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17" w:type="dxa"/>
        <w:tblBorders>
          <w:top w:val="single" w:sz="12" w:space="0" w:color="D5D5D5"/>
          <w:left w:val="single" w:sz="12" w:space="0" w:color="D5D5D5"/>
          <w:bottom w:val="single" w:sz="12" w:space="0" w:color="D5D5D5"/>
          <w:right w:val="single" w:sz="12" w:space="0" w:color="D5D5D5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3"/>
        <w:gridCol w:w="6864"/>
      </w:tblGrid>
      <w:tr w:rsidR="00E95F98" w:rsidRPr="002C457F" w14:paraId="45274ED0" w14:textId="77777777" w:rsidTr="00D1218B">
        <w:trPr>
          <w:trHeight w:val="889"/>
        </w:trPr>
        <w:tc>
          <w:tcPr>
            <w:tcW w:w="325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2638CE1" w14:textId="56748EFC" w:rsidR="00E95F98" w:rsidRPr="002C457F" w:rsidRDefault="00E95F98" w:rsidP="002C457F">
            <w:pP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Title</w:t>
            </w:r>
          </w:p>
        </w:tc>
        <w:tc>
          <w:tcPr>
            <w:tcW w:w="686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020609E" w14:textId="4DC304AD" w:rsidR="00E95F98" w:rsidRPr="00E95F98" w:rsidRDefault="00E95F98" w:rsidP="002C457F">
            <w:pPr>
              <w:rPr>
                <w:rFonts w:ascii="Segoe UI" w:eastAsia="Times New Roman" w:hAnsi="Segoe UI" w:cs="Segoe UI"/>
                <w:bCs/>
                <w:sz w:val="21"/>
                <w:szCs w:val="21"/>
                <w:lang w:eastAsia="en-GB"/>
              </w:rPr>
            </w:pPr>
            <w:r w:rsidRPr="00E95F98">
              <w:rPr>
                <w:rFonts w:ascii="Segoe UI" w:eastAsia="Times New Roman" w:hAnsi="Segoe UI" w:cs="Segoe UI"/>
                <w:bCs/>
                <w:sz w:val="21"/>
                <w:szCs w:val="21"/>
                <w:lang w:eastAsia="en-GB"/>
              </w:rPr>
              <w:t xml:space="preserve">A multi-centric, single blinded, randomized, parallel group study to evaluate the effectiveness of </w:t>
            </w:r>
            <w:proofErr w:type="spellStart"/>
            <w:r w:rsidRPr="00E95F98">
              <w:rPr>
                <w:rFonts w:ascii="Segoe UI" w:eastAsia="Times New Roman" w:hAnsi="Segoe UI" w:cs="Segoe UI"/>
                <w:bCs/>
                <w:sz w:val="21"/>
                <w:szCs w:val="21"/>
                <w:lang w:eastAsia="en-GB"/>
              </w:rPr>
              <w:t>nasoalveolar</w:t>
            </w:r>
            <w:proofErr w:type="spellEnd"/>
            <w:r w:rsidRPr="00E95F98">
              <w:rPr>
                <w:rFonts w:ascii="Segoe UI" w:eastAsia="Times New Roman" w:hAnsi="Segoe UI" w:cs="Segoe UI"/>
                <w:bCs/>
                <w:sz w:val="21"/>
                <w:szCs w:val="21"/>
                <w:lang w:eastAsia="en-GB"/>
              </w:rPr>
              <w:t xml:space="preserve"> moulding treatment in non-syndromic patients with complete unilateral cleft lip, alveolus, and palate (NAMUC study). A study protocol for a randomized controlled trial.</w:t>
            </w:r>
          </w:p>
        </w:tc>
      </w:tr>
      <w:tr w:rsidR="002C457F" w:rsidRPr="002C457F" w14:paraId="11B8481D" w14:textId="77777777" w:rsidTr="00D1218B">
        <w:trPr>
          <w:trHeight w:val="889"/>
        </w:trPr>
        <w:tc>
          <w:tcPr>
            <w:tcW w:w="325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2C1120" w14:textId="77777777" w:rsidR="002C457F" w:rsidRPr="002C457F" w:rsidRDefault="002C457F" w:rsidP="002C457F">
            <w:pP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r w:rsidRPr="002C457F"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Trial registration {2a and 2b}</w:t>
            </w:r>
          </w:p>
        </w:tc>
        <w:tc>
          <w:tcPr>
            <w:tcW w:w="686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E48F66" w14:textId="77777777" w:rsidR="007F7B45" w:rsidRDefault="002C457F" w:rsidP="002C457F">
            <w:pP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r w:rsidRPr="002C457F"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 xml:space="preserve">ClinicalTrials.gov Identifier: </w:t>
            </w:r>
          </w:p>
          <w:p w14:paraId="499FCB29" w14:textId="77777777" w:rsidR="007F7B45" w:rsidRDefault="007F7B45" w:rsidP="002C457F">
            <w:pPr>
              <w:rPr>
                <w:rFonts w:ascii="Arial" w:hAnsi="Arial" w:cs="Arial"/>
                <w:sz w:val="18"/>
                <w:szCs w:val="18"/>
                <w:lang w:val="en-IN"/>
              </w:rPr>
            </w:pPr>
          </w:p>
          <w:p w14:paraId="1E99EA25" w14:textId="2F5E2435" w:rsidR="002C457F" w:rsidRPr="002C457F" w:rsidRDefault="007F7B45" w:rsidP="002C457F">
            <w:pP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val="en-IN"/>
              </w:rPr>
              <w:t xml:space="preserve">CTRI/2022/11/047426 [Registered on: 18/11/2022] -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IN"/>
              </w:rPr>
              <w:t>Trial Registered Prospectively</w:t>
            </w:r>
          </w:p>
        </w:tc>
      </w:tr>
      <w:tr w:rsidR="002C457F" w:rsidRPr="002C457F" w14:paraId="51109EFA" w14:textId="77777777" w:rsidTr="00D1218B">
        <w:trPr>
          <w:trHeight w:val="271"/>
        </w:trPr>
        <w:tc>
          <w:tcPr>
            <w:tcW w:w="325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B33CA0" w14:textId="77777777" w:rsidR="002C457F" w:rsidRPr="002C457F" w:rsidRDefault="002C457F" w:rsidP="002C457F">
            <w:pP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r w:rsidRPr="002C457F"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Protocol version {3}</w:t>
            </w:r>
          </w:p>
        </w:tc>
        <w:tc>
          <w:tcPr>
            <w:tcW w:w="686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CD2BA7" w14:textId="3516959B" w:rsidR="002C457F" w:rsidRPr="002C457F" w:rsidRDefault="002C457F" w:rsidP="002C457F">
            <w:pP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r w:rsidRPr="002C457F"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Clinical Study Protocol Version 4.</w:t>
            </w:r>
            <w:r w:rsidR="00672DBB"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14,</w:t>
            </w:r>
            <w:r w:rsidR="007F7B45"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 xml:space="preserve"> </w:t>
            </w:r>
            <w:r w:rsidR="00672DBB"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2</w:t>
            </w:r>
            <w:r w:rsidR="002C68F8"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0</w:t>
            </w:r>
            <w:r w:rsidR="007F7B45"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-</w:t>
            </w:r>
            <w:r w:rsidR="002C68F8"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March</w:t>
            </w:r>
            <w:r w:rsidR="007F7B45"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-202</w:t>
            </w:r>
            <w:r w:rsidR="00672DBB"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2</w:t>
            </w:r>
          </w:p>
        </w:tc>
      </w:tr>
      <w:tr w:rsidR="002C457F" w:rsidRPr="002C457F" w14:paraId="333B0CCF" w14:textId="77777777" w:rsidTr="00D1218B">
        <w:trPr>
          <w:trHeight w:val="1107"/>
        </w:trPr>
        <w:tc>
          <w:tcPr>
            <w:tcW w:w="325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AFB996" w14:textId="77777777" w:rsidR="002C457F" w:rsidRPr="002C457F" w:rsidRDefault="002C457F" w:rsidP="002C457F">
            <w:pP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r w:rsidRPr="002C457F"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Funding {4}</w:t>
            </w:r>
          </w:p>
        </w:tc>
        <w:tc>
          <w:tcPr>
            <w:tcW w:w="686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6F5E06" w14:textId="1D5AF1D5" w:rsidR="007F7B45" w:rsidRDefault="002C457F" w:rsidP="007F7B45">
            <w:pP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r w:rsidRPr="002C457F"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 xml:space="preserve">Funding for this trial was provided by </w:t>
            </w:r>
          </w:p>
          <w:p w14:paraId="15DC43D0" w14:textId="77777777" w:rsidR="007F7B45" w:rsidRDefault="007F7B45" w:rsidP="007F7B45">
            <w:pP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</w:p>
          <w:p w14:paraId="1B47A9EB" w14:textId="5B29A3DF" w:rsidR="007F7B45" w:rsidRDefault="007F7B45" w:rsidP="007F7B45">
            <w:pP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 xml:space="preserve">India Alliance DBT, </w:t>
            </w:r>
            <w:proofErr w:type="spellStart"/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Wellcome</w:t>
            </w:r>
            <w:proofErr w:type="spellEnd"/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 xml:space="preserve"> </w:t>
            </w:r>
            <w:r w:rsidR="00672DBB"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T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rust UK</w:t>
            </w:r>
          </w:p>
          <w:p w14:paraId="57557BD7" w14:textId="77777777" w:rsidR="007F7B45" w:rsidRPr="002C457F" w:rsidRDefault="007F7B45" w:rsidP="007F7B45">
            <w:pP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</w:p>
          <w:p w14:paraId="6876DE4D" w14:textId="4DC130BF" w:rsidR="002C457F" w:rsidRPr="002C457F" w:rsidRDefault="002C457F" w:rsidP="002C457F">
            <w:pP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</w:p>
        </w:tc>
      </w:tr>
      <w:tr w:rsidR="002C457F" w:rsidRPr="002C457F" w14:paraId="2A2E3A12" w14:textId="77777777" w:rsidTr="00776094">
        <w:trPr>
          <w:trHeight w:val="888"/>
        </w:trPr>
        <w:tc>
          <w:tcPr>
            <w:tcW w:w="325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673D0F" w14:textId="77777777" w:rsidR="002C457F" w:rsidRPr="002C457F" w:rsidRDefault="002C457F" w:rsidP="002C457F">
            <w:pP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r w:rsidRPr="002C457F"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Author details {5a}</w:t>
            </w:r>
          </w:p>
        </w:tc>
        <w:tc>
          <w:tcPr>
            <w:tcW w:w="686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36897B" w14:textId="5106B1DD" w:rsidR="002C457F" w:rsidRDefault="009E7852" w:rsidP="002C457F">
            <w:pP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 xml:space="preserve">Badri Thiruvenkatachari </w:t>
            </w:r>
            <w:r w:rsidR="00672DBB"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(Corresponding author)</w:t>
            </w:r>
          </w:p>
          <w:p w14:paraId="11E7AEF6" w14:textId="77777777" w:rsidR="005402AF" w:rsidRDefault="005402AF" w:rsidP="006A4FA1">
            <w:pP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r>
              <w:rPr>
                <w:lang w:val="en-US"/>
              </w:rPr>
              <w:t xml:space="preserve">Krishnamurthy </w:t>
            </w:r>
            <w:proofErr w:type="spellStart"/>
            <w:r>
              <w:rPr>
                <w:lang w:val="en-US"/>
              </w:rPr>
              <w:t>Bonanthaya</w:t>
            </w:r>
            <w:proofErr w:type="spellEnd"/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 xml:space="preserve"> </w:t>
            </w:r>
          </w:p>
          <w:p w14:paraId="0AA909CB" w14:textId="2F9C153E" w:rsidR="00813742" w:rsidRDefault="00813742" w:rsidP="006A4FA1">
            <w:pP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 xml:space="preserve">Anne Marie </w:t>
            </w:r>
            <w:proofErr w:type="spellStart"/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Kuijpers</w:t>
            </w:r>
            <w:proofErr w:type="spellEnd"/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Jagtman</w:t>
            </w:r>
            <w:proofErr w:type="spellEnd"/>
          </w:p>
          <w:p w14:paraId="6134766A" w14:textId="0AE5ED28" w:rsidR="009E7852" w:rsidRDefault="00813742" w:rsidP="002C457F">
            <w:pP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Jonathan Sandler</w:t>
            </w:r>
          </w:p>
          <w:p w14:paraId="15997FD3" w14:textId="77777777" w:rsidR="00963C94" w:rsidRDefault="00963C94" w:rsidP="00963C94">
            <w:pP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 xml:space="preserve">Rajesh Shankar </w:t>
            </w:r>
            <w:proofErr w:type="spellStart"/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Powar</w:t>
            </w:r>
            <w:proofErr w:type="spellEnd"/>
          </w:p>
          <w:p w14:paraId="510513E8" w14:textId="16E01BE9" w:rsidR="002C23B9" w:rsidRDefault="002C23B9" w:rsidP="00963C94">
            <w:pP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Syed Altaf Hussain</w:t>
            </w:r>
          </w:p>
          <w:p w14:paraId="4447B353" w14:textId="4ADF06A3" w:rsidR="002C23B9" w:rsidRDefault="002C23B9" w:rsidP="00963C94">
            <w:pP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Subramanian B</w:t>
            </w:r>
          </w:p>
          <w:p w14:paraId="472EFDF3" w14:textId="77777777" w:rsidR="00E96836" w:rsidRDefault="00E96836" w:rsidP="00E96836">
            <w:pP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Nitin Bhola</w:t>
            </w:r>
          </w:p>
          <w:p w14:paraId="3A576E4B" w14:textId="2449833C" w:rsidR="00E96836" w:rsidRDefault="00E96836" w:rsidP="00963C94">
            <w:pP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Hari Kishore Bhatt</w:t>
            </w:r>
          </w:p>
          <w:p w14:paraId="55F4308A" w14:textId="0543353E" w:rsidR="00E96836" w:rsidRDefault="00E96836" w:rsidP="00963C94">
            <w:pP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Varun Ramachandra</w:t>
            </w:r>
          </w:p>
          <w:p w14:paraId="74782CE1" w14:textId="6A12CBBF" w:rsidR="002C23B9" w:rsidRDefault="002C23B9" w:rsidP="00963C94">
            <w:pP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Sylvia Jayakumar</w:t>
            </w:r>
          </w:p>
          <w:p w14:paraId="2878FF63" w14:textId="686CA910" w:rsidR="00161510" w:rsidRDefault="00161510" w:rsidP="00963C94">
            <w:pP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Puneet Batra</w:t>
            </w:r>
          </w:p>
          <w:p w14:paraId="6E659355" w14:textId="3CD7A033" w:rsidR="009E7852" w:rsidRDefault="009E7852" w:rsidP="002C457F">
            <w:pP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proofErr w:type="spellStart"/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Subhiksha</w:t>
            </w:r>
            <w:proofErr w:type="spellEnd"/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Chakkaravarthi</w:t>
            </w:r>
            <w:proofErr w:type="spellEnd"/>
          </w:p>
          <w:p w14:paraId="64974243" w14:textId="77777777" w:rsidR="00425BCE" w:rsidRDefault="00425BCE" w:rsidP="00425BCE">
            <w:pP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proofErr w:type="spellStart"/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Thailavathy</w:t>
            </w:r>
            <w:proofErr w:type="spellEnd"/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 xml:space="preserve"> V</w:t>
            </w:r>
          </w:p>
          <w:p w14:paraId="52EC8AF9" w14:textId="77843F40" w:rsidR="009E7852" w:rsidRDefault="009E7852" w:rsidP="002C457F">
            <w:pP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 xml:space="preserve">Manoj </w:t>
            </w:r>
            <w:proofErr w:type="spellStart"/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Prathap</w:t>
            </w:r>
            <w:proofErr w:type="spellEnd"/>
          </w:p>
          <w:p w14:paraId="16DD15D7" w14:textId="77777777" w:rsidR="00425BCE" w:rsidRDefault="00425BCE" w:rsidP="00425BCE">
            <w:pP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proofErr w:type="spellStart"/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Thulasiram</w:t>
            </w:r>
            <w:proofErr w:type="spellEnd"/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 xml:space="preserve"> Elumalai</w:t>
            </w:r>
          </w:p>
          <w:p w14:paraId="4449C62A" w14:textId="3C4EA146" w:rsidR="009E7852" w:rsidRDefault="009E7852" w:rsidP="002C457F">
            <w:pP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proofErr w:type="spellStart"/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Karthika</w:t>
            </w:r>
            <w:proofErr w:type="spellEnd"/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 xml:space="preserve"> Nambiar</w:t>
            </w:r>
          </w:p>
          <w:p w14:paraId="41EB7A5E" w14:textId="1350A542" w:rsidR="00161510" w:rsidRDefault="00161510" w:rsidP="002C457F">
            <w:pP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Charanya Vijayakumar</w:t>
            </w:r>
          </w:p>
          <w:p w14:paraId="7DE7218A" w14:textId="77777777" w:rsidR="005402AF" w:rsidRDefault="005402AF" w:rsidP="00FE5B44">
            <w:pPr>
              <w:rPr>
                <w:rFonts w:ascii="Segoe UI" w:eastAsia="Times New Roman" w:hAnsi="Segoe UI" w:cs="Segoe UI"/>
                <w:sz w:val="21"/>
                <w:szCs w:val="21"/>
                <w:lang w:val="en-IN" w:eastAsia="en-GB"/>
              </w:rPr>
            </w:pPr>
            <w:r>
              <w:rPr>
                <w:lang w:val="en-US"/>
              </w:rPr>
              <w:t>Ravi Kumar Mahajan</w:t>
            </w:r>
            <w:r w:rsidRPr="00FE5B44">
              <w:rPr>
                <w:rFonts w:ascii="Segoe UI" w:eastAsia="Times New Roman" w:hAnsi="Segoe UI" w:cs="Segoe UI"/>
                <w:sz w:val="21"/>
                <w:szCs w:val="21"/>
                <w:lang w:val="en-IN" w:eastAsia="en-GB"/>
              </w:rPr>
              <w:t xml:space="preserve"> </w:t>
            </w:r>
          </w:p>
          <w:p w14:paraId="10BF6AF8" w14:textId="44514C41" w:rsidR="00FE5B44" w:rsidRDefault="00FE5B44" w:rsidP="00FE5B44">
            <w:pPr>
              <w:rPr>
                <w:rFonts w:ascii="Segoe UI" w:eastAsia="Times New Roman" w:hAnsi="Segoe UI" w:cs="Segoe UI"/>
                <w:sz w:val="21"/>
                <w:szCs w:val="21"/>
                <w:lang w:val="en-IN" w:eastAsia="en-GB"/>
              </w:rPr>
            </w:pPr>
            <w:proofErr w:type="spellStart"/>
            <w:r w:rsidRPr="00FE5B44">
              <w:rPr>
                <w:rFonts w:ascii="Segoe UI" w:eastAsia="Times New Roman" w:hAnsi="Segoe UI" w:cs="Segoe UI"/>
                <w:sz w:val="21"/>
                <w:szCs w:val="21"/>
                <w:lang w:val="en-IN" w:eastAsia="en-GB"/>
              </w:rPr>
              <w:t>Sundereshwer</w:t>
            </w:r>
            <w:proofErr w:type="spellEnd"/>
            <w:r w:rsidRPr="00FE5B44">
              <w:rPr>
                <w:rFonts w:ascii="Segoe UI" w:eastAsia="Times New Roman" w:hAnsi="Segoe UI" w:cs="Segoe UI"/>
                <w:sz w:val="21"/>
                <w:szCs w:val="21"/>
                <w:lang w:val="en-IN" w:eastAsia="en-GB"/>
              </w:rPr>
              <w:t xml:space="preserve"> Chander Sood</w:t>
            </w:r>
          </w:p>
          <w:p w14:paraId="0BCAD5D2" w14:textId="75480ACE" w:rsidR="00DA02AB" w:rsidRDefault="00DA02AB" w:rsidP="002C457F">
            <w:pP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proofErr w:type="spellStart"/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Sukhdeep</w:t>
            </w:r>
            <w:proofErr w:type="spellEnd"/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 xml:space="preserve"> Singh Kahlon</w:t>
            </w:r>
          </w:p>
          <w:p w14:paraId="2E2609B0" w14:textId="51C45114" w:rsidR="00DA02AB" w:rsidRDefault="00DA02AB" w:rsidP="002C457F">
            <w:pP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Shruti Bijapur</w:t>
            </w:r>
          </w:p>
          <w:p w14:paraId="58E5CC48" w14:textId="77777777" w:rsidR="002C23B9" w:rsidRDefault="002C23B9" w:rsidP="002C23B9">
            <w:pP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 xml:space="preserve">Ranjit Haridas </w:t>
            </w:r>
            <w:proofErr w:type="spellStart"/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Kamble</w:t>
            </w:r>
            <w:proofErr w:type="spellEnd"/>
          </w:p>
          <w:p w14:paraId="30C1F32B" w14:textId="77777777" w:rsidR="005402AF" w:rsidRDefault="005402AF" w:rsidP="002C457F">
            <w:pP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proofErr w:type="spellStart"/>
            <w:r>
              <w:rPr>
                <w:lang w:val="en-US"/>
              </w:rPr>
              <w:t>Keluskar</w:t>
            </w:r>
            <w:proofErr w:type="spellEnd"/>
            <w:r>
              <w:rPr>
                <w:lang w:val="en-US"/>
              </w:rPr>
              <w:t xml:space="preserve"> K M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 xml:space="preserve"> </w:t>
            </w:r>
          </w:p>
          <w:p w14:paraId="1C2CD503" w14:textId="6AED682A" w:rsidR="002C23B9" w:rsidRDefault="002C23B9" w:rsidP="002C457F">
            <w:pP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 xml:space="preserve">Amit </w:t>
            </w:r>
            <w:proofErr w:type="spellStart"/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Nigalkar</w:t>
            </w:r>
            <w:proofErr w:type="spellEnd"/>
          </w:p>
          <w:p w14:paraId="3115D3B2" w14:textId="2D67245D" w:rsidR="00963C94" w:rsidRDefault="00963C94" w:rsidP="002C457F">
            <w:pP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r w:rsidRPr="00425BCE"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Faizan Ahmed Khan</w:t>
            </w:r>
          </w:p>
          <w:p w14:paraId="38E4301E" w14:textId="19D8DD5F" w:rsidR="00B25ECA" w:rsidRDefault="00B25ECA" w:rsidP="00B25ECA">
            <w:pP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Devika Das</w:t>
            </w:r>
          </w:p>
          <w:p w14:paraId="0F1C491B" w14:textId="4B928974" w:rsidR="002C23B9" w:rsidRDefault="002C23B9" w:rsidP="002C457F">
            <w:pP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Swetha</w:t>
            </w:r>
            <w:r w:rsidR="00F9784B"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 xml:space="preserve"> Sridhar</w:t>
            </w:r>
          </w:p>
          <w:p w14:paraId="2D8C2E1C" w14:textId="77777777" w:rsidR="009E7852" w:rsidRDefault="009E7852" w:rsidP="006A4FA1">
            <w:pP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proofErr w:type="spellStart"/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Adrija</w:t>
            </w:r>
            <w:proofErr w:type="spellEnd"/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 xml:space="preserve"> Buch</w:t>
            </w:r>
          </w:p>
          <w:p w14:paraId="3F65B667" w14:textId="77777777" w:rsidR="000012A7" w:rsidRDefault="000012A7" w:rsidP="006A4FA1">
            <w:pP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 xml:space="preserve">Shuba Kumar </w:t>
            </w:r>
          </w:p>
          <w:p w14:paraId="4CD51E86" w14:textId="77777777" w:rsidR="000012A7" w:rsidRDefault="000012A7" w:rsidP="006A4FA1">
            <w:pP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Rani Mohanraj</w:t>
            </w:r>
          </w:p>
          <w:p w14:paraId="5973A144" w14:textId="77777777" w:rsidR="002C23B9" w:rsidRDefault="000012A7" w:rsidP="006A4FA1">
            <w:pP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 xml:space="preserve">Stefan </w:t>
            </w:r>
            <w:proofErr w:type="spellStart"/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Listl</w:t>
            </w:r>
            <w:proofErr w:type="spellEnd"/>
          </w:p>
          <w:p w14:paraId="7034CB57" w14:textId="1B63A02C" w:rsidR="00AB7440" w:rsidRDefault="00AB7440" w:rsidP="006A4FA1">
            <w:pP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Samiksha</w:t>
            </w:r>
            <w:r w:rsidR="00D235B4"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 xml:space="preserve"> Chopra</w:t>
            </w:r>
          </w:p>
          <w:p w14:paraId="347F3D44" w14:textId="105E2A2E" w:rsidR="00D235B4" w:rsidRDefault="00D235B4" w:rsidP="006A4FA1">
            <w:pP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proofErr w:type="spellStart"/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lastRenderedPageBreak/>
              <w:t>Vikranth</w:t>
            </w:r>
            <w:proofErr w:type="spellEnd"/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 xml:space="preserve"> Jadhav</w:t>
            </w:r>
          </w:p>
          <w:p w14:paraId="473C2709" w14:textId="77777777" w:rsidR="00D235B4" w:rsidRDefault="00D235B4" w:rsidP="00776094">
            <w:pP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Anika Arora</w:t>
            </w:r>
          </w:p>
          <w:p w14:paraId="6DF2C583" w14:textId="77777777" w:rsidR="00B25ECA" w:rsidRDefault="00B25ECA" w:rsidP="00776094">
            <w:pP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 xml:space="preserve">Chintan </w:t>
            </w:r>
            <w:proofErr w:type="spellStart"/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Valiya</w:t>
            </w:r>
            <w:proofErr w:type="spellEnd"/>
          </w:p>
          <w:p w14:paraId="398B2599" w14:textId="4DCC4777" w:rsidR="005402AF" w:rsidRPr="002C457F" w:rsidRDefault="005402AF" w:rsidP="00776094">
            <w:pP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 xml:space="preserve">Madhuri </w:t>
            </w:r>
            <w:proofErr w:type="spellStart"/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Pattamata</w:t>
            </w:r>
            <w:proofErr w:type="spellEnd"/>
          </w:p>
        </w:tc>
      </w:tr>
      <w:tr w:rsidR="002C457F" w:rsidRPr="002C457F" w14:paraId="4C12CE31" w14:textId="77777777" w:rsidTr="00D1218B">
        <w:trPr>
          <w:trHeight w:val="553"/>
        </w:trPr>
        <w:tc>
          <w:tcPr>
            <w:tcW w:w="325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769610" w14:textId="77777777" w:rsidR="002C457F" w:rsidRPr="002C457F" w:rsidRDefault="002C457F" w:rsidP="002C457F">
            <w:pP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r w:rsidRPr="002C457F"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lastRenderedPageBreak/>
              <w:t>Name and contact information for the trial sponsor {5b}</w:t>
            </w:r>
          </w:p>
        </w:tc>
        <w:tc>
          <w:tcPr>
            <w:tcW w:w="686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5ACF51" w14:textId="77777777" w:rsidR="002C457F" w:rsidRDefault="006A4FA1" w:rsidP="002C457F">
            <w:pP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proofErr w:type="spellStart"/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Bhuminathan</w:t>
            </w:r>
            <w:proofErr w:type="spellEnd"/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Swamikannu</w:t>
            </w:r>
            <w:proofErr w:type="spellEnd"/>
          </w:p>
          <w:p w14:paraId="59C740EE" w14:textId="09D5CF2A" w:rsidR="006A4FA1" w:rsidRPr="002C457F" w:rsidRDefault="006A4FA1" w:rsidP="002C457F">
            <w:pP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Registrar, Bharath Institute of Higher Education and Research</w:t>
            </w:r>
          </w:p>
        </w:tc>
      </w:tr>
      <w:tr w:rsidR="002C457F" w:rsidRPr="002C457F" w14:paraId="16B793DF" w14:textId="77777777" w:rsidTr="00D1218B">
        <w:trPr>
          <w:trHeight w:val="544"/>
        </w:trPr>
        <w:tc>
          <w:tcPr>
            <w:tcW w:w="325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7CFE94" w14:textId="77777777" w:rsidR="002C457F" w:rsidRPr="002C457F" w:rsidRDefault="002C457F" w:rsidP="002C457F">
            <w:pP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r w:rsidRPr="002C457F"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Role of sponsor {5c}</w:t>
            </w:r>
          </w:p>
        </w:tc>
        <w:tc>
          <w:tcPr>
            <w:tcW w:w="686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3F1FE6" w14:textId="71F1544A" w:rsidR="002C457F" w:rsidRPr="002C457F" w:rsidRDefault="00813742" w:rsidP="002C457F">
            <w:pP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Provide financial resource, regulatory compliance and quality assurance.</w:t>
            </w:r>
            <w:r w:rsidR="009661A2"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 xml:space="preserve"> </w:t>
            </w:r>
            <w:r w:rsidR="009661A2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FFFFF"/>
              </w:rPr>
              <w:t>The funding source had</w:t>
            </w:r>
            <w:r w:rsidR="009661A2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FFFFF"/>
              </w:rPr>
              <w:t>/will have</w:t>
            </w:r>
            <w:r w:rsidR="009661A2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FFFFF"/>
              </w:rPr>
              <w:t xml:space="preserve"> no role in the design of the study, its execution, analysis, interpretation of the data, or submission.</w:t>
            </w:r>
          </w:p>
        </w:tc>
      </w:tr>
    </w:tbl>
    <w:p w14:paraId="3E6F26A7" w14:textId="77777777" w:rsidR="009E7852" w:rsidRDefault="009E7852"/>
    <w:p w14:paraId="07137047" w14:textId="77777777" w:rsidR="009E7852" w:rsidRDefault="009E7852"/>
    <w:p w14:paraId="646B5156" w14:textId="77777777" w:rsidR="009E7852" w:rsidRDefault="009E7852"/>
    <w:p w14:paraId="49E89DE2" w14:textId="77777777" w:rsidR="009E7852" w:rsidRDefault="009E7852"/>
    <w:p w14:paraId="521BE0FF" w14:textId="2DAEAD6E" w:rsidR="009E7852" w:rsidRDefault="009E7852"/>
    <w:sectPr w:rsidR="009E78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522AF"/>
    <w:multiLevelType w:val="hybridMultilevel"/>
    <w:tmpl w:val="1A1871CA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8607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57F"/>
    <w:rsid w:val="000012A7"/>
    <w:rsid w:val="00042B35"/>
    <w:rsid w:val="000466FF"/>
    <w:rsid w:val="00090945"/>
    <w:rsid w:val="00093503"/>
    <w:rsid w:val="000D78C6"/>
    <w:rsid w:val="00161510"/>
    <w:rsid w:val="001A7850"/>
    <w:rsid w:val="001B36CA"/>
    <w:rsid w:val="001C6A06"/>
    <w:rsid w:val="002365D6"/>
    <w:rsid w:val="00275AC1"/>
    <w:rsid w:val="002A1C99"/>
    <w:rsid w:val="002A7951"/>
    <w:rsid w:val="002A7EDE"/>
    <w:rsid w:val="002C23B9"/>
    <w:rsid w:val="002C457F"/>
    <w:rsid w:val="002C68F8"/>
    <w:rsid w:val="002D0090"/>
    <w:rsid w:val="002E5BF3"/>
    <w:rsid w:val="0030243A"/>
    <w:rsid w:val="00320EDF"/>
    <w:rsid w:val="00336C4D"/>
    <w:rsid w:val="00364E56"/>
    <w:rsid w:val="0037119F"/>
    <w:rsid w:val="003A7072"/>
    <w:rsid w:val="003B4A65"/>
    <w:rsid w:val="003C0965"/>
    <w:rsid w:val="00425BCE"/>
    <w:rsid w:val="004672EA"/>
    <w:rsid w:val="004949C9"/>
    <w:rsid w:val="004E79B2"/>
    <w:rsid w:val="0050430B"/>
    <w:rsid w:val="005402AF"/>
    <w:rsid w:val="005467C2"/>
    <w:rsid w:val="005C7B9F"/>
    <w:rsid w:val="00606788"/>
    <w:rsid w:val="0063143D"/>
    <w:rsid w:val="006465B5"/>
    <w:rsid w:val="00655021"/>
    <w:rsid w:val="00672DBB"/>
    <w:rsid w:val="006A4FA1"/>
    <w:rsid w:val="006B25CB"/>
    <w:rsid w:val="006B4954"/>
    <w:rsid w:val="006D0443"/>
    <w:rsid w:val="00720BEF"/>
    <w:rsid w:val="00746CF2"/>
    <w:rsid w:val="00776094"/>
    <w:rsid w:val="007C14E3"/>
    <w:rsid w:val="007D568B"/>
    <w:rsid w:val="007D667F"/>
    <w:rsid w:val="007F7B45"/>
    <w:rsid w:val="008136B3"/>
    <w:rsid w:val="00813742"/>
    <w:rsid w:val="00831A2B"/>
    <w:rsid w:val="00833134"/>
    <w:rsid w:val="0088363B"/>
    <w:rsid w:val="00942C68"/>
    <w:rsid w:val="00963C94"/>
    <w:rsid w:val="009642A4"/>
    <w:rsid w:val="009661A2"/>
    <w:rsid w:val="00981B0F"/>
    <w:rsid w:val="009B2FFA"/>
    <w:rsid w:val="009D6E00"/>
    <w:rsid w:val="009E7852"/>
    <w:rsid w:val="00A27DCA"/>
    <w:rsid w:val="00A93D7E"/>
    <w:rsid w:val="00A97506"/>
    <w:rsid w:val="00AA7B28"/>
    <w:rsid w:val="00AB5E2E"/>
    <w:rsid w:val="00AB7440"/>
    <w:rsid w:val="00AB7BFC"/>
    <w:rsid w:val="00AD32A8"/>
    <w:rsid w:val="00AE77D3"/>
    <w:rsid w:val="00B25ECA"/>
    <w:rsid w:val="00B64D57"/>
    <w:rsid w:val="00BA7966"/>
    <w:rsid w:val="00BE360C"/>
    <w:rsid w:val="00BF7E65"/>
    <w:rsid w:val="00C36F1D"/>
    <w:rsid w:val="00C87F9C"/>
    <w:rsid w:val="00D02F0F"/>
    <w:rsid w:val="00D05A09"/>
    <w:rsid w:val="00D1218B"/>
    <w:rsid w:val="00D1782E"/>
    <w:rsid w:val="00D235B4"/>
    <w:rsid w:val="00D56427"/>
    <w:rsid w:val="00DA02AB"/>
    <w:rsid w:val="00DB1378"/>
    <w:rsid w:val="00DB29C6"/>
    <w:rsid w:val="00DC2632"/>
    <w:rsid w:val="00DE3196"/>
    <w:rsid w:val="00E01A0A"/>
    <w:rsid w:val="00E41680"/>
    <w:rsid w:val="00E81DB3"/>
    <w:rsid w:val="00E95F98"/>
    <w:rsid w:val="00E96836"/>
    <w:rsid w:val="00EB3400"/>
    <w:rsid w:val="00EB7F3F"/>
    <w:rsid w:val="00F02A15"/>
    <w:rsid w:val="00F5732B"/>
    <w:rsid w:val="00F57968"/>
    <w:rsid w:val="00F9784B"/>
    <w:rsid w:val="00FA5251"/>
    <w:rsid w:val="00FE1777"/>
    <w:rsid w:val="00FE3E12"/>
    <w:rsid w:val="00FE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F9E08"/>
  <w15:chartTrackingRefBased/>
  <w15:docId w15:val="{893205BA-C17D-5D46-BCC7-75AD1DE9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C457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2C45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17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6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94296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41292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94480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5D5D5"/>
                        <w:left w:val="single" w:sz="6" w:space="0" w:color="D5D5D5"/>
                        <w:bottom w:val="single" w:sz="6" w:space="0" w:color="D5D5D5"/>
                        <w:right w:val="single" w:sz="6" w:space="0" w:color="D5D5D5"/>
                      </w:divBdr>
                      <w:divsChild>
                        <w:div w:id="86606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3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Badri Thiruvenkatachari</dc:creator>
  <cp:keywords/>
  <dc:description/>
  <cp:lastModifiedBy>Badri Thiruvenkatachari</cp:lastModifiedBy>
  <cp:revision>2</cp:revision>
  <dcterms:created xsi:type="dcterms:W3CDTF">2024-06-01T07:17:00Z</dcterms:created>
  <dcterms:modified xsi:type="dcterms:W3CDTF">2024-06-01T07:17:00Z</dcterms:modified>
</cp:coreProperties>
</file>