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63CC9" w14:textId="7B939DA8" w:rsidR="00D22EE5" w:rsidRPr="00BF1F87" w:rsidRDefault="00D22EE5" w:rsidP="3F400529">
      <w:pPr>
        <w:pStyle w:val="Title"/>
        <w:keepNext/>
        <w:keepLines/>
        <w:spacing w:before="0" w:line="360" w:lineRule="auto"/>
        <w:outlineLvl w:val="1"/>
        <w:rPr>
          <w:rFonts w:asciiTheme="minorHAnsi" w:hAnsiTheme="minorHAnsi" w:cstheme="minorBidi"/>
          <w:color w:val="000000" w:themeColor="text1"/>
          <w:kern w:val="0"/>
          <w:sz w:val="28"/>
          <w:szCs w:val="28"/>
        </w:rPr>
      </w:pPr>
      <w:bookmarkStart w:id="0" w:name="_Toc134101820"/>
      <w:r w:rsidRPr="401763A6">
        <w:rPr>
          <w:rFonts w:asciiTheme="minorHAnsi" w:hAnsiTheme="minorHAnsi" w:cstheme="minorBidi"/>
          <w:color w:val="000000" w:themeColor="text1"/>
          <w:kern w:val="0"/>
          <w:sz w:val="28"/>
          <w:szCs w:val="28"/>
        </w:rPr>
        <w:t>Yea</w:t>
      </w:r>
      <w:r w:rsidR="00DD3079" w:rsidRPr="401763A6">
        <w:rPr>
          <w:rFonts w:asciiTheme="minorHAnsi" w:hAnsiTheme="minorHAnsi" w:cstheme="minorBidi"/>
          <w:color w:val="000000" w:themeColor="text1"/>
          <w:kern w:val="0"/>
          <w:sz w:val="28"/>
          <w:szCs w:val="28"/>
        </w:rPr>
        <w:t>r</w:t>
      </w:r>
      <w:r w:rsidRPr="401763A6">
        <w:rPr>
          <w:rFonts w:asciiTheme="minorHAnsi" w:hAnsiTheme="minorHAnsi" w:cstheme="minorBidi"/>
          <w:color w:val="000000" w:themeColor="text1"/>
          <w:kern w:val="0"/>
          <w:sz w:val="28"/>
          <w:szCs w:val="28"/>
        </w:rPr>
        <w:t>s of life lost due to COVID-19 and other causes of death in Australia, 2019-2022</w:t>
      </w:r>
      <w:r w:rsidR="00594B51" w:rsidRPr="00BF1F87">
        <w:rPr>
          <w:rFonts w:asciiTheme="minorHAnsi" w:hAnsiTheme="minorHAnsi" w:cstheme="minorHAnsi"/>
          <w:color w:val="000000" w:themeColor="text1"/>
          <w:kern w:val="0"/>
          <w:sz w:val="28"/>
          <w:szCs w:val="28"/>
        </w:rPr>
        <w:br/>
      </w:r>
      <w:r w:rsidR="00594B51" w:rsidRPr="401763A6">
        <w:rPr>
          <w:rFonts w:asciiTheme="minorHAnsi" w:hAnsiTheme="minorHAnsi" w:cstheme="minorBidi"/>
          <w:color w:val="000000" w:themeColor="text1"/>
          <w:kern w:val="0"/>
          <w:sz w:val="28"/>
          <w:szCs w:val="28"/>
        </w:rPr>
        <w:t xml:space="preserve">Supplementary Materials </w:t>
      </w:r>
    </w:p>
    <w:p w14:paraId="4DCBCD0E" w14:textId="77777777" w:rsidR="00842466" w:rsidRPr="00842466" w:rsidRDefault="00842466" w:rsidP="00842466">
      <w:pPr>
        <w:spacing w:line="480" w:lineRule="auto"/>
        <w:rPr>
          <w:rFonts w:asciiTheme="minorHAnsi" w:hAnsiTheme="minorHAnsi" w:cstheme="minorHAnsi"/>
          <w:sz w:val="24"/>
        </w:rPr>
      </w:pPr>
      <w:r w:rsidRPr="00842466">
        <w:rPr>
          <w:rFonts w:asciiTheme="minorHAnsi" w:hAnsiTheme="minorHAnsi" w:cstheme="minorHAnsi"/>
          <w:sz w:val="24"/>
        </w:rPr>
        <w:t>Aaliya F Ibrahim</w:t>
      </w:r>
      <w:r w:rsidRPr="00842466">
        <w:rPr>
          <w:rFonts w:asciiTheme="minorHAnsi" w:hAnsiTheme="minorHAnsi" w:cstheme="minorHAnsi"/>
          <w:sz w:val="24"/>
          <w:vertAlign w:val="superscript"/>
        </w:rPr>
        <w:t>1</w:t>
      </w:r>
      <w:r w:rsidRPr="00842466">
        <w:rPr>
          <w:rFonts w:asciiTheme="minorHAnsi" w:hAnsiTheme="minorHAnsi" w:cstheme="minorHAnsi"/>
          <w:sz w:val="24"/>
        </w:rPr>
        <w:t>, Ammie Li</w:t>
      </w:r>
      <w:r w:rsidRPr="00842466">
        <w:rPr>
          <w:rFonts w:asciiTheme="minorHAnsi" w:hAnsiTheme="minorHAnsi" w:cstheme="minorHAnsi"/>
          <w:sz w:val="24"/>
          <w:vertAlign w:val="superscript"/>
        </w:rPr>
        <w:t>2</w:t>
      </w:r>
      <w:r w:rsidRPr="00842466">
        <w:rPr>
          <w:rFonts w:asciiTheme="minorHAnsi" w:hAnsiTheme="minorHAnsi" w:cstheme="minorHAnsi"/>
          <w:sz w:val="24"/>
        </w:rPr>
        <w:t>, Brandon Hao</w:t>
      </w:r>
      <w:r w:rsidRPr="00842466">
        <w:rPr>
          <w:rFonts w:asciiTheme="minorHAnsi" w:hAnsiTheme="minorHAnsi" w:cstheme="minorHAnsi"/>
          <w:sz w:val="24"/>
          <w:vertAlign w:val="superscript"/>
        </w:rPr>
        <w:t>2</w:t>
      </w:r>
      <w:r w:rsidRPr="00842466">
        <w:rPr>
          <w:rFonts w:asciiTheme="minorHAnsi" w:hAnsiTheme="minorHAnsi" w:cstheme="minorHAnsi"/>
          <w:sz w:val="24"/>
        </w:rPr>
        <w:t>, Clement Schlegel</w:t>
      </w:r>
      <w:r w:rsidRPr="00842466">
        <w:rPr>
          <w:rFonts w:asciiTheme="minorHAnsi" w:hAnsiTheme="minorHAnsi" w:cstheme="minorHAnsi"/>
          <w:sz w:val="24"/>
          <w:vertAlign w:val="superscript"/>
        </w:rPr>
        <w:t>2</w:t>
      </w:r>
      <w:r w:rsidRPr="00842466">
        <w:rPr>
          <w:rFonts w:asciiTheme="minorHAnsi" w:hAnsiTheme="minorHAnsi" w:cstheme="minorHAnsi"/>
          <w:sz w:val="24"/>
        </w:rPr>
        <w:t>, Gregory M Hood</w:t>
      </w:r>
      <w:r w:rsidRPr="00842466">
        <w:rPr>
          <w:rFonts w:asciiTheme="minorHAnsi" w:hAnsiTheme="minorHAnsi" w:cstheme="minorHAnsi"/>
          <w:sz w:val="24"/>
          <w:vertAlign w:val="superscript"/>
        </w:rPr>
        <w:t>2</w:t>
      </w:r>
      <w:r w:rsidRPr="00842466">
        <w:rPr>
          <w:rFonts w:asciiTheme="minorHAnsi" w:hAnsiTheme="minorHAnsi" w:cstheme="minorHAnsi"/>
          <w:sz w:val="24"/>
        </w:rPr>
        <w:t>, Michael Agnew</w:t>
      </w:r>
      <w:r w:rsidRPr="00842466">
        <w:rPr>
          <w:rFonts w:asciiTheme="minorHAnsi" w:hAnsiTheme="minorHAnsi" w:cstheme="minorHAnsi"/>
          <w:sz w:val="24"/>
          <w:vertAlign w:val="superscript"/>
        </w:rPr>
        <w:t>2</w:t>
      </w:r>
      <w:r w:rsidRPr="00842466">
        <w:rPr>
          <w:rFonts w:asciiTheme="minorHAnsi" w:hAnsiTheme="minorHAnsi" w:cstheme="minorHAnsi"/>
          <w:sz w:val="24"/>
        </w:rPr>
        <w:t>, Martyn D Kirk</w:t>
      </w:r>
      <w:r w:rsidRPr="00842466">
        <w:rPr>
          <w:rFonts w:asciiTheme="minorHAnsi" w:hAnsiTheme="minorHAnsi" w:cstheme="minorHAnsi"/>
          <w:sz w:val="24"/>
          <w:vertAlign w:val="superscript"/>
        </w:rPr>
        <w:t>1,3</w:t>
      </w:r>
      <w:r w:rsidRPr="00842466">
        <w:rPr>
          <w:rFonts w:asciiTheme="minorHAnsi" w:hAnsiTheme="minorHAnsi" w:cstheme="minorHAnsi"/>
          <w:sz w:val="24"/>
        </w:rPr>
        <w:t>, Kayla Jordan</w:t>
      </w:r>
      <w:r w:rsidRPr="00842466">
        <w:rPr>
          <w:rFonts w:asciiTheme="minorHAnsi" w:hAnsiTheme="minorHAnsi" w:cstheme="minorHAnsi"/>
          <w:sz w:val="24"/>
          <w:vertAlign w:val="superscript"/>
        </w:rPr>
        <w:t>2</w:t>
      </w:r>
      <w:r w:rsidRPr="00842466">
        <w:rPr>
          <w:rFonts w:asciiTheme="minorHAnsi" w:hAnsiTheme="minorHAnsi" w:cstheme="minorHAnsi"/>
          <w:sz w:val="24"/>
        </w:rPr>
        <w:t>, Paul M Kelly</w:t>
      </w:r>
      <w:r w:rsidRPr="00842466">
        <w:rPr>
          <w:rFonts w:asciiTheme="minorHAnsi" w:hAnsiTheme="minorHAnsi" w:cstheme="minorHAnsi"/>
          <w:sz w:val="24"/>
          <w:vertAlign w:val="superscript"/>
        </w:rPr>
        <w:t>3,4</w:t>
      </w:r>
      <w:r w:rsidRPr="00842466">
        <w:rPr>
          <w:rFonts w:asciiTheme="minorHAnsi" w:hAnsiTheme="minorHAnsi" w:cstheme="minorHAnsi"/>
          <w:sz w:val="24"/>
        </w:rPr>
        <w:t>, Phillip Gould</w:t>
      </w:r>
      <w:r w:rsidRPr="00842466">
        <w:rPr>
          <w:rFonts w:asciiTheme="minorHAnsi" w:hAnsiTheme="minorHAnsi" w:cstheme="minorHAnsi"/>
          <w:sz w:val="24"/>
          <w:vertAlign w:val="superscript"/>
        </w:rPr>
        <w:t>2</w:t>
      </w:r>
      <w:r w:rsidRPr="00842466">
        <w:rPr>
          <w:rFonts w:asciiTheme="minorHAnsi" w:hAnsiTheme="minorHAnsi" w:cstheme="minorHAnsi"/>
          <w:sz w:val="24"/>
        </w:rPr>
        <w:t xml:space="preserve"> </w:t>
      </w:r>
    </w:p>
    <w:p w14:paraId="1E866988" w14:textId="20F1ACB5" w:rsidR="00842466" w:rsidRPr="00842466" w:rsidRDefault="00842466" w:rsidP="00842466">
      <w:pPr>
        <w:spacing w:line="480" w:lineRule="auto"/>
        <w:rPr>
          <w:rFonts w:asciiTheme="minorHAnsi" w:hAnsiTheme="minorHAnsi" w:cstheme="minorHAnsi"/>
          <w:sz w:val="24"/>
        </w:rPr>
      </w:pPr>
      <w:r w:rsidRPr="00842466">
        <w:rPr>
          <w:rFonts w:asciiTheme="minorHAnsi" w:hAnsiTheme="minorHAnsi" w:cstheme="minorHAnsi"/>
          <w:sz w:val="24"/>
          <w:vertAlign w:val="superscript"/>
        </w:rPr>
        <w:t>1</w:t>
      </w:r>
      <w:r w:rsidRPr="00842466">
        <w:rPr>
          <w:rFonts w:asciiTheme="minorHAnsi" w:hAnsiTheme="minorHAnsi" w:cstheme="minorHAnsi"/>
          <w:sz w:val="24"/>
        </w:rPr>
        <w:t xml:space="preserve"> Health Protection Policy and Surveillance Division, </w:t>
      </w:r>
      <w:r w:rsidR="00126124">
        <w:rPr>
          <w:rFonts w:asciiTheme="minorHAnsi" w:hAnsiTheme="minorHAnsi" w:cstheme="minorHAnsi"/>
          <w:sz w:val="24"/>
        </w:rPr>
        <w:t>i</w:t>
      </w:r>
      <w:r w:rsidRPr="00842466">
        <w:rPr>
          <w:rFonts w:asciiTheme="minorHAnsi" w:hAnsiTheme="minorHAnsi" w:cstheme="minorHAnsi"/>
          <w:sz w:val="24"/>
        </w:rPr>
        <w:t>nterim Australian Centre for Disease Control, Australian Government Department of Health and Aged Care, Canberra, Australia</w:t>
      </w:r>
    </w:p>
    <w:p w14:paraId="258B38E9" w14:textId="77777777" w:rsidR="00842466" w:rsidRPr="00842466" w:rsidRDefault="00842466" w:rsidP="00842466">
      <w:pPr>
        <w:spacing w:line="480" w:lineRule="auto"/>
        <w:rPr>
          <w:rFonts w:asciiTheme="minorHAnsi" w:hAnsiTheme="minorHAnsi" w:cstheme="minorHAnsi"/>
          <w:sz w:val="24"/>
        </w:rPr>
      </w:pPr>
      <w:r w:rsidRPr="00842466">
        <w:rPr>
          <w:rFonts w:asciiTheme="minorHAnsi" w:hAnsiTheme="minorHAnsi" w:cstheme="minorHAnsi"/>
          <w:sz w:val="24"/>
          <w:vertAlign w:val="superscript"/>
        </w:rPr>
        <w:t>2</w:t>
      </w:r>
      <w:r w:rsidRPr="00842466">
        <w:rPr>
          <w:rFonts w:asciiTheme="minorHAnsi" w:hAnsiTheme="minorHAnsi" w:cstheme="minorHAnsi"/>
          <w:sz w:val="24"/>
        </w:rPr>
        <w:t xml:space="preserve"> Health Economics and Research Division, Australian Government Department of Health and Aged Care, Canberra, Australia</w:t>
      </w:r>
    </w:p>
    <w:p w14:paraId="69130674" w14:textId="77777777" w:rsidR="00842466" w:rsidRPr="00842466" w:rsidRDefault="00842466" w:rsidP="00842466">
      <w:pPr>
        <w:spacing w:line="480" w:lineRule="auto"/>
        <w:rPr>
          <w:rFonts w:asciiTheme="minorHAnsi" w:hAnsiTheme="minorHAnsi" w:cstheme="minorHAnsi"/>
          <w:sz w:val="24"/>
        </w:rPr>
      </w:pPr>
      <w:r w:rsidRPr="00842466">
        <w:rPr>
          <w:rFonts w:asciiTheme="minorHAnsi" w:hAnsiTheme="minorHAnsi" w:cstheme="minorHAnsi"/>
          <w:sz w:val="24"/>
          <w:vertAlign w:val="superscript"/>
        </w:rPr>
        <w:t xml:space="preserve">3 </w:t>
      </w:r>
      <w:r w:rsidRPr="00842466">
        <w:rPr>
          <w:rFonts w:asciiTheme="minorHAnsi" w:hAnsiTheme="minorHAnsi" w:cstheme="minorHAnsi"/>
          <w:sz w:val="24"/>
        </w:rPr>
        <w:t>College of Health and Medicine, Australian National University, Canberra, Australia</w:t>
      </w:r>
    </w:p>
    <w:p w14:paraId="19EB78BE" w14:textId="724A1CB8" w:rsidR="00842466" w:rsidRPr="00842466" w:rsidRDefault="00842466" w:rsidP="00842466">
      <w:pPr>
        <w:spacing w:line="480" w:lineRule="auto"/>
        <w:rPr>
          <w:rFonts w:asciiTheme="minorHAnsi" w:hAnsiTheme="minorHAnsi" w:cstheme="minorHAnsi"/>
          <w:sz w:val="24"/>
        </w:rPr>
      </w:pPr>
      <w:r w:rsidRPr="00842466">
        <w:rPr>
          <w:rFonts w:asciiTheme="minorHAnsi" w:hAnsiTheme="minorHAnsi" w:cstheme="minorHAnsi"/>
          <w:sz w:val="24"/>
          <w:vertAlign w:val="superscript"/>
        </w:rPr>
        <w:t xml:space="preserve">4 </w:t>
      </w:r>
      <w:r w:rsidRPr="00842466">
        <w:rPr>
          <w:rFonts w:asciiTheme="minorHAnsi" w:hAnsiTheme="minorHAnsi" w:cstheme="minorHAnsi"/>
          <w:sz w:val="24"/>
        </w:rPr>
        <w:t xml:space="preserve">Head of the </w:t>
      </w:r>
      <w:r w:rsidR="00126124">
        <w:rPr>
          <w:rFonts w:asciiTheme="minorHAnsi" w:hAnsiTheme="minorHAnsi" w:cstheme="minorHAnsi"/>
          <w:sz w:val="24"/>
        </w:rPr>
        <w:t>i</w:t>
      </w:r>
      <w:r w:rsidR="00126124" w:rsidRPr="00842466">
        <w:rPr>
          <w:rFonts w:asciiTheme="minorHAnsi" w:hAnsiTheme="minorHAnsi" w:cstheme="minorHAnsi"/>
          <w:sz w:val="24"/>
        </w:rPr>
        <w:t>nterim Australian Centre for Disease Control</w:t>
      </w:r>
      <w:r w:rsidR="00126124" w:rsidRPr="00842466">
        <w:rPr>
          <w:rFonts w:asciiTheme="minorHAnsi" w:hAnsiTheme="minorHAnsi" w:cstheme="minorHAnsi"/>
          <w:sz w:val="24"/>
        </w:rPr>
        <w:t xml:space="preserve"> </w:t>
      </w:r>
      <w:r w:rsidRPr="00842466">
        <w:rPr>
          <w:rFonts w:asciiTheme="minorHAnsi" w:hAnsiTheme="minorHAnsi" w:cstheme="minorHAnsi"/>
          <w:sz w:val="24"/>
        </w:rPr>
        <w:t>and Chief Medical Officer, Australian Government Department of Health and Aged Care, Canberra, Australia</w:t>
      </w:r>
    </w:p>
    <w:p w14:paraId="14529AAE" w14:textId="4913395B" w:rsidR="401763A6" w:rsidRDefault="401763A6" w:rsidP="401763A6">
      <w:pPr>
        <w:spacing w:line="480" w:lineRule="auto"/>
        <w:rPr>
          <w:rFonts w:asciiTheme="minorHAnsi" w:hAnsiTheme="minorHAnsi" w:cstheme="minorBidi"/>
          <w:sz w:val="24"/>
        </w:rPr>
      </w:pPr>
    </w:p>
    <w:p w14:paraId="652B091E" w14:textId="39FA79F8" w:rsidR="009B0F28" w:rsidRPr="00E55CBF" w:rsidRDefault="009B0F28" w:rsidP="002802AD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4"/>
        </w:rPr>
      </w:pPr>
      <w:r w:rsidRPr="00BF1F87">
        <w:rPr>
          <w:rFonts w:asciiTheme="minorHAnsi" w:eastAsiaTheme="minorHAnsi" w:hAnsiTheme="minorHAnsi" w:cstheme="minorHAnsi"/>
          <w:b/>
          <w:bCs/>
          <w:sz w:val="24"/>
        </w:rPr>
        <w:t>Table 1</w:t>
      </w:r>
      <w:r w:rsidR="00E55CBF">
        <w:rPr>
          <w:rFonts w:asciiTheme="minorHAnsi" w:eastAsiaTheme="minorHAnsi" w:hAnsiTheme="minorHAnsi" w:cstheme="minorHAnsi"/>
          <w:b/>
          <w:bCs/>
          <w:sz w:val="24"/>
        </w:rPr>
        <w:t xml:space="preserve">. </w:t>
      </w:r>
      <w:r w:rsidRPr="00E55CBF">
        <w:rPr>
          <w:rFonts w:asciiTheme="minorHAnsi" w:eastAsiaTheme="minorHAnsi" w:hAnsiTheme="minorHAnsi" w:cstheme="minorHAnsi"/>
          <w:b/>
          <w:bCs/>
          <w:sz w:val="24"/>
        </w:rPr>
        <w:t>Selected conditions and their International Classification of Diseases version 10 (ICD-10) code</w:t>
      </w:r>
      <w:r w:rsidR="00971615" w:rsidRPr="00E55CBF">
        <w:rPr>
          <w:rFonts w:asciiTheme="minorHAnsi" w:eastAsiaTheme="minorHAnsi" w:hAnsiTheme="minorHAnsi" w:cstheme="minorHAnsi"/>
          <w:b/>
          <w:bCs/>
          <w:sz w:val="24"/>
        </w:rPr>
        <w:t xml:space="preserve"> definitions</w:t>
      </w:r>
    </w:p>
    <w:tbl>
      <w:tblPr>
        <w:tblW w:w="974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5351"/>
      </w:tblGrid>
      <w:tr w:rsidR="00971615" w:rsidRPr="00971615" w14:paraId="475B6ADF" w14:textId="77777777" w:rsidTr="00CF48FE">
        <w:trPr>
          <w:trHeight w:val="510"/>
        </w:trPr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E80692" w14:textId="5F62FFC9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sz w:val="24"/>
                <w:lang w:eastAsia="en-AU"/>
              </w:rPr>
              <w:t>Selected condition</w:t>
            </w:r>
          </w:p>
        </w:tc>
        <w:tc>
          <w:tcPr>
            <w:tcW w:w="5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50FF36" w14:textId="58957B48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sz w:val="24"/>
                <w:lang w:eastAsia="en-AU"/>
              </w:rPr>
              <w:t xml:space="preserve">ICD-10 codes </w:t>
            </w:r>
          </w:p>
        </w:tc>
      </w:tr>
      <w:tr w:rsidR="00971615" w:rsidRPr="00BF1F87" w14:paraId="42E354D5" w14:textId="77777777" w:rsidTr="00CF48FE">
        <w:trPr>
          <w:trHeight w:val="510"/>
        </w:trPr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286F7" w14:textId="366C5E33" w:rsidR="00971615" w:rsidRPr="00BF1F87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sz w:val="24"/>
                <w:lang w:eastAsia="en-AU"/>
              </w:rPr>
              <w:t>Cancer</w:t>
            </w:r>
          </w:p>
        </w:tc>
        <w:tc>
          <w:tcPr>
            <w:tcW w:w="53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064AE" w14:textId="40B7E6A8" w:rsidR="00971615" w:rsidRPr="00BF1F87" w:rsidRDefault="00FB7469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BF1F87">
              <w:rPr>
                <w:rStyle w:val="normaltextrun"/>
                <w:rFonts w:asciiTheme="minorHAnsi" w:hAnsiTheme="minorHAnsi" w:cstheme="minorHAnsi"/>
                <w:color w:val="000000"/>
                <w:sz w:val="24"/>
                <w:shd w:val="clear" w:color="auto" w:fill="FFFFFF"/>
              </w:rPr>
              <w:t>C00-C97, D45, D46, D47.1, D47.3-D47.5</w:t>
            </w:r>
            <w:r w:rsidRPr="00BF1F87">
              <w:rPr>
                <w:rStyle w:val="eop"/>
                <w:rFonts w:asciiTheme="minorHAnsi" w:hAnsiTheme="minorHAnsi" w:cstheme="minorHAnsi"/>
                <w:color w:val="000000"/>
                <w:sz w:val="24"/>
                <w:shd w:val="clear" w:color="auto" w:fill="FFFFFF"/>
              </w:rPr>
              <w:t> </w:t>
            </w:r>
          </w:p>
        </w:tc>
      </w:tr>
      <w:tr w:rsidR="00971615" w:rsidRPr="00971615" w14:paraId="78EFA959" w14:textId="77777777" w:rsidTr="00CF48FE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FC5F4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Cerebrovascular diseases </w:t>
            </w:r>
          </w:p>
        </w:tc>
        <w:tc>
          <w:tcPr>
            <w:tcW w:w="5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9EC6B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I60-I69 </w:t>
            </w:r>
          </w:p>
        </w:tc>
      </w:tr>
      <w:tr w:rsidR="00971615" w:rsidRPr="00971615" w14:paraId="01794BB7" w14:textId="77777777" w:rsidTr="00CF48FE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0AB81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Ischaemic heart disease </w:t>
            </w:r>
          </w:p>
        </w:tc>
        <w:tc>
          <w:tcPr>
            <w:tcW w:w="5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02431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I20-I25 </w:t>
            </w:r>
          </w:p>
        </w:tc>
      </w:tr>
      <w:tr w:rsidR="00971615" w:rsidRPr="00971615" w14:paraId="3D4523BB" w14:textId="77777777" w:rsidTr="00CF48FE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A4BC7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Other cardiac conditions </w:t>
            </w:r>
          </w:p>
        </w:tc>
        <w:tc>
          <w:tcPr>
            <w:tcW w:w="5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9CFCA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I26-I51 </w:t>
            </w:r>
          </w:p>
        </w:tc>
      </w:tr>
      <w:tr w:rsidR="00971615" w:rsidRPr="00971615" w14:paraId="634588F6" w14:textId="77777777" w:rsidTr="00CF48FE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886A1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Dementia </w:t>
            </w:r>
          </w:p>
        </w:tc>
        <w:tc>
          <w:tcPr>
            <w:tcW w:w="5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1876F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F01, F03, G30, G31.0, G31.8 </w:t>
            </w:r>
          </w:p>
        </w:tc>
      </w:tr>
      <w:tr w:rsidR="00971615" w:rsidRPr="00971615" w14:paraId="46E7345D" w14:textId="77777777" w:rsidTr="00CF48FE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424D3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Diabetes </w:t>
            </w:r>
          </w:p>
        </w:tc>
        <w:tc>
          <w:tcPr>
            <w:tcW w:w="5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59C3B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E10-E14 </w:t>
            </w:r>
          </w:p>
        </w:tc>
      </w:tr>
      <w:tr w:rsidR="00971615" w:rsidRPr="00971615" w14:paraId="197FAF42" w14:textId="77777777" w:rsidTr="00CF48FE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09EB7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Chronic lower respiratory diseases </w:t>
            </w:r>
          </w:p>
        </w:tc>
        <w:tc>
          <w:tcPr>
            <w:tcW w:w="5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59E89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J40-J47 </w:t>
            </w:r>
          </w:p>
        </w:tc>
      </w:tr>
      <w:tr w:rsidR="00971615" w:rsidRPr="00971615" w14:paraId="4F502FBF" w14:textId="77777777" w:rsidTr="00CF48FE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34760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lastRenderedPageBreak/>
              <w:t>Influenza and pneumonia </w:t>
            </w:r>
          </w:p>
        </w:tc>
        <w:tc>
          <w:tcPr>
            <w:tcW w:w="5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603E5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J09-J18 </w:t>
            </w:r>
          </w:p>
        </w:tc>
      </w:tr>
      <w:tr w:rsidR="00971615" w:rsidRPr="00971615" w14:paraId="3E305448" w14:textId="77777777" w:rsidTr="00CF48FE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49E22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COVID-19 </w:t>
            </w:r>
          </w:p>
        </w:tc>
        <w:tc>
          <w:tcPr>
            <w:tcW w:w="5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35FD6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U071, U072, U099 </w:t>
            </w:r>
          </w:p>
        </w:tc>
      </w:tr>
      <w:tr w:rsidR="00971615" w:rsidRPr="00971615" w14:paraId="7EB0D556" w14:textId="77777777" w:rsidTr="00CF48FE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F1E2931" w14:textId="1B0128C4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All other </w:t>
            </w:r>
            <w:r w:rsidR="00DD6688"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deaths</w:t>
            </w:r>
          </w:p>
        </w:tc>
        <w:tc>
          <w:tcPr>
            <w:tcW w:w="535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31F313E" w14:textId="77777777" w:rsidR="00971615" w:rsidRPr="00971615" w:rsidRDefault="00971615" w:rsidP="002802AD">
            <w:pPr>
              <w:spacing w:line="360" w:lineRule="auto"/>
              <w:textAlignment w:val="baseline"/>
              <w:rPr>
                <w:rFonts w:asciiTheme="minorHAnsi" w:hAnsiTheme="minorHAnsi" w:cstheme="minorHAnsi"/>
                <w:sz w:val="24"/>
                <w:lang w:eastAsia="en-AU"/>
              </w:rPr>
            </w:pPr>
            <w:r w:rsidRPr="00971615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Others </w:t>
            </w:r>
          </w:p>
        </w:tc>
      </w:tr>
    </w:tbl>
    <w:p w14:paraId="58629DD6" w14:textId="6C118196" w:rsidR="0091458C" w:rsidRPr="00A32FF2" w:rsidRDefault="00CB212A" w:rsidP="002802AD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4"/>
        </w:rPr>
      </w:pPr>
      <w:r w:rsidRPr="00BF1F87">
        <w:rPr>
          <w:rFonts w:asciiTheme="minorHAnsi" w:eastAsiaTheme="minorHAnsi" w:hAnsiTheme="minorHAnsi" w:cstheme="minorHAnsi"/>
          <w:b/>
          <w:bCs/>
          <w:sz w:val="24"/>
        </w:rPr>
        <w:t>Table 2</w:t>
      </w:r>
      <w:r w:rsidR="00A32FF2">
        <w:rPr>
          <w:rFonts w:asciiTheme="minorHAnsi" w:eastAsiaTheme="minorHAnsi" w:hAnsiTheme="minorHAnsi" w:cstheme="minorHAnsi"/>
          <w:b/>
          <w:bCs/>
          <w:sz w:val="24"/>
        </w:rPr>
        <w:t>. T</w:t>
      </w:r>
      <w:r w:rsidR="00CB0EB6" w:rsidRPr="00A32FF2">
        <w:rPr>
          <w:rFonts w:asciiTheme="minorHAnsi" w:eastAsiaTheme="minorHAnsi" w:hAnsiTheme="minorHAnsi" w:cstheme="minorHAnsi"/>
          <w:b/>
          <w:bCs/>
          <w:sz w:val="24"/>
        </w:rPr>
        <w:t>otal years of life lost (YLL)</w:t>
      </w:r>
      <w:r w:rsidR="00E25C85" w:rsidRPr="00A32FF2">
        <w:rPr>
          <w:rFonts w:asciiTheme="minorHAnsi" w:eastAsiaTheme="minorHAnsi" w:hAnsiTheme="minorHAnsi" w:cstheme="minorHAnsi"/>
          <w:b/>
          <w:bCs/>
          <w:sz w:val="24"/>
        </w:rPr>
        <w:t>, count of death</w:t>
      </w:r>
      <w:r w:rsidR="00E61AD1" w:rsidRPr="00A32FF2">
        <w:rPr>
          <w:rFonts w:asciiTheme="minorHAnsi" w:eastAsiaTheme="minorHAnsi" w:hAnsiTheme="minorHAnsi" w:cstheme="minorHAnsi"/>
          <w:b/>
          <w:bCs/>
          <w:sz w:val="24"/>
        </w:rPr>
        <w:t xml:space="preserve">s </w:t>
      </w:r>
      <w:r w:rsidR="00F6552B" w:rsidRPr="00A32FF2">
        <w:rPr>
          <w:rFonts w:asciiTheme="minorHAnsi" w:eastAsiaTheme="minorHAnsi" w:hAnsiTheme="minorHAnsi" w:cstheme="minorHAnsi"/>
          <w:b/>
          <w:bCs/>
          <w:sz w:val="24"/>
        </w:rPr>
        <w:t xml:space="preserve">and </w:t>
      </w:r>
      <w:r w:rsidR="00CB0EB6" w:rsidRPr="00A32FF2">
        <w:rPr>
          <w:rFonts w:asciiTheme="minorHAnsi" w:eastAsiaTheme="minorHAnsi" w:hAnsiTheme="minorHAnsi" w:cstheme="minorHAnsi"/>
          <w:b/>
          <w:bCs/>
          <w:sz w:val="24"/>
        </w:rPr>
        <w:t xml:space="preserve">YLL </w:t>
      </w:r>
      <w:r w:rsidR="00EF2221" w:rsidRPr="00A32FF2">
        <w:rPr>
          <w:rFonts w:asciiTheme="minorHAnsi" w:eastAsiaTheme="minorHAnsi" w:hAnsiTheme="minorHAnsi" w:cstheme="minorHAnsi"/>
          <w:b/>
          <w:bCs/>
          <w:sz w:val="24"/>
        </w:rPr>
        <w:t>per 1</w:t>
      </w:r>
      <w:bookmarkEnd w:id="0"/>
      <w:r w:rsidR="00157F32" w:rsidRPr="00A32FF2">
        <w:rPr>
          <w:rFonts w:asciiTheme="minorHAnsi" w:eastAsiaTheme="minorHAnsi" w:hAnsiTheme="minorHAnsi" w:cstheme="minorHAnsi"/>
          <w:b/>
          <w:bCs/>
          <w:sz w:val="24"/>
        </w:rPr>
        <w:t>,000 population by age group, Australia, 2019-2022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71"/>
        <w:gridCol w:w="2623"/>
        <w:gridCol w:w="1188"/>
        <w:gridCol w:w="1188"/>
        <w:gridCol w:w="1188"/>
        <w:gridCol w:w="1188"/>
      </w:tblGrid>
      <w:tr w:rsidR="0091458C" w:rsidRPr="00BF1F87" w14:paraId="07CE9BBC" w14:textId="77777777" w:rsidTr="00F4342F">
        <w:trPr>
          <w:trHeight w:val="510"/>
          <w:tblHeader/>
        </w:trPr>
        <w:tc>
          <w:tcPr>
            <w:tcW w:w="12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4DFCD2" w14:textId="2B549873" w:rsidR="0091458C" w:rsidRPr="00BF1F87" w:rsidRDefault="0091458C" w:rsidP="002802AD">
            <w:pPr>
              <w:pStyle w:val="TableHeader"/>
              <w:spacing w:line="360" w:lineRule="auto"/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  <w:t>Statistic</w:t>
            </w:r>
          </w:p>
        </w:tc>
        <w:tc>
          <w:tcPr>
            <w:tcW w:w="13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8FB92" w14:textId="77777777" w:rsidR="0091458C" w:rsidRPr="00BF1F87" w:rsidRDefault="0091458C" w:rsidP="002802AD">
            <w:pPr>
              <w:pStyle w:val="TableHeader"/>
              <w:spacing w:line="360" w:lineRule="auto"/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  <w:t>Age group</w:t>
            </w:r>
          </w:p>
        </w:tc>
        <w:tc>
          <w:tcPr>
            <w:tcW w:w="6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816D7" w14:textId="77777777" w:rsidR="0091458C" w:rsidRPr="00BF1F87" w:rsidRDefault="0091458C" w:rsidP="002802AD">
            <w:pPr>
              <w:pStyle w:val="TableHeader"/>
              <w:spacing w:line="360" w:lineRule="auto"/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  <w:t>2019</w:t>
            </w:r>
          </w:p>
        </w:tc>
        <w:tc>
          <w:tcPr>
            <w:tcW w:w="6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0E0E3" w14:textId="77777777" w:rsidR="0091458C" w:rsidRPr="00BF1F87" w:rsidRDefault="0091458C" w:rsidP="002802AD">
            <w:pPr>
              <w:pStyle w:val="TableHeader"/>
              <w:spacing w:line="360" w:lineRule="auto"/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  <w:t>2020</w:t>
            </w:r>
          </w:p>
        </w:tc>
        <w:tc>
          <w:tcPr>
            <w:tcW w:w="6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059CD" w14:textId="77777777" w:rsidR="0091458C" w:rsidRPr="00BF1F87" w:rsidRDefault="0091458C" w:rsidP="002802AD">
            <w:pPr>
              <w:pStyle w:val="TableHeader"/>
              <w:spacing w:line="360" w:lineRule="auto"/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  <w:t>2021</w:t>
            </w:r>
          </w:p>
        </w:tc>
        <w:tc>
          <w:tcPr>
            <w:tcW w:w="6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1F8B2" w14:textId="77777777" w:rsidR="0091458C" w:rsidRPr="00BF1F87" w:rsidRDefault="0091458C" w:rsidP="002802AD">
            <w:pPr>
              <w:pStyle w:val="TableHeader"/>
              <w:spacing w:line="360" w:lineRule="auto"/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  <w:t>2022</w:t>
            </w:r>
          </w:p>
        </w:tc>
      </w:tr>
      <w:tr w:rsidR="0091458C" w:rsidRPr="00BF1F87" w14:paraId="5108FED5" w14:textId="77777777" w:rsidTr="00F4342F">
        <w:trPr>
          <w:trHeight w:val="510"/>
        </w:trPr>
        <w:tc>
          <w:tcPr>
            <w:tcW w:w="1217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C393153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Total YLL</w:t>
            </w:r>
          </w:p>
        </w:tc>
        <w:tc>
          <w:tcPr>
            <w:tcW w:w="13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5EF34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0-17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6849F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64,370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A7C5C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66,970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1C2E4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63,055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E8D21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47,195</w:t>
            </w:r>
          </w:p>
        </w:tc>
      </w:tr>
      <w:tr w:rsidR="0091458C" w:rsidRPr="00BF1F87" w14:paraId="3144F506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6125150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66A4C412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18-29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5A02E385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110,180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3BDF3E42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106,775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7E6434C0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102,670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6548B497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99,190</w:t>
            </w:r>
          </w:p>
        </w:tc>
      </w:tr>
      <w:tr w:rsidR="0091458C" w:rsidRPr="00BF1F87" w14:paraId="608EAB17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3D78BDCC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5C16140C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30-44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560C0180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199,390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25A26FFB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198,075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63AEB9E9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195,225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411F15A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209,625</w:t>
            </w:r>
          </w:p>
        </w:tc>
      </w:tr>
      <w:tr w:rsidR="0091458C" w:rsidRPr="00BF1F87" w14:paraId="0D93CF65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5C46821F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17FAC744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45-59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0ABB33AE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404,315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4ABA419F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401,330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66745F6E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403,460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197DE3AB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420,075</w:t>
            </w:r>
          </w:p>
        </w:tc>
      </w:tr>
      <w:tr w:rsidR="0091458C" w:rsidRPr="00BF1F87" w14:paraId="2AA11568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7A8818F9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52330D01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60-74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0B86C5A5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641,665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4C58FC1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642,015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0CCC048E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666,785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09D77B47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711,160</w:t>
            </w:r>
          </w:p>
        </w:tc>
      </w:tr>
      <w:tr w:rsidR="0091458C" w:rsidRPr="00BF1F87" w14:paraId="491C317D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00BEFC9E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39EDF7F7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75-89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794E8BE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594,685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555A2C0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590,275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7F58065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629,680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6EF85D32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713,735</w:t>
            </w:r>
          </w:p>
        </w:tc>
      </w:tr>
      <w:tr w:rsidR="0091458C" w:rsidRPr="00BF1F87" w14:paraId="2D7B8CBA" w14:textId="77777777" w:rsidTr="00A14468">
        <w:trPr>
          <w:trHeight w:val="510"/>
        </w:trPr>
        <w:tc>
          <w:tcPr>
            <w:tcW w:w="121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A358A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D1379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90+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0FF1F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142,530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80CE6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141,275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395B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152,940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3763B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171,275</w:t>
            </w:r>
          </w:p>
        </w:tc>
      </w:tr>
      <w:tr w:rsidR="00F4342F" w:rsidRPr="00BF1F87" w14:paraId="6C32DCA5" w14:textId="77777777" w:rsidTr="00A14468">
        <w:trPr>
          <w:trHeight w:val="510"/>
        </w:trPr>
        <w:tc>
          <w:tcPr>
            <w:tcW w:w="1217" w:type="pct"/>
            <w:vMerge w:val="restart"/>
            <w:shd w:val="clear" w:color="auto" w:fill="auto"/>
            <w:vAlign w:val="center"/>
          </w:tcPr>
          <w:p w14:paraId="52CBEB1E" w14:textId="628665AC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Count of deaths</w:t>
            </w:r>
          </w:p>
        </w:tc>
        <w:tc>
          <w:tcPr>
            <w:tcW w:w="1345" w:type="pct"/>
            <w:shd w:val="clear" w:color="auto" w:fill="auto"/>
            <w:noWrap/>
            <w:vAlign w:val="center"/>
          </w:tcPr>
          <w:p w14:paraId="7407B75C" w14:textId="02E9D859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0-17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67123FFA" w14:textId="25172586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845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422D47E4" w14:textId="04073D35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880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5E2BC926" w14:textId="24C3BE39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840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50D0900B" w14:textId="04654B61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640 </w:t>
            </w:r>
          </w:p>
        </w:tc>
      </w:tr>
      <w:tr w:rsidR="00F4342F" w:rsidRPr="00BF1F87" w14:paraId="09F869BE" w14:textId="77777777" w:rsidTr="00A14468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</w:tcPr>
          <w:p w14:paraId="0BBDE017" w14:textId="77777777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</w:tcPr>
          <w:p w14:paraId="0E4A8C81" w14:textId="601D9224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18-29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5CFCE28A" w14:textId="3D098455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1,865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6C8BB261" w14:textId="31267E48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1,815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464722CE" w14:textId="2CC75BFC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1,745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320F2482" w14:textId="7720A57D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1,680 </w:t>
            </w:r>
          </w:p>
        </w:tc>
      </w:tr>
      <w:tr w:rsidR="00F4342F" w:rsidRPr="00BF1F87" w14:paraId="15343225" w14:textId="77777777" w:rsidTr="00A14468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</w:tcPr>
          <w:p w14:paraId="38CA1F1C" w14:textId="77777777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</w:tcPr>
          <w:p w14:paraId="3D18445F" w14:textId="697C57AE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30-44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6703CA20" w14:textId="3A79AF89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4,360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176E10C2" w14:textId="694FEFD0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4,310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7485A1DD" w14:textId="3AAFDE9F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4,265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459F8EC0" w14:textId="07FC4E5C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4,585 </w:t>
            </w:r>
          </w:p>
        </w:tc>
      </w:tr>
      <w:tr w:rsidR="00F4342F" w:rsidRPr="00BF1F87" w14:paraId="77B637DA" w14:textId="77777777" w:rsidTr="00A14468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</w:tcPr>
          <w:p w14:paraId="31711955" w14:textId="77777777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</w:tcPr>
          <w:p w14:paraId="5AE595B0" w14:textId="623C8E91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45-59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34AC698A" w14:textId="7556D5AB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12,815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55599C7D" w14:textId="1F4FEE72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12,720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69D53A94" w14:textId="587B3F7D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12,805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3435316F" w14:textId="0B3F8178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13,315 </w:t>
            </w:r>
          </w:p>
        </w:tc>
      </w:tr>
      <w:tr w:rsidR="00F4342F" w:rsidRPr="00BF1F87" w14:paraId="5510F6A0" w14:textId="77777777" w:rsidTr="00A14468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</w:tcPr>
          <w:p w14:paraId="48B95D85" w14:textId="77777777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</w:tcPr>
          <w:p w14:paraId="0A459CB3" w14:textId="48364125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60-74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2B99294A" w14:textId="1E569104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34,030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2DD1C072" w14:textId="7A0617AC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34,160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62D0909B" w14:textId="56C71DCA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35,560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7648772D" w14:textId="2FCEB569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37,830 </w:t>
            </w:r>
          </w:p>
        </w:tc>
      </w:tr>
      <w:tr w:rsidR="00F4342F" w:rsidRPr="00BF1F87" w14:paraId="32805537" w14:textId="77777777" w:rsidTr="00A14468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</w:tcPr>
          <w:p w14:paraId="7D73D11E" w14:textId="77777777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</w:tcPr>
          <w:p w14:paraId="5F2A6BB9" w14:textId="646DF491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75-89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797393E9" w14:textId="28124D9F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69,495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61FE4D93" w14:textId="61388362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68,655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73F2EB06" w14:textId="50153066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73,130 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492F313A" w14:textId="57EEA52D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82,585 </w:t>
            </w:r>
          </w:p>
        </w:tc>
      </w:tr>
      <w:tr w:rsidR="00F4342F" w:rsidRPr="00BF1F87" w14:paraId="4C633887" w14:textId="77777777" w:rsidTr="00A14468">
        <w:trPr>
          <w:trHeight w:val="510"/>
        </w:trPr>
        <w:tc>
          <w:tcPr>
            <w:tcW w:w="121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929884" w14:textId="77777777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F1D886" w14:textId="694C4D7E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90+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0C349E" w14:textId="79438D4E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38,070 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4B641E" w14:textId="2F90E0FF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37,865 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4CC11E" w14:textId="6414739F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41,230 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997D27" w14:textId="7FA4848F" w:rsidR="00F4342F" w:rsidRPr="00BF1F87" w:rsidRDefault="00F4342F" w:rsidP="00F4342F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F4342F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46,425 </w:t>
            </w:r>
          </w:p>
        </w:tc>
      </w:tr>
      <w:tr w:rsidR="0091458C" w:rsidRPr="00BF1F87" w14:paraId="1DD56822" w14:textId="77777777" w:rsidTr="00A14468">
        <w:trPr>
          <w:trHeight w:val="510"/>
        </w:trPr>
        <w:tc>
          <w:tcPr>
            <w:tcW w:w="1217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7D2867F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ERP population</w:t>
            </w:r>
          </w:p>
        </w:tc>
        <w:tc>
          <w:tcPr>
            <w:tcW w:w="13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EA88D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0-17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51126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5,599,425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FB62C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5,637,380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C87E2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5,648,355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5B10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5,695,535</w:t>
            </w:r>
          </w:p>
        </w:tc>
      </w:tr>
      <w:tr w:rsidR="0091458C" w:rsidRPr="00BF1F87" w14:paraId="53AA9659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1F08AD3B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2AEA71D9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18-29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7F1E5B42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4,264,900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4A9FF37A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4,202,380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754C7CF0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4,027,315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1261F96D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4,057,980</w:t>
            </w:r>
          </w:p>
        </w:tc>
      </w:tr>
      <w:tr w:rsidR="0091458C" w:rsidRPr="00BF1F87" w14:paraId="6830FCCA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5256C6AC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6610955D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30-44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253F0BAB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5,272,950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7EAF74C3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5,372,950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2C1F4E4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5,421,505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480AFA4B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5,511,310</w:t>
            </w:r>
          </w:p>
        </w:tc>
      </w:tr>
      <w:tr w:rsidR="0091458C" w:rsidRPr="00BF1F87" w14:paraId="2BFE9CDC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3A5EC0A7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60119664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45-59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1DC35E5C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4,777,935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6B07B5B4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4,818,120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21D2A2C5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4,812,095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28BB141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4,807,315</w:t>
            </w:r>
          </w:p>
        </w:tc>
      </w:tr>
      <w:tr w:rsidR="0091458C" w:rsidRPr="00BF1F87" w14:paraId="2CAA9783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61D469FA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2CF295A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60-74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71640ED7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3,685,130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269A52E1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3,812,300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096A567C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3,891,940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4F84973B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3,935,110</w:t>
            </w:r>
          </w:p>
        </w:tc>
      </w:tr>
      <w:tr w:rsidR="0091458C" w:rsidRPr="00BF1F87" w14:paraId="7FFF3C17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278357B4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74C8696E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75-89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4781A762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1,544,440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53FF2F5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1,609,515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7FC82D83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1,675,905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3D87060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1,774,180</w:t>
            </w:r>
          </w:p>
        </w:tc>
      </w:tr>
      <w:tr w:rsidR="0091458C" w:rsidRPr="00BF1F87" w14:paraId="613BF00F" w14:textId="77777777" w:rsidTr="00F4342F">
        <w:trPr>
          <w:trHeight w:val="510"/>
        </w:trPr>
        <w:tc>
          <w:tcPr>
            <w:tcW w:w="121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DB140BA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D21E0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90+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93D0E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195,435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82224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202,650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2BA09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210,955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7C7E1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214,720</w:t>
            </w:r>
          </w:p>
        </w:tc>
      </w:tr>
      <w:tr w:rsidR="0091458C" w:rsidRPr="00BF1F87" w14:paraId="01EB51B6" w14:textId="77777777" w:rsidTr="00F4342F">
        <w:trPr>
          <w:trHeight w:val="510"/>
        </w:trPr>
        <w:tc>
          <w:tcPr>
            <w:tcW w:w="1217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37549E3" w14:textId="48CB94F8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YLL per 1</w:t>
            </w:r>
            <w:r w:rsidR="003276F6"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,</w:t>
            </w: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000 population</w:t>
            </w:r>
          </w:p>
        </w:tc>
        <w:tc>
          <w:tcPr>
            <w:tcW w:w="13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06C85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0-17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0091B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11.50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9FBAC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11.88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8A510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11.16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13DC4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8.29</w:t>
            </w:r>
          </w:p>
        </w:tc>
      </w:tr>
      <w:tr w:rsidR="0091458C" w:rsidRPr="00BF1F87" w14:paraId="7589A25A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3BAA6DDD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14457A5A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18-29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4873889D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25.83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134CD88A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25.41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061BD006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25.49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740817E5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24.44</w:t>
            </w:r>
          </w:p>
        </w:tc>
      </w:tr>
      <w:tr w:rsidR="0091458C" w:rsidRPr="00BF1F87" w14:paraId="5334FC0E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3C2641C5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22B5EBC6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30-44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3822D02A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37.81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2A98AECE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36.87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3E76DC9E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36.01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70FA73AF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38.04</w:t>
            </w:r>
          </w:p>
        </w:tc>
      </w:tr>
      <w:tr w:rsidR="0091458C" w:rsidRPr="00BF1F87" w14:paraId="522B1893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32B68C1D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202A0503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45-59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070EFAB7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84.62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64B501EA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83.30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0F175A22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83.84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0DE981F4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87.38</w:t>
            </w:r>
          </w:p>
        </w:tc>
      </w:tr>
      <w:tr w:rsidR="0091458C" w:rsidRPr="00BF1F87" w14:paraId="56B725B5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5A5A9C50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612B8BE4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60-74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5EA29A12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174.12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1EFD8220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168.41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7E75DA71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171.32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0A4A1292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180.72</w:t>
            </w:r>
          </w:p>
        </w:tc>
      </w:tr>
      <w:tr w:rsidR="0091458C" w:rsidRPr="00BF1F87" w14:paraId="054142DB" w14:textId="77777777" w:rsidTr="00F4342F">
        <w:trPr>
          <w:trHeight w:val="510"/>
        </w:trPr>
        <w:tc>
          <w:tcPr>
            <w:tcW w:w="1217" w:type="pct"/>
            <w:vMerge/>
            <w:shd w:val="clear" w:color="auto" w:fill="auto"/>
            <w:vAlign w:val="center"/>
            <w:hideMark/>
          </w:tcPr>
          <w:p w14:paraId="4B2E7336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shd w:val="clear" w:color="auto" w:fill="auto"/>
            <w:noWrap/>
            <w:vAlign w:val="center"/>
            <w:hideMark/>
          </w:tcPr>
          <w:p w14:paraId="5006AC04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75-89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2B0207A5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385.05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07EC17E4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366.74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075D3C3B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375.73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1EDC51F7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402.29</w:t>
            </w:r>
          </w:p>
        </w:tc>
      </w:tr>
      <w:tr w:rsidR="0091458C" w:rsidRPr="00BF1F87" w14:paraId="65FFC64D" w14:textId="77777777" w:rsidTr="00F4342F">
        <w:trPr>
          <w:trHeight w:val="510"/>
        </w:trPr>
        <w:tc>
          <w:tcPr>
            <w:tcW w:w="121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AE820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134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F48C5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90+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77B90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729.30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C46E3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697.14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84ACE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724.99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AA098" w14:textId="77777777" w:rsidR="0091458C" w:rsidRPr="00BF1F87" w:rsidRDefault="0091458C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797.67</w:t>
            </w:r>
          </w:p>
        </w:tc>
      </w:tr>
    </w:tbl>
    <w:p w14:paraId="20676512" w14:textId="7308F21B" w:rsidR="0091458C" w:rsidRPr="00BF1F87" w:rsidRDefault="0091458C" w:rsidP="002802AD">
      <w:pPr>
        <w:pStyle w:val="Paragraphtext"/>
        <w:spacing w:line="360" w:lineRule="auto"/>
        <w:rPr>
          <w:rFonts w:asciiTheme="minorHAnsi" w:hAnsiTheme="minorHAnsi" w:cstheme="minorHAnsi"/>
        </w:rPr>
      </w:pPr>
    </w:p>
    <w:p w14:paraId="539D67F5" w14:textId="77777777" w:rsidR="00975C2E" w:rsidRPr="00BF1F87" w:rsidRDefault="00975C2E" w:rsidP="002802AD">
      <w:pPr>
        <w:pStyle w:val="Paragraphtext"/>
        <w:spacing w:after="120" w:line="360" w:lineRule="auto"/>
        <w:rPr>
          <w:rFonts w:asciiTheme="minorHAnsi" w:hAnsiTheme="minorHAnsi" w:cstheme="minorHAnsi"/>
          <w:b/>
          <w:bCs/>
          <w:sz w:val="20"/>
          <w:szCs w:val="22"/>
        </w:rPr>
      </w:pPr>
    </w:p>
    <w:p w14:paraId="0D269406" w14:textId="77777777" w:rsidR="00975C2E" w:rsidRPr="00BF1F87" w:rsidRDefault="00975C2E" w:rsidP="002802AD">
      <w:pPr>
        <w:pStyle w:val="Paragraphtext"/>
        <w:spacing w:after="120" w:line="360" w:lineRule="auto"/>
        <w:rPr>
          <w:rFonts w:asciiTheme="minorHAnsi" w:hAnsiTheme="minorHAnsi" w:cstheme="minorBidi"/>
          <w:b/>
          <w:sz w:val="20"/>
          <w:szCs w:val="20"/>
        </w:rPr>
      </w:pPr>
    </w:p>
    <w:p w14:paraId="29C87765" w14:textId="3426EA32" w:rsidR="60B4B84E" w:rsidRDefault="60B4B84E" w:rsidP="60B4B84E">
      <w:pPr>
        <w:pStyle w:val="Paragraphtext"/>
        <w:spacing w:after="120" w:line="360" w:lineRule="auto"/>
        <w:rPr>
          <w:rFonts w:asciiTheme="minorHAnsi" w:hAnsiTheme="minorHAnsi" w:cstheme="minorBidi"/>
          <w:b/>
          <w:bCs/>
          <w:sz w:val="20"/>
          <w:szCs w:val="20"/>
        </w:rPr>
      </w:pPr>
    </w:p>
    <w:p w14:paraId="702723B4" w14:textId="4D309C7E" w:rsidR="60B4B84E" w:rsidRDefault="60B4B84E" w:rsidP="60B4B84E">
      <w:pPr>
        <w:pStyle w:val="Paragraphtext"/>
        <w:spacing w:after="120" w:line="360" w:lineRule="auto"/>
        <w:rPr>
          <w:rFonts w:asciiTheme="minorHAnsi" w:hAnsiTheme="minorHAnsi" w:cstheme="minorBidi"/>
          <w:b/>
          <w:bCs/>
          <w:sz w:val="20"/>
          <w:szCs w:val="20"/>
        </w:rPr>
      </w:pPr>
    </w:p>
    <w:p w14:paraId="32449FB1" w14:textId="4FF04F02" w:rsidR="60B4B84E" w:rsidRDefault="60B4B84E" w:rsidP="60B4B84E">
      <w:pPr>
        <w:pStyle w:val="Paragraphtext"/>
        <w:spacing w:after="120" w:line="360" w:lineRule="auto"/>
        <w:rPr>
          <w:rFonts w:asciiTheme="minorHAnsi" w:hAnsiTheme="minorHAnsi" w:cstheme="minorBidi"/>
          <w:b/>
          <w:bCs/>
          <w:sz w:val="20"/>
          <w:szCs w:val="20"/>
        </w:rPr>
      </w:pPr>
    </w:p>
    <w:p w14:paraId="5232A65F" w14:textId="18FD6190" w:rsidR="60B4B84E" w:rsidRDefault="60B4B84E" w:rsidP="60B4B84E">
      <w:pPr>
        <w:pStyle w:val="Paragraphtext"/>
        <w:spacing w:after="120" w:line="360" w:lineRule="auto"/>
        <w:rPr>
          <w:rFonts w:asciiTheme="minorHAnsi" w:hAnsiTheme="minorHAnsi" w:cstheme="minorBidi"/>
          <w:b/>
          <w:bCs/>
          <w:sz w:val="20"/>
          <w:szCs w:val="20"/>
        </w:rPr>
      </w:pPr>
    </w:p>
    <w:p w14:paraId="1F6F1637" w14:textId="52913908" w:rsidR="60B4B84E" w:rsidRDefault="60B4B84E" w:rsidP="60B4B84E">
      <w:pPr>
        <w:pStyle w:val="Paragraphtext"/>
        <w:spacing w:after="120" w:line="360" w:lineRule="auto"/>
        <w:rPr>
          <w:rFonts w:asciiTheme="minorHAnsi" w:hAnsiTheme="minorHAnsi" w:cstheme="minorBidi"/>
          <w:b/>
          <w:bCs/>
          <w:sz w:val="20"/>
          <w:szCs w:val="20"/>
        </w:rPr>
      </w:pPr>
    </w:p>
    <w:p w14:paraId="13BD71E6" w14:textId="77777777" w:rsidR="008C75C1" w:rsidRDefault="008C75C1">
      <w:pPr>
        <w:rPr>
          <w:rFonts w:asciiTheme="minorHAnsi" w:eastAsiaTheme="minorHAnsi" w:hAnsiTheme="minorHAnsi" w:cstheme="minorHAnsi"/>
          <w:b/>
          <w:bCs/>
          <w:sz w:val="24"/>
        </w:rPr>
      </w:pPr>
      <w:r>
        <w:rPr>
          <w:rFonts w:asciiTheme="minorHAnsi" w:eastAsiaTheme="minorHAnsi" w:hAnsiTheme="minorHAnsi" w:cstheme="minorHAnsi"/>
          <w:b/>
          <w:bCs/>
          <w:sz w:val="24"/>
        </w:rPr>
        <w:br w:type="page"/>
      </w:r>
    </w:p>
    <w:p w14:paraId="393CE035" w14:textId="23731DF4" w:rsidR="007B6F21" w:rsidRPr="00A32FF2" w:rsidRDefault="00E9187A" w:rsidP="002802AD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4"/>
        </w:rPr>
      </w:pPr>
      <w:r w:rsidRPr="00BF1F87">
        <w:rPr>
          <w:rFonts w:asciiTheme="minorHAnsi" w:eastAsiaTheme="minorHAnsi" w:hAnsiTheme="minorHAnsi" w:cstheme="minorHAnsi"/>
          <w:b/>
          <w:bCs/>
          <w:sz w:val="24"/>
        </w:rPr>
        <w:lastRenderedPageBreak/>
        <w:t>Table 3</w:t>
      </w:r>
      <w:r w:rsidR="00A32FF2">
        <w:rPr>
          <w:rFonts w:asciiTheme="minorHAnsi" w:eastAsiaTheme="minorHAnsi" w:hAnsiTheme="minorHAnsi" w:cstheme="minorHAnsi"/>
          <w:b/>
          <w:bCs/>
          <w:sz w:val="24"/>
        </w:rPr>
        <w:t xml:space="preserve">. </w:t>
      </w:r>
      <w:r w:rsidRPr="00A32FF2">
        <w:rPr>
          <w:rFonts w:asciiTheme="minorHAnsi" w:eastAsiaTheme="minorHAnsi" w:hAnsiTheme="minorHAnsi" w:cstheme="minorHAnsi"/>
          <w:b/>
          <w:bCs/>
          <w:sz w:val="24"/>
        </w:rPr>
        <w:t xml:space="preserve">Total </w:t>
      </w:r>
      <w:r w:rsidR="00F11D73" w:rsidRPr="00A32FF2">
        <w:rPr>
          <w:rFonts w:asciiTheme="minorHAnsi" w:eastAsiaTheme="minorHAnsi" w:hAnsiTheme="minorHAnsi" w:cstheme="minorHAnsi"/>
          <w:b/>
          <w:bCs/>
          <w:sz w:val="24"/>
        </w:rPr>
        <w:t>Y</w:t>
      </w:r>
      <w:r w:rsidR="006655C5" w:rsidRPr="00A32FF2">
        <w:rPr>
          <w:rFonts w:asciiTheme="minorHAnsi" w:eastAsiaTheme="minorHAnsi" w:hAnsiTheme="minorHAnsi" w:cstheme="minorHAnsi"/>
          <w:b/>
          <w:bCs/>
          <w:sz w:val="24"/>
        </w:rPr>
        <w:t xml:space="preserve">LL, </w:t>
      </w:r>
      <w:r w:rsidR="00321AD4" w:rsidRPr="00A32FF2">
        <w:rPr>
          <w:rFonts w:asciiTheme="minorHAnsi" w:eastAsiaTheme="minorHAnsi" w:hAnsiTheme="minorHAnsi" w:cstheme="minorHAnsi"/>
          <w:b/>
          <w:bCs/>
          <w:sz w:val="24"/>
        </w:rPr>
        <w:t xml:space="preserve">count of deaths, </w:t>
      </w:r>
      <w:r w:rsidR="006655C5" w:rsidRPr="00A32FF2">
        <w:rPr>
          <w:rFonts w:asciiTheme="minorHAnsi" w:eastAsiaTheme="minorHAnsi" w:hAnsiTheme="minorHAnsi" w:cstheme="minorHAnsi"/>
          <w:b/>
          <w:bCs/>
          <w:sz w:val="24"/>
        </w:rPr>
        <w:t xml:space="preserve">crude </w:t>
      </w:r>
      <w:proofErr w:type="gramStart"/>
      <w:r w:rsidR="006655C5" w:rsidRPr="00A32FF2">
        <w:rPr>
          <w:rFonts w:asciiTheme="minorHAnsi" w:eastAsiaTheme="minorHAnsi" w:hAnsiTheme="minorHAnsi" w:cstheme="minorHAnsi"/>
          <w:b/>
          <w:bCs/>
          <w:sz w:val="24"/>
        </w:rPr>
        <w:t>YLL</w:t>
      </w:r>
      <w:proofErr w:type="gramEnd"/>
      <w:r w:rsidR="006655C5" w:rsidRPr="00A32FF2">
        <w:rPr>
          <w:rFonts w:asciiTheme="minorHAnsi" w:eastAsiaTheme="minorHAnsi" w:hAnsiTheme="minorHAnsi" w:cstheme="minorHAnsi"/>
          <w:b/>
          <w:bCs/>
          <w:sz w:val="24"/>
        </w:rPr>
        <w:t xml:space="preserve"> and age-standardised YLL</w:t>
      </w:r>
      <w:r w:rsidRPr="00A32FF2">
        <w:rPr>
          <w:rFonts w:asciiTheme="minorHAnsi" w:eastAsiaTheme="minorHAnsi" w:hAnsiTheme="minorHAnsi" w:cstheme="minorHAnsi"/>
          <w:b/>
          <w:bCs/>
          <w:sz w:val="24"/>
        </w:rPr>
        <w:t xml:space="preserve"> per 1,000 population by </w:t>
      </w:r>
      <w:r w:rsidR="006655C5" w:rsidRPr="00A32FF2">
        <w:rPr>
          <w:rFonts w:asciiTheme="minorHAnsi" w:eastAsiaTheme="minorHAnsi" w:hAnsiTheme="minorHAnsi" w:cstheme="minorHAnsi"/>
          <w:b/>
          <w:bCs/>
          <w:sz w:val="24"/>
        </w:rPr>
        <w:t>sex</w:t>
      </w:r>
      <w:r w:rsidRPr="00A32FF2">
        <w:rPr>
          <w:rFonts w:asciiTheme="minorHAnsi" w:eastAsiaTheme="minorHAnsi" w:hAnsiTheme="minorHAnsi" w:cstheme="minorHAnsi"/>
          <w:b/>
          <w:bCs/>
          <w:sz w:val="24"/>
        </w:rPr>
        <w:t>, Australia, 2019-2022</w:t>
      </w:r>
    </w:p>
    <w:tbl>
      <w:tblPr>
        <w:tblStyle w:val="TableGridLight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9"/>
        <w:gridCol w:w="1277"/>
        <w:gridCol w:w="1515"/>
        <w:gridCol w:w="1515"/>
        <w:gridCol w:w="1515"/>
        <w:gridCol w:w="1515"/>
      </w:tblGrid>
      <w:tr w:rsidR="003276F6" w:rsidRPr="00BF1F87" w14:paraId="44B5F69F" w14:textId="77777777" w:rsidTr="00B72D6C">
        <w:trPr>
          <w:trHeight w:val="510"/>
        </w:trPr>
        <w:tc>
          <w:tcPr>
            <w:tcW w:w="123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8ABF9F7" w14:textId="33941F5B" w:rsidR="00243FE2" w:rsidRPr="00BF1F87" w:rsidRDefault="00243FE2" w:rsidP="002802AD">
            <w:pPr>
              <w:pStyle w:val="TableHeader"/>
              <w:spacing w:line="360" w:lineRule="auto"/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  <w:t>Statistic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8A16154" w14:textId="77777777" w:rsidR="00243FE2" w:rsidRPr="00BF1F87" w:rsidRDefault="00243FE2" w:rsidP="002802AD">
            <w:pPr>
              <w:pStyle w:val="TableHeader"/>
              <w:spacing w:line="360" w:lineRule="auto"/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  <w:t>Gender</w:t>
            </w:r>
          </w:p>
        </w:tc>
        <w:tc>
          <w:tcPr>
            <w:tcW w:w="77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21FC33B" w14:textId="77777777" w:rsidR="00243FE2" w:rsidRPr="00BF1F87" w:rsidRDefault="00243FE2" w:rsidP="002802AD">
            <w:pPr>
              <w:pStyle w:val="TableHeader"/>
              <w:spacing w:line="360" w:lineRule="auto"/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  <w:t>2019</w:t>
            </w:r>
          </w:p>
        </w:tc>
        <w:tc>
          <w:tcPr>
            <w:tcW w:w="77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791A80A" w14:textId="77777777" w:rsidR="00243FE2" w:rsidRPr="00BF1F87" w:rsidRDefault="00243FE2" w:rsidP="002802AD">
            <w:pPr>
              <w:pStyle w:val="TableHeader"/>
              <w:spacing w:line="360" w:lineRule="auto"/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  <w:t>2020</w:t>
            </w:r>
          </w:p>
        </w:tc>
        <w:tc>
          <w:tcPr>
            <w:tcW w:w="77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9E88045" w14:textId="77777777" w:rsidR="00243FE2" w:rsidRPr="00BF1F87" w:rsidRDefault="00243FE2" w:rsidP="002802AD">
            <w:pPr>
              <w:pStyle w:val="TableHeader"/>
              <w:spacing w:line="360" w:lineRule="auto"/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  <w:t>2021</w:t>
            </w:r>
          </w:p>
        </w:tc>
        <w:tc>
          <w:tcPr>
            <w:tcW w:w="77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78D9BA0" w14:textId="77777777" w:rsidR="00243FE2" w:rsidRPr="00BF1F87" w:rsidRDefault="00243FE2" w:rsidP="002802AD">
            <w:pPr>
              <w:pStyle w:val="TableHeader"/>
              <w:spacing w:line="360" w:lineRule="auto"/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  <w:lang w:eastAsia="en-AU"/>
              </w:rPr>
              <w:t>2022</w:t>
            </w:r>
          </w:p>
        </w:tc>
      </w:tr>
      <w:tr w:rsidR="003276F6" w:rsidRPr="00BF1F87" w14:paraId="474C20CF" w14:textId="77777777" w:rsidTr="00B72D6C">
        <w:trPr>
          <w:trHeight w:val="510"/>
        </w:trPr>
        <w:tc>
          <w:tcPr>
            <w:tcW w:w="1236" w:type="pct"/>
            <w:vMerge w:val="restart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7D34498B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Total YLL</w:t>
            </w:r>
          </w:p>
        </w:tc>
        <w:tc>
          <w:tcPr>
            <w:tcW w:w="655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9F66204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Female</w:t>
            </w:r>
          </w:p>
        </w:tc>
        <w:tc>
          <w:tcPr>
            <w:tcW w:w="777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C1B0B7E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945,890</w:t>
            </w:r>
          </w:p>
        </w:tc>
        <w:tc>
          <w:tcPr>
            <w:tcW w:w="777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494CB06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939,280</w:t>
            </w:r>
          </w:p>
        </w:tc>
        <w:tc>
          <w:tcPr>
            <w:tcW w:w="777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B3D6E63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978,185</w:t>
            </w:r>
          </w:p>
        </w:tc>
        <w:tc>
          <w:tcPr>
            <w:tcW w:w="777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EC09132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1,049,830</w:t>
            </w:r>
          </w:p>
        </w:tc>
      </w:tr>
      <w:tr w:rsidR="003276F6" w:rsidRPr="00BF1F87" w14:paraId="51FE492C" w14:textId="77777777" w:rsidTr="00CB3728">
        <w:trPr>
          <w:trHeight w:val="510"/>
        </w:trPr>
        <w:tc>
          <w:tcPr>
            <w:tcW w:w="123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E937D2A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655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B35978B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Male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2035676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1,205,460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518B1B9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1,201,400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F6703A3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1,231,275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E0360C0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1,316,685</w:t>
            </w:r>
          </w:p>
        </w:tc>
      </w:tr>
      <w:tr w:rsidR="00CB3728" w:rsidRPr="00BF1F87" w14:paraId="5535E5E9" w14:textId="77777777" w:rsidTr="00CB3728">
        <w:trPr>
          <w:trHeight w:val="510"/>
        </w:trPr>
        <w:tc>
          <w:tcPr>
            <w:tcW w:w="1236" w:type="pct"/>
            <w:vMerge w:val="restart"/>
            <w:tcBorders>
              <w:top w:val="nil"/>
            </w:tcBorders>
            <w:vAlign w:val="center"/>
          </w:tcPr>
          <w:p w14:paraId="70667F7A" w14:textId="1BD42722" w:rsidR="00CB3728" w:rsidRPr="00BF1F87" w:rsidRDefault="00CB3728" w:rsidP="00CB3728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Count of deaths</w:t>
            </w:r>
          </w:p>
        </w:tc>
        <w:tc>
          <w:tcPr>
            <w:tcW w:w="655" w:type="pct"/>
            <w:tcBorders>
              <w:top w:val="nil"/>
              <w:bottom w:val="nil"/>
            </w:tcBorders>
            <w:noWrap/>
            <w:vAlign w:val="center"/>
          </w:tcPr>
          <w:p w14:paraId="27355605" w14:textId="1983C356" w:rsidR="00CB3728" w:rsidRPr="00BF1F87" w:rsidRDefault="00CB3728" w:rsidP="00CB3728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Female</w:t>
            </w:r>
          </w:p>
        </w:tc>
        <w:tc>
          <w:tcPr>
            <w:tcW w:w="777" w:type="pct"/>
            <w:tcBorders>
              <w:top w:val="nil"/>
              <w:bottom w:val="nil"/>
            </w:tcBorders>
            <w:noWrap/>
            <w:vAlign w:val="center"/>
          </w:tcPr>
          <w:p w14:paraId="4431CA78" w14:textId="330DA12B" w:rsidR="00CB3728" w:rsidRPr="00BF1F87" w:rsidRDefault="00CB3728" w:rsidP="00CB3728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CB3728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77,230 </w:t>
            </w:r>
          </w:p>
        </w:tc>
        <w:tc>
          <w:tcPr>
            <w:tcW w:w="777" w:type="pct"/>
            <w:tcBorders>
              <w:top w:val="nil"/>
              <w:bottom w:val="nil"/>
            </w:tcBorders>
            <w:noWrap/>
            <w:vAlign w:val="center"/>
          </w:tcPr>
          <w:p w14:paraId="45313077" w14:textId="2CECB32F" w:rsidR="00CB3728" w:rsidRPr="00BF1F87" w:rsidRDefault="00CB3728" w:rsidP="00CB3728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CB3728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76,090 </w:t>
            </w:r>
          </w:p>
        </w:tc>
        <w:tc>
          <w:tcPr>
            <w:tcW w:w="777" w:type="pct"/>
            <w:tcBorders>
              <w:top w:val="nil"/>
              <w:bottom w:val="nil"/>
            </w:tcBorders>
            <w:noWrap/>
            <w:vAlign w:val="center"/>
          </w:tcPr>
          <w:p w14:paraId="0B1D1B07" w14:textId="0FA2CD45" w:rsidR="00CB3728" w:rsidRPr="00BF1F87" w:rsidRDefault="00CB3728" w:rsidP="00CB3728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CB3728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80,845 </w:t>
            </w:r>
          </w:p>
        </w:tc>
        <w:tc>
          <w:tcPr>
            <w:tcW w:w="777" w:type="pct"/>
            <w:tcBorders>
              <w:top w:val="nil"/>
              <w:bottom w:val="nil"/>
            </w:tcBorders>
            <w:noWrap/>
            <w:vAlign w:val="center"/>
          </w:tcPr>
          <w:p w14:paraId="76A28E31" w14:textId="73A99692" w:rsidR="00CB3728" w:rsidRPr="00BF1F87" w:rsidRDefault="00CB3728" w:rsidP="00CB3728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CB3728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88,895 </w:t>
            </w:r>
          </w:p>
        </w:tc>
      </w:tr>
      <w:tr w:rsidR="00CB3728" w:rsidRPr="00BF1F87" w14:paraId="5D9BDB6C" w14:textId="77777777" w:rsidTr="00CB3728">
        <w:trPr>
          <w:trHeight w:val="510"/>
        </w:trPr>
        <w:tc>
          <w:tcPr>
            <w:tcW w:w="1236" w:type="pct"/>
            <w:vMerge/>
            <w:tcBorders>
              <w:bottom w:val="single" w:sz="4" w:space="0" w:color="auto"/>
            </w:tcBorders>
            <w:vAlign w:val="center"/>
          </w:tcPr>
          <w:p w14:paraId="75C9AED1" w14:textId="77777777" w:rsidR="00CB3728" w:rsidRPr="00BF1F87" w:rsidRDefault="00CB3728" w:rsidP="00CB3728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655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5446FB3" w14:textId="6EE97954" w:rsidR="00CB3728" w:rsidRPr="00BF1F87" w:rsidRDefault="00CB3728" w:rsidP="00CB3728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Male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D7E15E5" w14:textId="4C025C52" w:rsidR="00CB3728" w:rsidRPr="00BF1F87" w:rsidRDefault="00CB3728" w:rsidP="00CB3728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CB3728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84,020 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91AD34D" w14:textId="119C843E" w:rsidR="00CB3728" w:rsidRPr="00BF1F87" w:rsidRDefault="00CB3728" w:rsidP="00CB3728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CB3728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84,080 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528F40A" w14:textId="3C89F8D1" w:rsidR="00CB3728" w:rsidRPr="00BF1F87" w:rsidRDefault="00CB3728" w:rsidP="00CB3728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CB3728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88,525 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F26C68D" w14:textId="141B4FE8" w:rsidR="00CB3728" w:rsidRPr="00BF1F87" w:rsidRDefault="00CB3728" w:rsidP="00CB3728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CB3728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97,840 </w:t>
            </w:r>
          </w:p>
        </w:tc>
      </w:tr>
      <w:tr w:rsidR="003276F6" w:rsidRPr="00BF1F87" w14:paraId="6122D528" w14:textId="77777777" w:rsidTr="00CB3728">
        <w:trPr>
          <w:trHeight w:val="510"/>
        </w:trPr>
        <w:tc>
          <w:tcPr>
            <w:tcW w:w="1236" w:type="pct"/>
            <w:vMerge w:val="restart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234A036A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ERP population</w:t>
            </w:r>
          </w:p>
        </w:tc>
        <w:tc>
          <w:tcPr>
            <w:tcW w:w="655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971B898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Female</w:t>
            </w:r>
          </w:p>
        </w:tc>
        <w:tc>
          <w:tcPr>
            <w:tcW w:w="777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AC39D2C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12,760,900</w:t>
            </w:r>
          </w:p>
        </w:tc>
        <w:tc>
          <w:tcPr>
            <w:tcW w:w="777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D7187C9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12,924,520</w:t>
            </w:r>
          </w:p>
        </w:tc>
        <w:tc>
          <w:tcPr>
            <w:tcW w:w="777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7730BF4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12,938,495</w:t>
            </w:r>
          </w:p>
        </w:tc>
        <w:tc>
          <w:tcPr>
            <w:tcW w:w="777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39E52A1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13,093,765</w:t>
            </w:r>
          </w:p>
        </w:tc>
      </w:tr>
      <w:tr w:rsidR="003276F6" w:rsidRPr="00BF1F87" w14:paraId="5CC49246" w14:textId="77777777" w:rsidTr="00B72D6C">
        <w:trPr>
          <w:trHeight w:val="510"/>
        </w:trPr>
        <w:tc>
          <w:tcPr>
            <w:tcW w:w="123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0585193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655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73E396A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Male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92D5627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12,579,320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B4EC3F2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12,730,765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7C01A72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12,749,580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FC340E2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12,902,375</w:t>
            </w:r>
          </w:p>
        </w:tc>
      </w:tr>
      <w:tr w:rsidR="003276F6" w:rsidRPr="00BF1F87" w14:paraId="2FE46314" w14:textId="77777777" w:rsidTr="00B72D6C">
        <w:trPr>
          <w:trHeight w:val="510"/>
        </w:trPr>
        <w:tc>
          <w:tcPr>
            <w:tcW w:w="1236" w:type="pct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7C2C6C5B" w14:textId="224EEC4A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Crude YLL per 1</w:t>
            </w:r>
            <w:r w:rsidR="003276F6"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,</w:t>
            </w: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000 pop</w:t>
            </w:r>
            <w:r w:rsidR="003276F6"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ulation</w:t>
            </w:r>
          </w:p>
        </w:tc>
        <w:tc>
          <w:tcPr>
            <w:tcW w:w="65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F45D299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Female</w:t>
            </w:r>
          </w:p>
        </w:tc>
        <w:tc>
          <w:tcPr>
            <w:tcW w:w="77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4AD1505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74.12</w:t>
            </w:r>
          </w:p>
        </w:tc>
        <w:tc>
          <w:tcPr>
            <w:tcW w:w="77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F0C27B3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72.67</w:t>
            </w:r>
          </w:p>
        </w:tc>
        <w:tc>
          <w:tcPr>
            <w:tcW w:w="77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05BD16C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75.60</w:t>
            </w:r>
          </w:p>
        </w:tc>
        <w:tc>
          <w:tcPr>
            <w:tcW w:w="77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D7DFC71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80.18</w:t>
            </w:r>
          </w:p>
        </w:tc>
      </w:tr>
      <w:tr w:rsidR="00EE41FE" w:rsidRPr="00BF1F87" w14:paraId="7DEE9013" w14:textId="77777777" w:rsidTr="00B72D6C">
        <w:trPr>
          <w:trHeight w:val="510"/>
        </w:trPr>
        <w:tc>
          <w:tcPr>
            <w:tcW w:w="1236" w:type="pct"/>
            <w:vMerge/>
            <w:vAlign w:val="center"/>
            <w:hideMark/>
          </w:tcPr>
          <w:p w14:paraId="67B9C576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655" w:type="pct"/>
            <w:noWrap/>
            <w:vAlign w:val="center"/>
            <w:hideMark/>
          </w:tcPr>
          <w:p w14:paraId="5CD93FD8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Male</w:t>
            </w:r>
          </w:p>
        </w:tc>
        <w:tc>
          <w:tcPr>
            <w:tcW w:w="777" w:type="pct"/>
            <w:noWrap/>
            <w:vAlign w:val="center"/>
            <w:hideMark/>
          </w:tcPr>
          <w:p w14:paraId="1573249A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95.83</w:t>
            </w:r>
          </w:p>
        </w:tc>
        <w:tc>
          <w:tcPr>
            <w:tcW w:w="777" w:type="pct"/>
            <w:noWrap/>
            <w:vAlign w:val="center"/>
            <w:hideMark/>
          </w:tcPr>
          <w:p w14:paraId="7D4FE755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94.37</w:t>
            </w:r>
          </w:p>
        </w:tc>
        <w:tc>
          <w:tcPr>
            <w:tcW w:w="777" w:type="pct"/>
            <w:noWrap/>
            <w:vAlign w:val="center"/>
            <w:hideMark/>
          </w:tcPr>
          <w:p w14:paraId="7D6A9B57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96.57</w:t>
            </w:r>
          </w:p>
        </w:tc>
        <w:tc>
          <w:tcPr>
            <w:tcW w:w="777" w:type="pct"/>
            <w:noWrap/>
            <w:vAlign w:val="center"/>
            <w:hideMark/>
          </w:tcPr>
          <w:p w14:paraId="7DD6555C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102.05</w:t>
            </w:r>
          </w:p>
        </w:tc>
      </w:tr>
      <w:tr w:rsidR="003276F6" w:rsidRPr="00BF1F87" w14:paraId="62A0C465" w14:textId="77777777" w:rsidTr="00B72D6C">
        <w:trPr>
          <w:trHeight w:val="510"/>
        </w:trPr>
        <w:tc>
          <w:tcPr>
            <w:tcW w:w="1236" w:type="pct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441A1FD0" w14:textId="42179AF3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Age-</w:t>
            </w:r>
            <w:r w:rsidR="003276F6"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standardised</w:t>
            </w: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 xml:space="preserve"> YLL per 1</w:t>
            </w:r>
            <w:r w:rsidR="003276F6"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,</w:t>
            </w: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000 pop</w:t>
            </w:r>
            <w:r w:rsidR="00EE41FE"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ulation</w:t>
            </w:r>
          </w:p>
        </w:tc>
        <w:tc>
          <w:tcPr>
            <w:tcW w:w="65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9435298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Female</w:t>
            </w:r>
          </w:p>
        </w:tc>
        <w:tc>
          <w:tcPr>
            <w:tcW w:w="77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6C45780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60.25</w:t>
            </w:r>
          </w:p>
        </w:tc>
        <w:tc>
          <w:tcPr>
            <w:tcW w:w="77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55DB1E1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59.99</w:t>
            </w:r>
          </w:p>
        </w:tc>
        <w:tc>
          <w:tcPr>
            <w:tcW w:w="77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67DB930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62.12</w:t>
            </w:r>
          </w:p>
        </w:tc>
        <w:tc>
          <w:tcPr>
            <w:tcW w:w="77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03645F8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66.33</w:t>
            </w:r>
          </w:p>
        </w:tc>
      </w:tr>
      <w:tr w:rsidR="00EE41FE" w:rsidRPr="00BF1F87" w14:paraId="6199056B" w14:textId="77777777" w:rsidTr="00B72D6C">
        <w:trPr>
          <w:trHeight w:val="510"/>
        </w:trPr>
        <w:tc>
          <w:tcPr>
            <w:tcW w:w="1236" w:type="pct"/>
            <w:vMerge/>
            <w:vAlign w:val="center"/>
            <w:hideMark/>
          </w:tcPr>
          <w:p w14:paraId="4C9B49B5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</w:p>
        </w:tc>
        <w:tc>
          <w:tcPr>
            <w:tcW w:w="655" w:type="pct"/>
            <w:noWrap/>
            <w:vAlign w:val="center"/>
            <w:hideMark/>
          </w:tcPr>
          <w:p w14:paraId="7C678EA0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Male</w:t>
            </w:r>
          </w:p>
        </w:tc>
        <w:tc>
          <w:tcPr>
            <w:tcW w:w="777" w:type="pct"/>
            <w:noWrap/>
            <w:vAlign w:val="center"/>
            <w:hideMark/>
          </w:tcPr>
          <w:p w14:paraId="2BD78337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88.29</w:t>
            </w:r>
          </w:p>
        </w:tc>
        <w:tc>
          <w:tcPr>
            <w:tcW w:w="777" w:type="pct"/>
            <w:noWrap/>
            <w:vAlign w:val="center"/>
            <w:hideMark/>
          </w:tcPr>
          <w:p w14:paraId="05D1AED3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87.92</w:t>
            </w:r>
          </w:p>
        </w:tc>
        <w:tc>
          <w:tcPr>
            <w:tcW w:w="777" w:type="pct"/>
            <w:noWrap/>
            <w:vAlign w:val="center"/>
            <w:hideMark/>
          </w:tcPr>
          <w:p w14:paraId="582C7FF6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89.97</w:t>
            </w:r>
          </w:p>
        </w:tc>
        <w:tc>
          <w:tcPr>
            <w:tcW w:w="777" w:type="pct"/>
            <w:noWrap/>
            <w:vAlign w:val="center"/>
            <w:hideMark/>
          </w:tcPr>
          <w:p w14:paraId="3E35D9C2" w14:textId="77777777" w:rsidR="00243FE2" w:rsidRPr="00BF1F87" w:rsidRDefault="00243FE2" w:rsidP="002802AD">
            <w:pPr>
              <w:spacing w:line="360" w:lineRule="auto"/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000000"/>
                <w:sz w:val="24"/>
                <w:lang w:eastAsia="en-AU"/>
              </w:rPr>
              <w:t>96.02</w:t>
            </w:r>
          </w:p>
        </w:tc>
      </w:tr>
    </w:tbl>
    <w:p w14:paraId="1A6595FC" w14:textId="77777777" w:rsidR="00414729" w:rsidRPr="00BF1F87" w:rsidRDefault="00414729" w:rsidP="002802AD">
      <w:pPr>
        <w:spacing w:line="360" w:lineRule="auto"/>
        <w:rPr>
          <w:rFonts w:asciiTheme="minorHAnsi" w:hAnsiTheme="minorHAnsi" w:cstheme="minorHAnsi"/>
        </w:rPr>
      </w:pPr>
    </w:p>
    <w:p w14:paraId="083397E0" w14:textId="77777777" w:rsidR="007F152D" w:rsidRPr="00BF1F87" w:rsidRDefault="007F152D" w:rsidP="002802AD">
      <w:pPr>
        <w:spacing w:line="360" w:lineRule="auto"/>
        <w:rPr>
          <w:rFonts w:asciiTheme="minorHAnsi" w:hAnsiTheme="minorHAnsi" w:cstheme="minorHAnsi"/>
          <w:b/>
          <w:bCs/>
          <w:sz w:val="20"/>
          <w:szCs w:val="22"/>
        </w:rPr>
      </w:pPr>
      <w:r w:rsidRPr="00BF1F87">
        <w:rPr>
          <w:rFonts w:asciiTheme="minorHAnsi" w:hAnsiTheme="minorHAnsi" w:cstheme="minorHAnsi"/>
          <w:b/>
          <w:bCs/>
          <w:sz w:val="20"/>
          <w:szCs w:val="22"/>
        </w:rPr>
        <w:br w:type="page"/>
      </w:r>
    </w:p>
    <w:p w14:paraId="67902211" w14:textId="626CB550" w:rsidR="00FC3C04" w:rsidRPr="0083729B" w:rsidRDefault="00750ED3" w:rsidP="002802AD">
      <w:pPr>
        <w:spacing w:before="120" w:after="120" w:line="360" w:lineRule="auto"/>
        <w:rPr>
          <w:rFonts w:asciiTheme="minorHAnsi" w:hAnsiTheme="minorHAnsi" w:cstheme="minorHAnsi"/>
          <w:b/>
          <w:bCs/>
          <w:sz w:val="24"/>
          <w:szCs w:val="28"/>
        </w:rPr>
      </w:pPr>
      <w:r w:rsidRPr="00BF1F87">
        <w:rPr>
          <w:rFonts w:asciiTheme="minorHAnsi" w:hAnsiTheme="minorHAnsi" w:cstheme="minorHAnsi"/>
          <w:b/>
          <w:bCs/>
          <w:sz w:val="24"/>
          <w:szCs w:val="28"/>
        </w:rPr>
        <w:t xml:space="preserve">Table </w:t>
      </w:r>
      <w:r w:rsidR="0064628D" w:rsidRPr="00BF1F87">
        <w:rPr>
          <w:rFonts w:asciiTheme="minorHAnsi" w:hAnsiTheme="minorHAnsi" w:cstheme="minorHAnsi"/>
          <w:b/>
          <w:bCs/>
          <w:sz w:val="24"/>
          <w:szCs w:val="28"/>
        </w:rPr>
        <w:t>4</w:t>
      </w:r>
      <w:r w:rsidR="0083729B">
        <w:rPr>
          <w:rFonts w:asciiTheme="minorHAnsi" w:hAnsiTheme="minorHAnsi" w:cstheme="minorHAnsi"/>
          <w:b/>
          <w:bCs/>
          <w:sz w:val="24"/>
          <w:szCs w:val="28"/>
        </w:rPr>
        <w:t xml:space="preserve">. </w:t>
      </w:r>
      <w:r w:rsidRPr="0083729B">
        <w:rPr>
          <w:rFonts w:asciiTheme="minorHAnsi" w:hAnsiTheme="minorHAnsi" w:cstheme="minorHAnsi"/>
          <w:b/>
          <w:bCs/>
          <w:sz w:val="24"/>
          <w:szCs w:val="28"/>
        </w:rPr>
        <w:t xml:space="preserve">Total YLL, count of deaths, </w:t>
      </w:r>
      <w:proofErr w:type="gramStart"/>
      <w:r w:rsidRPr="0083729B">
        <w:rPr>
          <w:rFonts w:asciiTheme="minorHAnsi" w:hAnsiTheme="minorHAnsi" w:cstheme="minorHAnsi"/>
          <w:b/>
          <w:bCs/>
          <w:sz w:val="24"/>
          <w:szCs w:val="28"/>
        </w:rPr>
        <w:t>crude</w:t>
      </w:r>
      <w:proofErr w:type="gramEnd"/>
      <w:r w:rsidRPr="0083729B">
        <w:rPr>
          <w:rFonts w:asciiTheme="minorHAnsi" w:hAnsiTheme="minorHAnsi" w:cstheme="minorHAnsi"/>
          <w:b/>
          <w:bCs/>
          <w:sz w:val="24"/>
          <w:szCs w:val="28"/>
        </w:rPr>
        <w:t xml:space="preserve"> and age-standardised YLL per death by cause of death, Australia, 2019-2022</w:t>
      </w:r>
    </w:p>
    <w:tbl>
      <w:tblPr>
        <w:tblStyle w:val="PlainTable2"/>
        <w:tblW w:w="10065" w:type="dxa"/>
        <w:tblLayout w:type="fixed"/>
        <w:tblLook w:val="04A0" w:firstRow="1" w:lastRow="0" w:firstColumn="1" w:lastColumn="0" w:noHBand="0" w:noVBand="1"/>
      </w:tblPr>
      <w:tblGrid>
        <w:gridCol w:w="1560"/>
        <w:gridCol w:w="3685"/>
        <w:gridCol w:w="1205"/>
        <w:gridCol w:w="1200"/>
        <w:gridCol w:w="1210"/>
        <w:gridCol w:w="1205"/>
      </w:tblGrid>
      <w:tr w:rsidR="00BF1F87" w:rsidRPr="00BF1F87" w14:paraId="525216B0" w14:textId="77777777" w:rsidTr="32298C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52F5E376" w14:textId="29900C34" w:rsidR="00BF1F87" w:rsidRPr="00BF1F87" w:rsidRDefault="00BF1F87" w:rsidP="00CC67B3">
            <w:pPr>
              <w:pStyle w:val="TableHeader"/>
              <w:spacing w:line="360" w:lineRule="auto"/>
              <w:rPr>
                <w:rFonts w:asciiTheme="minorHAnsi" w:hAnsiTheme="minorHAnsi" w:cstheme="minorHAnsi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auto"/>
                <w:sz w:val="24"/>
                <w:szCs w:val="24"/>
                <w:lang w:eastAsia="en-AU"/>
              </w:rPr>
              <w:t>Statistic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E2402A1" w14:textId="77777777" w:rsidR="00BF1F87" w:rsidRPr="00BF1F87" w:rsidRDefault="00BF1F87" w:rsidP="00CC67B3">
            <w:pPr>
              <w:pStyle w:val="TableHeader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auto"/>
                <w:sz w:val="24"/>
                <w:szCs w:val="24"/>
                <w:lang w:eastAsia="en-AU"/>
              </w:rPr>
              <w:t>Underlying cause of death</w:t>
            </w:r>
          </w:p>
        </w:tc>
        <w:tc>
          <w:tcPr>
            <w:tcW w:w="120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685AF63" w14:textId="77777777" w:rsidR="00BF1F87" w:rsidRPr="00BF1F87" w:rsidRDefault="00BF1F87" w:rsidP="00CC67B3">
            <w:pPr>
              <w:pStyle w:val="TableHeader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auto"/>
                <w:sz w:val="24"/>
                <w:szCs w:val="24"/>
                <w:lang w:eastAsia="en-AU"/>
              </w:rPr>
              <w:t>2019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1A614B9" w14:textId="77777777" w:rsidR="00BF1F87" w:rsidRPr="00BF1F87" w:rsidRDefault="00BF1F87" w:rsidP="00CC67B3">
            <w:pPr>
              <w:pStyle w:val="TableHeader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auto"/>
                <w:sz w:val="24"/>
                <w:szCs w:val="24"/>
                <w:lang w:eastAsia="en-AU"/>
              </w:rPr>
              <w:t>2020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B75DA0A" w14:textId="77777777" w:rsidR="00BF1F87" w:rsidRPr="00BF1F87" w:rsidRDefault="00BF1F87" w:rsidP="00CC67B3">
            <w:pPr>
              <w:pStyle w:val="TableHeader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auto"/>
                <w:sz w:val="24"/>
                <w:szCs w:val="24"/>
                <w:lang w:eastAsia="en-AU"/>
              </w:rPr>
              <w:t>2021</w:t>
            </w:r>
          </w:p>
        </w:tc>
        <w:tc>
          <w:tcPr>
            <w:tcW w:w="120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33AB3DC" w14:textId="77777777" w:rsidR="00BF1F87" w:rsidRPr="00BF1F87" w:rsidRDefault="00BF1F87" w:rsidP="00CC67B3">
            <w:pPr>
              <w:pStyle w:val="TableHeader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4"/>
                <w:szCs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color w:val="auto"/>
                <w:sz w:val="24"/>
                <w:szCs w:val="24"/>
                <w:lang w:eastAsia="en-AU"/>
              </w:rPr>
              <w:t>2022</w:t>
            </w:r>
          </w:p>
        </w:tc>
      </w:tr>
      <w:tr w:rsidR="00BF1F87" w:rsidRPr="00BF1F87" w14:paraId="0BA9411E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  <w:noWrap/>
            <w:vAlign w:val="center"/>
            <w:hideMark/>
          </w:tcPr>
          <w:p w14:paraId="323D2E09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  <w:t>Total YLL</w:t>
            </w:r>
          </w:p>
        </w:tc>
        <w:tc>
          <w:tcPr>
            <w:tcW w:w="368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01BEFC6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COVID-19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ACA7D55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5371034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7,230</w:t>
            </w:r>
          </w:p>
        </w:tc>
        <w:tc>
          <w:tcPr>
            <w:tcW w:w="121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C756B23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18,810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F9C0C28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91,280</w:t>
            </w:r>
          </w:p>
        </w:tc>
      </w:tr>
      <w:tr w:rsidR="00BF1F87" w:rsidRPr="00BF1F87" w14:paraId="7290BC29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7733DCC9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BA9F066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Cancer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17849C0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732,830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EB23CA4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734,600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6CD3D03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738,350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AAA8956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733,560</w:t>
            </w:r>
          </w:p>
        </w:tc>
      </w:tr>
      <w:tr w:rsidR="00BF1F87" w:rsidRPr="00BF1F87" w14:paraId="4D8DF926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358F718C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03DD0D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Cerebrovascular diseases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4429B8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91,300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8014432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91,305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3A20F86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92,295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3A6DF5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83,240</w:t>
            </w:r>
          </w:p>
        </w:tc>
      </w:tr>
      <w:tr w:rsidR="00BF1F87" w:rsidRPr="00BF1F87" w14:paraId="776D2046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5A9C0CDB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FA61689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Chronic lower respiratory diseases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1BB4B9B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98,400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95037DF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86,675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57C598C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90,305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845382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90,775</w:t>
            </w:r>
          </w:p>
        </w:tc>
      </w:tr>
      <w:tr w:rsidR="00BF1F87" w:rsidRPr="00BF1F87" w14:paraId="2E249668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307C1F22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4C31F04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Dementia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C8990C0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104,325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830DB5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102,940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B1D19D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111,115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C34D6C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117,465</w:t>
            </w:r>
          </w:p>
        </w:tc>
      </w:tr>
      <w:tr w:rsidR="00BF1F87" w:rsidRPr="00BF1F87" w14:paraId="6EC215F3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4CAADFC2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56F65C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Diabetes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35FBF0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59,390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B0F2232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64,270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E9FA352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62,800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493B61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59,260</w:t>
            </w:r>
          </w:p>
        </w:tc>
      </w:tr>
      <w:tr w:rsidR="00BF1F87" w:rsidRPr="00BF1F87" w14:paraId="785D844F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26D10410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95AC29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Influenza and pneumonia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7FA6C45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31,590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D1888ED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16,975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149E1AA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15,815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62EA02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20,685</w:t>
            </w:r>
          </w:p>
        </w:tc>
      </w:tr>
      <w:tr w:rsidR="00BF1F87" w:rsidRPr="00BF1F87" w14:paraId="50A70695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36A9BE2A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8F127A7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Ischaemic heart disease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68AF5B4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190,585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00D188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188,765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67331C3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184,415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C48DA23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134,265</w:t>
            </w:r>
          </w:p>
        </w:tc>
      </w:tr>
      <w:tr w:rsidR="00BF1F87" w:rsidRPr="00BF1F87" w14:paraId="2933E82C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32B45AFF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C13C373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Other cardiac conditions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D3DF250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94,415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C85B13E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94,050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FED6A9E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94,720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2201A1A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82,865</w:t>
            </w:r>
          </w:p>
        </w:tc>
      </w:tr>
      <w:tr w:rsidR="00BF1F87" w:rsidRPr="00BF1F87" w14:paraId="0A0D48CC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475EA66B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52326D3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All other causes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09518DD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754,305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2E79034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759,905</w:t>
            </w: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8940464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805,185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1794C1E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958,865</w:t>
            </w:r>
          </w:p>
        </w:tc>
      </w:tr>
      <w:tr w:rsidR="00BF1F87" w:rsidRPr="00BF1F87" w14:paraId="7A8891A1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  <w:noWrap/>
            <w:vAlign w:val="center"/>
            <w:hideMark/>
          </w:tcPr>
          <w:p w14:paraId="3AAE6BB6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  <w:t>Count of deaths</w:t>
            </w:r>
          </w:p>
        </w:tc>
        <w:tc>
          <w:tcPr>
            <w:tcW w:w="368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0670866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COVID-19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BB9FE62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960BA76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890</w:t>
            </w:r>
          </w:p>
        </w:tc>
        <w:tc>
          <w:tcPr>
            <w:tcW w:w="121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EDE17F0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1,325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9490836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9,965</w:t>
            </w:r>
          </w:p>
        </w:tc>
      </w:tr>
      <w:tr w:rsidR="00BF1F87" w:rsidRPr="00BF1F87" w14:paraId="4D2E9E5C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6447CED0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1D5EF2F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Cancer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745ADF2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48,045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72F0EE1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48,680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35AB237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49,860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973D812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49,845</w:t>
            </w:r>
          </w:p>
        </w:tc>
      </w:tr>
      <w:tr w:rsidR="00BF1F87" w:rsidRPr="00BF1F87" w14:paraId="0D103F47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107E00DF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CF42F7F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Cerebrovascular diseases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ECEF5B9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9,500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B5AB32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9,475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8759A11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9,650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A47696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9,130</w:t>
            </w:r>
          </w:p>
        </w:tc>
      </w:tr>
      <w:tr w:rsidR="00BF1F87" w:rsidRPr="00BF1F87" w14:paraId="7DA8D774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4358504C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0D54B8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Chronic lower respiratory diseases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077D9E7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8,270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0EF6290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7,165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AA4FA84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7,715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62B6961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7,945</w:t>
            </w:r>
          </w:p>
        </w:tc>
      </w:tr>
      <w:tr w:rsidR="00BF1F87" w:rsidRPr="00BF1F87" w14:paraId="731AE665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515E8A61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2EF9437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Dementia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C15C7D1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15,280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9F5B7D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15,265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85BDF3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16,435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D4F090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17,355</w:t>
            </w:r>
          </w:p>
        </w:tc>
      </w:tr>
      <w:tr w:rsidR="00BF1F87" w:rsidRPr="00BF1F87" w14:paraId="6E841357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6A05B683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837A950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Diabetes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A674738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4,865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723EB36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5,245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8035579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5,290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2F30183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5,515</w:t>
            </w:r>
          </w:p>
        </w:tc>
      </w:tr>
      <w:tr w:rsidR="00BF1F87" w:rsidRPr="00BF1F87" w14:paraId="5E2E6825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5BE6D8D4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2193055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Influenza and pneumonia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5FF542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3,730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B50D0A7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2,085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6614AD2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2,050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D801DF3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2,565</w:t>
            </w:r>
          </w:p>
        </w:tc>
      </w:tr>
      <w:tr w:rsidR="00BF1F87" w:rsidRPr="00BF1F87" w14:paraId="78BB9812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355E4C3A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9F1F6A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Ischaemic heart disease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85173F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17,270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8D9C1E5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16,800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4F0719D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16,885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4384F4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14,765</w:t>
            </w:r>
          </w:p>
        </w:tc>
      </w:tr>
      <w:tr w:rsidR="00BF1F87" w:rsidRPr="00BF1F87" w14:paraId="692CA27E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4FC5DF6D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5194038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Other cardiac conditions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4C1AC90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9,660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505F2D7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9,435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421CD8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10,240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3592BF7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10,150</w:t>
            </w:r>
          </w:p>
        </w:tc>
      </w:tr>
      <w:tr w:rsidR="00BF1F87" w:rsidRPr="00BF1F87" w14:paraId="498B4AFC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7062ADD9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4B45FE9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All other causes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6D02DB5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44,860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B765E35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45,370</w:t>
            </w: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708EED8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50,115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CBFBB45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59,835</w:t>
            </w:r>
          </w:p>
        </w:tc>
      </w:tr>
      <w:tr w:rsidR="00BF1F87" w:rsidRPr="00BF1F87" w14:paraId="55EA8CB5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FC88E38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  <w:t>Crude YLL per death</w:t>
            </w:r>
          </w:p>
        </w:tc>
        <w:tc>
          <w:tcPr>
            <w:tcW w:w="368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C04F108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COVID-19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49F8EF4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0.00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83C18AF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8.12</w:t>
            </w:r>
          </w:p>
        </w:tc>
        <w:tc>
          <w:tcPr>
            <w:tcW w:w="121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48BB6BC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14.20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EEE16E0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9.16</w:t>
            </w:r>
          </w:p>
        </w:tc>
      </w:tr>
      <w:tr w:rsidR="00BF1F87" w:rsidRPr="00BF1F87" w14:paraId="7E85A378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2224D465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9F4FBF5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Cancer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672DAF8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15.25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F472466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15.09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4C41C3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14.81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3838E1D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14.72</w:t>
            </w:r>
          </w:p>
        </w:tc>
      </w:tr>
      <w:tr w:rsidR="00BF1F87" w:rsidRPr="00BF1F87" w14:paraId="14DCC09B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67DD3F28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DCCD872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Cerebrovascular diseases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6984B02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9.61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824B0B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9.64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085AB22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9.56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302EB6D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9.12</w:t>
            </w:r>
          </w:p>
        </w:tc>
      </w:tr>
      <w:tr w:rsidR="00BF1F87" w:rsidRPr="00BF1F87" w14:paraId="7A57AE56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73D5B31A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844E082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Chronic lower respiratory diseases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565C301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11.90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BF6C6CC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12.10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53533E2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11.71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51452A6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11.43</w:t>
            </w:r>
          </w:p>
        </w:tc>
      </w:tr>
      <w:tr w:rsidR="00BF1F87" w:rsidRPr="00BF1F87" w14:paraId="509FEF53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10C823A3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90BEA92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Dementia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932D263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6.83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BDD04A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6.74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5ECAD27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6.76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3BB9E31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6.77</w:t>
            </w:r>
          </w:p>
        </w:tc>
      </w:tr>
      <w:tr w:rsidR="00BF1F87" w:rsidRPr="00BF1F87" w14:paraId="47E702B4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22AD2071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6C247FF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Diabetes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650DD46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12.21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45A5E4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12.25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5F9DF0A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11.87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DEE59D9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10.75</w:t>
            </w:r>
          </w:p>
        </w:tc>
      </w:tr>
      <w:tr w:rsidR="00BF1F87" w:rsidRPr="00BF1F87" w14:paraId="2000E841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045F9ADF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C50A91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Influenza and pneumonia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C33474D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8.47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431AA9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8.14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627606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7.71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56999A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8.06</w:t>
            </w:r>
          </w:p>
        </w:tc>
      </w:tr>
      <w:tr w:rsidR="00BF1F87" w:rsidRPr="00BF1F87" w14:paraId="6291C06A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5DDABDBC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BADB103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Ischaemic heart disease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16C8027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11.04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A7D3D9E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11.24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1B1D45B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10.92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2C6793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9.09</w:t>
            </w:r>
          </w:p>
        </w:tc>
      </w:tr>
      <w:tr w:rsidR="00BF1F87" w:rsidRPr="00BF1F87" w14:paraId="7892AABF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0C8F8B90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9E9B9BF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Other cardiac conditions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87DB8F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9.77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FECA7F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9.97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AB6A43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9.25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4187D8E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8.16</w:t>
            </w:r>
          </w:p>
        </w:tc>
      </w:tr>
      <w:tr w:rsidR="00BF1F87" w:rsidRPr="00BF1F87" w14:paraId="0677E441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2DAD53A7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D6F07A8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All other causes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78597A3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16.81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B173FBA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16.75</w:t>
            </w: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5F4918C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16.07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2806C92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16.03</w:t>
            </w:r>
          </w:p>
        </w:tc>
      </w:tr>
      <w:tr w:rsidR="00BF1F87" w:rsidRPr="00BF1F87" w14:paraId="372D5A86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407C42EB" w14:textId="4D201CFA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  <w:t>Age-st</w:t>
            </w:r>
            <w:r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  <w:t>andardised</w:t>
            </w:r>
            <w:r w:rsidRPr="00BF1F87"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  <w:t xml:space="preserve"> YLL per death</w:t>
            </w:r>
          </w:p>
        </w:tc>
        <w:tc>
          <w:tcPr>
            <w:tcW w:w="368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A1FF8C6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COVID-19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797C81B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0.00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4E4772B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12.54</w:t>
            </w:r>
          </w:p>
        </w:tc>
        <w:tc>
          <w:tcPr>
            <w:tcW w:w="121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BBC91C6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32.72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C313B02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48.46</w:t>
            </w:r>
          </w:p>
        </w:tc>
      </w:tr>
      <w:tr w:rsidR="00BF1F87" w:rsidRPr="00BF1F87" w14:paraId="1C972F3F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61F697C0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C288F1E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Cancer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B076117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48.27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5249E79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48.34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8E0701C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48.28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539A83A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48.35</w:t>
            </w:r>
          </w:p>
        </w:tc>
      </w:tr>
      <w:tr w:rsidR="00BF1F87" w:rsidRPr="00BF1F87" w14:paraId="11BC8607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6EFC49DE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FAABC83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Cerebrovascular diseases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40ED8F7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48.17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8A63A5F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48.49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1A22A8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42.64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1B06031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48.77</w:t>
            </w:r>
          </w:p>
        </w:tc>
      </w:tr>
      <w:tr w:rsidR="00BF1F87" w:rsidRPr="00BF1F87" w14:paraId="0EE5780C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086E6601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4BF554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Chronic lower respiratory diseases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30F5D80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48.06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F82C400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43.02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6A61F4C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37.85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0B84A6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42.97</w:t>
            </w:r>
          </w:p>
        </w:tc>
      </w:tr>
      <w:tr w:rsidR="00BF1F87" w:rsidRPr="00BF1F87" w14:paraId="61DB4845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143B2147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786E1F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Dementia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256020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26.28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2E55C54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14.63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413DEE7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22.84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5B1C56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35.24</w:t>
            </w:r>
          </w:p>
        </w:tc>
      </w:tr>
      <w:tr w:rsidR="00BF1F87" w:rsidRPr="00BF1F87" w14:paraId="40A20A4A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34706C8A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800AC12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Diabetes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CD60263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32.18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264D42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28.95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D6EA6C8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32.22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9011D46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32.39</w:t>
            </w:r>
          </w:p>
        </w:tc>
      </w:tr>
      <w:tr w:rsidR="00BF1F87" w:rsidRPr="00BF1F87" w14:paraId="6EBA38BC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23719D5D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8AEC283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Influenza and pneumonia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369119A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48.34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0D51E02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34.83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AECFD21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25.25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0B7C2FC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43.47</w:t>
            </w:r>
          </w:p>
        </w:tc>
      </w:tr>
      <w:tr w:rsidR="00BF1F87" w:rsidRPr="00BF1F87" w14:paraId="2A5710F7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791F79EE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795A68E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Ischaemic heart disease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323829B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28.03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456592A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31.31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FA76677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31.42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412C4A3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23.46</w:t>
            </w:r>
          </w:p>
        </w:tc>
      </w:tr>
      <w:tr w:rsidR="00BF1F87" w:rsidRPr="00BF1F87" w14:paraId="49BD0AD7" w14:textId="77777777" w:rsidTr="32298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6932A16E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667E0A9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Other cardiac conditions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A229C38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48.44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CCFEE9A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48.09</w:t>
            </w:r>
          </w:p>
        </w:tc>
        <w:tc>
          <w:tcPr>
            <w:tcW w:w="12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001771D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42.98</w:t>
            </w:r>
          </w:p>
        </w:tc>
        <w:tc>
          <w:tcPr>
            <w:tcW w:w="12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3438654" w14:textId="77777777" w:rsidR="00BF1F87" w:rsidRPr="00BF1F87" w:rsidRDefault="00BF1F87" w:rsidP="00CC67B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48.66</w:t>
            </w:r>
          </w:p>
        </w:tc>
      </w:tr>
      <w:tr w:rsidR="00BF1F87" w:rsidRPr="00BF1F87" w14:paraId="72E80E41" w14:textId="77777777" w:rsidTr="32298CA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vAlign w:val="center"/>
            <w:hideMark/>
          </w:tcPr>
          <w:p w14:paraId="7455B1FE" w14:textId="77777777" w:rsidR="00BF1F87" w:rsidRPr="00BF1F87" w:rsidRDefault="00BF1F87" w:rsidP="00CC67B3">
            <w:pPr>
              <w:spacing w:line="360" w:lineRule="auto"/>
              <w:rPr>
                <w:rFonts w:asciiTheme="minorHAnsi" w:hAnsiTheme="minorHAnsi" w:cstheme="minorHAnsi"/>
                <w:b w:val="0"/>
                <w:color w:val="000000"/>
                <w:sz w:val="24"/>
                <w:lang w:eastAsia="en-AU"/>
              </w:rPr>
            </w:pPr>
          </w:p>
        </w:tc>
        <w:tc>
          <w:tcPr>
            <w:tcW w:w="3685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69A5FF4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color w:val="000000"/>
                <w:sz w:val="24"/>
                <w:lang w:eastAsia="en-AU"/>
              </w:rPr>
              <w:t>All other causes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B5FBEBA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48.03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324AA0E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47.95</w:t>
            </w: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09CB5AD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47.98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6F27879" w14:textId="77777777" w:rsidR="00BF1F87" w:rsidRPr="00BF1F87" w:rsidRDefault="00BF1F87" w:rsidP="00CC67B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  <w:lang w:eastAsia="en-AU"/>
              </w:rPr>
            </w:pPr>
            <w:r w:rsidRPr="00BF1F87">
              <w:rPr>
                <w:rFonts w:asciiTheme="minorHAnsi" w:hAnsiTheme="minorHAnsi" w:cstheme="minorHAnsi"/>
                <w:bCs/>
                <w:sz w:val="24"/>
                <w:lang w:eastAsia="en-AU"/>
              </w:rPr>
              <w:t>47.92</w:t>
            </w:r>
          </w:p>
        </w:tc>
      </w:tr>
    </w:tbl>
    <w:p w14:paraId="5255B0DF" w14:textId="77777777" w:rsidR="00FC3C04" w:rsidRPr="00BF1F87" w:rsidRDefault="00FC3C04" w:rsidP="002802AD">
      <w:pPr>
        <w:spacing w:line="360" w:lineRule="auto"/>
        <w:rPr>
          <w:rFonts w:asciiTheme="minorHAnsi" w:hAnsiTheme="minorHAnsi" w:cstheme="minorHAnsi"/>
          <w:bCs/>
          <w:sz w:val="24"/>
        </w:rPr>
      </w:pPr>
    </w:p>
    <w:p w14:paraId="1256B4D8" w14:textId="77777777" w:rsidR="00FC3C04" w:rsidRPr="00BF1F87" w:rsidRDefault="00FC3C04" w:rsidP="002802AD">
      <w:pPr>
        <w:spacing w:line="360" w:lineRule="auto"/>
        <w:rPr>
          <w:rFonts w:asciiTheme="minorHAnsi" w:hAnsiTheme="minorHAnsi" w:cstheme="minorHAnsi"/>
          <w:bCs/>
          <w:sz w:val="24"/>
        </w:rPr>
      </w:pPr>
    </w:p>
    <w:p w14:paraId="600AB6B7" w14:textId="1938FB58" w:rsidR="009A5F41" w:rsidRPr="00BF1F87" w:rsidRDefault="009A5F41" w:rsidP="002802AD">
      <w:pPr>
        <w:spacing w:line="360" w:lineRule="auto"/>
        <w:rPr>
          <w:rFonts w:asciiTheme="minorHAnsi" w:hAnsiTheme="minorHAnsi" w:cstheme="minorHAnsi"/>
          <w:sz w:val="24"/>
        </w:rPr>
      </w:pPr>
      <w:r w:rsidRPr="00BF1F87">
        <w:rPr>
          <w:rFonts w:asciiTheme="minorHAnsi" w:hAnsiTheme="minorHAnsi" w:cstheme="minorHAnsi"/>
          <w:sz w:val="24"/>
        </w:rPr>
        <w:br w:type="page"/>
      </w:r>
    </w:p>
    <w:p w14:paraId="71E0213C" w14:textId="2DF229F8" w:rsidR="00D97082" w:rsidRPr="0083729B" w:rsidRDefault="00D97082" w:rsidP="00D97082">
      <w:pPr>
        <w:spacing w:before="120" w:after="120" w:line="360" w:lineRule="auto"/>
        <w:rPr>
          <w:rFonts w:asciiTheme="minorHAnsi" w:hAnsiTheme="minorHAnsi" w:cstheme="minorHAnsi"/>
          <w:b/>
          <w:bCs/>
          <w:sz w:val="24"/>
          <w:szCs w:val="28"/>
        </w:rPr>
      </w:pPr>
      <w:r w:rsidRPr="00BF1F87">
        <w:rPr>
          <w:rFonts w:asciiTheme="minorHAnsi" w:hAnsiTheme="minorHAnsi" w:cstheme="minorHAnsi"/>
          <w:b/>
          <w:bCs/>
          <w:sz w:val="24"/>
          <w:szCs w:val="28"/>
        </w:rPr>
        <w:t xml:space="preserve">Table </w:t>
      </w:r>
      <w:r w:rsidR="00302864">
        <w:rPr>
          <w:rFonts w:asciiTheme="minorHAnsi" w:hAnsiTheme="minorHAnsi" w:cstheme="minorHAnsi"/>
          <w:b/>
          <w:bCs/>
          <w:sz w:val="24"/>
          <w:szCs w:val="28"/>
        </w:rPr>
        <w:t>5</w:t>
      </w:r>
      <w:r w:rsidR="0083729B">
        <w:rPr>
          <w:rFonts w:asciiTheme="minorHAnsi" w:hAnsiTheme="minorHAnsi" w:cstheme="minorHAnsi"/>
          <w:b/>
          <w:bCs/>
          <w:sz w:val="24"/>
          <w:szCs w:val="28"/>
        </w:rPr>
        <w:t xml:space="preserve">. </w:t>
      </w:r>
      <w:r w:rsidRPr="0083729B">
        <w:rPr>
          <w:rFonts w:asciiTheme="minorHAnsi" w:hAnsiTheme="minorHAnsi" w:cstheme="minorHAnsi"/>
          <w:b/>
          <w:bCs/>
          <w:sz w:val="24"/>
          <w:szCs w:val="28"/>
        </w:rPr>
        <w:t xml:space="preserve">Total YLL, count of deaths, </w:t>
      </w:r>
      <w:proofErr w:type="gramStart"/>
      <w:r w:rsidRPr="0083729B">
        <w:rPr>
          <w:rFonts w:asciiTheme="minorHAnsi" w:hAnsiTheme="minorHAnsi" w:cstheme="minorHAnsi"/>
          <w:b/>
          <w:bCs/>
          <w:sz w:val="24"/>
          <w:szCs w:val="28"/>
        </w:rPr>
        <w:t>crude</w:t>
      </w:r>
      <w:proofErr w:type="gramEnd"/>
      <w:r w:rsidRPr="0083729B">
        <w:rPr>
          <w:rFonts w:asciiTheme="minorHAnsi" w:hAnsiTheme="minorHAnsi" w:cstheme="minorHAnsi"/>
          <w:b/>
          <w:bCs/>
          <w:sz w:val="24"/>
          <w:szCs w:val="28"/>
        </w:rPr>
        <w:t xml:space="preserve"> and age-standardised YLL per death by cause of death</w:t>
      </w:r>
      <w:r w:rsidR="005A4C7C" w:rsidRPr="0083729B">
        <w:rPr>
          <w:rFonts w:asciiTheme="minorHAnsi" w:hAnsiTheme="minorHAnsi" w:cstheme="minorHAnsi"/>
          <w:b/>
          <w:bCs/>
          <w:sz w:val="24"/>
          <w:szCs w:val="28"/>
        </w:rPr>
        <w:t xml:space="preserve"> and associated conditions,</w:t>
      </w:r>
      <w:r w:rsidRPr="0083729B">
        <w:rPr>
          <w:rFonts w:asciiTheme="minorHAnsi" w:hAnsiTheme="minorHAnsi" w:cstheme="minorHAnsi"/>
          <w:b/>
          <w:bCs/>
          <w:sz w:val="24"/>
          <w:szCs w:val="28"/>
        </w:rPr>
        <w:t xml:space="preserve"> Australia, 2019-2022</w:t>
      </w:r>
    </w:p>
    <w:tbl>
      <w:tblPr>
        <w:tblStyle w:val="PlainTable4"/>
        <w:tblW w:w="10530" w:type="dxa"/>
        <w:tblLayout w:type="fixed"/>
        <w:tblLook w:val="04A0" w:firstRow="1" w:lastRow="0" w:firstColumn="1" w:lastColumn="0" w:noHBand="0" w:noVBand="1"/>
      </w:tblPr>
      <w:tblGrid>
        <w:gridCol w:w="1191"/>
        <w:gridCol w:w="2306"/>
        <w:gridCol w:w="2816"/>
        <w:gridCol w:w="1054"/>
        <w:gridCol w:w="1054"/>
        <w:gridCol w:w="1054"/>
        <w:gridCol w:w="1055"/>
      </w:tblGrid>
      <w:tr w:rsidR="00675110" w:rsidRPr="00BF1F87" w14:paraId="1A1773B6" w14:textId="77777777" w:rsidTr="000744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14:paraId="40DF5B85" w14:textId="521B10E6" w:rsidR="00675110" w:rsidRPr="0011214C" w:rsidRDefault="00F100C2" w:rsidP="0011214C">
            <w:pPr>
              <w:pStyle w:val="TableHeader"/>
              <w:spacing w:line="360" w:lineRule="auto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color w:val="auto"/>
                <w:sz w:val="18"/>
                <w:szCs w:val="18"/>
                <w:lang w:eastAsia="en-AU"/>
              </w:rPr>
              <w:t>Statistic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C005A" w14:textId="63F4C967" w:rsidR="00675110" w:rsidRPr="0011214C" w:rsidRDefault="00675110" w:rsidP="0011214C">
            <w:pPr>
              <w:pStyle w:val="TableHeader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AU"/>
              </w:rPr>
            </w:pPr>
            <w:r w:rsidRPr="0011214C">
              <w:rPr>
                <w:rFonts w:asciiTheme="minorHAnsi" w:hAnsiTheme="minorHAnsi" w:cstheme="minorHAnsi"/>
                <w:color w:val="auto"/>
                <w:sz w:val="18"/>
                <w:szCs w:val="18"/>
                <w:lang w:eastAsia="en-AU"/>
              </w:rPr>
              <w:t>Underlying cause of death</w:t>
            </w:r>
          </w:p>
        </w:tc>
        <w:tc>
          <w:tcPr>
            <w:tcW w:w="2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6550A" w14:textId="60A553D5" w:rsidR="00675110" w:rsidRPr="0011214C" w:rsidRDefault="1F7422D6" w:rsidP="6EA2ED46">
            <w:pPr>
              <w:pStyle w:val="TableHeader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Bidi"/>
                <w:color w:val="auto"/>
                <w:sz w:val="18"/>
                <w:szCs w:val="18"/>
                <w:lang w:eastAsia="en-AU"/>
              </w:rPr>
            </w:pPr>
            <w:r w:rsidRPr="6EA2ED46">
              <w:rPr>
                <w:rFonts w:asciiTheme="minorHAnsi" w:hAnsiTheme="minorHAnsi" w:cstheme="minorBidi"/>
                <w:color w:val="auto"/>
                <w:sz w:val="18"/>
                <w:szCs w:val="18"/>
                <w:lang w:eastAsia="en-AU"/>
              </w:rPr>
              <w:t>Associated condition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91A07" w14:textId="77777777" w:rsidR="00675110" w:rsidRPr="0011214C" w:rsidRDefault="00675110" w:rsidP="0011214C">
            <w:pPr>
              <w:pStyle w:val="TableHeader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AU"/>
              </w:rPr>
            </w:pPr>
            <w:r w:rsidRPr="0011214C">
              <w:rPr>
                <w:rFonts w:asciiTheme="minorHAnsi" w:hAnsiTheme="minorHAnsi" w:cstheme="minorHAnsi"/>
                <w:color w:val="auto"/>
                <w:sz w:val="18"/>
                <w:szCs w:val="18"/>
                <w:lang w:eastAsia="en-AU"/>
              </w:rPr>
              <w:t>2019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85DA0" w14:textId="77777777" w:rsidR="00675110" w:rsidRPr="0011214C" w:rsidRDefault="00675110" w:rsidP="0011214C">
            <w:pPr>
              <w:pStyle w:val="TableHeader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AU"/>
              </w:rPr>
            </w:pPr>
            <w:r w:rsidRPr="0011214C">
              <w:rPr>
                <w:rFonts w:asciiTheme="minorHAnsi" w:hAnsiTheme="minorHAnsi" w:cstheme="minorHAnsi"/>
                <w:color w:val="auto"/>
                <w:sz w:val="18"/>
                <w:szCs w:val="18"/>
                <w:lang w:eastAsia="en-AU"/>
              </w:rPr>
              <w:t>2020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CB038" w14:textId="77777777" w:rsidR="00675110" w:rsidRPr="0011214C" w:rsidRDefault="00675110" w:rsidP="0011214C">
            <w:pPr>
              <w:pStyle w:val="TableHeader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AU"/>
              </w:rPr>
            </w:pPr>
            <w:r w:rsidRPr="0011214C">
              <w:rPr>
                <w:rFonts w:asciiTheme="minorHAnsi" w:hAnsiTheme="minorHAnsi" w:cstheme="minorHAnsi"/>
                <w:color w:val="auto"/>
                <w:sz w:val="18"/>
                <w:szCs w:val="18"/>
                <w:lang w:eastAsia="en-AU"/>
              </w:rPr>
              <w:t>2021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402A" w14:textId="77777777" w:rsidR="00675110" w:rsidRPr="0011214C" w:rsidRDefault="00675110" w:rsidP="0011214C">
            <w:pPr>
              <w:pStyle w:val="TableHeader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AU"/>
              </w:rPr>
            </w:pPr>
            <w:r w:rsidRPr="0011214C">
              <w:rPr>
                <w:rFonts w:asciiTheme="minorHAnsi" w:hAnsiTheme="minorHAnsi" w:cstheme="minorHAnsi"/>
                <w:color w:val="auto"/>
                <w:sz w:val="18"/>
                <w:szCs w:val="18"/>
                <w:lang w:eastAsia="en-AU"/>
              </w:rPr>
              <w:t>2022</w:t>
            </w:r>
          </w:p>
        </w:tc>
      </w:tr>
      <w:tr w:rsidR="00403555" w:rsidRPr="00BF1F87" w14:paraId="4BBB9DC9" w14:textId="77777777" w:rsidTr="6EA2ED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94A8E5" w14:textId="1E942F56" w:rsidR="00403555" w:rsidRPr="00AF288B" w:rsidRDefault="00F100C2" w:rsidP="00F100C2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  <w:r w:rsidRPr="00AF288B"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  <w:t>Total YLL</w:t>
            </w: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5CAED" w14:textId="6FD6C6C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All other causes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6A868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79478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136,125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7A5B8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139,900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D73DE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143,815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2AE0B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109,495</w:t>
            </w:r>
          </w:p>
        </w:tc>
      </w:tr>
      <w:tr w:rsidR="00403555" w:rsidRPr="00BF1F87" w14:paraId="0B7FF20E" w14:textId="77777777" w:rsidTr="003234F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FB54DE4" w14:textId="77777777" w:rsidR="00403555" w:rsidRPr="00791B5F" w:rsidRDefault="00403555" w:rsidP="0011214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58DC52D" w14:textId="2E3E865C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AD255D8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2341B1B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66,825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400BA45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69,665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AF6AC48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65,670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43BF703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42,340</w:t>
            </w:r>
          </w:p>
        </w:tc>
      </w:tr>
      <w:tr w:rsidR="00403555" w:rsidRPr="00BF1F87" w14:paraId="7A087423" w14:textId="77777777" w:rsidTr="00323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EA7BFCA" w14:textId="77777777" w:rsidR="00403555" w:rsidRPr="00791B5F" w:rsidRDefault="00403555" w:rsidP="0011214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B76B4AB" w14:textId="760310C8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3FDD80B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C55E242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35,605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5D5C3A9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35,505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4C00163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39,950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5020862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36,080</w:t>
            </w:r>
          </w:p>
        </w:tc>
      </w:tr>
      <w:tr w:rsidR="00403555" w:rsidRPr="00BF1F87" w14:paraId="4F944585" w14:textId="77777777" w:rsidTr="003234F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5790CF4" w14:textId="77777777" w:rsidR="00403555" w:rsidRPr="00791B5F" w:rsidRDefault="00403555" w:rsidP="0011214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C6BEFD0" w14:textId="3F31D304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3DBC1DA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0A88004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43,360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B43FFA9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43,580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AB3A094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44,420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82431B8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32,570</w:t>
            </w:r>
          </w:p>
        </w:tc>
      </w:tr>
      <w:tr w:rsidR="00403555" w:rsidRPr="00BF1F87" w14:paraId="5667D7BE" w14:textId="77777777" w:rsidTr="00323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CD13340" w14:textId="77777777" w:rsidR="00403555" w:rsidRPr="00791B5F" w:rsidRDefault="00403555" w:rsidP="0011214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3D26500" w14:textId="22D692FA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979940D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831BBDF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44,380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7012B4F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34,820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2E7529C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34,015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F590D81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31,870</w:t>
            </w:r>
          </w:p>
        </w:tc>
      </w:tr>
      <w:tr w:rsidR="00403555" w:rsidRPr="00BF1F87" w14:paraId="052C29C5" w14:textId="77777777" w:rsidTr="003234F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5DECD94" w14:textId="77777777" w:rsidR="00403555" w:rsidRPr="00791B5F" w:rsidRDefault="00403555" w:rsidP="0011214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62F427F" w14:textId="53963E3F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E16A6ED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60EB30F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43,280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CF7FB93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42,220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07B07EC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41,485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AEBDA8D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29,175</w:t>
            </w:r>
          </w:p>
        </w:tc>
      </w:tr>
      <w:tr w:rsidR="00403555" w:rsidRPr="00BF1F87" w14:paraId="5F711C61" w14:textId="77777777" w:rsidTr="00323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F143734" w14:textId="77777777" w:rsidR="00403555" w:rsidRPr="00791B5F" w:rsidRDefault="00403555" w:rsidP="0011214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D9E8B3E" w14:textId="7D6176B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650D3FE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5E18487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29,380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7A5ECEF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32,175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37F6804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32,240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9C6171B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28,130</w:t>
            </w:r>
          </w:p>
        </w:tc>
      </w:tr>
      <w:tr w:rsidR="00403555" w:rsidRPr="00BF1F87" w14:paraId="378C91DB" w14:textId="77777777" w:rsidTr="003234F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74344D6" w14:textId="77777777" w:rsidR="00403555" w:rsidRPr="00791B5F" w:rsidRDefault="00403555" w:rsidP="0011214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F34AA21" w14:textId="22ED5E31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26F8CB5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C75B1A1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30,145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A2C37F9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30,370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D6C04B2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30,030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3FCE291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23,760</w:t>
            </w:r>
          </w:p>
        </w:tc>
      </w:tr>
      <w:tr w:rsidR="00403555" w:rsidRPr="00BF1F87" w14:paraId="14502BB2" w14:textId="77777777" w:rsidTr="00074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D5EADF8" w14:textId="77777777" w:rsidR="00403555" w:rsidRPr="00791B5F" w:rsidRDefault="00403555" w:rsidP="0011214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467CF4C" w14:textId="474F6EE9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87EB0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0E4E0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95564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DCC5F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560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639B2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8,885</w:t>
            </w:r>
          </w:p>
        </w:tc>
      </w:tr>
      <w:tr w:rsidR="00403555" w:rsidRPr="00BF1F87" w14:paraId="1F937815" w14:textId="77777777" w:rsidTr="0007443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878C42B" w14:textId="77777777" w:rsidR="00403555" w:rsidRPr="00791B5F" w:rsidRDefault="00403555" w:rsidP="0011214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64CC974" w14:textId="1107EF6C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92A0E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82F166F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11,655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17C4E67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11,685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8D8BA74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11,940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D75E9B4" w14:textId="77777777" w:rsidR="00403555" w:rsidRPr="00791B5F" w:rsidRDefault="00403555" w:rsidP="0011214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12,100</w:t>
            </w:r>
          </w:p>
        </w:tc>
      </w:tr>
      <w:tr w:rsidR="00403555" w:rsidRPr="00BF1F87" w14:paraId="77F3BDB8" w14:textId="77777777" w:rsidTr="00074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B45AA65" w14:textId="77777777" w:rsidR="00403555" w:rsidRPr="00791B5F" w:rsidRDefault="00403555" w:rsidP="0011214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shd w:val="clear" w:color="auto" w:fill="auto"/>
            <w:vAlign w:val="center"/>
            <w:hideMark/>
          </w:tcPr>
          <w:p w14:paraId="7ED9AE6A" w14:textId="480C4F29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0050C6D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CBA6512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9,175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5C45B93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9,405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8F9FDA8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8,935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984D531" w14:textId="77777777" w:rsidR="00403555" w:rsidRPr="00791B5F" w:rsidRDefault="00403555" w:rsidP="001121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9,255</w:t>
            </w:r>
          </w:p>
        </w:tc>
      </w:tr>
      <w:tr w:rsidR="0007443C" w:rsidRPr="00BF1F87" w14:paraId="02D49D52" w14:textId="77777777" w:rsidTr="0007443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AAA9B06" w14:textId="77777777" w:rsidR="0007443C" w:rsidRPr="00791B5F" w:rsidRDefault="0007443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shd w:val="clear" w:color="auto" w:fill="auto"/>
            <w:vAlign w:val="center"/>
            <w:hideMark/>
          </w:tcPr>
          <w:p w14:paraId="23DF5A97" w14:textId="79AA661D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AA3110C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CD1CA0E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9,045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7416CFA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10,005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3FE9042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9,750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7F0FADC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7,930</w:t>
            </w:r>
          </w:p>
        </w:tc>
      </w:tr>
      <w:tr w:rsidR="0007443C" w:rsidRPr="00BF1F87" w14:paraId="55CB2B18" w14:textId="77777777" w:rsidTr="00074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DA233A0" w14:textId="77777777" w:rsidR="0007443C" w:rsidRPr="00791B5F" w:rsidRDefault="0007443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shd w:val="clear" w:color="auto" w:fill="auto"/>
            <w:vAlign w:val="center"/>
            <w:hideMark/>
          </w:tcPr>
          <w:p w14:paraId="7D858562" w14:textId="5680935D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65AEBFA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91B9488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8,900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21E26E1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8,335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9C68125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8,475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F554881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6,770</w:t>
            </w:r>
          </w:p>
        </w:tc>
      </w:tr>
      <w:tr w:rsidR="0007443C" w:rsidRPr="00BF1F87" w14:paraId="38226A17" w14:textId="77777777" w:rsidTr="0007443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072E808" w14:textId="77777777" w:rsidR="0007443C" w:rsidRPr="00791B5F" w:rsidRDefault="0007443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shd w:val="clear" w:color="auto" w:fill="auto"/>
            <w:vAlign w:val="center"/>
            <w:hideMark/>
          </w:tcPr>
          <w:p w14:paraId="51B5C7D6" w14:textId="3821B6E9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5C0372E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A11C2C3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5,600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669B7FE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5,505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0C43634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5,965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2606C2B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5,930</w:t>
            </w:r>
          </w:p>
        </w:tc>
      </w:tr>
      <w:tr w:rsidR="0007443C" w:rsidRPr="00BF1F87" w14:paraId="4E6078AB" w14:textId="77777777" w:rsidTr="00074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0F52773" w14:textId="77777777" w:rsidR="0007443C" w:rsidRPr="00791B5F" w:rsidRDefault="0007443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shd w:val="clear" w:color="auto" w:fill="auto"/>
            <w:vAlign w:val="center"/>
            <w:hideMark/>
          </w:tcPr>
          <w:p w14:paraId="6A2AE161" w14:textId="099FC27F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A15416D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C7B9763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6,575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C6B91EC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4,915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5C9E660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5,210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D97A9F8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5,765</w:t>
            </w:r>
          </w:p>
        </w:tc>
      </w:tr>
      <w:tr w:rsidR="0007443C" w:rsidRPr="00BF1F87" w14:paraId="06C39B05" w14:textId="77777777" w:rsidTr="0007443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6783E22" w14:textId="77777777" w:rsidR="0007443C" w:rsidRPr="00791B5F" w:rsidRDefault="0007443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shd w:val="clear" w:color="auto" w:fill="auto"/>
            <w:vAlign w:val="center"/>
            <w:hideMark/>
          </w:tcPr>
          <w:p w14:paraId="78134090" w14:textId="19E9B959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5A0CADA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492CE75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5,685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F07405D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5,140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43CEBCD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6,315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02F0444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5,740</w:t>
            </w:r>
          </w:p>
        </w:tc>
      </w:tr>
      <w:tr w:rsidR="0007443C" w:rsidRPr="00BF1F87" w14:paraId="1EFD9CE4" w14:textId="77777777" w:rsidTr="006D6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77D4C5F" w14:textId="77777777" w:rsidR="0007443C" w:rsidRPr="00791B5F" w:rsidRDefault="0007443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F9B576" w14:textId="32865BD2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3595D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83B66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B8022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F8E83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B22AA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1,585</w:t>
            </w:r>
          </w:p>
        </w:tc>
      </w:tr>
      <w:tr w:rsidR="0007443C" w:rsidRPr="00BF1F87" w14:paraId="1D6A2C9E" w14:textId="77777777" w:rsidTr="006D6DD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B6DE38D" w14:textId="77777777" w:rsidR="0007443C" w:rsidRPr="00791B5F" w:rsidRDefault="0007443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A050D0" w14:textId="32F5C165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90B97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74E5309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83,805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2D43612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83,515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22B140D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78,725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9AD0374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67,240</w:t>
            </w:r>
          </w:p>
        </w:tc>
      </w:tr>
      <w:tr w:rsidR="0007443C" w:rsidRPr="00BF1F87" w14:paraId="28643ACC" w14:textId="77777777" w:rsidTr="006D6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47303F1" w14:textId="77777777" w:rsidR="0007443C" w:rsidRPr="00791B5F" w:rsidRDefault="0007443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043AEE" w14:textId="6B00B029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A558AB1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EB64DB1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33,590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2CF4B48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34,710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587C3AC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31,360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46A985F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26,630</w:t>
            </w:r>
          </w:p>
        </w:tc>
      </w:tr>
      <w:tr w:rsidR="0007443C" w:rsidRPr="00BF1F87" w14:paraId="4A685233" w14:textId="77777777" w:rsidTr="006D6DD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01D9017" w14:textId="77777777" w:rsidR="0007443C" w:rsidRPr="00791B5F" w:rsidRDefault="0007443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CA8E13" w14:textId="1DCC4270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CB94E6F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C02E8DE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24,565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6AC5FE5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23,120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DE7A677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21,490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AE9E7A5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16,990</w:t>
            </w:r>
          </w:p>
        </w:tc>
      </w:tr>
      <w:tr w:rsidR="0007443C" w:rsidRPr="00BF1F87" w14:paraId="7E9F9062" w14:textId="77777777" w:rsidTr="006D6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28FC2D0" w14:textId="77777777" w:rsidR="0007443C" w:rsidRPr="00791B5F" w:rsidRDefault="0007443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909A2F7" w14:textId="6CD3C093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1BD8CDD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FD1B76C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12,380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B76B2D5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12,205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3B74DF4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12,565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A364270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12,655</w:t>
            </w:r>
          </w:p>
        </w:tc>
      </w:tr>
      <w:tr w:rsidR="0007443C" w:rsidRPr="00BF1F87" w14:paraId="19162A61" w14:textId="77777777" w:rsidTr="006D6DD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4FC19E7" w14:textId="77777777" w:rsidR="0007443C" w:rsidRPr="00791B5F" w:rsidRDefault="0007443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E01B95" w14:textId="6AE0968A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28F0164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3352024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11,710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81EAB25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12,490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B986869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12,140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0EA56F0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11,350</w:t>
            </w:r>
          </w:p>
        </w:tc>
      </w:tr>
      <w:tr w:rsidR="0007443C" w:rsidRPr="00BF1F87" w14:paraId="04EFC46A" w14:textId="77777777" w:rsidTr="006D6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288766A" w14:textId="77777777" w:rsidR="0007443C" w:rsidRPr="00791B5F" w:rsidRDefault="0007443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4DC7E76" w14:textId="0790A14B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9EC58BF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B158D19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11,515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4D2DFB6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11,620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8DD04B0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11,195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20996EC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10,145</w:t>
            </w:r>
          </w:p>
        </w:tc>
      </w:tr>
      <w:tr w:rsidR="0007443C" w:rsidRPr="00BF1F87" w14:paraId="45A166A4" w14:textId="77777777" w:rsidTr="006D6DD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25CE889" w14:textId="77777777" w:rsidR="0007443C" w:rsidRPr="00791B5F" w:rsidRDefault="0007443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3A8AA4" w14:textId="229F3FBD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DE5A7B2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E5F23A3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6,060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2E72B76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5,295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97B2277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4,865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3E5E57B" w14:textId="77777777" w:rsidR="0007443C" w:rsidRPr="00791B5F" w:rsidRDefault="0007443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4,125</w:t>
            </w:r>
          </w:p>
        </w:tc>
      </w:tr>
      <w:tr w:rsidR="0007443C" w:rsidRPr="00BF1F87" w14:paraId="51D1E093" w14:textId="77777777" w:rsidTr="006D6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8D4FE53" w14:textId="77777777" w:rsidR="0007443C" w:rsidRPr="00791B5F" w:rsidRDefault="0007443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FEA8A3" w14:textId="39979FAA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85820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96E1B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201A3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59F8E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125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70685" w14:textId="77777777" w:rsidR="0007443C" w:rsidRPr="00791B5F" w:rsidRDefault="0007443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2,585</w:t>
            </w:r>
          </w:p>
        </w:tc>
      </w:tr>
      <w:tr w:rsidR="006D6DDC" w:rsidRPr="00BF1F87" w14:paraId="79B04E18" w14:textId="77777777" w:rsidTr="006D6DD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C237F0F" w14:textId="77777777" w:rsidR="006D6DDC" w:rsidRPr="00791B5F" w:rsidRDefault="006D6DD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1193835" w14:textId="29AE3B3E" w:rsidR="006D6DDC" w:rsidRPr="00791B5F" w:rsidRDefault="006D6DD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F8E00C7" w14:textId="77777777" w:rsidR="006D6DDC" w:rsidRPr="00791B5F" w:rsidRDefault="006D6DD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5C09C9F" w14:textId="77777777" w:rsidR="006D6DDC" w:rsidRPr="00791B5F" w:rsidRDefault="006D6DD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8,365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9456C43" w14:textId="77777777" w:rsidR="006D6DDC" w:rsidRPr="00791B5F" w:rsidRDefault="006D6DD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4,400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756FA6A" w14:textId="77777777" w:rsidR="006D6DDC" w:rsidRPr="00791B5F" w:rsidRDefault="006D6DD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4,320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ED1978F" w14:textId="77777777" w:rsidR="006D6DDC" w:rsidRPr="00791B5F" w:rsidRDefault="006D6DD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5,895</w:t>
            </w:r>
          </w:p>
        </w:tc>
      </w:tr>
      <w:tr w:rsidR="006D6DDC" w:rsidRPr="00BF1F87" w14:paraId="1FF506A3" w14:textId="77777777" w:rsidTr="006D6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7860BA0" w14:textId="77777777" w:rsidR="006D6DDC" w:rsidRPr="00791B5F" w:rsidRDefault="006D6DD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shd w:val="clear" w:color="auto" w:fill="auto"/>
            <w:vAlign w:val="center"/>
            <w:hideMark/>
          </w:tcPr>
          <w:p w14:paraId="4C82F439" w14:textId="01DDDD79" w:rsidR="006D6DDC" w:rsidRPr="00791B5F" w:rsidRDefault="006D6DD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6E01894" w14:textId="77777777" w:rsidR="006D6DDC" w:rsidRPr="00791B5F" w:rsidRDefault="006D6DD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E1BD8DA" w14:textId="77777777" w:rsidR="006D6DDC" w:rsidRPr="00791B5F" w:rsidRDefault="006D6DD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4,810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D5B2366" w14:textId="77777777" w:rsidR="006D6DDC" w:rsidRPr="00791B5F" w:rsidRDefault="006D6DD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2,390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C69D1CD" w14:textId="77777777" w:rsidR="006D6DDC" w:rsidRPr="00791B5F" w:rsidRDefault="006D6DD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2,430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2A285D5" w14:textId="77777777" w:rsidR="006D6DDC" w:rsidRPr="00791B5F" w:rsidRDefault="006D6DDC" w:rsidP="000744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2,500</w:t>
            </w:r>
          </w:p>
        </w:tc>
      </w:tr>
      <w:tr w:rsidR="006D6DDC" w:rsidRPr="00BF1F87" w14:paraId="07ED2792" w14:textId="77777777" w:rsidTr="006D6DD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72FA323" w14:textId="77777777" w:rsidR="006D6DDC" w:rsidRPr="00791B5F" w:rsidRDefault="006D6DDC" w:rsidP="0007443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shd w:val="clear" w:color="auto" w:fill="auto"/>
            <w:vAlign w:val="center"/>
            <w:hideMark/>
          </w:tcPr>
          <w:p w14:paraId="713C4D95" w14:textId="44AF612C" w:rsidR="006D6DDC" w:rsidRPr="00791B5F" w:rsidRDefault="006D6DD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1794085" w14:textId="77777777" w:rsidR="006D6DDC" w:rsidRPr="00791B5F" w:rsidRDefault="006D6DD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3ACFDAB" w14:textId="77777777" w:rsidR="006D6DDC" w:rsidRPr="00791B5F" w:rsidRDefault="006D6DD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2,815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E8C4A4E" w14:textId="77777777" w:rsidR="006D6DDC" w:rsidRPr="00791B5F" w:rsidRDefault="006D6DD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1,465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70B9397" w14:textId="77777777" w:rsidR="006D6DDC" w:rsidRPr="00791B5F" w:rsidRDefault="006D6DD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1,405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229C812" w14:textId="77777777" w:rsidR="006D6DDC" w:rsidRPr="00791B5F" w:rsidRDefault="006D6DDC" w:rsidP="000744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2,075</w:t>
            </w:r>
          </w:p>
        </w:tc>
      </w:tr>
      <w:tr w:rsidR="006D6DDC" w:rsidRPr="00BF1F87" w14:paraId="43B6E55E" w14:textId="77777777" w:rsidTr="006D6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F75B066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shd w:val="clear" w:color="auto" w:fill="auto"/>
            <w:vAlign w:val="center"/>
            <w:hideMark/>
          </w:tcPr>
          <w:p w14:paraId="7F148EBA" w14:textId="440E7551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2B476D2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03F3CDD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2,945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50EDDAD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65B0532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225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CE336B7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1,210</w:t>
            </w:r>
          </w:p>
        </w:tc>
      </w:tr>
      <w:tr w:rsidR="006D6DDC" w:rsidRPr="00BF1F87" w14:paraId="6CD04B69" w14:textId="77777777" w:rsidTr="006D6DD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A48B6AA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shd w:val="clear" w:color="auto" w:fill="auto"/>
            <w:vAlign w:val="center"/>
            <w:hideMark/>
          </w:tcPr>
          <w:p w14:paraId="020625BB" w14:textId="6EBF41B5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0E2240A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E8D7AD0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1,250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4AD4C9C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760EEB7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CB2A77C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450</w:t>
            </w:r>
          </w:p>
        </w:tc>
      </w:tr>
      <w:tr w:rsidR="006D6DDC" w:rsidRPr="00BF1F87" w14:paraId="529FACB4" w14:textId="77777777" w:rsidTr="006D6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162CAEC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shd w:val="clear" w:color="auto" w:fill="auto"/>
            <w:vAlign w:val="center"/>
            <w:hideMark/>
          </w:tcPr>
          <w:p w14:paraId="6381E0E8" w14:textId="60636D3E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89E0AF0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21646D2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1,620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BA7B185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B51FCE2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35F1B1A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445</w:t>
            </w:r>
          </w:p>
        </w:tc>
      </w:tr>
      <w:tr w:rsidR="006D6DDC" w:rsidRPr="00BF1F87" w14:paraId="0367F8FF" w14:textId="77777777" w:rsidTr="006D6DD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DF9986A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shd w:val="clear" w:color="auto" w:fill="auto"/>
            <w:vAlign w:val="center"/>
            <w:hideMark/>
          </w:tcPr>
          <w:p w14:paraId="7A4A18CC" w14:textId="25A74B1F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7A63D5A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F8C6743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660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8622658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865CFDE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4E43F94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385</w:t>
            </w:r>
          </w:p>
        </w:tc>
      </w:tr>
      <w:tr w:rsidR="006D6DDC" w:rsidRPr="00BF1F87" w14:paraId="332B55DD" w14:textId="77777777" w:rsidTr="006D6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EEDCD65" w14:textId="00C48F53" w:rsidR="006D6DDC" w:rsidRPr="00DD41E6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149A96" w14:textId="750EAC1D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B0F8F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0BB17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6362C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92781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85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D3A89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160</w:t>
            </w:r>
          </w:p>
        </w:tc>
      </w:tr>
      <w:tr w:rsidR="006D6DDC" w:rsidRPr="00BF1F87" w14:paraId="580813B3" w14:textId="77777777" w:rsidTr="006D6DD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D51BC07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shd w:val="clear" w:color="auto" w:fill="auto"/>
            <w:vAlign w:val="center"/>
            <w:hideMark/>
          </w:tcPr>
          <w:p w14:paraId="7CD299C0" w14:textId="6E0F1D5C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6615050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E52E6C0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26,435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D6B3DD9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29,535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6308F76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26,500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FFC95B5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24,600</w:t>
            </w:r>
          </w:p>
        </w:tc>
      </w:tr>
      <w:tr w:rsidR="006D6DDC" w:rsidRPr="00BF1F87" w14:paraId="070C087E" w14:textId="77777777" w:rsidTr="006D6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48C001A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1DED9847" w14:textId="05248196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EF7ADEA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ED7C6D8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22,135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6F42854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23,620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FBC12E2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24,025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D2D1F06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23,720</w:t>
            </w:r>
          </w:p>
        </w:tc>
      </w:tr>
      <w:tr w:rsidR="006D6DDC" w:rsidRPr="00BF1F87" w14:paraId="18725984" w14:textId="77777777" w:rsidTr="006D6DD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8F90EA9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084CCED2" w14:textId="01A9C50C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5A711A7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55CF274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6,675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9CE5497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8,205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B8FCF7D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8,120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717D5CF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8,275</w:t>
            </w:r>
          </w:p>
        </w:tc>
      </w:tr>
      <w:tr w:rsidR="006D6DDC" w:rsidRPr="00BF1F87" w14:paraId="512EF0E1" w14:textId="77777777" w:rsidTr="006D6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70E0AFB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4FCAD98D" w14:textId="02A6761E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408D0D0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13F8631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5,430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D0BDC59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5,765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B10EDF1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6,575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3850573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7,625</w:t>
            </w:r>
          </w:p>
        </w:tc>
      </w:tr>
      <w:tr w:rsidR="006D6DDC" w:rsidRPr="00BF1F87" w14:paraId="67C41818" w14:textId="77777777" w:rsidTr="006D6DD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89AC270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5D7AEFF3" w14:textId="4B5A772C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0541877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53B693E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4,275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3414B77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4,530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AF8C2D6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4,665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45764D5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4,415</w:t>
            </w:r>
          </w:p>
        </w:tc>
      </w:tr>
      <w:tr w:rsidR="006D6DDC" w:rsidRPr="00BF1F87" w14:paraId="44AC69AD" w14:textId="77777777" w:rsidTr="006D6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4A0D9F7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08127D7D" w14:textId="4E7DA146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864C6A7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D25CEE1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3,815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E7E8241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3,800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657BC66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3,815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EE36528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4,150</w:t>
            </w:r>
          </w:p>
        </w:tc>
      </w:tr>
      <w:tr w:rsidR="006D6DDC" w:rsidRPr="00BF1F87" w14:paraId="22431D96" w14:textId="77777777" w:rsidTr="006D6DD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7E94E12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453F93B7" w14:textId="7EAE185B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3129CB0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C11D12B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3,085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2925889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2,210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35B2143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2,300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A17E89A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2,355</w:t>
            </w:r>
          </w:p>
        </w:tc>
      </w:tr>
      <w:tr w:rsidR="006D6DDC" w:rsidRPr="00BF1F87" w14:paraId="7C5C3F35" w14:textId="77777777" w:rsidTr="00015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E6E6E8D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6E9202" w14:textId="031381FD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41F09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75A9C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BF14F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526FB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56FBB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1,390</w:t>
            </w:r>
          </w:p>
        </w:tc>
      </w:tr>
      <w:tr w:rsidR="006D6DDC" w:rsidRPr="00BF1F87" w14:paraId="608616AC" w14:textId="77777777" w:rsidTr="0001593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961B76A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9173FD" w14:textId="39A159AB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B9C70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14D1AE7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18,775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60DDBD1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18,395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CB6E135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20,360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EEA6087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20,315</w:t>
            </w:r>
          </w:p>
        </w:tc>
      </w:tr>
      <w:tr w:rsidR="006D6DDC" w:rsidRPr="00BF1F87" w14:paraId="15234D61" w14:textId="77777777" w:rsidTr="00015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4DCB662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9773902" w14:textId="24E4494C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DD2DF77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DD394A0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15,500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8F98108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11,365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6D817FB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11,420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B1CA643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10,600</w:t>
            </w:r>
          </w:p>
        </w:tc>
      </w:tr>
      <w:tr w:rsidR="006D6DDC" w:rsidRPr="00BF1F87" w14:paraId="115B55D1" w14:textId="77777777" w:rsidTr="0001593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F83F82D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B2CF0C" w14:textId="5C316F34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CBDB3E2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4AACB9B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10,250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751BF5E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10,645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6274C9F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9,810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CB33093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10,465</w:t>
            </w:r>
          </w:p>
        </w:tc>
      </w:tr>
      <w:tr w:rsidR="006D6DDC" w:rsidRPr="00BF1F87" w14:paraId="0B234B45" w14:textId="77777777" w:rsidTr="00015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862D794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B8B57E1" w14:textId="24360B79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BB75E55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4AAA5A4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9,790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1A1585A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10,490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5C72B04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9,785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4CA2CBD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10,065</w:t>
            </w:r>
          </w:p>
        </w:tc>
      </w:tr>
      <w:tr w:rsidR="006D6DDC" w:rsidRPr="00BF1F87" w14:paraId="21436C0B" w14:textId="77777777" w:rsidTr="0001593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03FBBD1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078A684" w14:textId="4C144249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F98CE13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4268A9E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9,165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5A08F76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9,505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BAC8752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9,435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4D02C61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9,735</w:t>
            </w:r>
          </w:p>
        </w:tc>
      </w:tr>
      <w:tr w:rsidR="006D6DDC" w:rsidRPr="00BF1F87" w14:paraId="225DBB07" w14:textId="77777777" w:rsidTr="00015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244B9BE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6D86AA" w14:textId="18AC3A49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6D3EA12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AC784DD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6,365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340E156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6,080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B116BEC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6,520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66601BE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6,520</w:t>
            </w:r>
          </w:p>
        </w:tc>
      </w:tr>
      <w:tr w:rsidR="006D6DDC" w:rsidRPr="00BF1F87" w14:paraId="6756E187" w14:textId="77777777" w:rsidTr="0001593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2708D55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186C1A" w14:textId="49C8ABB8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DF80121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E50329B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4,520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5B23DD9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4,240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1FB89FE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4,555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9E9BF27" w14:textId="77777777" w:rsidR="006D6DDC" w:rsidRPr="00791B5F" w:rsidRDefault="006D6DDC" w:rsidP="006D6D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4,705</w:t>
            </w:r>
          </w:p>
        </w:tc>
      </w:tr>
      <w:tr w:rsidR="006D6DDC" w:rsidRPr="00BF1F87" w14:paraId="0FF3BB52" w14:textId="77777777" w:rsidTr="00015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D9C43AF" w14:textId="77777777" w:rsidR="006D6DDC" w:rsidRPr="00791B5F" w:rsidRDefault="006D6DDC" w:rsidP="006D6DDC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3E5A90" w14:textId="5D4C927A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4F956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E4CD5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65321" w14:textId="3C416A7A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&lt;10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00B54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F768D" w14:textId="77777777" w:rsidR="006D6DDC" w:rsidRPr="00791B5F" w:rsidRDefault="006D6DDC" w:rsidP="006D6D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3,780</w:t>
            </w:r>
          </w:p>
        </w:tc>
      </w:tr>
      <w:tr w:rsidR="0001593D" w:rsidRPr="00BF1F87" w14:paraId="0FA2BCB8" w14:textId="77777777" w:rsidTr="0001593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5BADE99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49B725" w14:textId="6D015751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203F5D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CFBD69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33,835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463EDE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32,320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8AB176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32,705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6ADABC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34,070</w:t>
            </w:r>
          </w:p>
        </w:tc>
      </w:tr>
      <w:tr w:rsidR="0001593D" w:rsidRPr="00BF1F87" w14:paraId="2CE70256" w14:textId="77777777" w:rsidTr="00015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ECD508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41A552B" w14:textId="3105990D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142177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F8BA0B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19,550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AA2C22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15,695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0FE913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15,390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115659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15,835</w:t>
            </w:r>
          </w:p>
        </w:tc>
      </w:tr>
      <w:tr w:rsidR="0001593D" w:rsidRPr="00BF1F87" w14:paraId="3BD0969E" w14:textId="77777777" w:rsidTr="0001593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1A2EC80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91FD7E" w14:textId="416D8563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1B6724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F4BB38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16,115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633F39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14,125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213BA8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14,375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9E6F1A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13,680</w:t>
            </w:r>
          </w:p>
        </w:tc>
      </w:tr>
      <w:tr w:rsidR="0001593D" w:rsidRPr="00BF1F87" w14:paraId="24663E67" w14:textId="77777777" w:rsidTr="00015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836F2E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B2ABD2" w14:textId="2AFE48AE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476660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D3563C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9,370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44284F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9,230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6F3DB3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9,095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42E6F0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8,925</w:t>
            </w:r>
          </w:p>
        </w:tc>
      </w:tr>
      <w:tr w:rsidR="0001593D" w:rsidRPr="00BF1F87" w14:paraId="4786F594" w14:textId="77777777" w:rsidTr="0001593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CF4CCC6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00AB7E" w14:textId="4D80B035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9BFE81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237FF0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8,640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9401B6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7,890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B68AA3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8,180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956F1C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7,590</w:t>
            </w:r>
          </w:p>
        </w:tc>
      </w:tr>
      <w:tr w:rsidR="0001593D" w:rsidRPr="00BF1F87" w14:paraId="7D20F858" w14:textId="77777777" w:rsidTr="00015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6AE4060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85CD96" w14:textId="384192EC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E2CD73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949767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4,180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2531F2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3,690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9E0010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4,360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19430C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4,105</w:t>
            </w:r>
          </w:p>
        </w:tc>
      </w:tr>
      <w:tr w:rsidR="0001593D" w:rsidRPr="00BF1F87" w14:paraId="46209661" w14:textId="77777777" w:rsidTr="0001593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ACC86C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8F6A4D" w14:textId="1633583B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2EDFC2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EEEC7C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3,625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972B07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3,425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FE9160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3,835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BFFF9D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3,500</w:t>
            </w:r>
          </w:p>
        </w:tc>
      </w:tr>
      <w:tr w:rsidR="0001593D" w:rsidRPr="00BF1F87" w14:paraId="15A4FFF5" w14:textId="77777777" w:rsidTr="007E60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C42AD1B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36605D" w14:textId="0FFD1CB3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B782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E062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EDBA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DC5E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DEAC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915</w:t>
            </w:r>
          </w:p>
        </w:tc>
      </w:tr>
      <w:tr w:rsidR="0001593D" w:rsidRPr="00BF1F87" w14:paraId="2CC6C728" w14:textId="77777777" w:rsidTr="007E601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47BBE92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C05469" w14:textId="10073BAC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773288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7E6512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17,625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9C33E8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17,455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24264D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17,250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8241F0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15,845</w:t>
            </w:r>
          </w:p>
        </w:tc>
      </w:tr>
      <w:tr w:rsidR="0001593D" w:rsidRPr="00BF1F87" w14:paraId="23580980" w14:textId="77777777" w:rsidTr="007E60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F131276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B99676" w14:textId="5F2DE766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CCDDD1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0A8C73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11,495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5EEE0A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10,995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82DE49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11,295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3A7B1A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10,345</w:t>
            </w:r>
          </w:p>
        </w:tc>
      </w:tr>
      <w:tr w:rsidR="0001593D" w:rsidRPr="00BF1F87" w14:paraId="2FE1919C" w14:textId="77777777" w:rsidTr="007E601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333850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6CB0EF" w14:textId="2D586550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FCC827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3B5C73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8,430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FA7E3A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8,670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6D5DF6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8,995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5E93D4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7,685</w:t>
            </w:r>
          </w:p>
        </w:tc>
      </w:tr>
      <w:tr w:rsidR="0001593D" w:rsidRPr="00BF1F87" w14:paraId="5DA38934" w14:textId="77777777" w:rsidTr="007E60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827729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AC2531" w14:textId="022748FB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E1B88B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158AC0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9,000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1CB357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8,825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BCF22A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8,755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470FCE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7,350</w:t>
            </w:r>
          </w:p>
        </w:tc>
      </w:tr>
      <w:tr w:rsidR="0001593D" w:rsidRPr="00BF1F87" w14:paraId="2E195EBC" w14:textId="77777777" w:rsidTr="007E601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146A75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356976" w14:textId="1CCEB6C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81BD78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F27C25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5,030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3573FD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5,095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539432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5,275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0D2B29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4,400</w:t>
            </w:r>
          </w:p>
        </w:tc>
      </w:tr>
      <w:tr w:rsidR="0001593D" w:rsidRPr="00BF1F87" w14:paraId="6B32B22F" w14:textId="77777777" w:rsidTr="007E60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82CA73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8FFF01" w14:textId="222E602F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836878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EF9B35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5,515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C623E2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4,630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FF6B8A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4,175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715D25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3,705</w:t>
            </w:r>
          </w:p>
        </w:tc>
      </w:tr>
      <w:tr w:rsidR="0001593D" w:rsidRPr="00BF1F87" w14:paraId="1058A7D9" w14:textId="77777777" w:rsidTr="007E601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18E119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27F751" w14:textId="03B5D3E1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547B12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A63C6A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3,805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0C922A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4,110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F4331A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4,065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FD52E2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3,125</w:t>
            </w:r>
          </w:p>
        </w:tc>
      </w:tr>
      <w:tr w:rsidR="0001593D" w:rsidRPr="00BF1F87" w14:paraId="4944A96F" w14:textId="77777777" w:rsidTr="007E60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08E474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DE1B4B" w14:textId="0926CCDF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9C06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6CCB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8632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0540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4D60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1,065</w:t>
            </w:r>
          </w:p>
        </w:tc>
      </w:tr>
      <w:tr w:rsidR="007E601E" w:rsidRPr="00BF1F87" w14:paraId="12041C71" w14:textId="77777777" w:rsidTr="007E601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7598478" w14:textId="77777777" w:rsidR="007E601E" w:rsidRPr="00791B5F" w:rsidRDefault="007E601E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56A0E6E" w14:textId="1816CBA8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0B868E2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D9C4E31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80,245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0706818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84,075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35646B2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83,940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FE2FCAC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80,485</w:t>
            </w:r>
          </w:p>
        </w:tc>
      </w:tr>
      <w:tr w:rsidR="007E601E" w:rsidRPr="00BF1F87" w14:paraId="146FD7C9" w14:textId="77777777" w:rsidTr="007E60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405CF0C" w14:textId="77777777" w:rsidR="007E601E" w:rsidRPr="00791B5F" w:rsidRDefault="007E601E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6E71F038" w14:textId="2FA2CFAC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419863D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23F893D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42,930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A8089AE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46,100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02EAB9D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44,775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97A5084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44,700</w:t>
            </w:r>
          </w:p>
        </w:tc>
      </w:tr>
      <w:tr w:rsidR="007E601E" w:rsidRPr="00BF1F87" w14:paraId="2ADAF898" w14:textId="77777777" w:rsidTr="007E601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2C32578" w14:textId="77777777" w:rsidR="007E601E" w:rsidRPr="00791B5F" w:rsidRDefault="007E601E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5AB2BAD3" w14:textId="5A2D9BE9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5B6235F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777AA83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39,755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4D52382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41,800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FBFE361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41,565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F82E013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42,020</w:t>
            </w:r>
          </w:p>
        </w:tc>
      </w:tr>
      <w:tr w:rsidR="007E601E" w:rsidRPr="00BF1F87" w14:paraId="090A967A" w14:textId="77777777" w:rsidTr="007E60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2B8037F" w14:textId="77777777" w:rsidR="007E601E" w:rsidRPr="00791B5F" w:rsidRDefault="007E601E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14702E37" w14:textId="61F4ADAF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EA9B28C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F337209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37,295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3AAA08E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39,075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3DE46E5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39,055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1529AD3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35,880</w:t>
            </w:r>
          </w:p>
        </w:tc>
      </w:tr>
      <w:tr w:rsidR="007E601E" w:rsidRPr="00BF1F87" w14:paraId="332ED8A7" w14:textId="77777777" w:rsidTr="007E601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7D08D30" w14:textId="77777777" w:rsidR="007E601E" w:rsidRPr="00791B5F" w:rsidRDefault="007E601E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651DBD5D" w14:textId="5FA63F20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0F67B04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ADA2750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35,000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E230041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28,370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FCD8F70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27,945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C047CA6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28,655</w:t>
            </w:r>
          </w:p>
        </w:tc>
      </w:tr>
      <w:tr w:rsidR="007E601E" w:rsidRPr="00BF1F87" w14:paraId="69A78001" w14:textId="77777777" w:rsidTr="007E60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C709918" w14:textId="77777777" w:rsidR="007E601E" w:rsidRPr="00791B5F" w:rsidRDefault="007E601E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02629BEC" w14:textId="45B99AB3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C046469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F8CC20C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23,225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5FD3628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24,450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E13504E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25,040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5FCADE2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25,670</w:t>
            </w:r>
          </w:p>
        </w:tc>
      </w:tr>
      <w:tr w:rsidR="007E601E" w:rsidRPr="00BF1F87" w14:paraId="60C0146B" w14:textId="77777777" w:rsidTr="007E601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2D6F66C" w14:textId="77777777" w:rsidR="007E601E" w:rsidRPr="00791B5F" w:rsidRDefault="007E601E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7F0CCBCE" w14:textId="1B868632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8F38A7C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2147936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13,070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67ACF02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13,720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06430A8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14,980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EAB67F6" w14:textId="77777777" w:rsidR="007E601E" w:rsidRPr="00791B5F" w:rsidRDefault="007E601E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15,320</w:t>
            </w:r>
          </w:p>
        </w:tc>
      </w:tr>
      <w:tr w:rsidR="007E601E" w:rsidRPr="00BF1F87" w14:paraId="321E1111" w14:textId="77777777" w:rsidTr="007E60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B3B9FC3" w14:textId="77777777" w:rsidR="007E601E" w:rsidRPr="00791B5F" w:rsidRDefault="007E601E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71DF6D9A" w14:textId="01E2F773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CA954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8C314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07549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05301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225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D1868" w14:textId="77777777" w:rsidR="007E601E" w:rsidRPr="00791B5F" w:rsidRDefault="007E601E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11,220</w:t>
            </w:r>
          </w:p>
        </w:tc>
      </w:tr>
      <w:tr w:rsidR="0001593D" w:rsidRPr="00BF1F87" w14:paraId="4D1D7DA4" w14:textId="77777777" w:rsidTr="003234F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AEC136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88A9F" w14:textId="70A6D2A6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AECA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6668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79C3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2,460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1922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12,215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17CCC" w14:textId="07A9BC91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41,855</w:t>
            </w:r>
            <w:r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</w:t>
            </w:r>
          </w:p>
        </w:tc>
      </w:tr>
      <w:tr w:rsidR="0001593D" w:rsidRPr="00BF1F87" w14:paraId="6F3DB7CA" w14:textId="77777777" w:rsidTr="00323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B46836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DBA915C" w14:textId="659B8B93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9673AD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848D10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C86BBC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1,420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7DD8AE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3,930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9272ED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24,370</w:t>
            </w:r>
          </w:p>
        </w:tc>
      </w:tr>
      <w:tr w:rsidR="0001593D" w:rsidRPr="00BF1F87" w14:paraId="19C4D2A0" w14:textId="77777777" w:rsidTr="003234F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0F2231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22B3FF8" w14:textId="1FA67C10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041EC4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C11475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DE9AFC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1,830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908B4A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1,285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E07BC0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16,555</w:t>
            </w:r>
          </w:p>
        </w:tc>
      </w:tr>
      <w:tr w:rsidR="0001593D" w:rsidRPr="00BF1F87" w14:paraId="47E0F26F" w14:textId="77777777" w:rsidTr="00323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10D207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574D58E" w14:textId="6C62B02A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E31646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7E4B52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C058F4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C574E6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2,395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C6849B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14,905</w:t>
            </w:r>
          </w:p>
        </w:tc>
      </w:tr>
      <w:tr w:rsidR="0001593D" w:rsidRPr="00BF1F87" w14:paraId="6A8EB2CA" w14:textId="77777777" w:rsidTr="003234F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9EBC766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334850D" w14:textId="271B35CD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0E137E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B2BC17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8A9AC9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04F568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1,330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EB756E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14,660</w:t>
            </w:r>
          </w:p>
        </w:tc>
      </w:tr>
      <w:tr w:rsidR="0001593D" w:rsidRPr="00BF1F87" w14:paraId="2337A484" w14:textId="77777777" w:rsidTr="00323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FFB3F5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2E154F7" w14:textId="33690BED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985554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B2584E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9691C7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074D23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2,375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CB0BC6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13,695</w:t>
            </w:r>
          </w:p>
        </w:tc>
      </w:tr>
      <w:tr w:rsidR="0001593D" w:rsidRPr="00BF1F87" w14:paraId="72F7F23E" w14:textId="77777777" w:rsidTr="003234F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AC36FE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FF834BC" w14:textId="59C1CC3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00BEE2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4BD4B6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D028F7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1,095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646115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3,290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912D81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12,260</w:t>
            </w:r>
          </w:p>
        </w:tc>
      </w:tr>
      <w:tr w:rsidR="0001593D" w:rsidRPr="00BF1F87" w14:paraId="3C9F225B" w14:textId="77777777" w:rsidTr="00FD5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7EA8F1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double" w:sz="4" w:space="0" w:color="auto"/>
            </w:tcBorders>
            <w:vAlign w:val="center"/>
            <w:hideMark/>
          </w:tcPr>
          <w:p w14:paraId="209A807F" w14:textId="620FEC56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0486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7519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1FF7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600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1A05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1,165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100F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6,520</w:t>
            </w:r>
          </w:p>
        </w:tc>
      </w:tr>
      <w:tr w:rsidR="0001593D" w:rsidRPr="00BF1F87" w14:paraId="1D5EF1B1" w14:textId="77777777" w:rsidTr="00FD571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 w:val="restart"/>
            <w:tcBorders>
              <w:top w:val="double" w:sz="4" w:space="0" w:color="auto"/>
            </w:tcBorders>
            <w:shd w:val="clear" w:color="auto" w:fill="auto"/>
          </w:tcPr>
          <w:p w14:paraId="3F4FF254" w14:textId="29368718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  <w:t>Counts of deaths</w:t>
            </w:r>
          </w:p>
        </w:tc>
        <w:tc>
          <w:tcPr>
            <w:tcW w:w="2306" w:type="dxa"/>
            <w:vMerge w:val="restart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30622" w14:textId="0E4D1CA1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All other causes</w:t>
            </w:r>
          </w:p>
        </w:tc>
        <w:tc>
          <w:tcPr>
            <w:tcW w:w="2816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D5F399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9313DA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11,980</w:t>
            </w:r>
          </w:p>
        </w:tc>
        <w:tc>
          <w:tcPr>
            <w:tcW w:w="1054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116395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12,285</w:t>
            </w:r>
          </w:p>
        </w:tc>
        <w:tc>
          <w:tcPr>
            <w:tcW w:w="1054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CA3393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13,335</w:t>
            </w:r>
          </w:p>
        </w:tc>
        <w:tc>
          <w:tcPr>
            <w:tcW w:w="1055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CD7C9A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11,785</w:t>
            </w:r>
          </w:p>
        </w:tc>
      </w:tr>
      <w:tr w:rsidR="0001593D" w:rsidRPr="00BF1F87" w14:paraId="2C60D90D" w14:textId="77777777" w:rsidTr="00FD5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/>
            <w:shd w:val="clear" w:color="auto" w:fill="auto"/>
            <w:vAlign w:val="center"/>
          </w:tcPr>
          <w:p w14:paraId="6CAA6B10" w14:textId="1EEED90E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588C1BA" w14:textId="470A2E98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A7CD35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1C4711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4,700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83474C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4,715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F719B5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5,320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4611B4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4,855</w:t>
            </w:r>
          </w:p>
        </w:tc>
      </w:tr>
      <w:tr w:rsidR="0001593D" w:rsidRPr="00BF1F87" w14:paraId="319FD770" w14:textId="77777777" w:rsidTr="00FD571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01138B8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C55792C" w14:textId="2DEA49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61666B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4709E7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5,805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F7BA5A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5,940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58EC58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6,070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13C4E9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4,705</w:t>
            </w:r>
          </w:p>
        </w:tc>
      </w:tr>
      <w:tr w:rsidR="0001593D" w:rsidRPr="00BF1F87" w14:paraId="733DAB18" w14:textId="77777777" w:rsidTr="00FD5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08A182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CF4ECAA" w14:textId="2682BC9A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B27FB3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7DD556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3,225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1233EB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3,315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02ADA7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3,490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70AC53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2,850</w:t>
            </w:r>
          </w:p>
        </w:tc>
      </w:tr>
      <w:tr w:rsidR="0001593D" w:rsidRPr="00BF1F87" w14:paraId="5DF41A59" w14:textId="77777777" w:rsidTr="00FD571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5AB6A5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DE7B0AF" w14:textId="19D7C4F3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C72364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499938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3,640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2BD189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2,895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B65AA2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2,905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63C9A3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2,840</w:t>
            </w:r>
          </w:p>
        </w:tc>
      </w:tr>
      <w:tr w:rsidR="0001593D" w:rsidRPr="00BF1F87" w14:paraId="2C58EC6F" w14:textId="77777777" w:rsidTr="00FD5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DCAA54B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A155233" w14:textId="723E5EE0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EFF34B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F96F1B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3,035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CC3655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2,975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F13006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3,115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702AAA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2,535</w:t>
            </w:r>
          </w:p>
        </w:tc>
      </w:tr>
      <w:tr w:rsidR="0001593D" w:rsidRPr="00BF1F87" w14:paraId="7238AFA9" w14:textId="77777777" w:rsidTr="00FD571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12FC4B2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DCBFCA2" w14:textId="131469E9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5A7AB6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C67F62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2,440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B5BC8C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2,650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B326F7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2,815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8EB9ED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2,535</w:t>
            </w:r>
          </w:p>
        </w:tc>
      </w:tr>
      <w:tr w:rsidR="0001593D" w:rsidRPr="00BF1F87" w14:paraId="5B9EBA2D" w14:textId="77777777" w:rsidTr="00FD5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66B7E7F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CD7BE37" w14:textId="085BD79E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BA9153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09F41D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2,425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8AD6F5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2,525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094D96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2,515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96465B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2,260</w:t>
            </w:r>
          </w:p>
        </w:tc>
      </w:tr>
      <w:tr w:rsidR="0001593D" w:rsidRPr="00BF1F87" w14:paraId="377D5256" w14:textId="77777777" w:rsidTr="00EE5C9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0E9027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1F8BF7A" w14:textId="3C1C9E13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67AD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2996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44A28" w14:textId="74DE64C3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&lt;10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DA16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66B3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740</w:t>
            </w:r>
          </w:p>
        </w:tc>
      </w:tr>
      <w:tr w:rsidR="00FD571C" w:rsidRPr="00BF1F87" w14:paraId="4A0A840F" w14:textId="77777777" w:rsidTr="00EE5C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41173DB" w14:textId="77777777" w:rsidR="00FD571C" w:rsidRPr="00791B5F" w:rsidRDefault="00FD571C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9733EE" w14:textId="6ABFF9A8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FB00C33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FD0D917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1,455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A253C06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1,455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17C5E9D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1,555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B467BDC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1,545</w:t>
            </w:r>
          </w:p>
        </w:tc>
      </w:tr>
      <w:tr w:rsidR="00FD571C" w:rsidRPr="00BF1F87" w14:paraId="6C0CC62A" w14:textId="77777777" w:rsidTr="00EE5C9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A853BBE" w14:textId="77777777" w:rsidR="00FD571C" w:rsidRPr="00791B5F" w:rsidRDefault="00FD571C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DBAD02C" w14:textId="3FEA4C7D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2D0E054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23AE722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945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8C1DD6B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0581215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1,055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DBAA305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1,005</w:t>
            </w:r>
          </w:p>
        </w:tc>
      </w:tr>
      <w:tr w:rsidR="00FD571C" w:rsidRPr="00BF1F87" w14:paraId="765C8F20" w14:textId="77777777" w:rsidTr="00EE5C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5D80B9B" w14:textId="77777777" w:rsidR="00FD571C" w:rsidRPr="00791B5F" w:rsidRDefault="00FD571C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C6803D" w14:textId="4EBD0E3D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232723D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4554BF9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835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7508A0B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7CC98C5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870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F0D900F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890</w:t>
            </w:r>
          </w:p>
        </w:tc>
      </w:tr>
      <w:tr w:rsidR="00FD571C" w:rsidRPr="00BF1F87" w14:paraId="72125BE4" w14:textId="77777777" w:rsidTr="00EE5C9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F6A695F" w14:textId="77777777" w:rsidR="00FD571C" w:rsidRPr="00791B5F" w:rsidRDefault="00FD571C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3BBCD7" w14:textId="0DA288E5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9C83051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FF24D59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D8E1277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855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E6755D7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940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D55079F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880</w:t>
            </w:r>
          </w:p>
        </w:tc>
      </w:tr>
      <w:tr w:rsidR="00FD571C" w:rsidRPr="00BF1F87" w14:paraId="502CE0CB" w14:textId="77777777" w:rsidTr="00EE5C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72ACF10" w14:textId="77777777" w:rsidR="00FD571C" w:rsidRPr="00791B5F" w:rsidRDefault="00FD571C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A65421A" w14:textId="6BFA2A04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9A5E9C4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D05C3AC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885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1304B31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4C16900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695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AE5E271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765</w:t>
            </w:r>
          </w:p>
        </w:tc>
      </w:tr>
      <w:tr w:rsidR="00FD571C" w:rsidRPr="00BF1F87" w14:paraId="0CD0B37B" w14:textId="77777777" w:rsidTr="00EE5C9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9B79EF5" w14:textId="77777777" w:rsidR="00FD571C" w:rsidRPr="00791B5F" w:rsidRDefault="00FD571C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8FD70F4" w14:textId="554B6D94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DE30460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92BB882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D5220B4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735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2BD6C31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835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7EC3C44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700</w:t>
            </w:r>
          </w:p>
        </w:tc>
      </w:tr>
      <w:tr w:rsidR="00FD571C" w:rsidRPr="00BF1F87" w14:paraId="13E5E076" w14:textId="77777777" w:rsidTr="00EE5C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7EA4820" w14:textId="77777777" w:rsidR="00FD571C" w:rsidRPr="00791B5F" w:rsidRDefault="00FD571C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2D0A2E" w14:textId="176E922B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EEC656C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DFBAA7E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650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AC85779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2D0A388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715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91E8BCC" w14:textId="77777777" w:rsidR="00FD571C" w:rsidRPr="00791B5F" w:rsidRDefault="00FD571C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700</w:t>
            </w:r>
          </w:p>
        </w:tc>
      </w:tr>
      <w:tr w:rsidR="00FD571C" w:rsidRPr="00BF1F87" w14:paraId="0794FDD5" w14:textId="77777777" w:rsidTr="00EE5C9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CF0CE81" w14:textId="77777777" w:rsidR="00FD571C" w:rsidRPr="00791B5F" w:rsidRDefault="00FD571C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F9A83F9" w14:textId="3DB752D0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5CE09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DFC5E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79ED4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50E72" w14:textId="47F14538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&lt;10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806AD" w14:textId="77777777" w:rsidR="00FD571C" w:rsidRPr="00791B5F" w:rsidRDefault="00FD571C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180</w:t>
            </w:r>
          </w:p>
        </w:tc>
      </w:tr>
      <w:tr w:rsidR="00EE5C90" w:rsidRPr="00BF1F87" w14:paraId="6EA12CF5" w14:textId="77777777" w:rsidTr="00EE5C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8569989" w14:textId="77777777" w:rsidR="00EE5C90" w:rsidRPr="00791B5F" w:rsidRDefault="00EE5C90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D4D3896" w14:textId="62B92580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680B77E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30C5748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8,910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B7D3E65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8,670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ECF8F58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8,525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BBAF6F7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8,125</w:t>
            </w:r>
          </w:p>
        </w:tc>
      </w:tr>
      <w:tr w:rsidR="00EE5C90" w:rsidRPr="00BF1F87" w14:paraId="5BC820D2" w14:textId="77777777" w:rsidTr="00EE5C9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B615112" w14:textId="77777777" w:rsidR="00EE5C90" w:rsidRPr="00791B5F" w:rsidRDefault="00EE5C90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07B273E8" w14:textId="1E4F183B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4153DC8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DF00BD5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2,600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D02AC9E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2,705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AA4F2C2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2,565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501A948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2,375</w:t>
            </w:r>
          </w:p>
        </w:tc>
      </w:tr>
      <w:tr w:rsidR="00EE5C90" w:rsidRPr="00BF1F87" w14:paraId="7E8BB56D" w14:textId="77777777" w:rsidTr="00EE5C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B06AEA9" w14:textId="77777777" w:rsidR="00EE5C90" w:rsidRPr="00791B5F" w:rsidRDefault="00EE5C90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41434931" w14:textId="1CBBC87A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D5BAAF3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0BA176D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1,955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E2180B3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1,965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6530D2C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2,085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B2D2907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2,085</w:t>
            </w:r>
          </w:p>
        </w:tc>
      </w:tr>
      <w:tr w:rsidR="00EE5C90" w:rsidRPr="00BF1F87" w14:paraId="26B62A65" w14:textId="77777777" w:rsidTr="00EE5C9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B8A6295" w14:textId="77777777" w:rsidR="00EE5C90" w:rsidRPr="00791B5F" w:rsidRDefault="00EE5C90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584564EE" w14:textId="0CA61BEF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93DD8F9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4B9B27B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2,060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300F36B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1,920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6874ECE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1,865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FE6DCED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1,645</w:t>
            </w:r>
          </w:p>
        </w:tc>
      </w:tr>
      <w:tr w:rsidR="00EE5C90" w:rsidRPr="00BF1F87" w14:paraId="48BBDB7A" w14:textId="77777777" w:rsidTr="00EE5C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411EAD7" w14:textId="77777777" w:rsidR="00EE5C90" w:rsidRPr="00791B5F" w:rsidRDefault="00EE5C90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4FCEA657" w14:textId="163BED79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5D047EC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2640D49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1,395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35EA095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1,405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0433FA8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1,415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EEDED78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1,325</w:t>
            </w:r>
          </w:p>
        </w:tc>
      </w:tr>
      <w:tr w:rsidR="00EE5C90" w:rsidRPr="00BF1F87" w14:paraId="6D77AF45" w14:textId="77777777" w:rsidTr="00EE5C9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91E3E9B" w14:textId="77777777" w:rsidR="00EE5C90" w:rsidRPr="00791B5F" w:rsidRDefault="00EE5C90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44A50EB0" w14:textId="57FB9209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B315879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F1BC7F6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1,250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7D3166F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1,300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8109A16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1,295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FF3F7D7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1,215</w:t>
            </w:r>
          </w:p>
        </w:tc>
      </w:tr>
      <w:tr w:rsidR="00EE5C90" w:rsidRPr="00BF1F87" w14:paraId="2FE9C0DC" w14:textId="77777777" w:rsidTr="00EE5C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2AB49EF" w14:textId="77777777" w:rsidR="00EE5C90" w:rsidRPr="00791B5F" w:rsidRDefault="00EE5C90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48D55454" w14:textId="738C9133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B10FBC6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597ABEE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760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6AB8A7F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DED1D74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590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C8FB398" w14:textId="77777777" w:rsidR="00EE5C90" w:rsidRPr="00791B5F" w:rsidRDefault="00EE5C90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545</w:t>
            </w:r>
          </w:p>
        </w:tc>
      </w:tr>
      <w:tr w:rsidR="00EE5C90" w:rsidRPr="00BF1F87" w14:paraId="0A3DADCB" w14:textId="77777777" w:rsidTr="00EE5C9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92F8116" w14:textId="77777777" w:rsidR="00EE5C90" w:rsidRPr="00791B5F" w:rsidRDefault="00EE5C90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389E3D34" w14:textId="23C9A0EE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EC2CB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3A37D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3BFAA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C9AA6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5AD7E" w14:textId="77777777" w:rsidR="00EE5C90" w:rsidRPr="00791B5F" w:rsidRDefault="00EE5C90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275</w:t>
            </w:r>
          </w:p>
        </w:tc>
      </w:tr>
      <w:tr w:rsidR="0001593D" w:rsidRPr="00BF1F87" w14:paraId="44129224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82BE502" w14:textId="6C955700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42069" w14:textId="35D359E1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C0ED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359B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610C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F9FAE" w14:textId="6D640136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&lt;10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D9ED1" w14:textId="6030414E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&lt;10</w:t>
            </w:r>
          </w:p>
        </w:tc>
      </w:tr>
      <w:tr w:rsidR="0001593D" w:rsidRPr="00BF1F87" w14:paraId="1DB651EF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079CA2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4FEDD42" w14:textId="6ADB0C75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07B074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AD290D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1,070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B0AAF5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580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3F486E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620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6E8028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740</w:t>
            </w:r>
          </w:p>
        </w:tc>
      </w:tr>
      <w:tr w:rsidR="0001593D" w:rsidRPr="00BF1F87" w14:paraId="51FD12C6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F25C2F0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F004918" w14:textId="1F2D7D1F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900C8C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E244B5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16A636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9734AD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315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70BFD3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335</w:t>
            </w:r>
          </w:p>
        </w:tc>
      </w:tr>
      <w:tr w:rsidR="0001593D" w:rsidRPr="00BF1F87" w14:paraId="3789CC5E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747FAE8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BB41D1E" w14:textId="00D1AF8A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7CDFB8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436B4E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1C77D9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D2A5BC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D10C60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195</w:t>
            </w:r>
          </w:p>
        </w:tc>
      </w:tr>
      <w:tr w:rsidR="0001593D" w:rsidRPr="00BF1F87" w14:paraId="32CDB0EF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3013F1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A886584" w14:textId="35066FF1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DAB6BD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4541C4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245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9CE749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05C7F2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787E0F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90</w:t>
            </w:r>
          </w:p>
        </w:tc>
      </w:tr>
      <w:tr w:rsidR="0001593D" w:rsidRPr="00BF1F87" w14:paraId="26157BF5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EF6FD5C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F0730E7" w14:textId="05BA811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1EBDDD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0AB603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99724A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664F79F" w14:textId="2F2D314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&lt;10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A7C855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55</w:t>
            </w:r>
          </w:p>
        </w:tc>
      </w:tr>
      <w:tr w:rsidR="0001593D" w:rsidRPr="00BF1F87" w14:paraId="5F0FF851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363E7A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DB9E478" w14:textId="0C02D2F6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F7EB81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B6A3FA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6189A9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8EFAA9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D700F8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35</w:t>
            </w:r>
          </w:p>
        </w:tc>
      </w:tr>
      <w:tr w:rsidR="0001593D" w:rsidRPr="00BF1F87" w14:paraId="61434B33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656BD2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2BE90D0" w14:textId="7E1AD47D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62E8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35C3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570C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4C1D0" w14:textId="71399DAF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&lt;</w:t>
            </w: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C068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35</w:t>
            </w:r>
          </w:p>
        </w:tc>
      </w:tr>
      <w:tr w:rsidR="0001593D" w:rsidRPr="00BF1F87" w14:paraId="00D3B9BC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A3BC61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AD42E" w14:textId="55AF1EC1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AE08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4393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4,865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4BAC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5,245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ECB4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5,290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9FC6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5,515</w:t>
            </w:r>
          </w:p>
        </w:tc>
      </w:tr>
      <w:tr w:rsidR="0001593D" w:rsidRPr="00BF1F87" w14:paraId="40064686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F0078B0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3D2856E" w14:textId="40D38E2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E55821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16C578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2,015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4662E6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2,090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F0F225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2,185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2A49C2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2,330</w:t>
            </w:r>
          </w:p>
        </w:tc>
      </w:tr>
      <w:tr w:rsidR="0001593D" w:rsidRPr="00BF1F87" w14:paraId="6A660884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5A53E9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B8FFA44" w14:textId="2BB54F05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D810D5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AE8DE2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2,110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29E5B9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2,290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02BEA1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2,180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FC096C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2,165</w:t>
            </w:r>
          </w:p>
        </w:tc>
      </w:tr>
      <w:tr w:rsidR="0001593D" w:rsidRPr="00BF1F87" w14:paraId="2A822833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901527B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917670F" w14:textId="18B814C4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1D9781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EE051A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EA8A0C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785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62DA70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870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06C6C4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1,070</w:t>
            </w:r>
          </w:p>
        </w:tc>
      </w:tr>
      <w:tr w:rsidR="0001593D" w:rsidRPr="00BF1F87" w14:paraId="65D9DDB8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DDFD7F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782094B" w14:textId="4FA451B8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2AB523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17D1AB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7777E9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E3FDD4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825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31849F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865</w:t>
            </w:r>
          </w:p>
        </w:tc>
      </w:tr>
      <w:tr w:rsidR="0001593D" w:rsidRPr="00BF1F87" w14:paraId="76EC6AB1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FDD7FF9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0545B5D" w14:textId="3101DF3A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F41C0F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893ECA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DEB0D0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360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D6076A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400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8B4B0B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400</w:t>
            </w:r>
          </w:p>
        </w:tc>
      </w:tr>
      <w:tr w:rsidR="0001593D" w:rsidRPr="00BF1F87" w14:paraId="3439269D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1116E4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4D6DEE7" w14:textId="59F7C36F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23238C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BBA1E7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E2F76B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350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DEA79B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365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74D1C0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395</w:t>
            </w:r>
          </w:p>
        </w:tc>
      </w:tr>
      <w:tr w:rsidR="0001593D" w:rsidRPr="00BF1F87" w14:paraId="617E6178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19FA590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898044C" w14:textId="620414D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AE9BE4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434E45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C28827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9221D8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225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CD34EA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240</w:t>
            </w:r>
          </w:p>
        </w:tc>
      </w:tr>
      <w:tr w:rsidR="0001593D" w:rsidRPr="00BF1F87" w14:paraId="502BA9B8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B155486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4D6BAB1" w14:textId="0C307C18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4E52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8D72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1B02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EC319" w14:textId="5B54C798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&lt;10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F592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120</w:t>
            </w:r>
          </w:p>
        </w:tc>
      </w:tr>
      <w:tr w:rsidR="0001593D" w:rsidRPr="00BF1F87" w14:paraId="318D4A76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DB4346F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F8D92" w14:textId="1219AAA5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6E23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06EE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15,280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C875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15,265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0D72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16,435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A654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17,355</w:t>
            </w:r>
          </w:p>
        </w:tc>
      </w:tr>
      <w:tr w:rsidR="0001593D" w:rsidRPr="00BF1F87" w14:paraId="3177127C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4C1D9AB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A179DE6" w14:textId="05EA9E26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71174D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3BC58B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2,980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BA41A9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3,020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19C7F2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3,330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BC6B76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3,360</w:t>
            </w:r>
          </w:p>
        </w:tc>
      </w:tr>
      <w:tr w:rsidR="0001593D" w:rsidRPr="00BF1F87" w14:paraId="531F06DD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0F9A34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95F348C" w14:textId="0A5A9B04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46FB49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C6F63D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1,670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854F86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1,745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ECB73F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1,675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E2BD88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1,685</w:t>
            </w:r>
          </w:p>
        </w:tc>
      </w:tr>
      <w:tr w:rsidR="0001593D" w:rsidRPr="00BF1F87" w14:paraId="42776D6C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82BD029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53B6A51" w14:textId="5D3FEB1E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36A961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B0DDDE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2,365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E07D5E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1,725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DA665C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1,710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39B28C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1,650</w:t>
            </w:r>
          </w:p>
        </w:tc>
      </w:tr>
      <w:tr w:rsidR="0001593D" w:rsidRPr="00BF1F87" w14:paraId="55691871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1E49D4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29F9F87" w14:textId="56889C64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0B7F69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C7C55D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1,340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8F55E7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1,390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834BFE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1,465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AB3239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1,450</w:t>
            </w:r>
          </w:p>
        </w:tc>
      </w:tr>
      <w:tr w:rsidR="0001593D" w:rsidRPr="00BF1F87" w14:paraId="30598ADF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E926C62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239967A" w14:textId="6CAFC7D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64EAFB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3B8FBB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1,375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A9E7B3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1,465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CE8F87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1,385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090DC1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1,420</w:t>
            </w:r>
          </w:p>
        </w:tc>
      </w:tr>
      <w:tr w:rsidR="0001593D" w:rsidRPr="00BF1F87" w14:paraId="3B3856DA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9312C7C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F2137ED" w14:textId="20CB0FFD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86B792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E13C93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81C6E4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945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5C02F8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1,000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8ED1B2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975</w:t>
            </w:r>
          </w:p>
        </w:tc>
      </w:tr>
      <w:tr w:rsidR="0001593D" w:rsidRPr="00BF1F87" w14:paraId="09254E2F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A75FFE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E28B544" w14:textId="73526191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ABEDD3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739C6B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E897A2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B2006E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670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6B6AD5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680</w:t>
            </w:r>
          </w:p>
        </w:tc>
      </w:tr>
      <w:tr w:rsidR="0001593D" w:rsidRPr="00BF1F87" w14:paraId="2FFA8B1E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1D1D948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AD531B9" w14:textId="3C083479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1545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E123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D4B81" w14:textId="638E583B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&lt;10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65BF2" w14:textId="4C2D6280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&lt;10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222B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570</w:t>
            </w:r>
          </w:p>
        </w:tc>
      </w:tr>
      <w:tr w:rsidR="0001593D" w:rsidRPr="00BF1F87" w14:paraId="4DBEBF35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C8DE724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FE833" w14:textId="5C52B8F1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BC3D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41A3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8,270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EA26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7,165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8E48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7,715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478E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7,945</w:t>
            </w:r>
          </w:p>
        </w:tc>
      </w:tr>
      <w:tr w:rsidR="0001593D" w:rsidRPr="00BF1F87" w14:paraId="32D864D8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07CF53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9897DBB" w14:textId="73E698B3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AA9506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C7ED86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3,120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9410F2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2,875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FF04C2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3,050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0A631F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3,205</w:t>
            </w:r>
          </w:p>
        </w:tc>
      </w:tr>
      <w:tr w:rsidR="0001593D" w:rsidRPr="00BF1F87" w14:paraId="422A4BF0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FEB9F60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6D06F90" w14:textId="49BA0200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554E26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47F0D7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1,940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93586D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1,495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581FD4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1,525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6DE889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1,525</w:t>
            </w:r>
          </w:p>
        </w:tc>
      </w:tr>
      <w:tr w:rsidR="0001593D" w:rsidRPr="00BF1F87" w14:paraId="6673B80B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345110C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E43B89E" w14:textId="4B645606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70E612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DB3357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1,485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F171DE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1,285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4E3E51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1,355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5D77A1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1,345</w:t>
            </w:r>
          </w:p>
        </w:tc>
      </w:tr>
      <w:tr w:rsidR="0001593D" w:rsidRPr="00BF1F87" w14:paraId="4570A8F8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C944360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0996069" w14:textId="0CD0AD4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714788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760E03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A86332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785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9667B6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830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B99C6E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790</w:t>
            </w:r>
          </w:p>
        </w:tc>
      </w:tr>
      <w:tr w:rsidR="0001593D" w:rsidRPr="00BF1F87" w14:paraId="322A7B9B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2120120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0ABB41E" w14:textId="18AAF8A8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629CE4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CDB122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B53F08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650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E404CA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700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3C89C8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645</w:t>
            </w:r>
          </w:p>
        </w:tc>
      </w:tr>
      <w:tr w:rsidR="0001593D" w:rsidRPr="00BF1F87" w14:paraId="49EAB2BF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C016C8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4109FDA" w14:textId="3F8BA9E4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CD1495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3F630B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560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6B8C91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A06FF3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595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97A0A5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580</w:t>
            </w:r>
          </w:p>
        </w:tc>
      </w:tr>
      <w:tr w:rsidR="0001593D" w:rsidRPr="00BF1F87" w14:paraId="39F7B1A0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DBF585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DE058D6" w14:textId="2606CBA6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2BCECA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4CF6D2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49B4AA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48AFE0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355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340D9F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315</w:t>
            </w:r>
          </w:p>
        </w:tc>
      </w:tr>
      <w:tr w:rsidR="0001593D" w:rsidRPr="00BF1F87" w14:paraId="07441D0A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B539D4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F928F53" w14:textId="027D4884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13AB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771D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68D9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2767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80F0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65</w:t>
            </w:r>
          </w:p>
        </w:tc>
      </w:tr>
      <w:tr w:rsidR="0001593D" w:rsidRPr="00BF1F87" w14:paraId="78684AEF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A0FBD6C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CCD6F" w14:textId="07282493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1EEB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FE90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9,500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C7A4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9,475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AE3F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9,650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9024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9,130</w:t>
            </w:r>
          </w:p>
        </w:tc>
      </w:tr>
      <w:tr w:rsidR="0001593D" w:rsidRPr="00BF1F87" w14:paraId="49595468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FB4B66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6EFA0E8" w14:textId="111A0EC1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1FCED6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F2C4B7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2,135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15876F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2,105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9D8ADE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2,145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895793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2,020</w:t>
            </w:r>
          </w:p>
        </w:tc>
      </w:tr>
      <w:tr w:rsidR="0001593D" w:rsidRPr="00BF1F87" w14:paraId="41A4CEE2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7359109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2A411BC" w14:textId="564F31C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B49423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47D746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1,735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BE726A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1,640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DC3887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1,700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1576AB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1,590</w:t>
            </w:r>
          </w:p>
        </w:tc>
      </w:tr>
      <w:tr w:rsidR="0001593D" w:rsidRPr="00BF1F87" w14:paraId="70F1C49C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 w:val="restart"/>
            <w:shd w:val="clear" w:color="auto" w:fill="auto"/>
          </w:tcPr>
          <w:p w14:paraId="5E65402A" w14:textId="38379416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37020FB" w14:textId="3BF919F2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FAE15F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48DD4A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1,055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024441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1,020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A55FBE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1,020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FACBD9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930</w:t>
            </w:r>
          </w:p>
        </w:tc>
      </w:tr>
      <w:tr w:rsidR="0001593D" w:rsidRPr="00BF1F87" w14:paraId="71E90A14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/>
            <w:shd w:val="clear" w:color="auto" w:fill="auto"/>
          </w:tcPr>
          <w:p w14:paraId="5B74FC50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1101675" w14:textId="6D3D15AA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13A4CA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49AE3A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845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51C60B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CB777F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895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5831C7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775</w:t>
            </w:r>
          </w:p>
        </w:tc>
      </w:tr>
      <w:tr w:rsidR="0001593D" w:rsidRPr="00BF1F87" w14:paraId="5A9C5179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228D60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E5A9600" w14:textId="74E9A340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43946A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459626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42086B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535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EDD2C5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550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5FBDEB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505</w:t>
            </w:r>
          </w:p>
        </w:tc>
      </w:tr>
      <w:tr w:rsidR="0001593D" w:rsidRPr="00BF1F87" w14:paraId="54F513FC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4AA7FAC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A3CEB87" w14:textId="68FB8858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E2444D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07147F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4E39FF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B7D4FA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500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166847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465</w:t>
            </w:r>
          </w:p>
        </w:tc>
      </w:tr>
      <w:tr w:rsidR="0001593D" w:rsidRPr="00BF1F87" w14:paraId="7B8EEF7B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6E6E4B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33C44B3" w14:textId="4A2E224E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A2468B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1D2C8B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E6BEFB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DD7756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410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DBECB6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330</w:t>
            </w:r>
          </w:p>
        </w:tc>
      </w:tr>
      <w:tr w:rsidR="0001593D" w:rsidRPr="00BF1F87" w14:paraId="136378C6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B289606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C803D47" w14:textId="7F2009E5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BC6A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FCF7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65B2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2A721" w14:textId="062E252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&lt;10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261E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130</w:t>
            </w:r>
          </w:p>
        </w:tc>
      </w:tr>
      <w:tr w:rsidR="0001593D" w:rsidRPr="00BF1F87" w14:paraId="3260618E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D8E25B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FC52B" w14:textId="40C5565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BE5D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CBC6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48,045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377D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48,680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9E34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49,860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FEE2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49,845</w:t>
            </w:r>
          </w:p>
        </w:tc>
      </w:tr>
      <w:tr w:rsidR="0001593D" w:rsidRPr="00BF1F87" w14:paraId="23FA674E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028E430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9C103A5" w14:textId="290BAE4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CB59A6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DF008A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6,715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C88B5D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7,035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3B5354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7,260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9C8B5F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7,070</w:t>
            </w:r>
          </w:p>
        </w:tc>
      </w:tr>
      <w:tr w:rsidR="0001593D" w:rsidRPr="00BF1F87" w14:paraId="04DCD47A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0573930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AB5B857" w14:textId="6A2D8BC0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86D877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CF1EFD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3,565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88AD34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3,750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0D7881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3,845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78D5AA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3,580</w:t>
            </w:r>
          </w:p>
        </w:tc>
      </w:tr>
      <w:tr w:rsidR="0001593D" w:rsidRPr="00BF1F87" w14:paraId="4A881337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A741ADC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649F320" w14:textId="7511E466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E00DF6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288396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3,185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F0F185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3,510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1254EB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3,450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F49BA9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3,460</w:t>
            </w:r>
          </w:p>
        </w:tc>
      </w:tr>
      <w:tr w:rsidR="0001593D" w:rsidRPr="00BF1F87" w14:paraId="6DE462A0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95723F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8C7AADD" w14:textId="3B6FC14B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EF2A07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D041B8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3,100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1A0D96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3,260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2C0B8E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3,330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6816AA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3,380</w:t>
            </w:r>
          </w:p>
        </w:tc>
      </w:tr>
      <w:tr w:rsidR="0001593D" w:rsidRPr="00BF1F87" w14:paraId="61C81B3A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325CE6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4584E67" w14:textId="169D1470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AC4B3A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72C558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2,675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ADAB3E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2,210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33468C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2,155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CA5700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2,190</w:t>
            </w:r>
          </w:p>
        </w:tc>
      </w:tr>
      <w:tr w:rsidR="0001593D" w:rsidRPr="00BF1F87" w14:paraId="34EE4F5A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44CA539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05959F7" w14:textId="7322420B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EDD330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6FB1BE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1,820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A6B86D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1,925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A2129A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1,930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548624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2,070</w:t>
            </w:r>
          </w:p>
        </w:tc>
      </w:tr>
      <w:tr w:rsidR="0001593D" w:rsidRPr="00BF1F87" w14:paraId="67AFE7B5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1E89B7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8A70F54" w14:textId="706305F6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C03D3C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9E006A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1,750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26B351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1,840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5DF9A3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2,050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E2B8C3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2,015</w:t>
            </w:r>
          </w:p>
        </w:tc>
      </w:tr>
      <w:tr w:rsidR="0001593D" w:rsidRPr="00BF1F87" w14:paraId="4E203D17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E96CA9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D34289C" w14:textId="396CD0E6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6A67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DDA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C499E" w14:textId="6E0D5DDE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&lt;10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1345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12CC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780</w:t>
            </w:r>
          </w:p>
        </w:tc>
      </w:tr>
      <w:tr w:rsidR="0001593D" w:rsidRPr="00BF1F87" w14:paraId="7D8EE623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65234FB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CF836" w14:textId="66D64CEE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AE75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ABA0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F3D7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280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6BEE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790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74DC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4,095</w:t>
            </w:r>
          </w:p>
        </w:tc>
      </w:tr>
      <w:tr w:rsidR="0001593D" w:rsidRPr="00BF1F87" w14:paraId="4E073734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1E7DA68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3C8F358" w14:textId="28C17D12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F2C505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213A7A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713571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180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BFFA66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285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9A0847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2,855</w:t>
            </w:r>
          </w:p>
        </w:tc>
      </w:tr>
      <w:tr w:rsidR="0001593D" w:rsidRPr="00BF1F87" w14:paraId="1E80E8CC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4DECD0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1A4A1DA" w14:textId="5F0B057F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3E1DBD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ABAE6E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F38D6B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291865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180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3DC890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2,510</w:t>
            </w:r>
          </w:p>
        </w:tc>
      </w:tr>
      <w:tr w:rsidR="0001593D" w:rsidRPr="00BF1F87" w14:paraId="52DD0C18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30BC736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CF940C5" w14:textId="6225110B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13685E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3BCD66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E7ADAB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A2513B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B71412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1,700</w:t>
            </w:r>
          </w:p>
        </w:tc>
      </w:tr>
      <w:tr w:rsidR="0001593D" w:rsidRPr="00BF1F87" w14:paraId="7F878B38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24EA54C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9CAAF16" w14:textId="49BF132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FAB919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3FC58D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2E82E6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049158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ECB123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1,500</w:t>
            </w:r>
          </w:p>
        </w:tc>
      </w:tr>
      <w:tr w:rsidR="0001593D" w:rsidRPr="00BF1F87" w14:paraId="6DD5FFBB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258FFD8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47FDDFE" w14:textId="5AC929E4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8740FF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7958DD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F7018E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A78F41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D38245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1,395</w:t>
            </w:r>
          </w:p>
        </w:tc>
      </w:tr>
      <w:tr w:rsidR="0001593D" w:rsidRPr="00BF1F87" w14:paraId="3AA8345C" w14:textId="77777777" w:rsidTr="008C6E0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A54B97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70964CC" w14:textId="74AADFB3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E6CAC3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A18A0F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DE3E06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A256E2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90046C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1,230</w:t>
            </w:r>
          </w:p>
        </w:tc>
      </w:tr>
      <w:tr w:rsidR="0001593D" w:rsidRPr="00BF1F87" w14:paraId="3B37CFBB" w14:textId="77777777" w:rsidTr="008C6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0B7F432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CBEF14D" w14:textId="33A29EEF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43BF53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B3BC5C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054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F1E578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65</w:t>
            </w:r>
          </w:p>
        </w:tc>
        <w:tc>
          <w:tcPr>
            <w:tcW w:w="1054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4A119F4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95</w:t>
            </w:r>
          </w:p>
        </w:tc>
        <w:tc>
          <w:tcPr>
            <w:tcW w:w="1055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211845B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790</w:t>
            </w:r>
          </w:p>
        </w:tc>
      </w:tr>
      <w:tr w:rsidR="0001593D" w:rsidRPr="00BF1F87" w14:paraId="162E641C" w14:textId="77777777" w:rsidTr="6EA2ED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 w:val="restart"/>
            <w:shd w:val="clear" w:color="auto" w:fill="auto"/>
          </w:tcPr>
          <w:p w14:paraId="4A87DB61" w14:textId="5851E5E2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  <w:t>Crude YLL per death</w:t>
            </w:r>
          </w:p>
        </w:tc>
        <w:tc>
          <w:tcPr>
            <w:tcW w:w="2306" w:type="dxa"/>
            <w:vMerge w:val="restart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2BF05C8E" w14:textId="75A15D5E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All other causes</w:t>
            </w:r>
          </w:p>
        </w:tc>
        <w:tc>
          <w:tcPr>
            <w:tcW w:w="2816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F1B760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B8C889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11.36</w:t>
            </w:r>
          </w:p>
        </w:tc>
        <w:tc>
          <w:tcPr>
            <w:tcW w:w="1054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962029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11.39</w:t>
            </w:r>
          </w:p>
        </w:tc>
        <w:tc>
          <w:tcPr>
            <w:tcW w:w="1054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4009677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10.78</w:t>
            </w:r>
          </w:p>
        </w:tc>
        <w:tc>
          <w:tcPr>
            <w:tcW w:w="1055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43D3248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9.29</w:t>
            </w:r>
          </w:p>
        </w:tc>
      </w:tr>
      <w:tr w:rsidR="0001593D" w:rsidRPr="00BF1F87" w14:paraId="6E26A903" w14:textId="77777777" w:rsidTr="6EA2ED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/>
            <w:shd w:val="clear" w:color="auto" w:fill="auto"/>
            <w:vAlign w:val="center"/>
          </w:tcPr>
          <w:p w14:paraId="53AAE706" w14:textId="3D46986A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83CAA57" w14:textId="6E412164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A5F9D0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118E69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11.51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35249A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11.73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6DF701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10.82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4DD057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9.00</w:t>
            </w:r>
          </w:p>
        </w:tc>
      </w:tr>
      <w:tr w:rsidR="0001593D" w:rsidRPr="00BF1F87" w14:paraId="0C89D969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91FF29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CA2619E" w14:textId="67ECF92C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C87B44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D1BE56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7.58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23B8F1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7.53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1EBFD9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7.51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56CDDE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7.43</w:t>
            </w:r>
          </w:p>
        </w:tc>
      </w:tr>
      <w:tr w:rsidR="0001593D" w:rsidRPr="00BF1F87" w14:paraId="4A6F4BAE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5C2BAE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4883539" w14:textId="19D7C58F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86EA21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74D837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3B9DCD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C596E1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28.00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DE0F6F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12.01</w:t>
            </w:r>
          </w:p>
        </w:tc>
      </w:tr>
      <w:tr w:rsidR="0001593D" w:rsidRPr="00BF1F87" w14:paraId="720969DA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330E562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F360B00" w14:textId="2EE646A5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750D10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2708F3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14.26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333840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14.19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A5DDAB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13.32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D9C58D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11.51</w:t>
            </w:r>
          </w:p>
        </w:tc>
      </w:tr>
      <w:tr w:rsidR="0001593D" w:rsidRPr="00BF1F87" w14:paraId="6847E2D2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FEF622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0E759E1" w14:textId="3563C7A9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66FCAB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9C03D8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13.44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F05FBC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13.15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397D10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12.73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23C244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11.43</w:t>
            </w:r>
          </w:p>
        </w:tc>
      </w:tr>
      <w:tr w:rsidR="0001593D" w:rsidRPr="00BF1F87" w14:paraId="7746D4F8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E5D6DD4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47E7C27" w14:textId="184D08F5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36DBAB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3A0AA1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5AA034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12.03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64BB8B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11.71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1FA381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11.22</w:t>
            </w:r>
          </w:p>
        </w:tc>
      </w:tr>
      <w:tr w:rsidR="0001593D" w:rsidRPr="00BF1F87" w14:paraId="0C87A8BB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EE733E0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BE1BFF6" w14:textId="099F4A04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E8DECF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5C8030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12.04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5296BA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12.14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114ABE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11.45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113B80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11.10</w:t>
            </w:r>
          </w:p>
        </w:tc>
      </w:tr>
      <w:tr w:rsidR="0001593D" w:rsidRPr="00BF1F87" w14:paraId="6BD764E3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92AE78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B97D76B" w14:textId="5D31C3A1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FF8E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D091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12.43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1A5E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12.03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712E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11.94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DA67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10.51</w:t>
            </w:r>
          </w:p>
        </w:tc>
      </w:tr>
      <w:tr w:rsidR="0001593D" w:rsidRPr="00BF1F87" w14:paraId="5D080DB6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4FB058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C7225" w14:textId="5005AE42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3D10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5EBD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11.13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5F7F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11.34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69C8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10.15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043D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9.67</w:t>
            </w:r>
          </w:p>
        </w:tc>
      </w:tr>
      <w:tr w:rsidR="0001593D" w:rsidRPr="00BF1F87" w14:paraId="567B3BF7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034FE69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E8BF232" w14:textId="492C3689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9D719F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C0CF71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11.03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8703B0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496015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10.37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9BE597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9.01</w:t>
            </w:r>
          </w:p>
        </w:tc>
      </w:tr>
      <w:tr w:rsidR="0001593D" w:rsidRPr="00BF1F87" w14:paraId="371B7921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5E34B2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B0A9B71" w14:textId="47B7166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0FA173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55978A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476E9F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0F9E11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D3D636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8.81</w:t>
            </w:r>
          </w:p>
        </w:tc>
      </w:tr>
      <w:tr w:rsidR="0001593D" w:rsidRPr="00BF1F87" w14:paraId="3AE48855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278C8C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6B26D72" w14:textId="122F7A70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61DAA9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B257C0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8.62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814F6D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8.74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74E29B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8.34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CA401C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8.47</w:t>
            </w:r>
          </w:p>
        </w:tc>
      </w:tr>
      <w:tr w:rsidR="0001593D" w:rsidRPr="00BF1F87" w14:paraId="7B9DAA26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CEAF26B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AF3C885" w14:textId="7AC183D1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5606CD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F3D05E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9.77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317F11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9.97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888E37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9.25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68AF31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8.16</w:t>
            </w:r>
          </w:p>
        </w:tc>
      </w:tr>
      <w:tr w:rsidR="0001593D" w:rsidRPr="00BF1F87" w14:paraId="40B26697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403F57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2C40026" w14:textId="3658B426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4466E5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D041D2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8.01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1E05E2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8.03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789D6D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7.68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E03BE9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7.83</w:t>
            </w:r>
          </w:p>
        </w:tc>
      </w:tr>
      <w:tr w:rsidR="0001593D" w:rsidRPr="00BF1F87" w14:paraId="11273F8C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117F630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602AC49" w14:textId="3FB941A4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F9843A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F688DC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7.43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912D30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7.80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237341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7.50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AD67A8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7.54</w:t>
            </w:r>
          </w:p>
        </w:tc>
      </w:tr>
      <w:tr w:rsidR="0001593D" w:rsidRPr="00BF1F87" w14:paraId="42BC6631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E62B76C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AF5C576" w14:textId="037D70F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1A5275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7E32EF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6.02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18D850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5.68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D3572C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5.99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681F5B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5.71</w:t>
            </w:r>
          </w:p>
        </w:tc>
      </w:tr>
      <w:tr w:rsidR="0001593D" w:rsidRPr="00BF1F87" w14:paraId="31A4A3B4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92C3C7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5D08137" w14:textId="4A17ABF2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9C3B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722A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10.99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9E15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11.33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7DEE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10.27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A17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10.40</w:t>
            </w:r>
          </w:p>
        </w:tc>
      </w:tr>
      <w:tr w:rsidR="0001593D" w:rsidRPr="00BF1F87" w14:paraId="5309D5F3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0003D4A" w14:textId="2902F5C5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A001" w14:textId="2562F290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0F6E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D63D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B5B7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0190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12.50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C071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9.40</w:t>
            </w:r>
          </w:p>
        </w:tc>
      </w:tr>
      <w:tr w:rsidR="0001593D" w:rsidRPr="00BF1F87" w14:paraId="00116428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B8FEE5B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52E2139" w14:textId="2604A739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5BD825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23F10F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8.39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87A8BC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8.89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051260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8.58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42D11D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8.57</w:t>
            </w:r>
          </w:p>
        </w:tc>
      </w:tr>
      <w:tr w:rsidR="0001593D" w:rsidRPr="00BF1F87" w14:paraId="5D2F10BF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663634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A09B205" w14:textId="17781FA9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0FF2DC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88BFB7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9.21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D3AEBB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8.94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87152C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8.64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E805AF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8.35</w:t>
            </w:r>
          </w:p>
        </w:tc>
      </w:tr>
      <w:tr w:rsidR="0001593D" w:rsidRPr="00BF1F87" w14:paraId="3B707EF1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2BFF2B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9812C02" w14:textId="6CB1F990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B82371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D8882F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9.41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915F3B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9.63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A3351D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9.23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DD6FB3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8.28</w:t>
            </w:r>
          </w:p>
        </w:tc>
      </w:tr>
      <w:tr w:rsidR="0001593D" w:rsidRPr="00BF1F87" w14:paraId="66D7AC6F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D2F37C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9F701DC" w14:textId="76CFCE6E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40F559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B52BD9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7.97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0405E3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8.97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06B305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8.25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B2A0A3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7.57</w:t>
            </w:r>
          </w:p>
        </w:tc>
      </w:tr>
      <w:tr w:rsidR="0001593D" w:rsidRPr="00BF1F87" w14:paraId="3F49A9C5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E69774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7E9D6BA" w14:textId="7640C8EF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0DF5D5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40C75D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6.33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D10E15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6.21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BA2921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6.03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6CB460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6.07</w:t>
            </w:r>
          </w:p>
        </w:tc>
      </w:tr>
      <w:tr w:rsidR="0001593D" w:rsidRPr="00BF1F87" w14:paraId="7EB3BBF8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80E94E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E4F4EC7" w14:textId="6DB3DC1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38E13D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C9B059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12.92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231D1B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12.83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C470FE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12.23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D38FFA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11.21</w:t>
            </w:r>
          </w:p>
        </w:tc>
      </w:tr>
      <w:tr w:rsidR="0001593D" w:rsidRPr="00BF1F87" w14:paraId="6F7390B8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894247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02D452F" w14:textId="1907BAC0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3F10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30C1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11.92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380B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12.04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D7BF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11.52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A89C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10.33</w:t>
            </w:r>
          </w:p>
        </w:tc>
      </w:tr>
      <w:tr w:rsidR="0001593D" w:rsidRPr="00BF1F87" w14:paraId="2CCCE677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FB1526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CA41C" w14:textId="0A1A581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091D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81D3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538E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47D5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9256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</w:tr>
      <w:tr w:rsidR="0001593D" w:rsidRPr="00BF1F87" w14:paraId="3CFF34A7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C1345C6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F9B9030" w14:textId="042EA241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DF7468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259484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6370EE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943B3D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5565B7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8.09</w:t>
            </w:r>
          </w:p>
        </w:tc>
      </w:tr>
      <w:tr w:rsidR="0001593D" w:rsidRPr="00BF1F87" w14:paraId="0F4C0D55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664989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5CA90D5" w14:textId="3824C9F5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722DBF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F5DB9D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7.82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9AE896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7.59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7D90AC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6.97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C7F6B8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7.97</w:t>
            </w:r>
          </w:p>
        </w:tc>
      </w:tr>
      <w:tr w:rsidR="0001593D" w:rsidRPr="00BF1F87" w14:paraId="4E32C5A3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B42169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49521C0" w14:textId="56476031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83C8F1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64AB5C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8.37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B2D861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7.59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C7EDE0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7.71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A19788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7.46</w:t>
            </w:r>
          </w:p>
        </w:tc>
      </w:tr>
      <w:tr w:rsidR="0001593D" w:rsidRPr="00BF1F87" w14:paraId="1570AB06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6D971A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EB608A2" w14:textId="7E895D9E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87613C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4E1ACD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12.02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0B044A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13.83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5470D1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15.00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1CD20D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13.44</w:t>
            </w:r>
          </w:p>
        </w:tc>
      </w:tr>
      <w:tr w:rsidR="0001593D" w:rsidRPr="00BF1F87" w14:paraId="00BE6EEF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2F14C29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EDD7B8C" w14:textId="1A9F78FD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1D96DD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D56E17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11.36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914535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16.50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BCE2AF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F5310F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12.86</w:t>
            </w:r>
          </w:p>
        </w:tc>
      </w:tr>
      <w:tr w:rsidR="0001593D" w:rsidRPr="00BF1F87" w14:paraId="1D00F22E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5284D7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DABD1E9" w14:textId="15D69BEB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3A0D17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B8FAC9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7.33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1DD4D9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1F7466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11.75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65459A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11.00</w:t>
            </w:r>
          </w:p>
        </w:tc>
      </w:tr>
      <w:tr w:rsidR="0001593D" w:rsidRPr="00BF1F87" w14:paraId="1D500F1D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DAE4289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115F281" w14:textId="771CF9F6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51F9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9F72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10.43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BE42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8.88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C29C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8.78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B4B9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10.64</w:t>
            </w:r>
          </w:p>
        </w:tc>
      </w:tr>
      <w:tr w:rsidR="0001593D" w:rsidRPr="00BF1F87" w14:paraId="3C6E0EE5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2F6BD2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34EFD" w14:textId="7DE846F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A133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097A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11.43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7882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9.82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E7AB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10.22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6635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9.81</w:t>
            </w:r>
          </w:p>
        </w:tc>
      </w:tr>
      <w:tr w:rsidR="0001593D" w:rsidRPr="00BF1F87" w14:paraId="4B99D5D2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51A16D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FF5A5B8" w14:textId="283F07C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DE347A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340BA4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9.47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536B26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10.07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E67AC6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9.84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A4DF41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9.57</w:t>
            </w:r>
          </w:p>
        </w:tc>
      </w:tr>
      <w:tr w:rsidR="0001593D" w:rsidRPr="00BF1F87" w14:paraId="48B7DED1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35F676B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683749E" w14:textId="364DD7DF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C1DB53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ABD63A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7.49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EA40C3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7.34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675E6E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7.56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4284A5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7.13</w:t>
            </w:r>
          </w:p>
        </w:tc>
      </w:tr>
      <w:tr w:rsidR="0001593D" w:rsidRPr="00BF1F87" w14:paraId="5AD1FF42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6773DF2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02071CC" w14:textId="4FB60F56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7BA409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F4D353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FFEEB4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194BF0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271979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11.58</w:t>
            </w:r>
          </w:p>
        </w:tc>
      </w:tr>
      <w:tr w:rsidR="0001593D" w:rsidRPr="00BF1F87" w14:paraId="7BF7A96C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B5C65EC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AB56534" w14:textId="638689AC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BF86B3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436B37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12.53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190A25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4AFEA7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12.16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BC1FC4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11.36</w:t>
            </w:r>
          </w:p>
        </w:tc>
      </w:tr>
      <w:tr w:rsidR="0001593D" w:rsidRPr="00BF1F87" w14:paraId="68B46F34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46E276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B639B9C" w14:textId="2FEF8FD8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755772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4C8F7F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13.36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CDCE48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12.94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137817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12.78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96F2A3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11.18</w:t>
            </w:r>
          </w:p>
        </w:tc>
      </w:tr>
      <w:tr w:rsidR="0001593D" w:rsidRPr="00BF1F87" w14:paraId="2F506A9F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879DB7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4D1914C" w14:textId="15A7FBF6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6BFD65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88FB21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10.31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BB0AD7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10.56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3FBB18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9.54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9D584B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10.38</w:t>
            </w:r>
          </w:p>
        </w:tc>
      </w:tr>
      <w:tr w:rsidR="0001593D" w:rsidRPr="00BF1F87" w14:paraId="233BAA9E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CC04534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F654856" w14:textId="7E7655A3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4FD2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FDEC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10.99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2B25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11.30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08DF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11.00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33F2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10.18</w:t>
            </w:r>
          </w:p>
        </w:tc>
      </w:tr>
      <w:tr w:rsidR="0001593D" w:rsidRPr="00BF1F87" w14:paraId="31B51B49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479E6B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68A59" w14:textId="33B8D2C0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673E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8B98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7.12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2902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7.16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17B7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7.06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66C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7.09</w:t>
            </w:r>
          </w:p>
        </w:tc>
      </w:tr>
      <w:tr w:rsidR="0001593D" w:rsidRPr="00BF1F87" w14:paraId="523D772B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F57CBF4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A32C33C" w14:textId="592DDBD8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878AA4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829BC6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42D043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6.63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E06D11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6.80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6908B5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6.92</w:t>
            </w:r>
          </w:p>
        </w:tc>
      </w:tr>
      <w:tr w:rsidR="0001593D" w:rsidRPr="00BF1F87" w14:paraId="364B613B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EC6AF7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F8C2A75" w14:textId="7591A07C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F45BB6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133EDE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6.84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039D43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6.84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58FF98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6.44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F64BA4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6.71</w:t>
            </w:r>
          </w:p>
        </w:tc>
      </w:tr>
      <w:tr w:rsidR="0001593D" w:rsidRPr="00BF1F87" w14:paraId="18F592E3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1F94AD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EB4E000" w14:textId="000459E5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C02469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E5A68C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6.77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D73031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6.43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04A974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6.52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89A0D1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6.69</w:t>
            </w:r>
          </w:p>
        </w:tc>
      </w:tr>
      <w:tr w:rsidR="0001593D" w:rsidRPr="00BF1F87" w14:paraId="1D65F654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356430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F79BA60" w14:textId="4F1853DE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BEFD50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ACB894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D5EB45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53A8E4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2713E0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6.63</w:t>
            </w:r>
          </w:p>
        </w:tc>
      </w:tr>
      <w:tr w:rsidR="0001593D" w:rsidRPr="00BF1F87" w14:paraId="4F35B5AC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962FB7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AF88088" w14:textId="3259C839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A67AEF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6AFC6C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6.55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0693E4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6.59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086BA9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6.68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BB08D9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6.42</w:t>
            </w:r>
          </w:p>
        </w:tc>
      </w:tr>
      <w:tr w:rsidR="0001593D" w:rsidRPr="00BF1F87" w14:paraId="4274EA87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47E10D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967FF67" w14:textId="4E566C1A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5BDC17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BB41B7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6.14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78F972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6.10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AA5851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5.86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AF05EE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6.21</w:t>
            </w:r>
          </w:p>
        </w:tc>
      </w:tr>
      <w:tr w:rsidR="0001593D" w:rsidRPr="00BF1F87" w14:paraId="298D7F07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5DB1E9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57639BA" w14:textId="77F9666B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17B5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6CD7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6.30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4516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6.09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39EB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6.11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D3C4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6.05</w:t>
            </w:r>
          </w:p>
        </w:tc>
      </w:tr>
      <w:tr w:rsidR="0001593D" w:rsidRPr="00BF1F87" w14:paraId="5D4B59C2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C7B3B5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87EB7" w14:textId="2E3A4524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2177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BC43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7.46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264F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7.45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8379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7.33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8755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7.08</w:t>
            </w:r>
          </w:p>
        </w:tc>
      </w:tr>
      <w:tr w:rsidR="0001593D" w:rsidRPr="00BF1F87" w14:paraId="1617971E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A467FE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CF9D269" w14:textId="42BC3B94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709F9B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4BC8C0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05415F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4DBC50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E217F2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14.08</w:t>
            </w:r>
          </w:p>
        </w:tc>
      </w:tr>
      <w:tr w:rsidR="0001593D" w:rsidRPr="00BF1F87" w14:paraId="706679F7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C5BD1F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E1C7BA0" w14:textId="74EE7DC5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5BF970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2126CD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12.34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7E5766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12.14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8FB22A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11.69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56D627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11.77</w:t>
            </w:r>
          </w:p>
        </w:tc>
      </w:tr>
      <w:tr w:rsidR="0001593D" w:rsidRPr="00BF1F87" w14:paraId="262716A3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ADC8FC4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461334E" w14:textId="0E39CF90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FFA053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5A5D1B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11.43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56B13B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11.76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7DF990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10.96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7FED46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11.30</w:t>
            </w:r>
          </w:p>
        </w:tc>
      </w:tr>
      <w:tr w:rsidR="0001593D" w:rsidRPr="00BF1F87" w14:paraId="0F59A851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1E762E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6746567" w14:textId="245F2A5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A62EA1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FBAA39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11.33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6226C5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1A2031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10.80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F5D74E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11.11</w:t>
            </w:r>
          </w:p>
        </w:tc>
      </w:tr>
      <w:tr w:rsidR="0001593D" w:rsidRPr="00BF1F87" w14:paraId="7AE3F449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2B098A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D0F2B6E" w14:textId="30157830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A01F39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7EB303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10.84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4A57C9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11.24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BA9285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10.72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37E2F2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10.63</w:t>
            </w:r>
          </w:p>
        </w:tc>
      </w:tr>
      <w:tr w:rsidR="0001593D" w:rsidRPr="00BF1F87" w14:paraId="29448545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B63B644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129B687" w14:textId="3660673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84C347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E85370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10.08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79E0A0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10.50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4F35E4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10.09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77471F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10.38</w:t>
            </w:r>
          </w:p>
        </w:tc>
      </w:tr>
      <w:tr w:rsidR="0001593D" w:rsidRPr="00BF1F87" w14:paraId="1871DB95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20CE4C9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72D4755" w14:textId="349E902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64E5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7230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10.85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6FCA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10.99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7BFA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10.61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1395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10.17</w:t>
            </w:r>
          </w:p>
        </w:tc>
      </w:tr>
      <w:tr w:rsidR="00A97ABB" w:rsidRPr="00BF1F87" w14:paraId="156EF2C2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0F9A66D" w14:textId="77777777" w:rsidR="00A97ABB" w:rsidRPr="00791B5F" w:rsidRDefault="00A97AB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2066A" w14:textId="0363A690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CFB82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96C63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9.98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FFAB7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9.97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215EC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10.05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FD79A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9.92</w:t>
            </w:r>
          </w:p>
        </w:tc>
      </w:tr>
      <w:tr w:rsidR="00A97ABB" w:rsidRPr="00BF1F87" w14:paraId="0FBBA904" w14:textId="77777777" w:rsidTr="004C6E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516A287" w14:textId="77777777" w:rsidR="00A97ABB" w:rsidRPr="00791B5F" w:rsidRDefault="00A97AB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79983BD5" w14:textId="41BE858F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03C53E9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56C0377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10.15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BCD9C56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9.79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9F35A3F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9.91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7D9F5E8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9.47</w:t>
            </w:r>
          </w:p>
        </w:tc>
      </w:tr>
      <w:tr w:rsidR="00A97ABB" w:rsidRPr="00BF1F87" w14:paraId="59577001" w14:textId="77777777" w:rsidTr="004C6E8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591FD2E" w14:textId="77777777" w:rsidR="00A97ABB" w:rsidRPr="00791B5F" w:rsidRDefault="00A97AB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4283E05D" w14:textId="5AE6DBFA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8431DB6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1D7A55D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9.58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8EF96E2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9.52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A7C3B7C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9.59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B02E6A8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8.71</w:t>
            </w:r>
          </w:p>
        </w:tc>
      </w:tr>
      <w:tr w:rsidR="00A97ABB" w:rsidRPr="00BF1F87" w14:paraId="73B8E823" w14:textId="77777777" w:rsidTr="004C6E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2945E0F" w14:textId="77777777" w:rsidR="00A97ABB" w:rsidRPr="00791B5F" w:rsidRDefault="00A97AB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228E90C2" w14:textId="208111CB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2543832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3FCA837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ECDF57D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E4F7609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96FDE89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8.19</w:t>
            </w:r>
          </w:p>
        </w:tc>
      </w:tr>
      <w:tr w:rsidR="00A97ABB" w:rsidRPr="00BF1F87" w14:paraId="5AD0AAC1" w14:textId="77777777" w:rsidTr="004C6E8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B39B20E" w14:textId="77777777" w:rsidR="00A97ABB" w:rsidRPr="00791B5F" w:rsidRDefault="00A97AB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1A97F86F" w14:textId="1E8CD0F9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3226C3A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A9EC5DC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7.99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8196C20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7.85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255F459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8.35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68BC350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7.97</w:t>
            </w:r>
          </w:p>
        </w:tc>
      </w:tr>
      <w:tr w:rsidR="00A97ABB" w:rsidRPr="00BF1F87" w14:paraId="0D145732" w14:textId="77777777" w:rsidTr="004C6E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ACD704E" w14:textId="77777777" w:rsidR="00A97ABB" w:rsidRPr="00791B5F" w:rsidRDefault="00A97AB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5EDC42D6" w14:textId="29B2C8C8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2FCF099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CA6E3C9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8.53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97D9DCB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31B2D51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8.58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4A65B95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7.90</w:t>
            </w:r>
          </w:p>
        </w:tc>
      </w:tr>
      <w:tr w:rsidR="00A97ABB" w:rsidRPr="00BF1F87" w14:paraId="447089C8" w14:textId="77777777" w:rsidTr="004C6E8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04BFF33" w14:textId="77777777" w:rsidR="00A97ABB" w:rsidRPr="00791B5F" w:rsidRDefault="00A97AB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25084954" w14:textId="7E063C80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9F1D369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D485050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8.26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A3DFFDA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8.29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78D3285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8.04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ED820D5" w14:textId="77777777" w:rsidR="00A97ABB" w:rsidRPr="00791B5F" w:rsidRDefault="00A97AB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7.84</w:t>
            </w:r>
          </w:p>
        </w:tc>
      </w:tr>
      <w:tr w:rsidR="00A97ABB" w:rsidRPr="00BF1F87" w14:paraId="02BF66E9" w14:textId="77777777" w:rsidTr="004C6E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1B931FE" w14:textId="77777777" w:rsidR="00A97ABB" w:rsidRPr="00791B5F" w:rsidRDefault="00A97AB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5FD3185B" w14:textId="0A0AF72D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A4289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755B0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6.63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F2B8F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6.70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6F8FF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6.64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B25A1" w14:textId="77777777" w:rsidR="00A97ABB" w:rsidRPr="00791B5F" w:rsidRDefault="00A97AB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6.51</w:t>
            </w:r>
          </w:p>
        </w:tc>
      </w:tr>
      <w:tr w:rsidR="007970E5" w:rsidRPr="00BF1F87" w14:paraId="4B53F209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EC4D86B" w14:textId="77777777" w:rsidR="007970E5" w:rsidRPr="00791B5F" w:rsidRDefault="007970E5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E6E48" w14:textId="180EC401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98F46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A33D4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7.47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32179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7.46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7EBD4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7.31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F3227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7.60</w:t>
            </w:r>
          </w:p>
        </w:tc>
      </w:tr>
      <w:tr w:rsidR="007970E5" w:rsidRPr="00BF1F87" w14:paraId="213EA507" w14:textId="77777777" w:rsidTr="007970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ED1C9EF" w14:textId="77777777" w:rsidR="007970E5" w:rsidRPr="00791B5F" w:rsidRDefault="007970E5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295F9C26" w14:textId="45DF9E89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3F628CF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5886039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BE02812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16E31AC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15.00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B748C7E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14.38</w:t>
            </w:r>
          </w:p>
        </w:tc>
      </w:tr>
      <w:tr w:rsidR="007970E5" w:rsidRPr="00BF1F87" w14:paraId="6E7F1B57" w14:textId="77777777" w:rsidTr="007970E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FE21D7E" w14:textId="77777777" w:rsidR="007970E5" w:rsidRPr="00791B5F" w:rsidRDefault="007970E5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70478A92" w14:textId="6009B7EE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39BEDF7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004D801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13.08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4DF457A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12.84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4792C1E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12.97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79E49B9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13.08</w:t>
            </w:r>
          </w:p>
        </w:tc>
      </w:tr>
      <w:tr w:rsidR="007970E5" w:rsidRPr="00BF1F87" w14:paraId="1E900389" w14:textId="77777777" w:rsidTr="007970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B272B29" w14:textId="77777777" w:rsidR="007970E5" w:rsidRPr="00791B5F" w:rsidRDefault="007970E5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0D6D7DA3" w14:textId="4EA781B0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C799C80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0759C84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13.48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B022867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13.13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CD4D6F3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12.98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C4718D3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12.92</w:t>
            </w:r>
          </w:p>
        </w:tc>
      </w:tr>
      <w:tr w:rsidR="007970E5" w:rsidRPr="00BF1F87" w14:paraId="53B6FCF8" w14:textId="77777777" w:rsidTr="007970E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4AFAC79" w14:textId="77777777" w:rsidR="007970E5" w:rsidRPr="00791B5F" w:rsidRDefault="007970E5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77D17767" w14:textId="32D65CB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9DEA467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D55D22B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12.82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06C91CA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12.82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021C7E0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12.48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AFDBFE1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12.43</w:t>
            </w:r>
          </w:p>
        </w:tc>
      </w:tr>
      <w:tr w:rsidR="007970E5" w:rsidRPr="00BF1F87" w14:paraId="0E8FFEDD" w14:textId="77777777" w:rsidTr="007970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2C242DD" w14:textId="77777777" w:rsidR="007970E5" w:rsidRPr="00791B5F" w:rsidRDefault="007970E5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40462CD5" w14:textId="61415762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F32B933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7F7C0DB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12.76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6AE578B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12.70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9613BFF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12.97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24790F0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12.40</w:t>
            </w:r>
          </w:p>
        </w:tc>
      </w:tr>
      <w:tr w:rsidR="007970E5" w:rsidRPr="00BF1F87" w14:paraId="3B658D70" w14:textId="77777777" w:rsidTr="007970E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F3315C3" w14:textId="77777777" w:rsidR="007970E5" w:rsidRPr="00791B5F" w:rsidRDefault="007970E5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072D1F3C" w14:textId="409A6C21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913F492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D9A7296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92AAD65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54AF1C8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11.56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72A4352" w14:textId="77777777" w:rsidR="007970E5" w:rsidRPr="00791B5F" w:rsidRDefault="007970E5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11.38</w:t>
            </w:r>
          </w:p>
        </w:tc>
      </w:tr>
      <w:tr w:rsidR="007970E5" w:rsidRPr="00BF1F87" w14:paraId="6C630AEE" w14:textId="77777777" w:rsidTr="007970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6807990" w14:textId="77777777" w:rsidR="007970E5" w:rsidRPr="00791B5F" w:rsidRDefault="007970E5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263384D8" w14:textId="79784874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C0BA4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75CC2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10.46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E5193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10.42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C38BD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10.16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97750" w14:textId="77777777" w:rsidR="007970E5" w:rsidRPr="00791B5F" w:rsidRDefault="007970E5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10.02</w:t>
            </w:r>
          </w:p>
        </w:tc>
      </w:tr>
      <w:tr w:rsidR="0001593D" w:rsidRPr="00BF1F87" w14:paraId="031B139C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47E861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9AE7D" w14:textId="64CCEBCA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7CA2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209D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12DC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9.52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580C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16.05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B5F7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9.97</w:t>
            </w:r>
          </w:p>
        </w:tc>
      </w:tr>
      <w:tr w:rsidR="0001593D" w:rsidRPr="00BF1F87" w14:paraId="58ED997C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3FA9FF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9B431E7" w14:textId="6E8A2000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0EB5F4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0B32A5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46D307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9.89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BEA0B2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14.52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CBB4FB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9.94</w:t>
            </w:r>
          </w:p>
        </w:tc>
      </w:tr>
      <w:tr w:rsidR="0001593D" w:rsidRPr="00BF1F87" w14:paraId="0973A993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3038AA8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621CE1A" w14:textId="68320C0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9EC76D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F98D7B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597B89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7.89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890FBB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13.79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D14FE7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8.54</w:t>
            </w:r>
          </w:p>
        </w:tc>
      </w:tr>
      <w:tr w:rsidR="0001593D" w:rsidRPr="00BF1F87" w14:paraId="01944376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E3519E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70DB49E" w14:textId="50F4E655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3D6CD6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293484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749A84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9.23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FC9CB1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12.26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B8111C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8.25</w:t>
            </w:r>
          </w:p>
        </w:tc>
      </w:tr>
      <w:tr w:rsidR="0001593D" w:rsidRPr="00BF1F87" w14:paraId="78A5BBF6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4042BC8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4E3156C" w14:textId="3AA195FF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6B9A47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AE8463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BDA4BE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7.87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09E9EE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11.88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043EB4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8.06</w:t>
            </w:r>
          </w:p>
        </w:tc>
      </w:tr>
      <w:tr w:rsidR="0001593D" w:rsidRPr="00BF1F87" w14:paraId="6803F244" w14:textId="77777777" w:rsidTr="00A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C28D94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AE6E9AF" w14:textId="15CFB393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79FCC2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8668A5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0D5231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6.78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BAFDEC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7.14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50265B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6.60</w:t>
            </w:r>
          </w:p>
        </w:tc>
      </w:tr>
      <w:tr w:rsidR="0001593D" w:rsidRPr="00BF1F87" w14:paraId="2B785A44" w14:textId="77777777" w:rsidTr="00A935D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C42998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6372B31" w14:textId="57E58C4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D809DD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A340CE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9E0FFC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8.75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7C1055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11.57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2F63C6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10.51</w:t>
            </w:r>
          </w:p>
        </w:tc>
      </w:tr>
      <w:tr w:rsidR="0001593D" w:rsidRPr="00BF1F87" w14:paraId="17EA757C" w14:textId="77777777" w:rsidTr="00E524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EB39BD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double" w:sz="4" w:space="0" w:color="auto"/>
            </w:tcBorders>
            <w:vAlign w:val="center"/>
            <w:hideMark/>
          </w:tcPr>
          <w:p w14:paraId="005FED00" w14:textId="71B743DE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B13C0A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FD20A6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7E6DE5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8.79</w:t>
            </w:r>
          </w:p>
        </w:tc>
        <w:tc>
          <w:tcPr>
            <w:tcW w:w="1054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EEBF11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15.46</w:t>
            </w:r>
          </w:p>
        </w:tc>
        <w:tc>
          <w:tcPr>
            <w:tcW w:w="1055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C8DD32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10.22</w:t>
            </w:r>
          </w:p>
        </w:tc>
      </w:tr>
      <w:tr w:rsidR="0001593D" w:rsidRPr="00BF1F87" w14:paraId="582D36C7" w14:textId="77777777" w:rsidTr="00E5244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6062C1D6" w14:textId="3351EF51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  <w:t>Age-standardised YLL per death</w:t>
            </w:r>
          </w:p>
        </w:tc>
        <w:tc>
          <w:tcPr>
            <w:tcW w:w="2306" w:type="dxa"/>
            <w:vMerge w:val="restart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0F7C4" w14:textId="27E391F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All other causes</w:t>
            </w:r>
          </w:p>
        </w:tc>
        <w:tc>
          <w:tcPr>
            <w:tcW w:w="2816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2B7DFF9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BC2C7C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48.29</w:t>
            </w:r>
          </w:p>
        </w:tc>
        <w:tc>
          <w:tcPr>
            <w:tcW w:w="1054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A75FBA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48.20</w:t>
            </w:r>
          </w:p>
        </w:tc>
        <w:tc>
          <w:tcPr>
            <w:tcW w:w="1054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B44D70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47.86</w:t>
            </w:r>
          </w:p>
        </w:tc>
        <w:tc>
          <w:tcPr>
            <w:tcW w:w="1055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AFA878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48.41</w:t>
            </w:r>
          </w:p>
        </w:tc>
      </w:tr>
      <w:tr w:rsidR="0001593D" w:rsidRPr="00BF1F87" w14:paraId="3098EC83" w14:textId="77777777" w:rsidTr="00E524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/>
            <w:shd w:val="clear" w:color="auto" w:fill="auto"/>
          </w:tcPr>
          <w:p w14:paraId="4C6B605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9829D78" w14:textId="071BB13F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2DFC43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D77074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48.10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A5E5F4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48.10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17AA4C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48.18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9111D2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48.12</w:t>
            </w:r>
          </w:p>
        </w:tc>
      </w:tr>
      <w:tr w:rsidR="0001593D" w:rsidRPr="00BF1F87" w14:paraId="2DEE2F04" w14:textId="77777777" w:rsidTr="00E5244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/>
            <w:shd w:val="clear" w:color="auto" w:fill="auto"/>
          </w:tcPr>
          <w:p w14:paraId="70294DDC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B03426C" w14:textId="23D2FC64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718232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4090A4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37.48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9DCE6F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37.36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A94839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42.89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E89221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42.87</w:t>
            </w:r>
          </w:p>
        </w:tc>
      </w:tr>
      <w:tr w:rsidR="0001593D" w:rsidRPr="00BF1F87" w14:paraId="70BE7493" w14:textId="77777777" w:rsidTr="00E524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/>
            <w:shd w:val="clear" w:color="auto" w:fill="auto"/>
          </w:tcPr>
          <w:p w14:paraId="25820D92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4AC407B" w14:textId="4B58B76F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F329CD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3B74B4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9D0C47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90D7D2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27.20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587AB2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42.49</w:t>
            </w:r>
          </w:p>
        </w:tc>
      </w:tr>
      <w:tr w:rsidR="0001593D" w:rsidRPr="00BF1F87" w14:paraId="36D69158" w14:textId="77777777" w:rsidTr="00E5244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1FC895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320D894" w14:textId="248F8C0D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E217EE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60F502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47.93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482738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48.41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B97FFC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48.37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13D46E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39.83</w:t>
            </w:r>
          </w:p>
        </w:tc>
      </w:tr>
      <w:tr w:rsidR="0001593D" w:rsidRPr="00BF1F87" w14:paraId="426B8F67" w14:textId="77777777" w:rsidTr="00E524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56D0B64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60365CF" w14:textId="032E61DD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B65B8B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86C7B3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33.50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4C0612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37.86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35CAD8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28.17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57AC88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39.62</w:t>
            </w:r>
          </w:p>
        </w:tc>
      </w:tr>
      <w:tr w:rsidR="0001593D" w:rsidRPr="00BF1F87" w14:paraId="5F785F46" w14:textId="77777777" w:rsidTr="00E5244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558F1B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487A0AF" w14:textId="02983C96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22C50E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929C83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42.66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2F3260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27.32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5067C9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37.38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4E5659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34.15</w:t>
            </w:r>
          </w:p>
        </w:tc>
      </w:tr>
      <w:tr w:rsidR="0001593D" w:rsidRPr="00BF1F87" w14:paraId="6D5E4787" w14:textId="77777777" w:rsidTr="00E524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ADF9C0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08E3ECE" w14:textId="5443DF70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C0C367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B9112B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38.30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788FBB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32.60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D2E26A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36.89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E8E8A5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29.17</w:t>
            </w:r>
          </w:p>
        </w:tc>
      </w:tr>
      <w:tr w:rsidR="0001593D" w:rsidRPr="00BF1F87" w14:paraId="739A87E1" w14:textId="77777777" w:rsidTr="00E5244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F1EAACB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755B0E4" w14:textId="254625A3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0036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05C5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24.15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2629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20.86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D52E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16.19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196F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17.48</w:t>
            </w:r>
          </w:p>
        </w:tc>
      </w:tr>
      <w:tr w:rsidR="00E5244D" w:rsidRPr="00BF1F87" w14:paraId="43F97FBE" w14:textId="77777777" w:rsidTr="00E524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 w:val="restart"/>
            <w:shd w:val="clear" w:color="auto" w:fill="auto"/>
          </w:tcPr>
          <w:p w14:paraId="324B7304" w14:textId="77777777" w:rsidR="00E5244D" w:rsidRPr="00791B5F" w:rsidRDefault="00E5244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7F23C63" w14:textId="57FA7F11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303979B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BDBCFAD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25.46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ABB0CCC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4E6A5A2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19.67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F6D022E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23.45</w:t>
            </w:r>
          </w:p>
        </w:tc>
      </w:tr>
      <w:tr w:rsidR="00E5244D" w:rsidRPr="00BF1F87" w14:paraId="1C323DFC" w14:textId="77777777" w:rsidTr="00E5244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/>
            <w:shd w:val="clear" w:color="auto" w:fill="auto"/>
          </w:tcPr>
          <w:p w14:paraId="4A92B96C" w14:textId="77777777" w:rsidR="00E5244D" w:rsidRPr="00791B5F" w:rsidRDefault="00E5244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6F51E1F4" w14:textId="402AF200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3563BB6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E3D8884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2.81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9AAE9CC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6.31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CD819A3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2.61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95C7CF2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2.74</w:t>
            </w:r>
          </w:p>
        </w:tc>
      </w:tr>
      <w:tr w:rsidR="00E5244D" w:rsidRPr="00BF1F87" w14:paraId="15575894" w14:textId="77777777" w:rsidTr="00E524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/>
            <w:shd w:val="clear" w:color="auto" w:fill="auto"/>
          </w:tcPr>
          <w:p w14:paraId="040281AE" w14:textId="77777777" w:rsidR="00E5244D" w:rsidRPr="00791B5F" w:rsidRDefault="00E5244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3C4D80E3" w14:textId="27D07AC4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4566B1F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25831E6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40.60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C7EE96C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33.06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BCD95CC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19.63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8F8A179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19.74</w:t>
            </w:r>
          </w:p>
        </w:tc>
      </w:tr>
      <w:tr w:rsidR="00E5244D" w:rsidRPr="00BF1F87" w14:paraId="6EDBDFA7" w14:textId="77777777" w:rsidTr="00E5244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EB016A2" w14:textId="77777777" w:rsidR="00E5244D" w:rsidRPr="00791B5F" w:rsidRDefault="00E5244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0D9F2410" w14:textId="68A86178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D374065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BAE4094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19.89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6F03819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23.83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8A4D1C0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19.56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60F9535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19.64</w:t>
            </w:r>
          </w:p>
        </w:tc>
      </w:tr>
      <w:tr w:rsidR="00E5244D" w:rsidRPr="00BF1F87" w14:paraId="65A97D14" w14:textId="77777777" w:rsidTr="00E524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60D20FB" w14:textId="77777777" w:rsidR="00E5244D" w:rsidRPr="00791B5F" w:rsidRDefault="00E5244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5A0DF9DE" w14:textId="1C32DB20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5379668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0920F0A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20.54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E57C4C2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823FCF4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21.15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7ABD225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17.76</w:t>
            </w:r>
          </w:p>
        </w:tc>
      </w:tr>
      <w:tr w:rsidR="00E5244D" w:rsidRPr="00BF1F87" w14:paraId="71AC3656" w14:textId="77777777" w:rsidTr="00E5244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83D48E8" w14:textId="77777777" w:rsidR="00E5244D" w:rsidRPr="00791B5F" w:rsidRDefault="00E5244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00E631AA" w14:textId="1DFFC535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A0C0028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96EB740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7790ADA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9A1FAE7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623421D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15.94</w:t>
            </w:r>
          </w:p>
        </w:tc>
      </w:tr>
      <w:tr w:rsidR="00E5244D" w:rsidRPr="00BF1F87" w14:paraId="3082EA57" w14:textId="77777777" w:rsidTr="00E524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52F9BC4" w14:textId="77777777" w:rsidR="00E5244D" w:rsidRPr="00791B5F" w:rsidRDefault="00E5244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78FB47C7" w14:textId="5AD053E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AFDA463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F9856FC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24DE667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23.16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18CC3A1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15.96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039B288" w14:textId="77777777" w:rsidR="00E5244D" w:rsidRPr="00791B5F" w:rsidRDefault="00E5244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15.76</w:t>
            </w:r>
          </w:p>
        </w:tc>
      </w:tr>
      <w:tr w:rsidR="00E5244D" w:rsidRPr="00BF1F87" w14:paraId="2E61032B" w14:textId="77777777" w:rsidTr="00E5244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5335252" w14:textId="77777777" w:rsidR="00E5244D" w:rsidRPr="00791B5F" w:rsidRDefault="00E5244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1F8F2EE8" w14:textId="121C5D48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73B9E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70539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23.95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039F7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23.78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CA5E7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17.35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55B6B" w14:textId="77777777" w:rsidR="00E5244D" w:rsidRPr="00791B5F" w:rsidRDefault="00E5244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12.08</w:t>
            </w:r>
          </w:p>
        </w:tc>
      </w:tr>
      <w:tr w:rsidR="0016415B" w:rsidRPr="00BF1F87" w14:paraId="23C77EC8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FE24464" w14:textId="77777777" w:rsidR="0016415B" w:rsidRPr="00791B5F" w:rsidRDefault="0016415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6134D" w14:textId="735CDE9A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F2366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DE343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19.82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447B2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15.44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F6703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15.96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F8E6B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8.72</w:t>
            </w:r>
          </w:p>
        </w:tc>
      </w:tr>
      <w:tr w:rsidR="0016415B" w:rsidRPr="00BF1F87" w14:paraId="7301F495" w14:textId="77777777" w:rsidTr="0016415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4372BAD" w14:textId="77777777" w:rsidR="0016415B" w:rsidRPr="00791B5F" w:rsidRDefault="0016415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33A232EB" w14:textId="011F2E12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0882794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2633A2C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16.36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3BB88EC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15.66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C807E87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8.81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882F51C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8.60</w:t>
            </w:r>
          </w:p>
        </w:tc>
      </w:tr>
      <w:tr w:rsidR="0016415B" w:rsidRPr="00BF1F87" w14:paraId="674F87F4" w14:textId="77777777" w:rsidTr="00164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8A18C4F" w14:textId="77777777" w:rsidR="0016415B" w:rsidRPr="00791B5F" w:rsidRDefault="0016415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7C9E22DF" w14:textId="13769E3F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9ACB28E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14AE101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6.40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0A6C106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6.43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847DEF7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2.69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8419720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6.30</w:t>
            </w:r>
          </w:p>
        </w:tc>
      </w:tr>
      <w:tr w:rsidR="0016415B" w:rsidRPr="00BF1F87" w14:paraId="1DC4065A" w14:textId="77777777" w:rsidTr="0016415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78BDA91" w14:textId="77777777" w:rsidR="0016415B" w:rsidRPr="00791B5F" w:rsidRDefault="0016415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2C9A196C" w14:textId="629BA16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ECE1FE0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4A98D79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23.48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7A51E2A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23.45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4832ED6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23.30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7A8B210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19.44</w:t>
            </w:r>
          </w:p>
        </w:tc>
      </w:tr>
      <w:tr w:rsidR="0016415B" w:rsidRPr="00BF1F87" w14:paraId="708FC4F0" w14:textId="77777777" w:rsidTr="00164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3B9B595" w14:textId="77777777" w:rsidR="0016415B" w:rsidRPr="00791B5F" w:rsidRDefault="0016415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6A1E77DC" w14:textId="2CFA91D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DE9154E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1E317C4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28.22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013B083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23.29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E678A86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27.00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53A16F7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19.32</w:t>
            </w:r>
          </w:p>
        </w:tc>
      </w:tr>
      <w:tr w:rsidR="0016415B" w:rsidRPr="00BF1F87" w14:paraId="5A471F82" w14:textId="77777777" w:rsidTr="0016415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1836725" w14:textId="77777777" w:rsidR="0016415B" w:rsidRPr="00791B5F" w:rsidRDefault="0016415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00BFD188" w14:textId="432DDCFB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9D5F837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0A03D76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E6290E4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65D3712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4.14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1169462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16.97</w:t>
            </w:r>
          </w:p>
        </w:tc>
      </w:tr>
      <w:tr w:rsidR="0016415B" w:rsidRPr="00BF1F87" w14:paraId="7ADDA908" w14:textId="77777777" w:rsidTr="00164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9BDD5E4" w14:textId="77777777" w:rsidR="0016415B" w:rsidRPr="00791B5F" w:rsidRDefault="0016415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49B04415" w14:textId="2E7215DF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A30C6CE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C4772E7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11.86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C0FC5E3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15.55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4275141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15.59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36528DF" w14:textId="77777777" w:rsidR="0016415B" w:rsidRPr="00791B5F" w:rsidRDefault="0016415B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12.01</w:t>
            </w:r>
          </w:p>
        </w:tc>
      </w:tr>
      <w:tr w:rsidR="0016415B" w:rsidRPr="00BF1F87" w14:paraId="7C01C65D" w14:textId="77777777" w:rsidTr="0016415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0447A13" w14:textId="77777777" w:rsidR="0016415B" w:rsidRPr="00791B5F" w:rsidRDefault="0016415B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shd w:val="clear" w:color="auto" w:fill="auto"/>
            <w:vAlign w:val="center"/>
            <w:hideMark/>
          </w:tcPr>
          <w:p w14:paraId="3F639E4D" w14:textId="2EA44DAC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CCAEF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2204B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28.76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DC59F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19.40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33F93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19.47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AC9EF" w14:textId="77777777" w:rsidR="0016415B" w:rsidRPr="00791B5F" w:rsidRDefault="0016415B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11.98</w:t>
            </w:r>
          </w:p>
        </w:tc>
      </w:tr>
      <w:tr w:rsidR="0001593D" w:rsidRPr="00BF1F87" w14:paraId="2EFA07FD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02D797B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B1009" w14:textId="036A4D8B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31B1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2F17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606D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26C0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752A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</w:tr>
      <w:tr w:rsidR="0001593D" w:rsidRPr="00BF1F87" w14:paraId="01F1FA75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12AA816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6ED3A19" w14:textId="333EF430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5DA985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E13117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5.85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C92674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5.82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791400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6.18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A5109C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9.36</w:t>
            </w:r>
          </w:p>
        </w:tc>
      </w:tr>
      <w:tr w:rsidR="0001593D" w:rsidRPr="00BF1F87" w14:paraId="3471E932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8C2353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45CA969" w14:textId="13D90C86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1DBF64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E834F5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29.47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E88999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7.49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97A45B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6.35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2D29A3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9.02</w:t>
            </w:r>
          </w:p>
        </w:tc>
      </w:tr>
      <w:tr w:rsidR="0001593D" w:rsidRPr="00BF1F87" w14:paraId="62B5E240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B49EB7C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AA660BE" w14:textId="50FB7F2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0BDA50D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15BE63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2.59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D9C19A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0.55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891330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55F43B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4.79</w:t>
            </w:r>
          </w:p>
        </w:tc>
      </w:tr>
      <w:tr w:rsidR="0001593D" w:rsidRPr="00BF1F87" w14:paraId="4ED64DE1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20B660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2D0078A" w14:textId="531BF178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1BE02C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17DC81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170EF2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2.69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493366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E9B173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4.32</w:t>
            </w:r>
          </w:p>
        </w:tc>
      </w:tr>
      <w:tr w:rsidR="0001593D" w:rsidRPr="00BF1F87" w14:paraId="7EA5D160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84F89D0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6139166" w14:textId="691EA93D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7BDE98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BB469B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29.04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3482F2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19.37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345C25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16.03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63C340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23.36</w:t>
            </w:r>
          </w:p>
        </w:tc>
      </w:tr>
      <w:tr w:rsidR="0001593D" w:rsidRPr="00BF1F87" w14:paraId="285DE784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36FCAB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13289FE" w14:textId="5A7C73B5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AE4B0F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26699F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16.26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52DCAE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8CE243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11.73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750F89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19.39</w:t>
            </w:r>
          </w:p>
        </w:tc>
      </w:tr>
      <w:tr w:rsidR="0001593D" w:rsidRPr="00BF1F87" w14:paraId="0D573976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125AF7F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8C460DD" w14:textId="005BE9D1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4CE9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705B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15.58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355E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9.07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2AA7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9.02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2C90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11.91</w:t>
            </w:r>
          </w:p>
        </w:tc>
      </w:tr>
      <w:tr w:rsidR="0001593D" w:rsidRPr="00BF1F87" w14:paraId="0580D68C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78F5DC2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3B8E3" w14:textId="525C3CA5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8D7C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B863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9.73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82B3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12.50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FC5C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6.56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2945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9.10</w:t>
            </w:r>
          </w:p>
        </w:tc>
      </w:tr>
      <w:tr w:rsidR="0001593D" w:rsidRPr="00BF1F87" w14:paraId="57585280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5F4420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274F837" w14:textId="6799E508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C631B8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123600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2.65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5270A6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2.74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5C653E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4.06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48D99F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4.07</w:t>
            </w:r>
          </w:p>
        </w:tc>
      </w:tr>
      <w:tr w:rsidR="0001593D" w:rsidRPr="00BF1F87" w14:paraId="4BEF18F3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5D4EC18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902D072" w14:textId="3304AFB1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C0354F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6E07B3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23.35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CE4299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20.16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81BCD8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27.94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DA7DDA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23.18</w:t>
            </w:r>
          </w:p>
        </w:tc>
      </w:tr>
      <w:tr w:rsidR="0001593D" w:rsidRPr="00BF1F87" w14:paraId="1E792DDD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873366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575B41B" w14:textId="41F0A83E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F8B5E5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0AE934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19.36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455180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12.82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F87D3C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16.50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8D56B1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16.02</w:t>
            </w:r>
          </w:p>
        </w:tc>
      </w:tr>
      <w:tr w:rsidR="0001593D" w:rsidRPr="00BF1F87" w14:paraId="7CCD2C68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785AD1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1FDE0CD" w14:textId="61AEBC96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3A5E60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E764DF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B99079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8C615E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243597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15.99</w:t>
            </w:r>
          </w:p>
        </w:tc>
      </w:tr>
      <w:tr w:rsidR="0001593D" w:rsidRPr="00BF1F87" w14:paraId="04517651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BDD6BD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E48F6A7" w14:textId="33C807BB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02B51C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8EC91A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13.57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69CE8D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15.98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C9D884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15.56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280DAA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15.84</w:t>
            </w:r>
          </w:p>
        </w:tc>
      </w:tr>
      <w:tr w:rsidR="0001593D" w:rsidRPr="00BF1F87" w14:paraId="00A53B31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E99EB84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383054F" w14:textId="5449644E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46F763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317505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27.78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071AEB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44944A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19.34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9DCA4A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15.36</w:t>
            </w:r>
          </w:p>
        </w:tc>
      </w:tr>
      <w:tr w:rsidR="0001593D" w:rsidRPr="00BF1F87" w14:paraId="03A8D777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44C8C1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D549296" w14:textId="2AE87E93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8727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CF1C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20.10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3A33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16.21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8C1F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19.42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5931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12.34</w:t>
            </w:r>
          </w:p>
        </w:tc>
      </w:tr>
      <w:tr w:rsidR="0001593D" w:rsidRPr="00BF1F87" w14:paraId="4EAD877F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1851E9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35C36" w14:textId="5485867C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56DC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1C70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E5AD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00CD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9CEC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8.54</w:t>
            </w:r>
          </w:p>
        </w:tc>
      </w:tr>
      <w:tr w:rsidR="0001593D" w:rsidRPr="00BF1F87" w14:paraId="2274943D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AF3928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E3C374D" w14:textId="3B4C58B3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722600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CCA212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14.42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1672C9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4.09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E2658B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9.61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026902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7.89</w:t>
            </w:r>
          </w:p>
        </w:tc>
      </w:tr>
      <w:tr w:rsidR="0001593D" w:rsidRPr="00BF1F87" w14:paraId="5865A9DD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9AE664B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EB8A09F" w14:textId="38B10234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BF6DC9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87944C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7.04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F4F66E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4.36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42C382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4.28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F73613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4.16</w:t>
            </w:r>
          </w:p>
        </w:tc>
      </w:tr>
      <w:tr w:rsidR="0001593D" w:rsidRPr="00BF1F87" w14:paraId="74372107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 w:val="restart"/>
            <w:shd w:val="clear" w:color="auto" w:fill="auto"/>
          </w:tcPr>
          <w:p w14:paraId="686844AC" w14:textId="36064146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9E0A9A8" w14:textId="15D6B19B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AD989D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689E7F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11.28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394563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6.48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CBCE01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4.30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4EC9C5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4.15</w:t>
            </w:r>
          </w:p>
        </w:tc>
      </w:tr>
      <w:tr w:rsidR="0001593D" w:rsidRPr="00BF1F87" w14:paraId="111052BD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/>
            <w:shd w:val="clear" w:color="auto" w:fill="auto"/>
          </w:tcPr>
          <w:p w14:paraId="4DA24F8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50E0905" w14:textId="6127C44B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67CB2A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8DF67A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4.18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D97114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2.74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77DEA4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2.72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492068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4.13</w:t>
            </w:r>
          </w:p>
        </w:tc>
      </w:tr>
      <w:tr w:rsidR="0001593D" w:rsidRPr="00BF1F87" w14:paraId="595006D0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vMerge/>
            <w:shd w:val="clear" w:color="auto" w:fill="auto"/>
          </w:tcPr>
          <w:p w14:paraId="52DB188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3D536BF" w14:textId="52BA5EFE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5A2002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2EC859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13.29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6CD351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6.80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97A814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4.31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BBE946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4.10</w:t>
            </w:r>
          </w:p>
        </w:tc>
      </w:tr>
      <w:tr w:rsidR="0001593D" w:rsidRPr="00BF1F87" w14:paraId="72D8A23B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524C7E4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62AFAEC" w14:textId="4A3D1A3F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9E8D23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3D4DDA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4.07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847EB1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2.61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A12BDA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2.69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C018F0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2.70</w:t>
            </w:r>
          </w:p>
        </w:tc>
      </w:tr>
      <w:tr w:rsidR="0001593D" w:rsidRPr="00BF1F87" w14:paraId="32A9ACF6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B1E928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A422571" w14:textId="740EE971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3351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8B9C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2.65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BDBE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4.40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F702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4.03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E561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1.76</w:t>
            </w:r>
          </w:p>
        </w:tc>
      </w:tr>
      <w:tr w:rsidR="0001593D" w:rsidRPr="00BF1F87" w14:paraId="011CA956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8648F2C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6E566" w14:textId="13539414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B5CA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E9AB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11.85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2E1E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19.78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07A4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19.32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F2A0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8.83</w:t>
            </w:r>
          </w:p>
        </w:tc>
      </w:tr>
      <w:tr w:rsidR="0001593D" w:rsidRPr="00BF1F87" w14:paraId="5B4D889E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D10B449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84495D5" w14:textId="5C0F2BD0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A35119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0F1194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32.30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C63E55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28.69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F6293B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28.73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3CAEF5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39.03</w:t>
            </w:r>
          </w:p>
        </w:tc>
      </w:tr>
      <w:tr w:rsidR="0001593D" w:rsidRPr="00BF1F87" w14:paraId="40C358C5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2A25204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A5635B1" w14:textId="68085499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856A49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EF4EDC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2.73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553AD1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624EAA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6.32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14A0C3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3.24</w:t>
            </w:r>
          </w:p>
        </w:tc>
      </w:tr>
      <w:tr w:rsidR="0001593D" w:rsidRPr="00BF1F87" w14:paraId="0671EFB3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DF65E5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E34F3F7" w14:textId="2A84A68E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080494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488476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17.54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B289BCD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16.95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FEDEFB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12.35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61172E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29.21</w:t>
            </w:r>
          </w:p>
        </w:tc>
      </w:tr>
      <w:tr w:rsidR="0001593D" w:rsidRPr="00BF1F87" w14:paraId="4362B608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23A518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1D1F7DB" w14:textId="15EA2280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F1E7A1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F3F26B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20.04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4BD0A4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23.17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34030C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19.88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09C9DE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24.41</w:t>
            </w:r>
          </w:p>
        </w:tc>
      </w:tr>
      <w:tr w:rsidR="0001593D" w:rsidRPr="00BF1F87" w14:paraId="6D3AC246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133261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78EB733" w14:textId="4D13F1E1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916E35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E1C42D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D3D21D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D476ED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873601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19.47</w:t>
            </w:r>
          </w:p>
        </w:tc>
      </w:tr>
      <w:tr w:rsidR="0001593D" w:rsidRPr="00BF1F87" w14:paraId="33BC2381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FB4D24C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F5EAD34" w14:textId="09DBC8D9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E278E9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E961A8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20.23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F83DD8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19.57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0D7020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16.14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3767D9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13.45</w:t>
            </w:r>
          </w:p>
        </w:tc>
      </w:tr>
      <w:tr w:rsidR="00D66FDD" w:rsidRPr="00BF1F87" w14:paraId="625219D4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B21E631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D88C414" w14:textId="6051BF39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725F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8EB8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11.73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119C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16.04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988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15.38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60D1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12.96</w:t>
            </w:r>
          </w:p>
        </w:tc>
      </w:tr>
      <w:tr w:rsidR="0001593D" w:rsidRPr="00BF1F87" w14:paraId="4A679CCF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CA9A1F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4AF77" w14:textId="2F0BA444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C123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2C7D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12.70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9DF2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16.73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360D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20.30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616D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9.21</w:t>
            </w:r>
          </w:p>
        </w:tc>
      </w:tr>
      <w:tr w:rsidR="0001593D" w:rsidRPr="00BF1F87" w14:paraId="4093E9CE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6810C8B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1B5685B6" w14:textId="21182646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154641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D8FCEE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6.26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101F90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6.59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3BBF59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6.45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CC9461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4.33</w:t>
            </w:r>
          </w:p>
        </w:tc>
      </w:tr>
      <w:tr w:rsidR="00D66FDD" w:rsidRPr="00BF1F87" w14:paraId="3F3352AC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D8CDF69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451B51A" w14:textId="7F507B08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D9D643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A1952B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29.54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8860E3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28.79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9DB48F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28.06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C8BEDE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23.96</w:t>
            </w:r>
          </w:p>
        </w:tc>
      </w:tr>
      <w:tr w:rsidR="0001593D" w:rsidRPr="00BF1F87" w14:paraId="73909B36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580328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3FBEC3A" w14:textId="0F32A8BE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2A26C2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C1BCA0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19.30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122D27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15.74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FF15AE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19.60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93A104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15.65</w:t>
            </w:r>
          </w:p>
        </w:tc>
      </w:tr>
      <w:tr w:rsidR="00D66FDD" w:rsidRPr="00BF1F87" w14:paraId="3745D5A5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6C8CB9A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4109C74" w14:textId="2A721CD4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C4ED63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77D188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16.20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521F7F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12.08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3317B6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19.59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C5796E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15.64</w:t>
            </w:r>
          </w:p>
        </w:tc>
      </w:tr>
      <w:tr w:rsidR="0001593D" w:rsidRPr="00BF1F87" w14:paraId="2DCD968D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708722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803AD7E" w14:textId="1E106BE8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023B64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513C2A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16.04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21EDE21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12.23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53C559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16.09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6ABF47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15.61</w:t>
            </w:r>
          </w:p>
        </w:tc>
      </w:tr>
      <w:tr w:rsidR="00D66FDD" w:rsidRPr="00BF1F87" w14:paraId="4DB08B30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C3F1A2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88D5B1A" w14:textId="7E1F2799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1ECACC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FADB1F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22.21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592841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12.62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0E1408B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20.87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C75C91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11.86</w:t>
            </w:r>
          </w:p>
        </w:tc>
      </w:tr>
      <w:tr w:rsidR="00D66FDD" w:rsidRPr="00BF1F87" w14:paraId="2DEE2477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30BDEA4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786B3E5F" w14:textId="6214CD11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4C86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92E6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5D91F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73AA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0E71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10.61</w:t>
            </w:r>
          </w:p>
        </w:tc>
      </w:tr>
      <w:tr w:rsidR="0001593D" w:rsidRPr="00BF1F87" w14:paraId="4663919D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51BC81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86477" w14:textId="2B7225AA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30CE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22A4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6.24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C6FC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9.00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8456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6.49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AAD9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6.20</w:t>
            </w:r>
          </w:p>
        </w:tc>
      </w:tr>
      <w:tr w:rsidR="00D66FDD" w:rsidRPr="00BF1F87" w14:paraId="2E66B83F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A12AD93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30C1B8EE" w14:textId="7FB5BCA3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2E03EB5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FD25AB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37.90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3EF7B8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39.31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562710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38.39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C9655C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38.15</w:t>
            </w:r>
          </w:p>
        </w:tc>
      </w:tr>
      <w:tr w:rsidR="00D66FDD" w:rsidRPr="00BF1F87" w14:paraId="2D840C68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76589D9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D2691F7" w14:textId="15C73C6B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5BBAA099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1AFEEB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43.22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564BF5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48.00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50E1C11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38.11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9578486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37.71</w:t>
            </w:r>
          </w:p>
        </w:tc>
      </w:tr>
      <w:tr w:rsidR="00D66FDD" w:rsidRPr="00BF1F87" w14:paraId="795294E6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84541BD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569F90EC" w14:textId="6CFFB164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287855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412A7F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AC21D9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np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3F5536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4.44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58CE5A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34.68</w:t>
            </w:r>
          </w:p>
        </w:tc>
      </w:tr>
      <w:tr w:rsidR="00D66FDD" w:rsidRPr="00BF1F87" w14:paraId="2642B075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686FE08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A8E65D9" w14:textId="5357C00F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3E601E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9E322F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43.31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9C0BB0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33.26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1D444A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42.66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75A823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28.59</w:t>
            </w:r>
          </w:p>
        </w:tc>
      </w:tr>
      <w:tr w:rsidR="00D66FDD" w:rsidRPr="00BF1F87" w14:paraId="0BB5C490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254314E8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96140AB" w14:textId="1206ADB8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2FA94C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22B243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24.83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C18036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20.05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047689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25.70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E83A74B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19.96</w:t>
            </w:r>
          </w:p>
        </w:tc>
      </w:tr>
      <w:tr w:rsidR="00D66FDD" w:rsidRPr="00BF1F87" w14:paraId="6EBC0396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7A5EE5B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2B51D48A" w14:textId="5F1B5C04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7D538CB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94A5FD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19.57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054B6B4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23.78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395FA17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19.76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4C32DA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19.62</w:t>
            </w:r>
          </w:p>
        </w:tc>
      </w:tr>
      <w:tr w:rsidR="00D66FDD" w:rsidRPr="00BF1F87" w14:paraId="2AB85084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6C5A0D7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6194123" w14:textId="289928F9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4BDE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4EBE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15.58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AD93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19.12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C94E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19.43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883E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15.87</w:t>
            </w:r>
          </w:p>
        </w:tc>
      </w:tr>
      <w:tr w:rsidR="0001593D" w:rsidRPr="00BF1F87" w14:paraId="7FC4218E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9936DC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824CE" w14:textId="3F8417D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COVID-19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8A2B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Dementia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722F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456E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2.77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7F16E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5.24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5E44D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6.16</w:t>
            </w:r>
          </w:p>
        </w:tc>
      </w:tr>
      <w:tr w:rsidR="00D66FDD" w:rsidRPr="00BF1F87" w14:paraId="44F813A5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12AEDF5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8982CAA" w14:textId="3AE8DE8F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10F63EB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Influenza and pneumonia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1D1AF5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440EF9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8.77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A34D3F6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27.97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7B48FA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48.66</w:t>
            </w:r>
          </w:p>
        </w:tc>
      </w:tr>
      <w:tr w:rsidR="00D66FDD" w:rsidRPr="00BF1F87" w14:paraId="6D9ADEC5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51CE5865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0700AA5B" w14:textId="56533969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3F941AC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Other cardiac conditions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2FD44D90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EB05E2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6.25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F19245C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23.84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294B2C5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32.54</w:t>
            </w:r>
          </w:p>
        </w:tc>
      </w:tr>
      <w:tr w:rsidR="00D66FDD" w:rsidRPr="00BF1F87" w14:paraId="5E3D6C05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9E1817C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C975BD1" w14:textId="05D9A6D2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65AA472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Chronic lower respiratory diseases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50778D8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57DA4BA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6.54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02532E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19.65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E1DF498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20.75</w:t>
            </w:r>
          </w:p>
        </w:tc>
      </w:tr>
      <w:tr w:rsidR="00D66FDD" w:rsidRPr="00BF1F87" w14:paraId="109DD478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0E9D3AB9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026CFAA" w14:textId="0EF60151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4BF9A05F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Diabetes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28A40C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CE37A6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6.32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DDB2A57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20.01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BF4278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20.23</w:t>
            </w:r>
          </w:p>
        </w:tc>
      </w:tr>
      <w:tr w:rsidR="00D66FDD" w:rsidRPr="00BF1F87" w14:paraId="5E666E63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421A2DD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40878C3F" w14:textId="37513991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B1C20E2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Cancer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71264954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4D8037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4.03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4E08DD7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9.16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52603A3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19.99</w:t>
            </w:r>
          </w:p>
        </w:tc>
      </w:tr>
      <w:tr w:rsidR="00D66FDD" w:rsidRPr="00BF1F87" w14:paraId="4FC16B28" w14:textId="77777777" w:rsidTr="00211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70080BCE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vAlign w:val="center"/>
            <w:hideMark/>
          </w:tcPr>
          <w:p w14:paraId="620CE807" w14:textId="30EC305C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shd w:val="clear" w:color="auto" w:fill="auto"/>
            <w:noWrap/>
            <w:vAlign w:val="center"/>
            <w:hideMark/>
          </w:tcPr>
          <w:p w14:paraId="242E4E14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Ischaemic heart disease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F762092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11CC4993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2.68</w:t>
            </w:r>
          </w:p>
        </w:tc>
        <w:tc>
          <w:tcPr>
            <w:tcW w:w="1054" w:type="dxa"/>
            <w:shd w:val="clear" w:color="auto" w:fill="auto"/>
            <w:noWrap/>
            <w:vAlign w:val="center"/>
            <w:hideMark/>
          </w:tcPr>
          <w:p w14:paraId="652F3948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9.37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FB577CA" w14:textId="77777777" w:rsidR="0001593D" w:rsidRPr="00791B5F" w:rsidRDefault="0001593D" w:rsidP="0001593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19.85</w:t>
            </w:r>
          </w:p>
        </w:tc>
      </w:tr>
      <w:tr w:rsidR="00D66FDD" w:rsidRPr="00BF1F87" w14:paraId="0EDA2753" w14:textId="77777777" w:rsidTr="00211FD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shd w:val="clear" w:color="auto" w:fill="auto"/>
          </w:tcPr>
          <w:p w14:paraId="3A74C6E4" w14:textId="77777777" w:rsidR="0001593D" w:rsidRPr="00791B5F" w:rsidRDefault="0001593D" w:rsidP="0001593D">
            <w:pPr>
              <w:spacing w:line="360" w:lineRule="auto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306" w:type="dxa"/>
            <w:vMerge/>
            <w:tcBorders>
              <w:bottom w:val="double" w:sz="4" w:space="0" w:color="auto"/>
            </w:tcBorders>
            <w:vAlign w:val="center"/>
            <w:hideMark/>
          </w:tcPr>
          <w:p w14:paraId="7BF0F3EA" w14:textId="5176179D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16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5CA5489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Cerebrovascular diseases</w:t>
            </w:r>
          </w:p>
        </w:tc>
        <w:tc>
          <w:tcPr>
            <w:tcW w:w="1054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E1A07C7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0.00</w:t>
            </w:r>
          </w:p>
        </w:tc>
        <w:tc>
          <w:tcPr>
            <w:tcW w:w="1054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7A9285E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4.16</w:t>
            </w:r>
          </w:p>
        </w:tc>
        <w:tc>
          <w:tcPr>
            <w:tcW w:w="1054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F7E9E80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12.74</w:t>
            </w:r>
          </w:p>
        </w:tc>
        <w:tc>
          <w:tcPr>
            <w:tcW w:w="1055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793741C" w14:textId="77777777" w:rsidR="0001593D" w:rsidRPr="00791B5F" w:rsidRDefault="0001593D" w:rsidP="000159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</w:pPr>
            <w:r w:rsidRPr="00791B5F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n-AU"/>
              </w:rPr>
              <w:t>16.16</w:t>
            </w:r>
          </w:p>
        </w:tc>
      </w:tr>
    </w:tbl>
    <w:p w14:paraId="02EBEA83" w14:textId="5C005282" w:rsidR="00C03E45" w:rsidRPr="00BF1F87" w:rsidRDefault="00C03E45" w:rsidP="002802AD">
      <w:pPr>
        <w:spacing w:line="360" w:lineRule="auto"/>
        <w:rPr>
          <w:rFonts w:asciiTheme="minorHAnsi" w:hAnsiTheme="minorHAnsi" w:cstheme="minorHAnsi"/>
        </w:rPr>
      </w:pPr>
    </w:p>
    <w:p w14:paraId="4F211C15" w14:textId="77777777" w:rsidR="00C03E45" w:rsidRPr="00BF1F87" w:rsidRDefault="00C03E45" w:rsidP="002802AD">
      <w:pPr>
        <w:spacing w:line="360" w:lineRule="auto"/>
        <w:rPr>
          <w:rFonts w:asciiTheme="minorHAnsi" w:hAnsiTheme="minorHAnsi" w:cstheme="minorHAnsi"/>
        </w:rPr>
      </w:pPr>
    </w:p>
    <w:sectPr w:rsidR="00C03E45" w:rsidRPr="00BF1F87" w:rsidSect="00180398">
      <w:headerReference w:type="default" r:id="rId11"/>
      <w:pgSz w:w="11906" w:h="16838"/>
      <w:pgMar w:top="1440" w:right="1080" w:bottom="1440" w:left="1080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533BE" w14:textId="77777777" w:rsidR="00DB0F4F" w:rsidRDefault="00DB0F4F" w:rsidP="006B56BB">
      <w:r>
        <w:separator/>
      </w:r>
    </w:p>
    <w:p w14:paraId="5B0EE793" w14:textId="77777777" w:rsidR="00DB0F4F" w:rsidRDefault="00DB0F4F"/>
  </w:endnote>
  <w:endnote w:type="continuationSeparator" w:id="0">
    <w:p w14:paraId="7C94361F" w14:textId="77777777" w:rsidR="00DB0F4F" w:rsidRDefault="00DB0F4F" w:rsidP="006B56BB">
      <w:r>
        <w:continuationSeparator/>
      </w:r>
    </w:p>
    <w:p w14:paraId="5CED4DCD" w14:textId="77777777" w:rsidR="00DB0F4F" w:rsidRDefault="00DB0F4F"/>
  </w:endnote>
  <w:endnote w:type="continuationNotice" w:id="1">
    <w:p w14:paraId="11AE5518" w14:textId="77777777" w:rsidR="00DB0F4F" w:rsidRDefault="00DB0F4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C31AB" w14:textId="77777777" w:rsidR="00DB0F4F" w:rsidRDefault="00DB0F4F" w:rsidP="006B56BB">
      <w:r>
        <w:separator/>
      </w:r>
    </w:p>
    <w:p w14:paraId="579A5C8A" w14:textId="77777777" w:rsidR="00DB0F4F" w:rsidRDefault="00DB0F4F"/>
  </w:footnote>
  <w:footnote w:type="continuationSeparator" w:id="0">
    <w:p w14:paraId="531DE267" w14:textId="77777777" w:rsidR="00DB0F4F" w:rsidRDefault="00DB0F4F" w:rsidP="006B56BB">
      <w:r>
        <w:continuationSeparator/>
      </w:r>
    </w:p>
    <w:p w14:paraId="3C8372B1" w14:textId="77777777" w:rsidR="00DB0F4F" w:rsidRDefault="00DB0F4F"/>
  </w:footnote>
  <w:footnote w:type="continuationNotice" w:id="1">
    <w:p w14:paraId="6E2C6B2B" w14:textId="77777777" w:rsidR="00DB0F4F" w:rsidRDefault="00DB0F4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7428DD" w14:textId="77777777" w:rsidR="005315CE" w:rsidRPr="00431417" w:rsidRDefault="005315CE" w:rsidP="004314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11526"/>
    <w:multiLevelType w:val="hybridMultilevel"/>
    <w:tmpl w:val="9BE888A2"/>
    <w:lvl w:ilvl="0" w:tplc="7E481060">
      <w:start w:val="1"/>
      <w:numFmt w:val="decimal"/>
      <w:pStyle w:val="Tablelistnumb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363506"/>
    <w:multiLevelType w:val="hybridMultilevel"/>
    <w:tmpl w:val="9FEA7CEA"/>
    <w:lvl w:ilvl="0" w:tplc="E96C518A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CD50FD"/>
    <w:multiLevelType w:val="hybridMultilevel"/>
    <w:tmpl w:val="2EC6E5F4"/>
    <w:lvl w:ilvl="0" w:tplc="E1921B64">
      <w:start w:val="1"/>
      <w:numFmt w:val="bullet"/>
      <w:pStyle w:val="ListNumber2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51E0409D"/>
    <w:multiLevelType w:val="hybridMultilevel"/>
    <w:tmpl w:val="B9020172"/>
    <w:lvl w:ilvl="0" w:tplc="C4020892">
      <w:start w:val="1"/>
      <w:numFmt w:val="bullet"/>
      <w:pStyle w:val="ListNumber3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CF8287E"/>
    <w:multiLevelType w:val="hybridMultilevel"/>
    <w:tmpl w:val="FE2A36DA"/>
    <w:lvl w:ilvl="0" w:tplc="B6B6120E">
      <w:start w:val="1"/>
      <w:numFmt w:val="bullet"/>
      <w:pStyle w:val="Table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391716"/>
    <w:multiLevelType w:val="hybridMultilevel"/>
    <w:tmpl w:val="DDBC3032"/>
    <w:lvl w:ilvl="0" w:tplc="F4C86310">
      <w:start w:val="1"/>
      <w:numFmt w:val="bullet"/>
      <w:pStyle w:val="ListBullet2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598148935">
    <w:abstractNumId w:val="3"/>
  </w:num>
  <w:num w:numId="2" w16cid:durableId="1914965273">
    <w:abstractNumId w:val="4"/>
  </w:num>
  <w:num w:numId="3" w16cid:durableId="672950956">
    <w:abstractNumId w:val="0"/>
  </w:num>
  <w:num w:numId="4" w16cid:durableId="521820975">
    <w:abstractNumId w:val="5"/>
  </w:num>
  <w:num w:numId="5" w16cid:durableId="1595627132">
    <w:abstractNumId w:val="1"/>
  </w:num>
  <w:num w:numId="6" w16cid:durableId="557715279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28" w:allStyles="0" w:customStyles="0" w:latentStyles="0" w:stylesInUse="1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cumentProtection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E26"/>
    <w:rsid w:val="00003743"/>
    <w:rsid w:val="000047B4"/>
    <w:rsid w:val="00005712"/>
    <w:rsid w:val="0000690D"/>
    <w:rsid w:val="00007FD8"/>
    <w:rsid w:val="000117F8"/>
    <w:rsid w:val="0001593D"/>
    <w:rsid w:val="00015BBE"/>
    <w:rsid w:val="00016E38"/>
    <w:rsid w:val="00017B96"/>
    <w:rsid w:val="00023954"/>
    <w:rsid w:val="00026139"/>
    <w:rsid w:val="00027071"/>
    <w:rsid w:val="00027601"/>
    <w:rsid w:val="00033321"/>
    <w:rsid w:val="000338E5"/>
    <w:rsid w:val="00033ECC"/>
    <w:rsid w:val="0003406A"/>
    <w:rsid w:val="0003422F"/>
    <w:rsid w:val="000363AF"/>
    <w:rsid w:val="00037B2D"/>
    <w:rsid w:val="00040482"/>
    <w:rsid w:val="00046FF0"/>
    <w:rsid w:val="00047C8B"/>
    <w:rsid w:val="00050176"/>
    <w:rsid w:val="00052678"/>
    <w:rsid w:val="000567D1"/>
    <w:rsid w:val="00062B65"/>
    <w:rsid w:val="000655C4"/>
    <w:rsid w:val="00067456"/>
    <w:rsid w:val="0007064F"/>
    <w:rsid w:val="00071506"/>
    <w:rsid w:val="0007154F"/>
    <w:rsid w:val="00073EC3"/>
    <w:rsid w:val="0007443C"/>
    <w:rsid w:val="00075435"/>
    <w:rsid w:val="000818AE"/>
    <w:rsid w:val="00081AB1"/>
    <w:rsid w:val="00085615"/>
    <w:rsid w:val="00090316"/>
    <w:rsid w:val="00093981"/>
    <w:rsid w:val="00093CD9"/>
    <w:rsid w:val="00094277"/>
    <w:rsid w:val="00096601"/>
    <w:rsid w:val="000A3AFF"/>
    <w:rsid w:val="000A4A71"/>
    <w:rsid w:val="000A5DFA"/>
    <w:rsid w:val="000A614D"/>
    <w:rsid w:val="000A6895"/>
    <w:rsid w:val="000A6EDF"/>
    <w:rsid w:val="000A76AC"/>
    <w:rsid w:val="000B067A"/>
    <w:rsid w:val="000B1540"/>
    <w:rsid w:val="000B33FD"/>
    <w:rsid w:val="000B4ABA"/>
    <w:rsid w:val="000B6F45"/>
    <w:rsid w:val="000C0481"/>
    <w:rsid w:val="000C0B88"/>
    <w:rsid w:val="000C1390"/>
    <w:rsid w:val="000C4B16"/>
    <w:rsid w:val="000C50C3"/>
    <w:rsid w:val="000C6837"/>
    <w:rsid w:val="000D14D5"/>
    <w:rsid w:val="000D21F6"/>
    <w:rsid w:val="000D32E2"/>
    <w:rsid w:val="000D42C3"/>
    <w:rsid w:val="000D4500"/>
    <w:rsid w:val="000D7AEA"/>
    <w:rsid w:val="000E01A9"/>
    <w:rsid w:val="000E176D"/>
    <w:rsid w:val="000E2590"/>
    <w:rsid w:val="000E2C66"/>
    <w:rsid w:val="000E35C4"/>
    <w:rsid w:val="000E6E7D"/>
    <w:rsid w:val="000F123C"/>
    <w:rsid w:val="000F2FED"/>
    <w:rsid w:val="000F73FE"/>
    <w:rsid w:val="000F799C"/>
    <w:rsid w:val="00100F90"/>
    <w:rsid w:val="00105AE7"/>
    <w:rsid w:val="0010616D"/>
    <w:rsid w:val="00110478"/>
    <w:rsid w:val="0011214C"/>
    <w:rsid w:val="00115566"/>
    <w:rsid w:val="0011711B"/>
    <w:rsid w:val="00117F8A"/>
    <w:rsid w:val="00120820"/>
    <w:rsid w:val="00121B9B"/>
    <w:rsid w:val="00122ADC"/>
    <w:rsid w:val="00126124"/>
    <w:rsid w:val="0012722D"/>
    <w:rsid w:val="00130F59"/>
    <w:rsid w:val="00133EC0"/>
    <w:rsid w:val="001362AF"/>
    <w:rsid w:val="001404E2"/>
    <w:rsid w:val="00141CE5"/>
    <w:rsid w:val="0014253A"/>
    <w:rsid w:val="00144908"/>
    <w:rsid w:val="00146D1A"/>
    <w:rsid w:val="001566C8"/>
    <w:rsid w:val="001571C7"/>
    <w:rsid w:val="00157F32"/>
    <w:rsid w:val="00160B72"/>
    <w:rsid w:val="00161094"/>
    <w:rsid w:val="001625D1"/>
    <w:rsid w:val="0016415B"/>
    <w:rsid w:val="001661B5"/>
    <w:rsid w:val="00172A55"/>
    <w:rsid w:val="00172B00"/>
    <w:rsid w:val="00174EB9"/>
    <w:rsid w:val="001758CD"/>
    <w:rsid w:val="001762AE"/>
    <w:rsid w:val="0017665C"/>
    <w:rsid w:val="001770B1"/>
    <w:rsid w:val="00177AD2"/>
    <w:rsid w:val="00180398"/>
    <w:rsid w:val="001810CF"/>
    <w:rsid w:val="001815A8"/>
    <w:rsid w:val="001840FA"/>
    <w:rsid w:val="00184E91"/>
    <w:rsid w:val="00190079"/>
    <w:rsid w:val="0019622E"/>
    <w:rsid w:val="001966A7"/>
    <w:rsid w:val="001A4627"/>
    <w:rsid w:val="001A4979"/>
    <w:rsid w:val="001A4B4D"/>
    <w:rsid w:val="001A5297"/>
    <w:rsid w:val="001B15D3"/>
    <w:rsid w:val="001B3443"/>
    <w:rsid w:val="001B5823"/>
    <w:rsid w:val="001C0326"/>
    <w:rsid w:val="001C192F"/>
    <w:rsid w:val="001C3C42"/>
    <w:rsid w:val="001C69CE"/>
    <w:rsid w:val="001D7532"/>
    <w:rsid w:val="001D7869"/>
    <w:rsid w:val="001E7881"/>
    <w:rsid w:val="001F2F78"/>
    <w:rsid w:val="00201F4D"/>
    <w:rsid w:val="002026CD"/>
    <w:rsid w:val="00202BEE"/>
    <w:rsid w:val="002033FC"/>
    <w:rsid w:val="002044BB"/>
    <w:rsid w:val="00210B09"/>
    <w:rsid w:val="00210C9E"/>
    <w:rsid w:val="00211840"/>
    <w:rsid w:val="00211FD4"/>
    <w:rsid w:val="002123BD"/>
    <w:rsid w:val="00212DDA"/>
    <w:rsid w:val="00215255"/>
    <w:rsid w:val="0022046E"/>
    <w:rsid w:val="002205F5"/>
    <w:rsid w:val="002207D9"/>
    <w:rsid w:val="00220E5F"/>
    <w:rsid w:val="002212B5"/>
    <w:rsid w:val="00222807"/>
    <w:rsid w:val="00226668"/>
    <w:rsid w:val="002268E2"/>
    <w:rsid w:val="00233809"/>
    <w:rsid w:val="002367E5"/>
    <w:rsid w:val="00237B16"/>
    <w:rsid w:val="00240046"/>
    <w:rsid w:val="00240B20"/>
    <w:rsid w:val="00243FE2"/>
    <w:rsid w:val="0024797F"/>
    <w:rsid w:val="0025119E"/>
    <w:rsid w:val="00251269"/>
    <w:rsid w:val="002535C0"/>
    <w:rsid w:val="002553EF"/>
    <w:rsid w:val="002579FE"/>
    <w:rsid w:val="0026311C"/>
    <w:rsid w:val="00264FA0"/>
    <w:rsid w:val="0026668C"/>
    <w:rsid w:val="00266AC1"/>
    <w:rsid w:val="0026741F"/>
    <w:rsid w:val="00270E5B"/>
    <w:rsid w:val="0027178C"/>
    <w:rsid w:val="002719FA"/>
    <w:rsid w:val="00272668"/>
    <w:rsid w:val="0027330B"/>
    <w:rsid w:val="00276095"/>
    <w:rsid w:val="0028013F"/>
    <w:rsid w:val="002802AD"/>
    <w:rsid w:val="002803AD"/>
    <w:rsid w:val="00282052"/>
    <w:rsid w:val="00283982"/>
    <w:rsid w:val="0028490A"/>
    <w:rsid w:val="0028519E"/>
    <w:rsid w:val="002856A5"/>
    <w:rsid w:val="00286732"/>
    <w:rsid w:val="00286873"/>
    <w:rsid w:val="002872ED"/>
    <w:rsid w:val="00287CBB"/>
    <w:rsid w:val="002905C2"/>
    <w:rsid w:val="00294050"/>
    <w:rsid w:val="0029596A"/>
    <w:rsid w:val="00295AF2"/>
    <w:rsid w:val="00295C91"/>
    <w:rsid w:val="002968EB"/>
    <w:rsid w:val="00297151"/>
    <w:rsid w:val="002A2E5A"/>
    <w:rsid w:val="002A6A25"/>
    <w:rsid w:val="002B20E6"/>
    <w:rsid w:val="002B27C0"/>
    <w:rsid w:val="002B42A3"/>
    <w:rsid w:val="002B60CD"/>
    <w:rsid w:val="002C0954"/>
    <w:rsid w:val="002C0CDD"/>
    <w:rsid w:val="002C1A8A"/>
    <w:rsid w:val="002C2288"/>
    <w:rsid w:val="002C6EB2"/>
    <w:rsid w:val="002D0505"/>
    <w:rsid w:val="002D4135"/>
    <w:rsid w:val="002D71C3"/>
    <w:rsid w:val="002E0D2D"/>
    <w:rsid w:val="002E1A1D"/>
    <w:rsid w:val="002E4081"/>
    <w:rsid w:val="002E5B78"/>
    <w:rsid w:val="002E7FEE"/>
    <w:rsid w:val="002F0293"/>
    <w:rsid w:val="002F049E"/>
    <w:rsid w:val="002F1B26"/>
    <w:rsid w:val="002F3AE3"/>
    <w:rsid w:val="003001D6"/>
    <w:rsid w:val="00302864"/>
    <w:rsid w:val="00302EF8"/>
    <w:rsid w:val="0030464B"/>
    <w:rsid w:val="0030786C"/>
    <w:rsid w:val="00311436"/>
    <w:rsid w:val="00314CFE"/>
    <w:rsid w:val="00315579"/>
    <w:rsid w:val="00317C88"/>
    <w:rsid w:val="00321968"/>
    <w:rsid w:val="00321AD4"/>
    <w:rsid w:val="003233DE"/>
    <w:rsid w:val="003234F7"/>
    <w:rsid w:val="0032466B"/>
    <w:rsid w:val="003251E5"/>
    <w:rsid w:val="003266CE"/>
    <w:rsid w:val="00326FB8"/>
    <w:rsid w:val="003276F6"/>
    <w:rsid w:val="00327B44"/>
    <w:rsid w:val="003323F2"/>
    <w:rsid w:val="003330EB"/>
    <w:rsid w:val="00336605"/>
    <w:rsid w:val="00340B57"/>
    <w:rsid w:val="003415FD"/>
    <w:rsid w:val="003429F0"/>
    <w:rsid w:val="00347541"/>
    <w:rsid w:val="0035097A"/>
    <w:rsid w:val="00350B6A"/>
    <w:rsid w:val="0035156A"/>
    <w:rsid w:val="00352C2D"/>
    <w:rsid w:val="00353953"/>
    <w:rsid w:val="003540A4"/>
    <w:rsid w:val="00357857"/>
    <w:rsid w:val="00360E4E"/>
    <w:rsid w:val="003670F2"/>
    <w:rsid w:val="00370AAA"/>
    <w:rsid w:val="00373F6B"/>
    <w:rsid w:val="00375F77"/>
    <w:rsid w:val="00377A78"/>
    <w:rsid w:val="00380F16"/>
    <w:rsid w:val="00381BBE"/>
    <w:rsid w:val="00382903"/>
    <w:rsid w:val="003840AD"/>
    <w:rsid w:val="003843F4"/>
    <w:rsid w:val="003846FF"/>
    <w:rsid w:val="00385AD4"/>
    <w:rsid w:val="00386012"/>
    <w:rsid w:val="00387924"/>
    <w:rsid w:val="003915DA"/>
    <w:rsid w:val="0039384D"/>
    <w:rsid w:val="003947AC"/>
    <w:rsid w:val="00395C23"/>
    <w:rsid w:val="003979C1"/>
    <w:rsid w:val="003A2E4F"/>
    <w:rsid w:val="003A4438"/>
    <w:rsid w:val="003A5013"/>
    <w:rsid w:val="003A5078"/>
    <w:rsid w:val="003A62DD"/>
    <w:rsid w:val="003A775A"/>
    <w:rsid w:val="003B0DAB"/>
    <w:rsid w:val="003B213A"/>
    <w:rsid w:val="003B43AD"/>
    <w:rsid w:val="003B45DB"/>
    <w:rsid w:val="003B6709"/>
    <w:rsid w:val="003C0FEC"/>
    <w:rsid w:val="003C15B8"/>
    <w:rsid w:val="003C19A1"/>
    <w:rsid w:val="003C2AC8"/>
    <w:rsid w:val="003C4750"/>
    <w:rsid w:val="003C5725"/>
    <w:rsid w:val="003C7C19"/>
    <w:rsid w:val="003D17F9"/>
    <w:rsid w:val="003D1A9D"/>
    <w:rsid w:val="003D2D88"/>
    <w:rsid w:val="003D2FF2"/>
    <w:rsid w:val="003D41EA"/>
    <w:rsid w:val="003D4537"/>
    <w:rsid w:val="003D4850"/>
    <w:rsid w:val="003D535A"/>
    <w:rsid w:val="003D7D24"/>
    <w:rsid w:val="003E0129"/>
    <w:rsid w:val="003E1D87"/>
    <w:rsid w:val="003E5265"/>
    <w:rsid w:val="003E6679"/>
    <w:rsid w:val="003E698E"/>
    <w:rsid w:val="003F0955"/>
    <w:rsid w:val="003F6FE1"/>
    <w:rsid w:val="00400F00"/>
    <w:rsid w:val="00403555"/>
    <w:rsid w:val="004037E6"/>
    <w:rsid w:val="004046C7"/>
    <w:rsid w:val="00404F8B"/>
    <w:rsid w:val="00405256"/>
    <w:rsid w:val="00405C85"/>
    <w:rsid w:val="00410031"/>
    <w:rsid w:val="00410269"/>
    <w:rsid w:val="004115A2"/>
    <w:rsid w:val="00414729"/>
    <w:rsid w:val="00414FCD"/>
    <w:rsid w:val="00415C81"/>
    <w:rsid w:val="00416731"/>
    <w:rsid w:val="004244EB"/>
    <w:rsid w:val="00426572"/>
    <w:rsid w:val="00430D6D"/>
    <w:rsid w:val="00431417"/>
    <w:rsid w:val="00431E44"/>
    <w:rsid w:val="00432378"/>
    <w:rsid w:val="00434E1E"/>
    <w:rsid w:val="00436E28"/>
    <w:rsid w:val="00437E44"/>
    <w:rsid w:val="00440D65"/>
    <w:rsid w:val="004435E6"/>
    <w:rsid w:val="00445655"/>
    <w:rsid w:val="00445CE8"/>
    <w:rsid w:val="00447E31"/>
    <w:rsid w:val="00453923"/>
    <w:rsid w:val="00454B9B"/>
    <w:rsid w:val="00457043"/>
    <w:rsid w:val="00457183"/>
    <w:rsid w:val="00457858"/>
    <w:rsid w:val="00460B0B"/>
    <w:rsid w:val="00461023"/>
    <w:rsid w:val="00462FAC"/>
    <w:rsid w:val="00463862"/>
    <w:rsid w:val="004644F4"/>
    <w:rsid w:val="00464631"/>
    <w:rsid w:val="00464B79"/>
    <w:rsid w:val="00467BBF"/>
    <w:rsid w:val="004752BA"/>
    <w:rsid w:val="004778F2"/>
    <w:rsid w:val="00481A40"/>
    <w:rsid w:val="004867E2"/>
    <w:rsid w:val="00486A52"/>
    <w:rsid w:val="00490B34"/>
    <w:rsid w:val="004929A9"/>
    <w:rsid w:val="00494195"/>
    <w:rsid w:val="004A306D"/>
    <w:rsid w:val="004A41CC"/>
    <w:rsid w:val="004B4580"/>
    <w:rsid w:val="004C0E1B"/>
    <w:rsid w:val="004C1340"/>
    <w:rsid w:val="004C2FEC"/>
    <w:rsid w:val="004C6BCF"/>
    <w:rsid w:val="004C6E8F"/>
    <w:rsid w:val="004D36C9"/>
    <w:rsid w:val="004D58BF"/>
    <w:rsid w:val="004D6487"/>
    <w:rsid w:val="004D69A3"/>
    <w:rsid w:val="004E0420"/>
    <w:rsid w:val="004E4335"/>
    <w:rsid w:val="004E5ACF"/>
    <w:rsid w:val="004F13EE"/>
    <w:rsid w:val="004F2022"/>
    <w:rsid w:val="004F3E13"/>
    <w:rsid w:val="004F7C05"/>
    <w:rsid w:val="00501C94"/>
    <w:rsid w:val="00504BA4"/>
    <w:rsid w:val="00506432"/>
    <w:rsid w:val="0050685E"/>
    <w:rsid w:val="0051242B"/>
    <w:rsid w:val="00514428"/>
    <w:rsid w:val="00516DF9"/>
    <w:rsid w:val="0052051D"/>
    <w:rsid w:val="00523DB4"/>
    <w:rsid w:val="005242AA"/>
    <w:rsid w:val="005315CE"/>
    <w:rsid w:val="005415F4"/>
    <w:rsid w:val="00542390"/>
    <w:rsid w:val="0054312E"/>
    <w:rsid w:val="00544A30"/>
    <w:rsid w:val="00544DF4"/>
    <w:rsid w:val="00545EE6"/>
    <w:rsid w:val="005509C4"/>
    <w:rsid w:val="00551CF0"/>
    <w:rsid w:val="005550E7"/>
    <w:rsid w:val="005564FB"/>
    <w:rsid w:val="005567FE"/>
    <w:rsid w:val="005572C7"/>
    <w:rsid w:val="0056033B"/>
    <w:rsid w:val="005624F7"/>
    <w:rsid w:val="0056396C"/>
    <w:rsid w:val="005650ED"/>
    <w:rsid w:val="00565615"/>
    <w:rsid w:val="0057113B"/>
    <w:rsid w:val="005717C6"/>
    <w:rsid w:val="00575754"/>
    <w:rsid w:val="005806AB"/>
    <w:rsid w:val="00582B8A"/>
    <w:rsid w:val="005837D8"/>
    <w:rsid w:val="0058693D"/>
    <w:rsid w:val="00591E20"/>
    <w:rsid w:val="005928E2"/>
    <w:rsid w:val="00594B51"/>
    <w:rsid w:val="005951D1"/>
    <w:rsid w:val="00595408"/>
    <w:rsid w:val="00595E84"/>
    <w:rsid w:val="005A0C59"/>
    <w:rsid w:val="005A2487"/>
    <w:rsid w:val="005A48EB"/>
    <w:rsid w:val="005A4C7C"/>
    <w:rsid w:val="005A6CFB"/>
    <w:rsid w:val="005B1071"/>
    <w:rsid w:val="005B518A"/>
    <w:rsid w:val="005C32DC"/>
    <w:rsid w:val="005C5AEB"/>
    <w:rsid w:val="005D110E"/>
    <w:rsid w:val="005D3201"/>
    <w:rsid w:val="005D426A"/>
    <w:rsid w:val="005E0925"/>
    <w:rsid w:val="005E0A3F"/>
    <w:rsid w:val="005E128D"/>
    <w:rsid w:val="005E1C22"/>
    <w:rsid w:val="005E351F"/>
    <w:rsid w:val="005E3651"/>
    <w:rsid w:val="005E6883"/>
    <w:rsid w:val="005E772F"/>
    <w:rsid w:val="005F0847"/>
    <w:rsid w:val="005F0C80"/>
    <w:rsid w:val="005F1CA6"/>
    <w:rsid w:val="005F248C"/>
    <w:rsid w:val="005F4ECA"/>
    <w:rsid w:val="005F6594"/>
    <w:rsid w:val="006041BE"/>
    <w:rsid w:val="006043C7"/>
    <w:rsid w:val="00604E94"/>
    <w:rsid w:val="0061315B"/>
    <w:rsid w:val="0062388F"/>
    <w:rsid w:val="00624B52"/>
    <w:rsid w:val="006269A4"/>
    <w:rsid w:val="006304B8"/>
    <w:rsid w:val="0063070D"/>
    <w:rsid w:val="00631DF4"/>
    <w:rsid w:val="00633AC9"/>
    <w:rsid w:val="00633B22"/>
    <w:rsid w:val="00634175"/>
    <w:rsid w:val="0063594A"/>
    <w:rsid w:val="006408AC"/>
    <w:rsid w:val="006420D4"/>
    <w:rsid w:val="006447C5"/>
    <w:rsid w:val="0064628D"/>
    <w:rsid w:val="00646FF4"/>
    <w:rsid w:val="006511B6"/>
    <w:rsid w:val="00652742"/>
    <w:rsid w:val="00657FF8"/>
    <w:rsid w:val="00664587"/>
    <w:rsid w:val="006655C5"/>
    <w:rsid w:val="00665F3E"/>
    <w:rsid w:val="00667376"/>
    <w:rsid w:val="006705B1"/>
    <w:rsid w:val="00670D99"/>
    <w:rsid w:val="00670E2B"/>
    <w:rsid w:val="00671DC4"/>
    <w:rsid w:val="006734BB"/>
    <w:rsid w:val="00675110"/>
    <w:rsid w:val="00681A34"/>
    <w:rsid w:val="006821EB"/>
    <w:rsid w:val="00682F4A"/>
    <w:rsid w:val="0068452B"/>
    <w:rsid w:val="00692F3D"/>
    <w:rsid w:val="00693580"/>
    <w:rsid w:val="006A1CAE"/>
    <w:rsid w:val="006A70A3"/>
    <w:rsid w:val="006B2286"/>
    <w:rsid w:val="006B56BB"/>
    <w:rsid w:val="006B62C1"/>
    <w:rsid w:val="006C66A4"/>
    <w:rsid w:val="006C77A8"/>
    <w:rsid w:val="006D4098"/>
    <w:rsid w:val="006D6DDC"/>
    <w:rsid w:val="006D7681"/>
    <w:rsid w:val="006D7B2E"/>
    <w:rsid w:val="006E02EA"/>
    <w:rsid w:val="006E0968"/>
    <w:rsid w:val="006E1174"/>
    <w:rsid w:val="006E2AF6"/>
    <w:rsid w:val="006F3AE9"/>
    <w:rsid w:val="006F63AE"/>
    <w:rsid w:val="00701275"/>
    <w:rsid w:val="00704D3F"/>
    <w:rsid w:val="00705E67"/>
    <w:rsid w:val="00706052"/>
    <w:rsid w:val="00707F56"/>
    <w:rsid w:val="00713558"/>
    <w:rsid w:val="0071365D"/>
    <w:rsid w:val="0072000C"/>
    <w:rsid w:val="00720D08"/>
    <w:rsid w:val="007263B9"/>
    <w:rsid w:val="00726617"/>
    <w:rsid w:val="007334F8"/>
    <w:rsid w:val="007339CD"/>
    <w:rsid w:val="007359D8"/>
    <w:rsid w:val="007362D4"/>
    <w:rsid w:val="007473DD"/>
    <w:rsid w:val="00750ED3"/>
    <w:rsid w:val="00751300"/>
    <w:rsid w:val="00751A23"/>
    <w:rsid w:val="00755D18"/>
    <w:rsid w:val="00757D74"/>
    <w:rsid w:val="0076354F"/>
    <w:rsid w:val="00765DDD"/>
    <w:rsid w:val="0076672A"/>
    <w:rsid w:val="00775E45"/>
    <w:rsid w:val="00776E74"/>
    <w:rsid w:val="00785169"/>
    <w:rsid w:val="00785874"/>
    <w:rsid w:val="00791B5F"/>
    <w:rsid w:val="007924C6"/>
    <w:rsid w:val="00793C88"/>
    <w:rsid w:val="007954AB"/>
    <w:rsid w:val="007970E5"/>
    <w:rsid w:val="007A08A2"/>
    <w:rsid w:val="007A0BBD"/>
    <w:rsid w:val="007A0DC5"/>
    <w:rsid w:val="007A14C5"/>
    <w:rsid w:val="007A1AFA"/>
    <w:rsid w:val="007A2197"/>
    <w:rsid w:val="007A2691"/>
    <w:rsid w:val="007A3E38"/>
    <w:rsid w:val="007A4A10"/>
    <w:rsid w:val="007A5857"/>
    <w:rsid w:val="007A61C8"/>
    <w:rsid w:val="007B14F4"/>
    <w:rsid w:val="007B165C"/>
    <w:rsid w:val="007B1760"/>
    <w:rsid w:val="007B19A2"/>
    <w:rsid w:val="007B1A3D"/>
    <w:rsid w:val="007B41E2"/>
    <w:rsid w:val="007B6F21"/>
    <w:rsid w:val="007B7391"/>
    <w:rsid w:val="007C6D9C"/>
    <w:rsid w:val="007C6EC6"/>
    <w:rsid w:val="007C7DDB"/>
    <w:rsid w:val="007D2CC7"/>
    <w:rsid w:val="007D673D"/>
    <w:rsid w:val="007E136B"/>
    <w:rsid w:val="007E601E"/>
    <w:rsid w:val="007E6B21"/>
    <w:rsid w:val="007E6CB0"/>
    <w:rsid w:val="007F152D"/>
    <w:rsid w:val="007F1A80"/>
    <w:rsid w:val="007F2220"/>
    <w:rsid w:val="007F4B3E"/>
    <w:rsid w:val="007F588A"/>
    <w:rsid w:val="00801120"/>
    <w:rsid w:val="00802A73"/>
    <w:rsid w:val="0080689F"/>
    <w:rsid w:val="0080729E"/>
    <w:rsid w:val="00810CFE"/>
    <w:rsid w:val="0081243F"/>
    <w:rsid w:val="008127AF"/>
    <w:rsid w:val="00812AC8"/>
    <w:rsid w:val="00812B46"/>
    <w:rsid w:val="00815700"/>
    <w:rsid w:val="00817AE8"/>
    <w:rsid w:val="00817B70"/>
    <w:rsid w:val="00820626"/>
    <w:rsid w:val="008221B2"/>
    <w:rsid w:val="008264EB"/>
    <w:rsid w:val="00826B8F"/>
    <w:rsid w:val="00830B22"/>
    <w:rsid w:val="00831229"/>
    <w:rsid w:val="00831E8A"/>
    <w:rsid w:val="00831FFA"/>
    <w:rsid w:val="00834640"/>
    <w:rsid w:val="0083548A"/>
    <w:rsid w:val="00835C76"/>
    <w:rsid w:val="0083729B"/>
    <w:rsid w:val="00842466"/>
    <w:rsid w:val="00843049"/>
    <w:rsid w:val="008430EC"/>
    <w:rsid w:val="008464B7"/>
    <w:rsid w:val="0085209B"/>
    <w:rsid w:val="008566CD"/>
    <w:rsid w:val="00856B66"/>
    <w:rsid w:val="00856C71"/>
    <w:rsid w:val="00861A5F"/>
    <w:rsid w:val="00863436"/>
    <w:rsid w:val="008644AD"/>
    <w:rsid w:val="00865735"/>
    <w:rsid w:val="008659B6"/>
    <w:rsid w:val="00865DDB"/>
    <w:rsid w:val="00866A5C"/>
    <w:rsid w:val="00867538"/>
    <w:rsid w:val="00873D90"/>
    <w:rsid w:val="00873FC8"/>
    <w:rsid w:val="00876C85"/>
    <w:rsid w:val="00884C63"/>
    <w:rsid w:val="00885908"/>
    <w:rsid w:val="008864B7"/>
    <w:rsid w:val="0089180D"/>
    <w:rsid w:val="0089398E"/>
    <w:rsid w:val="00894CBC"/>
    <w:rsid w:val="00896301"/>
    <w:rsid w:val="0089677E"/>
    <w:rsid w:val="00896E8C"/>
    <w:rsid w:val="008A493C"/>
    <w:rsid w:val="008A7438"/>
    <w:rsid w:val="008A7832"/>
    <w:rsid w:val="008B0C47"/>
    <w:rsid w:val="008B1334"/>
    <w:rsid w:val="008B3821"/>
    <w:rsid w:val="008B3AD2"/>
    <w:rsid w:val="008C0278"/>
    <w:rsid w:val="008C24E9"/>
    <w:rsid w:val="008C2CEA"/>
    <w:rsid w:val="008C4716"/>
    <w:rsid w:val="008C6E0A"/>
    <w:rsid w:val="008C75C1"/>
    <w:rsid w:val="008D01CB"/>
    <w:rsid w:val="008D0533"/>
    <w:rsid w:val="008D2F14"/>
    <w:rsid w:val="008D42CB"/>
    <w:rsid w:val="008D48C9"/>
    <w:rsid w:val="008D5B79"/>
    <w:rsid w:val="008D6381"/>
    <w:rsid w:val="008D74DE"/>
    <w:rsid w:val="008E0C77"/>
    <w:rsid w:val="008E0F09"/>
    <w:rsid w:val="008E2A0C"/>
    <w:rsid w:val="008E4702"/>
    <w:rsid w:val="008E625F"/>
    <w:rsid w:val="008F0ABB"/>
    <w:rsid w:val="008F264D"/>
    <w:rsid w:val="008F362D"/>
    <w:rsid w:val="008F7A21"/>
    <w:rsid w:val="009074E1"/>
    <w:rsid w:val="009112F7"/>
    <w:rsid w:val="00911320"/>
    <w:rsid w:val="00912177"/>
    <w:rsid w:val="009122AF"/>
    <w:rsid w:val="009127BC"/>
    <w:rsid w:val="00912D54"/>
    <w:rsid w:val="0091389F"/>
    <w:rsid w:val="0091458C"/>
    <w:rsid w:val="00915DDB"/>
    <w:rsid w:val="009208F7"/>
    <w:rsid w:val="009216C8"/>
    <w:rsid w:val="009216EA"/>
    <w:rsid w:val="00922517"/>
    <w:rsid w:val="00922722"/>
    <w:rsid w:val="009261E6"/>
    <w:rsid w:val="009268E1"/>
    <w:rsid w:val="00926EA0"/>
    <w:rsid w:val="00931C41"/>
    <w:rsid w:val="00931FD2"/>
    <w:rsid w:val="009348D6"/>
    <w:rsid w:val="00935403"/>
    <w:rsid w:val="00941167"/>
    <w:rsid w:val="00943B27"/>
    <w:rsid w:val="00945464"/>
    <w:rsid w:val="00945E7F"/>
    <w:rsid w:val="00946067"/>
    <w:rsid w:val="00951AB0"/>
    <w:rsid w:val="00951B84"/>
    <w:rsid w:val="0095484E"/>
    <w:rsid w:val="009557C1"/>
    <w:rsid w:val="009561A0"/>
    <w:rsid w:val="00960D6E"/>
    <w:rsid w:val="00961E4F"/>
    <w:rsid w:val="0096405C"/>
    <w:rsid w:val="00971615"/>
    <w:rsid w:val="00971BBD"/>
    <w:rsid w:val="009720E6"/>
    <w:rsid w:val="00972BC1"/>
    <w:rsid w:val="00973BC0"/>
    <w:rsid w:val="00974B59"/>
    <w:rsid w:val="00975C2E"/>
    <w:rsid w:val="00982635"/>
    <w:rsid w:val="0098340B"/>
    <w:rsid w:val="00986830"/>
    <w:rsid w:val="009917BE"/>
    <w:rsid w:val="00992081"/>
    <w:rsid w:val="009924C3"/>
    <w:rsid w:val="00993102"/>
    <w:rsid w:val="0099401B"/>
    <w:rsid w:val="009A13A4"/>
    <w:rsid w:val="009A442C"/>
    <w:rsid w:val="009A44C4"/>
    <w:rsid w:val="009A5F41"/>
    <w:rsid w:val="009B0F28"/>
    <w:rsid w:val="009B3207"/>
    <w:rsid w:val="009C4A39"/>
    <w:rsid w:val="009C59D7"/>
    <w:rsid w:val="009C6F10"/>
    <w:rsid w:val="009C7366"/>
    <w:rsid w:val="009D148F"/>
    <w:rsid w:val="009D3D70"/>
    <w:rsid w:val="009D5652"/>
    <w:rsid w:val="009D5750"/>
    <w:rsid w:val="009E18BE"/>
    <w:rsid w:val="009E6F7E"/>
    <w:rsid w:val="009E7A57"/>
    <w:rsid w:val="009F1BAB"/>
    <w:rsid w:val="009F400A"/>
    <w:rsid w:val="009F4F6A"/>
    <w:rsid w:val="009F630D"/>
    <w:rsid w:val="00A04084"/>
    <w:rsid w:val="00A05422"/>
    <w:rsid w:val="00A1363E"/>
    <w:rsid w:val="00A14468"/>
    <w:rsid w:val="00A15936"/>
    <w:rsid w:val="00A1674B"/>
    <w:rsid w:val="00A16E36"/>
    <w:rsid w:val="00A24961"/>
    <w:rsid w:val="00A24B10"/>
    <w:rsid w:val="00A3054F"/>
    <w:rsid w:val="00A30E9B"/>
    <w:rsid w:val="00A32FF2"/>
    <w:rsid w:val="00A4512D"/>
    <w:rsid w:val="00A46832"/>
    <w:rsid w:val="00A50139"/>
    <w:rsid w:val="00A50244"/>
    <w:rsid w:val="00A5465B"/>
    <w:rsid w:val="00A56F17"/>
    <w:rsid w:val="00A627D7"/>
    <w:rsid w:val="00A63495"/>
    <w:rsid w:val="00A63B6F"/>
    <w:rsid w:val="00A656C7"/>
    <w:rsid w:val="00A659BC"/>
    <w:rsid w:val="00A705AF"/>
    <w:rsid w:val="00A72454"/>
    <w:rsid w:val="00A77696"/>
    <w:rsid w:val="00A80557"/>
    <w:rsid w:val="00A80B38"/>
    <w:rsid w:val="00A81D33"/>
    <w:rsid w:val="00A83889"/>
    <w:rsid w:val="00A86540"/>
    <w:rsid w:val="00A86A62"/>
    <w:rsid w:val="00A90BFF"/>
    <w:rsid w:val="00A92E85"/>
    <w:rsid w:val="00A930AE"/>
    <w:rsid w:val="00A935D5"/>
    <w:rsid w:val="00A9372F"/>
    <w:rsid w:val="00A942A3"/>
    <w:rsid w:val="00A97ABB"/>
    <w:rsid w:val="00AA086F"/>
    <w:rsid w:val="00AA1A95"/>
    <w:rsid w:val="00AA260F"/>
    <w:rsid w:val="00AA42FE"/>
    <w:rsid w:val="00AA6F6F"/>
    <w:rsid w:val="00AA70D1"/>
    <w:rsid w:val="00AB1CB0"/>
    <w:rsid w:val="00AB1EE7"/>
    <w:rsid w:val="00AB4B37"/>
    <w:rsid w:val="00AB4DF3"/>
    <w:rsid w:val="00AB5762"/>
    <w:rsid w:val="00AC2123"/>
    <w:rsid w:val="00AC2679"/>
    <w:rsid w:val="00AC4BE4"/>
    <w:rsid w:val="00AC6BF9"/>
    <w:rsid w:val="00AD05E6"/>
    <w:rsid w:val="00AD0B00"/>
    <w:rsid w:val="00AD0D3F"/>
    <w:rsid w:val="00AD4A87"/>
    <w:rsid w:val="00AD73ED"/>
    <w:rsid w:val="00AE023E"/>
    <w:rsid w:val="00AE1D7D"/>
    <w:rsid w:val="00AE2A8B"/>
    <w:rsid w:val="00AE2E77"/>
    <w:rsid w:val="00AE3E6C"/>
    <w:rsid w:val="00AE3F64"/>
    <w:rsid w:val="00AE474A"/>
    <w:rsid w:val="00AE48E8"/>
    <w:rsid w:val="00AE70DB"/>
    <w:rsid w:val="00AF288B"/>
    <w:rsid w:val="00AF2C08"/>
    <w:rsid w:val="00AF3C3B"/>
    <w:rsid w:val="00AF7386"/>
    <w:rsid w:val="00AF7934"/>
    <w:rsid w:val="00B00B81"/>
    <w:rsid w:val="00B00CE7"/>
    <w:rsid w:val="00B00E08"/>
    <w:rsid w:val="00B02730"/>
    <w:rsid w:val="00B04580"/>
    <w:rsid w:val="00B04B09"/>
    <w:rsid w:val="00B04D13"/>
    <w:rsid w:val="00B0567E"/>
    <w:rsid w:val="00B07277"/>
    <w:rsid w:val="00B15659"/>
    <w:rsid w:val="00B160AA"/>
    <w:rsid w:val="00B16A51"/>
    <w:rsid w:val="00B25440"/>
    <w:rsid w:val="00B32222"/>
    <w:rsid w:val="00B32896"/>
    <w:rsid w:val="00B34CFA"/>
    <w:rsid w:val="00B35F40"/>
    <w:rsid w:val="00B3618D"/>
    <w:rsid w:val="00B36233"/>
    <w:rsid w:val="00B41C6B"/>
    <w:rsid w:val="00B42851"/>
    <w:rsid w:val="00B438E0"/>
    <w:rsid w:val="00B44691"/>
    <w:rsid w:val="00B451AF"/>
    <w:rsid w:val="00B45507"/>
    <w:rsid w:val="00B45AC7"/>
    <w:rsid w:val="00B47981"/>
    <w:rsid w:val="00B508A7"/>
    <w:rsid w:val="00B5372F"/>
    <w:rsid w:val="00B56EA7"/>
    <w:rsid w:val="00B60DA6"/>
    <w:rsid w:val="00B61129"/>
    <w:rsid w:val="00B62726"/>
    <w:rsid w:val="00B62CA2"/>
    <w:rsid w:val="00B67E7F"/>
    <w:rsid w:val="00B72D6C"/>
    <w:rsid w:val="00B72F79"/>
    <w:rsid w:val="00B74681"/>
    <w:rsid w:val="00B747A7"/>
    <w:rsid w:val="00B75A04"/>
    <w:rsid w:val="00B839B2"/>
    <w:rsid w:val="00B83BD5"/>
    <w:rsid w:val="00B870E3"/>
    <w:rsid w:val="00B9273D"/>
    <w:rsid w:val="00B93846"/>
    <w:rsid w:val="00B94252"/>
    <w:rsid w:val="00B966D8"/>
    <w:rsid w:val="00B9715A"/>
    <w:rsid w:val="00BA14BE"/>
    <w:rsid w:val="00BA2663"/>
    <w:rsid w:val="00BA2732"/>
    <w:rsid w:val="00BA293D"/>
    <w:rsid w:val="00BA36B9"/>
    <w:rsid w:val="00BA49BC"/>
    <w:rsid w:val="00BA56B7"/>
    <w:rsid w:val="00BA5B39"/>
    <w:rsid w:val="00BA7A1E"/>
    <w:rsid w:val="00BA7CA9"/>
    <w:rsid w:val="00BB2F6C"/>
    <w:rsid w:val="00BB3875"/>
    <w:rsid w:val="00BB5860"/>
    <w:rsid w:val="00BB5B18"/>
    <w:rsid w:val="00BB6AAD"/>
    <w:rsid w:val="00BC4A19"/>
    <w:rsid w:val="00BC4CF2"/>
    <w:rsid w:val="00BC4E6D"/>
    <w:rsid w:val="00BD0617"/>
    <w:rsid w:val="00BD2E9B"/>
    <w:rsid w:val="00BD38D6"/>
    <w:rsid w:val="00BD3CD1"/>
    <w:rsid w:val="00BE0EA9"/>
    <w:rsid w:val="00BE1DF2"/>
    <w:rsid w:val="00BE315F"/>
    <w:rsid w:val="00BF07CD"/>
    <w:rsid w:val="00BF1F87"/>
    <w:rsid w:val="00BF38CB"/>
    <w:rsid w:val="00BF4A39"/>
    <w:rsid w:val="00BF4B47"/>
    <w:rsid w:val="00BF6ED9"/>
    <w:rsid w:val="00C00930"/>
    <w:rsid w:val="00C01352"/>
    <w:rsid w:val="00C01F78"/>
    <w:rsid w:val="00C03E45"/>
    <w:rsid w:val="00C060AD"/>
    <w:rsid w:val="00C0670D"/>
    <w:rsid w:val="00C0708B"/>
    <w:rsid w:val="00C113BF"/>
    <w:rsid w:val="00C12D68"/>
    <w:rsid w:val="00C15E26"/>
    <w:rsid w:val="00C209A8"/>
    <w:rsid w:val="00C2176E"/>
    <w:rsid w:val="00C23430"/>
    <w:rsid w:val="00C23732"/>
    <w:rsid w:val="00C27D67"/>
    <w:rsid w:val="00C31682"/>
    <w:rsid w:val="00C31B66"/>
    <w:rsid w:val="00C32268"/>
    <w:rsid w:val="00C4631F"/>
    <w:rsid w:val="00C50E16"/>
    <w:rsid w:val="00C55258"/>
    <w:rsid w:val="00C55967"/>
    <w:rsid w:val="00C55CF8"/>
    <w:rsid w:val="00C55EBD"/>
    <w:rsid w:val="00C5643F"/>
    <w:rsid w:val="00C56842"/>
    <w:rsid w:val="00C57FAC"/>
    <w:rsid w:val="00C6035C"/>
    <w:rsid w:val="00C6222D"/>
    <w:rsid w:val="00C64CD4"/>
    <w:rsid w:val="00C65FF2"/>
    <w:rsid w:val="00C67915"/>
    <w:rsid w:val="00C73E68"/>
    <w:rsid w:val="00C77748"/>
    <w:rsid w:val="00C81C45"/>
    <w:rsid w:val="00C82EEB"/>
    <w:rsid w:val="00C84059"/>
    <w:rsid w:val="00C8620D"/>
    <w:rsid w:val="00C866CB"/>
    <w:rsid w:val="00C93FAB"/>
    <w:rsid w:val="00C95DBC"/>
    <w:rsid w:val="00C971DC"/>
    <w:rsid w:val="00CA16B7"/>
    <w:rsid w:val="00CA44D7"/>
    <w:rsid w:val="00CA4BE3"/>
    <w:rsid w:val="00CA53D3"/>
    <w:rsid w:val="00CA5D04"/>
    <w:rsid w:val="00CA62AE"/>
    <w:rsid w:val="00CA67F9"/>
    <w:rsid w:val="00CB0EB6"/>
    <w:rsid w:val="00CB212A"/>
    <w:rsid w:val="00CB363A"/>
    <w:rsid w:val="00CB3728"/>
    <w:rsid w:val="00CB510B"/>
    <w:rsid w:val="00CB5B1A"/>
    <w:rsid w:val="00CB67CF"/>
    <w:rsid w:val="00CC220B"/>
    <w:rsid w:val="00CC5C43"/>
    <w:rsid w:val="00CC67B3"/>
    <w:rsid w:val="00CC6956"/>
    <w:rsid w:val="00CD02AE"/>
    <w:rsid w:val="00CD1FD3"/>
    <w:rsid w:val="00CD2A4F"/>
    <w:rsid w:val="00CD4E2E"/>
    <w:rsid w:val="00CE03CA"/>
    <w:rsid w:val="00CE22F1"/>
    <w:rsid w:val="00CE50F2"/>
    <w:rsid w:val="00CE55A7"/>
    <w:rsid w:val="00CE5687"/>
    <w:rsid w:val="00CE6502"/>
    <w:rsid w:val="00CF2120"/>
    <w:rsid w:val="00CF2BD4"/>
    <w:rsid w:val="00CF2C1D"/>
    <w:rsid w:val="00CF48FE"/>
    <w:rsid w:val="00CF58D0"/>
    <w:rsid w:val="00CF7D3C"/>
    <w:rsid w:val="00D066A5"/>
    <w:rsid w:val="00D07205"/>
    <w:rsid w:val="00D07F21"/>
    <w:rsid w:val="00D147EB"/>
    <w:rsid w:val="00D20887"/>
    <w:rsid w:val="00D22EE5"/>
    <w:rsid w:val="00D269E9"/>
    <w:rsid w:val="00D269ED"/>
    <w:rsid w:val="00D277E8"/>
    <w:rsid w:val="00D27BB5"/>
    <w:rsid w:val="00D34667"/>
    <w:rsid w:val="00D34925"/>
    <w:rsid w:val="00D35967"/>
    <w:rsid w:val="00D401E1"/>
    <w:rsid w:val="00D408B4"/>
    <w:rsid w:val="00D42C61"/>
    <w:rsid w:val="00D439D8"/>
    <w:rsid w:val="00D45D94"/>
    <w:rsid w:val="00D4613C"/>
    <w:rsid w:val="00D46A28"/>
    <w:rsid w:val="00D524C8"/>
    <w:rsid w:val="00D60E25"/>
    <w:rsid w:val="00D61722"/>
    <w:rsid w:val="00D66FDD"/>
    <w:rsid w:val="00D7008D"/>
    <w:rsid w:val="00D70889"/>
    <w:rsid w:val="00D70E24"/>
    <w:rsid w:val="00D72B61"/>
    <w:rsid w:val="00D80BDC"/>
    <w:rsid w:val="00D8278D"/>
    <w:rsid w:val="00D84C66"/>
    <w:rsid w:val="00D8686A"/>
    <w:rsid w:val="00D97082"/>
    <w:rsid w:val="00DA03E7"/>
    <w:rsid w:val="00DA333A"/>
    <w:rsid w:val="00DA3D1D"/>
    <w:rsid w:val="00DB0138"/>
    <w:rsid w:val="00DB0F4F"/>
    <w:rsid w:val="00DB12F4"/>
    <w:rsid w:val="00DB2CFE"/>
    <w:rsid w:val="00DB3590"/>
    <w:rsid w:val="00DB6286"/>
    <w:rsid w:val="00DB645F"/>
    <w:rsid w:val="00DB76E9"/>
    <w:rsid w:val="00DB7703"/>
    <w:rsid w:val="00DC0A67"/>
    <w:rsid w:val="00DC1D5E"/>
    <w:rsid w:val="00DC2313"/>
    <w:rsid w:val="00DC5220"/>
    <w:rsid w:val="00DC6DD5"/>
    <w:rsid w:val="00DC7910"/>
    <w:rsid w:val="00DD00FE"/>
    <w:rsid w:val="00DD10AC"/>
    <w:rsid w:val="00DD2061"/>
    <w:rsid w:val="00DD3079"/>
    <w:rsid w:val="00DD41E6"/>
    <w:rsid w:val="00DD6688"/>
    <w:rsid w:val="00DD6B7B"/>
    <w:rsid w:val="00DD7DAB"/>
    <w:rsid w:val="00DE331E"/>
    <w:rsid w:val="00DE3355"/>
    <w:rsid w:val="00DF053B"/>
    <w:rsid w:val="00DF0C49"/>
    <w:rsid w:val="00DF3436"/>
    <w:rsid w:val="00DF3C13"/>
    <w:rsid w:val="00DF486F"/>
    <w:rsid w:val="00DF5B5B"/>
    <w:rsid w:val="00DF61F6"/>
    <w:rsid w:val="00DF74CA"/>
    <w:rsid w:val="00DF7619"/>
    <w:rsid w:val="00DF79D1"/>
    <w:rsid w:val="00E02122"/>
    <w:rsid w:val="00E042D8"/>
    <w:rsid w:val="00E07BD4"/>
    <w:rsid w:val="00E07EE7"/>
    <w:rsid w:val="00E11028"/>
    <w:rsid w:val="00E1103B"/>
    <w:rsid w:val="00E15B08"/>
    <w:rsid w:val="00E17B44"/>
    <w:rsid w:val="00E17D72"/>
    <w:rsid w:val="00E255C6"/>
    <w:rsid w:val="00E25C85"/>
    <w:rsid w:val="00E2728F"/>
    <w:rsid w:val="00E27FEA"/>
    <w:rsid w:val="00E30344"/>
    <w:rsid w:val="00E3221B"/>
    <w:rsid w:val="00E3479D"/>
    <w:rsid w:val="00E365C5"/>
    <w:rsid w:val="00E36AB7"/>
    <w:rsid w:val="00E4086F"/>
    <w:rsid w:val="00E42AA8"/>
    <w:rsid w:val="00E4336D"/>
    <w:rsid w:val="00E43B3C"/>
    <w:rsid w:val="00E46736"/>
    <w:rsid w:val="00E50188"/>
    <w:rsid w:val="00E515CB"/>
    <w:rsid w:val="00E52260"/>
    <w:rsid w:val="00E5244D"/>
    <w:rsid w:val="00E55B23"/>
    <w:rsid w:val="00E55CBF"/>
    <w:rsid w:val="00E571C6"/>
    <w:rsid w:val="00E60A11"/>
    <w:rsid w:val="00E61AD1"/>
    <w:rsid w:val="00E62C65"/>
    <w:rsid w:val="00E639B6"/>
    <w:rsid w:val="00E6434B"/>
    <w:rsid w:val="00E6463D"/>
    <w:rsid w:val="00E65691"/>
    <w:rsid w:val="00E668F1"/>
    <w:rsid w:val="00E679C7"/>
    <w:rsid w:val="00E7241A"/>
    <w:rsid w:val="00E72E9B"/>
    <w:rsid w:val="00E74DA5"/>
    <w:rsid w:val="00E849DA"/>
    <w:rsid w:val="00E85777"/>
    <w:rsid w:val="00E866B3"/>
    <w:rsid w:val="00E86AD3"/>
    <w:rsid w:val="00E87985"/>
    <w:rsid w:val="00E91390"/>
    <w:rsid w:val="00E9187A"/>
    <w:rsid w:val="00E9462E"/>
    <w:rsid w:val="00EA1131"/>
    <w:rsid w:val="00EA470E"/>
    <w:rsid w:val="00EA47A7"/>
    <w:rsid w:val="00EA57EB"/>
    <w:rsid w:val="00EB3226"/>
    <w:rsid w:val="00EB672B"/>
    <w:rsid w:val="00EC213A"/>
    <w:rsid w:val="00EC35E3"/>
    <w:rsid w:val="00EC6603"/>
    <w:rsid w:val="00EC7744"/>
    <w:rsid w:val="00ED0DAD"/>
    <w:rsid w:val="00ED0F46"/>
    <w:rsid w:val="00ED2373"/>
    <w:rsid w:val="00ED7C8C"/>
    <w:rsid w:val="00EE1A3F"/>
    <w:rsid w:val="00EE2100"/>
    <w:rsid w:val="00EE3E8A"/>
    <w:rsid w:val="00EE41FE"/>
    <w:rsid w:val="00EE5C5C"/>
    <w:rsid w:val="00EE5C90"/>
    <w:rsid w:val="00EE6EFD"/>
    <w:rsid w:val="00EF1F2D"/>
    <w:rsid w:val="00EF2221"/>
    <w:rsid w:val="00EF3171"/>
    <w:rsid w:val="00EF3BBA"/>
    <w:rsid w:val="00EF6ECA"/>
    <w:rsid w:val="00EF7C72"/>
    <w:rsid w:val="00F024E1"/>
    <w:rsid w:val="00F06C10"/>
    <w:rsid w:val="00F100C2"/>
    <w:rsid w:val="00F1096F"/>
    <w:rsid w:val="00F11D73"/>
    <w:rsid w:val="00F12589"/>
    <w:rsid w:val="00F12595"/>
    <w:rsid w:val="00F134D9"/>
    <w:rsid w:val="00F1403D"/>
    <w:rsid w:val="00F1463F"/>
    <w:rsid w:val="00F176C4"/>
    <w:rsid w:val="00F21302"/>
    <w:rsid w:val="00F321DE"/>
    <w:rsid w:val="00F33777"/>
    <w:rsid w:val="00F40648"/>
    <w:rsid w:val="00F4342F"/>
    <w:rsid w:val="00F4696B"/>
    <w:rsid w:val="00F4764E"/>
    <w:rsid w:val="00F47DA2"/>
    <w:rsid w:val="00F519FC"/>
    <w:rsid w:val="00F61295"/>
    <w:rsid w:val="00F6239D"/>
    <w:rsid w:val="00F62EA9"/>
    <w:rsid w:val="00F6552B"/>
    <w:rsid w:val="00F65596"/>
    <w:rsid w:val="00F660B9"/>
    <w:rsid w:val="00F715D2"/>
    <w:rsid w:val="00F719DE"/>
    <w:rsid w:val="00F7274F"/>
    <w:rsid w:val="00F76FA8"/>
    <w:rsid w:val="00F774FA"/>
    <w:rsid w:val="00F83C62"/>
    <w:rsid w:val="00F85A7D"/>
    <w:rsid w:val="00F93F08"/>
    <w:rsid w:val="00F94CED"/>
    <w:rsid w:val="00FA0509"/>
    <w:rsid w:val="00FA11F3"/>
    <w:rsid w:val="00FA2CEE"/>
    <w:rsid w:val="00FA318C"/>
    <w:rsid w:val="00FA3864"/>
    <w:rsid w:val="00FA6F8B"/>
    <w:rsid w:val="00FB6F92"/>
    <w:rsid w:val="00FB7469"/>
    <w:rsid w:val="00FC026E"/>
    <w:rsid w:val="00FC13EC"/>
    <w:rsid w:val="00FC26C7"/>
    <w:rsid w:val="00FC2E1D"/>
    <w:rsid w:val="00FC3C04"/>
    <w:rsid w:val="00FC3D90"/>
    <w:rsid w:val="00FC4A86"/>
    <w:rsid w:val="00FC506D"/>
    <w:rsid w:val="00FC5124"/>
    <w:rsid w:val="00FC5580"/>
    <w:rsid w:val="00FD0B5B"/>
    <w:rsid w:val="00FD331B"/>
    <w:rsid w:val="00FD4731"/>
    <w:rsid w:val="00FD571C"/>
    <w:rsid w:val="00FE3508"/>
    <w:rsid w:val="00FE59C9"/>
    <w:rsid w:val="00FE7405"/>
    <w:rsid w:val="00FE78BC"/>
    <w:rsid w:val="00FE7DF8"/>
    <w:rsid w:val="00FF0AB0"/>
    <w:rsid w:val="00FF28AC"/>
    <w:rsid w:val="00FF5E68"/>
    <w:rsid w:val="00FF6FE7"/>
    <w:rsid w:val="00FF7F62"/>
    <w:rsid w:val="0675895B"/>
    <w:rsid w:val="0A3795B5"/>
    <w:rsid w:val="1F7422D6"/>
    <w:rsid w:val="25E2E728"/>
    <w:rsid w:val="26E74817"/>
    <w:rsid w:val="29978797"/>
    <w:rsid w:val="32298CAC"/>
    <w:rsid w:val="392831E6"/>
    <w:rsid w:val="3F400529"/>
    <w:rsid w:val="401763A6"/>
    <w:rsid w:val="407A87CE"/>
    <w:rsid w:val="450CB123"/>
    <w:rsid w:val="4D803BD5"/>
    <w:rsid w:val="5CB96444"/>
    <w:rsid w:val="60551D78"/>
    <w:rsid w:val="60B4B84E"/>
    <w:rsid w:val="64C4D3FA"/>
    <w:rsid w:val="64DA209D"/>
    <w:rsid w:val="6675F0FE"/>
    <w:rsid w:val="698E90B3"/>
    <w:rsid w:val="6DE41EBD"/>
    <w:rsid w:val="6EA2ED46"/>
    <w:rsid w:val="7DF32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C80120"/>
  <w15:docId w15:val="{3246BD8C-0C96-4FD9-8FAC-2D6888C3B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/>
    <w:lsdException w:name="Table Theme" w:locked="1" w:semiHidden="1" w:unhideWhenUsed="1"/>
    <w:lsdException w:name="Placeholder Text" w:semiHidden="1" w:uiPriority="99"/>
    <w:lsdException w:name="No Spacing" w:uiPriority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751A23"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rsid w:val="0028013F"/>
    <w:pPr>
      <w:keepNext/>
      <w:spacing w:before="240" w:after="60"/>
      <w:outlineLvl w:val="0"/>
    </w:pPr>
    <w:rPr>
      <w:rFonts w:cs="Arial"/>
      <w:b/>
      <w:color w:val="3F4A75"/>
      <w:kern w:val="28"/>
      <w:sz w:val="32"/>
      <w:szCs w:val="32"/>
    </w:rPr>
  </w:style>
  <w:style w:type="paragraph" w:styleId="Heading2">
    <w:name w:val="heading 2"/>
    <w:next w:val="Paragraphtext"/>
    <w:qFormat/>
    <w:rsid w:val="009127BC"/>
    <w:pPr>
      <w:keepNext/>
      <w:spacing w:before="240" w:after="60"/>
      <w:outlineLvl w:val="1"/>
    </w:pPr>
    <w:rPr>
      <w:rFonts w:ascii="Arial" w:hAnsi="Arial" w:cs="Arial"/>
      <w:bCs/>
      <w:iCs/>
      <w:color w:val="358189"/>
      <w:sz w:val="32"/>
      <w:szCs w:val="28"/>
      <w:lang w:eastAsia="en-US"/>
    </w:rPr>
  </w:style>
  <w:style w:type="paragraph" w:styleId="Heading3">
    <w:name w:val="heading 3"/>
    <w:next w:val="Normal"/>
    <w:qFormat/>
    <w:rsid w:val="009127BC"/>
    <w:pPr>
      <w:keepNext/>
      <w:spacing w:before="180" w:after="60"/>
      <w:outlineLvl w:val="2"/>
    </w:pPr>
    <w:rPr>
      <w:rFonts w:ascii="Arial" w:hAnsi="Arial" w:cs="Arial"/>
      <w:bCs/>
      <w:color w:val="358189"/>
      <w:sz w:val="28"/>
      <w:szCs w:val="26"/>
      <w:lang w:eastAsia="en-US"/>
    </w:rPr>
  </w:style>
  <w:style w:type="paragraph" w:styleId="Heading4">
    <w:name w:val="heading 4"/>
    <w:basedOn w:val="Normal"/>
    <w:next w:val="Normal"/>
    <w:qFormat/>
    <w:rsid w:val="00027071"/>
    <w:pPr>
      <w:keepNext/>
      <w:spacing w:before="240" w:after="60"/>
      <w:outlineLvl w:val="3"/>
    </w:pPr>
    <w:rPr>
      <w:b/>
      <w:bCs/>
      <w:i/>
      <w:color w:val="414141"/>
      <w:sz w:val="24"/>
      <w:szCs w:val="28"/>
    </w:rPr>
  </w:style>
  <w:style w:type="paragraph" w:styleId="Heading5">
    <w:name w:val="heading 5"/>
    <w:basedOn w:val="Normal"/>
    <w:next w:val="Normal"/>
    <w:rsid w:val="00A705AF"/>
    <w:pPr>
      <w:keepNext/>
      <w:spacing w:before="240" w:after="60"/>
      <w:outlineLvl w:val="4"/>
    </w:pPr>
    <w:rPr>
      <w:b/>
      <w:bCs/>
      <w:iCs/>
      <w:szCs w:val="26"/>
    </w:rPr>
  </w:style>
  <w:style w:type="paragraph" w:styleId="Heading6">
    <w:name w:val="heading 6"/>
    <w:basedOn w:val="Normal"/>
    <w:next w:val="Normal"/>
    <w:rsid w:val="00A705AF"/>
    <w:pPr>
      <w:keepNext/>
      <w:spacing w:before="240" w:after="60"/>
      <w:outlineLvl w:val="5"/>
    </w:pPr>
    <w:rPr>
      <w:b/>
      <w:bCs/>
      <w:i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text">
    <w:name w:val="Paragraph text"/>
    <w:basedOn w:val="Normal"/>
    <w:qFormat/>
    <w:rsid w:val="001571C7"/>
    <w:pPr>
      <w:spacing w:before="120" w:after="60"/>
    </w:pPr>
    <w:rPr>
      <w:color w:val="000000" w:themeColor="text1"/>
      <w:sz w:val="21"/>
    </w:rPr>
  </w:style>
  <w:style w:type="character" w:styleId="Emphasis">
    <w:name w:val="Emphasis"/>
    <w:basedOn w:val="DefaultParagraphFont"/>
    <w:rsid w:val="00A705AF"/>
    <w:rPr>
      <w:i/>
      <w:iCs/>
    </w:rPr>
  </w:style>
  <w:style w:type="character" w:styleId="Strong">
    <w:name w:val="Strong"/>
    <w:basedOn w:val="DefaultParagraphFont"/>
    <w:rsid w:val="00A705AF"/>
    <w:rPr>
      <w:b/>
      <w:bCs/>
    </w:rPr>
  </w:style>
  <w:style w:type="paragraph" w:styleId="Subtitle">
    <w:name w:val="Subtitle"/>
    <w:next w:val="Normal"/>
    <w:link w:val="SubtitleChar"/>
    <w:qFormat/>
    <w:rsid w:val="005564FB"/>
    <w:pPr>
      <w:numPr>
        <w:ilvl w:val="1"/>
      </w:numPr>
      <w:spacing w:before="120" w:after="60"/>
    </w:pPr>
    <w:rPr>
      <w:rFonts w:ascii="Arial" w:eastAsiaTheme="majorEastAsia" w:hAnsi="Arial" w:cstheme="majorBidi"/>
      <w:iCs/>
      <w:color w:val="3F4A75"/>
      <w:spacing w:val="15"/>
      <w:sz w:val="40"/>
      <w:szCs w:val="24"/>
      <w:lang w:eastAsia="en-US"/>
    </w:rPr>
  </w:style>
  <w:style w:type="character" w:customStyle="1" w:styleId="SubtitleChar">
    <w:name w:val="Subtitle Char"/>
    <w:basedOn w:val="DefaultParagraphFont"/>
    <w:link w:val="Subtitle"/>
    <w:rsid w:val="005564FB"/>
    <w:rPr>
      <w:rFonts w:ascii="Arial" w:eastAsiaTheme="majorEastAsia" w:hAnsi="Arial" w:cstheme="majorBidi"/>
      <w:iCs/>
      <w:color w:val="3F4A75"/>
      <w:spacing w:val="15"/>
      <w:sz w:val="40"/>
      <w:szCs w:val="24"/>
      <w:lang w:eastAsia="en-US"/>
    </w:rPr>
  </w:style>
  <w:style w:type="paragraph" w:styleId="Title">
    <w:name w:val="Title"/>
    <w:basedOn w:val="Normal"/>
    <w:next w:val="Paragraphtext"/>
    <w:link w:val="TitleChar"/>
    <w:uiPriority w:val="10"/>
    <w:qFormat/>
    <w:rsid w:val="0028013F"/>
    <w:pPr>
      <w:spacing w:before="2160" w:after="120"/>
      <w:contextualSpacing/>
    </w:pPr>
    <w:rPr>
      <w:rFonts w:eastAsiaTheme="majorEastAsia" w:cstheme="majorBidi"/>
      <w:b/>
      <w:color w:val="3F4A75"/>
      <w:kern w:val="28"/>
      <w:sz w:val="40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28013F"/>
    <w:rPr>
      <w:rFonts w:ascii="Arial" w:eastAsiaTheme="majorEastAsia" w:hAnsi="Arial" w:cstheme="majorBidi"/>
      <w:b/>
      <w:color w:val="3F4A75"/>
      <w:kern w:val="28"/>
      <w:sz w:val="40"/>
      <w:szCs w:val="44"/>
      <w:lang w:eastAsia="en-US"/>
    </w:rPr>
  </w:style>
  <w:style w:type="paragraph" w:styleId="NoSpacing">
    <w:name w:val="No Spacing"/>
    <w:uiPriority w:val="1"/>
    <w:rsid w:val="00A4512D"/>
    <w:rPr>
      <w:sz w:val="24"/>
      <w:szCs w:val="24"/>
      <w:lang w:eastAsia="en-US"/>
    </w:rPr>
  </w:style>
  <w:style w:type="character" w:styleId="SubtleEmphasis">
    <w:name w:val="Subtle Emphasis"/>
    <w:basedOn w:val="DefaultParagraphFont"/>
    <w:uiPriority w:val="19"/>
    <w:rsid w:val="00A4512D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rsid w:val="00A4512D"/>
    <w:rPr>
      <w:b/>
      <w:bCs/>
      <w:i/>
      <w:iCs/>
      <w:color w:val="3F4A75" w:themeColor="accent1"/>
    </w:rPr>
  </w:style>
  <w:style w:type="paragraph" w:styleId="Quote">
    <w:name w:val="Quote"/>
    <w:next w:val="Normal"/>
    <w:link w:val="QuoteChar"/>
    <w:uiPriority w:val="29"/>
    <w:qFormat/>
    <w:rsid w:val="00545EE6"/>
    <w:pPr>
      <w:ind w:left="720"/>
    </w:pPr>
    <w:rPr>
      <w:rFonts w:ascii="Arial" w:hAnsi="Arial"/>
      <w:i/>
      <w:iCs/>
      <w:color w:val="000000" w:themeColor="text1"/>
      <w:sz w:val="22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545EE6"/>
    <w:rPr>
      <w:rFonts w:ascii="Arial" w:hAnsi="Arial"/>
      <w:i/>
      <w:iCs/>
      <w:color w:val="000000" w:themeColor="text1"/>
      <w:sz w:val="22"/>
      <w:szCs w:val="24"/>
      <w:lang w:eastAsia="en-US"/>
    </w:rPr>
  </w:style>
  <w:style w:type="paragraph" w:styleId="IntenseQuote">
    <w:name w:val="Intense Quote"/>
    <w:basedOn w:val="Normal"/>
    <w:next w:val="Normal"/>
    <w:link w:val="IntenseQuoteChar"/>
    <w:uiPriority w:val="30"/>
    <w:rsid w:val="00A4512D"/>
    <w:pPr>
      <w:pBdr>
        <w:bottom w:val="single" w:sz="4" w:space="4" w:color="3F4A75" w:themeColor="accent1"/>
      </w:pBdr>
      <w:spacing w:before="200" w:after="280"/>
      <w:ind w:left="936" w:right="936"/>
    </w:pPr>
    <w:rPr>
      <w:b/>
      <w:bCs/>
      <w:i/>
      <w:iCs/>
      <w:color w:val="3F4A7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12D"/>
    <w:rPr>
      <w:b/>
      <w:bCs/>
      <w:i/>
      <w:iCs/>
      <w:color w:val="3F4A75" w:themeColor="accent1"/>
      <w:sz w:val="24"/>
      <w:szCs w:val="24"/>
      <w:lang w:eastAsia="en-US"/>
    </w:rPr>
  </w:style>
  <w:style w:type="character" w:styleId="SubtleReference">
    <w:name w:val="Subtle Reference"/>
    <w:basedOn w:val="DefaultParagraphFont"/>
    <w:uiPriority w:val="31"/>
    <w:rsid w:val="00A4512D"/>
    <w:rPr>
      <w:smallCaps/>
      <w:color w:val="358189" w:themeColor="accent2"/>
      <w:u w:val="single"/>
    </w:rPr>
  </w:style>
  <w:style w:type="character" w:styleId="IntenseReference">
    <w:name w:val="Intense Reference"/>
    <w:basedOn w:val="DefaultParagraphFont"/>
    <w:uiPriority w:val="32"/>
    <w:rsid w:val="00A4512D"/>
    <w:rPr>
      <w:b/>
      <w:bCs/>
      <w:i/>
      <w:smallCaps/>
      <w:color w:val="358189" w:themeColor="accent2"/>
      <w:spacing w:val="5"/>
      <w:u w:val="none"/>
    </w:rPr>
  </w:style>
  <w:style w:type="paragraph" w:styleId="ListBullet2">
    <w:name w:val="List Bullet 2"/>
    <w:basedOn w:val="ListNumber2"/>
    <w:rsid w:val="00211840"/>
    <w:pPr>
      <w:numPr>
        <w:numId w:val="4"/>
      </w:numPr>
      <w:ind w:left="568" w:hanging="284"/>
    </w:pPr>
  </w:style>
  <w:style w:type="paragraph" w:styleId="ListNumber2">
    <w:name w:val="List Number 2"/>
    <w:basedOn w:val="ListBullet"/>
    <w:qFormat/>
    <w:rsid w:val="00A56F17"/>
    <w:pPr>
      <w:numPr>
        <w:numId w:val="6"/>
      </w:numPr>
    </w:pPr>
  </w:style>
  <w:style w:type="paragraph" w:styleId="ListBullet">
    <w:name w:val="List Bullet"/>
    <w:basedOn w:val="Normal"/>
    <w:qFormat/>
    <w:rsid w:val="00A56F17"/>
    <w:pPr>
      <w:numPr>
        <w:numId w:val="5"/>
      </w:numPr>
      <w:spacing w:before="60" w:after="60"/>
    </w:pPr>
    <w:rPr>
      <w:color w:val="000000" w:themeColor="text1"/>
      <w:sz w:val="21"/>
    </w:rPr>
  </w:style>
  <w:style w:type="paragraph" w:styleId="ListParagraph">
    <w:name w:val="List Paragraph"/>
    <w:aliases w:val="Figure_name,List Paragraph1,Numbered Indented Text,Bullet- First level,List NUmber,Listenabsatz1,lp1,List Paragraph11,Bullet point,Bullets,CV text,Dot pt,F5 List Paragraph,FooterText,L,List Paragraph111,List Paragraph2,NAST Quote,列"/>
    <w:basedOn w:val="Normal"/>
    <w:link w:val="ListParagraphChar"/>
    <w:uiPriority w:val="34"/>
    <w:qFormat/>
    <w:rsid w:val="00A4512D"/>
    <w:pPr>
      <w:ind w:left="720"/>
      <w:contextualSpacing/>
    </w:pPr>
  </w:style>
  <w:style w:type="paragraph" w:styleId="ListNumber3">
    <w:name w:val="List Number 3"/>
    <w:aliases w:val="List Third Level"/>
    <w:basedOn w:val="ListNumber2"/>
    <w:rsid w:val="00BA56B7"/>
    <w:pPr>
      <w:numPr>
        <w:numId w:val="1"/>
      </w:numPr>
      <w:tabs>
        <w:tab w:val="num" w:pos="1440"/>
      </w:tabs>
      <w:ind w:left="924" w:hanging="357"/>
    </w:pPr>
    <w:rPr>
      <w:rFonts w:eastAsia="Cambria"/>
      <w:color w:val="auto"/>
      <w:szCs w:val="22"/>
      <w:lang w:val="en-US"/>
    </w:rPr>
  </w:style>
  <w:style w:type="paragraph" w:customStyle="1" w:styleId="ImageTitle">
    <w:name w:val="Image Title"/>
    <w:locked/>
    <w:rsid w:val="00506432"/>
    <w:pPr>
      <w:tabs>
        <w:tab w:val="num" w:pos="1080"/>
      </w:tabs>
      <w:spacing w:before="120" w:line="240" w:lineRule="exact"/>
    </w:pPr>
    <w:rPr>
      <w:rFonts w:ascii="Arial" w:hAnsi="Arial"/>
      <w:color w:val="000000" w:themeColor="text1"/>
      <w:sz w:val="22"/>
      <w:szCs w:val="24"/>
      <w:lang w:eastAsia="en-US"/>
    </w:rPr>
  </w:style>
  <w:style w:type="paragraph" w:styleId="BalloonText">
    <w:name w:val="Balloon Text"/>
    <w:basedOn w:val="Normal"/>
    <w:link w:val="BalloonTextChar"/>
    <w:rsid w:val="000B06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B067A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locked/>
    <w:rsid w:val="003A2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lumns3">
    <w:name w:val="Table Columns 3"/>
    <w:basedOn w:val="TableNormal"/>
    <w:locked/>
    <w:rsid w:val="003A2E4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abletextleft">
    <w:name w:val="Table text left"/>
    <w:autoRedefine/>
    <w:qFormat/>
    <w:locked/>
    <w:rsid w:val="009127BC"/>
    <w:pPr>
      <w:spacing w:before="60" w:after="60"/>
    </w:pPr>
    <w:rPr>
      <w:rFonts w:ascii="Arial" w:hAnsi="Arial"/>
      <w:color w:val="000000" w:themeColor="text1"/>
      <w:sz w:val="21"/>
      <w:szCs w:val="24"/>
      <w:lang w:eastAsia="en-US"/>
    </w:rPr>
  </w:style>
  <w:style w:type="table" w:styleId="TableColumns2">
    <w:name w:val="Table Columns 2"/>
    <w:basedOn w:val="TableNormal"/>
    <w:locked/>
    <w:rsid w:val="00595E84"/>
    <w:pPr>
      <w:spacing w:before="120" w:line="240" w:lineRule="exact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locked/>
    <w:rsid w:val="007263B9"/>
    <w:rPr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locked/>
    <w:rsid w:val="004F13E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4">
    <w:name w:val="Table Classic 4"/>
    <w:basedOn w:val="TableNormal"/>
    <w:locked/>
    <w:rsid w:val="004F13E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locked/>
    <w:rsid w:val="004F13E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ableTitle">
    <w:name w:val="Table Title"/>
    <w:link w:val="TableTitleChar"/>
    <w:qFormat/>
    <w:locked/>
    <w:rsid w:val="00DC7910"/>
    <w:pPr>
      <w:spacing w:before="120" w:after="120"/>
    </w:pPr>
    <w:rPr>
      <w:rFonts w:ascii="Arial" w:hAnsi="Arial"/>
      <w:b/>
      <w:color w:val="000000" w:themeColor="text1"/>
      <w:sz w:val="22"/>
      <w:szCs w:val="24"/>
      <w:lang w:val="en-US" w:eastAsia="en-US"/>
    </w:rPr>
  </w:style>
  <w:style w:type="paragraph" w:styleId="Header">
    <w:name w:val="header"/>
    <w:basedOn w:val="Normal"/>
    <w:link w:val="HeaderChar"/>
    <w:qFormat/>
    <w:rsid w:val="006B56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6B56BB"/>
    <w:rPr>
      <w:rFonts w:ascii="Arial" w:hAnsi="Arial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qFormat/>
    <w:rsid w:val="00220E5F"/>
    <w:pPr>
      <w:tabs>
        <w:tab w:val="center" w:pos="4513"/>
        <w:tab w:val="right" w:pos="9026"/>
      </w:tabs>
    </w:pPr>
    <w:rPr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220E5F"/>
    <w:rPr>
      <w:rFonts w:ascii="Arial" w:hAnsi="Arial"/>
      <w:szCs w:val="24"/>
      <w:lang w:eastAsia="en-US"/>
    </w:rPr>
  </w:style>
  <w:style w:type="paragraph" w:customStyle="1" w:styleId="TableHeaderWhite">
    <w:name w:val="Table Header White"/>
    <w:basedOn w:val="Normal"/>
    <w:next w:val="Tabletextleft"/>
    <w:qFormat/>
    <w:rsid w:val="00DC7910"/>
    <w:pPr>
      <w:spacing w:before="80" w:after="80"/>
    </w:pPr>
    <w:rPr>
      <w:rFonts w:eastAsia="Cambria"/>
      <w:b/>
      <w:color w:val="FFFFFF" w:themeColor="background1"/>
      <w:szCs w:val="22"/>
      <w:lang w:val="en-US"/>
    </w:rPr>
  </w:style>
  <w:style w:type="table" w:styleId="TableGrid7">
    <w:name w:val="Table Grid 7"/>
    <w:basedOn w:val="TableNormal"/>
    <w:locked/>
    <w:rsid w:val="00912D54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paragraph" w:customStyle="1" w:styleId="Tablehead">
    <w:name w:val="Table_head"/>
    <w:basedOn w:val="Normal"/>
    <w:locked/>
    <w:rsid w:val="00912D54"/>
    <w:pPr>
      <w:spacing w:before="60" w:after="60"/>
    </w:pPr>
    <w:rPr>
      <w:rFonts w:cs="Arial"/>
      <w:b/>
      <w:sz w:val="20"/>
    </w:rPr>
  </w:style>
  <w:style w:type="paragraph" w:customStyle="1" w:styleId="FigureTitle">
    <w:name w:val="Figure Title"/>
    <w:basedOn w:val="Normal"/>
    <w:next w:val="Paragraphtext"/>
    <w:qFormat/>
    <w:rsid w:val="00DA3D1D"/>
    <w:pPr>
      <w:spacing w:before="120" w:after="120"/>
    </w:pPr>
    <w:rPr>
      <w:rFonts w:cs="Arial"/>
      <w:b/>
      <w:bCs/>
      <w:iCs/>
      <w:color w:val="000000" w:themeColor="text1"/>
      <w:szCs w:val="22"/>
    </w:rPr>
  </w:style>
  <w:style w:type="paragraph" w:styleId="NormalWeb">
    <w:name w:val="Normal (Web)"/>
    <w:basedOn w:val="Normal"/>
    <w:uiPriority w:val="99"/>
    <w:unhideWhenUsed/>
    <w:rsid w:val="00093981"/>
    <w:pPr>
      <w:spacing w:before="100" w:beforeAutospacing="1" w:after="100" w:afterAutospacing="1"/>
    </w:pPr>
    <w:rPr>
      <w:rFonts w:ascii="Times New Roman" w:hAnsi="Times New Roman"/>
      <w:sz w:val="24"/>
      <w:lang w:eastAsia="en-AU"/>
    </w:rPr>
  </w:style>
  <w:style w:type="paragraph" w:customStyle="1" w:styleId="Headertext">
    <w:name w:val="Header text"/>
    <w:basedOn w:val="Normal"/>
    <w:rsid w:val="006043C7"/>
    <w:pPr>
      <w:jc w:val="right"/>
    </w:pPr>
    <w:rPr>
      <w:sz w:val="20"/>
    </w:rPr>
  </w:style>
  <w:style w:type="character" w:styleId="Hyperlink">
    <w:name w:val="Hyperlink"/>
    <w:basedOn w:val="DefaultParagraphFont"/>
    <w:uiPriority w:val="99"/>
    <w:qFormat/>
    <w:rsid w:val="00707F56"/>
    <w:rPr>
      <w:color w:val="0000FF" w:themeColor="hyperlink"/>
      <w:u w:val="single"/>
    </w:rPr>
  </w:style>
  <w:style w:type="table" w:customStyle="1" w:styleId="PHNGreyTable">
    <w:name w:val="PHN Grey Table"/>
    <w:basedOn w:val="TableNormal"/>
    <w:uiPriority w:val="99"/>
    <w:rsid w:val="00404F8B"/>
    <w:pPr>
      <w:spacing w:before="120" w:after="120"/>
    </w:pPr>
    <w:rPr>
      <w:rFonts w:ascii="Arial" w:hAnsi="Arial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firstRow">
      <w:rPr>
        <w:rFonts w:ascii="Arial" w:hAnsi="Arial"/>
        <w:b/>
        <w:color w:val="FFFFFF" w:themeColor="background1"/>
        <w:sz w:val="22"/>
      </w:rPr>
      <w:tblPr/>
      <w:tcPr>
        <w:shd w:val="clear" w:color="auto" w:fill="32373A"/>
      </w:tcPr>
    </w:tblStylePr>
  </w:style>
  <w:style w:type="paragraph" w:customStyle="1" w:styleId="Heading1Purple">
    <w:name w:val="Heading 1 Purple"/>
    <w:basedOn w:val="Heading1"/>
    <w:next w:val="Paragraphtext"/>
    <w:rsid w:val="0091389F"/>
    <w:rPr>
      <w:color w:val="8D188D"/>
    </w:rPr>
  </w:style>
  <w:style w:type="paragraph" w:customStyle="1" w:styleId="Heading2Purple">
    <w:name w:val="Heading 2 Purple"/>
    <w:basedOn w:val="Heading2"/>
    <w:next w:val="Paragraphtext"/>
    <w:rsid w:val="00922722"/>
    <w:pPr>
      <w:spacing w:before="180"/>
    </w:pPr>
    <w:rPr>
      <w:color w:val="8D188D"/>
    </w:rPr>
  </w:style>
  <w:style w:type="paragraph" w:customStyle="1" w:styleId="Tablelistbullet">
    <w:name w:val="Table list bullet"/>
    <w:basedOn w:val="Tabletextleft"/>
    <w:qFormat/>
    <w:rsid w:val="00110478"/>
    <w:pPr>
      <w:numPr>
        <w:numId w:val="2"/>
      </w:numPr>
      <w:ind w:left="284" w:hanging="284"/>
    </w:pPr>
    <w:rPr>
      <w:szCs w:val="20"/>
    </w:rPr>
  </w:style>
  <w:style w:type="paragraph" w:customStyle="1" w:styleId="Tablelistnumber">
    <w:name w:val="Table list number"/>
    <w:basedOn w:val="Tabletextleft"/>
    <w:qFormat/>
    <w:rsid w:val="00DD2061"/>
    <w:pPr>
      <w:numPr>
        <w:numId w:val="3"/>
      </w:numPr>
    </w:pPr>
    <w:rPr>
      <w:bCs/>
      <w14:numSpacing w14:val="proportional"/>
    </w:rPr>
  </w:style>
  <w:style w:type="paragraph" w:customStyle="1" w:styleId="TableHeader">
    <w:name w:val="Table Header"/>
    <w:basedOn w:val="Normal"/>
    <w:next w:val="Tabletextleft"/>
    <w:qFormat/>
    <w:rsid w:val="00DC2313"/>
    <w:pPr>
      <w:spacing w:before="80" w:after="80"/>
    </w:pPr>
    <w:rPr>
      <w:rFonts w:eastAsia="Cambria"/>
      <w:b/>
      <w:color w:val="FFFFFF" w:themeColor="background1"/>
      <w:szCs w:val="22"/>
      <w:lang w:val="en-US"/>
    </w:rPr>
  </w:style>
  <w:style w:type="paragraph" w:customStyle="1" w:styleId="SectionHeading">
    <w:name w:val="Section Heading"/>
    <w:basedOn w:val="Heading1"/>
    <w:next w:val="Paragraphtext"/>
    <w:rsid w:val="00CE6502"/>
  </w:style>
  <w:style w:type="paragraph" w:customStyle="1" w:styleId="Heading1Orange">
    <w:name w:val="Heading 1 Orange"/>
    <w:basedOn w:val="Heading1"/>
    <w:next w:val="Paragraphtext"/>
    <w:rsid w:val="00AB1EE7"/>
    <w:rPr>
      <w:color w:val="D72F0D"/>
    </w:rPr>
  </w:style>
  <w:style w:type="paragraph" w:customStyle="1" w:styleId="Heading2Orange">
    <w:name w:val="Heading 2 Orange"/>
    <w:basedOn w:val="Heading2"/>
    <w:rsid w:val="00AB1EE7"/>
    <w:rPr>
      <w:color w:val="D72F0D"/>
    </w:rPr>
  </w:style>
  <w:style w:type="paragraph" w:styleId="FootnoteText">
    <w:name w:val="footnote text"/>
    <w:basedOn w:val="Normal"/>
    <w:link w:val="FootnoteTextChar"/>
    <w:rsid w:val="00A2496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A24961"/>
    <w:rPr>
      <w:rFonts w:ascii="Arial" w:hAnsi="Arial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E6463D"/>
    <w:pPr>
      <w:spacing w:after="200"/>
    </w:pPr>
    <w:rPr>
      <w:b/>
      <w:bCs/>
      <w:color w:val="3F4A75" w:themeColor="accent1"/>
      <w:sz w:val="18"/>
      <w:szCs w:val="18"/>
    </w:rPr>
  </w:style>
  <w:style w:type="paragraph" w:customStyle="1" w:styleId="VisionBox">
    <w:name w:val="VisionBox"/>
    <w:basedOn w:val="Normal"/>
    <w:qFormat/>
    <w:rsid w:val="00BB5860"/>
    <w:pPr>
      <w:pBdr>
        <w:top w:val="single" w:sz="4" w:space="15" w:color="358189"/>
        <w:bottom w:val="single" w:sz="4" w:space="10" w:color="358189"/>
      </w:pBdr>
      <w:spacing w:before="240" w:after="240" w:line="340" w:lineRule="exact"/>
    </w:pPr>
    <w:rPr>
      <w:rFonts w:eastAsiaTheme="minorHAnsi"/>
      <w:color w:val="358189"/>
    </w:rPr>
  </w:style>
  <w:style w:type="paragraph" w:customStyle="1" w:styleId="Style1">
    <w:name w:val="Style1"/>
    <w:next w:val="Normal"/>
    <w:rsid w:val="00177AD2"/>
    <w:pPr>
      <w:pBdr>
        <w:top w:val="single" w:sz="6" w:space="20" w:color="358189"/>
        <w:left w:val="single" w:sz="6" w:space="10" w:color="358189"/>
        <w:bottom w:val="single" w:sz="6" w:space="10" w:color="358189"/>
        <w:right w:val="single" w:sz="6" w:space="10" w:color="358189"/>
      </w:pBdr>
      <w:spacing w:after="240" w:line="260" w:lineRule="auto"/>
      <w:ind w:left="227" w:right="227"/>
    </w:pPr>
    <w:rPr>
      <w:rFonts w:ascii="Arial" w:hAnsi="Arial" w:cs="Arial"/>
      <w:color w:val="000000" w:themeColor="text1"/>
      <w:sz w:val="21"/>
      <w:szCs w:val="24"/>
      <w:lang w:val="en" w:eastAsia="en-US"/>
    </w:rPr>
  </w:style>
  <w:style w:type="character" w:customStyle="1" w:styleId="BoldAllCaps">
    <w:name w:val="Bold All Caps"/>
    <w:basedOn w:val="DefaultParagraphFont"/>
    <w:uiPriority w:val="1"/>
    <w:qFormat/>
    <w:rsid w:val="00177AD2"/>
    <w:rPr>
      <w:b/>
      <w:caps/>
      <w:smallCaps w:val="0"/>
      <w:color w:val="358189"/>
      <w:bdr w:val="none" w:sz="0" w:space="0" w:color="auto"/>
    </w:rPr>
  </w:style>
  <w:style w:type="paragraph" w:customStyle="1" w:styleId="PolicyStatement">
    <w:name w:val="PolicyStatement"/>
    <w:basedOn w:val="Normal"/>
    <w:qFormat/>
    <w:rsid w:val="00177AD2"/>
    <w:pPr>
      <w:pBdr>
        <w:top w:val="single" w:sz="4" w:space="20" w:color="F2F2F2" w:themeColor="background1" w:themeShade="F2"/>
        <w:left w:val="single" w:sz="4" w:space="10" w:color="F2F2F2" w:themeColor="background1" w:themeShade="F2"/>
        <w:bottom w:val="single" w:sz="4" w:space="10" w:color="F2F2F2" w:themeColor="background1" w:themeShade="F2"/>
        <w:right w:val="single" w:sz="4" w:space="10" w:color="F2F2F2" w:themeColor="background1" w:themeShade="F2"/>
      </w:pBdr>
      <w:shd w:val="clear" w:color="auto" w:fill="F2F2F2" w:themeFill="background1" w:themeFillShade="F2"/>
      <w:spacing w:before="240" w:line="260" w:lineRule="auto"/>
      <w:ind w:left="227" w:right="227"/>
    </w:pPr>
    <w:rPr>
      <w:sz w:val="21"/>
    </w:rPr>
  </w:style>
  <w:style w:type="table" w:customStyle="1" w:styleId="DepartmentofHealthtable">
    <w:name w:val="Department of Health table"/>
    <w:basedOn w:val="TableNormal"/>
    <w:uiPriority w:val="99"/>
    <w:rsid w:val="00DC2313"/>
    <w:rPr>
      <w:rFonts w:ascii="Arial" w:hAnsi="Arial"/>
      <w:color w:val="000000" w:themeColor="text1"/>
      <w:sz w:val="21"/>
    </w:rPr>
    <w:tblPr>
      <w:tblStyleRowBandSize w:val="1"/>
      <w:tblBorders>
        <w:top w:val="single" w:sz="4" w:space="0" w:color="auto"/>
        <w:bottom w:val="single" w:sz="4" w:space="0" w:color="auto"/>
        <w:insideH w:val="single" w:sz="4" w:space="0" w:color="auto"/>
      </w:tblBorders>
    </w:tblPr>
    <w:tcPr>
      <w:shd w:val="clear" w:color="auto" w:fill="FFFFFF" w:themeFill="background1"/>
    </w:tcPr>
    <w:tblStylePr w:type="firstRow">
      <w:rPr>
        <w:rFonts w:ascii="Arial" w:hAnsi="Arial"/>
        <w:color w:val="F2F2F2" w:themeColor="background1" w:themeShade="F2"/>
        <w:sz w:val="22"/>
      </w:rPr>
      <w:tblPr/>
      <w:tcPr>
        <w:shd w:val="clear" w:color="auto" w:fill="3F4A75"/>
      </w:tcPr>
    </w:tblStylePr>
    <w:tblStylePr w:type="lastRow">
      <w:rPr>
        <w:rFonts w:ascii="Arial" w:hAnsi="Arial"/>
        <w:color w:val="000000" w:themeColor="text1"/>
      </w:rPr>
      <w:tblPr/>
      <w:tcPr>
        <w:shd w:val="clear" w:color="auto" w:fill="FFFFFF" w:themeFill="background1"/>
      </w:tcPr>
    </w:tblStylePr>
    <w:tblStylePr w:type="firstCol">
      <w:tblPr/>
      <w:tcPr>
        <w:shd w:val="clear" w:color="auto" w:fill="FFFFFF" w:themeFill="background1"/>
      </w:tcPr>
    </w:tblStylePr>
    <w:tblStylePr w:type="band1Horz">
      <w:tblPr/>
      <w:tcPr>
        <w:shd w:val="clear" w:color="auto" w:fill="FFFFFF" w:themeFill="background1"/>
      </w:tcPr>
    </w:tblStylePr>
    <w:tblStylePr w:type="band2Horz">
      <w:tblPr/>
      <w:tcPr>
        <w:shd w:val="clear" w:color="auto" w:fill="FFFFFF" w:themeFill="background1"/>
      </w:tcPr>
    </w:tblStylePr>
  </w:style>
  <w:style w:type="character" w:customStyle="1" w:styleId="TableTitleChar">
    <w:name w:val="Table Title Char"/>
    <w:basedOn w:val="DefaultParagraphFont"/>
    <w:link w:val="TableTitle"/>
    <w:rsid w:val="00DC7910"/>
    <w:rPr>
      <w:rFonts w:ascii="Arial" w:hAnsi="Arial"/>
      <w:b/>
      <w:color w:val="000000" w:themeColor="text1"/>
      <w:sz w:val="22"/>
      <w:szCs w:val="24"/>
      <w:lang w:val="en-US" w:eastAsia="en-US"/>
    </w:rPr>
  </w:style>
  <w:style w:type="paragraph" w:customStyle="1" w:styleId="IntroPara">
    <w:name w:val="Intro Para"/>
    <w:basedOn w:val="Paragraphtext"/>
    <w:next w:val="Paragraphtext"/>
    <w:qFormat/>
    <w:rsid w:val="009127BC"/>
    <w:pPr>
      <w:spacing w:before="480" w:line="400" w:lineRule="exact"/>
    </w:pPr>
    <w:rPr>
      <w:color w:val="358189"/>
      <w:sz w:val="28"/>
    </w:rPr>
  </w:style>
  <w:style w:type="paragraph" w:customStyle="1" w:styleId="TableTextright">
    <w:name w:val="Table Text right"/>
    <w:basedOn w:val="Tabletextleft"/>
    <w:rsid w:val="009127BC"/>
    <w:pPr>
      <w:jc w:val="right"/>
    </w:pPr>
  </w:style>
  <w:style w:type="paragraph" w:customStyle="1" w:styleId="Tabletextright0">
    <w:name w:val="Table text right"/>
    <w:basedOn w:val="Tabletextleft"/>
    <w:rsid w:val="009127BC"/>
    <w:pPr>
      <w:jc w:val="right"/>
    </w:pPr>
  </w:style>
  <w:style w:type="paragraph" w:customStyle="1" w:styleId="Tabletextcentre">
    <w:name w:val="Table text centre"/>
    <w:basedOn w:val="Tabletextleft"/>
    <w:rsid w:val="009127BC"/>
    <w:pPr>
      <w:jc w:val="center"/>
    </w:pPr>
  </w:style>
  <w:style w:type="paragraph" w:customStyle="1" w:styleId="Boxheading">
    <w:name w:val="Box heading"/>
    <w:basedOn w:val="Boxtype"/>
    <w:rsid w:val="00CA4BE3"/>
    <w:pPr>
      <w:spacing w:before="240"/>
    </w:pPr>
    <w:rPr>
      <w:rFonts w:cs="Times New Roman"/>
      <w:b/>
      <w:bCs/>
      <w:caps/>
      <w:color w:val="358189"/>
      <w:szCs w:val="20"/>
    </w:rPr>
  </w:style>
  <w:style w:type="paragraph" w:customStyle="1" w:styleId="Boxtype">
    <w:name w:val="Box type"/>
    <w:next w:val="Normal"/>
    <w:qFormat/>
    <w:rsid w:val="00CA4BE3"/>
    <w:pPr>
      <w:pBdr>
        <w:top w:val="single" w:sz="6" w:space="20" w:color="358189"/>
        <w:left w:val="single" w:sz="6" w:space="10" w:color="358189"/>
        <w:bottom w:val="single" w:sz="6" w:space="10" w:color="358189"/>
        <w:right w:val="single" w:sz="6" w:space="10" w:color="358189"/>
      </w:pBdr>
      <w:spacing w:after="240" w:line="260" w:lineRule="auto"/>
      <w:ind w:left="227" w:right="227"/>
    </w:pPr>
    <w:rPr>
      <w:rFonts w:ascii="Arial" w:hAnsi="Arial" w:cs="Arial"/>
      <w:color w:val="000000" w:themeColor="text1"/>
      <w:sz w:val="21"/>
      <w:szCs w:val="24"/>
      <w:lang w:val="en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D10AC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C65FF2"/>
    <w:pPr>
      <w:spacing w:before="100" w:beforeAutospacing="1" w:after="100" w:afterAutospacing="1"/>
    </w:pPr>
    <w:rPr>
      <w:rFonts w:ascii="Times New Roman" w:hAnsi="Times New Roman"/>
      <w:sz w:val="24"/>
      <w:lang w:eastAsia="en-AU"/>
    </w:rPr>
  </w:style>
  <w:style w:type="paragraph" w:styleId="TOCHeading">
    <w:name w:val="TOC Heading"/>
    <w:basedOn w:val="Heading1"/>
    <w:next w:val="Normal"/>
    <w:uiPriority w:val="39"/>
    <w:unhideWhenUsed/>
    <w:qFormat/>
    <w:rsid w:val="007E136B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Cs/>
      <w:color w:val="2F3757" w:themeColor="accent1" w:themeShade="BF"/>
      <w:kern w:val="0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E136B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7E136B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7E136B"/>
    <w:pPr>
      <w:spacing w:after="100"/>
      <w:ind w:left="440"/>
    </w:pPr>
  </w:style>
  <w:style w:type="character" w:styleId="CommentReference">
    <w:name w:val="annotation reference"/>
    <w:basedOn w:val="DefaultParagraphFont"/>
    <w:uiPriority w:val="99"/>
    <w:semiHidden/>
    <w:unhideWhenUsed/>
    <w:rsid w:val="00240B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40B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40B20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240B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240B20"/>
    <w:rPr>
      <w:rFonts w:ascii="Arial" w:hAnsi="Arial"/>
      <w:b/>
      <w:bCs/>
      <w:lang w:eastAsia="en-US"/>
    </w:rPr>
  </w:style>
  <w:style w:type="character" w:styleId="FootnoteReference">
    <w:name w:val="footnote reference"/>
    <w:basedOn w:val="DefaultParagraphFont"/>
    <w:semiHidden/>
    <w:unhideWhenUsed/>
    <w:rsid w:val="0003406A"/>
    <w:rPr>
      <w:vertAlign w:val="superscript"/>
    </w:rPr>
  </w:style>
  <w:style w:type="table" w:styleId="TableGridLight">
    <w:name w:val="Grid Table Light"/>
    <w:basedOn w:val="TableNormal"/>
    <w:uiPriority w:val="40"/>
    <w:rsid w:val="00A86A6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">
    <w:name w:val="Grid Table 1 Light"/>
    <w:basedOn w:val="TableNormal"/>
    <w:uiPriority w:val="46"/>
    <w:rsid w:val="00A86A62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B451AF"/>
    <w:rPr>
      <w:color w:val="800080" w:themeColor="followedHyperlink"/>
      <w:u w:val="single"/>
    </w:rPr>
  </w:style>
  <w:style w:type="character" w:customStyle="1" w:styleId="ListParagraphChar">
    <w:name w:val="List Paragraph Char"/>
    <w:aliases w:val="Figure_name Char,List Paragraph1 Char,Numbered Indented Text Char,Bullet- First level Char,List NUmber Char,Listenabsatz1 Char,lp1 Char,List Paragraph11 Char,Bullet point Char,Bullets Char,CV text Char,Dot pt Char,FooterText Char"/>
    <w:basedOn w:val="DefaultParagraphFont"/>
    <w:link w:val="ListParagraph"/>
    <w:uiPriority w:val="34"/>
    <w:qFormat/>
    <w:locked/>
    <w:rsid w:val="007B165C"/>
    <w:rPr>
      <w:rFonts w:ascii="Arial" w:hAnsi="Arial"/>
      <w:sz w:val="22"/>
      <w:szCs w:val="24"/>
      <w:lang w:eastAsia="en-US"/>
    </w:rPr>
  </w:style>
  <w:style w:type="paragraph" w:customStyle="1" w:styleId="msonormal0">
    <w:name w:val="msonormal"/>
    <w:basedOn w:val="Normal"/>
    <w:rsid w:val="009A5F41"/>
    <w:pPr>
      <w:spacing w:before="100" w:beforeAutospacing="1" w:after="100" w:afterAutospacing="1"/>
    </w:pPr>
    <w:rPr>
      <w:rFonts w:ascii="Times New Roman" w:hAnsi="Times New Roman"/>
      <w:sz w:val="24"/>
      <w:lang w:eastAsia="en-AU"/>
    </w:rPr>
  </w:style>
  <w:style w:type="paragraph" w:customStyle="1" w:styleId="xl65">
    <w:name w:val="xl65"/>
    <w:basedOn w:val="Normal"/>
    <w:rsid w:val="009A5F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/>
      <w:bCs/>
      <w:sz w:val="18"/>
      <w:szCs w:val="18"/>
      <w:lang w:eastAsia="en-AU"/>
    </w:rPr>
  </w:style>
  <w:style w:type="paragraph" w:customStyle="1" w:styleId="xl66">
    <w:name w:val="xl66"/>
    <w:basedOn w:val="Normal"/>
    <w:rsid w:val="009A5F4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/>
      <w:bCs/>
      <w:sz w:val="18"/>
      <w:szCs w:val="18"/>
      <w:lang w:eastAsia="en-AU"/>
    </w:rPr>
  </w:style>
  <w:style w:type="paragraph" w:customStyle="1" w:styleId="xl67">
    <w:name w:val="xl67"/>
    <w:basedOn w:val="Normal"/>
    <w:rsid w:val="009A5F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Times New Roman" w:hAnsi="Times New Roman"/>
      <w:b/>
      <w:bCs/>
      <w:sz w:val="18"/>
      <w:szCs w:val="18"/>
      <w:lang w:eastAsia="en-AU"/>
    </w:rPr>
  </w:style>
  <w:style w:type="paragraph" w:customStyle="1" w:styleId="xl68">
    <w:name w:val="xl68"/>
    <w:basedOn w:val="Normal"/>
    <w:rsid w:val="009A5F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18"/>
      <w:szCs w:val="18"/>
      <w:lang w:eastAsia="en-AU"/>
    </w:rPr>
  </w:style>
  <w:style w:type="paragraph" w:customStyle="1" w:styleId="xl69">
    <w:name w:val="xl69"/>
    <w:basedOn w:val="Normal"/>
    <w:rsid w:val="009A5F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lang w:eastAsia="en-AU"/>
    </w:rPr>
  </w:style>
  <w:style w:type="paragraph" w:customStyle="1" w:styleId="xl70">
    <w:name w:val="xl70"/>
    <w:basedOn w:val="Normal"/>
    <w:rsid w:val="009A5F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18"/>
      <w:szCs w:val="18"/>
      <w:lang w:eastAsia="en-AU"/>
    </w:rPr>
  </w:style>
  <w:style w:type="paragraph" w:customStyle="1" w:styleId="xl63">
    <w:name w:val="xl63"/>
    <w:basedOn w:val="Normal"/>
    <w:rsid w:val="00A501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/>
      <w:bCs/>
      <w:sz w:val="18"/>
      <w:szCs w:val="18"/>
      <w:lang w:eastAsia="en-AU"/>
    </w:rPr>
  </w:style>
  <w:style w:type="paragraph" w:customStyle="1" w:styleId="xl64">
    <w:name w:val="xl64"/>
    <w:basedOn w:val="Normal"/>
    <w:rsid w:val="00A501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Times New Roman" w:hAnsi="Times New Roman"/>
      <w:b/>
      <w:bCs/>
      <w:sz w:val="18"/>
      <w:szCs w:val="18"/>
      <w:lang w:eastAsia="en-AU"/>
    </w:rPr>
  </w:style>
  <w:style w:type="character" w:customStyle="1" w:styleId="normaltextrun">
    <w:name w:val="normaltextrun"/>
    <w:basedOn w:val="DefaultParagraphFont"/>
    <w:rsid w:val="00971615"/>
  </w:style>
  <w:style w:type="character" w:customStyle="1" w:styleId="eop">
    <w:name w:val="eop"/>
    <w:basedOn w:val="DefaultParagraphFont"/>
    <w:rsid w:val="00971615"/>
  </w:style>
  <w:style w:type="table" w:styleId="PlainTable2">
    <w:name w:val="Plain Table 2"/>
    <w:basedOn w:val="TableNormal"/>
    <w:uiPriority w:val="42"/>
    <w:rsid w:val="00BF1F8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BA36B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Revision">
    <w:name w:val="Revision"/>
    <w:hidden/>
    <w:uiPriority w:val="99"/>
    <w:semiHidden/>
    <w:rsid w:val="008430EC"/>
    <w:rPr>
      <w:rFonts w:ascii="Arial" w:hAnsi="Arial"/>
      <w:sz w:val="22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2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0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7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0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2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4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4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0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8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5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76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28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3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6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1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1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2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29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5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60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2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4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0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85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85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53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23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29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28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94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97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35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16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00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1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15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18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7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22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5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8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68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20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4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89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6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22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56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95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82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49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28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122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central.health\templates\templates\User%20templates\Department%20of%20Health%20-%20Short%20document%20template.dotx" TargetMode="External"/></Relationships>
</file>

<file path=word/theme/theme1.xml><?xml version="1.0" encoding="utf-8"?>
<a:theme xmlns:a="http://schemas.openxmlformats.org/drawingml/2006/main" name="Office Theme">
  <a:themeElements>
    <a:clrScheme name="Health">
      <a:dk1>
        <a:sysClr val="windowText" lastClr="000000"/>
      </a:dk1>
      <a:lt1>
        <a:sysClr val="window" lastClr="FFFFFF"/>
      </a:lt1>
      <a:dk2>
        <a:srgbClr val="3F4A75"/>
      </a:dk2>
      <a:lt2>
        <a:srgbClr val="E6E6E6"/>
      </a:lt2>
      <a:accent1>
        <a:srgbClr val="3F4A75"/>
      </a:accent1>
      <a:accent2>
        <a:srgbClr val="358189"/>
      </a:accent2>
      <a:accent3>
        <a:srgbClr val="0078BF"/>
      </a:accent3>
      <a:accent4>
        <a:srgbClr val="9E4C6E"/>
      </a:accent4>
      <a:accent5>
        <a:srgbClr val="3998B5"/>
      </a:accent5>
      <a:accent6>
        <a:srgbClr val="97A92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7d54a9e-4aca-451b-99db-b94fe438e987" xsi:nil="true"/>
    <Status xmlns="9423bd5a-9a2d-4557-a0c1-45faabf7e7a8">to review</Status>
    <Audience xmlns="9423bd5a-9a2d-4557-a0c1-45faabf7e7a8" xsi:nil="true"/>
    <lcf76f155ced4ddcb4097134ff3c332f xmlns="9423bd5a-9a2d-4557-a0c1-45faabf7e7a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1A66F7CC8734468950FC700AD948AE" ma:contentTypeVersion="16" ma:contentTypeDescription="Create a new document." ma:contentTypeScope="" ma:versionID="b081e8a19c009ebe830530a1e5105874">
  <xsd:schema xmlns:xsd="http://www.w3.org/2001/XMLSchema" xmlns:xs="http://www.w3.org/2001/XMLSchema" xmlns:p="http://schemas.microsoft.com/office/2006/metadata/properties" xmlns:ns2="e7d54a9e-4aca-451b-99db-b94fe438e987" xmlns:ns3="9423bd5a-9a2d-4557-a0c1-45faabf7e7a8" targetNamespace="http://schemas.microsoft.com/office/2006/metadata/properties" ma:root="true" ma:fieldsID="04d9e5a705a98de33a061050f73e5cb0" ns2:_="" ns3:_="">
    <xsd:import namespace="e7d54a9e-4aca-451b-99db-b94fe438e987"/>
    <xsd:import namespace="9423bd5a-9a2d-4557-a0c1-45faabf7e7a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Status" minOccurs="0"/>
                <xsd:element ref="ns3:Audienc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MediaServiceDateTaken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d54a9e-4aca-451b-99db-b94fe438e9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27b7960-7f63-42f3-bd5c-3754908d5293}" ma:internalName="TaxCatchAll" ma:showField="CatchAllData" ma:web="e7d54a9e-4aca-451b-99db-b94fe438e9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23bd5a-9a2d-4557-a0c1-45faabf7e7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Status" ma:index="12" nillable="true" ma:displayName="Status" ma:default="In prep" ma:description="Has the presentation been delivered to a first audience or is it in preparation?" ma:format="Dropdown" ma:internalName="Status">
      <xsd:simpleType>
        <xsd:union memberTypes="dms:Text">
          <xsd:simpleType>
            <xsd:restriction base="dms:Choice">
              <xsd:enumeration value="Delivered"/>
              <xsd:enumeration value="In prep"/>
              <xsd:enumeration value="Updating"/>
            </xsd:restriction>
          </xsd:simpleType>
        </xsd:union>
      </xsd:simpleType>
    </xsd:element>
    <xsd:element name="Audience" ma:index="13" nillable="true" ma:displayName="Audience" ma:description="Who was the first audience?" ma:format="Dropdown" ma:internalName="Audience">
      <xsd:simpleType>
        <xsd:restriction base="dms:Text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89927c38-8944-418e-ac9b-4d6e755430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FCAFB5-863C-4C24-ACB5-1626D6CA35D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0C6417-ADBB-487B-9091-DC3471F064BF}">
  <ds:schemaRefs>
    <ds:schemaRef ds:uri="http://schemas.microsoft.com/office/2006/metadata/properties"/>
    <ds:schemaRef ds:uri="http://schemas.microsoft.com/office/infopath/2007/PartnerControls"/>
    <ds:schemaRef ds:uri="e7d54a9e-4aca-451b-99db-b94fe438e987"/>
    <ds:schemaRef ds:uri="9423bd5a-9a2d-4557-a0c1-45faabf7e7a8"/>
  </ds:schemaRefs>
</ds:datastoreItem>
</file>

<file path=customXml/itemProps3.xml><?xml version="1.0" encoding="utf-8"?>
<ds:datastoreItem xmlns:ds="http://schemas.openxmlformats.org/officeDocument/2006/customXml" ds:itemID="{35383DDE-5CD0-4110-905C-46C22554DD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d54a9e-4aca-451b-99db-b94fe438e987"/>
    <ds:schemaRef ds:uri="9423bd5a-9a2d-4557-a0c1-45faabf7e7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3240EC1-40B9-424A-96C8-6024AF6C5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Department of Health - Short document template.dotx</Template>
  <TotalTime>9</TotalTime>
  <Pages>15</Pages>
  <Words>2886</Words>
  <Characters>17791</Characters>
  <Application>Microsoft Office Word</Application>
  <DocSecurity>0</DocSecurity>
  <Lines>148</Lines>
  <Paragraphs>41</Paragraphs>
  <ScaleCrop>false</ScaleCrop>
  <Company>Dept Health And Ageing</Company>
  <LinksUpToDate>false</LinksUpToDate>
  <CharactersWithSpaces>20636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SCHLEGEL, Clement</dc:creator>
  <cp:keywords/>
  <cp:lastModifiedBy>IBRAHIM, Aaliya</cp:lastModifiedBy>
  <cp:revision>24</cp:revision>
  <cp:lastPrinted>2022-10-26T21:47:00Z</cp:lastPrinted>
  <dcterms:created xsi:type="dcterms:W3CDTF">2024-04-13T08:08:00Z</dcterms:created>
  <dcterms:modified xsi:type="dcterms:W3CDTF">2024-04-24T02:40:00Z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ct">
    <vt:lpwstr>170;#Style Guide|fae42d66-6622-4466-b060-a03a1a4f59f8</vt:lpwstr>
  </property>
  <property fmtid="{D5CDD505-2E9C-101B-9397-08002B2CF9AE}" pid="3" name="File Structure">
    <vt:lpwstr>169;#Style Guide|aa9bcad4-d3b7-4fe1-b475-a8e6573a6ad1</vt:lpwstr>
  </property>
  <property fmtid="{D5CDD505-2E9C-101B-9397-08002B2CF9AE}" pid="4" name="ContentTypeId">
    <vt:lpwstr>0x010100891A66F7CC8734468950FC700AD948AE</vt:lpwstr>
  </property>
  <property fmtid="{D5CDD505-2E9C-101B-9397-08002B2CF9AE}" pid="5" name="MediaServiceImageTags">
    <vt:lpwstr/>
  </property>
</Properties>
</file>