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6C36463C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7F556EF3" w:rsidR="004C196D" w:rsidRPr="003A6B56" w:rsidRDefault="00DA6C0A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79316900" w:rsidR="004C196D" w:rsidRPr="00244B96" w:rsidRDefault="00B95FD7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05EC367E">
                      <wp:simplePos x="0" y="0"/>
                      <wp:positionH relativeFrom="column">
                        <wp:posOffset>-182245</wp:posOffset>
                      </wp:positionH>
                      <wp:positionV relativeFrom="paragraph">
                        <wp:posOffset>17145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A4286C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-14.35pt;margin-top:1.3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ONzaeHgAAAACAEAAA8AAABkcnMvZG93bnJldi54&#10;bWxMj8tOwzAQRfdI/IM1SOxaByNoGzKpeCgSqGJBWyGxc2M3ibDHwXbT8Pd1V7Aaje7VmTPFcrSG&#10;DdqHzhHCzTQDpql2qqMGYbupJnNgIUpS0jjSCL86wLK8vChkrtyRPvSwjg1LEAq5RGhj7HPOQ91q&#10;K8PU9ZpStnfeyphW33Dl5THBreEiy+65lR2lC63s9XOr6+/1wSK8Wv/y9JYYG7N6Hz6/foZVVe0R&#10;r6/GxwdgUY/xrwxn/aQOZXLauQOpwAzCRMxnqYog0jjnYrYAtkO4E7fAy4L/f6A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ONzaeHgAAAACA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</w:p>
        </w:tc>
        <w:tc>
          <w:tcPr>
            <w:tcW w:w="5315" w:type="dxa"/>
          </w:tcPr>
          <w:p w14:paraId="3D53E9EE" w14:textId="0553CB2B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0B8E58EA" w:rsidR="004C196D" w:rsidRPr="00244B96" w:rsidRDefault="00B95FD7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08293F77">
                      <wp:simplePos x="0" y="0"/>
                      <wp:positionH relativeFrom="column">
                        <wp:posOffset>213360</wp:posOffset>
                      </wp:positionH>
                      <wp:positionV relativeFrom="paragraph">
                        <wp:posOffset>40005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6038FA" id="AutoShape 11" o:spid="_x0000_s1026" type="#_x0000_t67" style="position:absolute;margin-left:16.8pt;margin-top:3.15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091AEDF" w:rsidR="00020D78" w:rsidRDefault="00B95FD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78FB8430" w:rsidR="00DA6C0A" w:rsidRPr="00244B96" w:rsidRDefault="00B95FD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603B1AB3" w:rsidR="002A58E6" w:rsidRPr="00244B96" w:rsidRDefault="00B95FD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567C2E00" w:rsidR="002A58E6" w:rsidRPr="00244B96" w:rsidRDefault="00B95FD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74FDA232" w:rsidR="002A58E6" w:rsidRPr="00244B96" w:rsidRDefault="00B95FD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6B831C31" w:rsidR="002A58E6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5C302791" w:rsidR="00D15170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614080A6" w:rsidR="00D15170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42239A69" w:rsidR="00A672F4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4170721E" w:rsidR="00A672F4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6CA554A6" w:rsidR="00A672F4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5-7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7638C787" w:rsidR="00A672F4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1583867E" w:rsidR="00D15170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007A718" w:rsidR="00594872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42B17286" w:rsidR="00594872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4A77D70C" w:rsidR="00594872" w:rsidRPr="00244B96" w:rsidRDefault="00F01D16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7605FCE5" w:rsidR="00594872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1B563A56" w:rsidR="00594872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5B94BAB2" w:rsidR="00594872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61DAE1E9" w:rsidR="00594872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6257B7E0" w:rsidR="00594872" w:rsidRPr="00244B96" w:rsidRDefault="00F01D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  <w:bookmarkStart w:id="38" w:name="_GoBack"/>
            <w:bookmarkEnd w:id="38"/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9" w:name="OLE_LINK7"/>
      <w:bookmarkStart w:id="40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9"/>
      <w:bookmarkEnd w:id="40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3449FB7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74CA3A6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6E2A25E5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BC94862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ED874FF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1" w:name="OLE_LINK77"/>
            <w:bookmarkStart w:id="42" w:name="OLE_LINK78"/>
          </w:p>
        </w:tc>
        <w:bookmarkEnd w:id="41"/>
        <w:bookmarkEnd w:id="42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09D447C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3" w:name="OLE_LINK254"/>
            <w:bookmarkStart w:id="44" w:name="OLE_LINK123"/>
          </w:p>
        </w:tc>
        <w:bookmarkEnd w:id="43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4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8C3132D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5" w:name="OLE_LINK116"/>
            <w:bookmarkStart w:id="46" w:name="OLE_LINK84"/>
          </w:p>
        </w:tc>
        <w:bookmarkEnd w:id="45"/>
        <w:bookmarkEnd w:id="46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5F0006B4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01E5D4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28E9B67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4A9361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7" w:name="OLE_LINK57"/>
            <w:bookmarkStart w:id="48" w:name="OLE_LINK58"/>
            <w:bookmarkStart w:id="49" w:name="OLE_LINK59"/>
            <w:bookmarkStart w:id="50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7"/>
            <w:bookmarkEnd w:id="48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1" w:name="OLE_LINK471"/>
            <w:bookmarkStart w:id="52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1"/>
            <w:bookmarkEnd w:id="52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8B441A9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4BE8A0D7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07991F" w14:textId="77777777" w:rsidR="00B95FD7" w:rsidRDefault="00B95FD7" w:rsidP="00373BCA">
      <w:r>
        <w:separator/>
      </w:r>
    </w:p>
  </w:endnote>
  <w:endnote w:type="continuationSeparator" w:id="0">
    <w:p w14:paraId="7AFB3210" w14:textId="77777777" w:rsidR="00B95FD7" w:rsidRDefault="00B95FD7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B95FD7" w:rsidRDefault="00B95FD7" w:rsidP="001939D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64DEB1D" w14:textId="77777777" w:rsidR="00B95FD7" w:rsidRDefault="00B95FD7" w:rsidP="001939D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B95FD7" w:rsidRDefault="00B95FD7" w:rsidP="001939D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1</w:t>
    </w:r>
    <w:r>
      <w:rPr>
        <w:rStyle w:val="Seitenzahl"/>
      </w:rPr>
      <w:fldChar w:fldCharType="end"/>
    </w:r>
  </w:p>
  <w:p w14:paraId="2F64513D" w14:textId="77777777" w:rsidR="00B95FD7" w:rsidRDefault="00B95FD7" w:rsidP="001939D6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22919B" w14:textId="77777777" w:rsidR="00B95FD7" w:rsidRDefault="00B95FD7" w:rsidP="00373BCA">
      <w:r>
        <w:separator/>
      </w:r>
    </w:p>
  </w:footnote>
  <w:footnote w:type="continuationSeparator" w:id="0">
    <w:p w14:paraId="505032B2" w14:textId="77777777" w:rsidR="00B95FD7" w:rsidRDefault="00B95FD7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B95FD7" w:rsidRDefault="00B95FD7">
    <w:pPr>
      <w:pStyle w:val="Kopfzeile"/>
      <w:jc w:val="right"/>
    </w:pPr>
  </w:p>
  <w:p w14:paraId="0616AFF0" w14:textId="77777777" w:rsidR="00B95FD7" w:rsidRDefault="00B95FD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5FD7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1D16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E3B1C"/>
  </w:style>
  <w:style w:type="paragraph" w:styleId="berschrift1">
    <w:name w:val="heading 1"/>
    <w:basedOn w:val="Standard"/>
    <w:next w:val="Standard"/>
    <w:link w:val="berschrift1Zchn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79C4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A79C4"/>
  </w:style>
  <w:style w:type="character" w:styleId="Kommentarzeichen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ellenraster">
    <w:name w:val="Table Grid"/>
    <w:basedOn w:val="NormaleTabelle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ntext">
    <w:name w:val="endnote text"/>
    <w:basedOn w:val="Standard"/>
    <w:link w:val="EndnotentextZchn"/>
    <w:uiPriority w:val="99"/>
    <w:unhideWhenUsed/>
    <w:rsid w:val="00373BCA"/>
  </w:style>
  <w:style w:type="character" w:customStyle="1" w:styleId="EndnotentextZchn">
    <w:name w:val="Endnotentext Zchn"/>
    <w:basedOn w:val="Absatz-Standardschriftart"/>
    <w:link w:val="Endnotentext"/>
    <w:uiPriority w:val="99"/>
    <w:rsid w:val="00373BCA"/>
  </w:style>
  <w:style w:type="character" w:styleId="Endnotenzeichen">
    <w:name w:val="endnote reference"/>
    <w:basedOn w:val="Absatz-Standardschriftart"/>
    <w:uiPriority w:val="99"/>
    <w:unhideWhenUsed/>
    <w:rsid w:val="00373BCA"/>
    <w:rPr>
      <w:vertAlign w:val="superscript"/>
    </w:rPr>
  </w:style>
  <w:style w:type="paragraph" w:styleId="Listenabsatz">
    <w:name w:val="List Paragraph"/>
    <w:basedOn w:val="Standard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71347C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StandardWeb">
    <w:name w:val="Normal (Web)"/>
    <w:basedOn w:val="Standard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9141F"/>
  </w:style>
  <w:style w:type="paragraph" w:styleId="Fuzeile">
    <w:name w:val="footer"/>
    <w:basedOn w:val="Standard"/>
    <w:link w:val="FuzeileZchn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9141F"/>
  </w:style>
  <w:style w:type="paragraph" w:styleId="berarbeitung">
    <w:name w:val="Revision"/>
    <w:hidden/>
    <w:uiPriority w:val="99"/>
    <w:semiHidden/>
    <w:rsid w:val="00732A47"/>
  </w:style>
  <w:style w:type="character" w:styleId="Hervorhebung">
    <w:name w:val="Emphasis"/>
    <w:basedOn w:val="Absatz-Standardschriftar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Standard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Absatz-Standardschriftart"/>
    <w:link w:val="EndNoteBibliography"/>
    <w:rsid w:val="0039331E"/>
    <w:rPr>
      <w:rFonts w:ascii="Cambria" w:hAnsi="Cambria"/>
      <w:noProof/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Seitenzahl">
    <w:name w:val="page number"/>
    <w:basedOn w:val="Absatz-Standardschriftar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68E03E-17A4-46E2-9ED8-7820B2541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5DE80D3A</Template>
  <TotalTime>0</TotalTime>
  <Pages>4</Pages>
  <Words>959</Words>
  <Characters>6223</Characters>
  <Application>Microsoft Office Word</Application>
  <DocSecurity>0</DocSecurity>
  <Lines>51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Washington University</Company>
  <LinksUpToDate>false</LinksUpToDate>
  <CharactersWithSpaces>7168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Kühn, Lukas</cp:lastModifiedBy>
  <cp:revision>3</cp:revision>
  <cp:lastPrinted>2017-04-04T11:32:00Z</cp:lastPrinted>
  <dcterms:created xsi:type="dcterms:W3CDTF">2017-07-05T15:09:00Z</dcterms:created>
  <dcterms:modified xsi:type="dcterms:W3CDTF">2020-06-03T10:11:00Z</dcterms:modified>
</cp:coreProperties>
</file>