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B5A01" w14:textId="305C53E3" w:rsidR="00F732EF" w:rsidRDefault="00731A9F" w:rsidP="00731A9F">
      <w:pPr>
        <w:jc w:val="center"/>
        <w:rPr>
          <w:sz w:val="40"/>
          <w:szCs w:val="40"/>
          <w:lang w:eastAsia="ko-KR"/>
        </w:rPr>
      </w:pPr>
      <w:r w:rsidRPr="00731A9F">
        <w:rPr>
          <w:sz w:val="40"/>
          <w:szCs w:val="40"/>
          <w:lang w:eastAsia="ko-KR"/>
        </w:rPr>
        <w:t>Supplementary Figures</w:t>
      </w:r>
    </w:p>
    <w:p w14:paraId="353FD026" w14:textId="77777777" w:rsidR="00731A9F" w:rsidRPr="00731A9F" w:rsidRDefault="00731A9F" w:rsidP="00731A9F">
      <w:pPr>
        <w:jc w:val="center"/>
        <w:rPr>
          <w:sz w:val="40"/>
          <w:szCs w:val="40"/>
          <w:lang w:eastAsia="ko-KR"/>
        </w:rPr>
      </w:pPr>
    </w:p>
    <w:p w14:paraId="03F66ABE" w14:textId="5D521132" w:rsidR="00B81155" w:rsidRDefault="00223830" w:rsidP="00F732EF">
      <w:pPr>
        <w:rPr>
          <w:b/>
        </w:rPr>
      </w:pPr>
      <w:r>
        <w:rPr>
          <w:b/>
          <w:noProof/>
        </w:rPr>
        <w:drawing>
          <wp:inline distT="0" distB="0" distL="0" distR="0" wp14:anchorId="01498E88" wp14:editId="084B7834">
            <wp:extent cx="6208395" cy="5257165"/>
            <wp:effectExtent l="0" t="0" r="1905" b="635"/>
            <wp:docPr id="120650691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506917" name="그림 12065069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25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86719" w14:textId="77777777" w:rsidR="00223830" w:rsidRDefault="00223830" w:rsidP="00F732EF">
      <w:pPr>
        <w:rPr>
          <w:b/>
        </w:rPr>
      </w:pPr>
    </w:p>
    <w:p w14:paraId="5CDEDFB8" w14:textId="77777777" w:rsidR="000629F2" w:rsidRDefault="00994A3D" w:rsidP="00F732EF">
      <w:pPr>
        <w:rPr>
          <w:lang w:eastAsia="ko-KR"/>
        </w:rPr>
      </w:pPr>
      <w:r w:rsidRPr="00F732EF">
        <w:rPr>
          <w:b/>
        </w:rPr>
        <w:t xml:space="preserve">Supplementary Figure </w:t>
      </w:r>
      <w:r w:rsidR="00851136">
        <w:rPr>
          <w:b/>
        </w:rPr>
        <w:t>S</w:t>
      </w:r>
      <w:r w:rsidRPr="00F732EF">
        <w:rPr>
          <w:b/>
        </w:rPr>
        <w:fldChar w:fldCharType="begin"/>
      </w:r>
      <w:r w:rsidRPr="00F732EF">
        <w:rPr>
          <w:b/>
        </w:rPr>
        <w:instrText xml:space="preserve"> SEQ Figure \* ARABIC </w:instrText>
      </w:r>
      <w:r w:rsidRPr="00F732EF">
        <w:rPr>
          <w:b/>
        </w:rPr>
        <w:fldChar w:fldCharType="separate"/>
      </w:r>
      <w:r w:rsidR="00ED20B5" w:rsidRPr="00F732EF">
        <w:rPr>
          <w:b/>
          <w:noProof/>
        </w:rPr>
        <w:t>1</w:t>
      </w:r>
      <w:r w:rsidRPr="00F732EF">
        <w:rPr>
          <w:b/>
        </w:rPr>
        <w:fldChar w:fldCharType="end"/>
      </w:r>
      <w:r w:rsidR="00223830">
        <w:rPr>
          <w:b/>
        </w:rPr>
        <w:t xml:space="preserve">. </w:t>
      </w:r>
      <w:r w:rsidR="00223830" w:rsidRPr="00223830">
        <w:rPr>
          <w:b/>
        </w:rPr>
        <w:t>The characteristics of groups network of gastric microbiome</w:t>
      </w:r>
    </w:p>
    <w:p w14:paraId="27833942" w14:textId="77777777" w:rsidR="000629F2" w:rsidRDefault="000629F2" w:rsidP="000629F2">
      <w:pPr>
        <w:jc w:val="both"/>
        <w:rPr>
          <w:rFonts w:eastAsia="바탕"/>
          <w:color w:val="000000" w:themeColor="text1"/>
        </w:rPr>
      </w:pPr>
      <w:r w:rsidRPr="000629F2">
        <w:rPr>
          <w:rFonts w:eastAsia="바탕"/>
          <w:color w:val="000000" w:themeColor="text1"/>
        </w:rPr>
        <w:t>The nomenclature of the groups represents non-diabetic without H. pylori infection (ND), non-diabetic with H. pylori infection (ND-HP), diabetic without H. pylori infection (DM), and diabetic with H. pylori infection (DM-HP). Green edges indicate a positive network, while red represents a negative network.</w:t>
      </w:r>
    </w:p>
    <w:p w14:paraId="647172E5" w14:textId="6D14A4D8" w:rsidR="00F732EF" w:rsidRDefault="00F732EF" w:rsidP="000629F2">
      <w:pPr>
        <w:jc w:val="both"/>
        <w:rPr>
          <w:lang w:eastAsia="ko-KR"/>
        </w:rPr>
      </w:pPr>
    </w:p>
    <w:p w14:paraId="7531DE67" w14:textId="77777777" w:rsidR="00916637" w:rsidRDefault="00916637" w:rsidP="000629F2">
      <w:pPr>
        <w:jc w:val="both"/>
        <w:rPr>
          <w:lang w:eastAsia="ko-KR"/>
        </w:rPr>
      </w:pPr>
    </w:p>
    <w:p w14:paraId="55CF287C" w14:textId="2468EC97" w:rsidR="00916637" w:rsidRDefault="00916637" w:rsidP="000629F2">
      <w:pPr>
        <w:jc w:val="both"/>
        <w:rPr>
          <w:lang w:eastAsia="ko-KR"/>
        </w:rPr>
      </w:pPr>
      <w:r w:rsidRPr="00916637">
        <w:rPr>
          <w:lang w:eastAsia="ko-KR"/>
        </w:rPr>
        <w:lastRenderedPageBreak/>
        <w:drawing>
          <wp:inline distT="0" distB="0" distL="0" distR="0" wp14:anchorId="68493532" wp14:editId="13CAC0A4">
            <wp:extent cx="6208395" cy="5544820"/>
            <wp:effectExtent l="0" t="0" r="1905" b="5080"/>
            <wp:docPr id="65379849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79849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54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6E038" w14:textId="77777777" w:rsidR="00916637" w:rsidRDefault="00916637" w:rsidP="000629F2">
      <w:pPr>
        <w:jc w:val="both"/>
        <w:rPr>
          <w:rFonts w:hint="eastAsia"/>
          <w:lang w:eastAsia="ko-KR"/>
        </w:rPr>
      </w:pPr>
    </w:p>
    <w:p w14:paraId="4293955F" w14:textId="01CEA920" w:rsidR="00223830" w:rsidRDefault="00916637" w:rsidP="00F732EF">
      <w:r>
        <w:rPr>
          <w:noProof/>
        </w:rPr>
        <w:lastRenderedPageBreak/>
        <w:drawing>
          <wp:inline distT="0" distB="0" distL="0" distR="0" wp14:anchorId="74DC6669" wp14:editId="2FB1A056">
            <wp:extent cx="5987678" cy="3215640"/>
            <wp:effectExtent l="0" t="0" r="0" b="0"/>
            <wp:docPr id="214462808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628086" name="그림 2144628086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5"/>
                    <a:stretch/>
                  </pic:blipFill>
                  <pic:spPr bwMode="auto">
                    <a:xfrm>
                      <a:off x="0" y="0"/>
                      <a:ext cx="5987678" cy="3215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78F17E" w14:textId="61CF736B" w:rsidR="00916637" w:rsidRDefault="00731A9F" w:rsidP="00F732EF">
      <w:r>
        <w:rPr>
          <w:noProof/>
        </w:rPr>
        <w:drawing>
          <wp:inline distT="0" distB="0" distL="0" distR="0" wp14:anchorId="6E8BB7CB" wp14:editId="6C212322">
            <wp:extent cx="6208395" cy="3229610"/>
            <wp:effectExtent l="0" t="0" r="1905" b="0"/>
            <wp:docPr id="60533399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333992" name="그림 60533399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49C48" w14:textId="1EB6EBFA" w:rsidR="00234CAA" w:rsidRDefault="00234CAA" w:rsidP="000629F2">
      <w:r w:rsidRPr="00F732EF">
        <w:rPr>
          <w:b/>
        </w:rPr>
        <w:t xml:space="preserve">Supplementary Figure </w:t>
      </w:r>
      <w:r w:rsidR="00851136">
        <w:rPr>
          <w:b/>
        </w:rPr>
        <w:t>S</w:t>
      </w:r>
      <w:r>
        <w:rPr>
          <w:b/>
        </w:rPr>
        <w:t>2</w:t>
      </w:r>
      <w:r w:rsidRPr="00F732EF">
        <w:rPr>
          <w:b/>
        </w:rPr>
        <w:t>.</w:t>
      </w:r>
      <w:r w:rsidRPr="00F732EF">
        <w:t xml:space="preserve"> </w:t>
      </w:r>
      <w:r w:rsidR="000629F2" w:rsidRPr="000629F2">
        <w:rPr>
          <w:b/>
          <w:bCs/>
          <w:lang w:eastAsia="ko-KR"/>
        </w:rPr>
        <w:t>The</w:t>
      </w:r>
      <w:r w:rsidR="000629F2" w:rsidRPr="000629F2">
        <w:rPr>
          <w:b/>
          <w:bCs/>
        </w:rPr>
        <w:t xml:space="preserve"> taxonomy profiling in the four groups.</w:t>
      </w:r>
    </w:p>
    <w:p w14:paraId="70BE6B55" w14:textId="76CA5CB0" w:rsidR="000629F2" w:rsidRDefault="000629F2" w:rsidP="000629F2">
      <w:r w:rsidRPr="000629F2">
        <w:t>From top to bottom, it refers to phylum, class, order, family, genus, and species</w:t>
      </w:r>
    </w:p>
    <w:p w14:paraId="6A830016" w14:textId="4AFCE3B9" w:rsidR="00234CAA" w:rsidRDefault="00234CAA" w:rsidP="00F732EF">
      <w:r w:rsidRPr="00234CAA">
        <w:rPr>
          <w:noProof/>
        </w:rPr>
        <w:drawing>
          <wp:inline distT="0" distB="0" distL="0" distR="0" wp14:anchorId="62B90480" wp14:editId="6EEE8999">
            <wp:extent cx="12700" cy="1270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5AB1F" w14:textId="1FA1B367" w:rsidR="008E6213" w:rsidRPr="00223830" w:rsidRDefault="00F54D6B" w:rsidP="00F732EF">
      <w:pPr>
        <w:rPr>
          <w:noProof/>
        </w:rPr>
      </w:pPr>
      <w:r>
        <w:rPr>
          <w:noProof/>
        </w:rPr>
        <w:pict w14:anchorId="0A5145D1">
          <v:shape id="그림 5" o:spid="_x0000_i1025" type="#_x0000_t75" alt="" style="width:.85pt;height:.85pt;visibility:visible;mso-wrap-style:square;mso-width-percent:0;mso-height-percent:0;mso-width-percent:0;mso-height-percent:0" o:bullet="t">
            <v:imagedata r:id="rId13" o:title=""/>
          </v:shape>
        </w:pict>
      </w:r>
    </w:p>
    <w:sectPr w:rsidR="008E6213" w:rsidRPr="00223830" w:rsidSect="0093429D">
      <w:headerReference w:type="even" r:id="rId14"/>
      <w:footerReference w:type="even" r:id="rId15"/>
      <w:footerReference w:type="default" r:id="rId16"/>
      <w:headerReference w:type="first" r:id="rId17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A6EDA" w14:textId="77777777" w:rsidR="00F54D6B" w:rsidRDefault="00F54D6B" w:rsidP="00117666">
      <w:pPr>
        <w:spacing w:after="0"/>
      </w:pPr>
      <w:r>
        <w:separator/>
      </w:r>
    </w:p>
  </w:endnote>
  <w:endnote w:type="continuationSeparator" w:id="0">
    <w:p w14:paraId="01A32494" w14:textId="77777777" w:rsidR="00F54D6B" w:rsidRDefault="00F54D6B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DC7623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DC7623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" filled="f" stroked="f" strokeweight=".5pt">
              <v:textbox style="mso-fit-shape-to-text:t">
                <w:txbxContent>
                  <w:p w14:paraId="50BC4D33" w14:textId="77777777" w:rsidR="00DC7623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DC7623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DC7623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" filled="f" stroked="f" strokeweight=".5pt">
              <v:textbox style="mso-fit-shape-to-text:t">
                <w:txbxContent>
                  <w:p w14:paraId="570F0D09" w14:textId="77777777" w:rsidR="00DC7623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77E61" w14:textId="77777777" w:rsidR="00F54D6B" w:rsidRDefault="00F54D6B" w:rsidP="00117666">
      <w:pPr>
        <w:spacing w:after="0"/>
      </w:pPr>
      <w:r>
        <w:separator/>
      </w:r>
    </w:p>
  </w:footnote>
  <w:footnote w:type="continuationSeparator" w:id="0">
    <w:p w14:paraId="18626521" w14:textId="77777777" w:rsidR="00F54D6B" w:rsidRDefault="00F54D6B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DC7623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5157FFC2" w:rsidR="00DC7623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0" type="#_x0000_t75" style="width:.5pt;height:.5pt;visibility:visible;mso-wrap-style:square" o:bullet="t">
        <v:imagedata r:id="rId1" o:title=""/>
      </v:shape>
    </w:pict>
  </w:numPicBullet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701BD"/>
    <w:multiLevelType w:val="hybridMultilevel"/>
    <w:tmpl w:val="683AD106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C9243C5"/>
    <w:multiLevelType w:val="hybridMultilevel"/>
    <w:tmpl w:val="344CB9A6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 w15:restartNumberingAfterBreak="0">
    <w:nsid w:val="21F15D39"/>
    <w:multiLevelType w:val="hybridMultilevel"/>
    <w:tmpl w:val="3BB4CC68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7C0204D"/>
    <w:multiLevelType w:val="hybridMultilevel"/>
    <w:tmpl w:val="A4DAD424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8EA2082"/>
    <w:multiLevelType w:val="hybridMultilevel"/>
    <w:tmpl w:val="B686DDC4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A68637A"/>
    <w:multiLevelType w:val="hybridMultilevel"/>
    <w:tmpl w:val="310C1652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631E5B"/>
    <w:multiLevelType w:val="hybridMultilevel"/>
    <w:tmpl w:val="651C78EC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9957A6F"/>
    <w:multiLevelType w:val="hybridMultilevel"/>
    <w:tmpl w:val="9E1AF674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61FF2FEB"/>
    <w:multiLevelType w:val="hybridMultilevel"/>
    <w:tmpl w:val="CB60A414"/>
    <w:lvl w:ilvl="0" w:tplc="620CE55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4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6107B9"/>
    <w:multiLevelType w:val="hybridMultilevel"/>
    <w:tmpl w:val="F42A77A8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7" w15:restartNumberingAfterBreak="0">
    <w:nsid w:val="77B64B59"/>
    <w:multiLevelType w:val="hybridMultilevel"/>
    <w:tmpl w:val="8FC05724"/>
    <w:lvl w:ilvl="0" w:tplc="82429BF8">
      <w:start w:val="1"/>
      <w:numFmt w:val="bullet"/>
      <w:lvlText w:val=" 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284167093">
    <w:abstractNumId w:val="0"/>
  </w:num>
  <w:num w:numId="2" w16cid:durableId="1572232841">
    <w:abstractNumId w:val="10"/>
  </w:num>
  <w:num w:numId="3" w16cid:durableId="838038034">
    <w:abstractNumId w:val="1"/>
  </w:num>
  <w:num w:numId="4" w16cid:durableId="2096969462">
    <w:abstractNumId w:val="14"/>
  </w:num>
  <w:num w:numId="5" w16cid:durableId="11837874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4408545">
    <w:abstractNumId w:val="6"/>
  </w:num>
  <w:num w:numId="7" w16cid:durableId="1681541725">
    <w:abstractNumId w:val="16"/>
  </w:num>
  <w:num w:numId="8" w16cid:durableId="743994010">
    <w:abstractNumId w:val="16"/>
  </w:num>
  <w:num w:numId="9" w16cid:durableId="2031254467">
    <w:abstractNumId w:val="16"/>
  </w:num>
  <w:num w:numId="10" w16cid:durableId="830216723">
    <w:abstractNumId w:val="16"/>
  </w:num>
  <w:num w:numId="11" w16cid:durableId="503860338">
    <w:abstractNumId w:val="16"/>
  </w:num>
  <w:num w:numId="12" w16cid:durableId="2084373371">
    <w:abstractNumId w:val="16"/>
  </w:num>
  <w:num w:numId="13" w16cid:durableId="931622757">
    <w:abstractNumId w:val="6"/>
  </w:num>
  <w:num w:numId="14" w16cid:durableId="1339232088">
    <w:abstractNumId w:val="4"/>
  </w:num>
  <w:num w:numId="15" w16cid:durableId="1634021516">
    <w:abstractNumId w:val="4"/>
  </w:num>
  <w:num w:numId="16" w16cid:durableId="1096095513">
    <w:abstractNumId w:val="4"/>
  </w:num>
  <w:num w:numId="17" w16cid:durableId="488909348">
    <w:abstractNumId w:val="4"/>
  </w:num>
  <w:num w:numId="18" w16cid:durableId="1960404883">
    <w:abstractNumId w:val="4"/>
  </w:num>
  <w:num w:numId="19" w16cid:durableId="1133476269">
    <w:abstractNumId w:val="4"/>
  </w:num>
  <w:num w:numId="20" w16cid:durableId="404884970">
    <w:abstractNumId w:val="17"/>
  </w:num>
  <w:num w:numId="21" w16cid:durableId="1614896748">
    <w:abstractNumId w:val="5"/>
  </w:num>
  <w:num w:numId="22" w16cid:durableId="303969177">
    <w:abstractNumId w:val="9"/>
  </w:num>
  <w:num w:numId="23" w16cid:durableId="1476409635">
    <w:abstractNumId w:val="7"/>
  </w:num>
  <w:num w:numId="24" w16cid:durableId="589241871">
    <w:abstractNumId w:val="11"/>
  </w:num>
  <w:num w:numId="25" w16cid:durableId="1916239826">
    <w:abstractNumId w:val="15"/>
  </w:num>
  <w:num w:numId="26" w16cid:durableId="270165209">
    <w:abstractNumId w:val="3"/>
  </w:num>
  <w:num w:numId="27" w16cid:durableId="1961916311">
    <w:abstractNumId w:val="8"/>
  </w:num>
  <w:num w:numId="28" w16cid:durableId="2130466780">
    <w:abstractNumId w:val="12"/>
  </w:num>
  <w:num w:numId="29" w16cid:durableId="501090568">
    <w:abstractNumId w:val="2"/>
  </w:num>
  <w:num w:numId="30" w16cid:durableId="109799159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52D61"/>
    <w:rsid w:val="000602DE"/>
    <w:rsid w:val="000629F2"/>
    <w:rsid w:val="00077D53"/>
    <w:rsid w:val="000B0F7F"/>
    <w:rsid w:val="000D74D7"/>
    <w:rsid w:val="000E3CDD"/>
    <w:rsid w:val="001005EF"/>
    <w:rsid w:val="00105FD9"/>
    <w:rsid w:val="00117666"/>
    <w:rsid w:val="001549D3"/>
    <w:rsid w:val="00160065"/>
    <w:rsid w:val="00162DC7"/>
    <w:rsid w:val="00177D84"/>
    <w:rsid w:val="00183CD2"/>
    <w:rsid w:val="001C7D4E"/>
    <w:rsid w:val="001F2827"/>
    <w:rsid w:val="00223830"/>
    <w:rsid w:val="002302D8"/>
    <w:rsid w:val="00234CAA"/>
    <w:rsid w:val="00237CF3"/>
    <w:rsid w:val="00241902"/>
    <w:rsid w:val="00267D18"/>
    <w:rsid w:val="00274347"/>
    <w:rsid w:val="002868E2"/>
    <w:rsid w:val="002869C3"/>
    <w:rsid w:val="00292B5C"/>
    <w:rsid w:val="002936E4"/>
    <w:rsid w:val="002B4A57"/>
    <w:rsid w:val="002B6B30"/>
    <w:rsid w:val="002C74CA"/>
    <w:rsid w:val="003123F4"/>
    <w:rsid w:val="0033073B"/>
    <w:rsid w:val="00346ED6"/>
    <w:rsid w:val="003544FB"/>
    <w:rsid w:val="0039285A"/>
    <w:rsid w:val="003D2F2D"/>
    <w:rsid w:val="00401590"/>
    <w:rsid w:val="00427C67"/>
    <w:rsid w:val="00447801"/>
    <w:rsid w:val="00452E9C"/>
    <w:rsid w:val="00461ABD"/>
    <w:rsid w:val="004735C8"/>
    <w:rsid w:val="004947A6"/>
    <w:rsid w:val="004961FF"/>
    <w:rsid w:val="004A1B99"/>
    <w:rsid w:val="004B4468"/>
    <w:rsid w:val="00513D69"/>
    <w:rsid w:val="00517A89"/>
    <w:rsid w:val="005250F2"/>
    <w:rsid w:val="005532E3"/>
    <w:rsid w:val="00593EEA"/>
    <w:rsid w:val="005A5EEE"/>
    <w:rsid w:val="005E0E39"/>
    <w:rsid w:val="00623B35"/>
    <w:rsid w:val="00630933"/>
    <w:rsid w:val="006375C7"/>
    <w:rsid w:val="00654E8F"/>
    <w:rsid w:val="00660D05"/>
    <w:rsid w:val="006820B1"/>
    <w:rsid w:val="006B545E"/>
    <w:rsid w:val="006B7D14"/>
    <w:rsid w:val="00701727"/>
    <w:rsid w:val="0070566C"/>
    <w:rsid w:val="00714C50"/>
    <w:rsid w:val="00725A7D"/>
    <w:rsid w:val="00731A9F"/>
    <w:rsid w:val="007501BE"/>
    <w:rsid w:val="00790BB3"/>
    <w:rsid w:val="007C206C"/>
    <w:rsid w:val="00817DD6"/>
    <w:rsid w:val="0083759F"/>
    <w:rsid w:val="00851136"/>
    <w:rsid w:val="00885156"/>
    <w:rsid w:val="008B0FF5"/>
    <w:rsid w:val="008C6DA5"/>
    <w:rsid w:val="008E6213"/>
    <w:rsid w:val="008F2A59"/>
    <w:rsid w:val="009151AA"/>
    <w:rsid w:val="00916637"/>
    <w:rsid w:val="0093429D"/>
    <w:rsid w:val="00943573"/>
    <w:rsid w:val="00964134"/>
    <w:rsid w:val="00970F7D"/>
    <w:rsid w:val="00974E04"/>
    <w:rsid w:val="00994A3D"/>
    <w:rsid w:val="009C0E10"/>
    <w:rsid w:val="009C2B12"/>
    <w:rsid w:val="00A174D9"/>
    <w:rsid w:val="00AA03E9"/>
    <w:rsid w:val="00AA4D24"/>
    <w:rsid w:val="00AB6715"/>
    <w:rsid w:val="00B100AF"/>
    <w:rsid w:val="00B1671E"/>
    <w:rsid w:val="00B25EB8"/>
    <w:rsid w:val="00B276C0"/>
    <w:rsid w:val="00B3317C"/>
    <w:rsid w:val="00B37F4D"/>
    <w:rsid w:val="00B81132"/>
    <w:rsid w:val="00B81155"/>
    <w:rsid w:val="00BA6BF6"/>
    <w:rsid w:val="00BB7645"/>
    <w:rsid w:val="00C07193"/>
    <w:rsid w:val="00C52A7B"/>
    <w:rsid w:val="00C56BAF"/>
    <w:rsid w:val="00C679AA"/>
    <w:rsid w:val="00C75972"/>
    <w:rsid w:val="00CD066B"/>
    <w:rsid w:val="00CE4FEE"/>
    <w:rsid w:val="00D060CF"/>
    <w:rsid w:val="00D33CB4"/>
    <w:rsid w:val="00DA66FB"/>
    <w:rsid w:val="00DB59C3"/>
    <w:rsid w:val="00DC259A"/>
    <w:rsid w:val="00DC41D5"/>
    <w:rsid w:val="00DC7623"/>
    <w:rsid w:val="00DE23E8"/>
    <w:rsid w:val="00E1476E"/>
    <w:rsid w:val="00E52377"/>
    <w:rsid w:val="00E537AD"/>
    <w:rsid w:val="00E63B6A"/>
    <w:rsid w:val="00E64E17"/>
    <w:rsid w:val="00E866C9"/>
    <w:rsid w:val="00E901CC"/>
    <w:rsid w:val="00EA3D3C"/>
    <w:rsid w:val="00EC046B"/>
    <w:rsid w:val="00EC090A"/>
    <w:rsid w:val="00EC7B69"/>
    <w:rsid w:val="00ED20B5"/>
    <w:rsid w:val="00F1242B"/>
    <w:rsid w:val="00F33C12"/>
    <w:rsid w:val="00F46900"/>
    <w:rsid w:val="00F51547"/>
    <w:rsid w:val="00F54D6B"/>
    <w:rsid w:val="00F61D89"/>
    <w:rsid w:val="00F732EF"/>
    <w:rsid w:val="00FE6D81"/>
    <w:rsid w:val="00FF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제목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부제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메모 텍스트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미주 텍스트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바닥글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각주 텍스트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머리글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제목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제목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제목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인용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제목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8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34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3</TotalTime>
  <Pages>3</Pages>
  <Words>90</Words>
  <Characters>517</Characters>
  <Application>Microsoft Office Word</Application>
  <DocSecurity>0</DocSecurity>
  <Lines>4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궁 안</cp:lastModifiedBy>
  <cp:revision>3</cp:revision>
  <cp:lastPrinted>2013-10-03T12:51:00Z</cp:lastPrinted>
  <dcterms:created xsi:type="dcterms:W3CDTF">2024-01-04T01:32:00Z</dcterms:created>
  <dcterms:modified xsi:type="dcterms:W3CDTF">2024-01-04T01:57:00Z</dcterms:modified>
</cp:coreProperties>
</file>