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2F2A42" w14:textId="64EB81C3" w:rsidR="002A5BBA" w:rsidRDefault="005310F6">
      <w:pPr>
        <w:rPr>
          <w:rFonts w:hint="eastAsia"/>
        </w:rPr>
      </w:pPr>
      <w:r>
        <w:rPr>
          <w:rFonts w:hint="eastAsia"/>
        </w:rPr>
        <w:t>T</w:t>
      </w:r>
      <w:r>
        <w:t xml:space="preserve">able S2. </w:t>
      </w:r>
      <w:r w:rsidR="00BD4570">
        <w:t xml:space="preserve">Number of </w:t>
      </w:r>
      <w:r w:rsidR="007D73A7">
        <w:t xml:space="preserve">deliveries and </w:t>
      </w:r>
      <w:r w:rsidR="00BD4570">
        <w:t>patients by types of services</w:t>
      </w:r>
      <w:r w:rsidR="00593D4E">
        <w:t xml:space="preserve"> in the NMCHC</w:t>
      </w: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22"/>
        <w:gridCol w:w="3118"/>
        <w:gridCol w:w="2693"/>
        <w:gridCol w:w="2694"/>
      </w:tblGrid>
      <w:tr w:rsidR="00572B32" w:rsidRPr="000A7E4E" w14:paraId="5D54EFB4" w14:textId="77777777" w:rsidTr="00DE0550">
        <w:trPr>
          <w:trHeight w:val="360"/>
        </w:trPr>
        <w:tc>
          <w:tcPr>
            <w:tcW w:w="5240" w:type="dxa"/>
            <w:gridSpan w:val="2"/>
          </w:tcPr>
          <w:p w14:paraId="3C0C6530" w14:textId="1C7355F0" w:rsidR="00572B32" w:rsidRPr="000A7E4E" w:rsidRDefault="00572B32" w:rsidP="001301BD">
            <w:pPr>
              <w:widowControl/>
              <w:snapToGrid w:val="0"/>
              <w:spacing w:beforeLines="25" w:before="137" w:afterLines="25" w:after="137"/>
              <w:jc w:val="center"/>
              <w:rPr>
                <w:rFonts w:eastAsia="游ゴシック" w:cs="Times New Roman"/>
                <w:b/>
                <w:bCs/>
                <w:color w:val="000000"/>
                <w:kern w:val="0"/>
              </w:rPr>
            </w:pPr>
            <w:r w:rsidRPr="000A7E4E">
              <w:rPr>
                <w:rFonts w:eastAsia="游ゴシック" w:cs="Times New Roman" w:hint="eastAsia"/>
                <w:b/>
                <w:bCs/>
                <w:color w:val="000000"/>
                <w:kern w:val="0"/>
              </w:rPr>
              <w:t>y</w:t>
            </w:r>
            <w:r w:rsidRPr="000A7E4E">
              <w:rPr>
                <w:rFonts w:eastAsia="游ゴシック" w:cs="Times New Roman"/>
                <w:b/>
                <w:bCs/>
                <w:color w:val="000000"/>
                <w:kern w:val="0"/>
              </w:rPr>
              <w:t>ear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5350628C" w14:textId="77777777" w:rsidR="00572B32" w:rsidRPr="00593D4E" w:rsidRDefault="00572B32" w:rsidP="001301BD">
            <w:pPr>
              <w:widowControl/>
              <w:snapToGrid w:val="0"/>
              <w:spacing w:beforeLines="25" w:before="137" w:afterLines="25" w:after="137"/>
              <w:jc w:val="center"/>
              <w:rPr>
                <w:rFonts w:eastAsia="游ゴシック" w:cs="Times New Roman"/>
                <w:b/>
                <w:bCs/>
                <w:color w:val="000000"/>
                <w:kern w:val="0"/>
              </w:rPr>
            </w:pPr>
            <w:r w:rsidRPr="00593D4E">
              <w:rPr>
                <w:rFonts w:eastAsia="游ゴシック" w:cs="Times New Roman"/>
                <w:b/>
                <w:bCs/>
                <w:color w:val="000000"/>
                <w:kern w:val="0"/>
              </w:rPr>
              <w:t>2022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4DE17511" w14:textId="77777777" w:rsidR="00572B32" w:rsidRPr="00593D4E" w:rsidRDefault="00572B32" w:rsidP="001301BD">
            <w:pPr>
              <w:widowControl/>
              <w:snapToGrid w:val="0"/>
              <w:spacing w:beforeLines="25" w:before="137" w:afterLines="25" w:after="137"/>
              <w:jc w:val="center"/>
              <w:rPr>
                <w:rFonts w:eastAsia="游ゴシック" w:cs="Times New Roman"/>
                <w:b/>
                <w:bCs/>
                <w:color w:val="000000"/>
                <w:kern w:val="0"/>
              </w:rPr>
            </w:pPr>
            <w:r w:rsidRPr="00593D4E">
              <w:rPr>
                <w:rFonts w:eastAsia="游ゴシック" w:cs="Times New Roman"/>
                <w:b/>
                <w:bCs/>
                <w:color w:val="000000"/>
                <w:kern w:val="0"/>
              </w:rPr>
              <w:t>2023</w:t>
            </w:r>
          </w:p>
        </w:tc>
      </w:tr>
      <w:tr w:rsidR="00F2453E" w:rsidRPr="000A7E4E" w14:paraId="472323C5" w14:textId="77777777" w:rsidTr="00163933">
        <w:trPr>
          <w:trHeight w:val="360"/>
        </w:trPr>
        <w:tc>
          <w:tcPr>
            <w:tcW w:w="2122" w:type="dxa"/>
            <w:vMerge w:val="restart"/>
            <w:vAlign w:val="center"/>
          </w:tcPr>
          <w:p w14:paraId="271326A6" w14:textId="1D6A2FBC" w:rsidR="00F2453E" w:rsidRPr="000A7E4E" w:rsidRDefault="00F2453E" w:rsidP="001301BD">
            <w:pPr>
              <w:widowControl/>
              <w:snapToGrid w:val="0"/>
              <w:spacing w:beforeLines="25" w:before="137" w:afterLines="25" w:after="137"/>
              <w:rPr>
                <w:rFonts w:eastAsia="游ゴシック" w:cs="Times New Roman"/>
                <w:color w:val="000000"/>
                <w:kern w:val="0"/>
              </w:rPr>
            </w:pPr>
            <w:r w:rsidRPr="000A7E4E">
              <w:rPr>
                <w:rFonts w:eastAsia="游ゴシック" w:cs="Times New Roman" w:hint="eastAsia"/>
                <w:color w:val="000000"/>
                <w:kern w:val="0"/>
              </w:rPr>
              <w:t>D</w:t>
            </w:r>
            <w:r w:rsidRPr="000A7E4E">
              <w:rPr>
                <w:rFonts w:eastAsia="游ゴシック" w:cs="Times New Roman"/>
                <w:color w:val="000000"/>
                <w:kern w:val="0"/>
              </w:rPr>
              <w:t>eliver</w:t>
            </w:r>
            <w:r>
              <w:rPr>
                <w:rFonts w:eastAsia="游ゴシック" w:cs="Times New Roman"/>
                <w:color w:val="000000"/>
                <w:kern w:val="0"/>
              </w:rPr>
              <w:t>y</w:t>
            </w:r>
          </w:p>
        </w:tc>
        <w:tc>
          <w:tcPr>
            <w:tcW w:w="3118" w:type="dxa"/>
            <w:vAlign w:val="center"/>
          </w:tcPr>
          <w:p w14:paraId="24BE7929" w14:textId="77777777" w:rsidR="00F2453E" w:rsidRPr="000A7E4E" w:rsidRDefault="00F2453E" w:rsidP="001301BD">
            <w:pPr>
              <w:widowControl/>
              <w:snapToGrid w:val="0"/>
              <w:spacing w:beforeLines="25" w:before="137" w:afterLines="25" w:after="137"/>
              <w:rPr>
                <w:rFonts w:eastAsia="游ゴシック" w:cs="Times New Roman"/>
                <w:color w:val="000000"/>
                <w:kern w:val="0"/>
              </w:rPr>
            </w:pPr>
            <w:r w:rsidRPr="000A7E4E">
              <w:rPr>
                <w:rFonts w:eastAsia="游ゴシック" w:cs="Times New Roman" w:hint="eastAsia"/>
                <w:color w:val="000000"/>
                <w:kern w:val="0"/>
              </w:rPr>
              <w:t>N</w:t>
            </w:r>
            <w:r w:rsidRPr="000A7E4E">
              <w:rPr>
                <w:rFonts w:eastAsia="游ゴシック" w:cs="Times New Roman"/>
                <w:color w:val="000000"/>
                <w:kern w:val="0"/>
              </w:rPr>
              <w:t>ormal vaginal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3A3ADEFB" w14:textId="08636ACD" w:rsidR="00F2453E" w:rsidRPr="00593D4E" w:rsidRDefault="00F2453E" w:rsidP="009F604D">
            <w:pPr>
              <w:widowControl/>
              <w:snapToGrid w:val="0"/>
              <w:spacing w:beforeLines="25" w:before="137" w:afterLines="25" w:after="137"/>
              <w:ind w:rightChars="250" w:right="756"/>
              <w:jc w:val="right"/>
              <w:rPr>
                <w:rFonts w:eastAsia="游ゴシック" w:cs="Times New Roman"/>
                <w:color w:val="000000"/>
                <w:kern w:val="0"/>
              </w:rPr>
            </w:pPr>
            <w:r w:rsidRPr="00593D4E">
              <w:rPr>
                <w:rFonts w:eastAsia="游ゴシック" w:cs="Times New Roman"/>
                <w:color w:val="000000"/>
                <w:kern w:val="0"/>
              </w:rPr>
              <w:t>4,647</w:t>
            </w:r>
            <w:r w:rsidRPr="000A7E4E">
              <w:rPr>
                <w:rFonts w:eastAsia="游ゴシック" w:cs="Times New Roman"/>
                <w:color w:val="000000"/>
                <w:kern w:val="0"/>
              </w:rPr>
              <w:br/>
            </w:r>
            <w:r w:rsidRPr="000A7E4E">
              <w:rPr>
                <w:rFonts w:eastAsia="游ゴシック" w:cs="Times New Roman" w:hint="eastAsia"/>
                <w:color w:val="000000"/>
                <w:kern w:val="0"/>
              </w:rPr>
              <w:t>(</w:t>
            </w:r>
            <w:r w:rsidRPr="000A7E4E">
              <w:rPr>
                <w:rFonts w:eastAsia="游ゴシック" w:cs="Times New Roman"/>
                <w:color w:val="000000"/>
                <w:kern w:val="0"/>
              </w:rPr>
              <w:t>66.2%)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7F8908CA" w14:textId="7FD86D08" w:rsidR="00F2453E" w:rsidRPr="00593D4E" w:rsidRDefault="00F2453E" w:rsidP="009F604D">
            <w:pPr>
              <w:widowControl/>
              <w:snapToGrid w:val="0"/>
              <w:spacing w:beforeLines="25" w:before="137" w:afterLines="25" w:after="137"/>
              <w:ind w:rightChars="250" w:right="756"/>
              <w:jc w:val="right"/>
              <w:rPr>
                <w:rFonts w:eastAsia="游ゴシック" w:cs="Times New Roman"/>
                <w:color w:val="000000"/>
                <w:kern w:val="0"/>
              </w:rPr>
            </w:pPr>
            <w:r w:rsidRPr="00593D4E">
              <w:rPr>
                <w:rFonts w:eastAsia="游ゴシック" w:cs="Times New Roman"/>
                <w:color w:val="000000"/>
                <w:kern w:val="0"/>
              </w:rPr>
              <w:t>5,994</w:t>
            </w:r>
            <w:r w:rsidRPr="000A7E4E">
              <w:rPr>
                <w:rFonts w:eastAsia="游ゴシック" w:cs="Times New Roman"/>
                <w:color w:val="000000"/>
                <w:kern w:val="0"/>
              </w:rPr>
              <w:br/>
            </w:r>
            <w:r w:rsidRPr="000A7E4E">
              <w:rPr>
                <w:rFonts w:eastAsia="游ゴシック" w:cs="Times New Roman" w:hint="eastAsia"/>
                <w:color w:val="000000"/>
                <w:kern w:val="0"/>
              </w:rPr>
              <w:t>(</w:t>
            </w:r>
            <w:r w:rsidRPr="000A7E4E">
              <w:rPr>
                <w:rFonts w:eastAsia="游ゴシック" w:cs="Times New Roman"/>
                <w:color w:val="000000"/>
                <w:kern w:val="0"/>
              </w:rPr>
              <w:t>61.6%)</w:t>
            </w:r>
          </w:p>
        </w:tc>
      </w:tr>
      <w:tr w:rsidR="00F2453E" w:rsidRPr="000A7E4E" w14:paraId="14071422" w14:textId="77777777" w:rsidTr="00163933">
        <w:trPr>
          <w:trHeight w:val="360"/>
        </w:trPr>
        <w:tc>
          <w:tcPr>
            <w:tcW w:w="2122" w:type="dxa"/>
            <w:vMerge/>
            <w:vAlign w:val="center"/>
          </w:tcPr>
          <w:p w14:paraId="2A20161B" w14:textId="77777777" w:rsidR="00F2453E" w:rsidRPr="000A7E4E" w:rsidRDefault="00F2453E" w:rsidP="001301BD">
            <w:pPr>
              <w:widowControl/>
              <w:snapToGrid w:val="0"/>
              <w:spacing w:beforeLines="25" w:before="137" w:afterLines="25" w:after="137"/>
              <w:rPr>
                <w:rFonts w:eastAsia="游ゴシック" w:cs="Times New Roman"/>
                <w:color w:val="000000"/>
                <w:kern w:val="0"/>
              </w:rPr>
            </w:pPr>
          </w:p>
        </w:tc>
        <w:tc>
          <w:tcPr>
            <w:tcW w:w="3118" w:type="dxa"/>
            <w:vAlign w:val="center"/>
          </w:tcPr>
          <w:p w14:paraId="2BFCE5F9" w14:textId="77777777" w:rsidR="00F2453E" w:rsidRPr="000A7E4E" w:rsidRDefault="00F2453E" w:rsidP="001301BD">
            <w:pPr>
              <w:widowControl/>
              <w:snapToGrid w:val="0"/>
              <w:spacing w:beforeLines="25" w:before="137" w:afterLines="25" w:after="137"/>
              <w:rPr>
                <w:rFonts w:eastAsia="游ゴシック" w:cs="Times New Roman"/>
                <w:color w:val="000000"/>
                <w:kern w:val="0"/>
              </w:rPr>
            </w:pPr>
            <w:r w:rsidRPr="000A7E4E">
              <w:rPr>
                <w:rFonts w:eastAsia="游ゴシック" w:cs="Times New Roman" w:hint="eastAsia"/>
                <w:color w:val="000000"/>
                <w:kern w:val="0"/>
              </w:rPr>
              <w:t>V</w:t>
            </w:r>
            <w:r w:rsidRPr="000A7E4E">
              <w:rPr>
                <w:rFonts w:eastAsia="游ゴシック" w:cs="Times New Roman"/>
                <w:color w:val="000000"/>
                <w:kern w:val="0"/>
              </w:rPr>
              <w:t>acuum extraction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200F44F8" w14:textId="055AB522" w:rsidR="00F2453E" w:rsidRPr="00593D4E" w:rsidRDefault="00F2453E" w:rsidP="009F604D">
            <w:pPr>
              <w:widowControl/>
              <w:snapToGrid w:val="0"/>
              <w:spacing w:beforeLines="25" w:before="137" w:afterLines="25" w:after="137"/>
              <w:ind w:rightChars="250" w:right="756"/>
              <w:jc w:val="right"/>
              <w:rPr>
                <w:rFonts w:eastAsia="游ゴシック" w:cs="Times New Roman"/>
                <w:color w:val="000000"/>
                <w:kern w:val="0"/>
              </w:rPr>
            </w:pPr>
            <w:r w:rsidRPr="00593D4E">
              <w:rPr>
                <w:rFonts w:eastAsia="游ゴシック" w:cs="Times New Roman"/>
                <w:color w:val="000000"/>
                <w:kern w:val="0"/>
              </w:rPr>
              <w:t>44</w:t>
            </w:r>
            <w:r w:rsidRPr="000A7E4E">
              <w:rPr>
                <w:rFonts w:eastAsia="游ゴシック" w:cs="Times New Roman"/>
                <w:color w:val="000000"/>
                <w:kern w:val="0"/>
              </w:rPr>
              <w:br/>
            </w:r>
            <w:r w:rsidRPr="000A7E4E">
              <w:rPr>
                <w:rFonts w:eastAsia="游ゴシック" w:cs="Times New Roman" w:hint="eastAsia"/>
                <w:color w:val="000000"/>
                <w:kern w:val="0"/>
              </w:rPr>
              <w:t>(</w:t>
            </w:r>
            <w:r w:rsidRPr="000A7E4E">
              <w:rPr>
                <w:rFonts w:eastAsia="游ゴシック" w:cs="Times New Roman"/>
                <w:color w:val="000000"/>
                <w:kern w:val="0"/>
              </w:rPr>
              <w:t>0.6%)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24A78D3F" w14:textId="77777777" w:rsidR="00F2453E" w:rsidRPr="000A7E4E" w:rsidRDefault="00F2453E" w:rsidP="009F604D">
            <w:pPr>
              <w:widowControl/>
              <w:snapToGrid w:val="0"/>
              <w:spacing w:beforeLines="25" w:before="137" w:afterLines="25" w:after="137"/>
              <w:ind w:rightChars="250" w:right="756"/>
              <w:jc w:val="right"/>
              <w:rPr>
                <w:rFonts w:eastAsia="游ゴシック" w:cs="Times New Roman"/>
                <w:color w:val="000000"/>
                <w:kern w:val="0"/>
              </w:rPr>
            </w:pPr>
            <w:r w:rsidRPr="00593D4E">
              <w:rPr>
                <w:rFonts w:eastAsia="游ゴシック" w:cs="Times New Roman"/>
                <w:color w:val="000000"/>
                <w:kern w:val="0"/>
              </w:rPr>
              <w:t>117</w:t>
            </w:r>
          </w:p>
          <w:p w14:paraId="04D5AAD3" w14:textId="4A6520C9" w:rsidR="00F2453E" w:rsidRPr="00593D4E" w:rsidRDefault="00F2453E" w:rsidP="009F604D">
            <w:pPr>
              <w:widowControl/>
              <w:snapToGrid w:val="0"/>
              <w:spacing w:beforeLines="25" w:before="137" w:afterLines="25" w:after="137"/>
              <w:ind w:rightChars="250" w:right="756"/>
              <w:jc w:val="right"/>
              <w:rPr>
                <w:rFonts w:eastAsia="游ゴシック" w:cs="Times New Roman"/>
                <w:color w:val="000000"/>
                <w:kern w:val="0"/>
              </w:rPr>
            </w:pPr>
            <w:r w:rsidRPr="000A7E4E">
              <w:rPr>
                <w:rFonts w:eastAsia="游ゴシック" w:cs="Times New Roman" w:hint="eastAsia"/>
                <w:color w:val="000000"/>
                <w:kern w:val="0"/>
              </w:rPr>
              <w:t>(</w:t>
            </w:r>
            <w:r w:rsidRPr="000A7E4E">
              <w:rPr>
                <w:rFonts w:eastAsia="游ゴシック" w:cs="Times New Roman"/>
                <w:color w:val="000000"/>
                <w:kern w:val="0"/>
              </w:rPr>
              <w:t>1.2%)</w:t>
            </w:r>
          </w:p>
        </w:tc>
      </w:tr>
      <w:tr w:rsidR="00F2453E" w:rsidRPr="000A7E4E" w14:paraId="18691D52" w14:textId="77777777" w:rsidTr="00163933">
        <w:trPr>
          <w:trHeight w:val="360"/>
        </w:trPr>
        <w:tc>
          <w:tcPr>
            <w:tcW w:w="2122" w:type="dxa"/>
            <w:vMerge/>
            <w:vAlign w:val="center"/>
          </w:tcPr>
          <w:p w14:paraId="6E9C07A8" w14:textId="77777777" w:rsidR="00F2453E" w:rsidRPr="000A7E4E" w:rsidRDefault="00F2453E" w:rsidP="001301BD">
            <w:pPr>
              <w:widowControl/>
              <w:snapToGrid w:val="0"/>
              <w:spacing w:beforeLines="25" w:before="137" w:afterLines="25" w:after="137"/>
              <w:rPr>
                <w:rFonts w:eastAsia="游ゴシック" w:cs="Times New Roman"/>
                <w:color w:val="000000"/>
                <w:kern w:val="0"/>
              </w:rPr>
            </w:pPr>
          </w:p>
        </w:tc>
        <w:tc>
          <w:tcPr>
            <w:tcW w:w="3118" w:type="dxa"/>
            <w:vAlign w:val="center"/>
          </w:tcPr>
          <w:p w14:paraId="72DEB7C8" w14:textId="77777777" w:rsidR="00F2453E" w:rsidRPr="000A7E4E" w:rsidRDefault="00F2453E" w:rsidP="001301BD">
            <w:pPr>
              <w:widowControl/>
              <w:snapToGrid w:val="0"/>
              <w:spacing w:beforeLines="25" w:before="137" w:afterLines="25" w:after="137"/>
              <w:rPr>
                <w:rFonts w:eastAsia="游ゴシック" w:cs="Times New Roman"/>
                <w:color w:val="000000"/>
                <w:kern w:val="0"/>
              </w:rPr>
            </w:pPr>
            <w:r w:rsidRPr="000A7E4E">
              <w:rPr>
                <w:rFonts w:eastAsia="游ゴシック" w:cs="Times New Roman" w:hint="eastAsia"/>
                <w:color w:val="000000"/>
                <w:kern w:val="0"/>
              </w:rPr>
              <w:t>F</w:t>
            </w:r>
            <w:r w:rsidRPr="000A7E4E">
              <w:rPr>
                <w:rFonts w:eastAsia="游ゴシック" w:cs="Times New Roman"/>
                <w:color w:val="000000"/>
                <w:kern w:val="0"/>
              </w:rPr>
              <w:t>orceps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653D6851" w14:textId="77777777" w:rsidR="00F2453E" w:rsidRPr="00593D4E" w:rsidRDefault="00F2453E" w:rsidP="009F604D">
            <w:pPr>
              <w:widowControl/>
              <w:snapToGrid w:val="0"/>
              <w:spacing w:beforeLines="25" w:before="137" w:afterLines="25" w:after="137"/>
              <w:ind w:rightChars="250" w:right="756"/>
              <w:jc w:val="right"/>
              <w:rPr>
                <w:rFonts w:eastAsia="游ゴシック" w:cs="Times New Roman"/>
                <w:color w:val="000000"/>
                <w:kern w:val="0"/>
              </w:rPr>
            </w:pPr>
            <w:r w:rsidRPr="00593D4E">
              <w:rPr>
                <w:rFonts w:eastAsia="游ゴシック" w:cs="Times New Roman"/>
                <w:color w:val="000000"/>
                <w:kern w:val="0"/>
              </w:rPr>
              <w:t>0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7FD7E495" w14:textId="77777777" w:rsidR="00F2453E" w:rsidRPr="00593D4E" w:rsidRDefault="00F2453E" w:rsidP="009F604D">
            <w:pPr>
              <w:widowControl/>
              <w:snapToGrid w:val="0"/>
              <w:spacing w:beforeLines="25" w:before="137" w:afterLines="25" w:after="137"/>
              <w:ind w:rightChars="250" w:right="756"/>
              <w:jc w:val="right"/>
              <w:rPr>
                <w:rFonts w:eastAsia="游ゴシック" w:cs="Times New Roman"/>
                <w:color w:val="000000"/>
                <w:kern w:val="0"/>
              </w:rPr>
            </w:pPr>
            <w:r w:rsidRPr="00593D4E">
              <w:rPr>
                <w:rFonts w:eastAsia="游ゴシック" w:cs="Times New Roman"/>
                <w:color w:val="000000"/>
                <w:kern w:val="0"/>
              </w:rPr>
              <w:t>0</w:t>
            </w:r>
          </w:p>
        </w:tc>
      </w:tr>
      <w:tr w:rsidR="00F2453E" w:rsidRPr="000A7E4E" w14:paraId="1C624C74" w14:textId="77777777" w:rsidTr="00163933">
        <w:trPr>
          <w:trHeight w:val="360"/>
        </w:trPr>
        <w:tc>
          <w:tcPr>
            <w:tcW w:w="2122" w:type="dxa"/>
            <w:vMerge/>
            <w:vAlign w:val="center"/>
          </w:tcPr>
          <w:p w14:paraId="13968991" w14:textId="77777777" w:rsidR="00F2453E" w:rsidRPr="000A7E4E" w:rsidRDefault="00F2453E" w:rsidP="001301BD">
            <w:pPr>
              <w:widowControl/>
              <w:snapToGrid w:val="0"/>
              <w:spacing w:beforeLines="25" w:before="137" w:afterLines="25" w:after="137"/>
              <w:rPr>
                <w:rFonts w:eastAsia="游ゴシック" w:cs="Times New Roman"/>
                <w:color w:val="000000"/>
                <w:kern w:val="0"/>
              </w:rPr>
            </w:pPr>
          </w:p>
        </w:tc>
        <w:tc>
          <w:tcPr>
            <w:tcW w:w="3118" w:type="dxa"/>
            <w:vAlign w:val="center"/>
          </w:tcPr>
          <w:p w14:paraId="11282AB0" w14:textId="50B0F8E7" w:rsidR="00F2453E" w:rsidRPr="000A7E4E" w:rsidRDefault="00F2453E" w:rsidP="001301BD">
            <w:pPr>
              <w:widowControl/>
              <w:snapToGrid w:val="0"/>
              <w:spacing w:beforeLines="25" w:before="137" w:afterLines="25" w:after="137"/>
              <w:rPr>
                <w:rFonts w:eastAsia="游ゴシック" w:cs="Times New Roman"/>
                <w:color w:val="000000"/>
                <w:kern w:val="0"/>
              </w:rPr>
            </w:pPr>
            <w:r w:rsidRPr="000A7E4E">
              <w:rPr>
                <w:rFonts w:eastAsia="游ゴシック" w:cs="Times New Roman" w:hint="eastAsia"/>
                <w:color w:val="000000"/>
                <w:kern w:val="0"/>
              </w:rPr>
              <w:t>C</w:t>
            </w:r>
            <w:r w:rsidRPr="000A7E4E">
              <w:rPr>
                <w:rFonts w:eastAsia="游ゴシック" w:cs="Times New Roman"/>
                <w:color w:val="000000"/>
                <w:kern w:val="0"/>
              </w:rPr>
              <w:t>esarean section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4CFA5F74" w14:textId="6CC7E08E" w:rsidR="00F2453E" w:rsidRPr="00593D4E" w:rsidRDefault="00F2453E" w:rsidP="009F604D">
            <w:pPr>
              <w:widowControl/>
              <w:snapToGrid w:val="0"/>
              <w:spacing w:beforeLines="25" w:before="137" w:afterLines="25" w:after="137"/>
              <w:ind w:rightChars="250" w:right="756"/>
              <w:jc w:val="right"/>
              <w:rPr>
                <w:rFonts w:eastAsia="游ゴシック" w:cs="Times New Roman"/>
                <w:color w:val="000000"/>
                <w:kern w:val="0"/>
              </w:rPr>
            </w:pPr>
            <w:r w:rsidRPr="00593D4E">
              <w:rPr>
                <w:rFonts w:eastAsia="游ゴシック" w:cs="Times New Roman"/>
                <w:color w:val="000000"/>
                <w:kern w:val="0"/>
              </w:rPr>
              <w:t>2,328</w:t>
            </w:r>
            <w:r w:rsidRPr="000A7E4E">
              <w:rPr>
                <w:rFonts w:eastAsia="游ゴシック" w:cs="Times New Roman"/>
                <w:color w:val="000000"/>
                <w:kern w:val="0"/>
              </w:rPr>
              <w:br/>
            </w:r>
            <w:r w:rsidRPr="000A7E4E">
              <w:rPr>
                <w:rFonts w:eastAsia="游ゴシック" w:cs="Times New Roman" w:hint="eastAsia"/>
                <w:color w:val="000000"/>
                <w:kern w:val="0"/>
              </w:rPr>
              <w:t>(</w:t>
            </w:r>
            <w:r w:rsidRPr="000A7E4E">
              <w:rPr>
                <w:rFonts w:eastAsia="游ゴシック" w:cs="Times New Roman"/>
                <w:color w:val="000000"/>
                <w:kern w:val="0"/>
              </w:rPr>
              <w:t>33.2%)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3C2CC3DA" w14:textId="06319577" w:rsidR="00F2453E" w:rsidRPr="00593D4E" w:rsidRDefault="00F2453E" w:rsidP="009F604D">
            <w:pPr>
              <w:widowControl/>
              <w:snapToGrid w:val="0"/>
              <w:spacing w:beforeLines="25" w:before="137" w:afterLines="25" w:after="137"/>
              <w:ind w:rightChars="250" w:right="756"/>
              <w:jc w:val="right"/>
              <w:rPr>
                <w:rFonts w:eastAsia="游ゴシック" w:cs="Times New Roman"/>
                <w:color w:val="000000"/>
                <w:kern w:val="0"/>
              </w:rPr>
            </w:pPr>
            <w:r w:rsidRPr="00593D4E">
              <w:rPr>
                <w:rFonts w:eastAsia="游ゴシック" w:cs="Times New Roman"/>
                <w:color w:val="000000"/>
                <w:kern w:val="0"/>
              </w:rPr>
              <w:t>3,626</w:t>
            </w:r>
            <w:r w:rsidRPr="000A7E4E">
              <w:rPr>
                <w:rFonts w:eastAsia="游ゴシック" w:cs="Times New Roman"/>
                <w:color w:val="000000"/>
                <w:kern w:val="0"/>
              </w:rPr>
              <w:br/>
            </w:r>
            <w:r w:rsidRPr="000A7E4E">
              <w:rPr>
                <w:rFonts w:eastAsia="游ゴシック" w:cs="Times New Roman" w:hint="eastAsia"/>
                <w:color w:val="000000"/>
                <w:kern w:val="0"/>
              </w:rPr>
              <w:t>(</w:t>
            </w:r>
            <w:r w:rsidRPr="000A7E4E">
              <w:rPr>
                <w:rFonts w:eastAsia="游ゴシック" w:cs="Times New Roman"/>
                <w:color w:val="000000"/>
                <w:kern w:val="0"/>
              </w:rPr>
              <w:t>37.2%</w:t>
            </w:r>
            <w:r w:rsidR="00825423">
              <w:rPr>
                <w:rFonts w:eastAsia="游ゴシック" w:cs="Times New Roman"/>
                <w:color w:val="000000"/>
                <w:kern w:val="0"/>
              </w:rPr>
              <w:t>)</w:t>
            </w:r>
          </w:p>
        </w:tc>
      </w:tr>
      <w:tr w:rsidR="00F2453E" w:rsidRPr="000A7E4E" w14:paraId="677EC0F6" w14:textId="77777777" w:rsidTr="00163933">
        <w:trPr>
          <w:trHeight w:val="360"/>
        </w:trPr>
        <w:tc>
          <w:tcPr>
            <w:tcW w:w="2122" w:type="dxa"/>
            <w:vMerge/>
            <w:vAlign w:val="center"/>
          </w:tcPr>
          <w:p w14:paraId="021BB1D8" w14:textId="77777777" w:rsidR="00F2453E" w:rsidRPr="000A7E4E" w:rsidRDefault="00F2453E" w:rsidP="001301BD">
            <w:pPr>
              <w:widowControl/>
              <w:snapToGrid w:val="0"/>
              <w:spacing w:beforeLines="25" w:before="137" w:afterLines="25" w:after="137"/>
              <w:rPr>
                <w:rFonts w:eastAsia="游ゴシック" w:cs="Times New Roman"/>
                <w:color w:val="000000"/>
                <w:kern w:val="0"/>
              </w:rPr>
            </w:pPr>
          </w:p>
        </w:tc>
        <w:tc>
          <w:tcPr>
            <w:tcW w:w="3118" w:type="dxa"/>
            <w:vAlign w:val="center"/>
          </w:tcPr>
          <w:p w14:paraId="7B826BAE" w14:textId="77777777" w:rsidR="00F2453E" w:rsidRPr="001D26C3" w:rsidRDefault="00F2453E" w:rsidP="001D26C3">
            <w:pPr>
              <w:widowControl/>
              <w:snapToGrid w:val="0"/>
              <w:spacing w:beforeLines="25" w:before="137" w:afterLines="25" w:after="137"/>
              <w:jc w:val="right"/>
              <w:rPr>
                <w:rFonts w:eastAsia="游ゴシック" w:cs="Times New Roman" w:hint="eastAsia"/>
                <w:i/>
                <w:iCs/>
                <w:color w:val="000000"/>
                <w:kern w:val="0"/>
              </w:rPr>
            </w:pPr>
            <w:r w:rsidRPr="001D26C3">
              <w:rPr>
                <w:rFonts w:eastAsia="游ゴシック" w:cs="Times New Roman" w:hint="eastAsia"/>
                <w:i/>
                <w:iCs/>
                <w:color w:val="000000"/>
                <w:kern w:val="0"/>
              </w:rPr>
              <w:t>s</w:t>
            </w:r>
            <w:r w:rsidRPr="001D26C3">
              <w:rPr>
                <w:rFonts w:eastAsia="游ゴシック" w:cs="Times New Roman"/>
                <w:i/>
                <w:iCs/>
                <w:color w:val="000000"/>
                <w:kern w:val="0"/>
              </w:rPr>
              <w:t>ubtotal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5569E59A" w14:textId="0F65C7AF" w:rsidR="00F2453E" w:rsidRPr="000A7E4E" w:rsidRDefault="00F2453E" w:rsidP="009F604D">
            <w:pPr>
              <w:widowControl/>
              <w:snapToGrid w:val="0"/>
              <w:spacing w:beforeLines="25" w:before="137" w:afterLines="25" w:after="137"/>
              <w:ind w:rightChars="250" w:right="756"/>
              <w:jc w:val="right"/>
              <w:rPr>
                <w:rFonts w:eastAsia="游ゴシック" w:cs="Times New Roman"/>
                <w:color w:val="000000"/>
                <w:kern w:val="0"/>
              </w:rPr>
            </w:pPr>
            <w:r w:rsidRPr="000A7E4E">
              <w:rPr>
                <w:rFonts w:eastAsia="游ゴシック" w:cs="Times New Roman" w:hint="eastAsia"/>
                <w:color w:val="000000"/>
                <w:kern w:val="0"/>
              </w:rPr>
              <w:t>7,019</w:t>
            </w:r>
            <w:r w:rsidRPr="000A7E4E">
              <w:rPr>
                <w:rFonts w:eastAsia="游ゴシック" w:cs="Times New Roman"/>
                <w:color w:val="000000"/>
                <w:kern w:val="0"/>
              </w:rPr>
              <w:br/>
            </w:r>
            <w:r w:rsidRPr="000A7E4E">
              <w:rPr>
                <w:rFonts w:eastAsia="游ゴシック" w:cs="Times New Roman" w:hint="eastAsia"/>
                <w:color w:val="000000"/>
                <w:kern w:val="0"/>
              </w:rPr>
              <w:t>(</w:t>
            </w:r>
            <w:r w:rsidRPr="000A7E4E">
              <w:rPr>
                <w:rFonts w:eastAsia="游ゴシック" w:cs="Times New Roman"/>
                <w:color w:val="000000"/>
                <w:kern w:val="0"/>
              </w:rPr>
              <w:t>100%)</w:t>
            </w:r>
          </w:p>
        </w:tc>
        <w:tc>
          <w:tcPr>
            <w:tcW w:w="2694" w:type="dxa"/>
            <w:shd w:val="clear" w:color="auto" w:fill="auto"/>
            <w:noWrap/>
            <w:vAlign w:val="bottom"/>
          </w:tcPr>
          <w:p w14:paraId="5A9A2B5F" w14:textId="73493B7D" w:rsidR="00F2453E" w:rsidRPr="000A7E4E" w:rsidRDefault="00F2453E" w:rsidP="009F604D">
            <w:pPr>
              <w:widowControl/>
              <w:snapToGrid w:val="0"/>
              <w:spacing w:beforeLines="25" w:before="137" w:afterLines="25" w:after="137"/>
              <w:ind w:rightChars="250" w:right="756"/>
              <w:jc w:val="right"/>
              <w:rPr>
                <w:rFonts w:eastAsia="游ゴシック" w:cs="Times New Roman"/>
                <w:color w:val="000000"/>
                <w:kern w:val="0"/>
              </w:rPr>
            </w:pPr>
            <w:r w:rsidRPr="000A7E4E">
              <w:rPr>
                <w:rFonts w:eastAsia="游ゴシック" w:cs="Times New Roman" w:hint="eastAsia"/>
                <w:color w:val="000000"/>
                <w:kern w:val="0"/>
              </w:rPr>
              <w:t>9,737</w:t>
            </w:r>
            <w:r w:rsidRPr="000A7E4E">
              <w:rPr>
                <w:rFonts w:eastAsia="游ゴシック" w:cs="Times New Roman"/>
                <w:color w:val="000000"/>
                <w:kern w:val="0"/>
              </w:rPr>
              <w:br/>
            </w:r>
            <w:r w:rsidRPr="000A7E4E">
              <w:rPr>
                <w:rFonts w:eastAsia="游ゴシック" w:cs="Times New Roman" w:hint="eastAsia"/>
                <w:color w:val="000000"/>
                <w:kern w:val="0"/>
              </w:rPr>
              <w:t>(</w:t>
            </w:r>
            <w:r w:rsidRPr="000A7E4E">
              <w:rPr>
                <w:rFonts w:eastAsia="游ゴシック" w:cs="Times New Roman"/>
                <w:color w:val="000000"/>
                <w:kern w:val="0"/>
              </w:rPr>
              <w:t>100%)</w:t>
            </w:r>
          </w:p>
        </w:tc>
      </w:tr>
      <w:tr w:rsidR="00F2453E" w:rsidRPr="000A7E4E" w14:paraId="4EE36B20" w14:textId="77777777" w:rsidTr="00163933">
        <w:trPr>
          <w:trHeight w:val="360"/>
        </w:trPr>
        <w:tc>
          <w:tcPr>
            <w:tcW w:w="2122" w:type="dxa"/>
            <w:vMerge w:val="restart"/>
            <w:vAlign w:val="center"/>
          </w:tcPr>
          <w:p w14:paraId="07FF2AF0" w14:textId="6E7A0BDE" w:rsidR="00F2453E" w:rsidRPr="000A7E4E" w:rsidRDefault="00F2453E" w:rsidP="001301BD">
            <w:pPr>
              <w:widowControl/>
              <w:snapToGrid w:val="0"/>
              <w:spacing w:beforeLines="25" w:before="137" w:afterLines="25" w:after="137"/>
              <w:rPr>
                <w:rFonts w:eastAsia="游ゴシック" w:cs="Times New Roman"/>
                <w:color w:val="000000"/>
                <w:kern w:val="0"/>
              </w:rPr>
            </w:pPr>
            <w:r w:rsidRPr="000A7E4E">
              <w:rPr>
                <w:rFonts w:eastAsia="游ゴシック" w:cs="Times New Roman" w:hint="eastAsia"/>
                <w:color w:val="000000"/>
                <w:kern w:val="0"/>
              </w:rPr>
              <w:t>I</w:t>
            </w:r>
            <w:r w:rsidRPr="000A7E4E">
              <w:rPr>
                <w:rFonts w:eastAsia="游ゴシック" w:cs="Times New Roman"/>
                <w:color w:val="000000"/>
                <w:kern w:val="0"/>
              </w:rPr>
              <w:t>npatient</w:t>
            </w:r>
          </w:p>
        </w:tc>
        <w:tc>
          <w:tcPr>
            <w:tcW w:w="3118" w:type="dxa"/>
            <w:vAlign w:val="center"/>
          </w:tcPr>
          <w:p w14:paraId="52D64FC1" w14:textId="37FB10C4" w:rsidR="00F2453E" w:rsidRPr="000A7E4E" w:rsidRDefault="00F2453E" w:rsidP="001301BD">
            <w:pPr>
              <w:widowControl/>
              <w:snapToGrid w:val="0"/>
              <w:spacing w:beforeLines="25" w:before="137" w:afterLines="25" w:after="137"/>
              <w:rPr>
                <w:rFonts w:eastAsia="游ゴシック" w:cs="Times New Roman"/>
                <w:color w:val="000000"/>
                <w:kern w:val="0"/>
              </w:rPr>
            </w:pPr>
            <w:r w:rsidRPr="000A7E4E">
              <w:rPr>
                <w:rFonts w:eastAsia="游ゴシック" w:cs="Times New Roman" w:hint="eastAsia"/>
                <w:color w:val="000000"/>
                <w:kern w:val="0"/>
              </w:rPr>
              <w:t>M</w:t>
            </w:r>
            <w:r w:rsidRPr="000A7E4E">
              <w:rPr>
                <w:rFonts w:eastAsia="游ゴシック" w:cs="Times New Roman"/>
                <w:color w:val="000000"/>
                <w:kern w:val="0"/>
              </w:rPr>
              <w:t>aternity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29B029F9" w14:textId="77777777" w:rsidR="00F2453E" w:rsidRPr="00593D4E" w:rsidRDefault="00F2453E" w:rsidP="009F604D">
            <w:pPr>
              <w:widowControl/>
              <w:snapToGrid w:val="0"/>
              <w:spacing w:beforeLines="25" w:before="137" w:afterLines="25" w:after="137"/>
              <w:ind w:rightChars="250" w:right="756"/>
              <w:jc w:val="right"/>
              <w:rPr>
                <w:rFonts w:eastAsia="游ゴシック" w:cs="Times New Roman"/>
                <w:color w:val="000000"/>
                <w:kern w:val="0"/>
              </w:rPr>
            </w:pPr>
            <w:r w:rsidRPr="00593D4E">
              <w:rPr>
                <w:rFonts w:eastAsia="游ゴシック" w:cs="Times New Roman"/>
                <w:color w:val="000000"/>
                <w:kern w:val="0"/>
              </w:rPr>
              <w:t>9,530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66470DA5" w14:textId="77777777" w:rsidR="00F2453E" w:rsidRPr="00593D4E" w:rsidRDefault="00F2453E" w:rsidP="009F604D">
            <w:pPr>
              <w:widowControl/>
              <w:snapToGrid w:val="0"/>
              <w:spacing w:beforeLines="25" w:before="137" w:afterLines="25" w:after="137"/>
              <w:ind w:rightChars="250" w:right="756"/>
              <w:jc w:val="right"/>
              <w:rPr>
                <w:rFonts w:eastAsia="游ゴシック" w:cs="Times New Roman"/>
                <w:color w:val="000000"/>
                <w:kern w:val="0"/>
              </w:rPr>
            </w:pPr>
            <w:r w:rsidRPr="00593D4E">
              <w:rPr>
                <w:rFonts w:eastAsia="游ゴシック" w:cs="Times New Roman"/>
                <w:color w:val="000000"/>
                <w:kern w:val="0"/>
              </w:rPr>
              <w:t>12,468</w:t>
            </w:r>
          </w:p>
        </w:tc>
      </w:tr>
      <w:tr w:rsidR="00F2453E" w:rsidRPr="000A7E4E" w14:paraId="353F2E6C" w14:textId="77777777" w:rsidTr="00163933">
        <w:trPr>
          <w:trHeight w:val="360"/>
        </w:trPr>
        <w:tc>
          <w:tcPr>
            <w:tcW w:w="2122" w:type="dxa"/>
            <w:vMerge/>
            <w:vAlign w:val="center"/>
          </w:tcPr>
          <w:p w14:paraId="3225618E" w14:textId="77777777" w:rsidR="00F2453E" w:rsidRPr="000A7E4E" w:rsidRDefault="00F2453E" w:rsidP="001301BD">
            <w:pPr>
              <w:widowControl/>
              <w:snapToGrid w:val="0"/>
              <w:spacing w:beforeLines="25" w:before="137" w:afterLines="25" w:after="137"/>
              <w:rPr>
                <w:rFonts w:eastAsia="游ゴシック" w:cs="Times New Roman"/>
                <w:color w:val="000000"/>
                <w:kern w:val="0"/>
              </w:rPr>
            </w:pPr>
          </w:p>
        </w:tc>
        <w:tc>
          <w:tcPr>
            <w:tcW w:w="3118" w:type="dxa"/>
            <w:vAlign w:val="center"/>
          </w:tcPr>
          <w:p w14:paraId="5FD41E94" w14:textId="7B4C6DDD" w:rsidR="00F2453E" w:rsidRPr="000A7E4E" w:rsidRDefault="00F2453E" w:rsidP="001301BD">
            <w:pPr>
              <w:widowControl/>
              <w:snapToGrid w:val="0"/>
              <w:spacing w:beforeLines="25" w:before="137" w:afterLines="25" w:after="137"/>
              <w:rPr>
                <w:rFonts w:eastAsia="游ゴシック" w:cs="Times New Roman"/>
                <w:color w:val="000000"/>
                <w:kern w:val="0"/>
              </w:rPr>
            </w:pPr>
            <w:r w:rsidRPr="000A7E4E">
              <w:rPr>
                <w:rFonts w:eastAsia="游ゴシック" w:cs="Times New Roman" w:hint="eastAsia"/>
                <w:color w:val="000000"/>
                <w:kern w:val="0"/>
              </w:rPr>
              <w:t>G</w:t>
            </w:r>
            <w:r w:rsidRPr="000A7E4E">
              <w:rPr>
                <w:rFonts w:eastAsia="游ゴシック" w:cs="Times New Roman"/>
                <w:color w:val="000000"/>
                <w:kern w:val="0"/>
              </w:rPr>
              <w:t>ynecology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3C9903A0" w14:textId="77777777" w:rsidR="00F2453E" w:rsidRPr="00593D4E" w:rsidRDefault="00F2453E" w:rsidP="009F604D">
            <w:pPr>
              <w:widowControl/>
              <w:snapToGrid w:val="0"/>
              <w:spacing w:beforeLines="25" w:before="137" w:afterLines="25" w:after="137"/>
              <w:ind w:rightChars="250" w:right="756"/>
              <w:jc w:val="right"/>
              <w:rPr>
                <w:rFonts w:eastAsia="游ゴシック" w:cs="Times New Roman"/>
                <w:color w:val="000000"/>
                <w:kern w:val="0"/>
              </w:rPr>
            </w:pPr>
            <w:r w:rsidRPr="00593D4E">
              <w:rPr>
                <w:rFonts w:eastAsia="游ゴシック" w:cs="Times New Roman"/>
                <w:color w:val="000000"/>
                <w:kern w:val="0"/>
              </w:rPr>
              <w:t>769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552CDDA0" w14:textId="77777777" w:rsidR="00F2453E" w:rsidRPr="00593D4E" w:rsidRDefault="00F2453E" w:rsidP="009F604D">
            <w:pPr>
              <w:widowControl/>
              <w:snapToGrid w:val="0"/>
              <w:spacing w:beforeLines="25" w:before="137" w:afterLines="25" w:after="137"/>
              <w:ind w:rightChars="250" w:right="756"/>
              <w:jc w:val="right"/>
              <w:rPr>
                <w:rFonts w:eastAsia="游ゴシック" w:cs="Times New Roman"/>
                <w:color w:val="000000"/>
                <w:kern w:val="0"/>
              </w:rPr>
            </w:pPr>
            <w:r w:rsidRPr="00593D4E">
              <w:rPr>
                <w:rFonts w:eastAsia="游ゴシック" w:cs="Times New Roman"/>
                <w:color w:val="000000"/>
                <w:kern w:val="0"/>
              </w:rPr>
              <w:t>703</w:t>
            </w:r>
          </w:p>
        </w:tc>
      </w:tr>
      <w:tr w:rsidR="00F2453E" w:rsidRPr="000A7E4E" w14:paraId="48465A53" w14:textId="77777777" w:rsidTr="00163933">
        <w:trPr>
          <w:trHeight w:val="360"/>
        </w:trPr>
        <w:tc>
          <w:tcPr>
            <w:tcW w:w="2122" w:type="dxa"/>
            <w:vMerge/>
            <w:vAlign w:val="center"/>
          </w:tcPr>
          <w:p w14:paraId="5C9361F6" w14:textId="77777777" w:rsidR="00F2453E" w:rsidRPr="000A7E4E" w:rsidRDefault="00F2453E" w:rsidP="001301BD">
            <w:pPr>
              <w:widowControl/>
              <w:snapToGrid w:val="0"/>
              <w:spacing w:beforeLines="25" w:before="137" w:afterLines="25" w:after="137"/>
              <w:rPr>
                <w:rFonts w:eastAsia="游ゴシック" w:cs="Times New Roman"/>
                <w:color w:val="000000"/>
                <w:kern w:val="0"/>
              </w:rPr>
            </w:pPr>
          </w:p>
        </w:tc>
        <w:tc>
          <w:tcPr>
            <w:tcW w:w="3118" w:type="dxa"/>
            <w:vAlign w:val="center"/>
          </w:tcPr>
          <w:p w14:paraId="66A9F8AD" w14:textId="48D66AC1" w:rsidR="00F2453E" w:rsidRPr="000A7E4E" w:rsidRDefault="00F2453E" w:rsidP="001301BD">
            <w:pPr>
              <w:widowControl/>
              <w:snapToGrid w:val="0"/>
              <w:spacing w:beforeLines="25" w:before="137" w:afterLines="25" w:after="137"/>
              <w:rPr>
                <w:rFonts w:eastAsia="游ゴシック" w:cs="Times New Roman"/>
                <w:color w:val="000000"/>
                <w:kern w:val="0"/>
              </w:rPr>
            </w:pPr>
            <w:r w:rsidRPr="000A7E4E">
              <w:rPr>
                <w:rFonts w:eastAsia="游ゴシック" w:cs="Times New Roman" w:hint="eastAsia"/>
                <w:color w:val="000000"/>
                <w:kern w:val="0"/>
              </w:rPr>
              <w:t>N</w:t>
            </w:r>
            <w:r w:rsidRPr="000A7E4E">
              <w:rPr>
                <w:rFonts w:eastAsia="游ゴシック" w:cs="Times New Roman"/>
                <w:color w:val="000000"/>
                <w:kern w:val="0"/>
              </w:rPr>
              <w:t>eonatal care unit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0A240656" w14:textId="77777777" w:rsidR="00F2453E" w:rsidRPr="00593D4E" w:rsidRDefault="00F2453E" w:rsidP="009F604D">
            <w:pPr>
              <w:widowControl/>
              <w:snapToGrid w:val="0"/>
              <w:spacing w:beforeLines="25" w:before="137" w:afterLines="25" w:after="137"/>
              <w:ind w:rightChars="250" w:right="756"/>
              <w:jc w:val="right"/>
              <w:rPr>
                <w:rFonts w:eastAsia="游ゴシック" w:cs="Times New Roman"/>
                <w:color w:val="000000"/>
                <w:kern w:val="0"/>
              </w:rPr>
            </w:pPr>
            <w:r w:rsidRPr="00593D4E">
              <w:rPr>
                <w:rFonts w:eastAsia="游ゴシック" w:cs="Times New Roman"/>
                <w:color w:val="000000"/>
                <w:kern w:val="0"/>
              </w:rPr>
              <w:t>1,306</w:t>
            </w:r>
          </w:p>
        </w:tc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2313C3AC" w14:textId="77777777" w:rsidR="00F2453E" w:rsidRPr="00593D4E" w:rsidRDefault="00F2453E" w:rsidP="009F604D">
            <w:pPr>
              <w:widowControl/>
              <w:snapToGrid w:val="0"/>
              <w:spacing w:beforeLines="25" w:before="137" w:afterLines="25" w:after="137"/>
              <w:ind w:rightChars="250" w:right="756"/>
              <w:jc w:val="right"/>
              <w:rPr>
                <w:rFonts w:eastAsia="游ゴシック" w:cs="Times New Roman"/>
                <w:color w:val="000000"/>
                <w:kern w:val="0"/>
              </w:rPr>
            </w:pPr>
            <w:r w:rsidRPr="00593D4E">
              <w:rPr>
                <w:rFonts w:eastAsia="游ゴシック" w:cs="Times New Roman"/>
                <w:color w:val="000000"/>
                <w:kern w:val="0"/>
              </w:rPr>
              <w:t>1,581</w:t>
            </w:r>
          </w:p>
        </w:tc>
      </w:tr>
      <w:tr w:rsidR="00F2453E" w:rsidRPr="000A7E4E" w14:paraId="7572E8FA" w14:textId="77777777" w:rsidTr="00163933">
        <w:trPr>
          <w:trHeight w:val="360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5B09D7" w14:textId="77777777" w:rsidR="00F2453E" w:rsidRPr="000A7E4E" w:rsidRDefault="00F2453E" w:rsidP="001301BD">
            <w:pPr>
              <w:widowControl/>
              <w:snapToGrid w:val="0"/>
              <w:spacing w:beforeLines="25" w:before="137" w:afterLines="25" w:after="137"/>
              <w:rPr>
                <w:rFonts w:eastAsia="游ゴシック" w:cs="Times New Roman"/>
                <w:color w:val="000000"/>
                <w:kern w:val="0"/>
              </w:rPr>
            </w:pPr>
            <w:r w:rsidRPr="000A7E4E">
              <w:rPr>
                <w:rFonts w:eastAsia="游ゴシック" w:cs="Times New Roman" w:hint="eastAsia"/>
                <w:color w:val="000000"/>
                <w:kern w:val="0"/>
              </w:rPr>
              <w:t>O</w:t>
            </w:r>
            <w:r w:rsidRPr="000A7E4E">
              <w:rPr>
                <w:rFonts w:eastAsia="游ゴシック" w:cs="Times New Roman"/>
                <w:color w:val="000000"/>
                <w:kern w:val="0"/>
              </w:rPr>
              <w:t>utpatient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5616D" w14:textId="77777777" w:rsidR="00F2453E" w:rsidRPr="000A7E4E" w:rsidRDefault="00F2453E" w:rsidP="001301BD">
            <w:pPr>
              <w:widowControl/>
              <w:snapToGrid w:val="0"/>
              <w:spacing w:beforeLines="25" w:before="137" w:afterLines="25" w:after="137"/>
              <w:rPr>
                <w:rFonts w:eastAsia="游ゴシック" w:cs="Times New Roman"/>
                <w:color w:val="000000"/>
                <w:kern w:val="0"/>
              </w:rPr>
            </w:pPr>
            <w:r w:rsidRPr="000A7E4E">
              <w:rPr>
                <w:rFonts w:eastAsia="游ゴシック" w:cs="Times New Roman" w:hint="eastAsia"/>
                <w:color w:val="000000"/>
                <w:kern w:val="0"/>
              </w:rPr>
              <w:t>A</w:t>
            </w:r>
            <w:r w:rsidRPr="000A7E4E">
              <w:rPr>
                <w:rFonts w:eastAsia="游ゴシック" w:cs="Times New Roman"/>
                <w:color w:val="000000"/>
                <w:kern w:val="0"/>
              </w:rPr>
              <w:t>ntenatal care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C76578" w14:textId="77777777" w:rsidR="00F2453E" w:rsidRPr="00593D4E" w:rsidRDefault="00F2453E" w:rsidP="009F604D">
            <w:pPr>
              <w:widowControl/>
              <w:snapToGrid w:val="0"/>
              <w:spacing w:beforeLines="25" w:before="137" w:afterLines="25" w:after="137"/>
              <w:ind w:rightChars="250" w:right="756"/>
              <w:jc w:val="right"/>
              <w:rPr>
                <w:rFonts w:eastAsia="游ゴシック" w:cs="Times New Roman"/>
                <w:color w:val="000000"/>
              </w:rPr>
            </w:pPr>
            <w:r w:rsidRPr="00593D4E">
              <w:rPr>
                <w:rFonts w:eastAsia="游ゴシック" w:cs="Times New Roman"/>
                <w:color w:val="000000"/>
              </w:rPr>
              <w:t>10,100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8C8263" w14:textId="77777777" w:rsidR="00F2453E" w:rsidRPr="00593D4E" w:rsidRDefault="00F2453E" w:rsidP="009F604D">
            <w:pPr>
              <w:widowControl/>
              <w:snapToGrid w:val="0"/>
              <w:spacing w:beforeLines="25" w:before="137" w:afterLines="25" w:after="137"/>
              <w:ind w:rightChars="250" w:right="756"/>
              <w:jc w:val="right"/>
              <w:rPr>
                <w:rFonts w:eastAsia="游ゴシック" w:cs="Times New Roman"/>
                <w:color w:val="000000"/>
              </w:rPr>
            </w:pPr>
            <w:r w:rsidRPr="00593D4E">
              <w:rPr>
                <w:rFonts w:eastAsia="游ゴシック" w:cs="Times New Roman"/>
                <w:color w:val="000000"/>
              </w:rPr>
              <w:t>17,472</w:t>
            </w:r>
          </w:p>
        </w:tc>
      </w:tr>
      <w:tr w:rsidR="00F2453E" w:rsidRPr="000A7E4E" w14:paraId="1B5D20F3" w14:textId="77777777" w:rsidTr="00163933">
        <w:trPr>
          <w:trHeight w:val="360"/>
        </w:trPr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60B6EE" w14:textId="77777777" w:rsidR="00F2453E" w:rsidRPr="000A7E4E" w:rsidRDefault="00F2453E" w:rsidP="001301BD">
            <w:pPr>
              <w:widowControl/>
              <w:snapToGrid w:val="0"/>
              <w:spacing w:beforeLines="25" w:before="137" w:afterLines="25" w:after="137"/>
              <w:rPr>
                <w:rFonts w:eastAsia="游ゴシック" w:cs="Times New Roman"/>
                <w:color w:val="000000"/>
                <w:kern w:val="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6A8E5" w14:textId="77777777" w:rsidR="00F2453E" w:rsidRPr="000A7E4E" w:rsidRDefault="00F2453E" w:rsidP="001301BD">
            <w:pPr>
              <w:widowControl/>
              <w:snapToGrid w:val="0"/>
              <w:spacing w:beforeLines="25" w:before="137" w:afterLines="25" w:after="137"/>
              <w:rPr>
                <w:rFonts w:eastAsia="游ゴシック" w:cs="Times New Roman"/>
                <w:color w:val="000000"/>
                <w:kern w:val="0"/>
              </w:rPr>
            </w:pPr>
            <w:r w:rsidRPr="000A7E4E">
              <w:rPr>
                <w:rFonts w:eastAsia="游ゴシック" w:cs="Times New Roman" w:hint="eastAsia"/>
                <w:color w:val="000000"/>
                <w:kern w:val="0"/>
              </w:rPr>
              <w:t>P</w:t>
            </w:r>
            <w:r w:rsidRPr="000A7E4E">
              <w:rPr>
                <w:rFonts w:eastAsia="游ゴシック" w:cs="Times New Roman"/>
                <w:color w:val="000000"/>
                <w:kern w:val="0"/>
              </w:rPr>
              <w:t>ostnatal care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9A2A44" w14:textId="77777777" w:rsidR="00F2453E" w:rsidRPr="00593D4E" w:rsidRDefault="00F2453E" w:rsidP="009F604D">
            <w:pPr>
              <w:widowControl/>
              <w:snapToGrid w:val="0"/>
              <w:spacing w:beforeLines="25" w:before="137" w:afterLines="25" w:after="137"/>
              <w:ind w:rightChars="250" w:right="756"/>
              <w:jc w:val="right"/>
              <w:rPr>
                <w:rFonts w:eastAsia="游ゴシック" w:cs="Times New Roman"/>
                <w:color w:val="000000"/>
              </w:rPr>
            </w:pPr>
            <w:r w:rsidRPr="00593D4E">
              <w:rPr>
                <w:rFonts w:eastAsia="游ゴシック" w:cs="Times New Roman"/>
                <w:color w:val="000000"/>
              </w:rPr>
              <w:t>459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543AB5" w14:textId="77777777" w:rsidR="00F2453E" w:rsidRPr="00593D4E" w:rsidRDefault="00F2453E" w:rsidP="009F604D">
            <w:pPr>
              <w:widowControl/>
              <w:snapToGrid w:val="0"/>
              <w:spacing w:beforeLines="25" w:before="137" w:afterLines="25" w:after="137"/>
              <w:ind w:rightChars="250" w:right="756"/>
              <w:jc w:val="right"/>
              <w:rPr>
                <w:rFonts w:eastAsia="游ゴシック" w:cs="Times New Roman"/>
                <w:color w:val="000000"/>
              </w:rPr>
            </w:pPr>
            <w:r w:rsidRPr="00593D4E">
              <w:rPr>
                <w:rFonts w:eastAsia="游ゴシック" w:cs="Times New Roman"/>
                <w:color w:val="000000"/>
              </w:rPr>
              <w:t>2,214</w:t>
            </w:r>
          </w:p>
        </w:tc>
      </w:tr>
      <w:tr w:rsidR="00F2453E" w:rsidRPr="000A7E4E" w14:paraId="1A2BCD10" w14:textId="77777777" w:rsidTr="00163933">
        <w:trPr>
          <w:trHeight w:val="360"/>
        </w:trPr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C5D308" w14:textId="77777777" w:rsidR="00F2453E" w:rsidRPr="000A7E4E" w:rsidRDefault="00F2453E" w:rsidP="001301BD">
            <w:pPr>
              <w:widowControl/>
              <w:snapToGrid w:val="0"/>
              <w:spacing w:beforeLines="25" w:before="137" w:afterLines="25" w:after="137"/>
              <w:rPr>
                <w:rFonts w:eastAsia="游ゴシック" w:cs="Times New Roman"/>
                <w:color w:val="000000"/>
                <w:kern w:val="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DC20E" w14:textId="77777777" w:rsidR="00F2453E" w:rsidRPr="000A7E4E" w:rsidRDefault="00F2453E" w:rsidP="001301BD">
            <w:pPr>
              <w:widowControl/>
              <w:snapToGrid w:val="0"/>
              <w:spacing w:beforeLines="25" w:before="137" w:afterLines="25" w:after="137"/>
              <w:rPr>
                <w:rFonts w:eastAsia="游ゴシック" w:cs="Times New Roman"/>
                <w:color w:val="000000"/>
                <w:kern w:val="0"/>
              </w:rPr>
            </w:pPr>
            <w:r w:rsidRPr="000A7E4E">
              <w:rPr>
                <w:rFonts w:eastAsia="游ゴシック" w:cs="Times New Roman" w:hint="eastAsia"/>
                <w:color w:val="000000"/>
                <w:kern w:val="0"/>
              </w:rPr>
              <w:t>G</w:t>
            </w:r>
            <w:r w:rsidRPr="000A7E4E">
              <w:rPr>
                <w:rFonts w:eastAsia="游ゴシック" w:cs="Times New Roman"/>
                <w:color w:val="000000"/>
                <w:kern w:val="0"/>
              </w:rPr>
              <w:t>ynecology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4A7F5B" w14:textId="77777777" w:rsidR="00F2453E" w:rsidRPr="00593D4E" w:rsidRDefault="00F2453E" w:rsidP="009F604D">
            <w:pPr>
              <w:widowControl/>
              <w:snapToGrid w:val="0"/>
              <w:spacing w:beforeLines="25" w:before="137" w:afterLines="25" w:after="137"/>
              <w:ind w:rightChars="250" w:right="756"/>
              <w:jc w:val="right"/>
              <w:rPr>
                <w:rFonts w:eastAsia="游ゴシック" w:cs="Times New Roman"/>
                <w:color w:val="000000"/>
              </w:rPr>
            </w:pPr>
            <w:r w:rsidRPr="00593D4E">
              <w:rPr>
                <w:rFonts w:eastAsia="游ゴシック" w:cs="Times New Roman"/>
                <w:color w:val="000000"/>
              </w:rPr>
              <w:t>5,415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04B1F5" w14:textId="77777777" w:rsidR="00F2453E" w:rsidRPr="00593D4E" w:rsidRDefault="00F2453E" w:rsidP="009F604D">
            <w:pPr>
              <w:widowControl/>
              <w:snapToGrid w:val="0"/>
              <w:spacing w:beforeLines="25" w:before="137" w:afterLines="25" w:after="137"/>
              <w:ind w:rightChars="250" w:right="756"/>
              <w:jc w:val="right"/>
              <w:rPr>
                <w:rFonts w:eastAsia="游ゴシック" w:cs="Times New Roman"/>
                <w:color w:val="000000"/>
              </w:rPr>
            </w:pPr>
            <w:r w:rsidRPr="00593D4E">
              <w:rPr>
                <w:rFonts w:eastAsia="游ゴシック" w:cs="Times New Roman"/>
                <w:color w:val="000000"/>
              </w:rPr>
              <w:t>8,252</w:t>
            </w:r>
          </w:p>
        </w:tc>
      </w:tr>
      <w:tr w:rsidR="00F2453E" w:rsidRPr="000A7E4E" w14:paraId="16386AEF" w14:textId="77777777" w:rsidTr="00163933">
        <w:trPr>
          <w:trHeight w:val="360"/>
        </w:trPr>
        <w:tc>
          <w:tcPr>
            <w:tcW w:w="21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6961D" w14:textId="77777777" w:rsidR="00F2453E" w:rsidRPr="000A7E4E" w:rsidRDefault="00F2453E" w:rsidP="001301BD">
            <w:pPr>
              <w:widowControl/>
              <w:snapToGrid w:val="0"/>
              <w:spacing w:beforeLines="25" w:before="137" w:afterLines="25" w:after="137"/>
              <w:rPr>
                <w:rFonts w:eastAsia="游ゴシック" w:cs="Times New Roman"/>
                <w:color w:val="000000"/>
                <w:kern w:val="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98BF7" w14:textId="77777777" w:rsidR="00F2453E" w:rsidRPr="000A7E4E" w:rsidRDefault="00F2453E" w:rsidP="001301BD">
            <w:pPr>
              <w:widowControl/>
              <w:snapToGrid w:val="0"/>
              <w:spacing w:beforeLines="25" w:before="137" w:afterLines="25" w:after="137"/>
              <w:rPr>
                <w:rFonts w:eastAsia="游ゴシック" w:cs="Times New Roman"/>
                <w:color w:val="000000"/>
                <w:kern w:val="0"/>
              </w:rPr>
            </w:pPr>
            <w:r w:rsidRPr="000A7E4E">
              <w:rPr>
                <w:rFonts w:eastAsia="游ゴシック" w:cs="Times New Roman" w:hint="eastAsia"/>
                <w:color w:val="000000"/>
                <w:kern w:val="0"/>
              </w:rPr>
              <w:t>V</w:t>
            </w:r>
            <w:r w:rsidRPr="000A7E4E">
              <w:rPr>
                <w:rFonts w:eastAsia="游ゴシック" w:cs="Times New Roman"/>
                <w:color w:val="000000"/>
                <w:kern w:val="0"/>
              </w:rPr>
              <w:t>accination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9B2366" w14:textId="77777777" w:rsidR="00F2453E" w:rsidRPr="00593D4E" w:rsidRDefault="00F2453E" w:rsidP="001301BD">
            <w:pPr>
              <w:widowControl/>
              <w:snapToGrid w:val="0"/>
              <w:spacing w:beforeLines="25" w:before="137" w:afterLines="25" w:after="137"/>
              <w:jc w:val="right"/>
              <w:rPr>
                <w:rFonts w:eastAsia="游ゴシック" w:cs="Times New Roman"/>
                <w:color w:val="000000"/>
              </w:rPr>
            </w:pPr>
            <w:r w:rsidRPr="00593D4E">
              <w:rPr>
                <w:rFonts w:eastAsia="游ゴシック" w:cs="Times New Roman"/>
                <w:color w:val="000000"/>
              </w:rPr>
              <w:t>25,255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A9E163" w14:textId="77777777" w:rsidR="00F2453E" w:rsidRPr="00593D4E" w:rsidRDefault="00F2453E" w:rsidP="001301BD">
            <w:pPr>
              <w:widowControl/>
              <w:snapToGrid w:val="0"/>
              <w:spacing w:beforeLines="25" w:before="137" w:afterLines="25" w:after="137"/>
              <w:jc w:val="right"/>
              <w:rPr>
                <w:rFonts w:eastAsia="游ゴシック" w:cs="Times New Roman"/>
                <w:color w:val="000000"/>
              </w:rPr>
            </w:pPr>
            <w:r w:rsidRPr="00593D4E">
              <w:rPr>
                <w:rFonts w:eastAsia="游ゴシック" w:cs="Times New Roman"/>
                <w:color w:val="000000"/>
              </w:rPr>
              <w:t>40,110</w:t>
            </w:r>
          </w:p>
        </w:tc>
      </w:tr>
    </w:tbl>
    <w:p w14:paraId="244CC6CE" w14:textId="77777777" w:rsidR="002A5BBA" w:rsidRDefault="002A5BBA">
      <w:pPr>
        <w:rPr>
          <w:rFonts w:hint="eastAsia"/>
        </w:rPr>
      </w:pPr>
    </w:p>
    <w:sectPr w:rsidR="002A5BBA" w:rsidSect="000A7E4E">
      <w:pgSz w:w="16817" w:h="11901" w:orient="landscape"/>
      <w:pgMar w:top="1418" w:right="1418" w:bottom="1418" w:left="1418" w:header="851" w:footer="992" w:gutter="0"/>
      <w:cols w:space="425"/>
      <w:docGrid w:type="linesAndChars" w:linePitch="548" w:charSpace="1276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 (本文のフォント - コンプレ">
    <w:altName w:val="ＭＳ 明朝"/>
    <w:panose1 w:val="020B0604020202020204"/>
    <w:charset w:val="80"/>
    <w:family w:val="roman"/>
    <w:notTrueType/>
    <w:pitch w:val="default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bordersDoNotSurroundHeader/>
  <w:bordersDoNotSurroundFooter/>
  <w:proofState w:spelling="clean" w:grammar="clean"/>
  <w:attachedTemplate r:id="rId1"/>
  <w:defaultTabStop w:val="840"/>
  <w:drawingGridHorizontalSpacing w:val="151"/>
  <w:drawingGridVerticalSpacing w:val="27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25E"/>
    <w:rsid w:val="00086873"/>
    <w:rsid w:val="000A7E4E"/>
    <w:rsid w:val="001301BD"/>
    <w:rsid w:val="00163933"/>
    <w:rsid w:val="001B29B0"/>
    <w:rsid w:val="001D26C3"/>
    <w:rsid w:val="00285B5F"/>
    <w:rsid w:val="002A5BBA"/>
    <w:rsid w:val="00357516"/>
    <w:rsid w:val="003743B9"/>
    <w:rsid w:val="005310F6"/>
    <w:rsid w:val="00543D8B"/>
    <w:rsid w:val="00572B32"/>
    <w:rsid w:val="00593D4E"/>
    <w:rsid w:val="005948C0"/>
    <w:rsid w:val="005E12BD"/>
    <w:rsid w:val="00692577"/>
    <w:rsid w:val="007226D6"/>
    <w:rsid w:val="007D73A7"/>
    <w:rsid w:val="00825423"/>
    <w:rsid w:val="00941B8A"/>
    <w:rsid w:val="009F604D"/>
    <w:rsid w:val="00B7655F"/>
    <w:rsid w:val="00BC525E"/>
    <w:rsid w:val="00BD4570"/>
    <w:rsid w:val="00C34B06"/>
    <w:rsid w:val="00DF6698"/>
    <w:rsid w:val="00E853D1"/>
    <w:rsid w:val="00F2453E"/>
    <w:rsid w:val="00F42444"/>
    <w:rsid w:val="00FC2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69666C"/>
  <w15:chartTrackingRefBased/>
  <w15:docId w15:val="{CCD8E03A-DFF4-E745-B114-FB5EBD49C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7516"/>
    <w:pPr>
      <w:widowControl w:val="0"/>
      <w:jc w:val="both"/>
    </w:pPr>
    <w:rPr>
      <w:rFonts w:ascii="Times New Roman" w:eastAsia="ＭＳ 明朝" w:hAnsi="Times New Roman" w:cs="Times New Roman (本文のフォント - コンプレ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717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2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m_16/Library/Group%20Containers/UBF8T346G9.Office/User%20Content.localized/Templates.localized/&#35542;&#25991;12.0.dotx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論文12.0.dotx</Template>
  <TotalTime>19</TotalTime>
  <Pages>2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松井 三明</dc:creator>
  <cp:keywords/>
  <dc:description/>
  <cp:lastModifiedBy>MITSUAKI MATSUI</cp:lastModifiedBy>
  <cp:revision>27</cp:revision>
  <dcterms:created xsi:type="dcterms:W3CDTF">2024-03-22T08:06:00Z</dcterms:created>
  <dcterms:modified xsi:type="dcterms:W3CDTF">2024-03-22T08:41:00Z</dcterms:modified>
</cp:coreProperties>
</file>