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CAD55" w14:textId="77777777" w:rsidR="00A9022E" w:rsidRDefault="00A9022E" w:rsidP="009F2236">
      <w:pPr>
        <w:spacing w:line="480" w:lineRule="auto"/>
        <w:rPr>
          <w:b/>
          <w:bCs/>
        </w:rPr>
      </w:pPr>
      <w:r w:rsidRPr="000F479A">
        <w:rPr>
          <w:b/>
          <w:bCs/>
        </w:rPr>
        <w:t xml:space="preserve">Supplementary material </w:t>
      </w:r>
      <w:r>
        <w:rPr>
          <w:b/>
          <w:bCs/>
        </w:rPr>
        <w:t xml:space="preserve">1 – Theory of change model for Fresh Street </w:t>
      </w:r>
    </w:p>
    <w:p w14:paraId="687836A7" w14:textId="20C4E62F" w:rsidR="00494A52" w:rsidRPr="004D7965" w:rsidRDefault="00A9022E" w:rsidP="009F2236">
      <w:pPr>
        <w:spacing w:line="480" w:lineRule="auto"/>
        <w:rPr>
          <w:b/>
          <w:bCs/>
        </w:rPr>
      </w:pPr>
      <w:r>
        <w:rPr>
          <w:b/>
          <w:bCs/>
          <w:noProof/>
          <w:lang w:val="en-GB" w:eastAsia="en-GB"/>
        </w:rPr>
        <w:drawing>
          <wp:inline distT="0" distB="0" distL="0" distR="0" wp14:anchorId="7F1A3151" wp14:editId="6D6B11D5">
            <wp:extent cx="8915400" cy="5014857"/>
            <wp:effectExtent l="0" t="0" r="0" b="0"/>
            <wp:docPr id="95395582" name="Picture 1" descr="A diagram of health ca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95582" name="Picture 1" descr="A diagram of health car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60334" cy="5040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94A52" w:rsidRPr="004D7965" w:rsidSect="004D7965">
      <w:headerReference w:type="default" r:id="rId12"/>
      <w:footerReference w:type="default" r:id="rId13"/>
      <w:pgSz w:w="16840" w:h="11907" w:orient="landscape" w:code="1"/>
      <w:pgMar w:top="1077" w:right="1134" w:bottom="1077" w:left="720" w:header="851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D10036" w14:textId="77777777" w:rsidR="00BC14C7" w:rsidRDefault="00BC14C7">
      <w:pPr>
        <w:spacing w:before="0" w:after="0" w:line="240" w:lineRule="auto"/>
      </w:pPr>
      <w:r>
        <w:separator/>
      </w:r>
    </w:p>
  </w:endnote>
  <w:endnote w:type="continuationSeparator" w:id="0">
    <w:p w14:paraId="1EB068AC" w14:textId="77777777" w:rsidR="00BC14C7" w:rsidRDefault="00BC14C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urce Sans Pro">
    <w:altName w:val="Cambria Math"/>
    <w:charset w:val="00"/>
    <w:family w:val="swiss"/>
    <w:pitch w:val="variable"/>
    <w:sig w:usb0="600002F7" w:usb1="02000001" w:usb2="00000000" w:usb3="00000000" w:csb0="0000019F" w:csb1="00000000"/>
  </w:font>
  <w:font w:name="Source Sans Pro (OTF) Ligh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415663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DB7389" w14:textId="372036E4" w:rsidR="00194B97" w:rsidRDefault="00194B9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D7CBF0D" w14:textId="77777777" w:rsidR="00684B9D" w:rsidRDefault="00684B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6BF257" w14:textId="77777777" w:rsidR="00BC14C7" w:rsidRDefault="00BC14C7" w:rsidP="008422A0">
      <w:pPr>
        <w:spacing w:before="0" w:after="0" w:line="14" w:lineRule="auto"/>
      </w:pPr>
    </w:p>
  </w:footnote>
  <w:footnote w:type="continuationSeparator" w:id="0">
    <w:p w14:paraId="66F0539D" w14:textId="77777777" w:rsidR="00BC14C7" w:rsidRDefault="00BC14C7" w:rsidP="008422A0">
      <w:pPr>
        <w:spacing w:before="0" w:after="0" w:line="14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50"/>
      <w:gridCol w:w="3250"/>
      <w:gridCol w:w="3250"/>
    </w:tblGrid>
    <w:tr w:rsidR="00684B9D" w:rsidRPr="00573254" w14:paraId="49B760D3" w14:textId="77777777" w:rsidTr="3D72B1DF">
      <w:tc>
        <w:tcPr>
          <w:tcW w:w="3250" w:type="dxa"/>
        </w:tcPr>
        <w:p w14:paraId="716F3CCA" w14:textId="37E3AD1F" w:rsidR="00684B9D" w:rsidRPr="0087523E" w:rsidRDefault="00684B9D" w:rsidP="3D72B1DF">
          <w:pPr>
            <w:pStyle w:val="Header"/>
            <w:ind w:left="-115"/>
            <w:rPr>
              <w:rFonts w:eastAsia="Arial"/>
              <w:color w:val="000000" w:themeColor="text1"/>
            </w:rPr>
          </w:pPr>
        </w:p>
      </w:tc>
      <w:tc>
        <w:tcPr>
          <w:tcW w:w="3250" w:type="dxa"/>
        </w:tcPr>
        <w:p w14:paraId="321AEA8D" w14:textId="59C63351" w:rsidR="00684B9D" w:rsidRPr="0087523E" w:rsidRDefault="00684B9D" w:rsidP="3D72B1DF">
          <w:pPr>
            <w:pStyle w:val="Header"/>
            <w:jc w:val="center"/>
            <w:rPr>
              <w:rFonts w:eastAsia="Arial"/>
              <w:color w:val="000000" w:themeColor="text1"/>
            </w:rPr>
          </w:pPr>
        </w:p>
      </w:tc>
      <w:tc>
        <w:tcPr>
          <w:tcW w:w="3250" w:type="dxa"/>
        </w:tcPr>
        <w:p w14:paraId="3CB8F7EE" w14:textId="531454FC" w:rsidR="00684B9D" w:rsidRPr="0087523E" w:rsidRDefault="00684B9D" w:rsidP="3D72B1DF">
          <w:pPr>
            <w:pStyle w:val="Header"/>
            <w:ind w:right="-115"/>
            <w:jc w:val="right"/>
            <w:rPr>
              <w:rFonts w:eastAsia="Arial"/>
              <w:color w:val="000000" w:themeColor="text1"/>
            </w:rPr>
          </w:pPr>
        </w:p>
      </w:tc>
    </w:tr>
  </w:tbl>
  <w:p w14:paraId="1F33C5DB" w14:textId="27A25D18" w:rsidR="00684B9D" w:rsidRPr="000909CF" w:rsidRDefault="00684B9D" w:rsidP="3D72B1DF">
    <w:pPr>
      <w:pStyle w:val="Header"/>
      <w:rPr>
        <w:rFonts w:eastAsia="Arial"/>
        <w:color w:val="000000" w:themeColor="text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C0DE878C"/>
    <w:lvl w:ilvl="0">
      <w:start w:val="1"/>
      <w:numFmt w:val="bullet"/>
      <w:pStyle w:val="ListBullet2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</w:abstractNum>
  <w:abstractNum w:abstractNumId="1" w15:restartNumberingAfterBreak="0">
    <w:nsid w:val="00526DAF"/>
    <w:multiLevelType w:val="hybridMultilevel"/>
    <w:tmpl w:val="67FEEE3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C80BBF"/>
    <w:multiLevelType w:val="hybridMultilevel"/>
    <w:tmpl w:val="D0E8CA8A"/>
    <w:lvl w:ilvl="0" w:tplc="9272BF64">
      <w:start w:val="1"/>
      <w:numFmt w:val="decimal"/>
      <w:lvlText w:val="%1."/>
      <w:lvlJc w:val="left"/>
      <w:pPr>
        <w:ind w:left="1080" w:hanging="720"/>
      </w:pPr>
      <w:rPr>
        <w:rFonts w:hint="default"/>
        <w:b w:val="0"/>
        <w:color w:val="auto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27352F"/>
    <w:multiLevelType w:val="hybridMultilevel"/>
    <w:tmpl w:val="FA98633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9F1509"/>
    <w:multiLevelType w:val="hybridMultilevel"/>
    <w:tmpl w:val="51D0092C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4D208B"/>
    <w:multiLevelType w:val="hybridMultilevel"/>
    <w:tmpl w:val="4D1C95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DC19FA"/>
    <w:multiLevelType w:val="multilevel"/>
    <w:tmpl w:val="5D74B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78A2DFB"/>
    <w:multiLevelType w:val="multilevel"/>
    <w:tmpl w:val="4B72C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AA326B"/>
    <w:multiLevelType w:val="hybridMultilevel"/>
    <w:tmpl w:val="A792033C"/>
    <w:lvl w:ilvl="0" w:tplc="EF701C4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2F0A15"/>
    <w:multiLevelType w:val="hybridMultilevel"/>
    <w:tmpl w:val="F26802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320ADC"/>
    <w:multiLevelType w:val="hybridMultilevel"/>
    <w:tmpl w:val="BCA2057C"/>
    <w:lvl w:ilvl="0" w:tplc="1450A28E">
      <w:start w:val="1"/>
      <w:numFmt w:val="bullet"/>
      <w:pStyle w:val="ListBulletNegative"/>
      <w:lvlText w:val=""/>
      <w:lvlJc w:val="left"/>
      <w:pPr>
        <w:ind w:left="432" w:hanging="360"/>
      </w:pPr>
      <w:rPr>
        <w:rFonts w:ascii="Symbol" w:hAnsi="Symbol" w:hint="default"/>
        <w:color w:val="7F7F7F" w:themeColor="text1" w:themeTint="80"/>
        <w:position w:val="0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F369CB"/>
    <w:multiLevelType w:val="hybridMultilevel"/>
    <w:tmpl w:val="617E91AE"/>
    <w:lvl w:ilvl="0" w:tplc="67742434">
      <w:start w:val="1"/>
      <w:numFmt w:val="bullet"/>
      <w:pStyle w:val="ListBullet"/>
      <w:lvlText w:val=""/>
      <w:lvlJc w:val="left"/>
      <w:pPr>
        <w:ind w:left="432" w:hanging="360"/>
      </w:pPr>
      <w:rPr>
        <w:rFonts w:ascii="Symbol" w:hAnsi="Symbol" w:hint="default"/>
        <w:color w:val="123181" w:themeColor="accent1"/>
        <w:position w:val="-4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C10639"/>
    <w:multiLevelType w:val="hybridMultilevel"/>
    <w:tmpl w:val="7A50D38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5D2853"/>
    <w:multiLevelType w:val="hybridMultilevel"/>
    <w:tmpl w:val="58B6A0EA"/>
    <w:lvl w:ilvl="0" w:tplc="981A815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B6073F"/>
    <w:multiLevelType w:val="hybridMultilevel"/>
    <w:tmpl w:val="353CA2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BF710F"/>
    <w:multiLevelType w:val="multilevel"/>
    <w:tmpl w:val="565ED6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FB45F96"/>
    <w:multiLevelType w:val="hybridMultilevel"/>
    <w:tmpl w:val="5462CB70"/>
    <w:lvl w:ilvl="0" w:tplc="15B2BBB2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89262A"/>
    <w:multiLevelType w:val="hybridMultilevel"/>
    <w:tmpl w:val="425AE034"/>
    <w:lvl w:ilvl="0" w:tplc="50AE807A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2F4D07"/>
    <w:multiLevelType w:val="multilevel"/>
    <w:tmpl w:val="92F64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5B41FF8"/>
    <w:multiLevelType w:val="multilevel"/>
    <w:tmpl w:val="3A008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B1D2DCE"/>
    <w:multiLevelType w:val="hybridMultilevel"/>
    <w:tmpl w:val="2160AE3C"/>
    <w:lvl w:ilvl="0" w:tplc="A82C46A8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BB5C23"/>
    <w:multiLevelType w:val="hybridMultilevel"/>
    <w:tmpl w:val="E9C85A56"/>
    <w:lvl w:ilvl="0" w:tplc="98E4FFA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9630B0"/>
    <w:multiLevelType w:val="hybridMultilevel"/>
    <w:tmpl w:val="EA60E2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916532"/>
    <w:multiLevelType w:val="hybridMultilevel"/>
    <w:tmpl w:val="E640B208"/>
    <w:lvl w:ilvl="0" w:tplc="6E38C1CA">
      <w:start w:val="1"/>
      <w:numFmt w:val="decimal"/>
      <w:lvlText w:val="%1)"/>
      <w:lvlJc w:val="left"/>
      <w:pPr>
        <w:ind w:left="1440" w:hanging="360"/>
      </w:pPr>
    </w:lvl>
    <w:lvl w:ilvl="1" w:tplc="E5C4420A">
      <w:start w:val="1"/>
      <w:numFmt w:val="decimal"/>
      <w:lvlText w:val="%2)"/>
      <w:lvlJc w:val="left"/>
      <w:pPr>
        <w:ind w:left="1440" w:hanging="360"/>
      </w:pPr>
    </w:lvl>
    <w:lvl w:ilvl="2" w:tplc="D8ACD4B6">
      <w:start w:val="1"/>
      <w:numFmt w:val="decimal"/>
      <w:lvlText w:val="%3)"/>
      <w:lvlJc w:val="left"/>
      <w:pPr>
        <w:ind w:left="1440" w:hanging="360"/>
      </w:pPr>
    </w:lvl>
    <w:lvl w:ilvl="3" w:tplc="DEF4DCD0">
      <w:start w:val="1"/>
      <w:numFmt w:val="decimal"/>
      <w:lvlText w:val="%4)"/>
      <w:lvlJc w:val="left"/>
      <w:pPr>
        <w:ind w:left="1440" w:hanging="360"/>
      </w:pPr>
    </w:lvl>
    <w:lvl w:ilvl="4" w:tplc="A79CA670">
      <w:start w:val="1"/>
      <w:numFmt w:val="decimal"/>
      <w:lvlText w:val="%5)"/>
      <w:lvlJc w:val="left"/>
      <w:pPr>
        <w:ind w:left="1440" w:hanging="360"/>
      </w:pPr>
    </w:lvl>
    <w:lvl w:ilvl="5" w:tplc="96C8F95E">
      <w:start w:val="1"/>
      <w:numFmt w:val="decimal"/>
      <w:lvlText w:val="%6)"/>
      <w:lvlJc w:val="left"/>
      <w:pPr>
        <w:ind w:left="1440" w:hanging="360"/>
      </w:pPr>
    </w:lvl>
    <w:lvl w:ilvl="6" w:tplc="169E215A">
      <w:start w:val="1"/>
      <w:numFmt w:val="decimal"/>
      <w:lvlText w:val="%7)"/>
      <w:lvlJc w:val="left"/>
      <w:pPr>
        <w:ind w:left="1440" w:hanging="360"/>
      </w:pPr>
    </w:lvl>
    <w:lvl w:ilvl="7" w:tplc="043CB3AE">
      <w:start w:val="1"/>
      <w:numFmt w:val="decimal"/>
      <w:lvlText w:val="%8)"/>
      <w:lvlJc w:val="left"/>
      <w:pPr>
        <w:ind w:left="1440" w:hanging="360"/>
      </w:pPr>
    </w:lvl>
    <w:lvl w:ilvl="8" w:tplc="BCE402CE">
      <w:start w:val="1"/>
      <w:numFmt w:val="decimal"/>
      <w:lvlText w:val="%9)"/>
      <w:lvlJc w:val="left"/>
      <w:pPr>
        <w:ind w:left="1440" w:hanging="360"/>
      </w:pPr>
    </w:lvl>
  </w:abstractNum>
  <w:abstractNum w:abstractNumId="24" w15:restartNumberingAfterBreak="0">
    <w:nsid w:val="684F63AC"/>
    <w:multiLevelType w:val="hybridMultilevel"/>
    <w:tmpl w:val="58ECE37A"/>
    <w:lvl w:ilvl="0" w:tplc="57BE782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FA087B"/>
    <w:multiLevelType w:val="hybridMultilevel"/>
    <w:tmpl w:val="9A9E053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007474">
    <w:abstractNumId w:val="11"/>
  </w:num>
  <w:num w:numId="2" w16cid:durableId="1844734827">
    <w:abstractNumId w:val="0"/>
  </w:num>
  <w:num w:numId="3" w16cid:durableId="697899960">
    <w:abstractNumId w:val="10"/>
  </w:num>
  <w:num w:numId="4" w16cid:durableId="1570380296">
    <w:abstractNumId w:val="5"/>
  </w:num>
  <w:num w:numId="5" w16cid:durableId="884174840">
    <w:abstractNumId w:val="4"/>
  </w:num>
  <w:num w:numId="6" w16cid:durableId="120417691">
    <w:abstractNumId w:val="12"/>
  </w:num>
  <w:num w:numId="7" w16cid:durableId="1119450561">
    <w:abstractNumId w:val="14"/>
  </w:num>
  <w:num w:numId="8" w16cid:durableId="600577053">
    <w:abstractNumId w:val="1"/>
  </w:num>
  <w:num w:numId="9" w16cid:durableId="1495411592">
    <w:abstractNumId w:val="18"/>
  </w:num>
  <w:num w:numId="10" w16cid:durableId="1066758131">
    <w:abstractNumId w:val="24"/>
  </w:num>
  <w:num w:numId="11" w16cid:durableId="761030592">
    <w:abstractNumId w:val="16"/>
  </w:num>
  <w:num w:numId="12" w16cid:durableId="259874508">
    <w:abstractNumId w:val="22"/>
  </w:num>
  <w:num w:numId="13" w16cid:durableId="1799302334">
    <w:abstractNumId w:val="17"/>
  </w:num>
  <w:num w:numId="14" w16cid:durableId="2037844650">
    <w:abstractNumId w:val="25"/>
  </w:num>
  <w:num w:numId="15" w16cid:durableId="1510607364">
    <w:abstractNumId w:val="6"/>
  </w:num>
  <w:num w:numId="16" w16cid:durableId="1069232044">
    <w:abstractNumId w:val="13"/>
  </w:num>
  <w:num w:numId="17" w16cid:durableId="344593357">
    <w:abstractNumId w:val="9"/>
  </w:num>
  <w:num w:numId="18" w16cid:durableId="320693768">
    <w:abstractNumId w:val="3"/>
  </w:num>
  <w:num w:numId="19" w16cid:durableId="790318362">
    <w:abstractNumId w:val="2"/>
  </w:num>
  <w:num w:numId="20" w16cid:durableId="1790859997">
    <w:abstractNumId w:val="19"/>
  </w:num>
  <w:num w:numId="21" w16cid:durableId="1234776770">
    <w:abstractNumId w:val="20"/>
  </w:num>
  <w:num w:numId="22" w16cid:durableId="1713992651">
    <w:abstractNumId w:val="8"/>
  </w:num>
  <w:num w:numId="23" w16cid:durableId="1512984046">
    <w:abstractNumId w:val="21"/>
  </w:num>
  <w:num w:numId="24" w16cid:durableId="1905138560">
    <w:abstractNumId w:val="23"/>
  </w:num>
  <w:num w:numId="25" w16cid:durableId="651984222">
    <w:abstractNumId w:val="15"/>
  </w:num>
  <w:num w:numId="26" w16cid:durableId="1415204293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attachedTemplate r:id="rId1"/>
  <w:defaultTabStop w:val="720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QxsrA0MDM0NzczMDRV0lEKTi0uzszPAykwrAUAs8OToiwAAAA="/>
  </w:docVars>
  <w:rsids>
    <w:rsidRoot w:val="00DB4980"/>
    <w:rsid w:val="0000073A"/>
    <w:rsid w:val="00000789"/>
    <w:rsid w:val="00000FEB"/>
    <w:rsid w:val="00001A40"/>
    <w:rsid w:val="00001DCA"/>
    <w:rsid w:val="00002166"/>
    <w:rsid w:val="000022F4"/>
    <w:rsid w:val="00002F39"/>
    <w:rsid w:val="00003240"/>
    <w:rsid w:val="0000423F"/>
    <w:rsid w:val="00004F75"/>
    <w:rsid w:val="00005AA5"/>
    <w:rsid w:val="000061FD"/>
    <w:rsid w:val="0000783E"/>
    <w:rsid w:val="00007E1B"/>
    <w:rsid w:val="00010139"/>
    <w:rsid w:val="0001021A"/>
    <w:rsid w:val="000103D1"/>
    <w:rsid w:val="0001088D"/>
    <w:rsid w:val="000116B8"/>
    <w:rsid w:val="00011A93"/>
    <w:rsid w:val="00011D58"/>
    <w:rsid w:val="0001205A"/>
    <w:rsid w:val="00012B70"/>
    <w:rsid w:val="00013A4D"/>
    <w:rsid w:val="00014751"/>
    <w:rsid w:val="00014E1E"/>
    <w:rsid w:val="00015BF9"/>
    <w:rsid w:val="00015FA1"/>
    <w:rsid w:val="00016570"/>
    <w:rsid w:val="000167DF"/>
    <w:rsid w:val="00017577"/>
    <w:rsid w:val="0001787E"/>
    <w:rsid w:val="00020910"/>
    <w:rsid w:val="00021D9C"/>
    <w:rsid w:val="00022464"/>
    <w:rsid w:val="00022648"/>
    <w:rsid w:val="00022748"/>
    <w:rsid w:val="000229C4"/>
    <w:rsid w:val="000233A8"/>
    <w:rsid w:val="0002355B"/>
    <w:rsid w:val="000235BF"/>
    <w:rsid w:val="00024D4E"/>
    <w:rsid w:val="0002556B"/>
    <w:rsid w:val="00025637"/>
    <w:rsid w:val="000258F2"/>
    <w:rsid w:val="00025BD6"/>
    <w:rsid w:val="000263B3"/>
    <w:rsid w:val="00026507"/>
    <w:rsid w:val="00026D62"/>
    <w:rsid w:val="0002700B"/>
    <w:rsid w:val="00027726"/>
    <w:rsid w:val="000303DF"/>
    <w:rsid w:val="000313C3"/>
    <w:rsid w:val="00031560"/>
    <w:rsid w:val="00031A56"/>
    <w:rsid w:val="00031D7F"/>
    <w:rsid w:val="00032B20"/>
    <w:rsid w:val="00032D32"/>
    <w:rsid w:val="00032D8F"/>
    <w:rsid w:val="000336BE"/>
    <w:rsid w:val="00033B86"/>
    <w:rsid w:val="00034238"/>
    <w:rsid w:val="000342A3"/>
    <w:rsid w:val="000347B0"/>
    <w:rsid w:val="00034A1E"/>
    <w:rsid w:val="00034A96"/>
    <w:rsid w:val="00034B1E"/>
    <w:rsid w:val="00035366"/>
    <w:rsid w:val="00035453"/>
    <w:rsid w:val="00035E36"/>
    <w:rsid w:val="0003663F"/>
    <w:rsid w:val="00037268"/>
    <w:rsid w:val="000374B5"/>
    <w:rsid w:val="00037CC1"/>
    <w:rsid w:val="00037CEC"/>
    <w:rsid w:val="00040122"/>
    <w:rsid w:val="00040952"/>
    <w:rsid w:val="00040FDF"/>
    <w:rsid w:val="000410DE"/>
    <w:rsid w:val="000410F9"/>
    <w:rsid w:val="000413C5"/>
    <w:rsid w:val="0004173E"/>
    <w:rsid w:val="00041A6C"/>
    <w:rsid w:val="0004213B"/>
    <w:rsid w:val="000455BC"/>
    <w:rsid w:val="00045D82"/>
    <w:rsid w:val="00045E89"/>
    <w:rsid w:val="00046209"/>
    <w:rsid w:val="0004627E"/>
    <w:rsid w:val="00046588"/>
    <w:rsid w:val="000467E4"/>
    <w:rsid w:val="00046F29"/>
    <w:rsid w:val="000476E8"/>
    <w:rsid w:val="000476FE"/>
    <w:rsid w:val="00047AC5"/>
    <w:rsid w:val="00050304"/>
    <w:rsid w:val="00050991"/>
    <w:rsid w:val="00050E5D"/>
    <w:rsid w:val="00051603"/>
    <w:rsid w:val="00051739"/>
    <w:rsid w:val="0005210E"/>
    <w:rsid w:val="00052421"/>
    <w:rsid w:val="0005262E"/>
    <w:rsid w:val="00052959"/>
    <w:rsid w:val="00052B6A"/>
    <w:rsid w:val="00052CD1"/>
    <w:rsid w:val="0005331F"/>
    <w:rsid w:val="00053341"/>
    <w:rsid w:val="0005399B"/>
    <w:rsid w:val="00053E6F"/>
    <w:rsid w:val="000546F2"/>
    <w:rsid w:val="00055C5F"/>
    <w:rsid w:val="0005667B"/>
    <w:rsid w:val="00056717"/>
    <w:rsid w:val="00056B30"/>
    <w:rsid w:val="000605BA"/>
    <w:rsid w:val="00061740"/>
    <w:rsid w:val="00061845"/>
    <w:rsid w:val="00061D08"/>
    <w:rsid w:val="0006259B"/>
    <w:rsid w:val="0006270D"/>
    <w:rsid w:val="00062768"/>
    <w:rsid w:val="00063216"/>
    <w:rsid w:val="00063E55"/>
    <w:rsid w:val="00064011"/>
    <w:rsid w:val="0006487D"/>
    <w:rsid w:val="000651B2"/>
    <w:rsid w:val="0006712C"/>
    <w:rsid w:val="00067206"/>
    <w:rsid w:val="00067A0F"/>
    <w:rsid w:val="00067EEF"/>
    <w:rsid w:val="000700DF"/>
    <w:rsid w:val="000700F8"/>
    <w:rsid w:val="000703E6"/>
    <w:rsid w:val="00070588"/>
    <w:rsid w:val="00070E35"/>
    <w:rsid w:val="000716BE"/>
    <w:rsid w:val="00071C1D"/>
    <w:rsid w:val="00073633"/>
    <w:rsid w:val="00073AE2"/>
    <w:rsid w:val="00074472"/>
    <w:rsid w:val="00074666"/>
    <w:rsid w:val="000748BF"/>
    <w:rsid w:val="00074AC4"/>
    <w:rsid w:val="00074C3A"/>
    <w:rsid w:val="00075053"/>
    <w:rsid w:val="00075081"/>
    <w:rsid w:val="00075123"/>
    <w:rsid w:val="000751DB"/>
    <w:rsid w:val="0007520E"/>
    <w:rsid w:val="0007550A"/>
    <w:rsid w:val="00076747"/>
    <w:rsid w:val="00076C49"/>
    <w:rsid w:val="000776EA"/>
    <w:rsid w:val="00077B5D"/>
    <w:rsid w:val="00077BCB"/>
    <w:rsid w:val="00080431"/>
    <w:rsid w:val="00080810"/>
    <w:rsid w:val="00081224"/>
    <w:rsid w:val="000815F6"/>
    <w:rsid w:val="000822AB"/>
    <w:rsid w:val="000826C0"/>
    <w:rsid w:val="00082F5A"/>
    <w:rsid w:val="00083AA8"/>
    <w:rsid w:val="00083AC9"/>
    <w:rsid w:val="0008524B"/>
    <w:rsid w:val="00085616"/>
    <w:rsid w:val="00085934"/>
    <w:rsid w:val="00086BAB"/>
    <w:rsid w:val="0008760A"/>
    <w:rsid w:val="00087C41"/>
    <w:rsid w:val="00087C62"/>
    <w:rsid w:val="00090095"/>
    <w:rsid w:val="00090737"/>
    <w:rsid w:val="000909CF"/>
    <w:rsid w:val="000910E9"/>
    <w:rsid w:val="00091269"/>
    <w:rsid w:val="000913A7"/>
    <w:rsid w:val="000916E4"/>
    <w:rsid w:val="0009189D"/>
    <w:rsid w:val="00093414"/>
    <w:rsid w:val="0009345E"/>
    <w:rsid w:val="0009358A"/>
    <w:rsid w:val="00093848"/>
    <w:rsid w:val="00093E25"/>
    <w:rsid w:val="0009417F"/>
    <w:rsid w:val="00095674"/>
    <w:rsid w:val="00095B2F"/>
    <w:rsid w:val="00095F12"/>
    <w:rsid w:val="00096383"/>
    <w:rsid w:val="000969DC"/>
    <w:rsid w:val="000970B7"/>
    <w:rsid w:val="0009727F"/>
    <w:rsid w:val="00097746"/>
    <w:rsid w:val="00097C66"/>
    <w:rsid w:val="000A0717"/>
    <w:rsid w:val="000A161C"/>
    <w:rsid w:val="000A1F83"/>
    <w:rsid w:val="000A2224"/>
    <w:rsid w:val="000A22BD"/>
    <w:rsid w:val="000A2DAE"/>
    <w:rsid w:val="000A2F49"/>
    <w:rsid w:val="000A3EDF"/>
    <w:rsid w:val="000A54A8"/>
    <w:rsid w:val="000A59AC"/>
    <w:rsid w:val="000A614A"/>
    <w:rsid w:val="000A6358"/>
    <w:rsid w:val="000A64C6"/>
    <w:rsid w:val="000A7663"/>
    <w:rsid w:val="000A79F2"/>
    <w:rsid w:val="000A7ECE"/>
    <w:rsid w:val="000A7F4A"/>
    <w:rsid w:val="000B01DC"/>
    <w:rsid w:val="000B0AEF"/>
    <w:rsid w:val="000B0DF0"/>
    <w:rsid w:val="000B18F5"/>
    <w:rsid w:val="000B207C"/>
    <w:rsid w:val="000B2303"/>
    <w:rsid w:val="000B2488"/>
    <w:rsid w:val="000B2516"/>
    <w:rsid w:val="000B2895"/>
    <w:rsid w:val="000B2CF9"/>
    <w:rsid w:val="000B346D"/>
    <w:rsid w:val="000B48B7"/>
    <w:rsid w:val="000B4BDD"/>
    <w:rsid w:val="000B4F67"/>
    <w:rsid w:val="000B5209"/>
    <w:rsid w:val="000B6302"/>
    <w:rsid w:val="000B6A78"/>
    <w:rsid w:val="000B72FC"/>
    <w:rsid w:val="000B7590"/>
    <w:rsid w:val="000B78A6"/>
    <w:rsid w:val="000B78D8"/>
    <w:rsid w:val="000B7C8F"/>
    <w:rsid w:val="000C0113"/>
    <w:rsid w:val="000C0391"/>
    <w:rsid w:val="000C0803"/>
    <w:rsid w:val="000C0B53"/>
    <w:rsid w:val="000C0D3F"/>
    <w:rsid w:val="000C15CB"/>
    <w:rsid w:val="000C1F57"/>
    <w:rsid w:val="000C1F6B"/>
    <w:rsid w:val="000C289D"/>
    <w:rsid w:val="000C2CCC"/>
    <w:rsid w:val="000C2E0D"/>
    <w:rsid w:val="000C3969"/>
    <w:rsid w:val="000C3A12"/>
    <w:rsid w:val="000C3DC6"/>
    <w:rsid w:val="000C42D6"/>
    <w:rsid w:val="000C4CDA"/>
    <w:rsid w:val="000C55F9"/>
    <w:rsid w:val="000C5C4F"/>
    <w:rsid w:val="000C675B"/>
    <w:rsid w:val="000C6F5F"/>
    <w:rsid w:val="000C7737"/>
    <w:rsid w:val="000C7986"/>
    <w:rsid w:val="000D04BB"/>
    <w:rsid w:val="000D060B"/>
    <w:rsid w:val="000D065F"/>
    <w:rsid w:val="000D06ED"/>
    <w:rsid w:val="000D098B"/>
    <w:rsid w:val="000D0E8F"/>
    <w:rsid w:val="000D14D3"/>
    <w:rsid w:val="000D18F3"/>
    <w:rsid w:val="000D1DFC"/>
    <w:rsid w:val="000D21DF"/>
    <w:rsid w:val="000D22BB"/>
    <w:rsid w:val="000D2A18"/>
    <w:rsid w:val="000D317D"/>
    <w:rsid w:val="000D319F"/>
    <w:rsid w:val="000D33E9"/>
    <w:rsid w:val="000D45EF"/>
    <w:rsid w:val="000D470F"/>
    <w:rsid w:val="000D4E4C"/>
    <w:rsid w:val="000D5CEB"/>
    <w:rsid w:val="000D5E3B"/>
    <w:rsid w:val="000D5F97"/>
    <w:rsid w:val="000D60D8"/>
    <w:rsid w:val="000D6255"/>
    <w:rsid w:val="000D6B4F"/>
    <w:rsid w:val="000D74E6"/>
    <w:rsid w:val="000D75A5"/>
    <w:rsid w:val="000DBB06"/>
    <w:rsid w:val="000E0232"/>
    <w:rsid w:val="000E04B9"/>
    <w:rsid w:val="000E0633"/>
    <w:rsid w:val="000E0BC0"/>
    <w:rsid w:val="000E11AB"/>
    <w:rsid w:val="000E1918"/>
    <w:rsid w:val="000E192E"/>
    <w:rsid w:val="000E1A46"/>
    <w:rsid w:val="000E1A87"/>
    <w:rsid w:val="000E1D39"/>
    <w:rsid w:val="000E1E07"/>
    <w:rsid w:val="000E23BF"/>
    <w:rsid w:val="000E2673"/>
    <w:rsid w:val="000E29E7"/>
    <w:rsid w:val="000E3E59"/>
    <w:rsid w:val="000E3F7F"/>
    <w:rsid w:val="000E4037"/>
    <w:rsid w:val="000E427A"/>
    <w:rsid w:val="000E4448"/>
    <w:rsid w:val="000E4BA3"/>
    <w:rsid w:val="000E4BD6"/>
    <w:rsid w:val="000E507A"/>
    <w:rsid w:val="000E5191"/>
    <w:rsid w:val="000E5AE0"/>
    <w:rsid w:val="000E5D03"/>
    <w:rsid w:val="000E6000"/>
    <w:rsid w:val="000E6147"/>
    <w:rsid w:val="000E6956"/>
    <w:rsid w:val="000E6C23"/>
    <w:rsid w:val="000E7930"/>
    <w:rsid w:val="000E7CB2"/>
    <w:rsid w:val="000F09EA"/>
    <w:rsid w:val="000F0E9F"/>
    <w:rsid w:val="000F0F67"/>
    <w:rsid w:val="000F102C"/>
    <w:rsid w:val="000F12E9"/>
    <w:rsid w:val="000F27A1"/>
    <w:rsid w:val="000F2ADE"/>
    <w:rsid w:val="000F3374"/>
    <w:rsid w:val="000F342B"/>
    <w:rsid w:val="000F36D5"/>
    <w:rsid w:val="000F3E6C"/>
    <w:rsid w:val="000F3F69"/>
    <w:rsid w:val="000F43CC"/>
    <w:rsid w:val="000F45C3"/>
    <w:rsid w:val="000F479A"/>
    <w:rsid w:val="000F4C1B"/>
    <w:rsid w:val="000F5CB2"/>
    <w:rsid w:val="000F5F4B"/>
    <w:rsid w:val="000F61F8"/>
    <w:rsid w:val="000F64CF"/>
    <w:rsid w:val="000F7473"/>
    <w:rsid w:val="000F7661"/>
    <w:rsid w:val="000F7899"/>
    <w:rsid w:val="00100D6E"/>
    <w:rsid w:val="001014AD"/>
    <w:rsid w:val="00102499"/>
    <w:rsid w:val="00102608"/>
    <w:rsid w:val="001028A7"/>
    <w:rsid w:val="00103260"/>
    <w:rsid w:val="00104355"/>
    <w:rsid w:val="001049B7"/>
    <w:rsid w:val="00104B17"/>
    <w:rsid w:val="001050DE"/>
    <w:rsid w:val="0010561C"/>
    <w:rsid w:val="0010588B"/>
    <w:rsid w:val="001061AB"/>
    <w:rsid w:val="001064B0"/>
    <w:rsid w:val="00106EA2"/>
    <w:rsid w:val="0010716C"/>
    <w:rsid w:val="00107479"/>
    <w:rsid w:val="00107783"/>
    <w:rsid w:val="00107C5C"/>
    <w:rsid w:val="00110519"/>
    <w:rsid w:val="00110EAA"/>
    <w:rsid w:val="00111777"/>
    <w:rsid w:val="001118BF"/>
    <w:rsid w:val="0011240F"/>
    <w:rsid w:val="001126B1"/>
    <w:rsid w:val="0011363E"/>
    <w:rsid w:val="00113AAB"/>
    <w:rsid w:val="00113B31"/>
    <w:rsid w:val="00113B88"/>
    <w:rsid w:val="00113FB4"/>
    <w:rsid w:val="001140EB"/>
    <w:rsid w:val="001145DA"/>
    <w:rsid w:val="00114EE6"/>
    <w:rsid w:val="00115428"/>
    <w:rsid w:val="001171D4"/>
    <w:rsid w:val="001171DC"/>
    <w:rsid w:val="00120DA7"/>
    <w:rsid w:val="0012223E"/>
    <w:rsid w:val="00123955"/>
    <w:rsid w:val="00123B2A"/>
    <w:rsid w:val="00123D86"/>
    <w:rsid w:val="001248FF"/>
    <w:rsid w:val="001253D0"/>
    <w:rsid w:val="00125AEF"/>
    <w:rsid w:val="001263FF"/>
    <w:rsid w:val="00126575"/>
    <w:rsid w:val="001268A4"/>
    <w:rsid w:val="00126AD2"/>
    <w:rsid w:val="00126FE2"/>
    <w:rsid w:val="001278CF"/>
    <w:rsid w:val="00130089"/>
    <w:rsid w:val="001307B4"/>
    <w:rsid w:val="00130C25"/>
    <w:rsid w:val="0013567B"/>
    <w:rsid w:val="0013577B"/>
    <w:rsid w:val="00135B6D"/>
    <w:rsid w:val="00135BA7"/>
    <w:rsid w:val="00135FC2"/>
    <w:rsid w:val="00136520"/>
    <w:rsid w:val="001365EF"/>
    <w:rsid w:val="0013745E"/>
    <w:rsid w:val="001374AD"/>
    <w:rsid w:val="00137539"/>
    <w:rsid w:val="00137B0E"/>
    <w:rsid w:val="00137D21"/>
    <w:rsid w:val="00141497"/>
    <w:rsid w:val="001414C4"/>
    <w:rsid w:val="00141A22"/>
    <w:rsid w:val="00141C33"/>
    <w:rsid w:val="00141DC6"/>
    <w:rsid w:val="0014225C"/>
    <w:rsid w:val="00142866"/>
    <w:rsid w:val="00144709"/>
    <w:rsid w:val="00144A7C"/>
    <w:rsid w:val="00144D14"/>
    <w:rsid w:val="00144F4F"/>
    <w:rsid w:val="00145839"/>
    <w:rsid w:val="00146A2E"/>
    <w:rsid w:val="0014700F"/>
    <w:rsid w:val="00147431"/>
    <w:rsid w:val="0014B7F9"/>
    <w:rsid w:val="00150D69"/>
    <w:rsid w:val="00150D9A"/>
    <w:rsid w:val="00151096"/>
    <w:rsid w:val="001513A0"/>
    <w:rsid w:val="00151707"/>
    <w:rsid w:val="001518B9"/>
    <w:rsid w:val="00151BA0"/>
    <w:rsid w:val="00151F0D"/>
    <w:rsid w:val="0015270E"/>
    <w:rsid w:val="001528B5"/>
    <w:rsid w:val="00152D2E"/>
    <w:rsid w:val="0015373D"/>
    <w:rsid w:val="00155006"/>
    <w:rsid w:val="0015553F"/>
    <w:rsid w:val="001559BA"/>
    <w:rsid w:val="0015681B"/>
    <w:rsid w:val="00156971"/>
    <w:rsid w:val="0015739E"/>
    <w:rsid w:val="001579C6"/>
    <w:rsid w:val="00157FDC"/>
    <w:rsid w:val="00160458"/>
    <w:rsid w:val="00160CE8"/>
    <w:rsid w:val="00160EBB"/>
    <w:rsid w:val="00161BF0"/>
    <w:rsid w:val="001621F4"/>
    <w:rsid w:val="00162211"/>
    <w:rsid w:val="0016259F"/>
    <w:rsid w:val="00162653"/>
    <w:rsid w:val="0016277A"/>
    <w:rsid w:val="00163391"/>
    <w:rsid w:val="001643A9"/>
    <w:rsid w:val="0016544C"/>
    <w:rsid w:val="00165470"/>
    <w:rsid w:val="0016641E"/>
    <w:rsid w:val="00166883"/>
    <w:rsid w:val="001671BD"/>
    <w:rsid w:val="00167C2F"/>
    <w:rsid w:val="0017056C"/>
    <w:rsid w:val="00170DB6"/>
    <w:rsid w:val="001716A8"/>
    <w:rsid w:val="0017244F"/>
    <w:rsid w:val="001724A4"/>
    <w:rsid w:val="00172845"/>
    <w:rsid w:val="00172868"/>
    <w:rsid w:val="001736EE"/>
    <w:rsid w:val="00173B39"/>
    <w:rsid w:val="0017452F"/>
    <w:rsid w:val="00174703"/>
    <w:rsid w:val="0017507B"/>
    <w:rsid w:val="00175202"/>
    <w:rsid w:val="001756EE"/>
    <w:rsid w:val="001767B4"/>
    <w:rsid w:val="00180146"/>
    <w:rsid w:val="001805A8"/>
    <w:rsid w:val="00180603"/>
    <w:rsid w:val="00180A03"/>
    <w:rsid w:val="00180E8E"/>
    <w:rsid w:val="00181ACB"/>
    <w:rsid w:val="0018290D"/>
    <w:rsid w:val="001833CC"/>
    <w:rsid w:val="00183510"/>
    <w:rsid w:val="00183ADF"/>
    <w:rsid w:val="001842EF"/>
    <w:rsid w:val="0018431D"/>
    <w:rsid w:val="00184F26"/>
    <w:rsid w:val="00186730"/>
    <w:rsid w:val="001868DE"/>
    <w:rsid w:val="00186DB4"/>
    <w:rsid w:val="00186FA2"/>
    <w:rsid w:val="001870AC"/>
    <w:rsid w:val="00187116"/>
    <w:rsid w:val="001873AB"/>
    <w:rsid w:val="0018792A"/>
    <w:rsid w:val="00190456"/>
    <w:rsid w:val="00190813"/>
    <w:rsid w:val="0019091D"/>
    <w:rsid w:val="00190EA5"/>
    <w:rsid w:val="00190F0B"/>
    <w:rsid w:val="001912C5"/>
    <w:rsid w:val="0019244F"/>
    <w:rsid w:val="0019258F"/>
    <w:rsid w:val="00192C04"/>
    <w:rsid w:val="00193004"/>
    <w:rsid w:val="00193A2F"/>
    <w:rsid w:val="00193BC7"/>
    <w:rsid w:val="00193EAB"/>
    <w:rsid w:val="001942CA"/>
    <w:rsid w:val="00194819"/>
    <w:rsid w:val="00194B97"/>
    <w:rsid w:val="00194C11"/>
    <w:rsid w:val="0019537D"/>
    <w:rsid w:val="0019552F"/>
    <w:rsid w:val="001958B6"/>
    <w:rsid w:val="00195A5D"/>
    <w:rsid w:val="00195D2A"/>
    <w:rsid w:val="001961ED"/>
    <w:rsid w:val="0019712D"/>
    <w:rsid w:val="00197180"/>
    <w:rsid w:val="001973D5"/>
    <w:rsid w:val="001A02B2"/>
    <w:rsid w:val="001A07D3"/>
    <w:rsid w:val="001A16EE"/>
    <w:rsid w:val="001A181E"/>
    <w:rsid w:val="001A1865"/>
    <w:rsid w:val="001A2006"/>
    <w:rsid w:val="001A2841"/>
    <w:rsid w:val="001A307A"/>
    <w:rsid w:val="001A31FC"/>
    <w:rsid w:val="001A38CC"/>
    <w:rsid w:val="001A4039"/>
    <w:rsid w:val="001A4101"/>
    <w:rsid w:val="001A4209"/>
    <w:rsid w:val="001A425A"/>
    <w:rsid w:val="001A4845"/>
    <w:rsid w:val="001A49CA"/>
    <w:rsid w:val="001A4AFE"/>
    <w:rsid w:val="001A4C47"/>
    <w:rsid w:val="001A4EFE"/>
    <w:rsid w:val="001A6010"/>
    <w:rsid w:val="001A6048"/>
    <w:rsid w:val="001A6EDE"/>
    <w:rsid w:val="001A79AC"/>
    <w:rsid w:val="001B044C"/>
    <w:rsid w:val="001B057F"/>
    <w:rsid w:val="001B0EA5"/>
    <w:rsid w:val="001B1080"/>
    <w:rsid w:val="001B1318"/>
    <w:rsid w:val="001B1601"/>
    <w:rsid w:val="001B1D31"/>
    <w:rsid w:val="001B1EF2"/>
    <w:rsid w:val="001B20E8"/>
    <w:rsid w:val="001B230D"/>
    <w:rsid w:val="001B4438"/>
    <w:rsid w:val="001B46EC"/>
    <w:rsid w:val="001B49BF"/>
    <w:rsid w:val="001B4AC2"/>
    <w:rsid w:val="001B4D6A"/>
    <w:rsid w:val="001B58BB"/>
    <w:rsid w:val="001B6107"/>
    <w:rsid w:val="001B6845"/>
    <w:rsid w:val="001B6C2E"/>
    <w:rsid w:val="001B6F5A"/>
    <w:rsid w:val="001B6FA2"/>
    <w:rsid w:val="001B76BA"/>
    <w:rsid w:val="001B7DCD"/>
    <w:rsid w:val="001C00E0"/>
    <w:rsid w:val="001C018E"/>
    <w:rsid w:val="001C038C"/>
    <w:rsid w:val="001C06FA"/>
    <w:rsid w:val="001C07E5"/>
    <w:rsid w:val="001C0E08"/>
    <w:rsid w:val="001C11F8"/>
    <w:rsid w:val="001C20A7"/>
    <w:rsid w:val="001C25B9"/>
    <w:rsid w:val="001C32DA"/>
    <w:rsid w:val="001C35DA"/>
    <w:rsid w:val="001C3892"/>
    <w:rsid w:val="001C4582"/>
    <w:rsid w:val="001C45B8"/>
    <w:rsid w:val="001C58C6"/>
    <w:rsid w:val="001C679D"/>
    <w:rsid w:val="001C6912"/>
    <w:rsid w:val="001C6951"/>
    <w:rsid w:val="001C7020"/>
    <w:rsid w:val="001C7CA7"/>
    <w:rsid w:val="001D086F"/>
    <w:rsid w:val="001D1029"/>
    <w:rsid w:val="001D11C5"/>
    <w:rsid w:val="001D1A32"/>
    <w:rsid w:val="001D2040"/>
    <w:rsid w:val="001D22A8"/>
    <w:rsid w:val="001D22AF"/>
    <w:rsid w:val="001D2370"/>
    <w:rsid w:val="001D2ACB"/>
    <w:rsid w:val="001D2FE3"/>
    <w:rsid w:val="001D3370"/>
    <w:rsid w:val="001D3B5D"/>
    <w:rsid w:val="001D3EBB"/>
    <w:rsid w:val="001D3F5D"/>
    <w:rsid w:val="001D436E"/>
    <w:rsid w:val="001D452F"/>
    <w:rsid w:val="001D4E40"/>
    <w:rsid w:val="001D6005"/>
    <w:rsid w:val="001D6041"/>
    <w:rsid w:val="001D72AC"/>
    <w:rsid w:val="001D7343"/>
    <w:rsid w:val="001D7797"/>
    <w:rsid w:val="001D77C9"/>
    <w:rsid w:val="001D7A03"/>
    <w:rsid w:val="001E0634"/>
    <w:rsid w:val="001E13EB"/>
    <w:rsid w:val="001E14C9"/>
    <w:rsid w:val="001E1B8B"/>
    <w:rsid w:val="001E2982"/>
    <w:rsid w:val="001E2A09"/>
    <w:rsid w:val="001E2A13"/>
    <w:rsid w:val="001E2F5D"/>
    <w:rsid w:val="001E3A07"/>
    <w:rsid w:val="001E3F98"/>
    <w:rsid w:val="001E4CBB"/>
    <w:rsid w:val="001E53F3"/>
    <w:rsid w:val="001E541D"/>
    <w:rsid w:val="001E6793"/>
    <w:rsid w:val="001E686A"/>
    <w:rsid w:val="001E7155"/>
    <w:rsid w:val="001E71C1"/>
    <w:rsid w:val="001E754C"/>
    <w:rsid w:val="001E7ACD"/>
    <w:rsid w:val="001E7B88"/>
    <w:rsid w:val="001E7FB8"/>
    <w:rsid w:val="001F0BA6"/>
    <w:rsid w:val="001F18BB"/>
    <w:rsid w:val="001F1CCF"/>
    <w:rsid w:val="001F1D69"/>
    <w:rsid w:val="001F1F44"/>
    <w:rsid w:val="001F1FF8"/>
    <w:rsid w:val="001F2041"/>
    <w:rsid w:val="001F2187"/>
    <w:rsid w:val="001F23C9"/>
    <w:rsid w:val="001F27B5"/>
    <w:rsid w:val="001F2C71"/>
    <w:rsid w:val="001F3BEA"/>
    <w:rsid w:val="001F3D19"/>
    <w:rsid w:val="001F40E0"/>
    <w:rsid w:val="001F4AF5"/>
    <w:rsid w:val="001F4C3E"/>
    <w:rsid w:val="001F4E32"/>
    <w:rsid w:val="001F5459"/>
    <w:rsid w:val="001F599E"/>
    <w:rsid w:val="001F6D9C"/>
    <w:rsid w:val="001F73B4"/>
    <w:rsid w:val="001F74BB"/>
    <w:rsid w:val="001F7DEE"/>
    <w:rsid w:val="002001C2"/>
    <w:rsid w:val="00200396"/>
    <w:rsid w:val="00200853"/>
    <w:rsid w:val="00200C43"/>
    <w:rsid w:val="00200C59"/>
    <w:rsid w:val="002013B5"/>
    <w:rsid w:val="0020175F"/>
    <w:rsid w:val="0020221E"/>
    <w:rsid w:val="002023F8"/>
    <w:rsid w:val="0020268D"/>
    <w:rsid w:val="00203894"/>
    <w:rsid w:val="00203896"/>
    <w:rsid w:val="00203FC6"/>
    <w:rsid w:val="00204454"/>
    <w:rsid w:val="00205C5D"/>
    <w:rsid w:val="00205E0D"/>
    <w:rsid w:val="00205E29"/>
    <w:rsid w:val="002061EC"/>
    <w:rsid w:val="00206B3D"/>
    <w:rsid w:val="00206C94"/>
    <w:rsid w:val="00206E23"/>
    <w:rsid w:val="00207B93"/>
    <w:rsid w:val="0021016E"/>
    <w:rsid w:val="00210B9D"/>
    <w:rsid w:val="00211889"/>
    <w:rsid w:val="00211CDA"/>
    <w:rsid w:val="00211F39"/>
    <w:rsid w:val="00212B5E"/>
    <w:rsid w:val="00212BD4"/>
    <w:rsid w:val="00213582"/>
    <w:rsid w:val="00213D29"/>
    <w:rsid w:val="00214C9D"/>
    <w:rsid w:val="00214EE2"/>
    <w:rsid w:val="00215179"/>
    <w:rsid w:val="002154D2"/>
    <w:rsid w:val="00215A43"/>
    <w:rsid w:val="00215F03"/>
    <w:rsid w:val="00216B23"/>
    <w:rsid w:val="00216B3D"/>
    <w:rsid w:val="00216F8E"/>
    <w:rsid w:val="00216FD4"/>
    <w:rsid w:val="00217316"/>
    <w:rsid w:val="00217974"/>
    <w:rsid w:val="00217B97"/>
    <w:rsid w:val="002202A0"/>
    <w:rsid w:val="00220493"/>
    <w:rsid w:val="00220E7A"/>
    <w:rsid w:val="00221139"/>
    <w:rsid w:val="002218BF"/>
    <w:rsid w:val="002223C8"/>
    <w:rsid w:val="0022295D"/>
    <w:rsid w:val="00223209"/>
    <w:rsid w:val="0022320E"/>
    <w:rsid w:val="00223241"/>
    <w:rsid w:val="0022451B"/>
    <w:rsid w:val="00224EA9"/>
    <w:rsid w:val="00225505"/>
    <w:rsid w:val="00225802"/>
    <w:rsid w:val="002258F4"/>
    <w:rsid w:val="00225F70"/>
    <w:rsid w:val="00226197"/>
    <w:rsid w:val="0022697C"/>
    <w:rsid w:val="002269AA"/>
    <w:rsid w:val="0022778E"/>
    <w:rsid w:val="00227839"/>
    <w:rsid w:val="00230BC8"/>
    <w:rsid w:val="002313EC"/>
    <w:rsid w:val="0023186D"/>
    <w:rsid w:val="002327A2"/>
    <w:rsid w:val="00233545"/>
    <w:rsid w:val="0023382B"/>
    <w:rsid w:val="002339C4"/>
    <w:rsid w:val="00233DD9"/>
    <w:rsid w:val="00235B64"/>
    <w:rsid w:val="00235EF0"/>
    <w:rsid w:val="00236482"/>
    <w:rsid w:val="00236711"/>
    <w:rsid w:val="00236BD9"/>
    <w:rsid w:val="0023753D"/>
    <w:rsid w:val="00237D59"/>
    <w:rsid w:val="002405B9"/>
    <w:rsid w:val="002407D7"/>
    <w:rsid w:val="00240A48"/>
    <w:rsid w:val="00240F89"/>
    <w:rsid w:val="002411B7"/>
    <w:rsid w:val="0024184A"/>
    <w:rsid w:val="00242411"/>
    <w:rsid w:val="002426CC"/>
    <w:rsid w:val="002428E7"/>
    <w:rsid w:val="00242D75"/>
    <w:rsid w:val="00243FF6"/>
    <w:rsid w:val="002440BC"/>
    <w:rsid w:val="002445B0"/>
    <w:rsid w:val="00244821"/>
    <w:rsid w:val="00244FA1"/>
    <w:rsid w:val="002450F3"/>
    <w:rsid w:val="00245537"/>
    <w:rsid w:val="00245D09"/>
    <w:rsid w:val="002463FC"/>
    <w:rsid w:val="00246C13"/>
    <w:rsid w:val="002470FA"/>
    <w:rsid w:val="002472F9"/>
    <w:rsid w:val="0024797A"/>
    <w:rsid w:val="00247CEB"/>
    <w:rsid w:val="00250D0D"/>
    <w:rsid w:val="002518EB"/>
    <w:rsid w:val="00251A24"/>
    <w:rsid w:val="00251A2A"/>
    <w:rsid w:val="00251CDB"/>
    <w:rsid w:val="00252B1C"/>
    <w:rsid w:val="0025319C"/>
    <w:rsid w:val="00253732"/>
    <w:rsid w:val="0025431E"/>
    <w:rsid w:val="002546D0"/>
    <w:rsid w:val="002548E4"/>
    <w:rsid w:val="0025514F"/>
    <w:rsid w:val="002554AF"/>
    <w:rsid w:val="0025567F"/>
    <w:rsid w:val="00255860"/>
    <w:rsid w:val="00255DDE"/>
    <w:rsid w:val="00256136"/>
    <w:rsid w:val="00256B11"/>
    <w:rsid w:val="00256D98"/>
    <w:rsid w:val="00257712"/>
    <w:rsid w:val="002608E2"/>
    <w:rsid w:val="002610B5"/>
    <w:rsid w:val="00261509"/>
    <w:rsid w:val="002618E9"/>
    <w:rsid w:val="00261928"/>
    <w:rsid w:val="00261AD1"/>
    <w:rsid w:val="00261DFB"/>
    <w:rsid w:val="00262975"/>
    <w:rsid w:val="0026328D"/>
    <w:rsid w:val="002633ED"/>
    <w:rsid w:val="00263AFF"/>
    <w:rsid w:val="00264419"/>
    <w:rsid w:val="00264658"/>
    <w:rsid w:val="00264C70"/>
    <w:rsid w:val="00264F97"/>
    <w:rsid w:val="00265269"/>
    <w:rsid w:val="00265857"/>
    <w:rsid w:val="00265992"/>
    <w:rsid w:val="00265EA4"/>
    <w:rsid w:val="002670F9"/>
    <w:rsid w:val="0026722E"/>
    <w:rsid w:val="00267A29"/>
    <w:rsid w:val="002716BD"/>
    <w:rsid w:val="00271D4F"/>
    <w:rsid w:val="00272650"/>
    <w:rsid w:val="002730DA"/>
    <w:rsid w:val="002741E4"/>
    <w:rsid w:val="002742D1"/>
    <w:rsid w:val="0027433B"/>
    <w:rsid w:val="00274E80"/>
    <w:rsid w:val="0027529D"/>
    <w:rsid w:val="00276028"/>
    <w:rsid w:val="00276805"/>
    <w:rsid w:val="00276D59"/>
    <w:rsid w:val="0027746A"/>
    <w:rsid w:val="00280717"/>
    <w:rsid w:val="00281883"/>
    <w:rsid w:val="00281C50"/>
    <w:rsid w:val="00281DB2"/>
    <w:rsid w:val="00282347"/>
    <w:rsid w:val="00282390"/>
    <w:rsid w:val="00283749"/>
    <w:rsid w:val="00284024"/>
    <w:rsid w:val="00284A62"/>
    <w:rsid w:val="00284BCC"/>
    <w:rsid w:val="00284D7F"/>
    <w:rsid w:val="002851BE"/>
    <w:rsid w:val="00285368"/>
    <w:rsid w:val="002857E9"/>
    <w:rsid w:val="00285863"/>
    <w:rsid w:val="00285AC5"/>
    <w:rsid w:val="00285EBD"/>
    <w:rsid w:val="002866D0"/>
    <w:rsid w:val="0028752E"/>
    <w:rsid w:val="002879E6"/>
    <w:rsid w:val="002879F9"/>
    <w:rsid w:val="002901B7"/>
    <w:rsid w:val="00290322"/>
    <w:rsid w:val="00290EA6"/>
    <w:rsid w:val="00290F78"/>
    <w:rsid w:val="002913CF"/>
    <w:rsid w:val="00292144"/>
    <w:rsid w:val="00292CEF"/>
    <w:rsid w:val="00293855"/>
    <w:rsid w:val="00294ED0"/>
    <w:rsid w:val="00295A5C"/>
    <w:rsid w:val="00296AD6"/>
    <w:rsid w:val="00296D52"/>
    <w:rsid w:val="00296ED0"/>
    <w:rsid w:val="002974D6"/>
    <w:rsid w:val="0029767F"/>
    <w:rsid w:val="002A005B"/>
    <w:rsid w:val="002A053F"/>
    <w:rsid w:val="002A0887"/>
    <w:rsid w:val="002A0DBF"/>
    <w:rsid w:val="002A19C7"/>
    <w:rsid w:val="002A1B67"/>
    <w:rsid w:val="002A1C13"/>
    <w:rsid w:val="002A1E86"/>
    <w:rsid w:val="002A2541"/>
    <w:rsid w:val="002A2B4D"/>
    <w:rsid w:val="002A2C3D"/>
    <w:rsid w:val="002A3401"/>
    <w:rsid w:val="002A46C9"/>
    <w:rsid w:val="002A4D3E"/>
    <w:rsid w:val="002A5752"/>
    <w:rsid w:val="002A6388"/>
    <w:rsid w:val="002A6D35"/>
    <w:rsid w:val="002A6D85"/>
    <w:rsid w:val="002A7DCC"/>
    <w:rsid w:val="002B08CE"/>
    <w:rsid w:val="002B1076"/>
    <w:rsid w:val="002B1584"/>
    <w:rsid w:val="002B20CD"/>
    <w:rsid w:val="002B239D"/>
    <w:rsid w:val="002B246E"/>
    <w:rsid w:val="002B2594"/>
    <w:rsid w:val="002B27F1"/>
    <w:rsid w:val="002B29B4"/>
    <w:rsid w:val="002B300B"/>
    <w:rsid w:val="002B3614"/>
    <w:rsid w:val="002B389C"/>
    <w:rsid w:val="002B39A5"/>
    <w:rsid w:val="002B39CD"/>
    <w:rsid w:val="002B47B5"/>
    <w:rsid w:val="002B4DD7"/>
    <w:rsid w:val="002B57AF"/>
    <w:rsid w:val="002B59E9"/>
    <w:rsid w:val="002B5A92"/>
    <w:rsid w:val="002B5CEA"/>
    <w:rsid w:val="002B6C8C"/>
    <w:rsid w:val="002B6E74"/>
    <w:rsid w:val="002B7118"/>
    <w:rsid w:val="002B7B60"/>
    <w:rsid w:val="002C02CB"/>
    <w:rsid w:val="002C05AB"/>
    <w:rsid w:val="002C0AEF"/>
    <w:rsid w:val="002C0DDE"/>
    <w:rsid w:val="002C0E9A"/>
    <w:rsid w:val="002C31F8"/>
    <w:rsid w:val="002C3347"/>
    <w:rsid w:val="002C3A82"/>
    <w:rsid w:val="002C3B26"/>
    <w:rsid w:val="002C3E13"/>
    <w:rsid w:val="002C412A"/>
    <w:rsid w:val="002C45C1"/>
    <w:rsid w:val="002C5555"/>
    <w:rsid w:val="002C58AD"/>
    <w:rsid w:val="002C5ABB"/>
    <w:rsid w:val="002C6203"/>
    <w:rsid w:val="002C6564"/>
    <w:rsid w:val="002C6898"/>
    <w:rsid w:val="002C6F0F"/>
    <w:rsid w:val="002C7680"/>
    <w:rsid w:val="002C7925"/>
    <w:rsid w:val="002C7F27"/>
    <w:rsid w:val="002D04A8"/>
    <w:rsid w:val="002D07AC"/>
    <w:rsid w:val="002D0905"/>
    <w:rsid w:val="002D0F93"/>
    <w:rsid w:val="002D2592"/>
    <w:rsid w:val="002D28B1"/>
    <w:rsid w:val="002D2DE4"/>
    <w:rsid w:val="002D3F8C"/>
    <w:rsid w:val="002D430B"/>
    <w:rsid w:val="002D45A0"/>
    <w:rsid w:val="002D48E6"/>
    <w:rsid w:val="002D4C15"/>
    <w:rsid w:val="002D4F4B"/>
    <w:rsid w:val="002D551C"/>
    <w:rsid w:val="002D5961"/>
    <w:rsid w:val="002D6186"/>
    <w:rsid w:val="002D652A"/>
    <w:rsid w:val="002D6914"/>
    <w:rsid w:val="002D6BD3"/>
    <w:rsid w:val="002D724B"/>
    <w:rsid w:val="002E025C"/>
    <w:rsid w:val="002E0B4A"/>
    <w:rsid w:val="002E22D5"/>
    <w:rsid w:val="002E23CC"/>
    <w:rsid w:val="002E2A36"/>
    <w:rsid w:val="002E2A98"/>
    <w:rsid w:val="002E2BCF"/>
    <w:rsid w:val="002E3B1B"/>
    <w:rsid w:val="002E46D1"/>
    <w:rsid w:val="002E5956"/>
    <w:rsid w:val="002E5CDC"/>
    <w:rsid w:val="002E67F1"/>
    <w:rsid w:val="002E6A21"/>
    <w:rsid w:val="002E74E2"/>
    <w:rsid w:val="002F0751"/>
    <w:rsid w:val="002F0D2F"/>
    <w:rsid w:val="002F0F5F"/>
    <w:rsid w:val="002F11AE"/>
    <w:rsid w:val="002F1AB6"/>
    <w:rsid w:val="002F1B68"/>
    <w:rsid w:val="002F1DBB"/>
    <w:rsid w:val="002F1FDB"/>
    <w:rsid w:val="002F2536"/>
    <w:rsid w:val="002F2D6C"/>
    <w:rsid w:val="002F2E5E"/>
    <w:rsid w:val="002F2F4C"/>
    <w:rsid w:val="002F3069"/>
    <w:rsid w:val="002F3BD1"/>
    <w:rsid w:val="002F3CFD"/>
    <w:rsid w:val="002F4354"/>
    <w:rsid w:val="002F4625"/>
    <w:rsid w:val="002F5BE3"/>
    <w:rsid w:val="002F6053"/>
    <w:rsid w:val="002F60C1"/>
    <w:rsid w:val="002F6264"/>
    <w:rsid w:val="002F72A3"/>
    <w:rsid w:val="002F760E"/>
    <w:rsid w:val="002F79D8"/>
    <w:rsid w:val="002F7ED4"/>
    <w:rsid w:val="00300AB7"/>
    <w:rsid w:val="00300D2B"/>
    <w:rsid w:val="00300FCC"/>
    <w:rsid w:val="00301692"/>
    <w:rsid w:val="003017FD"/>
    <w:rsid w:val="00301EA5"/>
    <w:rsid w:val="0030302F"/>
    <w:rsid w:val="003033D0"/>
    <w:rsid w:val="00303664"/>
    <w:rsid w:val="00303EB7"/>
    <w:rsid w:val="00304007"/>
    <w:rsid w:val="00304EAB"/>
    <w:rsid w:val="0030549E"/>
    <w:rsid w:val="00305A96"/>
    <w:rsid w:val="00306189"/>
    <w:rsid w:val="00306F58"/>
    <w:rsid w:val="00306F93"/>
    <w:rsid w:val="00307269"/>
    <w:rsid w:val="003073B1"/>
    <w:rsid w:val="00310268"/>
    <w:rsid w:val="0031069F"/>
    <w:rsid w:val="00310E95"/>
    <w:rsid w:val="003110DD"/>
    <w:rsid w:val="00311598"/>
    <w:rsid w:val="003119CC"/>
    <w:rsid w:val="003120D5"/>
    <w:rsid w:val="0031227B"/>
    <w:rsid w:val="00312A1B"/>
    <w:rsid w:val="00312B1F"/>
    <w:rsid w:val="00312B2E"/>
    <w:rsid w:val="00312D02"/>
    <w:rsid w:val="00313B1E"/>
    <w:rsid w:val="00313BC0"/>
    <w:rsid w:val="00313D8F"/>
    <w:rsid w:val="00314338"/>
    <w:rsid w:val="00315215"/>
    <w:rsid w:val="003157FA"/>
    <w:rsid w:val="00315DBA"/>
    <w:rsid w:val="003167E9"/>
    <w:rsid w:val="0031700E"/>
    <w:rsid w:val="00317BEB"/>
    <w:rsid w:val="003207B5"/>
    <w:rsid w:val="0032139F"/>
    <w:rsid w:val="00321A86"/>
    <w:rsid w:val="003223F1"/>
    <w:rsid w:val="0032299D"/>
    <w:rsid w:val="00322BCC"/>
    <w:rsid w:val="003230D4"/>
    <w:rsid w:val="00323242"/>
    <w:rsid w:val="00323E97"/>
    <w:rsid w:val="00324D2D"/>
    <w:rsid w:val="00326789"/>
    <w:rsid w:val="0032735F"/>
    <w:rsid w:val="003277AC"/>
    <w:rsid w:val="00327F7F"/>
    <w:rsid w:val="00330A06"/>
    <w:rsid w:val="003314E1"/>
    <w:rsid w:val="003324DC"/>
    <w:rsid w:val="00332760"/>
    <w:rsid w:val="0033291B"/>
    <w:rsid w:val="0033462F"/>
    <w:rsid w:val="00334771"/>
    <w:rsid w:val="00334B48"/>
    <w:rsid w:val="00334BE3"/>
    <w:rsid w:val="00334CCA"/>
    <w:rsid w:val="00335622"/>
    <w:rsid w:val="00335660"/>
    <w:rsid w:val="00335F37"/>
    <w:rsid w:val="0033765B"/>
    <w:rsid w:val="00340378"/>
    <w:rsid w:val="00340663"/>
    <w:rsid w:val="00340B94"/>
    <w:rsid w:val="003427A4"/>
    <w:rsid w:val="00342BF4"/>
    <w:rsid w:val="00342C21"/>
    <w:rsid w:val="00342F1F"/>
    <w:rsid w:val="00343424"/>
    <w:rsid w:val="00343457"/>
    <w:rsid w:val="00343D13"/>
    <w:rsid w:val="00344065"/>
    <w:rsid w:val="003444D9"/>
    <w:rsid w:val="00344F02"/>
    <w:rsid w:val="003463D4"/>
    <w:rsid w:val="00346AC8"/>
    <w:rsid w:val="0034712C"/>
    <w:rsid w:val="00350437"/>
    <w:rsid w:val="0035069C"/>
    <w:rsid w:val="00350E40"/>
    <w:rsid w:val="00350E6F"/>
    <w:rsid w:val="00350FDB"/>
    <w:rsid w:val="00351B52"/>
    <w:rsid w:val="00352A47"/>
    <w:rsid w:val="00352D4C"/>
    <w:rsid w:val="00352E43"/>
    <w:rsid w:val="003533A3"/>
    <w:rsid w:val="003537F4"/>
    <w:rsid w:val="00353CDF"/>
    <w:rsid w:val="00353D7E"/>
    <w:rsid w:val="00353FC2"/>
    <w:rsid w:val="0035418E"/>
    <w:rsid w:val="003541F9"/>
    <w:rsid w:val="0035479C"/>
    <w:rsid w:val="00354950"/>
    <w:rsid w:val="00355060"/>
    <w:rsid w:val="00355ACB"/>
    <w:rsid w:val="00355B82"/>
    <w:rsid w:val="00355D3D"/>
    <w:rsid w:val="00355D9C"/>
    <w:rsid w:val="00355DD5"/>
    <w:rsid w:val="00356A69"/>
    <w:rsid w:val="00357628"/>
    <w:rsid w:val="00363F2B"/>
    <w:rsid w:val="00364744"/>
    <w:rsid w:val="00364C93"/>
    <w:rsid w:val="003650E8"/>
    <w:rsid w:val="00365937"/>
    <w:rsid w:val="003659FA"/>
    <w:rsid w:val="003669C2"/>
    <w:rsid w:val="00366E5E"/>
    <w:rsid w:val="00367CAD"/>
    <w:rsid w:val="00370266"/>
    <w:rsid w:val="00370593"/>
    <w:rsid w:val="003705A7"/>
    <w:rsid w:val="00371010"/>
    <w:rsid w:val="003727BA"/>
    <w:rsid w:val="00373182"/>
    <w:rsid w:val="003733C1"/>
    <w:rsid w:val="00373459"/>
    <w:rsid w:val="003745CA"/>
    <w:rsid w:val="003751FF"/>
    <w:rsid w:val="00375270"/>
    <w:rsid w:val="00375875"/>
    <w:rsid w:val="00375970"/>
    <w:rsid w:val="00375F3A"/>
    <w:rsid w:val="0037611B"/>
    <w:rsid w:val="0037637D"/>
    <w:rsid w:val="0037638F"/>
    <w:rsid w:val="0037661C"/>
    <w:rsid w:val="003766D2"/>
    <w:rsid w:val="00376900"/>
    <w:rsid w:val="0037703A"/>
    <w:rsid w:val="00377A4B"/>
    <w:rsid w:val="00377AE5"/>
    <w:rsid w:val="003805C2"/>
    <w:rsid w:val="00381A26"/>
    <w:rsid w:val="00382239"/>
    <w:rsid w:val="00382243"/>
    <w:rsid w:val="00382CA0"/>
    <w:rsid w:val="00382D8D"/>
    <w:rsid w:val="003836B2"/>
    <w:rsid w:val="00383EA9"/>
    <w:rsid w:val="00384504"/>
    <w:rsid w:val="003845F5"/>
    <w:rsid w:val="00385879"/>
    <w:rsid w:val="00385B42"/>
    <w:rsid w:val="00385CA3"/>
    <w:rsid w:val="00385E87"/>
    <w:rsid w:val="00385EBD"/>
    <w:rsid w:val="00385F50"/>
    <w:rsid w:val="003868AE"/>
    <w:rsid w:val="00386F42"/>
    <w:rsid w:val="0038708C"/>
    <w:rsid w:val="003872F0"/>
    <w:rsid w:val="003876EB"/>
    <w:rsid w:val="00387923"/>
    <w:rsid w:val="00387FBE"/>
    <w:rsid w:val="003907EB"/>
    <w:rsid w:val="00390E89"/>
    <w:rsid w:val="0039127A"/>
    <w:rsid w:val="00391954"/>
    <w:rsid w:val="00392498"/>
    <w:rsid w:val="003931F5"/>
    <w:rsid w:val="00393213"/>
    <w:rsid w:val="00393290"/>
    <w:rsid w:val="0039342F"/>
    <w:rsid w:val="00393C41"/>
    <w:rsid w:val="0039523D"/>
    <w:rsid w:val="00397151"/>
    <w:rsid w:val="00397AA5"/>
    <w:rsid w:val="00397DBE"/>
    <w:rsid w:val="003A1ADC"/>
    <w:rsid w:val="003A1B67"/>
    <w:rsid w:val="003A2783"/>
    <w:rsid w:val="003A2B1E"/>
    <w:rsid w:val="003A2EB0"/>
    <w:rsid w:val="003A3158"/>
    <w:rsid w:val="003A383A"/>
    <w:rsid w:val="003A3B04"/>
    <w:rsid w:val="003A4450"/>
    <w:rsid w:val="003A46B7"/>
    <w:rsid w:val="003A4BED"/>
    <w:rsid w:val="003A5494"/>
    <w:rsid w:val="003A5C56"/>
    <w:rsid w:val="003A665F"/>
    <w:rsid w:val="003A719C"/>
    <w:rsid w:val="003A727E"/>
    <w:rsid w:val="003A77AE"/>
    <w:rsid w:val="003A7821"/>
    <w:rsid w:val="003B06D8"/>
    <w:rsid w:val="003B0726"/>
    <w:rsid w:val="003B0CDE"/>
    <w:rsid w:val="003B183A"/>
    <w:rsid w:val="003B33DE"/>
    <w:rsid w:val="003B3B83"/>
    <w:rsid w:val="003B4513"/>
    <w:rsid w:val="003B4AC9"/>
    <w:rsid w:val="003B4AD6"/>
    <w:rsid w:val="003B4D65"/>
    <w:rsid w:val="003B5856"/>
    <w:rsid w:val="003B6B28"/>
    <w:rsid w:val="003B71DF"/>
    <w:rsid w:val="003B753A"/>
    <w:rsid w:val="003B76D3"/>
    <w:rsid w:val="003B7989"/>
    <w:rsid w:val="003C15F3"/>
    <w:rsid w:val="003C1829"/>
    <w:rsid w:val="003C1B00"/>
    <w:rsid w:val="003C2441"/>
    <w:rsid w:val="003C2D47"/>
    <w:rsid w:val="003C2DF0"/>
    <w:rsid w:val="003C3690"/>
    <w:rsid w:val="003C3A42"/>
    <w:rsid w:val="003C3EF6"/>
    <w:rsid w:val="003C3F7B"/>
    <w:rsid w:val="003C409C"/>
    <w:rsid w:val="003C4111"/>
    <w:rsid w:val="003C4321"/>
    <w:rsid w:val="003C5AA7"/>
    <w:rsid w:val="003C5DA4"/>
    <w:rsid w:val="003C64EB"/>
    <w:rsid w:val="003C6613"/>
    <w:rsid w:val="003C6C96"/>
    <w:rsid w:val="003C74B6"/>
    <w:rsid w:val="003C7F8F"/>
    <w:rsid w:val="003CBC37"/>
    <w:rsid w:val="003D0238"/>
    <w:rsid w:val="003D0480"/>
    <w:rsid w:val="003D06CF"/>
    <w:rsid w:val="003D0901"/>
    <w:rsid w:val="003D0C8B"/>
    <w:rsid w:val="003D184E"/>
    <w:rsid w:val="003D1DDF"/>
    <w:rsid w:val="003D1E3F"/>
    <w:rsid w:val="003D2464"/>
    <w:rsid w:val="003D30ED"/>
    <w:rsid w:val="003D365B"/>
    <w:rsid w:val="003D37F3"/>
    <w:rsid w:val="003D4BE8"/>
    <w:rsid w:val="003D5210"/>
    <w:rsid w:val="003D5E70"/>
    <w:rsid w:val="003D642E"/>
    <w:rsid w:val="003D6C97"/>
    <w:rsid w:val="003D7352"/>
    <w:rsid w:val="003D766E"/>
    <w:rsid w:val="003E0295"/>
    <w:rsid w:val="003E0E12"/>
    <w:rsid w:val="003E12CE"/>
    <w:rsid w:val="003E1539"/>
    <w:rsid w:val="003E163A"/>
    <w:rsid w:val="003E1F4F"/>
    <w:rsid w:val="003E2DF0"/>
    <w:rsid w:val="003E39C7"/>
    <w:rsid w:val="003E4332"/>
    <w:rsid w:val="003E45E9"/>
    <w:rsid w:val="003E50ED"/>
    <w:rsid w:val="003E5208"/>
    <w:rsid w:val="003E5877"/>
    <w:rsid w:val="003E5F2A"/>
    <w:rsid w:val="003E6148"/>
    <w:rsid w:val="003E6787"/>
    <w:rsid w:val="003E6837"/>
    <w:rsid w:val="003E6FC0"/>
    <w:rsid w:val="003E773E"/>
    <w:rsid w:val="003E792A"/>
    <w:rsid w:val="003F0A4B"/>
    <w:rsid w:val="003F17A1"/>
    <w:rsid w:val="003F1A02"/>
    <w:rsid w:val="003F1CF2"/>
    <w:rsid w:val="003F24AB"/>
    <w:rsid w:val="003F29A0"/>
    <w:rsid w:val="003F3061"/>
    <w:rsid w:val="003F38B0"/>
    <w:rsid w:val="003F3D53"/>
    <w:rsid w:val="003F4E5E"/>
    <w:rsid w:val="003F4E69"/>
    <w:rsid w:val="003F5249"/>
    <w:rsid w:val="003F5662"/>
    <w:rsid w:val="003F5772"/>
    <w:rsid w:val="003F5988"/>
    <w:rsid w:val="003F6C77"/>
    <w:rsid w:val="003F7071"/>
    <w:rsid w:val="003F7A5D"/>
    <w:rsid w:val="003F7ED1"/>
    <w:rsid w:val="00400455"/>
    <w:rsid w:val="00400A5A"/>
    <w:rsid w:val="00402120"/>
    <w:rsid w:val="00402D35"/>
    <w:rsid w:val="00403526"/>
    <w:rsid w:val="00403561"/>
    <w:rsid w:val="00403ED2"/>
    <w:rsid w:val="004050CE"/>
    <w:rsid w:val="00405590"/>
    <w:rsid w:val="00405A7D"/>
    <w:rsid w:val="00405DE6"/>
    <w:rsid w:val="004062FE"/>
    <w:rsid w:val="00406C8C"/>
    <w:rsid w:val="00407FA9"/>
    <w:rsid w:val="004105A0"/>
    <w:rsid w:val="004109DA"/>
    <w:rsid w:val="00410BDD"/>
    <w:rsid w:val="00410D21"/>
    <w:rsid w:val="0041117B"/>
    <w:rsid w:val="004111C5"/>
    <w:rsid w:val="004114AE"/>
    <w:rsid w:val="004117BC"/>
    <w:rsid w:val="0041250F"/>
    <w:rsid w:val="00412D98"/>
    <w:rsid w:val="00412DF4"/>
    <w:rsid w:val="00412ED5"/>
    <w:rsid w:val="00413ECF"/>
    <w:rsid w:val="00414310"/>
    <w:rsid w:val="0041476E"/>
    <w:rsid w:val="00414CD4"/>
    <w:rsid w:val="0041505A"/>
    <w:rsid w:val="00416ACA"/>
    <w:rsid w:val="00416E84"/>
    <w:rsid w:val="00416F81"/>
    <w:rsid w:val="00417538"/>
    <w:rsid w:val="0041760A"/>
    <w:rsid w:val="00417641"/>
    <w:rsid w:val="004176F7"/>
    <w:rsid w:val="0041794C"/>
    <w:rsid w:val="00417C12"/>
    <w:rsid w:val="00417D39"/>
    <w:rsid w:val="00417EC5"/>
    <w:rsid w:val="0042139A"/>
    <w:rsid w:val="0042187E"/>
    <w:rsid w:val="00421DCF"/>
    <w:rsid w:val="00422079"/>
    <w:rsid w:val="004226C7"/>
    <w:rsid w:val="00422828"/>
    <w:rsid w:val="00423189"/>
    <w:rsid w:val="004233FA"/>
    <w:rsid w:val="004233FC"/>
    <w:rsid w:val="00423AE1"/>
    <w:rsid w:val="00423B3E"/>
    <w:rsid w:val="00424001"/>
    <w:rsid w:val="00424558"/>
    <w:rsid w:val="004250CF"/>
    <w:rsid w:val="00425A2D"/>
    <w:rsid w:val="00425E45"/>
    <w:rsid w:val="00425F56"/>
    <w:rsid w:val="00427656"/>
    <w:rsid w:val="004309BA"/>
    <w:rsid w:val="00430D0E"/>
    <w:rsid w:val="004310C8"/>
    <w:rsid w:val="00431326"/>
    <w:rsid w:val="00431660"/>
    <w:rsid w:val="00431A22"/>
    <w:rsid w:val="00431D78"/>
    <w:rsid w:val="00431E13"/>
    <w:rsid w:val="0043204F"/>
    <w:rsid w:val="00432353"/>
    <w:rsid w:val="00432A05"/>
    <w:rsid w:val="004346D7"/>
    <w:rsid w:val="004348D0"/>
    <w:rsid w:val="0043491E"/>
    <w:rsid w:val="00435080"/>
    <w:rsid w:val="004353C4"/>
    <w:rsid w:val="004353D1"/>
    <w:rsid w:val="00435410"/>
    <w:rsid w:val="00435A88"/>
    <w:rsid w:val="00436390"/>
    <w:rsid w:val="00436482"/>
    <w:rsid w:val="00436B79"/>
    <w:rsid w:val="00437A67"/>
    <w:rsid w:val="00437B84"/>
    <w:rsid w:val="004400E2"/>
    <w:rsid w:val="00440817"/>
    <w:rsid w:val="004408F0"/>
    <w:rsid w:val="00440A39"/>
    <w:rsid w:val="00440AF6"/>
    <w:rsid w:val="00440E39"/>
    <w:rsid w:val="004419AF"/>
    <w:rsid w:val="00441E3D"/>
    <w:rsid w:val="00441F06"/>
    <w:rsid w:val="00442251"/>
    <w:rsid w:val="00442AB5"/>
    <w:rsid w:val="00443B97"/>
    <w:rsid w:val="00443D46"/>
    <w:rsid w:val="00446069"/>
    <w:rsid w:val="00450ED7"/>
    <w:rsid w:val="004511AC"/>
    <w:rsid w:val="00451225"/>
    <w:rsid w:val="00451882"/>
    <w:rsid w:val="00451E8B"/>
    <w:rsid w:val="0045208F"/>
    <w:rsid w:val="00452548"/>
    <w:rsid w:val="004527DD"/>
    <w:rsid w:val="00454A23"/>
    <w:rsid w:val="00455469"/>
    <w:rsid w:val="00455631"/>
    <w:rsid w:val="00455AA1"/>
    <w:rsid w:val="004565B2"/>
    <w:rsid w:val="00456FB7"/>
    <w:rsid w:val="00457214"/>
    <w:rsid w:val="00457D46"/>
    <w:rsid w:val="00460A40"/>
    <w:rsid w:val="00461548"/>
    <w:rsid w:val="00461750"/>
    <w:rsid w:val="00461829"/>
    <w:rsid w:val="00461B81"/>
    <w:rsid w:val="00461D16"/>
    <w:rsid w:val="00462853"/>
    <w:rsid w:val="00462A01"/>
    <w:rsid w:val="00462A54"/>
    <w:rsid w:val="00462BAC"/>
    <w:rsid w:val="00463BA7"/>
    <w:rsid w:val="00465C55"/>
    <w:rsid w:val="00466167"/>
    <w:rsid w:val="004661A6"/>
    <w:rsid w:val="00466A56"/>
    <w:rsid w:val="00466ACF"/>
    <w:rsid w:val="00466C22"/>
    <w:rsid w:val="00466CEE"/>
    <w:rsid w:val="00466E11"/>
    <w:rsid w:val="00467324"/>
    <w:rsid w:val="0046794B"/>
    <w:rsid w:val="00470E84"/>
    <w:rsid w:val="00470F8C"/>
    <w:rsid w:val="00472B72"/>
    <w:rsid w:val="00472DA9"/>
    <w:rsid w:val="00473E6A"/>
    <w:rsid w:val="00474A0E"/>
    <w:rsid w:val="00474E1B"/>
    <w:rsid w:val="00475422"/>
    <w:rsid w:val="00475E11"/>
    <w:rsid w:val="004769D2"/>
    <w:rsid w:val="00476CD4"/>
    <w:rsid w:val="00476ED5"/>
    <w:rsid w:val="00476F35"/>
    <w:rsid w:val="00477D47"/>
    <w:rsid w:val="00477D6E"/>
    <w:rsid w:val="00477F56"/>
    <w:rsid w:val="0048065C"/>
    <w:rsid w:val="00480C60"/>
    <w:rsid w:val="00480D41"/>
    <w:rsid w:val="00480F86"/>
    <w:rsid w:val="00481D40"/>
    <w:rsid w:val="00481D41"/>
    <w:rsid w:val="00481E70"/>
    <w:rsid w:val="0048210D"/>
    <w:rsid w:val="00482338"/>
    <w:rsid w:val="00482B6B"/>
    <w:rsid w:val="00482B85"/>
    <w:rsid w:val="00482DA2"/>
    <w:rsid w:val="00483171"/>
    <w:rsid w:val="00483E64"/>
    <w:rsid w:val="00483EFE"/>
    <w:rsid w:val="004848B2"/>
    <w:rsid w:val="004859F3"/>
    <w:rsid w:val="00485F8F"/>
    <w:rsid w:val="0048655B"/>
    <w:rsid w:val="004867DE"/>
    <w:rsid w:val="00487F42"/>
    <w:rsid w:val="00490430"/>
    <w:rsid w:val="004916B6"/>
    <w:rsid w:val="00491B5D"/>
    <w:rsid w:val="00491C53"/>
    <w:rsid w:val="00491E9E"/>
    <w:rsid w:val="004920E0"/>
    <w:rsid w:val="00492981"/>
    <w:rsid w:val="00492EEA"/>
    <w:rsid w:val="00493106"/>
    <w:rsid w:val="004932C0"/>
    <w:rsid w:val="0049375F"/>
    <w:rsid w:val="0049455A"/>
    <w:rsid w:val="00494A52"/>
    <w:rsid w:val="0049665D"/>
    <w:rsid w:val="00496E7E"/>
    <w:rsid w:val="004971F4"/>
    <w:rsid w:val="0049796D"/>
    <w:rsid w:val="00497E16"/>
    <w:rsid w:val="00497F0D"/>
    <w:rsid w:val="004A02D6"/>
    <w:rsid w:val="004A190C"/>
    <w:rsid w:val="004A1A24"/>
    <w:rsid w:val="004A1B75"/>
    <w:rsid w:val="004A1DB3"/>
    <w:rsid w:val="004A2587"/>
    <w:rsid w:val="004A25F3"/>
    <w:rsid w:val="004A2771"/>
    <w:rsid w:val="004A2930"/>
    <w:rsid w:val="004A357D"/>
    <w:rsid w:val="004A3C2E"/>
    <w:rsid w:val="004A45F9"/>
    <w:rsid w:val="004A4693"/>
    <w:rsid w:val="004A47A2"/>
    <w:rsid w:val="004A4CBE"/>
    <w:rsid w:val="004A50B6"/>
    <w:rsid w:val="004A6ED6"/>
    <w:rsid w:val="004A7A83"/>
    <w:rsid w:val="004A7C1B"/>
    <w:rsid w:val="004B07DA"/>
    <w:rsid w:val="004B11D0"/>
    <w:rsid w:val="004B1599"/>
    <w:rsid w:val="004B1FEA"/>
    <w:rsid w:val="004B22F9"/>
    <w:rsid w:val="004B2A43"/>
    <w:rsid w:val="004B3152"/>
    <w:rsid w:val="004B37EE"/>
    <w:rsid w:val="004B3A17"/>
    <w:rsid w:val="004B3B5E"/>
    <w:rsid w:val="004B400C"/>
    <w:rsid w:val="004B44BB"/>
    <w:rsid w:val="004B4971"/>
    <w:rsid w:val="004B49FC"/>
    <w:rsid w:val="004B5DF8"/>
    <w:rsid w:val="004B62E3"/>
    <w:rsid w:val="004B6CA4"/>
    <w:rsid w:val="004B7819"/>
    <w:rsid w:val="004C09FB"/>
    <w:rsid w:val="004C0FAD"/>
    <w:rsid w:val="004C13BB"/>
    <w:rsid w:val="004C15A1"/>
    <w:rsid w:val="004C1A2D"/>
    <w:rsid w:val="004C1ABC"/>
    <w:rsid w:val="004C1BA3"/>
    <w:rsid w:val="004C1C00"/>
    <w:rsid w:val="004C1C89"/>
    <w:rsid w:val="004C2A7B"/>
    <w:rsid w:val="004C439C"/>
    <w:rsid w:val="004C4C77"/>
    <w:rsid w:val="004C5379"/>
    <w:rsid w:val="004C6889"/>
    <w:rsid w:val="004C6BB8"/>
    <w:rsid w:val="004C6E5F"/>
    <w:rsid w:val="004C7058"/>
    <w:rsid w:val="004D07AE"/>
    <w:rsid w:val="004D1C71"/>
    <w:rsid w:val="004D1FBF"/>
    <w:rsid w:val="004D36FA"/>
    <w:rsid w:val="004D3E3B"/>
    <w:rsid w:val="004D45AA"/>
    <w:rsid w:val="004D4C11"/>
    <w:rsid w:val="004D5A1D"/>
    <w:rsid w:val="004D6152"/>
    <w:rsid w:val="004D675B"/>
    <w:rsid w:val="004D6BD4"/>
    <w:rsid w:val="004D6F54"/>
    <w:rsid w:val="004D7965"/>
    <w:rsid w:val="004E08BA"/>
    <w:rsid w:val="004E0A4F"/>
    <w:rsid w:val="004E1825"/>
    <w:rsid w:val="004E1F51"/>
    <w:rsid w:val="004E412F"/>
    <w:rsid w:val="004E4634"/>
    <w:rsid w:val="004E474A"/>
    <w:rsid w:val="004E4A08"/>
    <w:rsid w:val="004E4B67"/>
    <w:rsid w:val="004E5339"/>
    <w:rsid w:val="004E58CD"/>
    <w:rsid w:val="004E5E68"/>
    <w:rsid w:val="004E5EA3"/>
    <w:rsid w:val="004E6010"/>
    <w:rsid w:val="004E7866"/>
    <w:rsid w:val="004EA72F"/>
    <w:rsid w:val="004F0278"/>
    <w:rsid w:val="004F02FC"/>
    <w:rsid w:val="004F10A0"/>
    <w:rsid w:val="004F15AD"/>
    <w:rsid w:val="004F1911"/>
    <w:rsid w:val="004F1C6D"/>
    <w:rsid w:val="004F2197"/>
    <w:rsid w:val="004F271B"/>
    <w:rsid w:val="004F2787"/>
    <w:rsid w:val="004F2B93"/>
    <w:rsid w:val="004F2CEE"/>
    <w:rsid w:val="004F2E04"/>
    <w:rsid w:val="004F3306"/>
    <w:rsid w:val="004F332F"/>
    <w:rsid w:val="004F3700"/>
    <w:rsid w:val="004F4818"/>
    <w:rsid w:val="004F48A2"/>
    <w:rsid w:val="004F4D2B"/>
    <w:rsid w:val="004F4DB9"/>
    <w:rsid w:val="004F5065"/>
    <w:rsid w:val="004F58A5"/>
    <w:rsid w:val="004F5B8E"/>
    <w:rsid w:val="004F5CA4"/>
    <w:rsid w:val="004F6593"/>
    <w:rsid w:val="004F6CB2"/>
    <w:rsid w:val="004F6F28"/>
    <w:rsid w:val="004F71D2"/>
    <w:rsid w:val="004F7238"/>
    <w:rsid w:val="004F7E8D"/>
    <w:rsid w:val="00500AAC"/>
    <w:rsid w:val="00500B1D"/>
    <w:rsid w:val="005010EA"/>
    <w:rsid w:val="00501697"/>
    <w:rsid w:val="005016D6"/>
    <w:rsid w:val="00501CD4"/>
    <w:rsid w:val="005027C4"/>
    <w:rsid w:val="0050280A"/>
    <w:rsid w:val="00503062"/>
    <w:rsid w:val="00503417"/>
    <w:rsid w:val="00504250"/>
    <w:rsid w:val="005047DB"/>
    <w:rsid w:val="005051E0"/>
    <w:rsid w:val="00505342"/>
    <w:rsid w:val="00505710"/>
    <w:rsid w:val="005057D2"/>
    <w:rsid w:val="005058F3"/>
    <w:rsid w:val="00505A89"/>
    <w:rsid w:val="00505D68"/>
    <w:rsid w:val="00505E9F"/>
    <w:rsid w:val="0050615B"/>
    <w:rsid w:val="00506466"/>
    <w:rsid w:val="005064D7"/>
    <w:rsid w:val="005071A0"/>
    <w:rsid w:val="005073C2"/>
    <w:rsid w:val="00507BF4"/>
    <w:rsid w:val="00510781"/>
    <w:rsid w:val="005122E2"/>
    <w:rsid w:val="00512770"/>
    <w:rsid w:val="00512BA7"/>
    <w:rsid w:val="00512C5C"/>
    <w:rsid w:val="00513027"/>
    <w:rsid w:val="0051321A"/>
    <w:rsid w:val="0051325C"/>
    <w:rsid w:val="005138F7"/>
    <w:rsid w:val="0051423C"/>
    <w:rsid w:val="00515334"/>
    <w:rsid w:val="00515A85"/>
    <w:rsid w:val="005163A0"/>
    <w:rsid w:val="00516F46"/>
    <w:rsid w:val="00516F5F"/>
    <w:rsid w:val="005205C9"/>
    <w:rsid w:val="00520775"/>
    <w:rsid w:val="00520C38"/>
    <w:rsid w:val="00520FD8"/>
    <w:rsid w:val="0052197D"/>
    <w:rsid w:val="00521BE3"/>
    <w:rsid w:val="00522736"/>
    <w:rsid w:val="00522C67"/>
    <w:rsid w:val="005231E5"/>
    <w:rsid w:val="00523989"/>
    <w:rsid w:val="00523C45"/>
    <w:rsid w:val="0052459B"/>
    <w:rsid w:val="00525033"/>
    <w:rsid w:val="00525354"/>
    <w:rsid w:val="0052571B"/>
    <w:rsid w:val="00526961"/>
    <w:rsid w:val="00526C6B"/>
    <w:rsid w:val="005270D7"/>
    <w:rsid w:val="005279D1"/>
    <w:rsid w:val="00527AAA"/>
    <w:rsid w:val="00530319"/>
    <w:rsid w:val="0053088E"/>
    <w:rsid w:val="00530EC2"/>
    <w:rsid w:val="00531734"/>
    <w:rsid w:val="0053183F"/>
    <w:rsid w:val="00531BC5"/>
    <w:rsid w:val="00531CB1"/>
    <w:rsid w:val="00531E50"/>
    <w:rsid w:val="0053261A"/>
    <w:rsid w:val="00532C31"/>
    <w:rsid w:val="005331AE"/>
    <w:rsid w:val="0053343A"/>
    <w:rsid w:val="005335C7"/>
    <w:rsid w:val="00533625"/>
    <w:rsid w:val="00533647"/>
    <w:rsid w:val="005338B8"/>
    <w:rsid w:val="00533CB2"/>
    <w:rsid w:val="005348DE"/>
    <w:rsid w:val="00534954"/>
    <w:rsid w:val="00534A4D"/>
    <w:rsid w:val="00534DF8"/>
    <w:rsid w:val="005360C3"/>
    <w:rsid w:val="00536239"/>
    <w:rsid w:val="005362B3"/>
    <w:rsid w:val="0053655A"/>
    <w:rsid w:val="0053671F"/>
    <w:rsid w:val="005367F4"/>
    <w:rsid w:val="005368A9"/>
    <w:rsid w:val="0053695F"/>
    <w:rsid w:val="00537447"/>
    <w:rsid w:val="00537D1A"/>
    <w:rsid w:val="00541437"/>
    <w:rsid w:val="005414B2"/>
    <w:rsid w:val="00541E5F"/>
    <w:rsid w:val="00541F8C"/>
    <w:rsid w:val="00542532"/>
    <w:rsid w:val="0054260E"/>
    <w:rsid w:val="00542ABC"/>
    <w:rsid w:val="005430E1"/>
    <w:rsid w:val="0054324B"/>
    <w:rsid w:val="00543822"/>
    <w:rsid w:val="00543885"/>
    <w:rsid w:val="00543E6D"/>
    <w:rsid w:val="00543F14"/>
    <w:rsid w:val="0054406E"/>
    <w:rsid w:val="00545381"/>
    <w:rsid w:val="00545ADA"/>
    <w:rsid w:val="00545FA2"/>
    <w:rsid w:val="00547968"/>
    <w:rsid w:val="00550D1D"/>
    <w:rsid w:val="00550FA3"/>
    <w:rsid w:val="005510DC"/>
    <w:rsid w:val="005512C0"/>
    <w:rsid w:val="0055154F"/>
    <w:rsid w:val="00552DC3"/>
    <w:rsid w:val="00553943"/>
    <w:rsid w:val="0055396E"/>
    <w:rsid w:val="00554286"/>
    <w:rsid w:val="00555031"/>
    <w:rsid w:val="005552D5"/>
    <w:rsid w:val="0055584C"/>
    <w:rsid w:val="00555EEB"/>
    <w:rsid w:val="00556C77"/>
    <w:rsid w:val="00556D35"/>
    <w:rsid w:val="00556DBC"/>
    <w:rsid w:val="00557129"/>
    <w:rsid w:val="005576B7"/>
    <w:rsid w:val="0055797E"/>
    <w:rsid w:val="005604BE"/>
    <w:rsid w:val="00560E86"/>
    <w:rsid w:val="00561781"/>
    <w:rsid w:val="00561A5B"/>
    <w:rsid w:val="005620F8"/>
    <w:rsid w:val="00562149"/>
    <w:rsid w:val="0056248E"/>
    <w:rsid w:val="00562B98"/>
    <w:rsid w:val="00563229"/>
    <w:rsid w:val="00563278"/>
    <w:rsid w:val="00563A27"/>
    <w:rsid w:val="00564BB5"/>
    <w:rsid w:val="00564FD7"/>
    <w:rsid w:val="005650D1"/>
    <w:rsid w:val="00565E1D"/>
    <w:rsid w:val="0056619B"/>
    <w:rsid w:val="00567073"/>
    <w:rsid w:val="00567445"/>
    <w:rsid w:val="005676D8"/>
    <w:rsid w:val="00567D7B"/>
    <w:rsid w:val="00567EFB"/>
    <w:rsid w:val="005703B1"/>
    <w:rsid w:val="0057083D"/>
    <w:rsid w:val="0057151D"/>
    <w:rsid w:val="00571731"/>
    <w:rsid w:val="00571831"/>
    <w:rsid w:val="00573254"/>
    <w:rsid w:val="005733F2"/>
    <w:rsid w:val="00573445"/>
    <w:rsid w:val="005762AE"/>
    <w:rsid w:val="00577864"/>
    <w:rsid w:val="00577C85"/>
    <w:rsid w:val="00577F99"/>
    <w:rsid w:val="00580673"/>
    <w:rsid w:val="00582441"/>
    <w:rsid w:val="00582A2B"/>
    <w:rsid w:val="0058320F"/>
    <w:rsid w:val="005834B2"/>
    <w:rsid w:val="00583C9C"/>
    <w:rsid w:val="00584FFD"/>
    <w:rsid w:val="00585346"/>
    <w:rsid w:val="00585D81"/>
    <w:rsid w:val="00587EE8"/>
    <w:rsid w:val="00590C3C"/>
    <w:rsid w:val="00591316"/>
    <w:rsid w:val="00591650"/>
    <w:rsid w:val="0059174C"/>
    <w:rsid w:val="00591906"/>
    <w:rsid w:val="0059233C"/>
    <w:rsid w:val="00593874"/>
    <w:rsid w:val="005939FC"/>
    <w:rsid w:val="00593D87"/>
    <w:rsid w:val="00593DCB"/>
    <w:rsid w:val="005945E7"/>
    <w:rsid w:val="00594625"/>
    <w:rsid w:val="00594BB6"/>
    <w:rsid w:val="00594CCA"/>
    <w:rsid w:val="00594DA5"/>
    <w:rsid w:val="0059511C"/>
    <w:rsid w:val="005954FA"/>
    <w:rsid w:val="0059559D"/>
    <w:rsid w:val="005959F3"/>
    <w:rsid w:val="00596592"/>
    <w:rsid w:val="0059763D"/>
    <w:rsid w:val="005976C4"/>
    <w:rsid w:val="005979D4"/>
    <w:rsid w:val="005A074C"/>
    <w:rsid w:val="005A0F4B"/>
    <w:rsid w:val="005A1838"/>
    <w:rsid w:val="005A1F16"/>
    <w:rsid w:val="005A2077"/>
    <w:rsid w:val="005A251B"/>
    <w:rsid w:val="005A345B"/>
    <w:rsid w:val="005A378D"/>
    <w:rsid w:val="005A400C"/>
    <w:rsid w:val="005A472F"/>
    <w:rsid w:val="005A5214"/>
    <w:rsid w:val="005A52C2"/>
    <w:rsid w:val="005A5753"/>
    <w:rsid w:val="005A63E0"/>
    <w:rsid w:val="005A6898"/>
    <w:rsid w:val="005A769D"/>
    <w:rsid w:val="005A79D8"/>
    <w:rsid w:val="005A7D7B"/>
    <w:rsid w:val="005A7F0A"/>
    <w:rsid w:val="005B025C"/>
    <w:rsid w:val="005B031A"/>
    <w:rsid w:val="005B06FD"/>
    <w:rsid w:val="005B0E10"/>
    <w:rsid w:val="005B15CC"/>
    <w:rsid w:val="005B1EA9"/>
    <w:rsid w:val="005B2C59"/>
    <w:rsid w:val="005B3F35"/>
    <w:rsid w:val="005B3F93"/>
    <w:rsid w:val="005B4317"/>
    <w:rsid w:val="005B4535"/>
    <w:rsid w:val="005B455E"/>
    <w:rsid w:val="005B4A14"/>
    <w:rsid w:val="005B5DAF"/>
    <w:rsid w:val="005B5FF8"/>
    <w:rsid w:val="005B68EE"/>
    <w:rsid w:val="005B69B0"/>
    <w:rsid w:val="005B74E2"/>
    <w:rsid w:val="005C01D7"/>
    <w:rsid w:val="005C08F6"/>
    <w:rsid w:val="005C0B79"/>
    <w:rsid w:val="005C0C01"/>
    <w:rsid w:val="005C0CAD"/>
    <w:rsid w:val="005C1629"/>
    <w:rsid w:val="005C1F06"/>
    <w:rsid w:val="005C294E"/>
    <w:rsid w:val="005C2BC1"/>
    <w:rsid w:val="005C362E"/>
    <w:rsid w:val="005C39D2"/>
    <w:rsid w:val="005C3D2D"/>
    <w:rsid w:val="005C3D62"/>
    <w:rsid w:val="005C582B"/>
    <w:rsid w:val="005C5B73"/>
    <w:rsid w:val="005C5C47"/>
    <w:rsid w:val="005C5C9D"/>
    <w:rsid w:val="005C5E34"/>
    <w:rsid w:val="005C6668"/>
    <w:rsid w:val="005C66F7"/>
    <w:rsid w:val="005C672E"/>
    <w:rsid w:val="005C68D4"/>
    <w:rsid w:val="005C6BD0"/>
    <w:rsid w:val="005C7D0F"/>
    <w:rsid w:val="005D022C"/>
    <w:rsid w:val="005D04C0"/>
    <w:rsid w:val="005D245F"/>
    <w:rsid w:val="005D3530"/>
    <w:rsid w:val="005D3543"/>
    <w:rsid w:val="005D3CBC"/>
    <w:rsid w:val="005D50D5"/>
    <w:rsid w:val="005D5688"/>
    <w:rsid w:val="005D5B92"/>
    <w:rsid w:val="005D68B0"/>
    <w:rsid w:val="005D6A7A"/>
    <w:rsid w:val="005D75A9"/>
    <w:rsid w:val="005E2651"/>
    <w:rsid w:val="005E36EA"/>
    <w:rsid w:val="005E3ECD"/>
    <w:rsid w:val="005E4A82"/>
    <w:rsid w:val="005E56BB"/>
    <w:rsid w:val="005E7D21"/>
    <w:rsid w:val="005F01AE"/>
    <w:rsid w:val="005F0BF8"/>
    <w:rsid w:val="005F11A7"/>
    <w:rsid w:val="005F14E7"/>
    <w:rsid w:val="005F1ECA"/>
    <w:rsid w:val="005F1F3A"/>
    <w:rsid w:val="005F22F2"/>
    <w:rsid w:val="005F252D"/>
    <w:rsid w:val="005F2570"/>
    <w:rsid w:val="005F33E2"/>
    <w:rsid w:val="005F3CE0"/>
    <w:rsid w:val="005F44FC"/>
    <w:rsid w:val="005F5148"/>
    <w:rsid w:val="005F58D8"/>
    <w:rsid w:val="005F6345"/>
    <w:rsid w:val="005F6900"/>
    <w:rsid w:val="005F701D"/>
    <w:rsid w:val="005F742D"/>
    <w:rsid w:val="005F75D3"/>
    <w:rsid w:val="005F7C70"/>
    <w:rsid w:val="00600091"/>
    <w:rsid w:val="0060056A"/>
    <w:rsid w:val="006005D5"/>
    <w:rsid w:val="006009FB"/>
    <w:rsid w:val="00600AD6"/>
    <w:rsid w:val="00601AED"/>
    <w:rsid w:val="00602086"/>
    <w:rsid w:val="00602332"/>
    <w:rsid w:val="0060243A"/>
    <w:rsid w:val="006026B1"/>
    <w:rsid w:val="00602BE2"/>
    <w:rsid w:val="00602EC4"/>
    <w:rsid w:val="00603740"/>
    <w:rsid w:val="0060388A"/>
    <w:rsid w:val="006038EB"/>
    <w:rsid w:val="00603EC5"/>
    <w:rsid w:val="00604530"/>
    <w:rsid w:val="00604618"/>
    <w:rsid w:val="00604D5C"/>
    <w:rsid w:val="00605163"/>
    <w:rsid w:val="006060C2"/>
    <w:rsid w:val="006061C3"/>
    <w:rsid w:val="00606F24"/>
    <w:rsid w:val="00607E5A"/>
    <w:rsid w:val="00611254"/>
    <w:rsid w:val="00611619"/>
    <w:rsid w:val="006117F6"/>
    <w:rsid w:val="00611E60"/>
    <w:rsid w:val="00612A09"/>
    <w:rsid w:val="006132DC"/>
    <w:rsid w:val="00613527"/>
    <w:rsid w:val="006141AE"/>
    <w:rsid w:val="00614259"/>
    <w:rsid w:val="00614460"/>
    <w:rsid w:val="006145EA"/>
    <w:rsid w:val="00614982"/>
    <w:rsid w:val="0061510B"/>
    <w:rsid w:val="006153CB"/>
    <w:rsid w:val="0061586E"/>
    <w:rsid w:val="00615D9E"/>
    <w:rsid w:val="00617948"/>
    <w:rsid w:val="00617DA1"/>
    <w:rsid w:val="00617DC9"/>
    <w:rsid w:val="00620AEF"/>
    <w:rsid w:val="00620E61"/>
    <w:rsid w:val="0062101F"/>
    <w:rsid w:val="0062116C"/>
    <w:rsid w:val="00621C4D"/>
    <w:rsid w:val="00622EBD"/>
    <w:rsid w:val="00622EFB"/>
    <w:rsid w:val="00623AB4"/>
    <w:rsid w:val="00623D4C"/>
    <w:rsid w:val="006241A2"/>
    <w:rsid w:val="006253B7"/>
    <w:rsid w:val="00625611"/>
    <w:rsid w:val="00625D03"/>
    <w:rsid w:val="006260AB"/>
    <w:rsid w:val="00626E04"/>
    <w:rsid w:val="00627350"/>
    <w:rsid w:val="00627597"/>
    <w:rsid w:val="00627B58"/>
    <w:rsid w:val="00630441"/>
    <w:rsid w:val="006317AB"/>
    <w:rsid w:val="006319C2"/>
    <w:rsid w:val="00631C45"/>
    <w:rsid w:val="00631E1F"/>
    <w:rsid w:val="0063219F"/>
    <w:rsid w:val="00633090"/>
    <w:rsid w:val="00633FC8"/>
    <w:rsid w:val="006347F7"/>
    <w:rsid w:val="00634B19"/>
    <w:rsid w:val="00635016"/>
    <w:rsid w:val="00635280"/>
    <w:rsid w:val="00635805"/>
    <w:rsid w:val="00635E87"/>
    <w:rsid w:val="00636033"/>
    <w:rsid w:val="006360AA"/>
    <w:rsid w:val="00636734"/>
    <w:rsid w:val="00636C90"/>
    <w:rsid w:val="006373C7"/>
    <w:rsid w:val="00637507"/>
    <w:rsid w:val="0063769C"/>
    <w:rsid w:val="00637AA9"/>
    <w:rsid w:val="00640725"/>
    <w:rsid w:val="00640F47"/>
    <w:rsid w:val="00641AFA"/>
    <w:rsid w:val="0064294E"/>
    <w:rsid w:val="00642F6A"/>
    <w:rsid w:val="00643FA2"/>
    <w:rsid w:val="006445A8"/>
    <w:rsid w:val="00644A02"/>
    <w:rsid w:val="00644EB3"/>
    <w:rsid w:val="006452CE"/>
    <w:rsid w:val="00645904"/>
    <w:rsid w:val="00646DB7"/>
    <w:rsid w:val="00646E69"/>
    <w:rsid w:val="0064724F"/>
    <w:rsid w:val="00647EF1"/>
    <w:rsid w:val="00651CC8"/>
    <w:rsid w:val="00652363"/>
    <w:rsid w:val="0065290E"/>
    <w:rsid w:val="00652994"/>
    <w:rsid w:val="00653B12"/>
    <w:rsid w:val="00653F34"/>
    <w:rsid w:val="00653FDA"/>
    <w:rsid w:val="00654045"/>
    <w:rsid w:val="00654175"/>
    <w:rsid w:val="006545D0"/>
    <w:rsid w:val="00654EC9"/>
    <w:rsid w:val="00657199"/>
    <w:rsid w:val="006574A4"/>
    <w:rsid w:val="00657B8D"/>
    <w:rsid w:val="00657BBB"/>
    <w:rsid w:val="0066006A"/>
    <w:rsid w:val="006613A0"/>
    <w:rsid w:val="00661860"/>
    <w:rsid w:val="006623BC"/>
    <w:rsid w:val="006627C6"/>
    <w:rsid w:val="00662C8A"/>
    <w:rsid w:val="00662D05"/>
    <w:rsid w:val="00663013"/>
    <w:rsid w:val="00663735"/>
    <w:rsid w:val="006639ED"/>
    <w:rsid w:val="0066440F"/>
    <w:rsid w:val="0066446B"/>
    <w:rsid w:val="0066451D"/>
    <w:rsid w:val="006647EA"/>
    <w:rsid w:val="00665DC5"/>
    <w:rsid w:val="006673D5"/>
    <w:rsid w:val="00667644"/>
    <w:rsid w:val="0066781E"/>
    <w:rsid w:val="0066796A"/>
    <w:rsid w:val="00667B0D"/>
    <w:rsid w:val="00667F77"/>
    <w:rsid w:val="00670800"/>
    <w:rsid w:val="00671E78"/>
    <w:rsid w:val="00672957"/>
    <w:rsid w:val="00672C85"/>
    <w:rsid w:val="00672D2B"/>
    <w:rsid w:val="0067328B"/>
    <w:rsid w:val="00673B79"/>
    <w:rsid w:val="00673D09"/>
    <w:rsid w:val="00674008"/>
    <w:rsid w:val="006740BE"/>
    <w:rsid w:val="00675348"/>
    <w:rsid w:val="006754D9"/>
    <w:rsid w:val="00675A36"/>
    <w:rsid w:val="00676DE3"/>
    <w:rsid w:val="006773C1"/>
    <w:rsid w:val="0067760B"/>
    <w:rsid w:val="006800D3"/>
    <w:rsid w:val="006804C5"/>
    <w:rsid w:val="00680A42"/>
    <w:rsid w:val="006821D4"/>
    <w:rsid w:val="00682449"/>
    <w:rsid w:val="00682537"/>
    <w:rsid w:val="006828B1"/>
    <w:rsid w:val="00682A85"/>
    <w:rsid w:val="00682DDE"/>
    <w:rsid w:val="00682EE7"/>
    <w:rsid w:val="006832F7"/>
    <w:rsid w:val="006837A1"/>
    <w:rsid w:val="00683984"/>
    <w:rsid w:val="00683DA8"/>
    <w:rsid w:val="00684561"/>
    <w:rsid w:val="006845DB"/>
    <w:rsid w:val="00684812"/>
    <w:rsid w:val="00684B9D"/>
    <w:rsid w:val="00684C60"/>
    <w:rsid w:val="00685315"/>
    <w:rsid w:val="006856F1"/>
    <w:rsid w:val="0068570E"/>
    <w:rsid w:val="00685D50"/>
    <w:rsid w:val="006861B0"/>
    <w:rsid w:val="00686A58"/>
    <w:rsid w:val="00686C7A"/>
    <w:rsid w:val="00686CC9"/>
    <w:rsid w:val="00687BE0"/>
    <w:rsid w:val="006900C4"/>
    <w:rsid w:val="006901D2"/>
    <w:rsid w:val="00690C8B"/>
    <w:rsid w:val="006911B9"/>
    <w:rsid w:val="00691B2E"/>
    <w:rsid w:val="00692B8A"/>
    <w:rsid w:val="00692D97"/>
    <w:rsid w:val="006930D7"/>
    <w:rsid w:val="006932E2"/>
    <w:rsid w:val="0069370E"/>
    <w:rsid w:val="006950D2"/>
    <w:rsid w:val="00695E75"/>
    <w:rsid w:val="00696443"/>
    <w:rsid w:val="00696A10"/>
    <w:rsid w:val="00697B73"/>
    <w:rsid w:val="006A0484"/>
    <w:rsid w:val="006A17CA"/>
    <w:rsid w:val="006A180C"/>
    <w:rsid w:val="006A186C"/>
    <w:rsid w:val="006A1AA4"/>
    <w:rsid w:val="006A1D99"/>
    <w:rsid w:val="006A22CD"/>
    <w:rsid w:val="006A237F"/>
    <w:rsid w:val="006A2A3E"/>
    <w:rsid w:val="006A2E04"/>
    <w:rsid w:val="006A2EC5"/>
    <w:rsid w:val="006A3079"/>
    <w:rsid w:val="006A318E"/>
    <w:rsid w:val="006A61A0"/>
    <w:rsid w:val="006A6906"/>
    <w:rsid w:val="006A70FA"/>
    <w:rsid w:val="006A7842"/>
    <w:rsid w:val="006A785D"/>
    <w:rsid w:val="006A7E7E"/>
    <w:rsid w:val="006B0034"/>
    <w:rsid w:val="006B007D"/>
    <w:rsid w:val="006B055C"/>
    <w:rsid w:val="006B0901"/>
    <w:rsid w:val="006B0B85"/>
    <w:rsid w:val="006B0F6B"/>
    <w:rsid w:val="006B35A9"/>
    <w:rsid w:val="006B3FFC"/>
    <w:rsid w:val="006B419B"/>
    <w:rsid w:val="006B4326"/>
    <w:rsid w:val="006B4F63"/>
    <w:rsid w:val="006B5161"/>
    <w:rsid w:val="006B519A"/>
    <w:rsid w:val="006B51A3"/>
    <w:rsid w:val="006B5634"/>
    <w:rsid w:val="006B58B7"/>
    <w:rsid w:val="006B5924"/>
    <w:rsid w:val="006B5EC7"/>
    <w:rsid w:val="006B64D9"/>
    <w:rsid w:val="006B669E"/>
    <w:rsid w:val="006B66FF"/>
    <w:rsid w:val="006B70E9"/>
    <w:rsid w:val="006B7189"/>
    <w:rsid w:val="006B7E14"/>
    <w:rsid w:val="006C023E"/>
    <w:rsid w:val="006C06AA"/>
    <w:rsid w:val="006C20C4"/>
    <w:rsid w:val="006C2264"/>
    <w:rsid w:val="006C2FB3"/>
    <w:rsid w:val="006C381C"/>
    <w:rsid w:val="006C3E0D"/>
    <w:rsid w:val="006C43BC"/>
    <w:rsid w:val="006C4581"/>
    <w:rsid w:val="006C4DE0"/>
    <w:rsid w:val="006C52DA"/>
    <w:rsid w:val="006C53AE"/>
    <w:rsid w:val="006C5C34"/>
    <w:rsid w:val="006C6284"/>
    <w:rsid w:val="006C6C3B"/>
    <w:rsid w:val="006C72FC"/>
    <w:rsid w:val="006C75CE"/>
    <w:rsid w:val="006C78EC"/>
    <w:rsid w:val="006C7AFF"/>
    <w:rsid w:val="006C7ED0"/>
    <w:rsid w:val="006D01AB"/>
    <w:rsid w:val="006D0796"/>
    <w:rsid w:val="006D290B"/>
    <w:rsid w:val="006D2F02"/>
    <w:rsid w:val="006D319B"/>
    <w:rsid w:val="006D3C94"/>
    <w:rsid w:val="006D419D"/>
    <w:rsid w:val="006D4E70"/>
    <w:rsid w:val="006D5C15"/>
    <w:rsid w:val="006D6800"/>
    <w:rsid w:val="006D6EAF"/>
    <w:rsid w:val="006D7321"/>
    <w:rsid w:val="006D7DB9"/>
    <w:rsid w:val="006D7E4F"/>
    <w:rsid w:val="006E028B"/>
    <w:rsid w:val="006E0400"/>
    <w:rsid w:val="006E0622"/>
    <w:rsid w:val="006E0F0D"/>
    <w:rsid w:val="006E1517"/>
    <w:rsid w:val="006E1B31"/>
    <w:rsid w:val="006E235B"/>
    <w:rsid w:val="006E2E46"/>
    <w:rsid w:val="006E4C12"/>
    <w:rsid w:val="006E4D24"/>
    <w:rsid w:val="006E5064"/>
    <w:rsid w:val="006E56AE"/>
    <w:rsid w:val="006E593D"/>
    <w:rsid w:val="006E5F78"/>
    <w:rsid w:val="006E697E"/>
    <w:rsid w:val="006E6D88"/>
    <w:rsid w:val="006E6DF1"/>
    <w:rsid w:val="006E7195"/>
    <w:rsid w:val="006E74C7"/>
    <w:rsid w:val="006E7AB9"/>
    <w:rsid w:val="006F0D1F"/>
    <w:rsid w:val="006F12AF"/>
    <w:rsid w:val="006F1361"/>
    <w:rsid w:val="006F1572"/>
    <w:rsid w:val="006F1793"/>
    <w:rsid w:val="006F1970"/>
    <w:rsid w:val="006F2829"/>
    <w:rsid w:val="006F29C1"/>
    <w:rsid w:val="006F3DF3"/>
    <w:rsid w:val="006F4EC7"/>
    <w:rsid w:val="006F5188"/>
    <w:rsid w:val="006F59EB"/>
    <w:rsid w:val="006F5DF1"/>
    <w:rsid w:val="006F65FC"/>
    <w:rsid w:val="006F774D"/>
    <w:rsid w:val="006F7A32"/>
    <w:rsid w:val="007002E0"/>
    <w:rsid w:val="007003A1"/>
    <w:rsid w:val="007007D1"/>
    <w:rsid w:val="00700DE8"/>
    <w:rsid w:val="007012C4"/>
    <w:rsid w:val="0070134C"/>
    <w:rsid w:val="00701881"/>
    <w:rsid w:val="007018AE"/>
    <w:rsid w:val="00701F13"/>
    <w:rsid w:val="007044EA"/>
    <w:rsid w:val="00704AFC"/>
    <w:rsid w:val="00704F6B"/>
    <w:rsid w:val="007063D0"/>
    <w:rsid w:val="0070686E"/>
    <w:rsid w:val="00706CD9"/>
    <w:rsid w:val="0070798B"/>
    <w:rsid w:val="00707A0A"/>
    <w:rsid w:val="007100C3"/>
    <w:rsid w:val="00710A29"/>
    <w:rsid w:val="0071146E"/>
    <w:rsid w:val="0071167C"/>
    <w:rsid w:val="007118BD"/>
    <w:rsid w:val="00711E4A"/>
    <w:rsid w:val="00712704"/>
    <w:rsid w:val="00713670"/>
    <w:rsid w:val="007139B2"/>
    <w:rsid w:val="00713C7D"/>
    <w:rsid w:val="00713E23"/>
    <w:rsid w:val="0071425D"/>
    <w:rsid w:val="00714A30"/>
    <w:rsid w:val="00714AF3"/>
    <w:rsid w:val="00715F3B"/>
    <w:rsid w:val="00715F83"/>
    <w:rsid w:val="007164DD"/>
    <w:rsid w:val="0071675B"/>
    <w:rsid w:val="007170BF"/>
    <w:rsid w:val="00717CBB"/>
    <w:rsid w:val="007200AA"/>
    <w:rsid w:val="00720379"/>
    <w:rsid w:val="007207B6"/>
    <w:rsid w:val="00720A60"/>
    <w:rsid w:val="00722B1D"/>
    <w:rsid w:val="00722BB2"/>
    <w:rsid w:val="00723258"/>
    <w:rsid w:val="007239A2"/>
    <w:rsid w:val="00723AEF"/>
    <w:rsid w:val="00723EC5"/>
    <w:rsid w:val="00724239"/>
    <w:rsid w:val="00724988"/>
    <w:rsid w:val="00724A83"/>
    <w:rsid w:val="00724E3C"/>
    <w:rsid w:val="00724F23"/>
    <w:rsid w:val="007251AE"/>
    <w:rsid w:val="007255D5"/>
    <w:rsid w:val="00725AC1"/>
    <w:rsid w:val="00725B15"/>
    <w:rsid w:val="00726385"/>
    <w:rsid w:val="00727085"/>
    <w:rsid w:val="00727754"/>
    <w:rsid w:val="007304E6"/>
    <w:rsid w:val="00730FCD"/>
    <w:rsid w:val="00731310"/>
    <w:rsid w:val="007318F3"/>
    <w:rsid w:val="007329F3"/>
    <w:rsid w:val="00732BCA"/>
    <w:rsid w:val="00732CE9"/>
    <w:rsid w:val="00733209"/>
    <w:rsid w:val="007338A6"/>
    <w:rsid w:val="00733962"/>
    <w:rsid w:val="00734839"/>
    <w:rsid w:val="00734A11"/>
    <w:rsid w:val="00735265"/>
    <w:rsid w:val="007354DB"/>
    <w:rsid w:val="00735B64"/>
    <w:rsid w:val="007361A2"/>
    <w:rsid w:val="007377C7"/>
    <w:rsid w:val="00737ED1"/>
    <w:rsid w:val="007402B2"/>
    <w:rsid w:val="0074052A"/>
    <w:rsid w:val="00740AF3"/>
    <w:rsid w:val="00740E82"/>
    <w:rsid w:val="00741285"/>
    <w:rsid w:val="00742285"/>
    <w:rsid w:val="007429D9"/>
    <w:rsid w:val="007438E6"/>
    <w:rsid w:val="00745719"/>
    <w:rsid w:val="007461BA"/>
    <w:rsid w:val="00746616"/>
    <w:rsid w:val="007466DB"/>
    <w:rsid w:val="007473FF"/>
    <w:rsid w:val="007478A6"/>
    <w:rsid w:val="00747D47"/>
    <w:rsid w:val="007510B3"/>
    <w:rsid w:val="007511C2"/>
    <w:rsid w:val="007514BA"/>
    <w:rsid w:val="00751CBC"/>
    <w:rsid w:val="00752385"/>
    <w:rsid w:val="00752791"/>
    <w:rsid w:val="00752A6C"/>
    <w:rsid w:val="00752F87"/>
    <w:rsid w:val="007537AC"/>
    <w:rsid w:val="007547CE"/>
    <w:rsid w:val="0075492A"/>
    <w:rsid w:val="00754B8E"/>
    <w:rsid w:val="00754DFE"/>
    <w:rsid w:val="00756076"/>
    <w:rsid w:val="00756CA9"/>
    <w:rsid w:val="00756F12"/>
    <w:rsid w:val="00757393"/>
    <w:rsid w:val="00757504"/>
    <w:rsid w:val="00757952"/>
    <w:rsid w:val="00757C61"/>
    <w:rsid w:val="00760518"/>
    <w:rsid w:val="00761882"/>
    <w:rsid w:val="007621B8"/>
    <w:rsid w:val="00762932"/>
    <w:rsid w:val="00762C20"/>
    <w:rsid w:val="00762F9F"/>
    <w:rsid w:val="007637C5"/>
    <w:rsid w:val="00764F31"/>
    <w:rsid w:val="0076587C"/>
    <w:rsid w:val="00765A7D"/>
    <w:rsid w:val="00765E37"/>
    <w:rsid w:val="00766C73"/>
    <w:rsid w:val="00767892"/>
    <w:rsid w:val="00767B68"/>
    <w:rsid w:val="00767F6B"/>
    <w:rsid w:val="00771230"/>
    <w:rsid w:val="007716A5"/>
    <w:rsid w:val="00771E70"/>
    <w:rsid w:val="00772280"/>
    <w:rsid w:val="00772CFB"/>
    <w:rsid w:val="007737B9"/>
    <w:rsid w:val="00773A1D"/>
    <w:rsid w:val="00775931"/>
    <w:rsid w:val="00775B62"/>
    <w:rsid w:val="00775C23"/>
    <w:rsid w:val="00776E94"/>
    <w:rsid w:val="0077794A"/>
    <w:rsid w:val="00777B4E"/>
    <w:rsid w:val="00777BFD"/>
    <w:rsid w:val="00777CA0"/>
    <w:rsid w:val="00777CA4"/>
    <w:rsid w:val="007808CE"/>
    <w:rsid w:val="00780B68"/>
    <w:rsid w:val="007813C5"/>
    <w:rsid w:val="00781609"/>
    <w:rsid w:val="00781F78"/>
    <w:rsid w:val="00782017"/>
    <w:rsid w:val="007828C8"/>
    <w:rsid w:val="00782F40"/>
    <w:rsid w:val="0078363A"/>
    <w:rsid w:val="0078415D"/>
    <w:rsid w:val="007850E0"/>
    <w:rsid w:val="00787207"/>
    <w:rsid w:val="007879D3"/>
    <w:rsid w:val="00787E26"/>
    <w:rsid w:val="00790862"/>
    <w:rsid w:val="007914A8"/>
    <w:rsid w:val="00791991"/>
    <w:rsid w:val="00791C78"/>
    <w:rsid w:val="00791DF3"/>
    <w:rsid w:val="00793024"/>
    <w:rsid w:val="0079369D"/>
    <w:rsid w:val="007937E6"/>
    <w:rsid w:val="00794B47"/>
    <w:rsid w:val="00794CBE"/>
    <w:rsid w:val="00795A91"/>
    <w:rsid w:val="00795B87"/>
    <w:rsid w:val="00795CF2"/>
    <w:rsid w:val="00795DE5"/>
    <w:rsid w:val="00795F3A"/>
    <w:rsid w:val="007968B0"/>
    <w:rsid w:val="00796998"/>
    <w:rsid w:val="00796FEC"/>
    <w:rsid w:val="00797129"/>
    <w:rsid w:val="0079723B"/>
    <w:rsid w:val="0079761B"/>
    <w:rsid w:val="007A0136"/>
    <w:rsid w:val="007A05F8"/>
    <w:rsid w:val="007A0B10"/>
    <w:rsid w:val="007A1071"/>
    <w:rsid w:val="007A27DE"/>
    <w:rsid w:val="007A2FD8"/>
    <w:rsid w:val="007A3902"/>
    <w:rsid w:val="007A390C"/>
    <w:rsid w:val="007A46B4"/>
    <w:rsid w:val="007A4DB9"/>
    <w:rsid w:val="007A583E"/>
    <w:rsid w:val="007A5DB6"/>
    <w:rsid w:val="007A6146"/>
    <w:rsid w:val="007A6CED"/>
    <w:rsid w:val="007A72EA"/>
    <w:rsid w:val="007A76E2"/>
    <w:rsid w:val="007A76EA"/>
    <w:rsid w:val="007A7BCC"/>
    <w:rsid w:val="007B0209"/>
    <w:rsid w:val="007B03FF"/>
    <w:rsid w:val="007B04FE"/>
    <w:rsid w:val="007B050B"/>
    <w:rsid w:val="007B058E"/>
    <w:rsid w:val="007B0E4B"/>
    <w:rsid w:val="007B100A"/>
    <w:rsid w:val="007B1F18"/>
    <w:rsid w:val="007B2129"/>
    <w:rsid w:val="007B289C"/>
    <w:rsid w:val="007B332B"/>
    <w:rsid w:val="007B35C6"/>
    <w:rsid w:val="007B35DB"/>
    <w:rsid w:val="007B3665"/>
    <w:rsid w:val="007B409E"/>
    <w:rsid w:val="007B4107"/>
    <w:rsid w:val="007B4697"/>
    <w:rsid w:val="007B4765"/>
    <w:rsid w:val="007B4E39"/>
    <w:rsid w:val="007B5744"/>
    <w:rsid w:val="007B5DB8"/>
    <w:rsid w:val="007B6021"/>
    <w:rsid w:val="007B6328"/>
    <w:rsid w:val="007B7C51"/>
    <w:rsid w:val="007C0A74"/>
    <w:rsid w:val="007C147A"/>
    <w:rsid w:val="007C150D"/>
    <w:rsid w:val="007C2C75"/>
    <w:rsid w:val="007C2E01"/>
    <w:rsid w:val="007C2E90"/>
    <w:rsid w:val="007C3E85"/>
    <w:rsid w:val="007C3EAD"/>
    <w:rsid w:val="007C4779"/>
    <w:rsid w:val="007C4C1D"/>
    <w:rsid w:val="007C5370"/>
    <w:rsid w:val="007C53BC"/>
    <w:rsid w:val="007C6A4F"/>
    <w:rsid w:val="007C78D3"/>
    <w:rsid w:val="007C7B46"/>
    <w:rsid w:val="007D0A15"/>
    <w:rsid w:val="007D0C10"/>
    <w:rsid w:val="007D0DCA"/>
    <w:rsid w:val="007D1584"/>
    <w:rsid w:val="007D2DCC"/>
    <w:rsid w:val="007D32F9"/>
    <w:rsid w:val="007D465E"/>
    <w:rsid w:val="007D48D7"/>
    <w:rsid w:val="007D5093"/>
    <w:rsid w:val="007D5545"/>
    <w:rsid w:val="007D5A52"/>
    <w:rsid w:val="007E04B5"/>
    <w:rsid w:val="007E095B"/>
    <w:rsid w:val="007E098F"/>
    <w:rsid w:val="007E1997"/>
    <w:rsid w:val="007E1AA9"/>
    <w:rsid w:val="007E1EE7"/>
    <w:rsid w:val="007E30A8"/>
    <w:rsid w:val="007E33AA"/>
    <w:rsid w:val="007E394D"/>
    <w:rsid w:val="007E44B1"/>
    <w:rsid w:val="007E4627"/>
    <w:rsid w:val="007E4974"/>
    <w:rsid w:val="007E5B87"/>
    <w:rsid w:val="007E5ED8"/>
    <w:rsid w:val="007E635C"/>
    <w:rsid w:val="007E669F"/>
    <w:rsid w:val="007E6753"/>
    <w:rsid w:val="007E6BB8"/>
    <w:rsid w:val="007E6D01"/>
    <w:rsid w:val="007E781F"/>
    <w:rsid w:val="007F043B"/>
    <w:rsid w:val="007F0899"/>
    <w:rsid w:val="007F29D9"/>
    <w:rsid w:val="007F2EE6"/>
    <w:rsid w:val="007F31CB"/>
    <w:rsid w:val="007F33CA"/>
    <w:rsid w:val="007F527B"/>
    <w:rsid w:val="007F5822"/>
    <w:rsid w:val="007F60C2"/>
    <w:rsid w:val="007F60CA"/>
    <w:rsid w:val="007F639F"/>
    <w:rsid w:val="007F6942"/>
    <w:rsid w:val="007F69B3"/>
    <w:rsid w:val="007F6B53"/>
    <w:rsid w:val="007F7616"/>
    <w:rsid w:val="007F7804"/>
    <w:rsid w:val="007F7D38"/>
    <w:rsid w:val="007F7FCB"/>
    <w:rsid w:val="0080014E"/>
    <w:rsid w:val="0080161F"/>
    <w:rsid w:val="00802BDD"/>
    <w:rsid w:val="00802F14"/>
    <w:rsid w:val="00803DC8"/>
    <w:rsid w:val="00804A71"/>
    <w:rsid w:val="00804D9D"/>
    <w:rsid w:val="00805144"/>
    <w:rsid w:val="00805738"/>
    <w:rsid w:val="0080601D"/>
    <w:rsid w:val="008061B5"/>
    <w:rsid w:val="00806361"/>
    <w:rsid w:val="00806A3F"/>
    <w:rsid w:val="00806DC7"/>
    <w:rsid w:val="0080765F"/>
    <w:rsid w:val="00807ED4"/>
    <w:rsid w:val="00807F1C"/>
    <w:rsid w:val="0081149A"/>
    <w:rsid w:val="00811E4B"/>
    <w:rsid w:val="00812C61"/>
    <w:rsid w:val="00812E57"/>
    <w:rsid w:val="008131F1"/>
    <w:rsid w:val="008132D2"/>
    <w:rsid w:val="008139BE"/>
    <w:rsid w:val="00813A8E"/>
    <w:rsid w:val="00813F41"/>
    <w:rsid w:val="0081458C"/>
    <w:rsid w:val="00814B17"/>
    <w:rsid w:val="008152B7"/>
    <w:rsid w:val="00816285"/>
    <w:rsid w:val="00816535"/>
    <w:rsid w:val="00816BAA"/>
    <w:rsid w:val="00816D4F"/>
    <w:rsid w:val="0081709C"/>
    <w:rsid w:val="008171C9"/>
    <w:rsid w:val="00817398"/>
    <w:rsid w:val="008179FF"/>
    <w:rsid w:val="0082025D"/>
    <w:rsid w:val="00820941"/>
    <w:rsid w:val="0082229B"/>
    <w:rsid w:val="00822617"/>
    <w:rsid w:val="00824590"/>
    <w:rsid w:val="00824707"/>
    <w:rsid w:val="00824969"/>
    <w:rsid w:val="0082515A"/>
    <w:rsid w:val="0082520A"/>
    <w:rsid w:val="008254AF"/>
    <w:rsid w:val="008260E7"/>
    <w:rsid w:val="008271FF"/>
    <w:rsid w:val="00827FCD"/>
    <w:rsid w:val="00830021"/>
    <w:rsid w:val="00830C5A"/>
    <w:rsid w:val="00832822"/>
    <w:rsid w:val="00832920"/>
    <w:rsid w:val="00832E5D"/>
    <w:rsid w:val="008336CC"/>
    <w:rsid w:val="00833921"/>
    <w:rsid w:val="00834AC2"/>
    <w:rsid w:val="00834C08"/>
    <w:rsid w:val="00834FDD"/>
    <w:rsid w:val="00835145"/>
    <w:rsid w:val="00835872"/>
    <w:rsid w:val="008360F6"/>
    <w:rsid w:val="008363F4"/>
    <w:rsid w:val="008364EE"/>
    <w:rsid w:val="008368D7"/>
    <w:rsid w:val="008370DE"/>
    <w:rsid w:val="008372BB"/>
    <w:rsid w:val="00837758"/>
    <w:rsid w:val="008409A6"/>
    <w:rsid w:val="00841236"/>
    <w:rsid w:val="0084209F"/>
    <w:rsid w:val="008422A0"/>
    <w:rsid w:val="00842423"/>
    <w:rsid w:val="00842FD4"/>
    <w:rsid w:val="008441D0"/>
    <w:rsid w:val="00844917"/>
    <w:rsid w:val="00844B24"/>
    <w:rsid w:val="0084532A"/>
    <w:rsid w:val="008454D0"/>
    <w:rsid w:val="008457A8"/>
    <w:rsid w:val="008461B9"/>
    <w:rsid w:val="00847182"/>
    <w:rsid w:val="0084761D"/>
    <w:rsid w:val="00847A8F"/>
    <w:rsid w:val="00847F1A"/>
    <w:rsid w:val="00847F64"/>
    <w:rsid w:val="00850253"/>
    <w:rsid w:val="00850CB0"/>
    <w:rsid w:val="00850CC3"/>
    <w:rsid w:val="00850E51"/>
    <w:rsid w:val="0085167D"/>
    <w:rsid w:val="00851A4B"/>
    <w:rsid w:val="00852014"/>
    <w:rsid w:val="008520B3"/>
    <w:rsid w:val="00852E59"/>
    <w:rsid w:val="008535F2"/>
    <w:rsid w:val="008536A8"/>
    <w:rsid w:val="00853895"/>
    <w:rsid w:val="00853A1E"/>
    <w:rsid w:val="00853BC0"/>
    <w:rsid w:val="00854169"/>
    <w:rsid w:val="00854877"/>
    <w:rsid w:val="00855235"/>
    <w:rsid w:val="00855526"/>
    <w:rsid w:val="008556C6"/>
    <w:rsid w:val="0085570E"/>
    <w:rsid w:val="0085596E"/>
    <w:rsid w:val="00856041"/>
    <w:rsid w:val="00856750"/>
    <w:rsid w:val="008568AF"/>
    <w:rsid w:val="00856A7F"/>
    <w:rsid w:val="00856A9D"/>
    <w:rsid w:val="008574AE"/>
    <w:rsid w:val="0086032D"/>
    <w:rsid w:val="0086097A"/>
    <w:rsid w:val="008610C6"/>
    <w:rsid w:val="00861715"/>
    <w:rsid w:val="00862460"/>
    <w:rsid w:val="008631A2"/>
    <w:rsid w:val="0086333D"/>
    <w:rsid w:val="00865F90"/>
    <w:rsid w:val="008661B5"/>
    <w:rsid w:val="008675EA"/>
    <w:rsid w:val="00867D8E"/>
    <w:rsid w:val="00870289"/>
    <w:rsid w:val="00870419"/>
    <w:rsid w:val="008709BF"/>
    <w:rsid w:val="0087105D"/>
    <w:rsid w:val="008710EF"/>
    <w:rsid w:val="008712CD"/>
    <w:rsid w:val="0087275D"/>
    <w:rsid w:val="00872A5F"/>
    <w:rsid w:val="00874ACD"/>
    <w:rsid w:val="0087523E"/>
    <w:rsid w:val="0087554C"/>
    <w:rsid w:val="00875560"/>
    <w:rsid w:val="0087600D"/>
    <w:rsid w:val="008761F9"/>
    <w:rsid w:val="008762C2"/>
    <w:rsid w:val="00876611"/>
    <w:rsid w:val="00876EB5"/>
    <w:rsid w:val="00877083"/>
    <w:rsid w:val="008771D4"/>
    <w:rsid w:val="0087789D"/>
    <w:rsid w:val="0088136E"/>
    <w:rsid w:val="008816FA"/>
    <w:rsid w:val="008817EF"/>
    <w:rsid w:val="00882025"/>
    <w:rsid w:val="008820AF"/>
    <w:rsid w:val="00882254"/>
    <w:rsid w:val="00882614"/>
    <w:rsid w:val="00882633"/>
    <w:rsid w:val="00882B3D"/>
    <w:rsid w:val="00884878"/>
    <w:rsid w:val="00884F57"/>
    <w:rsid w:val="00885259"/>
    <w:rsid w:val="008857DD"/>
    <w:rsid w:val="008857EA"/>
    <w:rsid w:val="00885F31"/>
    <w:rsid w:val="00886426"/>
    <w:rsid w:val="008874FE"/>
    <w:rsid w:val="00887571"/>
    <w:rsid w:val="00887E68"/>
    <w:rsid w:val="008901ED"/>
    <w:rsid w:val="008903F4"/>
    <w:rsid w:val="008905E6"/>
    <w:rsid w:val="00890D79"/>
    <w:rsid w:val="00890DCA"/>
    <w:rsid w:val="00891B99"/>
    <w:rsid w:val="00891E86"/>
    <w:rsid w:val="0089200E"/>
    <w:rsid w:val="00892BD8"/>
    <w:rsid w:val="00892C50"/>
    <w:rsid w:val="00892EA5"/>
    <w:rsid w:val="0089304D"/>
    <w:rsid w:val="00893629"/>
    <w:rsid w:val="0089420B"/>
    <w:rsid w:val="00894D88"/>
    <w:rsid w:val="00895B0C"/>
    <w:rsid w:val="00896374"/>
    <w:rsid w:val="00896677"/>
    <w:rsid w:val="00896701"/>
    <w:rsid w:val="00896944"/>
    <w:rsid w:val="00896E91"/>
    <w:rsid w:val="0089713F"/>
    <w:rsid w:val="00897F53"/>
    <w:rsid w:val="008A0A40"/>
    <w:rsid w:val="008A1023"/>
    <w:rsid w:val="008A1162"/>
    <w:rsid w:val="008A1483"/>
    <w:rsid w:val="008A16D7"/>
    <w:rsid w:val="008A189F"/>
    <w:rsid w:val="008A18E3"/>
    <w:rsid w:val="008A1B75"/>
    <w:rsid w:val="008A20D2"/>
    <w:rsid w:val="008A21B5"/>
    <w:rsid w:val="008A225B"/>
    <w:rsid w:val="008A2676"/>
    <w:rsid w:val="008A29F2"/>
    <w:rsid w:val="008A2F92"/>
    <w:rsid w:val="008A3223"/>
    <w:rsid w:val="008A33E5"/>
    <w:rsid w:val="008A3B66"/>
    <w:rsid w:val="008A3DE9"/>
    <w:rsid w:val="008A4ABE"/>
    <w:rsid w:val="008A4B02"/>
    <w:rsid w:val="008A5656"/>
    <w:rsid w:val="008A6196"/>
    <w:rsid w:val="008A6B62"/>
    <w:rsid w:val="008A75B3"/>
    <w:rsid w:val="008A7E83"/>
    <w:rsid w:val="008B0B20"/>
    <w:rsid w:val="008B0B28"/>
    <w:rsid w:val="008B0DC8"/>
    <w:rsid w:val="008B11AD"/>
    <w:rsid w:val="008B1336"/>
    <w:rsid w:val="008B2375"/>
    <w:rsid w:val="008B33EF"/>
    <w:rsid w:val="008B4381"/>
    <w:rsid w:val="008B6988"/>
    <w:rsid w:val="008B6BBF"/>
    <w:rsid w:val="008B6ED6"/>
    <w:rsid w:val="008B70AC"/>
    <w:rsid w:val="008B77C9"/>
    <w:rsid w:val="008B77D3"/>
    <w:rsid w:val="008B7C40"/>
    <w:rsid w:val="008C0088"/>
    <w:rsid w:val="008C0658"/>
    <w:rsid w:val="008C0A2F"/>
    <w:rsid w:val="008C1CC9"/>
    <w:rsid w:val="008C2357"/>
    <w:rsid w:val="008C243A"/>
    <w:rsid w:val="008C2C89"/>
    <w:rsid w:val="008C2EDF"/>
    <w:rsid w:val="008C3293"/>
    <w:rsid w:val="008C36C7"/>
    <w:rsid w:val="008C3881"/>
    <w:rsid w:val="008C3BB0"/>
    <w:rsid w:val="008C3C77"/>
    <w:rsid w:val="008C4AAB"/>
    <w:rsid w:val="008C5115"/>
    <w:rsid w:val="008C5475"/>
    <w:rsid w:val="008C5F4C"/>
    <w:rsid w:val="008C673F"/>
    <w:rsid w:val="008C79EF"/>
    <w:rsid w:val="008D05BC"/>
    <w:rsid w:val="008D0A52"/>
    <w:rsid w:val="008D0BD7"/>
    <w:rsid w:val="008D0EA9"/>
    <w:rsid w:val="008D123E"/>
    <w:rsid w:val="008D1428"/>
    <w:rsid w:val="008D14E3"/>
    <w:rsid w:val="008D1E6C"/>
    <w:rsid w:val="008D2EA0"/>
    <w:rsid w:val="008D2F8E"/>
    <w:rsid w:val="008D2FB6"/>
    <w:rsid w:val="008D3086"/>
    <w:rsid w:val="008D483E"/>
    <w:rsid w:val="008D5501"/>
    <w:rsid w:val="008D578D"/>
    <w:rsid w:val="008D6927"/>
    <w:rsid w:val="008D6B49"/>
    <w:rsid w:val="008D6CF8"/>
    <w:rsid w:val="008D7B97"/>
    <w:rsid w:val="008D7E92"/>
    <w:rsid w:val="008E041C"/>
    <w:rsid w:val="008E047C"/>
    <w:rsid w:val="008E058B"/>
    <w:rsid w:val="008E0685"/>
    <w:rsid w:val="008E07DB"/>
    <w:rsid w:val="008E09C5"/>
    <w:rsid w:val="008E1139"/>
    <w:rsid w:val="008E23A5"/>
    <w:rsid w:val="008E2797"/>
    <w:rsid w:val="008E289A"/>
    <w:rsid w:val="008E2BA8"/>
    <w:rsid w:val="008E2E81"/>
    <w:rsid w:val="008E30C0"/>
    <w:rsid w:val="008E390E"/>
    <w:rsid w:val="008E3CA1"/>
    <w:rsid w:val="008E439C"/>
    <w:rsid w:val="008E45A4"/>
    <w:rsid w:val="008E4CA0"/>
    <w:rsid w:val="008E4D26"/>
    <w:rsid w:val="008E4E88"/>
    <w:rsid w:val="008E6252"/>
    <w:rsid w:val="008E6371"/>
    <w:rsid w:val="008E63FD"/>
    <w:rsid w:val="008E6738"/>
    <w:rsid w:val="008E6D24"/>
    <w:rsid w:val="008E6F19"/>
    <w:rsid w:val="008E7057"/>
    <w:rsid w:val="008E75CE"/>
    <w:rsid w:val="008E7A84"/>
    <w:rsid w:val="008F00D0"/>
    <w:rsid w:val="008F0232"/>
    <w:rsid w:val="008F0B09"/>
    <w:rsid w:val="008F0BC9"/>
    <w:rsid w:val="008F0D3B"/>
    <w:rsid w:val="008F18CC"/>
    <w:rsid w:val="008F1CDE"/>
    <w:rsid w:val="008F2413"/>
    <w:rsid w:val="008F285F"/>
    <w:rsid w:val="008F3168"/>
    <w:rsid w:val="008F3324"/>
    <w:rsid w:val="008F3570"/>
    <w:rsid w:val="008F5F93"/>
    <w:rsid w:val="008F6050"/>
    <w:rsid w:val="008F67AE"/>
    <w:rsid w:val="008F6AA4"/>
    <w:rsid w:val="00900616"/>
    <w:rsid w:val="009009F3"/>
    <w:rsid w:val="00902429"/>
    <w:rsid w:val="00902EAA"/>
    <w:rsid w:val="00903469"/>
    <w:rsid w:val="00904231"/>
    <w:rsid w:val="009050C8"/>
    <w:rsid w:val="009054BB"/>
    <w:rsid w:val="00905DF3"/>
    <w:rsid w:val="009066E4"/>
    <w:rsid w:val="00906AB7"/>
    <w:rsid w:val="009076AE"/>
    <w:rsid w:val="009108F4"/>
    <w:rsid w:val="0091199C"/>
    <w:rsid w:val="00911A82"/>
    <w:rsid w:val="00911D13"/>
    <w:rsid w:val="00912355"/>
    <w:rsid w:val="00912BE8"/>
    <w:rsid w:val="00912F13"/>
    <w:rsid w:val="00912F9C"/>
    <w:rsid w:val="009130AC"/>
    <w:rsid w:val="009138F7"/>
    <w:rsid w:val="00913E49"/>
    <w:rsid w:val="00913EF9"/>
    <w:rsid w:val="009143B4"/>
    <w:rsid w:val="009154D3"/>
    <w:rsid w:val="009160F8"/>
    <w:rsid w:val="00916264"/>
    <w:rsid w:val="00916578"/>
    <w:rsid w:val="00916674"/>
    <w:rsid w:val="009175E9"/>
    <w:rsid w:val="00917724"/>
    <w:rsid w:val="00917795"/>
    <w:rsid w:val="009179F2"/>
    <w:rsid w:val="009208D4"/>
    <w:rsid w:val="00920B88"/>
    <w:rsid w:val="00921431"/>
    <w:rsid w:val="0092198B"/>
    <w:rsid w:val="00921E86"/>
    <w:rsid w:val="009223C7"/>
    <w:rsid w:val="00922B29"/>
    <w:rsid w:val="00923A06"/>
    <w:rsid w:val="00923B26"/>
    <w:rsid w:val="00923CCD"/>
    <w:rsid w:val="009245C6"/>
    <w:rsid w:val="00925AF3"/>
    <w:rsid w:val="0092602D"/>
    <w:rsid w:val="0092643B"/>
    <w:rsid w:val="00926492"/>
    <w:rsid w:val="00926B89"/>
    <w:rsid w:val="00926F07"/>
    <w:rsid w:val="00926F1D"/>
    <w:rsid w:val="009303E3"/>
    <w:rsid w:val="00930C64"/>
    <w:rsid w:val="009312EC"/>
    <w:rsid w:val="0093215F"/>
    <w:rsid w:val="0093347C"/>
    <w:rsid w:val="009337E8"/>
    <w:rsid w:val="00933AE4"/>
    <w:rsid w:val="00933B63"/>
    <w:rsid w:val="00933F25"/>
    <w:rsid w:val="00934016"/>
    <w:rsid w:val="0093420E"/>
    <w:rsid w:val="00935DD4"/>
    <w:rsid w:val="009369B7"/>
    <w:rsid w:val="00940279"/>
    <w:rsid w:val="009404DA"/>
    <w:rsid w:val="00940698"/>
    <w:rsid w:val="009413AC"/>
    <w:rsid w:val="00943EA5"/>
    <w:rsid w:val="0094445D"/>
    <w:rsid w:val="00944690"/>
    <w:rsid w:val="00944A0B"/>
    <w:rsid w:val="00944C16"/>
    <w:rsid w:val="00946273"/>
    <w:rsid w:val="00946735"/>
    <w:rsid w:val="00946B45"/>
    <w:rsid w:val="00947442"/>
    <w:rsid w:val="00950FAC"/>
    <w:rsid w:val="00951932"/>
    <w:rsid w:val="009522F9"/>
    <w:rsid w:val="00952AC8"/>
    <w:rsid w:val="0095371B"/>
    <w:rsid w:val="0095387F"/>
    <w:rsid w:val="00953EC7"/>
    <w:rsid w:val="0095474B"/>
    <w:rsid w:val="00955562"/>
    <w:rsid w:val="00956341"/>
    <w:rsid w:val="00956B49"/>
    <w:rsid w:val="00960BD7"/>
    <w:rsid w:val="00961306"/>
    <w:rsid w:val="00961A0C"/>
    <w:rsid w:val="009625A4"/>
    <w:rsid w:val="00962687"/>
    <w:rsid w:val="00962855"/>
    <w:rsid w:val="00962BB6"/>
    <w:rsid w:val="0096402A"/>
    <w:rsid w:val="0096444D"/>
    <w:rsid w:val="009644D2"/>
    <w:rsid w:val="0096465C"/>
    <w:rsid w:val="00964C4B"/>
    <w:rsid w:val="00964E07"/>
    <w:rsid w:val="00965435"/>
    <w:rsid w:val="00965610"/>
    <w:rsid w:val="009656DA"/>
    <w:rsid w:val="0096587D"/>
    <w:rsid w:val="00966787"/>
    <w:rsid w:val="00966B4E"/>
    <w:rsid w:val="009677B4"/>
    <w:rsid w:val="00967EE3"/>
    <w:rsid w:val="00970CCE"/>
    <w:rsid w:val="00970D95"/>
    <w:rsid w:val="00970FB3"/>
    <w:rsid w:val="00971172"/>
    <w:rsid w:val="00972335"/>
    <w:rsid w:val="0097285C"/>
    <w:rsid w:val="00972D53"/>
    <w:rsid w:val="0097477B"/>
    <w:rsid w:val="009751C8"/>
    <w:rsid w:val="00975620"/>
    <w:rsid w:val="00975678"/>
    <w:rsid w:val="00975BD9"/>
    <w:rsid w:val="0097643F"/>
    <w:rsid w:val="0097644C"/>
    <w:rsid w:val="00976E4C"/>
    <w:rsid w:val="00977245"/>
    <w:rsid w:val="00977505"/>
    <w:rsid w:val="00977583"/>
    <w:rsid w:val="00977807"/>
    <w:rsid w:val="00977CBC"/>
    <w:rsid w:val="00980200"/>
    <w:rsid w:val="009806E7"/>
    <w:rsid w:val="00981B5F"/>
    <w:rsid w:val="0098342A"/>
    <w:rsid w:val="00983DA2"/>
    <w:rsid w:val="00983FFA"/>
    <w:rsid w:val="00984276"/>
    <w:rsid w:val="009846B1"/>
    <w:rsid w:val="009848AE"/>
    <w:rsid w:val="00985B28"/>
    <w:rsid w:val="00985C42"/>
    <w:rsid w:val="00985DEC"/>
    <w:rsid w:val="00986733"/>
    <w:rsid w:val="00986A97"/>
    <w:rsid w:val="00986F59"/>
    <w:rsid w:val="009872F2"/>
    <w:rsid w:val="009873B1"/>
    <w:rsid w:val="009876E6"/>
    <w:rsid w:val="00990BAE"/>
    <w:rsid w:val="00990F67"/>
    <w:rsid w:val="009915B8"/>
    <w:rsid w:val="009919C2"/>
    <w:rsid w:val="00992347"/>
    <w:rsid w:val="009929A2"/>
    <w:rsid w:val="00992EDD"/>
    <w:rsid w:val="009936F1"/>
    <w:rsid w:val="00993EA5"/>
    <w:rsid w:val="00994894"/>
    <w:rsid w:val="0099575D"/>
    <w:rsid w:val="00996567"/>
    <w:rsid w:val="00996B58"/>
    <w:rsid w:val="00996E8C"/>
    <w:rsid w:val="00996E9B"/>
    <w:rsid w:val="00996F07"/>
    <w:rsid w:val="00997024"/>
    <w:rsid w:val="009971FC"/>
    <w:rsid w:val="00997D2B"/>
    <w:rsid w:val="00997FFC"/>
    <w:rsid w:val="009A0430"/>
    <w:rsid w:val="009A0679"/>
    <w:rsid w:val="009A08D0"/>
    <w:rsid w:val="009A0926"/>
    <w:rsid w:val="009A139A"/>
    <w:rsid w:val="009A19ED"/>
    <w:rsid w:val="009A1D71"/>
    <w:rsid w:val="009A23CB"/>
    <w:rsid w:val="009A2D76"/>
    <w:rsid w:val="009A3052"/>
    <w:rsid w:val="009A34C9"/>
    <w:rsid w:val="009A395F"/>
    <w:rsid w:val="009A4184"/>
    <w:rsid w:val="009A48B9"/>
    <w:rsid w:val="009A4B0B"/>
    <w:rsid w:val="009A5B99"/>
    <w:rsid w:val="009A5D6A"/>
    <w:rsid w:val="009A603F"/>
    <w:rsid w:val="009A6906"/>
    <w:rsid w:val="009A6D04"/>
    <w:rsid w:val="009A7774"/>
    <w:rsid w:val="009A7D40"/>
    <w:rsid w:val="009B011B"/>
    <w:rsid w:val="009B0632"/>
    <w:rsid w:val="009B086D"/>
    <w:rsid w:val="009B0BF1"/>
    <w:rsid w:val="009B1759"/>
    <w:rsid w:val="009B1890"/>
    <w:rsid w:val="009B228C"/>
    <w:rsid w:val="009B27E1"/>
    <w:rsid w:val="009B2D73"/>
    <w:rsid w:val="009B3FD5"/>
    <w:rsid w:val="009B41FD"/>
    <w:rsid w:val="009B52B3"/>
    <w:rsid w:val="009B556F"/>
    <w:rsid w:val="009B5A39"/>
    <w:rsid w:val="009B6D46"/>
    <w:rsid w:val="009B7A9F"/>
    <w:rsid w:val="009B7C15"/>
    <w:rsid w:val="009B7D06"/>
    <w:rsid w:val="009C0035"/>
    <w:rsid w:val="009C0625"/>
    <w:rsid w:val="009C0723"/>
    <w:rsid w:val="009C0BB0"/>
    <w:rsid w:val="009C2752"/>
    <w:rsid w:val="009C2895"/>
    <w:rsid w:val="009C2AD9"/>
    <w:rsid w:val="009C3290"/>
    <w:rsid w:val="009C3901"/>
    <w:rsid w:val="009C43D2"/>
    <w:rsid w:val="009C4D01"/>
    <w:rsid w:val="009C5DAF"/>
    <w:rsid w:val="009C608C"/>
    <w:rsid w:val="009C6B57"/>
    <w:rsid w:val="009C7D48"/>
    <w:rsid w:val="009D0FA5"/>
    <w:rsid w:val="009D1102"/>
    <w:rsid w:val="009D1384"/>
    <w:rsid w:val="009D2566"/>
    <w:rsid w:val="009D2670"/>
    <w:rsid w:val="009D2C91"/>
    <w:rsid w:val="009D2E2E"/>
    <w:rsid w:val="009D3941"/>
    <w:rsid w:val="009D3A37"/>
    <w:rsid w:val="009D3ABD"/>
    <w:rsid w:val="009D41EB"/>
    <w:rsid w:val="009D498E"/>
    <w:rsid w:val="009D4D53"/>
    <w:rsid w:val="009D51D0"/>
    <w:rsid w:val="009D57AB"/>
    <w:rsid w:val="009D635A"/>
    <w:rsid w:val="009D6656"/>
    <w:rsid w:val="009D6F84"/>
    <w:rsid w:val="009D71D6"/>
    <w:rsid w:val="009D74E1"/>
    <w:rsid w:val="009D7574"/>
    <w:rsid w:val="009D794E"/>
    <w:rsid w:val="009D7F7F"/>
    <w:rsid w:val="009E0347"/>
    <w:rsid w:val="009E101B"/>
    <w:rsid w:val="009E1B84"/>
    <w:rsid w:val="009E2696"/>
    <w:rsid w:val="009E26F6"/>
    <w:rsid w:val="009E3497"/>
    <w:rsid w:val="009E3798"/>
    <w:rsid w:val="009E4691"/>
    <w:rsid w:val="009E4959"/>
    <w:rsid w:val="009E4E7A"/>
    <w:rsid w:val="009E5651"/>
    <w:rsid w:val="009E58D3"/>
    <w:rsid w:val="009E5EC3"/>
    <w:rsid w:val="009E6077"/>
    <w:rsid w:val="009E66B5"/>
    <w:rsid w:val="009E679E"/>
    <w:rsid w:val="009E69C2"/>
    <w:rsid w:val="009E6A69"/>
    <w:rsid w:val="009E6D1F"/>
    <w:rsid w:val="009E6F60"/>
    <w:rsid w:val="009E783F"/>
    <w:rsid w:val="009F085C"/>
    <w:rsid w:val="009F0AFD"/>
    <w:rsid w:val="009F1451"/>
    <w:rsid w:val="009F217A"/>
    <w:rsid w:val="009F2236"/>
    <w:rsid w:val="009F2699"/>
    <w:rsid w:val="009F2970"/>
    <w:rsid w:val="009F3CC1"/>
    <w:rsid w:val="009F4B1D"/>
    <w:rsid w:val="009F580F"/>
    <w:rsid w:val="009F5821"/>
    <w:rsid w:val="009F585E"/>
    <w:rsid w:val="009F594A"/>
    <w:rsid w:val="009F5EF8"/>
    <w:rsid w:val="009F6212"/>
    <w:rsid w:val="009F6F50"/>
    <w:rsid w:val="009F797A"/>
    <w:rsid w:val="009F7D29"/>
    <w:rsid w:val="009F7E02"/>
    <w:rsid w:val="009F7EDA"/>
    <w:rsid w:val="009F7EEF"/>
    <w:rsid w:val="00A0021E"/>
    <w:rsid w:val="00A00B45"/>
    <w:rsid w:val="00A018A7"/>
    <w:rsid w:val="00A028C5"/>
    <w:rsid w:val="00A02BDB"/>
    <w:rsid w:val="00A033F1"/>
    <w:rsid w:val="00A039C8"/>
    <w:rsid w:val="00A03C59"/>
    <w:rsid w:val="00A03E02"/>
    <w:rsid w:val="00A04467"/>
    <w:rsid w:val="00A04DD6"/>
    <w:rsid w:val="00A05048"/>
    <w:rsid w:val="00A056CB"/>
    <w:rsid w:val="00A0578D"/>
    <w:rsid w:val="00A05D1B"/>
    <w:rsid w:val="00A06413"/>
    <w:rsid w:val="00A06864"/>
    <w:rsid w:val="00A06949"/>
    <w:rsid w:val="00A06C60"/>
    <w:rsid w:val="00A079FF"/>
    <w:rsid w:val="00A07D12"/>
    <w:rsid w:val="00A07D7E"/>
    <w:rsid w:val="00A07D90"/>
    <w:rsid w:val="00A10119"/>
    <w:rsid w:val="00A10156"/>
    <w:rsid w:val="00A11641"/>
    <w:rsid w:val="00A11648"/>
    <w:rsid w:val="00A12109"/>
    <w:rsid w:val="00A12FD7"/>
    <w:rsid w:val="00A13789"/>
    <w:rsid w:val="00A139A5"/>
    <w:rsid w:val="00A13B66"/>
    <w:rsid w:val="00A148BE"/>
    <w:rsid w:val="00A14EE9"/>
    <w:rsid w:val="00A14F61"/>
    <w:rsid w:val="00A15225"/>
    <w:rsid w:val="00A1615F"/>
    <w:rsid w:val="00A16902"/>
    <w:rsid w:val="00A16CA8"/>
    <w:rsid w:val="00A17A21"/>
    <w:rsid w:val="00A17FC3"/>
    <w:rsid w:val="00A204E4"/>
    <w:rsid w:val="00A20C9E"/>
    <w:rsid w:val="00A21225"/>
    <w:rsid w:val="00A21256"/>
    <w:rsid w:val="00A2156E"/>
    <w:rsid w:val="00A2158A"/>
    <w:rsid w:val="00A21B83"/>
    <w:rsid w:val="00A22972"/>
    <w:rsid w:val="00A234FA"/>
    <w:rsid w:val="00A2430F"/>
    <w:rsid w:val="00A2524F"/>
    <w:rsid w:val="00A26E2C"/>
    <w:rsid w:val="00A273E0"/>
    <w:rsid w:val="00A274D5"/>
    <w:rsid w:val="00A2770D"/>
    <w:rsid w:val="00A27781"/>
    <w:rsid w:val="00A277F9"/>
    <w:rsid w:val="00A301AA"/>
    <w:rsid w:val="00A30A69"/>
    <w:rsid w:val="00A3252D"/>
    <w:rsid w:val="00A32E3E"/>
    <w:rsid w:val="00A33A84"/>
    <w:rsid w:val="00A33E6C"/>
    <w:rsid w:val="00A34146"/>
    <w:rsid w:val="00A34BC1"/>
    <w:rsid w:val="00A34D2B"/>
    <w:rsid w:val="00A353F6"/>
    <w:rsid w:val="00A35864"/>
    <w:rsid w:val="00A35CF8"/>
    <w:rsid w:val="00A36C2D"/>
    <w:rsid w:val="00A37015"/>
    <w:rsid w:val="00A37C8B"/>
    <w:rsid w:val="00A37E06"/>
    <w:rsid w:val="00A404B6"/>
    <w:rsid w:val="00A40ABE"/>
    <w:rsid w:val="00A40DEF"/>
    <w:rsid w:val="00A41281"/>
    <w:rsid w:val="00A41C25"/>
    <w:rsid w:val="00A423D7"/>
    <w:rsid w:val="00A444C8"/>
    <w:rsid w:val="00A44820"/>
    <w:rsid w:val="00A44D13"/>
    <w:rsid w:val="00A45192"/>
    <w:rsid w:val="00A45E21"/>
    <w:rsid w:val="00A468C0"/>
    <w:rsid w:val="00A46B14"/>
    <w:rsid w:val="00A46CF3"/>
    <w:rsid w:val="00A46D9A"/>
    <w:rsid w:val="00A47202"/>
    <w:rsid w:val="00A47214"/>
    <w:rsid w:val="00A47CD5"/>
    <w:rsid w:val="00A47DFD"/>
    <w:rsid w:val="00A500B6"/>
    <w:rsid w:val="00A50E58"/>
    <w:rsid w:val="00A51A92"/>
    <w:rsid w:val="00A51B15"/>
    <w:rsid w:val="00A51B23"/>
    <w:rsid w:val="00A52493"/>
    <w:rsid w:val="00A52905"/>
    <w:rsid w:val="00A53D02"/>
    <w:rsid w:val="00A544C6"/>
    <w:rsid w:val="00A55B38"/>
    <w:rsid w:val="00A564CE"/>
    <w:rsid w:val="00A60BB0"/>
    <w:rsid w:val="00A61716"/>
    <w:rsid w:val="00A61930"/>
    <w:rsid w:val="00A6280E"/>
    <w:rsid w:val="00A62C24"/>
    <w:rsid w:val="00A64046"/>
    <w:rsid w:val="00A65392"/>
    <w:rsid w:val="00A656C9"/>
    <w:rsid w:val="00A66209"/>
    <w:rsid w:val="00A66636"/>
    <w:rsid w:val="00A675C0"/>
    <w:rsid w:val="00A67AC6"/>
    <w:rsid w:val="00A67BDC"/>
    <w:rsid w:val="00A700E2"/>
    <w:rsid w:val="00A70EBD"/>
    <w:rsid w:val="00A70EEA"/>
    <w:rsid w:val="00A71573"/>
    <w:rsid w:val="00A71C9B"/>
    <w:rsid w:val="00A71D45"/>
    <w:rsid w:val="00A738D0"/>
    <w:rsid w:val="00A738F3"/>
    <w:rsid w:val="00A73EC8"/>
    <w:rsid w:val="00A7420C"/>
    <w:rsid w:val="00A7499F"/>
    <w:rsid w:val="00A74BB1"/>
    <w:rsid w:val="00A74FED"/>
    <w:rsid w:val="00A755CD"/>
    <w:rsid w:val="00A75DC3"/>
    <w:rsid w:val="00A76C2A"/>
    <w:rsid w:val="00A771BB"/>
    <w:rsid w:val="00A77453"/>
    <w:rsid w:val="00A77A13"/>
    <w:rsid w:val="00A77D20"/>
    <w:rsid w:val="00A77DDD"/>
    <w:rsid w:val="00A81867"/>
    <w:rsid w:val="00A820B6"/>
    <w:rsid w:val="00A82651"/>
    <w:rsid w:val="00A82FB5"/>
    <w:rsid w:val="00A8305D"/>
    <w:rsid w:val="00A830A3"/>
    <w:rsid w:val="00A83433"/>
    <w:rsid w:val="00A836C1"/>
    <w:rsid w:val="00A83A39"/>
    <w:rsid w:val="00A83D9D"/>
    <w:rsid w:val="00A8663D"/>
    <w:rsid w:val="00A8677D"/>
    <w:rsid w:val="00A86F4B"/>
    <w:rsid w:val="00A87516"/>
    <w:rsid w:val="00A9022E"/>
    <w:rsid w:val="00A90315"/>
    <w:rsid w:val="00A90545"/>
    <w:rsid w:val="00A909E5"/>
    <w:rsid w:val="00A9190E"/>
    <w:rsid w:val="00A91983"/>
    <w:rsid w:val="00A91FD3"/>
    <w:rsid w:val="00A92F28"/>
    <w:rsid w:val="00A93872"/>
    <w:rsid w:val="00A93B00"/>
    <w:rsid w:val="00A93E9F"/>
    <w:rsid w:val="00A9404A"/>
    <w:rsid w:val="00A945B8"/>
    <w:rsid w:val="00A94864"/>
    <w:rsid w:val="00A95087"/>
    <w:rsid w:val="00A95F0B"/>
    <w:rsid w:val="00A9615B"/>
    <w:rsid w:val="00A9634F"/>
    <w:rsid w:val="00A96921"/>
    <w:rsid w:val="00A96CAE"/>
    <w:rsid w:val="00A96DC5"/>
    <w:rsid w:val="00A96F78"/>
    <w:rsid w:val="00AA06F6"/>
    <w:rsid w:val="00AA07B7"/>
    <w:rsid w:val="00AA105A"/>
    <w:rsid w:val="00AA10F6"/>
    <w:rsid w:val="00AA2A35"/>
    <w:rsid w:val="00AA31A6"/>
    <w:rsid w:val="00AA3423"/>
    <w:rsid w:val="00AA3FD7"/>
    <w:rsid w:val="00AA43B6"/>
    <w:rsid w:val="00AA502C"/>
    <w:rsid w:val="00AA5268"/>
    <w:rsid w:val="00AA5432"/>
    <w:rsid w:val="00AA5AD8"/>
    <w:rsid w:val="00AA62C8"/>
    <w:rsid w:val="00AA71AB"/>
    <w:rsid w:val="00AA7424"/>
    <w:rsid w:val="00AB0759"/>
    <w:rsid w:val="00AB075F"/>
    <w:rsid w:val="00AB0F07"/>
    <w:rsid w:val="00AB1AC9"/>
    <w:rsid w:val="00AB1D7E"/>
    <w:rsid w:val="00AB2101"/>
    <w:rsid w:val="00AB258E"/>
    <w:rsid w:val="00AB27BB"/>
    <w:rsid w:val="00AB2B6D"/>
    <w:rsid w:val="00AB312C"/>
    <w:rsid w:val="00AB3269"/>
    <w:rsid w:val="00AB3460"/>
    <w:rsid w:val="00AB3789"/>
    <w:rsid w:val="00AB3867"/>
    <w:rsid w:val="00AB38B0"/>
    <w:rsid w:val="00AB3B84"/>
    <w:rsid w:val="00AB43F5"/>
    <w:rsid w:val="00AB5299"/>
    <w:rsid w:val="00AB576D"/>
    <w:rsid w:val="00AB615B"/>
    <w:rsid w:val="00AB6924"/>
    <w:rsid w:val="00AB6BCB"/>
    <w:rsid w:val="00AB71BC"/>
    <w:rsid w:val="00AB790B"/>
    <w:rsid w:val="00AC0727"/>
    <w:rsid w:val="00AC16AA"/>
    <w:rsid w:val="00AC2182"/>
    <w:rsid w:val="00AC223D"/>
    <w:rsid w:val="00AC22BA"/>
    <w:rsid w:val="00AC234D"/>
    <w:rsid w:val="00AC2606"/>
    <w:rsid w:val="00AC2CC9"/>
    <w:rsid w:val="00AC2EC5"/>
    <w:rsid w:val="00AC380D"/>
    <w:rsid w:val="00AC3F0F"/>
    <w:rsid w:val="00AC442A"/>
    <w:rsid w:val="00AC4920"/>
    <w:rsid w:val="00AC54AB"/>
    <w:rsid w:val="00AC591C"/>
    <w:rsid w:val="00AC7A9D"/>
    <w:rsid w:val="00AC7DEC"/>
    <w:rsid w:val="00AC7E33"/>
    <w:rsid w:val="00AD0069"/>
    <w:rsid w:val="00AD0EB4"/>
    <w:rsid w:val="00AD1343"/>
    <w:rsid w:val="00AD14DC"/>
    <w:rsid w:val="00AD167D"/>
    <w:rsid w:val="00AD18B4"/>
    <w:rsid w:val="00AD1919"/>
    <w:rsid w:val="00AD1E1B"/>
    <w:rsid w:val="00AD2022"/>
    <w:rsid w:val="00AD2042"/>
    <w:rsid w:val="00AD24EA"/>
    <w:rsid w:val="00AD269C"/>
    <w:rsid w:val="00AD2C0F"/>
    <w:rsid w:val="00AD3578"/>
    <w:rsid w:val="00AD3B58"/>
    <w:rsid w:val="00AD3EDB"/>
    <w:rsid w:val="00AD3FE3"/>
    <w:rsid w:val="00AD42A6"/>
    <w:rsid w:val="00AD4664"/>
    <w:rsid w:val="00AD5374"/>
    <w:rsid w:val="00AD5650"/>
    <w:rsid w:val="00AD6090"/>
    <w:rsid w:val="00AD6A81"/>
    <w:rsid w:val="00AD70BE"/>
    <w:rsid w:val="00AD739F"/>
    <w:rsid w:val="00AE0423"/>
    <w:rsid w:val="00AE0573"/>
    <w:rsid w:val="00AE191C"/>
    <w:rsid w:val="00AE1B80"/>
    <w:rsid w:val="00AE1F29"/>
    <w:rsid w:val="00AE2526"/>
    <w:rsid w:val="00AE3B56"/>
    <w:rsid w:val="00AE4D45"/>
    <w:rsid w:val="00AE5326"/>
    <w:rsid w:val="00AE537A"/>
    <w:rsid w:val="00AE6735"/>
    <w:rsid w:val="00AE70BA"/>
    <w:rsid w:val="00AE71EE"/>
    <w:rsid w:val="00AE7961"/>
    <w:rsid w:val="00AF04FC"/>
    <w:rsid w:val="00AF058F"/>
    <w:rsid w:val="00AF07F6"/>
    <w:rsid w:val="00AF0A3C"/>
    <w:rsid w:val="00AF0B7A"/>
    <w:rsid w:val="00AF13FB"/>
    <w:rsid w:val="00AF27B3"/>
    <w:rsid w:val="00AF2979"/>
    <w:rsid w:val="00AF29A3"/>
    <w:rsid w:val="00AF2CAD"/>
    <w:rsid w:val="00AF334F"/>
    <w:rsid w:val="00AF3370"/>
    <w:rsid w:val="00AF38F0"/>
    <w:rsid w:val="00AF39D3"/>
    <w:rsid w:val="00AF3B9A"/>
    <w:rsid w:val="00AF3DAD"/>
    <w:rsid w:val="00AF3EDE"/>
    <w:rsid w:val="00AF4A27"/>
    <w:rsid w:val="00AF4DB7"/>
    <w:rsid w:val="00AF4F88"/>
    <w:rsid w:val="00AF585C"/>
    <w:rsid w:val="00AF5BA6"/>
    <w:rsid w:val="00AF746B"/>
    <w:rsid w:val="00B0139F"/>
    <w:rsid w:val="00B01FE3"/>
    <w:rsid w:val="00B0206B"/>
    <w:rsid w:val="00B02A34"/>
    <w:rsid w:val="00B03321"/>
    <w:rsid w:val="00B03493"/>
    <w:rsid w:val="00B03D73"/>
    <w:rsid w:val="00B040CD"/>
    <w:rsid w:val="00B054E3"/>
    <w:rsid w:val="00B0643F"/>
    <w:rsid w:val="00B06FEC"/>
    <w:rsid w:val="00B072D2"/>
    <w:rsid w:val="00B100C5"/>
    <w:rsid w:val="00B1046A"/>
    <w:rsid w:val="00B113E8"/>
    <w:rsid w:val="00B113F6"/>
    <w:rsid w:val="00B11590"/>
    <w:rsid w:val="00B11E7E"/>
    <w:rsid w:val="00B1328D"/>
    <w:rsid w:val="00B13C4F"/>
    <w:rsid w:val="00B1473E"/>
    <w:rsid w:val="00B14872"/>
    <w:rsid w:val="00B14CB9"/>
    <w:rsid w:val="00B15708"/>
    <w:rsid w:val="00B16517"/>
    <w:rsid w:val="00B1669E"/>
    <w:rsid w:val="00B16A6B"/>
    <w:rsid w:val="00B175C9"/>
    <w:rsid w:val="00B17C48"/>
    <w:rsid w:val="00B17E56"/>
    <w:rsid w:val="00B20FB8"/>
    <w:rsid w:val="00B21E4E"/>
    <w:rsid w:val="00B22063"/>
    <w:rsid w:val="00B23ACC"/>
    <w:rsid w:val="00B24609"/>
    <w:rsid w:val="00B2462C"/>
    <w:rsid w:val="00B24D26"/>
    <w:rsid w:val="00B24F0A"/>
    <w:rsid w:val="00B24F10"/>
    <w:rsid w:val="00B251A7"/>
    <w:rsid w:val="00B25365"/>
    <w:rsid w:val="00B258B4"/>
    <w:rsid w:val="00B25E02"/>
    <w:rsid w:val="00B265E1"/>
    <w:rsid w:val="00B26B5F"/>
    <w:rsid w:val="00B26F55"/>
    <w:rsid w:val="00B27548"/>
    <w:rsid w:val="00B30753"/>
    <w:rsid w:val="00B310EA"/>
    <w:rsid w:val="00B31340"/>
    <w:rsid w:val="00B31D4F"/>
    <w:rsid w:val="00B32178"/>
    <w:rsid w:val="00B323C4"/>
    <w:rsid w:val="00B3347B"/>
    <w:rsid w:val="00B33CD2"/>
    <w:rsid w:val="00B33DBE"/>
    <w:rsid w:val="00B3401C"/>
    <w:rsid w:val="00B34802"/>
    <w:rsid w:val="00B35BDE"/>
    <w:rsid w:val="00B36799"/>
    <w:rsid w:val="00B3707C"/>
    <w:rsid w:val="00B3752A"/>
    <w:rsid w:val="00B37F38"/>
    <w:rsid w:val="00B40128"/>
    <w:rsid w:val="00B403E1"/>
    <w:rsid w:val="00B406E4"/>
    <w:rsid w:val="00B4124E"/>
    <w:rsid w:val="00B4191C"/>
    <w:rsid w:val="00B41DE6"/>
    <w:rsid w:val="00B43E98"/>
    <w:rsid w:val="00B4454C"/>
    <w:rsid w:val="00B446FD"/>
    <w:rsid w:val="00B4548E"/>
    <w:rsid w:val="00B45979"/>
    <w:rsid w:val="00B463D9"/>
    <w:rsid w:val="00B47F56"/>
    <w:rsid w:val="00B50660"/>
    <w:rsid w:val="00B5068B"/>
    <w:rsid w:val="00B5095D"/>
    <w:rsid w:val="00B50E51"/>
    <w:rsid w:val="00B5148F"/>
    <w:rsid w:val="00B516E5"/>
    <w:rsid w:val="00B516EF"/>
    <w:rsid w:val="00B5174A"/>
    <w:rsid w:val="00B5193F"/>
    <w:rsid w:val="00B52107"/>
    <w:rsid w:val="00B52536"/>
    <w:rsid w:val="00B527DF"/>
    <w:rsid w:val="00B535EB"/>
    <w:rsid w:val="00B539FE"/>
    <w:rsid w:val="00B53EAC"/>
    <w:rsid w:val="00B547FA"/>
    <w:rsid w:val="00B54B4D"/>
    <w:rsid w:val="00B55685"/>
    <w:rsid w:val="00B55925"/>
    <w:rsid w:val="00B56945"/>
    <w:rsid w:val="00B57DED"/>
    <w:rsid w:val="00B6015A"/>
    <w:rsid w:val="00B608EB"/>
    <w:rsid w:val="00B60BA0"/>
    <w:rsid w:val="00B60CA9"/>
    <w:rsid w:val="00B611AC"/>
    <w:rsid w:val="00B613CC"/>
    <w:rsid w:val="00B61648"/>
    <w:rsid w:val="00B620D2"/>
    <w:rsid w:val="00B628AA"/>
    <w:rsid w:val="00B628E6"/>
    <w:rsid w:val="00B62A7E"/>
    <w:rsid w:val="00B63ADA"/>
    <w:rsid w:val="00B63AFA"/>
    <w:rsid w:val="00B65640"/>
    <w:rsid w:val="00B66203"/>
    <w:rsid w:val="00B662B3"/>
    <w:rsid w:val="00B6631E"/>
    <w:rsid w:val="00B671B4"/>
    <w:rsid w:val="00B67700"/>
    <w:rsid w:val="00B67EC5"/>
    <w:rsid w:val="00B7013D"/>
    <w:rsid w:val="00B7014A"/>
    <w:rsid w:val="00B705B3"/>
    <w:rsid w:val="00B70CDD"/>
    <w:rsid w:val="00B71067"/>
    <w:rsid w:val="00B717E9"/>
    <w:rsid w:val="00B71A89"/>
    <w:rsid w:val="00B71BFC"/>
    <w:rsid w:val="00B71EF6"/>
    <w:rsid w:val="00B72052"/>
    <w:rsid w:val="00B72867"/>
    <w:rsid w:val="00B731ED"/>
    <w:rsid w:val="00B73571"/>
    <w:rsid w:val="00B73811"/>
    <w:rsid w:val="00B738D9"/>
    <w:rsid w:val="00B73F69"/>
    <w:rsid w:val="00B74741"/>
    <w:rsid w:val="00B74DB6"/>
    <w:rsid w:val="00B74DED"/>
    <w:rsid w:val="00B75475"/>
    <w:rsid w:val="00B75EAC"/>
    <w:rsid w:val="00B76411"/>
    <w:rsid w:val="00B76BED"/>
    <w:rsid w:val="00B76EA9"/>
    <w:rsid w:val="00B77C82"/>
    <w:rsid w:val="00B77CD2"/>
    <w:rsid w:val="00B80041"/>
    <w:rsid w:val="00B821A6"/>
    <w:rsid w:val="00B82435"/>
    <w:rsid w:val="00B824EF"/>
    <w:rsid w:val="00B82673"/>
    <w:rsid w:val="00B8304B"/>
    <w:rsid w:val="00B83402"/>
    <w:rsid w:val="00B8364B"/>
    <w:rsid w:val="00B83F20"/>
    <w:rsid w:val="00B8400A"/>
    <w:rsid w:val="00B8421D"/>
    <w:rsid w:val="00B84507"/>
    <w:rsid w:val="00B845A0"/>
    <w:rsid w:val="00B84C21"/>
    <w:rsid w:val="00B85300"/>
    <w:rsid w:val="00B85630"/>
    <w:rsid w:val="00B85852"/>
    <w:rsid w:val="00B86B15"/>
    <w:rsid w:val="00B86C2A"/>
    <w:rsid w:val="00B8762D"/>
    <w:rsid w:val="00B87693"/>
    <w:rsid w:val="00B879D8"/>
    <w:rsid w:val="00B90374"/>
    <w:rsid w:val="00B90751"/>
    <w:rsid w:val="00B908E2"/>
    <w:rsid w:val="00B911A6"/>
    <w:rsid w:val="00B91AE8"/>
    <w:rsid w:val="00B91F06"/>
    <w:rsid w:val="00B91F97"/>
    <w:rsid w:val="00B92694"/>
    <w:rsid w:val="00B926D3"/>
    <w:rsid w:val="00B933D1"/>
    <w:rsid w:val="00B93481"/>
    <w:rsid w:val="00B93BB0"/>
    <w:rsid w:val="00B93ED6"/>
    <w:rsid w:val="00B947FC"/>
    <w:rsid w:val="00B9577F"/>
    <w:rsid w:val="00B96818"/>
    <w:rsid w:val="00B96D21"/>
    <w:rsid w:val="00B96EE2"/>
    <w:rsid w:val="00B9716B"/>
    <w:rsid w:val="00B972D1"/>
    <w:rsid w:val="00B977DB"/>
    <w:rsid w:val="00B9795E"/>
    <w:rsid w:val="00BA01EE"/>
    <w:rsid w:val="00BA0280"/>
    <w:rsid w:val="00BA0B17"/>
    <w:rsid w:val="00BA0D4E"/>
    <w:rsid w:val="00BA15C2"/>
    <w:rsid w:val="00BA16FD"/>
    <w:rsid w:val="00BA1F9A"/>
    <w:rsid w:val="00BA2070"/>
    <w:rsid w:val="00BA2CD5"/>
    <w:rsid w:val="00BA2FA1"/>
    <w:rsid w:val="00BA3398"/>
    <w:rsid w:val="00BA3842"/>
    <w:rsid w:val="00BA3B4D"/>
    <w:rsid w:val="00BA3D2B"/>
    <w:rsid w:val="00BA4594"/>
    <w:rsid w:val="00BA4772"/>
    <w:rsid w:val="00BA4F87"/>
    <w:rsid w:val="00BA793C"/>
    <w:rsid w:val="00BB07F8"/>
    <w:rsid w:val="00BB086F"/>
    <w:rsid w:val="00BB2873"/>
    <w:rsid w:val="00BB2A10"/>
    <w:rsid w:val="00BB342A"/>
    <w:rsid w:val="00BB347A"/>
    <w:rsid w:val="00BB3EAF"/>
    <w:rsid w:val="00BB4B1C"/>
    <w:rsid w:val="00BB4B73"/>
    <w:rsid w:val="00BB5372"/>
    <w:rsid w:val="00BB58C1"/>
    <w:rsid w:val="00BB5C12"/>
    <w:rsid w:val="00BB5F26"/>
    <w:rsid w:val="00BB60BC"/>
    <w:rsid w:val="00BB611C"/>
    <w:rsid w:val="00BB6CA6"/>
    <w:rsid w:val="00BB731F"/>
    <w:rsid w:val="00BB750F"/>
    <w:rsid w:val="00BB79AC"/>
    <w:rsid w:val="00BC14C7"/>
    <w:rsid w:val="00BC1C1B"/>
    <w:rsid w:val="00BC2731"/>
    <w:rsid w:val="00BC2D79"/>
    <w:rsid w:val="00BC311F"/>
    <w:rsid w:val="00BC3377"/>
    <w:rsid w:val="00BC339A"/>
    <w:rsid w:val="00BC34CC"/>
    <w:rsid w:val="00BC3CC4"/>
    <w:rsid w:val="00BC4142"/>
    <w:rsid w:val="00BC422A"/>
    <w:rsid w:val="00BC46BB"/>
    <w:rsid w:val="00BC48D4"/>
    <w:rsid w:val="00BC4C44"/>
    <w:rsid w:val="00BC5868"/>
    <w:rsid w:val="00BC5D4A"/>
    <w:rsid w:val="00BC60D5"/>
    <w:rsid w:val="00BC6A69"/>
    <w:rsid w:val="00BC6BE1"/>
    <w:rsid w:val="00BC6F0A"/>
    <w:rsid w:val="00BC713B"/>
    <w:rsid w:val="00BC7A6E"/>
    <w:rsid w:val="00BD0321"/>
    <w:rsid w:val="00BD0CF0"/>
    <w:rsid w:val="00BD142C"/>
    <w:rsid w:val="00BD1698"/>
    <w:rsid w:val="00BD17A6"/>
    <w:rsid w:val="00BD2662"/>
    <w:rsid w:val="00BD2C68"/>
    <w:rsid w:val="00BD2E20"/>
    <w:rsid w:val="00BD2F47"/>
    <w:rsid w:val="00BD3B36"/>
    <w:rsid w:val="00BD3ED0"/>
    <w:rsid w:val="00BD49EB"/>
    <w:rsid w:val="00BD5188"/>
    <w:rsid w:val="00BD5BCA"/>
    <w:rsid w:val="00BD7312"/>
    <w:rsid w:val="00BD777E"/>
    <w:rsid w:val="00BD7A3C"/>
    <w:rsid w:val="00BE064F"/>
    <w:rsid w:val="00BE0D48"/>
    <w:rsid w:val="00BE154E"/>
    <w:rsid w:val="00BE1A47"/>
    <w:rsid w:val="00BE23E3"/>
    <w:rsid w:val="00BE27C2"/>
    <w:rsid w:val="00BE2A6C"/>
    <w:rsid w:val="00BE3080"/>
    <w:rsid w:val="00BE4939"/>
    <w:rsid w:val="00BE4FA1"/>
    <w:rsid w:val="00BE55EF"/>
    <w:rsid w:val="00BE5CB4"/>
    <w:rsid w:val="00BE62FA"/>
    <w:rsid w:val="00BE64FE"/>
    <w:rsid w:val="00BE6535"/>
    <w:rsid w:val="00BE664A"/>
    <w:rsid w:val="00BE6786"/>
    <w:rsid w:val="00BE72B2"/>
    <w:rsid w:val="00BE7509"/>
    <w:rsid w:val="00BF0F60"/>
    <w:rsid w:val="00BF18B2"/>
    <w:rsid w:val="00BF1E4E"/>
    <w:rsid w:val="00BF1F1F"/>
    <w:rsid w:val="00BF2322"/>
    <w:rsid w:val="00BF268F"/>
    <w:rsid w:val="00BF3F6F"/>
    <w:rsid w:val="00BF47EA"/>
    <w:rsid w:val="00BF4B73"/>
    <w:rsid w:val="00BF533E"/>
    <w:rsid w:val="00BF598B"/>
    <w:rsid w:val="00BF5EC8"/>
    <w:rsid w:val="00BF6CA0"/>
    <w:rsid w:val="00C000D9"/>
    <w:rsid w:val="00C00251"/>
    <w:rsid w:val="00C00BB8"/>
    <w:rsid w:val="00C00E3F"/>
    <w:rsid w:val="00C010E1"/>
    <w:rsid w:val="00C01176"/>
    <w:rsid w:val="00C02026"/>
    <w:rsid w:val="00C022F5"/>
    <w:rsid w:val="00C028A2"/>
    <w:rsid w:val="00C02D95"/>
    <w:rsid w:val="00C02DC8"/>
    <w:rsid w:val="00C03234"/>
    <w:rsid w:val="00C035A1"/>
    <w:rsid w:val="00C04037"/>
    <w:rsid w:val="00C0416D"/>
    <w:rsid w:val="00C04366"/>
    <w:rsid w:val="00C0467F"/>
    <w:rsid w:val="00C04A28"/>
    <w:rsid w:val="00C053ED"/>
    <w:rsid w:val="00C055DE"/>
    <w:rsid w:val="00C057E8"/>
    <w:rsid w:val="00C060F8"/>
    <w:rsid w:val="00C07C22"/>
    <w:rsid w:val="00C07E9A"/>
    <w:rsid w:val="00C10BDE"/>
    <w:rsid w:val="00C10F1A"/>
    <w:rsid w:val="00C11782"/>
    <w:rsid w:val="00C122A1"/>
    <w:rsid w:val="00C12A0A"/>
    <w:rsid w:val="00C1327B"/>
    <w:rsid w:val="00C134B7"/>
    <w:rsid w:val="00C13CC4"/>
    <w:rsid w:val="00C13E5A"/>
    <w:rsid w:val="00C1406C"/>
    <w:rsid w:val="00C144D9"/>
    <w:rsid w:val="00C14CD4"/>
    <w:rsid w:val="00C15DF3"/>
    <w:rsid w:val="00C15F5E"/>
    <w:rsid w:val="00C16271"/>
    <w:rsid w:val="00C167A0"/>
    <w:rsid w:val="00C168E2"/>
    <w:rsid w:val="00C16E63"/>
    <w:rsid w:val="00C16F48"/>
    <w:rsid w:val="00C20383"/>
    <w:rsid w:val="00C20870"/>
    <w:rsid w:val="00C20EA4"/>
    <w:rsid w:val="00C21606"/>
    <w:rsid w:val="00C219DC"/>
    <w:rsid w:val="00C21B5D"/>
    <w:rsid w:val="00C21B62"/>
    <w:rsid w:val="00C21CA9"/>
    <w:rsid w:val="00C222CA"/>
    <w:rsid w:val="00C2237E"/>
    <w:rsid w:val="00C22781"/>
    <w:rsid w:val="00C2317B"/>
    <w:rsid w:val="00C23F44"/>
    <w:rsid w:val="00C25AC2"/>
    <w:rsid w:val="00C25C0C"/>
    <w:rsid w:val="00C2681E"/>
    <w:rsid w:val="00C27BD3"/>
    <w:rsid w:val="00C30D68"/>
    <w:rsid w:val="00C30E1F"/>
    <w:rsid w:val="00C3134F"/>
    <w:rsid w:val="00C31F08"/>
    <w:rsid w:val="00C32175"/>
    <w:rsid w:val="00C322B9"/>
    <w:rsid w:val="00C323DA"/>
    <w:rsid w:val="00C326D8"/>
    <w:rsid w:val="00C32C7D"/>
    <w:rsid w:val="00C340B4"/>
    <w:rsid w:val="00C34366"/>
    <w:rsid w:val="00C348DC"/>
    <w:rsid w:val="00C35453"/>
    <w:rsid w:val="00C3557F"/>
    <w:rsid w:val="00C35AEA"/>
    <w:rsid w:val="00C35EA2"/>
    <w:rsid w:val="00C363C6"/>
    <w:rsid w:val="00C3769A"/>
    <w:rsid w:val="00C37CEB"/>
    <w:rsid w:val="00C3E9C0"/>
    <w:rsid w:val="00C401FB"/>
    <w:rsid w:val="00C4053E"/>
    <w:rsid w:val="00C40E01"/>
    <w:rsid w:val="00C410D4"/>
    <w:rsid w:val="00C4187E"/>
    <w:rsid w:val="00C418EF"/>
    <w:rsid w:val="00C4191C"/>
    <w:rsid w:val="00C41C69"/>
    <w:rsid w:val="00C4244A"/>
    <w:rsid w:val="00C425FE"/>
    <w:rsid w:val="00C42B26"/>
    <w:rsid w:val="00C43C07"/>
    <w:rsid w:val="00C43F0C"/>
    <w:rsid w:val="00C44079"/>
    <w:rsid w:val="00C4429E"/>
    <w:rsid w:val="00C4482B"/>
    <w:rsid w:val="00C44B0C"/>
    <w:rsid w:val="00C45B9A"/>
    <w:rsid w:val="00C469F2"/>
    <w:rsid w:val="00C469FB"/>
    <w:rsid w:val="00C46A67"/>
    <w:rsid w:val="00C47355"/>
    <w:rsid w:val="00C47888"/>
    <w:rsid w:val="00C478C1"/>
    <w:rsid w:val="00C47B0F"/>
    <w:rsid w:val="00C50015"/>
    <w:rsid w:val="00C5009B"/>
    <w:rsid w:val="00C50308"/>
    <w:rsid w:val="00C5081D"/>
    <w:rsid w:val="00C50AC0"/>
    <w:rsid w:val="00C517A5"/>
    <w:rsid w:val="00C52AC7"/>
    <w:rsid w:val="00C52B51"/>
    <w:rsid w:val="00C52F12"/>
    <w:rsid w:val="00C547DA"/>
    <w:rsid w:val="00C54A06"/>
    <w:rsid w:val="00C54E1E"/>
    <w:rsid w:val="00C5564C"/>
    <w:rsid w:val="00C563E6"/>
    <w:rsid w:val="00C56663"/>
    <w:rsid w:val="00C56A09"/>
    <w:rsid w:val="00C57962"/>
    <w:rsid w:val="00C57E2E"/>
    <w:rsid w:val="00C57E87"/>
    <w:rsid w:val="00C57ECF"/>
    <w:rsid w:val="00C60064"/>
    <w:rsid w:val="00C600E6"/>
    <w:rsid w:val="00C601D5"/>
    <w:rsid w:val="00C603BE"/>
    <w:rsid w:val="00C607EE"/>
    <w:rsid w:val="00C611E9"/>
    <w:rsid w:val="00C61223"/>
    <w:rsid w:val="00C61807"/>
    <w:rsid w:val="00C61AC0"/>
    <w:rsid w:val="00C61B03"/>
    <w:rsid w:val="00C61CC4"/>
    <w:rsid w:val="00C62669"/>
    <w:rsid w:val="00C6287D"/>
    <w:rsid w:val="00C63863"/>
    <w:rsid w:val="00C63CC5"/>
    <w:rsid w:val="00C64088"/>
    <w:rsid w:val="00C64644"/>
    <w:rsid w:val="00C65660"/>
    <w:rsid w:val="00C657CA"/>
    <w:rsid w:val="00C65848"/>
    <w:rsid w:val="00C65C24"/>
    <w:rsid w:val="00C66916"/>
    <w:rsid w:val="00C67582"/>
    <w:rsid w:val="00C6773E"/>
    <w:rsid w:val="00C6790E"/>
    <w:rsid w:val="00C71EEA"/>
    <w:rsid w:val="00C72BCE"/>
    <w:rsid w:val="00C72FBF"/>
    <w:rsid w:val="00C73B2B"/>
    <w:rsid w:val="00C74192"/>
    <w:rsid w:val="00C75157"/>
    <w:rsid w:val="00C75330"/>
    <w:rsid w:val="00C75554"/>
    <w:rsid w:val="00C75B7E"/>
    <w:rsid w:val="00C763E2"/>
    <w:rsid w:val="00C7670A"/>
    <w:rsid w:val="00C7695E"/>
    <w:rsid w:val="00C7731C"/>
    <w:rsid w:val="00C776C4"/>
    <w:rsid w:val="00C778FE"/>
    <w:rsid w:val="00C77CC8"/>
    <w:rsid w:val="00C80081"/>
    <w:rsid w:val="00C80191"/>
    <w:rsid w:val="00C80846"/>
    <w:rsid w:val="00C809E1"/>
    <w:rsid w:val="00C80C1F"/>
    <w:rsid w:val="00C81235"/>
    <w:rsid w:val="00C814F0"/>
    <w:rsid w:val="00C81C18"/>
    <w:rsid w:val="00C83475"/>
    <w:rsid w:val="00C83830"/>
    <w:rsid w:val="00C838F0"/>
    <w:rsid w:val="00C84C60"/>
    <w:rsid w:val="00C850A9"/>
    <w:rsid w:val="00C85DB6"/>
    <w:rsid w:val="00C861B4"/>
    <w:rsid w:val="00C86360"/>
    <w:rsid w:val="00C86868"/>
    <w:rsid w:val="00C868FB"/>
    <w:rsid w:val="00C869D8"/>
    <w:rsid w:val="00C869F9"/>
    <w:rsid w:val="00C878D4"/>
    <w:rsid w:val="00C87F55"/>
    <w:rsid w:val="00C90654"/>
    <w:rsid w:val="00C90754"/>
    <w:rsid w:val="00C90ABA"/>
    <w:rsid w:val="00C91D58"/>
    <w:rsid w:val="00C9230A"/>
    <w:rsid w:val="00C92AA3"/>
    <w:rsid w:val="00C930DA"/>
    <w:rsid w:val="00C93381"/>
    <w:rsid w:val="00C934FE"/>
    <w:rsid w:val="00C93526"/>
    <w:rsid w:val="00C93B0D"/>
    <w:rsid w:val="00C93CEF"/>
    <w:rsid w:val="00C9590B"/>
    <w:rsid w:val="00C95915"/>
    <w:rsid w:val="00C960AD"/>
    <w:rsid w:val="00C96580"/>
    <w:rsid w:val="00C97B95"/>
    <w:rsid w:val="00CA02B0"/>
    <w:rsid w:val="00CA0772"/>
    <w:rsid w:val="00CA0ABF"/>
    <w:rsid w:val="00CA0CC5"/>
    <w:rsid w:val="00CA23B7"/>
    <w:rsid w:val="00CA24D1"/>
    <w:rsid w:val="00CA2B0A"/>
    <w:rsid w:val="00CA2B82"/>
    <w:rsid w:val="00CA2B83"/>
    <w:rsid w:val="00CA30E1"/>
    <w:rsid w:val="00CA3536"/>
    <w:rsid w:val="00CA3C2D"/>
    <w:rsid w:val="00CA3CE1"/>
    <w:rsid w:val="00CA3FE2"/>
    <w:rsid w:val="00CA4690"/>
    <w:rsid w:val="00CA47CD"/>
    <w:rsid w:val="00CA4864"/>
    <w:rsid w:val="00CA4A4B"/>
    <w:rsid w:val="00CA4F6A"/>
    <w:rsid w:val="00CA54A8"/>
    <w:rsid w:val="00CA616A"/>
    <w:rsid w:val="00CA61F9"/>
    <w:rsid w:val="00CA64B7"/>
    <w:rsid w:val="00CA6F9D"/>
    <w:rsid w:val="00CA7022"/>
    <w:rsid w:val="00CA70B5"/>
    <w:rsid w:val="00CA754A"/>
    <w:rsid w:val="00CA7AFD"/>
    <w:rsid w:val="00CA7DE5"/>
    <w:rsid w:val="00CA7E81"/>
    <w:rsid w:val="00CB042D"/>
    <w:rsid w:val="00CB0D1B"/>
    <w:rsid w:val="00CB130C"/>
    <w:rsid w:val="00CB1A1A"/>
    <w:rsid w:val="00CB2160"/>
    <w:rsid w:val="00CB3126"/>
    <w:rsid w:val="00CB3EDF"/>
    <w:rsid w:val="00CB44E6"/>
    <w:rsid w:val="00CB4923"/>
    <w:rsid w:val="00CB4DC0"/>
    <w:rsid w:val="00CB63CD"/>
    <w:rsid w:val="00CB674D"/>
    <w:rsid w:val="00CB743B"/>
    <w:rsid w:val="00CB754F"/>
    <w:rsid w:val="00CB7A22"/>
    <w:rsid w:val="00CB7E90"/>
    <w:rsid w:val="00CC0E5B"/>
    <w:rsid w:val="00CC16D7"/>
    <w:rsid w:val="00CC1DD9"/>
    <w:rsid w:val="00CC221E"/>
    <w:rsid w:val="00CC228C"/>
    <w:rsid w:val="00CC23FE"/>
    <w:rsid w:val="00CC2410"/>
    <w:rsid w:val="00CC2A32"/>
    <w:rsid w:val="00CC2F42"/>
    <w:rsid w:val="00CC30DD"/>
    <w:rsid w:val="00CC3996"/>
    <w:rsid w:val="00CC3FEC"/>
    <w:rsid w:val="00CC42A1"/>
    <w:rsid w:val="00CC44A2"/>
    <w:rsid w:val="00CC44F2"/>
    <w:rsid w:val="00CC4F84"/>
    <w:rsid w:val="00CC541D"/>
    <w:rsid w:val="00CC60AD"/>
    <w:rsid w:val="00CC60C8"/>
    <w:rsid w:val="00CC6377"/>
    <w:rsid w:val="00CC6715"/>
    <w:rsid w:val="00CC67AA"/>
    <w:rsid w:val="00CC6971"/>
    <w:rsid w:val="00CC70D7"/>
    <w:rsid w:val="00CC7351"/>
    <w:rsid w:val="00CC7365"/>
    <w:rsid w:val="00CC73D3"/>
    <w:rsid w:val="00CD0133"/>
    <w:rsid w:val="00CD0B64"/>
    <w:rsid w:val="00CD0C44"/>
    <w:rsid w:val="00CD1234"/>
    <w:rsid w:val="00CD12CF"/>
    <w:rsid w:val="00CD1A95"/>
    <w:rsid w:val="00CD213F"/>
    <w:rsid w:val="00CD2E8F"/>
    <w:rsid w:val="00CD3850"/>
    <w:rsid w:val="00CD3BDC"/>
    <w:rsid w:val="00CD46D6"/>
    <w:rsid w:val="00CD48D8"/>
    <w:rsid w:val="00CD4AEC"/>
    <w:rsid w:val="00CD51D1"/>
    <w:rsid w:val="00CD6098"/>
    <w:rsid w:val="00CD66A8"/>
    <w:rsid w:val="00CD6766"/>
    <w:rsid w:val="00CD6876"/>
    <w:rsid w:val="00CD69A2"/>
    <w:rsid w:val="00CD715B"/>
    <w:rsid w:val="00CD7F14"/>
    <w:rsid w:val="00CE07C5"/>
    <w:rsid w:val="00CE0A25"/>
    <w:rsid w:val="00CE1452"/>
    <w:rsid w:val="00CE14E1"/>
    <w:rsid w:val="00CE1556"/>
    <w:rsid w:val="00CE15CA"/>
    <w:rsid w:val="00CE2EF6"/>
    <w:rsid w:val="00CE3A8C"/>
    <w:rsid w:val="00CE478E"/>
    <w:rsid w:val="00CE6E0E"/>
    <w:rsid w:val="00CE7355"/>
    <w:rsid w:val="00CF0371"/>
    <w:rsid w:val="00CF0566"/>
    <w:rsid w:val="00CF07EB"/>
    <w:rsid w:val="00CF1194"/>
    <w:rsid w:val="00CF2A8F"/>
    <w:rsid w:val="00CF32AA"/>
    <w:rsid w:val="00CF38F4"/>
    <w:rsid w:val="00CF434F"/>
    <w:rsid w:val="00CF4C4D"/>
    <w:rsid w:val="00CF5132"/>
    <w:rsid w:val="00CF5C8F"/>
    <w:rsid w:val="00CF5F4B"/>
    <w:rsid w:val="00CF63EA"/>
    <w:rsid w:val="00CF6756"/>
    <w:rsid w:val="00CF6988"/>
    <w:rsid w:val="00CF785F"/>
    <w:rsid w:val="00D011FD"/>
    <w:rsid w:val="00D0124E"/>
    <w:rsid w:val="00D01267"/>
    <w:rsid w:val="00D029BB"/>
    <w:rsid w:val="00D0400E"/>
    <w:rsid w:val="00D04794"/>
    <w:rsid w:val="00D04A7A"/>
    <w:rsid w:val="00D057B7"/>
    <w:rsid w:val="00D07A44"/>
    <w:rsid w:val="00D07BAE"/>
    <w:rsid w:val="00D07E80"/>
    <w:rsid w:val="00D1072A"/>
    <w:rsid w:val="00D108D9"/>
    <w:rsid w:val="00D1097A"/>
    <w:rsid w:val="00D10FE9"/>
    <w:rsid w:val="00D110DB"/>
    <w:rsid w:val="00D11146"/>
    <w:rsid w:val="00D11307"/>
    <w:rsid w:val="00D11488"/>
    <w:rsid w:val="00D1204F"/>
    <w:rsid w:val="00D122E9"/>
    <w:rsid w:val="00D12694"/>
    <w:rsid w:val="00D129B9"/>
    <w:rsid w:val="00D132BD"/>
    <w:rsid w:val="00D1359F"/>
    <w:rsid w:val="00D13666"/>
    <w:rsid w:val="00D13CF1"/>
    <w:rsid w:val="00D13F0B"/>
    <w:rsid w:val="00D14288"/>
    <w:rsid w:val="00D157CF"/>
    <w:rsid w:val="00D15B4D"/>
    <w:rsid w:val="00D1632E"/>
    <w:rsid w:val="00D173B7"/>
    <w:rsid w:val="00D174F2"/>
    <w:rsid w:val="00D175D5"/>
    <w:rsid w:val="00D17A52"/>
    <w:rsid w:val="00D17BFC"/>
    <w:rsid w:val="00D17F56"/>
    <w:rsid w:val="00D204FB"/>
    <w:rsid w:val="00D20B0E"/>
    <w:rsid w:val="00D217C3"/>
    <w:rsid w:val="00D22345"/>
    <w:rsid w:val="00D22B8C"/>
    <w:rsid w:val="00D2388E"/>
    <w:rsid w:val="00D23A5C"/>
    <w:rsid w:val="00D23CC5"/>
    <w:rsid w:val="00D24A7D"/>
    <w:rsid w:val="00D24E5C"/>
    <w:rsid w:val="00D25216"/>
    <w:rsid w:val="00D26A48"/>
    <w:rsid w:val="00D27147"/>
    <w:rsid w:val="00D27395"/>
    <w:rsid w:val="00D27659"/>
    <w:rsid w:val="00D279E8"/>
    <w:rsid w:val="00D3009A"/>
    <w:rsid w:val="00D300BE"/>
    <w:rsid w:val="00D302C8"/>
    <w:rsid w:val="00D3048F"/>
    <w:rsid w:val="00D30F08"/>
    <w:rsid w:val="00D319C9"/>
    <w:rsid w:val="00D31F22"/>
    <w:rsid w:val="00D339F2"/>
    <w:rsid w:val="00D33AA5"/>
    <w:rsid w:val="00D33B02"/>
    <w:rsid w:val="00D33B53"/>
    <w:rsid w:val="00D33D42"/>
    <w:rsid w:val="00D345A8"/>
    <w:rsid w:val="00D34E16"/>
    <w:rsid w:val="00D35645"/>
    <w:rsid w:val="00D35A0B"/>
    <w:rsid w:val="00D36DCD"/>
    <w:rsid w:val="00D3719F"/>
    <w:rsid w:val="00D372FB"/>
    <w:rsid w:val="00D375F2"/>
    <w:rsid w:val="00D37C77"/>
    <w:rsid w:val="00D4028F"/>
    <w:rsid w:val="00D4063F"/>
    <w:rsid w:val="00D410BF"/>
    <w:rsid w:val="00D41BA4"/>
    <w:rsid w:val="00D41DA0"/>
    <w:rsid w:val="00D420D5"/>
    <w:rsid w:val="00D42276"/>
    <w:rsid w:val="00D422D4"/>
    <w:rsid w:val="00D42B52"/>
    <w:rsid w:val="00D42CFB"/>
    <w:rsid w:val="00D435DE"/>
    <w:rsid w:val="00D43A6B"/>
    <w:rsid w:val="00D43C95"/>
    <w:rsid w:val="00D43DDA"/>
    <w:rsid w:val="00D44859"/>
    <w:rsid w:val="00D44B0C"/>
    <w:rsid w:val="00D45031"/>
    <w:rsid w:val="00D45237"/>
    <w:rsid w:val="00D4547B"/>
    <w:rsid w:val="00D45820"/>
    <w:rsid w:val="00D45E5C"/>
    <w:rsid w:val="00D462D4"/>
    <w:rsid w:val="00D46E78"/>
    <w:rsid w:val="00D47231"/>
    <w:rsid w:val="00D474BA"/>
    <w:rsid w:val="00D478CD"/>
    <w:rsid w:val="00D500D9"/>
    <w:rsid w:val="00D50D48"/>
    <w:rsid w:val="00D50FBE"/>
    <w:rsid w:val="00D51480"/>
    <w:rsid w:val="00D5300C"/>
    <w:rsid w:val="00D533BA"/>
    <w:rsid w:val="00D53759"/>
    <w:rsid w:val="00D54672"/>
    <w:rsid w:val="00D55BCA"/>
    <w:rsid w:val="00D5600A"/>
    <w:rsid w:val="00D5696A"/>
    <w:rsid w:val="00D56DE3"/>
    <w:rsid w:val="00D5703A"/>
    <w:rsid w:val="00D571F1"/>
    <w:rsid w:val="00D572E3"/>
    <w:rsid w:val="00D61616"/>
    <w:rsid w:val="00D61B0F"/>
    <w:rsid w:val="00D61B41"/>
    <w:rsid w:val="00D62026"/>
    <w:rsid w:val="00D62552"/>
    <w:rsid w:val="00D6291D"/>
    <w:rsid w:val="00D62ADC"/>
    <w:rsid w:val="00D630A5"/>
    <w:rsid w:val="00D634EC"/>
    <w:rsid w:val="00D63F1F"/>
    <w:rsid w:val="00D640AF"/>
    <w:rsid w:val="00D645C7"/>
    <w:rsid w:val="00D64BA0"/>
    <w:rsid w:val="00D65C0B"/>
    <w:rsid w:val="00D6616B"/>
    <w:rsid w:val="00D66E61"/>
    <w:rsid w:val="00D66E82"/>
    <w:rsid w:val="00D673A6"/>
    <w:rsid w:val="00D674DD"/>
    <w:rsid w:val="00D70A4F"/>
    <w:rsid w:val="00D7206F"/>
    <w:rsid w:val="00D726F8"/>
    <w:rsid w:val="00D72B4F"/>
    <w:rsid w:val="00D73DEB"/>
    <w:rsid w:val="00D73EAD"/>
    <w:rsid w:val="00D746EF"/>
    <w:rsid w:val="00D74978"/>
    <w:rsid w:val="00D74AC5"/>
    <w:rsid w:val="00D74C3C"/>
    <w:rsid w:val="00D755F8"/>
    <w:rsid w:val="00D757E3"/>
    <w:rsid w:val="00D75940"/>
    <w:rsid w:val="00D75A31"/>
    <w:rsid w:val="00D75E72"/>
    <w:rsid w:val="00D76BDB"/>
    <w:rsid w:val="00D76BFE"/>
    <w:rsid w:val="00D77618"/>
    <w:rsid w:val="00D77E94"/>
    <w:rsid w:val="00D80C2A"/>
    <w:rsid w:val="00D82407"/>
    <w:rsid w:val="00D8358A"/>
    <w:rsid w:val="00D838B6"/>
    <w:rsid w:val="00D83AB1"/>
    <w:rsid w:val="00D845E8"/>
    <w:rsid w:val="00D84A8F"/>
    <w:rsid w:val="00D8551F"/>
    <w:rsid w:val="00D85768"/>
    <w:rsid w:val="00D85EA2"/>
    <w:rsid w:val="00D85F26"/>
    <w:rsid w:val="00D8603C"/>
    <w:rsid w:val="00D86422"/>
    <w:rsid w:val="00D86A39"/>
    <w:rsid w:val="00D90054"/>
    <w:rsid w:val="00D91122"/>
    <w:rsid w:val="00D9144C"/>
    <w:rsid w:val="00D91553"/>
    <w:rsid w:val="00D9160A"/>
    <w:rsid w:val="00D91875"/>
    <w:rsid w:val="00D918DA"/>
    <w:rsid w:val="00D91B48"/>
    <w:rsid w:val="00D920E6"/>
    <w:rsid w:val="00D9240C"/>
    <w:rsid w:val="00D92B45"/>
    <w:rsid w:val="00D92C0A"/>
    <w:rsid w:val="00D92C51"/>
    <w:rsid w:val="00D93721"/>
    <w:rsid w:val="00D9383D"/>
    <w:rsid w:val="00D93B51"/>
    <w:rsid w:val="00D9406F"/>
    <w:rsid w:val="00D94429"/>
    <w:rsid w:val="00D95A94"/>
    <w:rsid w:val="00D95BC5"/>
    <w:rsid w:val="00D95CBE"/>
    <w:rsid w:val="00D95CE2"/>
    <w:rsid w:val="00D974DF"/>
    <w:rsid w:val="00D97CF7"/>
    <w:rsid w:val="00D97F49"/>
    <w:rsid w:val="00D97FAE"/>
    <w:rsid w:val="00DA0D03"/>
    <w:rsid w:val="00DA0F7B"/>
    <w:rsid w:val="00DA1FAB"/>
    <w:rsid w:val="00DA262A"/>
    <w:rsid w:val="00DA2F0F"/>
    <w:rsid w:val="00DA3030"/>
    <w:rsid w:val="00DA3156"/>
    <w:rsid w:val="00DA34C2"/>
    <w:rsid w:val="00DA3D25"/>
    <w:rsid w:val="00DA3E1A"/>
    <w:rsid w:val="00DA3EDF"/>
    <w:rsid w:val="00DA4235"/>
    <w:rsid w:val="00DA508C"/>
    <w:rsid w:val="00DA5228"/>
    <w:rsid w:val="00DA5B4E"/>
    <w:rsid w:val="00DA5F6A"/>
    <w:rsid w:val="00DA6633"/>
    <w:rsid w:val="00DA69B6"/>
    <w:rsid w:val="00DA7301"/>
    <w:rsid w:val="00DB0809"/>
    <w:rsid w:val="00DB0989"/>
    <w:rsid w:val="00DB0D71"/>
    <w:rsid w:val="00DB18D3"/>
    <w:rsid w:val="00DB202D"/>
    <w:rsid w:val="00DB2BAA"/>
    <w:rsid w:val="00DB3C1B"/>
    <w:rsid w:val="00DB3D2D"/>
    <w:rsid w:val="00DB3E34"/>
    <w:rsid w:val="00DB4105"/>
    <w:rsid w:val="00DB4258"/>
    <w:rsid w:val="00DB4980"/>
    <w:rsid w:val="00DB4CD8"/>
    <w:rsid w:val="00DB4DDE"/>
    <w:rsid w:val="00DB5280"/>
    <w:rsid w:val="00DB57EA"/>
    <w:rsid w:val="00DB5B05"/>
    <w:rsid w:val="00DB62DF"/>
    <w:rsid w:val="00DB6FE0"/>
    <w:rsid w:val="00DB757D"/>
    <w:rsid w:val="00DB7767"/>
    <w:rsid w:val="00DB7D70"/>
    <w:rsid w:val="00DC0540"/>
    <w:rsid w:val="00DC081D"/>
    <w:rsid w:val="00DC0A87"/>
    <w:rsid w:val="00DC2889"/>
    <w:rsid w:val="00DC2ED4"/>
    <w:rsid w:val="00DC38BA"/>
    <w:rsid w:val="00DC3A0F"/>
    <w:rsid w:val="00DC3A89"/>
    <w:rsid w:val="00DC3EFA"/>
    <w:rsid w:val="00DC403F"/>
    <w:rsid w:val="00DC4281"/>
    <w:rsid w:val="00DC4C5E"/>
    <w:rsid w:val="00DC59C2"/>
    <w:rsid w:val="00DC6087"/>
    <w:rsid w:val="00DC6239"/>
    <w:rsid w:val="00DC63A5"/>
    <w:rsid w:val="00DD0372"/>
    <w:rsid w:val="00DD2062"/>
    <w:rsid w:val="00DD21E0"/>
    <w:rsid w:val="00DD23B9"/>
    <w:rsid w:val="00DD3900"/>
    <w:rsid w:val="00DD3F40"/>
    <w:rsid w:val="00DD5165"/>
    <w:rsid w:val="00DD52E4"/>
    <w:rsid w:val="00DD5432"/>
    <w:rsid w:val="00DD5A58"/>
    <w:rsid w:val="00DD6271"/>
    <w:rsid w:val="00DD6D8F"/>
    <w:rsid w:val="00DD6E7B"/>
    <w:rsid w:val="00DD71B0"/>
    <w:rsid w:val="00DD755E"/>
    <w:rsid w:val="00DD7769"/>
    <w:rsid w:val="00DD7A8A"/>
    <w:rsid w:val="00DE04AF"/>
    <w:rsid w:val="00DE0592"/>
    <w:rsid w:val="00DE0682"/>
    <w:rsid w:val="00DE097F"/>
    <w:rsid w:val="00DE0C83"/>
    <w:rsid w:val="00DE0D24"/>
    <w:rsid w:val="00DE1189"/>
    <w:rsid w:val="00DE1763"/>
    <w:rsid w:val="00DE1D36"/>
    <w:rsid w:val="00DE1F6F"/>
    <w:rsid w:val="00DE2321"/>
    <w:rsid w:val="00DE26A6"/>
    <w:rsid w:val="00DE2BA2"/>
    <w:rsid w:val="00DE2C43"/>
    <w:rsid w:val="00DE2E39"/>
    <w:rsid w:val="00DE2F5E"/>
    <w:rsid w:val="00DE3A84"/>
    <w:rsid w:val="00DE41F1"/>
    <w:rsid w:val="00DE4228"/>
    <w:rsid w:val="00DE4339"/>
    <w:rsid w:val="00DE4A5F"/>
    <w:rsid w:val="00DE4BEF"/>
    <w:rsid w:val="00DE566A"/>
    <w:rsid w:val="00DE5902"/>
    <w:rsid w:val="00DE5B95"/>
    <w:rsid w:val="00DE623C"/>
    <w:rsid w:val="00DE63A5"/>
    <w:rsid w:val="00DE71C9"/>
    <w:rsid w:val="00DF002C"/>
    <w:rsid w:val="00DF05D5"/>
    <w:rsid w:val="00DF1135"/>
    <w:rsid w:val="00DF1C1D"/>
    <w:rsid w:val="00DF4365"/>
    <w:rsid w:val="00DF4B65"/>
    <w:rsid w:val="00DF4B67"/>
    <w:rsid w:val="00DF4D6C"/>
    <w:rsid w:val="00DF58D0"/>
    <w:rsid w:val="00DF6F69"/>
    <w:rsid w:val="00DF7348"/>
    <w:rsid w:val="00DF7F3D"/>
    <w:rsid w:val="00E00875"/>
    <w:rsid w:val="00E00AB7"/>
    <w:rsid w:val="00E0127C"/>
    <w:rsid w:val="00E019E8"/>
    <w:rsid w:val="00E022FE"/>
    <w:rsid w:val="00E023FF"/>
    <w:rsid w:val="00E02639"/>
    <w:rsid w:val="00E03397"/>
    <w:rsid w:val="00E040AE"/>
    <w:rsid w:val="00E042A4"/>
    <w:rsid w:val="00E049CD"/>
    <w:rsid w:val="00E04BF9"/>
    <w:rsid w:val="00E04DB6"/>
    <w:rsid w:val="00E04EB2"/>
    <w:rsid w:val="00E0551C"/>
    <w:rsid w:val="00E0571E"/>
    <w:rsid w:val="00E05E01"/>
    <w:rsid w:val="00E0607A"/>
    <w:rsid w:val="00E0620D"/>
    <w:rsid w:val="00E0741F"/>
    <w:rsid w:val="00E07515"/>
    <w:rsid w:val="00E07575"/>
    <w:rsid w:val="00E07B48"/>
    <w:rsid w:val="00E07EB2"/>
    <w:rsid w:val="00E1001D"/>
    <w:rsid w:val="00E102BC"/>
    <w:rsid w:val="00E10F11"/>
    <w:rsid w:val="00E10FAA"/>
    <w:rsid w:val="00E11B29"/>
    <w:rsid w:val="00E12E22"/>
    <w:rsid w:val="00E13DFA"/>
    <w:rsid w:val="00E16070"/>
    <w:rsid w:val="00E16179"/>
    <w:rsid w:val="00E173A1"/>
    <w:rsid w:val="00E1795E"/>
    <w:rsid w:val="00E17B81"/>
    <w:rsid w:val="00E17D16"/>
    <w:rsid w:val="00E201B9"/>
    <w:rsid w:val="00E20367"/>
    <w:rsid w:val="00E21963"/>
    <w:rsid w:val="00E2254E"/>
    <w:rsid w:val="00E2281C"/>
    <w:rsid w:val="00E23289"/>
    <w:rsid w:val="00E23FCE"/>
    <w:rsid w:val="00E2429D"/>
    <w:rsid w:val="00E24434"/>
    <w:rsid w:val="00E2479C"/>
    <w:rsid w:val="00E250D3"/>
    <w:rsid w:val="00E25466"/>
    <w:rsid w:val="00E25B83"/>
    <w:rsid w:val="00E25BF7"/>
    <w:rsid w:val="00E25DED"/>
    <w:rsid w:val="00E262C6"/>
    <w:rsid w:val="00E26755"/>
    <w:rsid w:val="00E26A37"/>
    <w:rsid w:val="00E26EB3"/>
    <w:rsid w:val="00E26F90"/>
    <w:rsid w:val="00E2728C"/>
    <w:rsid w:val="00E2789D"/>
    <w:rsid w:val="00E30366"/>
    <w:rsid w:val="00E30E3C"/>
    <w:rsid w:val="00E30E85"/>
    <w:rsid w:val="00E30FE6"/>
    <w:rsid w:val="00E311DA"/>
    <w:rsid w:val="00E319FE"/>
    <w:rsid w:val="00E31AAF"/>
    <w:rsid w:val="00E320A1"/>
    <w:rsid w:val="00E329CD"/>
    <w:rsid w:val="00E32D1C"/>
    <w:rsid w:val="00E331C7"/>
    <w:rsid w:val="00E33633"/>
    <w:rsid w:val="00E346E3"/>
    <w:rsid w:val="00E34B39"/>
    <w:rsid w:val="00E34C65"/>
    <w:rsid w:val="00E35A61"/>
    <w:rsid w:val="00E36082"/>
    <w:rsid w:val="00E362FB"/>
    <w:rsid w:val="00E36358"/>
    <w:rsid w:val="00E363B3"/>
    <w:rsid w:val="00E363E3"/>
    <w:rsid w:val="00E36459"/>
    <w:rsid w:val="00E3706F"/>
    <w:rsid w:val="00E371BE"/>
    <w:rsid w:val="00E40A98"/>
    <w:rsid w:val="00E41A5B"/>
    <w:rsid w:val="00E41AC7"/>
    <w:rsid w:val="00E41B09"/>
    <w:rsid w:val="00E425C7"/>
    <w:rsid w:val="00E4294E"/>
    <w:rsid w:val="00E42B57"/>
    <w:rsid w:val="00E435A6"/>
    <w:rsid w:val="00E4378A"/>
    <w:rsid w:val="00E44FDD"/>
    <w:rsid w:val="00E4533E"/>
    <w:rsid w:val="00E4594C"/>
    <w:rsid w:val="00E465ED"/>
    <w:rsid w:val="00E46FF2"/>
    <w:rsid w:val="00E47BCA"/>
    <w:rsid w:val="00E50F64"/>
    <w:rsid w:val="00E51A5B"/>
    <w:rsid w:val="00E51B24"/>
    <w:rsid w:val="00E524C9"/>
    <w:rsid w:val="00E52C07"/>
    <w:rsid w:val="00E52FA8"/>
    <w:rsid w:val="00E535AC"/>
    <w:rsid w:val="00E549D7"/>
    <w:rsid w:val="00E54FEB"/>
    <w:rsid w:val="00E5500C"/>
    <w:rsid w:val="00E556A3"/>
    <w:rsid w:val="00E55A17"/>
    <w:rsid w:val="00E55D3C"/>
    <w:rsid w:val="00E5623B"/>
    <w:rsid w:val="00E56601"/>
    <w:rsid w:val="00E572A3"/>
    <w:rsid w:val="00E57C6B"/>
    <w:rsid w:val="00E604A6"/>
    <w:rsid w:val="00E60996"/>
    <w:rsid w:val="00E60A0F"/>
    <w:rsid w:val="00E60ACC"/>
    <w:rsid w:val="00E60F15"/>
    <w:rsid w:val="00E6180C"/>
    <w:rsid w:val="00E61C5A"/>
    <w:rsid w:val="00E62C10"/>
    <w:rsid w:val="00E62D69"/>
    <w:rsid w:val="00E62FFC"/>
    <w:rsid w:val="00E630AD"/>
    <w:rsid w:val="00E63DBE"/>
    <w:rsid w:val="00E643C5"/>
    <w:rsid w:val="00E65261"/>
    <w:rsid w:val="00E652C2"/>
    <w:rsid w:val="00E655D3"/>
    <w:rsid w:val="00E65B09"/>
    <w:rsid w:val="00E66459"/>
    <w:rsid w:val="00E7092D"/>
    <w:rsid w:val="00E70951"/>
    <w:rsid w:val="00E70E07"/>
    <w:rsid w:val="00E71699"/>
    <w:rsid w:val="00E72E1F"/>
    <w:rsid w:val="00E73332"/>
    <w:rsid w:val="00E738CC"/>
    <w:rsid w:val="00E73F72"/>
    <w:rsid w:val="00E7414C"/>
    <w:rsid w:val="00E74373"/>
    <w:rsid w:val="00E74513"/>
    <w:rsid w:val="00E74F9A"/>
    <w:rsid w:val="00E756CA"/>
    <w:rsid w:val="00E7634D"/>
    <w:rsid w:val="00E769D2"/>
    <w:rsid w:val="00E76E13"/>
    <w:rsid w:val="00E7756A"/>
    <w:rsid w:val="00E7761D"/>
    <w:rsid w:val="00E77B27"/>
    <w:rsid w:val="00E80E72"/>
    <w:rsid w:val="00E812EC"/>
    <w:rsid w:val="00E81D0D"/>
    <w:rsid w:val="00E81F9C"/>
    <w:rsid w:val="00E820FA"/>
    <w:rsid w:val="00E82BDC"/>
    <w:rsid w:val="00E8342F"/>
    <w:rsid w:val="00E83CFE"/>
    <w:rsid w:val="00E83FE5"/>
    <w:rsid w:val="00E8414F"/>
    <w:rsid w:val="00E84415"/>
    <w:rsid w:val="00E8491E"/>
    <w:rsid w:val="00E84E81"/>
    <w:rsid w:val="00E852D1"/>
    <w:rsid w:val="00E85938"/>
    <w:rsid w:val="00E85D82"/>
    <w:rsid w:val="00E85FC5"/>
    <w:rsid w:val="00E86155"/>
    <w:rsid w:val="00E86D61"/>
    <w:rsid w:val="00E874CC"/>
    <w:rsid w:val="00E876A1"/>
    <w:rsid w:val="00E879FB"/>
    <w:rsid w:val="00E901E4"/>
    <w:rsid w:val="00E9186E"/>
    <w:rsid w:val="00E920FF"/>
    <w:rsid w:val="00E93396"/>
    <w:rsid w:val="00E93BCC"/>
    <w:rsid w:val="00E95168"/>
    <w:rsid w:val="00E95CD5"/>
    <w:rsid w:val="00E965D7"/>
    <w:rsid w:val="00E96939"/>
    <w:rsid w:val="00E96C8F"/>
    <w:rsid w:val="00E9733F"/>
    <w:rsid w:val="00E9752A"/>
    <w:rsid w:val="00E97E85"/>
    <w:rsid w:val="00EA0467"/>
    <w:rsid w:val="00EA06C4"/>
    <w:rsid w:val="00EA06D0"/>
    <w:rsid w:val="00EA0990"/>
    <w:rsid w:val="00EA0B71"/>
    <w:rsid w:val="00EA0B83"/>
    <w:rsid w:val="00EA0C4F"/>
    <w:rsid w:val="00EA1493"/>
    <w:rsid w:val="00EA181F"/>
    <w:rsid w:val="00EA18A1"/>
    <w:rsid w:val="00EA1E47"/>
    <w:rsid w:val="00EA22C7"/>
    <w:rsid w:val="00EA2691"/>
    <w:rsid w:val="00EA2B67"/>
    <w:rsid w:val="00EA2E8D"/>
    <w:rsid w:val="00EA344A"/>
    <w:rsid w:val="00EA345A"/>
    <w:rsid w:val="00EA3535"/>
    <w:rsid w:val="00EA38E7"/>
    <w:rsid w:val="00EA3D49"/>
    <w:rsid w:val="00EA49F8"/>
    <w:rsid w:val="00EA4D6D"/>
    <w:rsid w:val="00EA4F2E"/>
    <w:rsid w:val="00EA5985"/>
    <w:rsid w:val="00EA5CB8"/>
    <w:rsid w:val="00EA6FA5"/>
    <w:rsid w:val="00EA7A17"/>
    <w:rsid w:val="00EB0994"/>
    <w:rsid w:val="00EB0EB8"/>
    <w:rsid w:val="00EB1E78"/>
    <w:rsid w:val="00EB3CC3"/>
    <w:rsid w:val="00EB4997"/>
    <w:rsid w:val="00EB5CFE"/>
    <w:rsid w:val="00EB6DF0"/>
    <w:rsid w:val="00EB6E33"/>
    <w:rsid w:val="00EB727D"/>
    <w:rsid w:val="00EB74BF"/>
    <w:rsid w:val="00EB760E"/>
    <w:rsid w:val="00EC0314"/>
    <w:rsid w:val="00EC03D4"/>
    <w:rsid w:val="00EC0F23"/>
    <w:rsid w:val="00EC1422"/>
    <w:rsid w:val="00EC1F43"/>
    <w:rsid w:val="00EC1FB9"/>
    <w:rsid w:val="00EC221F"/>
    <w:rsid w:val="00EC2336"/>
    <w:rsid w:val="00EC2515"/>
    <w:rsid w:val="00EC5181"/>
    <w:rsid w:val="00EC53B2"/>
    <w:rsid w:val="00EC546E"/>
    <w:rsid w:val="00EC6688"/>
    <w:rsid w:val="00EC6850"/>
    <w:rsid w:val="00EC6C78"/>
    <w:rsid w:val="00EC6D1D"/>
    <w:rsid w:val="00EC6EDD"/>
    <w:rsid w:val="00EC6F0D"/>
    <w:rsid w:val="00ED01DC"/>
    <w:rsid w:val="00ED075A"/>
    <w:rsid w:val="00ED1451"/>
    <w:rsid w:val="00ED15CF"/>
    <w:rsid w:val="00ED1EC9"/>
    <w:rsid w:val="00ED22B7"/>
    <w:rsid w:val="00ED3710"/>
    <w:rsid w:val="00ED3D11"/>
    <w:rsid w:val="00ED3DBE"/>
    <w:rsid w:val="00ED43AD"/>
    <w:rsid w:val="00ED443F"/>
    <w:rsid w:val="00ED4CF0"/>
    <w:rsid w:val="00ED4E1F"/>
    <w:rsid w:val="00ED52A8"/>
    <w:rsid w:val="00ED547F"/>
    <w:rsid w:val="00ED6903"/>
    <w:rsid w:val="00ED6DC8"/>
    <w:rsid w:val="00ED73BB"/>
    <w:rsid w:val="00ED76CA"/>
    <w:rsid w:val="00ED7828"/>
    <w:rsid w:val="00ED785D"/>
    <w:rsid w:val="00ED7C21"/>
    <w:rsid w:val="00EE0AF1"/>
    <w:rsid w:val="00EE1602"/>
    <w:rsid w:val="00EE1AA2"/>
    <w:rsid w:val="00EE1EDE"/>
    <w:rsid w:val="00EE3441"/>
    <w:rsid w:val="00EE3C3B"/>
    <w:rsid w:val="00EE3C69"/>
    <w:rsid w:val="00EE3CD4"/>
    <w:rsid w:val="00EE3FAC"/>
    <w:rsid w:val="00EE4249"/>
    <w:rsid w:val="00EE4C9E"/>
    <w:rsid w:val="00EE518D"/>
    <w:rsid w:val="00EE51E6"/>
    <w:rsid w:val="00EE5830"/>
    <w:rsid w:val="00EE5CAA"/>
    <w:rsid w:val="00EE699A"/>
    <w:rsid w:val="00EE7705"/>
    <w:rsid w:val="00EE7983"/>
    <w:rsid w:val="00EE7D1D"/>
    <w:rsid w:val="00EE7F4E"/>
    <w:rsid w:val="00EF00B7"/>
    <w:rsid w:val="00EF044B"/>
    <w:rsid w:val="00EF0744"/>
    <w:rsid w:val="00EF1E95"/>
    <w:rsid w:val="00EF3B45"/>
    <w:rsid w:val="00EF3CEF"/>
    <w:rsid w:val="00EF3D94"/>
    <w:rsid w:val="00EF4182"/>
    <w:rsid w:val="00EF4945"/>
    <w:rsid w:val="00EF5A91"/>
    <w:rsid w:val="00EF62C7"/>
    <w:rsid w:val="00EF66F2"/>
    <w:rsid w:val="00EF6703"/>
    <w:rsid w:val="00EF76D7"/>
    <w:rsid w:val="00EF77C9"/>
    <w:rsid w:val="00EF7D0F"/>
    <w:rsid w:val="00F00062"/>
    <w:rsid w:val="00F00ED4"/>
    <w:rsid w:val="00F01E24"/>
    <w:rsid w:val="00F021C8"/>
    <w:rsid w:val="00F0250E"/>
    <w:rsid w:val="00F02DD8"/>
    <w:rsid w:val="00F030DA"/>
    <w:rsid w:val="00F0330F"/>
    <w:rsid w:val="00F037B7"/>
    <w:rsid w:val="00F03949"/>
    <w:rsid w:val="00F03B1B"/>
    <w:rsid w:val="00F03EC3"/>
    <w:rsid w:val="00F04594"/>
    <w:rsid w:val="00F04D7D"/>
    <w:rsid w:val="00F05BAA"/>
    <w:rsid w:val="00F05BAB"/>
    <w:rsid w:val="00F05E91"/>
    <w:rsid w:val="00F062FD"/>
    <w:rsid w:val="00F075CE"/>
    <w:rsid w:val="00F079B5"/>
    <w:rsid w:val="00F07E47"/>
    <w:rsid w:val="00F10A7D"/>
    <w:rsid w:val="00F11765"/>
    <w:rsid w:val="00F11FFE"/>
    <w:rsid w:val="00F122E7"/>
    <w:rsid w:val="00F129B0"/>
    <w:rsid w:val="00F12ADA"/>
    <w:rsid w:val="00F1351A"/>
    <w:rsid w:val="00F13E13"/>
    <w:rsid w:val="00F143EC"/>
    <w:rsid w:val="00F14547"/>
    <w:rsid w:val="00F147F0"/>
    <w:rsid w:val="00F14A93"/>
    <w:rsid w:val="00F14D13"/>
    <w:rsid w:val="00F1558C"/>
    <w:rsid w:val="00F16A7E"/>
    <w:rsid w:val="00F17B62"/>
    <w:rsid w:val="00F20D4F"/>
    <w:rsid w:val="00F21851"/>
    <w:rsid w:val="00F21A4A"/>
    <w:rsid w:val="00F21C4C"/>
    <w:rsid w:val="00F22B52"/>
    <w:rsid w:val="00F22BDD"/>
    <w:rsid w:val="00F22C88"/>
    <w:rsid w:val="00F231F5"/>
    <w:rsid w:val="00F2335E"/>
    <w:rsid w:val="00F238DD"/>
    <w:rsid w:val="00F2399A"/>
    <w:rsid w:val="00F23C62"/>
    <w:rsid w:val="00F23C9F"/>
    <w:rsid w:val="00F24BBE"/>
    <w:rsid w:val="00F250C0"/>
    <w:rsid w:val="00F251DA"/>
    <w:rsid w:val="00F258B5"/>
    <w:rsid w:val="00F261A9"/>
    <w:rsid w:val="00F2684D"/>
    <w:rsid w:val="00F26A1B"/>
    <w:rsid w:val="00F2729D"/>
    <w:rsid w:val="00F274B1"/>
    <w:rsid w:val="00F27A75"/>
    <w:rsid w:val="00F27B60"/>
    <w:rsid w:val="00F30459"/>
    <w:rsid w:val="00F311D3"/>
    <w:rsid w:val="00F313AE"/>
    <w:rsid w:val="00F314D8"/>
    <w:rsid w:val="00F3169E"/>
    <w:rsid w:val="00F31930"/>
    <w:rsid w:val="00F31B59"/>
    <w:rsid w:val="00F325D5"/>
    <w:rsid w:val="00F32B10"/>
    <w:rsid w:val="00F32E72"/>
    <w:rsid w:val="00F331BE"/>
    <w:rsid w:val="00F34D61"/>
    <w:rsid w:val="00F3519F"/>
    <w:rsid w:val="00F35B78"/>
    <w:rsid w:val="00F35F30"/>
    <w:rsid w:val="00F36680"/>
    <w:rsid w:val="00F36C6A"/>
    <w:rsid w:val="00F375A5"/>
    <w:rsid w:val="00F375A9"/>
    <w:rsid w:val="00F40396"/>
    <w:rsid w:val="00F40E6E"/>
    <w:rsid w:val="00F40F00"/>
    <w:rsid w:val="00F41562"/>
    <w:rsid w:val="00F41EF5"/>
    <w:rsid w:val="00F422DC"/>
    <w:rsid w:val="00F42495"/>
    <w:rsid w:val="00F426FF"/>
    <w:rsid w:val="00F4304B"/>
    <w:rsid w:val="00F43081"/>
    <w:rsid w:val="00F43824"/>
    <w:rsid w:val="00F44094"/>
    <w:rsid w:val="00F4435D"/>
    <w:rsid w:val="00F4474D"/>
    <w:rsid w:val="00F44B9E"/>
    <w:rsid w:val="00F44F58"/>
    <w:rsid w:val="00F45871"/>
    <w:rsid w:val="00F46774"/>
    <w:rsid w:val="00F4693F"/>
    <w:rsid w:val="00F46D00"/>
    <w:rsid w:val="00F47FC3"/>
    <w:rsid w:val="00F50D7B"/>
    <w:rsid w:val="00F50EDF"/>
    <w:rsid w:val="00F516D9"/>
    <w:rsid w:val="00F523B7"/>
    <w:rsid w:val="00F5245F"/>
    <w:rsid w:val="00F52507"/>
    <w:rsid w:val="00F52AEF"/>
    <w:rsid w:val="00F52EC9"/>
    <w:rsid w:val="00F5326C"/>
    <w:rsid w:val="00F53305"/>
    <w:rsid w:val="00F53468"/>
    <w:rsid w:val="00F5365F"/>
    <w:rsid w:val="00F537D2"/>
    <w:rsid w:val="00F53865"/>
    <w:rsid w:val="00F53985"/>
    <w:rsid w:val="00F54571"/>
    <w:rsid w:val="00F54A8D"/>
    <w:rsid w:val="00F552C7"/>
    <w:rsid w:val="00F5572A"/>
    <w:rsid w:val="00F55F23"/>
    <w:rsid w:val="00F56D74"/>
    <w:rsid w:val="00F578D7"/>
    <w:rsid w:val="00F57DDF"/>
    <w:rsid w:val="00F6064F"/>
    <w:rsid w:val="00F60BFC"/>
    <w:rsid w:val="00F60E6C"/>
    <w:rsid w:val="00F612DB"/>
    <w:rsid w:val="00F61E1F"/>
    <w:rsid w:val="00F6254F"/>
    <w:rsid w:val="00F632E0"/>
    <w:rsid w:val="00F63311"/>
    <w:rsid w:val="00F6370C"/>
    <w:rsid w:val="00F638DA"/>
    <w:rsid w:val="00F63A39"/>
    <w:rsid w:val="00F6440B"/>
    <w:rsid w:val="00F64589"/>
    <w:rsid w:val="00F653D3"/>
    <w:rsid w:val="00F65964"/>
    <w:rsid w:val="00F65989"/>
    <w:rsid w:val="00F66A9E"/>
    <w:rsid w:val="00F672FF"/>
    <w:rsid w:val="00F67793"/>
    <w:rsid w:val="00F67904"/>
    <w:rsid w:val="00F67C24"/>
    <w:rsid w:val="00F7015D"/>
    <w:rsid w:val="00F70530"/>
    <w:rsid w:val="00F7058E"/>
    <w:rsid w:val="00F705CC"/>
    <w:rsid w:val="00F70748"/>
    <w:rsid w:val="00F70A93"/>
    <w:rsid w:val="00F71919"/>
    <w:rsid w:val="00F71AA9"/>
    <w:rsid w:val="00F7200C"/>
    <w:rsid w:val="00F722A9"/>
    <w:rsid w:val="00F723F6"/>
    <w:rsid w:val="00F724DC"/>
    <w:rsid w:val="00F732BB"/>
    <w:rsid w:val="00F7348A"/>
    <w:rsid w:val="00F7369D"/>
    <w:rsid w:val="00F736A6"/>
    <w:rsid w:val="00F7408D"/>
    <w:rsid w:val="00F748D6"/>
    <w:rsid w:val="00F74A18"/>
    <w:rsid w:val="00F75200"/>
    <w:rsid w:val="00F75306"/>
    <w:rsid w:val="00F75FB4"/>
    <w:rsid w:val="00F77A72"/>
    <w:rsid w:val="00F80800"/>
    <w:rsid w:val="00F80A1A"/>
    <w:rsid w:val="00F80BD1"/>
    <w:rsid w:val="00F80E81"/>
    <w:rsid w:val="00F80F92"/>
    <w:rsid w:val="00F8128F"/>
    <w:rsid w:val="00F81510"/>
    <w:rsid w:val="00F82651"/>
    <w:rsid w:val="00F82D65"/>
    <w:rsid w:val="00F82EB5"/>
    <w:rsid w:val="00F83545"/>
    <w:rsid w:val="00F83BF0"/>
    <w:rsid w:val="00F84B8A"/>
    <w:rsid w:val="00F8531E"/>
    <w:rsid w:val="00F856CD"/>
    <w:rsid w:val="00F85F6E"/>
    <w:rsid w:val="00F86CDE"/>
    <w:rsid w:val="00F87029"/>
    <w:rsid w:val="00F8735A"/>
    <w:rsid w:val="00F87A3F"/>
    <w:rsid w:val="00F87FB7"/>
    <w:rsid w:val="00F912F2"/>
    <w:rsid w:val="00F91CFE"/>
    <w:rsid w:val="00F91D32"/>
    <w:rsid w:val="00F923FA"/>
    <w:rsid w:val="00F92789"/>
    <w:rsid w:val="00F93317"/>
    <w:rsid w:val="00F93CBA"/>
    <w:rsid w:val="00F95941"/>
    <w:rsid w:val="00F95D3F"/>
    <w:rsid w:val="00F96956"/>
    <w:rsid w:val="00F9799B"/>
    <w:rsid w:val="00FA0659"/>
    <w:rsid w:val="00FA0B29"/>
    <w:rsid w:val="00FA1197"/>
    <w:rsid w:val="00FA19F4"/>
    <w:rsid w:val="00FA2174"/>
    <w:rsid w:val="00FA2519"/>
    <w:rsid w:val="00FA26A4"/>
    <w:rsid w:val="00FA2F81"/>
    <w:rsid w:val="00FA336B"/>
    <w:rsid w:val="00FA378F"/>
    <w:rsid w:val="00FA3E58"/>
    <w:rsid w:val="00FA435C"/>
    <w:rsid w:val="00FA4B69"/>
    <w:rsid w:val="00FA4E3D"/>
    <w:rsid w:val="00FA51BF"/>
    <w:rsid w:val="00FA5297"/>
    <w:rsid w:val="00FA57A0"/>
    <w:rsid w:val="00FA63A7"/>
    <w:rsid w:val="00FA6A27"/>
    <w:rsid w:val="00FA6F6D"/>
    <w:rsid w:val="00FA71EF"/>
    <w:rsid w:val="00FB0C9D"/>
    <w:rsid w:val="00FB1D18"/>
    <w:rsid w:val="00FB31D6"/>
    <w:rsid w:val="00FB36D3"/>
    <w:rsid w:val="00FB3FAE"/>
    <w:rsid w:val="00FB4002"/>
    <w:rsid w:val="00FB436B"/>
    <w:rsid w:val="00FB4422"/>
    <w:rsid w:val="00FB48BD"/>
    <w:rsid w:val="00FB4B93"/>
    <w:rsid w:val="00FB4E2E"/>
    <w:rsid w:val="00FB5505"/>
    <w:rsid w:val="00FB568B"/>
    <w:rsid w:val="00FB5DEE"/>
    <w:rsid w:val="00FB628A"/>
    <w:rsid w:val="00FB6E11"/>
    <w:rsid w:val="00FB7221"/>
    <w:rsid w:val="00FB7497"/>
    <w:rsid w:val="00FB7753"/>
    <w:rsid w:val="00FB7B24"/>
    <w:rsid w:val="00FB7B51"/>
    <w:rsid w:val="00FC01B7"/>
    <w:rsid w:val="00FC0534"/>
    <w:rsid w:val="00FC0E1A"/>
    <w:rsid w:val="00FC0EA9"/>
    <w:rsid w:val="00FC1139"/>
    <w:rsid w:val="00FC2DC2"/>
    <w:rsid w:val="00FC2FB0"/>
    <w:rsid w:val="00FC47DD"/>
    <w:rsid w:val="00FC4DD5"/>
    <w:rsid w:val="00FC572B"/>
    <w:rsid w:val="00FC65EA"/>
    <w:rsid w:val="00FD070A"/>
    <w:rsid w:val="00FD16BD"/>
    <w:rsid w:val="00FD2509"/>
    <w:rsid w:val="00FD2E15"/>
    <w:rsid w:val="00FD3260"/>
    <w:rsid w:val="00FD32BA"/>
    <w:rsid w:val="00FD4345"/>
    <w:rsid w:val="00FD44A0"/>
    <w:rsid w:val="00FD45E0"/>
    <w:rsid w:val="00FD460E"/>
    <w:rsid w:val="00FD4ADF"/>
    <w:rsid w:val="00FD53E1"/>
    <w:rsid w:val="00FD5743"/>
    <w:rsid w:val="00FD67E2"/>
    <w:rsid w:val="00FD6CC7"/>
    <w:rsid w:val="00FD7288"/>
    <w:rsid w:val="00FE003E"/>
    <w:rsid w:val="00FE07BD"/>
    <w:rsid w:val="00FE0C1F"/>
    <w:rsid w:val="00FE0D4B"/>
    <w:rsid w:val="00FE0DD8"/>
    <w:rsid w:val="00FE112D"/>
    <w:rsid w:val="00FE1E02"/>
    <w:rsid w:val="00FE214D"/>
    <w:rsid w:val="00FE2860"/>
    <w:rsid w:val="00FE313D"/>
    <w:rsid w:val="00FE3C53"/>
    <w:rsid w:val="00FE3D24"/>
    <w:rsid w:val="00FE3FA1"/>
    <w:rsid w:val="00FE4A95"/>
    <w:rsid w:val="00FE59F1"/>
    <w:rsid w:val="00FE5CCE"/>
    <w:rsid w:val="00FE5E40"/>
    <w:rsid w:val="00FE5FC7"/>
    <w:rsid w:val="00FE6D25"/>
    <w:rsid w:val="00FE752F"/>
    <w:rsid w:val="00FE7917"/>
    <w:rsid w:val="00FE7E28"/>
    <w:rsid w:val="00FF0A08"/>
    <w:rsid w:val="00FF0C76"/>
    <w:rsid w:val="00FF1248"/>
    <w:rsid w:val="00FF140E"/>
    <w:rsid w:val="00FF1CFF"/>
    <w:rsid w:val="00FF1F1F"/>
    <w:rsid w:val="00FF205E"/>
    <w:rsid w:val="00FF24F5"/>
    <w:rsid w:val="00FF32AE"/>
    <w:rsid w:val="00FF35CA"/>
    <w:rsid w:val="00FF4424"/>
    <w:rsid w:val="00FF45F1"/>
    <w:rsid w:val="00FF5145"/>
    <w:rsid w:val="00FF58A6"/>
    <w:rsid w:val="00FF5BAD"/>
    <w:rsid w:val="00FF5E75"/>
    <w:rsid w:val="00FF62AA"/>
    <w:rsid w:val="00FF6705"/>
    <w:rsid w:val="00FF7D3A"/>
    <w:rsid w:val="011BB493"/>
    <w:rsid w:val="01207022"/>
    <w:rsid w:val="012A2868"/>
    <w:rsid w:val="01482B52"/>
    <w:rsid w:val="015CE5BC"/>
    <w:rsid w:val="0168D0FB"/>
    <w:rsid w:val="016E9D0F"/>
    <w:rsid w:val="01883010"/>
    <w:rsid w:val="01CE796E"/>
    <w:rsid w:val="02477633"/>
    <w:rsid w:val="024E6525"/>
    <w:rsid w:val="028B00EB"/>
    <w:rsid w:val="0291741D"/>
    <w:rsid w:val="029E4E28"/>
    <w:rsid w:val="030275A7"/>
    <w:rsid w:val="032395CD"/>
    <w:rsid w:val="0356B651"/>
    <w:rsid w:val="035CC669"/>
    <w:rsid w:val="0393F6A7"/>
    <w:rsid w:val="03C86CA5"/>
    <w:rsid w:val="03D390C1"/>
    <w:rsid w:val="040C129D"/>
    <w:rsid w:val="04101761"/>
    <w:rsid w:val="041E012B"/>
    <w:rsid w:val="04231A92"/>
    <w:rsid w:val="0445960B"/>
    <w:rsid w:val="048B81D0"/>
    <w:rsid w:val="04A63DD1"/>
    <w:rsid w:val="05AC4E5A"/>
    <w:rsid w:val="05B562E5"/>
    <w:rsid w:val="0650C8F3"/>
    <w:rsid w:val="069995F2"/>
    <w:rsid w:val="06AC3481"/>
    <w:rsid w:val="06E230F8"/>
    <w:rsid w:val="06F20926"/>
    <w:rsid w:val="071CA348"/>
    <w:rsid w:val="07332B44"/>
    <w:rsid w:val="074E93E0"/>
    <w:rsid w:val="0755A1ED"/>
    <w:rsid w:val="078B8022"/>
    <w:rsid w:val="07BF5A5C"/>
    <w:rsid w:val="07E20DA8"/>
    <w:rsid w:val="07E57E86"/>
    <w:rsid w:val="08189622"/>
    <w:rsid w:val="088B7272"/>
    <w:rsid w:val="08C92230"/>
    <w:rsid w:val="0902F526"/>
    <w:rsid w:val="09132946"/>
    <w:rsid w:val="092FD061"/>
    <w:rsid w:val="09FB4EFD"/>
    <w:rsid w:val="0A741A52"/>
    <w:rsid w:val="0A7F58E5"/>
    <w:rsid w:val="0AC7441F"/>
    <w:rsid w:val="0AE3BE02"/>
    <w:rsid w:val="0B45CC3E"/>
    <w:rsid w:val="0B91C340"/>
    <w:rsid w:val="0BD30116"/>
    <w:rsid w:val="0BDE8C33"/>
    <w:rsid w:val="0BE0E03D"/>
    <w:rsid w:val="0BF0146B"/>
    <w:rsid w:val="0C08F85D"/>
    <w:rsid w:val="0C220503"/>
    <w:rsid w:val="0C990F77"/>
    <w:rsid w:val="0CA5F485"/>
    <w:rsid w:val="0CA997B3"/>
    <w:rsid w:val="0CB14FB6"/>
    <w:rsid w:val="0CC19F87"/>
    <w:rsid w:val="0CE19C9F"/>
    <w:rsid w:val="0CED3F41"/>
    <w:rsid w:val="0CEDD656"/>
    <w:rsid w:val="0CF684BB"/>
    <w:rsid w:val="0D032387"/>
    <w:rsid w:val="0D2244DC"/>
    <w:rsid w:val="0D7D6B81"/>
    <w:rsid w:val="0D80254B"/>
    <w:rsid w:val="0D820E9F"/>
    <w:rsid w:val="0D981F8E"/>
    <w:rsid w:val="0D9ED7A6"/>
    <w:rsid w:val="0DAA5A4E"/>
    <w:rsid w:val="0DCA554E"/>
    <w:rsid w:val="0DDF63D0"/>
    <w:rsid w:val="0DE19949"/>
    <w:rsid w:val="0DF631A3"/>
    <w:rsid w:val="0E23ECCE"/>
    <w:rsid w:val="0F193BE2"/>
    <w:rsid w:val="0F205785"/>
    <w:rsid w:val="0F462AAF"/>
    <w:rsid w:val="0F8DE0D9"/>
    <w:rsid w:val="0F99867E"/>
    <w:rsid w:val="0FC437C3"/>
    <w:rsid w:val="0FC556F1"/>
    <w:rsid w:val="0FD7097F"/>
    <w:rsid w:val="0FE99C9F"/>
    <w:rsid w:val="102B4D19"/>
    <w:rsid w:val="103D8B46"/>
    <w:rsid w:val="108D9A4A"/>
    <w:rsid w:val="1090753D"/>
    <w:rsid w:val="1099A210"/>
    <w:rsid w:val="10BE7E36"/>
    <w:rsid w:val="10DB1D9D"/>
    <w:rsid w:val="110B9275"/>
    <w:rsid w:val="1119B716"/>
    <w:rsid w:val="113A4F88"/>
    <w:rsid w:val="114A0EFA"/>
    <w:rsid w:val="1184C0D9"/>
    <w:rsid w:val="11C361F0"/>
    <w:rsid w:val="125C35C2"/>
    <w:rsid w:val="12AD8C00"/>
    <w:rsid w:val="134EE205"/>
    <w:rsid w:val="135D6121"/>
    <w:rsid w:val="13618BF0"/>
    <w:rsid w:val="138E3088"/>
    <w:rsid w:val="139BDD45"/>
    <w:rsid w:val="139CBB6C"/>
    <w:rsid w:val="13C16455"/>
    <w:rsid w:val="13C53B0C"/>
    <w:rsid w:val="13DCEE1E"/>
    <w:rsid w:val="13E7C924"/>
    <w:rsid w:val="13F80623"/>
    <w:rsid w:val="147E3B57"/>
    <w:rsid w:val="1482C9AC"/>
    <w:rsid w:val="14E37812"/>
    <w:rsid w:val="14E595DF"/>
    <w:rsid w:val="1501110F"/>
    <w:rsid w:val="151E9451"/>
    <w:rsid w:val="152663D5"/>
    <w:rsid w:val="1531A956"/>
    <w:rsid w:val="15611A22"/>
    <w:rsid w:val="15B04437"/>
    <w:rsid w:val="1617ED62"/>
    <w:rsid w:val="161C10D7"/>
    <w:rsid w:val="162D22A6"/>
    <w:rsid w:val="16393D8B"/>
    <w:rsid w:val="16674E6C"/>
    <w:rsid w:val="16B99AE3"/>
    <w:rsid w:val="16C52E3F"/>
    <w:rsid w:val="16DF59E0"/>
    <w:rsid w:val="16EAC36B"/>
    <w:rsid w:val="176EC532"/>
    <w:rsid w:val="17C7233F"/>
    <w:rsid w:val="17C85273"/>
    <w:rsid w:val="17C8F307"/>
    <w:rsid w:val="183E4B7B"/>
    <w:rsid w:val="18584437"/>
    <w:rsid w:val="186B25EA"/>
    <w:rsid w:val="18B509A7"/>
    <w:rsid w:val="18B93B62"/>
    <w:rsid w:val="19133453"/>
    <w:rsid w:val="1958262A"/>
    <w:rsid w:val="19664390"/>
    <w:rsid w:val="1975A44C"/>
    <w:rsid w:val="1983FD46"/>
    <w:rsid w:val="1A0615FA"/>
    <w:rsid w:val="1A910F66"/>
    <w:rsid w:val="1B0040BA"/>
    <w:rsid w:val="1B0E2218"/>
    <w:rsid w:val="1B839377"/>
    <w:rsid w:val="1BDF9887"/>
    <w:rsid w:val="1BFF5C99"/>
    <w:rsid w:val="1C2BC802"/>
    <w:rsid w:val="1C939FA3"/>
    <w:rsid w:val="1CD8B4C0"/>
    <w:rsid w:val="1CE70980"/>
    <w:rsid w:val="1D00A913"/>
    <w:rsid w:val="1D0F63E4"/>
    <w:rsid w:val="1D21F152"/>
    <w:rsid w:val="1D346FC3"/>
    <w:rsid w:val="1D6AA807"/>
    <w:rsid w:val="1D6E0C1E"/>
    <w:rsid w:val="1D9FE5FC"/>
    <w:rsid w:val="1DCA3257"/>
    <w:rsid w:val="1DD25AFF"/>
    <w:rsid w:val="1DE6B0E1"/>
    <w:rsid w:val="1E82D9E1"/>
    <w:rsid w:val="1F17642F"/>
    <w:rsid w:val="1F3A6767"/>
    <w:rsid w:val="1F4D34CA"/>
    <w:rsid w:val="1F5929B1"/>
    <w:rsid w:val="1F6E2B60"/>
    <w:rsid w:val="1F9255E5"/>
    <w:rsid w:val="1FE86F1E"/>
    <w:rsid w:val="200701C8"/>
    <w:rsid w:val="20720408"/>
    <w:rsid w:val="2094D1BC"/>
    <w:rsid w:val="209D404C"/>
    <w:rsid w:val="209F84EC"/>
    <w:rsid w:val="20B0EBD9"/>
    <w:rsid w:val="20E20554"/>
    <w:rsid w:val="2123241E"/>
    <w:rsid w:val="21C418E7"/>
    <w:rsid w:val="21C94E24"/>
    <w:rsid w:val="21D2B970"/>
    <w:rsid w:val="21EBBF79"/>
    <w:rsid w:val="22172897"/>
    <w:rsid w:val="224C4BF0"/>
    <w:rsid w:val="225D8D9C"/>
    <w:rsid w:val="22A5CC22"/>
    <w:rsid w:val="22ACEF5C"/>
    <w:rsid w:val="236F393F"/>
    <w:rsid w:val="2389FD8B"/>
    <w:rsid w:val="23A45452"/>
    <w:rsid w:val="23AEF5C4"/>
    <w:rsid w:val="23B2F8F8"/>
    <w:rsid w:val="24470CB8"/>
    <w:rsid w:val="249E8CDF"/>
    <w:rsid w:val="24AB61E5"/>
    <w:rsid w:val="24AF994F"/>
    <w:rsid w:val="24F9C871"/>
    <w:rsid w:val="250A5A32"/>
    <w:rsid w:val="25B0AA03"/>
    <w:rsid w:val="25E5BA81"/>
    <w:rsid w:val="265D0425"/>
    <w:rsid w:val="267414AD"/>
    <w:rsid w:val="2678AA49"/>
    <w:rsid w:val="270694B6"/>
    <w:rsid w:val="271DDB18"/>
    <w:rsid w:val="2752DA0A"/>
    <w:rsid w:val="2769E9CE"/>
    <w:rsid w:val="27CB557B"/>
    <w:rsid w:val="27E605DA"/>
    <w:rsid w:val="28933D4C"/>
    <w:rsid w:val="2930D8D0"/>
    <w:rsid w:val="2950470A"/>
    <w:rsid w:val="2976AF97"/>
    <w:rsid w:val="29A62D76"/>
    <w:rsid w:val="29B8DBA7"/>
    <w:rsid w:val="29CF554D"/>
    <w:rsid w:val="29CF5D2A"/>
    <w:rsid w:val="2A12F2CB"/>
    <w:rsid w:val="2A752A5C"/>
    <w:rsid w:val="2A8DC627"/>
    <w:rsid w:val="2A988F49"/>
    <w:rsid w:val="2AC9A0C2"/>
    <w:rsid w:val="2AE228B5"/>
    <w:rsid w:val="2AF90DFD"/>
    <w:rsid w:val="2BCFB2DE"/>
    <w:rsid w:val="2C014AFB"/>
    <w:rsid w:val="2C60D147"/>
    <w:rsid w:val="2C65D0E4"/>
    <w:rsid w:val="2C73A017"/>
    <w:rsid w:val="2CADD83C"/>
    <w:rsid w:val="2CC55FE4"/>
    <w:rsid w:val="2CDEA319"/>
    <w:rsid w:val="2D194505"/>
    <w:rsid w:val="2D87195B"/>
    <w:rsid w:val="2D91B937"/>
    <w:rsid w:val="2DCDCD22"/>
    <w:rsid w:val="2E31EBDF"/>
    <w:rsid w:val="2E85E87B"/>
    <w:rsid w:val="2E8CF137"/>
    <w:rsid w:val="2E940D1C"/>
    <w:rsid w:val="2EC5017B"/>
    <w:rsid w:val="2F11A69B"/>
    <w:rsid w:val="2F1C55AD"/>
    <w:rsid w:val="2F61493E"/>
    <w:rsid w:val="2F65326C"/>
    <w:rsid w:val="2FD9CCD2"/>
    <w:rsid w:val="3010890B"/>
    <w:rsid w:val="309641EB"/>
    <w:rsid w:val="30D4BC1E"/>
    <w:rsid w:val="30E7ED53"/>
    <w:rsid w:val="30E8217C"/>
    <w:rsid w:val="311571B0"/>
    <w:rsid w:val="313C1E18"/>
    <w:rsid w:val="313D51A1"/>
    <w:rsid w:val="3152312E"/>
    <w:rsid w:val="31EF31D4"/>
    <w:rsid w:val="3218785D"/>
    <w:rsid w:val="328ECC53"/>
    <w:rsid w:val="32C5A706"/>
    <w:rsid w:val="33290120"/>
    <w:rsid w:val="332B266C"/>
    <w:rsid w:val="33874F68"/>
    <w:rsid w:val="346F5579"/>
    <w:rsid w:val="34A765BD"/>
    <w:rsid w:val="34D76E58"/>
    <w:rsid w:val="34E453DD"/>
    <w:rsid w:val="34F9A754"/>
    <w:rsid w:val="355B817F"/>
    <w:rsid w:val="3588D5A5"/>
    <w:rsid w:val="365783E7"/>
    <w:rsid w:val="369C3B97"/>
    <w:rsid w:val="36A82595"/>
    <w:rsid w:val="36BBCEF4"/>
    <w:rsid w:val="36CBBCCD"/>
    <w:rsid w:val="36D7B6F9"/>
    <w:rsid w:val="36E212DB"/>
    <w:rsid w:val="3771E34E"/>
    <w:rsid w:val="3776D8EA"/>
    <w:rsid w:val="378D0834"/>
    <w:rsid w:val="378F3DA6"/>
    <w:rsid w:val="37B0D91D"/>
    <w:rsid w:val="37F08AE3"/>
    <w:rsid w:val="385250CD"/>
    <w:rsid w:val="3873875A"/>
    <w:rsid w:val="388EC0AF"/>
    <w:rsid w:val="38A694FE"/>
    <w:rsid w:val="392C3D6A"/>
    <w:rsid w:val="39700B04"/>
    <w:rsid w:val="39FB8CB5"/>
    <w:rsid w:val="3A66F5DA"/>
    <w:rsid w:val="3AE912D8"/>
    <w:rsid w:val="3B045436"/>
    <w:rsid w:val="3B29D56D"/>
    <w:rsid w:val="3B435AF5"/>
    <w:rsid w:val="3B6645DC"/>
    <w:rsid w:val="3BAAB8DA"/>
    <w:rsid w:val="3BCBF4C6"/>
    <w:rsid w:val="3BF6E8BF"/>
    <w:rsid w:val="3C078062"/>
    <w:rsid w:val="3C180787"/>
    <w:rsid w:val="3C5D6979"/>
    <w:rsid w:val="3C6A5A16"/>
    <w:rsid w:val="3C84E339"/>
    <w:rsid w:val="3CBDD4BA"/>
    <w:rsid w:val="3D2E15D3"/>
    <w:rsid w:val="3D4E38B6"/>
    <w:rsid w:val="3D72B1DF"/>
    <w:rsid w:val="3D9E969C"/>
    <w:rsid w:val="3DC63B66"/>
    <w:rsid w:val="3E096BAF"/>
    <w:rsid w:val="3E1F52D4"/>
    <w:rsid w:val="3E37DAC7"/>
    <w:rsid w:val="3E999314"/>
    <w:rsid w:val="3EE626FA"/>
    <w:rsid w:val="3F455C94"/>
    <w:rsid w:val="3F6EB2B2"/>
    <w:rsid w:val="3F6F4E55"/>
    <w:rsid w:val="3FA9672D"/>
    <w:rsid w:val="3FC03123"/>
    <w:rsid w:val="3FCF2C17"/>
    <w:rsid w:val="3FD7C559"/>
    <w:rsid w:val="400F47D2"/>
    <w:rsid w:val="403AEA9E"/>
    <w:rsid w:val="4042D27A"/>
    <w:rsid w:val="404722B4"/>
    <w:rsid w:val="4077C3F5"/>
    <w:rsid w:val="407E01C7"/>
    <w:rsid w:val="40871D42"/>
    <w:rsid w:val="408E35E7"/>
    <w:rsid w:val="40E4A855"/>
    <w:rsid w:val="40E4B3CB"/>
    <w:rsid w:val="410084E4"/>
    <w:rsid w:val="412DE56A"/>
    <w:rsid w:val="41439E26"/>
    <w:rsid w:val="41575C1F"/>
    <w:rsid w:val="417395BA"/>
    <w:rsid w:val="41856C26"/>
    <w:rsid w:val="4199741C"/>
    <w:rsid w:val="41A4422F"/>
    <w:rsid w:val="41C553AC"/>
    <w:rsid w:val="41D36FDB"/>
    <w:rsid w:val="41EE9F2B"/>
    <w:rsid w:val="4277C2C0"/>
    <w:rsid w:val="42B424A2"/>
    <w:rsid w:val="431BF5AD"/>
    <w:rsid w:val="432263DE"/>
    <w:rsid w:val="43268C88"/>
    <w:rsid w:val="4334917A"/>
    <w:rsid w:val="4336AE30"/>
    <w:rsid w:val="43614ADF"/>
    <w:rsid w:val="43ACAE4C"/>
    <w:rsid w:val="43EA00B1"/>
    <w:rsid w:val="43F1A136"/>
    <w:rsid w:val="43F4AFC3"/>
    <w:rsid w:val="445332FF"/>
    <w:rsid w:val="446193B1"/>
    <w:rsid w:val="4463A1D4"/>
    <w:rsid w:val="44AA2190"/>
    <w:rsid w:val="44D114DE"/>
    <w:rsid w:val="44EE0E73"/>
    <w:rsid w:val="4518FF1F"/>
    <w:rsid w:val="45281AA6"/>
    <w:rsid w:val="453947A7"/>
    <w:rsid w:val="45CA5910"/>
    <w:rsid w:val="45E42F2F"/>
    <w:rsid w:val="45F8724B"/>
    <w:rsid w:val="460A8959"/>
    <w:rsid w:val="46957DEE"/>
    <w:rsid w:val="469A50A4"/>
    <w:rsid w:val="46A2C1CE"/>
    <w:rsid w:val="47099FA8"/>
    <w:rsid w:val="472C5085"/>
    <w:rsid w:val="479C889D"/>
    <w:rsid w:val="47BE8F13"/>
    <w:rsid w:val="47CF8EA0"/>
    <w:rsid w:val="47E2D73E"/>
    <w:rsid w:val="4834BC02"/>
    <w:rsid w:val="487BDA13"/>
    <w:rsid w:val="48CCDF7E"/>
    <w:rsid w:val="48D2700B"/>
    <w:rsid w:val="48E14943"/>
    <w:rsid w:val="490C2F6A"/>
    <w:rsid w:val="49178E32"/>
    <w:rsid w:val="49181EB6"/>
    <w:rsid w:val="49508641"/>
    <w:rsid w:val="49522B6A"/>
    <w:rsid w:val="49789CF5"/>
    <w:rsid w:val="49A2DCD8"/>
    <w:rsid w:val="49A3694D"/>
    <w:rsid w:val="49BC2A5E"/>
    <w:rsid w:val="49F776E7"/>
    <w:rsid w:val="4A0D2C64"/>
    <w:rsid w:val="4A1BEFD0"/>
    <w:rsid w:val="4A22755B"/>
    <w:rsid w:val="4A23DD56"/>
    <w:rsid w:val="4A71A1A1"/>
    <w:rsid w:val="4A85952A"/>
    <w:rsid w:val="4A9B7719"/>
    <w:rsid w:val="4AABCF07"/>
    <w:rsid w:val="4AADDD8E"/>
    <w:rsid w:val="4ADDFA7C"/>
    <w:rsid w:val="4B0D1C13"/>
    <w:rsid w:val="4B4047AD"/>
    <w:rsid w:val="4B405662"/>
    <w:rsid w:val="4B408F22"/>
    <w:rsid w:val="4B4991AD"/>
    <w:rsid w:val="4B5DDF75"/>
    <w:rsid w:val="4B6FB8C5"/>
    <w:rsid w:val="4B83151B"/>
    <w:rsid w:val="4BA99698"/>
    <w:rsid w:val="4BF76E52"/>
    <w:rsid w:val="4C43BCD7"/>
    <w:rsid w:val="4C9C4C1E"/>
    <w:rsid w:val="4D0CACF8"/>
    <w:rsid w:val="4D2B312F"/>
    <w:rsid w:val="4D7E5FB2"/>
    <w:rsid w:val="4E259C8D"/>
    <w:rsid w:val="4E27661D"/>
    <w:rsid w:val="4E5C6859"/>
    <w:rsid w:val="4E877EF0"/>
    <w:rsid w:val="4EC79891"/>
    <w:rsid w:val="4ED08D2A"/>
    <w:rsid w:val="4F0004B6"/>
    <w:rsid w:val="4F3375E2"/>
    <w:rsid w:val="4F419A83"/>
    <w:rsid w:val="4F90CF8A"/>
    <w:rsid w:val="4FB81EA2"/>
    <w:rsid w:val="4FD81AC5"/>
    <w:rsid w:val="4FDB7FE2"/>
    <w:rsid w:val="500E5BFB"/>
    <w:rsid w:val="50141552"/>
    <w:rsid w:val="50524499"/>
    <w:rsid w:val="506589AE"/>
    <w:rsid w:val="506D8D28"/>
    <w:rsid w:val="5090A4DA"/>
    <w:rsid w:val="50E8FBA7"/>
    <w:rsid w:val="51078A78"/>
    <w:rsid w:val="512FB2ED"/>
    <w:rsid w:val="5144D0CC"/>
    <w:rsid w:val="51533AE5"/>
    <w:rsid w:val="5169F0B8"/>
    <w:rsid w:val="5191813E"/>
    <w:rsid w:val="51B7C499"/>
    <w:rsid w:val="5270B055"/>
    <w:rsid w:val="52A7F989"/>
    <w:rsid w:val="52E90C61"/>
    <w:rsid w:val="52FDD59B"/>
    <w:rsid w:val="53B87FF8"/>
    <w:rsid w:val="54298457"/>
    <w:rsid w:val="548AF6AD"/>
    <w:rsid w:val="549F7D5F"/>
    <w:rsid w:val="54BBEDC0"/>
    <w:rsid w:val="54DC51B1"/>
    <w:rsid w:val="55263B4A"/>
    <w:rsid w:val="55668580"/>
    <w:rsid w:val="55AA64F2"/>
    <w:rsid w:val="55B50326"/>
    <w:rsid w:val="55BEDE3B"/>
    <w:rsid w:val="55DAECE6"/>
    <w:rsid w:val="55E31F7A"/>
    <w:rsid w:val="561FD796"/>
    <w:rsid w:val="5620AD23"/>
    <w:rsid w:val="563B3C8C"/>
    <w:rsid w:val="5652656A"/>
    <w:rsid w:val="566D37A4"/>
    <w:rsid w:val="566DD1DA"/>
    <w:rsid w:val="566F6DB6"/>
    <w:rsid w:val="5679D9F1"/>
    <w:rsid w:val="568928E7"/>
    <w:rsid w:val="5699F6A7"/>
    <w:rsid w:val="56B6FCF1"/>
    <w:rsid w:val="56CB5FE9"/>
    <w:rsid w:val="5705114E"/>
    <w:rsid w:val="573FB2C3"/>
    <w:rsid w:val="57DA3462"/>
    <w:rsid w:val="57EE0C2D"/>
    <w:rsid w:val="5835C708"/>
    <w:rsid w:val="5861503A"/>
    <w:rsid w:val="5882D985"/>
    <w:rsid w:val="58A1A40B"/>
    <w:rsid w:val="58B0CC55"/>
    <w:rsid w:val="58EBF5C2"/>
    <w:rsid w:val="5911FFF6"/>
    <w:rsid w:val="594A5894"/>
    <w:rsid w:val="594E9F0F"/>
    <w:rsid w:val="5984770C"/>
    <w:rsid w:val="59A7665E"/>
    <w:rsid w:val="59D19769"/>
    <w:rsid w:val="59DCFD3A"/>
    <w:rsid w:val="5A09B437"/>
    <w:rsid w:val="5A20D8C3"/>
    <w:rsid w:val="5A32E87B"/>
    <w:rsid w:val="5A81E1A1"/>
    <w:rsid w:val="5AA6DE5D"/>
    <w:rsid w:val="5AA94024"/>
    <w:rsid w:val="5AAE6CBE"/>
    <w:rsid w:val="5AC15E5E"/>
    <w:rsid w:val="5AF22608"/>
    <w:rsid w:val="5B05375A"/>
    <w:rsid w:val="5B3E1E34"/>
    <w:rsid w:val="5B9DFE7E"/>
    <w:rsid w:val="5BD56BDF"/>
    <w:rsid w:val="5BE44C64"/>
    <w:rsid w:val="5C1CA825"/>
    <w:rsid w:val="5CB172CE"/>
    <w:rsid w:val="5CB3FBFB"/>
    <w:rsid w:val="5CBC17CE"/>
    <w:rsid w:val="5D09CEE5"/>
    <w:rsid w:val="5D635CF2"/>
    <w:rsid w:val="5D695390"/>
    <w:rsid w:val="5D713C40"/>
    <w:rsid w:val="5D95CBEA"/>
    <w:rsid w:val="5DB87886"/>
    <w:rsid w:val="5DF14FED"/>
    <w:rsid w:val="5DF922B7"/>
    <w:rsid w:val="5E3BC057"/>
    <w:rsid w:val="5E40CAC6"/>
    <w:rsid w:val="5EB6F916"/>
    <w:rsid w:val="5EBE30E9"/>
    <w:rsid w:val="5EDA313F"/>
    <w:rsid w:val="5F05DE01"/>
    <w:rsid w:val="5FB07E91"/>
    <w:rsid w:val="5FDEB0BE"/>
    <w:rsid w:val="5FEFC2C3"/>
    <w:rsid w:val="60115013"/>
    <w:rsid w:val="601AF46B"/>
    <w:rsid w:val="604DE665"/>
    <w:rsid w:val="60A84F98"/>
    <w:rsid w:val="60D3CC2F"/>
    <w:rsid w:val="613D9B3B"/>
    <w:rsid w:val="61B94219"/>
    <w:rsid w:val="61DCA94E"/>
    <w:rsid w:val="61E91061"/>
    <w:rsid w:val="61F9AF98"/>
    <w:rsid w:val="61FD0B99"/>
    <w:rsid w:val="624F6D45"/>
    <w:rsid w:val="62672495"/>
    <w:rsid w:val="627FD254"/>
    <w:rsid w:val="62AF3901"/>
    <w:rsid w:val="6335D2ED"/>
    <w:rsid w:val="63384A6B"/>
    <w:rsid w:val="6355127A"/>
    <w:rsid w:val="644EF610"/>
    <w:rsid w:val="645A1044"/>
    <w:rsid w:val="64BBBF82"/>
    <w:rsid w:val="64F0E2DB"/>
    <w:rsid w:val="64F584B2"/>
    <w:rsid w:val="6514CD0C"/>
    <w:rsid w:val="6549A212"/>
    <w:rsid w:val="65606FD4"/>
    <w:rsid w:val="65759B22"/>
    <w:rsid w:val="659EC1CA"/>
    <w:rsid w:val="65BA062C"/>
    <w:rsid w:val="65F4AB3A"/>
    <w:rsid w:val="65FC61D2"/>
    <w:rsid w:val="6634B550"/>
    <w:rsid w:val="66B01A71"/>
    <w:rsid w:val="66C43748"/>
    <w:rsid w:val="66EE5172"/>
    <w:rsid w:val="67942DC7"/>
    <w:rsid w:val="67AA78D9"/>
    <w:rsid w:val="67B72D0F"/>
    <w:rsid w:val="687BED5C"/>
    <w:rsid w:val="68B11A50"/>
    <w:rsid w:val="691A6FDC"/>
    <w:rsid w:val="69340294"/>
    <w:rsid w:val="694E9A6C"/>
    <w:rsid w:val="695FB8CE"/>
    <w:rsid w:val="69651B40"/>
    <w:rsid w:val="697FFD72"/>
    <w:rsid w:val="69A4EA35"/>
    <w:rsid w:val="69A66890"/>
    <w:rsid w:val="69B985E5"/>
    <w:rsid w:val="6A6464B3"/>
    <w:rsid w:val="6ACC7E0E"/>
    <w:rsid w:val="6B0D7F2F"/>
    <w:rsid w:val="6B9C9494"/>
    <w:rsid w:val="6BC68E62"/>
    <w:rsid w:val="6BCD93B1"/>
    <w:rsid w:val="6BF4DDF5"/>
    <w:rsid w:val="6BFEAC81"/>
    <w:rsid w:val="6C2947B0"/>
    <w:rsid w:val="6C303EC5"/>
    <w:rsid w:val="6C33F6C2"/>
    <w:rsid w:val="6C617B17"/>
    <w:rsid w:val="6C99EFB6"/>
    <w:rsid w:val="6CA8EDBE"/>
    <w:rsid w:val="6D31D668"/>
    <w:rsid w:val="6D46DD9B"/>
    <w:rsid w:val="6D9A9557"/>
    <w:rsid w:val="6DBE6251"/>
    <w:rsid w:val="6E0AB131"/>
    <w:rsid w:val="6E3E5D92"/>
    <w:rsid w:val="6E44E4BE"/>
    <w:rsid w:val="6E60B291"/>
    <w:rsid w:val="6E9D6EC8"/>
    <w:rsid w:val="6E9F0A3B"/>
    <w:rsid w:val="6EE5104A"/>
    <w:rsid w:val="6FD9D2EB"/>
    <w:rsid w:val="6FE09F8C"/>
    <w:rsid w:val="7011C9E0"/>
    <w:rsid w:val="7015A8C3"/>
    <w:rsid w:val="702F6FEA"/>
    <w:rsid w:val="70992320"/>
    <w:rsid w:val="70C0B7F0"/>
    <w:rsid w:val="70D19EA5"/>
    <w:rsid w:val="70FAD8BC"/>
    <w:rsid w:val="70FCB8D3"/>
    <w:rsid w:val="71110DEF"/>
    <w:rsid w:val="71117042"/>
    <w:rsid w:val="711450BB"/>
    <w:rsid w:val="715DCF93"/>
    <w:rsid w:val="716A6042"/>
    <w:rsid w:val="719D0DBC"/>
    <w:rsid w:val="71CD8980"/>
    <w:rsid w:val="71DB1C54"/>
    <w:rsid w:val="71F15CB9"/>
    <w:rsid w:val="72104339"/>
    <w:rsid w:val="72315789"/>
    <w:rsid w:val="72338935"/>
    <w:rsid w:val="7239DC9C"/>
    <w:rsid w:val="72433C4A"/>
    <w:rsid w:val="7246337B"/>
    <w:rsid w:val="72C49F44"/>
    <w:rsid w:val="72D78FF3"/>
    <w:rsid w:val="72E6900B"/>
    <w:rsid w:val="72F57CB2"/>
    <w:rsid w:val="734E9420"/>
    <w:rsid w:val="7398B037"/>
    <w:rsid w:val="73FE8F14"/>
    <w:rsid w:val="74C17DFB"/>
    <w:rsid w:val="74D1A1C6"/>
    <w:rsid w:val="74EC71A2"/>
    <w:rsid w:val="750C4403"/>
    <w:rsid w:val="7535E80D"/>
    <w:rsid w:val="75528F7A"/>
    <w:rsid w:val="7562C196"/>
    <w:rsid w:val="760A305F"/>
    <w:rsid w:val="762815EF"/>
    <w:rsid w:val="76478534"/>
    <w:rsid w:val="7681D4B2"/>
    <w:rsid w:val="768F832E"/>
    <w:rsid w:val="76A5739A"/>
    <w:rsid w:val="76E08C96"/>
    <w:rsid w:val="76EA76F8"/>
    <w:rsid w:val="770C1B8E"/>
    <w:rsid w:val="774F38F5"/>
    <w:rsid w:val="77710390"/>
    <w:rsid w:val="7791D8B9"/>
    <w:rsid w:val="77D9A1C6"/>
    <w:rsid w:val="782D6C90"/>
    <w:rsid w:val="783EA767"/>
    <w:rsid w:val="789E1496"/>
    <w:rsid w:val="78A6E513"/>
    <w:rsid w:val="78B224D7"/>
    <w:rsid w:val="78F6AC12"/>
    <w:rsid w:val="790F4E01"/>
    <w:rsid w:val="7969E628"/>
    <w:rsid w:val="79757227"/>
    <w:rsid w:val="798BEA8C"/>
    <w:rsid w:val="7A1541D1"/>
    <w:rsid w:val="7A7FAD7F"/>
    <w:rsid w:val="7A86588B"/>
    <w:rsid w:val="7A9131D8"/>
    <w:rsid w:val="7AB8CFA1"/>
    <w:rsid w:val="7ADFB381"/>
    <w:rsid w:val="7B467334"/>
    <w:rsid w:val="7B6C485F"/>
    <w:rsid w:val="7B7931EE"/>
    <w:rsid w:val="7BA9DD67"/>
    <w:rsid w:val="7BAB5C5A"/>
    <w:rsid w:val="7BB925DE"/>
    <w:rsid w:val="7BF31DE7"/>
    <w:rsid w:val="7BF576A0"/>
    <w:rsid w:val="7C02EDF6"/>
    <w:rsid w:val="7C2228EC"/>
    <w:rsid w:val="7C326C04"/>
    <w:rsid w:val="7C382290"/>
    <w:rsid w:val="7C6916EF"/>
    <w:rsid w:val="7C9B8B12"/>
    <w:rsid w:val="7CAE1B98"/>
    <w:rsid w:val="7CDCB3AB"/>
    <w:rsid w:val="7CEEFA22"/>
    <w:rsid w:val="7D1CA4EF"/>
    <w:rsid w:val="7D5C61B6"/>
    <w:rsid w:val="7D8ED6DB"/>
    <w:rsid w:val="7DA1A391"/>
    <w:rsid w:val="7DC9D6B3"/>
    <w:rsid w:val="7DDF7C54"/>
    <w:rsid w:val="7E313038"/>
    <w:rsid w:val="7E6C4FAE"/>
    <w:rsid w:val="7E7FEE8D"/>
    <w:rsid w:val="7E8A93C4"/>
    <w:rsid w:val="7E8CD9FF"/>
    <w:rsid w:val="7E9871FF"/>
    <w:rsid w:val="7E9A9513"/>
    <w:rsid w:val="7EEE3757"/>
    <w:rsid w:val="7EFD8BFD"/>
    <w:rsid w:val="7F4141BB"/>
    <w:rsid w:val="7FB48EFB"/>
    <w:rsid w:val="7FBCD797"/>
    <w:rsid w:val="7FD31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,"/>
  <w14:docId w14:val="112CDD3F"/>
  <w15:docId w15:val="{43411126-3D0F-465D-95A5-36EE9245A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7180"/>
    <w:pPr>
      <w:spacing w:before="40" w:after="40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4980"/>
    <w:pPr>
      <w:spacing w:after="0" w:line="240" w:lineRule="auto"/>
      <w:outlineLvl w:val="0"/>
    </w:pPr>
    <w:rPr>
      <w:b/>
      <w:color w:val="123181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72F0"/>
    <w:pPr>
      <w:pBdr>
        <w:bottom w:val="single" w:sz="8" w:space="4" w:color="123181"/>
      </w:pBdr>
      <w:spacing w:before="0" w:after="0" w:line="240" w:lineRule="auto"/>
      <w:outlineLvl w:val="1"/>
    </w:pPr>
    <w:rPr>
      <w:b/>
      <w:color w:val="12318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17C12"/>
    <w:pPr>
      <w:spacing w:before="0" w:after="0" w:line="240" w:lineRule="auto"/>
      <w:outlineLvl w:val="2"/>
    </w:pPr>
    <w:rPr>
      <w:color w:val="12318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04355"/>
    <w:pPr>
      <w:spacing w:before="0" w:after="0" w:line="240" w:lineRule="auto"/>
      <w:outlineLvl w:val="3"/>
    </w:pPr>
    <w:rPr>
      <w:b/>
      <w:color w:val="123181"/>
      <w:szCs w:val="24"/>
    </w:rPr>
  </w:style>
  <w:style w:type="paragraph" w:styleId="Heading5">
    <w:name w:val="heading 5"/>
    <w:basedOn w:val="TOC3"/>
    <w:next w:val="Normal"/>
    <w:link w:val="Heading5Char"/>
    <w:uiPriority w:val="9"/>
    <w:unhideWhenUsed/>
    <w:qFormat/>
    <w:rsid w:val="008179FF"/>
    <w:pPr>
      <w:ind w:left="0" w:right="0"/>
      <w:outlineLvl w:val="4"/>
    </w:pPr>
    <w:rPr>
      <w:i/>
      <w:noProof/>
      <w:color w:val="123181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8179FF"/>
    <w:pPr>
      <w:spacing w:line="240" w:lineRule="auto"/>
      <w:outlineLvl w:val="5"/>
    </w:pPr>
    <w:rPr>
      <w:color w:val="792273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4980"/>
    <w:pPr>
      <w:keepNext/>
      <w:keepLines/>
      <w:spacing w:after="0"/>
      <w:outlineLvl w:val="6"/>
    </w:pPr>
    <w:rPr>
      <w:rFonts w:eastAsiaTheme="majorEastAsia" w:cstheme="majorBidi"/>
      <w:i/>
      <w:iCs/>
      <w:color w:val="79227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000000" w:themeColor="text1"/>
      <w:sz w:val="16"/>
      <w:szCs w:val="16"/>
    </w:rPr>
  </w:style>
  <w:style w:type="paragraph" w:customStyle="1" w:styleId="Normal-SpaceAfter">
    <w:name w:val="Normal - Space After"/>
    <w:basedOn w:val="Normal"/>
    <w:qFormat/>
    <w:pPr>
      <w:spacing w:after="1200"/>
    </w:pPr>
    <w:rPr>
      <w:noProof/>
    </w:rPr>
  </w:style>
  <w:style w:type="paragraph" w:customStyle="1" w:styleId="CoverLogo">
    <w:name w:val="Cover Logo"/>
    <w:basedOn w:val="Normal"/>
    <w:qFormat/>
    <w:rsid w:val="00970CCE"/>
    <w:pPr>
      <w:spacing w:before="2000" w:after="1000" w:line="240" w:lineRule="auto"/>
      <w:ind w:left="864" w:right="864"/>
      <w:jc w:val="center"/>
    </w:pPr>
  </w:style>
  <w:style w:type="paragraph" w:styleId="Title">
    <w:name w:val="Title"/>
    <w:basedOn w:val="Normal"/>
    <w:next w:val="Normal"/>
    <w:link w:val="TitleChar"/>
    <w:uiPriority w:val="10"/>
    <w:qFormat/>
    <w:rsid w:val="00DB4980"/>
    <w:pPr>
      <w:spacing w:before="1000" w:after="0" w:line="240" w:lineRule="auto"/>
    </w:pPr>
    <w:rPr>
      <w:b/>
      <w:color w:val="123181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DB4980"/>
    <w:rPr>
      <w:rFonts w:ascii="Source Sans Pro" w:hAnsi="Source Sans Pro"/>
      <w:b/>
      <w:color w:val="123181"/>
      <w:sz w:val="48"/>
      <w:szCs w:val="48"/>
    </w:rPr>
  </w:style>
  <w:style w:type="paragraph" w:styleId="Subtitle">
    <w:name w:val="Subtitle"/>
    <w:basedOn w:val="Normal"/>
    <w:next w:val="Normal"/>
    <w:link w:val="SubtitleChar"/>
    <w:qFormat/>
    <w:rsid w:val="00F1351A"/>
    <w:pPr>
      <w:spacing w:after="360" w:line="240" w:lineRule="auto"/>
      <w:ind w:left="864" w:right="864"/>
    </w:pPr>
    <w:rPr>
      <w:color w:val="FFFFFF" w:themeColor="background1"/>
      <w:sz w:val="48"/>
      <w:szCs w:val="24"/>
    </w:rPr>
  </w:style>
  <w:style w:type="character" w:customStyle="1" w:styleId="SubtitleChar">
    <w:name w:val="Subtitle Char"/>
    <w:basedOn w:val="DefaultParagraphFont"/>
    <w:link w:val="Subtitle"/>
    <w:rsid w:val="00F1351A"/>
    <w:rPr>
      <w:rFonts w:ascii="Source Sans Pro" w:hAnsi="Source Sans Pro"/>
      <w:color w:val="FFFFFF" w:themeColor="background1"/>
      <w:sz w:val="48"/>
      <w:szCs w:val="24"/>
    </w:rPr>
  </w:style>
  <w:style w:type="paragraph" w:customStyle="1" w:styleId="URL">
    <w:name w:val="URL"/>
    <w:basedOn w:val="Normal"/>
    <w:qFormat/>
    <w:rsid w:val="00E42B57"/>
    <w:pPr>
      <w:spacing w:before="300" w:after="0" w:line="360" w:lineRule="auto"/>
      <w:contextualSpacing/>
    </w:pPr>
    <w:rPr>
      <w:color w:val="FFFFFF" w:themeColor="background1"/>
      <w:sz w:val="32"/>
      <w:szCs w:val="18"/>
    </w:rPr>
  </w:style>
  <w:style w:type="character" w:styleId="Strong">
    <w:name w:val="Strong"/>
    <w:basedOn w:val="DefaultParagraphFont"/>
    <w:uiPriority w:val="22"/>
    <w:qFormat/>
    <w:rsid w:val="00970CCE"/>
    <w:rPr>
      <w:rFonts w:ascii="Arial" w:hAnsi="Arial"/>
      <w:b/>
      <w:bCs/>
      <w:color w:val="595959" w:themeColor="text1" w:themeTint="A6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color w:val="595959" w:themeColor="text1" w:themeTint="A6"/>
      <w:sz w:val="18"/>
    </w:rPr>
  </w:style>
  <w:style w:type="paragraph" w:styleId="Footer">
    <w:name w:val="footer"/>
    <w:basedOn w:val="Normal"/>
    <w:link w:val="FooterChar"/>
    <w:uiPriority w:val="99"/>
    <w:unhideWhenUsed/>
    <w:pPr>
      <w:spacing w:before="0" w:after="60" w:line="240" w:lineRule="auto"/>
    </w:pPr>
    <w:rPr>
      <w:i/>
      <w:color w:val="A6A6A6" w:themeColor="background1" w:themeShade="A6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Pr>
      <w:i/>
      <w:color w:val="A6A6A6" w:themeColor="background1" w:themeShade="A6"/>
      <w:sz w:val="16"/>
      <w:szCs w:val="16"/>
    </w:rPr>
  </w:style>
  <w:style w:type="character" w:styleId="PageNumber">
    <w:name w:val="page number"/>
    <w:basedOn w:val="DefaultParagraphFont"/>
    <w:uiPriority w:val="1"/>
    <w:qFormat/>
    <w:rsid w:val="00CA7022"/>
    <w:rPr>
      <w:rFonts w:ascii="Arial" w:hAnsi="Arial"/>
      <w:color w:val="auto"/>
      <w:sz w:val="14"/>
    </w:rPr>
  </w:style>
  <w:style w:type="character" w:customStyle="1" w:styleId="Heading1Char">
    <w:name w:val="Heading 1 Char"/>
    <w:basedOn w:val="DefaultParagraphFont"/>
    <w:link w:val="Heading1"/>
    <w:uiPriority w:val="9"/>
    <w:rsid w:val="00DB4980"/>
    <w:rPr>
      <w:rFonts w:ascii="Source Sans Pro" w:hAnsi="Source Sans Pro"/>
      <w:b/>
      <w:color w:val="123181"/>
      <w:sz w:val="48"/>
      <w:szCs w:val="48"/>
    </w:rPr>
  </w:style>
  <w:style w:type="paragraph" w:styleId="NoSpacing">
    <w:name w:val="No Spacing"/>
    <w:link w:val="NoSpacingChar"/>
    <w:uiPriority w:val="1"/>
    <w:qFormat/>
    <w:rsid w:val="00E42B57"/>
    <w:pPr>
      <w:spacing w:after="0" w:line="240" w:lineRule="auto"/>
    </w:pPr>
    <w:rPr>
      <w:rFonts w:ascii="Arial" w:hAnsi="Arial"/>
      <w:color w:val="595959" w:themeColor="text1" w:themeTint="A6"/>
      <w:sz w:val="16"/>
    </w:rPr>
  </w:style>
  <w:style w:type="character" w:customStyle="1" w:styleId="Heading2Char">
    <w:name w:val="Heading 2 Char"/>
    <w:basedOn w:val="DefaultParagraphFont"/>
    <w:link w:val="Heading2"/>
    <w:uiPriority w:val="9"/>
    <w:rsid w:val="003872F0"/>
    <w:rPr>
      <w:rFonts w:ascii="Source Sans Pro" w:hAnsi="Source Sans Pro"/>
      <w:b/>
      <w:color w:val="123181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8179FF"/>
    <w:rPr>
      <w:rFonts w:ascii="Arial" w:hAnsi="Arial"/>
      <w:i/>
      <w:noProof/>
      <w:color w:val="123181"/>
    </w:rPr>
  </w:style>
  <w:style w:type="paragraph" w:customStyle="1" w:styleId="SidebarText">
    <w:name w:val="Sidebar Text"/>
    <w:basedOn w:val="Normal"/>
    <w:qFormat/>
    <w:pPr>
      <w:spacing w:after="120" w:line="240" w:lineRule="auto"/>
      <w:ind w:left="360"/>
    </w:pPr>
    <w:rPr>
      <w:color w:val="404040" w:themeColor="text1" w:themeTint="BF"/>
      <w:sz w:val="16"/>
      <w:szCs w:val="16"/>
    </w:rPr>
  </w:style>
  <w:style w:type="paragraph" w:styleId="ListBullet">
    <w:name w:val="List Bullet"/>
    <w:basedOn w:val="Normal"/>
    <w:qFormat/>
    <w:rsid w:val="00970CCE"/>
    <w:pPr>
      <w:numPr>
        <w:numId w:val="1"/>
      </w:numPr>
      <w:spacing w:before="100" w:after="0" w:line="240" w:lineRule="auto"/>
      <w:ind w:left="357" w:hanging="357"/>
    </w:pPr>
  </w:style>
  <w:style w:type="paragraph" w:customStyle="1" w:styleId="ListBulletNegative">
    <w:name w:val="List Bullet Negative"/>
    <w:basedOn w:val="Normal"/>
    <w:qFormat/>
    <w:rsid w:val="00970CCE"/>
    <w:pPr>
      <w:numPr>
        <w:numId w:val="3"/>
      </w:numPr>
      <w:spacing w:before="100" w:after="0" w:line="240" w:lineRule="auto"/>
      <w:ind w:left="360"/>
    </w:pPr>
  </w:style>
  <w:style w:type="character" w:customStyle="1" w:styleId="Heading3Char">
    <w:name w:val="Heading 3 Char"/>
    <w:basedOn w:val="DefaultParagraphFont"/>
    <w:link w:val="Heading3"/>
    <w:uiPriority w:val="9"/>
    <w:rsid w:val="00417C12"/>
    <w:rPr>
      <w:rFonts w:ascii="Arial" w:hAnsi="Arial"/>
      <w:color w:val="123181"/>
      <w:sz w:val="24"/>
      <w:szCs w:val="24"/>
    </w:rPr>
  </w:style>
  <w:style w:type="paragraph" w:styleId="ListBullet2">
    <w:name w:val="List Bullet 2"/>
    <w:basedOn w:val="Normal"/>
    <w:uiPriority w:val="99"/>
    <w:semiHidden/>
    <w:pPr>
      <w:numPr>
        <w:numId w:val="2"/>
      </w:numPr>
      <w:spacing w:after="0" w:line="240" w:lineRule="auto"/>
      <w:contextualSpacing/>
    </w:pPr>
  </w:style>
  <w:style w:type="character" w:customStyle="1" w:styleId="Heading6Char">
    <w:name w:val="Heading 6 Char"/>
    <w:basedOn w:val="DefaultParagraphFont"/>
    <w:link w:val="Heading6"/>
    <w:uiPriority w:val="9"/>
    <w:rsid w:val="008179FF"/>
    <w:rPr>
      <w:rFonts w:ascii="Arial" w:hAnsi="Arial"/>
      <w:color w:val="792273"/>
      <w:sz w:val="18"/>
    </w:rPr>
  </w:style>
  <w:style w:type="paragraph" w:customStyle="1" w:styleId="TableText">
    <w:name w:val="Table Text"/>
    <w:basedOn w:val="Normal"/>
    <w:link w:val="TableTextChar"/>
    <w:qFormat/>
    <w:pPr>
      <w:spacing w:line="240" w:lineRule="auto"/>
    </w:pPr>
    <w:rPr>
      <w:color w:val="7F7F7F" w:themeColor="text1" w:themeTint="80"/>
      <w:sz w:val="16"/>
      <w:szCs w:val="16"/>
    </w:rPr>
  </w:style>
  <w:style w:type="paragraph" w:customStyle="1" w:styleId="TableRowHeading">
    <w:name w:val="Table Row Heading"/>
    <w:basedOn w:val="Normal"/>
    <w:qFormat/>
    <w:rsid w:val="00F27B60"/>
    <w:pPr>
      <w:spacing w:line="240" w:lineRule="auto"/>
    </w:pPr>
    <w:rPr>
      <w:b/>
      <w:color w:val="7F7F7F" w:themeColor="text1" w:themeTint="80"/>
      <w:sz w:val="16"/>
      <w:szCs w:val="16"/>
    </w:rPr>
  </w:style>
  <w:style w:type="character" w:styleId="Hyperlink">
    <w:name w:val="Hyperlink"/>
    <w:basedOn w:val="DefaultParagraphFont"/>
    <w:uiPriority w:val="99"/>
    <w:unhideWhenUsed/>
    <w:rPr>
      <w:color w:val="123181" w:themeColor="hyperlink"/>
      <w:u w:val="single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2B3614"/>
    <w:pPr>
      <w:pBdr>
        <w:bottom w:val="single" w:sz="4" w:space="1" w:color="123181"/>
      </w:pBdr>
      <w:tabs>
        <w:tab w:val="right" w:pos="9778"/>
      </w:tabs>
      <w:spacing w:before="0" w:after="0"/>
      <w:ind w:right="288"/>
    </w:pPr>
    <w:rPr>
      <w:b/>
      <w:color w:val="123181"/>
      <w:sz w:val="24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200C59"/>
    <w:pPr>
      <w:tabs>
        <w:tab w:val="right" w:pos="9778"/>
      </w:tabs>
      <w:spacing w:before="200" w:after="0" w:line="240" w:lineRule="auto"/>
      <w:ind w:left="187" w:right="288"/>
    </w:pPr>
    <w:rPr>
      <w:noProof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C84C60"/>
    <w:pPr>
      <w:tabs>
        <w:tab w:val="right" w:pos="9778"/>
      </w:tabs>
      <w:spacing w:before="120" w:after="0" w:line="240" w:lineRule="auto"/>
      <w:ind w:left="360" w:right="288"/>
    </w:pPr>
  </w:style>
  <w:style w:type="paragraph" w:customStyle="1" w:styleId="ReportName">
    <w:name w:val="Report Name"/>
    <w:basedOn w:val="Normal"/>
    <w:qFormat/>
    <w:rsid w:val="00970CCE"/>
    <w:pPr>
      <w:spacing w:before="0" w:line="240" w:lineRule="auto"/>
      <w:jc w:val="right"/>
    </w:pPr>
    <w:rPr>
      <w:color w:val="404040" w:themeColor="text1" w:themeTint="BF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TOCHeading">
    <w:name w:val="TOC Heading"/>
    <w:basedOn w:val="Normal"/>
    <w:next w:val="Normal"/>
    <w:uiPriority w:val="39"/>
    <w:qFormat/>
    <w:rsid w:val="00125AEF"/>
    <w:pPr>
      <w:spacing w:before="80" w:after="80" w:line="240" w:lineRule="auto"/>
    </w:pPr>
    <w:rPr>
      <w:b/>
      <w:color w:val="123181"/>
      <w:sz w:val="4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104355"/>
    <w:rPr>
      <w:rFonts w:ascii="Arial" w:hAnsi="Arial"/>
      <w:b/>
      <w:color w:val="123181"/>
      <w:szCs w:val="24"/>
    </w:rPr>
  </w:style>
  <w:style w:type="paragraph" w:customStyle="1" w:styleId="TableText-Center">
    <w:name w:val="Table Text - Center"/>
    <w:basedOn w:val="TableText"/>
    <w:qFormat/>
    <w:pPr>
      <w:jc w:val="center"/>
    </w:pPr>
  </w:style>
  <w:style w:type="table" w:customStyle="1" w:styleId="WB2">
    <w:name w:val="WB2"/>
    <w:basedOn w:val="TableNormal"/>
    <w:uiPriority w:val="99"/>
    <w:pPr>
      <w:spacing w:after="0" w:line="240" w:lineRule="auto"/>
    </w:pPr>
    <w:tblPr>
      <w:tblStyleRowBandSize w:val="1"/>
      <w:tblBorders>
        <w:top w:val="single" w:sz="4" w:space="0" w:color="BFBFBF" w:themeColor="background1" w:themeShade="BF"/>
        <w:insideH w:val="single" w:sz="4" w:space="0" w:color="BFBFBF" w:themeColor="background1" w:themeShade="BF"/>
      </w:tblBorders>
    </w:tblPr>
    <w:tblStylePr w:type="lastRow">
      <w:tblPr/>
      <w:tcPr>
        <w:tcBorders>
          <w:bottom w:val="nil"/>
        </w:tcBorders>
      </w:tcPr>
    </w:tblStylePr>
    <w:tblStylePr w:type="band2Horz">
      <w:tblPr/>
      <w:tcPr>
        <w:shd w:val="clear" w:color="auto" w:fill="F2F2F2" w:themeFill="background1" w:themeFillShade="F2"/>
      </w:tcPr>
    </w:tblStylePr>
  </w:style>
  <w:style w:type="table" w:customStyle="1" w:styleId="WB1">
    <w:name w:val="WB1"/>
    <w:basedOn w:val="TableNormal"/>
    <w:uiPriority w:val="99"/>
    <w:pPr>
      <w:spacing w:after="0" w:line="240" w:lineRule="auto"/>
    </w:pPr>
    <w:tblPr>
      <w:tblBorders>
        <w:top w:val="single" w:sz="4" w:space="0" w:color="BFBFBF" w:themeColor="background1" w:themeShade="BF"/>
        <w:insideH w:val="single" w:sz="4" w:space="0" w:color="BFBFBF" w:themeColor="background1" w:themeShade="BF"/>
      </w:tblBorders>
      <w:tblCellMar>
        <w:left w:w="0" w:type="dxa"/>
        <w:right w:w="0" w:type="dxa"/>
      </w:tblCellMar>
    </w:tblPr>
    <w:tcPr>
      <w:vAlign w:val="center"/>
    </w:tcPr>
  </w:style>
  <w:style w:type="paragraph" w:customStyle="1" w:styleId="Notice">
    <w:name w:val="Notice"/>
    <w:basedOn w:val="Normal"/>
    <w:qFormat/>
    <w:rsid w:val="00970CCE"/>
    <w:pPr>
      <w:spacing w:before="360"/>
    </w:pPr>
    <w:rPr>
      <w:i/>
      <w:color w:val="808080" w:themeColor="background1" w:themeShade="80"/>
      <w:sz w:val="16"/>
      <w:szCs w:val="1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4980"/>
    <w:rPr>
      <w:rFonts w:ascii="Source Sans Pro" w:eastAsiaTheme="majorEastAsia" w:hAnsi="Source Sans Pro" w:cstheme="majorBidi"/>
      <w:i/>
      <w:iCs/>
      <w:color w:val="792273"/>
    </w:rPr>
  </w:style>
  <w:style w:type="paragraph" w:customStyle="1" w:styleId="Bodycopy">
    <w:name w:val="Body copy"/>
    <w:basedOn w:val="Normal"/>
    <w:uiPriority w:val="99"/>
    <w:rsid w:val="00F1351A"/>
    <w:pPr>
      <w:suppressAutoHyphens/>
      <w:autoSpaceDE w:val="0"/>
      <w:autoSpaceDN w:val="0"/>
      <w:adjustRightInd w:val="0"/>
      <w:spacing w:before="0" w:after="170" w:line="288" w:lineRule="auto"/>
      <w:textAlignment w:val="center"/>
    </w:pPr>
    <w:rPr>
      <w:rFonts w:ascii="Source Sans Pro (OTF) Light" w:hAnsi="Source Sans Pro (OTF) Light" w:cs="Source Sans Pro (OTF) Light"/>
      <w:color w:val="000000"/>
      <w:lang w:val="en-GB"/>
    </w:rPr>
  </w:style>
  <w:style w:type="paragraph" w:styleId="ListParagraph">
    <w:name w:val="List Paragraph"/>
    <w:basedOn w:val="Normal"/>
    <w:uiPriority w:val="34"/>
    <w:qFormat/>
    <w:rsid w:val="000F5CB2"/>
    <w:pPr>
      <w:ind w:left="720"/>
      <w:contextualSpacing/>
    </w:pPr>
  </w:style>
  <w:style w:type="character" w:styleId="BookTitle">
    <w:name w:val="Book Title"/>
    <w:basedOn w:val="DefaultParagraphFont"/>
    <w:uiPriority w:val="33"/>
    <w:qFormat/>
    <w:rsid w:val="00970CCE"/>
    <w:rPr>
      <w:rFonts w:ascii="Arial" w:hAnsi="Arial"/>
      <w:b/>
      <w:bCs/>
      <w:i/>
      <w:iCs/>
      <w:spacing w:val="5"/>
    </w:rPr>
  </w:style>
  <w:style w:type="character" w:styleId="IntenseReference">
    <w:name w:val="Intense Reference"/>
    <w:basedOn w:val="DefaultParagraphFont"/>
    <w:uiPriority w:val="32"/>
    <w:qFormat/>
    <w:rsid w:val="00970CCE"/>
    <w:rPr>
      <w:rFonts w:ascii="Arial" w:hAnsi="Arial"/>
      <w:b/>
      <w:bCs/>
      <w:caps w:val="0"/>
      <w:smallCaps w:val="0"/>
      <w:strike w:val="0"/>
      <w:dstrike w:val="0"/>
      <w:vanish w:val="0"/>
      <w:color w:val="123181" w:themeColor="accent1"/>
      <w:spacing w:val="5"/>
      <w:vertAlign w:val="baseline"/>
    </w:rPr>
  </w:style>
  <w:style w:type="character" w:styleId="SubtleEmphasis">
    <w:name w:val="Subtle Emphasis"/>
    <w:basedOn w:val="DefaultParagraphFont"/>
    <w:uiPriority w:val="19"/>
    <w:qFormat/>
    <w:rsid w:val="00970CCE"/>
    <w:rPr>
      <w:rFonts w:ascii="Arial" w:hAnsi="Arial"/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970CCE"/>
    <w:rPr>
      <w:rFonts w:ascii="Arial" w:hAnsi="Arial"/>
      <w:i/>
      <w:iCs/>
    </w:rPr>
  </w:style>
  <w:style w:type="character" w:styleId="IntenseEmphasis">
    <w:name w:val="Intense Emphasis"/>
    <w:basedOn w:val="DefaultParagraphFont"/>
    <w:uiPriority w:val="21"/>
    <w:qFormat/>
    <w:rsid w:val="00970CCE"/>
    <w:rPr>
      <w:rFonts w:ascii="Arial" w:hAnsi="Arial"/>
      <w:i/>
      <w:iCs/>
      <w:color w:val="123181" w:themeColor="accent1"/>
    </w:rPr>
  </w:style>
  <w:style w:type="character" w:styleId="SubtleReference">
    <w:name w:val="Subtle Reference"/>
    <w:basedOn w:val="DefaultParagraphFont"/>
    <w:uiPriority w:val="31"/>
    <w:qFormat/>
    <w:rsid w:val="00970CCE"/>
    <w:rPr>
      <w:rFonts w:ascii="Arial" w:hAnsi="Arial"/>
      <w:caps w:val="0"/>
      <w:smallCaps w:val="0"/>
      <w:color w:val="5A5A5A" w:themeColor="text1" w:themeTint="A5"/>
    </w:rPr>
  </w:style>
  <w:style w:type="paragraph" w:customStyle="1" w:styleId="SidebarHeading">
    <w:name w:val="Sidebar Heading"/>
    <w:basedOn w:val="Normal"/>
    <w:link w:val="SidebarHeadingChar"/>
    <w:qFormat/>
    <w:rsid w:val="00D108D9"/>
    <w:pPr>
      <w:spacing w:line="240" w:lineRule="auto"/>
      <w:ind w:left="28"/>
    </w:pPr>
    <w:rPr>
      <w:color w:val="FFFFFF" w:themeColor="background1"/>
      <w:sz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53468"/>
    <w:pPr>
      <w:spacing w:before="0" w:after="0" w:line="240" w:lineRule="auto"/>
    </w:pPr>
  </w:style>
  <w:style w:type="character" w:customStyle="1" w:styleId="SidebarHeadingChar">
    <w:name w:val="Sidebar Heading Char"/>
    <w:basedOn w:val="DefaultParagraphFont"/>
    <w:link w:val="SidebarHeading"/>
    <w:rsid w:val="00D108D9"/>
    <w:rPr>
      <w:rFonts w:ascii="Arial" w:hAnsi="Arial"/>
      <w:color w:val="FFFFFF" w:themeColor="background1"/>
      <w:sz w:val="24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53468"/>
    <w:rPr>
      <w:rFonts w:ascii="Arial" w:hAnsi="Arial"/>
    </w:rPr>
  </w:style>
  <w:style w:type="character" w:styleId="FootnoteReference">
    <w:name w:val="footnote reference"/>
    <w:basedOn w:val="DefaultParagraphFont"/>
    <w:uiPriority w:val="99"/>
    <w:semiHidden/>
    <w:unhideWhenUsed/>
    <w:rsid w:val="00F53468"/>
    <w:rPr>
      <w:vertAlign w:val="superscript"/>
    </w:rPr>
  </w:style>
  <w:style w:type="paragraph" w:customStyle="1" w:styleId="Footnote">
    <w:name w:val="Footnote"/>
    <w:basedOn w:val="TableText"/>
    <w:link w:val="FootnoteChar"/>
    <w:qFormat/>
    <w:rsid w:val="00F53468"/>
  </w:style>
  <w:style w:type="character" w:customStyle="1" w:styleId="TableTextChar">
    <w:name w:val="Table Text Char"/>
    <w:basedOn w:val="DefaultParagraphFont"/>
    <w:link w:val="TableText"/>
    <w:rsid w:val="00F53468"/>
    <w:rPr>
      <w:rFonts w:ascii="Arial" w:hAnsi="Arial"/>
      <w:color w:val="7F7F7F" w:themeColor="text1" w:themeTint="80"/>
      <w:sz w:val="16"/>
      <w:szCs w:val="16"/>
    </w:rPr>
  </w:style>
  <w:style w:type="character" w:customStyle="1" w:styleId="FootnoteChar">
    <w:name w:val="Footnote Char"/>
    <w:basedOn w:val="TableTextChar"/>
    <w:link w:val="Footnote"/>
    <w:rsid w:val="00F53468"/>
    <w:rPr>
      <w:rFonts w:ascii="Arial" w:hAnsi="Arial"/>
      <w:color w:val="7F7F7F" w:themeColor="text1" w:themeTint="80"/>
      <w:sz w:val="16"/>
      <w:szCs w:val="16"/>
    </w:rPr>
  </w:style>
  <w:style w:type="character" w:customStyle="1" w:styleId="NoSpacingChar">
    <w:name w:val="No Spacing Char"/>
    <w:basedOn w:val="DefaultParagraphFont"/>
    <w:link w:val="NoSpacing"/>
    <w:uiPriority w:val="1"/>
    <w:rsid w:val="007B6021"/>
    <w:rPr>
      <w:rFonts w:ascii="Arial" w:hAnsi="Arial"/>
      <w:color w:val="595959" w:themeColor="text1" w:themeTint="A6"/>
      <w:sz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C39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C3969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0C3969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39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3969"/>
    <w:rPr>
      <w:rFonts w:ascii="Arial" w:hAnsi="Arial"/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1204F"/>
    <w:rPr>
      <w:color w:val="605E5C"/>
      <w:shd w:val="clear" w:color="auto" w:fill="E1DFDD"/>
    </w:rPr>
  </w:style>
  <w:style w:type="character" w:customStyle="1" w:styleId="Mention1">
    <w:name w:val="Mention1"/>
    <w:basedOn w:val="DefaultParagraphFont"/>
    <w:uiPriority w:val="99"/>
    <w:unhideWhenUsed/>
    <w:rsid w:val="0055797E"/>
    <w:rPr>
      <w:color w:val="2B579A"/>
      <w:shd w:val="clear" w:color="auto" w:fill="E6E6E6"/>
    </w:rPr>
  </w:style>
  <w:style w:type="character" w:customStyle="1" w:styleId="normaltextrun">
    <w:name w:val="normaltextrun"/>
    <w:basedOn w:val="DefaultParagraphFont"/>
    <w:rsid w:val="00C878D4"/>
  </w:style>
  <w:style w:type="character" w:customStyle="1" w:styleId="eop">
    <w:name w:val="eop"/>
    <w:basedOn w:val="DefaultParagraphFont"/>
    <w:rsid w:val="00C878D4"/>
  </w:style>
  <w:style w:type="paragraph" w:customStyle="1" w:styleId="paragraph">
    <w:name w:val="paragraph"/>
    <w:basedOn w:val="Normal"/>
    <w:rsid w:val="00DA34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ibliography">
    <w:name w:val="Bibliography"/>
    <w:basedOn w:val="Normal"/>
    <w:next w:val="Normal"/>
    <w:uiPriority w:val="37"/>
    <w:unhideWhenUsed/>
    <w:rsid w:val="00AC380D"/>
    <w:pPr>
      <w:tabs>
        <w:tab w:val="left" w:pos="624"/>
      </w:tabs>
      <w:spacing w:after="240" w:line="240" w:lineRule="auto"/>
      <w:ind w:left="624" w:hanging="624"/>
    </w:pPr>
  </w:style>
  <w:style w:type="paragraph" w:customStyle="1" w:styleId="pf0">
    <w:name w:val="pf0"/>
    <w:basedOn w:val="Normal"/>
    <w:rsid w:val="00323E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cf01">
    <w:name w:val="cf01"/>
    <w:basedOn w:val="DefaultParagraphFont"/>
    <w:rsid w:val="00323E97"/>
    <w:rPr>
      <w:rFonts w:ascii="Segoe UI" w:hAnsi="Segoe UI" w:cs="Segoe UI" w:hint="default"/>
      <w:color w:val="FF0000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323E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contentcontrolboundarysink">
    <w:name w:val="contentcontrolboundarysink"/>
    <w:basedOn w:val="DefaultParagraphFont"/>
    <w:rsid w:val="00CA3CE1"/>
  </w:style>
  <w:style w:type="character" w:customStyle="1" w:styleId="cf11">
    <w:name w:val="cf11"/>
    <w:basedOn w:val="DefaultParagraphFont"/>
    <w:rsid w:val="00E0607A"/>
    <w:rPr>
      <w:rFonts w:ascii="Segoe UI" w:hAnsi="Segoe UI" w:cs="Segoe UI" w:hint="default"/>
      <w:sz w:val="18"/>
      <w:szCs w:val="18"/>
    </w:rPr>
  </w:style>
  <w:style w:type="character" w:customStyle="1" w:styleId="cf21">
    <w:name w:val="cf21"/>
    <w:basedOn w:val="DefaultParagraphFont"/>
    <w:rsid w:val="00E0607A"/>
    <w:rPr>
      <w:rFonts w:ascii="Segoe UI" w:hAnsi="Segoe UI" w:cs="Segoe UI" w:hint="default"/>
      <w:color w:val="FF0000"/>
      <w:sz w:val="18"/>
      <w:szCs w:val="18"/>
    </w:rPr>
  </w:style>
  <w:style w:type="paragraph" w:customStyle="1" w:styleId="Default">
    <w:name w:val="Default"/>
    <w:rsid w:val="0042455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GB"/>
    </w:rPr>
  </w:style>
  <w:style w:type="paragraph" w:styleId="Revision">
    <w:name w:val="Revision"/>
    <w:hidden/>
    <w:uiPriority w:val="99"/>
    <w:semiHidden/>
    <w:rsid w:val="00245D09"/>
    <w:pPr>
      <w:spacing w:after="0" w:line="240" w:lineRule="auto"/>
    </w:pPr>
    <w:rPr>
      <w:rFonts w:ascii="Arial" w:hAnsi="Arial"/>
    </w:rPr>
  </w:style>
  <w:style w:type="character" w:styleId="FollowedHyperlink">
    <w:name w:val="FollowedHyperlink"/>
    <w:basedOn w:val="DefaultParagraphFont"/>
    <w:uiPriority w:val="99"/>
    <w:semiHidden/>
    <w:unhideWhenUsed/>
    <w:rsid w:val="00D4028F"/>
    <w:rPr>
      <w:color w:val="10746A" w:themeColor="followed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190F0B"/>
    <w:pPr>
      <w:spacing w:after="0" w:line="240" w:lineRule="auto"/>
    </w:pPr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Header">
    <w:name w:val="TableHeader"/>
    <w:basedOn w:val="Normal"/>
    <w:rsid w:val="00285368"/>
    <w:pPr>
      <w:spacing w:before="120" w:after="0" w:line="240" w:lineRule="auto"/>
    </w:pPr>
    <w:rPr>
      <w:rFonts w:ascii="Times New Roman" w:eastAsia="Times New Roman" w:hAnsi="Times New Roman" w:cs="Times New Roman"/>
      <w:b/>
      <w:sz w:val="24"/>
      <w:lang w:val="en-GB"/>
    </w:rPr>
  </w:style>
  <w:style w:type="paragraph" w:customStyle="1" w:styleId="TableSubHead">
    <w:name w:val="TableSubHead"/>
    <w:basedOn w:val="TableHeader"/>
    <w:rsid w:val="00285368"/>
  </w:style>
  <w:style w:type="character" w:customStyle="1" w:styleId="Mention11">
    <w:name w:val="Mention11"/>
    <w:basedOn w:val="DefaultParagraphFont"/>
    <w:uiPriority w:val="99"/>
    <w:unhideWhenUsed/>
    <w:rsid w:val="00285368"/>
    <w:rPr>
      <w:color w:val="2B579A"/>
      <w:shd w:val="clear" w:color="auto" w:fill="E6E6E6"/>
    </w:rPr>
  </w:style>
  <w:style w:type="paragraph" w:customStyle="1" w:styleId="msonormal0">
    <w:name w:val="msonormal"/>
    <w:basedOn w:val="Normal"/>
    <w:rsid w:val="00285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A2224"/>
    <w:rPr>
      <w:color w:val="605E5C"/>
      <w:shd w:val="clear" w:color="auto" w:fill="E1DFDD"/>
    </w:rPr>
  </w:style>
  <w:style w:type="character" w:customStyle="1" w:styleId="advancedproofingissue">
    <w:name w:val="advancedproofingissue"/>
    <w:basedOn w:val="DefaultParagraphFont"/>
    <w:rsid w:val="00665DC5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D478CD"/>
    <w:rPr>
      <w:color w:val="605E5C"/>
      <w:shd w:val="clear" w:color="auto" w:fill="E1DFDD"/>
    </w:rPr>
  </w:style>
  <w:style w:type="paragraph" w:customStyle="1" w:styleId="chapter-para">
    <w:name w:val="chapter-para"/>
    <w:basedOn w:val="Normal"/>
    <w:rsid w:val="00F516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0D04BB"/>
    <w:rPr>
      <w:color w:val="605E5C"/>
      <w:shd w:val="clear" w:color="auto" w:fill="E1DFDD"/>
    </w:rPr>
  </w:style>
  <w:style w:type="table" w:customStyle="1" w:styleId="TableGrid3">
    <w:name w:val="Table Grid3"/>
    <w:basedOn w:val="TableNormal"/>
    <w:next w:val="TableGrid"/>
    <w:uiPriority w:val="39"/>
    <w:rsid w:val="00A45E21"/>
    <w:pPr>
      <w:spacing w:after="0" w:line="240" w:lineRule="auto"/>
    </w:pPr>
    <w:rPr>
      <w:rFonts w:ascii="Calibri" w:eastAsia="Times New Roman" w:hAnsi="Calibri" w:cs="Times New Roman"/>
      <w:lang w:eastAsia="en-GB"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7A27DE"/>
    <w:rPr>
      <w:color w:val="605E5C"/>
      <w:shd w:val="clear" w:color="auto" w:fill="E1DFDD"/>
    </w:rPr>
  </w:style>
  <w:style w:type="paragraph" w:customStyle="1" w:styleId="pf1">
    <w:name w:val="pf1"/>
    <w:basedOn w:val="Normal"/>
    <w:rsid w:val="00B246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261DFB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EC23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8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2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6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3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3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90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8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96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3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06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83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44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4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83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92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9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9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5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0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73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7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76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81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52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31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13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204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61028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8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252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7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1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17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25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668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5979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3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0940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3229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1695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234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2303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1465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1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369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199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531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211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339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049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878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27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289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144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89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984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628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606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550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03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901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97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244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4499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63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14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418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3188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579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459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17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631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593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862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25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640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0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600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1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716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412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008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24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057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071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41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86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9246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6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23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104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039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074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79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204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397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20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0543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058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6195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119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312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2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6176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82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067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758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530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0833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698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131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14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7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04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94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50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861845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91870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8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60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1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445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859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228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61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80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14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32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91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91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14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943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11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0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986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3956996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44461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7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0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1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26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68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720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46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84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41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87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00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14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50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141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189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472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756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021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964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84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85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186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28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93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70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749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099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918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181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810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113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12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04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32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320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35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995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41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80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89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26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48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576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63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20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361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730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4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309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964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91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474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330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28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372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46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11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287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183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720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721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64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615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306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00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479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0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0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7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1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4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2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9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74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4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0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78919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0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642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476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623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37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192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18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649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24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76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3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28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75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11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9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9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16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272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64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223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42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785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00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10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2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681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554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46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6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149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06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314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81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261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61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56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00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996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016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854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05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30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5229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389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6522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657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664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554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47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26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488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202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554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445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714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84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397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3866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965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413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03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087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343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60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642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641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861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194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24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419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120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254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39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77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985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56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599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09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384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4704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878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348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976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4337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060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92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532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08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04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999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832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7924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9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59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09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21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95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180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773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687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113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6366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131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11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8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91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923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784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898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277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742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43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95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568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161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39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61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3784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549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598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6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543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31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223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6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62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367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3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154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777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0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919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74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581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889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3943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864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8834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158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415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275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2045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32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902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3980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282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997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393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469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275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4126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94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40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230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05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5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18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266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145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271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23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0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783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15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91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854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457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765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4812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9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20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681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933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40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0125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905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6102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943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1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70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3230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558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11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160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062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502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42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4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79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52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463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90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2689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754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785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3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222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849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15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598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691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6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082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77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1824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17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874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882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221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219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669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098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359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694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838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260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067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168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0430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678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475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190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812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476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08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77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8082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257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516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061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11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636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70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958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026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5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27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68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03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73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160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86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792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819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31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226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047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18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559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412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582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634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008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40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237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553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34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970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625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8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90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4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5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7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9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06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8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7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6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7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9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5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8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7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0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6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1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9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0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xx265\Downloads\tf02680392_win32.dotx" TargetMode="External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123181"/>
      </a:dk2>
      <a:lt2>
        <a:srgbClr val="D8D8D8"/>
      </a:lt2>
      <a:accent1>
        <a:srgbClr val="123181"/>
      </a:accent1>
      <a:accent2>
        <a:srgbClr val="792273"/>
      </a:accent2>
      <a:accent3>
        <a:srgbClr val="2DB8C5"/>
      </a:accent3>
      <a:accent4>
        <a:srgbClr val="CDA60C"/>
      </a:accent4>
      <a:accent5>
        <a:srgbClr val="BD1C1C"/>
      </a:accent5>
      <a:accent6>
        <a:srgbClr val="73B82B"/>
      </a:accent6>
      <a:hlink>
        <a:srgbClr val="123181"/>
      </a:hlink>
      <a:folHlink>
        <a:srgbClr val="10746A"/>
      </a:folHlink>
    </a:clrScheme>
    <a:fontScheme name="Queen Mary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Modul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7500"/>
                <a:satMod val="137000"/>
              </a:schemeClr>
            </a:gs>
            <a:gs pos="55000">
              <a:schemeClr val="phClr">
                <a:shade val="69000"/>
                <a:satMod val="137000"/>
              </a:schemeClr>
            </a:gs>
            <a:gs pos="100000">
              <a:schemeClr val="phClr">
                <a:shade val="98000"/>
                <a:satMod val="137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48000" cap="flat" cmpd="thickThin" algn="ctr">
          <a:solidFill>
            <a:schemeClr val="phClr"/>
          </a:solidFill>
          <a:prstDash val="solid"/>
        </a:ln>
        <a:ln w="48500" cap="flat" cmpd="thickThin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5000" dist="25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39000" dist="254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39000" dist="25400" dir="5400000" rotWithShape="0">
              <a:srgbClr val="000000">
                <a:alpha val="38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1800000"/>
            </a:lightRig>
          </a:scene3d>
          <a:sp3d prstMaterial="matte">
            <a:bevelT h="200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90FEDBE939C54796DF3EAF711A9D9F" ma:contentTypeVersion="18" ma:contentTypeDescription="Create a new document." ma:contentTypeScope="" ma:versionID="cbc766c2248935069a57c955a1765578">
  <xsd:schema xmlns:xsd="http://www.w3.org/2001/XMLSchema" xmlns:xs="http://www.w3.org/2001/XMLSchema" xmlns:p="http://schemas.microsoft.com/office/2006/metadata/properties" xmlns:ns3="3b0fcd63-a28c-43da-9dd9-c197ad216591" xmlns:ns4="fcd5a80c-2e88-4016-a1e4-ef9f8f7fd9ee" targetNamespace="http://schemas.microsoft.com/office/2006/metadata/properties" ma:root="true" ma:fieldsID="fac08d32ac4d5b45d83ad7839ba909bf" ns3:_="" ns4:_="">
    <xsd:import namespace="3b0fcd63-a28c-43da-9dd9-c197ad216591"/>
    <xsd:import namespace="fcd5a80c-2e88-4016-a1e4-ef9f8f7fd9e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fcd63-a28c-43da-9dd9-c197ad2165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d5a80c-2e88-4016-a1e4-ef9f8f7fd9e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b0fcd63-a28c-43da-9dd9-c197ad21659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C40525-92B1-4729-8D0C-04FFD72455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0fcd63-a28c-43da-9dd9-c197ad216591"/>
    <ds:schemaRef ds:uri="fcd5a80c-2e88-4016-a1e4-ef9f8f7fd9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31CF025-99FC-4708-9B96-D62B038FD22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222C1D-0A3C-4033-8B32-69CE6F5A2550}">
  <ds:schemaRefs>
    <ds:schemaRef ds:uri="http://schemas.microsoft.com/office/2006/metadata/properties"/>
    <ds:schemaRef ds:uri="http://schemas.microsoft.com/office/infopath/2007/PartnerControls"/>
    <ds:schemaRef ds:uri="3b0fcd63-a28c-43da-9dd9-c197ad216591"/>
  </ds:schemaRefs>
</ds:datastoreItem>
</file>

<file path=customXml/itemProps4.xml><?xml version="1.0" encoding="utf-8"?>
<ds:datastoreItem xmlns:ds="http://schemas.openxmlformats.org/officeDocument/2006/customXml" ds:itemID="{B135C312-8648-4D41-B295-08393FE9C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tf02680392_win32</Template>
  <TotalTime>41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Fresh Street Project - Internal report</vt:lpstr>
    </vt:vector>
  </TitlesOfParts>
  <Company>Queen Mary, University of London</Company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Fresh Street Project - Internal report</dc:title>
  <dc:subject/>
  <dc:creator>Dr Clare Relton, Dr Gemma Bridge</dc:creator>
  <cp:keywords/>
  <dc:description/>
  <cp:lastModifiedBy>Clare Relton</cp:lastModifiedBy>
  <cp:revision>7</cp:revision>
  <dcterms:created xsi:type="dcterms:W3CDTF">2024-03-21T13:52:00Z</dcterms:created>
  <dcterms:modified xsi:type="dcterms:W3CDTF">2024-03-21T14:36:00Z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0x010100A090FEDBE939C54796DF3EAF711A9D9F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  <property fmtid="{D5CDD505-2E9C-101B-9397-08002B2CF9AE}" pid="8" name="GrammarlyDocumentId">
    <vt:lpwstr>504c9d5eef8b0c003bd9ca9aa807c41be840286e4b0920408f9fc33a74e0da85</vt:lpwstr>
  </property>
  <property fmtid="{D5CDD505-2E9C-101B-9397-08002B2CF9AE}" pid="9" name="ZOTERO_PREF_1">
    <vt:lpwstr>&lt;data data-version="3" zotero-version="6.0.26"&gt;&lt;session id="ylTiaIEf"/&gt;&lt;style id="http://www.zotero.org/styles/sage-vancouver-brackets" hasBibliography="1" bibliographyStyleHasBeenSet="1"/&gt;&lt;prefs&gt;&lt;pref name="fieldType" value="Field"/&gt;&lt;/prefs&gt;&lt;/data&gt;</vt:lpwstr>
  </property>
  <property fmtid="{D5CDD505-2E9C-101B-9397-08002B2CF9AE}" pid="10" name="QMULInformationClassification">
    <vt:lpwstr>1;#Protect|9124d8d9-0c1c-41e9-aa14-aba001e9a028</vt:lpwstr>
  </property>
  <property fmtid="{D5CDD505-2E9C-101B-9397-08002B2CF9AE}" pid="11" name="TaxKeyword">
    <vt:lpwstr/>
  </property>
  <property fmtid="{D5CDD505-2E9C-101B-9397-08002B2CF9AE}" pid="12" name="QMULDocumentStatus">
    <vt:lpwstr/>
  </property>
  <property fmtid="{D5CDD505-2E9C-101B-9397-08002B2CF9AE}" pid="13" name="MediaServiceImageTags">
    <vt:lpwstr/>
  </property>
  <property fmtid="{D5CDD505-2E9C-101B-9397-08002B2CF9AE}" pid="14" name="QMULLocation">
    <vt:lpwstr/>
  </property>
  <property fmtid="{D5CDD505-2E9C-101B-9397-08002B2CF9AE}" pid="15" name="QMULDocumentType">
    <vt:lpwstr/>
  </property>
  <property fmtid="{D5CDD505-2E9C-101B-9397-08002B2CF9AE}" pid="16" name="QMULDepartment">
    <vt:lpwstr/>
  </property>
  <property fmtid="{D5CDD505-2E9C-101B-9397-08002B2CF9AE}" pid="17" name="QMULSchool">
    <vt:lpwstr/>
  </property>
</Properties>
</file>