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Default="00654E8F" w:rsidP="0001436A">
      <w:pPr>
        <w:pStyle w:val="SupplementaryMaterial"/>
      </w:pPr>
      <w:r w:rsidRPr="001549D3">
        <w:t>Supplementary Material</w:t>
      </w:r>
    </w:p>
    <w:p w14:paraId="577210CA" w14:textId="77777777" w:rsidR="0070661A" w:rsidRPr="006E30EC" w:rsidRDefault="0070661A" w:rsidP="0070661A">
      <w:pPr>
        <w:pStyle w:val="afd"/>
      </w:pPr>
      <w:r>
        <w:rPr>
          <w:lang w:eastAsia="ko-KR"/>
        </w:rPr>
        <w:t xml:space="preserve">Effect of medication on the </w:t>
      </w:r>
      <w:proofErr w:type="spellStart"/>
      <w:r>
        <w:rPr>
          <w:lang w:eastAsia="ko-KR"/>
        </w:rPr>
        <w:t>rostrolateral</w:t>
      </w:r>
      <w:proofErr w:type="spellEnd"/>
      <w:r>
        <w:rPr>
          <w:lang w:eastAsia="ko-KR"/>
        </w:rPr>
        <w:t xml:space="preserve"> prefrontal oxygenation and thalamic volume asymmetry </w:t>
      </w:r>
      <w:r>
        <w:rPr>
          <w:rFonts w:hint="eastAsia"/>
          <w:lang w:eastAsia="ko-KR"/>
        </w:rPr>
        <w:t xml:space="preserve">in </w:t>
      </w:r>
      <w:r>
        <w:rPr>
          <w:lang w:eastAsia="ko-KR"/>
        </w:rPr>
        <w:t>ADHD youth</w:t>
      </w:r>
    </w:p>
    <w:p w14:paraId="6BAC65A3" w14:textId="77777777" w:rsidR="0070661A" w:rsidRPr="00E10CDF" w:rsidRDefault="0070661A" w:rsidP="0070661A">
      <w:pPr>
        <w:pStyle w:val="AuthorList"/>
      </w:pPr>
      <w:r w:rsidRPr="00E10CDF">
        <w:t>Hyuna Kim</w:t>
      </w:r>
      <w:r w:rsidRPr="00E10CDF">
        <w:rPr>
          <w:vertAlign w:val="superscript"/>
        </w:rPr>
        <w:t>1,</w:t>
      </w:r>
      <w:r w:rsidRPr="00E10CDF">
        <w:t xml:space="preserve"> </w:t>
      </w:r>
      <w:r w:rsidRPr="00E10CDF">
        <w:rPr>
          <w:vertAlign w:val="superscript"/>
        </w:rPr>
        <w:t>†</w:t>
      </w:r>
      <w:r w:rsidRPr="00E10CDF">
        <w:t>, Da Hyun Kang</w:t>
      </w:r>
      <w:r w:rsidRPr="00E10CDF">
        <w:rPr>
          <w:vertAlign w:val="superscript"/>
        </w:rPr>
        <w:t>2, †</w:t>
      </w:r>
      <w:r w:rsidRPr="00E10CDF">
        <w:t>, Young Hun Jang</w:t>
      </w:r>
      <w:r w:rsidRPr="00E10CDF">
        <w:rPr>
          <w:vertAlign w:val="superscript"/>
        </w:rPr>
        <w:t>1</w:t>
      </w:r>
      <w:r w:rsidRPr="00E10CDF">
        <w:t xml:space="preserve">, </w:t>
      </w:r>
      <w:r>
        <w:t>Hyun Ju Lee</w:t>
      </w:r>
      <w:r w:rsidRPr="00E10CDF">
        <w:rPr>
          <w:vertAlign w:val="superscript"/>
        </w:rPr>
        <w:t>3</w:t>
      </w:r>
      <w:r w:rsidRPr="00E10CDF">
        <w:t>, Won Sojin</w:t>
      </w:r>
      <w:r w:rsidRPr="00E10CDF">
        <w:rPr>
          <w:vertAlign w:val="superscript"/>
        </w:rPr>
        <w:t>4</w:t>
      </w:r>
      <w:r w:rsidRPr="00E10CDF">
        <w:t xml:space="preserve">, </w:t>
      </w:r>
      <w:r w:rsidRPr="00E10CDF">
        <w:rPr>
          <w:lang w:eastAsia="ko-KR"/>
        </w:rPr>
        <w:t>Ja-Hye Ahn</w:t>
      </w:r>
      <w:r w:rsidRPr="00E10CDF">
        <w:rPr>
          <w:vertAlign w:val="superscript"/>
        </w:rPr>
        <w:t>3, ‡, *</w:t>
      </w:r>
      <w:r w:rsidRPr="00E10CDF">
        <w:t xml:space="preserve">, Johanna </w:t>
      </w:r>
      <w:proofErr w:type="spellStart"/>
      <w:r w:rsidRPr="00E10CDF">
        <w:t>Inhyang</w:t>
      </w:r>
      <w:proofErr w:type="spellEnd"/>
      <w:r w:rsidRPr="00E10CDF">
        <w:t xml:space="preserve"> Kim</w:t>
      </w:r>
      <w:r w:rsidRPr="00E10CDF">
        <w:rPr>
          <w:vertAlign w:val="superscript"/>
        </w:rPr>
        <w:t>2,4,5,</w:t>
      </w:r>
      <w:r w:rsidRPr="00E10CDF">
        <w:t xml:space="preserve"> </w:t>
      </w:r>
      <w:r w:rsidRPr="00E10CDF">
        <w:rPr>
          <w:vertAlign w:val="superscript"/>
        </w:rPr>
        <w:t>‡, *</w:t>
      </w:r>
      <w:r w:rsidRPr="00E10CDF">
        <w:t xml:space="preserve"> </w:t>
      </w:r>
    </w:p>
    <w:p w14:paraId="455C4C2D" w14:textId="77777777" w:rsidR="0070661A" w:rsidRPr="00E10CDF" w:rsidRDefault="0070661A" w:rsidP="0070661A">
      <w:pPr>
        <w:rPr>
          <w:rFonts w:cs="Times New Roman"/>
          <w:szCs w:val="24"/>
        </w:rPr>
      </w:pPr>
      <w:r w:rsidRPr="00E10CDF">
        <w:rPr>
          <w:rFonts w:cs="Times New Roman"/>
          <w:szCs w:val="24"/>
        </w:rPr>
        <w:t>† These authors contributed equally to this work and share the first authorship.</w:t>
      </w:r>
    </w:p>
    <w:p w14:paraId="00E34041" w14:textId="77777777" w:rsidR="0070661A" w:rsidRPr="00E10CDF" w:rsidRDefault="0070661A" w:rsidP="0070661A">
      <w:pPr>
        <w:rPr>
          <w:rFonts w:cs="Times New Roman"/>
          <w:szCs w:val="24"/>
        </w:rPr>
      </w:pPr>
      <w:r w:rsidRPr="00E10CDF">
        <w:rPr>
          <w:rFonts w:cs="Times New Roman"/>
          <w:szCs w:val="24"/>
        </w:rPr>
        <w:t>‡ These authors contributed equally to this work and share the corresponding authorship.</w:t>
      </w:r>
    </w:p>
    <w:p w14:paraId="5A336767" w14:textId="31414D24" w:rsidR="0070661A" w:rsidRPr="00FD6720" w:rsidRDefault="0070661A" w:rsidP="0070661A">
      <w:pPr>
        <w:spacing w:after="0"/>
        <w:rPr>
          <w:rFonts w:cs="Times New Roman"/>
          <w:szCs w:val="24"/>
          <w:lang w:eastAsia="ko-KR"/>
        </w:rPr>
      </w:pPr>
      <w:r w:rsidRPr="00E10CDF">
        <w:rPr>
          <w:rFonts w:cs="Times New Roman"/>
          <w:b/>
          <w:szCs w:val="24"/>
        </w:rPr>
        <w:t xml:space="preserve">* Correspondence: </w:t>
      </w:r>
      <w:r w:rsidRPr="0070661A">
        <w:rPr>
          <w:rFonts w:cs="Times New Roman"/>
          <w:bCs/>
          <w:szCs w:val="24"/>
        </w:rPr>
        <w:t>Cor</w:t>
      </w:r>
      <w:r>
        <w:rPr>
          <w:rFonts w:cs="Times New Roman"/>
          <w:bCs/>
          <w:szCs w:val="24"/>
        </w:rPr>
        <w:t>r</w:t>
      </w:r>
      <w:r w:rsidRPr="0070661A">
        <w:rPr>
          <w:rFonts w:cs="Times New Roman"/>
          <w:bCs/>
          <w:szCs w:val="24"/>
        </w:rPr>
        <w:t>e</w:t>
      </w:r>
      <w:r>
        <w:rPr>
          <w:rFonts w:cs="Times New Roman"/>
          <w:bCs/>
          <w:szCs w:val="24"/>
        </w:rPr>
        <w:t xml:space="preserve">sponding Authors: 1) </w:t>
      </w:r>
      <w:r>
        <w:rPr>
          <w:rFonts w:cs="Times New Roman"/>
          <w:szCs w:val="24"/>
        </w:rPr>
        <w:t xml:space="preserve">Ja-Hye Ahn, </w:t>
      </w:r>
      <w:r w:rsidRPr="0070661A">
        <w:rPr>
          <w:rFonts w:cs="Times New Roman" w:hint="eastAsia"/>
          <w:szCs w:val="24"/>
          <w:lang w:eastAsia="ko-KR"/>
        </w:rPr>
        <w:t>m</w:t>
      </w:r>
      <w:r w:rsidRPr="0070661A">
        <w:rPr>
          <w:rFonts w:cs="Times New Roman"/>
          <w:szCs w:val="24"/>
          <w:lang w:eastAsia="ko-KR"/>
        </w:rPr>
        <w:t>dscully@gmail.com</w:t>
      </w:r>
      <w:r>
        <w:rPr>
          <w:rFonts w:cs="Times New Roman"/>
          <w:szCs w:val="24"/>
          <w:lang w:eastAsia="ko-KR"/>
        </w:rPr>
        <w:t xml:space="preserve"> 2) </w:t>
      </w:r>
      <w:r w:rsidRPr="00FD6720">
        <w:rPr>
          <w:rFonts w:cs="Times New Roman"/>
          <w:szCs w:val="24"/>
        </w:rPr>
        <w:t xml:space="preserve">Johanna </w:t>
      </w:r>
      <w:proofErr w:type="spellStart"/>
      <w:r w:rsidRPr="00FD6720">
        <w:rPr>
          <w:rFonts w:cs="Times New Roman"/>
          <w:szCs w:val="24"/>
        </w:rPr>
        <w:t>Inh</w:t>
      </w:r>
      <w:r>
        <w:rPr>
          <w:rFonts w:cs="Times New Roman"/>
          <w:szCs w:val="24"/>
        </w:rPr>
        <w:t>y</w:t>
      </w:r>
      <w:r w:rsidRPr="00FD6720">
        <w:rPr>
          <w:rFonts w:cs="Times New Roman"/>
          <w:szCs w:val="24"/>
        </w:rPr>
        <w:t>ang</w:t>
      </w:r>
      <w:proofErr w:type="spellEnd"/>
      <w:r w:rsidRPr="00FD6720">
        <w:rPr>
          <w:rFonts w:cs="Times New Roman"/>
          <w:szCs w:val="24"/>
        </w:rPr>
        <w:t xml:space="preserve"> Kim</w:t>
      </w:r>
      <w:r>
        <w:rPr>
          <w:rFonts w:cs="Times New Roman"/>
          <w:szCs w:val="24"/>
        </w:rPr>
        <w:t xml:space="preserve">, </w:t>
      </w:r>
      <w:r w:rsidRPr="00FD6720">
        <w:rPr>
          <w:rFonts w:cs="Times New Roman"/>
          <w:szCs w:val="24"/>
          <w:lang w:eastAsia="ko-KR"/>
        </w:rPr>
        <w:t>iambabyvox@hanmail.net</w:t>
      </w:r>
    </w:p>
    <w:p w14:paraId="323C8975" w14:textId="77777777" w:rsidR="0070661A" w:rsidRPr="0070661A" w:rsidRDefault="0070661A" w:rsidP="0070661A">
      <w:pPr>
        <w:pStyle w:val="afd"/>
      </w:pPr>
    </w:p>
    <w:p w14:paraId="4D059444" w14:textId="667849E6" w:rsidR="00994A3D" w:rsidRPr="00994A3D" w:rsidRDefault="00654E8F" w:rsidP="0001436A">
      <w:pPr>
        <w:pStyle w:val="1"/>
      </w:pPr>
      <w:r w:rsidRPr="00994A3D">
        <w:t>Supplementary Tables</w:t>
      </w:r>
    </w:p>
    <w:p w14:paraId="6DBC0C72" w14:textId="0E04E90C" w:rsidR="00530D39" w:rsidRPr="00FD6720" w:rsidRDefault="00530D39" w:rsidP="00530D39">
      <w:pPr>
        <w:jc w:val="both"/>
        <w:rPr>
          <w:rFonts w:cs="Times New Roman"/>
          <w:b/>
          <w:bCs/>
        </w:rPr>
      </w:pPr>
      <w:r w:rsidRPr="0010583F">
        <w:rPr>
          <w:rFonts w:cs="Times New Roman"/>
          <w:b/>
          <w:bCs/>
          <w:szCs w:val="24"/>
        </w:rPr>
        <w:t xml:space="preserve">Supplementary table </w:t>
      </w:r>
      <w:r>
        <w:rPr>
          <w:rFonts w:cs="Times New Roman"/>
          <w:b/>
          <w:bCs/>
          <w:szCs w:val="24"/>
        </w:rPr>
        <w:t>1</w:t>
      </w:r>
      <w:r w:rsidRPr="00FD6720">
        <w:rPr>
          <w:rFonts w:cs="Times New Roman"/>
          <w:b/>
          <w:bCs/>
          <w:szCs w:val="24"/>
        </w:rPr>
        <w:t xml:space="preserve">. </w:t>
      </w:r>
      <w:r w:rsidRPr="00FD6720">
        <w:rPr>
          <w:rFonts w:cs="Times New Roman"/>
          <w:szCs w:val="24"/>
        </w:rPr>
        <w:t xml:space="preserve">Differences in mean </w:t>
      </w:r>
      <w:r>
        <w:rPr>
          <w:rFonts w:cs="Times New Roman"/>
          <w:szCs w:val="24"/>
          <w:lang w:eastAsia="ko-KR"/>
        </w:rPr>
        <w:t>de</w:t>
      </w:r>
      <w:r w:rsidRPr="00FD6720">
        <w:rPr>
          <w:rFonts w:cs="Times New Roman"/>
          <w:szCs w:val="24"/>
        </w:rPr>
        <w:t xml:space="preserve">oxyhemoglobin measurements between </w:t>
      </w:r>
      <w:r>
        <w:rPr>
          <w:rFonts w:cs="Times New Roman"/>
          <w:szCs w:val="24"/>
        </w:rPr>
        <w:t>participants with ADHD</w:t>
      </w:r>
      <w:r w:rsidRPr="00FD6720">
        <w:rPr>
          <w:rFonts w:cs="Times New Roman"/>
          <w:szCs w:val="24"/>
        </w:rPr>
        <w:t xml:space="preserve"> with and without medication</w:t>
      </w:r>
      <w:r>
        <w:rPr>
          <w:rFonts w:cs="Times New Roman"/>
          <w:szCs w:val="24"/>
        </w:rPr>
        <w:t xml:space="preserve">. 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979"/>
        <w:gridCol w:w="1214"/>
        <w:gridCol w:w="1228"/>
        <w:gridCol w:w="666"/>
        <w:gridCol w:w="893"/>
        <w:gridCol w:w="883"/>
        <w:gridCol w:w="1214"/>
        <w:gridCol w:w="1228"/>
        <w:gridCol w:w="666"/>
      </w:tblGrid>
      <w:tr w:rsidR="00530D39" w14:paraId="0B0C031D" w14:textId="77777777" w:rsidTr="005E281C">
        <w:trPr>
          <w:trHeight w:val="4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651C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section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BE32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channel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75C2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ADHD</w:t>
            </w:r>
            <w:r w:rsidRPr="000462E7">
              <w:rPr>
                <w:rFonts w:cs="Times New Roman"/>
                <w:b/>
                <w:bCs/>
                <w:sz w:val="20"/>
              </w:rPr>
              <w:t xml:space="preserve"> with medication</w:t>
            </w:r>
          </w:p>
          <w:p w14:paraId="3A16914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(n=23)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0B75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ADHD</w:t>
            </w:r>
            <w:r w:rsidRPr="000462E7">
              <w:rPr>
                <w:rFonts w:cs="Times New Roman"/>
                <w:b/>
                <w:bCs/>
                <w:sz w:val="20"/>
              </w:rPr>
              <w:t xml:space="preserve"> without medication</w:t>
            </w:r>
          </w:p>
          <w:p w14:paraId="7816A7A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(n=22)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A6EB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 w:rsidRPr="000462E7">
              <w:rPr>
                <w:rFonts w:cs="Times New Roman"/>
                <w:b/>
                <w:bCs/>
                <w:i/>
                <w:iCs/>
                <w:sz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6FDA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s</w:t>
            </w:r>
            <w:r w:rsidRPr="000462E7">
              <w:rPr>
                <w:rFonts w:cs="Times New Roman"/>
                <w:b/>
                <w:bCs/>
                <w:sz w:val="20"/>
              </w:rPr>
              <w:t>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D19C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channel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A12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ADHD</w:t>
            </w:r>
            <w:r w:rsidRPr="000462E7">
              <w:rPr>
                <w:rFonts w:cs="Times New Roman"/>
                <w:b/>
                <w:bCs/>
                <w:sz w:val="20"/>
              </w:rPr>
              <w:t xml:space="preserve"> with medication</w:t>
            </w:r>
          </w:p>
          <w:p w14:paraId="6C7AC46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(n=23)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DEF8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</w:rPr>
            </w:pPr>
            <w:r>
              <w:rPr>
                <w:rFonts w:cs="Times New Roman"/>
                <w:b/>
                <w:bCs/>
                <w:sz w:val="20"/>
              </w:rPr>
              <w:t>ADHD</w:t>
            </w:r>
            <w:r w:rsidRPr="000462E7">
              <w:rPr>
                <w:rFonts w:cs="Times New Roman"/>
                <w:b/>
                <w:bCs/>
                <w:sz w:val="20"/>
              </w:rPr>
              <w:t xml:space="preserve"> without medication</w:t>
            </w:r>
          </w:p>
          <w:p w14:paraId="436AB96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 w:rsidRPr="000462E7">
              <w:rPr>
                <w:rFonts w:cs="Times New Roman"/>
                <w:b/>
                <w:bCs/>
                <w:sz w:val="20"/>
              </w:rPr>
              <w:t>(n=22)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6AF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0"/>
              </w:rPr>
            </w:pPr>
            <w:r w:rsidRPr="000462E7">
              <w:rPr>
                <w:rFonts w:cs="Times New Roman"/>
                <w:b/>
                <w:bCs/>
                <w:i/>
                <w:iCs/>
                <w:sz w:val="20"/>
              </w:rPr>
              <w:t>p</w:t>
            </w:r>
          </w:p>
        </w:tc>
      </w:tr>
      <w:tr w:rsidR="00530D39" w14:paraId="7146FC91" w14:textId="77777777" w:rsidTr="005E281C">
        <w:trPr>
          <w:trHeight w:val="301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66E0155F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1</w:t>
            </w:r>
            <w:r w:rsidRPr="000530CB">
              <w:rPr>
                <w:rFonts w:cs="Times New Roman"/>
                <w:sz w:val="22"/>
                <w:szCs w:val="24"/>
                <w:vertAlign w:val="superscript"/>
              </w:rPr>
              <w:t>st</w:t>
            </w:r>
            <w:r w:rsidRPr="000530CB">
              <w:rPr>
                <w:rFonts w:cs="Times New Roman"/>
                <w:sz w:val="22"/>
                <w:szCs w:val="24"/>
              </w:rPr>
              <w:t xml:space="preserve"> </w:t>
            </w:r>
          </w:p>
          <w:p w14:paraId="3DA0D34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rest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5DD6F92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203DC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.158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EDFBF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.301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E901C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7F7476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Task1</w:t>
            </w:r>
          </w:p>
          <w:p w14:paraId="147C09A6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(Word)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8AF21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76D69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.515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1438F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0.147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D99C1F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.02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</w:tr>
      <w:tr w:rsidR="00530D39" w14:paraId="599569E1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4B54466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7B1ECF3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7FF4D7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0.096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1.39</w:t>
            </w:r>
          </w:p>
        </w:tc>
        <w:tc>
          <w:tcPr>
            <w:tcW w:w="0" w:type="auto"/>
            <w:vAlign w:val="center"/>
          </w:tcPr>
          <w:p w14:paraId="484C815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0.013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1.31</w:t>
            </w:r>
          </w:p>
        </w:tc>
        <w:tc>
          <w:tcPr>
            <w:tcW w:w="0" w:type="auto"/>
            <w:vAlign w:val="center"/>
          </w:tcPr>
          <w:p w14:paraId="3A0B952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.84</w:t>
            </w:r>
          </w:p>
        </w:tc>
        <w:tc>
          <w:tcPr>
            <w:tcW w:w="0" w:type="auto"/>
            <w:vMerge/>
            <w:vAlign w:val="center"/>
          </w:tcPr>
          <w:p w14:paraId="696657E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481FF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7FF7D7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.530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2.10</w:t>
            </w:r>
          </w:p>
        </w:tc>
        <w:tc>
          <w:tcPr>
            <w:tcW w:w="0" w:type="auto"/>
            <w:vAlign w:val="center"/>
          </w:tcPr>
          <w:p w14:paraId="4F7DB25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/>
                <w:sz w:val="20"/>
                <w:lang w:eastAsia="ko-KR"/>
              </w:rPr>
              <w:t>0.531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2.01</w:t>
            </w:r>
          </w:p>
        </w:tc>
        <w:tc>
          <w:tcPr>
            <w:tcW w:w="0" w:type="auto"/>
            <w:vAlign w:val="center"/>
          </w:tcPr>
          <w:p w14:paraId="242FD1E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1</w:t>
            </w:r>
            <w:r>
              <w:rPr>
                <w:rFonts w:cs="Times New Roman"/>
                <w:sz w:val="20"/>
                <w:lang w:eastAsia="ko-KR"/>
              </w:rPr>
              <w:t>.00</w:t>
            </w:r>
          </w:p>
        </w:tc>
      </w:tr>
      <w:tr w:rsidR="00530D39" w14:paraId="418F3846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40BD572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508682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E90960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.026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1.01</w:t>
            </w:r>
          </w:p>
        </w:tc>
        <w:tc>
          <w:tcPr>
            <w:tcW w:w="0" w:type="auto"/>
            <w:vAlign w:val="center"/>
          </w:tcPr>
          <w:p w14:paraId="5BD8800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0.092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1.09</w:t>
            </w:r>
          </w:p>
        </w:tc>
        <w:tc>
          <w:tcPr>
            <w:tcW w:w="0" w:type="auto"/>
            <w:vAlign w:val="center"/>
          </w:tcPr>
          <w:p w14:paraId="1BB4858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.71</w:t>
            </w:r>
          </w:p>
        </w:tc>
        <w:tc>
          <w:tcPr>
            <w:tcW w:w="0" w:type="auto"/>
            <w:vMerge/>
            <w:vAlign w:val="center"/>
          </w:tcPr>
          <w:p w14:paraId="7774597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995C5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7781FF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.329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466E2C1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1.08</w:t>
            </w:r>
          </w:p>
        </w:tc>
        <w:tc>
          <w:tcPr>
            <w:tcW w:w="0" w:type="auto"/>
            <w:vAlign w:val="center"/>
          </w:tcPr>
          <w:p w14:paraId="0B9DD8B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</w:t>
            </w:r>
          </w:p>
        </w:tc>
      </w:tr>
      <w:tr w:rsidR="00530D39" w14:paraId="346C16D0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2E6EA8D4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64F86D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3F5887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.285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1.17</w:t>
            </w:r>
          </w:p>
        </w:tc>
        <w:tc>
          <w:tcPr>
            <w:tcW w:w="0" w:type="auto"/>
            <w:vAlign w:val="center"/>
          </w:tcPr>
          <w:p w14:paraId="4D809E8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1.29</w:t>
            </w:r>
          </w:p>
        </w:tc>
        <w:tc>
          <w:tcPr>
            <w:tcW w:w="0" w:type="auto"/>
            <w:vAlign w:val="center"/>
          </w:tcPr>
          <w:p w14:paraId="5A4DCF4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</w:t>
            </w:r>
          </w:p>
        </w:tc>
        <w:tc>
          <w:tcPr>
            <w:tcW w:w="0" w:type="auto"/>
            <w:vMerge/>
            <w:vAlign w:val="center"/>
          </w:tcPr>
          <w:p w14:paraId="761669E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EAA8B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4956C1C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.248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0.83</w:t>
            </w:r>
          </w:p>
        </w:tc>
        <w:tc>
          <w:tcPr>
            <w:tcW w:w="0" w:type="auto"/>
            <w:vAlign w:val="center"/>
          </w:tcPr>
          <w:p w14:paraId="2053E41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0.200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0.97</w:t>
            </w:r>
          </w:p>
        </w:tc>
        <w:tc>
          <w:tcPr>
            <w:tcW w:w="0" w:type="auto"/>
            <w:vAlign w:val="center"/>
          </w:tcPr>
          <w:p w14:paraId="4D619A5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.10</w:t>
            </w:r>
          </w:p>
        </w:tc>
      </w:tr>
      <w:tr w:rsidR="00530D39" w14:paraId="04CFA498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31B3FD6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10D626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9862C7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.139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1.79</w:t>
            </w:r>
          </w:p>
        </w:tc>
        <w:tc>
          <w:tcPr>
            <w:tcW w:w="0" w:type="auto"/>
            <w:vAlign w:val="center"/>
          </w:tcPr>
          <w:p w14:paraId="0B65B46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0.087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1.32</w:t>
            </w:r>
          </w:p>
        </w:tc>
        <w:tc>
          <w:tcPr>
            <w:tcW w:w="0" w:type="auto"/>
            <w:vAlign w:val="center"/>
          </w:tcPr>
          <w:p w14:paraId="57C6394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.63</w:t>
            </w:r>
          </w:p>
        </w:tc>
        <w:tc>
          <w:tcPr>
            <w:tcW w:w="0" w:type="auto"/>
            <w:vMerge/>
            <w:vAlign w:val="center"/>
          </w:tcPr>
          <w:p w14:paraId="6A8FD6D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B3200F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85B340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.770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1.74</w:t>
            </w:r>
          </w:p>
        </w:tc>
        <w:tc>
          <w:tcPr>
            <w:tcW w:w="0" w:type="auto"/>
            <w:vAlign w:val="center"/>
          </w:tcPr>
          <w:p w14:paraId="1DE7006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.137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1.50</w:t>
            </w:r>
          </w:p>
        </w:tc>
        <w:tc>
          <w:tcPr>
            <w:tcW w:w="0" w:type="auto"/>
            <w:vAlign w:val="center"/>
          </w:tcPr>
          <w:p w14:paraId="42063FF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.20</w:t>
            </w:r>
          </w:p>
        </w:tc>
      </w:tr>
      <w:tr w:rsidR="00530D39" w14:paraId="63C79E69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2CEA1CD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C61DBE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413DADF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0.126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0.87</w:t>
            </w:r>
          </w:p>
        </w:tc>
        <w:tc>
          <w:tcPr>
            <w:tcW w:w="0" w:type="auto"/>
            <w:vAlign w:val="center"/>
          </w:tcPr>
          <w:p w14:paraId="7647CB6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0.184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1.65</w:t>
            </w:r>
          </w:p>
        </w:tc>
        <w:tc>
          <w:tcPr>
            <w:tcW w:w="0" w:type="auto"/>
            <w:vAlign w:val="center"/>
          </w:tcPr>
          <w:p w14:paraId="3B52ECC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.88</w:t>
            </w:r>
          </w:p>
        </w:tc>
        <w:tc>
          <w:tcPr>
            <w:tcW w:w="0" w:type="auto"/>
            <w:vMerge/>
            <w:vAlign w:val="center"/>
          </w:tcPr>
          <w:p w14:paraId="7751AD1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6AF4D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093EFAA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.495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1.12</w:t>
            </w:r>
          </w:p>
        </w:tc>
        <w:tc>
          <w:tcPr>
            <w:tcW w:w="0" w:type="auto"/>
            <w:vAlign w:val="center"/>
          </w:tcPr>
          <w:p w14:paraId="502199E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.103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0.91</w:t>
            </w:r>
          </w:p>
        </w:tc>
        <w:tc>
          <w:tcPr>
            <w:tcW w:w="0" w:type="auto"/>
            <w:vAlign w:val="center"/>
          </w:tcPr>
          <w:p w14:paraId="3419FB3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.21</w:t>
            </w:r>
          </w:p>
        </w:tc>
      </w:tr>
      <w:tr w:rsidR="00530D39" w14:paraId="256A742A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7C1500C7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CCBBBF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EF5EAE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.089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1.07</w:t>
            </w:r>
          </w:p>
        </w:tc>
        <w:tc>
          <w:tcPr>
            <w:tcW w:w="0" w:type="auto"/>
            <w:vAlign w:val="center"/>
          </w:tcPr>
          <w:p w14:paraId="7B40D43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0.053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011B16D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.68</w:t>
            </w:r>
          </w:p>
        </w:tc>
        <w:tc>
          <w:tcPr>
            <w:tcW w:w="0" w:type="auto"/>
            <w:vMerge/>
            <w:vAlign w:val="center"/>
          </w:tcPr>
          <w:p w14:paraId="0747A7C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FCFC5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E69D35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.578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1.00</w:t>
            </w:r>
          </w:p>
        </w:tc>
        <w:tc>
          <w:tcPr>
            <w:tcW w:w="0" w:type="auto"/>
            <w:vAlign w:val="center"/>
          </w:tcPr>
          <w:p w14:paraId="5CDE5DA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.107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59BC3C8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</w:t>
            </w:r>
          </w:p>
        </w:tc>
      </w:tr>
      <w:tr w:rsidR="00530D39" w14:paraId="69E36E74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7FF72B6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849C8F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51AF99F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0.085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0.83</w:t>
            </w:r>
          </w:p>
        </w:tc>
        <w:tc>
          <w:tcPr>
            <w:tcW w:w="0" w:type="auto"/>
            <w:vAlign w:val="center"/>
          </w:tcPr>
          <w:p w14:paraId="58B1E08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0.050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1.39</w:t>
            </w:r>
          </w:p>
        </w:tc>
        <w:tc>
          <w:tcPr>
            <w:tcW w:w="0" w:type="auto"/>
            <w:vAlign w:val="center"/>
          </w:tcPr>
          <w:p w14:paraId="3AFFB8C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.92</w:t>
            </w:r>
          </w:p>
        </w:tc>
        <w:tc>
          <w:tcPr>
            <w:tcW w:w="0" w:type="auto"/>
            <w:vMerge/>
            <w:vAlign w:val="center"/>
          </w:tcPr>
          <w:p w14:paraId="7F601E9A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82ED4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2AD4EBC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.336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0.92</w:t>
            </w:r>
          </w:p>
        </w:tc>
        <w:tc>
          <w:tcPr>
            <w:tcW w:w="0" w:type="auto"/>
            <w:vAlign w:val="center"/>
          </w:tcPr>
          <w:p w14:paraId="4566BD6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.084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117C555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.42</w:t>
            </w:r>
          </w:p>
        </w:tc>
      </w:tr>
      <w:tr w:rsidR="00530D39" w14:paraId="10A38AB7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51155A5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150F7E4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0E6CFDE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0.412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1.30</w:t>
            </w:r>
          </w:p>
        </w:tc>
        <w:tc>
          <w:tcPr>
            <w:tcW w:w="0" w:type="auto"/>
            <w:vAlign w:val="center"/>
          </w:tcPr>
          <w:p w14:paraId="06556E0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.571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1.10</w:t>
            </w:r>
          </w:p>
        </w:tc>
        <w:tc>
          <w:tcPr>
            <w:tcW w:w="0" w:type="auto"/>
            <w:vAlign w:val="center"/>
          </w:tcPr>
          <w:p w14:paraId="166A8D4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.01*</w:t>
            </w:r>
          </w:p>
        </w:tc>
        <w:tc>
          <w:tcPr>
            <w:tcW w:w="0" w:type="auto"/>
            <w:vMerge/>
            <w:vAlign w:val="center"/>
          </w:tcPr>
          <w:p w14:paraId="10B9F5D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19234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646B436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.849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2.11</w:t>
            </w:r>
          </w:p>
        </w:tc>
        <w:tc>
          <w:tcPr>
            <w:tcW w:w="0" w:type="auto"/>
            <w:vAlign w:val="center"/>
          </w:tcPr>
          <w:p w14:paraId="0205430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.282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1.54</w:t>
            </w:r>
          </w:p>
        </w:tc>
        <w:tc>
          <w:tcPr>
            <w:tcW w:w="0" w:type="auto"/>
            <w:vAlign w:val="center"/>
          </w:tcPr>
          <w:p w14:paraId="1EE9F68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.31</w:t>
            </w:r>
          </w:p>
        </w:tc>
      </w:tr>
      <w:tr w:rsidR="00530D39" w14:paraId="37D28DB0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D0D47A6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31829BD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7AA1A71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0.308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1.15</w:t>
            </w:r>
          </w:p>
        </w:tc>
        <w:tc>
          <w:tcPr>
            <w:tcW w:w="0" w:type="auto"/>
            <w:vAlign w:val="center"/>
          </w:tcPr>
          <w:p w14:paraId="26937C8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.002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1.18</w:t>
            </w:r>
          </w:p>
        </w:tc>
        <w:tc>
          <w:tcPr>
            <w:tcW w:w="0" w:type="auto"/>
            <w:vAlign w:val="center"/>
          </w:tcPr>
          <w:p w14:paraId="031D7EB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.40</w:t>
            </w:r>
          </w:p>
        </w:tc>
        <w:tc>
          <w:tcPr>
            <w:tcW w:w="0" w:type="auto"/>
            <w:vMerge/>
            <w:vAlign w:val="center"/>
          </w:tcPr>
          <w:p w14:paraId="1D922DD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F6176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7AEDC4E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.854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1.70</w:t>
            </w:r>
          </w:p>
        </w:tc>
        <w:tc>
          <w:tcPr>
            <w:tcW w:w="0" w:type="auto"/>
            <w:vAlign w:val="center"/>
          </w:tcPr>
          <w:p w14:paraId="0EA6D77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31A591A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.13</w:t>
            </w:r>
          </w:p>
        </w:tc>
      </w:tr>
      <w:tr w:rsidR="00530D39" w14:paraId="78F494E1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23926BB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33BDA1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A2BB46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.154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29B47E6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.595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1.84</w:t>
            </w:r>
          </w:p>
        </w:tc>
        <w:tc>
          <w:tcPr>
            <w:tcW w:w="0" w:type="auto"/>
            <w:vAlign w:val="center"/>
          </w:tcPr>
          <w:p w14:paraId="0C62FF7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.36</w:t>
            </w:r>
          </w:p>
        </w:tc>
        <w:tc>
          <w:tcPr>
            <w:tcW w:w="0" w:type="auto"/>
            <w:vMerge/>
            <w:vAlign w:val="center"/>
          </w:tcPr>
          <w:p w14:paraId="4CEFCA07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265F2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291D81F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.491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1.96</w:t>
            </w:r>
          </w:p>
        </w:tc>
        <w:tc>
          <w:tcPr>
            <w:tcW w:w="0" w:type="auto"/>
            <w:vAlign w:val="center"/>
          </w:tcPr>
          <w:p w14:paraId="6C0F7A9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0.101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28DE732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.25</w:t>
            </w:r>
          </w:p>
        </w:tc>
      </w:tr>
      <w:tr w:rsidR="00530D39" w14:paraId="07EC79D7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A00634A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BEDE8E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510D73C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1.68</w:t>
            </w:r>
          </w:p>
        </w:tc>
        <w:tc>
          <w:tcPr>
            <w:tcW w:w="0" w:type="auto"/>
            <w:vAlign w:val="center"/>
          </w:tcPr>
          <w:p w14:paraId="0C20B06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.415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1.32</w:t>
            </w:r>
          </w:p>
        </w:tc>
        <w:tc>
          <w:tcPr>
            <w:tcW w:w="0" w:type="auto"/>
            <w:vAlign w:val="center"/>
          </w:tcPr>
          <w:p w14:paraId="5D1B4D7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.60</w:t>
            </w:r>
          </w:p>
        </w:tc>
        <w:tc>
          <w:tcPr>
            <w:tcW w:w="0" w:type="auto"/>
            <w:vMerge/>
            <w:vAlign w:val="center"/>
          </w:tcPr>
          <w:p w14:paraId="7B7761A2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DE985C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72BDFBE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.524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1.28</w:t>
            </w:r>
          </w:p>
        </w:tc>
        <w:tc>
          <w:tcPr>
            <w:tcW w:w="0" w:type="auto"/>
            <w:vAlign w:val="center"/>
          </w:tcPr>
          <w:p w14:paraId="7D76D51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.129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1.31</w:t>
            </w:r>
          </w:p>
        </w:tc>
        <w:tc>
          <w:tcPr>
            <w:tcW w:w="0" w:type="auto"/>
            <w:vAlign w:val="center"/>
          </w:tcPr>
          <w:p w14:paraId="52D9C87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.32</w:t>
            </w:r>
          </w:p>
        </w:tc>
      </w:tr>
      <w:tr w:rsidR="00530D39" w14:paraId="71C9C1FA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160AE335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3ABB214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37F85D0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.231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1.66</w:t>
            </w:r>
          </w:p>
        </w:tc>
        <w:tc>
          <w:tcPr>
            <w:tcW w:w="0" w:type="auto"/>
            <w:vAlign w:val="center"/>
          </w:tcPr>
          <w:p w14:paraId="4E15FD9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0.011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1.30</w:t>
            </w:r>
          </w:p>
        </w:tc>
        <w:tc>
          <w:tcPr>
            <w:tcW w:w="0" w:type="auto"/>
            <w:vAlign w:val="center"/>
          </w:tcPr>
          <w:p w14:paraId="3CAF0D4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.59</w:t>
            </w:r>
          </w:p>
        </w:tc>
        <w:tc>
          <w:tcPr>
            <w:tcW w:w="0" w:type="auto"/>
            <w:vMerge/>
            <w:vAlign w:val="center"/>
          </w:tcPr>
          <w:p w14:paraId="229C70A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9B4C3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6EC738E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.819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1.01</w:t>
            </w:r>
          </w:p>
        </w:tc>
        <w:tc>
          <w:tcPr>
            <w:tcW w:w="0" w:type="auto"/>
            <w:vAlign w:val="center"/>
          </w:tcPr>
          <w:p w14:paraId="6BE0250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.044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1.14</w:t>
            </w:r>
          </w:p>
        </w:tc>
        <w:tc>
          <w:tcPr>
            <w:tcW w:w="0" w:type="auto"/>
            <w:vAlign w:val="center"/>
          </w:tcPr>
          <w:p w14:paraId="10FA6A39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.02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</w:tr>
      <w:tr w:rsidR="00530D39" w14:paraId="260F5FB6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42399A4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4CA124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172CF92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.503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1.25</w:t>
            </w:r>
          </w:p>
        </w:tc>
        <w:tc>
          <w:tcPr>
            <w:tcW w:w="0" w:type="auto"/>
            <w:vAlign w:val="center"/>
          </w:tcPr>
          <w:p w14:paraId="335E22B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0.223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1.37</w:t>
            </w:r>
          </w:p>
        </w:tc>
        <w:tc>
          <w:tcPr>
            <w:tcW w:w="0" w:type="auto"/>
            <w:vAlign w:val="center"/>
          </w:tcPr>
          <w:p w14:paraId="3D664AA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.07</w:t>
            </w:r>
          </w:p>
        </w:tc>
        <w:tc>
          <w:tcPr>
            <w:tcW w:w="0" w:type="auto"/>
            <w:vMerge/>
            <w:vAlign w:val="center"/>
          </w:tcPr>
          <w:p w14:paraId="184BAF4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902E3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784A557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.632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56BC98E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0.152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0.96</w:t>
            </w:r>
          </w:p>
        </w:tc>
        <w:tc>
          <w:tcPr>
            <w:tcW w:w="0" w:type="auto"/>
            <w:vAlign w:val="center"/>
          </w:tcPr>
          <w:p w14:paraId="1C41DEDC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.01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</w:tr>
      <w:tr w:rsidR="00530D39" w14:paraId="33E134B1" w14:textId="77777777" w:rsidTr="005E281C">
        <w:trPr>
          <w:trHeight w:val="301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6D78F07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0696C51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13595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.009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567C7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.035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F1239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.94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BEE38B5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02591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2078F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0.152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CD324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.344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0EE7D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.44</w:t>
            </w:r>
          </w:p>
        </w:tc>
      </w:tr>
      <w:tr w:rsidR="00530D39" w14:paraId="4BD5DC7F" w14:textId="77777777" w:rsidTr="005E281C">
        <w:trPr>
          <w:trHeight w:val="301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61AF415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2</w:t>
            </w:r>
            <w:r w:rsidRPr="000530CB">
              <w:rPr>
                <w:rFonts w:cs="Times New Roman"/>
                <w:sz w:val="22"/>
                <w:szCs w:val="24"/>
                <w:vertAlign w:val="superscript"/>
              </w:rPr>
              <w:t>nd</w:t>
            </w:r>
            <w:r w:rsidRPr="000530CB">
              <w:rPr>
                <w:rFonts w:cs="Times New Roman"/>
                <w:sz w:val="22"/>
                <w:szCs w:val="24"/>
              </w:rPr>
              <w:t xml:space="preserve"> rest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1B6B9B0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278F6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B406F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0.051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7B978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B701A0A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Task2</w:t>
            </w:r>
          </w:p>
          <w:p w14:paraId="56A3B3D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(Color)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383B5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4A585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.204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2B0D1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.366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A21A4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.56</w:t>
            </w:r>
          </w:p>
        </w:tc>
      </w:tr>
      <w:tr w:rsidR="00530D39" w14:paraId="23405A15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678C66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2606E8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87E113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.534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1.15</w:t>
            </w:r>
          </w:p>
        </w:tc>
        <w:tc>
          <w:tcPr>
            <w:tcW w:w="0" w:type="auto"/>
            <w:vAlign w:val="center"/>
          </w:tcPr>
          <w:p w14:paraId="6766ED0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.826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1.70</w:t>
            </w:r>
          </w:p>
        </w:tc>
        <w:tc>
          <w:tcPr>
            <w:tcW w:w="0" w:type="auto"/>
            <w:vAlign w:val="center"/>
          </w:tcPr>
          <w:p w14:paraId="729F158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.50</w:t>
            </w:r>
          </w:p>
        </w:tc>
        <w:tc>
          <w:tcPr>
            <w:tcW w:w="0" w:type="auto"/>
            <w:vMerge/>
            <w:vAlign w:val="center"/>
          </w:tcPr>
          <w:p w14:paraId="5C09D7E6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AC762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33CDF8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1</w:t>
            </w:r>
            <w:r>
              <w:rPr>
                <w:rFonts w:cs="Times New Roman"/>
                <w:sz w:val="20"/>
                <w:lang w:eastAsia="ko-KR"/>
              </w:rPr>
              <w:t>.026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2.39</w:t>
            </w:r>
          </w:p>
        </w:tc>
        <w:tc>
          <w:tcPr>
            <w:tcW w:w="0" w:type="auto"/>
            <w:vAlign w:val="center"/>
          </w:tcPr>
          <w:p w14:paraId="0158FEF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.063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2.10</w:t>
            </w:r>
          </w:p>
        </w:tc>
        <w:tc>
          <w:tcPr>
            <w:tcW w:w="0" w:type="auto"/>
            <w:vAlign w:val="center"/>
          </w:tcPr>
          <w:p w14:paraId="4E3A078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.16</w:t>
            </w:r>
          </w:p>
        </w:tc>
      </w:tr>
      <w:tr w:rsidR="00530D39" w14:paraId="0A57CB73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76CC9CD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2AA9DD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675BC3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.518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1.12</w:t>
            </w:r>
          </w:p>
        </w:tc>
        <w:tc>
          <w:tcPr>
            <w:tcW w:w="0" w:type="auto"/>
            <w:vAlign w:val="center"/>
          </w:tcPr>
          <w:p w14:paraId="6DC32B0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.232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7357891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.39</w:t>
            </w:r>
          </w:p>
        </w:tc>
        <w:tc>
          <w:tcPr>
            <w:tcW w:w="0" w:type="auto"/>
            <w:vMerge/>
            <w:vAlign w:val="center"/>
          </w:tcPr>
          <w:p w14:paraId="0032D21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B329C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C578F1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.300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1.09</w:t>
            </w:r>
          </w:p>
        </w:tc>
        <w:tc>
          <w:tcPr>
            <w:tcW w:w="0" w:type="auto"/>
            <w:vAlign w:val="center"/>
          </w:tcPr>
          <w:p w14:paraId="56184F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0.002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1.28</w:t>
            </w:r>
          </w:p>
        </w:tc>
        <w:tc>
          <w:tcPr>
            <w:tcW w:w="0" w:type="auto"/>
            <w:vAlign w:val="center"/>
          </w:tcPr>
          <w:p w14:paraId="7DA0513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.40</w:t>
            </w:r>
          </w:p>
        </w:tc>
      </w:tr>
      <w:tr w:rsidR="00530D39" w14:paraId="3FCD79C9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524BDFC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D996A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18937F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.293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1.26</w:t>
            </w:r>
          </w:p>
        </w:tc>
        <w:tc>
          <w:tcPr>
            <w:tcW w:w="0" w:type="auto"/>
            <w:vAlign w:val="center"/>
          </w:tcPr>
          <w:p w14:paraId="5834357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0.203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1.06</w:t>
            </w:r>
          </w:p>
        </w:tc>
        <w:tc>
          <w:tcPr>
            <w:tcW w:w="0" w:type="auto"/>
            <w:vAlign w:val="center"/>
          </w:tcPr>
          <w:p w14:paraId="65F3644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.16</w:t>
            </w:r>
          </w:p>
        </w:tc>
        <w:tc>
          <w:tcPr>
            <w:tcW w:w="0" w:type="auto"/>
            <w:vMerge/>
            <w:vAlign w:val="center"/>
          </w:tcPr>
          <w:p w14:paraId="4559E58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C77D0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414619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.502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6CF0B4D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.094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1.28</w:t>
            </w:r>
          </w:p>
        </w:tc>
        <w:tc>
          <w:tcPr>
            <w:tcW w:w="0" w:type="auto"/>
            <w:vAlign w:val="center"/>
          </w:tcPr>
          <w:p w14:paraId="6956BE4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.23</w:t>
            </w:r>
          </w:p>
        </w:tc>
      </w:tr>
      <w:tr w:rsidR="00530D39" w14:paraId="27B8BE2C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48C5FA5F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E22ECF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CEACE5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.664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1.70</w:t>
            </w:r>
          </w:p>
        </w:tc>
        <w:tc>
          <w:tcPr>
            <w:tcW w:w="0" w:type="auto"/>
            <w:vAlign w:val="center"/>
          </w:tcPr>
          <w:p w14:paraId="66FB12C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.312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0.96</w:t>
            </w:r>
          </w:p>
        </w:tc>
        <w:tc>
          <w:tcPr>
            <w:tcW w:w="0" w:type="auto"/>
            <w:vAlign w:val="center"/>
          </w:tcPr>
          <w:p w14:paraId="490B81E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.40</w:t>
            </w:r>
          </w:p>
        </w:tc>
        <w:tc>
          <w:tcPr>
            <w:tcW w:w="0" w:type="auto"/>
            <w:vMerge/>
            <w:vAlign w:val="center"/>
          </w:tcPr>
          <w:p w14:paraId="59845F0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3F5C8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7CD629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.200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1.54</w:t>
            </w:r>
          </w:p>
        </w:tc>
        <w:tc>
          <w:tcPr>
            <w:tcW w:w="0" w:type="auto"/>
            <w:vAlign w:val="center"/>
          </w:tcPr>
          <w:p w14:paraId="6D4CE40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1.64</w:t>
            </w:r>
          </w:p>
        </w:tc>
        <w:tc>
          <w:tcPr>
            <w:tcW w:w="0" w:type="auto"/>
            <w:vAlign w:val="center"/>
          </w:tcPr>
          <w:p w14:paraId="39D47C7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.88</w:t>
            </w:r>
          </w:p>
        </w:tc>
      </w:tr>
      <w:tr w:rsidR="00530D39" w14:paraId="274C3412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75647400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9C311E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3B93503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.221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1.34</w:t>
            </w:r>
          </w:p>
        </w:tc>
        <w:tc>
          <w:tcPr>
            <w:tcW w:w="0" w:type="auto"/>
            <w:vAlign w:val="center"/>
          </w:tcPr>
          <w:p w14:paraId="1D78504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.159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0.96</w:t>
            </w:r>
          </w:p>
        </w:tc>
        <w:tc>
          <w:tcPr>
            <w:tcW w:w="0" w:type="auto"/>
            <w:vAlign w:val="center"/>
          </w:tcPr>
          <w:p w14:paraId="2BAB890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.86</w:t>
            </w:r>
          </w:p>
        </w:tc>
        <w:tc>
          <w:tcPr>
            <w:tcW w:w="0" w:type="auto"/>
            <w:vMerge/>
            <w:vAlign w:val="center"/>
          </w:tcPr>
          <w:p w14:paraId="6EB4D351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1BBB5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04EEEE9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0.096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2.77</w:t>
            </w:r>
          </w:p>
        </w:tc>
        <w:tc>
          <w:tcPr>
            <w:tcW w:w="0" w:type="auto"/>
            <w:vAlign w:val="center"/>
          </w:tcPr>
          <w:p w14:paraId="5D45007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.108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3B2F794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.75</w:t>
            </w:r>
          </w:p>
        </w:tc>
      </w:tr>
      <w:tr w:rsidR="00530D39" w14:paraId="6CD24ED8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31764E83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2AEC55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25D66F7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.421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1.39</w:t>
            </w:r>
          </w:p>
        </w:tc>
        <w:tc>
          <w:tcPr>
            <w:tcW w:w="0" w:type="auto"/>
            <w:vAlign w:val="center"/>
          </w:tcPr>
          <w:p w14:paraId="2E7E99D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0.116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0.75</w:t>
            </w:r>
          </w:p>
        </w:tc>
        <w:tc>
          <w:tcPr>
            <w:tcW w:w="0" w:type="auto"/>
            <w:vAlign w:val="center"/>
          </w:tcPr>
          <w:p w14:paraId="49E0D21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</w:t>
            </w:r>
          </w:p>
        </w:tc>
        <w:tc>
          <w:tcPr>
            <w:tcW w:w="0" w:type="auto"/>
            <w:vMerge/>
            <w:vAlign w:val="center"/>
          </w:tcPr>
          <w:p w14:paraId="50E9191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748BE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2728031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.039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1.85</w:t>
            </w:r>
          </w:p>
        </w:tc>
        <w:tc>
          <w:tcPr>
            <w:tcW w:w="0" w:type="auto"/>
            <w:vAlign w:val="center"/>
          </w:tcPr>
          <w:p w14:paraId="450C8CC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.198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1.36</w:t>
            </w:r>
          </w:p>
        </w:tc>
        <w:tc>
          <w:tcPr>
            <w:tcW w:w="0" w:type="auto"/>
            <w:vAlign w:val="center"/>
          </w:tcPr>
          <w:p w14:paraId="0D82C52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.75</w:t>
            </w:r>
          </w:p>
        </w:tc>
      </w:tr>
      <w:tr w:rsidR="00530D39" w14:paraId="4CE0820A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B27A0F7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1A56FE2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16619AA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.197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1.46</w:t>
            </w:r>
          </w:p>
        </w:tc>
        <w:tc>
          <w:tcPr>
            <w:tcW w:w="0" w:type="auto"/>
            <w:vAlign w:val="center"/>
          </w:tcPr>
          <w:p w14:paraId="3977BDA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0.020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1.18</w:t>
            </w:r>
          </w:p>
        </w:tc>
        <w:tc>
          <w:tcPr>
            <w:tcW w:w="0" w:type="auto"/>
            <w:vAlign w:val="center"/>
          </w:tcPr>
          <w:p w14:paraId="41B2C11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.59</w:t>
            </w:r>
          </w:p>
        </w:tc>
        <w:tc>
          <w:tcPr>
            <w:tcW w:w="0" w:type="auto"/>
            <w:vMerge/>
            <w:vAlign w:val="center"/>
          </w:tcPr>
          <w:p w14:paraId="01A5CBD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8A046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59D86CB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.234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2.71</w:t>
            </w:r>
          </w:p>
        </w:tc>
        <w:tc>
          <w:tcPr>
            <w:tcW w:w="0" w:type="auto"/>
            <w:vAlign w:val="center"/>
          </w:tcPr>
          <w:p w14:paraId="5ED07B3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.018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7F1467D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.73</w:t>
            </w:r>
          </w:p>
        </w:tc>
      </w:tr>
      <w:tr w:rsidR="00530D39" w14:paraId="5BB5AAE8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BE998D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B9A515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5A2E740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.293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2.15</w:t>
            </w:r>
          </w:p>
        </w:tc>
        <w:tc>
          <w:tcPr>
            <w:tcW w:w="0" w:type="auto"/>
            <w:vAlign w:val="center"/>
          </w:tcPr>
          <w:p w14:paraId="4325339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0.336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1.83</w:t>
            </w:r>
          </w:p>
        </w:tc>
        <w:tc>
          <w:tcPr>
            <w:tcW w:w="0" w:type="auto"/>
            <w:vAlign w:val="center"/>
          </w:tcPr>
          <w:p w14:paraId="0537F60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.30</w:t>
            </w:r>
          </w:p>
        </w:tc>
        <w:tc>
          <w:tcPr>
            <w:tcW w:w="0" w:type="auto"/>
            <w:vMerge/>
            <w:vAlign w:val="center"/>
          </w:tcPr>
          <w:p w14:paraId="4EE7294A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27CA3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32843FC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0.293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3.30</w:t>
            </w:r>
          </w:p>
        </w:tc>
        <w:tc>
          <w:tcPr>
            <w:tcW w:w="0" w:type="auto"/>
            <w:vAlign w:val="center"/>
          </w:tcPr>
          <w:p w14:paraId="16903CF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.208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1.30</w:t>
            </w:r>
          </w:p>
        </w:tc>
        <w:tc>
          <w:tcPr>
            <w:tcW w:w="0" w:type="auto"/>
            <w:vAlign w:val="center"/>
          </w:tcPr>
          <w:p w14:paraId="367FB0F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.51</w:t>
            </w:r>
          </w:p>
        </w:tc>
      </w:tr>
      <w:tr w:rsidR="00530D39" w14:paraId="7D815C6C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36A6DA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04FE9F8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73AC66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1.80</w:t>
            </w:r>
          </w:p>
        </w:tc>
        <w:tc>
          <w:tcPr>
            <w:tcW w:w="0" w:type="auto"/>
            <w:vAlign w:val="center"/>
          </w:tcPr>
          <w:p w14:paraId="64DB08E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0.017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0.86</w:t>
            </w:r>
          </w:p>
        </w:tc>
        <w:tc>
          <w:tcPr>
            <w:tcW w:w="0" w:type="auto"/>
            <w:vAlign w:val="center"/>
          </w:tcPr>
          <w:p w14:paraId="41F186C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.52</w:t>
            </w:r>
          </w:p>
        </w:tc>
        <w:tc>
          <w:tcPr>
            <w:tcW w:w="0" w:type="auto"/>
            <w:vMerge/>
            <w:vAlign w:val="center"/>
          </w:tcPr>
          <w:p w14:paraId="69CD03C4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16773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6DE8E40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0.043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2.57</w:t>
            </w:r>
          </w:p>
        </w:tc>
        <w:tc>
          <w:tcPr>
            <w:tcW w:w="0" w:type="auto"/>
            <w:vAlign w:val="center"/>
          </w:tcPr>
          <w:p w14:paraId="1A80D96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5C211DC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.63</w:t>
            </w:r>
          </w:p>
        </w:tc>
      </w:tr>
      <w:tr w:rsidR="00530D39" w14:paraId="7A2F24F0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66C38D5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771281B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1C08643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.505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1.62</w:t>
            </w:r>
          </w:p>
        </w:tc>
        <w:tc>
          <w:tcPr>
            <w:tcW w:w="0" w:type="auto"/>
            <w:vAlign w:val="center"/>
          </w:tcPr>
          <w:p w14:paraId="08FA48B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0.074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1.68</w:t>
            </w:r>
          </w:p>
        </w:tc>
        <w:tc>
          <w:tcPr>
            <w:tcW w:w="0" w:type="auto"/>
            <w:vAlign w:val="center"/>
          </w:tcPr>
          <w:p w14:paraId="04C42BB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</w:t>
            </w:r>
          </w:p>
        </w:tc>
        <w:tc>
          <w:tcPr>
            <w:tcW w:w="0" w:type="auto"/>
            <w:vMerge/>
            <w:vAlign w:val="center"/>
          </w:tcPr>
          <w:p w14:paraId="74CDA46E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29FC7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35C6EEF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0.509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4.82</w:t>
            </w:r>
          </w:p>
        </w:tc>
        <w:tc>
          <w:tcPr>
            <w:tcW w:w="0" w:type="auto"/>
            <w:vAlign w:val="center"/>
          </w:tcPr>
          <w:p w14:paraId="2BC9769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.372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6AD7F71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.43</w:t>
            </w:r>
          </w:p>
        </w:tc>
      </w:tr>
      <w:tr w:rsidR="00530D39" w14:paraId="61F380CE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7DA9077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89153C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5A48B00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.354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319593C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0.118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1.77</w:t>
            </w:r>
          </w:p>
        </w:tc>
        <w:tc>
          <w:tcPr>
            <w:tcW w:w="0" w:type="auto"/>
            <w:vAlign w:val="center"/>
          </w:tcPr>
          <w:p w14:paraId="5252D23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.30</w:t>
            </w:r>
          </w:p>
        </w:tc>
        <w:tc>
          <w:tcPr>
            <w:tcW w:w="0" w:type="auto"/>
            <w:vMerge/>
            <w:vAlign w:val="center"/>
          </w:tcPr>
          <w:p w14:paraId="4E588105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5A774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0D9DDBA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0.014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2.13</w:t>
            </w:r>
          </w:p>
        </w:tc>
        <w:tc>
          <w:tcPr>
            <w:tcW w:w="0" w:type="auto"/>
            <w:vAlign w:val="center"/>
          </w:tcPr>
          <w:p w14:paraId="7C010DE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.608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1.77</w:t>
            </w:r>
          </w:p>
        </w:tc>
        <w:tc>
          <w:tcPr>
            <w:tcW w:w="0" w:type="auto"/>
            <w:vAlign w:val="center"/>
          </w:tcPr>
          <w:p w14:paraId="4F7F4E8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.30</w:t>
            </w:r>
          </w:p>
        </w:tc>
      </w:tr>
      <w:tr w:rsidR="00530D39" w14:paraId="10AAE2A2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55A145C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6FF1FE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2477289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.464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1.08</w:t>
            </w:r>
          </w:p>
        </w:tc>
        <w:tc>
          <w:tcPr>
            <w:tcW w:w="0" w:type="auto"/>
            <w:vAlign w:val="center"/>
          </w:tcPr>
          <w:p w14:paraId="0A5C527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0.429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1.31</w:t>
            </w:r>
          </w:p>
        </w:tc>
        <w:tc>
          <w:tcPr>
            <w:tcW w:w="0" w:type="auto"/>
            <w:vAlign w:val="center"/>
          </w:tcPr>
          <w:p w14:paraId="12D46883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.02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14:paraId="79BA35CA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AE7C2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7BDE6C2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.560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2.06</w:t>
            </w:r>
          </w:p>
        </w:tc>
        <w:tc>
          <w:tcPr>
            <w:tcW w:w="0" w:type="auto"/>
            <w:vAlign w:val="center"/>
          </w:tcPr>
          <w:p w14:paraId="1EE777E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.444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1.46</w:t>
            </w:r>
          </w:p>
        </w:tc>
        <w:tc>
          <w:tcPr>
            <w:tcW w:w="0" w:type="auto"/>
            <w:vAlign w:val="center"/>
          </w:tcPr>
          <w:p w14:paraId="30F0604B" w14:textId="77777777" w:rsidR="00530D39" w:rsidRPr="000B04C9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 w:rsidRPr="000B04C9">
              <w:rPr>
                <w:rFonts w:cs="Times New Roman" w:hint="eastAsia"/>
                <w:sz w:val="20"/>
                <w:lang w:eastAsia="ko-KR"/>
              </w:rPr>
              <w:t>0</w:t>
            </w:r>
            <w:r w:rsidRPr="000B04C9">
              <w:rPr>
                <w:rFonts w:cs="Times New Roman"/>
                <w:sz w:val="20"/>
                <w:lang w:eastAsia="ko-KR"/>
              </w:rPr>
              <w:t>.83</w:t>
            </w:r>
          </w:p>
        </w:tc>
      </w:tr>
      <w:tr w:rsidR="00530D39" w14:paraId="28C680DD" w14:textId="77777777" w:rsidTr="005E281C">
        <w:trPr>
          <w:trHeight w:val="301"/>
        </w:trPr>
        <w:tc>
          <w:tcPr>
            <w:tcW w:w="709" w:type="dxa"/>
            <w:vMerge/>
            <w:vAlign w:val="center"/>
          </w:tcPr>
          <w:p w14:paraId="06C51BF9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2CEDEF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654DB7A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.333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1.12</w:t>
            </w:r>
          </w:p>
        </w:tc>
        <w:tc>
          <w:tcPr>
            <w:tcW w:w="0" w:type="auto"/>
            <w:vAlign w:val="center"/>
          </w:tcPr>
          <w:p w14:paraId="718C35E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.474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1.06</w:t>
            </w:r>
          </w:p>
        </w:tc>
        <w:tc>
          <w:tcPr>
            <w:tcW w:w="0" w:type="auto"/>
            <w:vAlign w:val="center"/>
          </w:tcPr>
          <w:p w14:paraId="2AFD82E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.67</w:t>
            </w:r>
          </w:p>
        </w:tc>
        <w:tc>
          <w:tcPr>
            <w:tcW w:w="0" w:type="auto"/>
            <w:vMerge/>
            <w:vAlign w:val="center"/>
          </w:tcPr>
          <w:p w14:paraId="5A941F4D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81B41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2DE6145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.524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1.42</w:t>
            </w:r>
          </w:p>
        </w:tc>
        <w:tc>
          <w:tcPr>
            <w:tcW w:w="0" w:type="auto"/>
            <w:vAlign w:val="center"/>
          </w:tcPr>
          <w:p w14:paraId="6EA74CE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.411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1.33</w:t>
            </w:r>
          </w:p>
        </w:tc>
        <w:tc>
          <w:tcPr>
            <w:tcW w:w="0" w:type="auto"/>
            <w:vAlign w:val="center"/>
          </w:tcPr>
          <w:p w14:paraId="233E516D" w14:textId="77777777" w:rsidR="00530D39" w:rsidRPr="000B04C9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 w:rsidRPr="000B04C9">
              <w:rPr>
                <w:rFonts w:cs="Times New Roman" w:hint="eastAsia"/>
                <w:sz w:val="20"/>
                <w:lang w:eastAsia="ko-KR"/>
              </w:rPr>
              <w:t>0</w:t>
            </w:r>
            <w:r w:rsidRPr="000B04C9">
              <w:rPr>
                <w:rFonts w:cs="Times New Roman"/>
                <w:sz w:val="20"/>
                <w:lang w:eastAsia="ko-KR"/>
              </w:rPr>
              <w:t>.78</w:t>
            </w:r>
          </w:p>
        </w:tc>
      </w:tr>
      <w:tr w:rsidR="00530D39" w14:paraId="1F63DADC" w14:textId="77777777" w:rsidTr="005E281C">
        <w:trPr>
          <w:trHeight w:val="301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24A75F3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5D9BD90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E27F2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357E5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.252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3CDB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EAF165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F8FEE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57514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D5486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.058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47D28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.35</w:t>
            </w:r>
          </w:p>
        </w:tc>
      </w:tr>
      <w:tr w:rsidR="00530D39" w14:paraId="247F916A" w14:textId="77777777" w:rsidTr="005E281C">
        <w:trPr>
          <w:trHeight w:val="24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4CFF9A5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3</w:t>
            </w:r>
            <w:r w:rsidRPr="000530CB">
              <w:rPr>
                <w:rFonts w:cs="Times New Roman"/>
                <w:sz w:val="22"/>
                <w:szCs w:val="24"/>
                <w:vertAlign w:val="superscript"/>
              </w:rPr>
              <w:t>rd</w:t>
            </w:r>
            <w:r w:rsidRPr="000530CB">
              <w:rPr>
                <w:rFonts w:cs="Times New Roman"/>
                <w:sz w:val="22"/>
                <w:szCs w:val="24"/>
              </w:rPr>
              <w:t xml:space="preserve"> </w:t>
            </w:r>
          </w:p>
          <w:p w14:paraId="49A912F8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rest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7649A0B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A85B0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0.075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B9432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.005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523C0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5D5F6D4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Task3</w:t>
            </w:r>
          </w:p>
          <w:p w14:paraId="0C6B0523" w14:textId="77777777" w:rsidR="00530D39" w:rsidRPr="000530CB" w:rsidRDefault="00530D39" w:rsidP="005E281C">
            <w:pPr>
              <w:spacing w:before="0" w:after="0"/>
              <w:jc w:val="center"/>
              <w:rPr>
                <w:rFonts w:cs="Times New Roman"/>
                <w:sz w:val="22"/>
                <w:szCs w:val="24"/>
              </w:rPr>
            </w:pPr>
            <w:r w:rsidRPr="000530CB">
              <w:rPr>
                <w:rFonts w:cs="Times New Roman"/>
                <w:sz w:val="22"/>
                <w:szCs w:val="24"/>
              </w:rPr>
              <w:t>(Color-Word)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B0D0E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4B08C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9DAD5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.073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0FB42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.80</w:t>
            </w:r>
          </w:p>
        </w:tc>
      </w:tr>
      <w:tr w:rsidR="00530D39" w14:paraId="23ABF366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4CFA678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3D63501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6050B6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1.61</w:t>
            </w:r>
          </w:p>
        </w:tc>
        <w:tc>
          <w:tcPr>
            <w:tcW w:w="0" w:type="auto"/>
            <w:vAlign w:val="center"/>
          </w:tcPr>
          <w:p w14:paraId="2A924D7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0.317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1.31</w:t>
            </w:r>
          </w:p>
        </w:tc>
        <w:tc>
          <w:tcPr>
            <w:tcW w:w="0" w:type="auto"/>
            <w:vAlign w:val="center"/>
          </w:tcPr>
          <w:p w14:paraId="49B2EE8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.72</w:t>
            </w:r>
          </w:p>
        </w:tc>
        <w:tc>
          <w:tcPr>
            <w:tcW w:w="0" w:type="auto"/>
            <w:vMerge/>
            <w:vAlign w:val="center"/>
          </w:tcPr>
          <w:p w14:paraId="707492A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32A9E3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50512A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.581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1.09</w:t>
            </w:r>
          </w:p>
        </w:tc>
        <w:tc>
          <w:tcPr>
            <w:tcW w:w="0" w:type="auto"/>
            <w:vAlign w:val="center"/>
          </w:tcPr>
          <w:p w14:paraId="3EA8721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.289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1.99</w:t>
            </w:r>
          </w:p>
        </w:tc>
        <w:tc>
          <w:tcPr>
            <w:tcW w:w="0" w:type="auto"/>
            <w:vAlign w:val="center"/>
          </w:tcPr>
          <w:p w14:paraId="5F2EDB9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.55</w:t>
            </w:r>
          </w:p>
        </w:tc>
      </w:tr>
      <w:tr w:rsidR="00530D39" w14:paraId="1E21804B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16A54FF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5EF9B49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C92A48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.147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0.92</w:t>
            </w:r>
          </w:p>
        </w:tc>
        <w:tc>
          <w:tcPr>
            <w:tcW w:w="0" w:type="auto"/>
            <w:vAlign w:val="center"/>
          </w:tcPr>
          <w:p w14:paraId="10BDCEE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0.98</w:t>
            </w:r>
          </w:p>
        </w:tc>
        <w:tc>
          <w:tcPr>
            <w:tcW w:w="0" w:type="auto"/>
            <w:vAlign w:val="center"/>
          </w:tcPr>
          <w:p w14:paraId="5CB7CFF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.90</w:t>
            </w:r>
          </w:p>
        </w:tc>
        <w:tc>
          <w:tcPr>
            <w:tcW w:w="0" w:type="auto"/>
            <w:vMerge/>
            <w:vAlign w:val="center"/>
          </w:tcPr>
          <w:p w14:paraId="12B2BC6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6DF1BA2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D7FD0C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.434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0.89</w:t>
            </w:r>
          </w:p>
        </w:tc>
        <w:tc>
          <w:tcPr>
            <w:tcW w:w="0" w:type="auto"/>
            <w:vAlign w:val="center"/>
          </w:tcPr>
          <w:p w14:paraId="5B79FF8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.423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1.13</w:t>
            </w:r>
          </w:p>
        </w:tc>
        <w:tc>
          <w:tcPr>
            <w:tcW w:w="0" w:type="auto"/>
            <w:vAlign w:val="center"/>
          </w:tcPr>
          <w:p w14:paraId="724D64D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.97</w:t>
            </w:r>
          </w:p>
        </w:tc>
      </w:tr>
      <w:tr w:rsidR="00530D39" w14:paraId="6F5DC46E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064373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64A436B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AD4DFA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0.99</w:t>
            </w:r>
          </w:p>
        </w:tc>
        <w:tc>
          <w:tcPr>
            <w:tcW w:w="0" w:type="auto"/>
            <w:vAlign w:val="center"/>
          </w:tcPr>
          <w:p w14:paraId="2393FDB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0.273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7F78B08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.16</w:t>
            </w:r>
          </w:p>
        </w:tc>
        <w:tc>
          <w:tcPr>
            <w:tcW w:w="0" w:type="auto"/>
            <w:vMerge/>
            <w:vAlign w:val="center"/>
          </w:tcPr>
          <w:p w14:paraId="5419894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2B45F6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CBCE0D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.568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450B4E3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0.015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0.88</w:t>
            </w:r>
          </w:p>
        </w:tc>
        <w:tc>
          <w:tcPr>
            <w:tcW w:w="0" w:type="auto"/>
            <w:vAlign w:val="center"/>
          </w:tcPr>
          <w:p w14:paraId="5DC5265E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.04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</w:tr>
      <w:tr w:rsidR="00530D39" w14:paraId="32FE1147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7B45997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381D141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E998B0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.355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1.44</w:t>
            </w:r>
          </w:p>
        </w:tc>
        <w:tc>
          <w:tcPr>
            <w:tcW w:w="0" w:type="auto"/>
            <w:vAlign w:val="center"/>
          </w:tcPr>
          <w:p w14:paraId="73786ED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0.315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6E41881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.07</w:t>
            </w:r>
          </w:p>
        </w:tc>
        <w:tc>
          <w:tcPr>
            <w:tcW w:w="0" w:type="auto"/>
            <w:vMerge/>
            <w:vAlign w:val="center"/>
          </w:tcPr>
          <w:p w14:paraId="630E038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2BA9A4D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62677D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.442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0.92</w:t>
            </w:r>
          </w:p>
        </w:tc>
        <w:tc>
          <w:tcPr>
            <w:tcW w:w="0" w:type="auto"/>
            <w:vAlign w:val="center"/>
          </w:tcPr>
          <w:p w14:paraId="2CCF7C5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.040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1.00</w:t>
            </w:r>
          </w:p>
        </w:tc>
        <w:tc>
          <w:tcPr>
            <w:tcW w:w="0" w:type="auto"/>
            <w:vAlign w:val="center"/>
          </w:tcPr>
          <w:p w14:paraId="2EE219A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</w:t>
            </w:r>
          </w:p>
        </w:tc>
      </w:tr>
      <w:tr w:rsidR="00530D39" w14:paraId="6DE26938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57E997D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37725AF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39194D8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.553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1.32</w:t>
            </w:r>
          </w:p>
        </w:tc>
        <w:tc>
          <w:tcPr>
            <w:tcW w:w="0" w:type="auto"/>
            <w:vAlign w:val="center"/>
          </w:tcPr>
          <w:p w14:paraId="1ABF7DD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0.196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0.63</w:t>
            </w:r>
          </w:p>
        </w:tc>
        <w:tc>
          <w:tcPr>
            <w:tcW w:w="0" w:type="auto"/>
            <w:vAlign w:val="center"/>
          </w:tcPr>
          <w:p w14:paraId="3F4CA157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.21*</w:t>
            </w:r>
          </w:p>
        </w:tc>
        <w:tc>
          <w:tcPr>
            <w:tcW w:w="0" w:type="auto"/>
            <w:vMerge/>
            <w:vAlign w:val="center"/>
          </w:tcPr>
          <w:p w14:paraId="79D64B7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2D19EB4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6649F2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.482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1.35</w:t>
            </w:r>
          </w:p>
        </w:tc>
        <w:tc>
          <w:tcPr>
            <w:tcW w:w="0" w:type="auto"/>
            <w:vAlign w:val="center"/>
          </w:tcPr>
          <w:p w14:paraId="6D3A34C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6D082E3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.56</w:t>
            </w:r>
          </w:p>
        </w:tc>
      </w:tr>
      <w:tr w:rsidR="00530D39" w14:paraId="62EBE416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21EB76D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6139F1F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7035F0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.375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1.18</w:t>
            </w:r>
          </w:p>
        </w:tc>
        <w:tc>
          <w:tcPr>
            <w:tcW w:w="0" w:type="auto"/>
            <w:vAlign w:val="center"/>
          </w:tcPr>
          <w:p w14:paraId="2760628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0.127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0.87</w:t>
            </w:r>
          </w:p>
        </w:tc>
        <w:tc>
          <w:tcPr>
            <w:tcW w:w="0" w:type="auto"/>
            <w:vAlign w:val="center"/>
          </w:tcPr>
          <w:p w14:paraId="37B0EBF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</w:t>
            </w:r>
          </w:p>
        </w:tc>
        <w:tc>
          <w:tcPr>
            <w:tcW w:w="0" w:type="auto"/>
            <w:vMerge/>
            <w:vAlign w:val="center"/>
          </w:tcPr>
          <w:p w14:paraId="19589C6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773D33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17A8B4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.509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1.13</w:t>
            </w:r>
          </w:p>
        </w:tc>
        <w:tc>
          <w:tcPr>
            <w:tcW w:w="0" w:type="auto"/>
            <w:vAlign w:val="center"/>
          </w:tcPr>
          <w:p w14:paraId="453DA90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0.149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0.85</w:t>
            </w:r>
          </w:p>
        </w:tc>
        <w:tc>
          <w:tcPr>
            <w:tcW w:w="0" w:type="auto"/>
            <w:vAlign w:val="center"/>
          </w:tcPr>
          <w:p w14:paraId="6989B4D9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.03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</w:tr>
      <w:tr w:rsidR="00530D39" w14:paraId="3C7125B6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0E9A187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48A9DD2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3796236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.109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0.63</w:t>
            </w:r>
          </w:p>
        </w:tc>
        <w:tc>
          <w:tcPr>
            <w:tcW w:w="0" w:type="auto"/>
            <w:vAlign w:val="center"/>
          </w:tcPr>
          <w:p w14:paraId="15D8A7B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0.327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0.79</w:t>
            </w:r>
          </w:p>
        </w:tc>
        <w:tc>
          <w:tcPr>
            <w:tcW w:w="0" w:type="auto"/>
            <w:vAlign w:val="center"/>
          </w:tcPr>
          <w:p w14:paraId="33A60E83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.05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14:paraId="04878FE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5FA97D3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14:paraId="0435AC6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.433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1.57</w:t>
            </w:r>
          </w:p>
        </w:tc>
        <w:tc>
          <w:tcPr>
            <w:tcW w:w="0" w:type="auto"/>
            <w:vAlign w:val="center"/>
          </w:tcPr>
          <w:p w14:paraId="1A24BEB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.015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0.55</w:t>
            </w:r>
          </w:p>
        </w:tc>
        <w:tc>
          <w:tcPr>
            <w:tcW w:w="0" w:type="auto"/>
            <w:vAlign w:val="center"/>
          </w:tcPr>
          <w:p w14:paraId="0EB478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.24</w:t>
            </w:r>
          </w:p>
        </w:tc>
      </w:tr>
      <w:tr w:rsidR="00530D39" w14:paraId="3B3E792E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5BC098E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06B68AF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23FE16A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0.053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1.47</w:t>
            </w:r>
          </w:p>
        </w:tc>
        <w:tc>
          <w:tcPr>
            <w:tcW w:w="0" w:type="auto"/>
            <w:vAlign w:val="center"/>
          </w:tcPr>
          <w:p w14:paraId="65B7ADE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0.138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1.23</w:t>
            </w:r>
          </w:p>
        </w:tc>
        <w:tc>
          <w:tcPr>
            <w:tcW w:w="0" w:type="auto"/>
            <w:vAlign w:val="center"/>
          </w:tcPr>
          <w:p w14:paraId="529666D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.84</w:t>
            </w:r>
          </w:p>
        </w:tc>
        <w:tc>
          <w:tcPr>
            <w:tcW w:w="0" w:type="auto"/>
            <w:vMerge/>
            <w:vAlign w:val="center"/>
          </w:tcPr>
          <w:p w14:paraId="6EF3C7E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948D08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14:paraId="1975466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.192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3.03</w:t>
            </w:r>
          </w:p>
        </w:tc>
        <w:tc>
          <w:tcPr>
            <w:tcW w:w="0" w:type="auto"/>
            <w:vAlign w:val="center"/>
          </w:tcPr>
          <w:p w14:paraId="431BACF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.182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1.20</w:t>
            </w:r>
          </w:p>
        </w:tc>
        <w:tc>
          <w:tcPr>
            <w:tcW w:w="0" w:type="auto"/>
            <w:vAlign w:val="center"/>
          </w:tcPr>
          <w:p w14:paraId="17C6A89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.99</w:t>
            </w:r>
          </w:p>
        </w:tc>
      </w:tr>
      <w:tr w:rsidR="00530D39" w14:paraId="083105FE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66BBA8C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48460C8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425B0F5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0.201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1.53</w:t>
            </w:r>
          </w:p>
        </w:tc>
        <w:tc>
          <w:tcPr>
            <w:tcW w:w="0" w:type="auto"/>
            <w:vAlign w:val="center"/>
          </w:tcPr>
          <w:p w14:paraId="3A67C82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0.526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1.11</w:t>
            </w:r>
          </w:p>
        </w:tc>
        <w:tc>
          <w:tcPr>
            <w:tcW w:w="0" w:type="auto"/>
            <w:vAlign w:val="center"/>
          </w:tcPr>
          <w:p w14:paraId="3A767AA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.45</w:t>
            </w:r>
          </w:p>
        </w:tc>
        <w:tc>
          <w:tcPr>
            <w:tcW w:w="0" w:type="auto"/>
            <w:vMerge/>
            <w:vAlign w:val="center"/>
          </w:tcPr>
          <w:p w14:paraId="6E4D180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E9F0AC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566D261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.573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1.98</w:t>
            </w:r>
          </w:p>
        </w:tc>
        <w:tc>
          <w:tcPr>
            <w:tcW w:w="0" w:type="auto"/>
            <w:vAlign w:val="center"/>
          </w:tcPr>
          <w:p w14:paraId="345C451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0.061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0.58</w:t>
            </w:r>
          </w:p>
        </w:tc>
        <w:tc>
          <w:tcPr>
            <w:tcW w:w="0" w:type="auto"/>
            <w:vAlign w:val="center"/>
          </w:tcPr>
          <w:p w14:paraId="52D31DF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</w:t>
            </w:r>
          </w:p>
        </w:tc>
      </w:tr>
      <w:tr w:rsidR="00530D39" w14:paraId="556FF0B0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5BBF876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5DBAB271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5E5C771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.759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1.89</w:t>
            </w:r>
          </w:p>
        </w:tc>
        <w:tc>
          <w:tcPr>
            <w:tcW w:w="0" w:type="auto"/>
            <w:vAlign w:val="center"/>
          </w:tcPr>
          <w:p w14:paraId="1C515F4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0.337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1.49</w:t>
            </w:r>
          </w:p>
        </w:tc>
        <w:tc>
          <w:tcPr>
            <w:tcW w:w="0" w:type="auto"/>
            <w:vAlign w:val="center"/>
          </w:tcPr>
          <w:p w14:paraId="78C03FC3" w14:textId="77777777" w:rsidR="00530D39" w:rsidRPr="003D2B9C" w:rsidRDefault="00530D39" w:rsidP="005E281C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lang w:eastAsia="ko-KR"/>
              </w:rPr>
            </w:pPr>
            <w:r w:rsidRPr="003D2B9C">
              <w:rPr>
                <w:rFonts w:cs="Times New Roman" w:hint="eastAsia"/>
                <w:b/>
                <w:bCs/>
                <w:sz w:val="20"/>
                <w:lang w:eastAsia="ko-KR"/>
              </w:rPr>
              <w:t>0</w:t>
            </w:r>
            <w:r w:rsidRPr="003D2B9C">
              <w:rPr>
                <w:rFonts w:cs="Times New Roman"/>
                <w:b/>
                <w:bCs/>
                <w:sz w:val="20"/>
                <w:lang w:eastAsia="ko-KR"/>
              </w:rPr>
              <w:t>.05</w:t>
            </w:r>
            <w:r>
              <w:rPr>
                <w:rFonts w:cs="Times New Roman"/>
                <w:b/>
                <w:bCs/>
                <w:sz w:val="20"/>
                <w:lang w:eastAsia="ko-KR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14:paraId="025B256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DB6F38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EA864D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0.084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1.43</w:t>
            </w:r>
          </w:p>
        </w:tc>
        <w:tc>
          <w:tcPr>
            <w:tcW w:w="0" w:type="auto"/>
            <w:vAlign w:val="center"/>
          </w:tcPr>
          <w:p w14:paraId="4D31A03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.068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1.21</w:t>
            </w:r>
          </w:p>
        </w:tc>
        <w:tc>
          <w:tcPr>
            <w:tcW w:w="0" w:type="auto"/>
            <w:vAlign w:val="center"/>
          </w:tcPr>
          <w:p w14:paraId="03DD220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.72</w:t>
            </w:r>
          </w:p>
        </w:tc>
      </w:tr>
      <w:tr w:rsidR="00530D39" w14:paraId="3DA59FD8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427170F8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1507BC8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64D93A9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.173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0.81</w:t>
            </w:r>
          </w:p>
        </w:tc>
        <w:tc>
          <w:tcPr>
            <w:tcW w:w="0" w:type="auto"/>
            <w:vAlign w:val="center"/>
          </w:tcPr>
          <w:p w14:paraId="7CAAD7F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.006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0.99</w:t>
            </w:r>
          </w:p>
        </w:tc>
        <w:tc>
          <w:tcPr>
            <w:tcW w:w="0" w:type="auto"/>
            <w:vAlign w:val="center"/>
          </w:tcPr>
          <w:p w14:paraId="412B7E9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.55</w:t>
            </w:r>
          </w:p>
        </w:tc>
        <w:tc>
          <w:tcPr>
            <w:tcW w:w="0" w:type="auto"/>
            <w:vMerge/>
            <w:vAlign w:val="center"/>
          </w:tcPr>
          <w:p w14:paraId="3CA41D5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F05FB6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2389863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0.546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2.23</w:t>
            </w:r>
          </w:p>
        </w:tc>
        <w:tc>
          <w:tcPr>
            <w:tcW w:w="0" w:type="auto"/>
            <w:vAlign w:val="center"/>
          </w:tcPr>
          <w:p w14:paraId="6DEFAF7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.367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A87BA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.09</w:t>
            </w:r>
          </w:p>
        </w:tc>
      </w:tr>
      <w:tr w:rsidR="00530D39" w14:paraId="40933D3F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15F200E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001A6DA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10EE36B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.008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1.12</w:t>
            </w:r>
          </w:p>
        </w:tc>
        <w:tc>
          <w:tcPr>
            <w:tcW w:w="0" w:type="auto"/>
            <w:vAlign w:val="center"/>
          </w:tcPr>
          <w:p w14:paraId="1DB55B5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0.718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1.90</w:t>
            </w:r>
          </w:p>
        </w:tc>
        <w:tc>
          <w:tcPr>
            <w:tcW w:w="0" w:type="auto"/>
            <w:vAlign w:val="center"/>
          </w:tcPr>
          <w:p w14:paraId="517E6A3C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.12</w:t>
            </w:r>
          </w:p>
        </w:tc>
        <w:tc>
          <w:tcPr>
            <w:tcW w:w="0" w:type="auto"/>
            <w:vMerge/>
            <w:vAlign w:val="center"/>
          </w:tcPr>
          <w:p w14:paraId="79BE6A57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902970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1369828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.417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1.18</w:t>
            </w:r>
          </w:p>
        </w:tc>
        <w:tc>
          <w:tcPr>
            <w:tcW w:w="0" w:type="auto"/>
            <w:vAlign w:val="center"/>
          </w:tcPr>
          <w:p w14:paraId="51C210D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.128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0.80</w:t>
            </w:r>
          </w:p>
        </w:tc>
        <w:tc>
          <w:tcPr>
            <w:tcW w:w="0" w:type="auto"/>
            <w:vAlign w:val="center"/>
          </w:tcPr>
          <w:p w14:paraId="1D0E16F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.34</w:t>
            </w:r>
          </w:p>
        </w:tc>
      </w:tr>
      <w:tr w:rsidR="00530D39" w14:paraId="6723D610" w14:textId="77777777" w:rsidTr="005E281C">
        <w:trPr>
          <w:trHeight w:val="245"/>
        </w:trPr>
        <w:tc>
          <w:tcPr>
            <w:tcW w:w="709" w:type="dxa"/>
            <w:vMerge/>
            <w:vAlign w:val="center"/>
          </w:tcPr>
          <w:p w14:paraId="6BA172F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vAlign w:val="center"/>
          </w:tcPr>
          <w:p w14:paraId="2BC4B98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350E990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.065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1.47</w:t>
            </w:r>
          </w:p>
        </w:tc>
        <w:tc>
          <w:tcPr>
            <w:tcW w:w="0" w:type="auto"/>
            <w:vAlign w:val="center"/>
          </w:tcPr>
          <w:p w14:paraId="0C10AC3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.116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0.74</w:t>
            </w:r>
          </w:p>
        </w:tc>
        <w:tc>
          <w:tcPr>
            <w:tcW w:w="0" w:type="auto"/>
            <w:vAlign w:val="center"/>
          </w:tcPr>
          <w:p w14:paraId="76AB35DB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.88</w:t>
            </w:r>
          </w:p>
        </w:tc>
        <w:tc>
          <w:tcPr>
            <w:tcW w:w="0" w:type="auto"/>
            <w:vMerge/>
            <w:vAlign w:val="center"/>
          </w:tcPr>
          <w:p w14:paraId="213E1323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6570F3D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3948506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1.16</w:t>
            </w:r>
          </w:p>
        </w:tc>
        <w:tc>
          <w:tcPr>
            <w:tcW w:w="0" w:type="auto"/>
            <w:vAlign w:val="center"/>
          </w:tcPr>
          <w:p w14:paraId="2642826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-</w:t>
            </w:r>
            <w:r>
              <w:rPr>
                <w:rFonts w:cs="Times New Roman"/>
                <w:sz w:val="20"/>
                <w:lang w:eastAsia="ko-KR"/>
              </w:rPr>
              <w:t>0.102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1.08</w:t>
            </w:r>
          </w:p>
        </w:tc>
        <w:tc>
          <w:tcPr>
            <w:tcW w:w="0" w:type="auto"/>
            <w:vAlign w:val="center"/>
          </w:tcPr>
          <w:p w14:paraId="609249BE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.27</w:t>
            </w:r>
          </w:p>
        </w:tc>
      </w:tr>
      <w:tr w:rsidR="00530D39" w14:paraId="4414FDAD" w14:textId="77777777" w:rsidTr="005E281C">
        <w:trPr>
          <w:trHeight w:val="245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4D80E0F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4FA04504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84960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.134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7D444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.084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B0D2D9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.89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595A920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85DF62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</w:rPr>
            </w:pPr>
            <w:r w:rsidRPr="000462E7">
              <w:rPr>
                <w:rFonts w:cs="Times New Roman"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D77345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.601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6DC82D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.291</w:t>
            </w:r>
            <w:r w:rsidRPr="000462E7">
              <w:rPr>
                <w:rFonts w:cs="Times New Roman"/>
                <w:sz w:val="20"/>
              </w:rPr>
              <w:t>±</w:t>
            </w:r>
            <w:r>
              <w:rPr>
                <w:rFonts w:cs="Times New Roman"/>
                <w:sz w:val="20"/>
              </w:rPr>
              <w:t>1.07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A54356" w14:textId="77777777" w:rsidR="00530D39" w:rsidRPr="000462E7" w:rsidRDefault="00530D39" w:rsidP="005E281C">
            <w:pPr>
              <w:spacing w:before="0" w:after="0"/>
              <w:jc w:val="center"/>
              <w:rPr>
                <w:rFonts w:cs="Times New Roman"/>
                <w:sz w:val="20"/>
                <w:lang w:eastAsia="ko-KR"/>
              </w:rPr>
            </w:pPr>
            <w:r>
              <w:rPr>
                <w:rFonts w:cs="Times New Roman" w:hint="eastAsia"/>
                <w:sz w:val="20"/>
                <w:lang w:eastAsia="ko-KR"/>
              </w:rPr>
              <w:t>0</w:t>
            </w:r>
            <w:r>
              <w:rPr>
                <w:rFonts w:cs="Times New Roman"/>
                <w:sz w:val="20"/>
                <w:lang w:eastAsia="ko-KR"/>
              </w:rPr>
              <w:t>.52</w:t>
            </w:r>
          </w:p>
        </w:tc>
      </w:tr>
    </w:tbl>
    <w:p w14:paraId="7454C1F7" w14:textId="77777777" w:rsidR="00530D39" w:rsidRPr="00FD6720" w:rsidRDefault="00530D39" w:rsidP="00530D39">
      <w:pPr>
        <w:spacing w:line="360" w:lineRule="auto"/>
        <w:jc w:val="both"/>
        <w:rPr>
          <w:rFonts w:cs="Times New Roman"/>
          <w:szCs w:val="24"/>
          <w:lang w:eastAsia="ko-KR"/>
        </w:rPr>
      </w:pPr>
      <w:r w:rsidRPr="00FD6720">
        <w:rPr>
          <w:rFonts w:cs="Times New Roman"/>
          <w:szCs w:val="20"/>
        </w:rPr>
        <w:t xml:space="preserve">Data are the </w:t>
      </w:r>
      <w:proofErr w:type="spellStart"/>
      <w:r w:rsidRPr="00FD6720">
        <w:rPr>
          <w:rFonts w:cs="Times New Roman"/>
          <w:szCs w:val="20"/>
        </w:rPr>
        <w:t>mean±SD</w:t>
      </w:r>
      <w:proofErr w:type="spellEnd"/>
      <w:r w:rsidRPr="00FD6720">
        <w:rPr>
          <w:rFonts w:cs="Times New Roman"/>
          <w:szCs w:val="20"/>
        </w:rPr>
        <w:t xml:space="preserve"> (10</w:t>
      </w:r>
      <w:r w:rsidRPr="00FD6720">
        <w:rPr>
          <w:rFonts w:cs="Times New Roman"/>
          <w:szCs w:val="20"/>
          <w:vertAlign w:val="superscript"/>
        </w:rPr>
        <w:t>-</w:t>
      </w:r>
      <w:r>
        <w:rPr>
          <w:rFonts w:cs="Times New Roman"/>
          <w:szCs w:val="20"/>
          <w:vertAlign w:val="superscript"/>
        </w:rPr>
        <w:t>3</w:t>
      </w:r>
      <w:r w:rsidRPr="00FD6720">
        <w:rPr>
          <w:rFonts w:cs="Times New Roman"/>
          <w:szCs w:val="20"/>
        </w:rPr>
        <w:t>).</w:t>
      </w:r>
      <w:r>
        <w:rPr>
          <w:rFonts w:cs="Times New Roman"/>
          <w:szCs w:val="20"/>
        </w:rPr>
        <w:t xml:space="preserve"> ADHD, attention deficit hyperactivity disorder; SD, standard deviation. </w:t>
      </w:r>
      <w:r w:rsidRPr="00FD6720">
        <w:rPr>
          <w:rFonts w:cs="Times New Roman"/>
          <w:szCs w:val="20"/>
        </w:rPr>
        <w:t>* Significant with Bonferroni correction for multiple comparison</w:t>
      </w:r>
      <w:r>
        <w:rPr>
          <w:rFonts w:cs="Times New Roman"/>
          <w:szCs w:val="20"/>
        </w:rPr>
        <w:t xml:space="preserve"> calculated by </w:t>
      </w:r>
      <w:proofErr w:type="spellStart"/>
      <w:r w:rsidRPr="00FD6720">
        <w:rPr>
          <w:rFonts w:cs="Times New Roman"/>
          <w:szCs w:val="24"/>
        </w:rPr>
        <w:t>NIRSITLiteAnalysisTool</w:t>
      </w:r>
      <w:proofErr w:type="spellEnd"/>
      <w:r>
        <w:rPr>
          <w:rFonts w:cs="Times New Roman"/>
          <w:szCs w:val="24"/>
        </w:rPr>
        <w:t>.</w:t>
      </w:r>
    </w:p>
    <w:p w14:paraId="49143706" w14:textId="77777777" w:rsidR="00A71D11" w:rsidRDefault="00A71D11">
      <w:pPr>
        <w:spacing w:before="0" w:after="200"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628A62A0" w14:textId="52B86173" w:rsidR="00A71D11" w:rsidRPr="00265823" w:rsidRDefault="00A71D11" w:rsidP="00A71D11">
      <w:pPr>
        <w:rPr>
          <w:rFonts w:ascii="Arial" w:hAnsi="Arial" w:cs="Arial"/>
        </w:rPr>
      </w:pPr>
      <w:r w:rsidRPr="00A71D11">
        <w:rPr>
          <w:rFonts w:cs="Times New Roman"/>
          <w:b/>
          <w:bCs/>
        </w:rPr>
        <w:lastRenderedPageBreak/>
        <w:t xml:space="preserve">Supplementary table </w:t>
      </w:r>
      <w:r>
        <w:rPr>
          <w:rFonts w:cs="Times New Roman"/>
          <w:b/>
          <w:bCs/>
        </w:rPr>
        <w:t>2</w:t>
      </w:r>
      <w:r w:rsidRPr="00A71D11">
        <w:rPr>
          <w:rFonts w:cs="Times New Roman"/>
          <w:b/>
          <w:bCs/>
        </w:rPr>
        <w:t>.</w:t>
      </w:r>
      <w:r w:rsidRPr="00265823">
        <w:rPr>
          <w:rFonts w:ascii="Arial" w:hAnsi="Arial" w:cs="Arial"/>
        </w:rPr>
        <w:t xml:space="preserve"> </w:t>
      </w:r>
      <w:r w:rsidRPr="00A71D11">
        <w:rPr>
          <w:rFonts w:cs="Times New Roman"/>
          <w:lang w:eastAsia="ko-KR"/>
        </w:rPr>
        <w:t xml:space="preserve">Hemispheric asymmetry score of the prefrontal cortex in </w:t>
      </w:r>
      <w:proofErr w:type="spellStart"/>
      <w:r w:rsidRPr="00A71D11">
        <w:rPr>
          <w:rFonts w:cs="Times New Roman"/>
          <w:lang w:eastAsia="ko-KR"/>
        </w:rPr>
        <w:t>HbO</w:t>
      </w:r>
      <w:proofErr w:type="spellEnd"/>
      <w:r w:rsidRPr="00A71D11">
        <w:rPr>
          <w:rFonts w:cs="Times New Roman"/>
          <w:lang w:eastAsia="ko-KR"/>
        </w:rPr>
        <w:t xml:space="preserve"> and </w:t>
      </w:r>
      <w:proofErr w:type="spellStart"/>
      <w:r w:rsidRPr="00A71D11">
        <w:rPr>
          <w:rFonts w:cs="Times New Roman"/>
          <w:lang w:eastAsia="ko-KR"/>
        </w:rPr>
        <w:t>HbR</w:t>
      </w:r>
      <w:proofErr w:type="spellEnd"/>
      <w:r w:rsidRPr="00A71D11">
        <w:rPr>
          <w:rFonts w:cs="Times New Roman"/>
          <w:lang w:eastAsia="ko-KR"/>
        </w:rPr>
        <w:t xml:space="preserve"> between groups</w:t>
      </w:r>
    </w:p>
    <w:tbl>
      <w:tblPr>
        <w:tblStyle w:val="afc"/>
        <w:tblW w:w="97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144"/>
        <w:gridCol w:w="2336"/>
        <w:gridCol w:w="2492"/>
        <w:gridCol w:w="1315"/>
        <w:gridCol w:w="1248"/>
      </w:tblGrid>
      <w:tr w:rsidR="00C570DB" w:rsidRPr="00265823" w14:paraId="217AFE24" w14:textId="1C0AC210" w:rsidTr="00C570DB">
        <w:trPr>
          <w:trHeight w:val="894"/>
        </w:trPr>
        <w:tc>
          <w:tcPr>
            <w:tcW w:w="2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808B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E4E55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sz w:val="20"/>
                <w:szCs w:val="20"/>
              </w:rPr>
              <w:t>ADHD with medication</w:t>
            </w:r>
          </w:p>
          <w:p w14:paraId="71FFD3D7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ECB73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sz w:val="20"/>
                <w:szCs w:val="20"/>
              </w:rPr>
              <w:t>ADHD without medication</w:t>
            </w:r>
          </w:p>
          <w:p w14:paraId="7B7FEDCA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sz w:val="20"/>
                <w:szCs w:val="20"/>
              </w:rPr>
              <w:t>(n=18)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257B0" w14:textId="77777777" w:rsidR="00C570DB" w:rsidRPr="00C570DB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C570DB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391CA" w14:textId="126DCF3A" w:rsidR="00C570DB" w:rsidRPr="00C570DB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bCs/>
                <w:i/>
                <w:iCs/>
                <w:sz w:val="20"/>
                <w:szCs w:val="20"/>
                <w:lang w:eastAsia="ko-KR"/>
              </w:rPr>
              <w:t>A</w:t>
            </w:r>
            <w:r>
              <w:rPr>
                <w:rFonts w:cs="Times New Roman"/>
                <w:b/>
                <w:bCs/>
                <w:i/>
                <w:iCs/>
                <w:sz w:val="20"/>
                <w:szCs w:val="20"/>
                <w:lang w:eastAsia="ko-KR"/>
              </w:rPr>
              <w:t>djusted P</w:t>
            </w:r>
            <w:r w:rsidR="000C1235" w:rsidRPr="00E10CDF">
              <w:rPr>
                <w:vertAlign w:val="superscript"/>
              </w:rPr>
              <w:t>†</w:t>
            </w:r>
          </w:p>
        </w:tc>
      </w:tr>
      <w:tr w:rsidR="000C1235" w:rsidRPr="00265823" w14:paraId="39ACBBA3" w14:textId="60BCD224" w:rsidTr="00565F07">
        <w:trPr>
          <w:trHeight w:val="291"/>
        </w:trPr>
        <w:tc>
          <w:tcPr>
            <w:tcW w:w="97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68E29" w14:textId="7CC6CF04" w:rsidR="000C1235" w:rsidRPr="00C570DB" w:rsidRDefault="000C1235" w:rsidP="00E32C7C">
            <w:pPr>
              <w:spacing w:before="0" w:after="0" w:line="360" w:lineRule="auto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proofErr w:type="spellStart"/>
            <w:r w:rsidRPr="00C570DB">
              <w:rPr>
                <w:rFonts w:cs="Times New Roman" w:hint="eastAsia"/>
                <w:b/>
                <w:bCs/>
                <w:sz w:val="20"/>
                <w:szCs w:val="20"/>
                <w:lang w:eastAsia="ko-KR"/>
              </w:rPr>
              <w:t>H</w:t>
            </w:r>
            <w:r w:rsidRPr="00C570DB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bO</w:t>
            </w:r>
            <w:proofErr w:type="spellEnd"/>
          </w:p>
        </w:tc>
      </w:tr>
      <w:tr w:rsidR="00C570DB" w:rsidRPr="00265823" w14:paraId="0560AAE8" w14:textId="3018A7FE" w:rsidTr="000C1235">
        <w:trPr>
          <w:trHeight w:val="402"/>
        </w:trPr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2A7354E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557E1">
              <w:rPr>
                <w:rFonts w:cs="Times New Roman"/>
                <w:sz w:val="20"/>
                <w:szCs w:val="20"/>
              </w:rPr>
              <w:t>Rest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vAlign w:val="center"/>
          </w:tcPr>
          <w:p w14:paraId="53B4CA0D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bottom w:val="nil"/>
            </w:tcBorders>
            <w:vAlign w:val="center"/>
          </w:tcPr>
          <w:p w14:paraId="59B830F5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.53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7.67</w:t>
            </w:r>
          </w:p>
        </w:tc>
        <w:tc>
          <w:tcPr>
            <w:tcW w:w="2492" w:type="dxa"/>
            <w:tcBorders>
              <w:top w:val="single" w:sz="4" w:space="0" w:color="auto"/>
              <w:bottom w:val="nil"/>
            </w:tcBorders>
            <w:vAlign w:val="center"/>
          </w:tcPr>
          <w:p w14:paraId="0A3B17D9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0.22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1.59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center"/>
          </w:tcPr>
          <w:p w14:paraId="180EA871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.35</w:t>
            </w:r>
          </w:p>
        </w:tc>
        <w:tc>
          <w:tcPr>
            <w:tcW w:w="1248" w:type="dxa"/>
            <w:tcBorders>
              <w:top w:val="single" w:sz="4" w:space="0" w:color="auto"/>
              <w:bottom w:val="nil"/>
            </w:tcBorders>
            <w:vAlign w:val="center"/>
          </w:tcPr>
          <w:p w14:paraId="3CF180BC" w14:textId="4B582A7C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.385</w:t>
            </w:r>
          </w:p>
        </w:tc>
      </w:tr>
      <w:tr w:rsidR="00C570DB" w:rsidRPr="00265823" w14:paraId="3EA28A18" w14:textId="17E46E63" w:rsidTr="000C1235">
        <w:trPr>
          <w:trHeight w:val="390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68892E11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71B92D52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680C9940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.19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4.56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46600CD5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.14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1.01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6DD92663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316B8762" w14:textId="0A30AC4A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.393</w:t>
            </w:r>
          </w:p>
        </w:tc>
      </w:tr>
      <w:tr w:rsidR="00C570DB" w:rsidRPr="00265823" w14:paraId="7FAB264D" w14:textId="05359605" w:rsidTr="000C1235">
        <w:trPr>
          <w:trHeight w:val="342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7C98845F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021B1F8F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65966BEA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.68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1.98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56B6EE57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0.33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1.25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42E25386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73C8E201" w14:textId="32B4A464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.157</w:t>
            </w:r>
          </w:p>
        </w:tc>
      </w:tr>
      <w:tr w:rsidR="00C570DB" w:rsidRPr="00265823" w14:paraId="0E870393" w14:textId="7C93364C" w:rsidTr="000C1235">
        <w:trPr>
          <w:trHeight w:val="369"/>
        </w:trPr>
        <w:tc>
          <w:tcPr>
            <w:tcW w:w="1242" w:type="dxa"/>
            <w:vMerge w:val="restart"/>
            <w:tcBorders>
              <w:top w:val="nil"/>
              <w:bottom w:val="nil"/>
            </w:tcBorders>
            <w:vAlign w:val="center"/>
          </w:tcPr>
          <w:p w14:paraId="63E94404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557E1">
              <w:rPr>
                <w:rFonts w:cs="Times New Roman"/>
                <w:sz w:val="20"/>
                <w:szCs w:val="20"/>
              </w:rPr>
              <w:t>Task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06E34AF6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58BF7C5C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.78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4512A9B7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>1.86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13.34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7805B894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3696FE37" w14:textId="6DC15BC2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.352</w:t>
            </w:r>
          </w:p>
        </w:tc>
      </w:tr>
      <w:tr w:rsidR="00C570DB" w:rsidRPr="00265823" w14:paraId="606165DF" w14:textId="59A36084" w:rsidTr="000C1235">
        <w:trPr>
          <w:trHeight w:val="382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6CA0D0FA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707DF7F6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2B9E7CFF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.32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3.30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7A2E1A60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0.11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4.79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55B6C99D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6BBA8E4E" w14:textId="6519DAE8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.532</w:t>
            </w:r>
          </w:p>
        </w:tc>
      </w:tr>
      <w:tr w:rsidR="00C570DB" w:rsidRPr="00265823" w14:paraId="257BFB1F" w14:textId="6EF224D1" w:rsidTr="000C1235">
        <w:trPr>
          <w:trHeight w:val="438"/>
        </w:trPr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38E140D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vAlign w:val="center"/>
          </w:tcPr>
          <w:p w14:paraId="4CA3E9C0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vAlign w:val="center"/>
          </w:tcPr>
          <w:p w14:paraId="474B38FA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.03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2492" w:type="dxa"/>
            <w:tcBorders>
              <w:top w:val="nil"/>
              <w:bottom w:val="single" w:sz="4" w:space="0" w:color="auto"/>
            </w:tcBorders>
            <w:vAlign w:val="center"/>
          </w:tcPr>
          <w:p w14:paraId="2BD59A93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1.00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3.83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  <w:vAlign w:val="center"/>
          </w:tcPr>
          <w:p w14:paraId="3C97C561" w14:textId="77777777" w:rsidR="00C570DB" w:rsidRPr="003557E1" w:rsidRDefault="00C570DB" w:rsidP="00C570DB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vAlign w:val="center"/>
          </w:tcPr>
          <w:p w14:paraId="5A7B6813" w14:textId="47A5603D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.538</w:t>
            </w:r>
          </w:p>
        </w:tc>
      </w:tr>
      <w:tr w:rsidR="000C1235" w:rsidRPr="003557E1" w14:paraId="4420D64D" w14:textId="4B548E5F" w:rsidTr="005B263C">
        <w:trPr>
          <w:trHeight w:val="429"/>
        </w:trPr>
        <w:tc>
          <w:tcPr>
            <w:tcW w:w="97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6BAD1" w14:textId="12A40736" w:rsidR="000C1235" w:rsidRPr="00C570DB" w:rsidRDefault="000C1235" w:rsidP="00E32C7C">
            <w:pPr>
              <w:spacing w:before="0" w:after="0" w:line="360" w:lineRule="auto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proofErr w:type="spellStart"/>
            <w:r w:rsidRPr="00C570DB">
              <w:rPr>
                <w:rFonts w:cs="Times New Roman" w:hint="eastAsia"/>
                <w:b/>
                <w:bCs/>
                <w:sz w:val="20"/>
                <w:szCs w:val="20"/>
                <w:lang w:eastAsia="ko-KR"/>
              </w:rPr>
              <w:t>H</w:t>
            </w:r>
            <w:r w:rsidRPr="00C570DB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bR</w:t>
            </w:r>
            <w:proofErr w:type="spellEnd"/>
          </w:p>
        </w:tc>
      </w:tr>
      <w:tr w:rsidR="00C570DB" w:rsidRPr="003557E1" w14:paraId="50008626" w14:textId="7F999167" w:rsidTr="000C1235">
        <w:trPr>
          <w:trHeight w:val="402"/>
        </w:trPr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ACA130D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557E1">
              <w:rPr>
                <w:rFonts w:cs="Times New Roman"/>
                <w:sz w:val="20"/>
                <w:szCs w:val="20"/>
              </w:rPr>
              <w:t>Rest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vAlign w:val="center"/>
          </w:tcPr>
          <w:p w14:paraId="7549B3B5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bottom w:val="nil"/>
            </w:tcBorders>
            <w:vAlign w:val="center"/>
          </w:tcPr>
          <w:p w14:paraId="27802CBA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>-0.24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1.25</w:t>
            </w:r>
          </w:p>
        </w:tc>
        <w:tc>
          <w:tcPr>
            <w:tcW w:w="2492" w:type="dxa"/>
            <w:tcBorders>
              <w:top w:val="single" w:sz="4" w:space="0" w:color="auto"/>
              <w:bottom w:val="nil"/>
            </w:tcBorders>
            <w:vAlign w:val="center"/>
          </w:tcPr>
          <w:p w14:paraId="7B40ACB7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0.18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1.39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center"/>
          </w:tcPr>
          <w:p w14:paraId="7B2EDDD1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.88</w:t>
            </w:r>
          </w:p>
        </w:tc>
        <w:tc>
          <w:tcPr>
            <w:tcW w:w="1248" w:type="dxa"/>
            <w:tcBorders>
              <w:top w:val="single" w:sz="4" w:space="0" w:color="auto"/>
              <w:bottom w:val="nil"/>
            </w:tcBorders>
            <w:vAlign w:val="center"/>
          </w:tcPr>
          <w:p w14:paraId="416C2670" w14:textId="634498AA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.963</w:t>
            </w:r>
          </w:p>
        </w:tc>
      </w:tr>
      <w:tr w:rsidR="00C570DB" w:rsidRPr="003557E1" w14:paraId="07C61635" w14:textId="6D0B60A4" w:rsidTr="000C1235">
        <w:trPr>
          <w:trHeight w:val="390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3F2736F2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5E73C544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1A63BC5D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.66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2.75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7F3DFC85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.60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4.85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080D7820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68875821" w14:textId="41AF3394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.848</w:t>
            </w:r>
          </w:p>
        </w:tc>
      </w:tr>
      <w:tr w:rsidR="00C570DB" w:rsidRPr="003557E1" w14:paraId="547967EE" w14:textId="2B4CE133" w:rsidTr="000C1235">
        <w:trPr>
          <w:trHeight w:val="342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554E93AB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4283EB9A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59F23CAC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.19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4.04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3D0E887F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.36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1.20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71974D32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3F683AFE" w14:textId="4419963A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.413</w:t>
            </w:r>
          </w:p>
        </w:tc>
      </w:tr>
      <w:tr w:rsidR="00C570DB" w:rsidRPr="003557E1" w14:paraId="347EFD47" w14:textId="1CABF778" w:rsidTr="000C1235">
        <w:trPr>
          <w:trHeight w:val="369"/>
        </w:trPr>
        <w:tc>
          <w:tcPr>
            <w:tcW w:w="1242" w:type="dxa"/>
            <w:vMerge w:val="restart"/>
            <w:tcBorders>
              <w:top w:val="nil"/>
              <w:bottom w:val="nil"/>
            </w:tcBorders>
            <w:vAlign w:val="center"/>
          </w:tcPr>
          <w:p w14:paraId="5094FD89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557E1">
              <w:rPr>
                <w:rFonts w:cs="Times New Roman"/>
                <w:sz w:val="20"/>
                <w:szCs w:val="20"/>
              </w:rPr>
              <w:t>Task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7ECF5612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7325E08E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.72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3.99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0F2496B5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.01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4.80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09B65F9F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0C417E3B" w14:textId="59364FEE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.433</w:t>
            </w:r>
          </w:p>
        </w:tc>
      </w:tr>
      <w:tr w:rsidR="00C570DB" w:rsidRPr="003557E1" w14:paraId="4537BD7B" w14:textId="4794436C" w:rsidTr="000C1235">
        <w:trPr>
          <w:trHeight w:val="382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</w:tcPr>
          <w:p w14:paraId="06C74E36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14:paraId="271010AF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14:paraId="2E5CE3B7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.67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1.97</w:t>
            </w:r>
          </w:p>
        </w:tc>
        <w:tc>
          <w:tcPr>
            <w:tcW w:w="2492" w:type="dxa"/>
            <w:tcBorders>
              <w:top w:val="nil"/>
              <w:bottom w:val="nil"/>
            </w:tcBorders>
            <w:vAlign w:val="center"/>
          </w:tcPr>
          <w:p w14:paraId="3C98AAAA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0.37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1.16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47D804AA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1DEB6399" w14:textId="1D0D215E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.132</w:t>
            </w:r>
          </w:p>
        </w:tc>
      </w:tr>
      <w:tr w:rsidR="00C570DB" w:rsidRPr="003557E1" w14:paraId="76FD8155" w14:textId="6A58A47E" w:rsidTr="000C1235">
        <w:trPr>
          <w:trHeight w:val="438"/>
        </w:trPr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6CFBB7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vAlign w:val="center"/>
          </w:tcPr>
          <w:p w14:paraId="1E0161C4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57E1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vAlign w:val="center"/>
          </w:tcPr>
          <w:p w14:paraId="36105E37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.05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2492" w:type="dxa"/>
            <w:tcBorders>
              <w:top w:val="nil"/>
              <w:bottom w:val="single" w:sz="4" w:space="0" w:color="auto"/>
            </w:tcBorders>
            <w:vAlign w:val="center"/>
          </w:tcPr>
          <w:p w14:paraId="2CFB3ECC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-</w:t>
            </w:r>
            <w:r>
              <w:rPr>
                <w:rFonts w:cs="Times New Roman"/>
                <w:sz w:val="20"/>
                <w:szCs w:val="20"/>
                <w:lang w:eastAsia="ko-KR"/>
              </w:rPr>
              <w:t>0.67</w:t>
            </w:r>
            <w:r w:rsidRPr="003557E1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2.02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  <w:vAlign w:val="center"/>
          </w:tcPr>
          <w:p w14:paraId="3DA4D148" w14:textId="77777777" w:rsidR="00C570DB" w:rsidRPr="003557E1" w:rsidRDefault="00C570DB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.21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vAlign w:val="center"/>
          </w:tcPr>
          <w:p w14:paraId="65AB73A7" w14:textId="296ADF8D" w:rsidR="00C570DB" w:rsidRDefault="001E7A74" w:rsidP="000C1235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.259</w:t>
            </w:r>
          </w:p>
        </w:tc>
      </w:tr>
    </w:tbl>
    <w:p w14:paraId="76579356" w14:textId="42815A3F" w:rsidR="00A71D11" w:rsidRPr="002B369D" w:rsidRDefault="00A71D11" w:rsidP="00A71D11">
      <w:pPr>
        <w:rPr>
          <w:rFonts w:cs="Times New Roman"/>
        </w:rPr>
      </w:pPr>
      <w:r w:rsidRPr="00444DA5">
        <w:rPr>
          <w:rFonts w:cs="Times New Roman"/>
        </w:rPr>
        <w:t xml:space="preserve">Data are the </w:t>
      </w:r>
      <w:proofErr w:type="spellStart"/>
      <w:r w:rsidRPr="00444DA5">
        <w:rPr>
          <w:rFonts w:cs="Times New Roman"/>
        </w:rPr>
        <w:t>mean±SD</w:t>
      </w:r>
      <w:proofErr w:type="spellEnd"/>
      <w:r w:rsidRPr="00444DA5">
        <w:rPr>
          <w:rFonts w:cs="Times New Roman"/>
        </w:rPr>
        <w:t xml:space="preserve">. </w:t>
      </w:r>
      <w:r>
        <w:rPr>
          <w:rFonts w:cs="Times New Roman"/>
        </w:rPr>
        <w:t>T</w:t>
      </w:r>
      <w:r w:rsidRPr="00444DA5">
        <w:rPr>
          <w:rFonts w:cs="Times New Roman"/>
        </w:rPr>
        <w:t xml:space="preserve">he asymmetry score </w:t>
      </w:r>
      <w:r>
        <w:rPr>
          <w:rFonts w:cs="Times New Roman"/>
        </w:rPr>
        <w:t xml:space="preserve">was calculated </w:t>
      </w:r>
      <w:r w:rsidRPr="00444DA5">
        <w:rPr>
          <w:rFonts w:cs="Times New Roman"/>
        </w:rPr>
        <w:t>as the average of channels 9-15 for the right hemisphere and channels 1-7 for the left hemisphere</w:t>
      </w:r>
      <w:r>
        <w:rPr>
          <w:rFonts w:cs="Times New Roman"/>
        </w:rPr>
        <w:t xml:space="preserve"> to</w:t>
      </w:r>
      <w:r w:rsidRPr="00444DA5">
        <w:rPr>
          <w:rFonts w:cs="Times New Roman"/>
        </w:rPr>
        <w:t xml:space="preserve"> subjects with no channels rejected and results in all channels. </w:t>
      </w:r>
      <w:proofErr w:type="spellStart"/>
      <w:r w:rsidRPr="008C3FC2">
        <w:rPr>
          <w:rFonts w:cs="Times New Roman"/>
        </w:rPr>
        <w:t>HbO</w:t>
      </w:r>
      <w:proofErr w:type="spellEnd"/>
      <w:r w:rsidRPr="008C3FC2">
        <w:rPr>
          <w:rFonts w:cs="Times New Roman"/>
        </w:rPr>
        <w:t>, oxygenated hemoglobin; ADHD, attention deficit/hyperactivity disorder; ARS, ADHD rating scale; ATA, advanced test of attention, RT, response time; SD, standard deviation.</w:t>
      </w:r>
      <w:r w:rsidR="000C1235">
        <w:rPr>
          <w:rFonts w:cs="Times New Roman"/>
        </w:rPr>
        <w:t xml:space="preserve"> </w:t>
      </w:r>
      <w:r w:rsidR="000C1235" w:rsidRPr="00E10CDF">
        <w:rPr>
          <w:vertAlign w:val="superscript"/>
        </w:rPr>
        <w:t>†</w:t>
      </w:r>
      <w:r w:rsidR="007C6E3D" w:rsidRPr="007C6E3D">
        <w:t>Hemispheric</w:t>
      </w:r>
      <w:r w:rsidR="007C6E3D">
        <w:rPr>
          <w:vertAlign w:val="superscript"/>
        </w:rPr>
        <w:t xml:space="preserve"> </w:t>
      </w:r>
      <w:r w:rsidR="007C6E3D">
        <w:t xml:space="preserve">asymmetry score </w:t>
      </w:r>
      <w:r w:rsidR="00280661">
        <w:t>was</w:t>
      </w:r>
      <w:r w:rsidR="007C6E3D">
        <w:t xml:space="preserve"> </w:t>
      </w:r>
      <w:r w:rsidR="007C6E3D" w:rsidRPr="007C6E3D">
        <w:t xml:space="preserve">adjusted </w:t>
      </w:r>
      <w:r w:rsidR="007C6E3D">
        <w:t xml:space="preserve">for </w:t>
      </w:r>
      <w:r w:rsidR="00280661" w:rsidRPr="009F2B17">
        <w:rPr>
          <w:rFonts w:cs="Times New Roman"/>
        </w:rPr>
        <w:t>sex, age,</w:t>
      </w:r>
      <w:r w:rsidR="00280661">
        <w:rPr>
          <w:rFonts w:cs="Times New Roman"/>
        </w:rPr>
        <w:t xml:space="preserve"> and</w:t>
      </w:r>
      <w:r w:rsidR="00280661" w:rsidRPr="009F2B17">
        <w:rPr>
          <w:rFonts w:cs="Times New Roman"/>
        </w:rPr>
        <w:t xml:space="preserve"> handedness</w:t>
      </w:r>
      <w:r w:rsidR="00280661">
        <w:rPr>
          <w:rFonts w:cs="Times New Roman"/>
        </w:rPr>
        <w:t>.</w:t>
      </w:r>
    </w:p>
    <w:p w14:paraId="074AAE27" w14:textId="77777777" w:rsidR="00A71D11" w:rsidRDefault="00A71D11">
      <w:pPr>
        <w:spacing w:before="0" w:after="200" w:line="276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60CDDDB2" w14:textId="0AB65B40" w:rsidR="006A4F09" w:rsidRPr="0010583F" w:rsidRDefault="006A4F09" w:rsidP="006A4F09">
      <w:pPr>
        <w:rPr>
          <w:rFonts w:cs="Times New Roman"/>
          <w:szCs w:val="24"/>
        </w:rPr>
      </w:pPr>
      <w:r w:rsidRPr="0010583F">
        <w:rPr>
          <w:rFonts w:cs="Times New Roman"/>
          <w:b/>
          <w:bCs/>
          <w:szCs w:val="24"/>
        </w:rPr>
        <w:lastRenderedPageBreak/>
        <w:t xml:space="preserve">Supplementary table </w:t>
      </w:r>
      <w:r w:rsidR="00A71D11">
        <w:rPr>
          <w:rFonts w:cs="Times New Roman"/>
          <w:b/>
          <w:bCs/>
          <w:szCs w:val="24"/>
        </w:rPr>
        <w:t>3</w:t>
      </w:r>
      <w:r w:rsidRPr="0010583F">
        <w:rPr>
          <w:rFonts w:cs="Times New Roman"/>
          <w:b/>
          <w:bCs/>
          <w:szCs w:val="24"/>
        </w:rPr>
        <w:t xml:space="preserve">. </w:t>
      </w:r>
      <w:r w:rsidRPr="0010583F">
        <w:rPr>
          <w:rFonts w:cs="Times New Roman"/>
          <w:szCs w:val="24"/>
        </w:rPr>
        <w:t xml:space="preserve">Correlation between </w:t>
      </w:r>
      <w:r w:rsidR="009F2B17">
        <w:rPr>
          <w:rFonts w:cs="Times New Roman" w:hint="eastAsia"/>
          <w:szCs w:val="24"/>
          <w:lang w:eastAsia="ko-KR"/>
        </w:rPr>
        <w:t xml:space="preserve">clinical scores </w:t>
      </w:r>
      <w:r w:rsidRPr="0010583F">
        <w:rPr>
          <w:rFonts w:cs="Times New Roman"/>
          <w:szCs w:val="24"/>
        </w:rPr>
        <w:t xml:space="preserve">and </w:t>
      </w:r>
      <w:proofErr w:type="spellStart"/>
      <w:r w:rsidRPr="0010583F">
        <w:rPr>
          <w:rFonts w:cs="Times New Roman"/>
          <w:szCs w:val="24"/>
        </w:rPr>
        <w:t>HbO</w:t>
      </w:r>
      <w:proofErr w:type="spellEnd"/>
      <w:r w:rsidRPr="0010583F">
        <w:rPr>
          <w:rFonts w:cs="Times New Roman"/>
          <w:szCs w:val="24"/>
        </w:rPr>
        <w:t xml:space="preserve"> of channel 9 in </w:t>
      </w:r>
      <w:r w:rsidR="009F2B17">
        <w:rPr>
          <w:rFonts w:cs="Times New Roman"/>
          <w:szCs w:val="24"/>
        </w:rPr>
        <w:t xml:space="preserve">the </w:t>
      </w:r>
      <w:r w:rsidRPr="0010583F">
        <w:rPr>
          <w:rFonts w:cs="Times New Roman"/>
          <w:szCs w:val="24"/>
        </w:rPr>
        <w:t>1</w:t>
      </w:r>
      <w:r w:rsidRPr="0010583F">
        <w:rPr>
          <w:rFonts w:cs="Times New Roman"/>
          <w:szCs w:val="24"/>
          <w:vertAlign w:val="superscript"/>
        </w:rPr>
        <w:t>st</w:t>
      </w:r>
      <w:r w:rsidRPr="0010583F">
        <w:rPr>
          <w:rFonts w:cs="Times New Roman"/>
          <w:szCs w:val="24"/>
        </w:rPr>
        <w:t xml:space="preserve"> rest</w:t>
      </w:r>
      <w:r w:rsidR="009F2B17">
        <w:rPr>
          <w:rFonts w:cs="Times New Roman"/>
          <w:szCs w:val="24"/>
        </w:rPr>
        <w:t>ing period</w:t>
      </w:r>
    </w:p>
    <w:tbl>
      <w:tblPr>
        <w:tblStyle w:val="afc"/>
        <w:tblW w:w="101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1830"/>
        <w:gridCol w:w="1047"/>
        <w:gridCol w:w="1048"/>
        <w:gridCol w:w="1047"/>
        <w:gridCol w:w="1049"/>
        <w:gridCol w:w="2209"/>
      </w:tblGrid>
      <w:tr w:rsidR="006A4F09" w:rsidRPr="0010583F" w14:paraId="1A85855D" w14:textId="77777777" w:rsidTr="00824026">
        <w:trPr>
          <w:trHeight w:val="1320"/>
        </w:trPr>
        <w:tc>
          <w:tcPr>
            <w:tcW w:w="1943" w:type="dxa"/>
            <w:vMerge w:val="restart"/>
            <w:tcBorders>
              <w:top w:val="single" w:sz="4" w:space="0" w:color="auto"/>
            </w:tcBorders>
            <w:vAlign w:val="center"/>
          </w:tcPr>
          <w:p w14:paraId="54BECF34" w14:textId="77777777" w:rsidR="006A4F09" w:rsidRPr="004A7DE6" w:rsidRDefault="006A4F09" w:rsidP="006A4F09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Psychiatric assessment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</w:tcBorders>
            <w:vAlign w:val="center"/>
          </w:tcPr>
          <w:p w14:paraId="5BFD0E98" w14:textId="75D52912" w:rsidR="006A4F09" w:rsidRPr="004A7DE6" w:rsidRDefault="006A4F09" w:rsidP="006A4F09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Subscale/subset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</w:tcBorders>
            <w:vAlign w:val="center"/>
          </w:tcPr>
          <w:p w14:paraId="1625D050" w14:textId="77777777" w:rsidR="006A4F09" w:rsidRPr="004A7DE6" w:rsidRDefault="006A4F09" w:rsidP="006A4F09">
            <w:pPr>
              <w:spacing w:before="0" w:after="0"/>
              <w:jc w:val="center"/>
              <w:rPr>
                <w:rFonts w:eastAsia="굴림체"/>
                <w:b/>
                <w:bCs/>
                <w:sz w:val="22"/>
                <w:szCs w:val="18"/>
              </w:rPr>
            </w:pPr>
            <w:r w:rsidRPr="004A7DE6">
              <w:rPr>
                <w:rFonts w:eastAsia="굴림체"/>
                <w:b/>
                <w:bCs/>
                <w:sz w:val="22"/>
                <w:szCs w:val="18"/>
              </w:rPr>
              <w:t>ADHD with medication</w:t>
            </w:r>
          </w:p>
          <w:p w14:paraId="43B5408A" w14:textId="77777777" w:rsidR="006A4F09" w:rsidRPr="004A7DE6" w:rsidRDefault="006A4F09" w:rsidP="006A4F09">
            <w:pPr>
              <w:spacing w:before="0" w:after="0"/>
              <w:jc w:val="center"/>
              <w:rPr>
                <w:rFonts w:eastAsia="굴림체"/>
                <w:b/>
                <w:bCs/>
                <w:i/>
                <w:iCs/>
                <w:sz w:val="22"/>
                <w:szCs w:val="18"/>
              </w:rPr>
            </w:pPr>
            <w:r w:rsidRPr="004A7DE6">
              <w:rPr>
                <w:rFonts w:eastAsia="굴림체"/>
                <w:b/>
                <w:bCs/>
                <w:sz w:val="22"/>
                <w:szCs w:val="18"/>
              </w:rPr>
              <w:t>(n=23)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  <w:vAlign w:val="center"/>
          </w:tcPr>
          <w:p w14:paraId="1B79BFCF" w14:textId="77777777" w:rsidR="006A4F09" w:rsidRPr="004A7DE6" w:rsidRDefault="006A4F09" w:rsidP="006A4F09">
            <w:pPr>
              <w:spacing w:before="0" w:after="0"/>
              <w:jc w:val="center"/>
              <w:rPr>
                <w:rFonts w:eastAsia="굴림체"/>
                <w:b/>
                <w:bCs/>
                <w:sz w:val="22"/>
                <w:szCs w:val="18"/>
              </w:rPr>
            </w:pPr>
            <w:r w:rsidRPr="004A7DE6">
              <w:rPr>
                <w:rFonts w:eastAsia="굴림체"/>
                <w:b/>
                <w:bCs/>
                <w:sz w:val="22"/>
                <w:szCs w:val="18"/>
              </w:rPr>
              <w:t>ADHD without medication</w:t>
            </w:r>
          </w:p>
          <w:p w14:paraId="28C01B3A" w14:textId="77777777" w:rsidR="006A4F09" w:rsidRPr="004A7DE6" w:rsidRDefault="006A4F09" w:rsidP="006A4F09">
            <w:pPr>
              <w:spacing w:before="0" w:after="0"/>
              <w:jc w:val="center"/>
              <w:rPr>
                <w:rFonts w:eastAsia="굴림체"/>
                <w:b/>
                <w:bCs/>
                <w:i/>
                <w:iCs/>
                <w:sz w:val="22"/>
                <w:szCs w:val="18"/>
              </w:rPr>
            </w:pPr>
            <w:r w:rsidRPr="004A7DE6">
              <w:rPr>
                <w:rFonts w:eastAsia="굴림체"/>
                <w:b/>
                <w:bCs/>
                <w:sz w:val="22"/>
                <w:szCs w:val="18"/>
              </w:rPr>
              <w:t>(n=22)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</w:tcBorders>
            <w:vAlign w:val="center"/>
          </w:tcPr>
          <w:p w14:paraId="6CE14E4B" w14:textId="4C1BDB40" w:rsidR="006A4F09" w:rsidRPr="004A7DE6" w:rsidRDefault="00A14CBC" w:rsidP="006A4F09">
            <w:pPr>
              <w:spacing w:before="0" w:after="0"/>
              <w:jc w:val="center"/>
              <w:rPr>
                <w:b/>
                <w:bCs/>
                <w:i/>
                <w:iCs/>
                <w:sz w:val="22"/>
                <w:szCs w:val="18"/>
              </w:rPr>
            </w:pPr>
            <w:r>
              <w:rPr>
                <w:b/>
                <w:bCs/>
                <w:i/>
                <w:iCs/>
                <w:sz w:val="22"/>
                <w:szCs w:val="18"/>
              </w:rPr>
              <w:t>I</w:t>
            </w:r>
            <w:r w:rsidR="006A4F09" w:rsidRPr="004A7DE6">
              <w:rPr>
                <w:b/>
                <w:bCs/>
                <w:i/>
                <w:iCs/>
                <w:sz w:val="22"/>
                <w:szCs w:val="18"/>
              </w:rPr>
              <w:t>nteraction p</w:t>
            </w:r>
          </w:p>
        </w:tc>
      </w:tr>
      <w:tr w:rsidR="006A4F09" w:rsidRPr="0010583F" w14:paraId="674772C1" w14:textId="77777777" w:rsidTr="00824026">
        <w:trPr>
          <w:trHeight w:val="317"/>
        </w:trPr>
        <w:tc>
          <w:tcPr>
            <w:tcW w:w="1943" w:type="dxa"/>
            <w:vMerge/>
            <w:tcBorders>
              <w:bottom w:val="single" w:sz="4" w:space="0" w:color="auto"/>
            </w:tcBorders>
            <w:vAlign w:val="center"/>
          </w:tcPr>
          <w:p w14:paraId="0F5A0CD7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vMerge/>
            <w:tcBorders>
              <w:bottom w:val="single" w:sz="4" w:space="0" w:color="auto"/>
            </w:tcBorders>
            <w:vAlign w:val="center"/>
          </w:tcPr>
          <w:p w14:paraId="0CAB5599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F789E" w14:textId="77777777" w:rsidR="006A4F09" w:rsidRPr="006A4F09" w:rsidRDefault="006A4F09" w:rsidP="00027C7B">
            <w:pPr>
              <w:spacing w:before="0" w:after="0"/>
              <w:ind w:left="400"/>
              <w:rPr>
                <w:rFonts w:eastAsia="굴림체"/>
                <w:i/>
                <w:iCs/>
                <w:sz w:val="22"/>
                <w:szCs w:val="18"/>
              </w:rPr>
            </w:pPr>
            <w:r w:rsidRPr="006A4F09">
              <w:rPr>
                <w:rFonts w:eastAsia="굴림체" w:hint="eastAsia"/>
                <w:i/>
                <w:iCs/>
                <w:sz w:val="22"/>
                <w:szCs w:val="18"/>
              </w:rPr>
              <w:t>r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31B6B" w14:textId="77777777" w:rsidR="006A4F09" w:rsidRPr="006A4F09" w:rsidRDefault="006A4F09" w:rsidP="00027C7B">
            <w:pPr>
              <w:spacing w:before="0" w:after="0"/>
              <w:ind w:left="400"/>
              <w:rPr>
                <w:rFonts w:eastAsia="굴림체"/>
                <w:i/>
                <w:iCs/>
                <w:sz w:val="22"/>
                <w:szCs w:val="18"/>
              </w:rPr>
            </w:pPr>
            <w:r w:rsidRPr="006A4F09">
              <w:rPr>
                <w:rFonts w:eastAsia="굴림체" w:hint="eastAsia"/>
                <w:i/>
                <w:iCs/>
                <w:sz w:val="22"/>
                <w:szCs w:val="18"/>
              </w:rPr>
              <w:t>p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F9F6D" w14:textId="77777777" w:rsidR="006A4F09" w:rsidRPr="006A4F09" w:rsidRDefault="006A4F09" w:rsidP="00027C7B">
            <w:pPr>
              <w:spacing w:before="0" w:after="0"/>
              <w:ind w:left="400"/>
              <w:rPr>
                <w:rFonts w:eastAsia="굴림체"/>
                <w:sz w:val="22"/>
                <w:szCs w:val="18"/>
              </w:rPr>
            </w:pPr>
            <w:r w:rsidRPr="006A4F09">
              <w:rPr>
                <w:rFonts w:eastAsia="굴림체" w:hint="eastAsia"/>
                <w:i/>
                <w:iCs/>
                <w:sz w:val="22"/>
                <w:szCs w:val="18"/>
              </w:rPr>
              <w:t>r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40458" w14:textId="77777777" w:rsidR="006A4F09" w:rsidRPr="006A4F09" w:rsidRDefault="006A4F09" w:rsidP="00027C7B">
            <w:pPr>
              <w:spacing w:before="0" w:after="0"/>
              <w:ind w:left="400"/>
              <w:rPr>
                <w:rFonts w:eastAsia="굴림체"/>
                <w:sz w:val="22"/>
                <w:szCs w:val="18"/>
              </w:rPr>
            </w:pPr>
            <w:r w:rsidRPr="006A4F09">
              <w:rPr>
                <w:rFonts w:eastAsia="굴림체" w:hint="eastAsia"/>
                <w:i/>
                <w:iCs/>
                <w:sz w:val="22"/>
                <w:szCs w:val="18"/>
              </w:rPr>
              <w:t>p</w:t>
            </w:r>
          </w:p>
        </w:tc>
        <w:tc>
          <w:tcPr>
            <w:tcW w:w="2209" w:type="dxa"/>
            <w:vMerge/>
            <w:tcBorders>
              <w:bottom w:val="single" w:sz="4" w:space="0" w:color="auto"/>
            </w:tcBorders>
            <w:vAlign w:val="center"/>
          </w:tcPr>
          <w:p w14:paraId="3F778573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</w:tr>
      <w:tr w:rsidR="006A4F09" w:rsidRPr="0010583F" w14:paraId="5A3F090A" w14:textId="77777777" w:rsidTr="00824026">
        <w:trPr>
          <w:trHeight w:val="391"/>
        </w:trPr>
        <w:tc>
          <w:tcPr>
            <w:tcW w:w="19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B0A381F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ARS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vAlign w:val="center"/>
          </w:tcPr>
          <w:p w14:paraId="1217C738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inattention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35426D89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.302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070F177" w14:textId="033FF2C1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.09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17EC5420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.100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606406B2" w14:textId="34C6AAEE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</w:t>
            </w:r>
            <w:r w:rsidR="00027C7B" w:rsidRPr="00506F90">
              <w:rPr>
                <w:sz w:val="20"/>
                <w:szCs w:val="20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61C7E8" w14:textId="1C9E6549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0.44</w:t>
            </w:r>
          </w:p>
        </w:tc>
      </w:tr>
      <w:tr w:rsidR="006A4F09" w:rsidRPr="0010583F" w14:paraId="66BA9BB7" w14:textId="77777777" w:rsidTr="00824026">
        <w:trPr>
          <w:trHeight w:val="419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3F4AA4EB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2DA58E82" w14:textId="4A985756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H</w:t>
            </w:r>
            <w:r w:rsidR="006A4F09" w:rsidRPr="006A4F09">
              <w:rPr>
                <w:sz w:val="22"/>
                <w:szCs w:val="18"/>
              </w:rPr>
              <w:t>yperactivity</w:t>
            </w:r>
            <w:r>
              <w:rPr>
                <w:sz w:val="22"/>
                <w:szCs w:val="18"/>
              </w:rPr>
              <w:t>-impulsivity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4358E17A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0.151</w:t>
            </w:r>
          </w:p>
        </w:tc>
        <w:tc>
          <w:tcPr>
            <w:tcW w:w="1048" w:type="dxa"/>
            <w:tcBorders>
              <w:bottom w:val="nil"/>
            </w:tcBorders>
            <w:vAlign w:val="center"/>
          </w:tcPr>
          <w:p w14:paraId="43CECD67" w14:textId="47507968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.49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6FAAB837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.016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036A00FB" w14:textId="449848FF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45F59" w14:textId="7225B0D6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0.54</w:t>
            </w:r>
          </w:p>
        </w:tc>
      </w:tr>
      <w:tr w:rsidR="006A4F09" w:rsidRPr="0010583F" w14:paraId="6559B360" w14:textId="77777777" w:rsidTr="00824026">
        <w:trPr>
          <w:trHeight w:val="391"/>
        </w:trPr>
        <w:tc>
          <w:tcPr>
            <w:tcW w:w="19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F4B923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vAlign w:val="center"/>
          </w:tcPr>
          <w:p w14:paraId="0A6F3EA6" w14:textId="39648960" w:rsidR="006A4F09" w:rsidRPr="006A4F09" w:rsidRDefault="00355AAE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T</w:t>
            </w:r>
            <w:r w:rsidR="006A4F09" w:rsidRPr="006A4F09">
              <w:rPr>
                <w:sz w:val="22"/>
                <w:szCs w:val="18"/>
              </w:rPr>
              <w:t>otal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68C30BFE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.100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14:paraId="1DAFF720" w14:textId="5CC1B00C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</w:t>
            </w:r>
            <w:r w:rsidR="00027C7B" w:rsidRPr="00506F90"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02A85707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0F1F5733" w14:textId="213544FE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.79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610716" w14:textId="2F02922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</w:t>
            </w:r>
            <w:r w:rsidR="00027C7B" w:rsidRPr="00506F90">
              <w:rPr>
                <w:sz w:val="20"/>
                <w:szCs w:val="20"/>
              </w:rPr>
              <w:t>3</w:t>
            </w:r>
          </w:p>
        </w:tc>
      </w:tr>
      <w:tr w:rsidR="006A4F09" w:rsidRPr="0010583F" w14:paraId="5A0D1760" w14:textId="77777777" w:rsidTr="00824026">
        <w:trPr>
          <w:trHeight w:val="391"/>
        </w:trPr>
        <w:tc>
          <w:tcPr>
            <w:tcW w:w="19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D4368A7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Visual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vAlign w:val="center"/>
          </w:tcPr>
          <w:p w14:paraId="5E12B565" w14:textId="32C83730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</w:t>
            </w:r>
            <w:r w:rsidR="006A4F09" w:rsidRPr="006A4F09">
              <w:rPr>
                <w:sz w:val="22"/>
                <w:szCs w:val="18"/>
              </w:rPr>
              <w:t>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0EC5BEA8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0.175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32FFA23" w14:textId="7B4E4CE8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</w:t>
            </w:r>
            <w:r w:rsidR="00027C7B" w:rsidRPr="00506F90">
              <w:rPr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729BF903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.011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64ACE24C" w14:textId="13A47C66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.96</w:t>
            </w: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7726156" w14:textId="13231D73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</w:t>
            </w:r>
            <w:r w:rsidR="00027C7B" w:rsidRPr="00506F90">
              <w:rPr>
                <w:sz w:val="20"/>
                <w:szCs w:val="20"/>
              </w:rPr>
              <w:t>2</w:t>
            </w:r>
          </w:p>
        </w:tc>
      </w:tr>
      <w:tr w:rsidR="006A4F09" w:rsidRPr="0010583F" w14:paraId="3565BE95" w14:textId="77777777" w:rsidTr="00824026">
        <w:trPr>
          <w:trHeight w:val="419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4346B6BC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0ADD239D" w14:textId="135AA950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</w:t>
            </w:r>
            <w:r w:rsidR="006A4F09" w:rsidRPr="006A4F09">
              <w:rPr>
                <w:sz w:val="22"/>
                <w:szCs w:val="18"/>
              </w:rPr>
              <w:t>ommission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1047" w:type="dxa"/>
            <w:vAlign w:val="center"/>
          </w:tcPr>
          <w:p w14:paraId="60AC054A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0.324</w:t>
            </w:r>
          </w:p>
        </w:tc>
        <w:tc>
          <w:tcPr>
            <w:tcW w:w="1048" w:type="dxa"/>
            <w:vAlign w:val="center"/>
          </w:tcPr>
          <w:p w14:paraId="4253DE1F" w14:textId="05E964AF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.13</w:t>
            </w:r>
          </w:p>
        </w:tc>
        <w:tc>
          <w:tcPr>
            <w:tcW w:w="1047" w:type="dxa"/>
            <w:vAlign w:val="center"/>
          </w:tcPr>
          <w:p w14:paraId="267D16DE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.186</w:t>
            </w:r>
          </w:p>
        </w:tc>
        <w:tc>
          <w:tcPr>
            <w:tcW w:w="1049" w:type="dxa"/>
            <w:vAlign w:val="center"/>
          </w:tcPr>
          <w:p w14:paraId="27E300B1" w14:textId="35ACFEEC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</w:t>
            </w:r>
            <w:r w:rsidR="00027C7B" w:rsidRPr="00506F90">
              <w:rPr>
                <w:sz w:val="20"/>
                <w:szCs w:val="20"/>
              </w:rPr>
              <w:t>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E4910" w14:textId="37779EC3" w:rsidR="006A4F09" w:rsidRPr="00506F90" w:rsidRDefault="006A4F09" w:rsidP="006A4F09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06F90">
              <w:rPr>
                <w:b/>
                <w:bCs/>
                <w:sz w:val="20"/>
                <w:szCs w:val="20"/>
              </w:rPr>
              <w:t>0.0</w:t>
            </w:r>
            <w:r w:rsidR="00027C7B" w:rsidRPr="00506F9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6A4F09" w:rsidRPr="0010583F" w14:paraId="49437B32" w14:textId="77777777" w:rsidTr="00824026">
        <w:trPr>
          <w:trHeight w:val="391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1B4D36D1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7C3CBDD9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414C2A70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0.249</w:t>
            </w:r>
          </w:p>
        </w:tc>
        <w:tc>
          <w:tcPr>
            <w:tcW w:w="1048" w:type="dxa"/>
            <w:tcBorders>
              <w:bottom w:val="nil"/>
            </w:tcBorders>
            <w:vAlign w:val="center"/>
          </w:tcPr>
          <w:p w14:paraId="2204E73A" w14:textId="4448F345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</w:t>
            </w:r>
            <w:r w:rsidR="00027C7B" w:rsidRPr="00506F90">
              <w:rPr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31275C0F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.172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4E0389EF" w14:textId="48BC7B7A" w:rsidR="006A4F09" w:rsidRPr="00506F90" w:rsidRDefault="006A4F09" w:rsidP="006A4F09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.04</w:t>
            </w:r>
            <w:r w:rsidR="00824026" w:rsidRPr="00506F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CF7189" w14:textId="6A87D18A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0.1</w:t>
            </w:r>
            <w:r w:rsidR="00027C7B" w:rsidRPr="00506F90">
              <w:rPr>
                <w:sz w:val="20"/>
                <w:szCs w:val="20"/>
              </w:rPr>
              <w:t>8</w:t>
            </w:r>
          </w:p>
        </w:tc>
      </w:tr>
      <w:tr w:rsidR="006A4F09" w:rsidRPr="0010583F" w14:paraId="07096F92" w14:textId="77777777" w:rsidTr="00824026">
        <w:trPr>
          <w:trHeight w:val="391"/>
        </w:trPr>
        <w:tc>
          <w:tcPr>
            <w:tcW w:w="19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CDA12B1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vAlign w:val="center"/>
          </w:tcPr>
          <w:p w14:paraId="150BEEDD" w14:textId="1F91A747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05D7509B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0.314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14:paraId="303C0641" w14:textId="035E7FEA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</w:t>
            </w:r>
            <w:r w:rsidR="00027C7B" w:rsidRPr="00506F90"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09C8AB15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.390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7257F255" w14:textId="01D9C5B3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.07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F89F71" w14:textId="777E9770" w:rsidR="006A4F09" w:rsidRPr="00506F90" w:rsidRDefault="006A4F09" w:rsidP="006A4F09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506F90">
              <w:rPr>
                <w:b/>
                <w:bCs/>
                <w:sz w:val="20"/>
                <w:szCs w:val="20"/>
              </w:rPr>
              <w:t>0.02*</w:t>
            </w:r>
          </w:p>
        </w:tc>
      </w:tr>
      <w:tr w:rsidR="006A4F09" w:rsidRPr="0010583F" w14:paraId="2E2FAF1C" w14:textId="77777777" w:rsidTr="00824026">
        <w:trPr>
          <w:trHeight w:val="419"/>
        </w:trPr>
        <w:tc>
          <w:tcPr>
            <w:tcW w:w="19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009EC63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Auditory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vAlign w:val="center"/>
          </w:tcPr>
          <w:p w14:paraId="67BE5C37" w14:textId="4DFA7689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</w:t>
            </w:r>
            <w:r w:rsidR="006A4F09" w:rsidRPr="006A4F09">
              <w:rPr>
                <w:sz w:val="22"/>
                <w:szCs w:val="18"/>
              </w:rPr>
              <w:t>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0CE4AA69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.150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B6A3E5C" w14:textId="0C3A5C0D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</w:t>
            </w:r>
            <w:r w:rsidR="00027C7B" w:rsidRPr="00506F90">
              <w:rPr>
                <w:sz w:val="20"/>
                <w:szCs w:val="20"/>
              </w:rPr>
              <w:t>50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75E71C72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.244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E3B3720" w14:textId="63058161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</w:t>
            </w:r>
            <w:r w:rsidR="00027C7B" w:rsidRPr="00506F90">
              <w:rPr>
                <w:sz w:val="20"/>
                <w:szCs w:val="20"/>
              </w:rPr>
              <w:t>8</w:t>
            </w: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BEAE41" w14:textId="4E848AA3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0.83</w:t>
            </w:r>
          </w:p>
        </w:tc>
      </w:tr>
      <w:tr w:rsidR="006A4F09" w:rsidRPr="0010583F" w14:paraId="12235293" w14:textId="77777777" w:rsidTr="00824026">
        <w:trPr>
          <w:trHeight w:val="391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765D8130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7C3206BB" w14:textId="2E42D674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</w:t>
            </w:r>
            <w:r w:rsidR="006A4F09" w:rsidRPr="006A4F09">
              <w:rPr>
                <w:sz w:val="22"/>
                <w:szCs w:val="18"/>
              </w:rPr>
              <w:t>ommission</w:t>
            </w:r>
            <w:r>
              <w:rPr>
                <w:sz w:val="22"/>
                <w:szCs w:val="18"/>
              </w:rPr>
              <w:t xml:space="preserve"> err</w:t>
            </w:r>
            <w:r w:rsidR="00422810">
              <w:rPr>
                <w:rFonts w:hint="eastAsia"/>
                <w:sz w:val="22"/>
                <w:szCs w:val="18"/>
                <w:lang w:eastAsia="ko-KR"/>
              </w:rPr>
              <w:t>o</w:t>
            </w:r>
            <w:r>
              <w:rPr>
                <w:sz w:val="22"/>
                <w:szCs w:val="18"/>
              </w:rPr>
              <w:t>r</w:t>
            </w:r>
          </w:p>
        </w:tc>
        <w:tc>
          <w:tcPr>
            <w:tcW w:w="1047" w:type="dxa"/>
            <w:vAlign w:val="center"/>
          </w:tcPr>
          <w:p w14:paraId="263938EF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.051</w:t>
            </w:r>
          </w:p>
        </w:tc>
        <w:tc>
          <w:tcPr>
            <w:tcW w:w="1048" w:type="dxa"/>
            <w:vAlign w:val="center"/>
          </w:tcPr>
          <w:p w14:paraId="7C49EC2E" w14:textId="6FD77251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.8</w:t>
            </w:r>
            <w:r w:rsidR="00027C7B" w:rsidRPr="00506F90">
              <w:rPr>
                <w:sz w:val="20"/>
                <w:szCs w:val="20"/>
              </w:rPr>
              <w:t>2</w:t>
            </w:r>
          </w:p>
        </w:tc>
        <w:tc>
          <w:tcPr>
            <w:tcW w:w="1047" w:type="dxa"/>
            <w:vAlign w:val="center"/>
          </w:tcPr>
          <w:p w14:paraId="3AF6AC3A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.303</w:t>
            </w:r>
          </w:p>
        </w:tc>
        <w:tc>
          <w:tcPr>
            <w:tcW w:w="1049" w:type="dxa"/>
            <w:vAlign w:val="center"/>
          </w:tcPr>
          <w:p w14:paraId="243A0F4E" w14:textId="65415102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69DBD5" w14:textId="48D1CE81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0.4</w:t>
            </w:r>
            <w:r w:rsidR="00027C7B" w:rsidRPr="00506F90">
              <w:rPr>
                <w:sz w:val="20"/>
                <w:szCs w:val="20"/>
              </w:rPr>
              <w:t>9</w:t>
            </w:r>
          </w:p>
        </w:tc>
      </w:tr>
      <w:tr w:rsidR="006A4F09" w:rsidRPr="0010583F" w14:paraId="537AE8E3" w14:textId="77777777" w:rsidTr="00824026">
        <w:trPr>
          <w:trHeight w:val="391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70237CDC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1C79EB40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0C42BC50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.195</w:t>
            </w:r>
          </w:p>
        </w:tc>
        <w:tc>
          <w:tcPr>
            <w:tcW w:w="1048" w:type="dxa"/>
            <w:tcBorders>
              <w:bottom w:val="nil"/>
            </w:tcBorders>
            <w:vAlign w:val="center"/>
          </w:tcPr>
          <w:p w14:paraId="773EF62B" w14:textId="37497042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.37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14:paraId="4576B6CC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.134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764F8E97" w14:textId="15CDB3B6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.55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1E38EE" w14:textId="6A264529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0.6</w:t>
            </w:r>
            <w:r w:rsidR="00027C7B" w:rsidRPr="00506F90">
              <w:rPr>
                <w:sz w:val="20"/>
                <w:szCs w:val="20"/>
              </w:rPr>
              <w:t>4</w:t>
            </w:r>
          </w:p>
        </w:tc>
      </w:tr>
      <w:tr w:rsidR="006A4F09" w:rsidRPr="0010583F" w14:paraId="5B78EAAA" w14:textId="77777777" w:rsidTr="00824026">
        <w:trPr>
          <w:trHeight w:val="361"/>
        </w:trPr>
        <w:tc>
          <w:tcPr>
            <w:tcW w:w="19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D4531EB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vAlign w:val="center"/>
          </w:tcPr>
          <w:p w14:paraId="5298DBF6" w14:textId="31CB1FF1" w:rsidR="006A4F09" w:rsidRPr="006A4F09" w:rsidRDefault="00824026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4D3B532B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.096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14:paraId="77F27A8D" w14:textId="17645DEF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.66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vAlign w:val="center"/>
          </w:tcPr>
          <w:p w14:paraId="2C545C93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.261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3B7035DD" w14:textId="0F741BDF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.24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CF3D8B" w14:textId="5938289C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0.65</w:t>
            </w:r>
          </w:p>
        </w:tc>
      </w:tr>
      <w:tr w:rsidR="006A4F09" w:rsidRPr="0010583F" w14:paraId="3F433939" w14:textId="77777777" w:rsidTr="00824026">
        <w:trPr>
          <w:trHeight w:val="361"/>
        </w:trPr>
        <w:tc>
          <w:tcPr>
            <w:tcW w:w="19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8CF6E8C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SCWT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vAlign w:val="center"/>
          </w:tcPr>
          <w:p w14:paraId="58D0D530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Word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5E8F7498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.212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078C31C" w14:textId="00745805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.33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73E1E57B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0.025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C2D977F" w14:textId="745DE9D0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.91</w:t>
            </w: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19A7B2" w14:textId="6F7C6D9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0.3</w:t>
            </w:r>
            <w:r w:rsidR="00027C7B" w:rsidRPr="00506F90">
              <w:rPr>
                <w:sz w:val="20"/>
                <w:szCs w:val="20"/>
              </w:rPr>
              <w:t>7</w:t>
            </w:r>
          </w:p>
        </w:tc>
      </w:tr>
      <w:tr w:rsidR="006A4F09" w:rsidRPr="0010583F" w14:paraId="155E8366" w14:textId="77777777" w:rsidTr="00824026">
        <w:trPr>
          <w:trHeight w:val="361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10F70638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6FB642E5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</w:t>
            </w:r>
          </w:p>
        </w:tc>
        <w:tc>
          <w:tcPr>
            <w:tcW w:w="1047" w:type="dxa"/>
            <w:vAlign w:val="center"/>
          </w:tcPr>
          <w:p w14:paraId="3E314001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.102</w:t>
            </w:r>
          </w:p>
        </w:tc>
        <w:tc>
          <w:tcPr>
            <w:tcW w:w="1048" w:type="dxa"/>
            <w:vAlign w:val="center"/>
          </w:tcPr>
          <w:p w14:paraId="0271471A" w14:textId="5EEEBE99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</w:t>
            </w:r>
            <w:r w:rsidR="00027C7B" w:rsidRPr="00506F90"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  <w:vAlign w:val="center"/>
          </w:tcPr>
          <w:p w14:paraId="4EC150AA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.191</w:t>
            </w:r>
          </w:p>
        </w:tc>
        <w:tc>
          <w:tcPr>
            <w:tcW w:w="1049" w:type="dxa"/>
            <w:vAlign w:val="center"/>
          </w:tcPr>
          <w:p w14:paraId="694067A5" w14:textId="62681F96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</w:t>
            </w:r>
            <w:r w:rsidR="00027C7B" w:rsidRPr="00506F90">
              <w:rPr>
                <w:sz w:val="20"/>
                <w:szCs w:val="20"/>
              </w:rPr>
              <w:t>40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D50645" w14:textId="0AAD64C2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</w:t>
            </w:r>
            <w:r w:rsidR="00027C7B" w:rsidRPr="00506F90">
              <w:rPr>
                <w:sz w:val="20"/>
                <w:szCs w:val="20"/>
              </w:rPr>
              <w:t>3</w:t>
            </w:r>
          </w:p>
        </w:tc>
      </w:tr>
      <w:tr w:rsidR="006A4F09" w:rsidRPr="0010583F" w14:paraId="6DD95BDF" w14:textId="77777777" w:rsidTr="00824026">
        <w:trPr>
          <w:trHeight w:val="361"/>
        </w:trPr>
        <w:tc>
          <w:tcPr>
            <w:tcW w:w="1943" w:type="dxa"/>
            <w:vMerge/>
            <w:tcBorders>
              <w:top w:val="nil"/>
              <w:bottom w:val="nil"/>
            </w:tcBorders>
            <w:vAlign w:val="center"/>
          </w:tcPr>
          <w:p w14:paraId="65E39CF8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  <w:vAlign w:val="center"/>
          </w:tcPr>
          <w:p w14:paraId="6809C9C8" w14:textId="77777777" w:rsidR="006A4F09" w:rsidRPr="006A4F09" w:rsidRDefault="006A4F09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Color-Word</w:t>
            </w:r>
          </w:p>
        </w:tc>
        <w:tc>
          <w:tcPr>
            <w:tcW w:w="1047" w:type="dxa"/>
            <w:vAlign w:val="center"/>
          </w:tcPr>
          <w:p w14:paraId="5A8EE8E1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.205</w:t>
            </w:r>
          </w:p>
        </w:tc>
        <w:tc>
          <w:tcPr>
            <w:tcW w:w="1048" w:type="dxa"/>
            <w:vAlign w:val="center"/>
          </w:tcPr>
          <w:p w14:paraId="3788D6CE" w14:textId="6CFAC6EC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</w:t>
            </w:r>
            <w:r w:rsidR="00027C7B" w:rsidRPr="00506F90"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  <w:vAlign w:val="center"/>
          </w:tcPr>
          <w:p w14:paraId="17A5793A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0.176</w:t>
            </w:r>
          </w:p>
        </w:tc>
        <w:tc>
          <w:tcPr>
            <w:tcW w:w="1049" w:type="dxa"/>
            <w:vAlign w:val="center"/>
          </w:tcPr>
          <w:p w14:paraId="4228581F" w14:textId="658CAC4D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</w:t>
            </w:r>
            <w:r w:rsidR="00027C7B" w:rsidRPr="00506F90">
              <w:rPr>
                <w:sz w:val="20"/>
                <w:szCs w:val="20"/>
              </w:rPr>
              <w:t>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C983FE" w14:textId="42247C76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0.2</w:t>
            </w:r>
            <w:r w:rsidR="00027C7B" w:rsidRPr="00506F90">
              <w:rPr>
                <w:sz w:val="20"/>
                <w:szCs w:val="20"/>
              </w:rPr>
              <w:t>3</w:t>
            </w:r>
          </w:p>
        </w:tc>
      </w:tr>
      <w:tr w:rsidR="006A4F09" w:rsidRPr="0010583F" w14:paraId="1D950E4C" w14:textId="77777777" w:rsidTr="00824026">
        <w:trPr>
          <w:trHeight w:val="361"/>
        </w:trPr>
        <w:tc>
          <w:tcPr>
            <w:tcW w:w="19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A6677B" w14:textId="77777777" w:rsidR="006A4F09" w:rsidRPr="006A4F09" w:rsidRDefault="006A4F09" w:rsidP="006A4F09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vAlign w:val="center"/>
          </w:tcPr>
          <w:p w14:paraId="78DCC20E" w14:textId="21F83A9F" w:rsidR="006A4F09" w:rsidRPr="006A4F09" w:rsidRDefault="00637961" w:rsidP="006A4F09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</w:t>
            </w:r>
            <w:r w:rsidR="006A4F09" w:rsidRPr="006A4F09">
              <w:rPr>
                <w:sz w:val="22"/>
                <w:szCs w:val="18"/>
              </w:rPr>
              <w:t>nterference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480D9443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.113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4BFDADDF" w14:textId="5ECB3C5D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</w:t>
            </w:r>
            <w:r w:rsidR="00027C7B" w:rsidRPr="00506F90">
              <w:rPr>
                <w:sz w:val="20"/>
                <w:szCs w:val="20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5E04348D" w14:textId="77777777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0.424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260FEAE" w14:textId="32485981" w:rsidR="006A4F09" w:rsidRPr="00506F90" w:rsidRDefault="006A4F09" w:rsidP="006A4F09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</w:t>
            </w:r>
            <w:r w:rsidR="00027C7B" w:rsidRPr="00506F90">
              <w:rPr>
                <w:sz w:val="20"/>
                <w:szCs w:val="20"/>
              </w:rPr>
              <w:t>1</w:t>
            </w:r>
            <w:r w:rsidR="00824026" w:rsidRPr="00506F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1743E9" w14:textId="5D2059EE" w:rsidR="006A4F09" w:rsidRPr="00506F90" w:rsidRDefault="006A4F09" w:rsidP="006A4F09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0.1</w:t>
            </w:r>
            <w:r w:rsidR="00027C7B" w:rsidRPr="00506F90">
              <w:rPr>
                <w:sz w:val="20"/>
                <w:szCs w:val="20"/>
              </w:rPr>
              <w:t>2</w:t>
            </w:r>
          </w:p>
        </w:tc>
      </w:tr>
    </w:tbl>
    <w:p w14:paraId="7A524C7A" w14:textId="408CEBEC" w:rsidR="006A4F09" w:rsidRPr="0010583F" w:rsidRDefault="006A4F09" w:rsidP="006A4F09">
      <w:pPr>
        <w:rPr>
          <w:rFonts w:cs="Times New Roman"/>
          <w:szCs w:val="20"/>
          <w:lang w:eastAsia="ko-KR"/>
        </w:rPr>
      </w:pPr>
      <w:proofErr w:type="spellStart"/>
      <w:r w:rsidRPr="0010583F">
        <w:rPr>
          <w:rFonts w:cs="Times New Roman"/>
          <w:szCs w:val="20"/>
        </w:rPr>
        <w:t>HbO</w:t>
      </w:r>
      <w:proofErr w:type="spellEnd"/>
      <w:r w:rsidRPr="0010583F">
        <w:rPr>
          <w:rFonts w:cs="Times New Roman"/>
          <w:szCs w:val="20"/>
        </w:rPr>
        <w:t>, oxygenated hemoglobin; ADHD, attention deficit/hyperactivity disorder; ARS, ADHD rating scale; ATA, advanced test of attention</w:t>
      </w:r>
      <w:r>
        <w:rPr>
          <w:rFonts w:cs="Times New Roman"/>
          <w:szCs w:val="20"/>
        </w:rPr>
        <w:t xml:space="preserve">; SCWT, </w:t>
      </w:r>
      <w:proofErr w:type="spellStart"/>
      <w:r>
        <w:rPr>
          <w:rFonts w:cs="Times New Roman"/>
          <w:szCs w:val="20"/>
        </w:rPr>
        <w:t>stroop</w:t>
      </w:r>
      <w:proofErr w:type="spellEnd"/>
      <w:r>
        <w:rPr>
          <w:rFonts w:cs="Times New Roman"/>
          <w:szCs w:val="20"/>
        </w:rPr>
        <w:t xml:space="preserve"> color-word test;</w:t>
      </w:r>
      <w:r w:rsidRPr="0010583F">
        <w:rPr>
          <w:rFonts w:cs="Times New Roman"/>
          <w:szCs w:val="20"/>
        </w:rPr>
        <w:t xml:space="preserve"> RT, </w:t>
      </w:r>
      <w:r w:rsidR="00824026" w:rsidRPr="0010583F">
        <w:rPr>
          <w:rFonts w:cs="Times New Roman"/>
          <w:szCs w:val="20"/>
        </w:rPr>
        <w:t>r</w:t>
      </w:r>
      <w:r w:rsidR="00824026">
        <w:rPr>
          <w:rFonts w:cs="Times New Roman"/>
          <w:szCs w:val="20"/>
        </w:rPr>
        <w:t>esponse</w:t>
      </w:r>
      <w:r w:rsidR="00824026" w:rsidRPr="0010583F">
        <w:rPr>
          <w:rFonts w:cs="Times New Roman"/>
          <w:szCs w:val="20"/>
        </w:rPr>
        <w:t xml:space="preserve"> </w:t>
      </w:r>
      <w:r w:rsidRPr="0010583F">
        <w:rPr>
          <w:rFonts w:cs="Times New Roman"/>
          <w:szCs w:val="20"/>
        </w:rPr>
        <w:t xml:space="preserve">time; </w:t>
      </w:r>
      <w:r w:rsidR="00824026">
        <w:rPr>
          <w:rFonts w:cs="Times New Roman"/>
          <w:szCs w:val="20"/>
        </w:rPr>
        <w:t>RTV, response time variability</w:t>
      </w:r>
      <w:r w:rsidRPr="0010583F">
        <w:rPr>
          <w:rFonts w:cs="Times New Roman"/>
          <w:szCs w:val="20"/>
        </w:rPr>
        <w:t xml:space="preserve">. </w:t>
      </w:r>
      <w:r w:rsidR="00824026">
        <w:rPr>
          <w:rFonts w:cs="Times New Roman"/>
          <w:szCs w:val="20"/>
        </w:rPr>
        <w:t>*</w:t>
      </w:r>
      <w:r w:rsidR="00824026" w:rsidRPr="007660F4">
        <w:rPr>
          <w:rFonts w:cs="Times New Roman" w:hint="eastAsia"/>
          <w:i/>
          <w:iCs/>
          <w:szCs w:val="20"/>
          <w:lang w:eastAsia="ko-KR"/>
        </w:rPr>
        <w:t>p</w:t>
      </w:r>
      <w:r w:rsidR="00824026">
        <w:rPr>
          <w:rFonts w:cs="Times New Roman" w:hint="eastAsia"/>
          <w:szCs w:val="20"/>
          <w:lang w:eastAsia="ko-KR"/>
        </w:rPr>
        <w:t xml:space="preserve"> &lt; 0.05 </w:t>
      </w:r>
    </w:p>
    <w:p w14:paraId="424CE07A" w14:textId="77777777" w:rsidR="006A4F09" w:rsidRPr="0010583F" w:rsidRDefault="006A4F09" w:rsidP="006A4F09">
      <w:pPr>
        <w:rPr>
          <w:rFonts w:ascii="Arial" w:hAnsi="Arial" w:cs="Arial"/>
          <w:b/>
          <w:bCs/>
        </w:rPr>
      </w:pPr>
      <w:r w:rsidRPr="0010583F">
        <w:rPr>
          <w:rFonts w:ascii="Arial" w:hAnsi="Arial" w:cs="Arial"/>
        </w:rPr>
        <w:br w:type="page"/>
      </w:r>
    </w:p>
    <w:p w14:paraId="1A4C816A" w14:textId="31240009" w:rsidR="006A4F09" w:rsidRPr="0010583F" w:rsidRDefault="006A4F09" w:rsidP="006A4F09">
      <w:pPr>
        <w:rPr>
          <w:rFonts w:cs="Times New Roman"/>
          <w:szCs w:val="24"/>
        </w:rPr>
      </w:pPr>
      <w:r w:rsidRPr="0010583F">
        <w:rPr>
          <w:rFonts w:cs="Times New Roman"/>
          <w:b/>
          <w:bCs/>
          <w:szCs w:val="24"/>
        </w:rPr>
        <w:lastRenderedPageBreak/>
        <w:t xml:space="preserve">Supplementary table </w:t>
      </w:r>
      <w:r w:rsidR="00A71D11">
        <w:rPr>
          <w:rFonts w:cs="Times New Roman"/>
          <w:b/>
          <w:bCs/>
          <w:szCs w:val="24"/>
        </w:rPr>
        <w:t>4</w:t>
      </w:r>
      <w:r w:rsidRPr="0010583F">
        <w:rPr>
          <w:rFonts w:cs="Times New Roman"/>
          <w:b/>
          <w:bCs/>
          <w:szCs w:val="24"/>
        </w:rPr>
        <w:t>.</w:t>
      </w:r>
      <w:r w:rsidRPr="0010583F">
        <w:rPr>
          <w:rFonts w:cs="Times New Roman"/>
          <w:szCs w:val="24"/>
        </w:rPr>
        <w:t xml:space="preserve"> Correlation between </w:t>
      </w:r>
      <w:r w:rsidR="009F2B17">
        <w:rPr>
          <w:rFonts w:cs="Times New Roman"/>
          <w:szCs w:val="24"/>
        </w:rPr>
        <w:t>clinical scores</w:t>
      </w:r>
      <w:r w:rsidRPr="0010583F">
        <w:rPr>
          <w:rFonts w:cs="Times New Roman"/>
          <w:szCs w:val="24"/>
        </w:rPr>
        <w:t xml:space="preserve"> and </w:t>
      </w:r>
      <w:proofErr w:type="spellStart"/>
      <w:r w:rsidRPr="0010583F">
        <w:rPr>
          <w:rFonts w:cs="Times New Roman"/>
          <w:szCs w:val="24"/>
        </w:rPr>
        <w:t>HbO</w:t>
      </w:r>
      <w:proofErr w:type="spellEnd"/>
      <w:r w:rsidRPr="0010583F">
        <w:rPr>
          <w:rFonts w:cs="Times New Roman"/>
          <w:szCs w:val="24"/>
        </w:rPr>
        <w:t xml:space="preserve"> of channel 13 and 14 in task 2 (Color test)</w:t>
      </w:r>
    </w:p>
    <w:tbl>
      <w:tblPr>
        <w:tblStyle w:val="afc"/>
        <w:tblpPr w:leftFromText="142" w:rightFromText="142" w:vertAnchor="page" w:horzAnchor="margin" w:tblpY="186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1289"/>
        <w:gridCol w:w="1617"/>
        <w:gridCol w:w="1060"/>
        <w:gridCol w:w="1060"/>
        <w:gridCol w:w="1019"/>
        <w:gridCol w:w="1060"/>
        <w:gridCol w:w="1439"/>
      </w:tblGrid>
      <w:tr w:rsidR="00C56255" w:rsidRPr="0010583F" w14:paraId="3776FAC0" w14:textId="77777777" w:rsidTr="00C56255">
        <w:trPr>
          <w:trHeight w:val="727"/>
        </w:trPr>
        <w:tc>
          <w:tcPr>
            <w:tcW w:w="631" w:type="pct"/>
            <w:vMerge w:val="restart"/>
            <w:tcBorders>
              <w:top w:val="single" w:sz="4" w:space="0" w:color="auto"/>
            </w:tcBorders>
            <w:vAlign w:val="center"/>
          </w:tcPr>
          <w:p w14:paraId="0755A987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channel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</w:tcBorders>
            <w:vAlign w:val="center"/>
          </w:tcPr>
          <w:p w14:paraId="7C556007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test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</w:tcBorders>
            <w:vAlign w:val="center"/>
          </w:tcPr>
          <w:p w14:paraId="7251F163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subset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</w:tcBorders>
            <w:vAlign w:val="center"/>
          </w:tcPr>
          <w:p w14:paraId="4CA6651D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ADHD with medication</w:t>
            </w:r>
          </w:p>
          <w:p w14:paraId="2681F702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(n=23)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</w:tcBorders>
            <w:vAlign w:val="center"/>
          </w:tcPr>
          <w:p w14:paraId="62EDC9A9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ADHD without medication</w:t>
            </w:r>
          </w:p>
          <w:p w14:paraId="575E529A" w14:textId="77777777" w:rsidR="00C56255" w:rsidRPr="004A7DE6" w:rsidRDefault="00C56255" w:rsidP="00C56255">
            <w:pPr>
              <w:spacing w:before="0" w:after="0"/>
              <w:jc w:val="center"/>
              <w:rPr>
                <w:b/>
                <w:bCs/>
                <w:sz w:val="22"/>
                <w:szCs w:val="18"/>
              </w:rPr>
            </w:pPr>
            <w:r w:rsidRPr="004A7DE6">
              <w:rPr>
                <w:b/>
                <w:bCs/>
                <w:sz w:val="22"/>
                <w:szCs w:val="18"/>
              </w:rPr>
              <w:t>(n=22)</w:t>
            </w:r>
          </w:p>
        </w:tc>
        <w:tc>
          <w:tcPr>
            <w:tcW w:w="736" w:type="pct"/>
            <w:vMerge w:val="restart"/>
            <w:vAlign w:val="center"/>
          </w:tcPr>
          <w:p w14:paraId="5893C199" w14:textId="77777777" w:rsidR="00C56255" w:rsidRPr="00A14CBC" w:rsidRDefault="00C56255" w:rsidP="00C56255">
            <w:pPr>
              <w:spacing w:before="0" w:after="0"/>
              <w:jc w:val="center"/>
              <w:rPr>
                <w:b/>
                <w:bCs/>
                <w:i/>
                <w:iCs/>
                <w:sz w:val="22"/>
                <w:szCs w:val="18"/>
              </w:rPr>
            </w:pPr>
            <w:r w:rsidRPr="00A14CBC">
              <w:rPr>
                <w:b/>
                <w:bCs/>
                <w:i/>
                <w:iCs/>
                <w:sz w:val="22"/>
                <w:szCs w:val="18"/>
              </w:rPr>
              <w:t>Interaction p</w:t>
            </w:r>
          </w:p>
        </w:tc>
      </w:tr>
      <w:tr w:rsidR="00C56255" w:rsidRPr="0010583F" w14:paraId="4CECDA73" w14:textId="77777777" w:rsidTr="00C56255">
        <w:trPr>
          <w:trHeight w:val="251"/>
        </w:trPr>
        <w:tc>
          <w:tcPr>
            <w:tcW w:w="631" w:type="pct"/>
            <w:vMerge/>
            <w:tcBorders>
              <w:bottom w:val="single" w:sz="4" w:space="0" w:color="auto"/>
            </w:tcBorders>
            <w:vAlign w:val="center"/>
          </w:tcPr>
          <w:p w14:paraId="6A7E6E5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vAlign w:val="center"/>
          </w:tcPr>
          <w:p w14:paraId="0F5CE51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vMerge/>
            <w:tcBorders>
              <w:bottom w:val="single" w:sz="4" w:space="0" w:color="auto"/>
            </w:tcBorders>
            <w:vAlign w:val="center"/>
          </w:tcPr>
          <w:p w14:paraId="79CD6E21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6F2D4" w14:textId="77777777" w:rsidR="00C56255" w:rsidRPr="006A4F09" w:rsidRDefault="00C56255" w:rsidP="00C56255">
            <w:pPr>
              <w:spacing w:before="0" w:after="0"/>
              <w:jc w:val="center"/>
              <w:rPr>
                <w:i/>
                <w:iCs/>
                <w:sz w:val="22"/>
                <w:szCs w:val="18"/>
              </w:rPr>
            </w:pPr>
            <w:r w:rsidRPr="006A4F09">
              <w:rPr>
                <w:rFonts w:hint="eastAsia"/>
                <w:i/>
                <w:iCs/>
                <w:sz w:val="22"/>
                <w:szCs w:val="18"/>
              </w:rPr>
              <w:t>r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9F2E" w14:textId="77777777" w:rsidR="00C56255" w:rsidRPr="006A4F09" w:rsidRDefault="00C56255" w:rsidP="00C56255">
            <w:pPr>
              <w:spacing w:before="0" w:after="0"/>
              <w:jc w:val="center"/>
              <w:rPr>
                <w:i/>
                <w:iCs/>
                <w:sz w:val="22"/>
                <w:szCs w:val="18"/>
              </w:rPr>
            </w:pPr>
            <w:r w:rsidRPr="006A4F09">
              <w:rPr>
                <w:rFonts w:hint="eastAsia"/>
                <w:i/>
                <w:iCs/>
                <w:sz w:val="22"/>
                <w:szCs w:val="18"/>
              </w:rPr>
              <w:t>p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DA4B1" w14:textId="77777777" w:rsidR="00C56255" w:rsidRPr="006A4F09" w:rsidRDefault="00C56255" w:rsidP="00C56255">
            <w:pPr>
              <w:spacing w:before="0" w:after="0"/>
              <w:jc w:val="center"/>
              <w:rPr>
                <w:i/>
                <w:iCs/>
                <w:sz w:val="22"/>
                <w:szCs w:val="18"/>
              </w:rPr>
            </w:pPr>
            <w:r w:rsidRPr="006A4F09">
              <w:rPr>
                <w:rFonts w:hint="eastAsia"/>
                <w:i/>
                <w:iCs/>
                <w:sz w:val="22"/>
                <w:szCs w:val="18"/>
              </w:rPr>
              <w:t>r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3F33D" w14:textId="77777777" w:rsidR="00C56255" w:rsidRPr="006A4F09" w:rsidRDefault="00C56255" w:rsidP="00C56255">
            <w:pPr>
              <w:spacing w:before="0" w:after="0"/>
              <w:jc w:val="center"/>
              <w:rPr>
                <w:i/>
                <w:iCs/>
                <w:sz w:val="22"/>
                <w:szCs w:val="18"/>
              </w:rPr>
            </w:pPr>
            <w:r w:rsidRPr="006A4F09">
              <w:rPr>
                <w:rFonts w:hint="eastAsia"/>
                <w:i/>
                <w:iCs/>
                <w:sz w:val="22"/>
                <w:szCs w:val="18"/>
              </w:rPr>
              <w:t>p</w:t>
            </w:r>
          </w:p>
        </w:tc>
        <w:tc>
          <w:tcPr>
            <w:tcW w:w="736" w:type="pct"/>
            <w:vMerge/>
            <w:tcBorders>
              <w:bottom w:val="single" w:sz="4" w:space="0" w:color="auto"/>
            </w:tcBorders>
            <w:vAlign w:val="center"/>
          </w:tcPr>
          <w:p w14:paraId="7D875C4C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</w:tr>
      <w:tr w:rsidR="00C56255" w:rsidRPr="0010583F" w14:paraId="6F5B9E8B" w14:textId="77777777" w:rsidTr="00C56255">
        <w:trPr>
          <w:trHeight w:val="222"/>
        </w:trPr>
        <w:tc>
          <w:tcPr>
            <w:tcW w:w="63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5855DF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13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871E38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ARS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2432B159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</w:t>
            </w:r>
            <w:r w:rsidRPr="006A4F09">
              <w:rPr>
                <w:sz w:val="22"/>
                <w:szCs w:val="18"/>
              </w:rPr>
              <w:t>nattention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47CA6E1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.113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3BEF0CA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.61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5CC52C6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0.413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134514B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381A7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0.07</w:t>
            </w:r>
          </w:p>
        </w:tc>
      </w:tr>
      <w:tr w:rsidR="00C56255" w:rsidRPr="0010583F" w14:paraId="0F98C46A" w14:textId="77777777" w:rsidTr="00C56255">
        <w:trPr>
          <w:trHeight w:val="251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28DE228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6CDE407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255C2FBC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Hyperactivity</w:t>
            </w:r>
            <w:r>
              <w:rPr>
                <w:sz w:val="22"/>
                <w:szCs w:val="18"/>
              </w:rPr>
              <w:t>-impulsivity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CA007C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0.310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256436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.15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26429B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0.481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17A1623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.02</w:t>
            </w:r>
            <w:r w:rsidRPr="00506F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42D2A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0.63</w:t>
            </w:r>
          </w:p>
        </w:tc>
      </w:tr>
      <w:tr w:rsidR="00C56255" w:rsidRPr="0010583F" w14:paraId="44C3E1C8" w14:textId="77777777" w:rsidTr="00C56255">
        <w:trPr>
          <w:trHeight w:val="282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2B3C54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A3825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1CCD20B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T</w:t>
            </w:r>
            <w:r w:rsidRPr="006A4F09">
              <w:rPr>
                <w:sz w:val="22"/>
                <w:szCs w:val="18"/>
              </w:rPr>
              <w:t>otal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046C30B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0.103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4594E2F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.64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7BD3464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0.480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733C5FB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.02</w:t>
            </w:r>
            <w:r w:rsidRPr="00506F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300F3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0.23</w:t>
            </w:r>
          </w:p>
        </w:tc>
      </w:tr>
      <w:tr w:rsidR="00C56255" w:rsidRPr="0010583F" w14:paraId="626BC27C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29B98FCC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ECE4C4A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Visual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5B51A226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65C681E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.230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0B71EBD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.29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2C721D3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0.004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30D73C4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.99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2FD78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0.47</w:t>
            </w:r>
          </w:p>
        </w:tc>
      </w:tr>
      <w:tr w:rsidR="00C56255" w:rsidRPr="0010583F" w14:paraId="305229D2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5B10FF96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362A16F4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07BF52FB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Commission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1DF0D7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.413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514ADD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.05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355D73C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0.156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D30A54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.49</w:t>
            </w:r>
          </w:p>
        </w:tc>
        <w:tc>
          <w:tcPr>
            <w:tcW w:w="7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1E09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0.07</w:t>
            </w:r>
          </w:p>
        </w:tc>
      </w:tr>
      <w:tr w:rsidR="00C56255" w:rsidRPr="0010583F" w14:paraId="5E621AFE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5B1B27C4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3BD1792C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6E22673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8DDDDA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0.337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28E211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.12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197869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.074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D13C4B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.74</w:t>
            </w:r>
          </w:p>
        </w:tc>
        <w:tc>
          <w:tcPr>
            <w:tcW w:w="7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6DB91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0.22</w:t>
            </w:r>
          </w:p>
        </w:tc>
      </w:tr>
      <w:tr w:rsidR="00C56255" w:rsidRPr="0010583F" w14:paraId="23FAEB0D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4B25D4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B2942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52E9E70B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7251733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0.063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9BE56E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.78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5619C0C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0.234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506583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.30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73AE8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0.51</w:t>
            </w:r>
          </w:p>
        </w:tc>
      </w:tr>
      <w:tr w:rsidR="00C56255" w:rsidRPr="0010583F" w14:paraId="4583E499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6C18172E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3E282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Auditory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32978ED4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7B4F1E1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0.115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2541AE8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.60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63D1FD3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.257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09EBDDF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.25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38AFA61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0.22</w:t>
            </w:r>
          </w:p>
        </w:tc>
      </w:tr>
      <w:tr w:rsidR="00C56255" w:rsidRPr="0010583F" w14:paraId="3851F3A2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6FE5A16A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576E458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3C6F681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Commission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18F874A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.067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EA0C72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.76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905B0E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0.002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A60B0E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.99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6A6ED0E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0.83</w:t>
            </w:r>
          </w:p>
        </w:tc>
      </w:tr>
      <w:tr w:rsidR="00C56255" w:rsidRPr="0010583F" w14:paraId="15F6B713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3AFC580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7DC9FE0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492230B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FB30FA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.099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36D591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.65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4FF506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.208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1BD183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.35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7E5820F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0.82</w:t>
            </w:r>
          </w:p>
        </w:tc>
      </w:tr>
      <w:tr w:rsidR="00C56255" w:rsidRPr="0010583F" w14:paraId="67041FE1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34D9FEB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A0C74EA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3AEDF9B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5691D0F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.042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30AC51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.85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3F37B4A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.007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571A7EC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.98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2E7F5C4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0.92</w:t>
            </w:r>
          </w:p>
        </w:tc>
      </w:tr>
      <w:tr w:rsidR="00C56255" w:rsidRPr="0010583F" w14:paraId="0CD3E0FA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2447DFE5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4650FE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SCWT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64202E91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Word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41A7511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.412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4ADF703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.01</w:t>
            </w:r>
            <w:r w:rsidRPr="00506F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78E1E8E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.422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0DB0620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.05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42AD48E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0.82</w:t>
            </w:r>
          </w:p>
        </w:tc>
      </w:tr>
      <w:tr w:rsidR="00C56255" w:rsidRPr="0010583F" w14:paraId="5E6CB07C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376A9CBB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100B777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22F2FFA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F4660F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.209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2A02BF8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.34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467A185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.006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504EFA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.98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396B24B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0.55</w:t>
            </w:r>
          </w:p>
        </w:tc>
      </w:tr>
      <w:tr w:rsidR="00C56255" w:rsidRPr="0010583F" w14:paraId="1BAE80F5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0ABB78B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5513AF85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6F415861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Color-Word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8E883F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.253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B1C596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.24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99E8BC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.214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2641B9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.34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05835DB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0.97</w:t>
            </w:r>
          </w:p>
        </w:tc>
      </w:tr>
      <w:tr w:rsidR="00C56255" w:rsidRPr="0010583F" w14:paraId="56AF3232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96042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2B35F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22C356F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</w:t>
            </w:r>
            <w:r w:rsidRPr="006A4F09">
              <w:rPr>
                <w:sz w:val="22"/>
                <w:szCs w:val="18"/>
              </w:rPr>
              <w:t>nterference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AEB5D8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.027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7270C9A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.90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6BF601C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.236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57AF534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.29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7C1BEF1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0.52</w:t>
            </w:r>
          </w:p>
        </w:tc>
      </w:tr>
      <w:tr w:rsidR="00C56255" w:rsidRPr="0010583F" w14:paraId="6691DC5E" w14:textId="77777777" w:rsidTr="00C56255">
        <w:trPr>
          <w:trHeight w:val="265"/>
        </w:trPr>
        <w:tc>
          <w:tcPr>
            <w:tcW w:w="63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A258BE5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14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74A0F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ARS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6E4FF639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inattention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0CA5E86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.046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53D0E53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.84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0FF68B9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0.414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00559EB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6FB7505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0.13</w:t>
            </w:r>
          </w:p>
        </w:tc>
      </w:tr>
      <w:tr w:rsidR="00C56255" w:rsidRPr="0010583F" w14:paraId="1637701A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04BFE46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50A93C19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0773634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Hyperactivity</w:t>
            </w:r>
            <w:r>
              <w:rPr>
                <w:sz w:val="22"/>
                <w:szCs w:val="18"/>
              </w:rPr>
              <w:t>-impulsivity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0B4464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0.199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EF7EC9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.36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83BAFD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0.170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4D5051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.45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3B325D7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0.84</w:t>
            </w:r>
          </w:p>
        </w:tc>
      </w:tr>
      <w:tr w:rsidR="00C56255" w:rsidRPr="0010583F" w14:paraId="3587FFDE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67D443D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53AE03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4EB7E99B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total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0089BA6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0.08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EC1964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.71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23AF01D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0.306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0BE6E84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.17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3468DA3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0.54</w:t>
            </w:r>
          </w:p>
        </w:tc>
      </w:tr>
      <w:tr w:rsidR="00C56255" w:rsidRPr="0010583F" w14:paraId="3EB86E71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3D6FAE9B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08A4AA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Visual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545F849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6F6DB7F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.067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5F369B3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.76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4CEDD18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0.109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5A8B9FC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.63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397E561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0.58</w:t>
            </w:r>
          </w:p>
        </w:tc>
      </w:tr>
      <w:tr w:rsidR="00C56255" w:rsidRPr="0010583F" w14:paraId="3F42C2BB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4471BB9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5A36883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79138EB2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Commission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E564D2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.075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FD9DE9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.74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743D9E4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0.123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AEDC59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.59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0EC1E38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0.53</w:t>
            </w:r>
          </w:p>
        </w:tc>
      </w:tr>
      <w:tr w:rsidR="00C56255" w:rsidRPr="0010583F" w14:paraId="56723E2E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F35501A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3B4F0349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613DDB8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1D1B222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0.406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4FB26A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206129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0.121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E03B00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.59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4E84C47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0.40</w:t>
            </w:r>
          </w:p>
        </w:tc>
      </w:tr>
      <w:tr w:rsidR="00C56255" w:rsidRPr="0010583F" w14:paraId="62F2E6B7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7C85DF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C91B0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2A1FB19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1CECCEF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0.167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43CC9CC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.45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1BA7E10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0.319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127095C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.15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042D8FD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0.56</w:t>
            </w:r>
          </w:p>
        </w:tc>
      </w:tr>
      <w:tr w:rsidR="00C56255" w:rsidRPr="0010583F" w14:paraId="22E3E741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1B89F79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ED028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ATA Auditory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1D879DC3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Omission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76BC00B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0.027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2573E27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.90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69C2D600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.002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7298ACBE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.99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6627E0B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0.93</w:t>
            </w:r>
          </w:p>
        </w:tc>
      </w:tr>
      <w:tr w:rsidR="00C56255" w:rsidRPr="0010583F" w14:paraId="7023766A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1C2B733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49F0E811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3A03A626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Commission</w:t>
            </w:r>
            <w:r>
              <w:rPr>
                <w:sz w:val="22"/>
                <w:szCs w:val="18"/>
              </w:rPr>
              <w:t xml:space="preserve"> error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909CEB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.112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84BB37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.61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1B31DC64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0.136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62E0A63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.55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5F558D8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0.43</w:t>
            </w:r>
          </w:p>
        </w:tc>
      </w:tr>
      <w:tr w:rsidR="00C56255" w:rsidRPr="0010583F" w14:paraId="5BCD8736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1B82C2D0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20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0278543F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5D44AE94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RT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2EEA5EB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.065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040D2D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.77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01E4A68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.163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BD5FDD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.47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1B77BE5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0.86</w:t>
            </w:r>
          </w:p>
        </w:tc>
      </w:tr>
      <w:tr w:rsidR="00C56255" w:rsidRPr="0010583F" w14:paraId="17385E63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6C915A1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20"/>
              </w:rPr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4FBABA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5CBB2126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RTV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11F395C2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.145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48C4FCF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.51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vAlign w:val="center"/>
          </w:tcPr>
          <w:p w14:paraId="482A0A4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0.183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0FD9A24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.41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2B3479FB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0.29</w:t>
            </w:r>
          </w:p>
        </w:tc>
      </w:tr>
      <w:tr w:rsidR="00C56255" w:rsidRPr="0010583F" w14:paraId="054D4516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6889CB63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20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4C837D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SCWT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575D02D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Word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2641CC7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.355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454CCD9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.10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vAlign w:val="center"/>
          </w:tcPr>
          <w:p w14:paraId="2E77D8B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0.016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46C1F3E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.94</w:t>
            </w:r>
          </w:p>
        </w:tc>
        <w:tc>
          <w:tcPr>
            <w:tcW w:w="736" w:type="pct"/>
            <w:tcBorders>
              <w:top w:val="single" w:sz="4" w:space="0" w:color="auto"/>
              <w:bottom w:val="nil"/>
            </w:tcBorders>
            <w:vAlign w:val="center"/>
          </w:tcPr>
          <w:p w14:paraId="19B664FF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0.17</w:t>
            </w:r>
          </w:p>
        </w:tc>
      </w:tr>
      <w:tr w:rsidR="00C56255" w:rsidRPr="0010583F" w14:paraId="73A799FD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0060042F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20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7E8D3279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09D63D0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AEFFB26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0.048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6382D73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.83</w:t>
            </w:r>
          </w:p>
        </w:tc>
        <w:tc>
          <w:tcPr>
            <w:tcW w:w="521" w:type="pct"/>
            <w:tcBorders>
              <w:top w:val="nil"/>
              <w:bottom w:val="nil"/>
            </w:tcBorders>
            <w:vAlign w:val="center"/>
          </w:tcPr>
          <w:p w14:paraId="2D864C5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0.149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142B81C5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.51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641E2613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0.74</w:t>
            </w:r>
          </w:p>
        </w:tc>
      </w:tr>
      <w:tr w:rsidR="00C56255" w:rsidRPr="0010583F" w14:paraId="7A7F9AE3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nil"/>
            </w:tcBorders>
            <w:vAlign w:val="center"/>
          </w:tcPr>
          <w:p w14:paraId="7FCB7F1C" w14:textId="77777777" w:rsidR="00C56255" w:rsidRPr="006A4F09" w:rsidRDefault="00C56255" w:rsidP="00C56255">
            <w:pPr>
              <w:spacing w:before="0" w:after="0"/>
              <w:ind w:left="400"/>
              <w:jc w:val="center"/>
              <w:rPr>
                <w:sz w:val="22"/>
                <w:szCs w:val="20"/>
              </w:rPr>
            </w:pPr>
          </w:p>
        </w:tc>
        <w:tc>
          <w:tcPr>
            <w:tcW w:w="659" w:type="pct"/>
            <w:vMerge/>
            <w:tcBorders>
              <w:top w:val="nil"/>
              <w:bottom w:val="nil"/>
            </w:tcBorders>
            <w:vAlign w:val="center"/>
          </w:tcPr>
          <w:p w14:paraId="3CD84D48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vAlign w:val="center"/>
          </w:tcPr>
          <w:p w14:paraId="5119A397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 w:rsidRPr="006A4F09">
              <w:rPr>
                <w:sz w:val="22"/>
                <w:szCs w:val="18"/>
              </w:rPr>
              <w:t>Color-Word</w:t>
            </w:r>
          </w:p>
        </w:tc>
        <w:tc>
          <w:tcPr>
            <w:tcW w:w="542" w:type="pct"/>
            <w:tcBorders>
              <w:top w:val="nil"/>
            </w:tcBorders>
            <w:vAlign w:val="center"/>
          </w:tcPr>
          <w:p w14:paraId="5FA5A8ED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.149</w:t>
            </w:r>
          </w:p>
        </w:tc>
        <w:tc>
          <w:tcPr>
            <w:tcW w:w="542" w:type="pct"/>
            <w:tcBorders>
              <w:top w:val="nil"/>
            </w:tcBorders>
            <w:vAlign w:val="center"/>
          </w:tcPr>
          <w:p w14:paraId="714E7A77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.50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14:paraId="6ABD166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0.253</w:t>
            </w:r>
          </w:p>
        </w:tc>
        <w:tc>
          <w:tcPr>
            <w:tcW w:w="542" w:type="pct"/>
            <w:tcBorders>
              <w:top w:val="nil"/>
            </w:tcBorders>
            <w:vAlign w:val="center"/>
          </w:tcPr>
          <w:p w14:paraId="73121C5A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.26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18D690D9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0.19</w:t>
            </w:r>
          </w:p>
        </w:tc>
      </w:tr>
      <w:tr w:rsidR="00C56255" w:rsidRPr="0010583F" w14:paraId="38053B00" w14:textId="77777777" w:rsidTr="00C56255">
        <w:trPr>
          <w:trHeight w:val="265"/>
        </w:trPr>
        <w:tc>
          <w:tcPr>
            <w:tcW w:w="63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C65F04D" w14:textId="77777777" w:rsidR="00C56255" w:rsidRPr="0010583F" w:rsidRDefault="00C56255" w:rsidP="00C56255">
            <w:pPr>
              <w:spacing w:before="0" w:after="0"/>
              <w:ind w:left="400"/>
              <w:jc w:val="center"/>
            </w:pPr>
          </w:p>
        </w:tc>
        <w:tc>
          <w:tcPr>
            <w:tcW w:w="6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DC07AF0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vAlign w:val="center"/>
          </w:tcPr>
          <w:p w14:paraId="1C390F2C" w14:textId="77777777" w:rsidR="00C56255" w:rsidRPr="006A4F09" w:rsidRDefault="00C56255" w:rsidP="00C56255">
            <w:pPr>
              <w:spacing w:before="0"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</w:t>
            </w:r>
            <w:r w:rsidRPr="006A4F09">
              <w:rPr>
                <w:sz w:val="22"/>
                <w:szCs w:val="18"/>
              </w:rPr>
              <w:t>nterference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5407D77C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.256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4BE29B5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.24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4F6E5D0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-</w:t>
            </w:r>
            <w:r w:rsidRPr="00506F90">
              <w:rPr>
                <w:sz w:val="20"/>
                <w:szCs w:val="20"/>
              </w:rPr>
              <w:t>0.04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57F2C7A1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rFonts w:hint="eastAsia"/>
                <w:sz w:val="20"/>
                <w:szCs w:val="20"/>
              </w:rPr>
              <w:t>0</w:t>
            </w:r>
            <w:r w:rsidRPr="00506F90">
              <w:rPr>
                <w:sz w:val="20"/>
                <w:szCs w:val="20"/>
              </w:rPr>
              <w:t>.85</w:t>
            </w: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vAlign w:val="center"/>
          </w:tcPr>
          <w:p w14:paraId="17E14448" w14:textId="77777777" w:rsidR="00C56255" w:rsidRPr="00506F90" w:rsidRDefault="00C56255" w:rsidP="00C5625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506F90">
              <w:rPr>
                <w:sz w:val="20"/>
                <w:szCs w:val="20"/>
              </w:rPr>
              <w:t>0.31</w:t>
            </w:r>
          </w:p>
        </w:tc>
      </w:tr>
    </w:tbl>
    <w:p w14:paraId="1D536E67" w14:textId="5ED3D61C" w:rsidR="006A4F09" w:rsidRPr="0010583F" w:rsidRDefault="006A4F09" w:rsidP="006A4F09">
      <w:pPr>
        <w:rPr>
          <w:rFonts w:cs="Times New Roman"/>
          <w:szCs w:val="16"/>
        </w:rPr>
      </w:pPr>
      <w:proofErr w:type="spellStart"/>
      <w:r w:rsidRPr="0010583F">
        <w:rPr>
          <w:rFonts w:cs="Times New Roman"/>
          <w:szCs w:val="16"/>
        </w:rPr>
        <w:t>HbO</w:t>
      </w:r>
      <w:proofErr w:type="spellEnd"/>
      <w:r w:rsidRPr="0010583F">
        <w:rPr>
          <w:rFonts w:cs="Times New Roman"/>
          <w:szCs w:val="16"/>
        </w:rPr>
        <w:t>, oxygenated hemoglobin; ADHD, attention deficit/hyperactivity disorder; ARS, ADHD rating ATA, advanced test of attention</w:t>
      </w:r>
      <w:r w:rsidR="00476DA9">
        <w:rPr>
          <w:rFonts w:cs="Times New Roman"/>
          <w:szCs w:val="16"/>
        </w:rPr>
        <w:t>;</w:t>
      </w:r>
      <w:r w:rsidRPr="0010583F">
        <w:rPr>
          <w:rFonts w:cs="Times New Roman"/>
          <w:szCs w:val="16"/>
        </w:rPr>
        <w:t xml:space="preserve"> RT, </w:t>
      </w:r>
      <w:r w:rsidR="009F2B17">
        <w:rPr>
          <w:rFonts w:cs="Times New Roman"/>
          <w:szCs w:val="16"/>
        </w:rPr>
        <w:t>response</w:t>
      </w:r>
      <w:r w:rsidR="009F2B17" w:rsidRPr="0010583F">
        <w:rPr>
          <w:rFonts w:cs="Times New Roman"/>
          <w:szCs w:val="16"/>
        </w:rPr>
        <w:t xml:space="preserve"> </w:t>
      </w:r>
      <w:r w:rsidRPr="0010583F">
        <w:rPr>
          <w:rFonts w:cs="Times New Roman"/>
          <w:szCs w:val="16"/>
        </w:rPr>
        <w:t xml:space="preserve">time; </w:t>
      </w:r>
      <w:r w:rsidR="009F2B17">
        <w:rPr>
          <w:rFonts w:cs="Times New Roman"/>
          <w:szCs w:val="16"/>
        </w:rPr>
        <w:t>RTV, response time variability</w:t>
      </w:r>
      <w:r w:rsidR="007660F4">
        <w:rPr>
          <w:rFonts w:cs="Times New Roman"/>
          <w:szCs w:val="16"/>
        </w:rPr>
        <w:t xml:space="preserve">; </w:t>
      </w:r>
      <w:r w:rsidR="007660F4">
        <w:rPr>
          <w:rFonts w:cs="Times New Roman"/>
          <w:szCs w:val="20"/>
        </w:rPr>
        <w:t xml:space="preserve">SCWT, </w:t>
      </w:r>
      <w:proofErr w:type="spellStart"/>
      <w:r w:rsidR="007660F4">
        <w:rPr>
          <w:rFonts w:cs="Times New Roman"/>
          <w:szCs w:val="20"/>
        </w:rPr>
        <w:t>stroop</w:t>
      </w:r>
      <w:proofErr w:type="spellEnd"/>
      <w:r w:rsidR="007660F4">
        <w:rPr>
          <w:rFonts w:cs="Times New Roman"/>
          <w:szCs w:val="20"/>
        </w:rPr>
        <w:t xml:space="preserve"> color-word test</w:t>
      </w:r>
    </w:p>
    <w:p w14:paraId="24BF2423" w14:textId="17B2CB1C" w:rsidR="006A4F09" w:rsidRDefault="006A4F09" w:rsidP="006A4F09">
      <w:pPr>
        <w:rPr>
          <w:rFonts w:cs="Times New Roman"/>
          <w:szCs w:val="16"/>
        </w:rPr>
      </w:pPr>
      <w:r w:rsidRPr="0010583F">
        <w:rPr>
          <w:rFonts w:cs="Times New Roman"/>
          <w:szCs w:val="16"/>
        </w:rPr>
        <w:br w:type="page"/>
      </w:r>
    </w:p>
    <w:p w14:paraId="1264EED4" w14:textId="66CE5010" w:rsidR="00C41BD1" w:rsidRPr="00C5769D" w:rsidRDefault="00C41BD1" w:rsidP="00C41BD1">
      <w:pPr>
        <w:rPr>
          <w:rFonts w:cs="Times New Roman"/>
          <w:szCs w:val="24"/>
        </w:rPr>
      </w:pPr>
      <w:r w:rsidRPr="0010583F">
        <w:rPr>
          <w:rFonts w:cs="Times New Roman"/>
          <w:b/>
          <w:bCs/>
          <w:szCs w:val="24"/>
        </w:rPr>
        <w:lastRenderedPageBreak/>
        <w:t xml:space="preserve">Supplementary table </w:t>
      </w:r>
      <w:r w:rsidR="00530D39">
        <w:rPr>
          <w:rFonts w:cs="Times New Roman"/>
          <w:b/>
          <w:bCs/>
          <w:szCs w:val="24"/>
        </w:rPr>
        <w:t>5</w:t>
      </w:r>
      <w:r w:rsidRPr="0010583F">
        <w:rPr>
          <w:rFonts w:cs="Times New Roman"/>
          <w:b/>
          <w:bCs/>
          <w:szCs w:val="24"/>
        </w:rPr>
        <w:t xml:space="preserve">. </w:t>
      </w:r>
      <w:r>
        <w:rPr>
          <w:rFonts w:cs="Times New Roman"/>
          <w:szCs w:val="24"/>
        </w:rPr>
        <w:t>Differences in mean global and local network properties between ADHD with medication and ADHD without medication</w:t>
      </w: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176"/>
        <w:gridCol w:w="1495"/>
        <w:gridCol w:w="1500"/>
        <w:gridCol w:w="1500"/>
        <w:gridCol w:w="1500"/>
        <w:gridCol w:w="1496"/>
      </w:tblGrid>
      <w:tr w:rsidR="00C41BD1" w:rsidRPr="0053615C" w14:paraId="51558EA4" w14:textId="77777777" w:rsidTr="002D2D3D">
        <w:trPr>
          <w:trHeight w:val="94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EB58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0"/>
                <w:lang w:eastAsia="ko-KR"/>
              </w:rPr>
            </w:pPr>
            <w:r w:rsidRPr="004A7DE6">
              <w:rPr>
                <w:rFonts w:cs="Times New Roman" w:hint="eastAsia"/>
                <w:b/>
                <w:bCs/>
                <w:szCs w:val="20"/>
                <w:lang w:eastAsia="ko-KR"/>
              </w:rPr>
              <w:t>N</w:t>
            </w:r>
            <w:r w:rsidRPr="004A7DE6">
              <w:rPr>
                <w:rFonts w:cs="Times New Roman"/>
                <w:b/>
                <w:bCs/>
                <w:szCs w:val="20"/>
                <w:lang w:eastAsia="ko-KR"/>
              </w:rPr>
              <w:t>etwork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36EE1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0"/>
              </w:rPr>
            </w:pPr>
            <w:r w:rsidRPr="004A7DE6">
              <w:rPr>
                <w:rFonts w:cs="Times New Roman"/>
                <w:b/>
                <w:bCs/>
                <w:szCs w:val="20"/>
              </w:rPr>
              <w:t>Section</w:t>
            </w:r>
          </w:p>
          <w:p w14:paraId="25117466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0"/>
              </w:rPr>
            </w:pPr>
            <w:r w:rsidRPr="004A7DE6">
              <w:rPr>
                <w:rFonts w:cs="Times New Roman"/>
                <w:b/>
                <w:bCs/>
                <w:szCs w:val="20"/>
              </w:rPr>
              <w:t>(channel)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2B8C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0"/>
                <w:lang w:eastAsia="ko-KR"/>
              </w:rPr>
            </w:pPr>
            <w:r w:rsidRPr="004A7DE6">
              <w:rPr>
                <w:rFonts w:cs="Times New Roman"/>
                <w:b/>
                <w:bCs/>
                <w:szCs w:val="20"/>
                <w:lang w:eastAsia="ko-KR"/>
              </w:rPr>
              <w:t>Network</w:t>
            </w:r>
          </w:p>
          <w:p w14:paraId="26B26012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0"/>
                <w:lang w:eastAsia="ko-KR"/>
              </w:rPr>
            </w:pPr>
            <w:r w:rsidRPr="004A7DE6">
              <w:rPr>
                <w:rFonts w:cs="Times New Roman"/>
                <w:b/>
                <w:bCs/>
                <w:szCs w:val="20"/>
                <w:lang w:eastAsia="ko-KR"/>
              </w:rPr>
              <w:t>properties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C4D96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4A7DE6">
              <w:rPr>
                <w:rFonts w:cs="Times New Roman"/>
                <w:b/>
                <w:bCs/>
                <w:szCs w:val="24"/>
              </w:rPr>
              <w:t>ADHD with medication</w:t>
            </w:r>
          </w:p>
          <w:p w14:paraId="6CD92C10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  <w:lang w:eastAsia="ko-KR"/>
              </w:rPr>
            </w:pPr>
            <w:r w:rsidRPr="004A7DE6">
              <w:rPr>
                <w:rFonts w:cs="Times New Roman"/>
                <w:b/>
                <w:bCs/>
                <w:szCs w:val="24"/>
              </w:rPr>
              <w:t>(n=23)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C40F8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4A7DE6">
              <w:rPr>
                <w:rFonts w:cs="Times New Roman"/>
                <w:b/>
                <w:bCs/>
                <w:szCs w:val="24"/>
              </w:rPr>
              <w:t>ADHD without medication</w:t>
            </w:r>
          </w:p>
          <w:p w14:paraId="53D55E4F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  <w:lang w:eastAsia="ko-KR"/>
              </w:rPr>
            </w:pPr>
            <w:r w:rsidRPr="004A7DE6">
              <w:rPr>
                <w:rFonts w:cs="Times New Roman"/>
                <w:b/>
                <w:bCs/>
                <w:szCs w:val="24"/>
              </w:rPr>
              <w:t>(n=22)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FCBF9" w14:textId="77777777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  <w:lang w:eastAsia="ko-KR"/>
              </w:rPr>
            </w:pPr>
            <w:r w:rsidRPr="004A7DE6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F00B" w14:textId="4E0FB5B2" w:rsidR="00C41BD1" w:rsidRPr="004A7DE6" w:rsidRDefault="00C41BD1" w:rsidP="002D2D3D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4A7DE6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  <w:r w:rsidR="00BC01D6" w:rsidRPr="00E10CDF">
              <w:rPr>
                <w:vertAlign w:val="superscript"/>
              </w:rPr>
              <w:t>†</w:t>
            </w:r>
          </w:p>
        </w:tc>
      </w:tr>
      <w:tr w:rsidR="00C41BD1" w14:paraId="1519AC78" w14:textId="77777777" w:rsidTr="002D2D3D">
        <w:trPr>
          <w:trHeight w:val="408"/>
        </w:trPr>
        <w:tc>
          <w:tcPr>
            <w:tcW w:w="5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E0FB4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Global network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</w:tcBorders>
            <w:vAlign w:val="center"/>
          </w:tcPr>
          <w:p w14:paraId="7FBD5C54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1</w:t>
            </w:r>
            <w:r w:rsidRPr="0010583F">
              <w:rPr>
                <w:rFonts w:cs="Times New Roman"/>
                <w:vertAlign w:val="superscript"/>
              </w:rPr>
              <w:t>st</w:t>
            </w:r>
          </w:p>
          <w:p w14:paraId="1E8C10F5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rest</w:t>
            </w:r>
          </w:p>
        </w:tc>
        <w:tc>
          <w:tcPr>
            <w:tcW w:w="772" w:type="pct"/>
            <w:tcBorders>
              <w:top w:val="single" w:sz="4" w:space="0" w:color="auto"/>
            </w:tcBorders>
            <w:vAlign w:val="center"/>
          </w:tcPr>
          <w:p w14:paraId="7E734604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G</w:t>
            </w:r>
            <w:r>
              <w:rPr>
                <w:rFonts w:cs="Times New Roman"/>
                <w:szCs w:val="20"/>
                <w:lang w:eastAsia="ko-KR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</w:tcBorders>
            <w:vAlign w:val="center"/>
          </w:tcPr>
          <w:p w14:paraId="2751FE71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0.44±0.06</w:t>
            </w:r>
          </w:p>
        </w:tc>
        <w:tc>
          <w:tcPr>
            <w:tcW w:w="771" w:type="pct"/>
            <w:tcBorders>
              <w:top w:val="single" w:sz="4" w:space="0" w:color="auto"/>
            </w:tcBorders>
            <w:vAlign w:val="center"/>
          </w:tcPr>
          <w:p w14:paraId="0F9AF99D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0.43±0.05</w:t>
            </w:r>
          </w:p>
        </w:tc>
        <w:tc>
          <w:tcPr>
            <w:tcW w:w="771" w:type="pct"/>
            <w:tcBorders>
              <w:top w:val="single" w:sz="4" w:space="0" w:color="auto"/>
            </w:tcBorders>
            <w:vAlign w:val="center"/>
          </w:tcPr>
          <w:p w14:paraId="4766B73A" w14:textId="21601A13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.6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4A9018F1" w14:textId="69B250F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.8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6</w:t>
            </w:r>
          </w:p>
        </w:tc>
      </w:tr>
      <w:tr w:rsidR="00C41BD1" w14:paraId="3ECB7033" w14:textId="77777777" w:rsidTr="002D2D3D">
        <w:trPr>
          <w:trHeight w:val="409"/>
        </w:trPr>
        <w:tc>
          <w:tcPr>
            <w:tcW w:w="56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460C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605DF4A7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72" w:type="pct"/>
            <w:vAlign w:val="center"/>
          </w:tcPr>
          <w:p w14:paraId="0F7F90A6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C</w:t>
            </w:r>
            <w:r w:rsidRPr="0053615C">
              <w:rPr>
                <w:rFonts w:cs="Times New Roman"/>
                <w:szCs w:val="20"/>
                <w:vertAlign w:val="subscript"/>
                <w:lang w:eastAsia="ko-KR"/>
              </w:rPr>
              <w:t>p</w:t>
            </w:r>
          </w:p>
        </w:tc>
        <w:tc>
          <w:tcPr>
            <w:tcW w:w="771" w:type="pct"/>
            <w:vAlign w:val="center"/>
          </w:tcPr>
          <w:p w14:paraId="2BDCEBF3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0.64±0.09</w:t>
            </w:r>
          </w:p>
        </w:tc>
        <w:tc>
          <w:tcPr>
            <w:tcW w:w="771" w:type="pct"/>
            <w:vAlign w:val="center"/>
          </w:tcPr>
          <w:p w14:paraId="5554933B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0.65±0.09</w:t>
            </w:r>
          </w:p>
        </w:tc>
        <w:tc>
          <w:tcPr>
            <w:tcW w:w="771" w:type="pct"/>
            <w:vAlign w:val="center"/>
          </w:tcPr>
          <w:p w14:paraId="28A122FD" w14:textId="51E6A523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.8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769" w:type="pct"/>
            <w:vAlign w:val="center"/>
          </w:tcPr>
          <w:p w14:paraId="48C8149C" w14:textId="537295E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.8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6</w:t>
            </w:r>
          </w:p>
        </w:tc>
      </w:tr>
      <w:tr w:rsidR="00C41BD1" w14:paraId="49FF6980" w14:textId="77777777" w:rsidTr="00FF4E53">
        <w:trPr>
          <w:trHeight w:val="408"/>
        </w:trPr>
        <w:tc>
          <w:tcPr>
            <w:tcW w:w="56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C31F7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 w:val="restart"/>
            <w:vAlign w:val="center"/>
          </w:tcPr>
          <w:p w14:paraId="0C35979E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Task 2 Color</w:t>
            </w:r>
          </w:p>
        </w:tc>
        <w:tc>
          <w:tcPr>
            <w:tcW w:w="772" w:type="pct"/>
            <w:vAlign w:val="center"/>
          </w:tcPr>
          <w:p w14:paraId="7F06356D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G</w:t>
            </w:r>
            <w:r>
              <w:rPr>
                <w:rFonts w:cs="Times New Roman"/>
                <w:szCs w:val="20"/>
                <w:lang w:eastAsia="ko-KR"/>
              </w:rPr>
              <w:t>e</w:t>
            </w:r>
          </w:p>
        </w:tc>
        <w:tc>
          <w:tcPr>
            <w:tcW w:w="771" w:type="pct"/>
            <w:vAlign w:val="center"/>
          </w:tcPr>
          <w:p w14:paraId="2C3C9D2C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0.43±0.06</w:t>
            </w:r>
          </w:p>
        </w:tc>
        <w:tc>
          <w:tcPr>
            <w:tcW w:w="771" w:type="pct"/>
            <w:vAlign w:val="center"/>
          </w:tcPr>
          <w:p w14:paraId="2C665D27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0.46±0.06</w:t>
            </w:r>
          </w:p>
        </w:tc>
        <w:tc>
          <w:tcPr>
            <w:tcW w:w="771" w:type="pct"/>
            <w:vAlign w:val="center"/>
          </w:tcPr>
          <w:p w14:paraId="6E107589" w14:textId="185A0D61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.38</w:t>
            </w:r>
          </w:p>
        </w:tc>
        <w:tc>
          <w:tcPr>
            <w:tcW w:w="769" w:type="pct"/>
            <w:vAlign w:val="center"/>
          </w:tcPr>
          <w:p w14:paraId="0879F6D8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.76</w:t>
            </w:r>
          </w:p>
        </w:tc>
      </w:tr>
      <w:tr w:rsidR="00C41BD1" w14:paraId="08112903" w14:textId="77777777" w:rsidTr="002D2D3D">
        <w:trPr>
          <w:trHeight w:val="409"/>
        </w:trPr>
        <w:tc>
          <w:tcPr>
            <w:tcW w:w="56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F33B5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38EF8949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14:paraId="587289E3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C</w:t>
            </w:r>
            <w:r w:rsidRPr="0053615C">
              <w:rPr>
                <w:rFonts w:cs="Times New Roman"/>
                <w:szCs w:val="20"/>
                <w:vertAlign w:val="subscript"/>
                <w:lang w:eastAsia="ko-KR"/>
              </w:rPr>
              <w:t>p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3D20B789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.66</w:t>
            </w:r>
            <w:r w:rsidRPr="00506F90">
              <w:rPr>
                <w:rFonts w:cs="Times New Roman"/>
                <w:sz w:val="20"/>
                <w:szCs w:val="20"/>
              </w:rPr>
              <w:t>±0.07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2B2DD617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0.61±0.07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187B0999" w14:textId="51BFF7A9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.03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32BF2DF" w14:textId="343E1C19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.13</w:t>
            </w:r>
          </w:p>
        </w:tc>
      </w:tr>
      <w:tr w:rsidR="00C41BD1" w14:paraId="271CD215" w14:textId="77777777" w:rsidTr="002D2D3D">
        <w:trPr>
          <w:trHeight w:val="409"/>
        </w:trPr>
        <w:tc>
          <w:tcPr>
            <w:tcW w:w="56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EFCF5" w14:textId="77777777" w:rsidR="00C41BD1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L</w:t>
            </w:r>
            <w:r>
              <w:rPr>
                <w:rFonts w:cs="Times New Roman"/>
                <w:szCs w:val="20"/>
                <w:lang w:eastAsia="ko-KR"/>
              </w:rPr>
              <w:t>ocal</w:t>
            </w:r>
          </w:p>
          <w:p w14:paraId="781B0490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  <w:lang w:eastAsia="ko-KR"/>
              </w:rPr>
            </w:pPr>
            <w:r>
              <w:rPr>
                <w:rFonts w:cs="Times New Roman" w:hint="eastAsia"/>
                <w:szCs w:val="20"/>
                <w:lang w:eastAsia="ko-KR"/>
              </w:rPr>
              <w:t>n</w:t>
            </w:r>
            <w:r>
              <w:rPr>
                <w:rFonts w:cs="Times New Roman"/>
                <w:szCs w:val="20"/>
                <w:lang w:eastAsia="ko-KR"/>
              </w:rPr>
              <w:t>etwork</w:t>
            </w:r>
          </w:p>
        </w:tc>
        <w:tc>
          <w:tcPr>
            <w:tcW w:w="576" w:type="pct"/>
            <w:vMerge w:val="restart"/>
            <w:vAlign w:val="center"/>
          </w:tcPr>
          <w:p w14:paraId="3F8B060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1</w:t>
            </w:r>
            <w:r w:rsidRPr="0010583F">
              <w:rPr>
                <w:rFonts w:cs="Times New Roman"/>
                <w:vertAlign w:val="superscript"/>
              </w:rPr>
              <w:t>st</w:t>
            </w:r>
          </w:p>
          <w:p w14:paraId="5373A60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rest (9)</w:t>
            </w:r>
          </w:p>
        </w:tc>
        <w:tc>
          <w:tcPr>
            <w:tcW w:w="772" w:type="pct"/>
            <w:vAlign w:val="center"/>
          </w:tcPr>
          <w:p w14:paraId="16B5C9DE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N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53615C">
              <w:rPr>
                <w:rFonts w:cs="Times New Roman"/>
                <w:szCs w:val="20"/>
                <w:vertAlign w:val="subscript"/>
                <w:lang w:eastAsia="ko-KR"/>
              </w:rPr>
              <w:t>p</w:t>
            </w:r>
            <w:proofErr w:type="spellEnd"/>
          </w:p>
        </w:tc>
        <w:tc>
          <w:tcPr>
            <w:tcW w:w="771" w:type="pct"/>
            <w:vAlign w:val="center"/>
          </w:tcPr>
          <w:p w14:paraId="570E0344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0.84±0.22</w:t>
            </w:r>
          </w:p>
        </w:tc>
        <w:tc>
          <w:tcPr>
            <w:tcW w:w="771" w:type="pct"/>
            <w:vAlign w:val="center"/>
          </w:tcPr>
          <w:p w14:paraId="4FA03BB1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0.78±0.20</w:t>
            </w:r>
          </w:p>
        </w:tc>
        <w:tc>
          <w:tcPr>
            <w:tcW w:w="771" w:type="pct"/>
            <w:vAlign w:val="center"/>
          </w:tcPr>
          <w:p w14:paraId="511ED608" w14:textId="56792572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.1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769" w:type="pct"/>
            <w:vAlign w:val="center"/>
          </w:tcPr>
          <w:p w14:paraId="2705DDDB" w14:textId="03A035D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.4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7</w:t>
            </w:r>
          </w:p>
        </w:tc>
      </w:tr>
      <w:tr w:rsidR="00C41BD1" w:rsidRPr="0053615C" w14:paraId="3DFB17E8" w14:textId="77777777" w:rsidTr="002D2D3D">
        <w:trPr>
          <w:trHeight w:val="408"/>
        </w:trPr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17B439F6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78204D08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72" w:type="pct"/>
            <w:vAlign w:val="center"/>
          </w:tcPr>
          <w:p w14:paraId="0A3834B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D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53615C">
              <w:rPr>
                <w:rFonts w:cs="Times New Roman"/>
                <w:szCs w:val="20"/>
                <w:vertAlign w:val="subscript"/>
                <w:lang w:eastAsia="ko-KR"/>
              </w:rPr>
              <w:t>w</w:t>
            </w:r>
            <w:proofErr w:type="spellEnd"/>
          </w:p>
        </w:tc>
        <w:tc>
          <w:tcPr>
            <w:tcW w:w="771" w:type="pct"/>
            <w:vAlign w:val="center"/>
          </w:tcPr>
          <w:p w14:paraId="294B911F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3.80±2.19</w:t>
            </w:r>
          </w:p>
        </w:tc>
        <w:tc>
          <w:tcPr>
            <w:tcW w:w="771" w:type="pct"/>
            <w:vAlign w:val="center"/>
          </w:tcPr>
          <w:p w14:paraId="530B2C06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5.05±1.61</w:t>
            </w:r>
          </w:p>
        </w:tc>
        <w:tc>
          <w:tcPr>
            <w:tcW w:w="771" w:type="pct"/>
            <w:vAlign w:val="center"/>
          </w:tcPr>
          <w:p w14:paraId="6EA4D33E" w14:textId="009E69B3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.03</w:t>
            </w:r>
          </w:p>
        </w:tc>
        <w:tc>
          <w:tcPr>
            <w:tcW w:w="769" w:type="pct"/>
            <w:vAlign w:val="center"/>
          </w:tcPr>
          <w:p w14:paraId="4448F566" w14:textId="4A3214DD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.1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9</w:t>
            </w:r>
          </w:p>
        </w:tc>
      </w:tr>
      <w:tr w:rsidR="00C41BD1" w:rsidRPr="0053615C" w14:paraId="7095F797" w14:textId="77777777" w:rsidTr="002D2D3D">
        <w:trPr>
          <w:trHeight w:val="409"/>
        </w:trPr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64D0EE8E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 w:val="restart"/>
            <w:vAlign w:val="center"/>
          </w:tcPr>
          <w:p w14:paraId="3E5C9E2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Task 2 Color</w:t>
            </w:r>
          </w:p>
          <w:p w14:paraId="022CB6A2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(13)</w:t>
            </w:r>
          </w:p>
        </w:tc>
        <w:tc>
          <w:tcPr>
            <w:tcW w:w="772" w:type="pct"/>
            <w:vAlign w:val="center"/>
          </w:tcPr>
          <w:p w14:paraId="0867249F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N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DD38E3">
              <w:rPr>
                <w:rFonts w:cs="Times New Roman"/>
                <w:szCs w:val="20"/>
                <w:vertAlign w:val="subscript"/>
                <w:lang w:eastAsia="ko-KR"/>
              </w:rPr>
              <w:t>p</w:t>
            </w:r>
            <w:proofErr w:type="spellEnd"/>
          </w:p>
        </w:tc>
        <w:tc>
          <w:tcPr>
            <w:tcW w:w="771" w:type="pct"/>
            <w:vAlign w:val="center"/>
          </w:tcPr>
          <w:p w14:paraId="77F48AFA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0.83±0.19</w:t>
            </w:r>
          </w:p>
        </w:tc>
        <w:tc>
          <w:tcPr>
            <w:tcW w:w="771" w:type="pct"/>
            <w:vAlign w:val="center"/>
          </w:tcPr>
          <w:p w14:paraId="7B8497E3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0.82±0.13</w:t>
            </w:r>
          </w:p>
        </w:tc>
        <w:tc>
          <w:tcPr>
            <w:tcW w:w="771" w:type="pct"/>
            <w:vAlign w:val="center"/>
          </w:tcPr>
          <w:p w14:paraId="28C3D2EE" w14:textId="58499EFD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.98</w:t>
            </w:r>
          </w:p>
        </w:tc>
        <w:tc>
          <w:tcPr>
            <w:tcW w:w="769" w:type="pct"/>
            <w:vAlign w:val="center"/>
          </w:tcPr>
          <w:p w14:paraId="7B7FCADA" w14:textId="1C664B3D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.98</w:t>
            </w:r>
          </w:p>
        </w:tc>
      </w:tr>
      <w:tr w:rsidR="00C41BD1" w:rsidRPr="0053615C" w14:paraId="23A8E1A4" w14:textId="77777777" w:rsidTr="002D2D3D">
        <w:trPr>
          <w:trHeight w:val="408"/>
        </w:trPr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4448595C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269901D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72" w:type="pct"/>
            <w:vAlign w:val="center"/>
          </w:tcPr>
          <w:p w14:paraId="56E8E375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D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DD38E3">
              <w:rPr>
                <w:rFonts w:cs="Times New Roman"/>
                <w:szCs w:val="20"/>
                <w:vertAlign w:val="subscript"/>
                <w:lang w:eastAsia="ko-KR"/>
              </w:rPr>
              <w:t>w</w:t>
            </w:r>
            <w:proofErr w:type="spellEnd"/>
          </w:p>
        </w:tc>
        <w:tc>
          <w:tcPr>
            <w:tcW w:w="771" w:type="pct"/>
            <w:vAlign w:val="center"/>
          </w:tcPr>
          <w:p w14:paraId="3F6AE27C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4.30±2.32</w:t>
            </w:r>
          </w:p>
        </w:tc>
        <w:tc>
          <w:tcPr>
            <w:tcW w:w="771" w:type="pct"/>
            <w:vAlign w:val="center"/>
          </w:tcPr>
          <w:p w14:paraId="027F86DE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4.68±2.46</w:t>
            </w:r>
          </w:p>
        </w:tc>
        <w:tc>
          <w:tcPr>
            <w:tcW w:w="771" w:type="pct"/>
            <w:vAlign w:val="center"/>
          </w:tcPr>
          <w:p w14:paraId="7165A1A0" w14:textId="5FDCD778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.4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769" w:type="pct"/>
            <w:vAlign w:val="center"/>
          </w:tcPr>
          <w:p w14:paraId="62F6730F" w14:textId="4292FFA6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.95</w:t>
            </w:r>
          </w:p>
        </w:tc>
      </w:tr>
      <w:tr w:rsidR="00C41BD1" w:rsidRPr="0053615C" w14:paraId="36E2295E" w14:textId="77777777" w:rsidTr="002D2D3D">
        <w:trPr>
          <w:trHeight w:val="409"/>
        </w:trPr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20E5063B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 w:val="restart"/>
            <w:vAlign w:val="center"/>
          </w:tcPr>
          <w:p w14:paraId="0D2CBB03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Task 2 Color</w:t>
            </w:r>
          </w:p>
          <w:p w14:paraId="080F10B3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r w:rsidRPr="0010583F">
              <w:rPr>
                <w:rFonts w:cs="Times New Roman"/>
                <w:szCs w:val="20"/>
              </w:rPr>
              <w:t>(</w:t>
            </w:r>
            <w:r>
              <w:rPr>
                <w:rFonts w:cs="Times New Roman"/>
                <w:szCs w:val="20"/>
              </w:rPr>
              <w:t>14</w:t>
            </w:r>
            <w:r w:rsidRPr="0010583F">
              <w:rPr>
                <w:rFonts w:cs="Times New Roman"/>
                <w:szCs w:val="20"/>
              </w:rPr>
              <w:t>)</w:t>
            </w:r>
          </w:p>
        </w:tc>
        <w:tc>
          <w:tcPr>
            <w:tcW w:w="772" w:type="pct"/>
            <w:vAlign w:val="center"/>
          </w:tcPr>
          <w:p w14:paraId="450055C1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N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DD38E3">
              <w:rPr>
                <w:rFonts w:cs="Times New Roman"/>
                <w:szCs w:val="20"/>
                <w:vertAlign w:val="subscript"/>
                <w:lang w:eastAsia="ko-KR"/>
              </w:rPr>
              <w:t>p</w:t>
            </w:r>
            <w:proofErr w:type="spellEnd"/>
          </w:p>
        </w:tc>
        <w:tc>
          <w:tcPr>
            <w:tcW w:w="771" w:type="pct"/>
            <w:vAlign w:val="center"/>
          </w:tcPr>
          <w:p w14:paraId="38E6A5D4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0.81±0.17</w:t>
            </w:r>
          </w:p>
        </w:tc>
        <w:tc>
          <w:tcPr>
            <w:tcW w:w="771" w:type="pct"/>
            <w:vAlign w:val="center"/>
          </w:tcPr>
          <w:p w14:paraId="03749242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0.81±0.14</w:t>
            </w:r>
          </w:p>
        </w:tc>
        <w:tc>
          <w:tcPr>
            <w:tcW w:w="771" w:type="pct"/>
            <w:vAlign w:val="center"/>
          </w:tcPr>
          <w:p w14:paraId="2A1B9218" w14:textId="37F9F582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.6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769" w:type="pct"/>
            <w:vAlign w:val="center"/>
          </w:tcPr>
          <w:p w14:paraId="7EC06B52" w14:textId="1EA888C0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.98</w:t>
            </w:r>
          </w:p>
        </w:tc>
      </w:tr>
      <w:tr w:rsidR="00C41BD1" w:rsidRPr="0053615C" w14:paraId="2F41C30C" w14:textId="77777777" w:rsidTr="002D2D3D">
        <w:trPr>
          <w:trHeight w:val="409"/>
        </w:trPr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1D59C94D" w14:textId="77777777" w:rsidR="00C41BD1" w:rsidRPr="0010583F" w:rsidRDefault="00C41BD1" w:rsidP="002D2D3D">
            <w:pPr>
              <w:spacing w:before="0" w:after="0"/>
              <w:rPr>
                <w:rFonts w:cs="Times New Roman"/>
                <w:szCs w:val="20"/>
              </w:rPr>
            </w:pP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188C53C2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14:paraId="5A760993" w14:textId="77777777" w:rsidR="00C41BD1" w:rsidRPr="0010583F" w:rsidRDefault="00C41BD1" w:rsidP="002D2D3D">
            <w:pPr>
              <w:spacing w:before="0" w:after="0"/>
              <w:jc w:val="center"/>
              <w:rPr>
                <w:rFonts w:cs="Times New Roman"/>
                <w:szCs w:val="20"/>
              </w:rPr>
            </w:pPr>
            <w:proofErr w:type="spellStart"/>
            <w:r>
              <w:rPr>
                <w:rFonts w:cs="Times New Roman" w:hint="eastAsia"/>
                <w:szCs w:val="20"/>
                <w:lang w:eastAsia="ko-KR"/>
              </w:rPr>
              <w:t>D</w:t>
            </w:r>
            <w:r>
              <w:rPr>
                <w:rFonts w:cs="Times New Roman"/>
                <w:szCs w:val="20"/>
                <w:lang w:eastAsia="ko-KR"/>
              </w:rPr>
              <w:t>C</w:t>
            </w:r>
            <w:r w:rsidRPr="00DD38E3">
              <w:rPr>
                <w:rFonts w:cs="Times New Roman"/>
                <w:szCs w:val="20"/>
                <w:vertAlign w:val="subscript"/>
                <w:lang w:eastAsia="ko-KR"/>
              </w:rPr>
              <w:t>w</w:t>
            </w:r>
            <w:proofErr w:type="spellEnd"/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7D5A2CE8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5.20±1.79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0779BEB0" w14:textId="77777777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/>
                <w:sz w:val="20"/>
                <w:szCs w:val="20"/>
              </w:rPr>
              <w:t>5.05±2.07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649529E5" w14:textId="3832A082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.8</w:t>
            </w:r>
            <w:r w:rsidR="004A7DE6" w:rsidRPr="00506F90">
              <w:rPr>
                <w:rFonts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9752CBA" w14:textId="09445CCB" w:rsidR="00C41BD1" w:rsidRPr="00506F90" w:rsidRDefault="00C41BD1" w:rsidP="002D2D3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506F90"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 w:rsidRPr="00506F90">
              <w:rPr>
                <w:rFonts w:cs="Times New Roman"/>
                <w:sz w:val="20"/>
                <w:szCs w:val="20"/>
                <w:lang w:eastAsia="ko-KR"/>
              </w:rPr>
              <w:t>.98</w:t>
            </w:r>
          </w:p>
        </w:tc>
      </w:tr>
    </w:tbl>
    <w:p w14:paraId="3FC0C96B" w14:textId="467AF8D5" w:rsidR="00C41BD1" w:rsidRPr="0010583F" w:rsidRDefault="00C41BD1" w:rsidP="00C41BD1">
      <w:pPr>
        <w:rPr>
          <w:rFonts w:cs="Times New Roman"/>
        </w:rPr>
      </w:pPr>
      <w:r w:rsidRPr="0010583F">
        <w:rPr>
          <w:rFonts w:cs="Times New Roman"/>
          <w:szCs w:val="20"/>
        </w:rPr>
        <w:t>Ge, global efficiency; C</w:t>
      </w:r>
      <w:r w:rsidRPr="0010583F">
        <w:rPr>
          <w:rFonts w:cs="Times New Roman"/>
          <w:szCs w:val="20"/>
          <w:vertAlign w:val="subscript"/>
        </w:rPr>
        <w:t>p</w:t>
      </w:r>
      <w:r w:rsidRPr="0010583F">
        <w:rPr>
          <w:rFonts w:cs="Times New Roman"/>
          <w:szCs w:val="20"/>
        </w:rPr>
        <w:t xml:space="preserve">, clustering coefficient; </w:t>
      </w:r>
      <w:proofErr w:type="spellStart"/>
      <w:r w:rsidRPr="0010583F">
        <w:rPr>
          <w:rFonts w:cs="Times New Roman"/>
          <w:szCs w:val="20"/>
        </w:rPr>
        <w:t>NC</w:t>
      </w:r>
      <w:r w:rsidRPr="0010583F">
        <w:rPr>
          <w:rFonts w:cs="Times New Roman"/>
          <w:szCs w:val="20"/>
          <w:vertAlign w:val="subscript"/>
        </w:rPr>
        <w:t>p</w:t>
      </w:r>
      <w:proofErr w:type="spellEnd"/>
      <w:r w:rsidRPr="0010583F">
        <w:rPr>
          <w:rFonts w:cs="Times New Roman"/>
          <w:szCs w:val="20"/>
        </w:rPr>
        <w:t xml:space="preserve">, nodal clustering coefficient; </w:t>
      </w:r>
      <w:proofErr w:type="spellStart"/>
      <w:r w:rsidRPr="0010583F">
        <w:rPr>
          <w:rFonts w:cs="Times New Roman"/>
          <w:szCs w:val="20"/>
        </w:rPr>
        <w:t>DC</w:t>
      </w:r>
      <w:r w:rsidRPr="0010583F">
        <w:rPr>
          <w:rFonts w:cs="Times New Roman"/>
          <w:szCs w:val="20"/>
          <w:vertAlign w:val="subscript"/>
        </w:rPr>
        <w:t>w</w:t>
      </w:r>
      <w:proofErr w:type="spellEnd"/>
      <w:r w:rsidRPr="0010583F">
        <w:rPr>
          <w:rFonts w:cs="Times New Roman"/>
          <w:szCs w:val="20"/>
        </w:rPr>
        <w:t>, weighted degree centrality</w:t>
      </w:r>
      <w:r>
        <w:rPr>
          <w:rFonts w:cs="Times New Roman"/>
          <w:szCs w:val="20"/>
        </w:rPr>
        <w:t>.</w:t>
      </w:r>
      <w:r w:rsidR="0087759B">
        <w:rPr>
          <w:rFonts w:cs="Times New Roman"/>
          <w:szCs w:val="20"/>
        </w:rPr>
        <w:t xml:space="preserve"> </w:t>
      </w:r>
      <w:r w:rsidR="00BC01D6" w:rsidRPr="00E10CDF">
        <w:rPr>
          <w:vertAlign w:val="superscript"/>
        </w:rPr>
        <w:t>†</w:t>
      </w:r>
      <w:r w:rsidRPr="0010583F">
        <w:rPr>
          <w:rFonts w:cs="Times New Roman"/>
        </w:rPr>
        <w:t xml:space="preserve">FDR corrected </w:t>
      </w:r>
      <w:r w:rsidRPr="0010583F">
        <w:rPr>
          <w:rFonts w:cs="Times New Roman"/>
          <w:i/>
          <w:iCs/>
        </w:rPr>
        <w:t>p</w:t>
      </w:r>
      <w:r w:rsidRPr="0010583F">
        <w:rPr>
          <w:rFonts w:cs="Times New Roman"/>
        </w:rPr>
        <w:t>.</w:t>
      </w:r>
    </w:p>
    <w:p w14:paraId="3DC80B07" w14:textId="77777777" w:rsidR="00D43A6C" w:rsidRPr="00DD1F0F" w:rsidRDefault="00D43A6C" w:rsidP="00D43A6C">
      <w:pPr>
        <w:rPr>
          <w:rFonts w:cs="Times New Roman"/>
          <w:szCs w:val="20"/>
        </w:rPr>
      </w:pPr>
    </w:p>
    <w:p w14:paraId="3E5BE4C9" w14:textId="77777777" w:rsidR="00D43A6C" w:rsidRDefault="00D43A6C" w:rsidP="00D43A6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7786298C" w14:textId="6EDFCA3C" w:rsidR="00530D39" w:rsidRPr="009F2B17" w:rsidRDefault="00530D39" w:rsidP="00530D39">
      <w:pPr>
        <w:rPr>
          <w:rFonts w:cs="Times New Roman"/>
        </w:rPr>
      </w:pPr>
      <w:r w:rsidRPr="009F2B17">
        <w:rPr>
          <w:rFonts w:cs="Times New Roman"/>
          <w:b/>
          <w:bCs/>
        </w:rPr>
        <w:lastRenderedPageBreak/>
        <w:t xml:space="preserve">Supplementary table </w:t>
      </w:r>
      <w:r>
        <w:rPr>
          <w:rFonts w:cs="Times New Roman"/>
          <w:b/>
          <w:bCs/>
        </w:rPr>
        <w:t>6</w:t>
      </w:r>
      <w:r w:rsidRPr="009F2B17">
        <w:rPr>
          <w:rFonts w:cs="Times New Roman"/>
        </w:rPr>
        <w:t xml:space="preserve">. </w:t>
      </w:r>
      <w:r>
        <w:rPr>
          <w:rFonts w:cs="Times New Roman" w:hint="eastAsia"/>
          <w:lang w:eastAsia="ko-KR"/>
        </w:rPr>
        <w:t xml:space="preserve">Comparison of brain volumes </w:t>
      </w:r>
      <w:r w:rsidRPr="009F2B17">
        <w:rPr>
          <w:rFonts w:cs="Times New Roman"/>
        </w:rPr>
        <w:t>between the groups</w:t>
      </w:r>
    </w:p>
    <w:tbl>
      <w:tblPr>
        <w:tblStyle w:val="afc"/>
        <w:tblW w:w="49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1986"/>
        <w:gridCol w:w="2127"/>
        <w:gridCol w:w="2124"/>
      </w:tblGrid>
      <w:tr w:rsidR="00530D39" w:rsidRPr="009F2B17" w14:paraId="08382665" w14:textId="77777777" w:rsidTr="002F2531">
        <w:trPr>
          <w:cantSplit/>
          <w:trHeight w:val="818"/>
        </w:trPr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4D485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Volume measures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9EB79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ADHD with medication</w:t>
            </w:r>
          </w:p>
          <w:p w14:paraId="751B7638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(n=17)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32686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ADHD without medication</w:t>
            </w:r>
          </w:p>
          <w:p w14:paraId="5D39B6F9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(n=14)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D5590" w14:textId="77777777" w:rsidR="00530D39" w:rsidRPr="009F2B17" w:rsidRDefault="00530D39" w:rsidP="005E281C">
            <w:pPr>
              <w:adjustRightInd w:val="0"/>
              <w:snapToGrid w:val="0"/>
              <w:spacing w:before="0" w:after="0"/>
              <w:jc w:val="center"/>
              <w:rPr>
                <w:rFonts w:eastAsia="DengXi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530D39" w:rsidRPr="009F2B17" w14:paraId="1C181CE6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D25A331" w14:textId="77777777" w:rsidR="00530D39" w:rsidRPr="009F2B17" w:rsidRDefault="00530D39" w:rsidP="005E281C">
            <w:pPr>
              <w:spacing w:before="0" w:after="0" w:line="360" w:lineRule="auto"/>
              <w:ind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Absolute volumes (mm</w:t>
            </w:r>
            <w:r w:rsidRPr="009F2B17">
              <w:rPr>
                <w:rFonts w:cs="Times New Roman"/>
                <w:b/>
                <w:sz w:val="20"/>
                <w:szCs w:val="20"/>
                <w:vertAlign w:val="superscript"/>
              </w:rPr>
              <w:t>3</w:t>
            </w:r>
            <w:r w:rsidRPr="009F2B1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7F278F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0C17D12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08BED5A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0CF8506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4196F3B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Gross volume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ECD15C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5CCA64D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5B8B604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23D87103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D31D231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Ventricle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B5979E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15919.06±5937.01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62A6F73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14295.21±6362.66</w:t>
            </w:r>
          </w:p>
        </w:tc>
        <w:tc>
          <w:tcPr>
            <w:tcW w:w="1102" w:type="pct"/>
            <w:vAlign w:val="center"/>
          </w:tcPr>
          <w:p w14:paraId="3A67313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530D39" w:rsidRPr="009F2B17" w14:paraId="1464015F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1744BFE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Cerebral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594293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414273.29±52848.66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FFCEF1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429373.07±58912.13</w:t>
            </w:r>
          </w:p>
        </w:tc>
        <w:tc>
          <w:tcPr>
            <w:tcW w:w="1102" w:type="pct"/>
            <w:vAlign w:val="center"/>
          </w:tcPr>
          <w:p w14:paraId="656CA78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530D39" w:rsidRPr="009F2B17" w14:paraId="795AFD75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5B9561BE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Subcortical gray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CD393C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61480.41±5257.32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BD85C3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61359.07±4640.87</w:t>
            </w:r>
          </w:p>
        </w:tc>
        <w:tc>
          <w:tcPr>
            <w:tcW w:w="1102" w:type="pct"/>
            <w:vAlign w:val="center"/>
          </w:tcPr>
          <w:p w14:paraId="26572CB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0.9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530D39" w:rsidRPr="009F2B17" w14:paraId="3D7AB41A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2BA6C50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total gray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4DA07D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713408.81±83238.30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B6A8CB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737986.80±61047.78</w:t>
            </w:r>
          </w:p>
        </w:tc>
        <w:tc>
          <w:tcPr>
            <w:tcW w:w="1102" w:type="pct"/>
            <w:vAlign w:val="center"/>
          </w:tcPr>
          <w:p w14:paraId="31A5B76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0.3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530D39" w:rsidRPr="009F2B17" w14:paraId="20BDB5A0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75C2BAE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6046AB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550611.57±58987.87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27E79F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568351.30±51131.55</w:t>
            </w:r>
          </w:p>
        </w:tc>
        <w:tc>
          <w:tcPr>
            <w:tcW w:w="1102" w:type="pct"/>
            <w:vAlign w:val="center"/>
          </w:tcPr>
          <w:p w14:paraId="09190AB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0.38</w:t>
            </w:r>
          </w:p>
        </w:tc>
      </w:tr>
      <w:tr w:rsidR="00530D39" w:rsidRPr="009F2B17" w14:paraId="071B5C92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8ED811C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A7EDBA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276042.11±28822.43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FBE40C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284329.27±26437.12</w:t>
            </w:r>
          </w:p>
        </w:tc>
        <w:tc>
          <w:tcPr>
            <w:tcW w:w="1102" w:type="pct"/>
            <w:vAlign w:val="center"/>
          </w:tcPr>
          <w:p w14:paraId="30C816B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530D39" w:rsidRPr="009F2B17" w14:paraId="3AE90F4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FBAFF77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3E75B7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274569.46±30255.12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DAB9E0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284022.02±24923.22</w:t>
            </w:r>
          </w:p>
        </w:tc>
        <w:tc>
          <w:tcPr>
            <w:tcW w:w="1102" w:type="pct"/>
            <w:vAlign w:val="center"/>
          </w:tcPr>
          <w:p w14:paraId="1BDAFB5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0.3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530D39" w:rsidRPr="009F2B17" w14:paraId="2B62C67A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19FCB68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cerebellum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EF2D2F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14947F5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1FE4E64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46017756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764EEE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62D7FF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13587.74±1546.21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A93DA9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13931.74±2094.93</w:t>
            </w:r>
          </w:p>
        </w:tc>
        <w:tc>
          <w:tcPr>
            <w:tcW w:w="1102" w:type="pct"/>
            <w:vAlign w:val="center"/>
          </w:tcPr>
          <w:p w14:paraId="75367A5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0.60</w:t>
            </w:r>
          </w:p>
        </w:tc>
      </w:tr>
      <w:tr w:rsidR="00530D39" w:rsidRPr="009F2B17" w14:paraId="12FCC4F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14BFC94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B25878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55669.85±5311.91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09CDA7C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54483.37±6706.70</w:t>
            </w:r>
          </w:p>
        </w:tc>
        <w:tc>
          <w:tcPr>
            <w:tcW w:w="1102" w:type="pct"/>
            <w:vAlign w:val="center"/>
          </w:tcPr>
          <w:p w14:paraId="31AB482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0.5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530D39" w:rsidRPr="009F2B17" w14:paraId="78ADDB74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61DBAD6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cerebellum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D955B9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25E6898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18365D8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4D5E3F1F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0C8D6D2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3E5FC7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12961.60±1498.97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914758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13221.84±1855.43</w:t>
            </w:r>
          </w:p>
        </w:tc>
        <w:tc>
          <w:tcPr>
            <w:tcW w:w="1102" w:type="pct"/>
            <w:vAlign w:val="center"/>
          </w:tcPr>
          <w:p w14:paraId="00EE346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530D39" w:rsidRPr="009F2B17" w14:paraId="1358812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3A855F7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BF6B18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55871.46±5131.10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2058F3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54127.86±7202.91</w:t>
            </w:r>
          </w:p>
        </w:tc>
        <w:tc>
          <w:tcPr>
            <w:tcW w:w="1102" w:type="pct"/>
            <w:vAlign w:val="center"/>
          </w:tcPr>
          <w:p w14:paraId="4A53FE8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530D39" w:rsidRPr="009F2B17" w14:paraId="54A19D6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5603FB0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subcortex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878207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5381A9A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305554C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6DD3C1A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5721173E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B858BA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7776.74±827.13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D4B4F3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7901.74±566.28</w:t>
            </w:r>
          </w:p>
        </w:tc>
        <w:tc>
          <w:tcPr>
            <w:tcW w:w="1102" w:type="pct"/>
            <w:vAlign w:val="center"/>
          </w:tcPr>
          <w:p w14:paraId="0D2C0BF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530D39" w:rsidRPr="009F2B17" w14:paraId="07E146D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FB9AD23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13406D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3827.16±423.26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03F7019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3664.39±497.70</w:t>
            </w:r>
          </w:p>
        </w:tc>
        <w:tc>
          <w:tcPr>
            <w:tcW w:w="1102" w:type="pct"/>
            <w:vAlign w:val="center"/>
          </w:tcPr>
          <w:p w14:paraId="3605643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0.33</w:t>
            </w:r>
          </w:p>
        </w:tc>
      </w:tr>
      <w:tr w:rsidR="00530D39" w:rsidRPr="009F2B17" w14:paraId="4207D9FA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867E29F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46DEE4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5749.53±526.92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85A6DE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5882.61±528.11</w:t>
            </w:r>
          </w:p>
        </w:tc>
        <w:tc>
          <w:tcPr>
            <w:tcW w:w="1102" w:type="pct"/>
            <w:vAlign w:val="center"/>
          </w:tcPr>
          <w:p w14:paraId="0036668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0.49</w:t>
            </w:r>
          </w:p>
        </w:tc>
      </w:tr>
      <w:tr w:rsidR="00530D39" w:rsidRPr="009F2B17" w14:paraId="5CB0F311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242279C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EF6611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1923.11±289.25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CF78BE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1933.60±267.12</w:t>
            </w:r>
          </w:p>
        </w:tc>
        <w:tc>
          <w:tcPr>
            <w:tcW w:w="1102" w:type="pct"/>
            <w:vAlign w:val="center"/>
          </w:tcPr>
          <w:p w14:paraId="4FBE904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0.9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530D39" w:rsidRPr="009F2B17" w14:paraId="31E0CDC4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B69AAC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FC9080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4135.47±389.71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0E44F04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3995.43±430.58</w:t>
            </w:r>
          </w:p>
        </w:tc>
        <w:tc>
          <w:tcPr>
            <w:tcW w:w="1102" w:type="pct"/>
            <w:vAlign w:val="center"/>
          </w:tcPr>
          <w:p w14:paraId="05C356A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0.35</w:t>
            </w:r>
          </w:p>
        </w:tc>
      </w:tr>
      <w:tr w:rsidR="00530D39" w:rsidRPr="009F2B17" w14:paraId="5CF0F985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1842A468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FA9F93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1796.05±271.48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6CA2E6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1748.68±208.46</w:t>
            </w:r>
          </w:p>
        </w:tc>
        <w:tc>
          <w:tcPr>
            <w:tcW w:w="1102" w:type="pct"/>
            <w:vAlign w:val="center"/>
          </w:tcPr>
          <w:p w14:paraId="556348E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</w:t>
            </w:r>
            <w:r>
              <w:rPr>
                <w:rFonts w:cs="Times New Roman"/>
                <w:sz w:val="20"/>
                <w:szCs w:val="20"/>
              </w:rPr>
              <w:t>60</w:t>
            </w:r>
          </w:p>
        </w:tc>
      </w:tr>
      <w:tr w:rsidR="00530D39" w:rsidRPr="009F2B17" w14:paraId="43E12D43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3A14C38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subcortex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DF5BF3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57B53D4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5EFDA64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530D39" w:rsidRPr="009F2B17" w14:paraId="54A0DCF2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0924F03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7EE009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7584.43±777.20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0099FDF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7654.72±598.97</w:t>
            </w:r>
          </w:p>
        </w:tc>
        <w:tc>
          <w:tcPr>
            <w:tcW w:w="1102" w:type="pct"/>
            <w:vAlign w:val="center"/>
          </w:tcPr>
          <w:p w14:paraId="2EB0EDD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0.78</w:t>
            </w:r>
          </w:p>
        </w:tc>
      </w:tr>
      <w:tr w:rsidR="00530D39" w:rsidRPr="009F2B17" w14:paraId="07D7A8AF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A4909B7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F0692E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4084.06±490.99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A3DED6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3885.28±501.11</w:t>
            </w:r>
          </w:p>
        </w:tc>
        <w:tc>
          <w:tcPr>
            <w:tcW w:w="1102" w:type="pct"/>
            <w:vAlign w:val="center"/>
          </w:tcPr>
          <w:p w14:paraId="14C9413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530D39" w:rsidRPr="009F2B17" w14:paraId="5F278656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776F02E9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8CF8D7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5809.68±531.31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D7312E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5951.14±456.51</w:t>
            </w:r>
          </w:p>
        </w:tc>
        <w:tc>
          <w:tcPr>
            <w:tcW w:w="1102" w:type="pct"/>
            <w:vAlign w:val="center"/>
          </w:tcPr>
          <w:p w14:paraId="52AA025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530D39" w:rsidRPr="009F2B17" w14:paraId="4715E50D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A5971D4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4708AA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1841.62±271.52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0C845B8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1880.21±287.35</w:t>
            </w:r>
          </w:p>
        </w:tc>
        <w:tc>
          <w:tcPr>
            <w:tcW w:w="1102" w:type="pct"/>
            <w:vAlign w:val="center"/>
          </w:tcPr>
          <w:p w14:paraId="4CB7ED4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0.70</w:t>
            </w:r>
          </w:p>
        </w:tc>
      </w:tr>
      <w:tr w:rsidR="00530D39" w:rsidRPr="009F2B17" w14:paraId="054EB876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E010907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8C41B3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4167.49±377.15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6543C3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4187.11±365.67</w:t>
            </w:r>
          </w:p>
        </w:tc>
        <w:tc>
          <w:tcPr>
            <w:tcW w:w="1102" w:type="pct"/>
            <w:vAlign w:val="center"/>
          </w:tcPr>
          <w:p w14:paraId="38969E9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0.8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530D39" w:rsidRPr="009F2B17" w14:paraId="40DE5909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80743C9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9C0435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1892.50±248.78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FE4723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1855.06±215.86</w:t>
            </w:r>
          </w:p>
        </w:tc>
        <w:tc>
          <w:tcPr>
            <w:tcW w:w="1102" w:type="pct"/>
            <w:vAlign w:val="center"/>
          </w:tcPr>
          <w:p w14:paraId="69FD98D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0.66</w:t>
            </w:r>
          </w:p>
        </w:tc>
      </w:tr>
      <w:tr w:rsidR="00530D39" w:rsidRPr="009F2B17" w14:paraId="5640B58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D0A86B0" w14:textId="77777777" w:rsidR="00530D39" w:rsidRPr="009F2B17" w:rsidRDefault="00530D39" w:rsidP="005E281C">
            <w:pPr>
              <w:spacing w:before="0" w:after="0" w:line="360" w:lineRule="auto"/>
              <w:ind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Relative to ICV (%)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7DDCE4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63403AE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3221D04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6DF73D50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B818FB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lastRenderedPageBreak/>
              <w:t>Gross volume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472D00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43A4262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0B58EFE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1F206F74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0F81734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Ventricle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89F0A8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.07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86367F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1102" w:type="pct"/>
            <w:vAlign w:val="center"/>
          </w:tcPr>
          <w:p w14:paraId="7898F5F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.44</w:t>
            </w:r>
          </w:p>
        </w:tc>
      </w:tr>
      <w:tr w:rsidR="00530D39" w:rsidRPr="009F2B17" w14:paraId="4313A3E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A607880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Cerebral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1FBABA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7.77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2.28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EF507C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8.88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2.33</w:t>
            </w:r>
          </w:p>
        </w:tc>
        <w:tc>
          <w:tcPr>
            <w:tcW w:w="1102" w:type="pct"/>
            <w:vAlign w:val="center"/>
          </w:tcPr>
          <w:p w14:paraId="293721A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.19</w:t>
            </w:r>
          </w:p>
        </w:tc>
      </w:tr>
      <w:tr w:rsidR="00530D39" w:rsidRPr="009F2B17" w14:paraId="429E8E9D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3843F71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Subcortical gray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382C06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1.25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1.23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A1CB81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0.86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1102" w:type="pct"/>
            <w:vAlign w:val="center"/>
          </w:tcPr>
          <w:p w14:paraId="2ACE2CE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.37</w:t>
            </w:r>
          </w:p>
        </w:tc>
      </w:tr>
      <w:tr w:rsidR="00530D39" w:rsidRPr="009F2B17" w14:paraId="35F3336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57D1E2F1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Total gray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9FC237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7.92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4.58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8E8BBD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9.95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4.57</w:t>
            </w:r>
          </w:p>
        </w:tc>
        <w:tc>
          <w:tcPr>
            <w:tcW w:w="1102" w:type="pct"/>
            <w:vAlign w:val="center"/>
          </w:tcPr>
          <w:p w14:paraId="237AB80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.23</w:t>
            </w:r>
          </w:p>
        </w:tc>
      </w:tr>
      <w:tr w:rsidR="00530D39" w:rsidRPr="009F2B17" w14:paraId="1B766998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E087D44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6BA7B0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1.91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B0EE03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7.75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2.69</w:t>
            </w:r>
          </w:p>
        </w:tc>
        <w:tc>
          <w:tcPr>
            <w:tcW w:w="1102" w:type="pct"/>
            <w:vAlign w:val="center"/>
          </w:tcPr>
          <w:p w14:paraId="74BD411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.67</w:t>
            </w:r>
          </w:p>
        </w:tc>
      </w:tr>
      <w:tr w:rsidR="00530D39" w:rsidRPr="009F2B17" w14:paraId="2F677AA0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8BDB114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03F235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8.57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1.77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613B5044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9.26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2.19</w:t>
            </w:r>
          </w:p>
        </w:tc>
        <w:tc>
          <w:tcPr>
            <w:tcW w:w="1102" w:type="pct"/>
            <w:vAlign w:val="center"/>
          </w:tcPr>
          <w:p w14:paraId="3B83191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.34</w:t>
            </w:r>
          </w:p>
        </w:tc>
      </w:tr>
      <w:tr w:rsidR="00530D39" w:rsidRPr="009F2B17" w14:paraId="6CDE4CE2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FD82717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260647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8.47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1.86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6FAEB2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9.25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2.14</w:t>
            </w:r>
          </w:p>
        </w:tc>
        <w:tc>
          <w:tcPr>
            <w:tcW w:w="1102" w:type="pct"/>
            <w:vAlign w:val="center"/>
          </w:tcPr>
          <w:p w14:paraId="331CA47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.30</w:t>
            </w:r>
          </w:p>
        </w:tc>
      </w:tr>
      <w:tr w:rsidR="00530D39" w:rsidRPr="009F2B17" w14:paraId="183DD1B1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7386A4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cerebellum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A51AFC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6AD0856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5C99ED9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1E3097B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16A2407B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990659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6396CA9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102" w:type="pct"/>
            <w:vAlign w:val="center"/>
          </w:tcPr>
          <w:p w14:paraId="2AE7EB0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.46</w:t>
            </w:r>
          </w:p>
        </w:tc>
      </w:tr>
      <w:tr w:rsidR="00530D39" w:rsidRPr="009F2B17" w14:paraId="1C9D62E9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939A42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35AF6A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3B5755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.67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102" w:type="pct"/>
            <w:vAlign w:val="center"/>
          </w:tcPr>
          <w:p w14:paraId="3363F43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.49</w:t>
            </w:r>
          </w:p>
        </w:tc>
      </w:tr>
      <w:tr w:rsidR="00530D39" w:rsidRPr="009F2B17" w14:paraId="19EADFC9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5CE85890" w14:textId="0687BCBD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 xml:space="preserve">Right </w:t>
            </w:r>
            <w:r w:rsidR="00CB4240">
              <w:rPr>
                <w:rFonts w:cs="Times New Roman"/>
                <w:b/>
                <w:sz w:val="20"/>
                <w:szCs w:val="20"/>
              </w:rPr>
              <w:t>c</w:t>
            </w:r>
            <w:r w:rsidRPr="009F2B17">
              <w:rPr>
                <w:rFonts w:cs="Times New Roman"/>
                <w:b/>
                <w:sz w:val="20"/>
                <w:szCs w:val="20"/>
              </w:rPr>
              <w:t>erebellum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89A76E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38D19AD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5C2F340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530D39" w:rsidRPr="009F2B17" w14:paraId="7B30DD88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297D831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64DB62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E51D4A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102" w:type="pct"/>
            <w:vAlign w:val="center"/>
          </w:tcPr>
          <w:p w14:paraId="4457E67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.57</w:t>
            </w:r>
          </w:p>
        </w:tc>
      </w:tr>
      <w:tr w:rsidR="00530D39" w:rsidRPr="009F2B17" w14:paraId="1503CD3D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1CAFB21B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B50677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769EEA4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.64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102" w:type="pct"/>
            <w:vAlign w:val="center"/>
          </w:tcPr>
          <w:p w14:paraId="498F2ED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.30</w:t>
            </w:r>
          </w:p>
        </w:tc>
      </w:tr>
      <w:tr w:rsidR="00530D39" w:rsidRPr="009F2B17" w14:paraId="658A0AD5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DE5514F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subcortex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16D2DB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047FECE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3AAEF8C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541C2CDA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7BCE7DD8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BBEB9F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EF0DAD3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1102" w:type="pct"/>
            <w:vAlign w:val="center"/>
          </w:tcPr>
          <w:p w14:paraId="19079CE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.38</w:t>
            </w:r>
          </w:p>
        </w:tc>
      </w:tr>
      <w:tr w:rsidR="00530D39" w:rsidRPr="009F2B17" w14:paraId="4DE33298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57F19198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96B4B5C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436EBC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102" w:type="pct"/>
            <w:vAlign w:val="center"/>
          </w:tcPr>
          <w:p w14:paraId="5A00059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</w:p>
        </w:tc>
      </w:tr>
      <w:tr w:rsidR="00530D39" w:rsidRPr="009F2B17" w14:paraId="4B8D1302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2018C8AA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1D6D44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999D22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102" w:type="pct"/>
            <w:vAlign w:val="center"/>
          </w:tcPr>
          <w:p w14:paraId="7D1FE47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.32</w:t>
            </w:r>
          </w:p>
        </w:tc>
      </w:tr>
      <w:tr w:rsidR="00530D39" w:rsidRPr="009F2B17" w14:paraId="4AD767B9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7E1F02C6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6BA57F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5CDB09E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2" w:type="pct"/>
            <w:vAlign w:val="center"/>
          </w:tcPr>
          <w:p w14:paraId="2EFD69F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.80</w:t>
            </w:r>
          </w:p>
        </w:tc>
      </w:tr>
      <w:tr w:rsidR="00530D39" w:rsidRPr="009F2B17" w14:paraId="28CD61DE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44B2FE1F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1CBC3E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1274A3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2" w:type="pct"/>
            <w:vAlign w:val="center"/>
          </w:tcPr>
          <w:p w14:paraId="7B55E20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.24</w:t>
            </w:r>
          </w:p>
        </w:tc>
      </w:tr>
      <w:tr w:rsidR="00530D39" w:rsidRPr="009F2B17" w14:paraId="43BB4D03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6A30390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708579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7614654F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2" w:type="pct"/>
            <w:vAlign w:val="center"/>
          </w:tcPr>
          <w:p w14:paraId="077F8FC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.60</w:t>
            </w:r>
          </w:p>
        </w:tc>
      </w:tr>
      <w:tr w:rsidR="00530D39" w:rsidRPr="009F2B17" w14:paraId="3038CE06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3863AC5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subcortex volumes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F89406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5F78890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2E2DDB0A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0D39" w:rsidRPr="009F2B17" w14:paraId="3302A6FF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E448949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653657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7868B66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102" w:type="pct"/>
            <w:vAlign w:val="center"/>
          </w:tcPr>
          <w:p w14:paraId="6429CF4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.42</w:t>
            </w:r>
          </w:p>
        </w:tc>
      </w:tr>
      <w:tr w:rsidR="00530D39" w:rsidRPr="009F2B17" w14:paraId="652AC75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07CD5F4E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CCDDE9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0E05976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2" w:type="pct"/>
            <w:vAlign w:val="center"/>
          </w:tcPr>
          <w:p w14:paraId="29D4D63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.29</w:t>
            </w:r>
          </w:p>
        </w:tc>
      </w:tr>
      <w:tr w:rsidR="00530D39" w:rsidRPr="009F2B17" w14:paraId="0CADAF7B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352EE3EC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2EAA3DB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E9D019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102" w:type="pct"/>
            <w:vAlign w:val="center"/>
          </w:tcPr>
          <w:p w14:paraId="4851FEED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</w:p>
        </w:tc>
      </w:tr>
      <w:tr w:rsidR="00530D39" w:rsidRPr="009F2B17" w14:paraId="776BA3AC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7E31ABF1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29E277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85D2E97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2" w:type="pct"/>
            <w:vAlign w:val="center"/>
          </w:tcPr>
          <w:p w14:paraId="49D1245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.56</w:t>
            </w:r>
          </w:p>
        </w:tc>
      </w:tr>
      <w:tr w:rsidR="00530D39" w:rsidRPr="009F2B17" w14:paraId="1731FA09" w14:textId="77777777" w:rsidTr="002F2531">
        <w:trPr>
          <w:cantSplit/>
          <w:trHeight w:val="392"/>
        </w:trPr>
        <w:tc>
          <w:tcPr>
            <w:tcW w:w="1764" w:type="pct"/>
            <w:shd w:val="clear" w:color="auto" w:fill="auto"/>
            <w:vAlign w:val="center"/>
          </w:tcPr>
          <w:p w14:paraId="7772F2AB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FD48DA0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6849DE35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102" w:type="pct"/>
            <w:vAlign w:val="center"/>
          </w:tcPr>
          <w:p w14:paraId="74DE8219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.78</w:t>
            </w:r>
          </w:p>
        </w:tc>
      </w:tr>
      <w:tr w:rsidR="00530D39" w:rsidRPr="009F2B17" w14:paraId="5CEECE05" w14:textId="77777777" w:rsidTr="002F2531">
        <w:trPr>
          <w:cantSplit/>
          <w:trHeight w:val="392"/>
        </w:trPr>
        <w:tc>
          <w:tcPr>
            <w:tcW w:w="17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1F5F8" w14:textId="77777777" w:rsidR="00530D39" w:rsidRPr="009F2B17" w:rsidRDefault="00530D39" w:rsidP="005E281C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62EF8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4ADF2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vAlign w:val="center"/>
          </w:tcPr>
          <w:p w14:paraId="16A1EC31" w14:textId="77777777" w:rsidR="00530D39" w:rsidRPr="009F2B17" w:rsidRDefault="00530D39" w:rsidP="005E281C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.71</w:t>
            </w:r>
          </w:p>
        </w:tc>
      </w:tr>
    </w:tbl>
    <w:p w14:paraId="506274D3" w14:textId="77777777" w:rsidR="00530D39" w:rsidRDefault="00530D39" w:rsidP="00530D39">
      <w:pPr>
        <w:rPr>
          <w:rFonts w:cs="Times New Roman"/>
        </w:rPr>
      </w:pPr>
      <w:r>
        <w:rPr>
          <w:rFonts w:cs="Times New Roman"/>
        </w:rPr>
        <w:t>ADHD, attention deficit hyperactivity disorder; ICV, intracranial volume.</w:t>
      </w:r>
    </w:p>
    <w:p w14:paraId="64552C60" w14:textId="77777777" w:rsidR="002B369D" w:rsidRDefault="002B369D">
      <w:pPr>
        <w:spacing w:before="0" w:after="200"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63D31CC0" w14:textId="4A1188EF" w:rsidR="008D7F51" w:rsidRPr="009F2B17" w:rsidRDefault="008D7F51" w:rsidP="008D7F51">
      <w:pPr>
        <w:rPr>
          <w:rFonts w:cs="Times New Roman"/>
        </w:rPr>
      </w:pPr>
      <w:r w:rsidRPr="009F2B17">
        <w:rPr>
          <w:rFonts w:cs="Times New Roman"/>
          <w:b/>
          <w:bCs/>
        </w:rPr>
        <w:lastRenderedPageBreak/>
        <w:t xml:space="preserve">Supplementary table </w:t>
      </w:r>
      <w:r>
        <w:rPr>
          <w:rFonts w:cs="Times New Roman"/>
          <w:b/>
          <w:bCs/>
        </w:rPr>
        <w:t>7</w:t>
      </w:r>
      <w:r w:rsidRPr="009F2B17">
        <w:rPr>
          <w:rFonts w:cs="Times New Roman"/>
        </w:rPr>
        <w:t xml:space="preserve">. </w:t>
      </w:r>
      <w:r>
        <w:rPr>
          <w:rFonts w:cs="Times New Roman" w:hint="eastAsia"/>
          <w:lang w:eastAsia="ko-KR"/>
        </w:rPr>
        <w:t xml:space="preserve">Comparison of brain volumes </w:t>
      </w:r>
      <w:r>
        <w:rPr>
          <w:rFonts w:cs="Times New Roman"/>
        </w:rPr>
        <w:t xml:space="preserve">among </w:t>
      </w:r>
      <w:r w:rsidRPr="009F2B17">
        <w:rPr>
          <w:rFonts w:cs="Times New Roman"/>
        </w:rPr>
        <w:t>the groups</w:t>
      </w:r>
      <w:r w:rsidR="001D5246">
        <w:rPr>
          <w:rFonts w:cs="Times New Roman"/>
        </w:rPr>
        <w:t xml:space="preserve"> in medication group</w:t>
      </w:r>
    </w:p>
    <w:tbl>
      <w:tblPr>
        <w:tblStyle w:val="afc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2121"/>
        <w:gridCol w:w="1956"/>
        <w:gridCol w:w="1810"/>
        <w:gridCol w:w="1037"/>
      </w:tblGrid>
      <w:tr w:rsidR="00CB4240" w:rsidRPr="009F2B17" w14:paraId="452761F3" w14:textId="77777777" w:rsidTr="00EE1FE7">
        <w:trPr>
          <w:cantSplit/>
          <w:trHeight w:val="818"/>
        </w:trPr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2E8AA" w14:textId="77777777" w:rsidR="00540732" w:rsidRPr="009F2B17" w:rsidRDefault="00540732" w:rsidP="004171F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Volume measures</w:t>
            </w: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47F59" w14:textId="785628D3" w:rsidR="00540732" w:rsidRPr="009F2B17" w:rsidRDefault="007B7DE6" w:rsidP="004171F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Methylphenidate only</w:t>
            </w:r>
          </w:p>
          <w:p w14:paraId="00B65F04" w14:textId="33B64957" w:rsidR="00540732" w:rsidRPr="009F2B17" w:rsidRDefault="00540732" w:rsidP="004171F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</w:t>
            </w:r>
            <w:r w:rsidR="007B7DE6">
              <w:rPr>
                <w:rFonts w:cs="Times New Roman"/>
                <w:b/>
                <w:sz w:val="20"/>
                <w:szCs w:val="20"/>
              </w:rPr>
              <w:t>8</w:t>
            </w:r>
            <w:r w:rsidRPr="009F2B1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7BC38" w14:textId="036A7504" w:rsidR="00540732" w:rsidRPr="009F2B17" w:rsidRDefault="007B7DE6" w:rsidP="004171F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Atomoxetine only</w:t>
            </w:r>
          </w:p>
          <w:p w14:paraId="79ACB125" w14:textId="73285137" w:rsidR="00540732" w:rsidRPr="009F2B17" w:rsidRDefault="00540732" w:rsidP="004171F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(n=4)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13C59" w14:textId="77777777" w:rsidR="00540732" w:rsidRDefault="007B7DE6" w:rsidP="007B7DE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DE6">
              <w:rPr>
                <w:rFonts w:cs="Times New Roman" w:hint="eastAsia"/>
                <w:b/>
                <w:sz w:val="20"/>
                <w:szCs w:val="20"/>
              </w:rPr>
              <w:t>B</w:t>
            </w:r>
            <w:r w:rsidRPr="007B7DE6">
              <w:rPr>
                <w:rFonts w:cs="Times New Roman"/>
                <w:b/>
                <w:sz w:val="20"/>
                <w:szCs w:val="20"/>
              </w:rPr>
              <w:t>oth</w:t>
            </w:r>
          </w:p>
          <w:p w14:paraId="0FF71F93" w14:textId="56D58540" w:rsidR="007B7DE6" w:rsidRPr="007B7DE6" w:rsidRDefault="007B7DE6" w:rsidP="007B7DE6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(</w:t>
            </w:r>
            <w:r>
              <w:rPr>
                <w:rFonts w:cs="Times New Roman"/>
                <w:b/>
                <w:sz w:val="20"/>
                <w:szCs w:val="20"/>
                <w:lang w:eastAsia="ko-KR"/>
              </w:rPr>
              <w:t>N=5)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4C71C" w14:textId="0C64BEC4" w:rsidR="00540732" w:rsidRPr="009F2B17" w:rsidRDefault="00540732" w:rsidP="004171F6">
            <w:pPr>
              <w:adjustRightInd w:val="0"/>
              <w:snapToGrid w:val="0"/>
              <w:spacing w:before="0" w:after="0"/>
              <w:jc w:val="center"/>
              <w:rPr>
                <w:rFonts w:eastAsia="DengXi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CB4240" w:rsidRPr="009F2B17" w14:paraId="7EAAB67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2E58CF5" w14:textId="77777777" w:rsidR="00540732" w:rsidRPr="009F2B17" w:rsidRDefault="00540732" w:rsidP="004171F6">
            <w:pPr>
              <w:spacing w:before="0" w:after="0" w:line="360" w:lineRule="auto"/>
              <w:ind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Absolute volumes (mm</w:t>
            </w:r>
            <w:r w:rsidRPr="009F2B17">
              <w:rPr>
                <w:rFonts w:cs="Times New Roman"/>
                <w:b/>
                <w:sz w:val="20"/>
                <w:szCs w:val="20"/>
                <w:vertAlign w:val="superscript"/>
              </w:rPr>
              <w:t>3</w:t>
            </w:r>
            <w:r w:rsidRPr="009F2B1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B5D5924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7316E28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3D2F716F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E5BB139" w14:textId="168310FD" w:rsidR="00540732" w:rsidRPr="009F2B17" w:rsidRDefault="00540732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B4240" w:rsidRPr="009F2B17" w14:paraId="4D93AD3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627D0FE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Gross volume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0899C94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A48C0CA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328ADCB4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418FC4C" w14:textId="601F79A7" w:rsidR="00540732" w:rsidRPr="009F2B17" w:rsidRDefault="00540732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B4240" w:rsidRPr="009F2B17" w14:paraId="37AF6C35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5686335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Ventricle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0B2AE64" w14:textId="3EF4943C" w:rsidR="00540732" w:rsidRPr="009F2B17" w:rsidRDefault="00C8026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2751.63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4139.28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1D8E667" w14:textId="70D4BD9C" w:rsidR="00540732" w:rsidRPr="009F2B17" w:rsidRDefault="00C8026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6728.25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7269.12</w:t>
            </w:r>
          </w:p>
        </w:tc>
        <w:tc>
          <w:tcPr>
            <w:tcW w:w="932" w:type="pct"/>
            <w:vAlign w:val="center"/>
          </w:tcPr>
          <w:p w14:paraId="34DCDF73" w14:textId="2D65C48B" w:rsidR="00540732" w:rsidRPr="009F2B17" w:rsidRDefault="001C20D3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0339.60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5121.68</w:t>
            </w:r>
          </w:p>
        </w:tc>
        <w:tc>
          <w:tcPr>
            <w:tcW w:w="534" w:type="pct"/>
            <w:vAlign w:val="center"/>
          </w:tcPr>
          <w:p w14:paraId="590BE079" w14:textId="70F2CC23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.067</w:t>
            </w:r>
          </w:p>
        </w:tc>
      </w:tr>
      <w:tr w:rsidR="00CB4240" w:rsidRPr="009F2B17" w14:paraId="5240FD86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5FD6F675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Cerebral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4B9D21A" w14:textId="1963AF42" w:rsidR="00540732" w:rsidRPr="009F2B17" w:rsidRDefault="00C1182A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08107.25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58963.41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7BE02FD" w14:textId="3E94F503" w:rsidR="00540732" w:rsidRPr="009F2B17" w:rsidRDefault="00C1182A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07996.25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53468.18</w:t>
            </w:r>
          </w:p>
        </w:tc>
        <w:tc>
          <w:tcPr>
            <w:tcW w:w="932" w:type="pct"/>
            <w:vAlign w:val="center"/>
          </w:tcPr>
          <w:p w14:paraId="5D24AF41" w14:textId="4B515737" w:rsidR="00540732" w:rsidRPr="009F2B17" w:rsidRDefault="00C1182A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29160.60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50508.53</w:t>
            </w:r>
          </w:p>
        </w:tc>
        <w:tc>
          <w:tcPr>
            <w:tcW w:w="534" w:type="pct"/>
            <w:vAlign w:val="center"/>
          </w:tcPr>
          <w:p w14:paraId="4F85920E" w14:textId="2587011E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.779</w:t>
            </w:r>
          </w:p>
        </w:tc>
      </w:tr>
      <w:tr w:rsidR="00CB4240" w:rsidRPr="009F2B17" w14:paraId="168C3FA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24AE0BD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Subcortical gray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D9C6B15" w14:textId="230EF854" w:rsidR="00540732" w:rsidRPr="009F2B17" w:rsidRDefault="00C1182A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6</w:t>
            </w:r>
            <w:r>
              <w:rPr>
                <w:rFonts w:cs="Times New Roman"/>
                <w:sz w:val="20"/>
                <w:szCs w:val="20"/>
                <w:lang w:eastAsia="ko-KR"/>
              </w:rPr>
              <w:t>1964.00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4710.97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4C4D5D9" w14:textId="73EF5B0A" w:rsidR="00540732" w:rsidRPr="009F2B17" w:rsidRDefault="00C1182A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6</w:t>
            </w:r>
            <w:r>
              <w:rPr>
                <w:rFonts w:cs="Times New Roman"/>
                <w:sz w:val="20"/>
                <w:szCs w:val="20"/>
                <w:lang w:eastAsia="ko-KR"/>
              </w:rPr>
              <w:t>0518.50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7683.43</w:t>
            </w:r>
          </w:p>
        </w:tc>
        <w:tc>
          <w:tcPr>
            <w:tcW w:w="932" w:type="pct"/>
            <w:vAlign w:val="center"/>
          </w:tcPr>
          <w:p w14:paraId="152D90C6" w14:textId="4DA17D6D" w:rsidR="00540732" w:rsidRPr="009F2B17" w:rsidRDefault="00F30BC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6</w:t>
            </w:r>
            <w:r>
              <w:rPr>
                <w:rFonts w:cs="Times New Roman"/>
                <w:sz w:val="20"/>
                <w:szCs w:val="20"/>
                <w:lang w:eastAsia="ko-KR"/>
              </w:rPr>
              <w:t>1476.20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5103.93</w:t>
            </w:r>
          </w:p>
        </w:tc>
        <w:tc>
          <w:tcPr>
            <w:tcW w:w="534" w:type="pct"/>
            <w:vAlign w:val="center"/>
          </w:tcPr>
          <w:p w14:paraId="6E4CE223" w14:textId="06577EB0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.915</w:t>
            </w:r>
          </w:p>
        </w:tc>
      </w:tr>
      <w:tr w:rsidR="00CB4240" w:rsidRPr="009F2B17" w14:paraId="27F755B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D734CC7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total gray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B5536F9" w14:textId="32E8F159" w:rsidR="00540732" w:rsidRPr="009F2B17" w:rsidRDefault="008B4DC7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05086.88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80313.06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F2ACFA4" w14:textId="605F129F" w:rsidR="00540732" w:rsidRPr="009F2B17" w:rsidRDefault="008B4DC7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27574.64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60338.14</w:t>
            </w:r>
          </w:p>
        </w:tc>
        <w:tc>
          <w:tcPr>
            <w:tcW w:w="932" w:type="pct"/>
            <w:vAlign w:val="center"/>
          </w:tcPr>
          <w:p w14:paraId="7688E7C5" w14:textId="7706D517" w:rsidR="00540732" w:rsidRPr="009F2B17" w:rsidRDefault="008B4DC7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 w:rsidR="004C3CDE">
              <w:rPr>
                <w:rFonts w:cs="Times New Roman"/>
                <w:sz w:val="20"/>
                <w:szCs w:val="20"/>
                <w:lang w:eastAsia="ko-KR"/>
              </w:rPr>
              <w:t>15391.22</w:t>
            </w:r>
            <w:r w:rsidR="004C3CDE" w:rsidRPr="009F2B17">
              <w:rPr>
                <w:rFonts w:cs="Times New Roman"/>
                <w:sz w:val="20"/>
                <w:szCs w:val="20"/>
              </w:rPr>
              <w:t>±</w:t>
            </w:r>
            <w:r w:rsidR="004C3CDE">
              <w:rPr>
                <w:rFonts w:cs="Times New Roman"/>
                <w:sz w:val="20"/>
                <w:szCs w:val="20"/>
              </w:rPr>
              <w:t>115550.96</w:t>
            </w:r>
          </w:p>
        </w:tc>
        <w:tc>
          <w:tcPr>
            <w:tcW w:w="534" w:type="pct"/>
            <w:vAlign w:val="center"/>
          </w:tcPr>
          <w:p w14:paraId="686C90AE" w14:textId="4AF18CE9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.916</w:t>
            </w:r>
          </w:p>
        </w:tc>
      </w:tr>
      <w:tr w:rsidR="00CB4240" w:rsidRPr="009F2B17" w14:paraId="45570242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569FA2D8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5372B1C" w14:textId="7AFFB959" w:rsidR="00540732" w:rsidRPr="009F2B17" w:rsidRDefault="004C3CDE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31858.26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71806.32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07DA790" w14:textId="20C697A3" w:rsidR="00540732" w:rsidRPr="009F2B17" w:rsidRDefault="004C3CDE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55105.64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38112.62</w:t>
            </w:r>
          </w:p>
        </w:tc>
        <w:tc>
          <w:tcPr>
            <w:tcW w:w="932" w:type="pct"/>
            <w:vAlign w:val="center"/>
          </w:tcPr>
          <w:p w14:paraId="46B0A3E5" w14:textId="1FC4EB01" w:rsidR="00540732" w:rsidRPr="009F2B17" w:rsidRDefault="004C3CDE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77021.62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47012.26</w:t>
            </w:r>
          </w:p>
        </w:tc>
        <w:tc>
          <w:tcPr>
            <w:tcW w:w="534" w:type="pct"/>
            <w:vAlign w:val="center"/>
          </w:tcPr>
          <w:p w14:paraId="1F9229B7" w14:textId="27EB03D4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.426</w:t>
            </w:r>
          </w:p>
        </w:tc>
      </w:tr>
      <w:tr w:rsidR="00CB4240" w:rsidRPr="009F2B17" w14:paraId="5BB40F30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5FE8155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FB46E2B" w14:textId="1A2779A8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67629.80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35006.59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7F37516" w14:textId="1F3ABEFC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77585.21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19385.65</w:t>
            </w:r>
          </w:p>
        </w:tc>
        <w:tc>
          <w:tcPr>
            <w:tcW w:w="932" w:type="pct"/>
            <w:vAlign w:val="center"/>
          </w:tcPr>
          <w:p w14:paraId="04348094" w14:textId="39ACE2F1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88267.33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23786.24</w:t>
            </w:r>
          </w:p>
        </w:tc>
        <w:tc>
          <w:tcPr>
            <w:tcW w:w="534" w:type="pct"/>
            <w:vAlign w:val="center"/>
          </w:tcPr>
          <w:p w14:paraId="61DFA46F" w14:textId="14A6B298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.480</w:t>
            </w:r>
          </w:p>
        </w:tc>
      </w:tr>
      <w:tr w:rsidR="00CB4240" w:rsidRPr="009F2B17" w14:paraId="78485E40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5B78E9D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DE6DF46" w14:textId="5D566C30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64228.46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36876.50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D1049C8" w14:textId="3132A090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77520.43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18781.89</w:t>
            </w:r>
          </w:p>
        </w:tc>
        <w:tc>
          <w:tcPr>
            <w:tcW w:w="932" w:type="pct"/>
            <w:vAlign w:val="center"/>
          </w:tcPr>
          <w:p w14:paraId="3442204C" w14:textId="7CB30B7E" w:rsidR="00540732" w:rsidRPr="009F2B17" w:rsidRDefault="003E62DB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88754.30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23303.30</w:t>
            </w:r>
          </w:p>
        </w:tc>
        <w:tc>
          <w:tcPr>
            <w:tcW w:w="534" w:type="pct"/>
            <w:vAlign w:val="center"/>
          </w:tcPr>
          <w:p w14:paraId="24EB7731" w14:textId="13083C74" w:rsidR="00540732" w:rsidRPr="009F2B17" w:rsidRDefault="00033084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>0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>.</w:t>
            </w:r>
            <w:r>
              <w:rPr>
                <w:rFonts w:cs="Times New Roman"/>
                <w:sz w:val="20"/>
                <w:szCs w:val="20"/>
                <w:lang w:eastAsia="ko-KR"/>
              </w:rPr>
              <w:t>379</w:t>
            </w:r>
          </w:p>
        </w:tc>
      </w:tr>
      <w:tr w:rsidR="00CB4240" w:rsidRPr="009F2B17" w14:paraId="1D8F6B3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0B54BA16" w14:textId="77777777" w:rsidR="00540732" w:rsidRPr="009F2B17" w:rsidRDefault="00540732" w:rsidP="004171F6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cerebellum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C7382C8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66D139E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42C23643" w14:textId="77777777" w:rsidR="00540732" w:rsidRPr="009F2B17" w:rsidRDefault="00540732" w:rsidP="007B7DE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1964986" w14:textId="67DDCB04" w:rsidR="00540732" w:rsidRPr="009F2B17" w:rsidRDefault="00540732" w:rsidP="004171F6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7911706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2107558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C72876F" w14:textId="74A0E617" w:rsidR="00EE1FE7" w:rsidRP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3725.39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1454.04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0C29EB2" w14:textId="5BA8014E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2675.98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2431.64</w:t>
            </w:r>
          </w:p>
        </w:tc>
        <w:tc>
          <w:tcPr>
            <w:tcW w:w="932" w:type="pct"/>
            <w:vAlign w:val="center"/>
          </w:tcPr>
          <w:p w14:paraId="70F854F7" w14:textId="5746FE6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4096.90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484.99</w:t>
            </w:r>
          </w:p>
        </w:tc>
        <w:tc>
          <w:tcPr>
            <w:tcW w:w="534" w:type="pct"/>
            <w:vAlign w:val="center"/>
          </w:tcPr>
          <w:p w14:paraId="454EBF65" w14:textId="3EFA3B91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.393</w:t>
            </w:r>
          </w:p>
        </w:tc>
      </w:tr>
      <w:tr w:rsidR="00EE1FE7" w:rsidRPr="009F2B17" w14:paraId="430ACB51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D118472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412D445" w14:textId="46A30FA6" w:rsidR="00EE1FE7" w:rsidRPr="009F2B17" w:rsidRDefault="00B356B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5448.61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4563.94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1662027" w14:textId="76DA07AB" w:rsidR="00EE1FE7" w:rsidRPr="009F2B17" w:rsidRDefault="00B356B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6390.93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9579.36</w:t>
            </w:r>
          </w:p>
        </w:tc>
        <w:tc>
          <w:tcPr>
            <w:tcW w:w="932" w:type="pct"/>
            <w:vAlign w:val="center"/>
          </w:tcPr>
          <w:p w14:paraId="19482190" w14:textId="65B32DF9" w:rsidR="00EE1FE7" w:rsidRPr="009F2B17" w:rsidRDefault="00B356B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5446.96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2628.79</w:t>
            </w:r>
          </w:p>
        </w:tc>
        <w:tc>
          <w:tcPr>
            <w:tcW w:w="534" w:type="pct"/>
            <w:vAlign w:val="center"/>
          </w:tcPr>
          <w:p w14:paraId="35EC3DC7" w14:textId="097ED461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.959</w:t>
            </w:r>
          </w:p>
        </w:tc>
      </w:tr>
      <w:tr w:rsidR="00EE1FE7" w:rsidRPr="009F2B17" w14:paraId="55B000B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026BBF8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cerebellum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905CEE5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EDEEAB4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48302AA6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8DEC81E" w14:textId="7F3C5259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6F4D700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5C192455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B93AA45" w14:textId="328A1A4C" w:rsidR="00EE1FE7" w:rsidRPr="009F2B17" w:rsidRDefault="00BC7BF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3166.83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1422.82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AF7E74A" w14:textId="43D585D4" w:rsidR="00EE1FE7" w:rsidRPr="009F2B17" w:rsidRDefault="00BC7BF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2292.18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2478.94</w:t>
            </w:r>
          </w:p>
        </w:tc>
        <w:tc>
          <w:tcPr>
            <w:tcW w:w="932" w:type="pct"/>
            <w:vAlign w:val="center"/>
          </w:tcPr>
          <w:p w14:paraId="2601D46C" w14:textId="354CFCF6" w:rsidR="00EE1FE7" w:rsidRPr="009F2B17" w:rsidRDefault="00BC7BF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3168.78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499.96</w:t>
            </w:r>
          </w:p>
        </w:tc>
        <w:tc>
          <w:tcPr>
            <w:tcW w:w="534" w:type="pct"/>
            <w:vAlign w:val="center"/>
          </w:tcPr>
          <w:p w14:paraId="1370F400" w14:textId="3137C8EA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.624</w:t>
            </w:r>
          </w:p>
        </w:tc>
      </w:tr>
      <w:tr w:rsidR="00EE1FE7" w:rsidRPr="009F2B17" w14:paraId="6CBDE2BE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08D08A94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360F9F3" w14:textId="06DB49E0" w:rsidR="00EE1FE7" w:rsidRPr="009F2B17" w:rsidRDefault="00F5115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6192.86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3818.52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A61C33A" w14:textId="12FCC06E" w:rsidR="00EE1FE7" w:rsidRPr="009F2B17" w:rsidRDefault="00F5115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6231.03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9526.75</w:t>
            </w:r>
          </w:p>
        </w:tc>
        <w:tc>
          <w:tcPr>
            <w:tcW w:w="932" w:type="pct"/>
            <w:vAlign w:val="center"/>
          </w:tcPr>
          <w:p w14:paraId="1FC5F082" w14:textId="14741D82" w:rsidR="00EE1FE7" w:rsidRPr="009F2B17" w:rsidRDefault="00F5115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5069.56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3253.75</w:t>
            </w:r>
          </w:p>
        </w:tc>
        <w:tc>
          <w:tcPr>
            <w:tcW w:w="534" w:type="pct"/>
            <w:vAlign w:val="center"/>
          </w:tcPr>
          <w:p w14:paraId="138B941D" w14:textId="74B6EDE6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.927</w:t>
            </w:r>
          </w:p>
        </w:tc>
      </w:tr>
      <w:tr w:rsidR="00EE1FE7" w:rsidRPr="009F2B17" w14:paraId="46BF126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4BB0746E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subcortex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B6F7EE5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F63F65B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657900B1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8EEA866" w14:textId="07A87ABB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11DD609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B316F28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282096E" w14:textId="2E8A1ADD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813.69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886.77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1B087C4" w14:textId="08A0DE7F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740.20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898.66</w:t>
            </w:r>
          </w:p>
        </w:tc>
        <w:tc>
          <w:tcPr>
            <w:tcW w:w="932" w:type="pct"/>
            <w:vAlign w:val="center"/>
          </w:tcPr>
          <w:p w14:paraId="564CE0F3" w14:textId="14776561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746.84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787.84</w:t>
            </w:r>
          </w:p>
        </w:tc>
        <w:tc>
          <w:tcPr>
            <w:tcW w:w="534" w:type="pct"/>
            <w:vAlign w:val="center"/>
          </w:tcPr>
          <w:p w14:paraId="1C555CFF" w14:textId="056DDD49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.987</w:t>
            </w:r>
          </w:p>
        </w:tc>
      </w:tr>
      <w:tr w:rsidR="00EE1FE7" w:rsidRPr="009F2B17" w14:paraId="5D6AFAA5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4CFD619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4557B56" w14:textId="5DCBDBBA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927.64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346.00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E696EA1" w14:textId="7BBAC12F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649.75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685.22</w:t>
            </w:r>
          </w:p>
        </w:tc>
        <w:tc>
          <w:tcPr>
            <w:tcW w:w="932" w:type="pct"/>
            <w:vAlign w:val="center"/>
          </w:tcPr>
          <w:p w14:paraId="718B5065" w14:textId="148D909E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808.32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320.72</w:t>
            </w:r>
          </w:p>
        </w:tc>
        <w:tc>
          <w:tcPr>
            <w:tcW w:w="534" w:type="pct"/>
            <w:vAlign w:val="center"/>
          </w:tcPr>
          <w:p w14:paraId="6DC5EEE7" w14:textId="7E0BD9C8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.590</w:t>
            </w:r>
          </w:p>
        </w:tc>
      </w:tr>
      <w:tr w:rsidR="00EE1FE7" w:rsidRPr="009F2B17" w14:paraId="43B328AA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C1E66FA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5617942" w14:textId="69FEDA2E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752.00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553.11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775BD4E" w14:textId="4931B747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657.73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672.32</w:t>
            </w:r>
          </w:p>
        </w:tc>
        <w:tc>
          <w:tcPr>
            <w:tcW w:w="932" w:type="pct"/>
            <w:vAlign w:val="center"/>
          </w:tcPr>
          <w:p w14:paraId="4D78BFE4" w14:textId="77EF720E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819.02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470.85</w:t>
            </w:r>
          </w:p>
        </w:tc>
        <w:tc>
          <w:tcPr>
            <w:tcW w:w="534" w:type="pct"/>
            <w:vAlign w:val="center"/>
          </w:tcPr>
          <w:p w14:paraId="2AEC3B7E" w14:textId="46C4241B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.912</w:t>
            </w:r>
          </w:p>
        </w:tc>
      </w:tr>
      <w:tr w:rsidR="00EE1FE7" w:rsidRPr="009F2B17" w14:paraId="16DEA887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4B2BDE12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CF329FC" w14:textId="728BCB93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034.25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293.88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79E9365" w14:textId="63595E56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823.73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299.08</w:t>
            </w:r>
          </w:p>
        </w:tc>
        <w:tc>
          <w:tcPr>
            <w:tcW w:w="932" w:type="pct"/>
            <w:vAlign w:val="center"/>
          </w:tcPr>
          <w:p w14:paraId="727B1C12" w14:textId="46E8A93B" w:rsidR="00EE1FE7" w:rsidRPr="009F2B17" w:rsidRDefault="00EA48F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824.78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264.15</w:t>
            </w:r>
          </w:p>
        </w:tc>
        <w:tc>
          <w:tcPr>
            <w:tcW w:w="534" w:type="pct"/>
            <w:vAlign w:val="center"/>
          </w:tcPr>
          <w:p w14:paraId="2989646E" w14:textId="7D490A9C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.350</w:t>
            </w:r>
          </w:p>
        </w:tc>
      </w:tr>
      <w:tr w:rsidR="00EE1FE7" w:rsidRPr="009F2B17" w14:paraId="35BD4262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6F41157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C4A2FB1" w14:textId="0F7E6C41" w:rsidR="00EE1FE7" w:rsidRPr="009F2B17" w:rsidRDefault="00472D93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064.65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197.70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5146129" w14:textId="0B6A30CF" w:rsidR="00EE1FE7" w:rsidRPr="009F2B17" w:rsidRDefault="00472D93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308.03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487.84</w:t>
            </w:r>
          </w:p>
        </w:tc>
        <w:tc>
          <w:tcPr>
            <w:tcW w:w="932" w:type="pct"/>
            <w:vAlign w:val="center"/>
          </w:tcPr>
          <w:p w14:paraId="6D871D63" w14:textId="7FE4A1CD" w:rsidR="00EE1FE7" w:rsidRPr="009F2B17" w:rsidRDefault="00472D93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110.74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565.71</w:t>
            </w:r>
          </w:p>
        </w:tc>
        <w:tc>
          <w:tcPr>
            <w:tcW w:w="534" w:type="pct"/>
            <w:vAlign w:val="center"/>
          </w:tcPr>
          <w:p w14:paraId="49E01CCA" w14:textId="294AB837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.616</w:t>
            </w:r>
          </w:p>
        </w:tc>
      </w:tr>
      <w:tr w:rsidR="00EE1FE7" w:rsidRPr="009F2B17" w14:paraId="5B739DE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8A86AA4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00FE288" w14:textId="524494ED" w:rsidR="00EE1FE7" w:rsidRPr="009F2B17" w:rsidRDefault="0001520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768.04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205.16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C7243C9" w14:textId="42B24C0C" w:rsidR="00EE1FE7" w:rsidRPr="009F2B17" w:rsidRDefault="0001520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725.43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236.93</w:t>
            </w:r>
          </w:p>
        </w:tc>
        <w:tc>
          <w:tcPr>
            <w:tcW w:w="932" w:type="pct"/>
            <w:vAlign w:val="center"/>
          </w:tcPr>
          <w:p w14:paraId="7725555E" w14:textId="1391B7DB" w:rsidR="00EE1FE7" w:rsidRPr="009F2B17" w:rsidRDefault="0001520E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897.38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399.55</w:t>
            </w:r>
          </w:p>
        </w:tc>
        <w:tc>
          <w:tcPr>
            <w:tcW w:w="534" w:type="pct"/>
            <w:vAlign w:val="center"/>
          </w:tcPr>
          <w:p w14:paraId="769F61B0" w14:textId="53D23DF9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.621</w:t>
            </w:r>
          </w:p>
        </w:tc>
      </w:tr>
      <w:tr w:rsidR="00EE1FE7" w:rsidRPr="009F2B17" w14:paraId="3BE253C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D7CFE87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subcortex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F3D84EB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3620F939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7E29A1C0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4" w:type="pct"/>
            <w:vAlign w:val="center"/>
          </w:tcPr>
          <w:p w14:paraId="2A05CEFC" w14:textId="6E48E94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EE1FE7" w:rsidRPr="009F2B17" w14:paraId="40BB9B08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4B46536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79BAEBF" w14:textId="5E90997B" w:rsidR="00EE1FE7" w:rsidRPr="009F2B17" w:rsidRDefault="00421BA6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654.45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701.21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A8B9F0B" w14:textId="6A8E9DA1" w:rsidR="00EE1FE7" w:rsidRPr="009F2B17" w:rsidRDefault="00421BA6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488.98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1163.07</w:t>
            </w:r>
          </w:p>
        </w:tc>
        <w:tc>
          <w:tcPr>
            <w:tcW w:w="932" w:type="pct"/>
            <w:vAlign w:val="center"/>
          </w:tcPr>
          <w:p w14:paraId="1844C414" w14:textId="1847209A" w:rsidR="00EE1FE7" w:rsidRPr="009F2B17" w:rsidRDefault="00421BA6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7</w:t>
            </w:r>
            <w:r>
              <w:rPr>
                <w:rFonts w:cs="Times New Roman"/>
                <w:sz w:val="20"/>
                <w:szCs w:val="20"/>
                <w:lang w:eastAsia="ko-KR"/>
              </w:rPr>
              <w:t>548.76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720.67</w:t>
            </w:r>
          </w:p>
        </w:tc>
        <w:tc>
          <w:tcPr>
            <w:tcW w:w="534" w:type="pct"/>
            <w:vAlign w:val="center"/>
          </w:tcPr>
          <w:p w14:paraId="196131AE" w14:textId="64D5C359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.942</w:t>
            </w:r>
          </w:p>
        </w:tc>
      </w:tr>
      <w:tr w:rsidR="00EE1FE7" w:rsidRPr="009F2B17" w14:paraId="4287D589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8374BEF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C68FB58" w14:textId="6C8E3E8A" w:rsidR="00EE1FE7" w:rsidRPr="009F2B17" w:rsidRDefault="00BC03E9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163.86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483.30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27F51FB" w14:textId="54687009" w:rsidR="00EE1FE7" w:rsidRPr="009F2B17" w:rsidRDefault="00BC03E9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992.63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709.90</w:t>
            </w:r>
          </w:p>
        </w:tc>
        <w:tc>
          <w:tcPr>
            <w:tcW w:w="932" w:type="pct"/>
            <w:vAlign w:val="center"/>
          </w:tcPr>
          <w:p w14:paraId="52D57A60" w14:textId="092AB8AE" w:rsidR="00EE1FE7" w:rsidRPr="009F2B17" w:rsidRDefault="00BC03E9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029.52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390.82</w:t>
            </w:r>
          </w:p>
        </w:tc>
        <w:tc>
          <w:tcPr>
            <w:tcW w:w="534" w:type="pct"/>
            <w:vAlign w:val="center"/>
          </w:tcPr>
          <w:p w14:paraId="4979037E" w14:textId="0F1AAE66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.833</w:t>
            </w:r>
          </w:p>
        </w:tc>
      </w:tr>
      <w:tr w:rsidR="00EE1FE7" w:rsidRPr="009F2B17" w14:paraId="3F0F6DB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017BDA9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9D3F4E1" w14:textId="623C755C" w:rsidR="00EE1FE7" w:rsidRPr="009F2B17" w:rsidRDefault="0067173A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798.08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565.02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3663893" w14:textId="129B0C4D" w:rsidR="00EE1FE7" w:rsidRPr="009F2B17" w:rsidRDefault="0067173A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716.93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688.24</w:t>
            </w:r>
          </w:p>
        </w:tc>
        <w:tc>
          <w:tcPr>
            <w:tcW w:w="932" w:type="pct"/>
            <w:vAlign w:val="center"/>
          </w:tcPr>
          <w:p w14:paraId="2BDA1AAD" w14:textId="0D756765" w:rsidR="00EE1FE7" w:rsidRPr="009F2B17" w:rsidRDefault="0067173A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5</w:t>
            </w:r>
            <w:r>
              <w:rPr>
                <w:rFonts w:cs="Times New Roman"/>
                <w:sz w:val="20"/>
                <w:szCs w:val="20"/>
                <w:lang w:eastAsia="ko-KR"/>
              </w:rPr>
              <w:t>902.44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442.27</w:t>
            </w:r>
          </w:p>
        </w:tc>
        <w:tc>
          <w:tcPr>
            <w:tcW w:w="534" w:type="pct"/>
            <w:vAlign w:val="center"/>
          </w:tcPr>
          <w:p w14:paraId="73953B43" w14:textId="27E93B45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.884</w:t>
            </w:r>
          </w:p>
        </w:tc>
      </w:tr>
      <w:tr w:rsidR="00EE1FE7" w:rsidRPr="009F2B17" w14:paraId="5AEF1AD7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4DF06FAD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BF91F29" w14:textId="3B3C9B1E" w:rsidR="00EE1FE7" w:rsidRPr="009F2B17" w:rsidRDefault="00AB186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898.80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271.82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F2D1D2B" w14:textId="1FC5FA44" w:rsidR="00EE1FE7" w:rsidRPr="009F2B17" w:rsidRDefault="00AB186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830.25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374.51</w:t>
            </w:r>
          </w:p>
        </w:tc>
        <w:tc>
          <w:tcPr>
            <w:tcW w:w="932" w:type="pct"/>
            <w:vAlign w:val="center"/>
          </w:tcPr>
          <w:p w14:paraId="1211B51F" w14:textId="50D7AB13" w:rsidR="00EE1FE7" w:rsidRPr="009F2B17" w:rsidRDefault="00AB1868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759.22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212.72</w:t>
            </w:r>
          </w:p>
        </w:tc>
        <w:tc>
          <w:tcPr>
            <w:tcW w:w="534" w:type="pct"/>
            <w:vAlign w:val="center"/>
          </w:tcPr>
          <w:p w14:paraId="40C4DA14" w14:textId="29889E10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.691</w:t>
            </w:r>
          </w:p>
        </w:tc>
      </w:tr>
      <w:tr w:rsidR="00EE1FE7" w:rsidRPr="009F2B17" w14:paraId="6413B32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1E58153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C9F111C" w14:textId="3C515ED5" w:rsidR="00EE1FE7" w:rsidRPr="009F2B17" w:rsidRDefault="00BC3F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050.84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211.46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D6055B4" w14:textId="0CBDD46E" w:rsidR="00EE1FE7" w:rsidRPr="009F2B17" w:rsidRDefault="00BC3F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153.43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417.80</w:t>
            </w:r>
          </w:p>
        </w:tc>
        <w:tc>
          <w:tcPr>
            <w:tcW w:w="932" w:type="pct"/>
            <w:vAlign w:val="center"/>
          </w:tcPr>
          <w:p w14:paraId="5435F4FE" w14:textId="5B37BC22" w:rsidR="00EE1FE7" w:rsidRPr="009F2B17" w:rsidRDefault="00BC3F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365.40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532.37</w:t>
            </w:r>
          </w:p>
        </w:tc>
        <w:tc>
          <w:tcPr>
            <w:tcW w:w="534" w:type="pct"/>
            <w:vAlign w:val="center"/>
          </w:tcPr>
          <w:p w14:paraId="73C4E860" w14:textId="5D3DA321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.365</w:t>
            </w:r>
          </w:p>
        </w:tc>
      </w:tr>
      <w:tr w:rsidR="00EE1FE7" w:rsidRPr="009F2B17" w14:paraId="6293F7B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2CD620B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C372FA3" w14:textId="6752F9D5" w:rsidR="00EE1FE7" w:rsidRPr="009F2B17" w:rsidRDefault="00FC40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884.00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275.77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C2B72C7" w14:textId="5074B139" w:rsidR="00EE1FE7" w:rsidRPr="009F2B17" w:rsidRDefault="00FC40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863.98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216.10</w:t>
            </w:r>
          </w:p>
        </w:tc>
        <w:tc>
          <w:tcPr>
            <w:tcW w:w="932" w:type="pct"/>
            <w:vAlign w:val="center"/>
          </w:tcPr>
          <w:p w14:paraId="09AA6D46" w14:textId="3EA1C9F0" w:rsidR="00EE1FE7" w:rsidRPr="009F2B17" w:rsidRDefault="00FC407C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928.92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277.18</w:t>
            </w:r>
          </w:p>
        </w:tc>
        <w:tc>
          <w:tcPr>
            <w:tcW w:w="534" w:type="pct"/>
            <w:vAlign w:val="center"/>
          </w:tcPr>
          <w:p w14:paraId="59DF3227" w14:textId="00F1DDD0" w:rsidR="00EE1FE7" w:rsidRPr="009F2B17" w:rsidRDefault="00033084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.928</w:t>
            </w:r>
          </w:p>
        </w:tc>
      </w:tr>
      <w:tr w:rsidR="00EE1FE7" w:rsidRPr="009F2B17" w14:paraId="64FE8E0E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1939A8C" w14:textId="77777777" w:rsidR="00EE1FE7" w:rsidRPr="009F2B17" w:rsidRDefault="00EE1FE7" w:rsidP="00EE1FE7">
            <w:pPr>
              <w:spacing w:before="0" w:after="0" w:line="360" w:lineRule="auto"/>
              <w:ind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Relative to ICV (%)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69CCFFD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78E402A9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1F1605B1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E470102" w14:textId="50326271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EE1FE7" w:rsidRPr="009F2B17" w14:paraId="1B14D526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49C913F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lastRenderedPageBreak/>
              <w:t>Gross volume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57CCF6A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302DF1D2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2F4E6C4E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6DA2D6BC" w14:textId="2AE5071B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22583FE9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0941C72F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Ventricle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B830847" w14:textId="75F53F09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CE15A18" w14:textId="28CFC19F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.11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0.44</w:t>
            </w:r>
          </w:p>
        </w:tc>
        <w:tc>
          <w:tcPr>
            <w:tcW w:w="932" w:type="pct"/>
            <w:vAlign w:val="center"/>
          </w:tcPr>
          <w:p w14:paraId="317B8F8D" w14:textId="59B6CC63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.37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534" w:type="pct"/>
            <w:vAlign w:val="center"/>
          </w:tcPr>
          <w:p w14:paraId="5C4A1D70" w14:textId="27B0B95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.058</w:t>
            </w:r>
          </w:p>
        </w:tc>
      </w:tr>
      <w:tr w:rsidR="00EE1FE7" w:rsidRPr="009F2B17" w14:paraId="325C7B8A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E98888A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Cerebral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CBAE722" w14:textId="4579BAB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7.46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3.06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41C464" w14:textId="701AE9CD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7.37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932" w:type="pct"/>
            <w:vAlign w:val="center"/>
          </w:tcPr>
          <w:p w14:paraId="460324B1" w14:textId="0595E8CA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2</w:t>
            </w:r>
            <w:r>
              <w:rPr>
                <w:rFonts w:cs="Times New Roman"/>
                <w:sz w:val="20"/>
                <w:szCs w:val="20"/>
                <w:lang w:eastAsia="ko-KR"/>
              </w:rPr>
              <w:t>8.58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534" w:type="pct"/>
            <w:vAlign w:val="center"/>
          </w:tcPr>
          <w:p w14:paraId="0B17FD48" w14:textId="5DF8BB79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.664</w:t>
            </w:r>
          </w:p>
        </w:tc>
      </w:tr>
      <w:tr w:rsidR="00EE1FE7" w:rsidRPr="009F2B17" w14:paraId="23D4DBE1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0FC2272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Subcortical gray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3C22391" w14:textId="7716EFCE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1.81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1.58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9DB3556" w14:textId="4CDD945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0.87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0.65</w:t>
            </w:r>
          </w:p>
        </w:tc>
        <w:tc>
          <w:tcPr>
            <w:tcW w:w="932" w:type="pct"/>
            <w:vAlign w:val="center"/>
          </w:tcPr>
          <w:p w14:paraId="74DF6F70" w14:textId="7CC08705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0.66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0.41</w:t>
            </w:r>
          </w:p>
        </w:tc>
        <w:tc>
          <w:tcPr>
            <w:tcW w:w="534" w:type="pct"/>
            <w:vAlign w:val="center"/>
          </w:tcPr>
          <w:p w14:paraId="7999FEE7" w14:textId="03EB573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.212</w:t>
            </w:r>
          </w:p>
        </w:tc>
      </w:tr>
      <w:tr w:rsidR="00EE1FE7" w:rsidRPr="009F2B17" w14:paraId="37BC015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804193C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Total gray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048EC1D" w14:textId="0DD936B4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7.59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5.17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896DBCA" w14:textId="273201C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9.07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3.08</w:t>
            </w:r>
          </w:p>
        </w:tc>
        <w:tc>
          <w:tcPr>
            <w:tcW w:w="932" w:type="pct"/>
            <w:vAlign w:val="center"/>
          </w:tcPr>
          <w:p w14:paraId="6B148B79" w14:textId="37649E24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5.30</w:t>
            </w:r>
          </w:p>
        </w:tc>
        <w:tc>
          <w:tcPr>
            <w:tcW w:w="534" w:type="pct"/>
            <w:vAlign w:val="center"/>
          </w:tcPr>
          <w:p w14:paraId="2E7ACA9F" w14:textId="7C93A670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.863</w:t>
            </w:r>
          </w:p>
        </w:tc>
      </w:tr>
      <w:tr w:rsidR="00EE1FE7" w:rsidRPr="009F2B17" w14:paraId="0AB1D66E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428D3130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DA4E790" w14:textId="65010AE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6.68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2.20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A545314" w14:textId="2657043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8.05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1.95</w:t>
            </w:r>
          </w:p>
        </w:tc>
        <w:tc>
          <w:tcPr>
            <w:tcW w:w="932" w:type="pct"/>
            <w:vAlign w:val="center"/>
          </w:tcPr>
          <w:p w14:paraId="04293682" w14:textId="08851499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4</w:t>
            </w:r>
            <w:r>
              <w:rPr>
                <w:rFonts w:cs="Times New Roman"/>
                <w:sz w:val="20"/>
                <w:szCs w:val="20"/>
                <w:lang w:eastAsia="ko-KR"/>
              </w:rPr>
              <w:t>7.99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534" w:type="pct"/>
            <w:vAlign w:val="center"/>
          </w:tcPr>
          <w:p w14:paraId="10042952" w14:textId="7B6B0656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.380</w:t>
            </w:r>
          </w:p>
        </w:tc>
      </w:tr>
      <w:tr w:rsidR="00EE1FE7" w:rsidRPr="009F2B17" w14:paraId="454F12B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37BF0CE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4D20D8B" w14:textId="308C27DC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8.06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2.30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95E46E5" w14:textId="48955D01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8.75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1.50</w:t>
            </w:r>
          </w:p>
        </w:tc>
        <w:tc>
          <w:tcPr>
            <w:tcW w:w="932" w:type="pct"/>
            <w:vAlign w:val="center"/>
          </w:tcPr>
          <w:p w14:paraId="3952F6A4" w14:textId="1DAAA4FE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9.23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0.73</w:t>
            </w:r>
          </w:p>
        </w:tc>
        <w:tc>
          <w:tcPr>
            <w:tcW w:w="534" w:type="pct"/>
            <w:vAlign w:val="center"/>
          </w:tcPr>
          <w:p w14:paraId="20D277EA" w14:textId="127C9AAF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.527</w:t>
            </w:r>
          </w:p>
        </w:tc>
      </w:tr>
      <w:tr w:rsidR="00EE1FE7" w:rsidRPr="009F2B17" w14:paraId="5C0EB5C1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058EC87C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1ADFF22" w14:textId="486AF2D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8.02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2.63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B219D23" w14:textId="24301EB1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8.75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932" w:type="pct"/>
            <w:vAlign w:val="center"/>
          </w:tcPr>
          <w:p w14:paraId="4DE1A4DE" w14:textId="2EB63EE9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1</w:t>
            </w:r>
            <w:r>
              <w:rPr>
                <w:rFonts w:cs="Times New Roman"/>
                <w:sz w:val="20"/>
                <w:szCs w:val="20"/>
                <w:lang w:eastAsia="ko-KR"/>
              </w:rPr>
              <w:t>9.27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0.73</w:t>
            </w:r>
          </w:p>
        </w:tc>
        <w:tc>
          <w:tcPr>
            <w:tcW w:w="534" w:type="pct"/>
            <w:vAlign w:val="center"/>
          </w:tcPr>
          <w:p w14:paraId="7395FCC3" w14:textId="7247F850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.538</w:t>
            </w:r>
          </w:p>
        </w:tc>
      </w:tr>
      <w:tr w:rsidR="00EE1FE7" w:rsidRPr="009F2B17" w14:paraId="7D59FAA4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B5FA320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cerebellum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F01DFAF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5EF2D57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6B6CD8C3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3AB4A9C" w14:textId="638E9864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EE1FE7" w:rsidRPr="009F2B17" w14:paraId="5B1376DE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FF159B7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90BB04C" w14:textId="56B2FB89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0774654" w14:textId="5107B3F2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0.08</w:t>
            </w:r>
          </w:p>
        </w:tc>
        <w:tc>
          <w:tcPr>
            <w:tcW w:w="932" w:type="pct"/>
            <w:vAlign w:val="center"/>
          </w:tcPr>
          <w:p w14:paraId="163F4D69" w14:textId="3F3DC89C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534" w:type="pct"/>
            <w:vAlign w:val="center"/>
          </w:tcPr>
          <w:p w14:paraId="7AD1BB82" w14:textId="63E650C9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.217</w:t>
            </w:r>
          </w:p>
        </w:tc>
      </w:tr>
      <w:tr w:rsidR="00EE1FE7" w:rsidRPr="009F2B17" w14:paraId="2AF40D81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4C405C8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F1E890C" w14:textId="2855DE4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17C5E77" w14:textId="74382FCA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932" w:type="pct"/>
            <w:vAlign w:val="center"/>
          </w:tcPr>
          <w:p w14:paraId="527F98F1" w14:textId="6CB7C31E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0.44</w:t>
            </w:r>
          </w:p>
        </w:tc>
        <w:tc>
          <w:tcPr>
            <w:tcW w:w="534" w:type="pct"/>
            <w:vAlign w:val="center"/>
          </w:tcPr>
          <w:p w14:paraId="6B40AB2F" w14:textId="3F15FF5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.975</w:t>
            </w:r>
          </w:p>
        </w:tc>
      </w:tr>
      <w:tr w:rsidR="00EE1FE7" w:rsidRPr="009F2B17" w14:paraId="7D7E8BCF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FB6E933" w14:textId="5A441B11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 xml:space="preserve">Right </w:t>
            </w:r>
            <w:r>
              <w:rPr>
                <w:rFonts w:cs="Times New Roman"/>
                <w:b/>
                <w:sz w:val="20"/>
                <w:szCs w:val="20"/>
              </w:rPr>
              <w:t>c</w:t>
            </w:r>
            <w:r w:rsidRPr="009F2B17">
              <w:rPr>
                <w:rFonts w:cs="Times New Roman"/>
                <w:b/>
                <w:sz w:val="20"/>
                <w:szCs w:val="20"/>
              </w:rPr>
              <w:t>erebellum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71D337A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64CA32B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251D9CA9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</w:p>
        </w:tc>
        <w:tc>
          <w:tcPr>
            <w:tcW w:w="534" w:type="pct"/>
            <w:vAlign w:val="center"/>
          </w:tcPr>
          <w:p w14:paraId="151C65EA" w14:textId="041B447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EE1FE7" w:rsidRPr="009F2B17" w14:paraId="754E14CF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AC6812D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C569AA7" w14:textId="11055C4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177C386" w14:textId="55E972CA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932" w:type="pct"/>
            <w:vAlign w:val="center"/>
          </w:tcPr>
          <w:p w14:paraId="05EB5189" w14:textId="50A7CE57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0.08</w:t>
            </w:r>
          </w:p>
        </w:tc>
        <w:tc>
          <w:tcPr>
            <w:tcW w:w="534" w:type="pct"/>
            <w:vAlign w:val="center"/>
          </w:tcPr>
          <w:p w14:paraId="3A94B0C4" w14:textId="5217FB26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.496</w:t>
            </w:r>
          </w:p>
        </w:tc>
      </w:tr>
      <w:tr w:rsidR="00EE1FE7" w:rsidRPr="009F2B17" w14:paraId="317B777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4F813F96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C713708" w14:textId="7CE0351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.80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E590A12" w14:textId="26886802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932" w:type="pct"/>
            <w:vAlign w:val="center"/>
          </w:tcPr>
          <w:p w14:paraId="338E952A" w14:textId="3FEFD798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3</w:t>
            </w:r>
            <w:r>
              <w:rPr>
                <w:rFonts w:cs="Times New Roman"/>
                <w:sz w:val="20"/>
                <w:szCs w:val="20"/>
                <w:lang w:eastAsia="ko-KR"/>
              </w:rPr>
              <w:t>.70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0.43</w:t>
            </w:r>
          </w:p>
        </w:tc>
        <w:tc>
          <w:tcPr>
            <w:tcW w:w="534" w:type="pct"/>
            <w:vAlign w:val="center"/>
          </w:tcPr>
          <w:p w14:paraId="08E4180E" w14:textId="13D7DA84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.887</w:t>
            </w:r>
          </w:p>
        </w:tc>
      </w:tr>
      <w:tr w:rsidR="00EE1FE7" w:rsidRPr="009F2B17" w14:paraId="0E07B1B2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68A2509D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Left subcortex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5FB8F12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EAC7EEF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314C0C34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A8E3EB1" w14:textId="7FFD3E4D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408781D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58389F47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F4347AE" w14:textId="5820E4EB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3218C5E" w14:textId="07BF2402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932" w:type="pct"/>
            <w:vAlign w:val="center"/>
          </w:tcPr>
          <w:p w14:paraId="50834CBE" w14:textId="44983BAA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534" w:type="pct"/>
            <w:vAlign w:val="center"/>
          </w:tcPr>
          <w:p w14:paraId="5912C7CA" w14:textId="5155440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.878</w:t>
            </w:r>
          </w:p>
        </w:tc>
      </w:tr>
      <w:tr w:rsidR="00EE1FE7" w:rsidRPr="009F2B17" w14:paraId="4E4D7B4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98C55A5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7BE5431" w14:textId="5916D7AD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BB08696" w14:textId="3FD963E2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932" w:type="pct"/>
            <w:vAlign w:val="center"/>
          </w:tcPr>
          <w:p w14:paraId="755BA848" w14:textId="02BAF6DB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.25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534" w:type="pct"/>
            <w:vAlign w:val="center"/>
          </w:tcPr>
          <w:p w14:paraId="2E27F778" w14:textId="62F2A036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.397</w:t>
            </w:r>
          </w:p>
        </w:tc>
      </w:tr>
      <w:tr w:rsidR="00EE1FE7" w:rsidRPr="009F2B17" w14:paraId="6B087C26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0D802878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89D41DD" w14:textId="232C9DA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3F46C97" w14:textId="53D8F25C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932" w:type="pct"/>
            <w:vAlign w:val="center"/>
          </w:tcPr>
          <w:p w14:paraId="2246EA58" w14:textId="17752F2E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534" w:type="pct"/>
            <w:vAlign w:val="center"/>
          </w:tcPr>
          <w:p w14:paraId="22F6A444" w14:textId="0333191D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.909</w:t>
            </w:r>
          </w:p>
        </w:tc>
      </w:tr>
      <w:tr w:rsidR="00EE1FE7" w:rsidRPr="009F2B17" w14:paraId="0A3129EA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3F8FA787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51ACB46" w14:textId="2F5FC5AC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.14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FF4FF1D" w14:textId="7FD4EBD2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932" w:type="pct"/>
            <w:vAlign w:val="center"/>
          </w:tcPr>
          <w:p w14:paraId="2856192E" w14:textId="3FFBD52D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534" w:type="pct"/>
            <w:vAlign w:val="center"/>
          </w:tcPr>
          <w:p w14:paraId="24EBEEB4" w14:textId="076B5EA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.110</w:t>
            </w:r>
          </w:p>
        </w:tc>
      </w:tr>
      <w:tr w:rsidR="00EE1FE7" w:rsidRPr="009F2B17" w14:paraId="08EA957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B21A42B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4A3B4E6" w14:textId="29D148A6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75FCCFF" w14:textId="78EDCAC4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932" w:type="pct"/>
            <w:vAlign w:val="center"/>
          </w:tcPr>
          <w:p w14:paraId="3E9FA74A" w14:textId="3A50AA4A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534" w:type="pct"/>
            <w:vAlign w:val="center"/>
          </w:tcPr>
          <w:p w14:paraId="41482CC7" w14:textId="5F64706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.603</w:t>
            </w:r>
          </w:p>
        </w:tc>
      </w:tr>
      <w:tr w:rsidR="00EE1FE7" w:rsidRPr="009F2B17" w14:paraId="6FBA60A5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A75323A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D14AACB" w14:textId="2C9474FB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CE911C6" w14:textId="6EADA60B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932" w:type="pct"/>
            <w:vAlign w:val="center"/>
          </w:tcPr>
          <w:p w14:paraId="215C8E2F" w14:textId="2FDABD0E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534" w:type="pct"/>
            <w:vAlign w:val="center"/>
          </w:tcPr>
          <w:p w14:paraId="245BC5A7" w14:textId="79317F70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.399</w:t>
            </w:r>
          </w:p>
        </w:tc>
      </w:tr>
      <w:tr w:rsidR="00EE1FE7" w:rsidRPr="009F2B17" w14:paraId="421A1B9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5C1A96FF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Right subcortex volumes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31F94A0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D956563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14:paraId="5CEB9E61" w14:textId="7777777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75F67B4" w14:textId="76C7754A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1FE7" w:rsidRPr="009F2B17" w14:paraId="622E90BD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EA22ADA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E52DEB7" w14:textId="05F5D4A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C36CD26" w14:textId="3DF2A33E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932" w:type="pct"/>
            <w:vAlign w:val="center"/>
          </w:tcPr>
          <w:p w14:paraId="4F9ED2D5" w14:textId="6DEA29A6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.50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534" w:type="pct"/>
            <w:vAlign w:val="center"/>
          </w:tcPr>
          <w:p w14:paraId="1D690D43" w14:textId="2CC943EC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.496</w:t>
            </w:r>
          </w:p>
        </w:tc>
      </w:tr>
      <w:tr w:rsidR="00EE1FE7" w:rsidRPr="009F2B17" w14:paraId="0EE5EC83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F7394DA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0224225" w14:textId="2AB844B5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D503BD7" w14:textId="4DFC936F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932" w:type="pct"/>
            <w:vAlign w:val="center"/>
          </w:tcPr>
          <w:p w14:paraId="14AF4DDC" w14:textId="07D2A3F0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534" w:type="pct"/>
            <w:vAlign w:val="center"/>
          </w:tcPr>
          <w:p w14:paraId="4A147C00" w14:textId="10F1BC10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.699</w:t>
            </w:r>
          </w:p>
        </w:tc>
      </w:tr>
      <w:tr w:rsidR="00EE1FE7" w:rsidRPr="009F2B17" w14:paraId="77AAE3B8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25AF0F45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7E98DF4" w14:textId="71F2E11E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5F792D8" w14:textId="5158276F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932" w:type="pct"/>
            <w:vAlign w:val="center"/>
          </w:tcPr>
          <w:p w14:paraId="610A1246" w14:textId="30F7023F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.39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534" w:type="pct"/>
            <w:vAlign w:val="center"/>
          </w:tcPr>
          <w:p w14:paraId="65C95410" w14:textId="6EED3806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.878</w:t>
            </w:r>
          </w:p>
        </w:tc>
      </w:tr>
      <w:tr w:rsidR="00EE1FE7" w:rsidRPr="009F2B17" w14:paraId="707D80BB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71EEF7FC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7AC7F58" w14:textId="7FA7C01C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F9E5C77" w14:textId="01BCF811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932" w:type="pct"/>
            <w:vAlign w:val="center"/>
          </w:tcPr>
          <w:p w14:paraId="79B90E33" w14:textId="46B4D673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.12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534" w:type="pct"/>
            <w:vAlign w:val="center"/>
          </w:tcPr>
          <w:p w14:paraId="694E00B1" w14:textId="56230A43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.425</w:t>
            </w:r>
          </w:p>
        </w:tc>
      </w:tr>
      <w:tr w:rsidR="00EE1FE7" w:rsidRPr="009F2B17" w14:paraId="199066D7" w14:textId="77777777" w:rsidTr="00EE1FE7">
        <w:trPr>
          <w:cantSplit/>
          <w:trHeight w:val="392"/>
        </w:trPr>
        <w:tc>
          <w:tcPr>
            <w:tcW w:w="1435" w:type="pct"/>
            <w:shd w:val="clear" w:color="auto" w:fill="auto"/>
            <w:vAlign w:val="center"/>
          </w:tcPr>
          <w:p w14:paraId="19C07E7F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8C18BA8" w14:textId="5E32D3DF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.27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4176462" w14:textId="53ADAC75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.28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932" w:type="pct"/>
            <w:vAlign w:val="center"/>
          </w:tcPr>
          <w:p w14:paraId="22668EEE" w14:textId="2424521A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.29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534" w:type="pct"/>
            <w:vAlign w:val="center"/>
          </w:tcPr>
          <w:p w14:paraId="1072A77F" w14:textId="03BBE3D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.474</w:t>
            </w:r>
          </w:p>
        </w:tc>
      </w:tr>
      <w:tr w:rsidR="00EE1FE7" w:rsidRPr="009F2B17" w14:paraId="0851E8F2" w14:textId="77777777" w:rsidTr="00EE1FE7">
        <w:trPr>
          <w:cantSplit/>
          <w:trHeight w:val="392"/>
        </w:trPr>
        <w:tc>
          <w:tcPr>
            <w:tcW w:w="1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60651" w14:textId="77777777" w:rsidR="00EE1FE7" w:rsidRPr="009F2B17" w:rsidRDefault="00EE1FE7" w:rsidP="00EE1FE7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0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D44D0" w14:textId="69AA0368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5D547" w14:textId="1AC1BB07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558A28BF" w14:textId="610DCE1F" w:rsidR="00EE1FE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.13</w:t>
            </w:r>
            <w:r w:rsidRPr="009F2B17">
              <w:rPr>
                <w:rFonts w:cs="Times New Roman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0683C60F" w14:textId="133D7A45" w:rsidR="00EE1FE7" w:rsidRPr="009F2B17" w:rsidRDefault="00EE1FE7" w:rsidP="00EE1FE7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cs="Times New Roman"/>
                <w:sz w:val="20"/>
                <w:szCs w:val="20"/>
                <w:lang w:eastAsia="ko-KR"/>
              </w:rPr>
              <w:t>.927</w:t>
            </w:r>
          </w:p>
        </w:tc>
      </w:tr>
    </w:tbl>
    <w:p w14:paraId="496247EE" w14:textId="1A333501" w:rsidR="008D7F51" w:rsidRDefault="008D7F51" w:rsidP="008D7F51">
      <w:pPr>
        <w:rPr>
          <w:rFonts w:cs="Times New Roman"/>
        </w:rPr>
      </w:pPr>
      <w:r>
        <w:rPr>
          <w:rFonts w:cs="Times New Roman"/>
        </w:rPr>
        <w:t>ICV, intracranial volume.</w:t>
      </w:r>
    </w:p>
    <w:p w14:paraId="6BB6EDF1" w14:textId="77777777" w:rsidR="008D7F51" w:rsidRDefault="008D7F51">
      <w:pPr>
        <w:spacing w:before="0" w:after="200"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1E18C872" w14:textId="41DD8EAA" w:rsidR="006A4F09" w:rsidRPr="009F2B17" w:rsidRDefault="006A4F09" w:rsidP="006A4F09">
      <w:pPr>
        <w:rPr>
          <w:rFonts w:cs="Times New Roman"/>
        </w:rPr>
      </w:pPr>
      <w:r w:rsidRPr="009F2B17">
        <w:rPr>
          <w:rFonts w:cs="Times New Roman"/>
          <w:b/>
          <w:bCs/>
        </w:rPr>
        <w:lastRenderedPageBreak/>
        <w:t xml:space="preserve">Supplementary table </w:t>
      </w:r>
      <w:r w:rsidR="002F2531">
        <w:rPr>
          <w:rFonts w:cs="Times New Roman"/>
          <w:b/>
          <w:bCs/>
        </w:rPr>
        <w:t>8</w:t>
      </w:r>
      <w:r w:rsidRPr="009F2B17">
        <w:rPr>
          <w:rFonts w:cs="Times New Roman"/>
        </w:rPr>
        <w:t>.</w:t>
      </w:r>
      <w:r w:rsidR="00B63B58">
        <w:rPr>
          <w:rFonts w:cs="Times New Roman" w:hint="eastAsia"/>
          <w:lang w:eastAsia="ko-KR"/>
        </w:rPr>
        <w:t xml:space="preserve">  Comparison of</w:t>
      </w:r>
      <w:r w:rsidR="00B63B58">
        <w:rPr>
          <w:rFonts w:cs="Times New Roman"/>
          <w:lang w:eastAsia="ko-KR"/>
        </w:rPr>
        <w:t xml:space="preserve"> </w:t>
      </w:r>
      <w:r w:rsidR="00B63B58">
        <w:rPr>
          <w:rFonts w:cs="Times New Roman"/>
        </w:rPr>
        <w:t>a</w:t>
      </w:r>
      <w:r w:rsidRPr="009F2B17">
        <w:rPr>
          <w:rFonts w:cs="Times New Roman"/>
        </w:rPr>
        <w:t>symmetry score</w:t>
      </w:r>
      <w:r w:rsidR="00EE75F1">
        <w:rPr>
          <w:rFonts w:cs="Times New Roman"/>
        </w:rPr>
        <w:t>s</w:t>
      </w:r>
      <w:r w:rsidRPr="009F2B17">
        <w:rPr>
          <w:rFonts w:cs="Times New Roman"/>
        </w:rPr>
        <w:t xml:space="preserve"> between the groups </w:t>
      </w: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5"/>
        <w:gridCol w:w="2202"/>
        <w:gridCol w:w="2634"/>
        <w:gridCol w:w="1126"/>
      </w:tblGrid>
      <w:tr w:rsidR="006A4F09" w:rsidRPr="009F2B17" w14:paraId="7BE9B055" w14:textId="77777777" w:rsidTr="00824026">
        <w:trPr>
          <w:cantSplit/>
          <w:trHeight w:val="805"/>
        </w:trPr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E814D" w14:textId="77777777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Volume measures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3302E" w14:textId="77777777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ADHD with medication</w:t>
            </w:r>
          </w:p>
          <w:p w14:paraId="149C19F3" w14:textId="77777777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(n=17)</w:t>
            </w:r>
          </w:p>
        </w:tc>
        <w:tc>
          <w:tcPr>
            <w:tcW w:w="1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C2C76" w14:textId="77777777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ADHD without medication</w:t>
            </w:r>
          </w:p>
          <w:p w14:paraId="596272A6" w14:textId="77777777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(n=14)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52498" w14:textId="0743F8AF" w:rsidR="006A4F09" w:rsidRPr="009F2B17" w:rsidRDefault="006A4F09" w:rsidP="006A4F09">
            <w:pPr>
              <w:adjustRightInd w:val="0"/>
              <w:snapToGrid w:val="0"/>
              <w:spacing w:before="0" w:after="0"/>
              <w:jc w:val="center"/>
              <w:rPr>
                <w:rFonts w:eastAsia="DengXian" w:cs="Times New Roman"/>
                <w:b/>
                <w:i/>
                <w:iCs/>
                <w:sz w:val="20"/>
                <w:szCs w:val="20"/>
              </w:rPr>
            </w:pPr>
            <w:r w:rsidRPr="009F2B17"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adjusted </w:t>
            </w:r>
            <w:r w:rsidR="004A7DE6">
              <w:rPr>
                <w:rFonts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6A4F09" w:rsidRPr="009F2B17" w14:paraId="47037110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4F1EBA45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Gross volume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8DCB99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6C99FF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00B9297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A4F09" w:rsidRPr="009F2B17" w14:paraId="7B640C4E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A155438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Cortex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4F4CC747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0.22±0.40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4F85CDF4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0.12±0.32</w:t>
            </w:r>
          </w:p>
        </w:tc>
        <w:tc>
          <w:tcPr>
            <w:tcW w:w="576" w:type="pct"/>
            <w:vAlign w:val="center"/>
          </w:tcPr>
          <w:p w14:paraId="5B3AD757" w14:textId="638C000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</w:t>
            </w:r>
            <w:r w:rsidR="004A7DE6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6A4F09" w:rsidRPr="009F2B17" w14:paraId="4078E670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4838F529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white matter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4C22043B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2.71±0.87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50091935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2.12±0.76</w:t>
            </w:r>
          </w:p>
        </w:tc>
        <w:tc>
          <w:tcPr>
            <w:tcW w:w="576" w:type="pct"/>
            <w:vAlign w:val="center"/>
          </w:tcPr>
          <w:p w14:paraId="0818F4ED" w14:textId="0CE9ED6E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0.05</w:t>
            </w:r>
          </w:p>
        </w:tc>
      </w:tr>
      <w:tr w:rsidR="006A4F09" w:rsidRPr="009F2B17" w14:paraId="3DE1E94F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792D3552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Cerebellum cortex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6637470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0.26±0.65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4076CB0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-0.17±0.81</w:t>
            </w:r>
          </w:p>
        </w:tc>
        <w:tc>
          <w:tcPr>
            <w:tcW w:w="576" w:type="pct"/>
            <w:vAlign w:val="center"/>
          </w:tcPr>
          <w:p w14:paraId="285772F5" w14:textId="0546431F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0.11</w:t>
            </w:r>
          </w:p>
        </w:tc>
      </w:tr>
      <w:tr w:rsidR="006A4F09" w:rsidRPr="009F2B17" w14:paraId="451EA6F1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1EC06068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Thalamus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53F2E0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1.48±0.60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73D6925E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1.32±0.67</w:t>
            </w:r>
          </w:p>
        </w:tc>
        <w:tc>
          <w:tcPr>
            <w:tcW w:w="576" w:type="pct"/>
            <w:vAlign w:val="center"/>
          </w:tcPr>
          <w:p w14:paraId="09BA24B3" w14:textId="7389AB8A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0.48</w:t>
            </w:r>
          </w:p>
        </w:tc>
      </w:tr>
      <w:tr w:rsidR="006A4F09" w:rsidRPr="009F2B17" w14:paraId="0B2ADCA5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43F74311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Caudate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FD4C301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-2.84±1.28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204A09C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-3.41±1.01</w:t>
            </w:r>
          </w:p>
        </w:tc>
        <w:tc>
          <w:tcPr>
            <w:tcW w:w="576" w:type="pct"/>
            <w:vAlign w:val="center"/>
          </w:tcPr>
          <w:p w14:paraId="5366006B" w14:textId="0386BE94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0.19</w:t>
            </w:r>
          </w:p>
        </w:tc>
      </w:tr>
      <w:tr w:rsidR="006A4F09" w:rsidRPr="009F2B17" w14:paraId="17E65414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065F5C45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Putamen (striatum)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3636AA2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-0.47±0.57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67FE78BB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-0.70±0.45</w:t>
            </w:r>
          </w:p>
        </w:tc>
        <w:tc>
          <w:tcPr>
            <w:tcW w:w="576" w:type="pct"/>
            <w:vAlign w:val="center"/>
          </w:tcPr>
          <w:p w14:paraId="286A7A66" w14:textId="6349E78A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0.24</w:t>
            </w:r>
          </w:p>
        </w:tc>
      </w:tr>
      <w:tr w:rsidR="006A4F09" w:rsidRPr="009F2B17" w14:paraId="638449E0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7A343F81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Pallidum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41753990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1.92±0.63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492E335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1.75±0.58</w:t>
            </w:r>
          </w:p>
        </w:tc>
        <w:tc>
          <w:tcPr>
            <w:tcW w:w="576" w:type="pct"/>
            <w:vAlign w:val="center"/>
          </w:tcPr>
          <w:p w14:paraId="0C7444E9" w14:textId="254486AE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0.46</w:t>
            </w:r>
          </w:p>
        </w:tc>
      </w:tr>
      <w:tr w:rsidR="006A4F09" w:rsidRPr="009F2B17" w14:paraId="3F4BFFFF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5130F28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Hippocampus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27396A3E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-1.07±0.70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60AD97E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-1.62±0.65</w:t>
            </w:r>
          </w:p>
        </w:tc>
        <w:tc>
          <w:tcPr>
            <w:tcW w:w="576" w:type="pct"/>
            <w:vAlign w:val="center"/>
          </w:tcPr>
          <w:p w14:paraId="7EA9486A" w14:textId="50EF8A1E" w:rsidR="006A4F09" w:rsidRPr="00A420DD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420DD">
              <w:rPr>
                <w:rFonts w:cs="Times New Roman"/>
                <w:b/>
                <w:bCs/>
                <w:sz w:val="20"/>
                <w:szCs w:val="20"/>
              </w:rPr>
              <w:t>0.03</w:t>
            </w:r>
            <w:r w:rsidRPr="00A93E0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A4F09" w:rsidRPr="009F2B17" w14:paraId="5B3427E0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1A8AC48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Amygdala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EE62D69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-3.40±2.64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7F68D42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-2.08±0.96</w:t>
            </w:r>
          </w:p>
        </w:tc>
        <w:tc>
          <w:tcPr>
            <w:tcW w:w="576" w:type="pct"/>
            <w:vAlign w:val="center"/>
          </w:tcPr>
          <w:p w14:paraId="739FF984" w14:textId="1A559D08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0.0</w:t>
            </w:r>
            <w:r w:rsidR="004A7DE6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6A4F09" w:rsidRPr="009F2B17" w14:paraId="748D64E7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7AEA9E01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>Subthalamus volumes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5BC8035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B8F1DD5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C787781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A4F09" w:rsidRPr="009F2B17" w14:paraId="058D50EF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F64F856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/>
                <w:sz w:val="20"/>
                <w:szCs w:val="20"/>
              </w:rPr>
              <w:t xml:space="preserve"> Medial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F97F65A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53D29EF4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5228E2B0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A4F09" w:rsidRPr="009F2B17" w14:paraId="03CCB9CB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19668FE2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Mediodorsal lateral parvocellular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EAA8747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-2.20±2.31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3F146EC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-0.67±2.30</w:t>
            </w:r>
          </w:p>
        </w:tc>
        <w:tc>
          <w:tcPr>
            <w:tcW w:w="576" w:type="pct"/>
            <w:vAlign w:val="center"/>
          </w:tcPr>
          <w:p w14:paraId="0DEACD25" w14:textId="02A3199D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0.0</w:t>
            </w:r>
            <w:r w:rsidR="004A7DE6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6A4F09" w:rsidRPr="009F2B17" w14:paraId="77A95639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00060CF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Mediodorsal medial magnocellular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98ECAA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-1.24±2.03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46014042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-0.41±1.77</w:t>
            </w:r>
          </w:p>
        </w:tc>
        <w:tc>
          <w:tcPr>
            <w:tcW w:w="576" w:type="pct"/>
            <w:vAlign w:val="center"/>
          </w:tcPr>
          <w:p w14:paraId="390B0AC7" w14:textId="27715596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</w:t>
            </w:r>
            <w:r w:rsidR="004A7DE6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6A4F09" w:rsidRPr="009F2B17" w14:paraId="49531CC8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365DB20F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F2B17">
              <w:rPr>
                <w:rFonts w:cs="Times New Roman"/>
                <w:bCs/>
                <w:sz w:val="20"/>
                <w:szCs w:val="20"/>
              </w:rPr>
              <w:t>Reuniens</w:t>
            </w:r>
            <w:proofErr w:type="spellEnd"/>
            <w:r w:rsidRPr="009F2B17">
              <w:rPr>
                <w:rFonts w:cs="Times New Roman"/>
                <w:bCs/>
                <w:sz w:val="20"/>
                <w:szCs w:val="20"/>
              </w:rPr>
              <w:t xml:space="preserve"> (medial ventral)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4384ABE9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-4.47±3.23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53C3E7E7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-4.46±1.99</w:t>
            </w:r>
          </w:p>
        </w:tc>
        <w:tc>
          <w:tcPr>
            <w:tcW w:w="576" w:type="pct"/>
            <w:vAlign w:val="center"/>
          </w:tcPr>
          <w:p w14:paraId="1DA47617" w14:textId="787D1FD3" w:rsidR="006A4F09" w:rsidRPr="009F2B17" w:rsidRDefault="004A7DE6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6A4F09" w:rsidRPr="009F2B17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00</w:t>
            </w:r>
          </w:p>
        </w:tc>
      </w:tr>
      <w:tr w:rsidR="006A4F09" w:rsidRPr="009F2B17" w14:paraId="12D1F50B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148408FD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F2B17">
              <w:rPr>
                <w:rFonts w:cs="Times New Roman"/>
                <w:bCs/>
                <w:sz w:val="20"/>
                <w:szCs w:val="20"/>
              </w:rPr>
              <w:t>Paratenial</w:t>
            </w:r>
            <w:proofErr w:type="spellEnd"/>
          </w:p>
        </w:tc>
        <w:tc>
          <w:tcPr>
            <w:tcW w:w="1126" w:type="pct"/>
            <w:shd w:val="clear" w:color="auto" w:fill="auto"/>
            <w:vAlign w:val="center"/>
          </w:tcPr>
          <w:p w14:paraId="28598DB4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-2.30±1.09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0E9E0A49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-3.24±1.20</w:t>
            </w:r>
          </w:p>
        </w:tc>
        <w:tc>
          <w:tcPr>
            <w:tcW w:w="576" w:type="pct"/>
            <w:vAlign w:val="center"/>
          </w:tcPr>
          <w:p w14:paraId="5FFD4877" w14:textId="77DE6A88" w:rsidR="006A4F09" w:rsidRPr="00A420DD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420DD">
              <w:rPr>
                <w:rFonts w:cs="Times New Roman"/>
                <w:b/>
                <w:bCs/>
                <w:sz w:val="20"/>
                <w:szCs w:val="20"/>
              </w:rPr>
              <w:t>0.0</w:t>
            </w:r>
            <w:r w:rsidR="004A7DE6">
              <w:rPr>
                <w:rFonts w:cs="Times New Roman"/>
                <w:b/>
                <w:bCs/>
                <w:sz w:val="20"/>
                <w:szCs w:val="20"/>
              </w:rPr>
              <w:t>3</w:t>
            </w:r>
            <w:r w:rsidRPr="00A93E0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A4F09" w:rsidRPr="009F2B17" w14:paraId="4395D33F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1BB26B7C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9F2B17">
              <w:rPr>
                <w:rFonts w:cs="Times New Roman"/>
                <w:b/>
                <w:sz w:val="20"/>
                <w:szCs w:val="20"/>
              </w:rPr>
              <w:t>Intralaminar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26D2284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675FD00E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61BDA5F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A4F09" w:rsidRPr="009F2B17" w14:paraId="14C5A9AE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65D5E6C9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Central medial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A03911F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0.67±2.08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55E345E0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-0.67±0.87</w:t>
            </w:r>
          </w:p>
        </w:tc>
        <w:tc>
          <w:tcPr>
            <w:tcW w:w="576" w:type="pct"/>
            <w:vAlign w:val="center"/>
          </w:tcPr>
          <w:p w14:paraId="0AFC86A2" w14:textId="78C89112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0.2</w:t>
            </w:r>
            <w:r w:rsidR="004A7DE6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6A4F09" w:rsidRPr="009F2B17" w14:paraId="028598FB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7E0B2DDB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F2B17">
              <w:rPr>
                <w:rFonts w:cs="Times New Roman"/>
                <w:bCs/>
                <w:sz w:val="20"/>
                <w:szCs w:val="20"/>
              </w:rPr>
              <w:t>Centromedian</w:t>
            </w:r>
            <w:proofErr w:type="spellEnd"/>
          </w:p>
        </w:tc>
        <w:tc>
          <w:tcPr>
            <w:tcW w:w="1126" w:type="pct"/>
            <w:shd w:val="clear" w:color="auto" w:fill="auto"/>
            <w:vAlign w:val="center"/>
          </w:tcPr>
          <w:p w14:paraId="0DEB2CD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0.80±0.99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1224C8F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0.01±1.02</w:t>
            </w:r>
          </w:p>
        </w:tc>
        <w:tc>
          <w:tcPr>
            <w:tcW w:w="576" w:type="pct"/>
            <w:vAlign w:val="center"/>
          </w:tcPr>
          <w:p w14:paraId="283E8BCA" w14:textId="0B3B88D5" w:rsidR="006A4F09" w:rsidRPr="00A420DD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420DD">
              <w:rPr>
                <w:rFonts w:cs="Times New Roman"/>
                <w:b/>
                <w:bCs/>
                <w:sz w:val="20"/>
                <w:szCs w:val="20"/>
              </w:rPr>
              <w:t>0.0</w:t>
            </w:r>
            <w:r w:rsidR="004A7DE6">
              <w:rPr>
                <w:rFonts w:cs="Times New Roman"/>
                <w:b/>
                <w:bCs/>
                <w:sz w:val="20"/>
                <w:szCs w:val="20"/>
              </w:rPr>
              <w:t>4</w:t>
            </w:r>
            <w:r w:rsidRPr="00A93E0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A4F09" w:rsidRPr="009F2B17" w14:paraId="497CDCB4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5A4A8B6E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Central lateral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8D3E848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0.63±2.08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74830385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-0.89±2.95</w:t>
            </w:r>
          </w:p>
        </w:tc>
        <w:tc>
          <w:tcPr>
            <w:tcW w:w="576" w:type="pct"/>
            <w:vAlign w:val="center"/>
          </w:tcPr>
          <w:p w14:paraId="612AFEC6" w14:textId="04C0DA54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0.1</w:t>
            </w:r>
            <w:r w:rsidR="004A7DE6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6A4F09" w:rsidRPr="009F2B17" w14:paraId="7AB6573C" w14:textId="77777777" w:rsidTr="00824026">
        <w:trPr>
          <w:cantSplit/>
          <w:trHeight w:val="386"/>
        </w:trPr>
        <w:tc>
          <w:tcPr>
            <w:tcW w:w="1951" w:type="pct"/>
            <w:shd w:val="clear" w:color="auto" w:fill="auto"/>
            <w:vAlign w:val="center"/>
          </w:tcPr>
          <w:p w14:paraId="562BB902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r w:rsidRPr="009F2B17">
              <w:rPr>
                <w:rFonts w:cs="Times New Roman"/>
                <w:bCs/>
                <w:sz w:val="20"/>
                <w:szCs w:val="20"/>
              </w:rPr>
              <w:t>Paracentral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66576D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-4.28±2.61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5D8CEC46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-6.33±2.74</w:t>
            </w:r>
          </w:p>
        </w:tc>
        <w:tc>
          <w:tcPr>
            <w:tcW w:w="576" w:type="pct"/>
            <w:vAlign w:val="center"/>
          </w:tcPr>
          <w:p w14:paraId="02510EED" w14:textId="75847C5D" w:rsidR="006A4F09" w:rsidRPr="00A420DD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420DD">
              <w:rPr>
                <w:rFonts w:cs="Times New Roman"/>
                <w:b/>
                <w:bCs/>
                <w:sz w:val="20"/>
                <w:szCs w:val="20"/>
              </w:rPr>
              <w:t>0.04</w:t>
            </w:r>
            <w:r w:rsidRPr="00A93E0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A4F09" w:rsidRPr="009F2B17" w14:paraId="560F9F46" w14:textId="77777777" w:rsidTr="00824026">
        <w:trPr>
          <w:cantSplit/>
          <w:trHeight w:val="386"/>
        </w:trPr>
        <w:tc>
          <w:tcPr>
            <w:tcW w:w="19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DA165" w14:textId="77777777" w:rsidR="006A4F09" w:rsidRPr="009F2B17" w:rsidRDefault="006A4F09" w:rsidP="006A4F09">
            <w:pPr>
              <w:spacing w:before="0" w:after="0" w:line="360" w:lineRule="auto"/>
              <w:ind w:leftChars="100" w:left="240" w:firstLineChars="50" w:firstLine="100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F2B17">
              <w:rPr>
                <w:rFonts w:cs="Times New Roman"/>
                <w:bCs/>
                <w:sz w:val="20"/>
                <w:szCs w:val="20"/>
              </w:rPr>
              <w:t>Parafascicular</w:t>
            </w:r>
            <w:proofErr w:type="spellEnd"/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56F31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-1.51±3.03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779ED" w14:textId="77777777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-2.43±1.28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01BD4BBF" w14:textId="14474FC8" w:rsidR="006A4F09" w:rsidRPr="009F2B17" w:rsidRDefault="006A4F09" w:rsidP="006A4F09">
            <w:pPr>
              <w:spacing w:before="0"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F2B17">
              <w:rPr>
                <w:rFonts w:cs="Times New Roman"/>
                <w:sz w:val="20"/>
                <w:szCs w:val="20"/>
              </w:rPr>
              <w:t>0.</w:t>
            </w:r>
            <w:r w:rsidR="004A7DE6">
              <w:rPr>
                <w:rFonts w:cs="Times New Roman"/>
                <w:sz w:val="20"/>
                <w:szCs w:val="20"/>
              </w:rPr>
              <w:t>30</w:t>
            </w:r>
          </w:p>
        </w:tc>
      </w:tr>
    </w:tbl>
    <w:p w14:paraId="11716CC5" w14:textId="1B5AEC4E" w:rsidR="00E34BC6" w:rsidRDefault="007405D2" w:rsidP="006A4F09">
      <w:pPr>
        <w:rPr>
          <w:rFonts w:cs="Times New Roman"/>
        </w:rPr>
      </w:pPr>
      <w:r>
        <w:rPr>
          <w:rFonts w:eastAsia="맑은 고딕" w:cs="Times New Roman"/>
        </w:rPr>
        <w:t>A</w:t>
      </w:r>
      <w:r w:rsidRPr="009F2B17">
        <w:rPr>
          <w:rFonts w:eastAsia="맑은 고딕" w:cs="Times New Roman"/>
        </w:rPr>
        <w:t>bsolute volume</w:t>
      </w:r>
      <w:r>
        <w:rPr>
          <w:rFonts w:eastAsia="맑은 고딕" w:cs="Times New Roman"/>
        </w:rPr>
        <w:t>s were</w:t>
      </w:r>
      <w:r w:rsidRPr="009F2B17">
        <w:rPr>
          <w:rFonts w:eastAsia="맑은 고딕" w:cs="Times New Roman"/>
        </w:rPr>
        <w:t xml:space="preserve"> a</w:t>
      </w:r>
      <w:r w:rsidRPr="009F2B17">
        <w:rPr>
          <w:rFonts w:cs="Times New Roman"/>
        </w:rPr>
        <w:t>djusted for sex, age, handedness, and total volume excluded ventricle (gross volume) or whole thalamus volume (subcortex volume).</w:t>
      </w:r>
    </w:p>
    <w:p w14:paraId="691509A9" w14:textId="375F6AA1" w:rsidR="00DE23E8" w:rsidRPr="002B369D" w:rsidRDefault="00DE23E8" w:rsidP="00A71D11">
      <w:pPr>
        <w:spacing w:before="0" w:after="200" w:line="276" w:lineRule="auto"/>
        <w:rPr>
          <w:rFonts w:cs="Times New Roman"/>
        </w:rPr>
      </w:pPr>
    </w:p>
    <w:sectPr w:rsidR="00DE23E8" w:rsidRPr="002B369D" w:rsidSect="00DB2AC6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738DE" w14:textId="77777777" w:rsidR="00DB2AC6" w:rsidRDefault="00DB2AC6" w:rsidP="00117666">
      <w:pPr>
        <w:spacing w:after="0"/>
      </w:pPr>
      <w:r>
        <w:separator/>
      </w:r>
    </w:p>
  </w:endnote>
  <w:endnote w:type="continuationSeparator" w:id="0">
    <w:p w14:paraId="2503CCC5" w14:textId="77777777" w:rsidR="00DB2AC6" w:rsidRDefault="00DB2AC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824026" w:rsidRPr="00577C4C" w:rsidRDefault="00824026">
    <w:pPr>
      <w:rPr>
        <w:color w:val="C0000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2146A215" w:rsidR="00824026" w:rsidRPr="00577C4C" w:rsidRDefault="0082402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0042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2146A215" w:rsidR="00824026" w:rsidRPr="00577C4C" w:rsidRDefault="0082402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00429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824026" w:rsidRPr="00577C4C" w:rsidRDefault="00824026">
    <w:pPr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5000031C" w:rsidR="00824026" w:rsidRPr="00577C4C" w:rsidRDefault="0082402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0042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5000031C" w:rsidR="00824026" w:rsidRPr="00577C4C" w:rsidRDefault="0082402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00429">
                      <w:rPr>
                        <w:noProof/>
                        <w:color w:val="000000" w:themeColor="text1"/>
                        <w:szCs w:val="40"/>
                      </w:rPr>
                      <w:t>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C129" w14:textId="77777777" w:rsidR="00DB2AC6" w:rsidRDefault="00DB2AC6" w:rsidP="00117666">
      <w:pPr>
        <w:spacing w:after="0"/>
      </w:pPr>
      <w:r>
        <w:separator/>
      </w:r>
    </w:p>
  </w:footnote>
  <w:footnote w:type="continuationSeparator" w:id="0">
    <w:p w14:paraId="30A7FFB9" w14:textId="77777777" w:rsidR="00DB2AC6" w:rsidRDefault="00DB2AC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824026" w:rsidRPr="009151AA" w:rsidRDefault="0082402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3B1D331F" w:rsidR="00824026" w:rsidRDefault="00824026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9D2078"/>
    <w:multiLevelType w:val="hybridMultilevel"/>
    <w:tmpl w:val="7F043ADC"/>
    <w:lvl w:ilvl="0" w:tplc="1DE2E66C">
      <w:start w:val="1"/>
      <w:numFmt w:val="decimal"/>
      <w:lvlText w:val="%1)"/>
      <w:lvlJc w:val="left"/>
      <w:pPr>
        <w:ind w:left="1051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952" w:hanging="400"/>
      </w:pPr>
    </w:lvl>
    <w:lvl w:ilvl="2" w:tplc="0409001B" w:tentative="1">
      <w:start w:val="1"/>
      <w:numFmt w:val="lowerRoman"/>
      <w:lvlText w:val="%3."/>
      <w:lvlJc w:val="right"/>
      <w:pPr>
        <w:ind w:left="11352" w:hanging="400"/>
      </w:pPr>
    </w:lvl>
    <w:lvl w:ilvl="3" w:tplc="0409000F" w:tentative="1">
      <w:start w:val="1"/>
      <w:numFmt w:val="decimal"/>
      <w:lvlText w:val="%4."/>
      <w:lvlJc w:val="left"/>
      <w:pPr>
        <w:ind w:left="11752" w:hanging="400"/>
      </w:pPr>
    </w:lvl>
    <w:lvl w:ilvl="4" w:tplc="04090019" w:tentative="1">
      <w:start w:val="1"/>
      <w:numFmt w:val="upperLetter"/>
      <w:lvlText w:val="%5."/>
      <w:lvlJc w:val="left"/>
      <w:pPr>
        <w:ind w:left="12152" w:hanging="400"/>
      </w:pPr>
    </w:lvl>
    <w:lvl w:ilvl="5" w:tplc="0409001B" w:tentative="1">
      <w:start w:val="1"/>
      <w:numFmt w:val="lowerRoman"/>
      <w:lvlText w:val="%6."/>
      <w:lvlJc w:val="right"/>
      <w:pPr>
        <w:ind w:left="12552" w:hanging="400"/>
      </w:pPr>
    </w:lvl>
    <w:lvl w:ilvl="6" w:tplc="0409000F" w:tentative="1">
      <w:start w:val="1"/>
      <w:numFmt w:val="decimal"/>
      <w:lvlText w:val="%7."/>
      <w:lvlJc w:val="left"/>
      <w:pPr>
        <w:ind w:left="12952" w:hanging="400"/>
      </w:pPr>
    </w:lvl>
    <w:lvl w:ilvl="7" w:tplc="04090019" w:tentative="1">
      <w:start w:val="1"/>
      <w:numFmt w:val="upperLetter"/>
      <w:lvlText w:val="%8."/>
      <w:lvlJc w:val="left"/>
      <w:pPr>
        <w:ind w:left="13352" w:hanging="400"/>
      </w:pPr>
    </w:lvl>
    <w:lvl w:ilvl="8" w:tplc="0409001B" w:tentative="1">
      <w:start w:val="1"/>
      <w:numFmt w:val="lowerRoman"/>
      <w:lvlText w:val="%9."/>
      <w:lvlJc w:val="right"/>
      <w:pPr>
        <w:ind w:left="13752" w:hanging="400"/>
      </w:pPr>
    </w:lvl>
  </w:abstractNum>
  <w:abstractNum w:abstractNumId="2" w15:restartNumberingAfterBreak="0">
    <w:nsid w:val="09F102E1"/>
    <w:multiLevelType w:val="hybridMultilevel"/>
    <w:tmpl w:val="D958825C"/>
    <w:lvl w:ilvl="0" w:tplc="C1183F32">
      <w:start w:val="9"/>
      <w:numFmt w:val="bullet"/>
      <w:lvlText w:val="&gt;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C39079A"/>
    <w:multiLevelType w:val="hybridMultilevel"/>
    <w:tmpl w:val="288262E6"/>
    <w:lvl w:ilvl="0" w:tplc="7AC8B80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B5785"/>
    <w:multiLevelType w:val="hybridMultilevel"/>
    <w:tmpl w:val="F4B688F2"/>
    <w:lvl w:ilvl="0" w:tplc="DF78B63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240E0A"/>
    <w:multiLevelType w:val="hybridMultilevel"/>
    <w:tmpl w:val="7F043ADC"/>
    <w:lvl w:ilvl="0" w:tplc="FFFFFFFF">
      <w:start w:val="1"/>
      <w:numFmt w:val="decimal"/>
      <w:lvlText w:val="%1)"/>
      <w:lvlJc w:val="left"/>
      <w:pPr>
        <w:ind w:left="184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2280" w:hanging="400"/>
      </w:pPr>
    </w:lvl>
    <w:lvl w:ilvl="2" w:tplc="FFFFFFFF" w:tentative="1">
      <w:start w:val="1"/>
      <w:numFmt w:val="lowerRoman"/>
      <w:lvlText w:val="%3."/>
      <w:lvlJc w:val="right"/>
      <w:pPr>
        <w:ind w:left="2680" w:hanging="400"/>
      </w:pPr>
    </w:lvl>
    <w:lvl w:ilvl="3" w:tplc="FFFFFFFF" w:tentative="1">
      <w:start w:val="1"/>
      <w:numFmt w:val="decimal"/>
      <w:lvlText w:val="%4."/>
      <w:lvlJc w:val="left"/>
      <w:pPr>
        <w:ind w:left="3080" w:hanging="400"/>
      </w:pPr>
    </w:lvl>
    <w:lvl w:ilvl="4" w:tplc="FFFFFFFF" w:tentative="1">
      <w:start w:val="1"/>
      <w:numFmt w:val="upperLetter"/>
      <w:lvlText w:val="%5."/>
      <w:lvlJc w:val="left"/>
      <w:pPr>
        <w:ind w:left="3480" w:hanging="400"/>
      </w:pPr>
    </w:lvl>
    <w:lvl w:ilvl="5" w:tplc="FFFFFFFF" w:tentative="1">
      <w:start w:val="1"/>
      <w:numFmt w:val="lowerRoman"/>
      <w:lvlText w:val="%6."/>
      <w:lvlJc w:val="right"/>
      <w:pPr>
        <w:ind w:left="3880" w:hanging="400"/>
      </w:pPr>
    </w:lvl>
    <w:lvl w:ilvl="6" w:tplc="FFFFFFFF" w:tentative="1">
      <w:start w:val="1"/>
      <w:numFmt w:val="decimal"/>
      <w:lvlText w:val="%7."/>
      <w:lvlJc w:val="left"/>
      <w:pPr>
        <w:ind w:left="4280" w:hanging="400"/>
      </w:pPr>
    </w:lvl>
    <w:lvl w:ilvl="7" w:tplc="FFFFFFFF" w:tentative="1">
      <w:start w:val="1"/>
      <w:numFmt w:val="upperLetter"/>
      <w:lvlText w:val="%8."/>
      <w:lvlJc w:val="left"/>
      <w:pPr>
        <w:ind w:left="4680" w:hanging="400"/>
      </w:pPr>
    </w:lvl>
    <w:lvl w:ilvl="8" w:tplc="FFFFFFFF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9" w15:restartNumberingAfterBreak="0">
    <w:nsid w:val="25305AD2"/>
    <w:multiLevelType w:val="hybridMultilevel"/>
    <w:tmpl w:val="DD8018A2"/>
    <w:lvl w:ilvl="0" w:tplc="1D98A5C4">
      <w:start w:val="1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5490193"/>
    <w:multiLevelType w:val="hybridMultilevel"/>
    <w:tmpl w:val="95D6BB46"/>
    <w:lvl w:ilvl="0" w:tplc="8C1EE3C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23A7DA0"/>
    <w:multiLevelType w:val="hybridMultilevel"/>
    <w:tmpl w:val="D5B8B4F8"/>
    <w:lvl w:ilvl="0" w:tplc="0E228BC0">
      <w:start w:val="1"/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2" w15:restartNumberingAfterBreak="0">
    <w:nsid w:val="465209BB"/>
    <w:multiLevelType w:val="hybridMultilevel"/>
    <w:tmpl w:val="A7A84E0E"/>
    <w:lvl w:ilvl="0" w:tplc="581466E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Arial" w:hint="default"/>
        <w:b w:val="0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7C17FB4"/>
    <w:multiLevelType w:val="hybridMultilevel"/>
    <w:tmpl w:val="C388D2A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22F9F"/>
    <w:multiLevelType w:val="hybridMultilevel"/>
    <w:tmpl w:val="14AA1E7C"/>
    <w:lvl w:ilvl="0" w:tplc="396A26CE">
      <w:start w:val="17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61D45DC"/>
    <w:multiLevelType w:val="hybridMultilevel"/>
    <w:tmpl w:val="ABCEAED4"/>
    <w:lvl w:ilvl="0" w:tplc="BA3C11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 w15:restartNumberingAfterBreak="0">
    <w:nsid w:val="7F1F0BC9"/>
    <w:multiLevelType w:val="hybridMultilevel"/>
    <w:tmpl w:val="80F2296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82087747">
    <w:abstractNumId w:val="0"/>
  </w:num>
  <w:num w:numId="2" w16cid:durableId="518667512">
    <w:abstractNumId w:val="14"/>
  </w:num>
  <w:num w:numId="3" w16cid:durableId="1201936234">
    <w:abstractNumId w:val="4"/>
  </w:num>
  <w:num w:numId="4" w16cid:durableId="1923487788">
    <w:abstractNumId w:val="17"/>
  </w:num>
  <w:num w:numId="5" w16cid:durableId="385764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382766">
    <w:abstractNumId w:val="7"/>
  </w:num>
  <w:num w:numId="7" w16cid:durableId="1385567059">
    <w:abstractNumId w:val="18"/>
  </w:num>
  <w:num w:numId="8" w16cid:durableId="801996407">
    <w:abstractNumId w:val="18"/>
  </w:num>
  <w:num w:numId="9" w16cid:durableId="631251719">
    <w:abstractNumId w:val="18"/>
  </w:num>
  <w:num w:numId="10" w16cid:durableId="307171970">
    <w:abstractNumId w:val="18"/>
  </w:num>
  <w:num w:numId="11" w16cid:durableId="270167891">
    <w:abstractNumId w:val="18"/>
  </w:num>
  <w:num w:numId="12" w16cid:durableId="1976641254">
    <w:abstractNumId w:val="18"/>
  </w:num>
  <w:num w:numId="13" w16cid:durableId="2015760519">
    <w:abstractNumId w:val="7"/>
  </w:num>
  <w:num w:numId="14" w16cid:durableId="1223102257">
    <w:abstractNumId w:val="6"/>
  </w:num>
  <w:num w:numId="15" w16cid:durableId="702704571">
    <w:abstractNumId w:val="6"/>
  </w:num>
  <w:num w:numId="16" w16cid:durableId="1222591726">
    <w:abstractNumId w:val="6"/>
  </w:num>
  <w:num w:numId="17" w16cid:durableId="468059815">
    <w:abstractNumId w:val="6"/>
  </w:num>
  <w:num w:numId="18" w16cid:durableId="1841893424">
    <w:abstractNumId w:val="6"/>
  </w:num>
  <w:num w:numId="19" w16cid:durableId="36395408">
    <w:abstractNumId w:val="6"/>
  </w:num>
  <w:num w:numId="20" w16cid:durableId="926690610">
    <w:abstractNumId w:val="16"/>
  </w:num>
  <w:num w:numId="21" w16cid:durableId="73554709">
    <w:abstractNumId w:val="9"/>
  </w:num>
  <w:num w:numId="22" w16cid:durableId="136729459">
    <w:abstractNumId w:val="5"/>
  </w:num>
  <w:num w:numId="23" w16cid:durableId="1366102808">
    <w:abstractNumId w:val="11"/>
  </w:num>
  <w:num w:numId="24" w16cid:durableId="904343147">
    <w:abstractNumId w:val="1"/>
  </w:num>
  <w:num w:numId="25" w16cid:durableId="1962881737">
    <w:abstractNumId w:val="8"/>
  </w:num>
  <w:num w:numId="26" w16cid:durableId="203567856">
    <w:abstractNumId w:val="10"/>
  </w:num>
  <w:num w:numId="27" w16cid:durableId="98567898">
    <w:abstractNumId w:val="3"/>
  </w:num>
  <w:num w:numId="28" w16cid:durableId="1836723090">
    <w:abstractNumId w:val="12"/>
  </w:num>
  <w:num w:numId="29" w16cid:durableId="1365129378">
    <w:abstractNumId w:val="15"/>
  </w:num>
  <w:num w:numId="30" w16cid:durableId="2091610486">
    <w:abstractNumId w:val="2"/>
  </w:num>
  <w:num w:numId="31" w16cid:durableId="1576744002">
    <w:abstractNumId w:val="19"/>
  </w:num>
  <w:num w:numId="32" w16cid:durableId="14806088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3004"/>
    <w:rsid w:val="0001436A"/>
    <w:rsid w:val="0001520E"/>
    <w:rsid w:val="00026465"/>
    <w:rsid w:val="00027C7B"/>
    <w:rsid w:val="00033084"/>
    <w:rsid w:val="000331D3"/>
    <w:rsid w:val="00034304"/>
    <w:rsid w:val="00035434"/>
    <w:rsid w:val="00044101"/>
    <w:rsid w:val="000513BB"/>
    <w:rsid w:val="00052A14"/>
    <w:rsid w:val="00052B3A"/>
    <w:rsid w:val="00077D53"/>
    <w:rsid w:val="0008035F"/>
    <w:rsid w:val="000B04C9"/>
    <w:rsid w:val="000C1235"/>
    <w:rsid w:val="000E1D99"/>
    <w:rsid w:val="000F28F6"/>
    <w:rsid w:val="00105FD9"/>
    <w:rsid w:val="00117666"/>
    <w:rsid w:val="00144A31"/>
    <w:rsid w:val="001549D3"/>
    <w:rsid w:val="00160065"/>
    <w:rsid w:val="001632C6"/>
    <w:rsid w:val="00171B07"/>
    <w:rsid w:val="00177D84"/>
    <w:rsid w:val="00177F7D"/>
    <w:rsid w:val="00186D8E"/>
    <w:rsid w:val="00187330"/>
    <w:rsid w:val="001A6DF6"/>
    <w:rsid w:val="001C20D3"/>
    <w:rsid w:val="001D5246"/>
    <w:rsid w:val="001E7A74"/>
    <w:rsid w:val="00203037"/>
    <w:rsid w:val="0021181D"/>
    <w:rsid w:val="00225D90"/>
    <w:rsid w:val="00255635"/>
    <w:rsid w:val="002602D0"/>
    <w:rsid w:val="00264FEE"/>
    <w:rsid w:val="00267D18"/>
    <w:rsid w:val="00274347"/>
    <w:rsid w:val="00280661"/>
    <w:rsid w:val="00283EA9"/>
    <w:rsid w:val="002868E2"/>
    <w:rsid w:val="002869C3"/>
    <w:rsid w:val="002931A8"/>
    <w:rsid w:val="002936E4"/>
    <w:rsid w:val="002B369D"/>
    <w:rsid w:val="002B4A57"/>
    <w:rsid w:val="002C74CA"/>
    <w:rsid w:val="002C7884"/>
    <w:rsid w:val="002F2531"/>
    <w:rsid w:val="003123F4"/>
    <w:rsid w:val="00330539"/>
    <w:rsid w:val="00331F95"/>
    <w:rsid w:val="00337054"/>
    <w:rsid w:val="00351B0D"/>
    <w:rsid w:val="003544FB"/>
    <w:rsid w:val="003557E1"/>
    <w:rsid w:val="00355AAE"/>
    <w:rsid w:val="00360E90"/>
    <w:rsid w:val="00371847"/>
    <w:rsid w:val="003C3D6A"/>
    <w:rsid w:val="003C4C6D"/>
    <w:rsid w:val="003D2B9C"/>
    <w:rsid w:val="003D2F2D"/>
    <w:rsid w:val="003E62DB"/>
    <w:rsid w:val="003E6CF8"/>
    <w:rsid w:val="00401590"/>
    <w:rsid w:val="00421BA6"/>
    <w:rsid w:val="00422810"/>
    <w:rsid w:val="00425AAB"/>
    <w:rsid w:val="004406E3"/>
    <w:rsid w:val="00444DA5"/>
    <w:rsid w:val="00447801"/>
    <w:rsid w:val="00447CF0"/>
    <w:rsid w:val="00452E75"/>
    <w:rsid w:val="00452E9C"/>
    <w:rsid w:val="00472D93"/>
    <w:rsid w:val="004735C8"/>
    <w:rsid w:val="00476DA9"/>
    <w:rsid w:val="004947A6"/>
    <w:rsid w:val="004961FF"/>
    <w:rsid w:val="0049654B"/>
    <w:rsid w:val="004A7DE6"/>
    <w:rsid w:val="004C1699"/>
    <w:rsid w:val="004C3CDE"/>
    <w:rsid w:val="004D1924"/>
    <w:rsid w:val="004E1997"/>
    <w:rsid w:val="00506F90"/>
    <w:rsid w:val="00513194"/>
    <w:rsid w:val="00517A89"/>
    <w:rsid w:val="005250F2"/>
    <w:rsid w:val="00530D39"/>
    <w:rsid w:val="00540732"/>
    <w:rsid w:val="005658D3"/>
    <w:rsid w:val="00583D47"/>
    <w:rsid w:val="00593EEA"/>
    <w:rsid w:val="005942CB"/>
    <w:rsid w:val="005A03C7"/>
    <w:rsid w:val="005A1F99"/>
    <w:rsid w:val="005A5EEE"/>
    <w:rsid w:val="005A76A1"/>
    <w:rsid w:val="005B4A2A"/>
    <w:rsid w:val="005C7456"/>
    <w:rsid w:val="00604A56"/>
    <w:rsid w:val="006122CB"/>
    <w:rsid w:val="00631B8C"/>
    <w:rsid w:val="006375C7"/>
    <w:rsid w:val="00637961"/>
    <w:rsid w:val="0064322E"/>
    <w:rsid w:val="00654280"/>
    <w:rsid w:val="00654E8F"/>
    <w:rsid w:val="00660D05"/>
    <w:rsid w:val="00662F89"/>
    <w:rsid w:val="00663D27"/>
    <w:rsid w:val="0067173A"/>
    <w:rsid w:val="006768B1"/>
    <w:rsid w:val="006820B1"/>
    <w:rsid w:val="006A0EDC"/>
    <w:rsid w:val="006A4F09"/>
    <w:rsid w:val="006B7D14"/>
    <w:rsid w:val="00701727"/>
    <w:rsid w:val="00702CB7"/>
    <w:rsid w:val="0070566C"/>
    <w:rsid w:val="00706517"/>
    <w:rsid w:val="0070661A"/>
    <w:rsid w:val="00714C50"/>
    <w:rsid w:val="00721F66"/>
    <w:rsid w:val="00725A7D"/>
    <w:rsid w:val="007405D2"/>
    <w:rsid w:val="007501BE"/>
    <w:rsid w:val="007660F4"/>
    <w:rsid w:val="00771B9C"/>
    <w:rsid w:val="00781C31"/>
    <w:rsid w:val="007828B5"/>
    <w:rsid w:val="00790BB3"/>
    <w:rsid w:val="007A59D5"/>
    <w:rsid w:val="007A5B81"/>
    <w:rsid w:val="007B39EF"/>
    <w:rsid w:val="007B7DE6"/>
    <w:rsid w:val="007C206C"/>
    <w:rsid w:val="007C6E3D"/>
    <w:rsid w:val="0080643D"/>
    <w:rsid w:val="00817DD6"/>
    <w:rsid w:val="00824026"/>
    <w:rsid w:val="008255C7"/>
    <w:rsid w:val="008260BE"/>
    <w:rsid w:val="0083759F"/>
    <w:rsid w:val="00874DEF"/>
    <w:rsid w:val="0087759B"/>
    <w:rsid w:val="00885156"/>
    <w:rsid w:val="008B4DC7"/>
    <w:rsid w:val="008C3FC2"/>
    <w:rsid w:val="008D7F51"/>
    <w:rsid w:val="00905775"/>
    <w:rsid w:val="009140AA"/>
    <w:rsid w:val="00914E64"/>
    <w:rsid w:val="009151AA"/>
    <w:rsid w:val="0093429D"/>
    <w:rsid w:val="00943573"/>
    <w:rsid w:val="00964134"/>
    <w:rsid w:val="00970F7D"/>
    <w:rsid w:val="009873B1"/>
    <w:rsid w:val="00994A3D"/>
    <w:rsid w:val="009C2559"/>
    <w:rsid w:val="009C2B12"/>
    <w:rsid w:val="009D45ED"/>
    <w:rsid w:val="009F2B17"/>
    <w:rsid w:val="00A12627"/>
    <w:rsid w:val="00A14CBC"/>
    <w:rsid w:val="00A174D9"/>
    <w:rsid w:val="00A32EB8"/>
    <w:rsid w:val="00A41A0D"/>
    <w:rsid w:val="00A420DD"/>
    <w:rsid w:val="00A4383A"/>
    <w:rsid w:val="00A47E73"/>
    <w:rsid w:val="00A71D11"/>
    <w:rsid w:val="00A93E0F"/>
    <w:rsid w:val="00AA4D24"/>
    <w:rsid w:val="00AB1868"/>
    <w:rsid w:val="00AB6715"/>
    <w:rsid w:val="00AE620E"/>
    <w:rsid w:val="00B00429"/>
    <w:rsid w:val="00B1671E"/>
    <w:rsid w:val="00B20300"/>
    <w:rsid w:val="00B20760"/>
    <w:rsid w:val="00B25EB8"/>
    <w:rsid w:val="00B356BE"/>
    <w:rsid w:val="00B37F4D"/>
    <w:rsid w:val="00B4428A"/>
    <w:rsid w:val="00B54236"/>
    <w:rsid w:val="00B63B58"/>
    <w:rsid w:val="00B83FDF"/>
    <w:rsid w:val="00BB78DD"/>
    <w:rsid w:val="00BC01D6"/>
    <w:rsid w:val="00BC03E9"/>
    <w:rsid w:val="00BC326D"/>
    <w:rsid w:val="00BC3F7C"/>
    <w:rsid w:val="00BC7BF8"/>
    <w:rsid w:val="00C04CD9"/>
    <w:rsid w:val="00C1182A"/>
    <w:rsid w:val="00C15FEA"/>
    <w:rsid w:val="00C20F37"/>
    <w:rsid w:val="00C41432"/>
    <w:rsid w:val="00C41BD1"/>
    <w:rsid w:val="00C52A7B"/>
    <w:rsid w:val="00C56255"/>
    <w:rsid w:val="00C56BAF"/>
    <w:rsid w:val="00C570DB"/>
    <w:rsid w:val="00C63C18"/>
    <w:rsid w:val="00C64063"/>
    <w:rsid w:val="00C657EF"/>
    <w:rsid w:val="00C679AA"/>
    <w:rsid w:val="00C75972"/>
    <w:rsid w:val="00C77105"/>
    <w:rsid w:val="00C80262"/>
    <w:rsid w:val="00C85FF7"/>
    <w:rsid w:val="00CA10FF"/>
    <w:rsid w:val="00CB4240"/>
    <w:rsid w:val="00CD066B"/>
    <w:rsid w:val="00CE1F7E"/>
    <w:rsid w:val="00CE3190"/>
    <w:rsid w:val="00CE4FEE"/>
    <w:rsid w:val="00D060CF"/>
    <w:rsid w:val="00D30EC7"/>
    <w:rsid w:val="00D43A6C"/>
    <w:rsid w:val="00D52F12"/>
    <w:rsid w:val="00D9315C"/>
    <w:rsid w:val="00DA372C"/>
    <w:rsid w:val="00DB2AC6"/>
    <w:rsid w:val="00DB44A9"/>
    <w:rsid w:val="00DB59C3"/>
    <w:rsid w:val="00DC259A"/>
    <w:rsid w:val="00DC3B8D"/>
    <w:rsid w:val="00DD4A3E"/>
    <w:rsid w:val="00DD778C"/>
    <w:rsid w:val="00DE23E8"/>
    <w:rsid w:val="00DF3907"/>
    <w:rsid w:val="00E01AEC"/>
    <w:rsid w:val="00E107D9"/>
    <w:rsid w:val="00E261E8"/>
    <w:rsid w:val="00E32C7C"/>
    <w:rsid w:val="00E34BC6"/>
    <w:rsid w:val="00E453CB"/>
    <w:rsid w:val="00E52377"/>
    <w:rsid w:val="00E537AD"/>
    <w:rsid w:val="00E56578"/>
    <w:rsid w:val="00E64342"/>
    <w:rsid w:val="00E64E17"/>
    <w:rsid w:val="00E866C9"/>
    <w:rsid w:val="00E96697"/>
    <w:rsid w:val="00EA3D3C"/>
    <w:rsid w:val="00EA48FC"/>
    <w:rsid w:val="00EB6D3A"/>
    <w:rsid w:val="00EC090A"/>
    <w:rsid w:val="00EC4048"/>
    <w:rsid w:val="00ED20B5"/>
    <w:rsid w:val="00EE1FE7"/>
    <w:rsid w:val="00EE75F1"/>
    <w:rsid w:val="00EF01E6"/>
    <w:rsid w:val="00F00ADA"/>
    <w:rsid w:val="00F1107A"/>
    <w:rsid w:val="00F271FC"/>
    <w:rsid w:val="00F30BC2"/>
    <w:rsid w:val="00F41D52"/>
    <w:rsid w:val="00F46900"/>
    <w:rsid w:val="00F47C68"/>
    <w:rsid w:val="00F51157"/>
    <w:rsid w:val="00F61D89"/>
    <w:rsid w:val="00F66D1F"/>
    <w:rsid w:val="00F67A43"/>
    <w:rsid w:val="00F74C77"/>
    <w:rsid w:val="00F77AD5"/>
    <w:rsid w:val="00FC407C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9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부제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unhideWhenUsed/>
    <w:rsid w:val="00AB6715"/>
    <w:rPr>
      <w:sz w:val="20"/>
      <w:szCs w:val="20"/>
    </w:rPr>
  </w:style>
  <w:style w:type="character" w:customStyle="1" w:styleId="Char1">
    <w:name w:val="메모 텍스트 Char"/>
    <w:basedOn w:val="a1"/>
    <w:link w:val="aa"/>
    <w:uiPriority w:val="99"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미주 텍스트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바닥글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각주 텍스트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머리글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제목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제목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제목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character" w:customStyle="1" w:styleId="10">
    <w:name w:val="확인되지 않은 멘션1"/>
    <w:basedOn w:val="a1"/>
    <w:uiPriority w:val="99"/>
    <w:semiHidden/>
    <w:unhideWhenUsed/>
    <w:rsid w:val="006A4F09"/>
    <w:rPr>
      <w:color w:val="605E5C"/>
      <w:shd w:val="clear" w:color="auto" w:fill="E1DFDD"/>
    </w:rPr>
  </w:style>
  <w:style w:type="character" w:customStyle="1" w:styleId="20">
    <w:name w:val="확인되지 않은 멘션2"/>
    <w:basedOn w:val="a1"/>
    <w:uiPriority w:val="99"/>
    <w:semiHidden/>
    <w:unhideWhenUsed/>
    <w:rsid w:val="006A4F09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A93E0F"/>
    <w:pPr>
      <w:spacing w:after="0" w:line="240" w:lineRule="auto"/>
    </w:pPr>
    <w:rPr>
      <w:rFonts w:ascii="Times New Roman" w:hAnsi="Times New Roman"/>
      <w:sz w:val="24"/>
    </w:rPr>
  </w:style>
  <w:style w:type="character" w:styleId="aff">
    <w:name w:val="Unresolved Mention"/>
    <w:basedOn w:val="a1"/>
    <w:uiPriority w:val="99"/>
    <w:semiHidden/>
    <w:unhideWhenUsed/>
    <w:rsid w:val="00706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61EBA8-AD9A-477A-8D9A-B2A5D9CA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349</TotalTime>
  <Pages>11</Pages>
  <Words>2365</Words>
  <Characters>13483</Characters>
  <Application>Microsoft Office Word</Application>
  <DocSecurity>0</DocSecurity>
  <Lines>112</Lines>
  <Paragraphs>31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김현아</cp:lastModifiedBy>
  <cp:revision>174</cp:revision>
  <cp:lastPrinted>2013-10-03T12:51:00Z</cp:lastPrinted>
  <dcterms:created xsi:type="dcterms:W3CDTF">2022-11-30T11:29:00Z</dcterms:created>
  <dcterms:modified xsi:type="dcterms:W3CDTF">2024-03-10T07:44:00Z</dcterms:modified>
</cp:coreProperties>
</file>