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B6EB72" w14:textId="77777777" w:rsidR="0085078A" w:rsidRPr="003525E6" w:rsidRDefault="003A1FAB" w:rsidP="000C3E77">
      <w:pPr>
        <w:ind w:firstLine="0"/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b/>
          <w:bCs/>
          <w:sz w:val="24"/>
          <w:szCs w:val="24"/>
        </w:rPr>
        <w:t>Additional Files</w:t>
      </w:r>
    </w:p>
    <w:p w14:paraId="58735CF0" w14:textId="77777777" w:rsidR="0085078A" w:rsidRPr="003525E6" w:rsidRDefault="003A1FAB" w:rsidP="000C3E77">
      <w:pPr>
        <w:spacing w:after="0"/>
        <w:ind w:firstLine="0"/>
        <w:rPr>
          <w:rFonts w:ascii="Times New Roman" w:eastAsia="Times New Roman" w:hAnsi="Times New Roman" w:cs="Times New Roman"/>
          <w:i/>
          <w:iCs/>
          <w:sz w:val="24"/>
          <w:szCs w:val="24"/>
          <w:lang w:bidi="ar-SA"/>
        </w:rPr>
      </w:pPr>
      <w:r w:rsidRPr="003525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ar-SA"/>
        </w:rPr>
        <w:t>Questionnaire</w:t>
      </w:r>
      <w:r w:rsidR="00530008" w:rsidRPr="003525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ar-SA"/>
        </w:rPr>
        <w:t xml:space="preserve"> to evaluate the Knowledge, Attitude and Practice among Frontline </w:t>
      </w:r>
      <w:r w:rsidR="005F28FB" w:rsidRPr="003525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ar-SA"/>
        </w:rPr>
        <w:t>Healthcare Workers</w:t>
      </w:r>
      <w:r w:rsidR="00530008" w:rsidRPr="003525E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bidi="ar-SA"/>
        </w:rPr>
        <w:t xml:space="preserve"> regarding COVID-19</w:t>
      </w:r>
    </w:p>
    <w:p w14:paraId="5CC14BF0" w14:textId="77777777" w:rsidR="00530008" w:rsidRPr="003525E6" w:rsidRDefault="003A1FAB" w:rsidP="000C3E77">
      <w:pPr>
        <w:ind w:firstLine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25E6">
        <w:rPr>
          <w:rFonts w:ascii="Times New Roman" w:hAnsi="Times New Roman" w:cs="Times New Roman"/>
          <w:b/>
          <w:sz w:val="24"/>
          <w:szCs w:val="24"/>
          <w:u w:val="single"/>
        </w:rPr>
        <w:t>Part I: Demographic Characteristics of the Participants</w:t>
      </w:r>
    </w:p>
    <w:p w14:paraId="7E8B0D7A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25E6">
        <w:rPr>
          <w:rFonts w:ascii="Times New Roman" w:hAnsi="Times New Roman" w:cs="Times New Roman"/>
          <w:sz w:val="24"/>
          <w:szCs w:val="24"/>
        </w:rPr>
        <w:t>Age:</w:t>
      </w:r>
    </w:p>
    <w:p w14:paraId="3790F29D" w14:textId="77777777" w:rsidR="00530008" w:rsidRPr="003525E6" w:rsidRDefault="003A1FAB" w:rsidP="000C3E7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1</w:t>
      </w:r>
      <w:r w:rsidR="00DF7E4B" w:rsidRPr="003525E6">
        <w:rPr>
          <w:rFonts w:ascii="Times New Roman" w:hAnsi="Times New Roman" w:cs="Times New Roman"/>
          <w:sz w:val="24"/>
          <w:szCs w:val="24"/>
        </w:rPr>
        <w:t>8</w:t>
      </w:r>
      <w:r w:rsidRPr="003525E6">
        <w:rPr>
          <w:rFonts w:ascii="Times New Roman" w:hAnsi="Times New Roman" w:cs="Times New Roman"/>
          <w:sz w:val="24"/>
          <w:szCs w:val="24"/>
        </w:rPr>
        <w:t xml:space="preserve"> – 29 years</w:t>
      </w:r>
    </w:p>
    <w:p w14:paraId="4EB83D16" w14:textId="77777777" w:rsidR="00530008" w:rsidRPr="003525E6" w:rsidRDefault="003A1FAB" w:rsidP="000C3E7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30 – 49 years</w:t>
      </w:r>
    </w:p>
    <w:p w14:paraId="0D0C5CD9" w14:textId="77777777" w:rsidR="00530008" w:rsidRPr="003525E6" w:rsidRDefault="003A1FAB" w:rsidP="000C3E77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50+ years</w:t>
      </w:r>
    </w:p>
    <w:p w14:paraId="2E529ADE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Gender: </w:t>
      </w:r>
    </w:p>
    <w:p w14:paraId="320C0CAB" w14:textId="77777777" w:rsidR="00530008" w:rsidRPr="003525E6" w:rsidRDefault="003A1FAB" w:rsidP="000C3E7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Male </w:t>
      </w:r>
    </w:p>
    <w:p w14:paraId="134EC3AE" w14:textId="77777777" w:rsidR="00530008" w:rsidRPr="003525E6" w:rsidRDefault="003A1FAB" w:rsidP="000C3E7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Female</w:t>
      </w:r>
    </w:p>
    <w:p w14:paraId="4FB5AF98" w14:textId="77777777" w:rsidR="00530008" w:rsidRPr="003525E6" w:rsidRDefault="003A1FAB" w:rsidP="000C3E7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Others</w:t>
      </w:r>
    </w:p>
    <w:p w14:paraId="081E3BB4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Level of Education :</w:t>
      </w:r>
    </w:p>
    <w:p w14:paraId="0AE527EF" w14:textId="77777777" w:rsidR="00530008" w:rsidRPr="003525E6" w:rsidRDefault="003A1FAB" w:rsidP="000C3E7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Diploma level </w:t>
      </w:r>
    </w:p>
    <w:p w14:paraId="1439B080" w14:textId="77777777" w:rsidR="00530008" w:rsidRPr="003525E6" w:rsidRDefault="003A1FAB" w:rsidP="000C3E7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Bachelor degree </w:t>
      </w:r>
    </w:p>
    <w:p w14:paraId="0434EC94" w14:textId="77777777" w:rsidR="00306BDA" w:rsidRPr="00026DAA" w:rsidRDefault="003A1FAB" w:rsidP="000C3E77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Master’s degree </w:t>
      </w:r>
      <w:r w:rsidR="00CF6BEF">
        <w:rPr>
          <w:rFonts w:ascii="Times New Roman" w:hAnsi="Times New Roman" w:cs="Times New Roman"/>
          <w:sz w:val="24"/>
          <w:szCs w:val="24"/>
        </w:rPr>
        <w:t>or</w:t>
      </w:r>
      <w:r w:rsidRPr="003525E6">
        <w:rPr>
          <w:rFonts w:ascii="Times New Roman" w:hAnsi="Times New Roman" w:cs="Times New Roman"/>
          <w:sz w:val="24"/>
          <w:szCs w:val="24"/>
        </w:rPr>
        <w:t xml:space="preserve"> above</w:t>
      </w:r>
    </w:p>
    <w:p w14:paraId="7D64A794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Marital status:</w:t>
      </w:r>
    </w:p>
    <w:p w14:paraId="197DD35A" w14:textId="77777777" w:rsidR="00530008" w:rsidRPr="003525E6" w:rsidRDefault="003A1FAB" w:rsidP="000C3E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Single </w:t>
      </w:r>
    </w:p>
    <w:p w14:paraId="0B21DD78" w14:textId="77777777" w:rsidR="00530008" w:rsidRPr="003525E6" w:rsidRDefault="003A1FAB" w:rsidP="000C3E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Married </w:t>
      </w:r>
    </w:p>
    <w:p w14:paraId="2D39F9CB" w14:textId="77777777" w:rsidR="00B74DAD" w:rsidRDefault="003A1FAB" w:rsidP="000C3E77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Divorced / widow</w:t>
      </w:r>
    </w:p>
    <w:p w14:paraId="2430B93D" w14:textId="77777777" w:rsidR="00026DAA" w:rsidRPr="00026DAA" w:rsidRDefault="00026DAA" w:rsidP="000C3E77">
      <w:pPr>
        <w:rPr>
          <w:rFonts w:ascii="Times New Roman" w:hAnsi="Times New Roman" w:cs="Times New Roman"/>
          <w:sz w:val="24"/>
          <w:szCs w:val="24"/>
        </w:rPr>
      </w:pPr>
    </w:p>
    <w:p w14:paraId="7C3F207D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lastRenderedPageBreak/>
        <w:t xml:space="preserve">Profession: </w:t>
      </w:r>
    </w:p>
    <w:p w14:paraId="1CCE589E" w14:textId="77777777" w:rsidR="00530008" w:rsidRPr="003525E6" w:rsidRDefault="003A1FAB" w:rsidP="000C3E77">
      <w:pPr>
        <w:pStyle w:val="ListParagraph"/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Doctor</w:t>
      </w:r>
    </w:p>
    <w:p w14:paraId="332A6CF5" w14:textId="77777777" w:rsidR="00530008" w:rsidRPr="003525E6" w:rsidRDefault="003A1FAB" w:rsidP="000C3E77">
      <w:pPr>
        <w:pStyle w:val="ListParagraph"/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Nurse</w:t>
      </w:r>
    </w:p>
    <w:p w14:paraId="7DA2B862" w14:textId="77777777" w:rsidR="00530008" w:rsidRPr="003525E6" w:rsidRDefault="00D327E1" w:rsidP="000C3E77">
      <w:pPr>
        <w:pStyle w:val="ListParagraph"/>
        <w:numPr>
          <w:ilvl w:val="2"/>
          <w:numId w:val="1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3A1FAB" w:rsidRPr="003525E6">
        <w:rPr>
          <w:rFonts w:ascii="Times New Roman" w:hAnsi="Times New Roman" w:cs="Times New Roman"/>
          <w:sz w:val="24"/>
          <w:szCs w:val="24"/>
        </w:rPr>
        <w:t>aramedics (H</w:t>
      </w:r>
      <w:r w:rsidR="00220FC0">
        <w:rPr>
          <w:rFonts w:ascii="Times New Roman" w:hAnsi="Times New Roman" w:cs="Times New Roman"/>
          <w:sz w:val="24"/>
          <w:szCs w:val="24"/>
        </w:rPr>
        <w:t xml:space="preserve">ealth </w:t>
      </w:r>
      <w:r w:rsidR="00AC60BF">
        <w:rPr>
          <w:rFonts w:ascii="Times New Roman" w:hAnsi="Times New Roman" w:cs="Times New Roman"/>
          <w:sz w:val="24"/>
          <w:szCs w:val="24"/>
        </w:rPr>
        <w:t>A</w:t>
      </w:r>
      <w:r w:rsidR="00220FC0">
        <w:rPr>
          <w:rFonts w:ascii="Times New Roman" w:hAnsi="Times New Roman" w:cs="Times New Roman"/>
          <w:sz w:val="24"/>
          <w:szCs w:val="24"/>
        </w:rPr>
        <w:t>ssistant or Community Medicine Assistant</w:t>
      </w:r>
      <w:r w:rsidR="003A1FAB" w:rsidRPr="003525E6">
        <w:rPr>
          <w:rFonts w:ascii="Times New Roman" w:hAnsi="Times New Roman" w:cs="Times New Roman"/>
          <w:sz w:val="24"/>
          <w:szCs w:val="24"/>
        </w:rPr>
        <w:t>)</w:t>
      </w:r>
    </w:p>
    <w:p w14:paraId="66888F72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Year of working experience: </w:t>
      </w:r>
    </w:p>
    <w:p w14:paraId="1FF3EE65" w14:textId="77777777" w:rsidR="00530008" w:rsidRPr="003525E6" w:rsidRDefault="003A1FAB" w:rsidP="000C3E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Less than 2 years</w:t>
      </w:r>
    </w:p>
    <w:p w14:paraId="6C0D5455" w14:textId="77777777" w:rsidR="00530008" w:rsidRPr="003525E6" w:rsidRDefault="003A1FAB" w:rsidP="000C3E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2 to 5 years</w:t>
      </w:r>
    </w:p>
    <w:p w14:paraId="56693132" w14:textId="77777777" w:rsidR="00530008" w:rsidRPr="003525E6" w:rsidRDefault="003A1FAB" w:rsidP="000C3E7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More than 5 years</w:t>
      </w:r>
    </w:p>
    <w:p w14:paraId="1C912FCC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Source of information (</w:t>
      </w:r>
      <w:r w:rsidRPr="003525E6">
        <w:rPr>
          <w:rFonts w:ascii="Times New Roman" w:hAnsi="Times New Roman" w:cs="Times New Roman"/>
          <w:bCs/>
          <w:i/>
          <w:sz w:val="24"/>
          <w:szCs w:val="24"/>
        </w:rPr>
        <w:t>multiple answers are possible</w:t>
      </w:r>
      <w:r w:rsidRPr="003525E6"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08E3566A" w14:textId="77777777" w:rsidR="00530008" w:rsidRPr="003525E6" w:rsidRDefault="003A1FAB" w:rsidP="000C3E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Social media</w:t>
      </w:r>
    </w:p>
    <w:p w14:paraId="1476E7EB" w14:textId="77777777" w:rsidR="00530008" w:rsidRPr="003525E6" w:rsidRDefault="003A1FAB" w:rsidP="000C3E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TV</w:t>
      </w:r>
    </w:p>
    <w:p w14:paraId="30ABD9D2" w14:textId="77777777" w:rsidR="00530008" w:rsidRPr="003525E6" w:rsidRDefault="003A1FAB" w:rsidP="000C3E77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Official websites (</w:t>
      </w:r>
      <w:r w:rsidR="00341331" w:rsidRPr="003525E6">
        <w:rPr>
          <w:rFonts w:ascii="Times New Roman" w:hAnsi="Times New Roman" w:cs="Times New Roman"/>
          <w:sz w:val="24"/>
          <w:szCs w:val="24"/>
        </w:rPr>
        <w:t xml:space="preserve">Ministry of Health and </w:t>
      </w:r>
      <w:r w:rsidR="00341331">
        <w:rPr>
          <w:rFonts w:ascii="Times New Roman" w:hAnsi="Times New Roman" w:cs="Times New Roman"/>
          <w:sz w:val="24"/>
          <w:szCs w:val="24"/>
        </w:rPr>
        <w:t>P</w:t>
      </w:r>
      <w:r w:rsidR="00341331" w:rsidRPr="003525E6">
        <w:rPr>
          <w:rFonts w:ascii="Times New Roman" w:hAnsi="Times New Roman" w:cs="Times New Roman"/>
          <w:sz w:val="24"/>
          <w:szCs w:val="24"/>
        </w:rPr>
        <w:t>opulation</w:t>
      </w:r>
      <w:r w:rsidR="00341331">
        <w:rPr>
          <w:rFonts w:ascii="Times New Roman" w:hAnsi="Times New Roman" w:cs="Times New Roman"/>
          <w:sz w:val="24"/>
          <w:szCs w:val="24"/>
        </w:rPr>
        <w:t xml:space="preserve">, </w:t>
      </w:r>
      <w:r w:rsidRPr="003525E6">
        <w:rPr>
          <w:rFonts w:ascii="Times New Roman" w:hAnsi="Times New Roman" w:cs="Times New Roman"/>
          <w:sz w:val="24"/>
          <w:szCs w:val="24"/>
        </w:rPr>
        <w:t>WHO, CDC)</w:t>
      </w:r>
    </w:p>
    <w:p w14:paraId="4BD010A6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Place of work:</w:t>
      </w:r>
    </w:p>
    <w:p w14:paraId="081B9576" w14:textId="77777777" w:rsidR="00530008" w:rsidRPr="003525E6" w:rsidRDefault="003A1FAB" w:rsidP="000C3E77">
      <w:pPr>
        <w:pStyle w:val="ListParagraph"/>
        <w:numPr>
          <w:ilvl w:val="2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Private Hospital</w:t>
      </w:r>
    </w:p>
    <w:p w14:paraId="25418B96" w14:textId="77777777" w:rsidR="00530008" w:rsidRPr="003525E6" w:rsidRDefault="003A1FAB" w:rsidP="000C3E77">
      <w:pPr>
        <w:pStyle w:val="ListParagraph"/>
        <w:numPr>
          <w:ilvl w:val="2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Government Hospital</w:t>
      </w:r>
    </w:p>
    <w:p w14:paraId="5E94CA6A" w14:textId="77777777" w:rsidR="00B74DAD" w:rsidRPr="00026DAA" w:rsidRDefault="00EA3BAF" w:rsidP="000C3E77">
      <w:pPr>
        <w:pStyle w:val="ListParagraph"/>
        <w:numPr>
          <w:ilvl w:val="2"/>
          <w:numId w:val="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3A1FAB" w:rsidRPr="003525E6">
        <w:rPr>
          <w:rFonts w:ascii="Times New Roman" w:hAnsi="Times New Roman" w:cs="Times New Roman"/>
          <w:sz w:val="24"/>
          <w:szCs w:val="24"/>
        </w:rPr>
        <w:t xml:space="preserve">emi-government </w:t>
      </w:r>
      <w:r w:rsidR="00D26C84">
        <w:rPr>
          <w:rFonts w:ascii="Times New Roman" w:hAnsi="Times New Roman" w:cs="Times New Roman"/>
          <w:sz w:val="24"/>
          <w:szCs w:val="24"/>
        </w:rPr>
        <w:t xml:space="preserve">or </w:t>
      </w:r>
      <w:r w:rsidR="004D58BC">
        <w:rPr>
          <w:rFonts w:ascii="Times New Roman" w:hAnsi="Times New Roman" w:cs="Times New Roman"/>
          <w:sz w:val="24"/>
          <w:szCs w:val="24"/>
        </w:rPr>
        <w:t>U</w:t>
      </w:r>
      <w:r w:rsidR="003A1FAB" w:rsidRPr="003525E6">
        <w:rPr>
          <w:rFonts w:ascii="Times New Roman" w:hAnsi="Times New Roman" w:cs="Times New Roman"/>
          <w:sz w:val="24"/>
          <w:szCs w:val="24"/>
        </w:rPr>
        <w:t xml:space="preserve">niversity </w:t>
      </w:r>
      <w:r w:rsidR="004D58BC">
        <w:rPr>
          <w:rFonts w:ascii="Times New Roman" w:hAnsi="Times New Roman" w:cs="Times New Roman"/>
          <w:sz w:val="24"/>
          <w:szCs w:val="24"/>
        </w:rPr>
        <w:t>H</w:t>
      </w:r>
      <w:r w:rsidR="003A1FAB" w:rsidRPr="003525E6">
        <w:rPr>
          <w:rFonts w:ascii="Times New Roman" w:hAnsi="Times New Roman" w:cs="Times New Roman"/>
          <w:sz w:val="24"/>
          <w:szCs w:val="24"/>
        </w:rPr>
        <w:t>ospitals</w:t>
      </w:r>
    </w:p>
    <w:p w14:paraId="0D2624F2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Did you participate in any infection </w:t>
      </w:r>
      <w:r w:rsidR="002D009B" w:rsidRPr="003525E6">
        <w:rPr>
          <w:rFonts w:ascii="Times New Roman" w:hAnsi="Times New Roman" w:cs="Times New Roman"/>
          <w:sz w:val="24"/>
          <w:szCs w:val="24"/>
        </w:rPr>
        <w:t xml:space="preserve">prevention and </w:t>
      </w:r>
      <w:r w:rsidRPr="003525E6">
        <w:rPr>
          <w:rFonts w:ascii="Times New Roman" w:hAnsi="Times New Roman" w:cs="Times New Roman"/>
          <w:sz w:val="24"/>
          <w:szCs w:val="24"/>
        </w:rPr>
        <w:t xml:space="preserve">control </w:t>
      </w:r>
      <w:r w:rsidR="002D009B" w:rsidRPr="003525E6">
        <w:rPr>
          <w:rFonts w:ascii="Times New Roman" w:hAnsi="Times New Roman" w:cs="Times New Roman"/>
          <w:sz w:val="24"/>
          <w:szCs w:val="24"/>
        </w:rPr>
        <w:t xml:space="preserve">(IPC) </w:t>
      </w:r>
      <w:r w:rsidRPr="003525E6">
        <w:rPr>
          <w:rFonts w:ascii="Times New Roman" w:hAnsi="Times New Roman" w:cs="Times New Roman"/>
          <w:sz w:val="24"/>
          <w:szCs w:val="24"/>
        </w:rPr>
        <w:t>training for the COVID-19 pandemic?</w:t>
      </w:r>
    </w:p>
    <w:p w14:paraId="0B6402A0" w14:textId="77777777" w:rsidR="00530008" w:rsidRPr="003525E6" w:rsidRDefault="003A1FAB" w:rsidP="000C3E77">
      <w:pPr>
        <w:pStyle w:val="ListParagraph"/>
        <w:numPr>
          <w:ilvl w:val="2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Yes</w:t>
      </w:r>
    </w:p>
    <w:p w14:paraId="16C57C22" w14:textId="77777777" w:rsidR="00530008" w:rsidRPr="003525E6" w:rsidRDefault="003A1FAB" w:rsidP="000C3E77">
      <w:pPr>
        <w:pStyle w:val="ListParagraph"/>
        <w:numPr>
          <w:ilvl w:val="2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No</w:t>
      </w:r>
      <w:r w:rsidRPr="003525E6">
        <w:rPr>
          <w:rFonts w:ascii="Times New Roman" w:hAnsi="Times New Roman" w:cs="Times New Roman"/>
          <w:sz w:val="24"/>
          <w:szCs w:val="24"/>
        </w:rPr>
        <w:tab/>
      </w:r>
    </w:p>
    <w:p w14:paraId="3137ED2F" w14:textId="77777777" w:rsidR="00530008" w:rsidRPr="003525E6" w:rsidRDefault="003A1FAB" w:rsidP="000C3E77">
      <w:pPr>
        <w:pStyle w:val="ListParagraph"/>
        <w:numPr>
          <w:ilvl w:val="1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Have you received any online courses regarding COVID-19?</w:t>
      </w:r>
    </w:p>
    <w:p w14:paraId="4992ECD4" w14:textId="77777777" w:rsidR="00530008" w:rsidRPr="003525E6" w:rsidRDefault="003A1FAB" w:rsidP="000C3E77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Yes</w:t>
      </w:r>
    </w:p>
    <w:p w14:paraId="2494692B" w14:textId="77777777" w:rsidR="00530008" w:rsidRPr="003525E6" w:rsidRDefault="003A1FAB" w:rsidP="000C3E77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No</w:t>
      </w:r>
    </w:p>
    <w:p w14:paraId="6C935C87" w14:textId="77777777" w:rsidR="00530008" w:rsidRPr="003525E6" w:rsidRDefault="003A1FAB" w:rsidP="000C3E77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525E6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Part II. Knowledge, Attitudes &amp; Practices (KAP) of Participants regarding COVID-19</w:t>
      </w:r>
    </w:p>
    <w:p w14:paraId="6C5192F0" w14:textId="77777777" w:rsidR="00530008" w:rsidRPr="003525E6" w:rsidRDefault="003A1FAB" w:rsidP="000C3E77">
      <w:pPr>
        <w:ind w:firstLine="0"/>
        <w:rPr>
          <w:rFonts w:ascii="Times New Roman" w:hAnsi="Times New Roman" w:cs="Times New Roman"/>
          <w:b/>
          <w:iCs/>
          <w:sz w:val="24"/>
          <w:szCs w:val="24"/>
        </w:rPr>
      </w:pPr>
      <w:r w:rsidRPr="003525E6">
        <w:rPr>
          <w:rFonts w:ascii="Times New Roman" w:hAnsi="Times New Roman" w:cs="Times New Roman"/>
          <w:b/>
          <w:iCs/>
          <w:sz w:val="24"/>
          <w:szCs w:val="24"/>
        </w:rPr>
        <w:t>Knowledge (</w:t>
      </w:r>
      <w:r w:rsidRPr="003525E6">
        <w:rPr>
          <w:rFonts w:ascii="Times New Roman" w:hAnsi="Times New Roman" w:cs="Times New Roman"/>
          <w:bCs/>
          <w:iCs/>
          <w:sz w:val="24"/>
          <w:szCs w:val="24"/>
        </w:rPr>
        <w:t>only single answer is possible</w:t>
      </w:r>
      <w:r w:rsidRPr="003525E6">
        <w:rPr>
          <w:rFonts w:ascii="Times New Roman" w:hAnsi="Times New Roman" w:cs="Times New Roman"/>
          <w:b/>
          <w:iCs/>
          <w:sz w:val="24"/>
          <w:szCs w:val="24"/>
        </w:rPr>
        <w:t>): -</w:t>
      </w:r>
    </w:p>
    <w:p w14:paraId="107EF09C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virus causing the COVID-19 is…</w:t>
      </w:r>
    </w:p>
    <w:p w14:paraId="70E1480B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SARS-CoV</w:t>
      </w:r>
    </w:p>
    <w:p w14:paraId="0D95B0C1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MERS-CoV</w:t>
      </w:r>
    </w:p>
    <w:p w14:paraId="42AA9F2D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SARS-CoV-2</w:t>
      </w:r>
    </w:p>
    <w:p w14:paraId="26A94AA1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Ebola Virus</w:t>
      </w:r>
    </w:p>
    <w:p w14:paraId="47A0CEB1" w14:textId="77777777" w:rsidR="00530008" w:rsidRPr="003525E6" w:rsidRDefault="003A1FAB" w:rsidP="000C3E77">
      <w:pPr>
        <w:pStyle w:val="CommentTex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incubation period of the COVID-19 is…</w:t>
      </w:r>
    </w:p>
    <w:p w14:paraId="7F262BB9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2 to 14 days</w:t>
      </w:r>
    </w:p>
    <w:p w14:paraId="766846B9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2 to 11 days</w:t>
      </w:r>
    </w:p>
    <w:p w14:paraId="196E246A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2 to 21 days</w:t>
      </w:r>
    </w:p>
    <w:p w14:paraId="3177BE11" w14:textId="77777777" w:rsidR="00B74DAD" w:rsidRPr="00026DAA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7 to 21 days</w:t>
      </w:r>
    </w:p>
    <w:p w14:paraId="59C3578F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mode of transmission for COVID-19 is…</w:t>
      </w:r>
    </w:p>
    <w:p w14:paraId="3602EA6F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Respiratory droplet </w:t>
      </w:r>
    </w:p>
    <w:p w14:paraId="28E863DD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Direct (infected person) &amp; Indirect Contact (surface, objects such as thermometer)</w:t>
      </w:r>
    </w:p>
    <w:p w14:paraId="764BF052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Airborne Transmission (Aerosol)</w:t>
      </w:r>
    </w:p>
    <w:p w14:paraId="5A4F6E3A" w14:textId="77777777" w:rsidR="00026DAA" w:rsidRPr="00026DAA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All</w:t>
      </w:r>
    </w:p>
    <w:p w14:paraId="34448B66" w14:textId="77777777" w:rsidR="00530008" w:rsidRPr="003525E6" w:rsidRDefault="003A1FAB" w:rsidP="000C3E77">
      <w:pPr>
        <w:pStyle w:val="ListParagraph"/>
        <w:numPr>
          <w:ilvl w:val="0"/>
          <w:numId w:val="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main symptom of COVID-19 is …</w:t>
      </w:r>
    </w:p>
    <w:p w14:paraId="44A4AA36" w14:textId="77777777" w:rsidR="00530008" w:rsidRPr="003525E6" w:rsidRDefault="003A1FAB" w:rsidP="000C3E77">
      <w:pPr>
        <w:pStyle w:val="ListParagraph"/>
        <w:numPr>
          <w:ilvl w:val="1"/>
          <w:numId w:val="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High-Grade Fever</w:t>
      </w:r>
    </w:p>
    <w:p w14:paraId="7C22B181" w14:textId="77777777" w:rsidR="00530008" w:rsidRPr="003525E6" w:rsidRDefault="003A1FAB" w:rsidP="000C3E77">
      <w:pPr>
        <w:pStyle w:val="ListParagraph"/>
        <w:numPr>
          <w:ilvl w:val="1"/>
          <w:numId w:val="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Dry Cough </w:t>
      </w:r>
    </w:p>
    <w:p w14:paraId="5A00A489" w14:textId="77777777" w:rsidR="00530008" w:rsidRPr="003525E6" w:rsidRDefault="003A1FAB" w:rsidP="000C3E77">
      <w:pPr>
        <w:pStyle w:val="ListParagraph"/>
        <w:numPr>
          <w:ilvl w:val="1"/>
          <w:numId w:val="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lastRenderedPageBreak/>
        <w:t>Shortness of Breath</w:t>
      </w:r>
    </w:p>
    <w:p w14:paraId="65B51394" w14:textId="77777777" w:rsidR="00530008" w:rsidRPr="003525E6" w:rsidRDefault="003A1FAB" w:rsidP="000C3E77">
      <w:pPr>
        <w:pStyle w:val="ListParagraph"/>
        <w:numPr>
          <w:ilvl w:val="1"/>
          <w:numId w:val="5"/>
        </w:numPr>
        <w:tabs>
          <w:tab w:val="left" w:pos="450"/>
        </w:tabs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All </w:t>
      </w:r>
    </w:p>
    <w:p w14:paraId="6EBCFF9C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Confirmatory diagnosis for COVID-19 is …</w:t>
      </w:r>
    </w:p>
    <w:p w14:paraId="63A7049F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Rapid Diagnostic Test (RTD)</w:t>
      </w:r>
    </w:p>
    <w:p w14:paraId="196938D5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Reverse Transcription – Polymerase Chain Reaction (RT-PCR)</w:t>
      </w:r>
    </w:p>
    <w:p w14:paraId="74B5FA86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Chest Computed Tomography (CT) Scan</w:t>
      </w:r>
    </w:p>
    <w:p w14:paraId="0458DAE6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All</w:t>
      </w:r>
    </w:p>
    <w:p w14:paraId="5FD2528A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high-risk population of COVID-19 for the severe outcome is …</w:t>
      </w:r>
    </w:p>
    <w:p w14:paraId="22B55FB0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Children </w:t>
      </w:r>
    </w:p>
    <w:p w14:paraId="23249777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Pregnant Women</w:t>
      </w:r>
    </w:p>
    <w:p w14:paraId="4DD3705E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Elderly (over 65years) &amp; People with underlying medical conditions such as; Diabetes, Heart disease, Kidney disease, Asthma, Cancer, etc.</w:t>
      </w:r>
    </w:p>
    <w:p w14:paraId="438AB292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All</w:t>
      </w:r>
    </w:p>
    <w:p w14:paraId="3AF15E83" w14:textId="77777777" w:rsidR="00530008" w:rsidRPr="003525E6" w:rsidRDefault="003A1FAB" w:rsidP="000C3E77">
      <w:pPr>
        <w:pStyle w:val="CommentTex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Preventive measures for COVID-19 infection is ...</w:t>
      </w:r>
    </w:p>
    <w:p w14:paraId="58C38867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Hand-washing with soap &amp; water</w:t>
      </w:r>
    </w:p>
    <w:p w14:paraId="6054B5D3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Social distancing and isolation of suspected &amp; confirmed cases</w:t>
      </w:r>
    </w:p>
    <w:p w14:paraId="2CD05AC3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Wearing of Personal Protective Equipment (PPE) while caring for infected patients</w:t>
      </w:r>
    </w:p>
    <w:p w14:paraId="5036AF06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All </w:t>
      </w:r>
    </w:p>
    <w:p w14:paraId="5CE55E42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management option for COVID-19 is …</w:t>
      </w:r>
    </w:p>
    <w:p w14:paraId="665DE516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Supportive &amp; Symptomatic Management</w:t>
      </w:r>
    </w:p>
    <w:p w14:paraId="3B2A7866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Rehabilitative Management</w:t>
      </w:r>
    </w:p>
    <w:p w14:paraId="6759C11C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lastRenderedPageBreak/>
        <w:t>Palliative Care</w:t>
      </w:r>
    </w:p>
    <w:p w14:paraId="79524A20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Anti-viral Therapy</w:t>
      </w:r>
    </w:p>
    <w:p w14:paraId="64F2B099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Complications of COVID-19 is …</w:t>
      </w:r>
    </w:p>
    <w:p w14:paraId="4D6DCAE7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ARDS</w:t>
      </w:r>
    </w:p>
    <w:p w14:paraId="080DDA49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Shock</w:t>
      </w:r>
    </w:p>
    <w:p w14:paraId="167BD83F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Organ dysfunctions (Acute Kidney Injury, Acute Lung Injury, Acute Liver Injury, Acute Cardiac Injury, etc.)</w:t>
      </w:r>
    </w:p>
    <w:p w14:paraId="2823A56E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All </w:t>
      </w:r>
    </w:p>
    <w:p w14:paraId="7A8E3DCE" w14:textId="77777777" w:rsidR="00530008" w:rsidRPr="003525E6" w:rsidRDefault="003A1FAB" w:rsidP="000C3E77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The mortality rate of COVID-19 is…</w:t>
      </w:r>
    </w:p>
    <w:p w14:paraId="3DE607AA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0.5 to 3%</w:t>
      </w:r>
    </w:p>
    <w:p w14:paraId="3CC0DA1A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9.5%</w:t>
      </w:r>
    </w:p>
    <w:p w14:paraId="4D7BED03" w14:textId="77777777" w:rsidR="00530008" w:rsidRPr="003525E6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34.4%</w:t>
      </w:r>
    </w:p>
    <w:p w14:paraId="26407691" w14:textId="77777777" w:rsidR="00026DAA" w:rsidRPr="00026DAA" w:rsidRDefault="003A1FAB" w:rsidP="000C3E77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39%</w:t>
      </w:r>
    </w:p>
    <w:p w14:paraId="1211506D" w14:textId="77777777" w:rsidR="00530008" w:rsidRPr="003525E6" w:rsidRDefault="003A1FAB" w:rsidP="000C3E77">
      <w:pPr>
        <w:ind w:firstLine="0"/>
        <w:rPr>
          <w:rFonts w:ascii="Times New Roman" w:hAnsi="Times New Roman" w:cs="Times New Roman"/>
          <w:b/>
          <w:iCs/>
          <w:sz w:val="24"/>
          <w:szCs w:val="24"/>
        </w:rPr>
      </w:pPr>
      <w:r w:rsidRPr="003525E6">
        <w:rPr>
          <w:rFonts w:ascii="Times New Roman" w:hAnsi="Times New Roman" w:cs="Times New Roman"/>
          <w:b/>
          <w:iCs/>
          <w:sz w:val="24"/>
          <w:szCs w:val="24"/>
        </w:rPr>
        <w:t>Attitude (</w:t>
      </w:r>
      <w:r w:rsidRPr="003525E6">
        <w:rPr>
          <w:rFonts w:ascii="Times New Roman" w:hAnsi="Times New Roman" w:cs="Times New Roman"/>
          <w:bCs/>
          <w:i/>
          <w:sz w:val="24"/>
          <w:szCs w:val="24"/>
        </w:rPr>
        <w:t>only single answer is possible</w:t>
      </w:r>
      <w:r w:rsidRPr="003525E6">
        <w:rPr>
          <w:rFonts w:ascii="Times New Roman" w:hAnsi="Times New Roman" w:cs="Times New Roman"/>
          <w:b/>
          <w:iCs/>
          <w:sz w:val="24"/>
          <w:szCs w:val="24"/>
        </w:rPr>
        <w:t>): -</w:t>
      </w:r>
    </w:p>
    <w:p w14:paraId="3D471E78" w14:textId="77777777" w:rsidR="00530008" w:rsidRPr="003525E6" w:rsidRDefault="003A1FAB" w:rsidP="000C3E7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Being a frontline </w:t>
      </w:r>
      <w:r w:rsidR="00DF7E4B" w:rsidRPr="003525E6">
        <w:rPr>
          <w:rFonts w:ascii="Times New Roman" w:hAnsi="Times New Roman" w:cs="Times New Roman"/>
          <w:sz w:val="24"/>
          <w:szCs w:val="24"/>
        </w:rPr>
        <w:t>healthcare worker</w:t>
      </w:r>
      <w:r w:rsidRPr="003525E6">
        <w:rPr>
          <w:rFonts w:ascii="Times New Roman" w:hAnsi="Times New Roman" w:cs="Times New Roman"/>
          <w:sz w:val="24"/>
          <w:szCs w:val="24"/>
        </w:rPr>
        <w:t xml:space="preserve"> (</w:t>
      </w:r>
      <w:r w:rsidR="00CF2FF3" w:rsidRPr="003525E6">
        <w:rPr>
          <w:rFonts w:ascii="Times New Roman" w:hAnsi="Times New Roman" w:cs="Times New Roman"/>
          <w:sz w:val="24"/>
          <w:szCs w:val="24"/>
        </w:rPr>
        <w:t>F-HCW</w:t>
      </w:r>
      <w:r w:rsidRPr="003525E6">
        <w:rPr>
          <w:rFonts w:ascii="Times New Roman" w:hAnsi="Times New Roman" w:cs="Times New Roman"/>
          <w:sz w:val="24"/>
          <w:szCs w:val="24"/>
        </w:rPr>
        <w:t>), having a high possibility of exposure, I am always worried about transmitting the virus to my family, friends &amp; society.</w:t>
      </w:r>
    </w:p>
    <w:p w14:paraId="6C68B643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Agree</w:t>
      </w:r>
    </w:p>
    <w:p w14:paraId="08250BEC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Agree</w:t>
      </w:r>
    </w:p>
    <w:p w14:paraId="10471FA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Neutral</w:t>
      </w:r>
    </w:p>
    <w:p w14:paraId="1395DEA7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Disagree</w:t>
      </w:r>
    </w:p>
    <w:p w14:paraId="778B5ABF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Disagree</w:t>
      </w:r>
    </w:p>
    <w:p w14:paraId="3825466D" w14:textId="77777777" w:rsidR="00530008" w:rsidRPr="003525E6" w:rsidRDefault="003A1FAB" w:rsidP="000C3E7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believe that an asymptomatic patient can transmit the virus to others</w:t>
      </w:r>
    </w:p>
    <w:p w14:paraId="090B92F3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lastRenderedPageBreak/>
        <w:t>Strongly Agree</w:t>
      </w:r>
    </w:p>
    <w:p w14:paraId="1C113578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Agree</w:t>
      </w:r>
    </w:p>
    <w:p w14:paraId="5B3CF11E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Neutral</w:t>
      </w:r>
    </w:p>
    <w:p w14:paraId="4BFAF26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Disagree</w:t>
      </w:r>
    </w:p>
    <w:p w14:paraId="75321F79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Disagree</w:t>
      </w:r>
    </w:p>
    <w:p w14:paraId="1EEE5ECB" w14:textId="77777777" w:rsidR="00530008" w:rsidRPr="003525E6" w:rsidRDefault="003A1FAB" w:rsidP="000C3E7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believe that hand-washing with soap &amp; water is sufficient for infection prevention</w:t>
      </w:r>
    </w:p>
    <w:p w14:paraId="39B752B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Agree</w:t>
      </w:r>
    </w:p>
    <w:p w14:paraId="48ECD61A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Agree</w:t>
      </w:r>
    </w:p>
    <w:p w14:paraId="40DE6FF3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Neutral</w:t>
      </w:r>
    </w:p>
    <w:p w14:paraId="3079823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Disagree</w:t>
      </w:r>
    </w:p>
    <w:p w14:paraId="40852FA7" w14:textId="77777777" w:rsidR="00026DAA" w:rsidRPr="00026DAA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Disagree</w:t>
      </w:r>
    </w:p>
    <w:p w14:paraId="5081F1EF" w14:textId="77777777" w:rsidR="00530008" w:rsidRPr="003525E6" w:rsidRDefault="003A1FAB" w:rsidP="000C3E7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believe that the vaccine for COVID-19 will be developed</w:t>
      </w:r>
    </w:p>
    <w:p w14:paraId="242B369E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Agree</w:t>
      </w:r>
    </w:p>
    <w:p w14:paraId="28DB083E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Agree</w:t>
      </w:r>
    </w:p>
    <w:p w14:paraId="75D7F8E1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Neutral</w:t>
      </w:r>
    </w:p>
    <w:p w14:paraId="7973BF14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Disagree</w:t>
      </w:r>
    </w:p>
    <w:p w14:paraId="68765F78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Disagree</w:t>
      </w:r>
    </w:p>
    <w:p w14:paraId="20396C84" w14:textId="77777777" w:rsidR="00530008" w:rsidRPr="003525E6" w:rsidRDefault="003A1FAB" w:rsidP="000C3E77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b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believe that COVID-19 will be controlled completely</w:t>
      </w:r>
    </w:p>
    <w:p w14:paraId="5604C95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Agree</w:t>
      </w:r>
    </w:p>
    <w:p w14:paraId="10ACC9BA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Agree</w:t>
      </w:r>
    </w:p>
    <w:p w14:paraId="4FC3A41C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Neutral</w:t>
      </w:r>
    </w:p>
    <w:p w14:paraId="1F7BA136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Disagree</w:t>
      </w:r>
    </w:p>
    <w:p w14:paraId="64E462B1" w14:textId="77777777" w:rsidR="00530008" w:rsidRPr="003525E6" w:rsidRDefault="003A1FAB" w:rsidP="000C3E77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Strongly Disagree</w:t>
      </w:r>
    </w:p>
    <w:p w14:paraId="28AB047B" w14:textId="77777777" w:rsidR="00530008" w:rsidRPr="003525E6" w:rsidRDefault="003A1FAB" w:rsidP="000C3E77">
      <w:pPr>
        <w:ind w:firstLine="0"/>
        <w:rPr>
          <w:rFonts w:ascii="Times New Roman" w:hAnsi="Times New Roman" w:cs="Times New Roman"/>
          <w:iCs/>
          <w:sz w:val="24"/>
          <w:szCs w:val="24"/>
        </w:rPr>
      </w:pPr>
      <w:r w:rsidRPr="003525E6">
        <w:rPr>
          <w:rFonts w:ascii="Times New Roman" w:hAnsi="Times New Roman" w:cs="Times New Roman"/>
          <w:b/>
          <w:iCs/>
          <w:sz w:val="24"/>
          <w:szCs w:val="24"/>
        </w:rPr>
        <w:lastRenderedPageBreak/>
        <w:t>Practice (</w:t>
      </w:r>
      <w:r w:rsidRPr="003525E6">
        <w:rPr>
          <w:rFonts w:ascii="Times New Roman" w:hAnsi="Times New Roman" w:cs="Times New Roman"/>
          <w:bCs/>
          <w:i/>
          <w:sz w:val="24"/>
          <w:szCs w:val="24"/>
        </w:rPr>
        <w:t>only single answer is possible</w:t>
      </w:r>
      <w:r w:rsidRPr="003525E6">
        <w:rPr>
          <w:rFonts w:ascii="Times New Roman" w:hAnsi="Times New Roman" w:cs="Times New Roman"/>
          <w:b/>
          <w:iCs/>
          <w:sz w:val="24"/>
          <w:szCs w:val="24"/>
        </w:rPr>
        <w:t>): -</w:t>
      </w:r>
    </w:p>
    <w:p w14:paraId="43D7B6E7" w14:textId="77777777" w:rsidR="00530008" w:rsidRPr="003525E6" w:rsidRDefault="003A1FAB" w:rsidP="000C3E7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am following 5 moments of hand hygiene with 7 steps</w:t>
      </w:r>
    </w:p>
    <w:p w14:paraId="45909C0D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Always </w:t>
      </w:r>
    </w:p>
    <w:p w14:paraId="57BF7A49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Often</w:t>
      </w:r>
    </w:p>
    <w:p w14:paraId="67C31B02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Sometimes </w:t>
      </w:r>
    </w:p>
    <w:p w14:paraId="42F0096C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Rarely</w:t>
      </w:r>
    </w:p>
    <w:p w14:paraId="0DA64B14" w14:textId="77777777" w:rsidR="00B74DAD" w:rsidRPr="00026DAA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Never  </w:t>
      </w:r>
    </w:p>
    <w:p w14:paraId="3F9B05BF" w14:textId="77777777" w:rsidR="00530008" w:rsidRPr="003525E6" w:rsidRDefault="003A1FAB" w:rsidP="000C3E7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am using 60% alcohol-based hand sanitizer in the absence of soap &amp; water</w:t>
      </w:r>
    </w:p>
    <w:p w14:paraId="3938552A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Always </w:t>
      </w:r>
    </w:p>
    <w:p w14:paraId="412811DC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Often</w:t>
      </w:r>
    </w:p>
    <w:p w14:paraId="39420A73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Sometimes </w:t>
      </w:r>
    </w:p>
    <w:p w14:paraId="3597BC56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Rarely</w:t>
      </w:r>
    </w:p>
    <w:p w14:paraId="192111ED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Never </w:t>
      </w:r>
    </w:p>
    <w:p w14:paraId="24B96D0B" w14:textId="77777777" w:rsidR="00530008" w:rsidRPr="003525E6" w:rsidRDefault="003A1FAB" w:rsidP="000C3E7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am wearing Personal Protective Equipment (PPE) while caring patient</w:t>
      </w:r>
    </w:p>
    <w:p w14:paraId="7898FE75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Always </w:t>
      </w:r>
    </w:p>
    <w:p w14:paraId="2066C8F0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Often </w:t>
      </w:r>
    </w:p>
    <w:p w14:paraId="22377189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Sometimes</w:t>
      </w:r>
    </w:p>
    <w:p w14:paraId="440B6026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Rarely </w:t>
      </w:r>
    </w:p>
    <w:p w14:paraId="0374614F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Never</w:t>
      </w:r>
    </w:p>
    <w:p w14:paraId="22C5BC76" w14:textId="77777777" w:rsidR="00530008" w:rsidRPr="003525E6" w:rsidRDefault="003A1FAB" w:rsidP="000C3E7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I am carefully removing of Personal Protective Equipment (PPE) and discarding in the proper place</w:t>
      </w:r>
    </w:p>
    <w:p w14:paraId="16DBCD84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Always </w:t>
      </w:r>
    </w:p>
    <w:p w14:paraId="096801D8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lastRenderedPageBreak/>
        <w:t>Often</w:t>
      </w:r>
    </w:p>
    <w:p w14:paraId="761B7A7B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Sometimes </w:t>
      </w:r>
    </w:p>
    <w:p w14:paraId="1736B7AC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Rarely</w:t>
      </w:r>
    </w:p>
    <w:p w14:paraId="2931060C" w14:textId="77777777" w:rsidR="00B74DAD" w:rsidRPr="00026DAA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Never</w:t>
      </w:r>
    </w:p>
    <w:p w14:paraId="58C1B58D" w14:textId="77777777" w:rsidR="00530008" w:rsidRPr="003525E6" w:rsidRDefault="003A1FAB" w:rsidP="000C3E77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We are doing isolation of the suspected and/or infected patient </w:t>
      </w:r>
    </w:p>
    <w:p w14:paraId="1A5ECF19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Always </w:t>
      </w:r>
    </w:p>
    <w:p w14:paraId="423BA2A3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Often</w:t>
      </w:r>
    </w:p>
    <w:p w14:paraId="04DB15AB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 xml:space="preserve">Sometimes </w:t>
      </w:r>
    </w:p>
    <w:p w14:paraId="63DAFB6A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Rarely</w:t>
      </w:r>
    </w:p>
    <w:p w14:paraId="62EBF77C" w14:textId="77777777" w:rsidR="00530008" w:rsidRPr="003525E6" w:rsidRDefault="003A1FAB" w:rsidP="000C3E77">
      <w:pPr>
        <w:pStyle w:val="ListParagraph"/>
        <w:numPr>
          <w:ilvl w:val="1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525E6">
        <w:rPr>
          <w:rFonts w:ascii="Times New Roman" w:hAnsi="Times New Roman" w:cs="Times New Roman"/>
          <w:sz w:val="24"/>
          <w:szCs w:val="24"/>
        </w:rPr>
        <w:t>Never</w:t>
      </w:r>
    </w:p>
    <w:p w14:paraId="1182320E" w14:textId="77777777" w:rsidR="00530008" w:rsidRPr="00706892" w:rsidRDefault="00530008" w:rsidP="000C3E77">
      <w:pPr>
        <w:ind w:left="1080" w:firstLine="0"/>
        <w:rPr>
          <w:rFonts w:ascii="Times New Roman" w:hAnsi="Times New Roman" w:cs="Times New Roman"/>
          <w:sz w:val="24"/>
          <w:szCs w:val="24"/>
        </w:rPr>
      </w:pPr>
    </w:p>
    <w:p w14:paraId="4AC70D0A" w14:textId="77777777" w:rsidR="0085078A" w:rsidRPr="0085078A" w:rsidRDefault="0085078A" w:rsidP="000C3E77">
      <w:pPr>
        <w:ind w:firstLine="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5078A" w:rsidRPr="0085078A" w:rsidSect="00A35F1B">
      <w:footerReference w:type="even" r:id="rId8"/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AE700E" w14:textId="77777777" w:rsidR="00667425" w:rsidRDefault="00667425">
      <w:pPr>
        <w:spacing w:after="0" w:line="240" w:lineRule="auto"/>
      </w:pPr>
      <w:r>
        <w:separator/>
      </w:r>
    </w:p>
  </w:endnote>
  <w:endnote w:type="continuationSeparator" w:id="0">
    <w:p w14:paraId="69D6BCC2" w14:textId="77777777" w:rsidR="00667425" w:rsidRDefault="00667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8309774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E6716B" w14:textId="77777777" w:rsidR="00716318" w:rsidRDefault="00716318" w:rsidP="0030451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199F615" w14:textId="77777777" w:rsidR="00716318" w:rsidRDefault="00716318" w:rsidP="00A35F1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867432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1D6497A" w14:textId="77777777" w:rsidR="00716318" w:rsidRDefault="00716318" w:rsidP="0030451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18</w:t>
        </w:r>
        <w:r>
          <w:rPr>
            <w:rStyle w:val="PageNumber"/>
          </w:rPr>
          <w:fldChar w:fldCharType="end"/>
        </w:r>
      </w:p>
    </w:sdtContent>
  </w:sdt>
  <w:p w14:paraId="24CDBB64" w14:textId="77777777" w:rsidR="00716318" w:rsidRDefault="00716318" w:rsidP="00A35F1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5D6321" w14:textId="77777777" w:rsidR="00667425" w:rsidRDefault="00667425">
      <w:pPr>
        <w:spacing w:after="0" w:line="240" w:lineRule="auto"/>
      </w:pPr>
      <w:r>
        <w:separator/>
      </w:r>
    </w:p>
  </w:footnote>
  <w:footnote w:type="continuationSeparator" w:id="0">
    <w:p w14:paraId="6787AA39" w14:textId="77777777" w:rsidR="00667425" w:rsidRDefault="006674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547BDA"/>
    <w:multiLevelType w:val="hybridMultilevel"/>
    <w:tmpl w:val="04BE4960"/>
    <w:lvl w:ilvl="0" w:tplc="E09085F2">
      <w:start w:val="14"/>
      <w:numFmt w:val="bullet"/>
      <w:lvlText w:val="-"/>
      <w:lvlJc w:val="left"/>
      <w:pPr>
        <w:ind w:left="927" w:hanging="360"/>
      </w:pPr>
      <w:rPr>
        <w:rFonts w:ascii="Times New Roman" w:eastAsia="SimSun" w:hAnsi="Times New Roman" w:cs="Times New Roman" w:hint="default"/>
        <w:b w:val="0"/>
      </w:rPr>
    </w:lvl>
    <w:lvl w:ilvl="1" w:tplc="0E3A1742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B18CE016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517676E6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C2D27C2A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BB6A52B6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973AFF5A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A3BE4CEE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9CC6DBF4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C1D545F"/>
    <w:multiLevelType w:val="hybridMultilevel"/>
    <w:tmpl w:val="135E64D8"/>
    <w:lvl w:ilvl="0" w:tplc="F5F2E5BE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2C200D96" w:tentative="1">
      <w:start w:val="1"/>
      <w:numFmt w:val="lowerLetter"/>
      <w:lvlText w:val="%2."/>
      <w:lvlJc w:val="left"/>
      <w:pPr>
        <w:ind w:left="3240" w:hanging="360"/>
      </w:pPr>
    </w:lvl>
    <w:lvl w:ilvl="2" w:tplc="A4F6F4B4" w:tentative="1">
      <w:start w:val="1"/>
      <w:numFmt w:val="lowerRoman"/>
      <w:lvlText w:val="%3."/>
      <w:lvlJc w:val="right"/>
      <w:pPr>
        <w:ind w:left="3960" w:hanging="180"/>
      </w:pPr>
    </w:lvl>
    <w:lvl w:ilvl="3" w:tplc="2CA2AC30" w:tentative="1">
      <w:start w:val="1"/>
      <w:numFmt w:val="decimal"/>
      <w:lvlText w:val="%4."/>
      <w:lvlJc w:val="left"/>
      <w:pPr>
        <w:ind w:left="4680" w:hanging="360"/>
      </w:pPr>
    </w:lvl>
    <w:lvl w:ilvl="4" w:tplc="1B722FD6" w:tentative="1">
      <w:start w:val="1"/>
      <w:numFmt w:val="lowerLetter"/>
      <w:lvlText w:val="%5."/>
      <w:lvlJc w:val="left"/>
      <w:pPr>
        <w:ind w:left="5400" w:hanging="360"/>
      </w:pPr>
    </w:lvl>
    <w:lvl w:ilvl="5" w:tplc="83F02022" w:tentative="1">
      <w:start w:val="1"/>
      <w:numFmt w:val="lowerRoman"/>
      <w:lvlText w:val="%6."/>
      <w:lvlJc w:val="right"/>
      <w:pPr>
        <w:ind w:left="6120" w:hanging="180"/>
      </w:pPr>
    </w:lvl>
    <w:lvl w:ilvl="6" w:tplc="FCC0D3D0" w:tentative="1">
      <w:start w:val="1"/>
      <w:numFmt w:val="decimal"/>
      <w:lvlText w:val="%7."/>
      <w:lvlJc w:val="left"/>
      <w:pPr>
        <w:ind w:left="6840" w:hanging="360"/>
      </w:pPr>
    </w:lvl>
    <w:lvl w:ilvl="7" w:tplc="787C8922" w:tentative="1">
      <w:start w:val="1"/>
      <w:numFmt w:val="lowerLetter"/>
      <w:lvlText w:val="%8."/>
      <w:lvlJc w:val="left"/>
      <w:pPr>
        <w:ind w:left="7560" w:hanging="360"/>
      </w:pPr>
    </w:lvl>
    <w:lvl w:ilvl="8" w:tplc="7A0C98CA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2A33236D"/>
    <w:multiLevelType w:val="hybridMultilevel"/>
    <w:tmpl w:val="90BE7440"/>
    <w:lvl w:ilvl="0" w:tplc="5B52BEE4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CCEC13D0" w:tentative="1">
      <w:start w:val="1"/>
      <w:numFmt w:val="lowerLetter"/>
      <w:lvlText w:val="%2."/>
      <w:lvlJc w:val="left"/>
      <w:pPr>
        <w:ind w:left="3330" w:hanging="360"/>
      </w:pPr>
    </w:lvl>
    <w:lvl w:ilvl="2" w:tplc="783890E0" w:tentative="1">
      <w:start w:val="1"/>
      <w:numFmt w:val="lowerRoman"/>
      <w:lvlText w:val="%3."/>
      <w:lvlJc w:val="right"/>
      <w:pPr>
        <w:ind w:left="4050" w:hanging="180"/>
      </w:pPr>
    </w:lvl>
    <w:lvl w:ilvl="3" w:tplc="75D63314" w:tentative="1">
      <w:start w:val="1"/>
      <w:numFmt w:val="decimal"/>
      <w:lvlText w:val="%4."/>
      <w:lvlJc w:val="left"/>
      <w:pPr>
        <w:ind w:left="4770" w:hanging="360"/>
      </w:pPr>
    </w:lvl>
    <w:lvl w:ilvl="4" w:tplc="D194DB0C" w:tentative="1">
      <w:start w:val="1"/>
      <w:numFmt w:val="lowerLetter"/>
      <w:lvlText w:val="%5."/>
      <w:lvlJc w:val="left"/>
      <w:pPr>
        <w:ind w:left="5490" w:hanging="360"/>
      </w:pPr>
    </w:lvl>
    <w:lvl w:ilvl="5" w:tplc="1BB6640C" w:tentative="1">
      <w:start w:val="1"/>
      <w:numFmt w:val="lowerRoman"/>
      <w:lvlText w:val="%6."/>
      <w:lvlJc w:val="right"/>
      <w:pPr>
        <w:ind w:left="6210" w:hanging="180"/>
      </w:pPr>
    </w:lvl>
    <w:lvl w:ilvl="6" w:tplc="A0A08854" w:tentative="1">
      <w:start w:val="1"/>
      <w:numFmt w:val="decimal"/>
      <w:lvlText w:val="%7."/>
      <w:lvlJc w:val="left"/>
      <w:pPr>
        <w:ind w:left="6930" w:hanging="360"/>
      </w:pPr>
    </w:lvl>
    <w:lvl w:ilvl="7" w:tplc="892CE692" w:tentative="1">
      <w:start w:val="1"/>
      <w:numFmt w:val="lowerLetter"/>
      <w:lvlText w:val="%8."/>
      <w:lvlJc w:val="left"/>
      <w:pPr>
        <w:ind w:left="7650" w:hanging="360"/>
      </w:pPr>
    </w:lvl>
    <w:lvl w:ilvl="8" w:tplc="24AE7116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3" w15:restartNumberingAfterBreak="0">
    <w:nsid w:val="2A890912"/>
    <w:multiLevelType w:val="hybridMultilevel"/>
    <w:tmpl w:val="2C1A37BA"/>
    <w:lvl w:ilvl="0" w:tplc="DFEC05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0929F4E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2" w:tplc="F1AE2390" w:tentative="1">
      <w:start w:val="1"/>
      <w:numFmt w:val="lowerRoman"/>
      <w:lvlText w:val="%3."/>
      <w:lvlJc w:val="right"/>
      <w:pPr>
        <w:ind w:left="2160" w:hanging="180"/>
      </w:pPr>
    </w:lvl>
    <w:lvl w:ilvl="3" w:tplc="CBECDC8E" w:tentative="1">
      <w:start w:val="1"/>
      <w:numFmt w:val="decimal"/>
      <w:lvlText w:val="%4."/>
      <w:lvlJc w:val="left"/>
      <w:pPr>
        <w:ind w:left="2880" w:hanging="360"/>
      </w:pPr>
    </w:lvl>
    <w:lvl w:ilvl="4" w:tplc="EBE67CE8" w:tentative="1">
      <w:start w:val="1"/>
      <w:numFmt w:val="lowerLetter"/>
      <w:lvlText w:val="%5."/>
      <w:lvlJc w:val="left"/>
      <w:pPr>
        <w:ind w:left="3600" w:hanging="360"/>
      </w:pPr>
    </w:lvl>
    <w:lvl w:ilvl="5" w:tplc="3A180EC8" w:tentative="1">
      <w:start w:val="1"/>
      <w:numFmt w:val="lowerRoman"/>
      <w:lvlText w:val="%6."/>
      <w:lvlJc w:val="right"/>
      <w:pPr>
        <w:ind w:left="4320" w:hanging="180"/>
      </w:pPr>
    </w:lvl>
    <w:lvl w:ilvl="6" w:tplc="8EDADA4C" w:tentative="1">
      <w:start w:val="1"/>
      <w:numFmt w:val="decimal"/>
      <w:lvlText w:val="%7."/>
      <w:lvlJc w:val="left"/>
      <w:pPr>
        <w:ind w:left="5040" w:hanging="360"/>
      </w:pPr>
    </w:lvl>
    <w:lvl w:ilvl="7" w:tplc="4252DA50" w:tentative="1">
      <w:start w:val="1"/>
      <w:numFmt w:val="lowerLetter"/>
      <w:lvlText w:val="%8."/>
      <w:lvlJc w:val="left"/>
      <w:pPr>
        <w:ind w:left="5760" w:hanging="360"/>
      </w:pPr>
    </w:lvl>
    <w:lvl w:ilvl="8" w:tplc="E272CA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A2130"/>
    <w:multiLevelType w:val="hybridMultilevel"/>
    <w:tmpl w:val="9B78D17C"/>
    <w:lvl w:ilvl="0" w:tplc="2B9C4726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14209736" w:tentative="1">
      <w:start w:val="1"/>
      <w:numFmt w:val="lowerLetter"/>
      <w:lvlText w:val="%2."/>
      <w:lvlJc w:val="left"/>
      <w:pPr>
        <w:ind w:left="3240" w:hanging="360"/>
      </w:pPr>
    </w:lvl>
    <w:lvl w:ilvl="2" w:tplc="91BEB1FA" w:tentative="1">
      <w:start w:val="1"/>
      <w:numFmt w:val="lowerRoman"/>
      <w:lvlText w:val="%3."/>
      <w:lvlJc w:val="right"/>
      <w:pPr>
        <w:ind w:left="3960" w:hanging="180"/>
      </w:pPr>
    </w:lvl>
    <w:lvl w:ilvl="3" w:tplc="3392F2CA" w:tentative="1">
      <w:start w:val="1"/>
      <w:numFmt w:val="decimal"/>
      <w:lvlText w:val="%4."/>
      <w:lvlJc w:val="left"/>
      <w:pPr>
        <w:ind w:left="4680" w:hanging="360"/>
      </w:pPr>
    </w:lvl>
    <w:lvl w:ilvl="4" w:tplc="AF724176" w:tentative="1">
      <w:start w:val="1"/>
      <w:numFmt w:val="lowerLetter"/>
      <w:lvlText w:val="%5."/>
      <w:lvlJc w:val="left"/>
      <w:pPr>
        <w:ind w:left="5400" w:hanging="360"/>
      </w:pPr>
    </w:lvl>
    <w:lvl w:ilvl="5" w:tplc="A978E2EA" w:tentative="1">
      <w:start w:val="1"/>
      <w:numFmt w:val="lowerRoman"/>
      <w:lvlText w:val="%6."/>
      <w:lvlJc w:val="right"/>
      <w:pPr>
        <w:ind w:left="6120" w:hanging="180"/>
      </w:pPr>
    </w:lvl>
    <w:lvl w:ilvl="6" w:tplc="A574D71C" w:tentative="1">
      <w:start w:val="1"/>
      <w:numFmt w:val="decimal"/>
      <w:lvlText w:val="%7."/>
      <w:lvlJc w:val="left"/>
      <w:pPr>
        <w:ind w:left="6840" w:hanging="360"/>
      </w:pPr>
    </w:lvl>
    <w:lvl w:ilvl="7" w:tplc="E190D3DA" w:tentative="1">
      <w:start w:val="1"/>
      <w:numFmt w:val="lowerLetter"/>
      <w:lvlText w:val="%8."/>
      <w:lvlJc w:val="left"/>
      <w:pPr>
        <w:ind w:left="7560" w:hanging="360"/>
      </w:pPr>
    </w:lvl>
    <w:lvl w:ilvl="8" w:tplc="D3949386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36AA4FCF"/>
    <w:multiLevelType w:val="hybridMultilevel"/>
    <w:tmpl w:val="918AEF06"/>
    <w:lvl w:ilvl="0" w:tplc="BE6237EA">
      <w:start w:val="14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5A1E960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280DE4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B6EF3A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86A101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CC873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DBFC031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7E0E6C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C6ADBD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B6250E1"/>
    <w:multiLevelType w:val="hybridMultilevel"/>
    <w:tmpl w:val="8094355A"/>
    <w:lvl w:ilvl="0" w:tplc="B9EC3C9E">
      <w:start w:val="1"/>
      <w:numFmt w:val="upperRoman"/>
      <w:lvlText w:val="%1."/>
      <w:lvlJc w:val="left"/>
      <w:pPr>
        <w:ind w:left="1080" w:hanging="720"/>
      </w:pPr>
    </w:lvl>
    <w:lvl w:ilvl="1" w:tplc="00C8448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E208EE8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3" w:tplc="FDC87268">
      <w:start w:val="1"/>
      <w:numFmt w:val="lowerLetter"/>
      <w:lvlText w:val="%4."/>
      <w:lvlJc w:val="left"/>
      <w:pPr>
        <w:tabs>
          <w:tab w:val="num" w:pos="3420"/>
        </w:tabs>
        <w:ind w:left="3420" w:hanging="360"/>
      </w:pPr>
      <w:rPr>
        <w:rFonts w:ascii="Times New Roman" w:eastAsiaTheme="minorEastAsia" w:hAnsi="Times New Roman" w:cs="Times New Roman"/>
      </w:rPr>
    </w:lvl>
    <w:lvl w:ilvl="4" w:tplc="9C620B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BE817C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3656F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DA913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322115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58E2E11"/>
    <w:multiLevelType w:val="hybridMultilevel"/>
    <w:tmpl w:val="171AACF4"/>
    <w:lvl w:ilvl="0" w:tplc="143A50F0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93BCF608" w:tentative="1">
      <w:start w:val="1"/>
      <w:numFmt w:val="lowerLetter"/>
      <w:lvlText w:val="%2."/>
      <w:lvlJc w:val="left"/>
      <w:pPr>
        <w:ind w:left="3240" w:hanging="360"/>
      </w:pPr>
    </w:lvl>
    <w:lvl w:ilvl="2" w:tplc="11788156" w:tentative="1">
      <w:start w:val="1"/>
      <w:numFmt w:val="lowerRoman"/>
      <w:lvlText w:val="%3."/>
      <w:lvlJc w:val="right"/>
      <w:pPr>
        <w:ind w:left="3960" w:hanging="180"/>
      </w:pPr>
    </w:lvl>
    <w:lvl w:ilvl="3" w:tplc="261AFAD2" w:tentative="1">
      <w:start w:val="1"/>
      <w:numFmt w:val="decimal"/>
      <w:lvlText w:val="%4."/>
      <w:lvlJc w:val="left"/>
      <w:pPr>
        <w:ind w:left="4680" w:hanging="360"/>
      </w:pPr>
    </w:lvl>
    <w:lvl w:ilvl="4" w:tplc="FA5AE05C" w:tentative="1">
      <w:start w:val="1"/>
      <w:numFmt w:val="lowerLetter"/>
      <w:lvlText w:val="%5."/>
      <w:lvlJc w:val="left"/>
      <w:pPr>
        <w:ind w:left="5400" w:hanging="360"/>
      </w:pPr>
    </w:lvl>
    <w:lvl w:ilvl="5" w:tplc="B8F4E690" w:tentative="1">
      <w:start w:val="1"/>
      <w:numFmt w:val="lowerRoman"/>
      <w:lvlText w:val="%6."/>
      <w:lvlJc w:val="right"/>
      <w:pPr>
        <w:ind w:left="6120" w:hanging="180"/>
      </w:pPr>
    </w:lvl>
    <w:lvl w:ilvl="6" w:tplc="A75CE4F8" w:tentative="1">
      <w:start w:val="1"/>
      <w:numFmt w:val="decimal"/>
      <w:lvlText w:val="%7."/>
      <w:lvlJc w:val="left"/>
      <w:pPr>
        <w:ind w:left="6840" w:hanging="360"/>
      </w:pPr>
    </w:lvl>
    <w:lvl w:ilvl="7" w:tplc="B9C078C4" w:tentative="1">
      <w:start w:val="1"/>
      <w:numFmt w:val="lowerLetter"/>
      <w:lvlText w:val="%8."/>
      <w:lvlJc w:val="left"/>
      <w:pPr>
        <w:ind w:left="7560" w:hanging="360"/>
      </w:pPr>
    </w:lvl>
    <w:lvl w:ilvl="8" w:tplc="8BB87DCC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49C546A0"/>
    <w:multiLevelType w:val="hybridMultilevel"/>
    <w:tmpl w:val="EFB23AEE"/>
    <w:lvl w:ilvl="0" w:tplc="EBA4A522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8D5A38EC" w:tentative="1">
      <w:start w:val="1"/>
      <w:numFmt w:val="lowerLetter"/>
      <w:lvlText w:val="%2."/>
      <w:lvlJc w:val="left"/>
      <w:pPr>
        <w:ind w:left="1440" w:hanging="360"/>
      </w:pPr>
    </w:lvl>
    <w:lvl w:ilvl="2" w:tplc="23BA02BE" w:tentative="1">
      <w:start w:val="1"/>
      <w:numFmt w:val="lowerRoman"/>
      <w:lvlText w:val="%3."/>
      <w:lvlJc w:val="right"/>
      <w:pPr>
        <w:ind w:left="2160" w:hanging="180"/>
      </w:pPr>
    </w:lvl>
    <w:lvl w:ilvl="3" w:tplc="72CA2B0E" w:tentative="1">
      <w:start w:val="1"/>
      <w:numFmt w:val="decimal"/>
      <w:lvlText w:val="%4."/>
      <w:lvlJc w:val="left"/>
      <w:pPr>
        <w:ind w:left="2880" w:hanging="360"/>
      </w:pPr>
    </w:lvl>
    <w:lvl w:ilvl="4" w:tplc="00BA1F70" w:tentative="1">
      <w:start w:val="1"/>
      <w:numFmt w:val="lowerLetter"/>
      <w:lvlText w:val="%5."/>
      <w:lvlJc w:val="left"/>
      <w:pPr>
        <w:ind w:left="3600" w:hanging="360"/>
      </w:pPr>
    </w:lvl>
    <w:lvl w:ilvl="5" w:tplc="66B4A052" w:tentative="1">
      <w:start w:val="1"/>
      <w:numFmt w:val="lowerRoman"/>
      <w:lvlText w:val="%6."/>
      <w:lvlJc w:val="right"/>
      <w:pPr>
        <w:ind w:left="4320" w:hanging="180"/>
      </w:pPr>
    </w:lvl>
    <w:lvl w:ilvl="6" w:tplc="D8E0B432" w:tentative="1">
      <w:start w:val="1"/>
      <w:numFmt w:val="decimal"/>
      <w:lvlText w:val="%7."/>
      <w:lvlJc w:val="left"/>
      <w:pPr>
        <w:ind w:left="5040" w:hanging="360"/>
      </w:pPr>
    </w:lvl>
    <w:lvl w:ilvl="7" w:tplc="57BC3256" w:tentative="1">
      <w:start w:val="1"/>
      <w:numFmt w:val="lowerLetter"/>
      <w:lvlText w:val="%8."/>
      <w:lvlJc w:val="left"/>
      <w:pPr>
        <w:ind w:left="5760" w:hanging="360"/>
      </w:pPr>
    </w:lvl>
    <w:lvl w:ilvl="8" w:tplc="64CA27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9E2711"/>
    <w:multiLevelType w:val="hybridMultilevel"/>
    <w:tmpl w:val="327C12EC"/>
    <w:lvl w:ilvl="0" w:tplc="CBCCFC7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C966D1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82E34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B4745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484FA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143C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BC5FE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10D0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B8217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28736A"/>
    <w:multiLevelType w:val="hybridMultilevel"/>
    <w:tmpl w:val="C4E2A4BE"/>
    <w:lvl w:ilvl="0" w:tplc="2F8C87B8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11E6F0A6" w:tentative="1">
      <w:start w:val="1"/>
      <w:numFmt w:val="lowerLetter"/>
      <w:lvlText w:val="%2."/>
      <w:lvlJc w:val="left"/>
      <w:pPr>
        <w:ind w:left="1437" w:hanging="360"/>
      </w:pPr>
    </w:lvl>
    <w:lvl w:ilvl="2" w:tplc="CAC0C42C" w:tentative="1">
      <w:start w:val="1"/>
      <w:numFmt w:val="lowerRoman"/>
      <w:lvlText w:val="%3."/>
      <w:lvlJc w:val="right"/>
      <w:pPr>
        <w:ind w:left="2157" w:hanging="180"/>
      </w:pPr>
    </w:lvl>
    <w:lvl w:ilvl="3" w:tplc="7160DF68" w:tentative="1">
      <w:start w:val="1"/>
      <w:numFmt w:val="decimal"/>
      <w:lvlText w:val="%4."/>
      <w:lvlJc w:val="left"/>
      <w:pPr>
        <w:ind w:left="2877" w:hanging="360"/>
      </w:pPr>
    </w:lvl>
    <w:lvl w:ilvl="4" w:tplc="268AE036" w:tentative="1">
      <w:start w:val="1"/>
      <w:numFmt w:val="lowerLetter"/>
      <w:lvlText w:val="%5."/>
      <w:lvlJc w:val="left"/>
      <w:pPr>
        <w:ind w:left="3597" w:hanging="360"/>
      </w:pPr>
    </w:lvl>
    <w:lvl w:ilvl="5" w:tplc="1062D538" w:tentative="1">
      <w:start w:val="1"/>
      <w:numFmt w:val="lowerRoman"/>
      <w:lvlText w:val="%6."/>
      <w:lvlJc w:val="right"/>
      <w:pPr>
        <w:ind w:left="4317" w:hanging="180"/>
      </w:pPr>
    </w:lvl>
    <w:lvl w:ilvl="6" w:tplc="6980ADCE" w:tentative="1">
      <w:start w:val="1"/>
      <w:numFmt w:val="decimal"/>
      <w:lvlText w:val="%7."/>
      <w:lvlJc w:val="left"/>
      <w:pPr>
        <w:ind w:left="5037" w:hanging="360"/>
      </w:pPr>
    </w:lvl>
    <w:lvl w:ilvl="7" w:tplc="53C4FA6C" w:tentative="1">
      <w:start w:val="1"/>
      <w:numFmt w:val="lowerLetter"/>
      <w:lvlText w:val="%8."/>
      <w:lvlJc w:val="left"/>
      <w:pPr>
        <w:ind w:left="5757" w:hanging="360"/>
      </w:pPr>
    </w:lvl>
    <w:lvl w:ilvl="8" w:tplc="CE44A2BE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" w15:restartNumberingAfterBreak="0">
    <w:nsid w:val="62C27D8F"/>
    <w:multiLevelType w:val="hybridMultilevel"/>
    <w:tmpl w:val="2222DE92"/>
    <w:lvl w:ilvl="0" w:tplc="B148C9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5E43D22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2" w:tplc="94527FEC">
      <w:start w:val="1"/>
      <w:numFmt w:val="lowerRoman"/>
      <w:lvlText w:val="%3."/>
      <w:lvlJc w:val="right"/>
      <w:pPr>
        <w:ind w:left="2160" w:hanging="180"/>
      </w:pPr>
    </w:lvl>
    <w:lvl w:ilvl="3" w:tplc="E3B05E0A">
      <w:start w:val="1"/>
      <w:numFmt w:val="lowerLetter"/>
      <w:lvlText w:val="%4."/>
      <w:lvlJc w:val="left"/>
      <w:pPr>
        <w:ind w:left="2880" w:hanging="360"/>
      </w:pPr>
      <w:rPr>
        <w:rFonts w:hint="default"/>
      </w:rPr>
    </w:lvl>
    <w:lvl w:ilvl="4" w:tplc="004CBA04" w:tentative="1">
      <w:start w:val="1"/>
      <w:numFmt w:val="lowerLetter"/>
      <w:lvlText w:val="%5."/>
      <w:lvlJc w:val="left"/>
      <w:pPr>
        <w:ind w:left="3600" w:hanging="360"/>
      </w:pPr>
    </w:lvl>
    <w:lvl w:ilvl="5" w:tplc="D2F0BFE6" w:tentative="1">
      <w:start w:val="1"/>
      <w:numFmt w:val="lowerRoman"/>
      <w:lvlText w:val="%6."/>
      <w:lvlJc w:val="right"/>
      <w:pPr>
        <w:ind w:left="4320" w:hanging="180"/>
      </w:pPr>
    </w:lvl>
    <w:lvl w:ilvl="6" w:tplc="906E4BF0" w:tentative="1">
      <w:start w:val="1"/>
      <w:numFmt w:val="decimal"/>
      <w:lvlText w:val="%7."/>
      <w:lvlJc w:val="left"/>
      <w:pPr>
        <w:ind w:left="5040" w:hanging="360"/>
      </w:pPr>
    </w:lvl>
    <w:lvl w:ilvl="7" w:tplc="BCA6BC08" w:tentative="1">
      <w:start w:val="1"/>
      <w:numFmt w:val="lowerLetter"/>
      <w:lvlText w:val="%8."/>
      <w:lvlJc w:val="left"/>
      <w:pPr>
        <w:ind w:left="5760" w:hanging="360"/>
      </w:pPr>
    </w:lvl>
    <w:lvl w:ilvl="8" w:tplc="28C2F8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BE01C8"/>
    <w:multiLevelType w:val="hybridMultilevel"/>
    <w:tmpl w:val="EE34D98E"/>
    <w:lvl w:ilvl="0" w:tplc="2FD21866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4F922C3E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9CE454F2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54DE29A6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8BA5550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599E76EA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671E4860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26AA0CC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50E7858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695D6D61"/>
    <w:multiLevelType w:val="hybridMultilevel"/>
    <w:tmpl w:val="E384CE1A"/>
    <w:lvl w:ilvl="0" w:tplc="C3029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F26CF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668DE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3E79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1DC2F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9A253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B8DC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0CD9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8EE6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630AAE"/>
    <w:multiLevelType w:val="hybridMultilevel"/>
    <w:tmpl w:val="7494DFA8"/>
    <w:lvl w:ilvl="0" w:tplc="6B68118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A378DA04" w:tentative="1">
      <w:start w:val="1"/>
      <w:numFmt w:val="lowerLetter"/>
      <w:lvlText w:val="%2."/>
      <w:lvlJc w:val="left"/>
      <w:pPr>
        <w:ind w:left="1437" w:hanging="360"/>
      </w:pPr>
    </w:lvl>
    <w:lvl w:ilvl="2" w:tplc="7B529382" w:tentative="1">
      <w:start w:val="1"/>
      <w:numFmt w:val="lowerRoman"/>
      <w:lvlText w:val="%3."/>
      <w:lvlJc w:val="right"/>
      <w:pPr>
        <w:ind w:left="2157" w:hanging="180"/>
      </w:pPr>
    </w:lvl>
    <w:lvl w:ilvl="3" w:tplc="4746C868" w:tentative="1">
      <w:start w:val="1"/>
      <w:numFmt w:val="decimal"/>
      <w:lvlText w:val="%4."/>
      <w:lvlJc w:val="left"/>
      <w:pPr>
        <w:ind w:left="2877" w:hanging="360"/>
      </w:pPr>
    </w:lvl>
    <w:lvl w:ilvl="4" w:tplc="EC54E030" w:tentative="1">
      <w:start w:val="1"/>
      <w:numFmt w:val="lowerLetter"/>
      <w:lvlText w:val="%5."/>
      <w:lvlJc w:val="left"/>
      <w:pPr>
        <w:ind w:left="3597" w:hanging="360"/>
      </w:pPr>
    </w:lvl>
    <w:lvl w:ilvl="5" w:tplc="55504D1C" w:tentative="1">
      <w:start w:val="1"/>
      <w:numFmt w:val="lowerRoman"/>
      <w:lvlText w:val="%6."/>
      <w:lvlJc w:val="right"/>
      <w:pPr>
        <w:ind w:left="4317" w:hanging="180"/>
      </w:pPr>
    </w:lvl>
    <w:lvl w:ilvl="6" w:tplc="BCF44DDC" w:tentative="1">
      <w:start w:val="1"/>
      <w:numFmt w:val="decimal"/>
      <w:lvlText w:val="%7."/>
      <w:lvlJc w:val="left"/>
      <w:pPr>
        <w:ind w:left="5037" w:hanging="360"/>
      </w:pPr>
    </w:lvl>
    <w:lvl w:ilvl="7" w:tplc="421820D6" w:tentative="1">
      <w:start w:val="1"/>
      <w:numFmt w:val="lowerLetter"/>
      <w:lvlText w:val="%8."/>
      <w:lvlJc w:val="left"/>
      <w:pPr>
        <w:ind w:left="5757" w:hanging="360"/>
      </w:pPr>
    </w:lvl>
    <w:lvl w:ilvl="8" w:tplc="092643F4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5" w15:restartNumberingAfterBreak="0">
    <w:nsid w:val="6E8A68A7"/>
    <w:multiLevelType w:val="hybridMultilevel"/>
    <w:tmpl w:val="28742D12"/>
    <w:lvl w:ilvl="0" w:tplc="3D78B3EA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9474A258" w:tentative="1">
      <w:start w:val="1"/>
      <w:numFmt w:val="lowerLetter"/>
      <w:lvlText w:val="%2."/>
      <w:lvlJc w:val="left"/>
      <w:pPr>
        <w:ind w:left="3240" w:hanging="360"/>
      </w:pPr>
    </w:lvl>
    <w:lvl w:ilvl="2" w:tplc="B6E61ECC" w:tentative="1">
      <w:start w:val="1"/>
      <w:numFmt w:val="lowerRoman"/>
      <w:lvlText w:val="%3."/>
      <w:lvlJc w:val="right"/>
      <w:pPr>
        <w:ind w:left="3960" w:hanging="180"/>
      </w:pPr>
    </w:lvl>
    <w:lvl w:ilvl="3" w:tplc="D2F0C394" w:tentative="1">
      <w:start w:val="1"/>
      <w:numFmt w:val="decimal"/>
      <w:lvlText w:val="%4."/>
      <w:lvlJc w:val="left"/>
      <w:pPr>
        <w:ind w:left="4680" w:hanging="360"/>
      </w:pPr>
    </w:lvl>
    <w:lvl w:ilvl="4" w:tplc="7D6E563A" w:tentative="1">
      <w:start w:val="1"/>
      <w:numFmt w:val="lowerLetter"/>
      <w:lvlText w:val="%5."/>
      <w:lvlJc w:val="left"/>
      <w:pPr>
        <w:ind w:left="5400" w:hanging="360"/>
      </w:pPr>
    </w:lvl>
    <w:lvl w:ilvl="5" w:tplc="45EA8B06" w:tentative="1">
      <w:start w:val="1"/>
      <w:numFmt w:val="lowerRoman"/>
      <w:lvlText w:val="%6."/>
      <w:lvlJc w:val="right"/>
      <w:pPr>
        <w:ind w:left="6120" w:hanging="180"/>
      </w:pPr>
    </w:lvl>
    <w:lvl w:ilvl="6" w:tplc="F708A948" w:tentative="1">
      <w:start w:val="1"/>
      <w:numFmt w:val="decimal"/>
      <w:lvlText w:val="%7."/>
      <w:lvlJc w:val="left"/>
      <w:pPr>
        <w:ind w:left="6840" w:hanging="360"/>
      </w:pPr>
    </w:lvl>
    <w:lvl w:ilvl="7" w:tplc="E3E4389E" w:tentative="1">
      <w:start w:val="1"/>
      <w:numFmt w:val="lowerLetter"/>
      <w:lvlText w:val="%8."/>
      <w:lvlJc w:val="left"/>
      <w:pPr>
        <w:ind w:left="7560" w:hanging="360"/>
      </w:pPr>
    </w:lvl>
    <w:lvl w:ilvl="8" w:tplc="6422FB1C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71977D8F"/>
    <w:multiLevelType w:val="hybridMultilevel"/>
    <w:tmpl w:val="26168A1E"/>
    <w:lvl w:ilvl="0" w:tplc="A8962A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D4062AC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2" w:tplc="00B22C9E">
      <w:start w:val="1"/>
      <w:numFmt w:val="decimal"/>
      <w:lvlText w:val="%3."/>
      <w:lvlJc w:val="right"/>
      <w:pPr>
        <w:ind w:left="2160" w:hanging="180"/>
      </w:pPr>
      <w:rPr>
        <w:rFonts w:ascii="Times New Roman" w:eastAsiaTheme="minorEastAsia" w:hAnsi="Times New Roman" w:cs="Times New Roman"/>
      </w:rPr>
    </w:lvl>
    <w:lvl w:ilvl="3" w:tplc="04906A2A">
      <w:start w:val="1"/>
      <w:numFmt w:val="decimal"/>
      <w:lvlText w:val="%4."/>
      <w:lvlJc w:val="left"/>
      <w:pPr>
        <w:ind w:left="2880" w:hanging="360"/>
      </w:pPr>
    </w:lvl>
    <w:lvl w:ilvl="4" w:tplc="68166B08" w:tentative="1">
      <w:start w:val="1"/>
      <w:numFmt w:val="lowerLetter"/>
      <w:lvlText w:val="%5."/>
      <w:lvlJc w:val="left"/>
      <w:pPr>
        <w:ind w:left="3600" w:hanging="360"/>
      </w:pPr>
    </w:lvl>
    <w:lvl w:ilvl="5" w:tplc="B05C3EAA" w:tentative="1">
      <w:start w:val="1"/>
      <w:numFmt w:val="lowerRoman"/>
      <w:lvlText w:val="%6."/>
      <w:lvlJc w:val="right"/>
      <w:pPr>
        <w:ind w:left="4320" w:hanging="180"/>
      </w:pPr>
    </w:lvl>
    <w:lvl w:ilvl="6" w:tplc="67C2DC72" w:tentative="1">
      <w:start w:val="1"/>
      <w:numFmt w:val="decimal"/>
      <w:lvlText w:val="%7."/>
      <w:lvlJc w:val="left"/>
      <w:pPr>
        <w:ind w:left="5040" w:hanging="360"/>
      </w:pPr>
    </w:lvl>
    <w:lvl w:ilvl="7" w:tplc="98487BBA" w:tentative="1">
      <w:start w:val="1"/>
      <w:numFmt w:val="lowerLetter"/>
      <w:lvlText w:val="%8."/>
      <w:lvlJc w:val="left"/>
      <w:pPr>
        <w:ind w:left="5760" w:hanging="360"/>
      </w:pPr>
    </w:lvl>
    <w:lvl w:ilvl="8" w:tplc="1E3AFF3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F50626"/>
    <w:multiLevelType w:val="hybridMultilevel"/>
    <w:tmpl w:val="687CD4F2"/>
    <w:lvl w:ilvl="0" w:tplc="2F5A1B22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32A09AA4" w:tentative="1">
      <w:start w:val="1"/>
      <w:numFmt w:val="lowerLetter"/>
      <w:lvlText w:val="%2."/>
      <w:lvlJc w:val="left"/>
      <w:pPr>
        <w:ind w:left="3240" w:hanging="360"/>
      </w:pPr>
    </w:lvl>
    <w:lvl w:ilvl="2" w:tplc="0F6AAA20" w:tentative="1">
      <w:start w:val="1"/>
      <w:numFmt w:val="lowerRoman"/>
      <w:lvlText w:val="%3."/>
      <w:lvlJc w:val="right"/>
      <w:pPr>
        <w:ind w:left="3960" w:hanging="180"/>
      </w:pPr>
    </w:lvl>
    <w:lvl w:ilvl="3" w:tplc="03AC4842" w:tentative="1">
      <w:start w:val="1"/>
      <w:numFmt w:val="decimal"/>
      <w:lvlText w:val="%4."/>
      <w:lvlJc w:val="left"/>
      <w:pPr>
        <w:ind w:left="4680" w:hanging="360"/>
      </w:pPr>
    </w:lvl>
    <w:lvl w:ilvl="4" w:tplc="91306E82" w:tentative="1">
      <w:start w:val="1"/>
      <w:numFmt w:val="lowerLetter"/>
      <w:lvlText w:val="%5."/>
      <w:lvlJc w:val="left"/>
      <w:pPr>
        <w:ind w:left="5400" w:hanging="360"/>
      </w:pPr>
    </w:lvl>
    <w:lvl w:ilvl="5" w:tplc="EA7679EA" w:tentative="1">
      <w:start w:val="1"/>
      <w:numFmt w:val="lowerRoman"/>
      <w:lvlText w:val="%6."/>
      <w:lvlJc w:val="right"/>
      <w:pPr>
        <w:ind w:left="6120" w:hanging="180"/>
      </w:pPr>
    </w:lvl>
    <w:lvl w:ilvl="6" w:tplc="A21804C0" w:tentative="1">
      <w:start w:val="1"/>
      <w:numFmt w:val="decimal"/>
      <w:lvlText w:val="%7."/>
      <w:lvlJc w:val="left"/>
      <w:pPr>
        <w:ind w:left="6840" w:hanging="360"/>
      </w:pPr>
    </w:lvl>
    <w:lvl w:ilvl="7" w:tplc="8EB06622" w:tentative="1">
      <w:start w:val="1"/>
      <w:numFmt w:val="lowerLetter"/>
      <w:lvlText w:val="%8."/>
      <w:lvlJc w:val="left"/>
      <w:pPr>
        <w:ind w:left="7560" w:hanging="360"/>
      </w:pPr>
    </w:lvl>
    <w:lvl w:ilvl="8" w:tplc="86D625A4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 w15:restartNumberingAfterBreak="0">
    <w:nsid w:val="76A72C8E"/>
    <w:multiLevelType w:val="hybridMultilevel"/>
    <w:tmpl w:val="0332E112"/>
    <w:lvl w:ilvl="0" w:tplc="5FA6E46E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1" w:tplc="D1DC61F6" w:tentative="1">
      <w:start w:val="1"/>
      <w:numFmt w:val="lowerLetter"/>
      <w:lvlText w:val="%2."/>
      <w:lvlJc w:val="left"/>
      <w:pPr>
        <w:ind w:left="3240" w:hanging="360"/>
      </w:pPr>
    </w:lvl>
    <w:lvl w:ilvl="2" w:tplc="8CBA28E4" w:tentative="1">
      <w:start w:val="1"/>
      <w:numFmt w:val="lowerRoman"/>
      <w:lvlText w:val="%3."/>
      <w:lvlJc w:val="right"/>
      <w:pPr>
        <w:ind w:left="3960" w:hanging="180"/>
      </w:pPr>
    </w:lvl>
    <w:lvl w:ilvl="3" w:tplc="2D7EBC7A" w:tentative="1">
      <w:start w:val="1"/>
      <w:numFmt w:val="decimal"/>
      <w:lvlText w:val="%4."/>
      <w:lvlJc w:val="left"/>
      <w:pPr>
        <w:ind w:left="4680" w:hanging="360"/>
      </w:pPr>
    </w:lvl>
    <w:lvl w:ilvl="4" w:tplc="39D4E1FA" w:tentative="1">
      <w:start w:val="1"/>
      <w:numFmt w:val="lowerLetter"/>
      <w:lvlText w:val="%5."/>
      <w:lvlJc w:val="left"/>
      <w:pPr>
        <w:ind w:left="5400" w:hanging="360"/>
      </w:pPr>
    </w:lvl>
    <w:lvl w:ilvl="5" w:tplc="D714CB80" w:tentative="1">
      <w:start w:val="1"/>
      <w:numFmt w:val="lowerRoman"/>
      <w:lvlText w:val="%6."/>
      <w:lvlJc w:val="right"/>
      <w:pPr>
        <w:ind w:left="6120" w:hanging="180"/>
      </w:pPr>
    </w:lvl>
    <w:lvl w:ilvl="6" w:tplc="9F365750" w:tentative="1">
      <w:start w:val="1"/>
      <w:numFmt w:val="decimal"/>
      <w:lvlText w:val="%7."/>
      <w:lvlJc w:val="left"/>
      <w:pPr>
        <w:ind w:left="6840" w:hanging="360"/>
      </w:pPr>
    </w:lvl>
    <w:lvl w:ilvl="7" w:tplc="33F48F48" w:tentative="1">
      <w:start w:val="1"/>
      <w:numFmt w:val="lowerLetter"/>
      <w:lvlText w:val="%8."/>
      <w:lvlJc w:val="left"/>
      <w:pPr>
        <w:ind w:left="7560" w:hanging="360"/>
      </w:pPr>
    </w:lvl>
    <w:lvl w:ilvl="8" w:tplc="37F413A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9" w15:restartNumberingAfterBreak="0">
    <w:nsid w:val="7A63737D"/>
    <w:multiLevelType w:val="hybridMultilevel"/>
    <w:tmpl w:val="75B62BCC"/>
    <w:lvl w:ilvl="0" w:tplc="4F025E7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E21998">
      <w:start w:val="1"/>
      <w:numFmt w:val="lowerLetter"/>
      <w:lvlText w:val="%2."/>
      <w:lvlJc w:val="left"/>
      <w:pPr>
        <w:ind w:left="2160" w:hanging="360"/>
      </w:pPr>
    </w:lvl>
    <w:lvl w:ilvl="2" w:tplc="3BEE9156">
      <w:start w:val="1"/>
      <w:numFmt w:val="bullet"/>
      <w:lvlText w:val=""/>
      <w:lvlJc w:val="left"/>
      <w:pPr>
        <w:ind w:left="2520" w:hanging="360"/>
      </w:pPr>
      <w:rPr>
        <w:rFonts w:ascii="Curlz MT" w:hAnsi="Curlz MT" w:hint="default"/>
      </w:rPr>
    </w:lvl>
    <w:lvl w:ilvl="3" w:tplc="11B00730" w:tentative="1">
      <w:start w:val="1"/>
      <w:numFmt w:val="decimal"/>
      <w:lvlText w:val="%4."/>
      <w:lvlJc w:val="left"/>
      <w:pPr>
        <w:ind w:left="3600" w:hanging="360"/>
      </w:pPr>
    </w:lvl>
    <w:lvl w:ilvl="4" w:tplc="324A8610" w:tentative="1">
      <w:start w:val="1"/>
      <w:numFmt w:val="lowerLetter"/>
      <w:lvlText w:val="%5."/>
      <w:lvlJc w:val="left"/>
      <w:pPr>
        <w:ind w:left="4320" w:hanging="360"/>
      </w:pPr>
    </w:lvl>
    <w:lvl w:ilvl="5" w:tplc="A246E050" w:tentative="1">
      <w:start w:val="1"/>
      <w:numFmt w:val="lowerRoman"/>
      <w:lvlText w:val="%6."/>
      <w:lvlJc w:val="right"/>
      <w:pPr>
        <w:ind w:left="5040" w:hanging="180"/>
      </w:pPr>
    </w:lvl>
    <w:lvl w:ilvl="6" w:tplc="05BEBABA" w:tentative="1">
      <w:start w:val="1"/>
      <w:numFmt w:val="decimal"/>
      <w:lvlText w:val="%7."/>
      <w:lvlJc w:val="left"/>
      <w:pPr>
        <w:ind w:left="5760" w:hanging="360"/>
      </w:pPr>
    </w:lvl>
    <w:lvl w:ilvl="7" w:tplc="0F0CA338" w:tentative="1">
      <w:start w:val="1"/>
      <w:numFmt w:val="lowerLetter"/>
      <w:lvlText w:val="%8."/>
      <w:lvlJc w:val="left"/>
      <w:pPr>
        <w:ind w:left="6480" w:hanging="360"/>
      </w:pPr>
    </w:lvl>
    <w:lvl w:ilvl="8" w:tplc="18AA7998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12"/>
  </w:num>
  <w:num w:numId="3">
    <w:abstractNumId w:val="13"/>
  </w:num>
  <w:num w:numId="4">
    <w:abstractNumId w:val="0"/>
  </w:num>
  <w:num w:numId="5">
    <w:abstractNumId w:val="3"/>
  </w:num>
  <w:num w:numId="6">
    <w:abstractNumId w:val="6"/>
  </w:num>
  <w:num w:numId="7">
    <w:abstractNumId w:val="11"/>
  </w:num>
  <w:num w:numId="8">
    <w:abstractNumId w:val="17"/>
  </w:num>
  <w:num w:numId="9">
    <w:abstractNumId w:val="1"/>
  </w:num>
  <w:num w:numId="10">
    <w:abstractNumId w:val="18"/>
  </w:num>
  <w:num w:numId="11">
    <w:abstractNumId w:val="4"/>
  </w:num>
  <w:num w:numId="12">
    <w:abstractNumId w:val="15"/>
  </w:num>
  <w:num w:numId="13">
    <w:abstractNumId w:val="7"/>
  </w:num>
  <w:num w:numId="14">
    <w:abstractNumId w:val="19"/>
  </w:num>
  <w:num w:numId="15">
    <w:abstractNumId w:val="16"/>
  </w:num>
  <w:num w:numId="16">
    <w:abstractNumId w:val="2"/>
  </w:num>
  <w:num w:numId="17">
    <w:abstractNumId w:val="9"/>
  </w:num>
  <w:num w:numId="18">
    <w:abstractNumId w:val="10"/>
  </w:num>
  <w:num w:numId="19">
    <w:abstractNumId w:val="8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FC"/>
    <w:rsid w:val="0000100D"/>
    <w:rsid w:val="00001BD4"/>
    <w:rsid w:val="000057D6"/>
    <w:rsid w:val="00006137"/>
    <w:rsid w:val="00006A05"/>
    <w:rsid w:val="00006C3E"/>
    <w:rsid w:val="00010A07"/>
    <w:rsid w:val="00010F56"/>
    <w:rsid w:val="0001193B"/>
    <w:rsid w:val="000269B9"/>
    <w:rsid w:val="00026DAA"/>
    <w:rsid w:val="00027629"/>
    <w:rsid w:val="00035925"/>
    <w:rsid w:val="0004376D"/>
    <w:rsid w:val="000473E0"/>
    <w:rsid w:val="00047539"/>
    <w:rsid w:val="00050436"/>
    <w:rsid w:val="00050518"/>
    <w:rsid w:val="00052A4E"/>
    <w:rsid w:val="000531C1"/>
    <w:rsid w:val="000556F8"/>
    <w:rsid w:val="00056A0B"/>
    <w:rsid w:val="00057646"/>
    <w:rsid w:val="000605BE"/>
    <w:rsid w:val="000625F7"/>
    <w:rsid w:val="000633A5"/>
    <w:rsid w:val="00066964"/>
    <w:rsid w:val="00066AE3"/>
    <w:rsid w:val="00066BEA"/>
    <w:rsid w:val="0007224F"/>
    <w:rsid w:val="00077FB3"/>
    <w:rsid w:val="000848C9"/>
    <w:rsid w:val="000860C9"/>
    <w:rsid w:val="00086F94"/>
    <w:rsid w:val="000A5B43"/>
    <w:rsid w:val="000A7F0C"/>
    <w:rsid w:val="000B0285"/>
    <w:rsid w:val="000B3B55"/>
    <w:rsid w:val="000C3B9A"/>
    <w:rsid w:val="000C3E77"/>
    <w:rsid w:val="000C4E89"/>
    <w:rsid w:val="000C62AE"/>
    <w:rsid w:val="000D0C1B"/>
    <w:rsid w:val="000D4A9F"/>
    <w:rsid w:val="000D7ABE"/>
    <w:rsid w:val="000E2C81"/>
    <w:rsid w:val="000E78D8"/>
    <w:rsid w:val="000E7EF1"/>
    <w:rsid w:val="000F30E7"/>
    <w:rsid w:val="000F544E"/>
    <w:rsid w:val="0010444D"/>
    <w:rsid w:val="001275CD"/>
    <w:rsid w:val="001300A1"/>
    <w:rsid w:val="00145AE8"/>
    <w:rsid w:val="00145C34"/>
    <w:rsid w:val="00150BF5"/>
    <w:rsid w:val="00161BA7"/>
    <w:rsid w:val="001622D7"/>
    <w:rsid w:val="00165907"/>
    <w:rsid w:val="00170A19"/>
    <w:rsid w:val="00176900"/>
    <w:rsid w:val="00177A84"/>
    <w:rsid w:val="00181898"/>
    <w:rsid w:val="00190885"/>
    <w:rsid w:val="00194282"/>
    <w:rsid w:val="001946CB"/>
    <w:rsid w:val="001A0E93"/>
    <w:rsid w:val="001A77E3"/>
    <w:rsid w:val="001D058A"/>
    <w:rsid w:val="001D1DB3"/>
    <w:rsid w:val="001D6A93"/>
    <w:rsid w:val="001D7109"/>
    <w:rsid w:val="001E0428"/>
    <w:rsid w:val="001E1211"/>
    <w:rsid w:val="001E1B89"/>
    <w:rsid w:val="001E2B12"/>
    <w:rsid w:val="001E40EC"/>
    <w:rsid w:val="001F1C3A"/>
    <w:rsid w:val="001F24AD"/>
    <w:rsid w:val="001F3EBB"/>
    <w:rsid w:val="001F41B9"/>
    <w:rsid w:val="002023D8"/>
    <w:rsid w:val="0020754B"/>
    <w:rsid w:val="00220FC0"/>
    <w:rsid w:val="002333DF"/>
    <w:rsid w:val="00234ABC"/>
    <w:rsid w:val="00235AD6"/>
    <w:rsid w:val="0023752C"/>
    <w:rsid w:val="00237AEC"/>
    <w:rsid w:val="00245E51"/>
    <w:rsid w:val="0025675E"/>
    <w:rsid w:val="0026146F"/>
    <w:rsid w:val="0026183C"/>
    <w:rsid w:val="00266DE8"/>
    <w:rsid w:val="00272EA4"/>
    <w:rsid w:val="002741B4"/>
    <w:rsid w:val="00276F65"/>
    <w:rsid w:val="00281F41"/>
    <w:rsid w:val="00283A30"/>
    <w:rsid w:val="00292500"/>
    <w:rsid w:val="00294210"/>
    <w:rsid w:val="00294F1C"/>
    <w:rsid w:val="00295714"/>
    <w:rsid w:val="002A3C63"/>
    <w:rsid w:val="002A5E95"/>
    <w:rsid w:val="002A720E"/>
    <w:rsid w:val="002B0A30"/>
    <w:rsid w:val="002B0F3E"/>
    <w:rsid w:val="002B1694"/>
    <w:rsid w:val="002B6925"/>
    <w:rsid w:val="002B6EF4"/>
    <w:rsid w:val="002C194C"/>
    <w:rsid w:val="002C5211"/>
    <w:rsid w:val="002C5A58"/>
    <w:rsid w:val="002C7B8B"/>
    <w:rsid w:val="002D009B"/>
    <w:rsid w:val="002D0EF8"/>
    <w:rsid w:val="002D1376"/>
    <w:rsid w:val="002D3B53"/>
    <w:rsid w:val="002D6E26"/>
    <w:rsid w:val="002E2A12"/>
    <w:rsid w:val="002E2EDC"/>
    <w:rsid w:val="002E435F"/>
    <w:rsid w:val="002E4CCD"/>
    <w:rsid w:val="002E58BF"/>
    <w:rsid w:val="002F0B44"/>
    <w:rsid w:val="002F1EF8"/>
    <w:rsid w:val="002F2895"/>
    <w:rsid w:val="002F63E4"/>
    <w:rsid w:val="002F6653"/>
    <w:rsid w:val="00304519"/>
    <w:rsid w:val="00306BDA"/>
    <w:rsid w:val="00310B4F"/>
    <w:rsid w:val="00312457"/>
    <w:rsid w:val="0031793E"/>
    <w:rsid w:val="0032090B"/>
    <w:rsid w:val="00322C99"/>
    <w:rsid w:val="00323460"/>
    <w:rsid w:val="00323F38"/>
    <w:rsid w:val="00335DC8"/>
    <w:rsid w:val="003379B3"/>
    <w:rsid w:val="00341331"/>
    <w:rsid w:val="00344B02"/>
    <w:rsid w:val="0034511F"/>
    <w:rsid w:val="00345DAE"/>
    <w:rsid w:val="00350F08"/>
    <w:rsid w:val="003525E6"/>
    <w:rsid w:val="00353DF4"/>
    <w:rsid w:val="00354D34"/>
    <w:rsid w:val="00354DC3"/>
    <w:rsid w:val="0036452C"/>
    <w:rsid w:val="00372F18"/>
    <w:rsid w:val="003740D5"/>
    <w:rsid w:val="00385741"/>
    <w:rsid w:val="00386749"/>
    <w:rsid w:val="0039445C"/>
    <w:rsid w:val="003A1FAB"/>
    <w:rsid w:val="003A718C"/>
    <w:rsid w:val="003B02F0"/>
    <w:rsid w:val="003B5652"/>
    <w:rsid w:val="003B5B92"/>
    <w:rsid w:val="003C081E"/>
    <w:rsid w:val="003C1560"/>
    <w:rsid w:val="003C20D5"/>
    <w:rsid w:val="003C3DA3"/>
    <w:rsid w:val="003D04B0"/>
    <w:rsid w:val="003D1EA7"/>
    <w:rsid w:val="003D4A60"/>
    <w:rsid w:val="003D6785"/>
    <w:rsid w:val="003E025E"/>
    <w:rsid w:val="003E295F"/>
    <w:rsid w:val="003E5354"/>
    <w:rsid w:val="003E612D"/>
    <w:rsid w:val="003F5D4C"/>
    <w:rsid w:val="003F6197"/>
    <w:rsid w:val="004001F1"/>
    <w:rsid w:val="004105E3"/>
    <w:rsid w:val="00411E35"/>
    <w:rsid w:val="004138B6"/>
    <w:rsid w:val="004163BA"/>
    <w:rsid w:val="00416F7C"/>
    <w:rsid w:val="00420EA8"/>
    <w:rsid w:val="0043557F"/>
    <w:rsid w:val="004409DC"/>
    <w:rsid w:val="00440E43"/>
    <w:rsid w:val="004518AD"/>
    <w:rsid w:val="004552A9"/>
    <w:rsid w:val="00463849"/>
    <w:rsid w:val="00464154"/>
    <w:rsid w:val="004642D6"/>
    <w:rsid w:val="00472CF7"/>
    <w:rsid w:val="004937B5"/>
    <w:rsid w:val="00496152"/>
    <w:rsid w:val="00496797"/>
    <w:rsid w:val="004A0733"/>
    <w:rsid w:val="004A5306"/>
    <w:rsid w:val="004A6683"/>
    <w:rsid w:val="004B016B"/>
    <w:rsid w:val="004B193F"/>
    <w:rsid w:val="004B57B4"/>
    <w:rsid w:val="004B64D1"/>
    <w:rsid w:val="004B7BF8"/>
    <w:rsid w:val="004B7E6A"/>
    <w:rsid w:val="004C3CAE"/>
    <w:rsid w:val="004D4610"/>
    <w:rsid w:val="004D58BC"/>
    <w:rsid w:val="004D6124"/>
    <w:rsid w:val="004D675D"/>
    <w:rsid w:val="004D70D1"/>
    <w:rsid w:val="004E021C"/>
    <w:rsid w:val="004E4306"/>
    <w:rsid w:val="004E5B56"/>
    <w:rsid w:val="004F07F3"/>
    <w:rsid w:val="004F1C05"/>
    <w:rsid w:val="004F2048"/>
    <w:rsid w:val="004F53C2"/>
    <w:rsid w:val="00501298"/>
    <w:rsid w:val="00511507"/>
    <w:rsid w:val="0051760A"/>
    <w:rsid w:val="005206A5"/>
    <w:rsid w:val="0052249B"/>
    <w:rsid w:val="0052406F"/>
    <w:rsid w:val="00527F58"/>
    <w:rsid w:val="00530008"/>
    <w:rsid w:val="0055312C"/>
    <w:rsid w:val="005661D9"/>
    <w:rsid w:val="0057410E"/>
    <w:rsid w:val="00576192"/>
    <w:rsid w:val="00583711"/>
    <w:rsid w:val="00597AB2"/>
    <w:rsid w:val="005A2A37"/>
    <w:rsid w:val="005A6DF8"/>
    <w:rsid w:val="005B15FC"/>
    <w:rsid w:val="005B3692"/>
    <w:rsid w:val="005B4215"/>
    <w:rsid w:val="005B6686"/>
    <w:rsid w:val="005B723F"/>
    <w:rsid w:val="005B7C82"/>
    <w:rsid w:val="005B7E18"/>
    <w:rsid w:val="005C071C"/>
    <w:rsid w:val="005C50B3"/>
    <w:rsid w:val="005C7469"/>
    <w:rsid w:val="005C7A36"/>
    <w:rsid w:val="005D1EAA"/>
    <w:rsid w:val="005D776A"/>
    <w:rsid w:val="005E1F73"/>
    <w:rsid w:val="005E6E1E"/>
    <w:rsid w:val="005F28FB"/>
    <w:rsid w:val="005F5BC2"/>
    <w:rsid w:val="006031E8"/>
    <w:rsid w:val="006101D6"/>
    <w:rsid w:val="00614D6A"/>
    <w:rsid w:val="00616BA0"/>
    <w:rsid w:val="00617A2B"/>
    <w:rsid w:val="00621FA6"/>
    <w:rsid w:val="00622957"/>
    <w:rsid w:val="00622D23"/>
    <w:rsid w:val="0062512D"/>
    <w:rsid w:val="006301BA"/>
    <w:rsid w:val="00630ECF"/>
    <w:rsid w:val="00640235"/>
    <w:rsid w:val="00641D2D"/>
    <w:rsid w:val="00641F52"/>
    <w:rsid w:val="006430F6"/>
    <w:rsid w:val="00645FB2"/>
    <w:rsid w:val="00653BC1"/>
    <w:rsid w:val="00656D25"/>
    <w:rsid w:val="00665958"/>
    <w:rsid w:val="00667425"/>
    <w:rsid w:val="00670AFA"/>
    <w:rsid w:val="006804E0"/>
    <w:rsid w:val="006851FD"/>
    <w:rsid w:val="00687E05"/>
    <w:rsid w:val="0069023A"/>
    <w:rsid w:val="0069217F"/>
    <w:rsid w:val="006952DC"/>
    <w:rsid w:val="006A3FB6"/>
    <w:rsid w:val="006A49EA"/>
    <w:rsid w:val="006B2B46"/>
    <w:rsid w:val="006C7DA1"/>
    <w:rsid w:val="006D1E46"/>
    <w:rsid w:val="006E268F"/>
    <w:rsid w:val="006F01C1"/>
    <w:rsid w:val="006F081F"/>
    <w:rsid w:val="006F4AA1"/>
    <w:rsid w:val="006F7359"/>
    <w:rsid w:val="007019CC"/>
    <w:rsid w:val="00704283"/>
    <w:rsid w:val="007047CA"/>
    <w:rsid w:val="00706892"/>
    <w:rsid w:val="00707E63"/>
    <w:rsid w:val="007109D6"/>
    <w:rsid w:val="007128F6"/>
    <w:rsid w:val="00716318"/>
    <w:rsid w:val="0072577D"/>
    <w:rsid w:val="007369E5"/>
    <w:rsid w:val="0073757C"/>
    <w:rsid w:val="007406A5"/>
    <w:rsid w:val="00740ECD"/>
    <w:rsid w:val="007436F6"/>
    <w:rsid w:val="007446C3"/>
    <w:rsid w:val="00744DCD"/>
    <w:rsid w:val="00746515"/>
    <w:rsid w:val="00750429"/>
    <w:rsid w:val="007574CC"/>
    <w:rsid w:val="007658D7"/>
    <w:rsid w:val="00777290"/>
    <w:rsid w:val="00777A2B"/>
    <w:rsid w:val="00790E1A"/>
    <w:rsid w:val="00792D53"/>
    <w:rsid w:val="007933D3"/>
    <w:rsid w:val="0079409D"/>
    <w:rsid w:val="0079585D"/>
    <w:rsid w:val="007A17B7"/>
    <w:rsid w:val="007A6154"/>
    <w:rsid w:val="007A76D1"/>
    <w:rsid w:val="007B256A"/>
    <w:rsid w:val="007B3EB6"/>
    <w:rsid w:val="007C158E"/>
    <w:rsid w:val="007C232E"/>
    <w:rsid w:val="007D10DC"/>
    <w:rsid w:val="007D22BB"/>
    <w:rsid w:val="007D399A"/>
    <w:rsid w:val="007D74FE"/>
    <w:rsid w:val="007E4642"/>
    <w:rsid w:val="007F1B9F"/>
    <w:rsid w:val="00800439"/>
    <w:rsid w:val="0080050C"/>
    <w:rsid w:val="00800FA6"/>
    <w:rsid w:val="008100DB"/>
    <w:rsid w:val="00812602"/>
    <w:rsid w:val="008131A6"/>
    <w:rsid w:val="008204CB"/>
    <w:rsid w:val="00822DE8"/>
    <w:rsid w:val="00823B8F"/>
    <w:rsid w:val="0083025B"/>
    <w:rsid w:val="008309E6"/>
    <w:rsid w:val="00833E2B"/>
    <w:rsid w:val="00834E31"/>
    <w:rsid w:val="008379B7"/>
    <w:rsid w:val="00840409"/>
    <w:rsid w:val="008442A3"/>
    <w:rsid w:val="008454CD"/>
    <w:rsid w:val="0085078A"/>
    <w:rsid w:val="00850F1F"/>
    <w:rsid w:val="00851E7D"/>
    <w:rsid w:val="00852962"/>
    <w:rsid w:val="00852BA1"/>
    <w:rsid w:val="0085358B"/>
    <w:rsid w:val="00854144"/>
    <w:rsid w:val="00865BBF"/>
    <w:rsid w:val="008662E0"/>
    <w:rsid w:val="00866472"/>
    <w:rsid w:val="0087129E"/>
    <w:rsid w:val="00875378"/>
    <w:rsid w:val="00884563"/>
    <w:rsid w:val="00884F41"/>
    <w:rsid w:val="00886A9A"/>
    <w:rsid w:val="008A204C"/>
    <w:rsid w:val="008A275D"/>
    <w:rsid w:val="008A51AE"/>
    <w:rsid w:val="008A5829"/>
    <w:rsid w:val="008A764A"/>
    <w:rsid w:val="008B2C15"/>
    <w:rsid w:val="008B3FF8"/>
    <w:rsid w:val="008B5B31"/>
    <w:rsid w:val="008C06E8"/>
    <w:rsid w:val="008C3D9F"/>
    <w:rsid w:val="008C60A6"/>
    <w:rsid w:val="008C6BB1"/>
    <w:rsid w:val="008D0FD4"/>
    <w:rsid w:val="008D200F"/>
    <w:rsid w:val="008E327D"/>
    <w:rsid w:val="008E3693"/>
    <w:rsid w:val="008E4904"/>
    <w:rsid w:val="008E7DDD"/>
    <w:rsid w:val="008F3EBC"/>
    <w:rsid w:val="008F3F6B"/>
    <w:rsid w:val="008F4A94"/>
    <w:rsid w:val="00900D78"/>
    <w:rsid w:val="00902D79"/>
    <w:rsid w:val="00903105"/>
    <w:rsid w:val="00910355"/>
    <w:rsid w:val="00916488"/>
    <w:rsid w:val="009204FE"/>
    <w:rsid w:val="00936E95"/>
    <w:rsid w:val="00941AA9"/>
    <w:rsid w:val="009514E6"/>
    <w:rsid w:val="00953252"/>
    <w:rsid w:val="00955754"/>
    <w:rsid w:val="009618BE"/>
    <w:rsid w:val="00961D52"/>
    <w:rsid w:val="0096387B"/>
    <w:rsid w:val="00964525"/>
    <w:rsid w:val="00970389"/>
    <w:rsid w:val="00973F30"/>
    <w:rsid w:val="009753E1"/>
    <w:rsid w:val="0097705A"/>
    <w:rsid w:val="00980ED7"/>
    <w:rsid w:val="00985A18"/>
    <w:rsid w:val="009863BB"/>
    <w:rsid w:val="00993ECC"/>
    <w:rsid w:val="00997191"/>
    <w:rsid w:val="009975F8"/>
    <w:rsid w:val="009A5760"/>
    <w:rsid w:val="009C11B7"/>
    <w:rsid w:val="009C2446"/>
    <w:rsid w:val="009C6552"/>
    <w:rsid w:val="009C7815"/>
    <w:rsid w:val="009D6EB8"/>
    <w:rsid w:val="009E2F53"/>
    <w:rsid w:val="009E4B81"/>
    <w:rsid w:val="009F2D9A"/>
    <w:rsid w:val="009F2DFC"/>
    <w:rsid w:val="009F55C5"/>
    <w:rsid w:val="009F74D6"/>
    <w:rsid w:val="009F76A5"/>
    <w:rsid w:val="00A00DB6"/>
    <w:rsid w:val="00A16150"/>
    <w:rsid w:val="00A174B7"/>
    <w:rsid w:val="00A23FFD"/>
    <w:rsid w:val="00A24098"/>
    <w:rsid w:val="00A24762"/>
    <w:rsid w:val="00A26EEB"/>
    <w:rsid w:val="00A305CE"/>
    <w:rsid w:val="00A338EF"/>
    <w:rsid w:val="00A35F1B"/>
    <w:rsid w:val="00A41E94"/>
    <w:rsid w:val="00A42A7C"/>
    <w:rsid w:val="00A44D31"/>
    <w:rsid w:val="00A4787B"/>
    <w:rsid w:val="00A55BEF"/>
    <w:rsid w:val="00A61AA6"/>
    <w:rsid w:val="00A635FB"/>
    <w:rsid w:val="00A70891"/>
    <w:rsid w:val="00A74CE4"/>
    <w:rsid w:val="00A7727E"/>
    <w:rsid w:val="00A8504C"/>
    <w:rsid w:val="00A85508"/>
    <w:rsid w:val="00A863FC"/>
    <w:rsid w:val="00A874C1"/>
    <w:rsid w:val="00A87A61"/>
    <w:rsid w:val="00A91971"/>
    <w:rsid w:val="00A935D4"/>
    <w:rsid w:val="00A96386"/>
    <w:rsid w:val="00A96C88"/>
    <w:rsid w:val="00A96DED"/>
    <w:rsid w:val="00A97986"/>
    <w:rsid w:val="00AA27BD"/>
    <w:rsid w:val="00AA6D96"/>
    <w:rsid w:val="00AA7EEE"/>
    <w:rsid w:val="00AB0447"/>
    <w:rsid w:val="00AB05ED"/>
    <w:rsid w:val="00AB2C06"/>
    <w:rsid w:val="00AC60BF"/>
    <w:rsid w:val="00AC6D94"/>
    <w:rsid w:val="00AC7595"/>
    <w:rsid w:val="00AD18B4"/>
    <w:rsid w:val="00AD261A"/>
    <w:rsid w:val="00AE04DA"/>
    <w:rsid w:val="00AE0B89"/>
    <w:rsid w:val="00AE38B3"/>
    <w:rsid w:val="00AE511F"/>
    <w:rsid w:val="00AE5B45"/>
    <w:rsid w:val="00AF003B"/>
    <w:rsid w:val="00AF071D"/>
    <w:rsid w:val="00AF35EC"/>
    <w:rsid w:val="00AF42E5"/>
    <w:rsid w:val="00AF5060"/>
    <w:rsid w:val="00B0286B"/>
    <w:rsid w:val="00B04D36"/>
    <w:rsid w:val="00B11106"/>
    <w:rsid w:val="00B13078"/>
    <w:rsid w:val="00B16DFA"/>
    <w:rsid w:val="00B174AD"/>
    <w:rsid w:val="00B22A41"/>
    <w:rsid w:val="00B438BC"/>
    <w:rsid w:val="00B44357"/>
    <w:rsid w:val="00B538BB"/>
    <w:rsid w:val="00B55244"/>
    <w:rsid w:val="00B5666C"/>
    <w:rsid w:val="00B60932"/>
    <w:rsid w:val="00B6165E"/>
    <w:rsid w:val="00B63861"/>
    <w:rsid w:val="00B6415C"/>
    <w:rsid w:val="00B672A4"/>
    <w:rsid w:val="00B67BBB"/>
    <w:rsid w:val="00B704AB"/>
    <w:rsid w:val="00B72C8D"/>
    <w:rsid w:val="00B73AE6"/>
    <w:rsid w:val="00B74DAD"/>
    <w:rsid w:val="00B77272"/>
    <w:rsid w:val="00B85ED3"/>
    <w:rsid w:val="00B91E43"/>
    <w:rsid w:val="00B934C6"/>
    <w:rsid w:val="00B95AF2"/>
    <w:rsid w:val="00B95BBC"/>
    <w:rsid w:val="00B96956"/>
    <w:rsid w:val="00BA08B9"/>
    <w:rsid w:val="00BA1B28"/>
    <w:rsid w:val="00BB247E"/>
    <w:rsid w:val="00BB39D4"/>
    <w:rsid w:val="00BB4887"/>
    <w:rsid w:val="00BB6A96"/>
    <w:rsid w:val="00BC05BE"/>
    <w:rsid w:val="00BC537F"/>
    <w:rsid w:val="00BC7B25"/>
    <w:rsid w:val="00BD03AA"/>
    <w:rsid w:val="00BD1734"/>
    <w:rsid w:val="00BD1867"/>
    <w:rsid w:val="00BD1A16"/>
    <w:rsid w:val="00BD2350"/>
    <w:rsid w:val="00BE0CD8"/>
    <w:rsid w:val="00BE401C"/>
    <w:rsid w:val="00BE4210"/>
    <w:rsid w:val="00BE560A"/>
    <w:rsid w:val="00BF6DF5"/>
    <w:rsid w:val="00BF6ED5"/>
    <w:rsid w:val="00C062B7"/>
    <w:rsid w:val="00C1498B"/>
    <w:rsid w:val="00C1742D"/>
    <w:rsid w:val="00C175B3"/>
    <w:rsid w:val="00C176D2"/>
    <w:rsid w:val="00C219FB"/>
    <w:rsid w:val="00C22944"/>
    <w:rsid w:val="00C26839"/>
    <w:rsid w:val="00C30130"/>
    <w:rsid w:val="00C30E59"/>
    <w:rsid w:val="00C33D1A"/>
    <w:rsid w:val="00C36038"/>
    <w:rsid w:val="00C433D6"/>
    <w:rsid w:val="00C448E4"/>
    <w:rsid w:val="00C53A08"/>
    <w:rsid w:val="00C6216C"/>
    <w:rsid w:val="00C66D65"/>
    <w:rsid w:val="00C72586"/>
    <w:rsid w:val="00C74051"/>
    <w:rsid w:val="00C75DBB"/>
    <w:rsid w:val="00C777AA"/>
    <w:rsid w:val="00C821BE"/>
    <w:rsid w:val="00C87D15"/>
    <w:rsid w:val="00C94A56"/>
    <w:rsid w:val="00C96A34"/>
    <w:rsid w:val="00CB4F7B"/>
    <w:rsid w:val="00CC1B3A"/>
    <w:rsid w:val="00CC2E3B"/>
    <w:rsid w:val="00CC79D3"/>
    <w:rsid w:val="00CD005F"/>
    <w:rsid w:val="00CD3BE7"/>
    <w:rsid w:val="00CD4DDE"/>
    <w:rsid w:val="00CE6C2E"/>
    <w:rsid w:val="00CF0338"/>
    <w:rsid w:val="00CF0686"/>
    <w:rsid w:val="00CF20E5"/>
    <w:rsid w:val="00CF2FF3"/>
    <w:rsid w:val="00CF30F3"/>
    <w:rsid w:val="00CF40FD"/>
    <w:rsid w:val="00CF4B04"/>
    <w:rsid w:val="00CF60BC"/>
    <w:rsid w:val="00CF6BEF"/>
    <w:rsid w:val="00D04D14"/>
    <w:rsid w:val="00D06C8B"/>
    <w:rsid w:val="00D11BFF"/>
    <w:rsid w:val="00D12090"/>
    <w:rsid w:val="00D14BF4"/>
    <w:rsid w:val="00D1700C"/>
    <w:rsid w:val="00D22940"/>
    <w:rsid w:val="00D2591B"/>
    <w:rsid w:val="00D260C5"/>
    <w:rsid w:val="00D26C84"/>
    <w:rsid w:val="00D27090"/>
    <w:rsid w:val="00D327E1"/>
    <w:rsid w:val="00D35B0B"/>
    <w:rsid w:val="00D55B20"/>
    <w:rsid w:val="00D561BD"/>
    <w:rsid w:val="00D57A7F"/>
    <w:rsid w:val="00D648B7"/>
    <w:rsid w:val="00D6728C"/>
    <w:rsid w:val="00D72796"/>
    <w:rsid w:val="00D72CFA"/>
    <w:rsid w:val="00D72DFB"/>
    <w:rsid w:val="00D72E80"/>
    <w:rsid w:val="00D755D4"/>
    <w:rsid w:val="00D84DA1"/>
    <w:rsid w:val="00D85A5A"/>
    <w:rsid w:val="00D86B26"/>
    <w:rsid w:val="00D95374"/>
    <w:rsid w:val="00DA60A3"/>
    <w:rsid w:val="00DB1A97"/>
    <w:rsid w:val="00DB2D03"/>
    <w:rsid w:val="00DC231F"/>
    <w:rsid w:val="00DC6FA6"/>
    <w:rsid w:val="00DD0635"/>
    <w:rsid w:val="00DD264D"/>
    <w:rsid w:val="00DD4926"/>
    <w:rsid w:val="00DE093A"/>
    <w:rsid w:val="00DE2D54"/>
    <w:rsid w:val="00DE4A57"/>
    <w:rsid w:val="00DE4E0E"/>
    <w:rsid w:val="00DE6AE4"/>
    <w:rsid w:val="00DF1CF3"/>
    <w:rsid w:val="00DF2AA3"/>
    <w:rsid w:val="00DF5876"/>
    <w:rsid w:val="00DF6074"/>
    <w:rsid w:val="00DF6E3E"/>
    <w:rsid w:val="00DF7B0F"/>
    <w:rsid w:val="00DF7E4B"/>
    <w:rsid w:val="00E04003"/>
    <w:rsid w:val="00E210C5"/>
    <w:rsid w:val="00E21584"/>
    <w:rsid w:val="00E252BA"/>
    <w:rsid w:val="00E25E4F"/>
    <w:rsid w:val="00E343F5"/>
    <w:rsid w:val="00E36D85"/>
    <w:rsid w:val="00E3776E"/>
    <w:rsid w:val="00E43A2F"/>
    <w:rsid w:val="00E43C8F"/>
    <w:rsid w:val="00E448F8"/>
    <w:rsid w:val="00E47F5C"/>
    <w:rsid w:val="00E50ECC"/>
    <w:rsid w:val="00E53F6A"/>
    <w:rsid w:val="00E54CD3"/>
    <w:rsid w:val="00E570EF"/>
    <w:rsid w:val="00E62D6F"/>
    <w:rsid w:val="00E64AC7"/>
    <w:rsid w:val="00E679B7"/>
    <w:rsid w:val="00E75345"/>
    <w:rsid w:val="00E77A3C"/>
    <w:rsid w:val="00E83896"/>
    <w:rsid w:val="00E90164"/>
    <w:rsid w:val="00E9798F"/>
    <w:rsid w:val="00EA0E27"/>
    <w:rsid w:val="00EA2F6A"/>
    <w:rsid w:val="00EA3BAF"/>
    <w:rsid w:val="00EA460E"/>
    <w:rsid w:val="00EA7CFC"/>
    <w:rsid w:val="00EB3A44"/>
    <w:rsid w:val="00EB4198"/>
    <w:rsid w:val="00EC13A4"/>
    <w:rsid w:val="00EC3001"/>
    <w:rsid w:val="00EC5A8A"/>
    <w:rsid w:val="00ED7B51"/>
    <w:rsid w:val="00EE2B30"/>
    <w:rsid w:val="00EE33F9"/>
    <w:rsid w:val="00EF23CD"/>
    <w:rsid w:val="00EF332D"/>
    <w:rsid w:val="00EF4002"/>
    <w:rsid w:val="00F005C9"/>
    <w:rsid w:val="00F01886"/>
    <w:rsid w:val="00F049D8"/>
    <w:rsid w:val="00F067FC"/>
    <w:rsid w:val="00F2694B"/>
    <w:rsid w:val="00F30ACE"/>
    <w:rsid w:val="00F33404"/>
    <w:rsid w:val="00F501FA"/>
    <w:rsid w:val="00F5100F"/>
    <w:rsid w:val="00F546C3"/>
    <w:rsid w:val="00F567B8"/>
    <w:rsid w:val="00F66AE7"/>
    <w:rsid w:val="00F75D58"/>
    <w:rsid w:val="00F82415"/>
    <w:rsid w:val="00F836CC"/>
    <w:rsid w:val="00F846B0"/>
    <w:rsid w:val="00F8593A"/>
    <w:rsid w:val="00F86F2E"/>
    <w:rsid w:val="00FA043D"/>
    <w:rsid w:val="00FB24F7"/>
    <w:rsid w:val="00FB333F"/>
    <w:rsid w:val="00FB4381"/>
    <w:rsid w:val="00FC3439"/>
    <w:rsid w:val="00FD0A49"/>
    <w:rsid w:val="00FD33A8"/>
    <w:rsid w:val="00FE3676"/>
    <w:rsid w:val="00FE67DB"/>
    <w:rsid w:val="00FE6DD5"/>
    <w:rsid w:val="00FE7D54"/>
    <w:rsid w:val="00FF1B59"/>
    <w:rsid w:val="00FF4A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DF40E"/>
  <w15:docId w15:val="{745FFD6C-DA3A-DA48-B86F-2A93567F0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7646"/>
    <w:pPr>
      <w:spacing w:after="240" w:line="480" w:lineRule="auto"/>
      <w:ind w:firstLine="357"/>
    </w:pPr>
    <w:rPr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ibliography">
    <w:name w:val="Bibliography"/>
    <w:basedOn w:val="Normal"/>
    <w:next w:val="Normal"/>
    <w:uiPriority w:val="37"/>
    <w:unhideWhenUsed/>
    <w:rsid w:val="009F2DFC"/>
    <w:pPr>
      <w:tabs>
        <w:tab w:val="left" w:pos="264"/>
      </w:tabs>
      <w:spacing w:line="240" w:lineRule="auto"/>
      <w:ind w:firstLine="0"/>
    </w:pPr>
  </w:style>
  <w:style w:type="character" w:styleId="CommentReference">
    <w:name w:val="annotation reference"/>
    <w:basedOn w:val="DefaultParagraphFont"/>
    <w:uiPriority w:val="99"/>
    <w:semiHidden/>
    <w:unhideWhenUsed/>
    <w:rsid w:val="00D259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59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591B"/>
    <w:rPr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59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591B"/>
    <w:rPr>
      <w:b/>
      <w:bCs/>
      <w:sz w:val="20"/>
      <w:szCs w:val="20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91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91B"/>
    <w:rPr>
      <w:rFonts w:ascii="Times New Roman" w:hAnsi="Times New Roman" w:cs="Times New Roman"/>
      <w:sz w:val="18"/>
      <w:szCs w:val="18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E04003"/>
    <w:rPr>
      <w:color w:val="0000FF"/>
      <w:u w:val="single"/>
    </w:rPr>
  </w:style>
  <w:style w:type="paragraph" w:styleId="Revision">
    <w:name w:val="Revision"/>
    <w:hidden/>
    <w:uiPriority w:val="99"/>
    <w:semiHidden/>
    <w:rsid w:val="00740ECD"/>
    <w:pPr>
      <w:spacing w:after="0" w:line="240" w:lineRule="auto"/>
    </w:pPr>
    <w:rPr>
      <w:lang w:bidi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94F1C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61D52"/>
    <w:pPr>
      <w:ind w:left="720" w:firstLine="284"/>
      <w:contextualSpacing/>
    </w:pPr>
  </w:style>
  <w:style w:type="paragraph" w:customStyle="1" w:styleId="Style1">
    <w:name w:val="Style1"/>
    <w:basedOn w:val="ListParagraph"/>
    <w:qFormat/>
    <w:rsid w:val="003C1560"/>
    <w:pPr>
      <w:ind w:firstLine="0"/>
      <w:jc w:val="both"/>
    </w:pPr>
    <w:rPr>
      <w:rFonts w:ascii="Times New Roman" w:hAnsi="Times New Roman" w:cs="Times New Roman"/>
      <w:b/>
      <w:sz w:val="24"/>
      <w:szCs w:val="24"/>
    </w:rPr>
  </w:style>
  <w:style w:type="paragraph" w:customStyle="1" w:styleId="Style2">
    <w:name w:val="Style2"/>
    <w:basedOn w:val="Normal"/>
    <w:qFormat/>
    <w:rsid w:val="003C1560"/>
    <w:pPr>
      <w:spacing w:line="120" w:lineRule="auto"/>
      <w:ind w:left="357" w:firstLine="284"/>
    </w:pPr>
  </w:style>
  <w:style w:type="paragraph" w:customStyle="1" w:styleId="Style3">
    <w:name w:val="Style3"/>
    <w:basedOn w:val="Normal"/>
    <w:qFormat/>
    <w:rsid w:val="00057646"/>
    <w:pPr>
      <w:ind w:left="357" w:firstLine="284"/>
    </w:pPr>
  </w:style>
  <w:style w:type="character" w:styleId="PlaceholderText">
    <w:name w:val="Placeholder Text"/>
    <w:basedOn w:val="DefaultParagraphFont"/>
    <w:uiPriority w:val="99"/>
    <w:semiHidden/>
    <w:rsid w:val="00DE6AE4"/>
    <w:rPr>
      <w:color w:val="808080"/>
    </w:rPr>
  </w:style>
  <w:style w:type="paragraph" w:styleId="Footer">
    <w:name w:val="footer"/>
    <w:basedOn w:val="Normal"/>
    <w:link w:val="FooterChar"/>
    <w:uiPriority w:val="99"/>
    <w:unhideWhenUsed/>
    <w:rsid w:val="00A35F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F1B"/>
    <w:rPr>
      <w:lang w:bidi="en-US"/>
    </w:rPr>
  </w:style>
  <w:style w:type="character" w:styleId="PageNumber">
    <w:name w:val="page number"/>
    <w:basedOn w:val="DefaultParagraphFont"/>
    <w:uiPriority w:val="99"/>
    <w:semiHidden/>
    <w:unhideWhenUsed/>
    <w:rsid w:val="00A35F1B"/>
  </w:style>
  <w:style w:type="character" w:styleId="LineNumber">
    <w:name w:val="line number"/>
    <w:basedOn w:val="DefaultParagraphFont"/>
    <w:uiPriority w:val="99"/>
    <w:semiHidden/>
    <w:unhideWhenUsed/>
    <w:rsid w:val="00A35F1B"/>
  </w:style>
  <w:style w:type="paragraph" w:customStyle="1" w:styleId="active">
    <w:name w:val="active"/>
    <w:basedOn w:val="Normal"/>
    <w:rsid w:val="00B174AD"/>
    <w:pPr>
      <w:spacing w:before="100" w:beforeAutospacing="1" w:after="100" w:afterAutospacing="1" w:line="240" w:lineRule="auto"/>
      <w:ind w:firstLine="0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ra\AppData\Roaming\Microsoft\Word\STARTUP\Zotero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13E7A51-7357-F64F-ABCE-0F8A18969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Zotero.dotm</Template>
  <TotalTime>1</TotalTime>
  <Pages>8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Nira</dc:creator>
  <cp:lastModifiedBy>Quality Control Editor</cp:lastModifiedBy>
  <cp:revision>2</cp:revision>
  <dcterms:created xsi:type="dcterms:W3CDTF">2020-10-30T15:41:00Z</dcterms:created>
  <dcterms:modified xsi:type="dcterms:W3CDTF">2020-10-30T15:41:00Z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zotero-version="5.0.92"&gt;&lt;session id="5K4JR802"/&gt;&lt;style id="http://www.zotero.org/styles/bmc-public-health" hasBibliography="1" bibliographyStyleHasBeenSet="1"/&gt;&lt;prefs&gt;&lt;pref name="fieldType" value="Field"/&gt;&lt;pref name="automaticJourna</vt:lpwstr>
  </property>
  <property fmtid="{D5CDD505-2E9C-101B-9397-08002B2CF9AE}" pid="3" name="ZOTERO_PREF_2">
    <vt:lpwstr>lAbbreviations" value="true"/&gt;&lt;pref name="delayCitationUpdates" value="true"/&gt;&lt;pref name="dontAskDelayCitationUpdates" value="true"/&gt;&lt;/prefs&gt;&lt;/data&gt;</vt:lpwstr>
  </property>
  <property fmtid="{D5CDD505-2E9C-101B-9397-08002B2CF9AE}" pid="4" name="UseTimer">
    <vt:bool>true</vt:bool>
  </property>
  <property fmtid="{D5CDD505-2E9C-101B-9397-08002B2CF9AE}" pid="5" name="LastTick">
    <vt:r8>44134.4868634259</vt:r8>
  </property>
  <property fmtid="{D5CDD505-2E9C-101B-9397-08002B2CF9AE}" pid="6" name="EditTotal">
    <vt:i4>585</vt:i4>
  </property>
  <property fmtid="{D5CDD505-2E9C-101B-9397-08002B2CF9AE}" pid="7" name="EditTimer">
    <vt:i4>410</vt:i4>
  </property>
</Properties>
</file>