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1C71B" w14:textId="16286DF9" w:rsidR="004F3495" w:rsidRDefault="004F3495" w:rsidP="004F3495">
      <w:pPr>
        <w:spacing w:before="0" w:after="0" w:line="480" w:lineRule="auto"/>
        <w:jc w:val="center"/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</w:pPr>
      <w:r w:rsidRPr="009B072C">
        <w:rPr>
          <w:rFonts w:ascii="Arial" w:eastAsia="Calibri" w:hAnsi="Arial" w:cs="Arial"/>
          <w:b/>
          <w:bCs/>
          <w:sz w:val="28"/>
          <w:szCs w:val="28"/>
          <w:lang w:bidi="th-TH"/>
        </w:rPr>
        <w:t xml:space="preserve">Online Resource </w:t>
      </w:r>
      <w:r>
        <w:rPr>
          <w:rFonts w:ascii="Arial" w:eastAsia="Calibri" w:hAnsi="Arial" w:cs="Arial"/>
          <w:b/>
          <w:bCs/>
          <w:sz w:val="28"/>
          <w:szCs w:val="28"/>
          <w:lang w:bidi="th-TH"/>
        </w:rPr>
        <w:t>3</w:t>
      </w:r>
    </w:p>
    <w:p w14:paraId="25781ABC" w14:textId="77777777" w:rsidR="004F3495" w:rsidRDefault="004F3495" w:rsidP="00A37567">
      <w:pPr>
        <w:spacing w:before="0" w:after="160" w:line="480" w:lineRule="auto"/>
        <w:jc w:val="center"/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</w:pPr>
    </w:p>
    <w:p w14:paraId="03515585" w14:textId="648034D7" w:rsidR="00521E4F" w:rsidRPr="00FB24C8" w:rsidRDefault="00A37567" w:rsidP="00A37567">
      <w:pPr>
        <w:spacing w:before="0" w:after="160" w:line="480" w:lineRule="auto"/>
        <w:jc w:val="center"/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</w:pPr>
      <w:r w:rsidRPr="00FB24C8">
        <w:rPr>
          <w:rFonts w:eastAsia="Calibri" w:cs="Times New Roman"/>
          <w:noProof/>
          <w:kern w:val="2"/>
          <w:sz w:val="20"/>
          <w:szCs w:val="20"/>
          <w:lang w:bidi="th-TH"/>
          <w14:ligatures w14:val="standardContextual"/>
        </w:rPr>
        <w:drawing>
          <wp:inline distT="0" distB="0" distL="0" distR="0" wp14:anchorId="30E5804B" wp14:editId="2B98954E">
            <wp:extent cx="1180465" cy="2218241"/>
            <wp:effectExtent l="0" t="0" r="635" b="0"/>
            <wp:docPr id="18182237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202" cy="22290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5D5F59" w14:textId="1C48FDAC" w:rsidR="006B55B8" w:rsidRPr="00FB24C8" w:rsidRDefault="006B55B8" w:rsidP="00521E4F">
      <w:pPr>
        <w:spacing w:after="0" w:line="480" w:lineRule="auto"/>
        <w:jc w:val="thaiDistribute"/>
        <w:rPr>
          <w:rFonts w:cs="Times New Roman"/>
          <w:bCs/>
          <w:sz w:val="20"/>
          <w:szCs w:val="20"/>
        </w:rPr>
      </w:pPr>
      <w:r w:rsidRPr="00FB24C8">
        <w:rPr>
          <w:rFonts w:cs="Times New Roman"/>
          <w:b/>
          <w:sz w:val="20"/>
          <w:szCs w:val="20"/>
        </w:rPr>
        <w:t>Fig. S</w:t>
      </w:r>
      <w:r w:rsidR="00C84041" w:rsidRPr="00FB24C8">
        <w:rPr>
          <w:rFonts w:cs="Times New Roman"/>
          <w:b/>
          <w:sz w:val="20"/>
          <w:szCs w:val="20"/>
        </w:rPr>
        <w:t>3</w:t>
      </w:r>
      <w:r w:rsidRPr="00FB24C8">
        <w:rPr>
          <w:rFonts w:cs="Times New Roman"/>
          <w:b/>
          <w:sz w:val="20"/>
          <w:szCs w:val="20"/>
        </w:rPr>
        <w:t xml:space="preserve"> </w:t>
      </w:r>
      <w:r w:rsidRPr="00FB24C8">
        <w:rPr>
          <w:rFonts w:cs="Times New Roman"/>
          <w:bCs/>
          <w:sz w:val="20"/>
          <w:szCs w:val="20"/>
        </w:rPr>
        <w:t xml:space="preserve">Western blot analysis </w:t>
      </w:r>
      <w:bookmarkStart w:id="0" w:name="_Hlk155040831"/>
      <w:r w:rsidRPr="00FB24C8">
        <w:rPr>
          <w:rFonts w:cs="Times New Roman"/>
          <w:bCs/>
          <w:sz w:val="20"/>
          <w:szCs w:val="20"/>
        </w:rPr>
        <w:t xml:space="preserve">of </w:t>
      </w:r>
      <w:proofErr w:type="spellStart"/>
      <w:r w:rsidRPr="00FB24C8">
        <w:rPr>
          <w:rFonts w:cs="Times New Roman"/>
          <w:bCs/>
          <w:sz w:val="20"/>
          <w:szCs w:val="20"/>
        </w:rPr>
        <w:t>pBES</w:t>
      </w:r>
      <w:r w:rsidRPr="00FB24C8">
        <w:rPr>
          <w:rFonts w:cs="Times New Roman"/>
          <w:bCs/>
          <w:i/>
          <w:iCs/>
          <w:sz w:val="20"/>
          <w:szCs w:val="20"/>
        </w:rPr>
        <w:t>GULO</w:t>
      </w:r>
      <w:bookmarkEnd w:id="0"/>
      <w:proofErr w:type="spellEnd"/>
      <w:r w:rsidR="00A37567" w:rsidRPr="00FB24C8">
        <w:rPr>
          <w:rFonts w:cs="Times New Roman"/>
          <w:bCs/>
          <w:sz w:val="20"/>
          <w:szCs w:val="20"/>
        </w:rPr>
        <w:t xml:space="preserve"> shows protein bands of </w:t>
      </w:r>
      <w:r w:rsidR="00A37567" w:rsidRPr="00FB24C8">
        <w:rPr>
          <w:rFonts w:cs="Times New Roman"/>
          <w:bCs/>
          <w:i/>
          <w:iCs/>
          <w:sz w:val="20"/>
          <w:szCs w:val="20"/>
        </w:rPr>
        <w:t>GULO</w:t>
      </w:r>
      <w:r w:rsidR="00A37567" w:rsidRPr="00FB24C8">
        <w:rPr>
          <w:rFonts w:cs="Times New Roman"/>
          <w:bCs/>
          <w:sz w:val="20"/>
          <w:szCs w:val="20"/>
        </w:rPr>
        <w:t xml:space="preserve"> at a molecular weight of 50 </w:t>
      </w:r>
      <w:proofErr w:type="spellStart"/>
      <w:r w:rsidR="00A37567" w:rsidRPr="00FB24C8">
        <w:rPr>
          <w:rFonts w:cs="Times New Roman"/>
          <w:bCs/>
          <w:sz w:val="20"/>
          <w:szCs w:val="20"/>
        </w:rPr>
        <w:t>kDa</w:t>
      </w:r>
      <w:proofErr w:type="spellEnd"/>
      <w:r w:rsidR="00A37567" w:rsidRPr="00FB24C8">
        <w:rPr>
          <w:rFonts w:cs="Times New Roman"/>
          <w:bCs/>
          <w:sz w:val="20"/>
          <w:szCs w:val="20"/>
        </w:rPr>
        <w:t xml:space="preserve">. </w:t>
      </w:r>
      <w:r w:rsidRPr="00FB24C8">
        <w:rPr>
          <w:rFonts w:cs="Times New Roman"/>
          <w:bCs/>
          <w:sz w:val="20"/>
          <w:szCs w:val="20"/>
        </w:rPr>
        <w:t xml:space="preserve"> Lane 1: protein marker, 2: </w:t>
      </w:r>
      <w:proofErr w:type="spellStart"/>
      <w:r w:rsidRPr="00FB24C8">
        <w:rPr>
          <w:rFonts w:cs="Times New Roman"/>
          <w:bCs/>
          <w:sz w:val="20"/>
          <w:szCs w:val="20"/>
        </w:rPr>
        <w:t>pBES</w:t>
      </w:r>
      <w:r w:rsidRPr="00FB24C8">
        <w:rPr>
          <w:rFonts w:cs="Times New Roman"/>
          <w:bCs/>
          <w:i/>
          <w:iCs/>
          <w:sz w:val="20"/>
          <w:szCs w:val="20"/>
        </w:rPr>
        <w:t>GULO</w:t>
      </w:r>
      <w:proofErr w:type="spellEnd"/>
      <w:r w:rsidRPr="00FB24C8">
        <w:rPr>
          <w:rFonts w:cs="Times New Roman"/>
          <w:bCs/>
          <w:sz w:val="20"/>
          <w:szCs w:val="20"/>
        </w:rPr>
        <w:t xml:space="preserve">, and 3:  wild-type </w:t>
      </w:r>
      <w:r w:rsidRPr="00FB24C8">
        <w:rPr>
          <w:rFonts w:cs="Times New Roman"/>
          <w:bCs/>
          <w:i/>
          <w:iCs/>
          <w:sz w:val="20"/>
          <w:szCs w:val="20"/>
        </w:rPr>
        <w:t>B. subtilis</w:t>
      </w:r>
      <w:r w:rsidRPr="00FB24C8">
        <w:rPr>
          <w:rFonts w:cs="Times New Roman"/>
          <w:bCs/>
          <w:sz w:val="20"/>
          <w:szCs w:val="20"/>
        </w:rPr>
        <w:t xml:space="preserve"> (negative control).</w:t>
      </w:r>
    </w:p>
    <w:sectPr w:rsidR="006B55B8" w:rsidRPr="00FB24C8" w:rsidSect="004F34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8" w:right="1181" w:bottom="1138" w:left="1282" w:header="283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FA9F02" w14:textId="77777777" w:rsidR="00401F83" w:rsidRDefault="00401F83" w:rsidP="00117666">
      <w:pPr>
        <w:spacing w:after="0"/>
      </w:pPr>
      <w:r>
        <w:separator/>
      </w:r>
    </w:p>
  </w:endnote>
  <w:endnote w:type="continuationSeparator" w:id="0">
    <w:p w14:paraId="5446EAE1" w14:textId="77777777" w:rsidR="00401F83" w:rsidRDefault="00401F83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cssmlAdvTT3713a231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87546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0E4477" w14:textId="72382202" w:rsidR="00AE369A" w:rsidRDefault="00AE36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3D3D87" w14:textId="7E6886F4" w:rsidR="0053046F" w:rsidRPr="00577C4C" w:rsidRDefault="0053046F">
    <w:pPr>
      <w:pStyle w:val="Footer"/>
      <w:rPr>
        <w:color w:val="C00000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216759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435D2A" w14:textId="36860CF6" w:rsidR="00AE369A" w:rsidRDefault="00AE36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70BFF2" w14:textId="7B27DC82" w:rsidR="0053046F" w:rsidRPr="00577C4C" w:rsidRDefault="0053046F">
    <w:pPr>
      <w:pStyle w:val="Footer"/>
      <w:rPr>
        <w:b/>
        <w:sz w:val="20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503808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8005CB" w14:textId="4C851337" w:rsidR="00A676DC" w:rsidRDefault="00A676D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A1247D" w14:textId="77777777" w:rsidR="00F11C33" w:rsidRDefault="00F11C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2263E3" w14:textId="77777777" w:rsidR="00401F83" w:rsidRDefault="00401F83" w:rsidP="00117666">
      <w:pPr>
        <w:spacing w:after="0"/>
      </w:pPr>
      <w:r>
        <w:separator/>
      </w:r>
    </w:p>
  </w:footnote>
  <w:footnote w:type="continuationSeparator" w:id="0">
    <w:p w14:paraId="0EE231C1" w14:textId="77777777" w:rsidR="00401F83" w:rsidRDefault="00401F83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13A34" w14:textId="2734DD6C" w:rsidR="0053046F" w:rsidRPr="007E3148" w:rsidRDefault="0053046F" w:rsidP="00A53000">
    <w:pPr>
      <w:pStyle w:val="Header"/>
    </w:pPr>
    <w:r w:rsidRPr="007E3148">
      <w:ptab w:relativeTo="margin" w:alignment="center" w:leader="none"/>
    </w:r>
    <w:r w:rsidRPr="007E3148"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8A4BC" w14:textId="321F518D" w:rsidR="0053046F" w:rsidRPr="00A53000" w:rsidRDefault="0053046F" w:rsidP="00A53000">
    <w:pPr>
      <w:pStyle w:val="Header"/>
    </w:pPr>
    <w:r w:rsidRPr="007E3148">
      <w:ptab w:relativeTo="margin" w:alignment="center" w:leader="none"/>
    </w:r>
    <w:r w:rsidRPr="007E3148"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2F27F1" w14:textId="43F5D6D9" w:rsidR="0053046F" w:rsidRDefault="0053046F" w:rsidP="00A53000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B7666"/>
    <w:multiLevelType w:val="multilevel"/>
    <w:tmpl w:val="4432892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A03CD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2A7CAC"/>
    <w:multiLevelType w:val="multilevel"/>
    <w:tmpl w:val="C6A8CCEA"/>
    <w:numStyleLink w:val="Headings"/>
  </w:abstractNum>
  <w:abstractNum w:abstractNumId="6" w15:restartNumberingAfterBreak="0">
    <w:nsid w:val="36D30736"/>
    <w:multiLevelType w:val="hybridMultilevel"/>
    <w:tmpl w:val="BC1E7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7787E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AE92CDE"/>
    <w:multiLevelType w:val="hybridMultilevel"/>
    <w:tmpl w:val="294E0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539C0"/>
    <w:multiLevelType w:val="hybridMultilevel"/>
    <w:tmpl w:val="675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E502C"/>
    <w:multiLevelType w:val="hybridMultilevel"/>
    <w:tmpl w:val="C2165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16449"/>
    <w:multiLevelType w:val="hybridMultilevel"/>
    <w:tmpl w:val="60E244E0"/>
    <w:lvl w:ilvl="0" w:tplc="BB925A6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113DE"/>
    <w:multiLevelType w:val="multilevel"/>
    <w:tmpl w:val="ADB20C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290D83"/>
    <w:multiLevelType w:val="hybridMultilevel"/>
    <w:tmpl w:val="D1E4BA92"/>
    <w:lvl w:ilvl="0" w:tplc="E9807BE6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BC6F29"/>
    <w:multiLevelType w:val="multilevel"/>
    <w:tmpl w:val="C6A8CCEA"/>
    <w:numStyleLink w:val="Headings"/>
  </w:abstractNum>
  <w:abstractNum w:abstractNumId="17" w15:restartNumberingAfterBreak="0">
    <w:nsid w:val="7F983756"/>
    <w:multiLevelType w:val="multilevel"/>
    <w:tmpl w:val="F300CE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499278720">
    <w:abstractNumId w:val="0"/>
  </w:num>
  <w:num w:numId="2" w16cid:durableId="1111509118">
    <w:abstractNumId w:val="13"/>
  </w:num>
  <w:num w:numId="3" w16cid:durableId="1876040626">
    <w:abstractNumId w:val="1"/>
  </w:num>
  <w:num w:numId="4" w16cid:durableId="1158420105">
    <w:abstractNumId w:val="15"/>
  </w:num>
  <w:num w:numId="5" w16cid:durableId="19490028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3847207">
    <w:abstractNumId w:val="10"/>
  </w:num>
  <w:num w:numId="7" w16cid:durableId="490488370">
    <w:abstractNumId w:val="8"/>
  </w:num>
  <w:num w:numId="8" w16cid:durableId="1271009464">
    <w:abstractNumId w:val="6"/>
  </w:num>
  <w:num w:numId="9" w16cid:durableId="788202412">
    <w:abstractNumId w:val="9"/>
  </w:num>
  <w:num w:numId="10" w16cid:durableId="1491479237">
    <w:abstractNumId w:val="7"/>
  </w:num>
  <w:num w:numId="11" w16cid:durableId="383018631">
    <w:abstractNumId w:val="2"/>
  </w:num>
  <w:num w:numId="12" w16cid:durableId="1137719282">
    <w:abstractNumId w:val="17"/>
  </w:num>
  <w:num w:numId="13" w16cid:durableId="1669286276">
    <w:abstractNumId w:val="12"/>
  </w:num>
  <w:num w:numId="14" w16cid:durableId="264272679">
    <w:abstractNumId w:val="4"/>
  </w:num>
  <w:num w:numId="15" w16cid:durableId="1173257508">
    <w:abstractNumId w:val="11"/>
  </w:num>
  <w:num w:numId="16" w16cid:durableId="631207680">
    <w:abstractNumId w:val="14"/>
  </w:num>
  <w:num w:numId="17" w16cid:durableId="605232387">
    <w:abstractNumId w:val="3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8" w16cid:durableId="3964361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94498958">
    <w:abstractNumId w:val="5"/>
  </w:num>
  <w:num w:numId="20" w16cid:durableId="969630674">
    <w:abstractNumId w:val="16"/>
  </w:num>
  <w:num w:numId="21" w16cid:durableId="1642078532">
    <w:abstractNumId w:val="3"/>
  </w:num>
  <w:num w:numId="22" w16cid:durableId="25302247">
    <w:abstractNumId w:val="3"/>
    <w:lvlOverride w:ilvl="0">
      <w:startOverride w:val="1"/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</w:lvl>
    </w:lvlOverride>
    <w:lvlOverride w:ilvl="1">
      <w:startOverride w:val="1"/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</w:lvl>
    </w:lvlOverride>
    <w:lvlOverride w:ilvl="2">
      <w:startOverride w:val="1"/>
      <w:lvl w:ilvl="2">
        <w:start w:val="1"/>
        <w:numFmt w:val="decimal"/>
        <w:pStyle w:val="Heading3"/>
        <w:lvlText w:val=""/>
        <w:lvlJc w:val="left"/>
      </w:lvl>
    </w:lvlOverride>
    <w:lvlOverride w:ilvl="3">
      <w:startOverride w:val="1"/>
      <w:lvl w:ilvl="3">
        <w:start w:val="1"/>
        <w:numFmt w:val="decimal"/>
        <w:pStyle w:val="Heading4"/>
        <w:lvlText w:val=""/>
        <w:lvlJc w:val="left"/>
      </w:lvl>
    </w:lvlOverride>
    <w:lvlOverride w:ilvl="4">
      <w:startOverride w:val="1"/>
      <w:lvl w:ilvl="4">
        <w:start w:val="1"/>
        <w:numFmt w:val="decimal"/>
        <w:pStyle w:val="Heading5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Frontiers-Scienc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af9p2fvmp29rseztr1v9vp4992xes5fdsr2&quot;&gt;My paper Library-Converted&lt;record-ids&gt;&lt;item&gt;9&lt;/item&gt;&lt;item&gt;23&lt;/item&gt;&lt;item&gt;60&lt;/item&gt;&lt;item&gt;101&lt;/item&gt;&lt;item&gt;133&lt;/item&gt;&lt;/record-ids&gt;&lt;/item&gt;&lt;/Libraries&gt;"/>
  </w:docVars>
  <w:rsids>
    <w:rsidRoot w:val="00681821"/>
    <w:rsid w:val="00001143"/>
    <w:rsid w:val="0000132F"/>
    <w:rsid w:val="00003ED6"/>
    <w:rsid w:val="0000506A"/>
    <w:rsid w:val="00005711"/>
    <w:rsid w:val="00006C1C"/>
    <w:rsid w:val="00012305"/>
    <w:rsid w:val="00017FCE"/>
    <w:rsid w:val="00020C6E"/>
    <w:rsid w:val="0002263A"/>
    <w:rsid w:val="00024EF2"/>
    <w:rsid w:val="00025C95"/>
    <w:rsid w:val="000264FF"/>
    <w:rsid w:val="000275E7"/>
    <w:rsid w:val="000277D8"/>
    <w:rsid w:val="00027AA1"/>
    <w:rsid w:val="00027BFA"/>
    <w:rsid w:val="00027E6E"/>
    <w:rsid w:val="00034304"/>
    <w:rsid w:val="00035434"/>
    <w:rsid w:val="00040A3F"/>
    <w:rsid w:val="000418B9"/>
    <w:rsid w:val="00045678"/>
    <w:rsid w:val="000458E4"/>
    <w:rsid w:val="00045ACE"/>
    <w:rsid w:val="00046DA2"/>
    <w:rsid w:val="00047FC6"/>
    <w:rsid w:val="000502E7"/>
    <w:rsid w:val="00050F57"/>
    <w:rsid w:val="0005141F"/>
    <w:rsid w:val="000536F3"/>
    <w:rsid w:val="000549E9"/>
    <w:rsid w:val="00054F69"/>
    <w:rsid w:val="00056175"/>
    <w:rsid w:val="00057E06"/>
    <w:rsid w:val="00057FC5"/>
    <w:rsid w:val="00062EC5"/>
    <w:rsid w:val="00063D84"/>
    <w:rsid w:val="000650EE"/>
    <w:rsid w:val="00065222"/>
    <w:rsid w:val="0006636D"/>
    <w:rsid w:val="00067A9F"/>
    <w:rsid w:val="0007179C"/>
    <w:rsid w:val="00072A9C"/>
    <w:rsid w:val="00077D53"/>
    <w:rsid w:val="00081394"/>
    <w:rsid w:val="0008292B"/>
    <w:rsid w:val="00083796"/>
    <w:rsid w:val="0008436C"/>
    <w:rsid w:val="000847C8"/>
    <w:rsid w:val="0008534E"/>
    <w:rsid w:val="000854F4"/>
    <w:rsid w:val="00090EF0"/>
    <w:rsid w:val="00091FA9"/>
    <w:rsid w:val="000948AB"/>
    <w:rsid w:val="000948B7"/>
    <w:rsid w:val="000A09F6"/>
    <w:rsid w:val="000A0F6F"/>
    <w:rsid w:val="000A1C33"/>
    <w:rsid w:val="000A3598"/>
    <w:rsid w:val="000A385A"/>
    <w:rsid w:val="000A634A"/>
    <w:rsid w:val="000A636B"/>
    <w:rsid w:val="000A69F7"/>
    <w:rsid w:val="000A7EB6"/>
    <w:rsid w:val="000B34BD"/>
    <w:rsid w:val="000B38A1"/>
    <w:rsid w:val="000B3912"/>
    <w:rsid w:val="000B4922"/>
    <w:rsid w:val="000B56DC"/>
    <w:rsid w:val="000B645C"/>
    <w:rsid w:val="000B6E67"/>
    <w:rsid w:val="000C299A"/>
    <w:rsid w:val="000C33AD"/>
    <w:rsid w:val="000C552B"/>
    <w:rsid w:val="000C6E51"/>
    <w:rsid w:val="000C7E2A"/>
    <w:rsid w:val="000D2F2A"/>
    <w:rsid w:val="000D55E5"/>
    <w:rsid w:val="000D6EC5"/>
    <w:rsid w:val="000D7B6B"/>
    <w:rsid w:val="000D7C70"/>
    <w:rsid w:val="000E09B1"/>
    <w:rsid w:val="000E2EDC"/>
    <w:rsid w:val="000F0957"/>
    <w:rsid w:val="000F14A8"/>
    <w:rsid w:val="000F39C8"/>
    <w:rsid w:val="000F4CFB"/>
    <w:rsid w:val="000F6747"/>
    <w:rsid w:val="00101748"/>
    <w:rsid w:val="00102DA2"/>
    <w:rsid w:val="00104305"/>
    <w:rsid w:val="00112DCC"/>
    <w:rsid w:val="0011375B"/>
    <w:rsid w:val="0011473D"/>
    <w:rsid w:val="00115E73"/>
    <w:rsid w:val="0011603E"/>
    <w:rsid w:val="00117666"/>
    <w:rsid w:val="001219BE"/>
    <w:rsid w:val="001223A7"/>
    <w:rsid w:val="001231A3"/>
    <w:rsid w:val="00124724"/>
    <w:rsid w:val="00127EAF"/>
    <w:rsid w:val="00130066"/>
    <w:rsid w:val="001305B3"/>
    <w:rsid w:val="00132361"/>
    <w:rsid w:val="00134256"/>
    <w:rsid w:val="00136DF3"/>
    <w:rsid w:val="00137838"/>
    <w:rsid w:val="001422B0"/>
    <w:rsid w:val="00143644"/>
    <w:rsid w:val="00144119"/>
    <w:rsid w:val="00145E06"/>
    <w:rsid w:val="00146375"/>
    <w:rsid w:val="00147395"/>
    <w:rsid w:val="00151E45"/>
    <w:rsid w:val="001546E3"/>
    <w:rsid w:val="001552C9"/>
    <w:rsid w:val="001602DC"/>
    <w:rsid w:val="00161CE0"/>
    <w:rsid w:val="00165C50"/>
    <w:rsid w:val="00170181"/>
    <w:rsid w:val="0017279E"/>
    <w:rsid w:val="00174C6A"/>
    <w:rsid w:val="00177D84"/>
    <w:rsid w:val="0018101C"/>
    <w:rsid w:val="00182F64"/>
    <w:rsid w:val="00183DFB"/>
    <w:rsid w:val="00184F58"/>
    <w:rsid w:val="001857EC"/>
    <w:rsid w:val="00185950"/>
    <w:rsid w:val="001879E8"/>
    <w:rsid w:val="001903A2"/>
    <w:rsid w:val="00193941"/>
    <w:rsid w:val="001964EF"/>
    <w:rsid w:val="0019780A"/>
    <w:rsid w:val="001A19BE"/>
    <w:rsid w:val="001B1A2C"/>
    <w:rsid w:val="001B200F"/>
    <w:rsid w:val="001B2C11"/>
    <w:rsid w:val="001B313D"/>
    <w:rsid w:val="001B350C"/>
    <w:rsid w:val="001B5AE5"/>
    <w:rsid w:val="001C0F5E"/>
    <w:rsid w:val="001C19E3"/>
    <w:rsid w:val="001C35EA"/>
    <w:rsid w:val="001D1E55"/>
    <w:rsid w:val="001D4154"/>
    <w:rsid w:val="001D4266"/>
    <w:rsid w:val="001D57E8"/>
    <w:rsid w:val="001D5C23"/>
    <w:rsid w:val="001D6E09"/>
    <w:rsid w:val="001E198E"/>
    <w:rsid w:val="001E4FC8"/>
    <w:rsid w:val="001E6ACC"/>
    <w:rsid w:val="001E7CAE"/>
    <w:rsid w:val="001F3FF6"/>
    <w:rsid w:val="001F4C07"/>
    <w:rsid w:val="00200741"/>
    <w:rsid w:val="002126DF"/>
    <w:rsid w:val="00220AEA"/>
    <w:rsid w:val="00225256"/>
    <w:rsid w:val="00226954"/>
    <w:rsid w:val="00226B3E"/>
    <w:rsid w:val="00227FC4"/>
    <w:rsid w:val="00231E7A"/>
    <w:rsid w:val="00233E59"/>
    <w:rsid w:val="002372BB"/>
    <w:rsid w:val="0024427A"/>
    <w:rsid w:val="00247820"/>
    <w:rsid w:val="00247A42"/>
    <w:rsid w:val="00251CD1"/>
    <w:rsid w:val="002609BF"/>
    <w:rsid w:val="002629A3"/>
    <w:rsid w:val="00265282"/>
    <w:rsid w:val="00265630"/>
    <w:rsid w:val="00265660"/>
    <w:rsid w:val="00267491"/>
    <w:rsid w:val="00267D18"/>
    <w:rsid w:val="00267EC3"/>
    <w:rsid w:val="0027027C"/>
    <w:rsid w:val="00270CB2"/>
    <w:rsid w:val="00270ED2"/>
    <w:rsid w:val="00272C71"/>
    <w:rsid w:val="00275267"/>
    <w:rsid w:val="002754CE"/>
    <w:rsid w:val="002756ED"/>
    <w:rsid w:val="00281092"/>
    <w:rsid w:val="00281EC3"/>
    <w:rsid w:val="00283DAA"/>
    <w:rsid w:val="0028410D"/>
    <w:rsid w:val="00286829"/>
    <w:rsid w:val="002868C5"/>
    <w:rsid w:val="002868E2"/>
    <w:rsid w:val="002869C3"/>
    <w:rsid w:val="00290BDF"/>
    <w:rsid w:val="00290C22"/>
    <w:rsid w:val="00292CBC"/>
    <w:rsid w:val="00292F51"/>
    <w:rsid w:val="002936E4"/>
    <w:rsid w:val="0029396C"/>
    <w:rsid w:val="00294DCE"/>
    <w:rsid w:val="00296B88"/>
    <w:rsid w:val="00297B38"/>
    <w:rsid w:val="00297C95"/>
    <w:rsid w:val="002A35E7"/>
    <w:rsid w:val="002A3992"/>
    <w:rsid w:val="002A4DB8"/>
    <w:rsid w:val="002A5383"/>
    <w:rsid w:val="002A56FD"/>
    <w:rsid w:val="002B0822"/>
    <w:rsid w:val="002B698A"/>
    <w:rsid w:val="002C1990"/>
    <w:rsid w:val="002C1C5E"/>
    <w:rsid w:val="002C2B88"/>
    <w:rsid w:val="002C3E55"/>
    <w:rsid w:val="002C3FC9"/>
    <w:rsid w:val="002C74CA"/>
    <w:rsid w:val="002D1D74"/>
    <w:rsid w:val="002E6148"/>
    <w:rsid w:val="002F23E6"/>
    <w:rsid w:val="002F5044"/>
    <w:rsid w:val="002F58EC"/>
    <w:rsid w:val="002F73D0"/>
    <w:rsid w:val="002F744D"/>
    <w:rsid w:val="00300972"/>
    <w:rsid w:val="00300B8C"/>
    <w:rsid w:val="00303DE6"/>
    <w:rsid w:val="00305DBC"/>
    <w:rsid w:val="00310124"/>
    <w:rsid w:val="00312C2A"/>
    <w:rsid w:val="00313BB0"/>
    <w:rsid w:val="00323DBC"/>
    <w:rsid w:val="00324453"/>
    <w:rsid w:val="0032562A"/>
    <w:rsid w:val="003305F0"/>
    <w:rsid w:val="003315BA"/>
    <w:rsid w:val="00331CC7"/>
    <w:rsid w:val="00332C38"/>
    <w:rsid w:val="00333E4A"/>
    <w:rsid w:val="0033616C"/>
    <w:rsid w:val="003366A1"/>
    <w:rsid w:val="00336A3A"/>
    <w:rsid w:val="003403D3"/>
    <w:rsid w:val="0034117E"/>
    <w:rsid w:val="00341CAB"/>
    <w:rsid w:val="00344A84"/>
    <w:rsid w:val="00344C15"/>
    <w:rsid w:val="0035018E"/>
    <w:rsid w:val="003527F9"/>
    <w:rsid w:val="00353D6B"/>
    <w:rsid w:val="003544FB"/>
    <w:rsid w:val="003561BE"/>
    <w:rsid w:val="003614D3"/>
    <w:rsid w:val="00362496"/>
    <w:rsid w:val="00363941"/>
    <w:rsid w:val="00363F95"/>
    <w:rsid w:val="00365D63"/>
    <w:rsid w:val="0036793B"/>
    <w:rsid w:val="003701DF"/>
    <w:rsid w:val="003703D5"/>
    <w:rsid w:val="00372487"/>
    <w:rsid w:val="00372682"/>
    <w:rsid w:val="003735CD"/>
    <w:rsid w:val="0037653A"/>
    <w:rsid w:val="0037664C"/>
    <w:rsid w:val="00376A15"/>
    <w:rsid w:val="00376CC5"/>
    <w:rsid w:val="003777A1"/>
    <w:rsid w:val="003814FF"/>
    <w:rsid w:val="003823C0"/>
    <w:rsid w:val="00391559"/>
    <w:rsid w:val="00392618"/>
    <w:rsid w:val="0039287C"/>
    <w:rsid w:val="00395AB1"/>
    <w:rsid w:val="0039688B"/>
    <w:rsid w:val="0039693B"/>
    <w:rsid w:val="003A07AD"/>
    <w:rsid w:val="003A2140"/>
    <w:rsid w:val="003A45B1"/>
    <w:rsid w:val="003B0434"/>
    <w:rsid w:val="003B14A3"/>
    <w:rsid w:val="003B178D"/>
    <w:rsid w:val="003B1F1C"/>
    <w:rsid w:val="003B3995"/>
    <w:rsid w:val="003B566B"/>
    <w:rsid w:val="003B7B74"/>
    <w:rsid w:val="003C4799"/>
    <w:rsid w:val="003C4892"/>
    <w:rsid w:val="003C5171"/>
    <w:rsid w:val="003C543B"/>
    <w:rsid w:val="003D2F2D"/>
    <w:rsid w:val="003D42C6"/>
    <w:rsid w:val="003E108B"/>
    <w:rsid w:val="003E7003"/>
    <w:rsid w:val="003E783C"/>
    <w:rsid w:val="003F4148"/>
    <w:rsid w:val="003F6481"/>
    <w:rsid w:val="00400640"/>
    <w:rsid w:val="0040129C"/>
    <w:rsid w:val="00401590"/>
    <w:rsid w:val="004018E1"/>
    <w:rsid w:val="00401F83"/>
    <w:rsid w:val="00401FB5"/>
    <w:rsid w:val="0040657A"/>
    <w:rsid w:val="004066C4"/>
    <w:rsid w:val="00406867"/>
    <w:rsid w:val="00411C8D"/>
    <w:rsid w:val="00417096"/>
    <w:rsid w:val="004208A2"/>
    <w:rsid w:val="00420C50"/>
    <w:rsid w:val="00421230"/>
    <w:rsid w:val="00422C94"/>
    <w:rsid w:val="00423F62"/>
    <w:rsid w:val="004245C4"/>
    <w:rsid w:val="00425967"/>
    <w:rsid w:val="00425A1C"/>
    <w:rsid w:val="00426F92"/>
    <w:rsid w:val="00431593"/>
    <w:rsid w:val="004337CD"/>
    <w:rsid w:val="00433F3B"/>
    <w:rsid w:val="004354D8"/>
    <w:rsid w:val="00436E1F"/>
    <w:rsid w:val="00437874"/>
    <w:rsid w:val="00440D6B"/>
    <w:rsid w:val="004423F4"/>
    <w:rsid w:val="00442530"/>
    <w:rsid w:val="00446F17"/>
    <w:rsid w:val="00447178"/>
    <w:rsid w:val="004508C7"/>
    <w:rsid w:val="00450AA3"/>
    <w:rsid w:val="00451D81"/>
    <w:rsid w:val="00454C6C"/>
    <w:rsid w:val="00455F35"/>
    <w:rsid w:val="00456929"/>
    <w:rsid w:val="00460AAB"/>
    <w:rsid w:val="00462610"/>
    <w:rsid w:val="004629D3"/>
    <w:rsid w:val="004635DC"/>
    <w:rsid w:val="00463E3D"/>
    <w:rsid w:val="004645AE"/>
    <w:rsid w:val="00470D9D"/>
    <w:rsid w:val="00472153"/>
    <w:rsid w:val="0047303D"/>
    <w:rsid w:val="00473EE0"/>
    <w:rsid w:val="00474FED"/>
    <w:rsid w:val="00476360"/>
    <w:rsid w:val="004802B5"/>
    <w:rsid w:val="00485B20"/>
    <w:rsid w:val="00487E7C"/>
    <w:rsid w:val="0049117E"/>
    <w:rsid w:val="0049292B"/>
    <w:rsid w:val="004934B5"/>
    <w:rsid w:val="0049534F"/>
    <w:rsid w:val="004954F1"/>
    <w:rsid w:val="0049611A"/>
    <w:rsid w:val="004979B5"/>
    <w:rsid w:val="004A4290"/>
    <w:rsid w:val="004A42C8"/>
    <w:rsid w:val="004A76FA"/>
    <w:rsid w:val="004B0D1E"/>
    <w:rsid w:val="004B7A80"/>
    <w:rsid w:val="004C1C08"/>
    <w:rsid w:val="004D162E"/>
    <w:rsid w:val="004D1DE8"/>
    <w:rsid w:val="004D3E33"/>
    <w:rsid w:val="004D443D"/>
    <w:rsid w:val="004D5C12"/>
    <w:rsid w:val="004E3315"/>
    <w:rsid w:val="004E3CB3"/>
    <w:rsid w:val="004F051E"/>
    <w:rsid w:val="004F0AD5"/>
    <w:rsid w:val="004F3495"/>
    <w:rsid w:val="00502E23"/>
    <w:rsid w:val="0050713A"/>
    <w:rsid w:val="00512534"/>
    <w:rsid w:val="00512547"/>
    <w:rsid w:val="005128F6"/>
    <w:rsid w:val="0051497A"/>
    <w:rsid w:val="00514A23"/>
    <w:rsid w:val="00514D66"/>
    <w:rsid w:val="00516210"/>
    <w:rsid w:val="00516370"/>
    <w:rsid w:val="00520060"/>
    <w:rsid w:val="00521E4F"/>
    <w:rsid w:val="00524897"/>
    <w:rsid w:val="005250F2"/>
    <w:rsid w:val="0052520B"/>
    <w:rsid w:val="0053003C"/>
    <w:rsid w:val="0053046F"/>
    <w:rsid w:val="00530B06"/>
    <w:rsid w:val="00533051"/>
    <w:rsid w:val="005336F3"/>
    <w:rsid w:val="0053456D"/>
    <w:rsid w:val="00534D9F"/>
    <w:rsid w:val="00537498"/>
    <w:rsid w:val="005414F8"/>
    <w:rsid w:val="00552599"/>
    <w:rsid w:val="00557AB6"/>
    <w:rsid w:val="00563409"/>
    <w:rsid w:val="005651D4"/>
    <w:rsid w:val="00565D33"/>
    <w:rsid w:val="00573473"/>
    <w:rsid w:val="00574047"/>
    <w:rsid w:val="005747F1"/>
    <w:rsid w:val="005749EF"/>
    <w:rsid w:val="005774C7"/>
    <w:rsid w:val="005802DE"/>
    <w:rsid w:val="00582E82"/>
    <w:rsid w:val="00585319"/>
    <w:rsid w:val="00587532"/>
    <w:rsid w:val="005912E7"/>
    <w:rsid w:val="00591C5C"/>
    <w:rsid w:val="005950C0"/>
    <w:rsid w:val="005A0613"/>
    <w:rsid w:val="005A1D84"/>
    <w:rsid w:val="005A6891"/>
    <w:rsid w:val="005A70EA"/>
    <w:rsid w:val="005B0EEC"/>
    <w:rsid w:val="005B17AE"/>
    <w:rsid w:val="005B4D3F"/>
    <w:rsid w:val="005B78E3"/>
    <w:rsid w:val="005C3963"/>
    <w:rsid w:val="005C3FA6"/>
    <w:rsid w:val="005C7067"/>
    <w:rsid w:val="005C7DCB"/>
    <w:rsid w:val="005D1436"/>
    <w:rsid w:val="005D1840"/>
    <w:rsid w:val="005D1FAF"/>
    <w:rsid w:val="005D23ED"/>
    <w:rsid w:val="005D35E4"/>
    <w:rsid w:val="005D3831"/>
    <w:rsid w:val="005D3A70"/>
    <w:rsid w:val="005D5BF0"/>
    <w:rsid w:val="005D6B00"/>
    <w:rsid w:val="005D7910"/>
    <w:rsid w:val="005E3435"/>
    <w:rsid w:val="005E4CD9"/>
    <w:rsid w:val="005F16A2"/>
    <w:rsid w:val="005F37D5"/>
    <w:rsid w:val="005F416E"/>
    <w:rsid w:val="00600F40"/>
    <w:rsid w:val="0060394F"/>
    <w:rsid w:val="00603D3A"/>
    <w:rsid w:val="00604B3C"/>
    <w:rsid w:val="00611CBD"/>
    <w:rsid w:val="0061437B"/>
    <w:rsid w:val="00616507"/>
    <w:rsid w:val="00620000"/>
    <w:rsid w:val="0062154F"/>
    <w:rsid w:val="00621769"/>
    <w:rsid w:val="00625905"/>
    <w:rsid w:val="00631A8C"/>
    <w:rsid w:val="00631F2D"/>
    <w:rsid w:val="0063277A"/>
    <w:rsid w:val="00637E8A"/>
    <w:rsid w:val="00637FE7"/>
    <w:rsid w:val="00641CA1"/>
    <w:rsid w:val="00642F7C"/>
    <w:rsid w:val="00643425"/>
    <w:rsid w:val="00651179"/>
    <w:rsid w:val="006515DC"/>
    <w:rsid w:val="00651CA2"/>
    <w:rsid w:val="00652C85"/>
    <w:rsid w:val="00652F0D"/>
    <w:rsid w:val="00653684"/>
    <w:rsid w:val="006537AC"/>
    <w:rsid w:val="00653D60"/>
    <w:rsid w:val="00660D05"/>
    <w:rsid w:val="0066371B"/>
    <w:rsid w:val="00663FE3"/>
    <w:rsid w:val="00664524"/>
    <w:rsid w:val="00671D9A"/>
    <w:rsid w:val="00671FE8"/>
    <w:rsid w:val="00673135"/>
    <w:rsid w:val="00673952"/>
    <w:rsid w:val="00675F87"/>
    <w:rsid w:val="00676944"/>
    <w:rsid w:val="00676B78"/>
    <w:rsid w:val="0068083E"/>
    <w:rsid w:val="00681821"/>
    <w:rsid w:val="006842EF"/>
    <w:rsid w:val="00684811"/>
    <w:rsid w:val="00686C9D"/>
    <w:rsid w:val="006A1408"/>
    <w:rsid w:val="006A6C59"/>
    <w:rsid w:val="006B0E40"/>
    <w:rsid w:val="006B2D5B"/>
    <w:rsid w:val="006B36C6"/>
    <w:rsid w:val="006B55B8"/>
    <w:rsid w:val="006B580D"/>
    <w:rsid w:val="006B747D"/>
    <w:rsid w:val="006B7D14"/>
    <w:rsid w:val="006C3663"/>
    <w:rsid w:val="006C3D22"/>
    <w:rsid w:val="006C47E7"/>
    <w:rsid w:val="006D013D"/>
    <w:rsid w:val="006D54BA"/>
    <w:rsid w:val="006D5B93"/>
    <w:rsid w:val="006D7244"/>
    <w:rsid w:val="006D7D54"/>
    <w:rsid w:val="006E1DE1"/>
    <w:rsid w:val="006E66EE"/>
    <w:rsid w:val="006F25A8"/>
    <w:rsid w:val="006F40C6"/>
    <w:rsid w:val="006F44D4"/>
    <w:rsid w:val="006F4F1D"/>
    <w:rsid w:val="006F6B05"/>
    <w:rsid w:val="00700754"/>
    <w:rsid w:val="00700F76"/>
    <w:rsid w:val="00705DB7"/>
    <w:rsid w:val="00706C12"/>
    <w:rsid w:val="00713DBC"/>
    <w:rsid w:val="00717A90"/>
    <w:rsid w:val="00720C7C"/>
    <w:rsid w:val="0072274B"/>
    <w:rsid w:val="00722C50"/>
    <w:rsid w:val="00724272"/>
    <w:rsid w:val="00725258"/>
    <w:rsid w:val="00725316"/>
    <w:rsid w:val="00725A7D"/>
    <w:rsid w:val="00730087"/>
    <w:rsid w:val="0073085C"/>
    <w:rsid w:val="0073280B"/>
    <w:rsid w:val="00733784"/>
    <w:rsid w:val="00736EC3"/>
    <w:rsid w:val="0073722B"/>
    <w:rsid w:val="007414AB"/>
    <w:rsid w:val="0074153A"/>
    <w:rsid w:val="00742277"/>
    <w:rsid w:val="00744936"/>
    <w:rsid w:val="0074647C"/>
    <w:rsid w:val="00746505"/>
    <w:rsid w:val="00750453"/>
    <w:rsid w:val="007633C8"/>
    <w:rsid w:val="007635FD"/>
    <w:rsid w:val="00763B8E"/>
    <w:rsid w:val="00764BBD"/>
    <w:rsid w:val="00771F85"/>
    <w:rsid w:val="00772EAA"/>
    <w:rsid w:val="00774C0E"/>
    <w:rsid w:val="00774C59"/>
    <w:rsid w:val="00775485"/>
    <w:rsid w:val="007769E4"/>
    <w:rsid w:val="00781B92"/>
    <w:rsid w:val="00782987"/>
    <w:rsid w:val="00783A1E"/>
    <w:rsid w:val="00785366"/>
    <w:rsid w:val="007878F6"/>
    <w:rsid w:val="00790837"/>
    <w:rsid w:val="00790BB3"/>
    <w:rsid w:val="00791561"/>
    <w:rsid w:val="00792043"/>
    <w:rsid w:val="00797EDD"/>
    <w:rsid w:val="007A132A"/>
    <w:rsid w:val="007A1855"/>
    <w:rsid w:val="007A1D96"/>
    <w:rsid w:val="007A46B3"/>
    <w:rsid w:val="007A5F9D"/>
    <w:rsid w:val="007A6508"/>
    <w:rsid w:val="007A6D1A"/>
    <w:rsid w:val="007B0322"/>
    <w:rsid w:val="007B0D66"/>
    <w:rsid w:val="007B5F49"/>
    <w:rsid w:val="007C0E3F"/>
    <w:rsid w:val="007C1925"/>
    <w:rsid w:val="007C206C"/>
    <w:rsid w:val="007C5729"/>
    <w:rsid w:val="007C6774"/>
    <w:rsid w:val="007C7EE5"/>
    <w:rsid w:val="007D6A68"/>
    <w:rsid w:val="007D7A78"/>
    <w:rsid w:val="007E17D3"/>
    <w:rsid w:val="007E78F9"/>
    <w:rsid w:val="007F12D0"/>
    <w:rsid w:val="007F159D"/>
    <w:rsid w:val="007F719F"/>
    <w:rsid w:val="007F78FF"/>
    <w:rsid w:val="00802360"/>
    <w:rsid w:val="00803325"/>
    <w:rsid w:val="008037FA"/>
    <w:rsid w:val="008051A4"/>
    <w:rsid w:val="008056BA"/>
    <w:rsid w:val="008111E4"/>
    <w:rsid w:val="00811CC5"/>
    <w:rsid w:val="0081301C"/>
    <w:rsid w:val="00813C9A"/>
    <w:rsid w:val="00813EBB"/>
    <w:rsid w:val="00814AFD"/>
    <w:rsid w:val="00817574"/>
    <w:rsid w:val="00817DD6"/>
    <w:rsid w:val="00822D09"/>
    <w:rsid w:val="00823EBE"/>
    <w:rsid w:val="008256B5"/>
    <w:rsid w:val="00826602"/>
    <w:rsid w:val="008275ED"/>
    <w:rsid w:val="00827AE6"/>
    <w:rsid w:val="00827C65"/>
    <w:rsid w:val="0083018E"/>
    <w:rsid w:val="00831797"/>
    <w:rsid w:val="00832B20"/>
    <w:rsid w:val="008343FC"/>
    <w:rsid w:val="008349B3"/>
    <w:rsid w:val="008356E7"/>
    <w:rsid w:val="00840C1A"/>
    <w:rsid w:val="008423FE"/>
    <w:rsid w:val="0084353C"/>
    <w:rsid w:val="008442EE"/>
    <w:rsid w:val="008449DE"/>
    <w:rsid w:val="00847030"/>
    <w:rsid w:val="00850709"/>
    <w:rsid w:val="0085113A"/>
    <w:rsid w:val="0085132D"/>
    <w:rsid w:val="00851B98"/>
    <w:rsid w:val="00852581"/>
    <w:rsid w:val="00855093"/>
    <w:rsid w:val="008554C7"/>
    <w:rsid w:val="008604D2"/>
    <w:rsid w:val="0086076A"/>
    <w:rsid w:val="008629A9"/>
    <w:rsid w:val="008645C1"/>
    <w:rsid w:val="0087292D"/>
    <w:rsid w:val="008741A1"/>
    <w:rsid w:val="008751B2"/>
    <w:rsid w:val="008753A4"/>
    <w:rsid w:val="00876A32"/>
    <w:rsid w:val="00884B7E"/>
    <w:rsid w:val="0088513A"/>
    <w:rsid w:val="00885591"/>
    <w:rsid w:val="00887DD5"/>
    <w:rsid w:val="00890F7C"/>
    <w:rsid w:val="0089234B"/>
    <w:rsid w:val="0089293D"/>
    <w:rsid w:val="00893C19"/>
    <w:rsid w:val="008951D5"/>
    <w:rsid w:val="00896B11"/>
    <w:rsid w:val="008A01AA"/>
    <w:rsid w:val="008A22B7"/>
    <w:rsid w:val="008A5A35"/>
    <w:rsid w:val="008A5D54"/>
    <w:rsid w:val="008B1F89"/>
    <w:rsid w:val="008B233D"/>
    <w:rsid w:val="008B3001"/>
    <w:rsid w:val="008B640C"/>
    <w:rsid w:val="008B6742"/>
    <w:rsid w:val="008C2596"/>
    <w:rsid w:val="008C49A6"/>
    <w:rsid w:val="008D21C2"/>
    <w:rsid w:val="008D33A5"/>
    <w:rsid w:val="008D6C8D"/>
    <w:rsid w:val="008E2B54"/>
    <w:rsid w:val="008E3884"/>
    <w:rsid w:val="008E4311"/>
    <w:rsid w:val="008E4404"/>
    <w:rsid w:val="008E46F1"/>
    <w:rsid w:val="008E58C7"/>
    <w:rsid w:val="008E5B71"/>
    <w:rsid w:val="008E7AF3"/>
    <w:rsid w:val="008F0D7C"/>
    <w:rsid w:val="008F20AF"/>
    <w:rsid w:val="008F2F16"/>
    <w:rsid w:val="008F4411"/>
    <w:rsid w:val="008F5021"/>
    <w:rsid w:val="008F768C"/>
    <w:rsid w:val="008F7C4C"/>
    <w:rsid w:val="0090711E"/>
    <w:rsid w:val="00907E1F"/>
    <w:rsid w:val="00914235"/>
    <w:rsid w:val="009142C6"/>
    <w:rsid w:val="009200A2"/>
    <w:rsid w:val="00920424"/>
    <w:rsid w:val="0092197D"/>
    <w:rsid w:val="00921AD9"/>
    <w:rsid w:val="00924505"/>
    <w:rsid w:val="00930B61"/>
    <w:rsid w:val="00930DA8"/>
    <w:rsid w:val="0093342B"/>
    <w:rsid w:val="0093643D"/>
    <w:rsid w:val="00937DBE"/>
    <w:rsid w:val="009403FB"/>
    <w:rsid w:val="00942AA7"/>
    <w:rsid w:val="009430A3"/>
    <w:rsid w:val="00943573"/>
    <w:rsid w:val="00943840"/>
    <w:rsid w:val="00943996"/>
    <w:rsid w:val="00943B23"/>
    <w:rsid w:val="00944443"/>
    <w:rsid w:val="009474D5"/>
    <w:rsid w:val="0095098B"/>
    <w:rsid w:val="00950A61"/>
    <w:rsid w:val="009522F7"/>
    <w:rsid w:val="00955803"/>
    <w:rsid w:val="00956429"/>
    <w:rsid w:val="00963628"/>
    <w:rsid w:val="00963A6D"/>
    <w:rsid w:val="00963D3F"/>
    <w:rsid w:val="00964718"/>
    <w:rsid w:val="00964A2B"/>
    <w:rsid w:val="00965436"/>
    <w:rsid w:val="00965464"/>
    <w:rsid w:val="00965FAC"/>
    <w:rsid w:val="009668A1"/>
    <w:rsid w:val="00971B61"/>
    <w:rsid w:val="0097237B"/>
    <w:rsid w:val="00972756"/>
    <w:rsid w:val="0097461B"/>
    <w:rsid w:val="00974FE4"/>
    <w:rsid w:val="00977C71"/>
    <w:rsid w:val="00980226"/>
    <w:rsid w:val="00980C31"/>
    <w:rsid w:val="00984281"/>
    <w:rsid w:val="0098443D"/>
    <w:rsid w:val="00985326"/>
    <w:rsid w:val="00986D76"/>
    <w:rsid w:val="00987D2D"/>
    <w:rsid w:val="009901B9"/>
    <w:rsid w:val="00992993"/>
    <w:rsid w:val="009955FF"/>
    <w:rsid w:val="00995EF7"/>
    <w:rsid w:val="00996621"/>
    <w:rsid w:val="009A0758"/>
    <w:rsid w:val="009A0CAD"/>
    <w:rsid w:val="009A2251"/>
    <w:rsid w:val="009A262F"/>
    <w:rsid w:val="009A2F35"/>
    <w:rsid w:val="009A5F79"/>
    <w:rsid w:val="009A7D9D"/>
    <w:rsid w:val="009B155F"/>
    <w:rsid w:val="009B1DD8"/>
    <w:rsid w:val="009B4A41"/>
    <w:rsid w:val="009B58B8"/>
    <w:rsid w:val="009B7B23"/>
    <w:rsid w:val="009C0B1A"/>
    <w:rsid w:val="009C1753"/>
    <w:rsid w:val="009C7550"/>
    <w:rsid w:val="009D259D"/>
    <w:rsid w:val="009D3029"/>
    <w:rsid w:val="009D35B5"/>
    <w:rsid w:val="009D48FB"/>
    <w:rsid w:val="009D5E86"/>
    <w:rsid w:val="009D6A14"/>
    <w:rsid w:val="009D712D"/>
    <w:rsid w:val="009E0306"/>
    <w:rsid w:val="009E18A7"/>
    <w:rsid w:val="009F21E1"/>
    <w:rsid w:val="009F2F0D"/>
    <w:rsid w:val="009F39DB"/>
    <w:rsid w:val="009F5F9C"/>
    <w:rsid w:val="00A02729"/>
    <w:rsid w:val="00A03692"/>
    <w:rsid w:val="00A052EF"/>
    <w:rsid w:val="00A07F9E"/>
    <w:rsid w:val="00A10A75"/>
    <w:rsid w:val="00A13FC7"/>
    <w:rsid w:val="00A14A0D"/>
    <w:rsid w:val="00A1584F"/>
    <w:rsid w:val="00A23993"/>
    <w:rsid w:val="00A254CA"/>
    <w:rsid w:val="00A263A0"/>
    <w:rsid w:val="00A30150"/>
    <w:rsid w:val="00A30391"/>
    <w:rsid w:val="00A31EA7"/>
    <w:rsid w:val="00A34E8E"/>
    <w:rsid w:val="00A37567"/>
    <w:rsid w:val="00A3770B"/>
    <w:rsid w:val="00A43AA3"/>
    <w:rsid w:val="00A43BCF"/>
    <w:rsid w:val="00A45B3D"/>
    <w:rsid w:val="00A50203"/>
    <w:rsid w:val="00A5028D"/>
    <w:rsid w:val="00A50D9D"/>
    <w:rsid w:val="00A51D94"/>
    <w:rsid w:val="00A5221F"/>
    <w:rsid w:val="00A53000"/>
    <w:rsid w:val="00A5303D"/>
    <w:rsid w:val="00A53171"/>
    <w:rsid w:val="00A540A6"/>
    <w:rsid w:val="00A541E5"/>
    <w:rsid w:val="00A545C6"/>
    <w:rsid w:val="00A54B02"/>
    <w:rsid w:val="00A611C7"/>
    <w:rsid w:val="00A62E99"/>
    <w:rsid w:val="00A652D0"/>
    <w:rsid w:val="00A675C9"/>
    <w:rsid w:val="00A676DC"/>
    <w:rsid w:val="00A70D9F"/>
    <w:rsid w:val="00A70E66"/>
    <w:rsid w:val="00A72597"/>
    <w:rsid w:val="00A72C14"/>
    <w:rsid w:val="00A74E6D"/>
    <w:rsid w:val="00A75F87"/>
    <w:rsid w:val="00A7683F"/>
    <w:rsid w:val="00A77CED"/>
    <w:rsid w:val="00A80A59"/>
    <w:rsid w:val="00A81C14"/>
    <w:rsid w:val="00A85C8E"/>
    <w:rsid w:val="00A87E71"/>
    <w:rsid w:val="00A94AA3"/>
    <w:rsid w:val="00A95D8B"/>
    <w:rsid w:val="00AA0114"/>
    <w:rsid w:val="00AA284E"/>
    <w:rsid w:val="00AA530F"/>
    <w:rsid w:val="00AB2384"/>
    <w:rsid w:val="00AB2EF4"/>
    <w:rsid w:val="00AC0270"/>
    <w:rsid w:val="00AC3460"/>
    <w:rsid w:val="00AC3EA3"/>
    <w:rsid w:val="00AC54EA"/>
    <w:rsid w:val="00AC792D"/>
    <w:rsid w:val="00AD100D"/>
    <w:rsid w:val="00AD4FB2"/>
    <w:rsid w:val="00AD5AD2"/>
    <w:rsid w:val="00AD5E63"/>
    <w:rsid w:val="00AE22A9"/>
    <w:rsid w:val="00AE361E"/>
    <w:rsid w:val="00AE369A"/>
    <w:rsid w:val="00AE3DFB"/>
    <w:rsid w:val="00AE466A"/>
    <w:rsid w:val="00AE57FF"/>
    <w:rsid w:val="00AE5CA4"/>
    <w:rsid w:val="00AE6EFC"/>
    <w:rsid w:val="00AE75B5"/>
    <w:rsid w:val="00AF02C7"/>
    <w:rsid w:val="00B0062A"/>
    <w:rsid w:val="00B02806"/>
    <w:rsid w:val="00B02866"/>
    <w:rsid w:val="00B02BE6"/>
    <w:rsid w:val="00B02F90"/>
    <w:rsid w:val="00B03127"/>
    <w:rsid w:val="00B0349E"/>
    <w:rsid w:val="00B07EF1"/>
    <w:rsid w:val="00B115E1"/>
    <w:rsid w:val="00B117D7"/>
    <w:rsid w:val="00B14AE3"/>
    <w:rsid w:val="00B16596"/>
    <w:rsid w:val="00B21AB9"/>
    <w:rsid w:val="00B2349F"/>
    <w:rsid w:val="00B2772E"/>
    <w:rsid w:val="00B2775A"/>
    <w:rsid w:val="00B35B34"/>
    <w:rsid w:val="00B4112A"/>
    <w:rsid w:val="00B45F8A"/>
    <w:rsid w:val="00B462DD"/>
    <w:rsid w:val="00B46669"/>
    <w:rsid w:val="00B54DA9"/>
    <w:rsid w:val="00B57120"/>
    <w:rsid w:val="00B602DE"/>
    <w:rsid w:val="00B63E10"/>
    <w:rsid w:val="00B6404F"/>
    <w:rsid w:val="00B6410D"/>
    <w:rsid w:val="00B657B8"/>
    <w:rsid w:val="00B70261"/>
    <w:rsid w:val="00B703A1"/>
    <w:rsid w:val="00B743F5"/>
    <w:rsid w:val="00B75BC4"/>
    <w:rsid w:val="00B83461"/>
    <w:rsid w:val="00B84920"/>
    <w:rsid w:val="00B8556A"/>
    <w:rsid w:val="00B87889"/>
    <w:rsid w:val="00B96D14"/>
    <w:rsid w:val="00B97C07"/>
    <w:rsid w:val="00BA34AA"/>
    <w:rsid w:val="00BA3896"/>
    <w:rsid w:val="00BA6375"/>
    <w:rsid w:val="00BA767C"/>
    <w:rsid w:val="00BA7D28"/>
    <w:rsid w:val="00BB0B02"/>
    <w:rsid w:val="00BB3AEF"/>
    <w:rsid w:val="00BB422E"/>
    <w:rsid w:val="00BB5BE1"/>
    <w:rsid w:val="00BB6210"/>
    <w:rsid w:val="00BC0662"/>
    <w:rsid w:val="00BC2C84"/>
    <w:rsid w:val="00BC4358"/>
    <w:rsid w:val="00BC6252"/>
    <w:rsid w:val="00BD28EC"/>
    <w:rsid w:val="00BD46F8"/>
    <w:rsid w:val="00BD78EB"/>
    <w:rsid w:val="00BE0C00"/>
    <w:rsid w:val="00BE3EC9"/>
    <w:rsid w:val="00BE40F5"/>
    <w:rsid w:val="00BE4E38"/>
    <w:rsid w:val="00BE58D9"/>
    <w:rsid w:val="00BE7B10"/>
    <w:rsid w:val="00BF180E"/>
    <w:rsid w:val="00BF1E0F"/>
    <w:rsid w:val="00C012A3"/>
    <w:rsid w:val="00C132C7"/>
    <w:rsid w:val="00C13DA5"/>
    <w:rsid w:val="00C16F19"/>
    <w:rsid w:val="00C23F73"/>
    <w:rsid w:val="00C26BA1"/>
    <w:rsid w:val="00C34832"/>
    <w:rsid w:val="00C35A74"/>
    <w:rsid w:val="00C363DD"/>
    <w:rsid w:val="00C36962"/>
    <w:rsid w:val="00C36A14"/>
    <w:rsid w:val="00C36B96"/>
    <w:rsid w:val="00C4280E"/>
    <w:rsid w:val="00C45431"/>
    <w:rsid w:val="00C52A7B"/>
    <w:rsid w:val="00C54A53"/>
    <w:rsid w:val="00C5613A"/>
    <w:rsid w:val="00C57A80"/>
    <w:rsid w:val="00C60EDF"/>
    <w:rsid w:val="00C6324C"/>
    <w:rsid w:val="00C679AA"/>
    <w:rsid w:val="00C714A1"/>
    <w:rsid w:val="00C724CF"/>
    <w:rsid w:val="00C730D2"/>
    <w:rsid w:val="00C75972"/>
    <w:rsid w:val="00C778F5"/>
    <w:rsid w:val="00C80BA4"/>
    <w:rsid w:val="00C82792"/>
    <w:rsid w:val="00C84041"/>
    <w:rsid w:val="00C84A1D"/>
    <w:rsid w:val="00C84D88"/>
    <w:rsid w:val="00C85F40"/>
    <w:rsid w:val="00C90DD1"/>
    <w:rsid w:val="00C9101B"/>
    <w:rsid w:val="00C948FD"/>
    <w:rsid w:val="00CA09D1"/>
    <w:rsid w:val="00CA33AD"/>
    <w:rsid w:val="00CA33C5"/>
    <w:rsid w:val="00CA3A80"/>
    <w:rsid w:val="00CA5406"/>
    <w:rsid w:val="00CB0E7D"/>
    <w:rsid w:val="00CB3794"/>
    <w:rsid w:val="00CB43D5"/>
    <w:rsid w:val="00CB4C8A"/>
    <w:rsid w:val="00CB57A5"/>
    <w:rsid w:val="00CC1429"/>
    <w:rsid w:val="00CC2AFB"/>
    <w:rsid w:val="00CC3007"/>
    <w:rsid w:val="00CC3F26"/>
    <w:rsid w:val="00CC76F9"/>
    <w:rsid w:val="00CD066B"/>
    <w:rsid w:val="00CD06BD"/>
    <w:rsid w:val="00CD075D"/>
    <w:rsid w:val="00CD2040"/>
    <w:rsid w:val="00CD46E2"/>
    <w:rsid w:val="00CD79D0"/>
    <w:rsid w:val="00CE013B"/>
    <w:rsid w:val="00CE1EE5"/>
    <w:rsid w:val="00CE4541"/>
    <w:rsid w:val="00CF0C52"/>
    <w:rsid w:val="00CF5D6D"/>
    <w:rsid w:val="00CF6BAA"/>
    <w:rsid w:val="00D00D0B"/>
    <w:rsid w:val="00D02E26"/>
    <w:rsid w:val="00D0443C"/>
    <w:rsid w:val="00D04B69"/>
    <w:rsid w:val="00D06507"/>
    <w:rsid w:val="00D12C27"/>
    <w:rsid w:val="00D1398D"/>
    <w:rsid w:val="00D17209"/>
    <w:rsid w:val="00D21FEA"/>
    <w:rsid w:val="00D23314"/>
    <w:rsid w:val="00D2342E"/>
    <w:rsid w:val="00D25724"/>
    <w:rsid w:val="00D26555"/>
    <w:rsid w:val="00D3286B"/>
    <w:rsid w:val="00D32B1B"/>
    <w:rsid w:val="00D36A72"/>
    <w:rsid w:val="00D37E09"/>
    <w:rsid w:val="00D410FA"/>
    <w:rsid w:val="00D42CE5"/>
    <w:rsid w:val="00D43093"/>
    <w:rsid w:val="00D44D51"/>
    <w:rsid w:val="00D46D6A"/>
    <w:rsid w:val="00D47CEF"/>
    <w:rsid w:val="00D52CF1"/>
    <w:rsid w:val="00D533FA"/>
    <w:rsid w:val="00D537FA"/>
    <w:rsid w:val="00D53B80"/>
    <w:rsid w:val="00D5547D"/>
    <w:rsid w:val="00D57C34"/>
    <w:rsid w:val="00D602B7"/>
    <w:rsid w:val="00D60850"/>
    <w:rsid w:val="00D610DA"/>
    <w:rsid w:val="00D6118B"/>
    <w:rsid w:val="00D61590"/>
    <w:rsid w:val="00D61618"/>
    <w:rsid w:val="00D62D77"/>
    <w:rsid w:val="00D74529"/>
    <w:rsid w:val="00D74A98"/>
    <w:rsid w:val="00D74DAF"/>
    <w:rsid w:val="00D77E1E"/>
    <w:rsid w:val="00D80D99"/>
    <w:rsid w:val="00D8246E"/>
    <w:rsid w:val="00D91EE3"/>
    <w:rsid w:val="00D9503C"/>
    <w:rsid w:val="00DA0EED"/>
    <w:rsid w:val="00DA313F"/>
    <w:rsid w:val="00DA5C6F"/>
    <w:rsid w:val="00DA752A"/>
    <w:rsid w:val="00DA775C"/>
    <w:rsid w:val="00DB0B4E"/>
    <w:rsid w:val="00DB1696"/>
    <w:rsid w:val="00DB16DA"/>
    <w:rsid w:val="00DB1731"/>
    <w:rsid w:val="00DB2D44"/>
    <w:rsid w:val="00DB3F9A"/>
    <w:rsid w:val="00DB4D39"/>
    <w:rsid w:val="00DC0079"/>
    <w:rsid w:val="00DC783B"/>
    <w:rsid w:val="00DC7AC1"/>
    <w:rsid w:val="00DD0049"/>
    <w:rsid w:val="00DD6628"/>
    <w:rsid w:val="00DD73EF"/>
    <w:rsid w:val="00DD7FC0"/>
    <w:rsid w:val="00DE1818"/>
    <w:rsid w:val="00DE1FC9"/>
    <w:rsid w:val="00DE23E8"/>
    <w:rsid w:val="00DE3E88"/>
    <w:rsid w:val="00DE4AC2"/>
    <w:rsid w:val="00DE6FA4"/>
    <w:rsid w:val="00DF0D47"/>
    <w:rsid w:val="00DF2B97"/>
    <w:rsid w:val="00DF2EB1"/>
    <w:rsid w:val="00DF37FE"/>
    <w:rsid w:val="00DF5586"/>
    <w:rsid w:val="00DF6562"/>
    <w:rsid w:val="00DF6866"/>
    <w:rsid w:val="00DF7EB5"/>
    <w:rsid w:val="00E007BD"/>
    <w:rsid w:val="00E0128B"/>
    <w:rsid w:val="00E03776"/>
    <w:rsid w:val="00E10F86"/>
    <w:rsid w:val="00E1301E"/>
    <w:rsid w:val="00E1397A"/>
    <w:rsid w:val="00E166E6"/>
    <w:rsid w:val="00E246ED"/>
    <w:rsid w:val="00E25784"/>
    <w:rsid w:val="00E3080E"/>
    <w:rsid w:val="00E31847"/>
    <w:rsid w:val="00E34856"/>
    <w:rsid w:val="00E44C38"/>
    <w:rsid w:val="00E45AFD"/>
    <w:rsid w:val="00E514CE"/>
    <w:rsid w:val="00E516D7"/>
    <w:rsid w:val="00E5610D"/>
    <w:rsid w:val="00E56552"/>
    <w:rsid w:val="00E56DAB"/>
    <w:rsid w:val="00E623A1"/>
    <w:rsid w:val="00E62484"/>
    <w:rsid w:val="00E628BB"/>
    <w:rsid w:val="00E628BD"/>
    <w:rsid w:val="00E64E17"/>
    <w:rsid w:val="00E657BB"/>
    <w:rsid w:val="00E65BB5"/>
    <w:rsid w:val="00E67A71"/>
    <w:rsid w:val="00E70EF3"/>
    <w:rsid w:val="00E73D54"/>
    <w:rsid w:val="00E7534C"/>
    <w:rsid w:val="00E75F99"/>
    <w:rsid w:val="00E768A6"/>
    <w:rsid w:val="00E76A52"/>
    <w:rsid w:val="00E77E22"/>
    <w:rsid w:val="00E80C5C"/>
    <w:rsid w:val="00E84AF9"/>
    <w:rsid w:val="00E85555"/>
    <w:rsid w:val="00E85907"/>
    <w:rsid w:val="00E85920"/>
    <w:rsid w:val="00E90E22"/>
    <w:rsid w:val="00EA0DAD"/>
    <w:rsid w:val="00EA3D3C"/>
    <w:rsid w:val="00EA431D"/>
    <w:rsid w:val="00EB2BBA"/>
    <w:rsid w:val="00EB66FF"/>
    <w:rsid w:val="00EC0E73"/>
    <w:rsid w:val="00EC1FBF"/>
    <w:rsid w:val="00EC2F15"/>
    <w:rsid w:val="00EC40B2"/>
    <w:rsid w:val="00EC4B95"/>
    <w:rsid w:val="00EC4F1C"/>
    <w:rsid w:val="00EC50D3"/>
    <w:rsid w:val="00EC6D7C"/>
    <w:rsid w:val="00EC7ABE"/>
    <w:rsid w:val="00EC7CC3"/>
    <w:rsid w:val="00EE0B53"/>
    <w:rsid w:val="00EE46EC"/>
    <w:rsid w:val="00EE5747"/>
    <w:rsid w:val="00EE5BEE"/>
    <w:rsid w:val="00EE653B"/>
    <w:rsid w:val="00EE7CBD"/>
    <w:rsid w:val="00EF03ED"/>
    <w:rsid w:val="00EF0FAA"/>
    <w:rsid w:val="00EF2C48"/>
    <w:rsid w:val="00EF4613"/>
    <w:rsid w:val="00F11C33"/>
    <w:rsid w:val="00F12B0C"/>
    <w:rsid w:val="00F23B1B"/>
    <w:rsid w:val="00F25EC5"/>
    <w:rsid w:val="00F2708D"/>
    <w:rsid w:val="00F30EE8"/>
    <w:rsid w:val="00F33F05"/>
    <w:rsid w:val="00F34FFD"/>
    <w:rsid w:val="00F36B83"/>
    <w:rsid w:val="00F3703B"/>
    <w:rsid w:val="00F41DC9"/>
    <w:rsid w:val="00F43BFB"/>
    <w:rsid w:val="00F44843"/>
    <w:rsid w:val="00F462B9"/>
    <w:rsid w:val="00F46494"/>
    <w:rsid w:val="00F51EFF"/>
    <w:rsid w:val="00F52C23"/>
    <w:rsid w:val="00F5476D"/>
    <w:rsid w:val="00F558AB"/>
    <w:rsid w:val="00F5764B"/>
    <w:rsid w:val="00F61D89"/>
    <w:rsid w:val="00F7003B"/>
    <w:rsid w:val="00F702B1"/>
    <w:rsid w:val="00F7100B"/>
    <w:rsid w:val="00F715F3"/>
    <w:rsid w:val="00F86ABB"/>
    <w:rsid w:val="00F92DEC"/>
    <w:rsid w:val="00F94C39"/>
    <w:rsid w:val="00F95E71"/>
    <w:rsid w:val="00F97A9E"/>
    <w:rsid w:val="00FA06E1"/>
    <w:rsid w:val="00FA3CE7"/>
    <w:rsid w:val="00FA51C4"/>
    <w:rsid w:val="00FA51E4"/>
    <w:rsid w:val="00FA6127"/>
    <w:rsid w:val="00FA7CC9"/>
    <w:rsid w:val="00FB24C8"/>
    <w:rsid w:val="00FB278C"/>
    <w:rsid w:val="00FB3058"/>
    <w:rsid w:val="00FB48E8"/>
    <w:rsid w:val="00FB663E"/>
    <w:rsid w:val="00FB6C48"/>
    <w:rsid w:val="00FC0C9B"/>
    <w:rsid w:val="00FC1A83"/>
    <w:rsid w:val="00FC21B2"/>
    <w:rsid w:val="00FC2AA6"/>
    <w:rsid w:val="00FC645D"/>
    <w:rsid w:val="00FC65DC"/>
    <w:rsid w:val="00FD0F9E"/>
    <w:rsid w:val="00FD31DD"/>
    <w:rsid w:val="00FD7648"/>
    <w:rsid w:val="00FE1B27"/>
    <w:rsid w:val="00FE1C20"/>
    <w:rsid w:val="00FE3127"/>
    <w:rsid w:val="00FE4F78"/>
    <w:rsid w:val="00FF1111"/>
    <w:rsid w:val="00FF13CA"/>
    <w:rsid w:val="00FF45F6"/>
    <w:rsid w:val="00FF6271"/>
    <w:rsid w:val="00FF6CE1"/>
    <w:rsid w:val="00FF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BA59A7"/>
  <w15:docId w15:val="{8754ECB6-C0B6-470B-AF95-8A31C471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ajorHAnsi" w:eastAsiaTheme="minorHAnsi" w:hAnsiTheme="maj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D99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D80D99"/>
    <w:pPr>
      <w:numPr>
        <w:numId w:val="17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D80D99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D80D99"/>
    <w:pPr>
      <w:keepNext/>
      <w:keepLines/>
      <w:numPr>
        <w:ilvl w:val="2"/>
        <w:numId w:val="17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D80D99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D80D99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724CF"/>
    <w:rPr>
      <w:rFonts w:ascii="Times New Roman" w:hAnsi="Times New Roman"/>
      <w:i/>
      <w:iCs/>
    </w:rPr>
  </w:style>
  <w:style w:type="paragraph" w:styleId="ListParagraph">
    <w:name w:val="List Paragraph"/>
    <w:basedOn w:val="Normal"/>
    <w:uiPriority w:val="34"/>
    <w:qFormat/>
    <w:rsid w:val="00310124"/>
    <w:pPr>
      <w:numPr>
        <w:numId w:val="14"/>
      </w:numPr>
      <w:ind w:left="1434" w:hanging="357"/>
      <w:contextualSpacing/>
    </w:pPr>
    <w:rPr>
      <w:rFonts w:eastAsia="Cambria" w:cs="Times New Roman"/>
      <w:szCs w:val="24"/>
    </w:rPr>
  </w:style>
  <w:style w:type="character" w:styleId="Strong">
    <w:name w:val="Strong"/>
    <w:basedOn w:val="DefaultParagraphFont"/>
    <w:uiPriority w:val="22"/>
    <w:qFormat/>
    <w:rsid w:val="00C724CF"/>
    <w:rPr>
      <w:rFonts w:ascii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117666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A53000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53000"/>
    <w:rPr>
      <w:rFonts w:ascii="Times New Roman" w:hAnsi="Times New Roman"/>
      <w:b/>
      <w:sz w:val="24"/>
    </w:rPr>
  </w:style>
  <w:style w:type="paragraph" w:styleId="Footer">
    <w:name w:val="footer"/>
    <w:basedOn w:val="Normal"/>
    <w:link w:val="FooterChar"/>
    <w:uiPriority w:val="99"/>
    <w:unhideWhenUsed/>
    <w:rsid w:val="00117666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17666"/>
  </w:style>
  <w:style w:type="table" w:styleId="TableGrid">
    <w:name w:val="Table Grid"/>
    <w:basedOn w:val="TableNormal"/>
    <w:uiPriority w:val="39"/>
    <w:rsid w:val="00117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17666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766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7666"/>
    <w:rPr>
      <w:vertAlign w:val="superscript"/>
    </w:rPr>
  </w:style>
  <w:style w:type="paragraph" w:styleId="Caption">
    <w:name w:val="caption"/>
    <w:basedOn w:val="Normal"/>
    <w:next w:val="NoSpacing"/>
    <w:uiPriority w:val="35"/>
    <w:unhideWhenUsed/>
    <w:qFormat/>
    <w:rsid w:val="00A53000"/>
    <w:pPr>
      <w:keepNext/>
    </w:pPr>
    <w:rPr>
      <w:rFonts w:cs="Times New Roman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766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666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117666"/>
  </w:style>
  <w:style w:type="paragraph" w:styleId="EndnoteText">
    <w:name w:val="endnote text"/>
    <w:basedOn w:val="Normal"/>
    <w:link w:val="EndnoteTextChar"/>
    <w:uiPriority w:val="99"/>
    <w:semiHidden/>
    <w:unhideWhenUsed/>
    <w:rsid w:val="00CD066B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066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D066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25A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5A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A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A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A7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1D8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5B93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qFormat/>
    <w:rsid w:val="00D80D99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80D99"/>
    <w:rPr>
      <w:rFonts w:ascii="Times New Roman" w:hAnsi="Times New Roman" w:cs="Times New Roman"/>
      <w:b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C0270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651CA2"/>
    <w:rPr>
      <w:rFonts w:ascii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2"/>
    <w:rsid w:val="005D1840"/>
    <w:rPr>
      <w:rFonts w:ascii="Times New Roman" w:eastAsiaTheme="majorEastAsia" w:hAnsi="Times New Roman" w:cstheme="majorBidi"/>
      <w:b/>
      <w:sz w:val="24"/>
      <w:szCs w:val="24"/>
    </w:rPr>
  </w:style>
  <w:style w:type="paragraph" w:styleId="NoSpacing">
    <w:name w:val="No Spacing"/>
    <w:uiPriority w:val="99"/>
    <w:unhideWhenUsed/>
    <w:qFormat/>
    <w:rsid w:val="00A5300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651CA2"/>
  </w:style>
  <w:style w:type="character" w:styleId="SubtleEmphasis">
    <w:name w:val="Subtle Emphasis"/>
    <w:basedOn w:val="DefaultParagraphFont"/>
    <w:uiPriority w:val="19"/>
    <w:qFormat/>
    <w:rsid w:val="00C724CF"/>
    <w:rPr>
      <w:rFonts w:ascii="Times New Roman" w:hAnsi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unhideWhenUsed/>
    <w:rsid w:val="00C724CF"/>
    <w:rPr>
      <w:rFonts w:ascii="Times New Roman" w:hAnsi="Times New Roman"/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C724C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24CF"/>
    <w:rPr>
      <w:rFonts w:ascii="Times New Roman" w:hAnsi="Times New Roman"/>
      <w:i/>
      <w:iCs/>
      <w:color w:val="404040" w:themeColor="text1" w:themeTint="BF"/>
      <w:sz w:val="24"/>
    </w:rPr>
  </w:style>
  <w:style w:type="character" w:styleId="IntenseReference">
    <w:name w:val="Intense Reference"/>
    <w:basedOn w:val="DefaultParagraphFont"/>
    <w:uiPriority w:val="32"/>
    <w:qFormat/>
    <w:rsid w:val="00C724CF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qFormat/>
    <w:rsid w:val="00C724CF"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rsid w:val="00D80D99"/>
    <w:pPr>
      <w:numPr>
        <w:numId w:val="21"/>
      </w:numPr>
    </w:pPr>
  </w:style>
  <w:style w:type="paragraph" w:styleId="Revision">
    <w:name w:val="Revision"/>
    <w:hidden/>
    <w:uiPriority w:val="99"/>
    <w:semiHidden/>
    <w:rsid w:val="00A545C6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B4C8A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B45F8A"/>
    <w:rPr>
      <w:rFonts w:ascii="PcssmlAdvTT3713a231" w:hAnsi="PcssmlAdvTT3713a231" w:hint="default"/>
      <w:b w:val="0"/>
      <w:bCs w:val="0"/>
      <w:i w:val="0"/>
      <w:iCs w:val="0"/>
      <w:color w:val="131413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A31EA7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31EA7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A31EA7"/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31EA7"/>
    <w:rPr>
      <w:rFonts w:ascii="Times New Roman" w:hAnsi="Times New Roman" w:cs="Times New Roman"/>
      <w:noProof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12B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eastAsia="Times New Roman" w:hAnsi="Courier New" w:cs="Courier New"/>
      <w:sz w:val="20"/>
      <w:szCs w:val="20"/>
      <w:lang w:bidi="th-TH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12B0C"/>
    <w:rPr>
      <w:rFonts w:ascii="Courier New" w:eastAsia="Times New Roman" w:hAnsi="Courier New" w:cs="Courier New"/>
      <w:sz w:val="20"/>
      <w:szCs w:val="20"/>
      <w:lang w:bidi="th-TH"/>
    </w:rPr>
  </w:style>
  <w:style w:type="character" w:styleId="UnresolvedMention">
    <w:name w:val="Unresolved Mention"/>
    <w:basedOn w:val="DefaultParagraphFont"/>
    <w:uiPriority w:val="99"/>
    <w:semiHidden/>
    <w:unhideWhenUsed/>
    <w:rsid w:val="009204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9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Frontier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B50E3F8-6036-4C61-BE61-1773D0B9E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Frontiers_template.dotx</Template>
  <TotalTime>1</TotalTime>
  <Pages>1</Pages>
  <Words>35</Words>
  <Characters>172</Characters>
  <Application>Microsoft Office Word</Application>
  <DocSecurity>0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Kanokwan Dekom</dc:creator>
  <cp:keywords/>
  <dc:description/>
  <cp:lastModifiedBy>Chatsirin  Nakharuthai</cp:lastModifiedBy>
  <cp:revision>2</cp:revision>
  <cp:lastPrinted>2021-05-28T13:44:00Z</cp:lastPrinted>
  <dcterms:created xsi:type="dcterms:W3CDTF">2024-02-29T15:34:00Z</dcterms:created>
  <dcterms:modified xsi:type="dcterms:W3CDTF">2024-02-29T15:34:00Z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c46b0eefcb62a6a4a48922725b385f82ecd8f638969d9323f2cac7d819baaa5c</vt:lpwstr>
  </property>
</Properties>
</file>