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EE43B" w14:textId="2409EB88" w:rsidR="00D31527" w:rsidRDefault="00D31527" w:rsidP="00D31527">
      <w:pPr>
        <w:spacing w:before="0" w:after="0" w:line="480" w:lineRule="auto"/>
        <w:jc w:val="center"/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</w:pPr>
      <w:r w:rsidRPr="009B072C">
        <w:rPr>
          <w:rFonts w:ascii="Arial" w:eastAsia="Calibri" w:hAnsi="Arial" w:cs="Arial"/>
          <w:b/>
          <w:bCs/>
          <w:sz w:val="28"/>
          <w:szCs w:val="28"/>
          <w:lang w:bidi="th-TH"/>
        </w:rPr>
        <w:t xml:space="preserve">Online Resource </w:t>
      </w:r>
      <w:r>
        <w:rPr>
          <w:rFonts w:ascii="Arial" w:eastAsia="Calibri" w:hAnsi="Arial" w:cs="Arial"/>
          <w:b/>
          <w:bCs/>
          <w:sz w:val="28"/>
          <w:szCs w:val="28"/>
          <w:lang w:bidi="th-TH"/>
        </w:rPr>
        <w:t>4</w:t>
      </w:r>
    </w:p>
    <w:p w14:paraId="6FDEDAD7" w14:textId="73559A20" w:rsidR="00D21FEA" w:rsidRPr="00D21FEA" w:rsidRDefault="00D21FEA" w:rsidP="00D21FEA">
      <w:pPr>
        <w:spacing w:before="100" w:beforeAutospacing="1" w:after="100" w:afterAutospacing="1"/>
        <w:rPr>
          <w:rFonts w:ascii="Angsana New" w:eastAsia="Times New Roman" w:hAnsi="Angsana New" w:cs="Angsana New"/>
          <w:sz w:val="28"/>
          <w:szCs w:val="28"/>
          <w:lang w:bidi="th-TH"/>
        </w:rPr>
      </w:pPr>
      <w:r w:rsidRPr="00D21FEA">
        <w:rPr>
          <w:rFonts w:ascii="Angsana New" w:eastAsia="Times New Roman" w:hAnsi="Angsana New" w:cs="Angsana New"/>
          <w:noProof/>
          <w:sz w:val="28"/>
          <w:szCs w:val="28"/>
          <w:lang w:bidi="th-TH"/>
        </w:rPr>
        <w:drawing>
          <wp:inline distT="0" distB="0" distL="0" distR="0" wp14:anchorId="537E5C99" wp14:editId="4E1C722C">
            <wp:extent cx="6061005" cy="3409315"/>
            <wp:effectExtent l="0" t="0" r="0" b="635"/>
            <wp:docPr id="4" name="Picture 3" descr="A graph of a normalized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aph of a normalized cur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292" cy="341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8F8BA" w14:textId="4B01C1E6" w:rsidR="00C84041" w:rsidRPr="00FB24C8" w:rsidRDefault="00C84041" w:rsidP="002756ED">
      <w:pPr>
        <w:spacing w:line="480" w:lineRule="auto"/>
        <w:rPr>
          <w:sz w:val="20"/>
          <w:szCs w:val="20"/>
          <w:lang w:bidi="th-TH"/>
        </w:rPr>
      </w:pPr>
      <w:r w:rsidRPr="00FB24C8">
        <w:rPr>
          <w:rFonts w:cs="Times New Roman"/>
          <w:b/>
          <w:bCs/>
          <w:sz w:val="20"/>
          <w:szCs w:val="20"/>
          <w:lang w:bidi="th-TH"/>
        </w:rPr>
        <w:t>Fig. S4</w:t>
      </w:r>
      <w:r w:rsidRPr="00FB24C8">
        <w:rPr>
          <w:rFonts w:cs="Times New Roman"/>
          <w:sz w:val="20"/>
          <w:szCs w:val="20"/>
          <w:lang w:bidi="th-TH"/>
        </w:rPr>
        <w:t xml:space="preserve"> </w:t>
      </w:r>
      <w:r w:rsidRPr="00FB24C8">
        <w:rPr>
          <w:rFonts w:cs="Times New Roman"/>
          <w:sz w:val="20"/>
          <w:szCs w:val="20"/>
        </w:rPr>
        <w:t>Quantitative real-time PCR</w:t>
      </w:r>
      <w:r w:rsidRPr="00FB24C8">
        <w:rPr>
          <w:rFonts w:cs="Times New Roman"/>
          <w:sz w:val="20"/>
          <w:szCs w:val="20"/>
          <w:cs/>
          <w:lang w:bidi="th-TH"/>
        </w:rPr>
        <w:t xml:space="preserve">. </w:t>
      </w:r>
      <w:r w:rsidRPr="00FB24C8">
        <w:rPr>
          <w:rFonts w:cs="Times New Roman"/>
          <w:sz w:val="20"/>
          <w:szCs w:val="20"/>
        </w:rPr>
        <w:t xml:space="preserve">Melting curve analysis </w:t>
      </w:r>
      <w:r w:rsidR="003701DF" w:rsidRPr="00FB24C8">
        <w:rPr>
          <w:rFonts w:cs="Times New Roman"/>
          <w:sz w:val="20"/>
          <w:szCs w:val="20"/>
        </w:rPr>
        <w:t>reveal</w:t>
      </w:r>
      <w:r w:rsidRPr="00FB24C8">
        <w:rPr>
          <w:rFonts w:cs="Times New Roman"/>
          <w:sz w:val="20"/>
          <w:szCs w:val="20"/>
        </w:rPr>
        <w:t>s melting peaks of β-actin at 83.5</w:t>
      </w:r>
      <w:r w:rsidR="002756ED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°C</w:t>
      </w:r>
      <w:r w:rsidRPr="00FB24C8">
        <w:rPr>
          <w:rFonts w:cs="Times New Roman"/>
          <w:sz w:val="20"/>
          <w:szCs w:val="20"/>
          <w:lang w:bidi="th-TH"/>
        </w:rPr>
        <w:t xml:space="preserve"> (</w:t>
      </w:r>
      <w:r w:rsidR="00D21FEA">
        <w:rPr>
          <w:rFonts w:cs="Times New Roman"/>
          <w:sz w:val="20"/>
          <w:szCs w:val="20"/>
          <w:lang w:bidi="th-TH"/>
        </w:rPr>
        <w:t>a</w:t>
      </w:r>
      <w:r w:rsidRPr="00FB24C8">
        <w:rPr>
          <w:rFonts w:cs="Times New Roman"/>
          <w:sz w:val="20"/>
          <w:szCs w:val="20"/>
          <w:lang w:bidi="th-TH"/>
        </w:rPr>
        <w:t xml:space="preserve">), </w:t>
      </w:r>
      <w:r w:rsidR="0000506A" w:rsidRPr="00FB24C8">
        <w:rPr>
          <w:rFonts w:cs="Times New Roman"/>
          <w:sz w:val="20"/>
          <w:szCs w:val="20"/>
          <w:lang w:bidi="th-TH"/>
        </w:rPr>
        <w:t>TNFα at 83.5</w:t>
      </w:r>
      <w:r w:rsidR="002756ED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°C</w:t>
      </w:r>
      <w:r w:rsidR="00336A3A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(</w:t>
      </w:r>
      <w:r w:rsidR="00D21FEA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b</w:t>
      </w:r>
      <w:r w:rsidR="00336A3A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)</w:t>
      </w:r>
      <w:r w:rsidR="002756ED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, </w:t>
      </w:r>
      <w:r w:rsidR="002756ED" w:rsidRPr="00FB24C8">
        <w:rPr>
          <w:rFonts w:cs="Times New Roman"/>
          <w:i/>
          <w:iCs/>
          <w:color w:val="000000"/>
          <w:sz w:val="20"/>
          <w:szCs w:val="20"/>
          <w:lang w:bidi="th-TH"/>
        </w:rPr>
        <w:t>GULO</w:t>
      </w:r>
      <w:r w:rsidR="002756ED" w:rsidRPr="00FB24C8">
        <w:rPr>
          <w:rFonts w:cs="Times New Roman"/>
          <w:color w:val="000000"/>
          <w:sz w:val="20"/>
          <w:szCs w:val="20"/>
          <w:lang w:bidi="th-TH"/>
        </w:rPr>
        <w:t xml:space="preserve"> at 85.5</w:t>
      </w:r>
      <w:r w:rsidR="002756ED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°C</w:t>
      </w:r>
      <w:r w:rsidR="00336A3A" w:rsidRPr="00FB24C8">
        <w:rPr>
          <w:rFonts w:cs="Times New Roman"/>
          <w:sz w:val="20"/>
          <w:szCs w:val="20"/>
        </w:rPr>
        <w:t xml:space="preserve"> (</w:t>
      </w:r>
      <w:r w:rsidR="00D21FEA">
        <w:rPr>
          <w:rFonts w:cs="Times New Roman"/>
          <w:sz w:val="20"/>
          <w:szCs w:val="20"/>
        </w:rPr>
        <w:t>c</w:t>
      </w:r>
      <w:r w:rsidR="00336A3A" w:rsidRPr="00FB24C8">
        <w:rPr>
          <w:rFonts w:cs="Times New Roman"/>
          <w:sz w:val="20"/>
          <w:szCs w:val="20"/>
        </w:rPr>
        <w:t>)</w:t>
      </w:r>
      <w:r w:rsidR="002756ED" w:rsidRPr="00FB24C8">
        <w:rPr>
          <w:rFonts w:cs="Times New Roman"/>
          <w:sz w:val="20"/>
          <w:szCs w:val="20"/>
        </w:rPr>
        <w:t xml:space="preserve">, </w:t>
      </w:r>
      <w:r w:rsidRPr="00FB24C8">
        <w:rPr>
          <w:rFonts w:cs="Times New Roman"/>
          <w:sz w:val="20"/>
          <w:szCs w:val="20"/>
        </w:rPr>
        <w:t xml:space="preserve">and </w:t>
      </w:r>
      <w:r w:rsidR="002756ED" w:rsidRPr="00FB24C8">
        <w:rPr>
          <w:rFonts w:cs="Times New Roman"/>
          <w:sz w:val="20"/>
          <w:szCs w:val="20"/>
          <w:lang w:bidi="th-TH"/>
        </w:rPr>
        <w:t xml:space="preserve">CC chemokine </w:t>
      </w:r>
      <w:r w:rsidRPr="00FB24C8">
        <w:rPr>
          <w:rFonts w:cs="Times New Roman"/>
          <w:sz w:val="20"/>
          <w:szCs w:val="20"/>
        </w:rPr>
        <w:t xml:space="preserve">at </w:t>
      </w:r>
      <w:r w:rsidR="002756ED" w:rsidRPr="00FB24C8">
        <w:rPr>
          <w:rFonts w:cs="Times New Roman"/>
          <w:sz w:val="20"/>
          <w:szCs w:val="20"/>
        </w:rPr>
        <w:t>83.5</w:t>
      </w:r>
      <w:r w:rsidR="002756ED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°C</w:t>
      </w:r>
      <w:r w:rsidR="00336A3A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(</w:t>
      </w:r>
      <w:r w:rsidR="00D21FEA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d</w:t>
      </w:r>
      <w:r w:rsidR="00336A3A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)</w:t>
      </w:r>
      <w:r w:rsidRPr="00FB24C8">
        <w:rPr>
          <w:rFonts w:cs="Times New Roman"/>
          <w:sz w:val="20"/>
          <w:szCs w:val="20"/>
          <w:cs/>
          <w:lang w:bidi="th-TH"/>
        </w:rPr>
        <w:t xml:space="preserve">. </w:t>
      </w:r>
    </w:p>
    <w:sectPr w:rsidR="00C84041" w:rsidRPr="00FB24C8" w:rsidSect="00D315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9F02" w14:textId="77777777" w:rsidR="00401F83" w:rsidRDefault="00401F83" w:rsidP="00117666">
      <w:pPr>
        <w:spacing w:after="0"/>
      </w:pPr>
      <w:r>
        <w:separator/>
      </w:r>
    </w:p>
  </w:endnote>
  <w:endnote w:type="continuationSeparator" w:id="0">
    <w:p w14:paraId="5446EAE1" w14:textId="77777777" w:rsidR="00401F83" w:rsidRDefault="00401F8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cssmlAdvTT3713a231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7546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E4477" w14:textId="72382202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3D3D87" w14:textId="7E6886F4" w:rsidR="0053046F" w:rsidRPr="00577C4C" w:rsidRDefault="0053046F">
    <w:pPr>
      <w:pStyle w:val="Footer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167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35D2A" w14:textId="36860CF6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0BFF2" w14:textId="7B27DC82" w:rsidR="0053046F" w:rsidRPr="00577C4C" w:rsidRDefault="0053046F">
    <w:pPr>
      <w:pStyle w:val="Footer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47D" w14:textId="77777777" w:rsidR="00F11C33" w:rsidRDefault="00F11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263E3" w14:textId="77777777" w:rsidR="00401F83" w:rsidRDefault="00401F83" w:rsidP="00117666">
      <w:pPr>
        <w:spacing w:after="0"/>
      </w:pPr>
      <w:r>
        <w:separator/>
      </w:r>
    </w:p>
  </w:footnote>
  <w:footnote w:type="continuationSeparator" w:id="0">
    <w:p w14:paraId="0EE231C1" w14:textId="77777777" w:rsidR="00401F83" w:rsidRDefault="00401F8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13A34" w14:textId="2734DD6C" w:rsidR="0053046F" w:rsidRPr="007E3148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A4BC" w14:textId="321F518D" w:rsidR="0053046F" w:rsidRPr="00A53000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F27F1" w14:textId="43F5D6D9" w:rsidR="0053046F" w:rsidRDefault="0053046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99278720">
    <w:abstractNumId w:val="0"/>
  </w:num>
  <w:num w:numId="2" w16cid:durableId="1111509118">
    <w:abstractNumId w:val="13"/>
  </w:num>
  <w:num w:numId="3" w16cid:durableId="1876040626">
    <w:abstractNumId w:val="1"/>
  </w:num>
  <w:num w:numId="4" w16cid:durableId="1158420105">
    <w:abstractNumId w:val="15"/>
  </w:num>
  <w:num w:numId="5" w16cid:durableId="1949002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847207">
    <w:abstractNumId w:val="10"/>
  </w:num>
  <w:num w:numId="7" w16cid:durableId="490488370">
    <w:abstractNumId w:val="8"/>
  </w:num>
  <w:num w:numId="8" w16cid:durableId="1271009464">
    <w:abstractNumId w:val="6"/>
  </w:num>
  <w:num w:numId="9" w16cid:durableId="788202412">
    <w:abstractNumId w:val="9"/>
  </w:num>
  <w:num w:numId="10" w16cid:durableId="1491479237">
    <w:abstractNumId w:val="7"/>
  </w:num>
  <w:num w:numId="11" w16cid:durableId="383018631">
    <w:abstractNumId w:val="2"/>
  </w:num>
  <w:num w:numId="12" w16cid:durableId="1137719282">
    <w:abstractNumId w:val="17"/>
  </w:num>
  <w:num w:numId="13" w16cid:durableId="1669286276">
    <w:abstractNumId w:val="12"/>
  </w:num>
  <w:num w:numId="14" w16cid:durableId="264272679">
    <w:abstractNumId w:val="4"/>
  </w:num>
  <w:num w:numId="15" w16cid:durableId="1173257508">
    <w:abstractNumId w:val="11"/>
  </w:num>
  <w:num w:numId="16" w16cid:durableId="631207680">
    <w:abstractNumId w:val="14"/>
  </w:num>
  <w:num w:numId="17" w16cid:durableId="60523238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396436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498958">
    <w:abstractNumId w:val="5"/>
  </w:num>
  <w:num w:numId="20" w16cid:durableId="969630674">
    <w:abstractNumId w:val="16"/>
  </w:num>
  <w:num w:numId="21" w16cid:durableId="1642078532">
    <w:abstractNumId w:val="3"/>
  </w:num>
  <w:num w:numId="22" w16cid:durableId="25302247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-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f9p2fvmp29rseztr1v9vp4992xes5fdsr2&quot;&gt;My paper Library-Converted&lt;record-ids&gt;&lt;item&gt;9&lt;/item&gt;&lt;item&gt;23&lt;/item&gt;&lt;item&gt;60&lt;/item&gt;&lt;item&gt;101&lt;/item&gt;&lt;item&gt;133&lt;/item&gt;&lt;/record-ids&gt;&lt;/item&gt;&lt;/Libraries&gt;"/>
  </w:docVars>
  <w:rsids>
    <w:rsidRoot w:val="00681821"/>
    <w:rsid w:val="00001143"/>
    <w:rsid w:val="0000132F"/>
    <w:rsid w:val="00003ED6"/>
    <w:rsid w:val="0000506A"/>
    <w:rsid w:val="00005711"/>
    <w:rsid w:val="00006C1C"/>
    <w:rsid w:val="00012305"/>
    <w:rsid w:val="00017FCE"/>
    <w:rsid w:val="00020C6E"/>
    <w:rsid w:val="0002263A"/>
    <w:rsid w:val="00024EF2"/>
    <w:rsid w:val="00025C95"/>
    <w:rsid w:val="000264FF"/>
    <w:rsid w:val="000275E7"/>
    <w:rsid w:val="000277D8"/>
    <w:rsid w:val="00027AA1"/>
    <w:rsid w:val="00027BFA"/>
    <w:rsid w:val="00027E6E"/>
    <w:rsid w:val="00034304"/>
    <w:rsid w:val="00035434"/>
    <w:rsid w:val="00040A3F"/>
    <w:rsid w:val="000418B9"/>
    <w:rsid w:val="00045678"/>
    <w:rsid w:val="000458E4"/>
    <w:rsid w:val="00045ACE"/>
    <w:rsid w:val="00046DA2"/>
    <w:rsid w:val="00047FC6"/>
    <w:rsid w:val="000502E7"/>
    <w:rsid w:val="00050F57"/>
    <w:rsid w:val="0005141F"/>
    <w:rsid w:val="000536F3"/>
    <w:rsid w:val="000549E9"/>
    <w:rsid w:val="00054F69"/>
    <w:rsid w:val="00056175"/>
    <w:rsid w:val="00057E06"/>
    <w:rsid w:val="00057FC5"/>
    <w:rsid w:val="00062EC5"/>
    <w:rsid w:val="00063D84"/>
    <w:rsid w:val="000650EE"/>
    <w:rsid w:val="00065222"/>
    <w:rsid w:val="0006636D"/>
    <w:rsid w:val="00067A9F"/>
    <w:rsid w:val="0007179C"/>
    <w:rsid w:val="00072A9C"/>
    <w:rsid w:val="00077D53"/>
    <w:rsid w:val="00081394"/>
    <w:rsid w:val="0008292B"/>
    <w:rsid w:val="00083796"/>
    <w:rsid w:val="0008436C"/>
    <w:rsid w:val="000847C8"/>
    <w:rsid w:val="0008534E"/>
    <w:rsid w:val="000854F4"/>
    <w:rsid w:val="00090EF0"/>
    <w:rsid w:val="00091FA9"/>
    <w:rsid w:val="000948AB"/>
    <w:rsid w:val="000948B7"/>
    <w:rsid w:val="000A09F6"/>
    <w:rsid w:val="000A0F6F"/>
    <w:rsid w:val="000A1C33"/>
    <w:rsid w:val="000A3598"/>
    <w:rsid w:val="000A385A"/>
    <w:rsid w:val="000A634A"/>
    <w:rsid w:val="000A636B"/>
    <w:rsid w:val="000A69F7"/>
    <w:rsid w:val="000A7EB6"/>
    <w:rsid w:val="000B34BD"/>
    <w:rsid w:val="000B38A1"/>
    <w:rsid w:val="000B3912"/>
    <w:rsid w:val="000B4922"/>
    <w:rsid w:val="000B56DC"/>
    <w:rsid w:val="000B645C"/>
    <w:rsid w:val="000B6E67"/>
    <w:rsid w:val="000C299A"/>
    <w:rsid w:val="000C33AD"/>
    <w:rsid w:val="000C552B"/>
    <w:rsid w:val="000C6E51"/>
    <w:rsid w:val="000C7E2A"/>
    <w:rsid w:val="000D2F2A"/>
    <w:rsid w:val="000D55E5"/>
    <w:rsid w:val="000D6EC5"/>
    <w:rsid w:val="000D7B6B"/>
    <w:rsid w:val="000D7C70"/>
    <w:rsid w:val="000E09B1"/>
    <w:rsid w:val="000E2EDC"/>
    <w:rsid w:val="000F0957"/>
    <w:rsid w:val="000F14A8"/>
    <w:rsid w:val="000F39C8"/>
    <w:rsid w:val="000F4CFB"/>
    <w:rsid w:val="000F6747"/>
    <w:rsid w:val="00101748"/>
    <w:rsid w:val="00102DA2"/>
    <w:rsid w:val="00104305"/>
    <w:rsid w:val="00112DCC"/>
    <w:rsid w:val="0011375B"/>
    <w:rsid w:val="0011473D"/>
    <w:rsid w:val="00115E73"/>
    <w:rsid w:val="0011603E"/>
    <w:rsid w:val="00117666"/>
    <w:rsid w:val="001219BE"/>
    <w:rsid w:val="001223A7"/>
    <w:rsid w:val="001231A3"/>
    <w:rsid w:val="00124724"/>
    <w:rsid w:val="00127EAF"/>
    <w:rsid w:val="00130066"/>
    <w:rsid w:val="001305B3"/>
    <w:rsid w:val="00132361"/>
    <w:rsid w:val="00134256"/>
    <w:rsid w:val="00136DF3"/>
    <w:rsid w:val="00137838"/>
    <w:rsid w:val="001422B0"/>
    <w:rsid w:val="00143644"/>
    <w:rsid w:val="00144119"/>
    <w:rsid w:val="00145E06"/>
    <w:rsid w:val="00146375"/>
    <w:rsid w:val="00147395"/>
    <w:rsid w:val="00151E45"/>
    <w:rsid w:val="001546E3"/>
    <w:rsid w:val="001552C9"/>
    <w:rsid w:val="001602DC"/>
    <w:rsid w:val="00161CE0"/>
    <w:rsid w:val="00165C50"/>
    <w:rsid w:val="00170181"/>
    <w:rsid w:val="0017279E"/>
    <w:rsid w:val="00174C6A"/>
    <w:rsid w:val="00177D84"/>
    <w:rsid w:val="0018101C"/>
    <w:rsid w:val="00182F64"/>
    <w:rsid w:val="00183DFB"/>
    <w:rsid w:val="00184F58"/>
    <w:rsid w:val="001857EC"/>
    <w:rsid w:val="00185950"/>
    <w:rsid w:val="001879E8"/>
    <w:rsid w:val="001903A2"/>
    <w:rsid w:val="00193941"/>
    <w:rsid w:val="001964EF"/>
    <w:rsid w:val="0019780A"/>
    <w:rsid w:val="001A19BE"/>
    <w:rsid w:val="001B1A2C"/>
    <w:rsid w:val="001B200F"/>
    <w:rsid w:val="001B2C11"/>
    <w:rsid w:val="001B313D"/>
    <w:rsid w:val="001B350C"/>
    <w:rsid w:val="001B5AE5"/>
    <w:rsid w:val="001C0F5E"/>
    <w:rsid w:val="001C19E3"/>
    <w:rsid w:val="001C35EA"/>
    <w:rsid w:val="001D1E55"/>
    <w:rsid w:val="001D4154"/>
    <w:rsid w:val="001D4266"/>
    <w:rsid w:val="001D57E8"/>
    <w:rsid w:val="001D5C23"/>
    <w:rsid w:val="001D6E09"/>
    <w:rsid w:val="001E198E"/>
    <w:rsid w:val="001E4FC8"/>
    <w:rsid w:val="001E6ACC"/>
    <w:rsid w:val="001E7CAE"/>
    <w:rsid w:val="001F3FF6"/>
    <w:rsid w:val="001F4C07"/>
    <w:rsid w:val="00200741"/>
    <w:rsid w:val="002126DF"/>
    <w:rsid w:val="00220AEA"/>
    <w:rsid w:val="00225256"/>
    <w:rsid w:val="00226954"/>
    <w:rsid w:val="00226B3E"/>
    <w:rsid w:val="00227FC4"/>
    <w:rsid w:val="00231E7A"/>
    <w:rsid w:val="00233E59"/>
    <w:rsid w:val="002372BB"/>
    <w:rsid w:val="0024427A"/>
    <w:rsid w:val="00247820"/>
    <w:rsid w:val="00247A42"/>
    <w:rsid w:val="00251CD1"/>
    <w:rsid w:val="002609BF"/>
    <w:rsid w:val="002629A3"/>
    <w:rsid w:val="00265282"/>
    <w:rsid w:val="00265630"/>
    <w:rsid w:val="00265660"/>
    <w:rsid w:val="00267491"/>
    <w:rsid w:val="00267D18"/>
    <w:rsid w:val="00267EC3"/>
    <w:rsid w:val="0027027C"/>
    <w:rsid w:val="00270CB2"/>
    <w:rsid w:val="00270ED2"/>
    <w:rsid w:val="00272C71"/>
    <w:rsid w:val="00275267"/>
    <w:rsid w:val="002754CE"/>
    <w:rsid w:val="002756ED"/>
    <w:rsid w:val="00281092"/>
    <w:rsid w:val="00281EC3"/>
    <w:rsid w:val="00283DAA"/>
    <w:rsid w:val="0028410D"/>
    <w:rsid w:val="00286829"/>
    <w:rsid w:val="002868C5"/>
    <w:rsid w:val="002868E2"/>
    <w:rsid w:val="002869C3"/>
    <w:rsid w:val="00290BDF"/>
    <w:rsid w:val="00290C22"/>
    <w:rsid w:val="00292CBC"/>
    <w:rsid w:val="00292F51"/>
    <w:rsid w:val="002936E4"/>
    <w:rsid w:val="0029396C"/>
    <w:rsid w:val="00294DCE"/>
    <w:rsid w:val="00296B88"/>
    <w:rsid w:val="00297B38"/>
    <w:rsid w:val="00297C95"/>
    <w:rsid w:val="002A35E7"/>
    <w:rsid w:val="002A3992"/>
    <w:rsid w:val="002A4DB8"/>
    <w:rsid w:val="002A5383"/>
    <w:rsid w:val="002A56FD"/>
    <w:rsid w:val="002B0822"/>
    <w:rsid w:val="002B698A"/>
    <w:rsid w:val="002C1990"/>
    <w:rsid w:val="002C1C5E"/>
    <w:rsid w:val="002C2B88"/>
    <w:rsid w:val="002C3E55"/>
    <w:rsid w:val="002C3FC9"/>
    <w:rsid w:val="002C74CA"/>
    <w:rsid w:val="002D1D74"/>
    <w:rsid w:val="002E6148"/>
    <w:rsid w:val="002F23E6"/>
    <w:rsid w:val="002F5044"/>
    <w:rsid w:val="002F58EC"/>
    <w:rsid w:val="002F73D0"/>
    <w:rsid w:val="002F744D"/>
    <w:rsid w:val="00300972"/>
    <w:rsid w:val="00300B8C"/>
    <w:rsid w:val="00303DE6"/>
    <w:rsid w:val="00305DBC"/>
    <w:rsid w:val="00310124"/>
    <w:rsid w:val="00312C2A"/>
    <w:rsid w:val="00313BB0"/>
    <w:rsid w:val="00323DBC"/>
    <w:rsid w:val="00324453"/>
    <w:rsid w:val="0032562A"/>
    <w:rsid w:val="003305F0"/>
    <w:rsid w:val="003315BA"/>
    <w:rsid w:val="00331CC7"/>
    <w:rsid w:val="00332C38"/>
    <w:rsid w:val="00333E4A"/>
    <w:rsid w:val="0033616C"/>
    <w:rsid w:val="003366A1"/>
    <w:rsid w:val="00336A3A"/>
    <w:rsid w:val="003403D3"/>
    <w:rsid w:val="0034117E"/>
    <w:rsid w:val="00341CAB"/>
    <w:rsid w:val="00344A84"/>
    <w:rsid w:val="00344C15"/>
    <w:rsid w:val="0035018E"/>
    <w:rsid w:val="003527F9"/>
    <w:rsid w:val="00353D6B"/>
    <w:rsid w:val="003544FB"/>
    <w:rsid w:val="003561BE"/>
    <w:rsid w:val="003614D3"/>
    <w:rsid w:val="00362496"/>
    <w:rsid w:val="00363941"/>
    <w:rsid w:val="00363F95"/>
    <w:rsid w:val="00365D63"/>
    <w:rsid w:val="0036793B"/>
    <w:rsid w:val="003701DF"/>
    <w:rsid w:val="003703D5"/>
    <w:rsid w:val="00372487"/>
    <w:rsid w:val="00372682"/>
    <w:rsid w:val="003735CD"/>
    <w:rsid w:val="0037653A"/>
    <w:rsid w:val="0037664C"/>
    <w:rsid w:val="00376A15"/>
    <w:rsid w:val="00376CC5"/>
    <w:rsid w:val="003777A1"/>
    <w:rsid w:val="003814FF"/>
    <w:rsid w:val="003823C0"/>
    <w:rsid w:val="00391559"/>
    <w:rsid w:val="00392618"/>
    <w:rsid w:val="0039287C"/>
    <w:rsid w:val="00395AB1"/>
    <w:rsid w:val="0039688B"/>
    <w:rsid w:val="0039693B"/>
    <w:rsid w:val="003A07AD"/>
    <w:rsid w:val="003A2140"/>
    <w:rsid w:val="003A45B1"/>
    <w:rsid w:val="003B0434"/>
    <w:rsid w:val="003B14A3"/>
    <w:rsid w:val="003B178D"/>
    <w:rsid w:val="003B1F1C"/>
    <w:rsid w:val="003B3995"/>
    <w:rsid w:val="003B566B"/>
    <w:rsid w:val="003B7B74"/>
    <w:rsid w:val="003C4799"/>
    <w:rsid w:val="003C4892"/>
    <w:rsid w:val="003C5171"/>
    <w:rsid w:val="003C543B"/>
    <w:rsid w:val="003D2F2D"/>
    <w:rsid w:val="003D42C6"/>
    <w:rsid w:val="003E108B"/>
    <w:rsid w:val="003E7003"/>
    <w:rsid w:val="003E783C"/>
    <w:rsid w:val="003F4148"/>
    <w:rsid w:val="003F6481"/>
    <w:rsid w:val="00400640"/>
    <w:rsid w:val="0040129C"/>
    <w:rsid w:val="00401590"/>
    <w:rsid w:val="004018E1"/>
    <w:rsid w:val="00401F83"/>
    <w:rsid w:val="00401FB5"/>
    <w:rsid w:val="0040657A"/>
    <w:rsid w:val="004066C4"/>
    <w:rsid w:val="00406867"/>
    <w:rsid w:val="00411C8D"/>
    <w:rsid w:val="00417096"/>
    <w:rsid w:val="004208A2"/>
    <w:rsid w:val="00420C50"/>
    <w:rsid w:val="00421230"/>
    <w:rsid w:val="00422C94"/>
    <w:rsid w:val="00423F62"/>
    <w:rsid w:val="004245C4"/>
    <w:rsid w:val="00425967"/>
    <w:rsid w:val="00425A1C"/>
    <w:rsid w:val="00426F92"/>
    <w:rsid w:val="00431593"/>
    <w:rsid w:val="004337CD"/>
    <w:rsid w:val="00433F3B"/>
    <w:rsid w:val="004354D8"/>
    <w:rsid w:val="00436E1F"/>
    <w:rsid w:val="00437874"/>
    <w:rsid w:val="00440D6B"/>
    <w:rsid w:val="004423F4"/>
    <w:rsid w:val="00442530"/>
    <w:rsid w:val="00446F17"/>
    <w:rsid w:val="00447178"/>
    <w:rsid w:val="004508C7"/>
    <w:rsid w:val="00450AA3"/>
    <w:rsid w:val="00451D81"/>
    <w:rsid w:val="00454C6C"/>
    <w:rsid w:val="00455F35"/>
    <w:rsid w:val="00456929"/>
    <w:rsid w:val="00460AAB"/>
    <w:rsid w:val="00462610"/>
    <w:rsid w:val="004629D3"/>
    <w:rsid w:val="004635DC"/>
    <w:rsid w:val="00463E3D"/>
    <w:rsid w:val="004645AE"/>
    <w:rsid w:val="00470D9D"/>
    <w:rsid w:val="00472153"/>
    <w:rsid w:val="0047303D"/>
    <w:rsid w:val="00473EE0"/>
    <w:rsid w:val="00474FED"/>
    <w:rsid w:val="00476360"/>
    <w:rsid w:val="004802B5"/>
    <w:rsid w:val="00485B20"/>
    <w:rsid w:val="00487E7C"/>
    <w:rsid w:val="0049117E"/>
    <w:rsid w:val="0049292B"/>
    <w:rsid w:val="004934B5"/>
    <w:rsid w:val="0049534F"/>
    <w:rsid w:val="004954F1"/>
    <w:rsid w:val="0049611A"/>
    <w:rsid w:val="004979B5"/>
    <w:rsid w:val="004A4290"/>
    <w:rsid w:val="004A42C8"/>
    <w:rsid w:val="004A76FA"/>
    <w:rsid w:val="004B0D1E"/>
    <w:rsid w:val="004B7A80"/>
    <w:rsid w:val="004C1C08"/>
    <w:rsid w:val="004D162E"/>
    <w:rsid w:val="004D1DE8"/>
    <w:rsid w:val="004D3E33"/>
    <w:rsid w:val="004D443D"/>
    <w:rsid w:val="004D5C12"/>
    <w:rsid w:val="004E3315"/>
    <w:rsid w:val="004E3CB3"/>
    <w:rsid w:val="004F051E"/>
    <w:rsid w:val="004F0AD5"/>
    <w:rsid w:val="00502E23"/>
    <w:rsid w:val="0050713A"/>
    <w:rsid w:val="00512534"/>
    <w:rsid w:val="00512547"/>
    <w:rsid w:val="005128F6"/>
    <w:rsid w:val="0051497A"/>
    <w:rsid w:val="00514A23"/>
    <w:rsid w:val="00514D66"/>
    <w:rsid w:val="00516210"/>
    <w:rsid w:val="00516370"/>
    <w:rsid w:val="00520060"/>
    <w:rsid w:val="00521E4F"/>
    <w:rsid w:val="00524897"/>
    <w:rsid w:val="005250F2"/>
    <w:rsid w:val="0052520B"/>
    <w:rsid w:val="0053003C"/>
    <w:rsid w:val="0053046F"/>
    <w:rsid w:val="00530B06"/>
    <w:rsid w:val="00533051"/>
    <w:rsid w:val="005336F3"/>
    <w:rsid w:val="0053456D"/>
    <w:rsid w:val="00534D9F"/>
    <w:rsid w:val="00537498"/>
    <w:rsid w:val="005414F8"/>
    <w:rsid w:val="00552599"/>
    <w:rsid w:val="00557AB6"/>
    <w:rsid w:val="00563409"/>
    <w:rsid w:val="005651D4"/>
    <w:rsid w:val="00565D33"/>
    <w:rsid w:val="00573473"/>
    <w:rsid w:val="00574047"/>
    <w:rsid w:val="005747F1"/>
    <w:rsid w:val="005749EF"/>
    <w:rsid w:val="005774C7"/>
    <w:rsid w:val="005802DE"/>
    <w:rsid w:val="00582E82"/>
    <w:rsid w:val="00585319"/>
    <w:rsid w:val="00587532"/>
    <w:rsid w:val="005912E7"/>
    <w:rsid w:val="00591C5C"/>
    <w:rsid w:val="005950C0"/>
    <w:rsid w:val="005A0613"/>
    <w:rsid w:val="005A1D84"/>
    <w:rsid w:val="005A6891"/>
    <w:rsid w:val="005A70EA"/>
    <w:rsid w:val="005B0EEC"/>
    <w:rsid w:val="005B17AE"/>
    <w:rsid w:val="005B4D3F"/>
    <w:rsid w:val="005B78E3"/>
    <w:rsid w:val="005C3963"/>
    <w:rsid w:val="005C3FA6"/>
    <w:rsid w:val="005C7067"/>
    <w:rsid w:val="005C7DCB"/>
    <w:rsid w:val="005D1436"/>
    <w:rsid w:val="005D1840"/>
    <w:rsid w:val="005D1FAF"/>
    <w:rsid w:val="005D23ED"/>
    <w:rsid w:val="005D35E4"/>
    <w:rsid w:val="005D3831"/>
    <w:rsid w:val="005D3A70"/>
    <w:rsid w:val="005D5BF0"/>
    <w:rsid w:val="005D6B00"/>
    <w:rsid w:val="005D7910"/>
    <w:rsid w:val="005E3435"/>
    <w:rsid w:val="005E4CD9"/>
    <w:rsid w:val="005F16A2"/>
    <w:rsid w:val="005F37D5"/>
    <w:rsid w:val="005F416E"/>
    <w:rsid w:val="00600F40"/>
    <w:rsid w:val="0060394F"/>
    <w:rsid w:val="00603D3A"/>
    <w:rsid w:val="00604B3C"/>
    <w:rsid w:val="00611CBD"/>
    <w:rsid w:val="0061437B"/>
    <w:rsid w:val="00616507"/>
    <w:rsid w:val="00620000"/>
    <w:rsid w:val="0062154F"/>
    <w:rsid w:val="00621769"/>
    <w:rsid w:val="00625905"/>
    <w:rsid w:val="00631A8C"/>
    <w:rsid w:val="00631F2D"/>
    <w:rsid w:val="0063277A"/>
    <w:rsid w:val="00637E8A"/>
    <w:rsid w:val="00637FE7"/>
    <w:rsid w:val="00641CA1"/>
    <w:rsid w:val="00642F7C"/>
    <w:rsid w:val="00643425"/>
    <w:rsid w:val="00651179"/>
    <w:rsid w:val="006515DC"/>
    <w:rsid w:val="00651CA2"/>
    <w:rsid w:val="00652C85"/>
    <w:rsid w:val="00652F0D"/>
    <w:rsid w:val="00653684"/>
    <w:rsid w:val="006537AC"/>
    <w:rsid w:val="00653D60"/>
    <w:rsid w:val="00660D05"/>
    <w:rsid w:val="0066371B"/>
    <w:rsid w:val="00663FE3"/>
    <w:rsid w:val="00664524"/>
    <w:rsid w:val="00671D9A"/>
    <w:rsid w:val="00671FE8"/>
    <w:rsid w:val="00673135"/>
    <w:rsid w:val="00673952"/>
    <w:rsid w:val="00675F87"/>
    <w:rsid w:val="00676944"/>
    <w:rsid w:val="00676B78"/>
    <w:rsid w:val="0068083E"/>
    <w:rsid w:val="00681821"/>
    <w:rsid w:val="006842EF"/>
    <w:rsid w:val="00684811"/>
    <w:rsid w:val="00686C9D"/>
    <w:rsid w:val="006A1408"/>
    <w:rsid w:val="006A6C59"/>
    <w:rsid w:val="006B0E40"/>
    <w:rsid w:val="006B2D5B"/>
    <w:rsid w:val="006B36C6"/>
    <w:rsid w:val="006B55B8"/>
    <w:rsid w:val="006B580D"/>
    <w:rsid w:val="006B747D"/>
    <w:rsid w:val="006B7D14"/>
    <w:rsid w:val="006C3663"/>
    <w:rsid w:val="006C3D22"/>
    <w:rsid w:val="006C47E7"/>
    <w:rsid w:val="006D013D"/>
    <w:rsid w:val="006D54BA"/>
    <w:rsid w:val="006D5B93"/>
    <w:rsid w:val="006D7244"/>
    <w:rsid w:val="006D7D54"/>
    <w:rsid w:val="006E1DE1"/>
    <w:rsid w:val="006E66EE"/>
    <w:rsid w:val="006F25A8"/>
    <w:rsid w:val="006F40C6"/>
    <w:rsid w:val="006F44D4"/>
    <w:rsid w:val="006F4F1D"/>
    <w:rsid w:val="006F6B05"/>
    <w:rsid w:val="00700754"/>
    <w:rsid w:val="00700F76"/>
    <w:rsid w:val="00705DB7"/>
    <w:rsid w:val="00706C12"/>
    <w:rsid w:val="00713DBC"/>
    <w:rsid w:val="00717A90"/>
    <w:rsid w:val="00720C7C"/>
    <w:rsid w:val="0072274B"/>
    <w:rsid w:val="00722C50"/>
    <w:rsid w:val="00724272"/>
    <w:rsid w:val="00725258"/>
    <w:rsid w:val="00725316"/>
    <w:rsid w:val="00725A7D"/>
    <w:rsid w:val="00730087"/>
    <w:rsid w:val="0073085C"/>
    <w:rsid w:val="0073280B"/>
    <w:rsid w:val="00733784"/>
    <w:rsid w:val="00736EC3"/>
    <w:rsid w:val="0073722B"/>
    <w:rsid w:val="007414AB"/>
    <w:rsid w:val="0074153A"/>
    <w:rsid w:val="00742277"/>
    <w:rsid w:val="00744936"/>
    <w:rsid w:val="0074647C"/>
    <w:rsid w:val="00746505"/>
    <w:rsid w:val="00750453"/>
    <w:rsid w:val="007633C8"/>
    <w:rsid w:val="007635FD"/>
    <w:rsid w:val="00763B8E"/>
    <w:rsid w:val="00764BBD"/>
    <w:rsid w:val="00771F85"/>
    <w:rsid w:val="00772EAA"/>
    <w:rsid w:val="00774C0E"/>
    <w:rsid w:val="00774C59"/>
    <w:rsid w:val="00775485"/>
    <w:rsid w:val="007769E4"/>
    <w:rsid w:val="00781B92"/>
    <w:rsid w:val="00782987"/>
    <w:rsid w:val="00783A1E"/>
    <w:rsid w:val="00785366"/>
    <w:rsid w:val="007878F6"/>
    <w:rsid w:val="00790837"/>
    <w:rsid w:val="00790BB3"/>
    <w:rsid w:val="00791561"/>
    <w:rsid w:val="00792043"/>
    <w:rsid w:val="00797EDD"/>
    <w:rsid w:val="007A132A"/>
    <w:rsid w:val="007A1855"/>
    <w:rsid w:val="007A1D96"/>
    <w:rsid w:val="007A46B3"/>
    <w:rsid w:val="007A5F9D"/>
    <w:rsid w:val="007A6508"/>
    <w:rsid w:val="007A6D1A"/>
    <w:rsid w:val="007B0322"/>
    <w:rsid w:val="007B0D66"/>
    <w:rsid w:val="007B5F49"/>
    <w:rsid w:val="007C0E3F"/>
    <w:rsid w:val="007C1925"/>
    <w:rsid w:val="007C206C"/>
    <w:rsid w:val="007C5729"/>
    <w:rsid w:val="007C6774"/>
    <w:rsid w:val="007C7EE5"/>
    <w:rsid w:val="007D6A68"/>
    <w:rsid w:val="007D7A78"/>
    <w:rsid w:val="007E17D3"/>
    <w:rsid w:val="007E78F9"/>
    <w:rsid w:val="007F12D0"/>
    <w:rsid w:val="007F159D"/>
    <w:rsid w:val="007F719F"/>
    <w:rsid w:val="007F78FF"/>
    <w:rsid w:val="00802360"/>
    <w:rsid w:val="00803325"/>
    <w:rsid w:val="008037FA"/>
    <w:rsid w:val="008051A4"/>
    <w:rsid w:val="008056BA"/>
    <w:rsid w:val="008111E4"/>
    <w:rsid w:val="00811CC5"/>
    <w:rsid w:val="0081301C"/>
    <w:rsid w:val="00813C9A"/>
    <w:rsid w:val="00813EBB"/>
    <w:rsid w:val="00814AFD"/>
    <w:rsid w:val="00817574"/>
    <w:rsid w:val="00817DD6"/>
    <w:rsid w:val="00822D09"/>
    <w:rsid w:val="00823EBE"/>
    <w:rsid w:val="008256B5"/>
    <w:rsid w:val="00826602"/>
    <w:rsid w:val="008275ED"/>
    <w:rsid w:val="00827AE6"/>
    <w:rsid w:val="00827C65"/>
    <w:rsid w:val="0083018E"/>
    <w:rsid w:val="00831797"/>
    <w:rsid w:val="00832B20"/>
    <w:rsid w:val="008343FC"/>
    <w:rsid w:val="008349B3"/>
    <w:rsid w:val="008356E7"/>
    <w:rsid w:val="00840C1A"/>
    <w:rsid w:val="008423FE"/>
    <w:rsid w:val="0084353C"/>
    <w:rsid w:val="008442EE"/>
    <w:rsid w:val="008449DE"/>
    <w:rsid w:val="00847030"/>
    <w:rsid w:val="00850709"/>
    <w:rsid w:val="0085113A"/>
    <w:rsid w:val="0085132D"/>
    <w:rsid w:val="00851B98"/>
    <w:rsid w:val="00852581"/>
    <w:rsid w:val="00855093"/>
    <w:rsid w:val="008554C7"/>
    <w:rsid w:val="008604D2"/>
    <w:rsid w:val="0086076A"/>
    <w:rsid w:val="008629A9"/>
    <w:rsid w:val="008645C1"/>
    <w:rsid w:val="0087292D"/>
    <w:rsid w:val="008741A1"/>
    <w:rsid w:val="008751B2"/>
    <w:rsid w:val="008753A4"/>
    <w:rsid w:val="00876A32"/>
    <w:rsid w:val="00884B7E"/>
    <w:rsid w:val="0088513A"/>
    <w:rsid w:val="00885591"/>
    <w:rsid w:val="00887DD5"/>
    <w:rsid w:val="00890F7C"/>
    <w:rsid w:val="0089234B"/>
    <w:rsid w:val="0089293D"/>
    <w:rsid w:val="00893C19"/>
    <w:rsid w:val="008951D5"/>
    <w:rsid w:val="00896B11"/>
    <w:rsid w:val="008A01AA"/>
    <w:rsid w:val="008A22B7"/>
    <w:rsid w:val="008A5A35"/>
    <w:rsid w:val="008A5D54"/>
    <w:rsid w:val="008B1F89"/>
    <w:rsid w:val="008B233D"/>
    <w:rsid w:val="008B3001"/>
    <w:rsid w:val="008B640C"/>
    <w:rsid w:val="008B6742"/>
    <w:rsid w:val="008C2596"/>
    <w:rsid w:val="008C49A6"/>
    <w:rsid w:val="008D21C2"/>
    <w:rsid w:val="008D33A5"/>
    <w:rsid w:val="008D6C8D"/>
    <w:rsid w:val="008E2B54"/>
    <w:rsid w:val="008E3884"/>
    <w:rsid w:val="008E4311"/>
    <w:rsid w:val="008E4404"/>
    <w:rsid w:val="008E46F1"/>
    <w:rsid w:val="008E58C7"/>
    <w:rsid w:val="008E5B71"/>
    <w:rsid w:val="008E7AF3"/>
    <w:rsid w:val="008F0D7C"/>
    <w:rsid w:val="008F20AF"/>
    <w:rsid w:val="008F2F16"/>
    <w:rsid w:val="008F4411"/>
    <w:rsid w:val="008F5021"/>
    <w:rsid w:val="008F768C"/>
    <w:rsid w:val="008F7C4C"/>
    <w:rsid w:val="0090711E"/>
    <w:rsid w:val="00907E1F"/>
    <w:rsid w:val="00914235"/>
    <w:rsid w:val="009142C6"/>
    <w:rsid w:val="009200A2"/>
    <w:rsid w:val="00920424"/>
    <w:rsid w:val="0092197D"/>
    <w:rsid w:val="00921AD9"/>
    <w:rsid w:val="00924505"/>
    <w:rsid w:val="00930B61"/>
    <w:rsid w:val="00930DA8"/>
    <w:rsid w:val="0093342B"/>
    <w:rsid w:val="0093643D"/>
    <w:rsid w:val="00937DBE"/>
    <w:rsid w:val="009403FB"/>
    <w:rsid w:val="00942AA7"/>
    <w:rsid w:val="009430A3"/>
    <w:rsid w:val="00943573"/>
    <w:rsid w:val="00943840"/>
    <w:rsid w:val="00943996"/>
    <w:rsid w:val="00943B23"/>
    <w:rsid w:val="00944443"/>
    <w:rsid w:val="009474D5"/>
    <w:rsid w:val="0095098B"/>
    <w:rsid w:val="00950A61"/>
    <w:rsid w:val="009522F7"/>
    <w:rsid w:val="00955803"/>
    <w:rsid w:val="00956429"/>
    <w:rsid w:val="00963628"/>
    <w:rsid w:val="00963A6D"/>
    <w:rsid w:val="00963D3F"/>
    <w:rsid w:val="00964718"/>
    <w:rsid w:val="00964A2B"/>
    <w:rsid w:val="00965436"/>
    <w:rsid w:val="00965464"/>
    <w:rsid w:val="00965FAC"/>
    <w:rsid w:val="009668A1"/>
    <w:rsid w:val="00971B61"/>
    <w:rsid w:val="0097237B"/>
    <w:rsid w:val="00972756"/>
    <w:rsid w:val="0097461B"/>
    <w:rsid w:val="00974FE4"/>
    <w:rsid w:val="00977C71"/>
    <w:rsid w:val="00980226"/>
    <w:rsid w:val="00980C31"/>
    <w:rsid w:val="00984281"/>
    <w:rsid w:val="0098443D"/>
    <w:rsid w:val="00985326"/>
    <w:rsid w:val="00986D76"/>
    <w:rsid w:val="00987D2D"/>
    <w:rsid w:val="009901B9"/>
    <w:rsid w:val="00992993"/>
    <w:rsid w:val="009955FF"/>
    <w:rsid w:val="00995EF7"/>
    <w:rsid w:val="00996621"/>
    <w:rsid w:val="009A0758"/>
    <w:rsid w:val="009A0CAD"/>
    <w:rsid w:val="009A2251"/>
    <w:rsid w:val="009A262F"/>
    <w:rsid w:val="009A2F35"/>
    <w:rsid w:val="009A5F79"/>
    <w:rsid w:val="009A7D9D"/>
    <w:rsid w:val="009B155F"/>
    <w:rsid w:val="009B1DD8"/>
    <w:rsid w:val="009B4A41"/>
    <w:rsid w:val="009B58B8"/>
    <w:rsid w:val="009B7B23"/>
    <w:rsid w:val="009C0B1A"/>
    <w:rsid w:val="009C1753"/>
    <w:rsid w:val="009C7550"/>
    <w:rsid w:val="009D259D"/>
    <w:rsid w:val="009D3029"/>
    <w:rsid w:val="009D35B5"/>
    <w:rsid w:val="009D48FB"/>
    <w:rsid w:val="009D5E86"/>
    <w:rsid w:val="009D6A14"/>
    <w:rsid w:val="009D712D"/>
    <w:rsid w:val="009E0306"/>
    <w:rsid w:val="009E18A7"/>
    <w:rsid w:val="009F21E1"/>
    <w:rsid w:val="009F2F0D"/>
    <w:rsid w:val="009F39DB"/>
    <w:rsid w:val="009F5F9C"/>
    <w:rsid w:val="00A02729"/>
    <w:rsid w:val="00A03692"/>
    <w:rsid w:val="00A052EF"/>
    <w:rsid w:val="00A07F9E"/>
    <w:rsid w:val="00A10A75"/>
    <w:rsid w:val="00A13FC7"/>
    <w:rsid w:val="00A14A0D"/>
    <w:rsid w:val="00A1584F"/>
    <w:rsid w:val="00A23993"/>
    <w:rsid w:val="00A254CA"/>
    <w:rsid w:val="00A263A0"/>
    <w:rsid w:val="00A30150"/>
    <w:rsid w:val="00A30391"/>
    <w:rsid w:val="00A31EA7"/>
    <w:rsid w:val="00A34E8E"/>
    <w:rsid w:val="00A37567"/>
    <w:rsid w:val="00A3770B"/>
    <w:rsid w:val="00A43AA3"/>
    <w:rsid w:val="00A43BCF"/>
    <w:rsid w:val="00A45B3D"/>
    <w:rsid w:val="00A50203"/>
    <w:rsid w:val="00A5028D"/>
    <w:rsid w:val="00A50D9D"/>
    <w:rsid w:val="00A51D94"/>
    <w:rsid w:val="00A5221F"/>
    <w:rsid w:val="00A53000"/>
    <w:rsid w:val="00A5303D"/>
    <w:rsid w:val="00A53171"/>
    <w:rsid w:val="00A540A6"/>
    <w:rsid w:val="00A541E5"/>
    <w:rsid w:val="00A545C6"/>
    <w:rsid w:val="00A54B02"/>
    <w:rsid w:val="00A611C7"/>
    <w:rsid w:val="00A62E99"/>
    <w:rsid w:val="00A652D0"/>
    <w:rsid w:val="00A675C9"/>
    <w:rsid w:val="00A676DC"/>
    <w:rsid w:val="00A70D9F"/>
    <w:rsid w:val="00A70E66"/>
    <w:rsid w:val="00A72597"/>
    <w:rsid w:val="00A72C14"/>
    <w:rsid w:val="00A74E6D"/>
    <w:rsid w:val="00A75F87"/>
    <w:rsid w:val="00A7683F"/>
    <w:rsid w:val="00A77CED"/>
    <w:rsid w:val="00A80A59"/>
    <w:rsid w:val="00A81C14"/>
    <w:rsid w:val="00A85C8E"/>
    <w:rsid w:val="00A87E71"/>
    <w:rsid w:val="00A94AA3"/>
    <w:rsid w:val="00A95D8B"/>
    <w:rsid w:val="00AA0114"/>
    <w:rsid w:val="00AA284E"/>
    <w:rsid w:val="00AA530F"/>
    <w:rsid w:val="00AB2384"/>
    <w:rsid w:val="00AB2EF4"/>
    <w:rsid w:val="00AC0270"/>
    <w:rsid w:val="00AC3460"/>
    <w:rsid w:val="00AC3EA3"/>
    <w:rsid w:val="00AC54EA"/>
    <w:rsid w:val="00AC792D"/>
    <w:rsid w:val="00AD100D"/>
    <w:rsid w:val="00AD4FB2"/>
    <w:rsid w:val="00AD5AD2"/>
    <w:rsid w:val="00AD5E63"/>
    <w:rsid w:val="00AE22A9"/>
    <w:rsid w:val="00AE361E"/>
    <w:rsid w:val="00AE369A"/>
    <w:rsid w:val="00AE3DFB"/>
    <w:rsid w:val="00AE466A"/>
    <w:rsid w:val="00AE57FF"/>
    <w:rsid w:val="00AE5CA4"/>
    <w:rsid w:val="00AE6EFC"/>
    <w:rsid w:val="00AE75B5"/>
    <w:rsid w:val="00AF02C7"/>
    <w:rsid w:val="00B0062A"/>
    <w:rsid w:val="00B02806"/>
    <w:rsid w:val="00B02866"/>
    <w:rsid w:val="00B02BE6"/>
    <w:rsid w:val="00B02F90"/>
    <w:rsid w:val="00B03127"/>
    <w:rsid w:val="00B0349E"/>
    <w:rsid w:val="00B07EF1"/>
    <w:rsid w:val="00B115E1"/>
    <w:rsid w:val="00B117D7"/>
    <w:rsid w:val="00B14AE3"/>
    <w:rsid w:val="00B16596"/>
    <w:rsid w:val="00B21AB9"/>
    <w:rsid w:val="00B2349F"/>
    <w:rsid w:val="00B2772E"/>
    <w:rsid w:val="00B2775A"/>
    <w:rsid w:val="00B35B34"/>
    <w:rsid w:val="00B4112A"/>
    <w:rsid w:val="00B45F8A"/>
    <w:rsid w:val="00B462DD"/>
    <w:rsid w:val="00B46669"/>
    <w:rsid w:val="00B54DA9"/>
    <w:rsid w:val="00B57120"/>
    <w:rsid w:val="00B602DE"/>
    <w:rsid w:val="00B63E10"/>
    <w:rsid w:val="00B6404F"/>
    <w:rsid w:val="00B6410D"/>
    <w:rsid w:val="00B657B8"/>
    <w:rsid w:val="00B70261"/>
    <w:rsid w:val="00B703A1"/>
    <w:rsid w:val="00B743F5"/>
    <w:rsid w:val="00B75BC4"/>
    <w:rsid w:val="00B83461"/>
    <w:rsid w:val="00B84920"/>
    <w:rsid w:val="00B8556A"/>
    <w:rsid w:val="00B87889"/>
    <w:rsid w:val="00B96D14"/>
    <w:rsid w:val="00B97C07"/>
    <w:rsid w:val="00BA34AA"/>
    <w:rsid w:val="00BA3896"/>
    <w:rsid w:val="00BA6375"/>
    <w:rsid w:val="00BA767C"/>
    <w:rsid w:val="00BA7D28"/>
    <w:rsid w:val="00BB0B02"/>
    <w:rsid w:val="00BB3AEF"/>
    <w:rsid w:val="00BB422E"/>
    <w:rsid w:val="00BB5BE1"/>
    <w:rsid w:val="00BB6210"/>
    <w:rsid w:val="00BC0662"/>
    <w:rsid w:val="00BC2C84"/>
    <w:rsid w:val="00BC4358"/>
    <w:rsid w:val="00BC6252"/>
    <w:rsid w:val="00BD28EC"/>
    <w:rsid w:val="00BD46F8"/>
    <w:rsid w:val="00BD78EB"/>
    <w:rsid w:val="00BE0C00"/>
    <w:rsid w:val="00BE3EC9"/>
    <w:rsid w:val="00BE40F5"/>
    <w:rsid w:val="00BE4E38"/>
    <w:rsid w:val="00BE58D9"/>
    <w:rsid w:val="00BE7B10"/>
    <w:rsid w:val="00BF180E"/>
    <w:rsid w:val="00BF1E0F"/>
    <w:rsid w:val="00C012A3"/>
    <w:rsid w:val="00C132C7"/>
    <w:rsid w:val="00C13DA5"/>
    <w:rsid w:val="00C16F19"/>
    <w:rsid w:val="00C23F73"/>
    <w:rsid w:val="00C26BA1"/>
    <w:rsid w:val="00C34832"/>
    <w:rsid w:val="00C35A74"/>
    <w:rsid w:val="00C363DD"/>
    <w:rsid w:val="00C36962"/>
    <w:rsid w:val="00C36A14"/>
    <w:rsid w:val="00C36B96"/>
    <w:rsid w:val="00C4280E"/>
    <w:rsid w:val="00C45431"/>
    <w:rsid w:val="00C52A7B"/>
    <w:rsid w:val="00C54A53"/>
    <w:rsid w:val="00C5613A"/>
    <w:rsid w:val="00C57A80"/>
    <w:rsid w:val="00C60EDF"/>
    <w:rsid w:val="00C6324C"/>
    <w:rsid w:val="00C679AA"/>
    <w:rsid w:val="00C714A1"/>
    <w:rsid w:val="00C724CF"/>
    <w:rsid w:val="00C730D2"/>
    <w:rsid w:val="00C75972"/>
    <w:rsid w:val="00C778F5"/>
    <w:rsid w:val="00C80BA4"/>
    <w:rsid w:val="00C82792"/>
    <w:rsid w:val="00C84041"/>
    <w:rsid w:val="00C84A1D"/>
    <w:rsid w:val="00C84D88"/>
    <w:rsid w:val="00C85F40"/>
    <w:rsid w:val="00C90DD1"/>
    <w:rsid w:val="00C9101B"/>
    <w:rsid w:val="00C948FD"/>
    <w:rsid w:val="00CA09D1"/>
    <w:rsid w:val="00CA33AD"/>
    <w:rsid w:val="00CA33C5"/>
    <w:rsid w:val="00CA3A80"/>
    <w:rsid w:val="00CA5406"/>
    <w:rsid w:val="00CB0E7D"/>
    <w:rsid w:val="00CB3794"/>
    <w:rsid w:val="00CB43D5"/>
    <w:rsid w:val="00CB4C8A"/>
    <w:rsid w:val="00CB57A5"/>
    <w:rsid w:val="00CC1429"/>
    <w:rsid w:val="00CC2AFB"/>
    <w:rsid w:val="00CC3007"/>
    <w:rsid w:val="00CC3F26"/>
    <w:rsid w:val="00CC76F9"/>
    <w:rsid w:val="00CD066B"/>
    <w:rsid w:val="00CD06BD"/>
    <w:rsid w:val="00CD075D"/>
    <w:rsid w:val="00CD2040"/>
    <w:rsid w:val="00CD46E2"/>
    <w:rsid w:val="00CD79D0"/>
    <w:rsid w:val="00CE013B"/>
    <w:rsid w:val="00CE1EE5"/>
    <w:rsid w:val="00CE4541"/>
    <w:rsid w:val="00CF0C52"/>
    <w:rsid w:val="00CF5D6D"/>
    <w:rsid w:val="00CF6BAA"/>
    <w:rsid w:val="00D00D0B"/>
    <w:rsid w:val="00D02E26"/>
    <w:rsid w:val="00D0443C"/>
    <w:rsid w:val="00D04B69"/>
    <w:rsid w:val="00D06507"/>
    <w:rsid w:val="00D12C27"/>
    <w:rsid w:val="00D1398D"/>
    <w:rsid w:val="00D17209"/>
    <w:rsid w:val="00D21FEA"/>
    <w:rsid w:val="00D23314"/>
    <w:rsid w:val="00D2342E"/>
    <w:rsid w:val="00D25724"/>
    <w:rsid w:val="00D26555"/>
    <w:rsid w:val="00D31527"/>
    <w:rsid w:val="00D3286B"/>
    <w:rsid w:val="00D32B1B"/>
    <w:rsid w:val="00D36A72"/>
    <w:rsid w:val="00D37E09"/>
    <w:rsid w:val="00D410FA"/>
    <w:rsid w:val="00D42CE5"/>
    <w:rsid w:val="00D43093"/>
    <w:rsid w:val="00D44D51"/>
    <w:rsid w:val="00D46D6A"/>
    <w:rsid w:val="00D47CEF"/>
    <w:rsid w:val="00D52CF1"/>
    <w:rsid w:val="00D533FA"/>
    <w:rsid w:val="00D537FA"/>
    <w:rsid w:val="00D53B80"/>
    <w:rsid w:val="00D5547D"/>
    <w:rsid w:val="00D57C34"/>
    <w:rsid w:val="00D602B7"/>
    <w:rsid w:val="00D60850"/>
    <w:rsid w:val="00D610DA"/>
    <w:rsid w:val="00D6118B"/>
    <w:rsid w:val="00D61590"/>
    <w:rsid w:val="00D61618"/>
    <w:rsid w:val="00D62D77"/>
    <w:rsid w:val="00D74529"/>
    <w:rsid w:val="00D74A98"/>
    <w:rsid w:val="00D74DAF"/>
    <w:rsid w:val="00D77E1E"/>
    <w:rsid w:val="00D80D99"/>
    <w:rsid w:val="00D8246E"/>
    <w:rsid w:val="00D91EE3"/>
    <w:rsid w:val="00D9503C"/>
    <w:rsid w:val="00DA0EED"/>
    <w:rsid w:val="00DA313F"/>
    <w:rsid w:val="00DA5C6F"/>
    <w:rsid w:val="00DA752A"/>
    <w:rsid w:val="00DA775C"/>
    <w:rsid w:val="00DB0B4E"/>
    <w:rsid w:val="00DB1696"/>
    <w:rsid w:val="00DB16DA"/>
    <w:rsid w:val="00DB1731"/>
    <w:rsid w:val="00DB2D44"/>
    <w:rsid w:val="00DB3F9A"/>
    <w:rsid w:val="00DB4D39"/>
    <w:rsid w:val="00DC0079"/>
    <w:rsid w:val="00DC783B"/>
    <w:rsid w:val="00DC7AC1"/>
    <w:rsid w:val="00DD0049"/>
    <w:rsid w:val="00DD6628"/>
    <w:rsid w:val="00DD73EF"/>
    <w:rsid w:val="00DD7FC0"/>
    <w:rsid w:val="00DE1818"/>
    <w:rsid w:val="00DE1FC9"/>
    <w:rsid w:val="00DE23E8"/>
    <w:rsid w:val="00DE3E88"/>
    <w:rsid w:val="00DE4AC2"/>
    <w:rsid w:val="00DE6FA4"/>
    <w:rsid w:val="00DF0D47"/>
    <w:rsid w:val="00DF2B97"/>
    <w:rsid w:val="00DF2EB1"/>
    <w:rsid w:val="00DF37FE"/>
    <w:rsid w:val="00DF5586"/>
    <w:rsid w:val="00DF6562"/>
    <w:rsid w:val="00DF6866"/>
    <w:rsid w:val="00DF7EB5"/>
    <w:rsid w:val="00E007BD"/>
    <w:rsid w:val="00E0128B"/>
    <w:rsid w:val="00E03776"/>
    <w:rsid w:val="00E10F86"/>
    <w:rsid w:val="00E1301E"/>
    <w:rsid w:val="00E1397A"/>
    <w:rsid w:val="00E166E6"/>
    <w:rsid w:val="00E246ED"/>
    <w:rsid w:val="00E25784"/>
    <w:rsid w:val="00E3080E"/>
    <w:rsid w:val="00E31847"/>
    <w:rsid w:val="00E34856"/>
    <w:rsid w:val="00E44C38"/>
    <w:rsid w:val="00E45AFD"/>
    <w:rsid w:val="00E514CE"/>
    <w:rsid w:val="00E516D7"/>
    <w:rsid w:val="00E5610D"/>
    <w:rsid w:val="00E56552"/>
    <w:rsid w:val="00E56DAB"/>
    <w:rsid w:val="00E623A1"/>
    <w:rsid w:val="00E62484"/>
    <w:rsid w:val="00E628BB"/>
    <w:rsid w:val="00E628BD"/>
    <w:rsid w:val="00E64E17"/>
    <w:rsid w:val="00E657BB"/>
    <w:rsid w:val="00E65BB5"/>
    <w:rsid w:val="00E67A71"/>
    <w:rsid w:val="00E70EF3"/>
    <w:rsid w:val="00E73D54"/>
    <w:rsid w:val="00E7534C"/>
    <w:rsid w:val="00E75F99"/>
    <w:rsid w:val="00E768A6"/>
    <w:rsid w:val="00E76A52"/>
    <w:rsid w:val="00E77E22"/>
    <w:rsid w:val="00E80C5C"/>
    <w:rsid w:val="00E84AF9"/>
    <w:rsid w:val="00E85555"/>
    <w:rsid w:val="00E85907"/>
    <w:rsid w:val="00E85920"/>
    <w:rsid w:val="00E90E22"/>
    <w:rsid w:val="00EA0DAD"/>
    <w:rsid w:val="00EA3D3C"/>
    <w:rsid w:val="00EA431D"/>
    <w:rsid w:val="00EB2BBA"/>
    <w:rsid w:val="00EB66FF"/>
    <w:rsid w:val="00EC0E73"/>
    <w:rsid w:val="00EC1FBF"/>
    <w:rsid w:val="00EC2F15"/>
    <w:rsid w:val="00EC40B2"/>
    <w:rsid w:val="00EC4B95"/>
    <w:rsid w:val="00EC4F1C"/>
    <w:rsid w:val="00EC50D3"/>
    <w:rsid w:val="00EC6D7C"/>
    <w:rsid w:val="00EC7ABE"/>
    <w:rsid w:val="00EC7CC3"/>
    <w:rsid w:val="00EE0B53"/>
    <w:rsid w:val="00EE46EC"/>
    <w:rsid w:val="00EE5747"/>
    <w:rsid w:val="00EE5BEE"/>
    <w:rsid w:val="00EE653B"/>
    <w:rsid w:val="00EE7CBD"/>
    <w:rsid w:val="00EF03ED"/>
    <w:rsid w:val="00EF0FAA"/>
    <w:rsid w:val="00EF2C48"/>
    <w:rsid w:val="00EF4613"/>
    <w:rsid w:val="00F11C33"/>
    <w:rsid w:val="00F12B0C"/>
    <w:rsid w:val="00F23B1B"/>
    <w:rsid w:val="00F25EC5"/>
    <w:rsid w:val="00F2708D"/>
    <w:rsid w:val="00F30EE8"/>
    <w:rsid w:val="00F33F05"/>
    <w:rsid w:val="00F34FFD"/>
    <w:rsid w:val="00F36B83"/>
    <w:rsid w:val="00F3703B"/>
    <w:rsid w:val="00F41DC9"/>
    <w:rsid w:val="00F43BFB"/>
    <w:rsid w:val="00F44843"/>
    <w:rsid w:val="00F462B9"/>
    <w:rsid w:val="00F46494"/>
    <w:rsid w:val="00F51EFF"/>
    <w:rsid w:val="00F52C23"/>
    <w:rsid w:val="00F5476D"/>
    <w:rsid w:val="00F558AB"/>
    <w:rsid w:val="00F5764B"/>
    <w:rsid w:val="00F61D89"/>
    <w:rsid w:val="00F7003B"/>
    <w:rsid w:val="00F702B1"/>
    <w:rsid w:val="00F7100B"/>
    <w:rsid w:val="00F715F3"/>
    <w:rsid w:val="00F86ABB"/>
    <w:rsid w:val="00F92DEC"/>
    <w:rsid w:val="00F94C39"/>
    <w:rsid w:val="00F95E71"/>
    <w:rsid w:val="00F97A9E"/>
    <w:rsid w:val="00FA06E1"/>
    <w:rsid w:val="00FA3CE7"/>
    <w:rsid w:val="00FA51C4"/>
    <w:rsid w:val="00FA51E4"/>
    <w:rsid w:val="00FA6127"/>
    <w:rsid w:val="00FA7CC9"/>
    <w:rsid w:val="00FB24C8"/>
    <w:rsid w:val="00FB278C"/>
    <w:rsid w:val="00FB3058"/>
    <w:rsid w:val="00FB48E8"/>
    <w:rsid w:val="00FB663E"/>
    <w:rsid w:val="00FB6C48"/>
    <w:rsid w:val="00FC0C9B"/>
    <w:rsid w:val="00FC1A83"/>
    <w:rsid w:val="00FC21B2"/>
    <w:rsid w:val="00FC2AA6"/>
    <w:rsid w:val="00FC645D"/>
    <w:rsid w:val="00FC65DC"/>
    <w:rsid w:val="00FD0F9E"/>
    <w:rsid w:val="00FD31DD"/>
    <w:rsid w:val="00FD7648"/>
    <w:rsid w:val="00FE1B27"/>
    <w:rsid w:val="00FE1C20"/>
    <w:rsid w:val="00FE3127"/>
    <w:rsid w:val="00FE4F78"/>
    <w:rsid w:val="00FF1111"/>
    <w:rsid w:val="00FF13CA"/>
    <w:rsid w:val="00FF45F6"/>
    <w:rsid w:val="00FF6271"/>
    <w:rsid w:val="00FF6CE1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8754ECB6-C0B6-470B-AF95-8A31C47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C8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B45F8A"/>
    <w:rPr>
      <w:rFonts w:ascii="PcssmlAdvTT3713a231" w:hAnsi="PcssmlAdvTT3713a231" w:hint="default"/>
      <w:b w:val="0"/>
      <w:bCs w:val="0"/>
      <w:i w:val="0"/>
      <w:iCs w:val="0"/>
      <w:color w:val="131413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31EA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1EA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31EA7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1EA7"/>
    <w:rPr>
      <w:rFonts w:ascii="Times New Roman" w:hAnsi="Times New Roman" w:cs="Times New Roman"/>
      <w:noProof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2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2B0C"/>
    <w:rPr>
      <w:rFonts w:ascii="Courier New" w:eastAsia="Times New Roman" w:hAnsi="Courier New" w:cs="Courier New"/>
      <w:sz w:val="20"/>
      <w:szCs w:val="2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2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50E3F8-6036-4C61-BE61-1773D0B9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1</TotalTime>
  <Pages>1</Pages>
  <Words>33</Words>
  <Characters>164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Kanokwan Dekom</dc:creator>
  <cp:keywords/>
  <dc:description/>
  <cp:lastModifiedBy>Chatsirin  Nakharuthai</cp:lastModifiedBy>
  <cp:revision>2</cp:revision>
  <cp:lastPrinted>2021-05-28T13:44:00Z</cp:lastPrinted>
  <dcterms:created xsi:type="dcterms:W3CDTF">2024-02-29T15:36:00Z</dcterms:created>
  <dcterms:modified xsi:type="dcterms:W3CDTF">2024-02-29T15:36:00Z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c46b0eefcb62a6a4a48922725b385f82ecd8f638969d9323f2cac7d819baaa5c</vt:lpwstr>
  </property>
</Properties>
</file>