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360964" w14:textId="03121680" w:rsidR="00736EC3" w:rsidRPr="00FB24C8" w:rsidRDefault="00736EC3" w:rsidP="008356E7">
      <w:pPr>
        <w:spacing w:before="100" w:beforeAutospacing="1" w:after="100" w:afterAutospacing="1"/>
        <w:jc w:val="center"/>
        <w:rPr>
          <w:rFonts w:ascii="Angsana New" w:eastAsia="Times New Roman" w:hAnsi="Angsana New" w:cs="Angsana New"/>
          <w:sz w:val="20"/>
          <w:szCs w:val="20"/>
          <w:lang w:bidi="th-TH"/>
        </w:rPr>
      </w:pPr>
    </w:p>
    <w:p w14:paraId="56F9AEFB" w14:textId="11507E27" w:rsidR="00005711" w:rsidRPr="00FB24C8" w:rsidRDefault="00DE15DA" w:rsidP="00DE15DA">
      <w:pPr>
        <w:spacing w:before="0" w:after="0" w:line="480" w:lineRule="auto"/>
        <w:jc w:val="center"/>
        <w:rPr>
          <w:rFonts w:eastAsia="Calibri" w:cs="Times New Roman"/>
          <w:kern w:val="2"/>
          <w:sz w:val="20"/>
          <w:szCs w:val="20"/>
          <w:lang w:bidi="th-TH"/>
          <w14:ligatures w14:val="standardContextual"/>
        </w:rPr>
      </w:pPr>
      <w:r w:rsidRPr="009B072C">
        <w:rPr>
          <w:rFonts w:ascii="Arial" w:eastAsia="Calibri" w:hAnsi="Arial" w:cs="Arial"/>
          <w:b/>
          <w:bCs/>
          <w:sz w:val="28"/>
          <w:szCs w:val="28"/>
          <w:lang w:bidi="th-TH"/>
        </w:rPr>
        <w:t xml:space="preserve">Online Resource </w:t>
      </w:r>
      <w:r>
        <w:rPr>
          <w:rFonts w:ascii="Arial" w:eastAsia="Calibri" w:hAnsi="Arial" w:cs="Arial"/>
          <w:b/>
          <w:bCs/>
          <w:sz w:val="28"/>
          <w:szCs w:val="28"/>
          <w:lang w:bidi="th-TH"/>
        </w:rPr>
        <w:t>2</w:t>
      </w:r>
    </w:p>
    <w:p w14:paraId="132D862B" w14:textId="77777777" w:rsidR="00E77E22" w:rsidRPr="00FB24C8" w:rsidRDefault="00E77E22" w:rsidP="00E77E22">
      <w:pPr>
        <w:spacing w:after="0" w:line="480" w:lineRule="auto"/>
        <w:jc w:val="both"/>
        <w:rPr>
          <w:rFonts w:cs="Times New Roman"/>
          <w:b/>
          <w:bCs/>
          <w:sz w:val="20"/>
          <w:szCs w:val="20"/>
        </w:rPr>
      </w:pPr>
    </w:p>
    <w:p w14:paraId="5480E275" w14:textId="6E3F547D" w:rsidR="00E77E22" w:rsidRPr="00FB24C8" w:rsidRDefault="00603D3A" w:rsidP="00603D3A">
      <w:pPr>
        <w:spacing w:before="100" w:beforeAutospacing="1" w:after="100" w:afterAutospacing="1"/>
        <w:rPr>
          <w:rFonts w:cs="Times New Roman"/>
          <w:b/>
          <w:bCs/>
          <w:sz w:val="20"/>
          <w:szCs w:val="20"/>
        </w:rPr>
      </w:pPr>
      <w:r w:rsidRPr="00603D3A">
        <w:rPr>
          <w:rFonts w:ascii="Angsana New" w:eastAsia="Times New Roman" w:hAnsi="Angsana New" w:cs="Angsana New"/>
          <w:noProof/>
          <w:sz w:val="28"/>
          <w:szCs w:val="28"/>
          <w:lang w:bidi="th-TH"/>
        </w:rPr>
        <w:drawing>
          <wp:inline distT="0" distB="0" distL="0" distR="0" wp14:anchorId="74D485EB" wp14:editId="54FE466A">
            <wp:extent cx="6173470" cy="2000250"/>
            <wp:effectExtent l="0" t="0" r="0" b="0"/>
            <wp:docPr id="2" name="Picture 1" descr="A close-up of a dn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close-up of a dna tes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39" b="32159"/>
                    <a:stretch/>
                  </pic:blipFill>
                  <pic:spPr bwMode="auto">
                    <a:xfrm>
                      <a:off x="0" y="0"/>
                      <a:ext cx="6188096" cy="2004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7DC37D" w14:textId="77777777" w:rsidR="00DE15DA" w:rsidRDefault="00DE15DA" w:rsidP="00E77E22">
      <w:pPr>
        <w:spacing w:line="480" w:lineRule="auto"/>
        <w:jc w:val="both"/>
        <w:rPr>
          <w:rFonts w:cs="Times New Roman"/>
          <w:b/>
          <w:bCs/>
          <w:sz w:val="20"/>
          <w:szCs w:val="20"/>
        </w:rPr>
      </w:pPr>
    </w:p>
    <w:p w14:paraId="6F7C7D3D" w14:textId="570C71FC" w:rsidR="00E77E22" w:rsidRPr="00FB24C8" w:rsidRDefault="00E77E22" w:rsidP="00E77E22">
      <w:pPr>
        <w:spacing w:line="480" w:lineRule="auto"/>
        <w:jc w:val="both"/>
        <w:rPr>
          <w:rFonts w:cs="Times New Roman"/>
          <w:sz w:val="20"/>
          <w:szCs w:val="20"/>
          <w:lang w:bidi="th-TH"/>
        </w:rPr>
      </w:pPr>
      <w:r w:rsidRPr="00FB24C8">
        <w:rPr>
          <w:rFonts w:cs="Times New Roman"/>
          <w:b/>
          <w:bCs/>
          <w:sz w:val="20"/>
          <w:szCs w:val="20"/>
        </w:rPr>
        <w:t>Fig. S2</w:t>
      </w:r>
      <w:r w:rsidRPr="00FB24C8">
        <w:rPr>
          <w:rFonts w:cs="Times New Roman"/>
          <w:b/>
          <w:bCs/>
          <w:sz w:val="20"/>
          <w:szCs w:val="20"/>
          <w:cs/>
          <w:lang w:bidi="th-TH"/>
        </w:rPr>
        <w:t xml:space="preserve"> </w:t>
      </w:r>
      <w:r w:rsidRPr="00FB24C8">
        <w:rPr>
          <w:rFonts w:cs="Times New Roman"/>
          <w:sz w:val="20"/>
          <w:szCs w:val="20"/>
        </w:rPr>
        <w:t xml:space="preserve">Construction of probiotic </w:t>
      </w:r>
      <w:r w:rsidRPr="00FB24C8">
        <w:rPr>
          <w:rFonts w:cs="Times New Roman"/>
          <w:i/>
          <w:iCs/>
          <w:sz w:val="20"/>
          <w:szCs w:val="20"/>
        </w:rPr>
        <w:t>B. subtilis</w:t>
      </w:r>
      <w:r w:rsidRPr="00FB24C8">
        <w:rPr>
          <w:rFonts w:cs="Times New Roman"/>
          <w:sz w:val="20"/>
          <w:szCs w:val="20"/>
        </w:rPr>
        <w:t xml:space="preserve"> expressing </w:t>
      </w:r>
      <w:r w:rsidRPr="00FB24C8">
        <w:rPr>
          <w:rFonts w:cs="Times New Roman"/>
          <w:i/>
          <w:iCs/>
          <w:sz w:val="20"/>
          <w:szCs w:val="20"/>
        </w:rPr>
        <w:t>GULO</w:t>
      </w:r>
      <w:r w:rsidRPr="00FB24C8">
        <w:rPr>
          <w:rFonts w:cs="Times New Roman"/>
          <w:sz w:val="20"/>
          <w:szCs w:val="20"/>
          <w:cs/>
          <w:lang w:bidi="th-TH"/>
        </w:rPr>
        <w:t xml:space="preserve">. </w:t>
      </w:r>
      <w:r w:rsidRPr="00FB24C8">
        <w:rPr>
          <w:rFonts w:cs="Times New Roman"/>
          <w:sz w:val="20"/>
          <w:szCs w:val="20"/>
          <w:lang w:bidi="th-TH"/>
        </w:rPr>
        <w:t xml:space="preserve">Amplification of the full-length </w:t>
      </w:r>
      <w:r w:rsidRPr="00FB24C8">
        <w:rPr>
          <w:rFonts w:cs="Times New Roman"/>
          <w:i/>
          <w:iCs/>
          <w:sz w:val="20"/>
          <w:szCs w:val="20"/>
          <w:lang w:bidi="th-TH"/>
        </w:rPr>
        <w:t>GULO</w:t>
      </w:r>
      <w:r w:rsidRPr="00FB24C8">
        <w:rPr>
          <w:rFonts w:cs="Times New Roman"/>
          <w:sz w:val="20"/>
          <w:szCs w:val="20"/>
          <w:lang w:bidi="th-TH"/>
        </w:rPr>
        <w:t xml:space="preserve"> cDNA from </w:t>
      </w:r>
      <w:r w:rsidRPr="00FB24C8">
        <w:rPr>
          <w:rFonts w:cs="Times New Roman"/>
          <w:i/>
          <w:iCs/>
          <w:sz w:val="20"/>
          <w:szCs w:val="20"/>
          <w:lang w:bidi="th-TH"/>
        </w:rPr>
        <w:t>G. gallus</w:t>
      </w:r>
      <w:r w:rsidRPr="00FB24C8">
        <w:rPr>
          <w:rFonts w:cs="Times New Roman"/>
          <w:sz w:val="20"/>
          <w:szCs w:val="20"/>
          <w:lang w:bidi="th-TH"/>
        </w:rPr>
        <w:t xml:space="preserve"> using semi-quantitative RT-PCR (</w:t>
      </w:r>
      <w:r w:rsidR="00603D3A">
        <w:rPr>
          <w:rFonts w:cs="Times New Roman"/>
          <w:sz w:val="20"/>
          <w:szCs w:val="20"/>
          <w:lang w:bidi="th-TH"/>
        </w:rPr>
        <w:t>a</w:t>
      </w:r>
      <w:r w:rsidRPr="00FB24C8">
        <w:rPr>
          <w:rFonts w:cs="Times New Roman"/>
          <w:sz w:val="20"/>
          <w:szCs w:val="20"/>
          <w:lang w:bidi="th-TH"/>
        </w:rPr>
        <w:t xml:space="preserve">); Double restriction enzyme digestion result after cloning into the </w:t>
      </w:r>
      <w:proofErr w:type="spellStart"/>
      <w:r w:rsidRPr="00FB24C8">
        <w:rPr>
          <w:rFonts w:cs="Times New Roman"/>
          <w:sz w:val="20"/>
          <w:szCs w:val="20"/>
          <w:lang w:bidi="th-TH"/>
        </w:rPr>
        <w:t>pGEM</w:t>
      </w:r>
      <w:proofErr w:type="spellEnd"/>
      <w:r w:rsidRPr="00FB24C8">
        <w:rPr>
          <w:rFonts w:cs="Times New Roman"/>
          <w:sz w:val="20"/>
          <w:szCs w:val="20"/>
          <w:lang w:bidi="th-TH"/>
        </w:rPr>
        <w:t xml:space="preserve">-T vector; 3 </w:t>
      </w:r>
      <w:proofErr w:type="spellStart"/>
      <w:r w:rsidRPr="00FB24C8">
        <w:rPr>
          <w:rFonts w:cs="Times New Roman"/>
          <w:sz w:val="20"/>
          <w:szCs w:val="20"/>
          <w:lang w:bidi="th-TH"/>
        </w:rPr>
        <w:t>Kb</w:t>
      </w:r>
      <w:proofErr w:type="spellEnd"/>
      <w:r w:rsidRPr="00FB24C8">
        <w:rPr>
          <w:rFonts w:cs="Times New Roman"/>
          <w:sz w:val="20"/>
          <w:szCs w:val="20"/>
          <w:lang w:bidi="th-TH"/>
        </w:rPr>
        <w:t xml:space="preserve"> of linearized </w:t>
      </w:r>
      <w:proofErr w:type="spellStart"/>
      <w:r w:rsidRPr="00FB24C8">
        <w:rPr>
          <w:rFonts w:cs="Times New Roman"/>
          <w:sz w:val="20"/>
          <w:szCs w:val="20"/>
          <w:lang w:bidi="th-TH"/>
        </w:rPr>
        <w:t>pGEM</w:t>
      </w:r>
      <w:proofErr w:type="spellEnd"/>
      <w:r w:rsidRPr="00FB24C8">
        <w:rPr>
          <w:rFonts w:cs="Times New Roman"/>
          <w:sz w:val="20"/>
          <w:szCs w:val="20"/>
          <w:lang w:bidi="th-TH"/>
        </w:rPr>
        <w:t xml:space="preserve">-T and 1.2 </w:t>
      </w:r>
      <w:proofErr w:type="spellStart"/>
      <w:r w:rsidRPr="00FB24C8">
        <w:rPr>
          <w:rFonts w:cs="Times New Roman"/>
          <w:sz w:val="20"/>
          <w:szCs w:val="20"/>
          <w:lang w:bidi="th-TH"/>
        </w:rPr>
        <w:t>Kb</w:t>
      </w:r>
      <w:proofErr w:type="spellEnd"/>
      <w:r w:rsidRPr="00FB24C8">
        <w:rPr>
          <w:rFonts w:cs="Times New Roman"/>
          <w:sz w:val="20"/>
          <w:szCs w:val="20"/>
          <w:lang w:bidi="th-TH"/>
        </w:rPr>
        <w:t xml:space="preserve"> of target gene with digested with </w:t>
      </w:r>
      <w:proofErr w:type="spellStart"/>
      <w:r w:rsidRPr="00FB24C8">
        <w:rPr>
          <w:rFonts w:cs="Times New Roman"/>
          <w:i/>
          <w:iCs/>
          <w:sz w:val="20"/>
          <w:szCs w:val="20"/>
          <w:lang w:bidi="th-TH"/>
        </w:rPr>
        <w:t>Bam</w:t>
      </w:r>
      <w:r w:rsidRPr="00FB24C8">
        <w:rPr>
          <w:rFonts w:cs="Times New Roman"/>
          <w:sz w:val="20"/>
          <w:szCs w:val="20"/>
          <w:lang w:bidi="th-TH"/>
        </w:rPr>
        <w:t>HI</w:t>
      </w:r>
      <w:proofErr w:type="spellEnd"/>
      <w:r w:rsidRPr="00FB24C8">
        <w:rPr>
          <w:rFonts w:cs="Times New Roman"/>
          <w:sz w:val="20"/>
          <w:szCs w:val="20"/>
          <w:lang w:bidi="th-TH"/>
        </w:rPr>
        <w:t xml:space="preserve"> and </w:t>
      </w:r>
      <w:proofErr w:type="spellStart"/>
      <w:r w:rsidRPr="00FB24C8">
        <w:rPr>
          <w:rFonts w:cs="Times New Roman"/>
          <w:i/>
          <w:iCs/>
          <w:sz w:val="20"/>
          <w:szCs w:val="20"/>
          <w:lang w:bidi="th-TH"/>
        </w:rPr>
        <w:t>Hind</w:t>
      </w:r>
      <w:r w:rsidRPr="00FB24C8">
        <w:rPr>
          <w:rFonts w:cs="Times New Roman"/>
          <w:sz w:val="20"/>
          <w:szCs w:val="20"/>
          <w:lang w:bidi="th-TH"/>
        </w:rPr>
        <w:t>III</w:t>
      </w:r>
      <w:proofErr w:type="spellEnd"/>
      <w:r w:rsidRPr="00FB24C8">
        <w:rPr>
          <w:rFonts w:cs="Times New Roman"/>
          <w:i/>
          <w:iCs/>
          <w:sz w:val="20"/>
          <w:szCs w:val="20"/>
          <w:lang w:bidi="th-TH"/>
        </w:rPr>
        <w:t xml:space="preserve"> </w:t>
      </w:r>
      <w:r w:rsidRPr="00FB24C8">
        <w:rPr>
          <w:rFonts w:cs="Times New Roman"/>
          <w:sz w:val="20"/>
          <w:szCs w:val="20"/>
          <w:lang w:bidi="th-TH"/>
        </w:rPr>
        <w:t>(</w:t>
      </w:r>
      <w:r w:rsidR="00603D3A">
        <w:rPr>
          <w:rFonts w:cs="Times New Roman"/>
          <w:sz w:val="20"/>
          <w:szCs w:val="20"/>
          <w:lang w:bidi="th-TH"/>
        </w:rPr>
        <w:t>b</w:t>
      </w:r>
      <w:r w:rsidRPr="00FB24C8">
        <w:rPr>
          <w:rFonts w:cs="Times New Roman"/>
          <w:sz w:val="20"/>
          <w:szCs w:val="20"/>
          <w:lang w:bidi="th-TH"/>
        </w:rPr>
        <w:t xml:space="preserve">). Double restriction enzyme digestion result after cloning into the </w:t>
      </w:r>
      <w:proofErr w:type="spellStart"/>
      <w:r w:rsidRPr="00FB24C8">
        <w:rPr>
          <w:rFonts w:cs="Times New Roman"/>
          <w:sz w:val="20"/>
          <w:szCs w:val="20"/>
          <w:lang w:bidi="th-TH"/>
        </w:rPr>
        <w:t>pBES</w:t>
      </w:r>
      <w:proofErr w:type="spellEnd"/>
      <w:r w:rsidRPr="00FB24C8">
        <w:rPr>
          <w:rFonts w:cs="Times New Roman"/>
          <w:sz w:val="20"/>
          <w:szCs w:val="20"/>
          <w:lang w:bidi="th-TH"/>
        </w:rPr>
        <w:t xml:space="preserve"> expression vector; 5 </w:t>
      </w:r>
      <w:proofErr w:type="spellStart"/>
      <w:r w:rsidRPr="00FB24C8">
        <w:rPr>
          <w:rFonts w:cs="Times New Roman"/>
          <w:sz w:val="20"/>
          <w:szCs w:val="20"/>
          <w:lang w:bidi="th-TH"/>
        </w:rPr>
        <w:t>Kb</w:t>
      </w:r>
      <w:proofErr w:type="spellEnd"/>
      <w:r w:rsidRPr="00FB24C8">
        <w:rPr>
          <w:rFonts w:cs="Times New Roman"/>
          <w:sz w:val="20"/>
          <w:szCs w:val="20"/>
          <w:lang w:bidi="th-TH"/>
        </w:rPr>
        <w:t xml:space="preserve"> of linearized </w:t>
      </w:r>
      <w:proofErr w:type="spellStart"/>
      <w:r w:rsidRPr="00FB24C8">
        <w:rPr>
          <w:rFonts w:cs="Times New Roman"/>
          <w:sz w:val="20"/>
          <w:szCs w:val="20"/>
          <w:lang w:bidi="th-TH"/>
        </w:rPr>
        <w:t>pBES</w:t>
      </w:r>
      <w:proofErr w:type="spellEnd"/>
      <w:r w:rsidRPr="00FB24C8">
        <w:rPr>
          <w:rFonts w:cs="Times New Roman"/>
          <w:sz w:val="20"/>
          <w:szCs w:val="20"/>
          <w:lang w:bidi="th-TH"/>
        </w:rPr>
        <w:t xml:space="preserve"> and 1.2 </w:t>
      </w:r>
      <w:proofErr w:type="spellStart"/>
      <w:r w:rsidRPr="00FB24C8">
        <w:rPr>
          <w:rFonts w:cs="Times New Roman"/>
          <w:sz w:val="20"/>
          <w:szCs w:val="20"/>
          <w:lang w:bidi="th-TH"/>
        </w:rPr>
        <w:t>Kb</w:t>
      </w:r>
      <w:proofErr w:type="spellEnd"/>
      <w:r w:rsidRPr="00FB24C8">
        <w:rPr>
          <w:rFonts w:cs="Times New Roman"/>
          <w:sz w:val="20"/>
          <w:szCs w:val="20"/>
          <w:lang w:bidi="th-TH"/>
        </w:rPr>
        <w:t xml:space="preserve"> of target gene with digested with </w:t>
      </w:r>
      <w:proofErr w:type="spellStart"/>
      <w:r w:rsidRPr="00FB24C8">
        <w:rPr>
          <w:rFonts w:cs="Times New Roman"/>
          <w:i/>
          <w:iCs/>
          <w:sz w:val="20"/>
          <w:szCs w:val="20"/>
          <w:lang w:bidi="th-TH"/>
        </w:rPr>
        <w:t>Bam</w:t>
      </w:r>
      <w:r w:rsidRPr="00FB24C8">
        <w:rPr>
          <w:rFonts w:cs="Times New Roman"/>
          <w:sz w:val="20"/>
          <w:szCs w:val="20"/>
          <w:lang w:bidi="th-TH"/>
        </w:rPr>
        <w:t>HI</w:t>
      </w:r>
      <w:proofErr w:type="spellEnd"/>
      <w:r w:rsidRPr="00FB24C8">
        <w:rPr>
          <w:rFonts w:cs="Times New Roman"/>
          <w:sz w:val="20"/>
          <w:szCs w:val="20"/>
          <w:lang w:bidi="th-TH"/>
        </w:rPr>
        <w:t xml:space="preserve"> and </w:t>
      </w:r>
      <w:proofErr w:type="spellStart"/>
      <w:r w:rsidRPr="00FB24C8">
        <w:rPr>
          <w:rFonts w:cs="Times New Roman"/>
          <w:i/>
          <w:iCs/>
          <w:sz w:val="20"/>
          <w:szCs w:val="20"/>
          <w:lang w:bidi="th-TH"/>
        </w:rPr>
        <w:t>Hind</w:t>
      </w:r>
      <w:r w:rsidRPr="00FB24C8">
        <w:rPr>
          <w:rFonts w:cs="Times New Roman"/>
          <w:sz w:val="20"/>
          <w:szCs w:val="20"/>
          <w:lang w:bidi="th-TH"/>
        </w:rPr>
        <w:t>III</w:t>
      </w:r>
      <w:proofErr w:type="spellEnd"/>
      <w:r w:rsidRPr="00FB24C8">
        <w:rPr>
          <w:rFonts w:cs="Times New Roman"/>
          <w:sz w:val="20"/>
          <w:szCs w:val="20"/>
          <w:lang w:bidi="th-TH"/>
        </w:rPr>
        <w:t xml:space="preserve"> and compared to undigested </w:t>
      </w:r>
      <w:proofErr w:type="spellStart"/>
      <w:r w:rsidRPr="00FB24C8">
        <w:rPr>
          <w:rFonts w:cs="Times New Roman"/>
          <w:sz w:val="20"/>
          <w:szCs w:val="20"/>
          <w:lang w:bidi="th-TH"/>
        </w:rPr>
        <w:t>pBES</w:t>
      </w:r>
      <w:proofErr w:type="spellEnd"/>
      <w:r w:rsidRPr="00FB24C8">
        <w:rPr>
          <w:rFonts w:cs="Times New Roman"/>
          <w:sz w:val="20"/>
          <w:szCs w:val="20"/>
          <w:lang w:bidi="th-TH"/>
        </w:rPr>
        <w:t xml:space="preserve"> plasmid (</w:t>
      </w:r>
      <w:r w:rsidR="00603D3A">
        <w:rPr>
          <w:rFonts w:cs="Times New Roman"/>
          <w:sz w:val="20"/>
          <w:szCs w:val="20"/>
          <w:lang w:bidi="th-TH"/>
        </w:rPr>
        <w:t>c</w:t>
      </w:r>
      <w:r w:rsidRPr="00FB24C8">
        <w:rPr>
          <w:rFonts w:cs="Times New Roman"/>
          <w:sz w:val="20"/>
          <w:szCs w:val="20"/>
          <w:lang w:bidi="th-TH"/>
        </w:rPr>
        <w:t xml:space="preserve">). </w:t>
      </w:r>
    </w:p>
    <w:sectPr w:rsidR="00E77E22" w:rsidRPr="00FB24C8" w:rsidSect="00DE15D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38" w:right="1181" w:bottom="1138" w:left="1282" w:header="283" w:footer="51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FA9F02" w14:textId="77777777" w:rsidR="00401F83" w:rsidRDefault="00401F83" w:rsidP="00117666">
      <w:pPr>
        <w:spacing w:after="0"/>
      </w:pPr>
      <w:r>
        <w:separator/>
      </w:r>
    </w:p>
  </w:endnote>
  <w:endnote w:type="continuationSeparator" w:id="0">
    <w:p w14:paraId="5446EAE1" w14:textId="77777777" w:rsidR="00401F83" w:rsidRDefault="00401F83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cssmlAdvTT3713a231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875461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0E4477" w14:textId="72382202" w:rsidR="00AE369A" w:rsidRDefault="00AE369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3D3D87" w14:textId="7E6886F4" w:rsidR="0053046F" w:rsidRPr="00577C4C" w:rsidRDefault="0053046F">
    <w:pPr>
      <w:pStyle w:val="Footer"/>
      <w:rPr>
        <w:color w:val="C00000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216759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435D2A" w14:textId="36860CF6" w:rsidR="00AE369A" w:rsidRDefault="00AE369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70BFF2" w14:textId="7B27DC82" w:rsidR="0053046F" w:rsidRPr="00577C4C" w:rsidRDefault="0053046F">
    <w:pPr>
      <w:pStyle w:val="Footer"/>
      <w:rPr>
        <w:b/>
        <w:sz w:val="20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A1247D" w14:textId="77777777" w:rsidR="00F11C33" w:rsidRDefault="00F11C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2263E3" w14:textId="77777777" w:rsidR="00401F83" w:rsidRDefault="00401F83" w:rsidP="00117666">
      <w:pPr>
        <w:spacing w:after="0"/>
      </w:pPr>
      <w:r>
        <w:separator/>
      </w:r>
    </w:p>
  </w:footnote>
  <w:footnote w:type="continuationSeparator" w:id="0">
    <w:p w14:paraId="0EE231C1" w14:textId="77777777" w:rsidR="00401F83" w:rsidRDefault="00401F83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613A34" w14:textId="2734DD6C" w:rsidR="0053046F" w:rsidRPr="007E3148" w:rsidRDefault="0053046F" w:rsidP="00A53000">
    <w:pPr>
      <w:pStyle w:val="Header"/>
    </w:pPr>
    <w:r w:rsidRPr="007E3148">
      <w:ptab w:relativeTo="margin" w:alignment="center" w:leader="none"/>
    </w:r>
    <w:r w:rsidRPr="007E3148"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D8A4BC" w14:textId="321F518D" w:rsidR="0053046F" w:rsidRPr="00A53000" w:rsidRDefault="0053046F" w:rsidP="00A53000">
    <w:pPr>
      <w:pStyle w:val="Header"/>
    </w:pPr>
    <w:r w:rsidRPr="007E3148">
      <w:ptab w:relativeTo="margin" w:alignment="center" w:leader="none"/>
    </w:r>
    <w:r w:rsidRPr="007E3148"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2F27F1" w14:textId="43F5D6D9" w:rsidR="0053046F" w:rsidRDefault="0053046F" w:rsidP="00A53000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B7666"/>
    <w:multiLevelType w:val="multilevel"/>
    <w:tmpl w:val="4432892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A03CD"/>
    <w:multiLevelType w:val="multilevel"/>
    <w:tmpl w:val="ADB20C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EC0601A"/>
    <w:multiLevelType w:val="multilevel"/>
    <w:tmpl w:val="C6A8CCEA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4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02A7CAC"/>
    <w:multiLevelType w:val="multilevel"/>
    <w:tmpl w:val="C6A8CCEA"/>
    <w:numStyleLink w:val="Headings"/>
  </w:abstractNum>
  <w:abstractNum w:abstractNumId="6" w15:restartNumberingAfterBreak="0">
    <w:nsid w:val="36D30736"/>
    <w:multiLevelType w:val="hybridMultilevel"/>
    <w:tmpl w:val="BC1E7B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17787E"/>
    <w:multiLevelType w:val="multilevel"/>
    <w:tmpl w:val="ADB20C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AE92CDE"/>
    <w:multiLevelType w:val="hybridMultilevel"/>
    <w:tmpl w:val="294E0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1539C0"/>
    <w:multiLevelType w:val="hybridMultilevel"/>
    <w:tmpl w:val="675E0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8E502C"/>
    <w:multiLevelType w:val="hybridMultilevel"/>
    <w:tmpl w:val="C2165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16449"/>
    <w:multiLevelType w:val="hybridMultilevel"/>
    <w:tmpl w:val="60E244E0"/>
    <w:lvl w:ilvl="0" w:tplc="BB925A6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8113DE"/>
    <w:multiLevelType w:val="multilevel"/>
    <w:tmpl w:val="ADB20C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290D83"/>
    <w:multiLevelType w:val="hybridMultilevel"/>
    <w:tmpl w:val="D1E4BA92"/>
    <w:lvl w:ilvl="0" w:tplc="E9807BE6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BC6F29"/>
    <w:multiLevelType w:val="multilevel"/>
    <w:tmpl w:val="C6A8CCEA"/>
    <w:numStyleLink w:val="Headings"/>
  </w:abstractNum>
  <w:abstractNum w:abstractNumId="17" w15:restartNumberingAfterBreak="0">
    <w:nsid w:val="7F983756"/>
    <w:multiLevelType w:val="multilevel"/>
    <w:tmpl w:val="F300CE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499278720">
    <w:abstractNumId w:val="0"/>
  </w:num>
  <w:num w:numId="2" w16cid:durableId="1111509118">
    <w:abstractNumId w:val="13"/>
  </w:num>
  <w:num w:numId="3" w16cid:durableId="1876040626">
    <w:abstractNumId w:val="1"/>
  </w:num>
  <w:num w:numId="4" w16cid:durableId="1158420105">
    <w:abstractNumId w:val="15"/>
  </w:num>
  <w:num w:numId="5" w16cid:durableId="19490028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83847207">
    <w:abstractNumId w:val="10"/>
  </w:num>
  <w:num w:numId="7" w16cid:durableId="490488370">
    <w:abstractNumId w:val="8"/>
  </w:num>
  <w:num w:numId="8" w16cid:durableId="1271009464">
    <w:abstractNumId w:val="6"/>
  </w:num>
  <w:num w:numId="9" w16cid:durableId="788202412">
    <w:abstractNumId w:val="9"/>
  </w:num>
  <w:num w:numId="10" w16cid:durableId="1491479237">
    <w:abstractNumId w:val="7"/>
  </w:num>
  <w:num w:numId="11" w16cid:durableId="383018631">
    <w:abstractNumId w:val="2"/>
  </w:num>
  <w:num w:numId="12" w16cid:durableId="1137719282">
    <w:abstractNumId w:val="17"/>
  </w:num>
  <w:num w:numId="13" w16cid:durableId="1669286276">
    <w:abstractNumId w:val="12"/>
  </w:num>
  <w:num w:numId="14" w16cid:durableId="264272679">
    <w:abstractNumId w:val="4"/>
  </w:num>
  <w:num w:numId="15" w16cid:durableId="1173257508">
    <w:abstractNumId w:val="11"/>
  </w:num>
  <w:num w:numId="16" w16cid:durableId="631207680">
    <w:abstractNumId w:val="14"/>
  </w:num>
  <w:num w:numId="17" w16cid:durableId="605232387">
    <w:abstractNumId w:val="3"/>
    <w:lvlOverride w:ilvl="0"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18" w16cid:durableId="3964361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94498958">
    <w:abstractNumId w:val="5"/>
  </w:num>
  <w:num w:numId="20" w16cid:durableId="969630674">
    <w:abstractNumId w:val="16"/>
  </w:num>
  <w:num w:numId="21" w16cid:durableId="1642078532">
    <w:abstractNumId w:val="3"/>
  </w:num>
  <w:num w:numId="22" w16cid:durableId="25302247">
    <w:abstractNumId w:val="3"/>
    <w:lvlOverride w:ilvl="0">
      <w:startOverride w:val="1"/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</w:lvl>
    </w:lvlOverride>
    <w:lvlOverride w:ilvl="1">
      <w:startOverride w:val="1"/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</w:lvl>
    </w:lvlOverride>
    <w:lvlOverride w:ilvl="2">
      <w:startOverride w:val="1"/>
      <w:lvl w:ilvl="2">
        <w:start w:val="1"/>
        <w:numFmt w:val="decimal"/>
        <w:pStyle w:val="Heading3"/>
        <w:lvlText w:val=""/>
        <w:lvlJc w:val="left"/>
      </w:lvl>
    </w:lvlOverride>
    <w:lvlOverride w:ilvl="3">
      <w:startOverride w:val="1"/>
      <w:lvl w:ilvl="3">
        <w:start w:val="1"/>
        <w:numFmt w:val="decimal"/>
        <w:pStyle w:val="Heading4"/>
        <w:lvlText w:val=""/>
        <w:lvlJc w:val="left"/>
      </w:lvl>
    </w:lvlOverride>
    <w:lvlOverride w:ilvl="4">
      <w:startOverride w:val="1"/>
      <w:lvl w:ilvl="4">
        <w:start w:val="1"/>
        <w:numFmt w:val="decimal"/>
        <w:pStyle w:val="Heading5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Frontiers-Scienc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af9p2fvmp29rseztr1v9vp4992xes5fdsr2&quot;&gt;My paper Library-Converted&lt;record-ids&gt;&lt;item&gt;9&lt;/item&gt;&lt;item&gt;23&lt;/item&gt;&lt;item&gt;60&lt;/item&gt;&lt;item&gt;101&lt;/item&gt;&lt;item&gt;133&lt;/item&gt;&lt;/record-ids&gt;&lt;/item&gt;&lt;/Libraries&gt;"/>
  </w:docVars>
  <w:rsids>
    <w:rsidRoot w:val="00681821"/>
    <w:rsid w:val="00001143"/>
    <w:rsid w:val="0000132F"/>
    <w:rsid w:val="00003ED6"/>
    <w:rsid w:val="0000506A"/>
    <w:rsid w:val="00005711"/>
    <w:rsid w:val="00006C1C"/>
    <w:rsid w:val="00012305"/>
    <w:rsid w:val="00017FCE"/>
    <w:rsid w:val="00020C6E"/>
    <w:rsid w:val="0002263A"/>
    <w:rsid w:val="00024EF2"/>
    <w:rsid w:val="00025C95"/>
    <w:rsid w:val="000264FF"/>
    <w:rsid w:val="000275E7"/>
    <w:rsid w:val="000277D8"/>
    <w:rsid w:val="00027AA1"/>
    <w:rsid w:val="00027BFA"/>
    <w:rsid w:val="00027E6E"/>
    <w:rsid w:val="00034304"/>
    <w:rsid w:val="00035434"/>
    <w:rsid w:val="00040A3F"/>
    <w:rsid w:val="000418B9"/>
    <w:rsid w:val="00045678"/>
    <w:rsid w:val="000458E4"/>
    <w:rsid w:val="00045ACE"/>
    <w:rsid w:val="00046DA2"/>
    <w:rsid w:val="00047FC6"/>
    <w:rsid w:val="000502E7"/>
    <w:rsid w:val="00050F57"/>
    <w:rsid w:val="0005141F"/>
    <w:rsid w:val="000536F3"/>
    <w:rsid w:val="000549E9"/>
    <w:rsid w:val="00054F69"/>
    <w:rsid w:val="00056175"/>
    <w:rsid w:val="00057E06"/>
    <w:rsid w:val="00057FC5"/>
    <w:rsid w:val="00062EC5"/>
    <w:rsid w:val="00063D84"/>
    <w:rsid w:val="000650EE"/>
    <w:rsid w:val="00065222"/>
    <w:rsid w:val="0006636D"/>
    <w:rsid w:val="00067A9F"/>
    <w:rsid w:val="0007179C"/>
    <w:rsid w:val="00072A9C"/>
    <w:rsid w:val="00077D53"/>
    <w:rsid w:val="00081394"/>
    <w:rsid w:val="0008292B"/>
    <w:rsid w:val="00083796"/>
    <w:rsid w:val="0008436C"/>
    <w:rsid w:val="000847C8"/>
    <w:rsid w:val="0008534E"/>
    <w:rsid w:val="000854F4"/>
    <w:rsid w:val="00090EF0"/>
    <w:rsid w:val="00091FA9"/>
    <w:rsid w:val="000948AB"/>
    <w:rsid w:val="000948B7"/>
    <w:rsid w:val="000A09F6"/>
    <w:rsid w:val="000A0F6F"/>
    <w:rsid w:val="000A1C33"/>
    <w:rsid w:val="000A3598"/>
    <w:rsid w:val="000A385A"/>
    <w:rsid w:val="000A634A"/>
    <w:rsid w:val="000A636B"/>
    <w:rsid w:val="000A69F7"/>
    <w:rsid w:val="000A7EB6"/>
    <w:rsid w:val="000B34BD"/>
    <w:rsid w:val="000B38A1"/>
    <w:rsid w:val="000B3912"/>
    <w:rsid w:val="000B4922"/>
    <w:rsid w:val="000B56DC"/>
    <w:rsid w:val="000B645C"/>
    <w:rsid w:val="000B6E67"/>
    <w:rsid w:val="000C299A"/>
    <w:rsid w:val="000C33AD"/>
    <w:rsid w:val="000C552B"/>
    <w:rsid w:val="000C6E51"/>
    <w:rsid w:val="000C7E2A"/>
    <w:rsid w:val="000D2F2A"/>
    <w:rsid w:val="000D55E5"/>
    <w:rsid w:val="000D6EC5"/>
    <w:rsid w:val="000D7B6B"/>
    <w:rsid w:val="000D7C70"/>
    <w:rsid w:val="000E09B1"/>
    <w:rsid w:val="000E2EDC"/>
    <w:rsid w:val="000F0957"/>
    <w:rsid w:val="000F14A8"/>
    <w:rsid w:val="000F39C8"/>
    <w:rsid w:val="000F4CFB"/>
    <w:rsid w:val="000F6747"/>
    <w:rsid w:val="00101748"/>
    <w:rsid w:val="00102DA2"/>
    <w:rsid w:val="00104305"/>
    <w:rsid w:val="00112DCC"/>
    <w:rsid w:val="0011375B"/>
    <w:rsid w:val="0011473D"/>
    <w:rsid w:val="00115E73"/>
    <w:rsid w:val="0011603E"/>
    <w:rsid w:val="00117666"/>
    <w:rsid w:val="001219BE"/>
    <w:rsid w:val="001223A7"/>
    <w:rsid w:val="001231A3"/>
    <w:rsid w:val="00124724"/>
    <w:rsid w:val="00127EAF"/>
    <w:rsid w:val="00130066"/>
    <w:rsid w:val="001305B3"/>
    <w:rsid w:val="00132361"/>
    <w:rsid w:val="00134256"/>
    <w:rsid w:val="00136DF3"/>
    <w:rsid w:val="00137838"/>
    <w:rsid w:val="001422B0"/>
    <w:rsid w:val="00143644"/>
    <w:rsid w:val="00144119"/>
    <w:rsid w:val="00145E06"/>
    <w:rsid w:val="00146375"/>
    <w:rsid w:val="00147395"/>
    <w:rsid w:val="00151E45"/>
    <w:rsid w:val="001546E3"/>
    <w:rsid w:val="001552C9"/>
    <w:rsid w:val="001602DC"/>
    <w:rsid w:val="00161CE0"/>
    <w:rsid w:val="00165C50"/>
    <w:rsid w:val="00170181"/>
    <w:rsid w:val="0017279E"/>
    <w:rsid w:val="00174C6A"/>
    <w:rsid w:val="00177D84"/>
    <w:rsid w:val="0018101C"/>
    <w:rsid w:val="00182F64"/>
    <w:rsid w:val="00183DFB"/>
    <w:rsid w:val="00184F58"/>
    <w:rsid w:val="001857EC"/>
    <w:rsid w:val="00185950"/>
    <w:rsid w:val="001879E8"/>
    <w:rsid w:val="001903A2"/>
    <w:rsid w:val="00193941"/>
    <w:rsid w:val="001964EF"/>
    <w:rsid w:val="0019780A"/>
    <w:rsid w:val="001A19BE"/>
    <w:rsid w:val="001B1A2C"/>
    <w:rsid w:val="001B200F"/>
    <w:rsid w:val="001B2C11"/>
    <w:rsid w:val="001B313D"/>
    <w:rsid w:val="001B350C"/>
    <w:rsid w:val="001B5AE5"/>
    <w:rsid w:val="001C0F5E"/>
    <w:rsid w:val="001C19E3"/>
    <w:rsid w:val="001C35EA"/>
    <w:rsid w:val="001D1E55"/>
    <w:rsid w:val="001D4154"/>
    <w:rsid w:val="001D4266"/>
    <w:rsid w:val="001D57E8"/>
    <w:rsid w:val="001D5C23"/>
    <w:rsid w:val="001D6E09"/>
    <w:rsid w:val="001E198E"/>
    <w:rsid w:val="001E4FC8"/>
    <w:rsid w:val="001E6ACC"/>
    <w:rsid w:val="001E7CAE"/>
    <w:rsid w:val="001F3FF6"/>
    <w:rsid w:val="001F4C07"/>
    <w:rsid w:val="00200741"/>
    <w:rsid w:val="002126DF"/>
    <w:rsid w:val="00220AEA"/>
    <w:rsid w:val="00225256"/>
    <w:rsid w:val="00226954"/>
    <w:rsid w:val="00226B3E"/>
    <w:rsid w:val="00227FC4"/>
    <w:rsid w:val="00231E7A"/>
    <w:rsid w:val="00233E59"/>
    <w:rsid w:val="002372BB"/>
    <w:rsid w:val="0024427A"/>
    <w:rsid w:val="00247820"/>
    <w:rsid w:val="00247A42"/>
    <w:rsid w:val="00251CD1"/>
    <w:rsid w:val="002609BF"/>
    <w:rsid w:val="002629A3"/>
    <w:rsid w:val="00265282"/>
    <w:rsid w:val="00265630"/>
    <w:rsid w:val="00265660"/>
    <w:rsid w:val="00267491"/>
    <w:rsid w:val="00267D18"/>
    <w:rsid w:val="00267EC3"/>
    <w:rsid w:val="0027027C"/>
    <w:rsid w:val="00270CB2"/>
    <w:rsid w:val="00270ED2"/>
    <w:rsid w:val="00272C71"/>
    <w:rsid w:val="00275267"/>
    <w:rsid w:val="002754CE"/>
    <w:rsid w:val="002756ED"/>
    <w:rsid w:val="00281092"/>
    <w:rsid w:val="00281EC3"/>
    <w:rsid w:val="00283DAA"/>
    <w:rsid w:val="0028410D"/>
    <w:rsid w:val="00286829"/>
    <w:rsid w:val="002868C5"/>
    <w:rsid w:val="002868E2"/>
    <w:rsid w:val="002869C3"/>
    <w:rsid w:val="00290BDF"/>
    <w:rsid w:val="00290C22"/>
    <w:rsid w:val="00292CBC"/>
    <w:rsid w:val="00292F51"/>
    <w:rsid w:val="002936E4"/>
    <w:rsid w:val="0029396C"/>
    <w:rsid w:val="00294DCE"/>
    <w:rsid w:val="00296B88"/>
    <w:rsid w:val="00297B38"/>
    <w:rsid w:val="00297C95"/>
    <w:rsid w:val="002A35E7"/>
    <w:rsid w:val="002A3992"/>
    <w:rsid w:val="002A4DB8"/>
    <w:rsid w:val="002A5383"/>
    <w:rsid w:val="002A56FD"/>
    <w:rsid w:val="002B0822"/>
    <w:rsid w:val="002B698A"/>
    <w:rsid w:val="002C1990"/>
    <w:rsid w:val="002C1C5E"/>
    <w:rsid w:val="002C2B88"/>
    <w:rsid w:val="002C3E55"/>
    <w:rsid w:val="002C3FC9"/>
    <w:rsid w:val="002C74CA"/>
    <w:rsid w:val="002D1D74"/>
    <w:rsid w:val="002E6148"/>
    <w:rsid w:val="002F23E6"/>
    <w:rsid w:val="002F5044"/>
    <w:rsid w:val="002F58EC"/>
    <w:rsid w:val="002F73D0"/>
    <w:rsid w:val="002F744D"/>
    <w:rsid w:val="00300972"/>
    <w:rsid w:val="00300B8C"/>
    <w:rsid w:val="00303DE6"/>
    <w:rsid w:val="00305DBC"/>
    <w:rsid w:val="00310124"/>
    <w:rsid w:val="00312C2A"/>
    <w:rsid w:val="00313BB0"/>
    <w:rsid w:val="00323DBC"/>
    <w:rsid w:val="00324453"/>
    <w:rsid w:val="0032562A"/>
    <w:rsid w:val="003305F0"/>
    <w:rsid w:val="003315BA"/>
    <w:rsid w:val="00331CC7"/>
    <w:rsid w:val="00332C38"/>
    <w:rsid w:val="00333E4A"/>
    <w:rsid w:val="0033616C"/>
    <w:rsid w:val="003366A1"/>
    <w:rsid w:val="00336A3A"/>
    <w:rsid w:val="003403D3"/>
    <w:rsid w:val="0034117E"/>
    <w:rsid w:val="00341CAB"/>
    <w:rsid w:val="00344A84"/>
    <w:rsid w:val="00344C15"/>
    <w:rsid w:val="0035018E"/>
    <w:rsid w:val="003527F9"/>
    <w:rsid w:val="00353D6B"/>
    <w:rsid w:val="003544FB"/>
    <w:rsid w:val="003561BE"/>
    <w:rsid w:val="003614D3"/>
    <w:rsid w:val="00362496"/>
    <w:rsid w:val="00363941"/>
    <w:rsid w:val="00363F95"/>
    <w:rsid w:val="00365D63"/>
    <w:rsid w:val="0036793B"/>
    <w:rsid w:val="003701DF"/>
    <w:rsid w:val="003703D5"/>
    <w:rsid w:val="00372487"/>
    <w:rsid w:val="00372682"/>
    <w:rsid w:val="003735CD"/>
    <w:rsid w:val="0037653A"/>
    <w:rsid w:val="0037664C"/>
    <w:rsid w:val="00376A15"/>
    <w:rsid w:val="00376CC5"/>
    <w:rsid w:val="003777A1"/>
    <w:rsid w:val="003814FF"/>
    <w:rsid w:val="003823C0"/>
    <w:rsid w:val="00391559"/>
    <w:rsid w:val="00392618"/>
    <w:rsid w:val="0039287C"/>
    <w:rsid w:val="00395AB1"/>
    <w:rsid w:val="0039688B"/>
    <w:rsid w:val="0039693B"/>
    <w:rsid w:val="003A07AD"/>
    <w:rsid w:val="003A2140"/>
    <w:rsid w:val="003A45B1"/>
    <w:rsid w:val="003B0434"/>
    <w:rsid w:val="003B14A3"/>
    <w:rsid w:val="003B178D"/>
    <w:rsid w:val="003B1F1C"/>
    <w:rsid w:val="003B3995"/>
    <w:rsid w:val="003B566B"/>
    <w:rsid w:val="003B7B74"/>
    <w:rsid w:val="003C4799"/>
    <w:rsid w:val="003C4892"/>
    <w:rsid w:val="003C5171"/>
    <w:rsid w:val="003C543B"/>
    <w:rsid w:val="003D2F2D"/>
    <w:rsid w:val="003D42C6"/>
    <w:rsid w:val="003E108B"/>
    <w:rsid w:val="003E7003"/>
    <w:rsid w:val="003E783C"/>
    <w:rsid w:val="003F4148"/>
    <w:rsid w:val="003F6481"/>
    <w:rsid w:val="00400640"/>
    <w:rsid w:val="0040129C"/>
    <w:rsid w:val="00401590"/>
    <w:rsid w:val="004018E1"/>
    <w:rsid w:val="00401F83"/>
    <w:rsid w:val="00401FB5"/>
    <w:rsid w:val="0040657A"/>
    <w:rsid w:val="004066C4"/>
    <w:rsid w:val="00406867"/>
    <w:rsid w:val="00411C8D"/>
    <w:rsid w:val="00417096"/>
    <w:rsid w:val="004208A2"/>
    <w:rsid w:val="00420C50"/>
    <w:rsid w:val="00421230"/>
    <w:rsid w:val="00422C94"/>
    <w:rsid w:val="00423F62"/>
    <w:rsid w:val="004245C4"/>
    <w:rsid w:val="00425967"/>
    <w:rsid w:val="00425A1C"/>
    <w:rsid w:val="00426F92"/>
    <w:rsid w:val="00431593"/>
    <w:rsid w:val="004337CD"/>
    <w:rsid w:val="00433F3B"/>
    <w:rsid w:val="004354D8"/>
    <w:rsid w:val="00436E1F"/>
    <w:rsid w:val="00437874"/>
    <w:rsid w:val="00440D6B"/>
    <w:rsid w:val="004423F4"/>
    <w:rsid w:val="00442530"/>
    <w:rsid w:val="00446F17"/>
    <w:rsid w:val="00447178"/>
    <w:rsid w:val="004508C7"/>
    <w:rsid w:val="00450AA3"/>
    <w:rsid w:val="00451D81"/>
    <w:rsid w:val="00454C6C"/>
    <w:rsid w:val="00455F35"/>
    <w:rsid w:val="00456929"/>
    <w:rsid w:val="00460AAB"/>
    <w:rsid w:val="00462610"/>
    <w:rsid w:val="004629D3"/>
    <w:rsid w:val="004635DC"/>
    <w:rsid w:val="00463E3D"/>
    <w:rsid w:val="004645AE"/>
    <w:rsid w:val="00470D9D"/>
    <w:rsid w:val="00472153"/>
    <w:rsid w:val="0047303D"/>
    <w:rsid w:val="00473EE0"/>
    <w:rsid w:val="00474FED"/>
    <w:rsid w:val="00476360"/>
    <w:rsid w:val="004802B5"/>
    <w:rsid w:val="00485B20"/>
    <w:rsid w:val="00487E7C"/>
    <w:rsid w:val="0049117E"/>
    <w:rsid w:val="0049292B"/>
    <w:rsid w:val="004934B5"/>
    <w:rsid w:val="0049534F"/>
    <w:rsid w:val="004954F1"/>
    <w:rsid w:val="0049611A"/>
    <w:rsid w:val="004979B5"/>
    <w:rsid w:val="004A4290"/>
    <w:rsid w:val="004A42C8"/>
    <w:rsid w:val="004A76FA"/>
    <w:rsid w:val="004B0D1E"/>
    <w:rsid w:val="004B7A80"/>
    <w:rsid w:val="004C1C08"/>
    <w:rsid w:val="004D162E"/>
    <w:rsid w:val="004D1DE8"/>
    <w:rsid w:val="004D3E33"/>
    <w:rsid w:val="004D443D"/>
    <w:rsid w:val="004D5C12"/>
    <w:rsid w:val="004E3315"/>
    <w:rsid w:val="004E3CB3"/>
    <w:rsid w:val="004F051E"/>
    <w:rsid w:val="004F0AD5"/>
    <w:rsid w:val="00502E23"/>
    <w:rsid w:val="0050713A"/>
    <w:rsid w:val="00512534"/>
    <w:rsid w:val="00512547"/>
    <w:rsid w:val="005128F6"/>
    <w:rsid w:val="0051497A"/>
    <w:rsid w:val="00514A23"/>
    <w:rsid w:val="00514D66"/>
    <w:rsid w:val="00516210"/>
    <w:rsid w:val="00516370"/>
    <w:rsid w:val="00520060"/>
    <w:rsid w:val="00521E4F"/>
    <w:rsid w:val="00524897"/>
    <w:rsid w:val="005250F2"/>
    <w:rsid w:val="0052520B"/>
    <w:rsid w:val="0053003C"/>
    <w:rsid w:val="0053046F"/>
    <w:rsid w:val="00530B06"/>
    <w:rsid w:val="00533051"/>
    <w:rsid w:val="005336F3"/>
    <w:rsid w:val="0053456D"/>
    <w:rsid w:val="00534D9F"/>
    <w:rsid w:val="00537498"/>
    <w:rsid w:val="005414F8"/>
    <w:rsid w:val="00552599"/>
    <w:rsid w:val="00557AB6"/>
    <w:rsid w:val="00563409"/>
    <w:rsid w:val="005651D4"/>
    <w:rsid w:val="00565D33"/>
    <w:rsid w:val="00573473"/>
    <w:rsid w:val="00574047"/>
    <w:rsid w:val="005747F1"/>
    <w:rsid w:val="005749EF"/>
    <w:rsid w:val="005774C7"/>
    <w:rsid w:val="005802DE"/>
    <w:rsid w:val="00582E82"/>
    <w:rsid w:val="00585319"/>
    <w:rsid w:val="00587532"/>
    <w:rsid w:val="005912E7"/>
    <w:rsid w:val="00591C5C"/>
    <w:rsid w:val="005950C0"/>
    <w:rsid w:val="005A0613"/>
    <w:rsid w:val="005A1D84"/>
    <w:rsid w:val="005A6891"/>
    <w:rsid w:val="005A70EA"/>
    <w:rsid w:val="005B0EEC"/>
    <w:rsid w:val="005B17AE"/>
    <w:rsid w:val="005B4D3F"/>
    <w:rsid w:val="005B78E3"/>
    <w:rsid w:val="005C3963"/>
    <w:rsid w:val="005C3FA6"/>
    <w:rsid w:val="005C7067"/>
    <w:rsid w:val="005C7DCB"/>
    <w:rsid w:val="005D1436"/>
    <w:rsid w:val="005D1840"/>
    <w:rsid w:val="005D1FAF"/>
    <w:rsid w:val="005D23ED"/>
    <w:rsid w:val="005D35E4"/>
    <w:rsid w:val="005D3831"/>
    <w:rsid w:val="005D3A70"/>
    <w:rsid w:val="005D5BF0"/>
    <w:rsid w:val="005D6B00"/>
    <w:rsid w:val="005D7910"/>
    <w:rsid w:val="005E3435"/>
    <w:rsid w:val="005E4CD9"/>
    <w:rsid w:val="005F16A2"/>
    <w:rsid w:val="005F37D5"/>
    <w:rsid w:val="005F416E"/>
    <w:rsid w:val="00600F40"/>
    <w:rsid w:val="0060394F"/>
    <w:rsid w:val="00603D3A"/>
    <w:rsid w:val="00604B3C"/>
    <w:rsid w:val="00611CBD"/>
    <w:rsid w:val="0061437B"/>
    <w:rsid w:val="00616507"/>
    <w:rsid w:val="00620000"/>
    <w:rsid w:val="0062154F"/>
    <w:rsid w:val="00621769"/>
    <w:rsid w:val="00625905"/>
    <w:rsid w:val="00631A8C"/>
    <w:rsid w:val="00631F2D"/>
    <w:rsid w:val="0063277A"/>
    <w:rsid w:val="00637E8A"/>
    <w:rsid w:val="00637FE7"/>
    <w:rsid w:val="00641CA1"/>
    <w:rsid w:val="00642F7C"/>
    <w:rsid w:val="00643425"/>
    <w:rsid w:val="00651179"/>
    <w:rsid w:val="006515DC"/>
    <w:rsid w:val="00651CA2"/>
    <w:rsid w:val="00652C85"/>
    <w:rsid w:val="00652F0D"/>
    <w:rsid w:val="00653684"/>
    <w:rsid w:val="006537AC"/>
    <w:rsid w:val="00653D60"/>
    <w:rsid w:val="00660D05"/>
    <w:rsid w:val="0066371B"/>
    <w:rsid w:val="00663FE3"/>
    <w:rsid w:val="00664524"/>
    <w:rsid w:val="00671D9A"/>
    <w:rsid w:val="00671FE8"/>
    <w:rsid w:val="00673135"/>
    <w:rsid w:val="00673952"/>
    <w:rsid w:val="00675F87"/>
    <w:rsid w:val="00676944"/>
    <w:rsid w:val="00676B78"/>
    <w:rsid w:val="0068083E"/>
    <w:rsid w:val="00681821"/>
    <w:rsid w:val="006842EF"/>
    <w:rsid w:val="00684811"/>
    <w:rsid w:val="00686C9D"/>
    <w:rsid w:val="006A1408"/>
    <w:rsid w:val="006A6C59"/>
    <w:rsid w:val="006B0E40"/>
    <w:rsid w:val="006B2D5B"/>
    <w:rsid w:val="006B36C6"/>
    <w:rsid w:val="006B55B8"/>
    <w:rsid w:val="006B580D"/>
    <w:rsid w:val="006B747D"/>
    <w:rsid w:val="006B7D14"/>
    <w:rsid w:val="006C3663"/>
    <w:rsid w:val="006C3D22"/>
    <w:rsid w:val="006C47E7"/>
    <w:rsid w:val="006D013D"/>
    <w:rsid w:val="006D54BA"/>
    <w:rsid w:val="006D5B93"/>
    <w:rsid w:val="006D7244"/>
    <w:rsid w:val="006D7D54"/>
    <w:rsid w:val="006E1DE1"/>
    <w:rsid w:val="006E66EE"/>
    <w:rsid w:val="006F25A8"/>
    <w:rsid w:val="006F40C6"/>
    <w:rsid w:val="006F44D4"/>
    <w:rsid w:val="006F4F1D"/>
    <w:rsid w:val="006F6B05"/>
    <w:rsid w:val="00700754"/>
    <w:rsid w:val="00700F76"/>
    <w:rsid w:val="00705DB7"/>
    <w:rsid w:val="00706C12"/>
    <w:rsid w:val="00713DBC"/>
    <w:rsid w:val="00717A90"/>
    <w:rsid w:val="00720C7C"/>
    <w:rsid w:val="0072274B"/>
    <w:rsid w:val="00722C50"/>
    <w:rsid w:val="00724272"/>
    <w:rsid w:val="00725258"/>
    <w:rsid w:val="00725316"/>
    <w:rsid w:val="00725A7D"/>
    <w:rsid w:val="00730087"/>
    <w:rsid w:val="0073085C"/>
    <w:rsid w:val="0073280B"/>
    <w:rsid w:val="00733784"/>
    <w:rsid w:val="00736EC3"/>
    <w:rsid w:val="0073722B"/>
    <w:rsid w:val="007414AB"/>
    <w:rsid w:val="0074153A"/>
    <w:rsid w:val="00742277"/>
    <w:rsid w:val="00744936"/>
    <w:rsid w:val="0074647C"/>
    <w:rsid w:val="00746505"/>
    <w:rsid w:val="00750453"/>
    <w:rsid w:val="007633C8"/>
    <w:rsid w:val="007635FD"/>
    <w:rsid w:val="00763B8E"/>
    <w:rsid w:val="00764BBD"/>
    <w:rsid w:val="00771F85"/>
    <w:rsid w:val="00772EAA"/>
    <w:rsid w:val="00774C0E"/>
    <w:rsid w:val="00774C59"/>
    <w:rsid w:val="00775485"/>
    <w:rsid w:val="007769E4"/>
    <w:rsid w:val="00781B92"/>
    <w:rsid w:val="00782987"/>
    <w:rsid w:val="00783A1E"/>
    <w:rsid w:val="00785366"/>
    <w:rsid w:val="007878F6"/>
    <w:rsid w:val="00790837"/>
    <w:rsid w:val="00790BB3"/>
    <w:rsid w:val="00791561"/>
    <w:rsid w:val="00792043"/>
    <w:rsid w:val="00797EDD"/>
    <w:rsid w:val="007A132A"/>
    <w:rsid w:val="007A1855"/>
    <w:rsid w:val="007A1D96"/>
    <w:rsid w:val="007A46B3"/>
    <w:rsid w:val="007A5F9D"/>
    <w:rsid w:val="007A6508"/>
    <w:rsid w:val="007A6D1A"/>
    <w:rsid w:val="007B0322"/>
    <w:rsid w:val="007B0D66"/>
    <w:rsid w:val="007B5F49"/>
    <w:rsid w:val="007C0E3F"/>
    <w:rsid w:val="007C1925"/>
    <w:rsid w:val="007C206C"/>
    <w:rsid w:val="007C5729"/>
    <w:rsid w:val="007C6774"/>
    <w:rsid w:val="007C7EE5"/>
    <w:rsid w:val="007D6A68"/>
    <w:rsid w:val="007D7A78"/>
    <w:rsid w:val="007E17D3"/>
    <w:rsid w:val="007E78F9"/>
    <w:rsid w:val="007F12D0"/>
    <w:rsid w:val="007F159D"/>
    <w:rsid w:val="007F719F"/>
    <w:rsid w:val="007F78FF"/>
    <w:rsid w:val="00802360"/>
    <w:rsid w:val="00803325"/>
    <w:rsid w:val="008037FA"/>
    <w:rsid w:val="008051A4"/>
    <w:rsid w:val="008056BA"/>
    <w:rsid w:val="008111E4"/>
    <w:rsid w:val="00811CC5"/>
    <w:rsid w:val="0081301C"/>
    <w:rsid w:val="00813C9A"/>
    <w:rsid w:val="00813EBB"/>
    <w:rsid w:val="00814AFD"/>
    <w:rsid w:val="00817574"/>
    <w:rsid w:val="00817DD6"/>
    <w:rsid w:val="00822D09"/>
    <w:rsid w:val="00823EBE"/>
    <w:rsid w:val="008256B5"/>
    <w:rsid w:val="00826602"/>
    <w:rsid w:val="008275ED"/>
    <w:rsid w:val="00827AE6"/>
    <w:rsid w:val="00827C65"/>
    <w:rsid w:val="0083018E"/>
    <w:rsid w:val="00831797"/>
    <w:rsid w:val="00832B20"/>
    <w:rsid w:val="008343FC"/>
    <w:rsid w:val="008349B3"/>
    <w:rsid w:val="008356E7"/>
    <w:rsid w:val="00840C1A"/>
    <w:rsid w:val="008423FE"/>
    <w:rsid w:val="0084353C"/>
    <w:rsid w:val="008442EE"/>
    <w:rsid w:val="008449DE"/>
    <w:rsid w:val="00847030"/>
    <w:rsid w:val="00850709"/>
    <w:rsid w:val="0085113A"/>
    <w:rsid w:val="0085132D"/>
    <w:rsid w:val="00851B98"/>
    <w:rsid w:val="00852581"/>
    <w:rsid w:val="00855093"/>
    <w:rsid w:val="008554C7"/>
    <w:rsid w:val="008604D2"/>
    <w:rsid w:val="0086076A"/>
    <w:rsid w:val="008629A9"/>
    <w:rsid w:val="008645C1"/>
    <w:rsid w:val="0087292D"/>
    <w:rsid w:val="008741A1"/>
    <w:rsid w:val="008751B2"/>
    <w:rsid w:val="008753A4"/>
    <w:rsid w:val="00876A32"/>
    <w:rsid w:val="00884B7E"/>
    <w:rsid w:val="0088513A"/>
    <w:rsid w:val="00885591"/>
    <w:rsid w:val="00887DD5"/>
    <w:rsid w:val="00890F7C"/>
    <w:rsid w:val="0089234B"/>
    <w:rsid w:val="0089293D"/>
    <w:rsid w:val="00893C19"/>
    <w:rsid w:val="008951D5"/>
    <w:rsid w:val="00896B11"/>
    <w:rsid w:val="008A01AA"/>
    <w:rsid w:val="008A22B7"/>
    <w:rsid w:val="008A5A35"/>
    <w:rsid w:val="008A5D54"/>
    <w:rsid w:val="008B1F89"/>
    <w:rsid w:val="008B233D"/>
    <w:rsid w:val="008B3001"/>
    <w:rsid w:val="008B640C"/>
    <w:rsid w:val="008B6742"/>
    <w:rsid w:val="008C2596"/>
    <w:rsid w:val="008C49A6"/>
    <w:rsid w:val="008D21C2"/>
    <w:rsid w:val="008D33A5"/>
    <w:rsid w:val="008D6C8D"/>
    <w:rsid w:val="008E2B54"/>
    <w:rsid w:val="008E3884"/>
    <w:rsid w:val="008E4311"/>
    <w:rsid w:val="008E4404"/>
    <w:rsid w:val="008E46F1"/>
    <w:rsid w:val="008E58C7"/>
    <w:rsid w:val="008E5B71"/>
    <w:rsid w:val="008E7AF3"/>
    <w:rsid w:val="008F0D7C"/>
    <w:rsid w:val="008F20AF"/>
    <w:rsid w:val="008F2F16"/>
    <w:rsid w:val="008F4411"/>
    <w:rsid w:val="008F5021"/>
    <w:rsid w:val="008F768C"/>
    <w:rsid w:val="008F7C4C"/>
    <w:rsid w:val="0090711E"/>
    <w:rsid w:val="00907E1F"/>
    <w:rsid w:val="00914235"/>
    <w:rsid w:val="009142C6"/>
    <w:rsid w:val="009200A2"/>
    <w:rsid w:val="00920424"/>
    <w:rsid w:val="0092197D"/>
    <w:rsid w:val="00921AD9"/>
    <w:rsid w:val="00924505"/>
    <w:rsid w:val="00930B61"/>
    <w:rsid w:val="00930DA8"/>
    <w:rsid w:val="0093342B"/>
    <w:rsid w:val="0093643D"/>
    <w:rsid w:val="00937DBE"/>
    <w:rsid w:val="009403FB"/>
    <w:rsid w:val="00942AA7"/>
    <w:rsid w:val="009430A3"/>
    <w:rsid w:val="00943573"/>
    <w:rsid w:val="00943840"/>
    <w:rsid w:val="00943996"/>
    <w:rsid w:val="00943B23"/>
    <w:rsid w:val="00944443"/>
    <w:rsid w:val="009474D5"/>
    <w:rsid w:val="0095098B"/>
    <w:rsid w:val="00950A61"/>
    <w:rsid w:val="009522F7"/>
    <w:rsid w:val="00955803"/>
    <w:rsid w:val="00956429"/>
    <w:rsid w:val="00963628"/>
    <w:rsid w:val="00963A6D"/>
    <w:rsid w:val="00963D3F"/>
    <w:rsid w:val="00964718"/>
    <w:rsid w:val="00964A2B"/>
    <w:rsid w:val="00965436"/>
    <w:rsid w:val="00965464"/>
    <w:rsid w:val="00965FAC"/>
    <w:rsid w:val="009668A1"/>
    <w:rsid w:val="00971B61"/>
    <w:rsid w:val="0097237B"/>
    <w:rsid w:val="00972756"/>
    <w:rsid w:val="0097461B"/>
    <w:rsid w:val="00974FE4"/>
    <w:rsid w:val="00977C71"/>
    <w:rsid w:val="00980226"/>
    <w:rsid w:val="00980C31"/>
    <w:rsid w:val="00984281"/>
    <w:rsid w:val="0098443D"/>
    <w:rsid w:val="00985326"/>
    <w:rsid w:val="00986D76"/>
    <w:rsid w:val="00987D2D"/>
    <w:rsid w:val="009901B9"/>
    <w:rsid w:val="00992993"/>
    <w:rsid w:val="009955FF"/>
    <w:rsid w:val="00995EF7"/>
    <w:rsid w:val="00996621"/>
    <w:rsid w:val="009A0758"/>
    <w:rsid w:val="009A0CAD"/>
    <w:rsid w:val="009A2251"/>
    <w:rsid w:val="009A262F"/>
    <w:rsid w:val="009A2F35"/>
    <w:rsid w:val="009A5F79"/>
    <w:rsid w:val="009A7D9D"/>
    <w:rsid w:val="009B155F"/>
    <w:rsid w:val="009B1DD8"/>
    <w:rsid w:val="009B4A41"/>
    <w:rsid w:val="009B58B8"/>
    <w:rsid w:val="009B7B23"/>
    <w:rsid w:val="009C0B1A"/>
    <w:rsid w:val="009C1753"/>
    <w:rsid w:val="009C7550"/>
    <w:rsid w:val="009D259D"/>
    <w:rsid w:val="009D3029"/>
    <w:rsid w:val="009D35B5"/>
    <w:rsid w:val="009D48FB"/>
    <w:rsid w:val="009D5E86"/>
    <w:rsid w:val="009D6A14"/>
    <w:rsid w:val="009D712D"/>
    <w:rsid w:val="009E0306"/>
    <w:rsid w:val="009E18A7"/>
    <w:rsid w:val="009F21E1"/>
    <w:rsid w:val="009F2F0D"/>
    <w:rsid w:val="009F39DB"/>
    <w:rsid w:val="009F5F9C"/>
    <w:rsid w:val="00A02729"/>
    <w:rsid w:val="00A03692"/>
    <w:rsid w:val="00A052EF"/>
    <w:rsid w:val="00A07F9E"/>
    <w:rsid w:val="00A10A75"/>
    <w:rsid w:val="00A13FC7"/>
    <w:rsid w:val="00A14A0D"/>
    <w:rsid w:val="00A1584F"/>
    <w:rsid w:val="00A23993"/>
    <w:rsid w:val="00A254CA"/>
    <w:rsid w:val="00A263A0"/>
    <w:rsid w:val="00A30150"/>
    <w:rsid w:val="00A30391"/>
    <w:rsid w:val="00A31EA7"/>
    <w:rsid w:val="00A34E8E"/>
    <w:rsid w:val="00A37567"/>
    <w:rsid w:val="00A3770B"/>
    <w:rsid w:val="00A43AA3"/>
    <w:rsid w:val="00A43BCF"/>
    <w:rsid w:val="00A45B3D"/>
    <w:rsid w:val="00A50203"/>
    <w:rsid w:val="00A5028D"/>
    <w:rsid w:val="00A50D9D"/>
    <w:rsid w:val="00A51D94"/>
    <w:rsid w:val="00A5221F"/>
    <w:rsid w:val="00A53000"/>
    <w:rsid w:val="00A5303D"/>
    <w:rsid w:val="00A53171"/>
    <w:rsid w:val="00A540A6"/>
    <w:rsid w:val="00A541E5"/>
    <w:rsid w:val="00A545C6"/>
    <w:rsid w:val="00A54B02"/>
    <w:rsid w:val="00A611C7"/>
    <w:rsid w:val="00A62E99"/>
    <w:rsid w:val="00A652D0"/>
    <w:rsid w:val="00A675C9"/>
    <w:rsid w:val="00A676DC"/>
    <w:rsid w:val="00A70D9F"/>
    <w:rsid w:val="00A70E66"/>
    <w:rsid w:val="00A72597"/>
    <w:rsid w:val="00A72C14"/>
    <w:rsid w:val="00A74E6D"/>
    <w:rsid w:val="00A75F87"/>
    <w:rsid w:val="00A7683F"/>
    <w:rsid w:val="00A77CED"/>
    <w:rsid w:val="00A80A59"/>
    <w:rsid w:val="00A81C14"/>
    <w:rsid w:val="00A85C8E"/>
    <w:rsid w:val="00A87E71"/>
    <w:rsid w:val="00A94AA3"/>
    <w:rsid w:val="00A95D8B"/>
    <w:rsid w:val="00AA0114"/>
    <w:rsid w:val="00AA284E"/>
    <w:rsid w:val="00AA530F"/>
    <w:rsid w:val="00AB2384"/>
    <w:rsid w:val="00AB2EF4"/>
    <w:rsid w:val="00AC0270"/>
    <w:rsid w:val="00AC3460"/>
    <w:rsid w:val="00AC3EA3"/>
    <w:rsid w:val="00AC54EA"/>
    <w:rsid w:val="00AC792D"/>
    <w:rsid w:val="00AD100D"/>
    <w:rsid w:val="00AD4FB2"/>
    <w:rsid w:val="00AD5AD2"/>
    <w:rsid w:val="00AD5E63"/>
    <w:rsid w:val="00AE22A9"/>
    <w:rsid w:val="00AE361E"/>
    <w:rsid w:val="00AE369A"/>
    <w:rsid w:val="00AE3DFB"/>
    <w:rsid w:val="00AE466A"/>
    <w:rsid w:val="00AE57FF"/>
    <w:rsid w:val="00AE5CA4"/>
    <w:rsid w:val="00AE6EFC"/>
    <w:rsid w:val="00AE75B5"/>
    <w:rsid w:val="00AF02C7"/>
    <w:rsid w:val="00B0062A"/>
    <w:rsid w:val="00B02806"/>
    <w:rsid w:val="00B02866"/>
    <w:rsid w:val="00B02BE6"/>
    <w:rsid w:val="00B02F90"/>
    <w:rsid w:val="00B03127"/>
    <w:rsid w:val="00B0349E"/>
    <w:rsid w:val="00B07EF1"/>
    <w:rsid w:val="00B115E1"/>
    <w:rsid w:val="00B117D7"/>
    <w:rsid w:val="00B14AE3"/>
    <w:rsid w:val="00B16596"/>
    <w:rsid w:val="00B21AB9"/>
    <w:rsid w:val="00B2349F"/>
    <w:rsid w:val="00B2772E"/>
    <w:rsid w:val="00B2775A"/>
    <w:rsid w:val="00B35B34"/>
    <w:rsid w:val="00B4112A"/>
    <w:rsid w:val="00B45F8A"/>
    <w:rsid w:val="00B462DD"/>
    <w:rsid w:val="00B46669"/>
    <w:rsid w:val="00B54DA9"/>
    <w:rsid w:val="00B57120"/>
    <w:rsid w:val="00B602DE"/>
    <w:rsid w:val="00B63E10"/>
    <w:rsid w:val="00B6404F"/>
    <w:rsid w:val="00B6410D"/>
    <w:rsid w:val="00B657B8"/>
    <w:rsid w:val="00B70261"/>
    <w:rsid w:val="00B703A1"/>
    <w:rsid w:val="00B743F5"/>
    <w:rsid w:val="00B75BC4"/>
    <w:rsid w:val="00B83461"/>
    <w:rsid w:val="00B84920"/>
    <w:rsid w:val="00B8556A"/>
    <w:rsid w:val="00B87889"/>
    <w:rsid w:val="00B96D14"/>
    <w:rsid w:val="00B97C07"/>
    <w:rsid w:val="00BA34AA"/>
    <w:rsid w:val="00BA3896"/>
    <w:rsid w:val="00BA6375"/>
    <w:rsid w:val="00BA767C"/>
    <w:rsid w:val="00BA7D28"/>
    <w:rsid w:val="00BB0B02"/>
    <w:rsid w:val="00BB3AEF"/>
    <w:rsid w:val="00BB422E"/>
    <w:rsid w:val="00BB5BE1"/>
    <w:rsid w:val="00BB6210"/>
    <w:rsid w:val="00BC0662"/>
    <w:rsid w:val="00BC2C84"/>
    <w:rsid w:val="00BC4358"/>
    <w:rsid w:val="00BC6252"/>
    <w:rsid w:val="00BD28EC"/>
    <w:rsid w:val="00BD46F8"/>
    <w:rsid w:val="00BD78EB"/>
    <w:rsid w:val="00BE0C00"/>
    <w:rsid w:val="00BE3EC9"/>
    <w:rsid w:val="00BE40F5"/>
    <w:rsid w:val="00BE4E38"/>
    <w:rsid w:val="00BE58D9"/>
    <w:rsid w:val="00BE7B10"/>
    <w:rsid w:val="00BF180E"/>
    <w:rsid w:val="00BF1E0F"/>
    <w:rsid w:val="00C012A3"/>
    <w:rsid w:val="00C132C7"/>
    <w:rsid w:val="00C13DA5"/>
    <w:rsid w:val="00C16F19"/>
    <w:rsid w:val="00C23F73"/>
    <w:rsid w:val="00C26BA1"/>
    <w:rsid w:val="00C34832"/>
    <w:rsid w:val="00C35A74"/>
    <w:rsid w:val="00C363DD"/>
    <w:rsid w:val="00C36962"/>
    <w:rsid w:val="00C36A14"/>
    <w:rsid w:val="00C36B96"/>
    <w:rsid w:val="00C4280E"/>
    <w:rsid w:val="00C45431"/>
    <w:rsid w:val="00C52A7B"/>
    <w:rsid w:val="00C54A53"/>
    <w:rsid w:val="00C5613A"/>
    <w:rsid w:val="00C57A80"/>
    <w:rsid w:val="00C60EDF"/>
    <w:rsid w:val="00C6324C"/>
    <w:rsid w:val="00C679AA"/>
    <w:rsid w:val="00C714A1"/>
    <w:rsid w:val="00C724CF"/>
    <w:rsid w:val="00C730D2"/>
    <w:rsid w:val="00C75972"/>
    <w:rsid w:val="00C778F5"/>
    <w:rsid w:val="00C80BA4"/>
    <w:rsid w:val="00C82792"/>
    <w:rsid w:val="00C84041"/>
    <w:rsid w:val="00C84A1D"/>
    <w:rsid w:val="00C84D88"/>
    <w:rsid w:val="00C85F40"/>
    <w:rsid w:val="00C90DD1"/>
    <w:rsid w:val="00C9101B"/>
    <w:rsid w:val="00C948FD"/>
    <w:rsid w:val="00CA09D1"/>
    <w:rsid w:val="00CA33AD"/>
    <w:rsid w:val="00CA33C5"/>
    <w:rsid w:val="00CA3A80"/>
    <w:rsid w:val="00CA5406"/>
    <w:rsid w:val="00CB0E7D"/>
    <w:rsid w:val="00CB3794"/>
    <w:rsid w:val="00CB43D5"/>
    <w:rsid w:val="00CB4C8A"/>
    <w:rsid w:val="00CB57A5"/>
    <w:rsid w:val="00CC1429"/>
    <w:rsid w:val="00CC2AFB"/>
    <w:rsid w:val="00CC3007"/>
    <w:rsid w:val="00CC3F26"/>
    <w:rsid w:val="00CC76F9"/>
    <w:rsid w:val="00CD066B"/>
    <w:rsid w:val="00CD06BD"/>
    <w:rsid w:val="00CD075D"/>
    <w:rsid w:val="00CD2040"/>
    <w:rsid w:val="00CD46E2"/>
    <w:rsid w:val="00CD79D0"/>
    <w:rsid w:val="00CE013B"/>
    <w:rsid w:val="00CE1EE5"/>
    <w:rsid w:val="00CE4541"/>
    <w:rsid w:val="00CF0C52"/>
    <w:rsid w:val="00CF5D6D"/>
    <w:rsid w:val="00CF6BAA"/>
    <w:rsid w:val="00D00D0B"/>
    <w:rsid w:val="00D02E26"/>
    <w:rsid w:val="00D0443C"/>
    <w:rsid w:val="00D04B69"/>
    <w:rsid w:val="00D06507"/>
    <w:rsid w:val="00D12C27"/>
    <w:rsid w:val="00D1398D"/>
    <w:rsid w:val="00D17209"/>
    <w:rsid w:val="00D21FEA"/>
    <w:rsid w:val="00D23314"/>
    <w:rsid w:val="00D2342E"/>
    <w:rsid w:val="00D25724"/>
    <w:rsid w:val="00D26555"/>
    <w:rsid w:val="00D3286B"/>
    <w:rsid w:val="00D32B1B"/>
    <w:rsid w:val="00D36A72"/>
    <w:rsid w:val="00D37E09"/>
    <w:rsid w:val="00D410FA"/>
    <w:rsid w:val="00D42CE5"/>
    <w:rsid w:val="00D43093"/>
    <w:rsid w:val="00D44D51"/>
    <w:rsid w:val="00D46D6A"/>
    <w:rsid w:val="00D47CEF"/>
    <w:rsid w:val="00D52CF1"/>
    <w:rsid w:val="00D533FA"/>
    <w:rsid w:val="00D537FA"/>
    <w:rsid w:val="00D53B80"/>
    <w:rsid w:val="00D5547D"/>
    <w:rsid w:val="00D57C34"/>
    <w:rsid w:val="00D602B7"/>
    <w:rsid w:val="00D60850"/>
    <w:rsid w:val="00D610DA"/>
    <w:rsid w:val="00D6118B"/>
    <w:rsid w:val="00D61590"/>
    <w:rsid w:val="00D61618"/>
    <w:rsid w:val="00D62D77"/>
    <w:rsid w:val="00D74529"/>
    <w:rsid w:val="00D74A98"/>
    <w:rsid w:val="00D74DAF"/>
    <w:rsid w:val="00D77E1E"/>
    <w:rsid w:val="00D80D99"/>
    <w:rsid w:val="00D8246E"/>
    <w:rsid w:val="00D91EE3"/>
    <w:rsid w:val="00D9503C"/>
    <w:rsid w:val="00DA0EED"/>
    <w:rsid w:val="00DA313F"/>
    <w:rsid w:val="00DA5C6F"/>
    <w:rsid w:val="00DA752A"/>
    <w:rsid w:val="00DA775C"/>
    <w:rsid w:val="00DB0B4E"/>
    <w:rsid w:val="00DB1696"/>
    <w:rsid w:val="00DB16DA"/>
    <w:rsid w:val="00DB1731"/>
    <w:rsid w:val="00DB2D44"/>
    <w:rsid w:val="00DB3F9A"/>
    <w:rsid w:val="00DB4D39"/>
    <w:rsid w:val="00DC0079"/>
    <w:rsid w:val="00DC783B"/>
    <w:rsid w:val="00DC7AC1"/>
    <w:rsid w:val="00DD0049"/>
    <w:rsid w:val="00DD6628"/>
    <w:rsid w:val="00DD73EF"/>
    <w:rsid w:val="00DD7FC0"/>
    <w:rsid w:val="00DE15DA"/>
    <w:rsid w:val="00DE1818"/>
    <w:rsid w:val="00DE1FC9"/>
    <w:rsid w:val="00DE23E8"/>
    <w:rsid w:val="00DE3E88"/>
    <w:rsid w:val="00DE4AC2"/>
    <w:rsid w:val="00DE6FA4"/>
    <w:rsid w:val="00DF0D47"/>
    <w:rsid w:val="00DF2B97"/>
    <w:rsid w:val="00DF2EB1"/>
    <w:rsid w:val="00DF37FE"/>
    <w:rsid w:val="00DF5586"/>
    <w:rsid w:val="00DF6562"/>
    <w:rsid w:val="00DF6866"/>
    <w:rsid w:val="00DF7EB5"/>
    <w:rsid w:val="00E007BD"/>
    <w:rsid w:val="00E0128B"/>
    <w:rsid w:val="00E03776"/>
    <w:rsid w:val="00E10F86"/>
    <w:rsid w:val="00E1301E"/>
    <w:rsid w:val="00E1397A"/>
    <w:rsid w:val="00E166E6"/>
    <w:rsid w:val="00E246ED"/>
    <w:rsid w:val="00E25784"/>
    <w:rsid w:val="00E3080E"/>
    <w:rsid w:val="00E31847"/>
    <w:rsid w:val="00E34856"/>
    <w:rsid w:val="00E44C38"/>
    <w:rsid w:val="00E45AFD"/>
    <w:rsid w:val="00E514CE"/>
    <w:rsid w:val="00E516D7"/>
    <w:rsid w:val="00E5610D"/>
    <w:rsid w:val="00E56552"/>
    <w:rsid w:val="00E56DAB"/>
    <w:rsid w:val="00E623A1"/>
    <w:rsid w:val="00E62484"/>
    <w:rsid w:val="00E628BB"/>
    <w:rsid w:val="00E628BD"/>
    <w:rsid w:val="00E64E17"/>
    <w:rsid w:val="00E657BB"/>
    <w:rsid w:val="00E65BB5"/>
    <w:rsid w:val="00E67A71"/>
    <w:rsid w:val="00E70EF3"/>
    <w:rsid w:val="00E73D54"/>
    <w:rsid w:val="00E7534C"/>
    <w:rsid w:val="00E75F99"/>
    <w:rsid w:val="00E768A6"/>
    <w:rsid w:val="00E76A52"/>
    <w:rsid w:val="00E77E22"/>
    <w:rsid w:val="00E80C5C"/>
    <w:rsid w:val="00E84AF9"/>
    <w:rsid w:val="00E85555"/>
    <w:rsid w:val="00E85907"/>
    <w:rsid w:val="00E85920"/>
    <w:rsid w:val="00E90E22"/>
    <w:rsid w:val="00EA0DAD"/>
    <w:rsid w:val="00EA3D3C"/>
    <w:rsid w:val="00EA431D"/>
    <w:rsid w:val="00EB2BBA"/>
    <w:rsid w:val="00EB66FF"/>
    <w:rsid w:val="00EC0E73"/>
    <w:rsid w:val="00EC1FBF"/>
    <w:rsid w:val="00EC2F15"/>
    <w:rsid w:val="00EC40B2"/>
    <w:rsid w:val="00EC4B95"/>
    <w:rsid w:val="00EC4F1C"/>
    <w:rsid w:val="00EC50D3"/>
    <w:rsid w:val="00EC6D7C"/>
    <w:rsid w:val="00EC7ABE"/>
    <w:rsid w:val="00EC7CC3"/>
    <w:rsid w:val="00EE0B53"/>
    <w:rsid w:val="00EE46EC"/>
    <w:rsid w:val="00EE5747"/>
    <w:rsid w:val="00EE5BEE"/>
    <w:rsid w:val="00EE653B"/>
    <w:rsid w:val="00EE7CBD"/>
    <w:rsid w:val="00EF03ED"/>
    <w:rsid w:val="00EF0FAA"/>
    <w:rsid w:val="00EF2C48"/>
    <w:rsid w:val="00EF4613"/>
    <w:rsid w:val="00F11C33"/>
    <w:rsid w:val="00F12B0C"/>
    <w:rsid w:val="00F23B1B"/>
    <w:rsid w:val="00F25EC5"/>
    <w:rsid w:val="00F2708D"/>
    <w:rsid w:val="00F30EE8"/>
    <w:rsid w:val="00F33F05"/>
    <w:rsid w:val="00F34FFD"/>
    <w:rsid w:val="00F36B83"/>
    <w:rsid w:val="00F3703B"/>
    <w:rsid w:val="00F41DC9"/>
    <w:rsid w:val="00F43BFB"/>
    <w:rsid w:val="00F44843"/>
    <w:rsid w:val="00F462B9"/>
    <w:rsid w:val="00F46494"/>
    <w:rsid w:val="00F51EFF"/>
    <w:rsid w:val="00F52C23"/>
    <w:rsid w:val="00F5476D"/>
    <w:rsid w:val="00F558AB"/>
    <w:rsid w:val="00F5764B"/>
    <w:rsid w:val="00F61D89"/>
    <w:rsid w:val="00F7003B"/>
    <w:rsid w:val="00F702B1"/>
    <w:rsid w:val="00F7100B"/>
    <w:rsid w:val="00F715F3"/>
    <w:rsid w:val="00F86ABB"/>
    <w:rsid w:val="00F92DEC"/>
    <w:rsid w:val="00F94C39"/>
    <w:rsid w:val="00F95E71"/>
    <w:rsid w:val="00F97A9E"/>
    <w:rsid w:val="00FA06E1"/>
    <w:rsid w:val="00FA3CE7"/>
    <w:rsid w:val="00FA51C4"/>
    <w:rsid w:val="00FA51E4"/>
    <w:rsid w:val="00FA6127"/>
    <w:rsid w:val="00FA7CC9"/>
    <w:rsid w:val="00FB24C8"/>
    <w:rsid w:val="00FB278C"/>
    <w:rsid w:val="00FB3058"/>
    <w:rsid w:val="00FB48E8"/>
    <w:rsid w:val="00FB663E"/>
    <w:rsid w:val="00FB6C48"/>
    <w:rsid w:val="00FC0C9B"/>
    <w:rsid w:val="00FC1A83"/>
    <w:rsid w:val="00FC21B2"/>
    <w:rsid w:val="00FC2AA6"/>
    <w:rsid w:val="00FC645D"/>
    <w:rsid w:val="00FC65DC"/>
    <w:rsid w:val="00FD0F9E"/>
    <w:rsid w:val="00FD31DD"/>
    <w:rsid w:val="00FD7648"/>
    <w:rsid w:val="00FE1B27"/>
    <w:rsid w:val="00FE1C20"/>
    <w:rsid w:val="00FE3127"/>
    <w:rsid w:val="00FE4F78"/>
    <w:rsid w:val="00FF1111"/>
    <w:rsid w:val="00FF13CA"/>
    <w:rsid w:val="00FF45F6"/>
    <w:rsid w:val="00FF6271"/>
    <w:rsid w:val="00FF6CE1"/>
    <w:rsid w:val="00FF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BA59A7"/>
  <w15:docId w15:val="{8754ECB6-C0B6-470B-AF95-8A31C471D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ajorHAnsi" w:eastAsiaTheme="minorHAnsi" w:hAnsiTheme="maj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D99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D80D99"/>
    <w:pPr>
      <w:numPr>
        <w:numId w:val="17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D80D99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D80D99"/>
    <w:pPr>
      <w:keepNext/>
      <w:keepLines/>
      <w:numPr>
        <w:ilvl w:val="2"/>
        <w:numId w:val="17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D80D99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D80D99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14739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147395"/>
    <w:rPr>
      <w:rFonts w:ascii="Times New Roman" w:eastAsia="Cambria" w:hAnsi="Times New Roman" w:cs="Times New Roman"/>
      <w:b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724CF"/>
    <w:rPr>
      <w:rFonts w:ascii="Times New Roman" w:hAnsi="Times New Roman"/>
      <w:i/>
      <w:iCs/>
    </w:rPr>
  </w:style>
  <w:style w:type="paragraph" w:styleId="ListParagraph">
    <w:name w:val="List Paragraph"/>
    <w:basedOn w:val="Normal"/>
    <w:uiPriority w:val="34"/>
    <w:qFormat/>
    <w:rsid w:val="00310124"/>
    <w:pPr>
      <w:numPr>
        <w:numId w:val="14"/>
      </w:numPr>
      <w:ind w:left="1434" w:hanging="357"/>
      <w:contextualSpacing/>
    </w:pPr>
    <w:rPr>
      <w:rFonts w:eastAsia="Cambria" w:cs="Times New Roman"/>
      <w:szCs w:val="24"/>
    </w:rPr>
  </w:style>
  <w:style w:type="character" w:styleId="Strong">
    <w:name w:val="Strong"/>
    <w:basedOn w:val="DefaultParagraphFont"/>
    <w:uiPriority w:val="22"/>
    <w:qFormat/>
    <w:rsid w:val="00C724CF"/>
    <w:rPr>
      <w:rFonts w:ascii="Times New Roman" w:hAnsi="Times New Roman"/>
      <w:b/>
      <w:bCs/>
    </w:rPr>
  </w:style>
  <w:style w:type="paragraph" w:styleId="NormalWeb">
    <w:name w:val="Normal (Web)"/>
    <w:basedOn w:val="Normal"/>
    <w:uiPriority w:val="99"/>
    <w:unhideWhenUsed/>
    <w:rsid w:val="00117666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A53000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53000"/>
    <w:rPr>
      <w:rFonts w:ascii="Times New Roman" w:hAnsi="Times New Roman"/>
      <w:b/>
      <w:sz w:val="24"/>
    </w:rPr>
  </w:style>
  <w:style w:type="paragraph" w:styleId="Footer">
    <w:name w:val="footer"/>
    <w:basedOn w:val="Normal"/>
    <w:link w:val="FooterChar"/>
    <w:uiPriority w:val="99"/>
    <w:unhideWhenUsed/>
    <w:rsid w:val="00117666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17666"/>
  </w:style>
  <w:style w:type="table" w:styleId="TableGrid">
    <w:name w:val="Table Grid"/>
    <w:basedOn w:val="TableNormal"/>
    <w:uiPriority w:val="39"/>
    <w:rsid w:val="00117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117666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766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17666"/>
    <w:rPr>
      <w:vertAlign w:val="superscript"/>
    </w:rPr>
  </w:style>
  <w:style w:type="paragraph" w:styleId="Caption">
    <w:name w:val="caption"/>
    <w:basedOn w:val="Normal"/>
    <w:next w:val="NoSpacing"/>
    <w:uiPriority w:val="35"/>
    <w:unhideWhenUsed/>
    <w:qFormat/>
    <w:rsid w:val="00A53000"/>
    <w:pPr>
      <w:keepNext/>
    </w:pPr>
    <w:rPr>
      <w:rFonts w:cs="Times New Roman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766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666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117666"/>
  </w:style>
  <w:style w:type="paragraph" w:styleId="EndnoteText">
    <w:name w:val="endnote text"/>
    <w:basedOn w:val="Normal"/>
    <w:link w:val="EndnoteTextChar"/>
    <w:uiPriority w:val="99"/>
    <w:semiHidden/>
    <w:unhideWhenUsed/>
    <w:rsid w:val="00CD066B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D066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D066B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25A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5A7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5A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5A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5A7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A1D8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D5B93"/>
    <w:rPr>
      <w:color w:val="800080" w:themeColor="followedHyperlink"/>
      <w:u w:val="single"/>
    </w:rPr>
  </w:style>
  <w:style w:type="paragraph" w:styleId="Title">
    <w:name w:val="Title"/>
    <w:basedOn w:val="Normal"/>
    <w:next w:val="Normal"/>
    <w:link w:val="TitleChar"/>
    <w:qFormat/>
    <w:rsid w:val="00D80D99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80D99"/>
    <w:rPr>
      <w:rFonts w:ascii="Times New Roman" w:hAnsi="Times New Roman" w:cs="Times New Roman"/>
      <w:b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C0270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651CA2"/>
    <w:rPr>
      <w:rFonts w:ascii="Times New Roman" w:hAnsi="Times New Roman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2"/>
    <w:rsid w:val="005D1840"/>
    <w:rPr>
      <w:rFonts w:ascii="Times New Roman" w:eastAsiaTheme="majorEastAsia" w:hAnsi="Times New Roman" w:cstheme="majorBidi"/>
      <w:b/>
      <w:sz w:val="24"/>
      <w:szCs w:val="24"/>
    </w:rPr>
  </w:style>
  <w:style w:type="paragraph" w:styleId="NoSpacing">
    <w:name w:val="No Spacing"/>
    <w:uiPriority w:val="99"/>
    <w:unhideWhenUsed/>
    <w:qFormat/>
    <w:rsid w:val="00A5300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4Char">
    <w:name w:val="Heading 4 Char"/>
    <w:basedOn w:val="DefaultParagraphFont"/>
    <w:link w:val="Heading4"/>
    <w:uiPriority w:val="2"/>
    <w:rsid w:val="005D1840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5D1840"/>
    <w:rPr>
      <w:rFonts w:ascii="Times New Roman" w:eastAsiaTheme="majorEastAsia" w:hAnsi="Times New Roman" w:cstheme="majorBidi"/>
      <w:b/>
      <w:iCs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651CA2"/>
  </w:style>
  <w:style w:type="character" w:styleId="SubtleEmphasis">
    <w:name w:val="Subtle Emphasis"/>
    <w:basedOn w:val="DefaultParagraphFont"/>
    <w:uiPriority w:val="19"/>
    <w:qFormat/>
    <w:rsid w:val="00C724CF"/>
    <w:rPr>
      <w:rFonts w:ascii="Times New Roman" w:hAnsi="Times New Roman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unhideWhenUsed/>
    <w:rsid w:val="00C724CF"/>
    <w:rPr>
      <w:rFonts w:ascii="Times New Roman" w:hAnsi="Times New Roman"/>
      <w:i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qFormat/>
    <w:rsid w:val="00C724C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24CF"/>
    <w:rPr>
      <w:rFonts w:ascii="Times New Roman" w:hAnsi="Times New Roman"/>
      <w:i/>
      <w:iCs/>
      <w:color w:val="404040" w:themeColor="text1" w:themeTint="BF"/>
      <w:sz w:val="24"/>
    </w:rPr>
  </w:style>
  <w:style w:type="character" w:styleId="IntenseReference">
    <w:name w:val="Intense Reference"/>
    <w:basedOn w:val="DefaultParagraphFont"/>
    <w:uiPriority w:val="32"/>
    <w:qFormat/>
    <w:rsid w:val="00C724CF"/>
    <w:rPr>
      <w:b/>
      <w:bCs/>
      <w:smallCaps/>
      <w:color w:val="auto"/>
      <w:spacing w:val="5"/>
    </w:rPr>
  </w:style>
  <w:style w:type="character" w:styleId="BookTitle">
    <w:name w:val="Book Title"/>
    <w:basedOn w:val="DefaultParagraphFont"/>
    <w:uiPriority w:val="33"/>
    <w:qFormat/>
    <w:rsid w:val="00C724CF"/>
    <w:rPr>
      <w:rFonts w:ascii="Times New Roman" w:hAnsi="Times New Roman"/>
      <w:b/>
      <w:bCs/>
      <w:i/>
      <w:iCs/>
      <w:spacing w:val="5"/>
    </w:rPr>
  </w:style>
  <w:style w:type="numbering" w:customStyle="1" w:styleId="Headings">
    <w:name w:val="Headings"/>
    <w:uiPriority w:val="99"/>
    <w:rsid w:val="00D80D99"/>
    <w:pPr>
      <w:numPr>
        <w:numId w:val="21"/>
      </w:numPr>
    </w:pPr>
  </w:style>
  <w:style w:type="paragraph" w:styleId="Revision">
    <w:name w:val="Revision"/>
    <w:hidden/>
    <w:uiPriority w:val="99"/>
    <w:semiHidden/>
    <w:rsid w:val="00A545C6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B4C8A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sid w:val="00B45F8A"/>
    <w:rPr>
      <w:rFonts w:ascii="PcssmlAdvTT3713a231" w:hAnsi="PcssmlAdvTT3713a231" w:hint="default"/>
      <w:b w:val="0"/>
      <w:bCs w:val="0"/>
      <w:i w:val="0"/>
      <w:iCs w:val="0"/>
      <w:color w:val="131413"/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har"/>
    <w:rsid w:val="00A31EA7"/>
    <w:pPr>
      <w:spacing w:after="0"/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31EA7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A31EA7"/>
    <w:rPr>
      <w:rFonts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31EA7"/>
    <w:rPr>
      <w:rFonts w:ascii="Times New Roman" w:hAnsi="Times New Roman" w:cs="Times New Roman"/>
      <w:noProof/>
      <w:sz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12B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</w:pPr>
    <w:rPr>
      <w:rFonts w:ascii="Courier New" w:eastAsia="Times New Roman" w:hAnsi="Courier New" w:cs="Courier New"/>
      <w:sz w:val="20"/>
      <w:szCs w:val="20"/>
      <w:lang w:bidi="th-TH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12B0C"/>
    <w:rPr>
      <w:rFonts w:ascii="Courier New" w:eastAsia="Times New Roman" w:hAnsi="Courier New" w:cs="Courier New"/>
      <w:sz w:val="20"/>
      <w:szCs w:val="20"/>
      <w:lang w:bidi="th-TH"/>
    </w:rPr>
  </w:style>
  <w:style w:type="character" w:styleId="UnresolvedMention">
    <w:name w:val="Unresolved Mention"/>
    <w:basedOn w:val="DefaultParagraphFont"/>
    <w:uiPriority w:val="99"/>
    <w:semiHidden/>
    <w:unhideWhenUsed/>
    <w:rsid w:val="009204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9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Frontiers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B50E3F8-6036-4C61-BE61-1773D0B9E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Frontiers_template.dotx</Template>
  <TotalTime>1</TotalTime>
  <Pages>1</Pages>
  <Words>90</Words>
  <Characters>482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Kanokwan Dekom</dc:creator>
  <cp:keywords/>
  <dc:description/>
  <cp:lastModifiedBy>Chatsirin  Nakharuthai</cp:lastModifiedBy>
  <cp:revision>2</cp:revision>
  <cp:lastPrinted>2021-05-28T13:44:00Z</cp:lastPrinted>
  <dcterms:created xsi:type="dcterms:W3CDTF">2024-02-29T15:32:00Z</dcterms:created>
  <dcterms:modified xsi:type="dcterms:W3CDTF">2024-02-29T15:32:00Z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c46b0eefcb62a6a4a48922725b385f82ecd8f638969d9323f2cac7d819baaa5c</vt:lpwstr>
  </property>
</Properties>
</file>