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EEE6" w14:textId="77777777" w:rsidR="00654E8F" w:rsidRPr="005140AC" w:rsidRDefault="00654E8F" w:rsidP="0001436A">
      <w:pPr>
        <w:pStyle w:val="SupplementaryMaterial"/>
        <w:rPr>
          <w:sz w:val="24"/>
          <w:szCs w:val="24"/>
        </w:rPr>
      </w:pPr>
      <w:r w:rsidRPr="005140AC">
        <w:rPr>
          <w:sz w:val="24"/>
          <w:szCs w:val="24"/>
        </w:rPr>
        <w:t>Supplementary Material</w:t>
      </w:r>
    </w:p>
    <w:p w14:paraId="328DC9C3" w14:textId="77777777" w:rsidR="0047645C" w:rsidRPr="005140AC" w:rsidRDefault="0047645C" w:rsidP="0047645C">
      <w:pPr>
        <w:spacing w:before="240"/>
        <w:rPr>
          <w:szCs w:val="24"/>
        </w:rPr>
      </w:pPr>
    </w:p>
    <w:p w14:paraId="3A56E633" w14:textId="65C96467" w:rsidR="00C95E03" w:rsidRPr="005140AC" w:rsidRDefault="00C95E03" w:rsidP="0047645C">
      <w:pPr>
        <w:spacing w:before="240"/>
        <w:rPr>
          <w:b/>
          <w:szCs w:val="24"/>
          <w:lang w:eastAsia="zh-CN"/>
        </w:rPr>
      </w:pPr>
      <w:r w:rsidRPr="005140AC">
        <w:rPr>
          <w:rFonts w:hint="eastAsia"/>
          <w:b/>
          <w:szCs w:val="24"/>
          <w:lang w:eastAsia="zh-CN"/>
        </w:rPr>
        <w:t>S</w:t>
      </w:r>
      <w:r w:rsidRPr="005140AC">
        <w:rPr>
          <w:b/>
          <w:szCs w:val="24"/>
          <w:lang w:eastAsia="zh-CN"/>
        </w:rPr>
        <w:t>upplementary Figures:</w:t>
      </w:r>
    </w:p>
    <w:p w14:paraId="24E126C6" w14:textId="6BC4BCC2" w:rsidR="00D3768D" w:rsidRPr="005140AC" w:rsidRDefault="0047645C" w:rsidP="00066159">
      <w:pPr>
        <w:jc w:val="center"/>
        <w:rPr>
          <w:rFonts w:cs="Times New Roman"/>
          <w:b/>
          <w:szCs w:val="24"/>
        </w:rPr>
      </w:pPr>
      <w:r w:rsidRPr="005140AC">
        <w:rPr>
          <w:rFonts w:cs="Times New Roman"/>
          <w:b/>
          <w:noProof/>
          <w:szCs w:val="24"/>
          <w:lang w:eastAsia="zh-CN"/>
        </w:rPr>
        <w:drawing>
          <wp:inline distT="0" distB="0" distL="0" distR="0" wp14:anchorId="21D1C1A8" wp14:editId="42B37CEF">
            <wp:extent cx="2880000" cy="288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0AC">
        <w:rPr>
          <w:rFonts w:cs="Times New Roman"/>
          <w:b/>
          <w:noProof/>
          <w:szCs w:val="24"/>
          <w:lang w:eastAsia="zh-CN"/>
        </w:rPr>
        <w:drawing>
          <wp:inline distT="0" distB="0" distL="0" distR="0" wp14:anchorId="758A3D68" wp14:editId="3F15CF5A">
            <wp:extent cx="2880000" cy="288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8CFD" w14:textId="2149D94E" w:rsidR="0047645C" w:rsidRPr="005140AC" w:rsidRDefault="0047645C" w:rsidP="00066159">
      <w:pPr>
        <w:jc w:val="center"/>
        <w:rPr>
          <w:rFonts w:cs="Times New Roman"/>
          <w:b/>
          <w:szCs w:val="24"/>
        </w:rPr>
      </w:pPr>
      <w:r w:rsidRPr="005140AC">
        <w:rPr>
          <w:rFonts w:cs="Times New Roman"/>
          <w:b/>
          <w:noProof/>
          <w:szCs w:val="24"/>
          <w:lang w:eastAsia="zh-CN"/>
        </w:rPr>
        <w:drawing>
          <wp:inline distT="0" distB="0" distL="0" distR="0" wp14:anchorId="3105E9D3" wp14:editId="5913554A">
            <wp:extent cx="2880000" cy="288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73补充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0AC">
        <w:rPr>
          <w:rFonts w:cs="Times New Roman"/>
          <w:b/>
          <w:noProof/>
          <w:szCs w:val="24"/>
          <w:lang w:eastAsia="zh-CN"/>
        </w:rPr>
        <w:drawing>
          <wp:inline distT="0" distB="0" distL="0" distR="0" wp14:anchorId="29223F55" wp14:editId="039ACAC8">
            <wp:extent cx="2880000" cy="28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17A5" w14:textId="765E1378" w:rsidR="0047645C" w:rsidRPr="005140AC" w:rsidRDefault="0047645C" w:rsidP="00066159">
      <w:pPr>
        <w:jc w:val="center"/>
        <w:rPr>
          <w:rFonts w:cs="Times New Roman"/>
          <w:b/>
          <w:szCs w:val="24"/>
        </w:rPr>
      </w:pPr>
      <w:r w:rsidRPr="005140AC">
        <w:rPr>
          <w:rFonts w:cs="Times New Roman"/>
          <w:b/>
          <w:noProof/>
          <w:szCs w:val="24"/>
          <w:lang w:eastAsia="zh-CN"/>
        </w:rPr>
        <w:lastRenderedPageBreak/>
        <w:drawing>
          <wp:inline distT="0" distB="0" distL="0" distR="0" wp14:anchorId="121DC713" wp14:editId="2319DF07">
            <wp:extent cx="2880000" cy="288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历次调查站位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6084" w14:textId="77777777" w:rsidR="00AC22AE" w:rsidRDefault="00EA2B75" w:rsidP="00FE67C5">
      <w:pPr>
        <w:rPr>
          <w:rFonts w:cs="Times New Roman"/>
          <w:szCs w:val="24"/>
        </w:rPr>
      </w:pPr>
      <w:r w:rsidRPr="005140AC">
        <w:rPr>
          <w:rFonts w:cs="Times New Roman"/>
          <w:b/>
          <w:szCs w:val="24"/>
        </w:rPr>
        <w:t>Figure 1</w:t>
      </w:r>
      <w:r w:rsidR="001D087F" w:rsidRPr="005140AC">
        <w:rPr>
          <w:rFonts w:cs="Times New Roman"/>
          <w:szCs w:val="24"/>
        </w:rPr>
        <w:t xml:space="preserve">. </w:t>
      </w:r>
      <w:r w:rsidR="001C0072" w:rsidRPr="005140AC">
        <w:rPr>
          <w:rFonts w:cs="Times New Roman"/>
          <w:szCs w:val="24"/>
        </w:rPr>
        <w:t xml:space="preserve">Sampling sites of the cruises </w:t>
      </w:r>
      <w:r w:rsidR="00D94C6A" w:rsidRPr="005140AC">
        <w:rPr>
          <w:rFonts w:cs="Times New Roman"/>
          <w:szCs w:val="24"/>
        </w:rPr>
        <w:t>during</w:t>
      </w:r>
      <w:r w:rsidR="001C0072" w:rsidRPr="005140AC">
        <w:rPr>
          <w:rFonts w:cs="Times New Roman"/>
          <w:szCs w:val="24"/>
        </w:rPr>
        <w:t xml:space="preserve"> (A) July, 2006, (B) July, 2011, (C) July, 2013, (D), </w:t>
      </w:r>
      <w:r w:rsidR="00EC1A88" w:rsidRPr="005140AC">
        <w:rPr>
          <w:rFonts w:cs="Times New Roman"/>
          <w:szCs w:val="24"/>
        </w:rPr>
        <w:t>August</w:t>
      </w:r>
      <w:r w:rsidR="001C0072" w:rsidRPr="005140AC">
        <w:rPr>
          <w:rFonts w:cs="Times New Roman"/>
          <w:szCs w:val="24"/>
        </w:rPr>
        <w:t xml:space="preserve"> 2014, and </w:t>
      </w:r>
      <w:r w:rsidR="00930F59" w:rsidRPr="005140AC">
        <w:rPr>
          <w:rFonts w:cs="Times New Roman"/>
          <w:szCs w:val="24"/>
        </w:rPr>
        <w:t xml:space="preserve">(E) </w:t>
      </w:r>
      <w:r w:rsidR="001C0072" w:rsidRPr="005140AC">
        <w:rPr>
          <w:rFonts w:cs="Times New Roman"/>
          <w:szCs w:val="24"/>
        </w:rPr>
        <w:t>August</w:t>
      </w:r>
      <w:r w:rsidR="00461359" w:rsidRPr="005140AC">
        <w:rPr>
          <w:rFonts w:cs="Times New Roman"/>
          <w:szCs w:val="24"/>
        </w:rPr>
        <w:t xml:space="preserve"> </w:t>
      </w:r>
      <w:r w:rsidR="001C0072" w:rsidRPr="005140AC">
        <w:rPr>
          <w:rFonts w:cs="Times New Roman"/>
          <w:szCs w:val="24"/>
        </w:rPr>
        <w:t>2016-202</w:t>
      </w:r>
      <w:r w:rsidR="00FA7BA7" w:rsidRPr="005140AC">
        <w:rPr>
          <w:rFonts w:cs="Times New Roman"/>
          <w:szCs w:val="24"/>
        </w:rPr>
        <w:t>1</w:t>
      </w:r>
      <w:r w:rsidR="001C0072" w:rsidRPr="005140AC">
        <w:rPr>
          <w:rFonts w:cs="Times New Roman"/>
          <w:szCs w:val="24"/>
        </w:rPr>
        <w:t>.</w:t>
      </w:r>
    </w:p>
    <w:p w14:paraId="705941BB" w14:textId="77777777" w:rsidR="00AC22AE" w:rsidRDefault="00AC22AE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71C68AC" w14:textId="201F6B04" w:rsidR="00D3768D" w:rsidRPr="005140AC" w:rsidRDefault="00C95E03" w:rsidP="00FE67C5">
      <w:pPr>
        <w:rPr>
          <w:rFonts w:cs="Times New Roman"/>
          <w:b/>
          <w:szCs w:val="24"/>
          <w:lang w:eastAsia="zh-CN"/>
        </w:rPr>
      </w:pPr>
      <w:bookmarkStart w:id="0" w:name="_GoBack"/>
      <w:bookmarkEnd w:id="0"/>
      <w:r w:rsidRPr="005140AC">
        <w:rPr>
          <w:rFonts w:cs="Times New Roman"/>
          <w:b/>
          <w:szCs w:val="24"/>
          <w:lang w:eastAsia="zh-CN"/>
        </w:rPr>
        <w:lastRenderedPageBreak/>
        <w:t>Supplementary Tables:</w:t>
      </w:r>
    </w:p>
    <w:p w14:paraId="535ABA07" w14:textId="2769AA36" w:rsidR="00155A13" w:rsidRPr="005140AC" w:rsidRDefault="00155A13" w:rsidP="00654E8F">
      <w:pPr>
        <w:spacing w:before="240"/>
        <w:rPr>
          <w:szCs w:val="24"/>
          <w:lang w:eastAsia="zh-CN"/>
        </w:rPr>
      </w:pPr>
      <w:r w:rsidRPr="005140AC">
        <w:rPr>
          <w:rFonts w:hint="eastAsia"/>
          <w:b/>
          <w:szCs w:val="24"/>
          <w:lang w:eastAsia="zh-CN"/>
        </w:rPr>
        <w:t>T</w:t>
      </w:r>
      <w:r w:rsidRPr="005140AC">
        <w:rPr>
          <w:b/>
          <w:szCs w:val="24"/>
          <w:lang w:eastAsia="zh-CN"/>
        </w:rPr>
        <w:t xml:space="preserve">able </w:t>
      </w:r>
      <w:r w:rsidR="0004262E">
        <w:rPr>
          <w:b/>
          <w:szCs w:val="24"/>
          <w:lang w:eastAsia="zh-CN"/>
        </w:rPr>
        <w:t>1</w:t>
      </w:r>
      <w:r w:rsidR="001D087F" w:rsidRPr="005140AC">
        <w:rPr>
          <w:b/>
          <w:szCs w:val="24"/>
          <w:lang w:eastAsia="zh-CN"/>
        </w:rPr>
        <w:t>.</w:t>
      </w:r>
      <w:r w:rsidR="001F69EF" w:rsidRPr="005140AC">
        <w:rPr>
          <w:b/>
          <w:szCs w:val="24"/>
          <w:lang w:eastAsia="zh-CN"/>
        </w:rPr>
        <w:t xml:space="preserve"> </w:t>
      </w:r>
      <w:r w:rsidR="001F69EF" w:rsidRPr="005140AC">
        <w:rPr>
          <w:szCs w:val="24"/>
          <w:lang w:eastAsia="zh-CN"/>
        </w:rPr>
        <w:t xml:space="preserve"> </w:t>
      </w:r>
      <w:r w:rsidR="00BF196C" w:rsidRPr="005140AC">
        <w:rPr>
          <w:szCs w:val="24"/>
          <w:lang w:eastAsia="zh-CN"/>
        </w:rPr>
        <w:t>Mann-Kendall test</w:t>
      </w:r>
      <w:r w:rsidR="008D52F6" w:rsidRPr="005140AC">
        <w:rPr>
          <w:szCs w:val="24"/>
          <w:lang w:eastAsia="zh-CN"/>
        </w:rPr>
        <w:t xml:space="preserve"> (S)</w:t>
      </w:r>
      <w:r w:rsidR="00BF196C" w:rsidRPr="005140AC">
        <w:rPr>
          <w:szCs w:val="24"/>
          <w:lang w:eastAsia="zh-CN"/>
        </w:rPr>
        <w:t xml:space="preserve"> and the Sen’s </w:t>
      </w:r>
      <w:r w:rsidR="00D53B68" w:rsidRPr="005140AC">
        <w:rPr>
          <w:szCs w:val="24"/>
          <w:lang w:eastAsia="zh-CN"/>
        </w:rPr>
        <w:t>slope estimate</w:t>
      </w:r>
      <w:r w:rsidR="008D52F6" w:rsidRPr="005140AC">
        <w:rPr>
          <w:szCs w:val="24"/>
          <w:lang w:eastAsia="zh-CN"/>
        </w:rPr>
        <w:t xml:space="preserve"> (Q)</w:t>
      </w:r>
      <w:r w:rsidR="00D53B68" w:rsidRPr="005140AC">
        <w:rPr>
          <w:szCs w:val="24"/>
          <w:lang w:eastAsia="zh-CN"/>
        </w:rPr>
        <w:t xml:space="preserve"> results of abundance and biomass of benthic macroinvertebrates in summer in the </w:t>
      </w:r>
      <w:proofErr w:type="spellStart"/>
      <w:r w:rsidR="00D53B68" w:rsidRPr="005140AC">
        <w:rPr>
          <w:szCs w:val="24"/>
          <w:lang w:eastAsia="zh-CN"/>
        </w:rPr>
        <w:t>Changjiang</w:t>
      </w:r>
      <w:proofErr w:type="spellEnd"/>
      <w:r w:rsidR="00D53B68" w:rsidRPr="005140AC">
        <w:rPr>
          <w:szCs w:val="24"/>
          <w:lang w:eastAsia="zh-CN"/>
        </w:rPr>
        <w:t xml:space="preserve"> </w:t>
      </w:r>
      <w:r w:rsidR="00142C15" w:rsidRPr="005140AC">
        <w:rPr>
          <w:szCs w:val="24"/>
          <w:lang w:eastAsia="zh-CN"/>
        </w:rPr>
        <w:t>E</w:t>
      </w:r>
      <w:r w:rsidR="00D53B68" w:rsidRPr="005140AC">
        <w:rPr>
          <w:szCs w:val="24"/>
          <w:lang w:eastAsia="zh-CN"/>
        </w:rPr>
        <w:t>stuary during different years.</w:t>
      </w:r>
      <w:r w:rsidR="00E07163" w:rsidRPr="005140AC">
        <w:rPr>
          <w:szCs w:val="24"/>
          <w:lang w:eastAsia="zh-CN"/>
        </w:rPr>
        <w:t xml:space="preserve"> *</w:t>
      </w:r>
      <w:r w:rsidR="004F5BCC" w:rsidRPr="005140AC">
        <w:rPr>
          <w:szCs w:val="24"/>
          <w:lang w:eastAsia="zh-CN"/>
        </w:rPr>
        <w:t>: p</w:t>
      </w:r>
      <w:r w:rsidR="00E07163" w:rsidRPr="005140AC">
        <w:rPr>
          <w:szCs w:val="24"/>
          <w:lang w:eastAsia="zh-CN"/>
        </w:rPr>
        <w:t>&lt;0.05, **</w:t>
      </w:r>
      <w:r w:rsidR="004F5BCC" w:rsidRPr="005140AC">
        <w:rPr>
          <w:szCs w:val="24"/>
          <w:lang w:eastAsia="zh-CN"/>
        </w:rPr>
        <w:t>: p</w:t>
      </w:r>
      <w:r w:rsidR="00E07163" w:rsidRPr="005140AC">
        <w:rPr>
          <w:szCs w:val="24"/>
          <w:lang w:eastAsia="zh-CN"/>
        </w:rPr>
        <w:t>&lt;0.01.</w:t>
      </w:r>
    </w:p>
    <w:tbl>
      <w:tblPr>
        <w:tblStyle w:val="af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2387"/>
        <w:gridCol w:w="336"/>
        <w:gridCol w:w="1989"/>
        <w:gridCol w:w="1416"/>
        <w:gridCol w:w="1902"/>
      </w:tblGrid>
      <w:tr w:rsidR="00F039A3" w:rsidRPr="005140AC" w14:paraId="65877539" w14:textId="77777777" w:rsidTr="0064090C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7CC44D" w14:textId="4467C964" w:rsidR="00F039A3" w:rsidRPr="005140AC" w:rsidRDefault="0037559B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Time series</w:t>
            </w:r>
          </w:p>
        </w:tc>
        <w:tc>
          <w:tcPr>
            <w:tcW w:w="27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8E6C03" w14:textId="73B03661" w:rsidR="00F039A3" w:rsidRPr="005140AC" w:rsidRDefault="00C337A4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Y</w:t>
            </w:r>
            <w:r w:rsidRPr="005140AC">
              <w:rPr>
                <w:szCs w:val="24"/>
                <w:lang w:eastAsia="zh-CN"/>
              </w:rPr>
              <w:t>ears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D2925E" w14:textId="4FA8A9DF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n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4613EA" w14:textId="07C71CCF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76C3E9" w14:textId="48895FB6" w:rsidR="00F039A3" w:rsidRPr="005140AC" w:rsidRDefault="00D02767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Significance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469B8F" w14:textId="7CA8E951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Q</w:t>
            </w:r>
          </w:p>
        </w:tc>
      </w:tr>
      <w:tr w:rsidR="00F039A3" w:rsidRPr="005140AC" w14:paraId="33A709FA" w14:textId="77777777" w:rsidTr="0064090C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4393CB5" w14:textId="06A26111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A</w:t>
            </w:r>
            <w:r w:rsidRPr="005140AC">
              <w:rPr>
                <w:szCs w:val="24"/>
                <w:lang w:eastAsia="zh-CN"/>
              </w:rPr>
              <w:t>bundance</w:t>
            </w:r>
          </w:p>
        </w:tc>
        <w:tc>
          <w:tcPr>
            <w:tcW w:w="2741" w:type="dxa"/>
            <w:tcBorders>
              <w:top w:val="single" w:sz="4" w:space="0" w:color="auto"/>
              <w:bottom w:val="nil"/>
            </w:tcBorders>
            <w:vAlign w:val="center"/>
          </w:tcPr>
          <w:p w14:paraId="18A8FA61" w14:textId="648382AE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006-2014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59A1995" w14:textId="36171B34" w:rsidR="00F039A3" w:rsidRPr="005140AC" w:rsidRDefault="00C337A4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bottom w:val="nil"/>
            </w:tcBorders>
            <w:vAlign w:val="center"/>
          </w:tcPr>
          <w:p w14:paraId="23D42167" w14:textId="32557049" w:rsidR="00F039A3" w:rsidRPr="005140AC" w:rsidRDefault="002D060D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1C122FB5" w14:textId="6599AF0C" w:rsidR="00F039A3" w:rsidRPr="005140AC" w:rsidRDefault="00FA481F" w:rsidP="00D02767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00BCEA94" w14:textId="5693E4A6" w:rsidR="00F039A3" w:rsidRPr="005140AC" w:rsidRDefault="002D060D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129.56</w:t>
            </w:r>
          </w:p>
        </w:tc>
      </w:tr>
      <w:tr w:rsidR="00F039A3" w:rsidRPr="005140AC" w14:paraId="02390E5A" w14:textId="77777777" w:rsidTr="0064090C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9B9597B" w14:textId="77777777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741" w:type="dxa"/>
            <w:tcBorders>
              <w:top w:val="nil"/>
              <w:bottom w:val="single" w:sz="4" w:space="0" w:color="auto"/>
            </w:tcBorders>
            <w:vAlign w:val="center"/>
          </w:tcPr>
          <w:p w14:paraId="2A36997B" w14:textId="4C734280" w:rsidR="00F039A3" w:rsidRPr="005140AC" w:rsidRDefault="00F039A3" w:rsidP="00E07163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01</w:t>
            </w:r>
            <w:r w:rsidR="00E07163" w:rsidRPr="005140AC">
              <w:rPr>
                <w:szCs w:val="24"/>
                <w:lang w:eastAsia="zh-CN"/>
              </w:rPr>
              <w:t>4</w:t>
            </w:r>
            <w:r w:rsidRPr="005140AC">
              <w:rPr>
                <w:szCs w:val="24"/>
                <w:lang w:eastAsia="zh-CN"/>
              </w:rPr>
              <w:t>-2021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BAADF79" w14:textId="0E2902C3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6</w:t>
            </w:r>
          </w:p>
        </w:tc>
        <w:tc>
          <w:tcPr>
            <w:tcW w:w="2325" w:type="dxa"/>
            <w:tcBorders>
              <w:top w:val="nil"/>
              <w:bottom w:val="single" w:sz="4" w:space="0" w:color="auto"/>
            </w:tcBorders>
            <w:vAlign w:val="center"/>
          </w:tcPr>
          <w:p w14:paraId="354BEBFD" w14:textId="662E98BC" w:rsidR="00F039A3" w:rsidRPr="005140AC" w:rsidRDefault="00F039A3" w:rsidP="00603C71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-</w:t>
            </w:r>
            <w:r w:rsidRPr="005140AC">
              <w:rPr>
                <w:szCs w:val="24"/>
                <w:lang w:eastAsia="zh-CN"/>
              </w:rPr>
              <w:t>1</w:t>
            </w:r>
            <w:r w:rsidR="00603C71" w:rsidRPr="005140AC">
              <w:rPr>
                <w:szCs w:val="24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CA92A3E" w14:textId="6E36236D" w:rsidR="00F039A3" w:rsidRPr="005140AC" w:rsidRDefault="00E07163" w:rsidP="00D02767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**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40C6647D" w14:textId="17C86DF2" w:rsidR="00F039A3" w:rsidRPr="005140AC" w:rsidRDefault="00F039A3" w:rsidP="00086B91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-</w:t>
            </w:r>
            <w:r w:rsidR="00086B91" w:rsidRPr="005140AC">
              <w:rPr>
                <w:szCs w:val="24"/>
                <w:lang w:eastAsia="zh-CN"/>
              </w:rPr>
              <w:t>106.96</w:t>
            </w:r>
          </w:p>
        </w:tc>
      </w:tr>
      <w:tr w:rsidR="00F039A3" w:rsidRPr="005140AC" w14:paraId="319C619F" w14:textId="77777777" w:rsidTr="0064090C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D668CF3" w14:textId="597ADDE8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B</w:t>
            </w:r>
            <w:r w:rsidRPr="005140AC">
              <w:rPr>
                <w:szCs w:val="24"/>
                <w:lang w:eastAsia="zh-CN"/>
              </w:rPr>
              <w:t>iomass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61E84366" w14:textId="2569ADC4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006-2014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6E7C72" w14:textId="2C1115C2" w:rsidR="00F039A3" w:rsidRPr="005140AC" w:rsidRDefault="00C337A4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p w14:paraId="77A8EA77" w14:textId="12C17664" w:rsidR="00F039A3" w:rsidRPr="005140AC" w:rsidRDefault="002D060D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637DB42" w14:textId="53DD573E" w:rsidR="00F039A3" w:rsidRPr="005140AC" w:rsidRDefault="00FA481F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7E3288D" w14:textId="1AA2F30C" w:rsidR="00F039A3" w:rsidRPr="005140AC" w:rsidRDefault="002D060D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2.1</w:t>
            </w:r>
            <w:r w:rsidRPr="005140AC">
              <w:rPr>
                <w:szCs w:val="24"/>
                <w:lang w:eastAsia="zh-CN"/>
              </w:rPr>
              <w:t>9</w:t>
            </w:r>
          </w:p>
        </w:tc>
      </w:tr>
      <w:tr w:rsidR="00F039A3" w:rsidRPr="005140AC" w14:paraId="0D1335B9" w14:textId="77777777" w:rsidTr="0064090C">
        <w:trPr>
          <w:jc w:val="center"/>
        </w:trPr>
        <w:tc>
          <w:tcPr>
            <w:tcW w:w="1843" w:type="dxa"/>
            <w:vMerge/>
            <w:vAlign w:val="center"/>
          </w:tcPr>
          <w:p w14:paraId="3D505527" w14:textId="77777777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741" w:type="dxa"/>
            <w:vAlign w:val="center"/>
          </w:tcPr>
          <w:p w14:paraId="5759CDAD" w14:textId="135952F4" w:rsidR="00F039A3" w:rsidRPr="005140AC" w:rsidRDefault="00F039A3" w:rsidP="00E07163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01</w:t>
            </w:r>
            <w:r w:rsidR="00E07163" w:rsidRPr="005140AC">
              <w:rPr>
                <w:szCs w:val="24"/>
                <w:lang w:eastAsia="zh-CN"/>
              </w:rPr>
              <w:t>4</w:t>
            </w:r>
            <w:r w:rsidRPr="005140AC">
              <w:rPr>
                <w:szCs w:val="24"/>
                <w:lang w:eastAsia="zh-CN"/>
              </w:rPr>
              <w:t>-2021</w:t>
            </w:r>
          </w:p>
        </w:tc>
        <w:tc>
          <w:tcPr>
            <w:tcW w:w="0" w:type="auto"/>
            <w:vAlign w:val="center"/>
          </w:tcPr>
          <w:p w14:paraId="2B34598A" w14:textId="30EF96D2" w:rsidR="00F039A3" w:rsidRPr="005140AC" w:rsidRDefault="00F039A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6</w:t>
            </w:r>
          </w:p>
        </w:tc>
        <w:tc>
          <w:tcPr>
            <w:tcW w:w="2325" w:type="dxa"/>
            <w:vAlign w:val="center"/>
          </w:tcPr>
          <w:p w14:paraId="125BC7FF" w14:textId="1BF7B05E" w:rsidR="00F039A3" w:rsidRPr="005140AC" w:rsidRDefault="00F039A3" w:rsidP="00603C71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-</w:t>
            </w:r>
            <w:r w:rsidRPr="005140AC">
              <w:rPr>
                <w:szCs w:val="24"/>
                <w:lang w:eastAsia="zh-CN"/>
              </w:rPr>
              <w:t>1</w:t>
            </w:r>
            <w:r w:rsidR="00603C71" w:rsidRPr="005140AC">
              <w:rPr>
                <w:szCs w:val="24"/>
                <w:lang w:eastAsia="zh-CN"/>
              </w:rPr>
              <w:t>5</w:t>
            </w:r>
          </w:p>
        </w:tc>
        <w:tc>
          <w:tcPr>
            <w:tcW w:w="1275" w:type="dxa"/>
            <w:vAlign w:val="center"/>
          </w:tcPr>
          <w:p w14:paraId="66143257" w14:textId="2DF9F187" w:rsidR="00F039A3" w:rsidRPr="005140AC" w:rsidRDefault="00E07163" w:rsidP="00D02767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*</w:t>
            </w:r>
          </w:p>
        </w:tc>
        <w:tc>
          <w:tcPr>
            <w:tcW w:w="2127" w:type="dxa"/>
            <w:vAlign w:val="center"/>
          </w:tcPr>
          <w:p w14:paraId="2FDC0FFE" w14:textId="4E7528C5" w:rsidR="00F039A3" w:rsidRPr="005140AC" w:rsidRDefault="00F039A3" w:rsidP="00086B91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-</w:t>
            </w:r>
            <w:r w:rsidR="00086B91" w:rsidRPr="005140AC">
              <w:rPr>
                <w:szCs w:val="24"/>
                <w:lang w:eastAsia="zh-CN"/>
              </w:rPr>
              <w:t>3.24</w:t>
            </w:r>
          </w:p>
        </w:tc>
      </w:tr>
    </w:tbl>
    <w:p w14:paraId="2CBD06B0" w14:textId="144ED0B4" w:rsidR="00155A13" w:rsidRPr="005140AC" w:rsidRDefault="00155A13" w:rsidP="00654E8F">
      <w:pPr>
        <w:spacing w:before="240"/>
        <w:rPr>
          <w:szCs w:val="24"/>
          <w:lang w:eastAsia="zh-CN"/>
        </w:rPr>
      </w:pPr>
    </w:p>
    <w:p w14:paraId="615AE392" w14:textId="554AD005" w:rsidR="00322E61" w:rsidRPr="005140AC" w:rsidRDefault="00322E61" w:rsidP="00322E61">
      <w:pPr>
        <w:spacing w:before="240"/>
        <w:rPr>
          <w:rFonts w:hint="eastAsia"/>
          <w:szCs w:val="24"/>
          <w:lang w:eastAsia="zh-CN"/>
        </w:rPr>
      </w:pPr>
      <w:r w:rsidRPr="005140AC">
        <w:rPr>
          <w:rFonts w:hint="eastAsia"/>
          <w:b/>
          <w:szCs w:val="24"/>
          <w:lang w:eastAsia="zh-CN"/>
        </w:rPr>
        <w:t>T</w:t>
      </w:r>
      <w:r w:rsidRPr="005140AC">
        <w:rPr>
          <w:b/>
          <w:szCs w:val="24"/>
          <w:lang w:eastAsia="zh-CN"/>
        </w:rPr>
        <w:t xml:space="preserve">able </w:t>
      </w:r>
      <w:r w:rsidR="0004262E">
        <w:rPr>
          <w:b/>
          <w:szCs w:val="24"/>
          <w:lang w:eastAsia="zh-CN"/>
        </w:rPr>
        <w:t>2</w:t>
      </w:r>
      <w:r w:rsidRPr="005140AC">
        <w:rPr>
          <w:b/>
          <w:szCs w:val="24"/>
          <w:lang w:eastAsia="zh-CN"/>
        </w:rPr>
        <w:t xml:space="preserve">. </w:t>
      </w:r>
      <w:r w:rsidRPr="005140AC">
        <w:rPr>
          <w:szCs w:val="24"/>
          <w:lang w:eastAsia="zh-CN"/>
        </w:rPr>
        <w:t xml:space="preserve"> Mann-Kendall test (S) and the Sen’s slope estimate (Q) results of </w:t>
      </w:r>
      <w:r w:rsidR="00E253D4" w:rsidRPr="005140AC">
        <w:rPr>
          <w:i/>
          <w:szCs w:val="24"/>
          <w:lang w:eastAsia="zh-CN"/>
        </w:rPr>
        <w:t>H’</w:t>
      </w:r>
      <w:r w:rsidR="00E253D4" w:rsidRPr="005140AC">
        <w:rPr>
          <w:szCs w:val="24"/>
          <w:lang w:eastAsia="zh-CN"/>
        </w:rPr>
        <w:t xml:space="preserve">, </w:t>
      </w:r>
      <w:r w:rsidR="00E253D4" w:rsidRPr="005140AC">
        <w:rPr>
          <w:i/>
          <w:szCs w:val="24"/>
          <w:lang w:eastAsia="zh-CN"/>
        </w:rPr>
        <w:t>J’</w:t>
      </w:r>
      <w:r w:rsidR="00E253D4" w:rsidRPr="005140AC">
        <w:rPr>
          <w:szCs w:val="24"/>
          <w:lang w:eastAsia="zh-CN"/>
        </w:rPr>
        <w:t xml:space="preserve">, and </w:t>
      </w:r>
      <w:r w:rsidR="00E253D4" w:rsidRPr="005140AC">
        <w:rPr>
          <w:i/>
          <w:szCs w:val="24"/>
          <w:lang w:eastAsia="zh-CN"/>
        </w:rPr>
        <w:t>d</w:t>
      </w:r>
      <w:r w:rsidRPr="005140AC">
        <w:rPr>
          <w:szCs w:val="24"/>
          <w:lang w:eastAsia="zh-CN"/>
        </w:rPr>
        <w:t xml:space="preserve"> of benthic macroinvertebrates in summer in the </w:t>
      </w:r>
      <w:proofErr w:type="spellStart"/>
      <w:r w:rsidRPr="005140AC">
        <w:rPr>
          <w:szCs w:val="24"/>
          <w:lang w:eastAsia="zh-CN"/>
        </w:rPr>
        <w:t>Changjiang</w:t>
      </w:r>
      <w:proofErr w:type="spellEnd"/>
      <w:r w:rsidRPr="005140AC">
        <w:rPr>
          <w:szCs w:val="24"/>
          <w:lang w:eastAsia="zh-CN"/>
        </w:rPr>
        <w:t xml:space="preserve"> </w:t>
      </w:r>
      <w:r w:rsidR="00E07163" w:rsidRPr="005140AC">
        <w:rPr>
          <w:szCs w:val="24"/>
          <w:lang w:eastAsia="zh-CN"/>
        </w:rPr>
        <w:t>E</w:t>
      </w:r>
      <w:r w:rsidRPr="005140AC">
        <w:rPr>
          <w:szCs w:val="24"/>
          <w:lang w:eastAsia="zh-CN"/>
        </w:rPr>
        <w:t>stuary during different years.</w:t>
      </w:r>
      <w:r w:rsidR="00434ADC" w:rsidRPr="005140AC">
        <w:rPr>
          <w:szCs w:val="24"/>
          <w:lang w:eastAsia="zh-CN"/>
        </w:rPr>
        <w:t xml:space="preserve"> </w:t>
      </w:r>
      <w:r w:rsidR="00D64EBE">
        <w:rPr>
          <w:szCs w:val="24"/>
          <w:lang w:eastAsia="zh-CN"/>
        </w:rPr>
        <w:t xml:space="preserve">NS: not significant, </w:t>
      </w:r>
      <w:r w:rsidR="00434ADC" w:rsidRPr="005140AC">
        <w:rPr>
          <w:szCs w:val="24"/>
          <w:lang w:eastAsia="zh-CN"/>
        </w:rPr>
        <w:t>*: p&lt;0.05, **: p&lt;0.01.</w:t>
      </w:r>
    </w:p>
    <w:tbl>
      <w:tblPr>
        <w:tblStyle w:val="af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2431"/>
        <w:gridCol w:w="336"/>
        <w:gridCol w:w="2030"/>
        <w:gridCol w:w="1416"/>
        <w:gridCol w:w="1892"/>
      </w:tblGrid>
      <w:tr w:rsidR="00322E61" w:rsidRPr="005140AC" w14:paraId="31AC60F7" w14:textId="77777777" w:rsidTr="00580ED8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D7EFA3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Time series</w:t>
            </w:r>
          </w:p>
        </w:tc>
        <w:tc>
          <w:tcPr>
            <w:tcW w:w="27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113149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Y</w:t>
            </w:r>
            <w:r w:rsidRPr="005140AC">
              <w:rPr>
                <w:szCs w:val="24"/>
                <w:lang w:eastAsia="zh-CN"/>
              </w:rPr>
              <w:t>ears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C74AB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n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3491F9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D0CCBB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Significance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4B0285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Q</w:t>
            </w:r>
          </w:p>
        </w:tc>
      </w:tr>
      <w:tr w:rsidR="005140AC" w:rsidRPr="005140AC" w14:paraId="1BD5D38B" w14:textId="77777777" w:rsidTr="00580ED8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24119D" w14:textId="071A6F63" w:rsidR="005140AC" w:rsidRPr="005140AC" w:rsidRDefault="005140AC" w:rsidP="00580ED8">
            <w:pPr>
              <w:spacing w:before="0" w:after="0"/>
              <w:jc w:val="center"/>
              <w:rPr>
                <w:i/>
                <w:szCs w:val="24"/>
                <w:lang w:eastAsia="zh-CN"/>
              </w:rPr>
            </w:pPr>
            <w:r w:rsidRPr="005140AC">
              <w:rPr>
                <w:i/>
                <w:szCs w:val="24"/>
                <w:lang w:eastAsia="zh-CN"/>
              </w:rPr>
              <w:t>H’</w:t>
            </w:r>
          </w:p>
        </w:tc>
        <w:tc>
          <w:tcPr>
            <w:tcW w:w="2741" w:type="dxa"/>
            <w:tcBorders>
              <w:top w:val="single" w:sz="4" w:space="0" w:color="auto"/>
              <w:bottom w:val="nil"/>
            </w:tcBorders>
            <w:vAlign w:val="center"/>
          </w:tcPr>
          <w:p w14:paraId="7EC48421" w14:textId="77777777" w:rsidR="005140AC" w:rsidRPr="005140AC" w:rsidRDefault="005140AC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006-2017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40DECDC" w14:textId="77777777" w:rsidR="005140AC" w:rsidRPr="005140AC" w:rsidRDefault="005140AC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bottom w:val="nil"/>
            </w:tcBorders>
            <w:vAlign w:val="center"/>
          </w:tcPr>
          <w:p w14:paraId="35448BF7" w14:textId="6500358F" w:rsidR="005140AC" w:rsidRPr="005140AC" w:rsidRDefault="00D64EBE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-9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21BA469E" w14:textId="2DB3948B" w:rsidR="005140AC" w:rsidRPr="005140AC" w:rsidRDefault="00D64EBE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NS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0233E49C" w14:textId="070C4893" w:rsidR="005140AC" w:rsidRPr="005140AC" w:rsidRDefault="00A276BF" w:rsidP="00A276BF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-1</w:t>
            </w:r>
            <w:r>
              <w:rPr>
                <w:szCs w:val="24"/>
                <w:lang w:eastAsia="zh-CN"/>
              </w:rPr>
              <w:t>.16</w:t>
            </w:r>
          </w:p>
        </w:tc>
      </w:tr>
      <w:tr w:rsidR="005140AC" w:rsidRPr="005140AC" w14:paraId="058C4452" w14:textId="77777777" w:rsidTr="00580ED8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214F0A" w14:textId="77777777" w:rsidR="005140AC" w:rsidRPr="005140AC" w:rsidRDefault="005140AC" w:rsidP="00580ED8">
            <w:pPr>
              <w:spacing w:before="0" w:after="0"/>
              <w:jc w:val="center"/>
              <w:rPr>
                <w:i/>
                <w:szCs w:val="24"/>
                <w:lang w:eastAsia="zh-CN"/>
              </w:rPr>
            </w:pPr>
          </w:p>
        </w:tc>
        <w:tc>
          <w:tcPr>
            <w:tcW w:w="2741" w:type="dxa"/>
            <w:tcBorders>
              <w:top w:val="nil"/>
              <w:bottom w:val="single" w:sz="4" w:space="0" w:color="auto"/>
            </w:tcBorders>
            <w:vAlign w:val="center"/>
          </w:tcPr>
          <w:p w14:paraId="19E237C8" w14:textId="77777777" w:rsidR="005140AC" w:rsidRPr="005140AC" w:rsidRDefault="005140AC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017-2021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682C4F5" w14:textId="77777777" w:rsidR="005140AC" w:rsidRPr="005140AC" w:rsidRDefault="005140AC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4</w:t>
            </w:r>
          </w:p>
        </w:tc>
        <w:tc>
          <w:tcPr>
            <w:tcW w:w="2325" w:type="dxa"/>
            <w:tcBorders>
              <w:top w:val="nil"/>
              <w:bottom w:val="single" w:sz="4" w:space="0" w:color="auto"/>
            </w:tcBorders>
            <w:vAlign w:val="center"/>
          </w:tcPr>
          <w:p w14:paraId="31CAA18E" w14:textId="30909790" w:rsidR="005140AC" w:rsidRPr="005140AC" w:rsidRDefault="00602159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45A4810E" w14:textId="44ADD03E" w:rsidR="005140AC" w:rsidRPr="005140AC" w:rsidRDefault="00602159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NS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52F7BFF7" w14:textId="6B36E93E" w:rsidR="005140AC" w:rsidRPr="005140AC" w:rsidRDefault="00602159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0.70</w:t>
            </w:r>
          </w:p>
        </w:tc>
      </w:tr>
      <w:tr w:rsidR="00322E61" w:rsidRPr="005140AC" w14:paraId="4120F5C1" w14:textId="77777777" w:rsidTr="00580ED8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D10A37F" w14:textId="64D81F55" w:rsidR="00322E61" w:rsidRPr="005140AC" w:rsidRDefault="005140AC" w:rsidP="00580ED8">
            <w:pPr>
              <w:spacing w:before="0" w:after="0"/>
              <w:jc w:val="center"/>
              <w:rPr>
                <w:i/>
                <w:szCs w:val="24"/>
                <w:lang w:eastAsia="zh-CN"/>
              </w:rPr>
            </w:pPr>
            <w:r w:rsidRPr="005140AC">
              <w:rPr>
                <w:i/>
                <w:szCs w:val="24"/>
                <w:lang w:eastAsia="zh-CN"/>
              </w:rPr>
              <w:t>J’</w:t>
            </w:r>
          </w:p>
        </w:tc>
        <w:tc>
          <w:tcPr>
            <w:tcW w:w="2741" w:type="dxa"/>
            <w:tcBorders>
              <w:top w:val="single" w:sz="4" w:space="0" w:color="auto"/>
              <w:bottom w:val="nil"/>
            </w:tcBorders>
            <w:vAlign w:val="center"/>
          </w:tcPr>
          <w:p w14:paraId="425D08B7" w14:textId="42C706EE" w:rsidR="00322E61" w:rsidRPr="005140AC" w:rsidRDefault="00322E61" w:rsidP="0063630B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006-201</w:t>
            </w:r>
            <w:r w:rsidR="0063630B" w:rsidRPr="005140AC">
              <w:rPr>
                <w:szCs w:val="24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6243C8F" w14:textId="4CE9136B" w:rsidR="00322E61" w:rsidRPr="005140AC" w:rsidRDefault="00954474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bottom w:val="nil"/>
            </w:tcBorders>
            <w:vAlign w:val="center"/>
          </w:tcPr>
          <w:p w14:paraId="3733F8E4" w14:textId="472B6F7F" w:rsidR="00322E61" w:rsidRPr="005140AC" w:rsidRDefault="00D64EBE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-11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5FE00C7B" w14:textId="57A0C780" w:rsidR="00322E61" w:rsidRPr="005140AC" w:rsidRDefault="00D64EBE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314BB9BB" w14:textId="45796251" w:rsidR="00322E61" w:rsidRPr="005140AC" w:rsidRDefault="00A276BF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-0.02</w:t>
            </w:r>
          </w:p>
        </w:tc>
      </w:tr>
      <w:tr w:rsidR="00322E61" w:rsidRPr="005140AC" w14:paraId="2354B5A2" w14:textId="77777777" w:rsidTr="00580ED8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80B725" w14:textId="77777777" w:rsidR="00322E61" w:rsidRPr="005140AC" w:rsidRDefault="00322E61" w:rsidP="00580ED8">
            <w:pPr>
              <w:spacing w:before="0" w:after="0"/>
              <w:jc w:val="center"/>
              <w:rPr>
                <w:i/>
                <w:szCs w:val="24"/>
                <w:lang w:eastAsia="zh-CN"/>
              </w:rPr>
            </w:pPr>
          </w:p>
        </w:tc>
        <w:tc>
          <w:tcPr>
            <w:tcW w:w="2741" w:type="dxa"/>
            <w:tcBorders>
              <w:top w:val="nil"/>
              <w:bottom w:val="single" w:sz="4" w:space="0" w:color="auto"/>
            </w:tcBorders>
            <w:vAlign w:val="center"/>
          </w:tcPr>
          <w:p w14:paraId="6CFECB99" w14:textId="0912EDDA" w:rsidR="00322E61" w:rsidRPr="005140AC" w:rsidRDefault="00322E61" w:rsidP="0063630B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01</w:t>
            </w:r>
            <w:r w:rsidR="0063630B" w:rsidRPr="005140AC">
              <w:rPr>
                <w:szCs w:val="24"/>
                <w:lang w:eastAsia="zh-CN"/>
              </w:rPr>
              <w:t>7</w:t>
            </w:r>
            <w:r w:rsidRPr="005140AC">
              <w:rPr>
                <w:szCs w:val="24"/>
                <w:lang w:eastAsia="zh-CN"/>
              </w:rPr>
              <w:t>-2021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5D59F87" w14:textId="16B43079" w:rsidR="00322E61" w:rsidRPr="005140AC" w:rsidRDefault="00954474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4</w:t>
            </w:r>
          </w:p>
        </w:tc>
        <w:tc>
          <w:tcPr>
            <w:tcW w:w="2325" w:type="dxa"/>
            <w:tcBorders>
              <w:top w:val="nil"/>
              <w:bottom w:val="single" w:sz="4" w:space="0" w:color="auto"/>
            </w:tcBorders>
            <w:vAlign w:val="center"/>
          </w:tcPr>
          <w:p w14:paraId="6F55A3BB" w14:textId="36134D0C" w:rsidR="00322E61" w:rsidRPr="005140AC" w:rsidRDefault="00602159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437724C9" w14:textId="29D6CD59" w:rsidR="00322E61" w:rsidRPr="005140AC" w:rsidRDefault="00602159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NS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4CCB0391" w14:textId="70D12754" w:rsidR="00322E61" w:rsidRPr="005140AC" w:rsidRDefault="00602159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0.02</w:t>
            </w:r>
          </w:p>
        </w:tc>
      </w:tr>
      <w:tr w:rsidR="00322E61" w:rsidRPr="005140AC" w14:paraId="38A0FFA3" w14:textId="77777777" w:rsidTr="00580ED8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03C8C72C" w14:textId="2113EDEF" w:rsidR="00322E61" w:rsidRPr="005140AC" w:rsidRDefault="005140AC" w:rsidP="00580ED8">
            <w:pPr>
              <w:spacing w:before="0" w:after="0"/>
              <w:jc w:val="center"/>
              <w:rPr>
                <w:i/>
                <w:szCs w:val="24"/>
                <w:lang w:eastAsia="zh-CN"/>
              </w:rPr>
            </w:pPr>
            <w:r w:rsidRPr="005140AC">
              <w:rPr>
                <w:i/>
                <w:szCs w:val="24"/>
                <w:lang w:eastAsia="zh-CN"/>
              </w:rPr>
              <w:t>d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488D82C1" w14:textId="23B2846A" w:rsidR="00322E61" w:rsidRPr="005140AC" w:rsidRDefault="00322E61" w:rsidP="0063630B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006-201</w:t>
            </w:r>
            <w:r w:rsidR="0063630B" w:rsidRPr="005140AC">
              <w:rPr>
                <w:szCs w:val="24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DE008C" w14:textId="641EBB6C" w:rsidR="00322E61" w:rsidRPr="005140AC" w:rsidRDefault="00954474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p w14:paraId="1AC80448" w14:textId="7223848B" w:rsidR="00322E61" w:rsidRPr="005140AC" w:rsidRDefault="00D64EBE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658F6BB" w14:textId="6C0214E5" w:rsidR="00322E61" w:rsidRPr="005140AC" w:rsidRDefault="00D64EBE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NS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DFE1CBB" w14:textId="47339F65" w:rsidR="00322E61" w:rsidRPr="005140AC" w:rsidRDefault="00A276BF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-0.09</w:t>
            </w:r>
          </w:p>
        </w:tc>
      </w:tr>
      <w:tr w:rsidR="00322E61" w:rsidRPr="005140AC" w14:paraId="4ADCD11B" w14:textId="77777777" w:rsidTr="00580ED8">
        <w:trPr>
          <w:jc w:val="center"/>
        </w:trPr>
        <w:tc>
          <w:tcPr>
            <w:tcW w:w="1843" w:type="dxa"/>
            <w:vMerge/>
            <w:vAlign w:val="center"/>
          </w:tcPr>
          <w:p w14:paraId="137BD18E" w14:textId="77777777" w:rsidR="00322E61" w:rsidRPr="005140AC" w:rsidRDefault="00322E61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741" w:type="dxa"/>
            <w:vAlign w:val="center"/>
          </w:tcPr>
          <w:p w14:paraId="1022F70D" w14:textId="0594A914" w:rsidR="00322E61" w:rsidRPr="005140AC" w:rsidRDefault="00322E61" w:rsidP="0063630B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rFonts w:hint="eastAsia"/>
                <w:szCs w:val="24"/>
                <w:lang w:eastAsia="zh-CN"/>
              </w:rPr>
              <w:t>2</w:t>
            </w:r>
            <w:r w:rsidRPr="005140AC">
              <w:rPr>
                <w:szCs w:val="24"/>
                <w:lang w:eastAsia="zh-CN"/>
              </w:rPr>
              <w:t>01</w:t>
            </w:r>
            <w:r w:rsidR="0063630B" w:rsidRPr="005140AC">
              <w:rPr>
                <w:szCs w:val="24"/>
                <w:lang w:eastAsia="zh-CN"/>
              </w:rPr>
              <w:t>7</w:t>
            </w:r>
            <w:r w:rsidRPr="005140AC">
              <w:rPr>
                <w:szCs w:val="24"/>
                <w:lang w:eastAsia="zh-CN"/>
              </w:rPr>
              <w:t>-2021</w:t>
            </w:r>
          </w:p>
        </w:tc>
        <w:tc>
          <w:tcPr>
            <w:tcW w:w="0" w:type="auto"/>
            <w:vAlign w:val="center"/>
          </w:tcPr>
          <w:p w14:paraId="286C659F" w14:textId="338DC85C" w:rsidR="00322E61" w:rsidRPr="005140AC" w:rsidRDefault="00954474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 w:rsidRPr="005140AC">
              <w:rPr>
                <w:szCs w:val="24"/>
                <w:lang w:eastAsia="zh-CN"/>
              </w:rPr>
              <w:t>4</w:t>
            </w:r>
          </w:p>
        </w:tc>
        <w:tc>
          <w:tcPr>
            <w:tcW w:w="2325" w:type="dxa"/>
            <w:vAlign w:val="center"/>
          </w:tcPr>
          <w:p w14:paraId="61834B91" w14:textId="1D7FA81E" w:rsidR="00322E61" w:rsidRPr="005140AC" w:rsidRDefault="00602159" w:rsidP="00580ED8">
            <w:pPr>
              <w:spacing w:before="0"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8</w:t>
            </w:r>
          </w:p>
        </w:tc>
        <w:tc>
          <w:tcPr>
            <w:tcW w:w="1275" w:type="dxa"/>
            <w:vAlign w:val="center"/>
          </w:tcPr>
          <w:p w14:paraId="04F6EC78" w14:textId="7E154E97" w:rsidR="00322E61" w:rsidRPr="005140AC" w:rsidRDefault="00602159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*</w:t>
            </w:r>
          </w:p>
        </w:tc>
        <w:tc>
          <w:tcPr>
            <w:tcW w:w="2127" w:type="dxa"/>
            <w:vAlign w:val="center"/>
          </w:tcPr>
          <w:p w14:paraId="0FDA7590" w14:textId="12E3E686" w:rsidR="00322E61" w:rsidRPr="005140AC" w:rsidRDefault="00602159" w:rsidP="00580ED8">
            <w:pPr>
              <w:spacing w:before="0" w:after="0"/>
              <w:jc w:val="center"/>
              <w:rPr>
                <w:rFonts w:hint="eastAsia"/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0.10</w:t>
            </w:r>
          </w:p>
        </w:tc>
      </w:tr>
    </w:tbl>
    <w:p w14:paraId="04046F12" w14:textId="77777777" w:rsidR="00BF196C" w:rsidRPr="005140AC" w:rsidRDefault="00BF196C" w:rsidP="00654E8F">
      <w:pPr>
        <w:spacing w:before="240"/>
        <w:rPr>
          <w:szCs w:val="24"/>
          <w:lang w:eastAsia="zh-CN"/>
        </w:rPr>
      </w:pPr>
    </w:p>
    <w:sectPr w:rsidR="00BF196C" w:rsidRPr="005140AC" w:rsidSect="000D1F31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8A2C9" w14:textId="77777777" w:rsidR="00167950" w:rsidRDefault="00167950" w:rsidP="00117666">
      <w:pPr>
        <w:spacing w:after="0"/>
      </w:pPr>
      <w:r>
        <w:separator/>
      </w:r>
    </w:p>
  </w:endnote>
  <w:endnote w:type="continuationSeparator" w:id="0">
    <w:p w14:paraId="5C4EF25F" w14:textId="77777777" w:rsidR="00167950" w:rsidRDefault="0016795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087E68E4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D118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087E68E4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D118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5D16506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D118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5D16506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D1188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793C3" w14:textId="77777777" w:rsidR="00167950" w:rsidRDefault="00167950" w:rsidP="00117666">
      <w:pPr>
        <w:spacing w:after="0"/>
      </w:pPr>
      <w:r>
        <w:separator/>
      </w:r>
    </w:p>
  </w:footnote>
  <w:footnote w:type="continuationSeparator" w:id="0">
    <w:p w14:paraId="6BA6CB65" w14:textId="77777777" w:rsidR="00167950" w:rsidRDefault="0016795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26A79688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4262E"/>
    <w:rsid w:val="00052A14"/>
    <w:rsid w:val="00066159"/>
    <w:rsid w:val="00077D53"/>
    <w:rsid w:val="00086B91"/>
    <w:rsid w:val="000D1F31"/>
    <w:rsid w:val="000E34B6"/>
    <w:rsid w:val="00105FD9"/>
    <w:rsid w:val="00117666"/>
    <w:rsid w:val="00133E98"/>
    <w:rsid w:val="00142C15"/>
    <w:rsid w:val="001549D3"/>
    <w:rsid w:val="00155A13"/>
    <w:rsid w:val="00160065"/>
    <w:rsid w:val="00167950"/>
    <w:rsid w:val="00177D84"/>
    <w:rsid w:val="001A4AEF"/>
    <w:rsid w:val="001C0072"/>
    <w:rsid w:val="001D087F"/>
    <w:rsid w:val="001F69EF"/>
    <w:rsid w:val="00267D18"/>
    <w:rsid w:val="00274347"/>
    <w:rsid w:val="002868E2"/>
    <w:rsid w:val="002869C3"/>
    <w:rsid w:val="002936E4"/>
    <w:rsid w:val="0029443E"/>
    <w:rsid w:val="002B4A57"/>
    <w:rsid w:val="002C74CA"/>
    <w:rsid w:val="002D060D"/>
    <w:rsid w:val="003123F4"/>
    <w:rsid w:val="00322E61"/>
    <w:rsid w:val="003544FB"/>
    <w:rsid w:val="00356B24"/>
    <w:rsid w:val="00366050"/>
    <w:rsid w:val="0037559B"/>
    <w:rsid w:val="00390936"/>
    <w:rsid w:val="003B5693"/>
    <w:rsid w:val="003D2F2D"/>
    <w:rsid w:val="00401590"/>
    <w:rsid w:val="004174E5"/>
    <w:rsid w:val="00417D83"/>
    <w:rsid w:val="00434ADC"/>
    <w:rsid w:val="00447801"/>
    <w:rsid w:val="00452E9C"/>
    <w:rsid w:val="00461359"/>
    <w:rsid w:val="00470E51"/>
    <w:rsid w:val="004735C8"/>
    <w:rsid w:val="0047645C"/>
    <w:rsid w:val="004947A6"/>
    <w:rsid w:val="004961FF"/>
    <w:rsid w:val="004F5BCC"/>
    <w:rsid w:val="005140AC"/>
    <w:rsid w:val="00517A89"/>
    <w:rsid w:val="005250F2"/>
    <w:rsid w:val="00593EEA"/>
    <w:rsid w:val="005A5EEE"/>
    <w:rsid w:val="00602159"/>
    <w:rsid w:val="00603C71"/>
    <w:rsid w:val="0063630B"/>
    <w:rsid w:val="006375C7"/>
    <w:rsid w:val="0064090C"/>
    <w:rsid w:val="00654E8F"/>
    <w:rsid w:val="00660D05"/>
    <w:rsid w:val="006820B1"/>
    <w:rsid w:val="006B7D14"/>
    <w:rsid w:val="00701727"/>
    <w:rsid w:val="0070566C"/>
    <w:rsid w:val="00711DB0"/>
    <w:rsid w:val="00714C50"/>
    <w:rsid w:val="00725A7D"/>
    <w:rsid w:val="007501BE"/>
    <w:rsid w:val="00764031"/>
    <w:rsid w:val="00790BB3"/>
    <w:rsid w:val="007B0A4F"/>
    <w:rsid w:val="007C206C"/>
    <w:rsid w:val="00817DD6"/>
    <w:rsid w:val="0083759F"/>
    <w:rsid w:val="00852FA1"/>
    <w:rsid w:val="00885156"/>
    <w:rsid w:val="008D52F6"/>
    <w:rsid w:val="009151AA"/>
    <w:rsid w:val="00930F59"/>
    <w:rsid w:val="0093429D"/>
    <w:rsid w:val="00943573"/>
    <w:rsid w:val="00954474"/>
    <w:rsid w:val="00964134"/>
    <w:rsid w:val="00970F7D"/>
    <w:rsid w:val="0097751B"/>
    <w:rsid w:val="00994A3D"/>
    <w:rsid w:val="009C2B12"/>
    <w:rsid w:val="009D1188"/>
    <w:rsid w:val="009D3A23"/>
    <w:rsid w:val="00A174D9"/>
    <w:rsid w:val="00A276BF"/>
    <w:rsid w:val="00A61E62"/>
    <w:rsid w:val="00AA4D24"/>
    <w:rsid w:val="00AA5270"/>
    <w:rsid w:val="00AB6715"/>
    <w:rsid w:val="00AC22AE"/>
    <w:rsid w:val="00B1671E"/>
    <w:rsid w:val="00B25EB8"/>
    <w:rsid w:val="00B37F4D"/>
    <w:rsid w:val="00BF196C"/>
    <w:rsid w:val="00C337A4"/>
    <w:rsid w:val="00C52A7B"/>
    <w:rsid w:val="00C56BAF"/>
    <w:rsid w:val="00C679AA"/>
    <w:rsid w:val="00C75972"/>
    <w:rsid w:val="00C95E03"/>
    <w:rsid w:val="00CD066B"/>
    <w:rsid w:val="00CD5CD2"/>
    <w:rsid w:val="00CE4FEE"/>
    <w:rsid w:val="00D005B2"/>
    <w:rsid w:val="00D02767"/>
    <w:rsid w:val="00D060CF"/>
    <w:rsid w:val="00D3768D"/>
    <w:rsid w:val="00D53B68"/>
    <w:rsid w:val="00D62DD1"/>
    <w:rsid w:val="00D6306A"/>
    <w:rsid w:val="00D64EBE"/>
    <w:rsid w:val="00D94C6A"/>
    <w:rsid w:val="00DA1C12"/>
    <w:rsid w:val="00DB59C3"/>
    <w:rsid w:val="00DC259A"/>
    <w:rsid w:val="00DE23E8"/>
    <w:rsid w:val="00E07163"/>
    <w:rsid w:val="00E07ECD"/>
    <w:rsid w:val="00E253D4"/>
    <w:rsid w:val="00E3572B"/>
    <w:rsid w:val="00E52377"/>
    <w:rsid w:val="00E537AD"/>
    <w:rsid w:val="00E60308"/>
    <w:rsid w:val="00E64E17"/>
    <w:rsid w:val="00E866C9"/>
    <w:rsid w:val="00EA2B75"/>
    <w:rsid w:val="00EA3D3C"/>
    <w:rsid w:val="00EC090A"/>
    <w:rsid w:val="00EC1A88"/>
    <w:rsid w:val="00ED20B5"/>
    <w:rsid w:val="00EE2B85"/>
    <w:rsid w:val="00F039A3"/>
    <w:rsid w:val="00F07A64"/>
    <w:rsid w:val="00F46900"/>
    <w:rsid w:val="00F61D89"/>
    <w:rsid w:val="00FA481F"/>
    <w:rsid w:val="00FA7BA7"/>
    <w:rsid w:val="00FE1BE7"/>
    <w:rsid w:val="00FE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8284EBC-D080-4F89-A433-50E01481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367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Tang Yanbin</cp:lastModifiedBy>
  <cp:revision>59</cp:revision>
  <cp:lastPrinted>2013-10-03T12:51:00Z</cp:lastPrinted>
  <dcterms:created xsi:type="dcterms:W3CDTF">2018-11-23T08:58:00Z</dcterms:created>
  <dcterms:modified xsi:type="dcterms:W3CDTF">2022-10-05T15:34:00Z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http://www.zotero.org/styles/frontiers-in-ecology-and-evolution</vt:lpwstr>
  </property>
  <property fmtid="{D5CDD505-2E9C-101B-9397-08002B2CF9AE}" pid="11" name="Mendeley Recent Style Name 4_1">
    <vt:lpwstr>Frontiers in Ecology and Evolution</vt:lpwstr>
  </property>
  <property fmtid="{D5CDD505-2E9C-101B-9397-08002B2CF9AE}" pid="12" name="Mendeley Recent Style Id 5_1">
    <vt:lpwstr>http://www.zotero.org/styles/frontiers-in-marine-science</vt:lpwstr>
  </property>
  <property fmtid="{D5CDD505-2E9C-101B-9397-08002B2CF9AE}" pid="13" name="Mendeley Recent Style Name 5_1">
    <vt:lpwstr>Frontiers in Marine Science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http://www.zotero.org/styles/journal-of-marine-science-and-engineering</vt:lpwstr>
  </property>
  <property fmtid="{D5CDD505-2E9C-101B-9397-08002B2CF9AE}" pid="17" name="Mendeley Recent Style Name 7_1">
    <vt:lpwstr>Journal of Marine Science and Engineering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