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5E584EE8" w14:textId="18F08A7A" w:rsidR="00994A3D" w:rsidRDefault="00654E8F" w:rsidP="0001436A">
      <w:pPr>
        <w:pStyle w:val="1"/>
      </w:pPr>
      <w:r w:rsidRPr="00994A3D">
        <w:t>Supplementary Tables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09"/>
        <w:gridCol w:w="2362"/>
        <w:gridCol w:w="1053"/>
        <w:gridCol w:w="2623"/>
        <w:gridCol w:w="212"/>
        <w:gridCol w:w="2195"/>
        <w:gridCol w:w="1137"/>
        <w:gridCol w:w="1373"/>
      </w:tblGrid>
      <w:tr w:rsidR="00CF7E94" w:rsidRPr="00CF7E94" w14:paraId="16DE60B1" w14:textId="77777777" w:rsidTr="00CF7E94">
        <w:trPr>
          <w:trHeight w:val="312"/>
        </w:trPr>
        <w:tc>
          <w:tcPr>
            <w:tcW w:w="5000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9B1D8FE" w14:textId="51B63556" w:rsidR="00CF7E94" w:rsidRPr="00CF7E94" w:rsidRDefault="00CF7E94" w:rsidP="00CF7E94">
            <w:pPr>
              <w:spacing w:before="0" w:after="0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 w:rsidRPr="00CF7E9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 xml:space="preserve">Table S1. </w:t>
            </w:r>
            <w:r w:rsidRPr="00CF7E94">
              <w:rPr>
                <w:rFonts w:eastAsia="等线" w:cs="Times New Roman"/>
                <w:color w:val="000000"/>
                <w:szCs w:val="24"/>
                <w:lang w:eastAsia="zh-CN"/>
              </w:rPr>
              <w:t>Characteristics of GWAS enrolled in the MR study.</w:t>
            </w:r>
          </w:p>
        </w:tc>
      </w:tr>
      <w:tr w:rsidR="00CF7E94" w:rsidRPr="00CF7E94" w14:paraId="087AD354" w14:textId="77777777" w:rsidTr="002C0E88">
        <w:trPr>
          <w:trHeight w:val="684"/>
        </w:trPr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3026A9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Exposure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F8D430" w14:textId="58F0E4B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Numbers in</w:t>
            </w:r>
          </w:p>
          <w:p w14:paraId="0E4822B9" w14:textId="6CFB6FB1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GWAS Catalog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68DA7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Sample size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41BBC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Number of strongly </w:t>
            </w:r>
          </w:p>
          <w:p w14:paraId="5191D71A" w14:textId="02F24B5C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related SNPs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F5F269" w14:textId="33645B04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Number of finally enrolled SNPs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6198F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P</w:t>
            </w: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-value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34ED2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Population</w:t>
            </w:r>
          </w:p>
        </w:tc>
      </w:tr>
      <w:tr w:rsidR="00CF7E94" w:rsidRPr="00CF7E94" w14:paraId="47289B9C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9EF0A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barium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4554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GCST90100519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9892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1,792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F3B5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5405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2367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C0BD3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5BC19D0F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69053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Serum </w:t>
            </w:r>
            <w:proofErr w:type="gramStart"/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lead</w:t>
            </w:r>
            <w:proofErr w:type="gramEnd"/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BCC7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GCST90100530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0DFD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1,765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8A57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1401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58FF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10B7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259AA9A4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33792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cobalt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79DD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GCST90100522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E93E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1,758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DB0A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DFFE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F44F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4AD5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3AA63F1F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AB38C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molybdenum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6E55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GCST90100528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8930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1,752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DEA6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76B3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B8A3A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AF78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21EB5CE5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05CB5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cadmium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15A6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GCST90100521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6FD29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1,775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AE78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0495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B0DC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DB1D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422D2AE6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778FC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vanadium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9336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GCST90100536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72BF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1,800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FCD7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9794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DD9E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E4A1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63EEEF6D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38B9A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chromium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F68D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GCST90100523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4D38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1,758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46F7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5C8C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4673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496D3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52070B8A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427C0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aluminum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5D3F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GCST90100517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1245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1,775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CCCD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B31C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107F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C626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2F0BDC8F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280FA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manganese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ADA7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GCST90100527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C444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1,674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415F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C353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37D7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208E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2B758240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92998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nickel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DAFA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GCST90100529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8177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1,756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A32B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154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8463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A542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AD0B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595694D4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2AA90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tin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643E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GCST90100533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8F7B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1,793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359A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259E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F68F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A2C6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0B0F503B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87D4D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titanium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BEF9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2DD3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1,796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DD97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C19C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48FB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A962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0DD5AE37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596C9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rubidium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6956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GCST90100531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F72D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1,795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50F0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D40A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51AD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4308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119E1B26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9364A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strontium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4AB9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6CF1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1,797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3711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70B2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391A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8E17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6E9AB8FE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44BE1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copper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FF71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GCST90100524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70D09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1,798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C10C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B609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5DF6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7EB4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7F99F1DF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7E82D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Serum zinc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2E29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GCST90100537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B5EF9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1,798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73F0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62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B230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B91B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11E7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56F380F1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0FEE2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barium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9EFC2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GCST90100540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BDB5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687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9EEB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7F47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9669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1C37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108FF851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694E9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lead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B960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GCST90100551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8175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676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3207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07AB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0E5B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9ADD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117D790E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5E6A8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cobalt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EB3D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GCST90100543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52B4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639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9E7E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19F9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36F0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7CC1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5D21DE6C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9DABE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molybdenum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9578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GCST90100549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FD23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682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FC78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6F13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1B7F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B031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341EF806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EAC00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cadmium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962E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GCST90100542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31459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656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0868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5CDF9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B96A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EA22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384B10DD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DD9D2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vanadium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A066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3C72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688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CE09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FDEA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CE37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F145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46A84ECB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2B2EC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chromium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6C9E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GCST90100544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C3EF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685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77AD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07B6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AC41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227A9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5B82A794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397C4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lastRenderedPageBreak/>
              <w:t>Plasma aluminum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201C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A5B3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678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A7B3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4C65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9D2A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2D21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60047EBF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3AFD5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manganese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D5AC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FE99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681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2391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65B9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4771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A6369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1A858179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F49CB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nickel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EB38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GCST90100550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955F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685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4F45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DE21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6EF8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F2AB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0AC3774F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4C924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tin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516D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GCST90100554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8EDE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667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B5D3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38D3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CBA5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65DA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332EA2A3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4C88D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titanium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E7B3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GCST90100556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9334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688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1569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43F0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34E7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5A09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6DC763E1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222A1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rubidium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7450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GCST90100552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0869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688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7654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557B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207A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C702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518D02E0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F952B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strontium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A51C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06A9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687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5927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001C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1B59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1455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4E8990B2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42C09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copper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A14E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GCST90100545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0041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685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A702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62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C6DD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3DBDD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9F0D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7F49EC38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0CAD1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Plasma zinc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178B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GCST90100558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0AE3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684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8549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0F75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CEAE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D030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0E6AFF83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827E3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Blood aluminum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F1FE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8DFF4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45C1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DF75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75AD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3C7F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0B908F0A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90195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Blood cadmium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E856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1675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625A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0837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F49D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1658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5E4B23BF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C1F71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Blood cobalt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EFD5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A549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BF81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9CFC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56A1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51D1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1F02082D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74F66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Blood chromium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DBCF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64EE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ED11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7FD8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6EBC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01E2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544094C6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074CD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Blood copper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D96C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DC32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59DB9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065C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E27A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4759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62E62455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8451F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Blood mercury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0A44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A445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C27E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2A2A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6B82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4C2E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72A0095F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CB9DB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Blood manganese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2CC6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7FD4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B9A2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5A79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BAC3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9A73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399C447B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4640C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Blood molybdenum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ECE7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293B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A213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9CC6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3111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457E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52D63839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BF255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Blood nickel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C83F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E7EF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93EB8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7D7C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E03A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FCC87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3F1F0E0F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7D319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Blood </w:t>
            </w:r>
            <w:proofErr w:type="gramStart"/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lead</w:t>
            </w:r>
            <w:proofErr w:type="gramEnd"/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A519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973F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2773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5351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30D6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5CB90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6B1C637B" w14:textId="77777777" w:rsidTr="002C0E88">
        <w:trPr>
          <w:trHeight w:val="312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B1883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Blood zinc levels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82E56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65D6E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949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B03A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8DEF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E586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29435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27E29455" w14:textId="77777777" w:rsidTr="002C0E88">
        <w:trPr>
          <w:trHeight w:val="600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168A9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Diabetic kidney disease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8E25B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GCST90018612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0710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132,984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E288A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5F2AD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4 in serum metal levels</w:t>
            </w: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br/>
              <w:t>3 in plasma metal levels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BA7B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D3121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East Asian</w:t>
            </w:r>
          </w:p>
        </w:tc>
      </w:tr>
      <w:tr w:rsidR="00CF7E94" w:rsidRPr="00CF7E94" w14:paraId="4C70C5C1" w14:textId="77777777" w:rsidTr="002C0E88">
        <w:trPr>
          <w:trHeight w:val="324"/>
        </w:trPr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A615673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Diabetic kidney disease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33E3DE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GCST005881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D90B9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10,875 </w:t>
            </w:r>
          </w:p>
        </w:tc>
        <w:tc>
          <w:tcPr>
            <w:tcW w:w="104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9DE5A3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7F72E2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672BAF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 &lt;5e-06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039B7C" w14:textId="77777777" w:rsidR="00CF7E94" w:rsidRPr="00FE3FA6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European</w:t>
            </w:r>
          </w:p>
        </w:tc>
      </w:tr>
      <w:tr w:rsidR="00CF7E94" w:rsidRPr="00CF7E94" w14:paraId="6CC8A99F" w14:textId="77777777" w:rsidTr="00CF7E94">
        <w:trPr>
          <w:trHeight w:val="444"/>
        </w:trPr>
        <w:tc>
          <w:tcPr>
            <w:tcW w:w="5000" w:type="pct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5F518F" w14:textId="77777777" w:rsidR="00CF7E94" w:rsidRPr="00FE3FA6" w:rsidRDefault="00CF7E94" w:rsidP="00CF7E94">
            <w:pPr>
              <w:spacing w:before="0" w:after="0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 xml:space="preserve">MR, mendelian randomization; GWAS, genome-wide association studies; SNPs, single nucleotide polymorphisms; </w:t>
            </w:r>
            <w:r w:rsidRPr="00FE3FA6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</w:t>
            </w:r>
            <w:r w:rsidRPr="00FE3FA6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-value, the significance level of SNPs.</w:t>
            </w:r>
          </w:p>
        </w:tc>
      </w:tr>
    </w:tbl>
    <w:p w14:paraId="6B4B53CF" w14:textId="252CDEF0" w:rsidR="000D3BDB" w:rsidRDefault="000D3BDB" w:rsidP="0070019F">
      <w:pPr>
        <w:rPr>
          <w:b/>
          <w:bCs/>
        </w:rPr>
      </w:pPr>
    </w:p>
    <w:p w14:paraId="452485C6" w14:textId="0FB0CC55" w:rsidR="000D3BDB" w:rsidRDefault="000D3BDB" w:rsidP="002C0E88">
      <w:pPr>
        <w:spacing w:before="0"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23F5702E" w14:textId="00161C61" w:rsidR="00CF7E94" w:rsidRDefault="0070019F" w:rsidP="0070019F">
      <w:r w:rsidRPr="0070019F">
        <w:rPr>
          <w:b/>
          <w:bCs/>
        </w:rPr>
        <w:lastRenderedPageBreak/>
        <w:t>Table S2.</w:t>
      </w:r>
      <w:r w:rsidRPr="0070019F">
        <w:t xml:space="preserve"> The information for finally enrolled SNPs.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77"/>
        <w:gridCol w:w="1085"/>
        <w:gridCol w:w="1378"/>
        <w:gridCol w:w="713"/>
        <w:gridCol w:w="659"/>
        <w:gridCol w:w="1058"/>
        <w:gridCol w:w="814"/>
        <w:gridCol w:w="768"/>
        <w:gridCol w:w="722"/>
        <w:gridCol w:w="681"/>
        <w:gridCol w:w="681"/>
        <w:gridCol w:w="987"/>
        <w:gridCol w:w="814"/>
        <w:gridCol w:w="952"/>
        <w:gridCol w:w="1175"/>
      </w:tblGrid>
      <w:tr w:rsidR="0059133D" w:rsidRPr="002C0E88" w14:paraId="2DAD82B1" w14:textId="77777777" w:rsidTr="002C0E88">
        <w:trPr>
          <w:trHeight w:val="516"/>
        </w:trPr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1EC79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Exposure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DB3F3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Outcome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14577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SNPs</w:t>
            </w: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6CB5E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EA-E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8ACC4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NEA-E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CAF76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Beta-E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82658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SE-E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7D41D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i/>
                <w:i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P</w:t>
            </w: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-E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5464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b/>
                <w:bCs/>
                <w:i/>
                <w:i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i/>
                <w:i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F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A5F1F9" w14:textId="77777777" w:rsidR="00CF7E94" w:rsidRPr="002C0E88" w:rsidRDefault="00CF7E94" w:rsidP="0059133D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EA-O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40A3D2" w14:textId="77777777" w:rsidR="00CF7E94" w:rsidRPr="002C0E88" w:rsidRDefault="00CF7E94" w:rsidP="0059133D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NEA-O</w:t>
            </w:r>
          </w:p>
        </w:tc>
        <w:tc>
          <w:tcPr>
            <w:tcW w:w="3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D951E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Beta-O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2807F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SE-O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4C6BB5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i/>
                <w:i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P</w:t>
            </w: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-O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70ECBC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b/>
                <w:bCs/>
                <w:color w:val="000000"/>
                <w:spacing w:val="-10"/>
                <w:w w:val="90"/>
                <w:sz w:val="21"/>
                <w:szCs w:val="21"/>
                <w:lang w:eastAsia="zh-CN"/>
              </w:rPr>
              <w:t>Population</w:t>
            </w:r>
          </w:p>
        </w:tc>
      </w:tr>
      <w:tr w:rsidR="00CF7E94" w:rsidRPr="00CF7E94" w14:paraId="071D1FB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B868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40AA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8C7C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rs145368539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549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537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B9E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0.4058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9AD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0.0886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9F4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5E60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20.99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6B3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897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BCD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-0.6279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7AC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0.2986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A0D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0D3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67D61D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6026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5E96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6F32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rs58616750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BBD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F41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09B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-0.1672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73B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0.0361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234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9A7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21.44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C8D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D47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94D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A96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0.0967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5DA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0.6199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4CCB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5FE1B7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F502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2698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6D12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rs61857946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1D9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4AD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40D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0.3446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4EB7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0.0734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B25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C77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22.06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DBF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C3D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780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AE8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0.1497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9604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0.2358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F04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E188AE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F9AD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2F27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C44A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rs7358335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9196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4A7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87D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-0.1937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B52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B0E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AA99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22.03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9DD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6EB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1EDC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0.0665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A880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0.1151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19E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0.5633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3ED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01CF66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56FA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901D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809A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rs9364230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6BA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B16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8A3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5A9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0.0332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7A9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F5B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21.82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13B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57C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811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-0.0243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08D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0.0964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4AD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0.8007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88F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F9DDC1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4BDD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4538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4204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rs10991100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7284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0CF2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827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-0.3014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1DC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0.0653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724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A78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21.33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522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C84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E8E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168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A972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0.6844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59C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02B969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2046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EA76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9BE3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rs11639885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21D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3CE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3E3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058A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0.0589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FC6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BCC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25.43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E50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E12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6A1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-0.0891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CDF9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0.1289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B61E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0.4892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89D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C94F6B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D09B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A18F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D1FC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rs12101120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A45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9EE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A3D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-0.1548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854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0.0338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8B7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195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20.97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DDFE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44E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2E80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-0.1358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C29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0.0969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71F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1D42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133359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A9A7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466A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1E61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rs12617786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4AB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C12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9D8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0.1604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66F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0.0345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5EA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8D19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21.66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DEA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F48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BEF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-0.1462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313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0.0959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819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0.1275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2F3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DD1A53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AB6F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92F6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BE22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rs2887641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EB4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D7C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DEE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EE31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BD4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82E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23.69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D142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B4F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4A1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70F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9AB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0.8035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152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502A05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AF6C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B2AE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9D99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rs45576138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DC2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F6B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492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0.3998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D4F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563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BE6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807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07B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175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-0.0512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3FB2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66D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0.8016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9C3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06E9F5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F275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6063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9F16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rs79481489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3EF2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5A2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319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0.4446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738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CBA0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AAB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21.88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866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0BD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FF5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0.3105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937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0.2279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4A7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0.1732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49F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758830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3B13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3227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DF6A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rs10255372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BA9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034E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A67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-0.1583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0FF9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0.0333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B47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9E5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34EC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2D6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0B5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665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0.0973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055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0.6738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87C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3EEE07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7E3C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B597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4C96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rs991173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063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88D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696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-0.1681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6D1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0.0365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959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124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21.22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F48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6F6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2A9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D1F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4BC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67B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C379C0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5DBA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90FE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4EB0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rs111260116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8AB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5BB4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DD6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837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0.0381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496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3A5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23.05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E72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50D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0CF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0.1299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DCB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0.0982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160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DE5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568436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8B38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CCBF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98ED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rs12693546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A56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093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805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0.3943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1EB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F4C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E96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23.89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676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0E70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5D00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062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0.3116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C92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0.4857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D81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740E4A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F450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7D94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6B05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rs1504607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7BA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018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7D1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0.3301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FB9B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0.0698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455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8CB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22.39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F452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C6E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4A7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-0.2791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724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0.3216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EE5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0.3855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F81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A7C0C3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004C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5002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4475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rs39797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1A6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32A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3A9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-0.3809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41EB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0.0752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C196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6FE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25.66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5B8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CE3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F4B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0.3031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34F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0.2505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5EA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466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193C11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DC6E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4E18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D3F8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rs75943454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9FF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E57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A3D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0.4397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C63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097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109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431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156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43A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D14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4A6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0.7406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EE3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7C6BEE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281D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B043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CC0C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rs12228069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BE7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A6B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A01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-0.7078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D11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0.1526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859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02D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21.52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1E6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243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FB9D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9C3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0.3292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72CE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0.7719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28D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45B82C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720C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233B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7964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rs166722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CF99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0AB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D8E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-0.1707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E40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0.0349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534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ED3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24.00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4F6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092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B78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7B1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D4D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0.5966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014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E1DDB7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480C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C472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2715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rs396511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21B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8A6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85D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0.2686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4ED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0.0586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262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7C5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21.02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AAC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B0A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3F4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739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0.1712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31C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0.4741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80F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3AA5FA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986E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90C8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1A0B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rs79052248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007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AF40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1AC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0.2285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C4E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0.0469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423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155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23.76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D11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D4AB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7E8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-0.0529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171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CBE4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0.6875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D78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1FA192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38FE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4B11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B8CB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rs880423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200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B0F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97C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0.1588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CB7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0.0342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DB2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35D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21.58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26B9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75F4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EAF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D63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FBF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0.3349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314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738D64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4C5E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Serum V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9716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1777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rs2083833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180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9A2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1C9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0.1909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EA4E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91AF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C69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21.19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6B9B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073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55E6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630C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DB3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0.935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981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BAA7CB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1427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V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F1BE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E5CD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rs249287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D4B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95A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299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C4E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D08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915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21.77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495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8BF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29F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-0.0471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321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0.1047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0A4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0.6529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A01F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C576FD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FF2A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V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D50C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0C72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rs534159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4C3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A2B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386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-0.1866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B3F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0.0395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783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B1E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22.29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B39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61A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94D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-0.0654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5FCE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40AF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0.5343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4EE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22A08E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AB1A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V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EE52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A08E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rs6936473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513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B901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4D8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-0.1754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89A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0.0375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5D0F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DCF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21.89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B7B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EAA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5F4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-0.0843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699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E774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0.4439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216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879430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45B1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V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482F2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667F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rs7282078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FB6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A5D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70D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-0.1887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3BE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F41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135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2D4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DA7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15D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CE0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0.1132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98E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0.8862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449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99712D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E50E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V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22EB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808C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rs79070055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5F8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B41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CBF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-0.3515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39E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0.0754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E32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BB5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21.71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56D9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AE99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114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0.5989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D5B7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0.4387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B20F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0.1722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CDF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F2DFC4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A4D5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V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60C4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0C09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rs972738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8B2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97B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7E3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380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0.0334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311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365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25.89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14B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C3F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2BD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-0.0794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D2E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0.0945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6D0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0.4006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BF6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AA2E25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32EF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E96F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299F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rs117244450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A35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5CB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A0E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0.2204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B59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0.0469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27C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C7A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22.12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9F9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638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3E37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B3F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0.1427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EAD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0.8211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8DC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B5B127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18A3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FD6F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7898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rs12602392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466F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F31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159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0FA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3590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B3C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21.04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74E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EE7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007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-0.0837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F27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0.0993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B4C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0.3994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336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7D0C4A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F786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BE5B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8313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rs12803936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3CF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F7C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6CC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-0.1916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E55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7AE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3A1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22.49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A74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0FE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210D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CCA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0.1259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FDB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0.5355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1AA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EDE737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4C4A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85AC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EB17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rs61924870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C39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98B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8CF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-0.3532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D84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8EA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775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B15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259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27D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-0.0702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CD8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0.2945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320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0.8115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017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863E05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0FDD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6F7D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00CE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rs9487211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B49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D39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278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-0.1768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398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E3A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9E-07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702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24.40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0B9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87A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792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-0.1252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734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0.1112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74D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0.2601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275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40C7B1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1EDF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Al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271A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EB62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rs1948745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E257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5060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925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E4C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0.0523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5B1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F3F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22.45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B92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E042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1F3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-0.0542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303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8BB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0.6434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5A1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CFF8ED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B818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Al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576F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1571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rs4574233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6EF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0ED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5D5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0.2309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E05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0.0475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559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C6A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23.61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9CC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72C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061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4DC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0.1226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229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0.0429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F26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3D564A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6985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Al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EB56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1A63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rs4878080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B2E4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D20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DA0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288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954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351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25.58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34B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B9C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3BC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427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0.1147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8D2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0.4178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236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C33942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2D10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8DCB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8520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rs149628902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F2E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191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4DB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0.3801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025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0.0815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ABB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23A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21.73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EBD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1E6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0E1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0.2662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E5E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0.4594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888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0.5623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23F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21F370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8080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9605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1DB5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rs2155533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8CB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376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C73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499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21A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9AE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23.42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50D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F44F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4B8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F95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0.1121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992E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0.4538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678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D999EA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E95E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AA08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C550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rs10772352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596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FFB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DB6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1A6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0.0388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2F5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C04C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23.09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102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202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7B6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1D1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0.1094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C44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0.5406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501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000DFD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7F5A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8267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792E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rs114018631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C21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86DB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4B3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0.7646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FA4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E3C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23C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23.12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11D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9769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7EC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-0.7651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F96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0.4814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D88B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1C7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B4EE96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8D5F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50C7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B2F6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rs12403087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57E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EC0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4B0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7C4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1C36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1A6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21.61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BA7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883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5E4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850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0.0977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0E5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0.0637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7D4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D9BF26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C8D7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B52B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1EE1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rs145980678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86C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D439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7F56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-0.5668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DD3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0.1169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5E3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809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F3E9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121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F85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0.5334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9B8E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0.3211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DD1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0.0967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0B3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CE43F2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E97B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EC92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6D0A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rs2703457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067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D13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EB9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-0.2715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4B9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0.0583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62A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0D9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21.65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2714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1B2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7BC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0.1944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4E8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2AB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0.1654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8C9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EA16FE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8AE2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D5A3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BDB1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rs6035716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097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994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FD0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0.2839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2BB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0.0616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E2C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2D1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21.27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B04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C9A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38A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0.2952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925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0.1692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17C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46E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B63EA0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E237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286F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F535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rs60926986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D2C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54E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288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0.1785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21C0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0.0363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A27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BE6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24.15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476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221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1DC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ED7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24F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0.3381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EFD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EACE69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54B2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2240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E596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rs7713992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955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D5F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875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-0.1624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F92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0.0347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22A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01AF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21.85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776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8D0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E26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5BC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0.0964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0D7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0.9254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48C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ED0821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77F1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31A1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C35D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rs2595886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9C1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8DB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63B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-0.2668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2E02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DEE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464E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22.72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0959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886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617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-0.3877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5C8A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0.2314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F224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3E5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0CBEE5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B219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Serum Ti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38B8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C50F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rs17007550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B2A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6E2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3BD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0.1689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254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120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955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22.24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6591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3F5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7F4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4A1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0.0969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CA1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0.1451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22A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ACA4F4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404B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Ti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6547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2837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rs1843704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93A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060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AEF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0.2319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945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0.0494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AD8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F1A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22.07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502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B4C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F91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C9F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0.1398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B7B4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0.5659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60E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DA4E81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F3CF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Ti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2AD1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731A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rs6990315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7EB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D54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207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0.4762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C71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57E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BCE3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22.05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AC9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A5B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DC5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BB95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304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0.591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988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1C97D2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76E0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Ti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4CF9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BE36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rs72663511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F34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E86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7CC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0.3505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142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0.0738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9D3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FFD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08E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C8B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640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-0.0633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7C24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45F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0.7125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EBA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D3CEBF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255F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Ti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8018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F5F0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rs9932904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0C5D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694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A11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-0.1629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E35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0.0325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C7E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9A0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25.18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B0A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7DE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FD8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6E8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0.0963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4E3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7BC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A48108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6584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Rb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4551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0EB8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rs10947698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99A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A9A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5BB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85B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0.0673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292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18A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22.74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797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A09F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D65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398D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0.1326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B19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0.7738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FAE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FC484C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E5A5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Rb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C92E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C4C7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rs1432288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EFD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08F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E94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-0.1697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924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2BB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1A6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21.02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86B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3D5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5FA6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376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441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0.6218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D9C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791C78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7150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Rb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E404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4A70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rs2454029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7A8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B20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AE2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0.2337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13C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B8E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C7E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21.96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ABA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1A0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1E5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2D8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0.1645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5B3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0.5564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54F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97F103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152A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Rb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C8FC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3DD1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rs61273049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4BB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C47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97A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0.6914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DF9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357C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C22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23.40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53A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F80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9EA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-0.0203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3A8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3DC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0.9484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EA1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82F171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D2DC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1D61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E8C5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rs11897623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9CB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46F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D93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-0.4271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CB3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DC1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7E-08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030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29.23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CFC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E6F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2DA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7CC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1FD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0.9445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24E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D3E07E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5A8A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4085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13DF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rs145046785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1EB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548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C43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0.4165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6AF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C16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67A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21.08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942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8C9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A74E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3B3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0.281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BA9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0.7775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DAC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0EB1A0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1424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80A6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3501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rs2289765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4007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35A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58F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0A06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5F5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621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27.46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BEC1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C61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A37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963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0.1179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F01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0.7488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BAF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060E25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37E2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C5E2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6291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rs2962476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3F0B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652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F57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307E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0.0459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3C9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7A7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22.06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051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51A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003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-0.1584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C55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0.1268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575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E98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831E27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8561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B571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90A0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rs4707047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2DE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654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C7E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-0.1589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B1E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0.0335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B11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DE4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E5A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248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AD1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-0.1022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29A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0.1089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C93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0.3484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B35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7E9729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A406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69B3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CA1D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rs6580219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94B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3DF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988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66A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194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113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21.46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640B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E84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EBEE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E552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553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0.9958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753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3595A5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CEDF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19C3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26CA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rs7090929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017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D47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CC2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D41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0.0365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382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7EB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23.87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3EE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F00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34D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0.2704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F2E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07E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0.0445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CA4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062ABE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B16A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162E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C2E6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rs74696940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C1F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ABA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ED1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0.3916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53B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6B3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1FF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22.44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5D2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420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5BF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-0.9329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A5E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0.4176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9AC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0BB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024122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9886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17B0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A9A0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rs10424895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500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B3A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DA7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0.1978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086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278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B98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30.22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9AB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551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C3F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C2A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367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0.6471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E72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D698AA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A229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CBC7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6E60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rs11708215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2F7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57C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4FD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7C0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1DA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8E-07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FC7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24.55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204C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EF7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5F6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D41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0.1027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482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0.6231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B3B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ABF9E5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A475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EF64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8A9AF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rs145001356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7F7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0AC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6F2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-0.4297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3B2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A01C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3A1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22.36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4C8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B42F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404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4BA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0.2479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024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0.4678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205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90AF06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9BB0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801F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F0F3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rs2857658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829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7DA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ED6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0.2531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3EE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0.0552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B4A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6B7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21.01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87D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6AF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7AE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-0.0751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5EB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0.1911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F21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0.6944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1E7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114728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4E50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3EA8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92FD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rs60384721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CE2B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21B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591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D11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0.0371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5241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5D7C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21.31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2BB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9C3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3AB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0FA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9CE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0.4957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A33D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055ED5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AD60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17F8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5D4E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rs78069066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5759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DDD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1072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-0.2399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C85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469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C91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35.19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111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538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5FE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-0.2313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64A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0.1122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5B3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604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15212F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F4EF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444B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C560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rs17152037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C29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087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922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-0.1828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EB9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0.0381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CC5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2079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23.00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A8FA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541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4F0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0.0083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52D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A61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0.9361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519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C92785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F227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9322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6BC1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rs4272884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BA7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8F3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F26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-0.189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602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DD0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232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22.05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534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EAE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BF39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-0.0413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D57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0.1053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079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0.6945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56B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C5289A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F7D2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1B34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6E69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rs6766011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9BD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EEE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6A7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-0.2063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67FB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F85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996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22.74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875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EBA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FA1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0.1747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09F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0.1165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90AD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0.1337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209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1C5FBE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87AA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06D1F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163B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rs6773812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A66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277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41A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-0.1581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858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0.0321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1BF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9E-07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C46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2BA2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CB9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988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B39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286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0.9917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4B7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6D50D9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D80E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Serum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7937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0D26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rs79142685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4D6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8A7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7D2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-0.2144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0E3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89B2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7E-07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504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24.69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B95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C42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B6A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-0.0634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FE3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A03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0.699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3C7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E30E12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8020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3612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3B48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rs11696219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911C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F07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54D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0.3485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CDE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D9F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296B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24.42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DB7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9CB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24E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-0.0559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343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FA4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0.6165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CDA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C1689E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A225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4D5B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7094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rs183939842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C77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61A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0D4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-1.0129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7A1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0.2188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8E2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BF9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21.43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F9E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90B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631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-1.0588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57F9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1.1534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CAD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0.3586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A4B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AEB181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55C1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A3A1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3617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rs2828460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FF0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F7F4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235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0.3094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211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948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8E-07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1AFD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24.94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C41B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F1C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817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-0.0211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A25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0.1245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E40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0.8656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AD7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609822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8698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414F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5FE5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rs3017937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9F2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4144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9E8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0.4574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7C1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0.0977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39D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B86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21.91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CCB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CCC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B319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800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CE2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0.465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BC3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4C4246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28DB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4BD2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9D9D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rs35900478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7B2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5C4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9FA1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-0.3167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B74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0.0674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BFA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BF1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22.11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5688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0EE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FB5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F7D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0B2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0.7159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2C6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626E12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4DFD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B972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212B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rs58174206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52A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AB00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001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-0.4302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514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0.0923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010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720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21.71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77F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1AC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43C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-0.0223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234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2B7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0.8705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666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DB8FE8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9175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26EC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19FD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rs80272920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DCE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B985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DC4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-0.7007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4F1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0.1522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FF7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E08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21.20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B25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6DB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631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-0.0533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34F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0B4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0.8941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AC8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079CA0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8781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3493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DAF5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rs9981507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D1C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F27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8AC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-0.6534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F9C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0.1406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0ABD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DDB7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21.61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9DF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614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10D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-0.3082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239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0.3386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374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0.3627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97E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725B33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948C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A2EB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F31A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rs2744386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14B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5B5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D49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0.5322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C4A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0.1124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DF1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F32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22.43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232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46A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A2D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095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0.1558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F20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0.232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A10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94C9F3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83E1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393D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A4BA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rs4237391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555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200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9D0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406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0.0561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EC5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A3B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24.17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B29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B88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353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1AFB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FAB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0.7129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E65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C597C4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473B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82DE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63C3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rs11772660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07A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FD6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1222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-0.3835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832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B78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868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22.88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4CF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AD8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C3F0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AF3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0.1373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91D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0.8738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611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650FE9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11BB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0FB3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3698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rs2727867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4C2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CF9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8AA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0.2912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B1E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0.0597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CA1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72C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23.83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468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CCAB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A67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D19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F04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A7A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14CAA3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3745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3221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0C40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rs7103346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DD0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2F9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7C0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0.2477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29C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0.0533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099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870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21.56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C332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300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D34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9BB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0.1071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1502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0.4443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D01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4AFC2D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AC54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F826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A46B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rs75597017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7B5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D1E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6380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-0.5709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143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4C4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AFC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21.20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485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3B4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83B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9D9F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AE9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0.9045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E17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5D999F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3386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8B66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9844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rs8021455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548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689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452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-0.3963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AE5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C8FC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3701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23.70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138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EDA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FB3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393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0.1792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BF6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270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AE55F2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4F2B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F7F9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D9C8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rs116449108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B43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D2E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C28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0.4357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E60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0.0942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DB3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AFC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21.40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6CA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367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BC4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-0.1354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0B1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0.2169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64B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0.5326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930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31943E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F78A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3E49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5A44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rs117609103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B80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31F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69C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0.9274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3EB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0.1992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AFE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388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21.67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5F6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28F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798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294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589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0.2654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7C0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26B937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F1F2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B0F6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9F1E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rs7124398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0FE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1DC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A245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-0.5844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63E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8CB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FA9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27.77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683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04E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D10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B12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A98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0.2115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A6E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42D086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4EFC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FA44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ECCE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rs79898619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6A2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EABD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325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-0.4144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1B9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0.0819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15B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451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25.61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FEA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000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057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-0.4503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5C59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0.1935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3C5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0.0199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438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282236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711D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V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3F2B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43F1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rs4544187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5F8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AE8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77A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-0.3393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027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230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9E-08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DCE2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29.27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042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920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0C0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ED6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0.0976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501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0.1282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EF2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DD3EC4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621B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V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7F91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AD29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rs6026593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F08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A234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78B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0.3854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17F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0.0798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A62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87A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523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5A8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907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B3D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AB3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0.9324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6F2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BF56F4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B5C1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7EBF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3486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rs11017755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C84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7DB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975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-0.3078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880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0.0634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653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BFB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D7D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D22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207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0.1495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5BB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0.1483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EF4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0.3135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429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07BA5B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B7B7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C81A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70CC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rs12607014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22D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7F24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5F5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-0.3418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E683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161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42D3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28.81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7E9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9A97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7F3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0.0079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586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0.1029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80E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0.9392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2EC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18BDFB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21CA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2EA9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EA9A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rs62234189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F3CB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A0D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874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-0.9752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9533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98E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7E-08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BE1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29.69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531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CB3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013E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-0.3458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85C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0.1782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78D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0.0523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698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990F9C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22AC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Al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ED53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6E4D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rs1289661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6E77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AEA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36C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-0.3572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692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0.0767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4E6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BD37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21.69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CEF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938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912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-0.1742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843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0.1261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272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CDEE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9BC24C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9F17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Plasma Al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0932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B33B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rs149814693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BAB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D65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BCDF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1.2045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9AE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0.2436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AD8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166A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24.45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B6B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645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558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-0.3004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481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0.297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8EC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0.3117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41F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532CA3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C718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Mn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D77C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8FED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rs61945916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42C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ED6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54F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-0.5728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188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0.1186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D7D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46B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814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678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9C6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-0.4747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41B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0.2602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36B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0.0681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248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5B8FB8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457B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659C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0088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rs12975867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320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078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209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607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0.1057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C81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36D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21.96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2CE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58D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E97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68D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0.1928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866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0.9321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A6C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EF55BB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61E1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E47F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B3A6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rs144999307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D38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9A6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B0C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0.5752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9DB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0.1177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075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C0B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23.89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7F1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3B0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0F14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49A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0.2195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F3B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0.7531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667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7924AB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C99E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8262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B8E3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rs183518940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B9F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BBB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C4D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0.7353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ECA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E8B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4F6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26.19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E84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640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583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1.7626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2BAD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0.8063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68E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0.0288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1B1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A8FF1C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9262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9475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3802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rs35786473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8D3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772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A9B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-0.2867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759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4B3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DA1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22.06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436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798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429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E0D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B79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E23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11C533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BEAC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B0C6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73D5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rs7201673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8BA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551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E7C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0.2993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6AA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0.0649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8BF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D55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21.27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3E4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6DF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BDE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FD7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0.1033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0F4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0.9509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E25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AE742F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1E12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Sn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767C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50DE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rs144086039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245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F2B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1C3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1.0128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921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0.2179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95C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EC2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21.61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555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CD2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861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0.7854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C44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0.7772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C0F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0.3122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50E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5BDE52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1F1E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Ti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9E67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C0C6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rs151209811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467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E51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85E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-1.0181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B3E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0.2211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5E0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D8A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21.20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2CC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D27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AED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-0.2041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675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0.3575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B89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39B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4DF794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D4B3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Ti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C018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2A15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rs355020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1504B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1AB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120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-0.3376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0EA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0.0674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910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7E-07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DC0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25.08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3D0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413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EC7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-0.2374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41C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0.0949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82A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0.0123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67C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D742FA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D387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Ti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B2D1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E276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rs36110069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B20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A11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F06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0.5999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851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621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E10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25.84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24C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B0F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8E3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-0.4177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934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079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0.0146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581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1DBC5B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4621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Rb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32F1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199F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rs118182737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D27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684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59D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86D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509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8E-07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DED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24.95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AF3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CC4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DD0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0.3309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3E5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0.2612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8CA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3D6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3934BE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D3A7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Rb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82B5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4639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rs146822775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DFC7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B1B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749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0.4849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37B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FA2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D95E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23.04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D8F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3F2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7674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122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0.3277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4AC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0.794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6B10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A97602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4241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Sr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8E57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7C3A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rs10014591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A75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000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DEF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-0.3121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AA2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0.0674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D70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E79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21.42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26B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881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BB7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C16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A55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0.4761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98E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64C57E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1902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Sr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471B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BB79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rs112043376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E55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FF3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F1B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0.7791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EF6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0.1669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E00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1F9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21.78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886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EB8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31F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-0.2023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B2C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0.3326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C26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992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E0480D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5121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38F5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DC82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rs17720055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557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D1A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870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0.4134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EBB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781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D2C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23.78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77D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DC1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587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-0.0842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500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0.1938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E57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0.664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34B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7FFD8F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020A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2AC3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5C7A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rs185903133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9D7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BE3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3FB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-0.7239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1A67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0.1564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CE1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A82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21.43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28A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7F7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034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-0.2811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C94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0.2886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29D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D7C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D64E65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3F20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885C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0121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rs7736204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288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3D3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7F1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C88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0.0559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047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125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21.39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8C3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592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DC1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177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0.0995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08C7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0.2772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A52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6842B9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637B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3DDE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4441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rs10399884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47B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CD5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93D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BD51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0.1169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9FC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07A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21.34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BE6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13A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10A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-0.1497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F7D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0.1367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4BD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0.2736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847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9127DA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918C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914E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32CF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rs1289661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009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ECE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853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-0.3579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828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0.0761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12A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13E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22.10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965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6C5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B57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-0.1742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CD3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0.1261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ED5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6C5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43E4B0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B99F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F070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C7C8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rs55908498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1B4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90A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1AC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-0.3856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DC4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19E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233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21.71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346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828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7F5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-0.0838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2C5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C38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0.6309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507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5F32AD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162E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BE81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Ba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3D90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ABC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0F3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01A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58D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70E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CEF1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C87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418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C6A2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0CD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152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0.4801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73F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9F1A60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037A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3D39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Ba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8299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107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ADF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2A4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5F0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F87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0B3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85A9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908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1DE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-0.0099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1E7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B4E9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0.8137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344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BD0F27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A8B5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0890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Ba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5DE7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5081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390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1CE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7695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1D4E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24E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D28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46F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9EF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-0.0431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FBA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7E0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0.7405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B6FE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4EA0BF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2C19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A334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Ba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CCCD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BC6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0A7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4470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6AE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3B9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7D9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ADF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341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6419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F44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C6B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0.9833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929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E89D49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8E1D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D8F7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47F5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653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12F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DE3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2AD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E2A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824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529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EE2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55C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F947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0.0743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03D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0.7606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52D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E4B5F2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D0ED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EA56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CE1D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206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A52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CC4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A61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BE1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DDC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1B0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CD8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D47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-0.0441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C12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DAC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0.2912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0B4F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4063E0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EBCA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7355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5538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2E3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41D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18C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86D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AC3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688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EDA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00F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753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0.0169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9A0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0.1287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1FB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0.8953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A45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93D1BE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6DE8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2984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Pb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9F74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10E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F7F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52E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6D2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761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593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92B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8E9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F40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B5D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484A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0.2066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171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9F8B0E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3B71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4EA3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A248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86C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603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579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598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3C4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F3B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A5E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59EF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F5C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-0.1005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C18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0.0755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6BD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0.1833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86C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446509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7B7B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F652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8978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A1A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0B8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E58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0C6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8C3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37C2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E9B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03F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702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BF5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0.0424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733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0.3861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33E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CCC1BC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DB84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40B7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95FA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747B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6D3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B32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D81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DBB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F96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CE6A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8DA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702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BC6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583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0.6992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402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F3D46B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37C2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E1D8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EF97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614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DD9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284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45A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B6E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114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17E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DFD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0B6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143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0.0448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7FA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0.4579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272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725864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FE43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372E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C5FC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387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6C4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529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6969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C70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688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390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58A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6F83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C82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047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0.8767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BA3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5C5312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E78C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8BB88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36EF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48B4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F76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24C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B19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8EF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4D6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3FC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8BF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AC8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48C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8E4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0.2737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709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BF2C47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B6D7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39FA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0F50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4F74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ED0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F43A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2C6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7CA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2D4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250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A51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942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-0.1126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A8B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2B07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0.3883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869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038A0F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780D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684C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FD95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2011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201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5C2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CCA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1CDD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2B1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195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314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F2E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8FF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696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0.8307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C4F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D65ADF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3FA6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AE12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C0F1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C16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8BB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9F3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FE5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1A9B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799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F92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E01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E7F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5CB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0.0683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C51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0.2848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32F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AA55E7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F7D5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7B38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EAB0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481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A5B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785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F06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924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BF8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0EEC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422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FFD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879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0.0388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F01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0.2794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3D9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44B3F2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69CA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58CB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30EB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9111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2AF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FAD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D127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AC8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8C27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8DD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22B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867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-0.2079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524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45E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0.0923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F49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EC0390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36A1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A4F9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C667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4B5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F40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F13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23C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7ED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556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B7E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A32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0FA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0.0076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82D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0667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0.8522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84A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522BFA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93B9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F7BC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V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C410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8A6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642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68C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09F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258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858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9D3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B36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7AF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AA2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0.0741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460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0.3329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D5C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F27E32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EDD4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CD44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V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9553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788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50A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910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61C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CFF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D05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F5C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0D0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1D9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-0.0581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765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A55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0.1651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F8D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B0BAF8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2D11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B817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V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2C1F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723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4F8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01D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96A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872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F8A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F64E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ECE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A7E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-0.1737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268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31D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0.1827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F79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3CBD45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9534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D0CC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V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038C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E5E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C7C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547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29E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812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497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0B9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124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8BDB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1F5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7A1D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0.987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5C2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9591E1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D58E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9881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5B35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DEF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D00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9D97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99C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994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30F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741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575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DAA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-0.0428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77D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0.0764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6A1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0.5752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853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32B3B9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4CFD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669B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32A1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271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D77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D08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9D4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AEF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B2C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70F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7BC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967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7A7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A5D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0.7056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B8B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7F4CFD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A5A2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1C13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E518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A1C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17B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D31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68C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37C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723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708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A8C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006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B08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FA6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0.9094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380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156F52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5841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8D67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8A65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13A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A7E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2C7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A56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DD3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BC5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1BF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E5A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A81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DBE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13B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0.8169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49B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3F0CF7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7B70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65E6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Al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0E98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C35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0AF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E042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FAB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DF4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681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D0E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B62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15F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3FC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0.0748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B13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0.3586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E85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81D82B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4AE1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7DE3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Al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046B1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D81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6F9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D20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1FD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15FB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1873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DD2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254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7E75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3A5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0.0424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50A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0.1054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128F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C93561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C916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2FDF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Al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6267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EFB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6B38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32F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502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28A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4E9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39B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7CF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F88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-0.0246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3609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DE2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0.8505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145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17C7D5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A014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0BE1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Al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A41E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E9C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838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71F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5D8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D13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2EB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218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A34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FFE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EC8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5002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0.3536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324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0B3449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15D8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DE59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E0B7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A38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845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973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192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97A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6B4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E08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F6E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844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27D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0.0776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62E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0.3957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261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1060B2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A224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2C39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5FC4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BFED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C702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726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8DEA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214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09F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DD3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588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A43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-0.0396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BC8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E40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0.3626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5F49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BE537B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74C4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55F7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B1A5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F30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70D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0C1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9E8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9E5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68B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F44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486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6CC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0.0488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A06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0.1353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0409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0.7184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AB6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8EAB72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6F8D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6158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Mn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463F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C9E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B1A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0EB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333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AA6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7C2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63D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7C0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D4F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9C4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0.0459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116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0.4318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753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9E1EA4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25FF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9458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E077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23B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C9A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0DB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346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DCE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6B6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6A0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8406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B19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83B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0.0762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F8E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0.0335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C0B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23A4C7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63AB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7D89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D360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F94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060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CAF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060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F308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690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D962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649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F21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AD69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6821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0.5453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564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A1C02A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50DE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2730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41B9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3BC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17D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B08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CD1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DE4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4BA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146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3EF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E1C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5DE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0.1355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50A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0.8143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5CA3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B05867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E12D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4891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Ni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CBEF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670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72F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927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867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CAC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BFC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B75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B6A0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FAC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-0.0036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C13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0.0451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844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0.9355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1EE0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2F2E1C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5649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0E65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2AB7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8F6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555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084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C9E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1E8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9ED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C2AA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102F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BC9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E98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2C2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0.6022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257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93E40D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D405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99B9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3288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79F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2FD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8DC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AA8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246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19E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DCF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439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172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-0.0443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6F8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454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CE9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03E91C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9DE6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60A0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ABA7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0CC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850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C88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63A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6FC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E51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A22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D31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83C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792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BDC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0.8503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6C4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CB7166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BB9F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917E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A80D4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34F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3B2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81C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E24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273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919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FA0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D02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406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-0.0585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CF2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0.0377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FE3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0.1208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93F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2B3703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2619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72D0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Ti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76ED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2F2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A7F9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E58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404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50A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0FA9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A32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A87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D10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-0.0241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D64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0.0732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574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0.7418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D40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3DBE23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3AE9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E9A5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Ti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31B1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369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B97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84E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FE7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D1F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B60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7A0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E43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94B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077E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4E6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0.5136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E75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4C476E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81347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76C3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Ti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F346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B072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E16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4A9B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0BB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744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057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7D4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D8E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547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0.0866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254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0.1287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C8E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0.5009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DDA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7D4DC9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184C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1FCDD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Ti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87B2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8B2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307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4E7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399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409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343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50AB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7C6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C97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A61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CA5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0.9424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E8F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9181E4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0832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3386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Rb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839E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18B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676F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F2A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B72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3E58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A18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255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BC2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9E27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17E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3EA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0.8558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47D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85FA8A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DACA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58B5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Rb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F481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CAEB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648B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15A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3BA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6A8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851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E49D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3FC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B24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723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130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084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84F2B0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5069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AFAD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Rb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4F89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1C2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0B5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E86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FEB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079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7CB9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B3EF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B90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45C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EB2E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237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0.5088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91C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A8CBD6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2BE2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6C74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Rb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6A23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ADC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F81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DCA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EE0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ACF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A21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B89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E47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B0C6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725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7E2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443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5BBC98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A6FA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A611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A854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775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2487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40A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26D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A5E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70D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4E1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1EC3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04B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0.0339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522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0.0695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7B7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0.6255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3B3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113872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F70B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44EE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3209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668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16A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DCBC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022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4CC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D85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9333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F3C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E60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E18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0.0394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9AF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0.9949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F7A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764123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3EEC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D2B4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31A5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64E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333D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929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382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C47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8A6A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3D9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26C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D2F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62B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0.1222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89A4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0.8892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3342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BE292B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B5FE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A38C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Sr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0A51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B82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7685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B5EE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470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6FB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BFA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405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456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6184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0.0059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F32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4A4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0.8865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7B1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56DE33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25AD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4532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Cu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6159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744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2A6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DF7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934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2B7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446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5F1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FDD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262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472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48A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0.6165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33E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83DABD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1863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8089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Cu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F2DD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DD9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6D2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B8E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139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2932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42E5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36E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48C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692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C4B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BF0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0.5357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56F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A8E9DC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6DA6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6A10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Cu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D499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BEA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29E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82B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B64D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ECF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437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AA6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787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8BF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A26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0.1298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3252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0.6258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58D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63F39E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46E05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91A5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Cu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3251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295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A9D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95F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5A1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129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50C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F90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872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74A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745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7BC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0.9786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756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86B985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D229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3F1B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Zn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DAA1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226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7F5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64D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220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320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1C2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42E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BE2F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EF2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D77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BF0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0.1966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192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C08852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F8DE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3CA8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Zn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DA7A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5D9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905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712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AF8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C004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332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A23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27E4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278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88E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C58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0.8077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BC4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261616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884C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9AF5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Zn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769A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rs375463535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DF4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C00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ED4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31.426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B2F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6.4782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0BB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619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DD9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4BC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1C7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361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0.1295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0E0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0.9076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0C1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D484E7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2812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1EC7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Serum Zn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8902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E1D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223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35C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B0A7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D57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D66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F1C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C9B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4B79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406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DE2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0.3024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8BF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B5B394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6524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FE0C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1F5B2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9DD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690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78E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672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CE2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4BA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44C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71A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11A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-0.2267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F584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0.1126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9D7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0.0445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FA9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1791ED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0ACE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5495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C913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C8E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021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A49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486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C4A9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709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380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976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EF88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1EB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603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0.6084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DDC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1ADC9A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0E71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E0DA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Ba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FD27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AA5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3CF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549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366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D86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AA2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30B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389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E4B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912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824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0.2068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9E9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92DCCA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D197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73E0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Pb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465A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D2F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6E9C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40F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2CD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C78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C05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C23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A31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A51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-0.2056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423B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0.1058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9AE3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411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C62DD2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0470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1D22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Pb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6F5C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EEF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52B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432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03A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968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F78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D20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470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0C1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0.1036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A59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0.0789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B48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0.1895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757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E6CA59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B048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95D2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Pb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6636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F30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2EB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0FD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9DC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2EF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B4A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747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785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0DD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9134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0.0666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52F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0.8644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20E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6E3834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9CCC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2B5B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297E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B6C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C27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A17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5F4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D5D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309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AC2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D04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E25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-0.1641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827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966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0.1291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21E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D2EB8C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0CDA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D7D3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99E1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3B7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F77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54E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3E9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E9F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6B9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9A9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AF3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A39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D68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9DA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9FA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DD0994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3D9A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0AA7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85AD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0D7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284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748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5A0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FEA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84A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FE4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190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CA0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BB7C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0.0674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52A7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0.7851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B49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9F9CFB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4239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6FF1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Mo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448D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BC2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EDF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CBF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FC7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311A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8A7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CF6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7C2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B5AF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DCF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4F7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0.9121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587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23F249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1AAB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0150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Mo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2F3B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BEB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9EC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BF0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4177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602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7DA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D77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338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7D1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-0.1876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03F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6AF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0.0242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B04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DDC547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B49C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F98B5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Mo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2753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7DA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770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555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C09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65E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0BC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246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83A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804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1AC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0.0699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FB3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5A07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595757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2227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10E2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9406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916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3C6B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C29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058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895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C68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7B2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AC2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29D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15C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0.1158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346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0.7739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BDB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834DE1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86F7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8C6E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2646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1C8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114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E6F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B56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D24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107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C1E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2BC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356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189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0.0864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4FE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0.2137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2C0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28E559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9DA1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0C99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1D3B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4AA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FEE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FC8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A2C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9EA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E1E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709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9AF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1C7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-0.0581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C0D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0.0732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26A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0.4275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E26A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3AADBB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6A28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4F32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V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FD84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A25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4CC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E8B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5EE9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EF5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6E6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E97D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46B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296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3B5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9B3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CBB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9C6CB3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B7AF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8D88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V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69C1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DEB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D97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2A0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D5D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F5CE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CF9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B7B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0E4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278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-0.0219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4C1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9FDE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0.7962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F4D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653655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FD31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2748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V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CF79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458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0C98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107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5EA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DF2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56F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E4C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247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A03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678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ACD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0.6993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110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2F914F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2624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17B8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C272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615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CE0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C36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0304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884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186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BA18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198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BD7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85E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F634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0.7905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BD4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C4905A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5C72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52BC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E707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DCE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006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6CD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6F5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4C53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E13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153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02D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083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CC9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BD9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0.8583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EF1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99EC91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9B6F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C4A7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0937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506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996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0A2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A3C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9CC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208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021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5A7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825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7FB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586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0.6136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27C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4F23C8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4FED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1AAF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Al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8A14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092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FE3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071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E4C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778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B70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1AC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525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85C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-0.0682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DAB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0.1149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B06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0.553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C4D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E07289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A397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BDD0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Al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A477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504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BE7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214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AA4A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BE7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52A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6B1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208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794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-0.0321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AAE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0.0851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2F5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0.7062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3BB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6886C3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D8ED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C867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Al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0942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134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E54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0A6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360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01A9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9EF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47C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605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326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0CA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95D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52A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11294D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D2A3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85EF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Mn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FCFF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942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534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0B0F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1DA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B15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73C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AF1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036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665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-0.1374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ED5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0.1131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F93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90B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51B40E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49AC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19CC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Mn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76C4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0F9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599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3AF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DE3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CAC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C87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687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154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5A1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8DD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75D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0.8468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9F7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1C5ECC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4A39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3FBD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Mn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1653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497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447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49C5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F31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A23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28D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CDE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4EF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C36B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CB7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A22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965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7BDEAB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A48D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94E2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Ni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8E7A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C64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3041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7020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AE2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AFA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BFD7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8C3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4B7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178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-0.2242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9ED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51C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0.0448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048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DE1B2B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379B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1B45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Ni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FD9C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16F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C3F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B1EF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01B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6BA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1C9D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9D1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791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82E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1D7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0.0831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A35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2BB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3FB928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0F90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F765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Ni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AA7F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989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E923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CE8E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FCF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22C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85F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2B4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5E6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5502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082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0.0699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451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0.3191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28F9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E01C1A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2632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3660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Sn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EDD4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B13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15B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347B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2F7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F74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665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EDC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C09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D4E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A24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889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0.1678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30E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BE15BB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FDD8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1835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Sn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7920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98A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9C1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2DA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2792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E50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D3E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A0F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C551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A8D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388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0.0864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4BC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0.1134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FB0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42C108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93DC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2AB4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Sn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22D1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8CB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79F4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5E1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05C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4D2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01DD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658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BA0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9F4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-0.0733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0A3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0.0725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EC8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0.3126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D15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62B0BA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1DBC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98D5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Ti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FAB2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5D6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7A1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327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83F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141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9D61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8144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E46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749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0.2798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9FE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926D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32E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22E92A2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BF35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253D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Ti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79B7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463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ADB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462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574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313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D42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FC92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42C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6282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F4E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32C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0.3383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DB9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0B2B0A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2906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B8E4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Ti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DE3C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732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C40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3FC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AEEF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A18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4F0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905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C9E6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507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1CA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B18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0.979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881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6CFFC2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049B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9CBA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Rb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6800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AC6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309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E53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87ED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753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3DA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317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012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DA6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1C3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0.1023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10E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0.0125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C4E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6758E6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9435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8BB3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Rb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314A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D40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E77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C63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701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DD71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22F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E81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74F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234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-0.0056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837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0.0763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245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0.9416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DC6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71D4133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4B52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6415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Rb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51B2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F16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C34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6A5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AEF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314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2A5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265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A8A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473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DF6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0.0641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59C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0.2037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E42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99D9AE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155A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EF40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Sr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58C9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F259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2F1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61A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9C84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4A9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0C01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57A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AA7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1CE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-0.0153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0C8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BA6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0.8928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CCC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627F59F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D1C7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9B4B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Sr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6556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8102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FEA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27D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BCC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36C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C61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4A2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D62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AE3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813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B44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0.1678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115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61C970A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6926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C4C3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Sr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5CEE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F28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C7D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E6C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EFB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80A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8FF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6B3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53B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DB8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-0.0555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E85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948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0.4331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5E9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0B94008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3F0B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676D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Cu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A188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BCE2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9CC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BC9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38B4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277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BCA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310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BB2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1EF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-0.0576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BDF1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0.1043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995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0.5808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E83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5EA081A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4404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402A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Cu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7508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864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E8F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ECC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3FB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21E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796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665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E88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7953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4ED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0.0775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849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0.2181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3F5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34398DC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AFCE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4C87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Cu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C417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78A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00E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5F9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90C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0B5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F5C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69E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3D1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FB7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0.0866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74F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C1D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7BC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15B1737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1887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D811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Zn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E483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rs12070058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53F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A0D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2CD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1.1862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359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503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66E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9A2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27D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E8E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-0.1146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64A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6693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0.3134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F88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9C1F4D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7B36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B984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Zn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E4F7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rs12214931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B30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DF4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D88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905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51B3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15E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703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0B4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5A6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3199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970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0.5128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746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90E6BF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B963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E338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Plasma Zn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B14A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rs6552912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3885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2EE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12C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0.5687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09B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D2D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490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1F70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F96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6B7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0.0053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AC9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FF94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0.9407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BF0B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East Asian</w:t>
            </w:r>
          </w:p>
        </w:tc>
      </w:tr>
      <w:tr w:rsidR="00CF7E94" w:rsidRPr="00CF7E94" w14:paraId="4341AE5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14B4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Blood Al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2E85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85F3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rs138194016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9CC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FA5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9A0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FF8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0.291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67D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891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26.57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3AD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8A4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8A02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48E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2DD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0FD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EACF03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CA0AC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Al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B956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09ED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rs7521798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963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B0E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601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5E5F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0.0469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476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B54F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6BB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50E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254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BF2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0.0356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46B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158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060B3E3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8A91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Al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B2D1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DE0D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rs75629201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759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06C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FE6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CF43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2A5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045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26.02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6D7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13F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9E26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F93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AD9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1976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2B2A3BE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E99F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Al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6B98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9686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rs77795977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7463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E27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3446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-0.686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3A1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DBD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D0D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23.01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86E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ED6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DC9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2E8E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E94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018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7116542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8A9E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B5B2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515F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rs141495768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8E8B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5A17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FD6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7B3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0.354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892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328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23.88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49B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9F3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5CC0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-0.2624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1DBE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0.1867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DE3D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A8E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3791EB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6EEE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7D74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AA3F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rs143141392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068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5AF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4038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86DB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6FD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9E-07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8714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23.81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EE9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1F7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E98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-0.2624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190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0.1099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F87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7B5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4EAD347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CA2E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36AB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2AC2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rs61839209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41A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D3C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90ED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030C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0.0622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B676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8E-07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ACD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24.36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C0D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C6EE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89A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6F6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0.0273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375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0DDE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6316140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3965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AABB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B7DB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rs6948871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2288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9771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B9D0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3FB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C5FB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8E-07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09F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24.46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428A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7594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8691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338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4B8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87B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06790C5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BADC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7B77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52A5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rs79883490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61F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722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6D9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297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0.0867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81F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FF4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21.61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3A43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F27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0CD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8D7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50F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FD3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558A841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BD66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DE57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A012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rs9350504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AB14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F93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E5A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828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8EA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15D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41.53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C1E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FFF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9AF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-0.2624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875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DC6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947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79E01FE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A750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814A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D7B0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rs9875531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66B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7F0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85C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B1A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0.0625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4F6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495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21.53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DC8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2E9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76D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0B6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616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9E5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14D2509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4F74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00DB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B80B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rs12369605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5FF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8E78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636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C0E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0.264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0378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9E-07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FB9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23.88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73E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B83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3C5B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610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0.2474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019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9CC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739190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A068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9047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D358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rs55643745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A5B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400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676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573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7C70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AFDE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21.30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B87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B81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487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9D6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0.1741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7EB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D71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6410CD4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159D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0471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47A8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rs6496588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E3F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1282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E2C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BE7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8B4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738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21.60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032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FD2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676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C4A7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0.0723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276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045C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53B152E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050F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01A8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7A43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rs10784615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371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E6D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D723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3D84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0.0884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D51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4DA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22.15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25E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7AF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EDD9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8F30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F49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003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4F84AC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536B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0CE1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E35D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rs1079450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581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EB4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1D7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-0.304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3EDB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0.0645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3067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B77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22.21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15B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097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95B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574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1C0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22E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7D7B385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943F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0C00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4BFD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rs76797272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F69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027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AC5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870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69A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B2BF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23.04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2381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FB6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7C9B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2C54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0.2659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807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780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575D78C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D774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70EE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3A1D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rs11132992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47A7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BEE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886B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-0.304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58EF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0.0643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7AB49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F89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22.35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BFD7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7E7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2F3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FDD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0.1461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ABA7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0C7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1D9CA6C4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E855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F274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307F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rs1262685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47C0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6B2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D98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746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0.238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17BF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DE4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21.75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AF6A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425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8F38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-0.1823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CFD9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A4A8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AC6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068F83F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67EC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B50E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B338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rs139127800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500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450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2CF7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-0.676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D3F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1967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5FE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21.44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EAE6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676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36D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104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0.0786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CC5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18D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6D30400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54DC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6937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49FA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rs141434375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D14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29A4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4EE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42A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D73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9E-07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3EB9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24.52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1B9B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DEA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C44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0.1165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8A5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0.0992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CD6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7ED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4981CA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5CBB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6520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4AE5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rs35746828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0AEA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9D4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543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-0.518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F59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81E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9E-07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4AD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24.34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CD2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29C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DB6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02D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F22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40D8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2AE5040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F410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D882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CE9E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rs6127014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623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CC4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B955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D8D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F8E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29D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22.55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6D1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87B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D434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A29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0.0498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C83A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32F9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148DF3FB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944E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55E7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68B9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rs76680160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62A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CBF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762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FB3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4B7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39E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27.38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134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320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51E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F63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EA0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6469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39288B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5ACB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FBBB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1A0D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rs79497581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442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6857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9C9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55CE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0.261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A4E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C22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22.94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346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39FF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BA9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F7E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0.5404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1C2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950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C737EE0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4515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Cu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2380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D075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rs9660771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F6C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F40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D43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CFE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6A0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3DE1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25.59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B2D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D22D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AED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F35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C0A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87A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7C8AEE69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7232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Blood Hg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B74F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3089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rs114640911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E43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2743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1C68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969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4327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03D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20.88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3450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CA2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0B50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0.1744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D774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5BF4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8C5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51E51F5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928A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Hg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A82D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A2DA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rs72763586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708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ABC0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D35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6CC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0.0879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465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6B4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21.02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19B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C61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5412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0F3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0.0658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DEF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D6C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6E1DB46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01F0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Hg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321E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7F33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rs78231031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A07C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846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B64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71A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0.283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0A3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8442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22.09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AB7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5D9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885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330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38F5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E9F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2C9245A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F981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Mn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A396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984E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rs11006464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C73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E363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2BF4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03A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776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C52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22.19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C3D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56EB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4DD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26B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FB8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B47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473161A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6D6D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Mn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C87F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7E4D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rs147237795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411F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164C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312E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943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E2FB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9EA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23.18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176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C049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892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-0.1823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5D2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0.2121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842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2DC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1A5DC8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B3C7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Mn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CBA4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28C4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rs1776029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9C8E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952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AC6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1E40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0.0596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48F3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637A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58.54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298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D8C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4FE7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34A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0.0585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331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FA12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4EB202C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95FC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Mn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C85D3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6C76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rs190511748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C3C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931D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AD56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8F23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1B54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411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23.21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5AC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6AA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129E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-0.2624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0CD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0.2047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287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BE87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1C02B30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21AF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Mn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01FF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6F1B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rs2051166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4C3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E63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BFF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9402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0.0906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F4BD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D8D7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21.39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9BD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7FC8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0042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C84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0.0571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0C98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FEC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D8A8ABC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A797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Mn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2C25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663F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rs6833623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5C4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2D1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3141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7B2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AF6C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B3F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22.17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4D68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7DA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852D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E4F4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537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8831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5322FAA5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925A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6BCA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040F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rs11097881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9059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865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B31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C5E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0.0748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ACE9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48B8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21.15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908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406C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5CE4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636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0.0676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C8B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AC2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2111EB6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65BA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76CC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547B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rs72773218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E0D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5B6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616F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CFB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0.328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51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118A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25.92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BA01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8EED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F28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6F5C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0.1426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088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3B8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2D2973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FA70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799A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D600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rs75888800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A8CC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818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FD8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4AE5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0BC0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97D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22.48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AE3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F1DF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DDD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C533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0.6815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123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61E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4986578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06C8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Mo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F61F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CFC3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rs77107990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3D2F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249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669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-0.413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959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0.0874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EE1C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772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22.33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3B95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ABA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DA6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C013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681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0.81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FD2C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05AB294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91FE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9A16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2E1D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rs111882271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F9A2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98CD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D7A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-0.814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BFC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0.154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830F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C0D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27.94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780C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3BC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E663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-0.1823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3A4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491AF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BDE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6543AC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A65D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126D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CFCF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rs117702654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1AC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883F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B6EA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0D7E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0.258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8A89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88E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22.73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3C3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A593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EA95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0.1863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263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0.1486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739E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5C4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5D9FD9E3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FE03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9D52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423D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rs137918052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F0E8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CFF6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FBC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-1.29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A29B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0.256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FEC6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D4D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25.39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70A8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A7E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CA88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AC9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0.0347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D31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B9FD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68DFEF8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6D10D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EB5A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C21B6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rs28491471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60C9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F10D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6FE1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-0.267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DE82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0.0574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11F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9B6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21.64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32A6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D51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F52C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7BF0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8AA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5DF2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2A15DD1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6007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D967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187E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rs35216390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87A3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692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1AE0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F272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0.0755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CE0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BBA9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24.02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1AB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7E25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29EA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D93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0.0591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775B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0.49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AEE5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68378AA1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E92D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42EC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26420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rs55759849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7FA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F7A3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0A6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-0.529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F25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0.115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0C9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5E-06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791E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21.16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520B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4BF2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54D1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B987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0.0565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3F14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0.59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D176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D575B2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E444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DAF4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9468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rs7185243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4655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FA2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B2BE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01EC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9745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FE77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21.81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0C31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8F5A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4557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0.0305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F9B9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0.0671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180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3A8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1143053D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1BA3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Ni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1CD4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C51C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rs8040516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A93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7CC9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15EA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A032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0.0468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846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16A4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21.90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657D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5BD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3BBE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0.0101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B53C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98CC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0.92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A6A7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AC11D8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CBCDE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663F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5FA55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rs117121891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1759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9965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9A2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1.29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B33D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0.271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042A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8E29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22.66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8CAD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A5EB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1613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0.0943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A30E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0.2733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2C5D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BA9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CB8976A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71A3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4823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495EF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rs1395910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8A16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4D3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DAD0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35390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0.0453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97E5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1E-06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1F22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23.16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3B4B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95FB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A04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0.0202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63A8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11A1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319F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13C4D95E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58032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Pb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3CAF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E468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rs2272278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4E9A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5B85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DAC7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DEFF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0.0467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B29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2E-07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A4C4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26.63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CF2F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51F0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AD77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9A324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0.0466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44F8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CCC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73F636C6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3B96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B63A1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9E37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rs10053875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8441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9FE5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F992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3AB4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DFC5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739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21.39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85DF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8B93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59A6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-0.0953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1B9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0.1086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50A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0E46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59FE1717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04C74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1E829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46DE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rs3104890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9C87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CF70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E2B4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0.262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E106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0.0562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7938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3E-06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2D17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21.73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BD05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54C1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5482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ED2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0.0415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1A42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3083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38384B98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8BEA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Blood Zn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6B25B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534E8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rs35390123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B9F0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13F1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E23E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0.391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3565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0.0783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50FA3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6E-07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5E8F6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24.94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6EBE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3C74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156B2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7D6C9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0.0584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7BAF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D007A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410F1EC2" w14:textId="77777777" w:rsidTr="002C0E88">
        <w:trPr>
          <w:trHeight w:val="360"/>
        </w:trPr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B8E90C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lastRenderedPageBreak/>
              <w:t>Blood Zn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D1619A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DKD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9A2E87" w14:textId="77777777" w:rsidR="00CF7E94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rs79479745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F7EC4D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31182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E790D6C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-0.671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04E658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05660F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4E-06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907B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21.12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1AEA0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8FE415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G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2DCA8E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C063A7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0.0822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BBF51B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0.12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B6D4D1" w14:textId="77777777" w:rsidR="00CF7E94" w:rsidRPr="002C0E88" w:rsidRDefault="00CF7E94" w:rsidP="00CF7E94">
            <w:pPr>
              <w:spacing w:before="0" w:after="0"/>
              <w:jc w:val="center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European</w:t>
            </w:r>
          </w:p>
        </w:tc>
      </w:tr>
      <w:tr w:rsidR="00CF7E94" w:rsidRPr="00CF7E94" w14:paraId="4FD0DC95" w14:textId="77777777" w:rsidTr="00CF7E94">
        <w:trPr>
          <w:trHeight w:val="1356"/>
        </w:trPr>
        <w:tc>
          <w:tcPr>
            <w:tcW w:w="5000" w:type="pct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1BC13B" w14:textId="379EDF26" w:rsidR="0061408F" w:rsidRPr="002C0E88" w:rsidRDefault="00CF7E94" w:rsidP="00CF7E94">
            <w:pPr>
              <w:spacing w:before="0" w:after="0"/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</w:pP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SNPs, single nucleotide polymorphisms; EA-E, effect allele of exposure; NEA-E, non-effect allele of exposure; Beta-E, beta of exposure; SE-E, standard error of exposure; </w:t>
            </w:r>
            <w:r w:rsidRPr="002C0E88">
              <w:rPr>
                <w:rFonts w:eastAsia="等线" w:cs="Times New Roman"/>
                <w:i/>
                <w:iCs/>
                <w:color w:val="000000"/>
                <w:w w:val="90"/>
                <w:sz w:val="21"/>
                <w:szCs w:val="21"/>
                <w:lang w:eastAsia="zh-CN"/>
              </w:rPr>
              <w:t>P</w:t>
            </w: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-E, the significance level of SNPs in exposure; EA-O, effect allele of outcome; NEA-O, non-effect allele of outcome; Beta-O, beta of outcome; SE-O, standard error of outcome; </w:t>
            </w:r>
            <w:r w:rsidRPr="002C0E88">
              <w:rPr>
                <w:rFonts w:eastAsia="等线" w:cs="Times New Roman"/>
                <w:i/>
                <w:iCs/>
                <w:color w:val="000000"/>
                <w:w w:val="90"/>
                <w:sz w:val="21"/>
                <w:szCs w:val="21"/>
                <w:lang w:eastAsia="zh-CN"/>
              </w:rPr>
              <w:t>P</w:t>
            </w: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-O, the significance level of SNPs in outcome.</w:t>
            </w: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br/>
              <w:t xml:space="preserve">The </w:t>
            </w:r>
            <w:r w:rsidRPr="002C0E88">
              <w:rPr>
                <w:rFonts w:eastAsia="等线" w:cs="Times New Roman"/>
                <w:i/>
                <w:iCs/>
                <w:color w:val="000000"/>
                <w:w w:val="90"/>
                <w:sz w:val="21"/>
                <w:szCs w:val="21"/>
                <w:lang w:eastAsia="zh-CN"/>
              </w:rPr>
              <w:t>F</w:t>
            </w: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 statistic for each SNP was calculated as follows: </w:t>
            </w:r>
            <w:r w:rsidRPr="002C0E88">
              <w:rPr>
                <w:rFonts w:eastAsia="等线" w:cs="Times New Roman"/>
                <w:i/>
                <w:iCs/>
                <w:color w:val="000000"/>
                <w:w w:val="90"/>
                <w:sz w:val="21"/>
                <w:szCs w:val="21"/>
                <w:lang w:eastAsia="zh-CN"/>
              </w:rPr>
              <w:t>F</w:t>
            </w: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 xml:space="preserve"> = Beta</w:t>
            </w: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vertAlign w:val="superscript"/>
                <w:lang w:eastAsia="zh-CN"/>
              </w:rPr>
              <w:t>2</w:t>
            </w: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exposure/SE</w:t>
            </w: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vertAlign w:val="superscript"/>
                <w:lang w:eastAsia="zh-CN"/>
              </w:rPr>
              <w:t>2</w:t>
            </w:r>
            <w:r w:rsidRPr="002C0E88">
              <w:rPr>
                <w:rFonts w:eastAsia="等线" w:cs="Times New Roman"/>
                <w:color w:val="000000"/>
                <w:w w:val="90"/>
                <w:sz w:val="21"/>
                <w:szCs w:val="21"/>
                <w:lang w:eastAsia="zh-CN"/>
              </w:rPr>
              <w:t>exposure.</w:t>
            </w:r>
          </w:p>
        </w:tc>
      </w:tr>
    </w:tbl>
    <w:p w14:paraId="58B430B8" w14:textId="4485C543" w:rsidR="0061408F" w:rsidRDefault="0061408F" w:rsidP="0061408F">
      <w:pPr>
        <w:spacing w:before="0" w:after="200" w:line="276" w:lineRule="auto"/>
      </w:pPr>
      <w:r>
        <w:br w:type="page"/>
      </w:r>
    </w:p>
    <w:p w14:paraId="27051045" w14:textId="0199F7BA" w:rsidR="00FE3FA6" w:rsidRPr="00784366" w:rsidRDefault="00FE3FA6" w:rsidP="00FE3FA6">
      <w:pPr>
        <w:pStyle w:val="MDPI41tablecaption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7843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7843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E3FA6">
        <w:rPr>
          <w:rFonts w:ascii="Times New Roman" w:eastAsiaTheme="minorEastAsia" w:hAnsi="Times New Roman" w:cstheme="minorBidi"/>
          <w:color w:val="auto"/>
          <w:sz w:val="24"/>
          <w:lang w:eastAsia="en-US" w:bidi="ar-SA"/>
        </w:rPr>
        <w:t>Mendelian randomization analysis results.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1438"/>
        <w:gridCol w:w="1167"/>
        <w:gridCol w:w="814"/>
        <w:gridCol w:w="1140"/>
        <w:gridCol w:w="1307"/>
        <w:gridCol w:w="828"/>
        <w:gridCol w:w="231"/>
        <w:gridCol w:w="1140"/>
        <w:gridCol w:w="1307"/>
        <w:gridCol w:w="828"/>
        <w:gridCol w:w="231"/>
        <w:gridCol w:w="1140"/>
        <w:gridCol w:w="1307"/>
        <w:gridCol w:w="828"/>
      </w:tblGrid>
      <w:tr w:rsidR="002C0E88" w:rsidRPr="000732B8" w14:paraId="0DFB71CD" w14:textId="77777777" w:rsidTr="002C0E88">
        <w:trPr>
          <w:trHeight w:val="324"/>
        </w:trPr>
        <w:tc>
          <w:tcPr>
            <w:tcW w:w="13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84DDC0B" w14:textId="77777777" w:rsidR="00FE3FA6" w:rsidRPr="002C0E88" w:rsidRDefault="00FE3FA6" w:rsidP="00486094">
            <w:pPr>
              <w:rPr>
                <w:rFonts w:eastAsia="等线" w:cs="Arial"/>
                <w:b/>
                <w:bCs/>
                <w:sz w:val="20"/>
                <w:szCs w:val="20"/>
              </w:rPr>
            </w:pPr>
            <w:r w:rsidRPr="002C0E88">
              <w:rPr>
                <w:rFonts w:eastAsia="等线" w:cs="Arial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DFF5595" w14:textId="77777777" w:rsidR="00FE3FA6" w:rsidRPr="002C0E88" w:rsidRDefault="00FE3FA6" w:rsidP="00486094">
            <w:pPr>
              <w:rPr>
                <w:rFonts w:eastAsia="等线" w:cs="Arial"/>
                <w:b/>
                <w:bCs/>
                <w:sz w:val="20"/>
                <w:szCs w:val="20"/>
              </w:rPr>
            </w:pPr>
            <w:r w:rsidRPr="002C0E88">
              <w:rPr>
                <w:rFonts w:eastAsia="等线" w:cs="Arial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78308D3" w14:textId="77777777" w:rsidR="00FE3FA6" w:rsidRPr="002C0E88" w:rsidRDefault="00FE3FA6" w:rsidP="00486094">
            <w:pPr>
              <w:jc w:val="center"/>
              <w:rPr>
                <w:rFonts w:eastAsia="等线" w:cs="Arial"/>
                <w:b/>
                <w:bCs/>
                <w:sz w:val="20"/>
                <w:szCs w:val="20"/>
              </w:rPr>
            </w:pPr>
            <w:proofErr w:type="spellStart"/>
            <w:r w:rsidRPr="002C0E88">
              <w:rPr>
                <w:rFonts w:eastAsia="等线" w:cs="Arial"/>
                <w:b/>
                <w:bCs/>
                <w:sz w:val="20"/>
                <w:szCs w:val="20"/>
              </w:rPr>
              <w:t>nSNPs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8F65C5F" w14:textId="77777777" w:rsidR="00FE3FA6" w:rsidRPr="002C0E88" w:rsidRDefault="00FE3FA6" w:rsidP="00486094">
            <w:pPr>
              <w:jc w:val="center"/>
              <w:rPr>
                <w:rFonts w:eastAsia="等线" w:cs="Arial"/>
                <w:b/>
                <w:bCs/>
                <w:sz w:val="20"/>
                <w:szCs w:val="20"/>
              </w:rPr>
            </w:pPr>
            <w:r w:rsidRPr="002C0E88">
              <w:rPr>
                <w:rFonts w:eastAsia="等线" w:cs="Arial"/>
                <w:b/>
                <w:bCs/>
                <w:sz w:val="20"/>
                <w:szCs w:val="20"/>
              </w:rPr>
              <w:t>IVW</w:t>
            </w:r>
            <w:r w:rsidRPr="002C0E88">
              <w:rPr>
                <w:rFonts w:eastAsia="等线" w:cs="Arial"/>
                <w:b/>
                <w:bCs/>
                <w:sz w:val="20"/>
                <w:szCs w:val="20"/>
                <w:vertAlign w:val="superscript"/>
              </w:rPr>
              <w:t>†</w:t>
            </w:r>
            <w:r w:rsidRPr="002C0E88">
              <w:rPr>
                <w:rFonts w:eastAsia="等线" w:cs="Arial"/>
                <w:b/>
                <w:bCs/>
                <w:sz w:val="20"/>
                <w:szCs w:val="20"/>
              </w:rPr>
              <w:t xml:space="preserve"> or Wald ratio</w:t>
            </w:r>
            <w:r w:rsidRPr="002C0E88">
              <w:rPr>
                <w:rFonts w:eastAsia="等线" w:cs="Arial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27A8F" w14:textId="77777777" w:rsidR="00FE3FA6" w:rsidRPr="002C0E88" w:rsidRDefault="00FE3FA6" w:rsidP="00486094">
            <w:pPr>
              <w:jc w:val="center"/>
              <w:rPr>
                <w:rFonts w:eastAsia="等线" w:cs="Arial"/>
                <w:b/>
                <w:bCs/>
                <w:sz w:val="20"/>
                <w:szCs w:val="20"/>
              </w:rPr>
            </w:pPr>
            <w:r w:rsidRPr="002C0E88">
              <w:rPr>
                <w:rFonts w:eastAsia="等线" w:cs="Arial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76495D1" w14:textId="77777777" w:rsidR="00FE3FA6" w:rsidRPr="002C0E88" w:rsidRDefault="00FE3FA6" w:rsidP="00486094">
            <w:pPr>
              <w:jc w:val="center"/>
              <w:rPr>
                <w:rFonts w:eastAsia="等线" w:cs="Arial"/>
                <w:b/>
                <w:bCs/>
                <w:sz w:val="20"/>
                <w:szCs w:val="20"/>
              </w:rPr>
            </w:pPr>
            <w:r w:rsidRPr="002C0E88">
              <w:rPr>
                <w:rFonts w:eastAsia="等线" w:cs="Arial"/>
                <w:b/>
                <w:bCs/>
                <w:sz w:val="20"/>
                <w:szCs w:val="20"/>
              </w:rPr>
              <w:t>Weighted median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452E9" w14:textId="77777777" w:rsidR="00FE3FA6" w:rsidRPr="002C0E88" w:rsidRDefault="00FE3FA6" w:rsidP="00486094">
            <w:pPr>
              <w:jc w:val="center"/>
              <w:rPr>
                <w:rFonts w:eastAsia="等线" w:cs="Arial"/>
                <w:b/>
                <w:bCs/>
                <w:sz w:val="20"/>
                <w:szCs w:val="20"/>
              </w:rPr>
            </w:pPr>
            <w:r w:rsidRPr="002C0E88">
              <w:rPr>
                <w:rFonts w:eastAsia="等线" w:cs="Arial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47D8244" w14:textId="77777777" w:rsidR="00FE3FA6" w:rsidRPr="002C0E88" w:rsidRDefault="00FE3FA6" w:rsidP="00486094">
            <w:pPr>
              <w:jc w:val="center"/>
              <w:rPr>
                <w:rFonts w:eastAsia="等线" w:cs="Arial"/>
                <w:b/>
                <w:bCs/>
                <w:sz w:val="20"/>
                <w:szCs w:val="20"/>
              </w:rPr>
            </w:pPr>
            <w:r w:rsidRPr="002C0E88">
              <w:rPr>
                <w:rFonts w:eastAsia="等线" w:cs="Arial"/>
                <w:b/>
                <w:bCs/>
                <w:sz w:val="20"/>
                <w:szCs w:val="20"/>
              </w:rPr>
              <w:t>MR Egger</w:t>
            </w:r>
          </w:p>
        </w:tc>
      </w:tr>
      <w:tr w:rsidR="002C0E88" w:rsidRPr="000732B8" w14:paraId="0FC6223D" w14:textId="77777777" w:rsidTr="002C0E88">
        <w:trPr>
          <w:trHeight w:val="324"/>
        </w:trPr>
        <w:tc>
          <w:tcPr>
            <w:tcW w:w="1384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498C22" w14:textId="77777777" w:rsidR="00FE3FA6" w:rsidRPr="002C0E88" w:rsidRDefault="00FE3FA6" w:rsidP="00FE3FA6">
            <w:pPr>
              <w:rPr>
                <w:rFonts w:eastAsia="等线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1B2D7" w14:textId="77777777" w:rsidR="00FE3FA6" w:rsidRPr="002C0E88" w:rsidRDefault="00FE3FA6" w:rsidP="00FE3FA6">
            <w:pPr>
              <w:rPr>
                <w:rFonts w:eastAsia="等线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86CEAE" w14:textId="77777777" w:rsidR="00FE3FA6" w:rsidRPr="002C0E88" w:rsidRDefault="00FE3FA6" w:rsidP="00FE3FA6">
            <w:pPr>
              <w:rPr>
                <w:rFonts w:eastAsia="等线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B3BB42" w14:textId="3ADAFDDD" w:rsidR="00FE3FA6" w:rsidRPr="002C0E88" w:rsidRDefault="00FE3FA6" w:rsidP="00FE3FA6">
            <w:pPr>
              <w:jc w:val="right"/>
              <w:rPr>
                <w:rFonts w:eastAsia="等线" w:cs="Arial"/>
                <w:b/>
                <w:b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>OR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1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 xml:space="preserve"> / Beta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23A8D9" w14:textId="6FB9638D" w:rsidR="00FE3FA6" w:rsidRPr="002C0E88" w:rsidRDefault="00FE3FA6" w:rsidP="00FE3FA6">
            <w:pPr>
              <w:jc w:val="center"/>
              <w:rPr>
                <w:rFonts w:eastAsia="等线" w:cs="Arial"/>
                <w:b/>
                <w:b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>95%CI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1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 xml:space="preserve"> / SE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114673" w14:textId="76CA907C" w:rsidR="00FE3FA6" w:rsidRPr="002C0E88" w:rsidRDefault="00FE3FA6" w:rsidP="00FE3FA6">
            <w:pPr>
              <w:jc w:val="center"/>
              <w:rPr>
                <w:rFonts w:eastAsia="等线" w:cs="Arial"/>
                <w:b/>
                <w:b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i/>
                <w:iCs/>
                <w:sz w:val="18"/>
                <w:szCs w:val="18"/>
              </w:rPr>
              <w:t>P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C89DC5" w14:textId="77777777" w:rsidR="00FE3FA6" w:rsidRPr="002C0E88" w:rsidRDefault="00FE3FA6" w:rsidP="00FE3FA6">
            <w:pPr>
              <w:jc w:val="right"/>
              <w:rPr>
                <w:rFonts w:eastAsia="等线" w:cs="Arial"/>
                <w:b/>
                <w:bCs/>
                <w:i/>
                <w:i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i/>
                <w:iCs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5948F0" w14:textId="4965B66F" w:rsidR="00FE3FA6" w:rsidRPr="002C0E88" w:rsidRDefault="00FE3FA6" w:rsidP="00FE3FA6">
            <w:pPr>
              <w:jc w:val="right"/>
              <w:rPr>
                <w:rFonts w:eastAsia="等线" w:cs="Arial"/>
                <w:b/>
                <w:b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>OR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1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 xml:space="preserve"> / Beta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4FE5C6" w14:textId="5576E56E" w:rsidR="00FE3FA6" w:rsidRPr="002C0E88" w:rsidRDefault="00FE3FA6" w:rsidP="00FE3FA6">
            <w:pPr>
              <w:jc w:val="center"/>
              <w:rPr>
                <w:rFonts w:eastAsia="等线" w:cs="Arial"/>
                <w:b/>
                <w:b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>95%CI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1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 xml:space="preserve"> / SE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2E9473" w14:textId="0FC48B24" w:rsidR="00FE3FA6" w:rsidRPr="002C0E88" w:rsidRDefault="00FE3FA6" w:rsidP="00FE3FA6">
            <w:pPr>
              <w:jc w:val="center"/>
              <w:rPr>
                <w:rFonts w:eastAsia="等线" w:cs="Arial"/>
                <w:b/>
                <w:bCs/>
                <w:i/>
                <w:i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i/>
                <w:iCs/>
                <w:sz w:val="18"/>
                <w:szCs w:val="18"/>
              </w:rPr>
              <w:t>P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01F078" w14:textId="77777777" w:rsidR="00FE3FA6" w:rsidRPr="002C0E88" w:rsidRDefault="00FE3FA6" w:rsidP="00FE3FA6">
            <w:pPr>
              <w:jc w:val="right"/>
              <w:rPr>
                <w:rFonts w:eastAsia="等线" w:cs="Arial"/>
                <w:b/>
                <w:bCs/>
                <w:i/>
                <w:i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i/>
                <w:iCs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730CA1" w14:textId="61B1DF75" w:rsidR="00FE3FA6" w:rsidRPr="002C0E88" w:rsidRDefault="00FE3FA6" w:rsidP="00FE3FA6">
            <w:pPr>
              <w:jc w:val="right"/>
              <w:rPr>
                <w:rFonts w:eastAsia="等线" w:cs="Arial"/>
                <w:b/>
                <w:b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>OR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1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 xml:space="preserve"> / Beta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B83895" w14:textId="5EBE555B" w:rsidR="00FE3FA6" w:rsidRPr="002C0E88" w:rsidRDefault="00FE3FA6" w:rsidP="00FE3FA6">
            <w:pPr>
              <w:jc w:val="center"/>
              <w:rPr>
                <w:rFonts w:eastAsia="等线" w:cs="Arial"/>
                <w:b/>
                <w:b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>95%CI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1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 xml:space="preserve"> / SE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5F7987" w14:textId="36D241EF" w:rsidR="00FE3FA6" w:rsidRPr="002C0E88" w:rsidRDefault="00FE3FA6" w:rsidP="00FE3FA6">
            <w:pPr>
              <w:jc w:val="center"/>
              <w:rPr>
                <w:rFonts w:eastAsia="等线" w:cs="Arial"/>
                <w:b/>
                <w:bCs/>
                <w:i/>
                <w:iCs/>
                <w:sz w:val="18"/>
                <w:szCs w:val="18"/>
              </w:rPr>
            </w:pPr>
            <w:r w:rsidRPr="002C0E88">
              <w:rPr>
                <w:rFonts w:eastAsia="等线" w:cs="Arial"/>
                <w:b/>
                <w:bCs/>
                <w:i/>
                <w:iCs/>
                <w:sz w:val="18"/>
                <w:szCs w:val="18"/>
              </w:rPr>
              <w:t>P</w:t>
            </w:r>
            <w:r w:rsidRPr="002C0E88">
              <w:rPr>
                <w:rFonts w:eastAsia="等线" w:cs="Arial"/>
                <w:b/>
                <w:bCs/>
                <w:sz w:val="18"/>
                <w:szCs w:val="18"/>
              </w:rPr>
              <w:t>-value</w:t>
            </w:r>
          </w:p>
        </w:tc>
      </w:tr>
      <w:tr w:rsidR="002C0E88" w:rsidRPr="000732B8" w14:paraId="3A329283" w14:textId="77777777" w:rsidTr="002C0E88">
        <w:trPr>
          <w:trHeight w:hRule="exact" w:val="425"/>
        </w:trPr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C2AB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Ba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097C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BCEEA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DB920" w14:textId="65FA58A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0.910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403D2" w14:textId="383EB7D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(0.49,1.69)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39198" w14:textId="30AA49D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0.754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522D3" w14:textId="63CFECD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5D1BF" w14:textId="3F42361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0.970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C3EBE" w14:textId="5C014F9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(0.52,1.82)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FB4E7" w14:textId="51A022B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BA609" w14:textId="004F136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D6FE1" w14:textId="0053AFC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0.880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9BE97" w14:textId="52399EF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(0.10,7.58)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17502" w14:textId="350660F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0.914 </w:t>
            </w:r>
          </w:p>
        </w:tc>
      </w:tr>
      <w:tr w:rsidR="002C0E88" w:rsidRPr="000732B8" w14:paraId="3071D050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B7BB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4EF72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2C074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E0C64" w14:textId="67ECFA9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E2189" w14:textId="32D95C1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(0.75,1.75)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94A02" w14:textId="71D2529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8DBE8" w14:textId="13B56EA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9416D" w14:textId="089D373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1.220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FCCE2" w14:textId="7467102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(0.70,2.14)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3F595" w14:textId="0D56720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13C27" w14:textId="4A5AD24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D9B14" w14:textId="1584511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1.490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33238" w14:textId="41C3F53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(0.45,4.95)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A7406" w14:textId="297E0A2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0.543 </w:t>
            </w:r>
          </w:p>
        </w:tc>
      </w:tr>
      <w:tr w:rsidR="002C0E88" w:rsidRPr="000732B8" w14:paraId="4CEF9E17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1678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Co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C7C8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33260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037BC" w14:textId="792158A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6FD3E" w14:textId="6814DF8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(0.18,2.43)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DF41C" w14:textId="4FEEF18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AC60B" w14:textId="75FEBB5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C4ED0" w14:textId="2630562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871F5" w14:textId="37D07DE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88929" w14:textId="1DB9361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2DCD5" w14:textId="0BDDF4B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EC9CC" w14:textId="7D6FA75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058AD" w14:textId="721B0AE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695DA" w14:textId="0B9D8E9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2021CEBD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0C6A7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1B688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44C48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F4DEF" w14:textId="77F420F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D9354" w14:textId="6149A59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(0.62,1.99)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9DE9F" w14:textId="077C991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E632F" w14:textId="081B7FA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FF1B8" w14:textId="0D88E4A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1.320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8EC32" w14:textId="545624A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(0.61,2.88)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A1786" w14:textId="5098D84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555F5" w14:textId="4F07416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F6F98" w14:textId="0FAE2EF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90106" w14:textId="10216B5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(0.11,2.26)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8FEC0" w14:textId="6AA3692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0.429 </w:t>
            </w:r>
          </w:p>
        </w:tc>
      </w:tr>
      <w:tr w:rsidR="002C0E88" w:rsidRPr="000732B8" w14:paraId="4B50903D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4EAF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722C7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E21B4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FE882" w14:textId="5617424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78F35" w14:textId="54685F5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(0.56,1.51)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D9EC6" w14:textId="31EE39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0E674" w14:textId="1F5D0C0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59F6B" w14:textId="6CD3B30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41BD51" w14:textId="32B162F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(0.46,1.64)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8970E" w14:textId="2C6CD98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7CAA2" w14:textId="1D78CD8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55476" w14:textId="1E249BE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1.570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601C4" w14:textId="05D61EA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(0.49,5.04)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EABC6" w14:textId="09731A4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0.503 </w:t>
            </w:r>
          </w:p>
        </w:tc>
      </w:tr>
      <w:tr w:rsidR="002C0E88" w:rsidRPr="000732B8" w14:paraId="4830BC0F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A4EAC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90682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B83F7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2734B" w14:textId="21F6A09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DF8E9" w14:textId="5401046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(0.71,1.79)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2D55D" w14:textId="7AB55E5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03F02" w14:textId="46337E9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DEA9F" w14:textId="46AA7D9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1.230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EA6C2" w14:textId="3917BCB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(0.71,2.13)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047E1" w14:textId="2A801A9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24FB1" w14:textId="11692BC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801AF" w14:textId="4E3C9FB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55BE2" w14:textId="3200856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(0.00,5.07)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2C79E" w14:textId="26F2556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0.275 </w:t>
            </w:r>
          </w:p>
        </w:tc>
      </w:tr>
      <w:tr w:rsidR="002C0E88" w:rsidRPr="000732B8" w14:paraId="3F1BE674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B661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93822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B42C6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D7847" w14:textId="7AC0C36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C072C" w14:textId="5FF77D6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(0.63,1.97)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BF27B" w14:textId="7144ED7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24E2B" w14:textId="0C9E4AB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DC0A1" w14:textId="13CE706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3C7D1" w14:textId="364AFF4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(0.58,2.35)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562E8" w14:textId="5C61B22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05126" w14:textId="5EEFDB3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5E3D0" w14:textId="779D446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1.350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18790" w14:textId="672CB26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(0.06,29.1)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A99D2" w14:textId="571388F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0.858 </w:t>
            </w:r>
          </w:p>
        </w:tc>
      </w:tr>
      <w:tr w:rsidR="002C0E88" w:rsidRPr="000732B8" w14:paraId="67080436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4CFD3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5A9C5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EB56B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2B552" w14:textId="1CB900B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2D066" w14:textId="79EB65A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(0.46,2.93)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1A915" w14:textId="04ABB9D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03DCE" w14:textId="0D38AFA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FE400" w14:textId="093539F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A9782" w14:textId="17C091F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(0.39,2.02)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34951" w14:textId="0B5467A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08245" w14:textId="36DCE35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23C60" w14:textId="29292FA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7.130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30843" w14:textId="4025B03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(0.00,1e+5)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0E6ED" w14:textId="414928C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0.757 </w:t>
            </w:r>
          </w:p>
        </w:tc>
      </w:tr>
      <w:tr w:rsidR="002C0E88" w:rsidRPr="000732B8" w14:paraId="5481261E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67E0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Mn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DE0C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442E0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66164" w14:textId="120F43F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1.590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32740" w14:textId="65E1F77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(0.59,4.28)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587A3" w14:textId="4986106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13356" w14:textId="6EDDF0A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B29C9" w14:textId="3E386CB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EB8B2" w14:textId="24DAB66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052BE" w14:textId="6A69BB6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300D7" w14:textId="6BC174F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40C53" w14:textId="70EEA57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9AC49" w14:textId="5FA34CB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34815" w14:textId="38A2C51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64C0D19D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03A97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4B01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31D5E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A8AE6" w14:textId="0B012F7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F54AD" w14:textId="2785694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(0.52,1.68)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03063" w14:textId="564D619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D2100" w14:textId="2CB679C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7F170" w14:textId="6B8E862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639DF" w14:textId="7DE284D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(0.42,1.46)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6CDDE" w14:textId="3C40E5C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49DC9" w14:textId="452700A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5DD37" w14:textId="5C88D22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485D6" w14:textId="6A2E5AD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(0.08,1.05)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F2A25" w14:textId="0B9C119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0.107 </w:t>
            </w:r>
          </w:p>
        </w:tc>
      </w:tr>
      <w:tr w:rsidR="002C0E88" w:rsidRPr="000732B8" w14:paraId="37E23B1D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65DC2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Sn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7C0A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65C291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62BF6" w14:textId="3DF2C3B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4.270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15CCC" w14:textId="52E6687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(0.78,23.4)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1F58B" w14:textId="3C743C4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5C3DD" w14:textId="0683968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7E48D" w14:textId="6E8F4F7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B7EB50" w14:textId="7D9CFDE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B19BA" w14:textId="69EB86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6E137" w14:textId="0D05BF4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AE35C" w14:textId="096854F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0F4DE" w14:textId="4A401E7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EEE8B" w14:textId="7967409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4BA51FFF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2A198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E5128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C5EFE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532F4" w14:textId="035BFFC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09E13" w14:textId="6DA6B0C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(0.70,1.66)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CF3CD" w14:textId="25D0935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1E274" w14:textId="35E3AC6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95409" w14:textId="5CAFD7A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99338" w14:textId="2777C8E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(0.49,1.50)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19CCA" w14:textId="38174DC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8DC3C" w14:textId="725DFAD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59E05" w14:textId="0B168A7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C16CF" w14:textId="4C5CCF6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(0.19,1.62)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3D9BF" w14:textId="26EF8F4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0.364 </w:t>
            </w:r>
          </w:p>
        </w:tc>
      </w:tr>
      <w:tr w:rsidR="002C0E88" w:rsidRPr="000732B8" w14:paraId="3D3B032E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9488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0AAE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83DED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C6BF6" w14:textId="240D54E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6A56B" w14:textId="2E0A3CC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(0.51,1.41)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4C6D2" w14:textId="45A396B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C5508" w14:textId="515003D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6FF93" w14:textId="3738537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7AB47" w14:textId="4BD2727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(0.49,1.64)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2ACD0" w14:textId="28E5613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CA897" w14:textId="624FC38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C7A9A" w14:textId="4A2A56C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8464E" w14:textId="5B647C9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(0.34,3.52)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DE871" w14:textId="2AA790C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0.896 </w:t>
            </w:r>
          </w:p>
        </w:tc>
      </w:tr>
      <w:tr w:rsidR="002C0E88" w:rsidRPr="000732B8" w14:paraId="5B99703B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5C42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371E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55AF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EE051" w14:textId="48AB31D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03435" w14:textId="048DFE2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(0.57,1.86)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F923F" w14:textId="287023E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A4F2E" w14:textId="1990850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C7ED0" w14:textId="5CDE84E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9C901" w14:textId="3BADB8E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(0.58,1.89)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1043B" w14:textId="7E71BAC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C0F3E" w14:textId="526133F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1A61F" w14:textId="7489E5F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EE2FA" w14:textId="6B8EC2E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(0.08,2.45)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68A6E" w14:textId="4CEFED9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0.386 </w:t>
            </w:r>
          </w:p>
        </w:tc>
      </w:tr>
      <w:tr w:rsidR="002C0E88" w:rsidRPr="000732B8" w14:paraId="1DC09953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37235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12EDF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01621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D9FDF" w14:textId="2C2A22E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1.210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AE41C" w14:textId="15A3C12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(0.77,1.91)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DE58E" w14:textId="6ABD09F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C5B31" w14:textId="01C9FD5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34223" w14:textId="353696E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D22AA" w14:textId="0BECFD1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(0.63,2.07)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7A774" w14:textId="1585195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FE2DC" w14:textId="0CD0847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EE3F8" w14:textId="2AC9727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C76F7" w14:textId="053E693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(0.09,4.63)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C9B5B" w14:textId="0EBBCC1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0.696 </w:t>
            </w:r>
          </w:p>
        </w:tc>
      </w:tr>
      <w:tr w:rsidR="002C0E88" w:rsidRPr="000732B8" w14:paraId="37591CFA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6BF87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E3E43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76E3A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C7CDE" w14:textId="6163C04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F034E" w14:textId="5DC00D0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(0.53,1.50)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E72B9" w14:textId="2BC5BCE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3F435" w14:textId="2F87634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C564B" w14:textId="7CF90A5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74833" w14:textId="517ACDD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(0.51,1.91)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994E9" w14:textId="271DE00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273F3" w14:textId="3D0DB15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73228" w14:textId="5356E9E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BEC30" w14:textId="60D3935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(0.00,45.9)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0EE77" w14:textId="10DF850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0.657 </w:t>
            </w:r>
          </w:p>
        </w:tc>
      </w:tr>
      <w:tr w:rsidR="002C0E88" w:rsidRPr="000732B8" w14:paraId="25129CE5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9832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A45D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52F2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DD46A" w14:textId="19654C1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AAEAA" w14:textId="5654BD6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(0.82,1.44)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B8687" w14:textId="1D70E6A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4A98F" w14:textId="50FBB19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9957D" w14:textId="28BB2DB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89B46" w14:textId="10CF14B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(0.74,1.54)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9B57A" w14:textId="09B4BD6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3FC7C" w14:textId="2EDA106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A01DB" w14:textId="790A15D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1.960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5FC1C" w14:textId="30B52DE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(0.58,6.61)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597EF" w14:textId="2846F5F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0.318 </w:t>
            </w:r>
          </w:p>
        </w:tc>
      </w:tr>
      <w:tr w:rsidR="002C0E88" w:rsidRPr="000732B8" w14:paraId="696796E4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9B45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Pb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83B75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DC6C8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FA0E0" w14:textId="4B28075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B9062" w14:textId="43E7532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(0.73,1.84)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EE5BA" w14:textId="6A96484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00097" w14:textId="47514CD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36989" w14:textId="5396806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48DF3" w14:textId="6E99EA8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693C0" w14:textId="672E59B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ED297" w14:textId="6D3B56F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1BA48" w14:textId="449D921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42450" w14:textId="06F6042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1E7D4" w14:textId="6F2CD01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10D110DB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491BA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771C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58828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559B3" w14:textId="050E502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EE278" w14:textId="54C6387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(0.76,1.72)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30982" w14:textId="48562FC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09A10" w14:textId="627D2F6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34FDA" w14:textId="0B5AE4E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B1160" w14:textId="145642E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(0.70,1.89)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645AC" w14:textId="4DCA479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BC15D" w14:textId="322C6B7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5BEC4" w14:textId="0664AD5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41E9A" w14:textId="479A73A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(0.04,5.69)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6B2AA" w14:textId="5151A5E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0.656 </w:t>
            </w:r>
          </w:p>
        </w:tc>
      </w:tr>
      <w:tr w:rsidR="002C0E88" w:rsidRPr="000732B8" w14:paraId="0BB98CBA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06704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lastRenderedPageBreak/>
              <w:t>Plasma Mo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CECE7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93BB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41D70" w14:textId="5D6EF01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A429B" w14:textId="1A2886F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(0.54,1.50)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A03F5" w14:textId="3C6C27F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6AB10" w14:textId="2C01836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D7594" w14:textId="74BCC54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496C5" w14:textId="195D90D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8BB89" w14:textId="4322CBA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F6AE9" w14:textId="1233C0B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53519" w14:textId="5AD858C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2F2BA" w14:textId="1B0E13B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679C0" w14:textId="695411C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511A01A8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8641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543EA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B354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7093B" w14:textId="287F00D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9F7A0" w14:textId="3DF1F2D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(0.69,1.72)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D6AC7" w14:textId="2038402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609DE" w14:textId="438CBA8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55E9E" w14:textId="09A394E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BAC7D" w14:textId="2B96834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(0.66,1.35)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5101F" w14:textId="73E5B76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877DD" w14:textId="43247DC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8B23C4" w14:textId="2A655F2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7DECF" w14:textId="5957CAC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(0.17,6.59)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B856B" w14:textId="2C106CD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0.945 </w:t>
            </w:r>
          </w:p>
        </w:tc>
      </w:tr>
      <w:tr w:rsidR="002C0E88" w:rsidRPr="000732B8" w14:paraId="6D287A12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E752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V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235CF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726C7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7A5AA" w14:textId="4AAD755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B50E3" w14:textId="1EB9340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(0.51,1.26)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ADE1F" w14:textId="2AE26C2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813F1" w14:textId="4A5235E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1E5BC" w14:textId="0F879FE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72753" w14:textId="519BC6B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C86AC" w14:textId="187C990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7676E" w14:textId="01B00AA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78C80" w14:textId="7350494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5E46B" w14:textId="34C8426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88F27" w14:textId="588F4FD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16241003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FF98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3922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B605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B2ECA" w14:textId="5A7F42F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1.200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EBEBE" w14:textId="1145966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(0.83,1.74)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8642E" w14:textId="216346C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80B6E" w14:textId="6E91205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B692D" w14:textId="501D518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1.220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EEAF8" w14:textId="6FFBAF6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(0.88,1.70)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8FD3E" w14:textId="14E9123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8027F" w14:textId="1A2528F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4AD35" w14:textId="18D4D74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1.880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5B9D3" w14:textId="21C4A75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(1.03,3.42)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698E4" w14:textId="2F5B438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0.286 </w:t>
            </w:r>
          </w:p>
        </w:tc>
      </w:tr>
      <w:tr w:rsidR="002C0E88" w:rsidRPr="000732B8" w14:paraId="03915C41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70AE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Al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8E74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E4A17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D46D8" w14:textId="03091D4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3BB4A" w14:textId="055A83D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(0.50,1.96)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4D228" w14:textId="179508A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F4549" w14:textId="170B979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1EBFD" w14:textId="5B75BFC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74D61" w14:textId="2BA8026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087D6" w14:textId="1E64B6A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7F17D" w14:textId="3E9E5CB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80C98" w14:textId="53DE331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8084D" w14:textId="6DBB826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326B8" w14:textId="17AEB39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2AF70E43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CE36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Mn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C022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BDDE6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C95D3" w14:textId="053D4EB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2.290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C8E41" w14:textId="208A286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(0.94,5.57)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A1BD9" w14:textId="1C543D6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B0B34" w14:textId="3CDB86F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9ACA5" w14:textId="4BAB07A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11F36" w14:textId="5E48147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762AF" w14:textId="23D42F9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1CE62" w14:textId="73F3ED9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7545B" w14:textId="44E0655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BD6DC" w14:textId="6D74C95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EB1C8" w14:textId="478DCAE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4E61560B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AFA8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AE7BC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9027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F9FAA" w14:textId="48ADBA1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D04D7" w14:textId="104F8FC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(0.62,1.51)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F7BE9" w14:textId="346871C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137EA" w14:textId="3883406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AF488" w14:textId="5659B8A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3F99E" w14:textId="66471D9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(0.64,1.49)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C181C" w14:textId="3ACD8F6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5D1CD" w14:textId="529F523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4E60F7" w14:textId="505149A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2.290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AC61D" w14:textId="7CC35D8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(0.51,10.3)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F0CF8" w14:textId="171ADB8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0.360 </w:t>
            </w:r>
          </w:p>
        </w:tc>
      </w:tr>
      <w:tr w:rsidR="002C0E88" w:rsidRPr="000732B8" w14:paraId="21DD732A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EB692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Sn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EB8F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A788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DBD1D" w14:textId="3555B2D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2.170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CC99D" w14:textId="7C30878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(0.48,9.76)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F8232" w14:textId="703498B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2A33C" w14:textId="56D8FDC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D244B" w14:textId="243FCDC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60F82" w14:textId="6BFFD5D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DEC42" w14:textId="44DEC0F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D6789" w14:textId="7EBFCA6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9B827" w14:textId="5C7707D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A91A7" w14:textId="0A4C600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27349" w14:textId="2047718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0D8390F5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7DC3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7E82C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2B0B0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0F519" w14:textId="2E4ECE8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7C3E2" w14:textId="1019F0C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(0.45,2.48)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27C10" w14:textId="20E5BAE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E25D0" w14:textId="34BBBA1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D78A6" w14:textId="3956DD7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1.230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A5B37" w14:textId="019BDA2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(0.68,2.20)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9F776" w14:textId="50DEFE7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769B2" w14:textId="1C42130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EA702" w14:textId="088C18C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9CD4C" w14:textId="00942B1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(0.03,5.59)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5A0B8" w14:textId="580C65A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0.634 </w:t>
            </w:r>
          </w:p>
        </w:tc>
      </w:tr>
      <w:tr w:rsidR="002C0E88" w:rsidRPr="000732B8" w14:paraId="6910CBD7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CBFE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Rb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9C90C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28E93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4869A" w14:textId="4FB904B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1.560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CAB12" w14:textId="046F635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(0.76,3.22)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BA54F" w14:textId="4AE6495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1A462" w14:textId="463C771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C37E3" w14:textId="68FC101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8FC12" w14:textId="7AA8DC0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B1B13" w14:textId="2A6728E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A8E42" w14:textId="6544D01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03240" w14:textId="4C9CCB9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48489" w14:textId="18FBD50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D59F5" w14:textId="653E597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6C4E57F9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8EE04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Sr</w:t>
            </w:r>
            <w:r w:rsidRPr="002C0E88">
              <w:rPr>
                <w:rFonts w:eastAsia="等线" w:cs="Arial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FF36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9C276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5EF01" w14:textId="4C59B10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EAD6F" w14:textId="1ECE0F0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(0.44,1.34)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084BE" w14:textId="6347CE6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14BF4" w14:textId="5A3ADEF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BD52A" w14:textId="416036B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D7A1C" w14:textId="787B4C1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25372" w14:textId="0D74BC9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81CFF" w14:textId="5C3C370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D41A6" w14:textId="020FF42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C3D11" w14:textId="4D9D55E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FA51F" w14:textId="7CCA785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C0E88" w:rsidRPr="000732B8" w14:paraId="33481371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1D0C3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2927F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ADAD1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9651C" w14:textId="7B1B128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8AD33" w14:textId="6A472B7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(0.57,1.52)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9690D" w14:textId="10AFE9A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FE460" w14:textId="0662D78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909BF" w14:textId="51DA890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7BA2E" w14:textId="310C3C1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(0.44,1.48)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E4FBB" w14:textId="3E3A00F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56452" w14:textId="3477FE8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657C8" w14:textId="175D974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2.100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2841F" w14:textId="1C6B331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(0.62,7.14)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38BD3" w14:textId="05D6A1A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0.445 </w:t>
            </w:r>
          </w:p>
        </w:tc>
      </w:tr>
      <w:tr w:rsidR="002C0E88" w:rsidRPr="000732B8" w14:paraId="45D60F8D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E9E34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82E0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A5CD8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89AF2" w14:textId="30C60B3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1.390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CEC8A" w14:textId="478762D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(0.00.96,2)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B2D91" w14:textId="0463938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FFFCD" w14:textId="004DF0E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51325" w14:textId="3C231A5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1.350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C4AB4" w14:textId="7EEB8DE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(0.88,2.07)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ADA8B" w14:textId="4B36308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EE9C8" w14:textId="4126213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B449F" w14:textId="2990EA0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44C9E" w14:textId="2F2D0A7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(0.14,6.72)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C46D4" w14:textId="336C6F5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0.990 </w:t>
            </w:r>
          </w:p>
        </w:tc>
      </w:tr>
      <w:tr w:rsidR="002C0E88" w:rsidRPr="000732B8" w14:paraId="33586A97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F7A93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E37E4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2DB2D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F33C6" w14:textId="6CF956E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21862" w14:textId="3BE30A4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E3F31" w14:textId="0681D6D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B219B" w14:textId="21CA4EF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4F2E0" w14:textId="0F7D10B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664B9" w14:textId="6BF03CE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2F5E1" w14:textId="01186E7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FAF6C" w14:textId="7BEC65B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9B7A6" w14:textId="0115598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726FC" w14:textId="7BEF116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F568D" w14:textId="25FCF20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0.779 </w:t>
            </w:r>
          </w:p>
        </w:tc>
      </w:tr>
      <w:tr w:rsidR="002C0E88" w:rsidRPr="000732B8" w14:paraId="60B88C1A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DF70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9942A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5EEF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C6BAA" w14:textId="27B4138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B49F9" w14:textId="1436E06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1C0E8" w14:textId="1841A31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24A0A" w14:textId="0D3B7F9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F3F98" w14:textId="5D67061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77B84" w14:textId="6B776F0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A53DD" w14:textId="4415211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0281D" w14:textId="0A0AA00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FD0C7" w14:textId="06C40A1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93FE1" w14:textId="60DFD46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46F8E" w14:textId="502DA00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0.946 </w:t>
            </w:r>
          </w:p>
        </w:tc>
      </w:tr>
      <w:tr w:rsidR="002C0E88" w:rsidRPr="000732B8" w14:paraId="5EDA0D13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3A268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A24E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6A9CD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D0F49" w14:textId="0B40078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0606E" w14:textId="59E839A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007A5" w14:textId="0D10EEF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21ACE" w14:textId="228E05D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B572F" w14:textId="7ED6DB3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C73C6" w14:textId="1917501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25AA1" w14:textId="6A5412A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BBB50" w14:textId="44802E3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DCA54" w14:textId="6C8FD84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798F5" w14:textId="02AD675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3E1CB" w14:textId="2DF8D3F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0.877 </w:t>
            </w:r>
          </w:p>
        </w:tc>
      </w:tr>
      <w:tr w:rsidR="002C0E88" w:rsidRPr="000732B8" w14:paraId="74F2CFCC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4740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53B5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254FD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36CC4" w14:textId="25B8390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0629D" w14:textId="3C698E6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3D87C" w14:textId="6EF388D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4D068" w14:textId="7DD8EA3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C0AEF" w14:textId="4F7F7D0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C54E8" w14:textId="29B9E6D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21933" w14:textId="6B9A114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DC052" w14:textId="7D85D32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8014C" w14:textId="5FC0FCC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6B605" w14:textId="5B5E561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1CFEE" w14:textId="6DD38CE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0.428 </w:t>
            </w:r>
          </w:p>
        </w:tc>
      </w:tr>
      <w:tr w:rsidR="002C0E88" w:rsidRPr="000732B8" w14:paraId="19E2FA79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ACC5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E93A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34A48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5731C" w14:textId="68BCFAC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DF9E7" w14:textId="38EFBE3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8C8CB" w14:textId="7E92A84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BDE39" w14:textId="5414B8F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936AE" w14:textId="5A24900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3825D" w14:textId="61D3731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CD266" w14:textId="3930A15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057C4" w14:textId="2499898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3C354" w14:textId="38D79AC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97882" w14:textId="0AF3555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0EAF8" w14:textId="1B75806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0.425 </w:t>
            </w:r>
          </w:p>
        </w:tc>
      </w:tr>
      <w:tr w:rsidR="002C0E88" w:rsidRPr="000732B8" w14:paraId="1B869E00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FA74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15F4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0223E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E9870" w14:textId="779587E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ADA73" w14:textId="0003277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B5ED9" w14:textId="4E26785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2620D" w14:textId="7CF8069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887E8" w14:textId="68C01D9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29A6F" w14:textId="5EB1D84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B7547" w14:textId="62C88A3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F26A6" w14:textId="30916BF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A5976" w14:textId="5B89F0F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6F5AF" w14:textId="22F10C3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C110B" w14:textId="18033A4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0.424 </w:t>
            </w:r>
          </w:p>
        </w:tc>
      </w:tr>
      <w:tr w:rsidR="002C0E88" w:rsidRPr="000732B8" w14:paraId="2ED81F7B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8390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0588C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1C3A3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AF059" w14:textId="689D52D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35FA6" w14:textId="381947C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92A8F" w14:textId="5AC2F39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2A62F" w14:textId="4FF98E5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E4B0B" w14:textId="4368B9D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1A30A" w14:textId="62A49C3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87965" w14:textId="4DB5FF1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5EB76" w14:textId="54ECF57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6EA8F" w14:textId="4DDF9BF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11783" w14:textId="6F1A27D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FD2D6" w14:textId="657A180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0.924 </w:t>
            </w:r>
          </w:p>
        </w:tc>
      </w:tr>
      <w:tr w:rsidR="002C0E88" w:rsidRPr="000732B8" w14:paraId="4FE71E4F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C6CF4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C9A1F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143B3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ED27D" w14:textId="352666B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DE28C" w14:textId="0B1AC23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8FD3C" w14:textId="72610B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7C19D" w14:textId="2D54454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B5D35" w14:textId="3D2D96C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3846F" w14:textId="73599C2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C696B" w14:textId="5AEF9DC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451892" w14:textId="6ACAD45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C65B1" w14:textId="0603196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60A2C" w14:textId="660A95C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10FC7" w14:textId="18623A8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0.605 </w:t>
            </w:r>
          </w:p>
        </w:tc>
      </w:tr>
      <w:tr w:rsidR="002C0E88" w:rsidRPr="000732B8" w14:paraId="30FD8020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28E7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F8BC5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1F530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7E624" w14:textId="66942F7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4B34B" w14:textId="1EF755C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F1146" w14:textId="3F8426B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679C8" w14:textId="1AC8DD3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AAED9" w14:textId="60ACDAA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26F5C" w14:textId="2899791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6DC90" w14:textId="685B212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8465F" w14:textId="6E47154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07DFC" w14:textId="509108B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DED5D" w14:textId="2B6D9D3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7C0D5" w14:textId="46AD118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0.631 </w:t>
            </w:r>
          </w:p>
        </w:tc>
      </w:tr>
      <w:tr w:rsidR="002C0E88" w:rsidRPr="000732B8" w14:paraId="43F1F379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90FD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lastRenderedPageBreak/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05D47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747E7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E6453" w14:textId="7F789C7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BA435" w14:textId="1A49C14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78037" w14:textId="6D01462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E744E" w14:textId="5E71C41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0A243" w14:textId="477AEF2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DBA96" w14:textId="7094865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BC297" w14:textId="4135675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4FA3D" w14:textId="56300DC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0D8C5" w14:textId="263A08D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8B28A" w14:textId="1E133F9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64214" w14:textId="6EE5967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0.789 </w:t>
            </w:r>
          </w:p>
        </w:tc>
      </w:tr>
      <w:tr w:rsidR="002C0E88" w:rsidRPr="000732B8" w14:paraId="2144D2AB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64CB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8CCB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Sn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2349D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9445A" w14:textId="2731B09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FF7F3" w14:textId="66DC230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81B83" w14:textId="15B0194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4628F" w14:textId="0329EE1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5C611" w14:textId="02CF60E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C43E7" w14:textId="4B3BE90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5EAEF" w14:textId="31BD3A9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2899A" w14:textId="5BBAD84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583F4" w14:textId="71E4C1E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40B85" w14:textId="36E2251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ACC1B" w14:textId="038F742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0.628 </w:t>
            </w:r>
          </w:p>
        </w:tc>
      </w:tr>
      <w:tr w:rsidR="002C0E88" w:rsidRPr="000732B8" w14:paraId="1440E1F8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2C01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F0CC4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984B4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4F4DC" w14:textId="207A44E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28559" w14:textId="60EA3CE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2709D" w14:textId="736F71B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7033C" w14:textId="4EC0274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40A96" w14:textId="3D299AE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6E4A6" w14:textId="169F41C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E8B13" w14:textId="182C272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A186A" w14:textId="387319D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78368" w14:textId="011FAF2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91202" w14:textId="333CC67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4BFDA" w14:textId="29CE6B2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0.616 </w:t>
            </w:r>
          </w:p>
        </w:tc>
      </w:tr>
      <w:tr w:rsidR="002C0E88" w:rsidRPr="000732B8" w14:paraId="2B434C2A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99D6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8DFC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E6B5B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93829" w14:textId="36430D7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C35EA" w14:textId="3252F27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D349D" w14:textId="319F824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8465F" w14:textId="372D92D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09475" w14:textId="7F012FE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C4690" w14:textId="17DF58A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BD81C" w14:textId="6228FCE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E5CD3" w14:textId="3EB072B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BDC66" w14:textId="77BC118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3156A" w14:textId="12D5EF6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94D9E" w14:textId="0EA52B8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0.679 </w:t>
            </w:r>
          </w:p>
        </w:tc>
      </w:tr>
      <w:tr w:rsidR="002C0E88" w:rsidRPr="000732B8" w14:paraId="695BA902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DAFB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ACBC2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7A7DF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FDA0B" w14:textId="5789AD2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CD581" w14:textId="51E0D31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772EE" w14:textId="6CB9D13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0EFB9" w14:textId="39705A5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96F30" w14:textId="163D83F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B5C41" w14:textId="59ACF0E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EFEF6" w14:textId="06506D3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7D293" w14:textId="1C2B870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61582" w14:textId="1744534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420B3" w14:textId="27DC128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75243" w14:textId="1FB59AB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0.873 </w:t>
            </w:r>
          </w:p>
        </w:tc>
      </w:tr>
      <w:tr w:rsidR="002C0E88" w:rsidRPr="000732B8" w14:paraId="487A489D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F954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FBA8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3F48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7F7CA" w14:textId="4CBD892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9F50C" w14:textId="7DFF610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AA014" w14:textId="7D1ADAB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C0D7D" w14:textId="53ADC73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E2F62" w14:textId="6D75DF3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8C7435" w14:textId="56D4094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2E92C" w14:textId="5839EDA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8279C" w14:textId="4BCE6C1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4515C" w14:textId="68F1ACB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1E70D" w14:textId="3A9870D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9B324" w14:textId="42C7888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0.719 </w:t>
            </w:r>
          </w:p>
        </w:tc>
      </w:tr>
      <w:tr w:rsidR="002C0E88" w:rsidRPr="000732B8" w14:paraId="03573238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09564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FD573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Serum 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C787D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739D7" w14:textId="02BE70C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2AC33" w14:textId="19121DE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4D1C0" w14:textId="62C0DFD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FBFEB" w14:textId="616616B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255F0" w14:textId="6769E53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7C189" w14:textId="5FF6C85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88D72" w14:textId="109C23D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71ED0" w14:textId="73460A8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5E794" w14:textId="3C4C07C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206AF" w14:textId="596DCC6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75366" w14:textId="00CAC55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0.995 </w:t>
            </w:r>
          </w:p>
        </w:tc>
      </w:tr>
      <w:tr w:rsidR="002C0E88" w:rsidRPr="000732B8" w14:paraId="53AD975E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E50B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BED3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89500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8ED0D" w14:textId="0100BDE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AF394" w14:textId="626B5EE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F1EF3" w14:textId="35C8E5F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3343C" w14:textId="542F51B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7A11C" w14:textId="02028EB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C9BAA" w14:textId="7E40BC8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CC98F" w14:textId="698BDCE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D5615" w14:textId="43A8533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C2304" w14:textId="6B41644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-0.488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843EB" w14:textId="317CCC7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264B0" w14:textId="3C390D7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0.252 </w:t>
            </w:r>
          </w:p>
        </w:tc>
      </w:tr>
      <w:tr w:rsidR="002C0E88" w:rsidRPr="000732B8" w14:paraId="34995529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4CC6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2BB1F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19270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BCE65" w14:textId="21FCF96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9CE42" w14:textId="495B538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AA474" w14:textId="36FC979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3ADE4" w14:textId="69E047D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2BCB4" w14:textId="59AD20A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DF3B2" w14:textId="5A4ACDB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AD73E" w14:textId="32220D6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04EB8" w14:textId="468ECCB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8E9F3" w14:textId="04837A9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-0.412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3C18E" w14:textId="6E56D7D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5539DA" w14:textId="44337C1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0.277 </w:t>
            </w:r>
          </w:p>
        </w:tc>
      </w:tr>
      <w:tr w:rsidR="002C0E88" w:rsidRPr="000732B8" w14:paraId="37093B8D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4CE1F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47F5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6CF40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9BA7E" w14:textId="0F51AAF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45183" w14:textId="140EA9B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7CAFC" w14:textId="299202C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2E875" w14:textId="251F220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CB236" w14:textId="1B54592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D9610" w14:textId="7894DFE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2B27E" w14:textId="2A1D955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6349C" w14:textId="0CC97C5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D1E4A" w14:textId="3921531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-0.286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FB9A7" w14:textId="2B3DABB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1FB10" w14:textId="7629DDD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0.382 </w:t>
            </w:r>
          </w:p>
        </w:tc>
      </w:tr>
      <w:tr w:rsidR="002C0E88" w:rsidRPr="000732B8" w14:paraId="44D3DAD8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E668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09F9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632A7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1F442" w14:textId="2497E21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4354E" w14:textId="71DC415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DED6B" w14:textId="009ECAB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A0AEB" w14:textId="3EE48B7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1CC8A" w14:textId="3C93CAD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08494" w14:textId="7E80C68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AEF51" w14:textId="73C3E4F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BD031" w14:textId="05B1030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EB282" w14:textId="5A46747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2DC5F" w14:textId="5E3367E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D1CBA" w14:textId="5A173EB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0.992 </w:t>
            </w:r>
          </w:p>
        </w:tc>
      </w:tr>
      <w:tr w:rsidR="002C0E88" w:rsidRPr="000732B8" w14:paraId="751D3FA3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F710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0DEB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D920F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93965" w14:textId="482DA53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B9967" w14:textId="1B9CC88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8E9B9" w14:textId="1D71E15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B27DD" w14:textId="46ECB6D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511F8" w14:textId="7F2895E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F11EA" w14:textId="782DC10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F0809" w14:textId="01A129E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42CCB" w14:textId="68189CF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73453" w14:textId="570849E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F200E" w14:textId="4F223BA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D9300" w14:textId="5E1CAF5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0.873 </w:t>
            </w:r>
          </w:p>
        </w:tc>
      </w:tr>
      <w:tr w:rsidR="002C0E88" w:rsidRPr="000732B8" w14:paraId="4315CE55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F4BD8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D929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DD345F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EFCFA" w14:textId="5EB5F47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BBBD7" w14:textId="2DF0C8E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209B6" w14:textId="6D29EF6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B6675" w14:textId="2EEA1F1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65A18" w14:textId="401F0F7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AF80D" w14:textId="5CDDB52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AE070" w14:textId="0838333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1211A" w14:textId="16DD983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F91F2" w14:textId="122D4CF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EF743" w14:textId="4D812A4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00930B" w14:textId="1935272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0.492 </w:t>
            </w:r>
          </w:p>
        </w:tc>
      </w:tr>
      <w:tr w:rsidR="002C0E88" w:rsidRPr="000732B8" w14:paraId="4ACBED7C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97BB4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B86A7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97B79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2C3C0" w14:textId="4346DF3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C5AB7" w14:textId="702FD82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100A3" w14:textId="3344473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2451A" w14:textId="11B3FDA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1F91F" w14:textId="3537375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EEBB5" w14:textId="5CFC31D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5699B" w14:textId="46E1AA3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11389" w14:textId="5179631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73966" w14:textId="72FDC49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1D499" w14:textId="2337CB6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5C38E" w14:textId="6DCD839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0.931 </w:t>
            </w:r>
          </w:p>
        </w:tc>
      </w:tr>
      <w:tr w:rsidR="002C0E88" w:rsidRPr="000732B8" w14:paraId="31079E00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29228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DAF6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F8021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326CF" w14:textId="0B50773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4D594" w14:textId="057BBC1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24456" w14:textId="5422C32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49293" w14:textId="100FD59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7EAA4" w14:textId="760C285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17C3B" w14:textId="5951302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7B76E" w14:textId="0A6C39E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4C230" w14:textId="4687286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A935E" w14:textId="0CC45A9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-0.218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42E3B" w14:textId="52C838D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E3FEF" w14:textId="2168C4C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0.583 </w:t>
            </w:r>
          </w:p>
        </w:tc>
      </w:tr>
      <w:tr w:rsidR="002C0E88" w:rsidRPr="000732B8" w14:paraId="22BF3B3B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5285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85562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08604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21321" w14:textId="15EC734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A4C45C" w14:textId="1D40273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DE26D" w14:textId="7CB4AEA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443BE" w14:textId="22FA36D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7A931" w14:textId="4885342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2761E" w14:textId="79B4453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A5B60" w14:textId="647620C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06318" w14:textId="2E3E319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654CE" w14:textId="100F14B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-0.256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02872" w14:textId="4270AB0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C6D70" w14:textId="1628584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0.429 </w:t>
            </w:r>
          </w:p>
        </w:tc>
      </w:tr>
      <w:tr w:rsidR="002C0E88" w:rsidRPr="000732B8" w14:paraId="18D09AD8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FFC3C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C4D4F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E9C6D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3DB70" w14:textId="5E88FD8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6295D" w14:textId="7947150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D87D1" w14:textId="6F20C29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004C9" w14:textId="77FF96D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48523" w14:textId="2B5CA41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45BC4" w14:textId="1801892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1560D" w14:textId="74ACBA0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F277B" w14:textId="5042B68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A9611" w14:textId="5A3ADC7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-0.468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BD1BB" w14:textId="0C88969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9DEAF" w14:textId="2E11E13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0.259 </w:t>
            </w:r>
          </w:p>
        </w:tc>
      </w:tr>
      <w:tr w:rsidR="002C0E88" w:rsidRPr="000732B8" w14:paraId="7C7DDAA3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11DF3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69FB7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Sn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9D7F0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E15B0" w14:textId="7748D99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2D263" w14:textId="38317FE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DE473" w14:textId="7DB86BA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1EA5E" w14:textId="37555A8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8E2C7" w14:textId="1EF39B6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0C2D6" w14:textId="75A72DF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F5DB6" w14:textId="40A39DA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B0462" w14:textId="3A83D08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3E157" w14:textId="355DA4A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8BA38" w14:textId="5C239CD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CDAAC" w14:textId="160B778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0.294 </w:t>
            </w:r>
          </w:p>
        </w:tc>
      </w:tr>
      <w:tr w:rsidR="002C0E88" w:rsidRPr="000732B8" w14:paraId="4CCB9753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99D7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AE0FB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5D59A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04C4F" w14:textId="15F9D6A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C6AF5" w14:textId="57490C7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02760" w14:textId="6202C65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356C8" w14:textId="1093D55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50660" w14:textId="6866698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29B45" w14:textId="5974B3D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B6C6C" w14:textId="3410826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B5A95" w14:textId="30B40B3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EB675" w14:textId="19E2797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A866A" w14:textId="77B312C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362A1" w14:textId="0618E6E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0.244 </w:t>
            </w:r>
          </w:p>
        </w:tc>
      </w:tr>
      <w:tr w:rsidR="002C0E88" w:rsidRPr="000732B8" w14:paraId="708FB4C0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92704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A9273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1495B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7DA09" w14:textId="6EC5C98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46B07" w14:textId="685044A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ACAA0" w14:textId="7B5C3C6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C494B" w14:textId="67D1D01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4B50A" w14:textId="7A31A6A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1FE99" w14:textId="36BE3BD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115BD" w14:textId="39A0ABE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BCB8E" w14:textId="286F652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CBC89" w14:textId="357B3D9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-0.498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9A537" w14:textId="0DAC3C4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419D4" w14:textId="6C3FF2A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0.226 </w:t>
            </w:r>
          </w:p>
        </w:tc>
      </w:tr>
      <w:tr w:rsidR="002C0E88" w:rsidRPr="000732B8" w14:paraId="2B3B5AD5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628A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369A8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9590D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A2DD9" w14:textId="65EE3A3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DCDD9" w14:textId="23B50D2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EECF4" w14:textId="3FE1775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50E6D" w14:textId="426385E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757DF" w14:textId="7B5B5C1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2CB9F" w14:textId="48B6588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A62CA" w14:textId="4C09621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C928F" w14:textId="25CA160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F541C" w14:textId="5F53BF7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AA00B" w14:textId="495C350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AB916" w14:textId="61ABBEC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0.703 </w:t>
            </w:r>
          </w:p>
        </w:tc>
      </w:tr>
      <w:tr w:rsidR="002C0E88" w:rsidRPr="000732B8" w14:paraId="40FBE918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86F0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91F1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B69C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52999" w14:textId="7B60D60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97832" w14:textId="7005563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4F70D" w14:textId="7C9E38B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65BE1" w14:textId="5CA8E70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F9C62" w14:textId="79A8FA1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F26AD" w14:textId="32B814E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BBB34" w14:textId="25FA3CB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97335" w14:textId="6446330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5B6BB" w14:textId="090B89D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-0.123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01526" w14:textId="0299F8F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0.336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83E54" w14:textId="047C081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0.775 </w:t>
            </w:r>
          </w:p>
        </w:tc>
      </w:tr>
      <w:tr w:rsidR="002C0E88" w:rsidRPr="000732B8" w14:paraId="54294D08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A09A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lastRenderedPageBreak/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FF2A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Plasma 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DAF7C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223AD" w14:textId="77EBFA1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F98F7" w14:textId="2026D1D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BEB9D" w14:textId="5D8192D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A9C23" w14:textId="229AB7D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4A3BD" w14:textId="7474B2A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A45E7" w14:textId="0A1BAE69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88A41" w14:textId="5C4A4BC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CC98F" w14:textId="0C67FE4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D6D28" w14:textId="4BE4EDA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-0.227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17B44" w14:textId="7355602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28A1C" w14:textId="5635D10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0.469 </w:t>
            </w:r>
          </w:p>
        </w:tc>
      </w:tr>
      <w:tr w:rsidR="002C0E88" w:rsidRPr="000732B8" w14:paraId="70464890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D0538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E22F8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02D9C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25EEA" w14:textId="4E85CAC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FF50D" w14:textId="5D73CFE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(0.92,1.18)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58B67C" w14:textId="760CCA0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D86D1" w14:textId="32E0835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9DC9C" w14:textId="11397CA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140F6" w14:textId="78BE49A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(0.92,1.30)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5F39C" w14:textId="04A0D55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F8423" w14:textId="3607C74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CEBBD" w14:textId="0D5F58C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C6DE7" w14:textId="5F0D6E8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(0.78,1.28)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11242" w14:textId="2E28FAA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0.995 </w:t>
            </w:r>
          </w:p>
        </w:tc>
      </w:tr>
      <w:tr w:rsidR="002C0E88" w:rsidRPr="000732B8" w14:paraId="12C7BC71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AAD4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75FE0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60CB7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27104" w14:textId="43CBCB2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68A8F" w14:textId="5140E8D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(0.97,1.23)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E5D33" w14:textId="01281BF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A51C9" w14:textId="7F1D889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040D9" w14:textId="6C2F855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47A7C" w14:textId="6D27969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(1.03,1.32)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B9C9F" w14:textId="40B287CC" w:rsidR="002C0E88" w:rsidRPr="002C0E88" w:rsidRDefault="002C0E88" w:rsidP="002C0E88">
            <w:pPr>
              <w:jc w:val="center"/>
              <w:rPr>
                <w:rFonts w:eastAsia="等线" w:cs="Arial"/>
                <w:b/>
                <w:bCs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  <w:t>0.018*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454BB" w14:textId="3D3D4AA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36306" w14:textId="0441FC3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AB5E5" w14:textId="0099B0E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(0.86,1.38)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0EE6D" w14:textId="50EAD93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0.512 </w:t>
            </w:r>
          </w:p>
        </w:tc>
      </w:tr>
      <w:tr w:rsidR="002C0E88" w:rsidRPr="000732B8" w14:paraId="06A50257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503A9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A1E3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7250A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4B56B" w14:textId="556FC77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099F9" w14:textId="47D2225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(0.77,1.13)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F9F9B" w14:textId="3F6B220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AAEFD" w14:textId="2BCF2FC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7E3CB" w14:textId="13A8579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AD251" w14:textId="7D82984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(0.74,1.21)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332BC" w14:textId="2B531D5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E30D0" w14:textId="2DA881C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35F38" w14:textId="36C861D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8E85F" w14:textId="7E85BA6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(0.52,1.60)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75642" w14:textId="65CD817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0.806 </w:t>
            </w:r>
          </w:p>
        </w:tc>
      </w:tr>
      <w:tr w:rsidR="002C0E88" w:rsidRPr="000732B8" w14:paraId="70C504B1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7675A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48D75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3B05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02C6E" w14:textId="4AD1394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54E5C" w14:textId="06BC2AF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(0.84,1.05)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BBD19" w14:textId="76B18F4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218DD" w14:textId="7338C9D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09EC7" w14:textId="22376F8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81B3C" w14:textId="69A6FE7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(0.82,1.06)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9B46D" w14:textId="234DD03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B7518" w14:textId="0226ABC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7D5BD" w14:textId="2DFB502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F7A19" w14:textId="1AAE8B3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(0.57,1.62)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BBAAB" w14:textId="2FC6152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0.903 </w:t>
            </w:r>
          </w:p>
        </w:tc>
      </w:tr>
      <w:tr w:rsidR="002C0E88" w:rsidRPr="000732B8" w14:paraId="2CC0A67E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1F196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DE7E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7402B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59FFD" w14:textId="152AFC9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79C1B" w14:textId="0BF22D9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(0.93,1.05)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C8091" w14:textId="1130C03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CFC76" w14:textId="621DF77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E2723" w14:textId="710354E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055B0" w14:textId="5C9D44C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(0.92,1.05)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410F6" w14:textId="39FA067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B86E8" w14:textId="79A095A4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34E72" w14:textId="401E77F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52EEE" w14:textId="291E4634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(0.86,1.03)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606D3" w14:textId="5965DBC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0.207 </w:t>
            </w:r>
          </w:p>
        </w:tc>
      </w:tr>
      <w:tr w:rsidR="002C0E88" w:rsidRPr="000732B8" w14:paraId="65E5B5CF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0017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44BC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CEC22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BCD70" w14:textId="3C23B60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5098B" w14:textId="419F043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(0.93,1.13)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BFAC0" w14:textId="0D83745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F8F1C" w14:textId="0DCA140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20CA7" w14:textId="109A489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C104C" w14:textId="7D10F13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(0.94,1.13)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A2534" w14:textId="159F67D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1FD74" w14:textId="51B31E2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52282" w14:textId="27D9BDE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9A71F" w14:textId="0E71EAA2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(0.88,1.44)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D3E8F" w14:textId="7EE7B0E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0.522 </w:t>
            </w:r>
          </w:p>
        </w:tc>
      </w:tr>
      <w:tr w:rsidR="002C0E88" w:rsidRPr="000732B8" w14:paraId="60543B2E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CB97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2E577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9CFA9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06089" w14:textId="693B50BE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42EF4" w14:textId="3A5F6C03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(1.00,1.27)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A0F8B" w14:textId="4145E30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33D96" w14:textId="49D2D7A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E6128" w14:textId="27D45AE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1.170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2282E" w14:textId="3BABAD3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(1.00,1.36)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C2EDF" w14:textId="3D874830" w:rsidR="002C0E88" w:rsidRPr="002C0E88" w:rsidRDefault="002C0E88" w:rsidP="002C0E88">
            <w:pPr>
              <w:jc w:val="center"/>
              <w:rPr>
                <w:rFonts w:eastAsia="等线" w:cs="Arial"/>
                <w:b/>
                <w:bCs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  <w:t>0.044*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9F09C2" w14:textId="5141896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65522" w14:textId="05805FB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1.200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CC447" w14:textId="65386F1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(0.92,1.58)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2CA36" w14:textId="5144BEE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0.249 </w:t>
            </w:r>
          </w:p>
        </w:tc>
      </w:tr>
      <w:tr w:rsidR="002C0E88" w:rsidRPr="000732B8" w14:paraId="37EFF27B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F2B14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4702A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FC331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FF0A9" w14:textId="71DFA6C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076A2" w14:textId="549A4DF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(0.83,1.06)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40CC6" w14:textId="27A41A8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B05A9" w14:textId="365398A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4F64A" w14:textId="7B03969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9632E" w14:textId="62732270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(0.82,1.09)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E9D94" w14:textId="09788A4A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FDD48" w14:textId="60B3FAE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8D491" w14:textId="577B0599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FAE78" w14:textId="07860F8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(0.75,1.16)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50BBB" w14:textId="6986D69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0.607 </w:t>
            </w:r>
          </w:p>
        </w:tc>
      </w:tr>
      <w:tr w:rsidR="002C0E88" w:rsidRPr="000732B8" w14:paraId="6A08D64C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621BE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92D52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C7E93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0BACC" w14:textId="533E030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B0570" w14:textId="019DE96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(0.94,1.05)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C9818" w14:textId="542F19F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0.759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394AE" w14:textId="5007867C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BA762" w14:textId="7E53BBAB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14214" w14:textId="377ACE3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(0.93,1.04)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0CD42" w14:textId="2E0CC23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F4E92" w14:textId="0A0A468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5F89A" w14:textId="6198CAC0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F0350" w14:textId="4EC6238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(0.84,1.03)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EE5F5" w14:textId="487DC07D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0.215 </w:t>
            </w:r>
          </w:p>
        </w:tc>
      </w:tr>
      <w:tr w:rsidR="002C0E88" w:rsidRPr="000732B8" w14:paraId="0547B848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209D5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0239D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34C53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3E398" w14:textId="29962DF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F1716" w14:textId="1D7291A6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(0.67,1.27)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56ACE" w14:textId="7344608B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F2312" w14:textId="181CE155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15942" w14:textId="58FB76A7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A0C25" w14:textId="26FD9863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(0.80,1.46)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0D91C" w14:textId="4E57BDB5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5CFC7" w14:textId="32FA5F2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0DF82" w14:textId="1A96654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1.070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B4C60" w14:textId="5D28479C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(0.41,2.79)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DEA05" w14:textId="3512402E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0.909 </w:t>
            </w:r>
          </w:p>
        </w:tc>
      </w:tr>
      <w:tr w:rsidR="002C0E88" w:rsidRPr="000732B8" w14:paraId="1CC53768" w14:textId="77777777" w:rsidTr="002C0E88">
        <w:trPr>
          <w:trHeight w:hRule="exact" w:val="425"/>
        </w:trPr>
        <w:tc>
          <w:tcPr>
            <w:tcW w:w="1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B755C61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Blood Zn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065ADE2" w14:textId="77777777" w:rsidR="002C0E88" w:rsidRPr="002C0E88" w:rsidRDefault="002C0E88" w:rsidP="002C0E88">
            <w:pPr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DKD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7CC9D3A" w14:textId="77777777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8AA04" w14:textId="4432F79A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F1D2A" w14:textId="41467E62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(0.80,1.23)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EB990" w14:textId="56358658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A5192F8" w14:textId="018BF39D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FFCC6" w14:textId="2D53DA18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0.930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1191D" w14:textId="02AAF7D6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(0.78,1.11)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D3791" w14:textId="398F719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0.427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E497AD5" w14:textId="4FD57BC1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A3051" w14:textId="3E7B2A1F" w:rsidR="002C0E88" w:rsidRPr="002C0E88" w:rsidRDefault="002C0E88" w:rsidP="002C0E88">
            <w:pPr>
              <w:jc w:val="right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0.650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C85D8" w14:textId="59837091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>(0.46,0.92)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770F5" w14:textId="7E1D647F" w:rsidR="002C0E88" w:rsidRPr="002C0E88" w:rsidRDefault="002C0E88" w:rsidP="002C0E88">
            <w:pPr>
              <w:jc w:val="center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0.139 </w:t>
            </w:r>
          </w:p>
        </w:tc>
      </w:tr>
      <w:tr w:rsidR="00FE3FA6" w:rsidRPr="000732B8" w14:paraId="6013D03E" w14:textId="77777777" w:rsidTr="002C0E88">
        <w:trPr>
          <w:trHeight w:val="2316"/>
        </w:trPr>
        <w:tc>
          <w:tcPr>
            <w:tcW w:w="13706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86315E" w14:textId="2BC9DA0D" w:rsidR="00FE3FA6" w:rsidRPr="002C0E88" w:rsidRDefault="00FE3FA6" w:rsidP="00FE3FA6">
            <w:pPr>
              <w:spacing w:before="0" w:after="0"/>
              <w:rPr>
                <w:rFonts w:eastAsia="等线" w:cs="Arial"/>
                <w:sz w:val="20"/>
                <w:szCs w:val="20"/>
              </w:rPr>
            </w:pPr>
            <w:proofErr w:type="spellStart"/>
            <w:r w:rsidRPr="002C0E88">
              <w:rPr>
                <w:rFonts w:eastAsia="等线" w:cs="Arial"/>
                <w:sz w:val="20"/>
                <w:szCs w:val="20"/>
              </w:rPr>
              <w:t>nSNPs</w:t>
            </w:r>
            <w:proofErr w:type="spellEnd"/>
            <w:r w:rsidRPr="002C0E88">
              <w:rPr>
                <w:rFonts w:eastAsia="等线" w:cs="Arial"/>
                <w:sz w:val="20"/>
                <w:szCs w:val="20"/>
              </w:rPr>
              <w:t>, number of single nucleotide polymorphisms; IVW, inverse variance weighting; OR, Odds Ratio; CI, Confidence Interval; SE, standard error; DKD, Diabetic Kidney Disease.</w:t>
            </w:r>
          </w:p>
          <w:p w14:paraId="3920DDCF" w14:textId="77777777" w:rsidR="00FE3FA6" w:rsidRPr="002C0E88" w:rsidRDefault="00FE3FA6" w:rsidP="00FE3FA6">
            <w:pPr>
              <w:spacing w:before="0" w:after="0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 xml:space="preserve">When </w:t>
            </w:r>
            <w:proofErr w:type="spellStart"/>
            <w:r w:rsidRPr="002C0E88">
              <w:rPr>
                <w:rFonts w:eastAsia="等线" w:cs="Arial"/>
                <w:sz w:val="20"/>
                <w:szCs w:val="20"/>
              </w:rPr>
              <w:t>nSNPs</w:t>
            </w:r>
            <w:proofErr w:type="spellEnd"/>
            <w:r w:rsidRPr="002C0E88">
              <w:rPr>
                <w:rFonts w:eastAsia="等线" w:cs="Arial"/>
                <w:sz w:val="20"/>
                <w:szCs w:val="20"/>
              </w:rPr>
              <w:t xml:space="preserve"> = 2, only the IVW method is used for Mendelian randomization analysis; when </w:t>
            </w:r>
            <w:proofErr w:type="spellStart"/>
            <w:r w:rsidRPr="002C0E88">
              <w:rPr>
                <w:rFonts w:eastAsia="等线" w:cs="Arial"/>
                <w:sz w:val="20"/>
                <w:szCs w:val="20"/>
              </w:rPr>
              <w:t>nSNPs</w:t>
            </w:r>
            <w:proofErr w:type="spellEnd"/>
            <w:r w:rsidRPr="002C0E88">
              <w:rPr>
                <w:rFonts w:eastAsia="等线" w:cs="Arial"/>
                <w:sz w:val="20"/>
                <w:szCs w:val="20"/>
              </w:rPr>
              <w:t xml:space="preserve"> = 1, only the Wald ratio method is used for Mendelian randomization analysis.</w:t>
            </w:r>
          </w:p>
          <w:p w14:paraId="3CEA0EF0" w14:textId="10FD9DB6" w:rsidR="00FE3FA6" w:rsidRPr="002C0E88" w:rsidRDefault="00FE3FA6" w:rsidP="00FE3FA6">
            <w:pPr>
              <w:spacing w:before="0" w:after="0"/>
              <w:rPr>
                <w:rFonts w:eastAsia="等线" w:cs="Arial"/>
                <w:sz w:val="20"/>
                <w:szCs w:val="20"/>
              </w:rPr>
            </w:pPr>
            <w:r w:rsidRPr="009C6D80">
              <w:rPr>
                <w:rFonts w:eastAsia="等线" w:cs="Arial" w:hint="eastAsia"/>
                <w:sz w:val="20"/>
                <w:szCs w:val="20"/>
                <w:vertAlign w:val="superscript"/>
              </w:rPr>
              <w:t>†</w:t>
            </w:r>
            <w:r w:rsidR="009C6D80">
              <w:rPr>
                <w:rFonts w:eastAsia="等线" w:cs="Arial" w:hint="eastAsia"/>
                <w:sz w:val="20"/>
                <w:szCs w:val="20"/>
                <w:vertAlign w:val="superscript"/>
                <w:lang w:eastAsia="zh-CN"/>
              </w:rPr>
              <w:t xml:space="preserve"> </w:t>
            </w:r>
            <w:r w:rsidRPr="002C0E88">
              <w:rPr>
                <w:rFonts w:eastAsia="等线" w:cs="Arial"/>
                <w:sz w:val="20"/>
                <w:szCs w:val="20"/>
              </w:rPr>
              <w:t>Only the IVW method is used for Mendelian randomization analysis</w:t>
            </w:r>
          </w:p>
          <w:p w14:paraId="7A4BE4A0" w14:textId="77777777" w:rsidR="00FE3FA6" w:rsidRPr="002C0E88" w:rsidRDefault="00FE3FA6" w:rsidP="00FE3FA6">
            <w:pPr>
              <w:spacing w:before="0" w:after="0"/>
              <w:rPr>
                <w:rFonts w:eastAsia="等线" w:cs="Arial"/>
                <w:sz w:val="20"/>
                <w:szCs w:val="20"/>
              </w:rPr>
            </w:pPr>
            <w:r w:rsidRPr="009C6D80">
              <w:rPr>
                <w:rFonts w:eastAsia="等线" w:cs="Arial" w:hint="eastAsia"/>
                <w:sz w:val="20"/>
                <w:szCs w:val="20"/>
                <w:vertAlign w:val="superscript"/>
              </w:rPr>
              <w:t>‡</w:t>
            </w:r>
            <w:r w:rsidRPr="009C6D80">
              <w:rPr>
                <w:rFonts w:eastAsia="等线" w:cs="Arial"/>
                <w:sz w:val="20"/>
                <w:szCs w:val="20"/>
                <w:vertAlign w:val="superscript"/>
              </w:rPr>
              <w:t xml:space="preserve"> </w:t>
            </w:r>
            <w:r w:rsidRPr="002C0E88">
              <w:rPr>
                <w:rFonts w:eastAsia="等线" w:cs="Arial"/>
                <w:sz w:val="20"/>
                <w:szCs w:val="20"/>
              </w:rPr>
              <w:t>Only the Wald ratio method is used for Mendelian randomization analysis.</w:t>
            </w:r>
          </w:p>
          <w:p w14:paraId="4C8ECD5A" w14:textId="77777777" w:rsidR="00FE3FA6" w:rsidRPr="002C0E88" w:rsidRDefault="00FE3FA6" w:rsidP="00FE3FA6">
            <w:pPr>
              <w:spacing w:before="0" w:after="0"/>
              <w:rPr>
                <w:rFonts w:eastAsia="等线" w:cs="Arial"/>
                <w:sz w:val="20"/>
                <w:szCs w:val="20"/>
              </w:rPr>
            </w:pPr>
            <w:r w:rsidRPr="009C6D80">
              <w:rPr>
                <w:rFonts w:eastAsia="等线" w:cs="Arial"/>
                <w:sz w:val="20"/>
                <w:szCs w:val="20"/>
                <w:vertAlign w:val="superscript"/>
              </w:rPr>
              <w:t>1</w:t>
            </w:r>
            <w:r w:rsidRPr="002C0E88">
              <w:rPr>
                <w:rFonts w:eastAsia="等线" w:cs="Arial"/>
                <w:sz w:val="20"/>
                <w:szCs w:val="20"/>
              </w:rPr>
              <w:t>When the outcome is DKD, use OR and 95% CI to describe the results.</w:t>
            </w:r>
          </w:p>
          <w:p w14:paraId="1D68E005" w14:textId="77777777" w:rsidR="00FE3FA6" w:rsidRPr="002C0E88" w:rsidRDefault="00FE3FA6" w:rsidP="00FE3FA6">
            <w:pPr>
              <w:spacing w:before="0" w:after="0"/>
              <w:rPr>
                <w:rFonts w:eastAsia="等线" w:cs="Arial"/>
                <w:sz w:val="20"/>
                <w:szCs w:val="20"/>
              </w:rPr>
            </w:pPr>
            <w:r w:rsidRPr="009C6D80">
              <w:rPr>
                <w:rFonts w:eastAsia="等线" w:cs="Arial"/>
                <w:sz w:val="20"/>
                <w:szCs w:val="20"/>
                <w:vertAlign w:val="superscript"/>
              </w:rPr>
              <w:t>2</w:t>
            </w:r>
            <w:r w:rsidRPr="002C0E88">
              <w:rPr>
                <w:rFonts w:eastAsia="等线" w:cs="Arial"/>
                <w:sz w:val="20"/>
                <w:szCs w:val="20"/>
              </w:rPr>
              <w:t>When the outcome is heavy metal, use Beta and SE to describe the results.</w:t>
            </w:r>
          </w:p>
          <w:p w14:paraId="5B66EFFD" w14:textId="77777777" w:rsidR="00FE3FA6" w:rsidRPr="002C0E88" w:rsidRDefault="00FE3FA6" w:rsidP="00FE3FA6">
            <w:pPr>
              <w:spacing w:before="0" w:after="0"/>
              <w:rPr>
                <w:rFonts w:eastAsia="等线" w:cs="Arial"/>
                <w:sz w:val="20"/>
                <w:szCs w:val="20"/>
              </w:rPr>
            </w:pPr>
            <w:r w:rsidRPr="009C6D80">
              <w:rPr>
                <w:rFonts w:eastAsia="等线" w:cs="Arial"/>
                <w:i/>
                <w:iCs/>
                <w:sz w:val="20"/>
                <w:szCs w:val="20"/>
              </w:rPr>
              <w:t>P</w:t>
            </w:r>
            <w:r w:rsidRPr="002C0E88">
              <w:rPr>
                <w:rFonts w:eastAsia="等线" w:cs="Arial"/>
                <w:sz w:val="20"/>
                <w:szCs w:val="20"/>
              </w:rPr>
              <w:t>-value, the significance level of mendelian randomization analysis results.</w:t>
            </w:r>
          </w:p>
          <w:p w14:paraId="54EB406F" w14:textId="1711A464" w:rsidR="00FE3FA6" w:rsidRPr="002C0E88" w:rsidRDefault="00FE3FA6" w:rsidP="00FE3FA6">
            <w:pPr>
              <w:spacing w:before="0" w:after="0"/>
              <w:rPr>
                <w:rFonts w:eastAsia="等线" w:cs="Arial"/>
                <w:sz w:val="20"/>
                <w:szCs w:val="20"/>
              </w:rPr>
            </w:pPr>
            <w:r w:rsidRPr="002C0E88">
              <w:rPr>
                <w:rFonts w:eastAsia="等线" w:cs="Arial"/>
                <w:sz w:val="20"/>
                <w:szCs w:val="20"/>
              </w:rPr>
              <w:t>*</w:t>
            </w:r>
            <w:r w:rsidRPr="009C6D80">
              <w:rPr>
                <w:rFonts w:eastAsia="等线" w:cs="Arial"/>
                <w:i/>
                <w:iCs/>
                <w:sz w:val="20"/>
                <w:szCs w:val="20"/>
              </w:rPr>
              <w:t>P</w:t>
            </w:r>
            <w:r w:rsidRPr="002C0E88">
              <w:rPr>
                <w:rFonts w:eastAsia="等线" w:cs="Arial"/>
                <w:sz w:val="20"/>
                <w:szCs w:val="20"/>
              </w:rPr>
              <w:t>-value &lt; 0.05.</w:t>
            </w:r>
          </w:p>
        </w:tc>
      </w:tr>
    </w:tbl>
    <w:p w14:paraId="32C9FE18" w14:textId="42046B12" w:rsidR="00FE3FA6" w:rsidRPr="00FE3FA6" w:rsidRDefault="00FE3FA6" w:rsidP="0061408F">
      <w:pPr>
        <w:spacing w:before="0" w:after="200" w:line="276" w:lineRule="auto"/>
      </w:pPr>
      <w:r>
        <w:br w:type="page"/>
      </w:r>
    </w:p>
    <w:p w14:paraId="24C3588B" w14:textId="65945563" w:rsidR="0061408F" w:rsidRDefault="0061408F" w:rsidP="0061408F">
      <w:pPr>
        <w:pStyle w:val="1"/>
      </w:pPr>
      <w:r w:rsidRPr="00994A3D">
        <w:lastRenderedPageBreak/>
        <w:t xml:space="preserve">Supplementary </w:t>
      </w:r>
      <w:r w:rsidRPr="001C648F">
        <w:rPr>
          <w:rFonts w:hint="eastAsia"/>
        </w:rPr>
        <w:t>F</w:t>
      </w:r>
      <w:r w:rsidRPr="001C648F">
        <w:t>igure</w:t>
      </w:r>
      <w:r w:rsidRPr="0061408F">
        <w:rPr>
          <w:rFonts w:hint="eastAsia"/>
        </w:rPr>
        <w:t>s</w:t>
      </w:r>
    </w:p>
    <w:p w14:paraId="1B17F208" w14:textId="14538C07" w:rsidR="009C6D80" w:rsidRDefault="009C6D80" w:rsidP="009C6D80">
      <w:r w:rsidRPr="003D0DD6">
        <w:rPr>
          <w:rFonts w:eastAsia="Times New Roman" w:cs="Times New Roman"/>
          <w:b/>
          <w:color w:val="000000"/>
          <w:szCs w:val="24"/>
          <w:lang w:eastAsia="de-DE" w:bidi="en-US"/>
        </w:rPr>
        <w:drawing>
          <wp:anchor distT="0" distB="0" distL="114300" distR="114300" simplePos="0" relativeHeight="251658240" behindDoc="0" locked="0" layoutInCell="1" allowOverlap="1" wp14:anchorId="1B5D536A" wp14:editId="05AB8DB1">
            <wp:simplePos x="0" y="0"/>
            <wp:positionH relativeFrom="column">
              <wp:posOffset>26670</wp:posOffset>
            </wp:positionH>
            <wp:positionV relativeFrom="paragraph">
              <wp:posOffset>211455</wp:posOffset>
            </wp:positionV>
            <wp:extent cx="5321300" cy="5444490"/>
            <wp:effectExtent l="0" t="0" r="0" b="3810"/>
            <wp:wrapTopAndBottom/>
            <wp:docPr id="1176277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77687" name="图片 117627768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544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59434259"/>
      <w:r w:rsidR="0061408F" w:rsidRPr="003D0DD6">
        <w:rPr>
          <w:rFonts w:eastAsia="Times New Roman" w:cs="Times New Roman"/>
          <w:b/>
          <w:color w:val="000000"/>
          <w:szCs w:val="24"/>
          <w:lang w:eastAsia="de-DE" w:bidi="en-US"/>
        </w:rPr>
        <w:t>Figure S1.</w:t>
      </w:r>
      <w:r w:rsidR="0061408F" w:rsidRPr="0061408F">
        <w:t xml:space="preserve"> Flow chart of selection process for NHANES 2005</w:t>
      </w:r>
      <w:r w:rsidR="00F0748E">
        <w:t>.01</w:t>
      </w:r>
      <w:r w:rsidR="0061408F" w:rsidRPr="0061408F">
        <w:t>-2020.03</w:t>
      </w:r>
      <w:bookmarkEnd w:id="0"/>
      <w:r w:rsidR="003D0DD6">
        <w:t>.</w:t>
      </w:r>
    </w:p>
    <w:p w14:paraId="1D30144C" w14:textId="216782F7" w:rsidR="0061408F" w:rsidRDefault="0061408F" w:rsidP="009C6D80">
      <w:r>
        <w:br w:type="page"/>
      </w:r>
    </w:p>
    <w:p w14:paraId="4A5B6F5A" w14:textId="7FC7977F" w:rsidR="004F4580" w:rsidRDefault="009C6D80" w:rsidP="0061408F">
      <w:r w:rsidRPr="003D0DD6">
        <w:rPr>
          <w:rFonts w:eastAsia="Times New Roman" w:cs="Times New Roman"/>
          <w:b/>
          <w:color w:val="000000"/>
          <w:szCs w:val="24"/>
          <w:lang w:eastAsia="de-DE" w:bidi="en-US"/>
        </w:rPr>
        <w:lastRenderedPageBreak/>
        <w:drawing>
          <wp:anchor distT="0" distB="0" distL="114300" distR="114300" simplePos="0" relativeHeight="251659264" behindDoc="0" locked="0" layoutInCell="1" allowOverlap="1" wp14:anchorId="5329E2E3" wp14:editId="03A8C012">
            <wp:simplePos x="0" y="0"/>
            <wp:positionH relativeFrom="column">
              <wp:posOffset>-11430</wp:posOffset>
            </wp:positionH>
            <wp:positionV relativeFrom="paragraph">
              <wp:posOffset>275590</wp:posOffset>
            </wp:positionV>
            <wp:extent cx="5556885" cy="5524500"/>
            <wp:effectExtent l="0" t="0" r="5715" b="0"/>
            <wp:wrapTopAndBottom/>
            <wp:docPr id="6356049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04946" name="图片 63560494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88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159434287"/>
      <w:r w:rsidR="0061408F" w:rsidRPr="003D0DD6">
        <w:rPr>
          <w:rFonts w:eastAsia="Times New Roman" w:cs="Times New Roman"/>
          <w:b/>
          <w:color w:val="000000"/>
          <w:szCs w:val="24"/>
          <w:lang w:eastAsia="de-DE" w:bidi="en-US"/>
        </w:rPr>
        <w:t>Figure S2.</w:t>
      </w:r>
      <w:r w:rsidR="0061408F" w:rsidRPr="0061408F">
        <w:t xml:space="preserve"> Flow chart of the two-sample Mendelian randomization analysis</w:t>
      </w:r>
      <w:bookmarkEnd w:id="1"/>
      <w:r w:rsidR="003D0DD6">
        <w:t>.</w:t>
      </w:r>
    </w:p>
    <w:p w14:paraId="0BD97AFC" w14:textId="77777777" w:rsidR="004F4580" w:rsidRDefault="004F4580">
      <w:pPr>
        <w:spacing w:before="0" w:after="200" w:line="276" w:lineRule="auto"/>
      </w:pPr>
      <w:r>
        <w:br w:type="page"/>
      </w:r>
    </w:p>
    <w:p w14:paraId="0B407F4B" w14:textId="77777777" w:rsidR="00D54A74" w:rsidRDefault="009C6D80" w:rsidP="0061408F">
      <w:r w:rsidRPr="003D0DD6">
        <w:rPr>
          <w:rFonts w:eastAsia="Times New Roman" w:cs="Times New Roman"/>
          <w:b/>
          <w:color w:val="000000"/>
          <w:szCs w:val="24"/>
          <w:lang w:eastAsia="de-DE" w:bidi="en-US"/>
        </w:rPr>
        <w:lastRenderedPageBreak/>
        <w:drawing>
          <wp:anchor distT="0" distB="0" distL="114300" distR="114300" simplePos="0" relativeHeight="251660288" behindDoc="0" locked="0" layoutInCell="1" allowOverlap="1" wp14:anchorId="6EB76C7E" wp14:editId="7E24E5DF">
            <wp:simplePos x="0" y="0"/>
            <wp:positionH relativeFrom="column">
              <wp:posOffset>3702414</wp:posOffset>
            </wp:positionH>
            <wp:positionV relativeFrom="paragraph">
              <wp:posOffset>-390707</wp:posOffset>
            </wp:positionV>
            <wp:extent cx="2235950" cy="7292281"/>
            <wp:effectExtent l="0" t="0" r="0" b="4445"/>
            <wp:wrapNone/>
            <wp:docPr id="975336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36957" name="图片 97533695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301" cy="7322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BDB" w:rsidRPr="003D0DD6">
        <w:rPr>
          <w:rFonts w:eastAsia="Times New Roman" w:cs="Times New Roman"/>
          <w:b/>
          <w:color w:val="000000"/>
          <w:szCs w:val="24"/>
          <w:lang w:eastAsia="de-DE" w:bidi="en-US"/>
        </w:rPr>
        <w:t>F</w:t>
      </w:r>
      <w:bookmarkStart w:id="2" w:name="_Hlk159434303"/>
      <w:r w:rsidR="000D3BDB" w:rsidRPr="003D0DD6">
        <w:rPr>
          <w:rFonts w:eastAsia="Times New Roman" w:cs="Times New Roman"/>
          <w:b/>
          <w:color w:val="000000"/>
          <w:szCs w:val="24"/>
          <w:lang w:eastAsia="de-DE" w:bidi="en-US"/>
        </w:rPr>
        <w:t>igure S3.</w:t>
      </w:r>
      <w:r w:rsidR="000D3BDB">
        <w:t xml:space="preserve"> </w:t>
      </w:r>
    </w:p>
    <w:p w14:paraId="328FC961" w14:textId="77777777" w:rsidR="00833F1D" w:rsidRDefault="00D54A74" w:rsidP="0061408F">
      <w:pPr>
        <w:rPr>
          <w:szCs w:val="24"/>
          <w:lang w:eastAsia="zh-CN"/>
        </w:rPr>
      </w:pPr>
      <w:r w:rsidRPr="00B90BF1">
        <w:rPr>
          <w:szCs w:val="24"/>
        </w:rPr>
        <w:t>Heatmap of AUC values of machine learning</w:t>
      </w:r>
      <w:r w:rsidR="00833F1D">
        <w:rPr>
          <w:rFonts w:hint="eastAsia"/>
          <w:szCs w:val="24"/>
          <w:lang w:eastAsia="zh-CN"/>
        </w:rPr>
        <w:t xml:space="preserve"> </w:t>
      </w:r>
    </w:p>
    <w:p w14:paraId="10A0F988" w14:textId="512D6BF9" w:rsidR="004F4580" w:rsidRPr="00833F1D" w:rsidRDefault="00D54A74" w:rsidP="0061408F">
      <w:pPr>
        <w:rPr>
          <w:szCs w:val="24"/>
        </w:rPr>
      </w:pPr>
      <w:r w:rsidRPr="00B90BF1">
        <w:rPr>
          <w:szCs w:val="24"/>
        </w:rPr>
        <w:t>prediction models for 9 urinary heavy metals exposures</w:t>
      </w:r>
      <w:bookmarkEnd w:id="2"/>
      <w:r w:rsidRPr="00B90BF1">
        <w:rPr>
          <w:szCs w:val="24"/>
        </w:rPr>
        <w:t>.</w:t>
      </w:r>
    </w:p>
    <w:sectPr w:rsidR="004F4580" w:rsidRPr="00833F1D" w:rsidSect="00E006D8">
      <w:footerReference w:type="even" r:id="rId15"/>
      <w:footerReference w:type="default" r:id="rId16"/>
      <w:pgSz w:w="15840" w:h="12240" w:orient="landscape"/>
      <w:pgMar w:top="1181" w:right="1138" w:bottom="128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7974" w14:textId="77777777" w:rsidR="00E006D8" w:rsidRDefault="00E006D8" w:rsidP="00117666">
      <w:pPr>
        <w:spacing w:after="0"/>
      </w:pPr>
      <w:r>
        <w:separator/>
      </w:r>
    </w:p>
  </w:endnote>
  <w:endnote w:type="continuationSeparator" w:id="0">
    <w:p w14:paraId="6B000552" w14:textId="77777777" w:rsidR="00E006D8" w:rsidRDefault="00E006D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59140C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59140C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59140C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59140C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59140C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59140C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90B2C" w14:textId="77777777" w:rsidR="00E006D8" w:rsidRDefault="00E006D8" w:rsidP="00117666">
      <w:pPr>
        <w:spacing w:after="0"/>
      </w:pPr>
      <w:r>
        <w:separator/>
      </w:r>
    </w:p>
  </w:footnote>
  <w:footnote w:type="continuationSeparator" w:id="0">
    <w:p w14:paraId="754ED397" w14:textId="77777777" w:rsidR="00E006D8" w:rsidRDefault="00E006D8" w:rsidP="00117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46D00"/>
    <w:multiLevelType w:val="hybridMultilevel"/>
    <w:tmpl w:val="8F4A89D6"/>
    <w:lvl w:ilvl="0" w:tplc="D4ECF69E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468F5"/>
    <w:multiLevelType w:val="hybridMultilevel"/>
    <w:tmpl w:val="CD3E7292"/>
    <w:lvl w:ilvl="0" w:tplc="F7B6C750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6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1FC80097"/>
    <w:multiLevelType w:val="hybridMultilevel"/>
    <w:tmpl w:val="DE12E9C8"/>
    <w:lvl w:ilvl="0" w:tplc="8D8CDB2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A7CAC"/>
    <w:multiLevelType w:val="multilevel"/>
    <w:tmpl w:val="2D740DBE"/>
    <w:numStyleLink w:val="Headings"/>
  </w:abstractNum>
  <w:abstractNum w:abstractNumId="13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1A3F4C"/>
    <w:multiLevelType w:val="hybridMultilevel"/>
    <w:tmpl w:val="5D841F04"/>
    <w:lvl w:ilvl="0" w:tplc="C3B0C1FC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2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C6F29"/>
    <w:multiLevelType w:val="multilevel"/>
    <w:tmpl w:val="2D740DBE"/>
    <w:numStyleLink w:val="Headings"/>
  </w:abstractNum>
  <w:abstractNum w:abstractNumId="30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23"/>
  </w:num>
  <w:num w:numId="3" w16cid:durableId="615480040">
    <w:abstractNumId w:val="1"/>
  </w:num>
  <w:num w:numId="4" w16cid:durableId="1566183234">
    <w:abstractNumId w:val="26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8"/>
  </w:num>
  <w:num w:numId="7" w16cid:durableId="1359550598">
    <w:abstractNumId w:val="27"/>
  </w:num>
  <w:num w:numId="8" w16cid:durableId="1559510671">
    <w:abstractNumId w:val="27"/>
  </w:num>
  <w:num w:numId="9" w16cid:durableId="1734543462">
    <w:abstractNumId w:val="27"/>
  </w:num>
  <w:num w:numId="10" w16cid:durableId="708839681">
    <w:abstractNumId w:val="27"/>
  </w:num>
  <w:num w:numId="11" w16cid:durableId="2046978920">
    <w:abstractNumId w:val="27"/>
  </w:num>
  <w:num w:numId="12" w16cid:durableId="2124614653">
    <w:abstractNumId w:val="27"/>
  </w:num>
  <w:num w:numId="13" w16cid:durableId="150105246">
    <w:abstractNumId w:val="8"/>
  </w:num>
  <w:num w:numId="14" w16cid:durableId="515769853">
    <w:abstractNumId w:val="6"/>
  </w:num>
  <w:num w:numId="15" w16cid:durableId="1753046014">
    <w:abstractNumId w:val="6"/>
  </w:num>
  <w:num w:numId="16" w16cid:durableId="665939894">
    <w:abstractNumId w:val="6"/>
  </w:num>
  <w:num w:numId="17" w16cid:durableId="2078749421">
    <w:abstractNumId w:val="6"/>
  </w:num>
  <w:num w:numId="18" w16cid:durableId="825047625">
    <w:abstractNumId w:val="6"/>
  </w:num>
  <w:num w:numId="19" w16cid:durableId="803810417">
    <w:abstractNumId w:val="6"/>
  </w:num>
  <w:num w:numId="20" w16cid:durableId="155534203">
    <w:abstractNumId w:val="18"/>
  </w:num>
  <w:num w:numId="21" w16cid:durableId="773479634">
    <w:abstractNumId w:val="16"/>
  </w:num>
  <w:num w:numId="22" w16cid:durableId="2072000685">
    <w:abstractNumId w:val="14"/>
  </w:num>
  <w:num w:numId="23" w16cid:durableId="1213807494">
    <w:abstractNumId w:val="17"/>
  </w:num>
  <w:num w:numId="24" w16cid:durableId="308825289">
    <w:abstractNumId w:val="15"/>
  </w:num>
  <w:num w:numId="25" w16cid:durableId="372848954">
    <w:abstractNumId w:val="4"/>
  </w:num>
  <w:num w:numId="26" w16cid:durableId="213006365">
    <w:abstractNumId w:val="30"/>
  </w:num>
  <w:num w:numId="27" w16cid:durableId="1411196366">
    <w:abstractNumId w:val="20"/>
  </w:num>
  <w:num w:numId="28" w16cid:durableId="1662200756">
    <w:abstractNumId w:val="19"/>
  </w:num>
  <w:num w:numId="29" w16cid:durableId="2141485750">
    <w:abstractNumId w:val="24"/>
  </w:num>
  <w:num w:numId="30" w16cid:durableId="2002923295">
    <w:abstractNumId w:val="6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2127"/>
          </w:tabs>
          <w:ind w:left="212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693"/>
          </w:tabs>
          <w:ind w:left="2693" w:hanging="567"/>
        </w:pPr>
        <w:rPr>
          <w:rFonts w:hint="default"/>
        </w:rPr>
      </w:lvl>
    </w:lvlOverride>
  </w:num>
  <w:num w:numId="31" w16cid:durableId="13005275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14516991">
    <w:abstractNumId w:val="12"/>
  </w:num>
  <w:num w:numId="33" w16cid:durableId="58940097">
    <w:abstractNumId w:val="29"/>
  </w:num>
  <w:num w:numId="34" w16cid:durableId="1120419941">
    <w:abstractNumId w:val="6"/>
    <w:lvlOverride w:ilvl="0">
      <w:startOverride w:val="1"/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" w16cid:durableId="619148309">
    <w:abstractNumId w:val="10"/>
  </w:num>
  <w:num w:numId="36" w16cid:durableId="498083526">
    <w:abstractNumId w:val="13"/>
  </w:num>
  <w:num w:numId="37" w16cid:durableId="832768123">
    <w:abstractNumId w:val="9"/>
  </w:num>
  <w:num w:numId="38" w16cid:durableId="4247705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25274336">
    <w:abstractNumId w:val="11"/>
  </w:num>
  <w:num w:numId="40" w16cid:durableId="1651252446">
    <w:abstractNumId w:val="22"/>
  </w:num>
  <w:num w:numId="41" w16cid:durableId="683868864">
    <w:abstractNumId w:val="5"/>
  </w:num>
  <w:num w:numId="42" w16cid:durableId="56131284">
    <w:abstractNumId w:val="28"/>
  </w:num>
  <w:num w:numId="43" w16cid:durableId="473959361">
    <w:abstractNumId w:val="3"/>
  </w:num>
  <w:num w:numId="44" w16cid:durableId="325865806">
    <w:abstractNumId w:val="21"/>
  </w:num>
  <w:num w:numId="45" w16cid:durableId="1762682536">
    <w:abstractNumId w:val="2"/>
  </w:num>
  <w:num w:numId="46" w16cid:durableId="63457969">
    <w:abstractNumId w:val="25"/>
  </w:num>
  <w:num w:numId="47" w16cid:durableId="7701971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0E3E"/>
    <w:rsid w:val="00052A14"/>
    <w:rsid w:val="00077D53"/>
    <w:rsid w:val="000D3BDB"/>
    <w:rsid w:val="00105FD9"/>
    <w:rsid w:val="00117666"/>
    <w:rsid w:val="001261B7"/>
    <w:rsid w:val="001549D3"/>
    <w:rsid w:val="00160065"/>
    <w:rsid w:val="00177D84"/>
    <w:rsid w:val="00267D18"/>
    <w:rsid w:val="002868E2"/>
    <w:rsid w:val="002869C3"/>
    <w:rsid w:val="002936E4"/>
    <w:rsid w:val="002B4A57"/>
    <w:rsid w:val="002C0E88"/>
    <w:rsid w:val="002C74CA"/>
    <w:rsid w:val="002D1B37"/>
    <w:rsid w:val="003544FB"/>
    <w:rsid w:val="003D0DD6"/>
    <w:rsid w:val="003D2D47"/>
    <w:rsid w:val="003D2F2D"/>
    <w:rsid w:val="00401590"/>
    <w:rsid w:val="00447801"/>
    <w:rsid w:val="00452E9C"/>
    <w:rsid w:val="004735C8"/>
    <w:rsid w:val="004961FF"/>
    <w:rsid w:val="004F4580"/>
    <w:rsid w:val="00517A89"/>
    <w:rsid w:val="005250F2"/>
    <w:rsid w:val="0059133D"/>
    <w:rsid w:val="0059140C"/>
    <w:rsid w:val="00593EEA"/>
    <w:rsid w:val="005A5EEE"/>
    <w:rsid w:val="0061408F"/>
    <w:rsid w:val="006375C7"/>
    <w:rsid w:val="00654E8F"/>
    <w:rsid w:val="00660D05"/>
    <w:rsid w:val="006820B1"/>
    <w:rsid w:val="006B7D14"/>
    <w:rsid w:val="0070019F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33F1D"/>
    <w:rsid w:val="00885156"/>
    <w:rsid w:val="009151AA"/>
    <w:rsid w:val="0093429D"/>
    <w:rsid w:val="00943573"/>
    <w:rsid w:val="00970F7D"/>
    <w:rsid w:val="00994A3D"/>
    <w:rsid w:val="009C2B12"/>
    <w:rsid w:val="009C6D80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BB7923"/>
    <w:rsid w:val="00C52A7B"/>
    <w:rsid w:val="00C56BAF"/>
    <w:rsid w:val="00C679AA"/>
    <w:rsid w:val="00C75972"/>
    <w:rsid w:val="00CC0A3A"/>
    <w:rsid w:val="00CD066B"/>
    <w:rsid w:val="00CE4FEE"/>
    <w:rsid w:val="00CF7E94"/>
    <w:rsid w:val="00D54A74"/>
    <w:rsid w:val="00DB59C3"/>
    <w:rsid w:val="00DC259A"/>
    <w:rsid w:val="00DE23E8"/>
    <w:rsid w:val="00E006D8"/>
    <w:rsid w:val="00E52377"/>
    <w:rsid w:val="00E64E17"/>
    <w:rsid w:val="00E866C9"/>
    <w:rsid w:val="00E91FA9"/>
    <w:rsid w:val="00E95869"/>
    <w:rsid w:val="00EA3D3C"/>
    <w:rsid w:val="00F0748E"/>
    <w:rsid w:val="00F46900"/>
    <w:rsid w:val="00F61D89"/>
    <w:rsid w:val="00FD2AEB"/>
    <w:rsid w:val="00F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4:defaultImageDpi w14:val="32767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msonormal0">
    <w:name w:val="msonormal"/>
    <w:basedOn w:val="a0"/>
    <w:rsid w:val="00CF7E94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font5">
    <w:name w:val="font5"/>
    <w:basedOn w:val="a0"/>
    <w:rsid w:val="00CF7E94"/>
    <w:pPr>
      <w:spacing w:before="100" w:beforeAutospacing="1" w:after="100" w:afterAutospacing="1"/>
    </w:pPr>
    <w:rPr>
      <w:rFonts w:ascii="等线" w:eastAsia="等线" w:hAnsi="等线" w:cs="宋体"/>
      <w:sz w:val="18"/>
      <w:szCs w:val="18"/>
      <w:lang w:eastAsia="zh-CN"/>
    </w:rPr>
  </w:style>
  <w:style w:type="paragraph" w:customStyle="1" w:styleId="font6">
    <w:name w:val="font6"/>
    <w:basedOn w:val="a0"/>
    <w:rsid w:val="00CF7E94"/>
    <w:pPr>
      <w:spacing w:before="100" w:beforeAutospacing="1" w:after="100" w:afterAutospacing="1"/>
    </w:pPr>
    <w:rPr>
      <w:rFonts w:ascii="Arial" w:eastAsia="宋体" w:hAnsi="Arial" w:cs="Arial"/>
      <w:b/>
      <w:bCs/>
      <w:color w:val="000000"/>
      <w:szCs w:val="24"/>
      <w:lang w:eastAsia="zh-CN"/>
    </w:rPr>
  </w:style>
  <w:style w:type="paragraph" w:customStyle="1" w:styleId="font7">
    <w:name w:val="font7"/>
    <w:basedOn w:val="a0"/>
    <w:rsid w:val="00CF7E94"/>
    <w:pPr>
      <w:spacing w:before="100" w:beforeAutospacing="1" w:after="100" w:afterAutospacing="1"/>
    </w:pPr>
    <w:rPr>
      <w:rFonts w:ascii="Arial" w:eastAsia="宋体" w:hAnsi="Arial" w:cs="Arial"/>
      <w:b/>
      <w:bCs/>
      <w:i/>
      <w:iCs/>
      <w:color w:val="000000"/>
      <w:szCs w:val="24"/>
      <w:lang w:eastAsia="zh-CN"/>
    </w:rPr>
  </w:style>
  <w:style w:type="paragraph" w:customStyle="1" w:styleId="font8">
    <w:name w:val="font8"/>
    <w:basedOn w:val="a0"/>
    <w:rsid w:val="00CF7E94"/>
    <w:pPr>
      <w:spacing w:before="100" w:beforeAutospacing="1" w:after="100" w:afterAutospacing="1"/>
    </w:pPr>
    <w:rPr>
      <w:rFonts w:ascii="Arial" w:eastAsia="宋体" w:hAnsi="Arial" w:cs="Arial"/>
      <w:color w:val="000000"/>
      <w:szCs w:val="24"/>
      <w:lang w:eastAsia="zh-CN"/>
    </w:rPr>
  </w:style>
  <w:style w:type="paragraph" w:customStyle="1" w:styleId="font9">
    <w:name w:val="font9"/>
    <w:basedOn w:val="a0"/>
    <w:rsid w:val="00CF7E94"/>
    <w:pPr>
      <w:spacing w:before="100" w:beforeAutospacing="1" w:after="100" w:afterAutospacing="1"/>
    </w:pPr>
    <w:rPr>
      <w:rFonts w:ascii="Arial" w:eastAsia="宋体" w:hAnsi="Arial" w:cs="Arial"/>
      <w:i/>
      <w:iCs/>
      <w:color w:val="000000"/>
      <w:szCs w:val="24"/>
      <w:lang w:eastAsia="zh-CN"/>
    </w:rPr>
  </w:style>
  <w:style w:type="paragraph" w:customStyle="1" w:styleId="font10">
    <w:name w:val="font10"/>
    <w:basedOn w:val="a0"/>
    <w:rsid w:val="00CF7E94"/>
    <w:pPr>
      <w:spacing w:before="100" w:beforeAutospacing="1" w:after="100" w:afterAutospacing="1"/>
    </w:pPr>
    <w:rPr>
      <w:rFonts w:ascii="Arial" w:eastAsia="宋体" w:hAnsi="Arial" w:cs="Arial"/>
      <w:color w:val="000000"/>
      <w:szCs w:val="24"/>
      <w:lang w:eastAsia="zh-CN"/>
    </w:rPr>
  </w:style>
  <w:style w:type="paragraph" w:customStyle="1" w:styleId="xl65">
    <w:name w:val="xl65"/>
    <w:basedOn w:val="a0"/>
    <w:rsid w:val="00CF7E94"/>
    <w:pPr>
      <w:shd w:val="clear" w:color="000000" w:fill="FFFFFF"/>
      <w:spacing w:before="100" w:beforeAutospacing="1" w:after="100" w:afterAutospacing="1"/>
    </w:pPr>
    <w:rPr>
      <w:rFonts w:ascii="Arial" w:eastAsia="宋体" w:hAnsi="Arial" w:cs="Arial"/>
      <w:color w:val="000000"/>
      <w:szCs w:val="24"/>
      <w:lang w:eastAsia="zh-CN"/>
    </w:rPr>
  </w:style>
  <w:style w:type="paragraph" w:customStyle="1" w:styleId="xl66">
    <w:name w:val="xl66"/>
    <w:basedOn w:val="a0"/>
    <w:rsid w:val="00CF7E94"/>
    <w:pPr>
      <w:shd w:val="clear" w:color="000000" w:fill="FFFFFF"/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xl67">
    <w:name w:val="xl67"/>
    <w:basedOn w:val="a0"/>
    <w:rsid w:val="00CF7E9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宋体" w:hAnsi="Arial" w:cs="Arial"/>
      <w:b/>
      <w:bCs/>
      <w:color w:val="000000"/>
      <w:szCs w:val="24"/>
      <w:lang w:eastAsia="zh-CN"/>
    </w:rPr>
  </w:style>
  <w:style w:type="paragraph" w:customStyle="1" w:styleId="xl68">
    <w:name w:val="xl68"/>
    <w:basedOn w:val="a0"/>
    <w:rsid w:val="00CF7E9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宋体" w:hAnsi="Arial" w:cs="Arial"/>
      <w:b/>
      <w:bCs/>
      <w:color w:val="000000"/>
      <w:szCs w:val="24"/>
      <w:lang w:eastAsia="zh-CN"/>
    </w:rPr>
  </w:style>
  <w:style w:type="paragraph" w:customStyle="1" w:styleId="xl69">
    <w:name w:val="xl69"/>
    <w:basedOn w:val="a0"/>
    <w:rsid w:val="00CF7E94"/>
    <w:pPr>
      <w:shd w:val="clear" w:color="000000" w:fill="FFFFFF"/>
      <w:spacing w:before="100" w:beforeAutospacing="1" w:after="100" w:afterAutospacing="1"/>
      <w:jc w:val="center"/>
    </w:pPr>
    <w:rPr>
      <w:rFonts w:ascii="Arial" w:eastAsia="宋体" w:hAnsi="Arial" w:cs="Arial"/>
      <w:color w:val="000000"/>
      <w:szCs w:val="24"/>
      <w:lang w:eastAsia="zh-CN"/>
    </w:rPr>
  </w:style>
  <w:style w:type="paragraph" w:customStyle="1" w:styleId="xl70">
    <w:name w:val="xl70"/>
    <w:basedOn w:val="a0"/>
    <w:rsid w:val="00CF7E94"/>
    <w:pPr>
      <w:shd w:val="clear" w:color="000000" w:fill="FFFFFF"/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xl71">
    <w:name w:val="xl71"/>
    <w:basedOn w:val="a0"/>
    <w:rsid w:val="00CF7E94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宋体" w:hAnsi="Arial" w:cs="Arial"/>
      <w:color w:val="000000"/>
      <w:szCs w:val="24"/>
      <w:lang w:eastAsia="zh-CN"/>
    </w:rPr>
  </w:style>
  <w:style w:type="paragraph" w:customStyle="1" w:styleId="xl72">
    <w:name w:val="xl72"/>
    <w:basedOn w:val="a0"/>
    <w:rsid w:val="00CF7E94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宋体" w:hAnsi="Arial" w:cs="Arial"/>
      <w:color w:val="000000"/>
      <w:szCs w:val="24"/>
      <w:lang w:eastAsia="zh-CN"/>
    </w:rPr>
  </w:style>
  <w:style w:type="paragraph" w:customStyle="1" w:styleId="xl73">
    <w:name w:val="xl73"/>
    <w:basedOn w:val="a0"/>
    <w:rsid w:val="00CF7E94"/>
    <w:pPr>
      <w:shd w:val="clear" w:color="000000" w:fill="FFFFFF"/>
      <w:spacing w:before="100" w:beforeAutospacing="1" w:after="100" w:afterAutospacing="1"/>
      <w:jc w:val="center"/>
    </w:pPr>
    <w:rPr>
      <w:rFonts w:ascii="Arial" w:eastAsia="宋体" w:hAnsi="Arial" w:cs="Arial"/>
      <w:color w:val="000000"/>
      <w:szCs w:val="24"/>
      <w:lang w:eastAsia="zh-CN"/>
    </w:rPr>
  </w:style>
  <w:style w:type="paragraph" w:customStyle="1" w:styleId="xl74">
    <w:name w:val="xl74"/>
    <w:basedOn w:val="a0"/>
    <w:rsid w:val="00CF7E9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宋体" w:hAnsi="Arial" w:cs="Arial"/>
      <w:b/>
      <w:bCs/>
      <w:i/>
      <w:iCs/>
      <w:color w:val="000000"/>
      <w:szCs w:val="24"/>
      <w:lang w:eastAsia="zh-CN"/>
    </w:rPr>
  </w:style>
  <w:style w:type="paragraph" w:customStyle="1" w:styleId="xl75">
    <w:name w:val="xl75"/>
    <w:basedOn w:val="a0"/>
    <w:rsid w:val="00CF7E94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宋体" w:hAnsi="Arial" w:cs="Arial"/>
      <w:szCs w:val="24"/>
      <w:lang w:eastAsia="zh-CN"/>
    </w:rPr>
  </w:style>
  <w:style w:type="paragraph" w:customStyle="1" w:styleId="xl76">
    <w:name w:val="xl76"/>
    <w:basedOn w:val="a0"/>
    <w:rsid w:val="00CF7E94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宋体" w:eastAsia="宋体" w:hAnsi="宋体" w:cs="宋体"/>
      <w:szCs w:val="24"/>
      <w:lang w:eastAsia="zh-CN"/>
    </w:rPr>
  </w:style>
  <w:style w:type="character" w:styleId="aff9">
    <w:name w:val="Unresolved Mention"/>
    <w:basedOn w:val="a1"/>
    <w:uiPriority w:val="99"/>
    <w:semiHidden/>
    <w:unhideWhenUsed/>
    <w:rsid w:val="00FE3FA6"/>
    <w:rPr>
      <w:color w:val="605E5C"/>
      <w:shd w:val="clear" w:color="auto" w:fill="E1DFDD"/>
    </w:rPr>
  </w:style>
  <w:style w:type="paragraph" w:customStyle="1" w:styleId="MDPI31text">
    <w:name w:val="MDPI_3.1_text"/>
    <w:qFormat/>
    <w:rsid w:val="00FE3FA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affa">
    <w:name w:val="Bibliography"/>
    <w:basedOn w:val="a0"/>
    <w:next w:val="a0"/>
    <w:uiPriority w:val="37"/>
    <w:unhideWhenUsed/>
    <w:rsid w:val="00FE3FA6"/>
    <w:pPr>
      <w:tabs>
        <w:tab w:val="left" w:pos="384"/>
      </w:tabs>
      <w:ind w:left="384" w:hanging="384"/>
    </w:pPr>
  </w:style>
  <w:style w:type="paragraph" w:customStyle="1" w:styleId="MDPI62BackMatter">
    <w:name w:val="MDPI_6.2_BackMatter"/>
    <w:qFormat/>
    <w:rsid w:val="00FE3FA6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41tablecaption">
    <w:name w:val="MDPI_4.1_table_caption"/>
    <w:qFormat/>
    <w:rsid w:val="00FE3FA6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11articletype">
    <w:name w:val="MDPI_1.1_article_type"/>
    <w:next w:val="a0"/>
    <w:qFormat/>
    <w:rsid w:val="00FE3FA6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a0"/>
    <w:qFormat/>
    <w:rsid w:val="00FE3FA6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a0"/>
    <w:qFormat/>
    <w:rsid w:val="00FE3FA6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a0"/>
    <w:next w:val="a0"/>
    <w:qFormat/>
    <w:rsid w:val="00FE3FA6"/>
    <w:pPr>
      <w:adjustRightInd w:val="0"/>
      <w:snapToGrid w:val="0"/>
      <w:spacing w:before="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FE3FA6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a0"/>
    <w:qFormat/>
    <w:rsid w:val="00FE3FA6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a0"/>
    <w:qFormat/>
    <w:rsid w:val="00FE3FA6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19line">
    <w:name w:val="MDPI_1.9_line"/>
    <w:qFormat/>
    <w:rsid w:val="00FE3FA6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a2"/>
    <w:uiPriority w:val="99"/>
    <w:rsid w:val="00FE3FA6"/>
    <w:pPr>
      <w:adjustRightInd w:val="0"/>
      <w:snapToGrid w:val="0"/>
      <w:spacing w:after="0" w:line="300" w:lineRule="exact"/>
      <w:jc w:val="center"/>
    </w:pPr>
    <w:rPr>
      <w:rFonts w:ascii="Times New Roman" w:eastAsia="宋体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FE3FA6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FE3FA6"/>
    <w:pPr>
      <w:ind w:firstLine="0"/>
    </w:pPr>
  </w:style>
  <w:style w:type="paragraph" w:customStyle="1" w:styleId="MDPI33textspaceafter">
    <w:name w:val="MDPI_3.3_text_space_after"/>
    <w:qFormat/>
    <w:rsid w:val="00FE3FA6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5textbeforelist">
    <w:name w:val="MDPI_3.5_text_before_list"/>
    <w:qFormat/>
    <w:rsid w:val="00FE3FA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6textafterlist">
    <w:name w:val="MDPI_3.6_text_after_list"/>
    <w:qFormat/>
    <w:rsid w:val="00FE3FA6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7itemize">
    <w:name w:val="MDPI_3.7_itemize"/>
    <w:qFormat/>
    <w:rsid w:val="00FE3FA6"/>
    <w:pPr>
      <w:numPr>
        <w:numId w:val="4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8bullet">
    <w:name w:val="MDPI_3.8_bullet"/>
    <w:qFormat/>
    <w:rsid w:val="00FE3FA6"/>
    <w:pPr>
      <w:numPr>
        <w:numId w:val="43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9equation">
    <w:name w:val="MDPI_3.9_equation"/>
    <w:qFormat/>
    <w:rsid w:val="00FE3FA6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aequationnumber">
    <w:name w:val="MDPI_3.a_equation_number"/>
    <w:qFormat/>
    <w:rsid w:val="00FE3FA6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2tablebody">
    <w:name w:val="MDPI_4.2_table_body"/>
    <w:qFormat/>
    <w:rsid w:val="00FE3FA6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FE3FA6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1figurecaption">
    <w:name w:val="MDPI_5.1_figure_caption"/>
    <w:qFormat/>
    <w:rsid w:val="00FE3FA6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FE3FA6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footerfirstpage">
    <w:name w:val="MDPI_footer_firstpage"/>
    <w:qFormat/>
    <w:rsid w:val="00FE3FA6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23heading3">
    <w:name w:val="MDPI_2.3_heading3"/>
    <w:qFormat/>
    <w:rsid w:val="00FE3FA6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FE3FA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FE3FA6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qFormat/>
    <w:rsid w:val="00FE3FA6"/>
    <w:pPr>
      <w:numPr>
        <w:numId w:val="4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table" w:customStyle="1" w:styleId="MDPI41threelinetable">
    <w:name w:val="MDPI_4.1_three_line_table"/>
    <w:basedOn w:val="a2"/>
    <w:uiPriority w:val="99"/>
    <w:rsid w:val="00FE3FA6"/>
    <w:pPr>
      <w:adjustRightInd w:val="0"/>
      <w:snapToGrid w:val="0"/>
      <w:spacing w:after="0" w:line="240" w:lineRule="auto"/>
      <w:jc w:val="center"/>
    </w:pPr>
    <w:rPr>
      <w:rFonts w:ascii="Palatino Linotype" w:eastAsia="宋体" w:hAnsi="Palatino Linotype" w:cs="Times New Roman"/>
      <w:color w:val="000000"/>
      <w:sz w:val="20"/>
      <w:szCs w:val="2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styleId="41">
    <w:name w:val="Plain Table 4"/>
    <w:basedOn w:val="a2"/>
    <w:uiPriority w:val="44"/>
    <w:rsid w:val="00FE3FA6"/>
    <w:pPr>
      <w:spacing w:after="0" w:line="240" w:lineRule="auto"/>
    </w:pPr>
    <w:rPr>
      <w:rFonts w:ascii="Calibri" w:eastAsia="宋体" w:hAnsi="Calibri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FE3FA6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81theorem">
    <w:name w:val="MDPI_8.1_theorem"/>
    <w:qFormat/>
    <w:rsid w:val="00FE3FA6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82proof">
    <w:name w:val="MDPI_8.2_proof"/>
    <w:qFormat/>
    <w:rsid w:val="00FE3FA6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61Citation">
    <w:name w:val="MDPI_6.1_Citation"/>
    <w:qFormat/>
    <w:rsid w:val="00FE3FA6"/>
    <w:pPr>
      <w:adjustRightInd w:val="0"/>
      <w:snapToGrid w:val="0"/>
      <w:spacing w:after="0" w:line="240" w:lineRule="atLeast"/>
      <w:ind w:right="113"/>
    </w:pPr>
    <w:rPr>
      <w:rFonts w:ascii="Palatino Linotype" w:eastAsia="宋体" w:hAnsi="Palatino Linotype" w:cs="Cordia New"/>
      <w:sz w:val="14"/>
      <w:lang w:eastAsia="zh-CN"/>
    </w:rPr>
  </w:style>
  <w:style w:type="paragraph" w:customStyle="1" w:styleId="MDPI63Notes">
    <w:name w:val="MDPI_6.3_Notes"/>
    <w:qFormat/>
    <w:rsid w:val="00FE3FA6"/>
    <w:pPr>
      <w:adjustRightInd w:val="0"/>
      <w:snapToGrid w:val="0"/>
      <w:spacing w:before="240" w:after="0" w:line="228" w:lineRule="auto"/>
      <w:jc w:val="both"/>
    </w:pPr>
    <w:rPr>
      <w:rFonts w:ascii="Palatino Linotype" w:eastAsia="宋体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15academiceditor">
    <w:name w:val="MDPI_1.5_academic_editor"/>
    <w:qFormat/>
    <w:rsid w:val="00FE3FA6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19classification">
    <w:name w:val="MDPI_1.9_classification"/>
    <w:qFormat/>
    <w:rsid w:val="00FE3FA6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FE3FA6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sz w:val="18"/>
      <w:lang w:eastAsia="zh-CN" w:bidi="en-US"/>
    </w:rPr>
  </w:style>
  <w:style w:type="paragraph" w:customStyle="1" w:styleId="MDPI511onefigurecaption">
    <w:name w:val="MDPI_5.1.1_one_figure_caption"/>
    <w:qFormat/>
    <w:rsid w:val="00FE3FA6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FE3FA6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FE3FA6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FE3FA6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FE3FA6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header">
    <w:name w:val="MDPI_header"/>
    <w:qFormat/>
    <w:rsid w:val="00FE3FA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FE3FA6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FE3FA6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table" w:customStyle="1" w:styleId="MDPITable">
    <w:name w:val="MDPI_Table"/>
    <w:basedOn w:val="a2"/>
    <w:uiPriority w:val="99"/>
    <w:rsid w:val="00FE3FA6"/>
    <w:pPr>
      <w:spacing w:after="0" w:line="240" w:lineRule="auto"/>
    </w:pPr>
    <w:rPr>
      <w:rFonts w:ascii="Palatino Linotype" w:eastAsia="宋体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FE3FA6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qFormat/>
    <w:rsid w:val="00FE3FA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FE3FA6"/>
  </w:style>
  <w:style w:type="paragraph" w:styleId="affb">
    <w:name w:val="Body Text"/>
    <w:link w:val="affc"/>
    <w:rsid w:val="00FE3FA6"/>
    <w:pPr>
      <w:spacing w:after="120" w:line="340" w:lineRule="atLeast"/>
      <w:jc w:val="both"/>
    </w:pPr>
    <w:rPr>
      <w:rFonts w:ascii="Palatino Linotype" w:eastAsia="宋体" w:hAnsi="Palatino Linotype" w:cs="Times New Roman"/>
      <w:color w:val="000000"/>
      <w:sz w:val="24"/>
      <w:szCs w:val="20"/>
      <w:lang w:eastAsia="de-DE"/>
    </w:rPr>
  </w:style>
  <w:style w:type="character" w:customStyle="1" w:styleId="affc">
    <w:name w:val="正文文本 字符"/>
    <w:basedOn w:val="a1"/>
    <w:link w:val="affb"/>
    <w:rsid w:val="00FE3FA6"/>
    <w:rPr>
      <w:rFonts w:ascii="Palatino Linotype" w:eastAsia="宋体" w:hAnsi="Palatino Linotype" w:cs="Times New Roman"/>
      <w:color w:val="000000"/>
      <w:sz w:val="24"/>
      <w:szCs w:val="20"/>
      <w:lang w:eastAsia="de-DE"/>
    </w:rPr>
  </w:style>
  <w:style w:type="paragraph" w:customStyle="1" w:styleId="MsoFootnoteText0">
    <w:name w:val="MsoFootnoteText"/>
    <w:basedOn w:val="aff0"/>
    <w:qFormat/>
    <w:rsid w:val="00FE3FA6"/>
    <w:pPr>
      <w:spacing w:before="0" w:beforeAutospacing="0" w:after="0" w:afterAutospacing="0" w:line="260" w:lineRule="atLeast"/>
      <w:jc w:val="both"/>
    </w:pPr>
    <w:rPr>
      <w:rFonts w:eastAsia="宋体"/>
      <w:noProof/>
      <w:color w:val="000000"/>
      <w:sz w:val="20"/>
      <w:lang w:eastAsia="zh-CN"/>
    </w:rPr>
  </w:style>
  <w:style w:type="character" w:styleId="affd">
    <w:name w:val="page number"/>
    <w:rsid w:val="00FE3FA6"/>
  </w:style>
  <w:style w:type="character" w:styleId="affe">
    <w:name w:val="Placeholder Text"/>
    <w:uiPriority w:val="99"/>
    <w:semiHidden/>
    <w:rsid w:val="00FE3FA6"/>
    <w:rPr>
      <w:color w:val="808080"/>
    </w:rPr>
  </w:style>
  <w:style w:type="paragraph" w:customStyle="1" w:styleId="MDPI71FootNotes">
    <w:name w:val="MDPI_7.1_FootNotes"/>
    <w:qFormat/>
    <w:rsid w:val="00FE3FA6"/>
    <w:pPr>
      <w:numPr>
        <w:numId w:val="45"/>
      </w:numPr>
      <w:adjustRightInd w:val="0"/>
      <w:snapToGrid w:val="0"/>
      <w:spacing w:after="0" w:line="228" w:lineRule="auto"/>
    </w:pPr>
    <w:rPr>
      <w:rFonts w:ascii="Palatino Linotype" w:eastAsia="等线" w:hAnsi="Palatino Linotype" w:cs="Times New Roman"/>
      <w:noProof/>
      <w:color w:val="000000"/>
      <w:sz w:val="18"/>
      <w:szCs w:val="20"/>
      <w:lang w:eastAsia="zh-CN"/>
    </w:rPr>
  </w:style>
  <w:style w:type="paragraph" w:customStyle="1" w:styleId="xl63">
    <w:name w:val="xl63"/>
    <w:basedOn w:val="a0"/>
    <w:rsid w:val="00FE3FA6"/>
    <w:pPr>
      <w:shd w:val="clear" w:color="000000" w:fill="FFFFFF"/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xl64">
    <w:name w:val="xl64"/>
    <w:basedOn w:val="a0"/>
    <w:rsid w:val="00FE3FA6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宋体" w:hAnsi="Arial" w:cs="Arial"/>
      <w:b/>
      <w:bCs/>
      <w:color w:val="000000"/>
      <w:szCs w:val="24"/>
      <w:lang w:eastAsia="zh-CN"/>
    </w:rPr>
  </w:style>
  <w:style w:type="paragraph" w:customStyle="1" w:styleId="xl77">
    <w:name w:val="xl77"/>
    <w:basedOn w:val="a0"/>
    <w:rsid w:val="00FE3FA6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宋体" w:hAnsi="Arial" w:cs="Arial"/>
      <w:b/>
      <w:bCs/>
      <w:color w:val="000000"/>
      <w:szCs w:val="24"/>
      <w:lang w:eastAsia="zh-CN"/>
    </w:rPr>
  </w:style>
  <w:style w:type="paragraph" w:customStyle="1" w:styleId="xl78">
    <w:name w:val="xl78"/>
    <w:basedOn w:val="a0"/>
    <w:rsid w:val="00FE3FA6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宋体" w:hAnsi="Arial" w:cs="Arial"/>
      <w:b/>
      <w:bCs/>
      <w:color w:val="000000"/>
      <w:szCs w:val="24"/>
      <w:lang w:eastAsia="zh-CN"/>
    </w:rPr>
  </w:style>
  <w:style w:type="paragraph" w:customStyle="1" w:styleId="font11">
    <w:name w:val="font11"/>
    <w:basedOn w:val="a0"/>
    <w:rsid w:val="00FE3FA6"/>
    <w:pPr>
      <w:spacing w:before="100" w:beforeAutospacing="1" w:after="100" w:afterAutospacing="1"/>
    </w:pPr>
    <w:rPr>
      <w:rFonts w:ascii="Arial" w:eastAsia="宋体" w:hAnsi="Arial" w:cs="Arial"/>
      <w:i/>
      <w:iCs/>
      <w:color w:val="000000"/>
      <w:szCs w:val="24"/>
      <w:lang w:eastAsia="zh-CN"/>
    </w:rPr>
  </w:style>
  <w:style w:type="paragraph" w:customStyle="1" w:styleId="font12">
    <w:name w:val="font12"/>
    <w:basedOn w:val="a0"/>
    <w:rsid w:val="00FE3FA6"/>
    <w:pPr>
      <w:spacing w:before="100" w:beforeAutospacing="1" w:after="100" w:afterAutospacing="1"/>
    </w:pPr>
    <w:rPr>
      <w:rFonts w:ascii="Arial" w:eastAsia="宋体" w:hAnsi="Arial" w:cs="Arial"/>
      <w:color w:val="000000"/>
      <w:szCs w:val="24"/>
      <w:lang w:eastAsia="zh-CN"/>
    </w:rPr>
  </w:style>
  <w:style w:type="paragraph" w:customStyle="1" w:styleId="xl79">
    <w:name w:val="xl79"/>
    <w:basedOn w:val="a0"/>
    <w:rsid w:val="00FE3FA6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宋体" w:hAnsi="Arial" w:cs="Arial"/>
      <w:szCs w:val="24"/>
      <w:lang w:eastAsia="zh-CN"/>
    </w:rPr>
  </w:style>
  <w:style w:type="paragraph" w:customStyle="1" w:styleId="xl80">
    <w:name w:val="xl80"/>
    <w:basedOn w:val="a0"/>
    <w:rsid w:val="00FE3FA6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宋体" w:hAnsi="Arial" w:cs="Arial"/>
      <w:b/>
      <w:bCs/>
      <w:color w:val="000000"/>
      <w:szCs w:val="24"/>
      <w:lang w:eastAsia="zh-CN"/>
    </w:rPr>
  </w:style>
  <w:style w:type="paragraph" w:customStyle="1" w:styleId="xl81">
    <w:name w:val="xl81"/>
    <w:basedOn w:val="a0"/>
    <w:rsid w:val="00FE3FA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宋体" w:hAnsi="Arial" w:cs="Arial"/>
      <w:b/>
      <w:bCs/>
      <w:color w:val="000000"/>
      <w:szCs w:val="24"/>
      <w:lang w:eastAsia="zh-CN"/>
    </w:rPr>
  </w:style>
  <w:style w:type="paragraph" w:customStyle="1" w:styleId="xl82">
    <w:name w:val="xl82"/>
    <w:basedOn w:val="a0"/>
    <w:rsid w:val="00FE3FA6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宋体" w:hAnsi="Arial" w:cs="Arial"/>
      <w:b/>
      <w:bCs/>
      <w:color w:val="000000"/>
      <w:szCs w:val="24"/>
      <w:lang w:eastAsia="zh-CN"/>
    </w:rPr>
  </w:style>
  <w:style w:type="paragraph" w:customStyle="1" w:styleId="xl83">
    <w:name w:val="xl83"/>
    <w:basedOn w:val="a0"/>
    <w:rsid w:val="00FE3FA6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color w:val="00000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if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71</TotalTime>
  <Pages>21</Pages>
  <Words>5679</Words>
  <Characters>32374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瑞祺 赵</cp:lastModifiedBy>
  <cp:revision>19</cp:revision>
  <cp:lastPrinted>2013-10-03T12:51:00Z</cp:lastPrinted>
  <dcterms:created xsi:type="dcterms:W3CDTF">2022-11-17T16:58:00Z</dcterms:created>
  <dcterms:modified xsi:type="dcterms:W3CDTF">2024-02-21T11:00:00Z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