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30F8D8" w14:textId="5A264AC8" w:rsidR="00232268" w:rsidRPr="000F76D8" w:rsidRDefault="004B6F05" w:rsidP="0016185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 w:rsidRPr="004B6F05">
        <w:rPr>
          <w:rFonts w:ascii="Times New Roman" w:hAnsi="Times New Roman" w:cs="Times New Roman"/>
          <w:b/>
          <w:bCs/>
          <w:sz w:val="24"/>
          <w:szCs w:val="24"/>
        </w:rPr>
        <w:t>Additional file 1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2C78893A" w:rsidRPr="000F76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1" w:name="_Hlk154762043"/>
      <w:r w:rsidR="2C78893A" w:rsidRPr="000F76D8">
        <w:rPr>
          <w:rFonts w:ascii="Times New Roman" w:hAnsi="Times New Roman" w:cs="Times New Roman"/>
          <w:b/>
          <w:bCs/>
          <w:sz w:val="24"/>
          <w:szCs w:val="24"/>
        </w:rPr>
        <w:t>Characteristics of the participants with congenital limb deficiency</w:t>
      </w:r>
      <w:bookmarkEnd w:id="1"/>
    </w:p>
    <w:tbl>
      <w:tblPr>
        <w:tblStyle w:val="TabloKlavuzu"/>
        <w:tblW w:w="9087" w:type="dxa"/>
        <w:tblLook w:val="04A0" w:firstRow="1" w:lastRow="0" w:firstColumn="1" w:lastColumn="0" w:noHBand="0" w:noVBand="1"/>
      </w:tblPr>
      <w:tblGrid>
        <w:gridCol w:w="1231"/>
        <w:gridCol w:w="1637"/>
        <w:gridCol w:w="1712"/>
        <w:gridCol w:w="2143"/>
        <w:gridCol w:w="2364"/>
      </w:tblGrid>
      <w:tr w:rsidR="005A737F" w:rsidRPr="000F76D8" w14:paraId="2066C78B" w14:textId="77777777" w:rsidTr="005A737F">
        <w:trPr>
          <w:trHeight w:val="269"/>
        </w:trPr>
        <w:tc>
          <w:tcPr>
            <w:tcW w:w="1231" w:type="dxa"/>
            <w:vAlign w:val="center"/>
          </w:tcPr>
          <w:bookmarkEnd w:id="0"/>
          <w:p w14:paraId="1CC7455F" w14:textId="657FC546" w:rsidR="005A737F" w:rsidRPr="000F76D8" w:rsidRDefault="005A737F" w:rsidP="000F76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6D8">
              <w:rPr>
                <w:rFonts w:ascii="Times New Roman" w:hAnsi="Times New Roman" w:cs="Times New Roman"/>
                <w:b/>
                <w:sz w:val="24"/>
                <w:szCs w:val="24"/>
              </w:rPr>
              <w:t>Subject ID</w:t>
            </w:r>
          </w:p>
        </w:tc>
        <w:tc>
          <w:tcPr>
            <w:tcW w:w="1637" w:type="dxa"/>
            <w:vAlign w:val="center"/>
          </w:tcPr>
          <w:p w14:paraId="65445C44" w14:textId="4C7F3A8E" w:rsidR="005A737F" w:rsidRPr="000F76D8" w:rsidRDefault="005A737F" w:rsidP="000F76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6D8">
              <w:rPr>
                <w:rFonts w:ascii="Times New Roman" w:hAnsi="Times New Roman" w:cs="Times New Roman"/>
                <w:b/>
                <w:sz w:val="24"/>
                <w:szCs w:val="24"/>
              </w:rPr>
              <w:t>Prosthesis, orthosis or foot support use</w:t>
            </w:r>
          </w:p>
        </w:tc>
        <w:tc>
          <w:tcPr>
            <w:tcW w:w="1712" w:type="dxa"/>
            <w:vAlign w:val="center"/>
          </w:tcPr>
          <w:p w14:paraId="587DB6F6" w14:textId="5D67C0D0" w:rsidR="005A737F" w:rsidRPr="000F76D8" w:rsidRDefault="005A737F" w:rsidP="000F76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6D8"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Dominance</w:t>
            </w:r>
          </w:p>
        </w:tc>
        <w:tc>
          <w:tcPr>
            <w:tcW w:w="2143" w:type="dxa"/>
            <w:vAlign w:val="center"/>
          </w:tcPr>
          <w:p w14:paraId="101540ED" w14:textId="302D91C4" w:rsidR="005A737F" w:rsidRPr="000F76D8" w:rsidRDefault="005A737F" w:rsidP="000F76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6D8">
              <w:rPr>
                <w:rFonts w:ascii="Times New Roman" w:hAnsi="Times New Roman" w:cs="Times New Roman"/>
                <w:b/>
                <w:sz w:val="24"/>
                <w:szCs w:val="24"/>
              </w:rPr>
              <w:t>Compensatory body part use</w:t>
            </w:r>
          </w:p>
        </w:tc>
        <w:tc>
          <w:tcPr>
            <w:tcW w:w="2364" w:type="dxa"/>
            <w:vAlign w:val="center"/>
          </w:tcPr>
          <w:p w14:paraId="23BD0B41" w14:textId="72AFDB92" w:rsidR="005A737F" w:rsidRPr="000F76D8" w:rsidRDefault="005A737F" w:rsidP="000F76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F76D8">
              <w:rPr>
                <w:rFonts w:ascii="Times New Roman" w:hAnsi="Times New Roman" w:cs="Times New Roman"/>
                <w:b/>
                <w:sz w:val="24"/>
                <w:szCs w:val="24"/>
              </w:rPr>
              <w:t>Apparence</w:t>
            </w:r>
            <w:proofErr w:type="spellEnd"/>
            <w:r w:rsidRPr="000F76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of the limbs</w:t>
            </w:r>
          </w:p>
        </w:tc>
      </w:tr>
      <w:tr w:rsidR="005A737F" w:rsidRPr="000F76D8" w14:paraId="202D90D1" w14:textId="77777777" w:rsidTr="005A737F">
        <w:trPr>
          <w:trHeight w:val="269"/>
        </w:trPr>
        <w:tc>
          <w:tcPr>
            <w:tcW w:w="1231" w:type="dxa"/>
            <w:vAlign w:val="center"/>
          </w:tcPr>
          <w:p w14:paraId="283D7558" w14:textId="300638D1" w:rsidR="005A737F" w:rsidRPr="000F76D8" w:rsidRDefault="005A737F" w:rsidP="00AA2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6D8">
              <w:rPr>
                <w:rFonts w:ascii="Times New Roman" w:hAnsi="Times New Roman" w:cs="Times New Roman"/>
                <w:sz w:val="24"/>
                <w:szCs w:val="24"/>
              </w:rPr>
              <w:t>S1</w:t>
            </w:r>
          </w:p>
        </w:tc>
        <w:tc>
          <w:tcPr>
            <w:tcW w:w="1637" w:type="dxa"/>
            <w:vAlign w:val="center"/>
          </w:tcPr>
          <w:p w14:paraId="4D472C8A" w14:textId="653126A9" w:rsidR="005A737F" w:rsidRPr="000F76D8" w:rsidRDefault="005A737F" w:rsidP="000F7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6D8">
              <w:rPr>
                <w:rFonts w:ascii="Times New Roman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1712" w:type="dxa"/>
            <w:vAlign w:val="center"/>
          </w:tcPr>
          <w:p w14:paraId="506C2D61" w14:textId="770C650B" w:rsidR="005A737F" w:rsidRPr="000F76D8" w:rsidRDefault="005A737F" w:rsidP="000F7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6D8">
              <w:rPr>
                <w:rFonts w:ascii="Times New Roman" w:hAnsi="Times New Roman" w:cs="Times New Roman"/>
                <w:sz w:val="24"/>
                <w:szCs w:val="24"/>
              </w:rPr>
              <w:t>Right</w:t>
            </w:r>
          </w:p>
        </w:tc>
        <w:tc>
          <w:tcPr>
            <w:tcW w:w="2143" w:type="dxa"/>
            <w:vAlign w:val="center"/>
          </w:tcPr>
          <w:p w14:paraId="0E87DAF3" w14:textId="02D577A7" w:rsidR="005A737F" w:rsidRPr="000F76D8" w:rsidRDefault="005A737F" w:rsidP="000F7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6D8">
              <w:rPr>
                <w:rFonts w:ascii="Times New Roman" w:hAnsi="Times New Roman" w:cs="Times New Roman"/>
                <w:sz w:val="24"/>
                <w:szCs w:val="24"/>
              </w:rPr>
              <w:t>Feet˃ Mouth ˃ Residual limb</w:t>
            </w:r>
          </w:p>
        </w:tc>
        <w:tc>
          <w:tcPr>
            <w:tcW w:w="2364" w:type="dxa"/>
            <w:vAlign w:val="center"/>
          </w:tcPr>
          <w:p w14:paraId="58CB7B72" w14:textId="4F21169E" w:rsidR="005A737F" w:rsidRPr="000F76D8" w:rsidRDefault="005A737F" w:rsidP="000F7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6D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0D92ABB" wp14:editId="5A65DBF2">
                  <wp:extent cx="1059962" cy="1447800"/>
                  <wp:effectExtent l="0" t="0" r="9525" b="0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2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9962" cy="144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737F" w:rsidRPr="000F76D8" w14:paraId="2C52F07D" w14:textId="77777777" w:rsidTr="005A737F">
        <w:trPr>
          <w:trHeight w:val="269"/>
        </w:trPr>
        <w:tc>
          <w:tcPr>
            <w:tcW w:w="1231" w:type="dxa"/>
            <w:vAlign w:val="center"/>
          </w:tcPr>
          <w:p w14:paraId="5B212152" w14:textId="1A118790" w:rsidR="005A737F" w:rsidRPr="000F76D8" w:rsidRDefault="005A737F" w:rsidP="00535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6D8">
              <w:rPr>
                <w:rFonts w:ascii="Times New Roman" w:hAnsi="Times New Roman" w:cs="Times New Roman"/>
                <w:sz w:val="24"/>
                <w:szCs w:val="24"/>
              </w:rPr>
              <w:t>S2</w:t>
            </w:r>
          </w:p>
        </w:tc>
        <w:tc>
          <w:tcPr>
            <w:tcW w:w="1637" w:type="dxa"/>
            <w:vAlign w:val="center"/>
          </w:tcPr>
          <w:p w14:paraId="7A7DDD08" w14:textId="65246C49" w:rsidR="005A737F" w:rsidRPr="000F76D8" w:rsidRDefault="005A737F" w:rsidP="000F7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6D8">
              <w:rPr>
                <w:rFonts w:ascii="Times New Roman" w:hAnsi="Times New Roman" w:cs="Times New Roman"/>
                <w:sz w:val="24"/>
                <w:szCs w:val="24"/>
              </w:rPr>
              <w:t>Lower limb</w:t>
            </w:r>
          </w:p>
          <w:p w14:paraId="61D33229" w14:textId="08707CC8" w:rsidR="005A737F" w:rsidRPr="000F76D8" w:rsidRDefault="005A737F" w:rsidP="000F7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6D8">
              <w:rPr>
                <w:rFonts w:ascii="Times New Roman" w:hAnsi="Times New Roman" w:cs="Times New Roman"/>
                <w:sz w:val="24"/>
                <w:szCs w:val="24"/>
              </w:rPr>
              <w:t>orthosis</w:t>
            </w:r>
          </w:p>
        </w:tc>
        <w:tc>
          <w:tcPr>
            <w:tcW w:w="1712" w:type="dxa"/>
            <w:vAlign w:val="center"/>
          </w:tcPr>
          <w:p w14:paraId="7E383219" w14:textId="06F7987E" w:rsidR="005A737F" w:rsidRPr="000F76D8" w:rsidRDefault="005A737F" w:rsidP="000F7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6D8">
              <w:rPr>
                <w:rFonts w:ascii="Times New Roman" w:hAnsi="Times New Roman" w:cs="Times New Roman"/>
                <w:sz w:val="24"/>
                <w:szCs w:val="24"/>
              </w:rPr>
              <w:t>Right</w:t>
            </w:r>
          </w:p>
        </w:tc>
        <w:tc>
          <w:tcPr>
            <w:tcW w:w="2143" w:type="dxa"/>
            <w:vAlign w:val="center"/>
          </w:tcPr>
          <w:p w14:paraId="4CE6D5CD" w14:textId="3E4B7BFC" w:rsidR="005A737F" w:rsidRPr="000F76D8" w:rsidRDefault="005A737F" w:rsidP="000F7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6D8">
              <w:rPr>
                <w:rFonts w:ascii="Times New Roman" w:hAnsi="Times New Roman" w:cs="Times New Roman"/>
                <w:sz w:val="24"/>
                <w:szCs w:val="24"/>
              </w:rPr>
              <w:t>Feet˃ Mouth ˃ Residual limb</w:t>
            </w:r>
          </w:p>
        </w:tc>
        <w:tc>
          <w:tcPr>
            <w:tcW w:w="2364" w:type="dxa"/>
            <w:vAlign w:val="center"/>
          </w:tcPr>
          <w:p w14:paraId="4EA508E4" w14:textId="7A0DE29A" w:rsidR="005A737F" w:rsidRPr="000F76D8" w:rsidRDefault="005A737F" w:rsidP="000F7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6D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547218B" wp14:editId="39407CC0">
                  <wp:extent cx="1031114" cy="1428750"/>
                  <wp:effectExtent l="0" t="0" r="9525" b="0"/>
                  <wp:docPr id="4" name="Resi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4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1114" cy="142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737F" w:rsidRPr="000F76D8" w14:paraId="4150687C" w14:textId="77777777" w:rsidTr="005A737F">
        <w:trPr>
          <w:trHeight w:val="269"/>
        </w:trPr>
        <w:tc>
          <w:tcPr>
            <w:tcW w:w="1231" w:type="dxa"/>
            <w:vAlign w:val="center"/>
          </w:tcPr>
          <w:p w14:paraId="1B395E91" w14:textId="305D0C9F" w:rsidR="005A737F" w:rsidRPr="000F76D8" w:rsidRDefault="005A737F" w:rsidP="00535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6D8">
              <w:rPr>
                <w:rFonts w:ascii="Times New Roman" w:hAnsi="Times New Roman" w:cs="Times New Roman"/>
                <w:sz w:val="24"/>
                <w:szCs w:val="24"/>
              </w:rPr>
              <w:t>S3</w:t>
            </w:r>
          </w:p>
        </w:tc>
        <w:tc>
          <w:tcPr>
            <w:tcW w:w="1637" w:type="dxa"/>
            <w:vAlign w:val="center"/>
          </w:tcPr>
          <w:p w14:paraId="081D88C4" w14:textId="34A6D8A4" w:rsidR="005A737F" w:rsidRPr="000F76D8" w:rsidRDefault="005A737F" w:rsidP="000F7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6D8">
              <w:rPr>
                <w:rFonts w:ascii="Times New Roman" w:hAnsi="Times New Roman" w:cs="Times New Roman"/>
                <w:sz w:val="24"/>
                <w:szCs w:val="24"/>
              </w:rPr>
              <w:t>Foot support</w:t>
            </w:r>
          </w:p>
        </w:tc>
        <w:tc>
          <w:tcPr>
            <w:tcW w:w="1712" w:type="dxa"/>
            <w:vAlign w:val="center"/>
          </w:tcPr>
          <w:p w14:paraId="70147787" w14:textId="63A1DD95" w:rsidR="005A737F" w:rsidRPr="000F76D8" w:rsidRDefault="005A737F" w:rsidP="000F7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6D8">
              <w:rPr>
                <w:rFonts w:ascii="Times New Roman" w:hAnsi="Times New Roman" w:cs="Times New Roman"/>
                <w:sz w:val="24"/>
                <w:szCs w:val="24"/>
              </w:rPr>
              <w:t>Right</w:t>
            </w:r>
          </w:p>
        </w:tc>
        <w:tc>
          <w:tcPr>
            <w:tcW w:w="2143" w:type="dxa"/>
            <w:vAlign w:val="center"/>
          </w:tcPr>
          <w:p w14:paraId="5C3A7C50" w14:textId="70E0469D" w:rsidR="005A737F" w:rsidRPr="000F76D8" w:rsidRDefault="005A737F" w:rsidP="000F7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6D8">
              <w:rPr>
                <w:rFonts w:ascii="Times New Roman" w:hAnsi="Times New Roman" w:cs="Times New Roman"/>
                <w:sz w:val="24"/>
                <w:szCs w:val="24"/>
              </w:rPr>
              <w:t>Feet˃ Mouth ˃ Residual limb</w:t>
            </w:r>
          </w:p>
        </w:tc>
        <w:tc>
          <w:tcPr>
            <w:tcW w:w="2364" w:type="dxa"/>
            <w:vAlign w:val="center"/>
          </w:tcPr>
          <w:p w14:paraId="4ABFF615" w14:textId="669D03B4" w:rsidR="005A737F" w:rsidRPr="000F76D8" w:rsidRDefault="005A737F" w:rsidP="000F7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6D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0A4105F" wp14:editId="1B32EF4A">
                  <wp:extent cx="974355" cy="1352550"/>
                  <wp:effectExtent l="0" t="0" r="9525" b="0"/>
                  <wp:docPr id="7" name="Resim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7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4355" cy="1352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737F" w:rsidRPr="000F76D8" w14:paraId="103EE5C7" w14:textId="77777777" w:rsidTr="005A737F">
        <w:trPr>
          <w:trHeight w:val="269"/>
        </w:trPr>
        <w:tc>
          <w:tcPr>
            <w:tcW w:w="1231" w:type="dxa"/>
            <w:vAlign w:val="center"/>
          </w:tcPr>
          <w:p w14:paraId="15B0337A" w14:textId="08262996" w:rsidR="005A737F" w:rsidRPr="000F76D8" w:rsidRDefault="005A737F" w:rsidP="00535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6D8">
              <w:rPr>
                <w:rFonts w:ascii="Times New Roman" w:hAnsi="Times New Roman" w:cs="Times New Roman"/>
                <w:sz w:val="24"/>
                <w:szCs w:val="24"/>
              </w:rPr>
              <w:t>S4</w:t>
            </w:r>
          </w:p>
        </w:tc>
        <w:tc>
          <w:tcPr>
            <w:tcW w:w="1637" w:type="dxa"/>
            <w:vAlign w:val="center"/>
          </w:tcPr>
          <w:p w14:paraId="34B084F3" w14:textId="54A172ED" w:rsidR="005A737F" w:rsidRPr="000F76D8" w:rsidRDefault="005A737F" w:rsidP="000F7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6D8">
              <w:rPr>
                <w:rFonts w:ascii="Times New Roman" w:hAnsi="Times New Roman" w:cs="Times New Roman"/>
                <w:sz w:val="24"/>
                <w:szCs w:val="24"/>
              </w:rPr>
              <w:t>Only lower limb prosthesis</w:t>
            </w:r>
          </w:p>
        </w:tc>
        <w:tc>
          <w:tcPr>
            <w:tcW w:w="1712" w:type="dxa"/>
            <w:vAlign w:val="center"/>
          </w:tcPr>
          <w:p w14:paraId="72E93EA2" w14:textId="53BE85BA" w:rsidR="005A737F" w:rsidRPr="000F76D8" w:rsidRDefault="005A737F" w:rsidP="000F7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6D8">
              <w:rPr>
                <w:rFonts w:ascii="Times New Roman" w:hAnsi="Times New Roman" w:cs="Times New Roman"/>
                <w:sz w:val="24"/>
                <w:szCs w:val="24"/>
              </w:rPr>
              <w:t>Right</w:t>
            </w:r>
          </w:p>
        </w:tc>
        <w:tc>
          <w:tcPr>
            <w:tcW w:w="2143" w:type="dxa"/>
            <w:vAlign w:val="center"/>
          </w:tcPr>
          <w:p w14:paraId="7914BD51" w14:textId="376860F8" w:rsidR="005A737F" w:rsidRPr="000F76D8" w:rsidRDefault="005A737F" w:rsidP="000F7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6D8">
              <w:rPr>
                <w:rFonts w:ascii="Times New Roman" w:hAnsi="Times New Roman" w:cs="Times New Roman"/>
                <w:sz w:val="24"/>
                <w:szCs w:val="24"/>
              </w:rPr>
              <w:t>Residual limb˃ Mouth</w:t>
            </w:r>
          </w:p>
        </w:tc>
        <w:tc>
          <w:tcPr>
            <w:tcW w:w="2364" w:type="dxa"/>
            <w:vAlign w:val="center"/>
          </w:tcPr>
          <w:p w14:paraId="2BAFBEFE" w14:textId="3DA94DA3" w:rsidR="005A737F" w:rsidRPr="000F76D8" w:rsidRDefault="005A737F" w:rsidP="000F7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6D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0CA1556" wp14:editId="3B186213">
                  <wp:extent cx="1047750" cy="1685925"/>
                  <wp:effectExtent l="0" t="0" r="0" b="9525"/>
                  <wp:docPr id="9" name="Resim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9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750" cy="1685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806F23A" w14:textId="77777777" w:rsidR="00232268" w:rsidRPr="000F76D8" w:rsidRDefault="00232268" w:rsidP="0023226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9C263E" w14:textId="44C11508" w:rsidR="00CB0413" w:rsidRPr="000F76D8" w:rsidRDefault="00CB0413" w:rsidP="005351AF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CB0413" w:rsidRPr="000F76D8" w:rsidSect="005255D2">
      <w:pgSz w:w="11906" w:h="16838" w:code="9"/>
      <w:pgMar w:top="1021" w:right="1758" w:bottom="1021" w:left="175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D54361"/>
    <w:multiLevelType w:val="hybridMultilevel"/>
    <w:tmpl w:val="224C4A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3F2B7C"/>
    <w:multiLevelType w:val="hybridMultilevel"/>
    <w:tmpl w:val="F54CF5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D14C0B"/>
    <w:multiLevelType w:val="hybridMultilevel"/>
    <w:tmpl w:val="231664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9B8"/>
    <w:rsid w:val="000C074A"/>
    <w:rsid w:val="000C19E7"/>
    <w:rsid w:val="000D4FBC"/>
    <w:rsid w:val="000F76D8"/>
    <w:rsid w:val="0016185E"/>
    <w:rsid w:val="00173679"/>
    <w:rsid w:val="00232268"/>
    <w:rsid w:val="00263445"/>
    <w:rsid w:val="00436274"/>
    <w:rsid w:val="00465CCB"/>
    <w:rsid w:val="004B6F05"/>
    <w:rsid w:val="005255D2"/>
    <w:rsid w:val="005351AF"/>
    <w:rsid w:val="005658BB"/>
    <w:rsid w:val="00583757"/>
    <w:rsid w:val="005A47D1"/>
    <w:rsid w:val="005A737F"/>
    <w:rsid w:val="00605EF6"/>
    <w:rsid w:val="006160D7"/>
    <w:rsid w:val="00626D91"/>
    <w:rsid w:val="006C2B7E"/>
    <w:rsid w:val="00765122"/>
    <w:rsid w:val="007B056A"/>
    <w:rsid w:val="007D1415"/>
    <w:rsid w:val="007E083A"/>
    <w:rsid w:val="007F4A74"/>
    <w:rsid w:val="009A0B4B"/>
    <w:rsid w:val="009B69A2"/>
    <w:rsid w:val="009C6113"/>
    <w:rsid w:val="00AA2239"/>
    <w:rsid w:val="00AC308B"/>
    <w:rsid w:val="00AE4F11"/>
    <w:rsid w:val="00B060ED"/>
    <w:rsid w:val="00B70F0A"/>
    <w:rsid w:val="00BA59E6"/>
    <w:rsid w:val="00BE37EF"/>
    <w:rsid w:val="00C43F0B"/>
    <w:rsid w:val="00CB0413"/>
    <w:rsid w:val="00D109B8"/>
    <w:rsid w:val="00D14F9D"/>
    <w:rsid w:val="00E651B3"/>
    <w:rsid w:val="00F542BD"/>
    <w:rsid w:val="00F70C75"/>
    <w:rsid w:val="00F8751C"/>
    <w:rsid w:val="00FB0672"/>
    <w:rsid w:val="00FB504F"/>
    <w:rsid w:val="00FD0411"/>
    <w:rsid w:val="2C788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66826"/>
  <w15:docId w15:val="{96CBA969-D13A-4911-A82B-7536D3453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2634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0D4FBC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0D4FBC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0D4FBC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0D4FBC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0D4FBC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0D4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D4FBC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9B69A2"/>
    <w:pPr>
      <w:ind w:left="720"/>
      <w:contextualSpacing/>
    </w:pPr>
  </w:style>
  <w:style w:type="character" w:customStyle="1" w:styleId="normaltextrun">
    <w:name w:val="normaltextrun"/>
    <w:basedOn w:val="VarsaylanParagrafYazTipi"/>
    <w:rsid w:val="00AA2239"/>
  </w:style>
  <w:style w:type="character" w:customStyle="1" w:styleId="eop">
    <w:name w:val="eop"/>
    <w:basedOn w:val="VarsaylanParagrafYazTipi"/>
    <w:rsid w:val="00AA2239"/>
  </w:style>
  <w:style w:type="paragraph" w:customStyle="1" w:styleId="paragraph">
    <w:name w:val="paragraph"/>
    <w:basedOn w:val="Normal"/>
    <w:rsid w:val="00436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794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9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71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92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72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7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emarie\Documents\Work\TEMPLATES%20and%20GUIDELINES\TABLE%20TEMPLATE%20STUFF\table%20template%20landscap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table template landscape.dotx</Template>
  <TotalTime>2</TotalTime>
  <Pages>1</Pages>
  <Words>62</Words>
  <Characters>358</Characters>
  <Application>Microsoft Office Word</Application>
  <DocSecurity>0</DocSecurity>
  <Lines>2</Lines>
  <Paragraphs>1</Paragraphs>
  <ScaleCrop>false</ScaleCrop>
  <Company>UCL</Company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Annemarie</dc:creator>
  <cp:lastModifiedBy>Hatice Gül</cp:lastModifiedBy>
  <cp:revision>8</cp:revision>
  <cp:lastPrinted>2017-10-11T15:09:00Z</cp:lastPrinted>
  <dcterms:created xsi:type="dcterms:W3CDTF">2023-08-11T09:02:00Z</dcterms:created>
  <dcterms:modified xsi:type="dcterms:W3CDTF">2024-01-17T14:02:00Z</dcterms:modified>
</cp:coreProperties>
</file>