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7EEE6" w14:textId="77777777" w:rsidR="00654E8F" w:rsidRPr="001549D3" w:rsidRDefault="00654E8F" w:rsidP="0001436A">
      <w:pPr>
        <w:pStyle w:val="SupplementaryMaterial"/>
        <w:rPr>
          <w:b w:val="0"/>
        </w:rPr>
      </w:pPr>
      <w:r w:rsidRPr="001549D3">
        <w:t>Supplementary Material</w:t>
      </w:r>
    </w:p>
    <w:p w14:paraId="70A5E635" w14:textId="77777777" w:rsidR="002F4839" w:rsidRPr="002F4839" w:rsidRDefault="002F4839" w:rsidP="002F4839">
      <w:pPr>
        <w:widowControl w:val="0"/>
        <w:spacing w:before="0" w:after="0"/>
        <w:jc w:val="center"/>
        <w:rPr>
          <w:rFonts w:eastAsia="等线" w:cs="Times New Roman"/>
          <w:b/>
          <w:bCs/>
          <w:kern w:val="2"/>
          <w:sz w:val="21"/>
          <w:lang w:eastAsia="zh-CN"/>
        </w:rPr>
      </w:pPr>
      <w:r w:rsidRPr="002F4839">
        <w:rPr>
          <w:rFonts w:eastAsia="等线" w:cs="Times New Roman"/>
          <w:b/>
          <w:bCs/>
          <w:kern w:val="2"/>
          <w:sz w:val="32"/>
          <w:szCs w:val="36"/>
          <w:lang w:eastAsia="zh-CN"/>
        </w:rPr>
        <w:t>Content</w:t>
      </w:r>
    </w:p>
    <w:p w14:paraId="277D64B5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108D4B80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1. Define the histological classification of cervical cancer according to International Classification of Disease for Oncology, 3rd edition</w:t>
      </w:r>
    </w:p>
    <w:p w14:paraId="17961584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2. Cervical cancer incidence rates during 1975-2018, overall and according to race</w:t>
      </w:r>
    </w:p>
    <w:p w14:paraId="73C41C4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3. Cervical cancer incidence rates during 1975-2018 according to age group</w:t>
      </w:r>
    </w:p>
    <w:p w14:paraId="457DB9E4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4. Cervical cancer incidence rates during 1990-2018 according to median household income and rural-urban distribution</w:t>
      </w:r>
    </w:p>
    <w:p w14:paraId="0351417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5. Cervical cancer incidence rates during 1975-2018 according to histologic type</w:t>
      </w:r>
    </w:p>
    <w:p w14:paraId="5F49195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6. Squamous cell carcinoma incidence rates during 1975-2017 according to WHO grade</w:t>
      </w:r>
    </w:p>
    <w:p w14:paraId="125E17C5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7. Squamous cell carcinoma incidence rates during 1975-2018 according to stage</w:t>
      </w:r>
    </w:p>
    <w:p w14:paraId="3EC2A008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8. Squamous cell carcinoma incidence rates during 1988-2018 according to AJCC stage</w:t>
      </w:r>
    </w:p>
    <w:p w14:paraId="4B8226F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9. Squamous cell carcinoma incidence rates during 1983-2018 according to tumor size</w:t>
      </w:r>
    </w:p>
    <w:p w14:paraId="5B1E1704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10. Observed total US cervical cancer mortality and SEER-9 cervical cancer incidence-based mortality rates during 1995-2018, overall and according to race</w:t>
      </w:r>
    </w:p>
    <w:p w14:paraId="2C65D842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bookmarkStart w:id="0" w:name="_Hlk100613944"/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11. Cervical cancer incidence-based mortality rates during 1995-2018 according to age group</w:t>
      </w:r>
    </w:p>
    <w:p w14:paraId="5A2633B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12. Cervical cancer incidence-based mortality rates during 1995-2018 according to median household income and rural-urban distribution</w:t>
      </w:r>
    </w:p>
    <w:p w14:paraId="069AE83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13. Cervical cancer incidence-based mortality rates during 1995-2018 according to histologic type</w:t>
      </w:r>
    </w:p>
    <w:p w14:paraId="7FCB8608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14. Squamous cell carcinoma incidence-based mortality rates during 1995-2017 according to WHO grade</w:t>
      </w:r>
    </w:p>
    <w:p w14:paraId="3DE1CB01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15. Squamous cell carcinoma incidence-based mortality rates during 1995-2018 according to stage</w:t>
      </w:r>
    </w:p>
    <w:p w14:paraId="1A35C6FF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16. Squamous cell carcinoma incidence-based mortality rates during 1995-2018 according to AJCC stage</w:t>
      </w:r>
    </w:p>
    <w:p w14:paraId="1C1FF21D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17. Squamous cell carcinoma incidence-based mortality rates during 1995-2018 according to tumor size</w:t>
      </w:r>
    </w:p>
    <w:bookmarkEnd w:id="0"/>
    <w:p w14:paraId="10981556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35772CB4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7FAD28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1. Define the histological classification of cervical cancer according to International Classification of Disease for Oncology, 3rd edition (ICD-O-3)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2F4839" w:rsidRPr="002F4839" w14:paraId="02B828AE" w14:textId="77777777" w:rsidTr="00694356">
        <w:tc>
          <w:tcPr>
            <w:tcW w:w="2689" w:type="dxa"/>
          </w:tcPr>
          <w:p w14:paraId="2C6B566B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 w:hint="eastAsia"/>
                <w:sz w:val="21"/>
              </w:rPr>
              <w:t>H</w:t>
            </w:r>
            <w:r w:rsidRPr="002F4839">
              <w:rPr>
                <w:rFonts w:eastAsia="等线" w:cs="Times New Roman"/>
                <w:sz w:val="21"/>
              </w:rPr>
              <w:t>istologic type</w:t>
            </w:r>
          </w:p>
        </w:tc>
        <w:tc>
          <w:tcPr>
            <w:tcW w:w="5607" w:type="dxa"/>
          </w:tcPr>
          <w:p w14:paraId="2CDF0464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 w:hint="eastAsia"/>
                <w:sz w:val="21"/>
              </w:rPr>
              <w:t>I</w:t>
            </w:r>
            <w:r w:rsidRPr="002F4839">
              <w:rPr>
                <w:rFonts w:eastAsia="等线" w:cs="Times New Roman"/>
                <w:sz w:val="21"/>
              </w:rPr>
              <w:t>CD-O-3 codes</w:t>
            </w:r>
          </w:p>
        </w:tc>
      </w:tr>
      <w:tr w:rsidR="002F4839" w:rsidRPr="002F4839" w14:paraId="40E952E2" w14:textId="77777777" w:rsidTr="00694356">
        <w:tc>
          <w:tcPr>
            <w:tcW w:w="2689" w:type="dxa"/>
          </w:tcPr>
          <w:p w14:paraId="6DFD3F19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/>
                <w:sz w:val="21"/>
              </w:rPr>
              <w:t>Squamous cell carcinoma</w:t>
            </w:r>
          </w:p>
        </w:tc>
        <w:tc>
          <w:tcPr>
            <w:tcW w:w="5607" w:type="dxa"/>
          </w:tcPr>
          <w:p w14:paraId="276AA283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/>
                <w:sz w:val="21"/>
              </w:rPr>
              <w:t>8070, 8071, 8072, 8073, 8074, 8075, 8076, 8077, 8078</w:t>
            </w:r>
          </w:p>
        </w:tc>
      </w:tr>
      <w:tr w:rsidR="002F4839" w:rsidRPr="002F4839" w14:paraId="07012FDC" w14:textId="77777777" w:rsidTr="00694356">
        <w:tc>
          <w:tcPr>
            <w:tcW w:w="2689" w:type="dxa"/>
          </w:tcPr>
          <w:p w14:paraId="521D7307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/>
                <w:sz w:val="21"/>
              </w:rPr>
              <w:t>Adenocarcinoma</w:t>
            </w:r>
          </w:p>
        </w:tc>
        <w:tc>
          <w:tcPr>
            <w:tcW w:w="5607" w:type="dxa"/>
          </w:tcPr>
          <w:p w14:paraId="4ED2C5F5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/>
                <w:sz w:val="21"/>
              </w:rPr>
              <w:t>8140, 8144, 8255, 8384, 8480, 8481, 8482</w:t>
            </w:r>
          </w:p>
        </w:tc>
      </w:tr>
      <w:tr w:rsidR="002F4839" w:rsidRPr="002F4839" w14:paraId="496A3ABC" w14:textId="77777777" w:rsidTr="00694356">
        <w:tc>
          <w:tcPr>
            <w:tcW w:w="2689" w:type="dxa"/>
          </w:tcPr>
          <w:p w14:paraId="5395B4F5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proofErr w:type="spellStart"/>
            <w:r w:rsidRPr="002F4839">
              <w:rPr>
                <w:rFonts w:eastAsia="等线" w:cs="Times New Roman"/>
                <w:sz w:val="21"/>
              </w:rPr>
              <w:t>Adenosquamous</w:t>
            </w:r>
            <w:proofErr w:type="spellEnd"/>
            <w:r w:rsidRPr="002F4839">
              <w:rPr>
                <w:rFonts w:eastAsia="等线" w:cs="Times New Roman"/>
                <w:sz w:val="21"/>
              </w:rPr>
              <w:t xml:space="preserve"> carcinoma</w:t>
            </w:r>
          </w:p>
        </w:tc>
        <w:tc>
          <w:tcPr>
            <w:tcW w:w="5607" w:type="dxa"/>
          </w:tcPr>
          <w:p w14:paraId="314BF106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21"/>
              </w:rPr>
            </w:pPr>
            <w:r w:rsidRPr="002F4839">
              <w:rPr>
                <w:rFonts w:eastAsia="等线" w:cs="Times New Roman"/>
                <w:sz w:val="21"/>
              </w:rPr>
              <w:t>8560, 8570</w:t>
            </w:r>
          </w:p>
        </w:tc>
      </w:tr>
    </w:tbl>
    <w:p w14:paraId="0B5C2A0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9C5C97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2. Cervical cancer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1975-2018, overall and according to race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72"/>
        <w:gridCol w:w="919"/>
        <w:gridCol w:w="917"/>
        <w:gridCol w:w="919"/>
        <w:gridCol w:w="911"/>
        <w:gridCol w:w="918"/>
        <w:gridCol w:w="911"/>
        <w:gridCol w:w="918"/>
        <w:gridCol w:w="911"/>
      </w:tblGrid>
      <w:tr w:rsidR="002F4839" w:rsidRPr="002F4839" w14:paraId="659A780B" w14:textId="77777777" w:rsidTr="00694356">
        <w:tc>
          <w:tcPr>
            <w:tcW w:w="972" w:type="dxa"/>
            <w:vMerge w:val="restart"/>
            <w:vAlign w:val="center"/>
          </w:tcPr>
          <w:p w14:paraId="63CF33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1836" w:type="dxa"/>
            <w:gridSpan w:val="2"/>
            <w:vMerge w:val="restart"/>
            <w:vAlign w:val="center"/>
          </w:tcPr>
          <w:p w14:paraId="1EECEC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Overall</w:t>
            </w:r>
          </w:p>
        </w:tc>
        <w:tc>
          <w:tcPr>
            <w:tcW w:w="5488" w:type="dxa"/>
            <w:gridSpan w:val="6"/>
            <w:vAlign w:val="center"/>
          </w:tcPr>
          <w:p w14:paraId="024329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Race</w:t>
            </w:r>
          </w:p>
        </w:tc>
      </w:tr>
      <w:tr w:rsidR="002F4839" w:rsidRPr="002F4839" w14:paraId="0D04B4D1" w14:textId="77777777" w:rsidTr="00694356">
        <w:tc>
          <w:tcPr>
            <w:tcW w:w="972" w:type="dxa"/>
            <w:vMerge/>
          </w:tcPr>
          <w:p w14:paraId="71FC3894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36" w:type="dxa"/>
            <w:gridSpan w:val="2"/>
            <w:vMerge/>
          </w:tcPr>
          <w:p w14:paraId="74137CE6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30" w:type="dxa"/>
            <w:gridSpan w:val="2"/>
            <w:vAlign w:val="center"/>
          </w:tcPr>
          <w:p w14:paraId="2AAB7C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W</w:t>
            </w:r>
            <w:r w:rsidRPr="002F4839">
              <w:rPr>
                <w:rFonts w:eastAsia="等线" w:cs="Times New Roman"/>
                <w:sz w:val="18"/>
              </w:rPr>
              <w:t>hite</w:t>
            </w:r>
          </w:p>
        </w:tc>
        <w:tc>
          <w:tcPr>
            <w:tcW w:w="1829" w:type="dxa"/>
            <w:gridSpan w:val="2"/>
            <w:vAlign w:val="center"/>
          </w:tcPr>
          <w:p w14:paraId="0FD687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B</w:t>
            </w:r>
            <w:r w:rsidRPr="002F4839">
              <w:rPr>
                <w:rFonts w:eastAsia="等线" w:cs="Times New Roman"/>
                <w:sz w:val="18"/>
              </w:rPr>
              <w:t>lack</w:t>
            </w:r>
          </w:p>
        </w:tc>
        <w:tc>
          <w:tcPr>
            <w:tcW w:w="1829" w:type="dxa"/>
            <w:gridSpan w:val="2"/>
            <w:vAlign w:val="center"/>
          </w:tcPr>
          <w:p w14:paraId="341E64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O</w:t>
            </w:r>
            <w:r w:rsidRPr="002F4839">
              <w:rPr>
                <w:rFonts w:eastAsia="等线" w:cs="Times New Roman"/>
                <w:sz w:val="18"/>
              </w:rPr>
              <w:t>ther</w:t>
            </w:r>
          </w:p>
        </w:tc>
      </w:tr>
      <w:tr w:rsidR="002F4839" w:rsidRPr="002F4839" w14:paraId="7790EB6B" w14:textId="77777777" w:rsidTr="00694356">
        <w:tc>
          <w:tcPr>
            <w:tcW w:w="972" w:type="dxa"/>
            <w:vMerge/>
          </w:tcPr>
          <w:p w14:paraId="08997ADD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19" w:type="dxa"/>
          </w:tcPr>
          <w:p w14:paraId="030B27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7" w:type="dxa"/>
          </w:tcPr>
          <w:p w14:paraId="5E08BA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9" w:type="dxa"/>
          </w:tcPr>
          <w:p w14:paraId="0FDEC1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1" w:type="dxa"/>
          </w:tcPr>
          <w:p w14:paraId="6FBFE8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8" w:type="dxa"/>
          </w:tcPr>
          <w:p w14:paraId="30518A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1" w:type="dxa"/>
          </w:tcPr>
          <w:p w14:paraId="4348E3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8" w:type="dxa"/>
          </w:tcPr>
          <w:p w14:paraId="5E5AEC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1" w:type="dxa"/>
          </w:tcPr>
          <w:p w14:paraId="614037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024A7B16" w14:textId="77777777" w:rsidTr="00694356">
        <w:tc>
          <w:tcPr>
            <w:tcW w:w="972" w:type="dxa"/>
          </w:tcPr>
          <w:p w14:paraId="0DA46B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975</w:t>
            </w:r>
          </w:p>
        </w:tc>
        <w:tc>
          <w:tcPr>
            <w:tcW w:w="919" w:type="dxa"/>
          </w:tcPr>
          <w:p w14:paraId="77C36C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363</w:t>
            </w:r>
          </w:p>
        </w:tc>
        <w:tc>
          <w:tcPr>
            <w:tcW w:w="917" w:type="dxa"/>
          </w:tcPr>
          <w:p w14:paraId="1F2405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4.86</w:t>
            </w:r>
          </w:p>
        </w:tc>
        <w:tc>
          <w:tcPr>
            <w:tcW w:w="919" w:type="dxa"/>
          </w:tcPr>
          <w:p w14:paraId="43F08F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070</w:t>
            </w:r>
          </w:p>
        </w:tc>
        <w:tc>
          <w:tcPr>
            <w:tcW w:w="911" w:type="dxa"/>
          </w:tcPr>
          <w:p w14:paraId="7EC75C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3.35</w:t>
            </w:r>
          </w:p>
        </w:tc>
        <w:tc>
          <w:tcPr>
            <w:tcW w:w="918" w:type="dxa"/>
          </w:tcPr>
          <w:p w14:paraId="414279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911" w:type="dxa"/>
          </w:tcPr>
          <w:p w14:paraId="2E328C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3.41</w:t>
            </w:r>
          </w:p>
        </w:tc>
        <w:tc>
          <w:tcPr>
            <w:tcW w:w="918" w:type="dxa"/>
          </w:tcPr>
          <w:p w14:paraId="64544F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1" w:type="dxa"/>
          </w:tcPr>
          <w:p w14:paraId="1168F3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14.46</w:t>
            </w:r>
          </w:p>
        </w:tc>
      </w:tr>
      <w:tr w:rsidR="002F4839" w:rsidRPr="002F4839" w14:paraId="0CFE6C04" w14:textId="77777777" w:rsidTr="00694356">
        <w:tc>
          <w:tcPr>
            <w:tcW w:w="972" w:type="dxa"/>
          </w:tcPr>
          <w:p w14:paraId="7E60B1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976</w:t>
            </w:r>
          </w:p>
        </w:tc>
        <w:tc>
          <w:tcPr>
            <w:tcW w:w="919" w:type="dxa"/>
          </w:tcPr>
          <w:p w14:paraId="5E8ABD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335</w:t>
            </w:r>
          </w:p>
        </w:tc>
        <w:tc>
          <w:tcPr>
            <w:tcW w:w="917" w:type="dxa"/>
          </w:tcPr>
          <w:p w14:paraId="0BA197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14.24</w:t>
            </w:r>
          </w:p>
        </w:tc>
        <w:tc>
          <w:tcPr>
            <w:tcW w:w="919" w:type="dxa"/>
          </w:tcPr>
          <w:p w14:paraId="5140E4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052</w:t>
            </w:r>
          </w:p>
        </w:tc>
        <w:tc>
          <w:tcPr>
            <w:tcW w:w="911" w:type="dxa"/>
          </w:tcPr>
          <w:p w14:paraId="418FC2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2.91</w:t>
            </w:r>
          </w:p>
        </w:tc>
        <w:tc>
          <w:tcPr>
            <w:tcW w:w="918" w:type="dxa"/>
          </w:tcPr>
          <w:p w14:paraId="432512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911" w:type="dxa"/>
          </w:tcPr>
          <w:p w14:paraId="004836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9.51</w:t>
            </w:r>
          </w:p>
        </w:tc>
        <w:tc>
          <w:tcPr>
            <w:tcW w:w="918" w:type="dxa"/>
          </w:tcPr>
          <w:p w14:paraId="6D5063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1" w:type="dxa"/>
          </w:tcPr>
          <w:p w14:paraId="3FFAA0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5.31</w:t>
            </w:r>
          </w:p>
        </w:tc>
      </w:tr>
      <w:tr w:rsidR="002F4839" w:rsidRPr="002F4839" w14:paraId="6AD85CC5" w14:textId="77777777" w:rsidTr="00694356">
        <w:tc>
          <w:tcPr>
            <w:tcW w:w="972" w:type="dxa"/>
          </w:tcPr>
          <w:p w14:paraId="17829D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977</w:t>
            </w:r>
          </w:p>
        </w:tc>
        <w:tc>
          <w:tcPr>
            <w:tcW w:w="919" w:type="dxa"/>
          </w:tcPr>
          <w:p w14:paraId="08D121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237</w:t>
            </w:r>
          </w:p>
        </w:tc>
        <w:tc>
          <w:tcPr>
            <w:tcW w:w="917" w:type="dxa"/>
          </w:tcPr>
          <w:p w14:paraId="59F90A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2.98</w:t>
            </w:r>
          </w:p>
        </w:tc>
        <w:tc>
          <w:tcPr>
            <w:tcW w:w="919" w:type="dxa"/>
          </w:tcPr>
          <w:p w14:paraId="420E1E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1" w:type="dxa"/>
          </w:tcPr>
          <w:p w14:paraId="32C029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1.72</w:t>
            </w:r>
          </w:p>
        </w:tc>
        <w:tc>
          <w:tcPr>
            <w:tcW w:w="918" w:type="dxa"/>
          </w:tcPr>
          <w:p w14:paraId="10FBCF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911" w:type="dxa"/>
          </w:tcPr>
          <w:p w14:paraId="2747B1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8.27</w:t>
            </w:r>
          </w:p>
        </w:tc>
        <w:tc>
          <w:tcPr>
            <w:tcW w:w="918" w:type="dxa"/>
          </w:tcPr>
          <w:p w14:paraId="045F8F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1" w:type="dxa"/>
          </w:tcPr>
          <w:p w14:paraId="610729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2.83</w:t>
            </w:r>
          </w:p>
        </w:tc>
      </w:tr>
      <w:tr w:rsidR="002F4839" w:rsidRPr="002F4839" w14:paraId="69C9E336" w14:textId="77777777" w:rsidTr="00694356">
        <w:tc>
          <w:tcPr>
            <w:tcW w:w="972" w:type="dxa"/>
          </w:tcPr>
          <w:p w14:paraId="096BE5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978</w:t>
            </w:r>
          </w:p>
        </w:tc>
        <w:tc>
          <w:tcPr>
            <w:tcW w:w="919" w:type="dxa"/>
          </w:tcPr>
          <w:p w14:paraId="0B411A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209</w:t>
            </w:r>
          </w:p>
        </w:tc>
        <w:tc>
          <w:tcPr>
            <w:tcW w:w="917" w:type="dxa"/>
          </w:tcPr>
          <w:p w14:paraId="5B98A9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2.51</w:t>
            </w:r>
          </w:p>
        </w:tc>
        <w:tc>
          <w:tcPr>
            <w:tcW w:w="919" w:type="dxa"/>
          </w:tcPr>
          <w:p w14:paraId="0AB5BD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911" w:type="dxa"/>
          </w:tcPr>
          <w:p w14:paraId="794566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1.34</w:t>
            </w:r>
          </w:p>
        </w:tc>
        <w:tc>
          <w:tcPr>
            <w:tcW w:w="918" w:type="dxa"/>
          </w:tcPr>
          <w:p w14:paraId="767CF7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911" w:type="dxa"/>
          </w:tcPr>
          <w:p w14:paraId="334060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4.44</w:t>
            </w:r>
          </w:p>
        </w:tc>
        <w:tc>
          <w:tcPr>
            <w:tcW w:w="918" w:type="dxa"/>
          </w:tcPr>
          <w:p w14:paraId="47BA05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1" w:type="dxa"/>
          </w:tcPr>
          <w:p w14:paraId="467DF9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5.54</w:t>
            </w:r>
          </w:p>
        </w:tc>
      </w:tr>
      <w:tr w:rsidR="002F4839" w:rsidRPr="002F4839" w14:paraId="75107333" w14:textId="77777777" w:rsidTr="00694356">
        <w:tc>
          <w:tcPr>
            <w:tcW w:w="972" w:type="dxa"/>
          </w:tcPr>
          <w:p w14:paraId="011E72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979</w:t>
            </w:r>
          </w:p>
        </w:tc>
        <w:tc>
          <w:tcPr>
            <w:tcW w:w="919" w:type="dxa"/>
          </w:tcPr>
          <w:p w14:paraId="080CF1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241</w:t>
            </w:r>
          </w:p>
        </w:tc>
        <w:tc>
          <w:tcPr>
            <w:tcW w:w="917" w:type="dxa"/>
          </w:tcPr>
          <w:p w14:paraId="73994D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2.66</w:t>
            </w:r>
          </w:p>
        </w:tc>
        <w:tc>
          <w:tcPr>
            <w:tcW w:w="919" w:type="dxa"/>
          </w:tcPr>
          <w:p w14:paraId="5B4423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1" w:type="dxa"/>
          </w:tcPr>
          <w:p w14:paraId="60146C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0.96</w:t>
            </w:r>
          </w:p>
        </w:tc>
        <w:tc>
          <w:tcPr>
            <w:tcW w:w="918" w:type="dxa"/>
          </w:tcPr>
          <w:p w14:paraId="0A831A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911" w:type="dxa"/>
          </w:tcPr>
          <w:p w14:paraId="6293D5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8.95</w:t>
            </w:r>
          </w:p>
        </w:tc>
        <w:tc>
          <w:tcPr>
            <w:tcW w:w="918" w:type="dxa"/>
          </w:tcPr>
          <w:p w14:paraId="5C7498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1" w:type="dxa"/>
          </w:tcPr>
          <w:p w14:paraId="000C5B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6.66</w:t>
            </w:r>
          </w:p>
        </w:tc>
      </w:tr>
      <w:tr w:rsidR="002F4839" w:rsidRPr="002F4839" w14:paraId="7E26B54B" w14:textId="77777777" w:rsidTr="00694356">
        <w:tc>
          <w:tcPr>
            <w:tcW w:w="972" w:type="dxa"/>
          </w:tcPr>
          <w:p w14:paraId="13205B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980</w:t>
            </w:r>
          </w:p>
        </w:tc>
        <w:tc>
          <w:tcPr>
            <w:tcW w:w="919" w:type="dxa"/>
          </w:tcPr>
          <w:p w14:paraId="5B64E0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232</w:t>
            </w:r>
          </w:p>
        </w:tc>
        <w:tc>
          <w:tcPr>
            <w:tcW w:w="917" w:type="dxa"/>
          </w:tcPr>
          <w:p w14:paraId="47FBE1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2.19</w:t>
            </w:r>
          </w:p>
        </w:tc>
        <w:tc>
          <w:tcPr>
            <w:tcW w:w="919" w:type="dxa"/>
          </w:tcPr>
          <w:p w14:paraId="250C74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911" w:type="dxa"/>
          </w:tcPr>
          <w:p w14:paraId="69DC1C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0.96</w:t>
            </w:r>
          </w:p>
        </w:tc>
        <w:tc>
          <w:tcPr>
            <w:tcW w:w="918" w:type="dxa"/>
          </w:tcPr>
          <w:p w14:paraId="3C4885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911" w:type="dxa"/>
          </w:tcPr>
          <w:p w14:paraId="454430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3.45</w:t>
            </w:r>
          </w:p>
        </w:tc>
        <w:tc>
          <w:tcPr>
            <w:tcW w:w="918" w:type="dxa"/>
          </w:tcPr>
          <w:p w14:paraId="63F32D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1" w:type="dxa"/>
          </w:tcPr>
          <w:p w14:paraId="032A05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5.64</w:t>
            </w:r>
          </w:p>
        </w:tc>
      </w:tr>
      <w:tr w:rsidR="002F4839" w:rsidRPr="002F4839" w14:paraId="0185FE7F" w14:textId="77777777" w:rsidTr="00694356">
        <w:tc>
          <w:tcPr>
            <w:tcW w:w="972" w:type="dxa"/>
          </w:tcPr>
          <w:p w14:paraId="2E060D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981</w:t>
            </w:r>
          </w:p>
        </w:tc>
        <w:tc>
          <w:tcPr>
            <w:tcW w:w="919" w:type="dxa"/>
          </w:tcPr>
          <w:p w14:paraId="3935B1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103</w:t>
            </w:r>
          </w:p>
        </w:tc>
        <w:tc>
          <w:tcPr>
            <w:tcW w:w="917" w:type="dxa"/>
          </w:tcPr>
          <w:p w14:paraId="5BD610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0.78</w:t>
            </w:r>
          </w:p>
        </w:tc>
        <w:tc>
          <w:tcPr>
            <w:tcW w:w="919" w:type="dxa"/>
          </w:tcPr>
          <w:p w14:paraId="3E4F2A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911" w:type="dxa"/>
          </w:tcPr>
          <w:p w14:paraId="7E0F89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18" w:type="dxa"/>
          </w:tcPr>
          <w:p w14:paraId="352393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911" w:type="dxa"/>
          </w:tcPr>
          <w:p w14:paraId="30E5AF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4.09</w:t>
            </w:r>
          </w:p>
        </w:tc>
        <w:tc>
          <w:tcPr>
            <w:tcW w:w="918" w:type="dxa"/>
          </w:tcPr>
          <w:p w14:paraId="767DAB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11" w:type="dxa"/>
          </w:tcPr>
          <w:p w14:paraId="4E1B1F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1.72</w:t>
            </w:r>
          </w:p>
        </w:tc>
      </w:tr>
      <w:tr w:rsidR="002F4839" w:rsidRPr="002F4839" w14:paraId="3934B713" w14:textId="77777777" w:rsidTr="00694356">
        <w:tc>
          <w:tcPr>
            <w:tcW w:w="972" w:type="dxa"/>
          </w:tcPr>
          <w:p w14:paraId="0C8108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982</w:t>
            </w:r>
          </w:p>
        </w:tc>
        <w:tc>
          <w:tcPr>
            <w:tcW w:w="919" w:type="dxa"/>
          </w:tcPr>
          <w:p w14:paraId="4D3E89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097</w:t>
            </w:r>
          </w:p>
        </w:tc>
        <w:tc>
          <w:tcPr>
            <w:tcW w:w="917" w:type="dxa"/>
          </w:tcPr>
          <w:p w14:paraId="7320E5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0.61</w:t>
            </w:r>
          </w:p>
        </w:tc>
        <w:tc>
          <w:tcPr>
            <w:tcW w:w="919" w:type="dxa"/>
          </w:tcPr>
          <w:p w14:paraId="4FFF8B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911" w:type="dxa"/>
          </w:tcPr>
          <w:p w14:paraId="199573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18" w:type="dxa"/>
          </w:tcPr>
          <w:p w14:paraId="158DFB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911" w:type="dxa"/>
          </w:tcPr>
          <w:p w14:paraId="02F48A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1.95</w:t>
            </w:r>
          </w:p>
        </w:tc>
        <w:tc>
          <w:tcPr>
            <w:tcW w:w="918" w:type="dxa"/>
          </w:tcPr>
          <w:p w14:paraId="7A75FA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1" w:type="dxa"/>
          </w:tcPr>
          <w:p w14:paraId="1B0F68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3.40</w:t>
            </w:r>
          </w:p>
        </w:tc>
      </w:tr>
      <w:tr w:rsidR="002F4839" w:rsidRPr="002F4839" w14:paraId="2F0CF63C" w14:textId="77777777" w:rsidTr="00694356">
        <w:tc>
          <w:tcPr>
            <w:tcW w:w="972" w:type="dxa"/>
          </w:tcPr>
          <w:p w14:paraId="366020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983</w:t>
            </w:r>
          </w:p>
        </w:tc>
        <w:tc>
          <w:tcPr>
            <w:tcW w:w="919" w:type="dxa"/>
          </w:tcPr>
          <w:p w14:paraId="20D09A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109</w:t>
            </w:r>
          </w:p>
        </w:tc>
        <w:tc>
          <w:tcPr>
            <w:tcW w:w="917" w:type="dxa"/>
          </w:tcPr>
          <w:p w14:paraId="7DBD5A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0.46</w:t>
            </w:r>
          </w:p>
        </w:tc>
        <w:tc>
          <w:tcPr>
            <w:tcW w:w="919" w:type="dxa"/>
          </w:tcPr>
          <w:p w14:paraId="6439BC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911" w:type="dxa"/>
          </w:tcPr>
          <w:p w14:paraId="160DDF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918" w:type="dxa"/>
          </w:tcPr>
          <w:p w14:paraId="2D3CF9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911" w:type="dxa"/>
          </w:tcPr>
          <w:p w14:paraId="172EEE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8.85</w:t>
            </w:r>
          </w:p>
        </w:tc>
        <w:tc>
          <w:tcPr>
            <w:tcW w:w="918" w:type="dxa"/>
          </w:tcPr>
          <w:p w14:paraId="7E86AA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11" w:type="dxa"/>
          </w:tcPr>
          <w:p w14:paraId="0F4D99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1.46</w:t>
            </w:r>
          </w:p>
        </w:tc>
      </w:tr>
      <w:tr w:rsidR="002F4839" w:rsidRPr="002F4839" w14:paraId="421133B5" w14:textId="77777777" w:rsidTr="00694356">
        <w:tc>
          <w:tcPr>
            <w:tcW w:w="972" w:type="dxa"/>
          </w:tcPr>
          <w:p w14:paraId="1F4F2F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984</w:t>
            </w:r>
          </w:p>
        </w:tc>
        <w:tc>
          <w:tcPr>
            <w:tcW w:w="919" w:type="dxa"/>
          </w:tcPr>
          <w:p w14:paraId="3BE66A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195</w:t>
            </w:r>
          </w:p>
        </w:tc>
        <w:tc>
          <w:tcPr>
            <w:tcW w:w="917" w:type="dxa"/>
          </w:tcPr>
          <w:p w14:paraId="118153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0.97</w:t>
            </w:r>
          </w:p>
        </w:tc>
        <w:tc>
          <w:tcPr>
            <w:tcW w:w="919" w:type="dxa"/>
          </w:tcPr>
          <w:p w14:paraId="296CDF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911" w:type="dxa"/>
          </w:tcPr>
          <w:p w14:paraId="50D137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918" w:type="dxa"/>
          </w:tcPr>
          <w:p w14:paraId="054FAB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911" w:type="dxa"/>
          </w:tcPr>
          <w:p w14:paraId="5C6B68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1.04</w:t>
            </w:r>
          </w:p>
        </w:tc>
        <w:tc>
          <w:tcPr>
            <w:tcW w:w="918" w:type="dxa"/>
          </w:tcPr>
          <w:p w14:paraId="1FA683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11" w:type="dxa"/>
          </w:tcPr>
          <w:p w14:paraId="521D1D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2.30</w:t>
            </w:r>
          </w:p>
        </w:tc>
      </w:tr>
      <w:tr w:rsidR="002F4839" w:rsidRPr="002F4839" w14:paraId="5AE92C95" w14:textId="77777777" w:rsidTr="00694356">
        <w:tc>
          <w:tcPr>
            <w:tcW w:w="972" w:type="dxa"/>
          </w:tcPr>
          <w:p w14:paraId="28F98C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985</w:t>
            </w:r>
          </w:p>
        </w:tc>
        <w:tc>
          <w:tcPr>
            <w:tcW w:w="919" w:type="dxa"/>
          </w:tcPr>
          <w:p w14:paraId="0884A4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114</w:t>
            </w:r>
          </w:p>
        </w:tc>
        <w:tc>
          <w:tcPr>
            <w:tcW w:w="917" w:type="dxa"/>
          </w:tcPr>
          <w:p w14:paraId="63B4D9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0.19</w:t>
            </w:r>
          </w:p>
        </w:tc>
        <w:tc>
          <w:tcPr>
            <w:tcW w:w="919" w:type="dxa"/>
          </w:tcPr>
          <w:p w14:paraId="2C000E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911" w:type="dxa"/>
          </w:tcPr>
          <w:p w14:paraId="1925D8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918" w:type="dxa"/>
          </w:tcPr>
          <w:p w14:paraId="5C0224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911" w:type="dxa"/>
          </w:tcPr>
          <w:p w14:paraId="59346F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9.16</w:t>
            </w:r>
          </w:p>
        </w:tc>
        <w:tc>
          <w:tcPr>
            <w:tcW w:w="918" w:type="dxa"/>
          </w:tcPr>
          <w:p w14:paraId="4B9454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11" w:type="dxa"/>
          </w:tcPr>
          <w:p w14:paraId="148C06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2.58</w:t>
            </w:r>
          </w:p>
        </w:tc>
      </w:tr>
      <w:tr w:rsidR="002F4839" w:rsidRPr="002F4839" w14:paraId="1A96F57B" w14:textId="77777777" w:rsidTr="00694356">
        <w:tc>
          <w:tcPr>
            <w:tcW w:w="972" w:type="dxa"/>
          </w:tcPr>
          <w:p w14:paraId="3E6035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986</w:t>
            </w:r>
          </w:p>
        </w:tc>
        <w:tc>
          <w:tcPr>
            <w:tcW w:w="919" w:type="dxa"/>
          </w:tcPr>
          <w:p w14:paraId="0BE32D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186</w:t>
            </w:r>
          </w:p>
        </w:tc>
        <w:tc>
          <w:tcPr>
            <w:tcW w:w="917" w:type="dxa"/>
          </w:tcPr>
          <w:p w14:paraId="25553A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0.77</w:t>
            </w:r>
          </w:p>
        </w:tc>
        <w:tc>
          <w:tcPr>
            <w:tcW w:w="919" w:type="dxa"/>
          </w:tcPr>
          <w:p w14:paraId="51AA7B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911" w:type="dxa"/>
          </w:tcPr>
          <w:p w14:paraId="1456B4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18" w:type="dxa"/>
          </w:tcPr>
          <w:p w14:paraId="5D49E0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911" w:type="dxa"/>
          </w:tcPr>
          <w:p w14:paraId="763C78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8.39</w:t>
            </w:r>
          </w:p>
        </w:tc>
        <w:tc>
          <w:tcPr>
            <w:tcW w:w="918" w:type="dxa"/>
          </w:tcPr>
          <w:p w14:paraId="08E6CC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911" w:type="dxa"/>
          </w:tcPr>
          <w:p w14:paraId="193829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5.32</w:t>
            </w:r>
          </w:p>
        </w:tc>
      </w:tr>
      <w:tr w:rsidR="002F4839" w:rsidRPr="002F4839" w14:paraId="6DFBAC48" w14:textId="77777777" w:rsidTr="00694356">
        <w:tc>
          <w:tcPr>
            <w:tcW w:w="972" w:type="dxa"/>
          </w:tcPr>
          <w:p w14:paraId="2C5421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987</w:t>
            </w:r>
          </w:p>
        </w:tc>
        <w:tc>
          <w:tcPr>
            <w:tcW w:w="919" w:type="dxa"/>
          </w:tcPr>
          <w:p w14:paraId="3290B0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123</w:t>
            </w:r>
          </w:p>
        </w:tc>
        <w:tc>
          <w:tcPr>
            <w:tcW w:w="917" w:type="dxa"/>
          </w:tcPr>
          <w:p w14:paraId="73D67F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19" w:type="dxa"/>
          </w:tcPr>
          <w:p w14:paraId="06ED6E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911" w:type="dxa"/>
          </w:tcPr>
          <w:p w14:paraId="5DB651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918" w:type="dxa"/>
          </w:tcPr>
          <w:p w14:paraId="365A58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911" w:type="dxa"/>
          </w:tcPr>
          <w:p w14:paraId="42F6C3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8.87</w:t>
            </w:r>
          </w:p>
        </w:tc>
        <w:tc>
          <w:tcPr>
            <w:tcW w:w="918" w:type="dxa"/>
          </w:tcPr>
          <w:p w14:paraId="0FB880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11" w:type="dxa"/>
          </w:tcPr>
          <w:p w14:paraId="342AEE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2.33</w:t>
            </w:r>
          </w:p>
        </w:tc>
      </w:tr>
      <w:tr w:rsidR="002F4839" w:rsidRPr="002F4839" w14:paraId="60317EA4" w14:textId="77777777" w:rsidTr="00694356">
        <w:tc>
          <w:tcPr>
            <w:tcW w:w="972" w:type="dxa"/>
          </w:tcPr>
          <w:p w14:paraId="6B0D49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919" w:type="dxa"/>
          </w:tcPr>
          <w:p w14:paraId="77C9C3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216</w:t>
            </w:r>
          </w:p>
        </w:tc>
        <w:tc>
          <w:tcPr>
            <w:tcW w:w="917" w:type="dxa"/>
          </w:tcPr>
          <w:p w14:paraId="1266F6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0.57</w:t>
            </w:r>
          </w:p>
        </w:tc>
        <w:tc>
          <w:tcPr>
            <w:tcW w:w="919" w:type="dxa"/>
          </w:tcPr>
          <w:p w14:paraId="1309ED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911" w:type="dxa"/>
          </w:tcPr>
          <w:p w14:paraId="7EF2B3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18" w:type="dxa"/>
          </w:tcPr>
          <w:p w14:paraId="3FD433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911" w:type="dxa"/>
          </w:tcPr>
          <w:p w14:paraId="4AD098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9.07</w:t>
            </w:r>
          </w:p>
        </w:tc>
        <w:tc>
          <w:tcPr>
            <w:tcW w:w="918" w:type="dxa"/>
          </w:tcPr>
          <w:p w14:paraId="3F6E70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911" w:type="dxa"/>
          </w:tcPr>
          <w:p w14:paraId="0ACC71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2.93</w:t>
            </w:r>
          </w:p>
        </w:tc>
      </w:tr>
      <w:tr w:rsidR="002F4839" w:rsidRPr="002F4839" w14:paraId="50DB900D" w14:textId="77777777" w:rsidTr="00694356">
        <w:tc>
          <w:tcPr>
            <w:tcW w:w="972" w:type="dxa"/>
          </w:tcPr>
          <w:p w14:paraId="65D44B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919" w:type="dxa"/>
          </w:tcPr>
          <w:p w14:paraId="1C5D38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245</w:t>
            </w:r>
          </w:p>
        </w:tc>
        <w:tc>
          <w:tcPr>
            <w:tcW w:w="917" w:type="dxa"/>
          </w:tcPr>
          <w:p w14:paraId="3F4047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0.64</w:t>
            </w:r>
          </w:p>
        </w:tc>
        <w:tc>
          <w:tcPr>
            <w:tcW w:w="919" w:type="dxa"/>
          </w:tcPr>
          <w:p w14:paraId="201315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911" w:type="dxa"/>
          </w:tcPr>
          <w:p w14:paraId="172F8C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0.05</w:t>
            </w:r>
          </w:p>
        </w:tc>
        <w:tc>
          <w:tcPr>
            <w:tcW w:w="918" w:type="dxa"/>
          </w:tcPr>
          <w:p w14:paraId="161FC5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911" w:type="dxa"/>
          </w:tcPr>
          <w:p w14:paraId="5BDA2F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5.55</w:t>
            </w:r>
          </w:p>
        </w:tc>
        <w:tc>
          <w:tcPr>
            <w:tcW w:w="918" w:type="dxa"/>
          </w:tcPr>
          <w:p w14:paraId="5C4E91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911" w:type="dxa"/>
          </w:tcPr>
          <w:p w14:paraId="4D33A2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1.97</w:t>
            </w:r>
          </w:p>
        </w:tc>
      </w:tr>
      <w:tr w:rsidR="002F4839" w:rsidRPr="002F4839" w14:paraId="32FF7DE2" w14:textId="77777777" w:rsidTr="00694356">
        <w:tc>
          <w:tcPr>
            <w:tcW w:w="972" w:type="dxa"/>
          </w:tcPr>
          <w:p w14:paraId="123234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919" w:type="dxa"/>
          </w:tcPr>
          <w:p w14:paraId="2B1C28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259</w:t>
            </w:r>
          </w:p>
        </w:tc>
        <w:tc>
          <w:tcPr>
            <w:tcW w:w="917" w:type="dxa"/>
          </w:tcPr>
          <w:p w14:paraId="72447A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0.60</w:t>
            </w:r>
          </w:p>
        </w:tc>
        <w:tc>
          <w:tcPr>
            <w:tcW w:w="919" w:type="dxa"/>
          </w:tcPr>
          <w:p w14:paraId="48252B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1" w:type="dxa"/>
          </w:tcPr>
          <w:p w14:paraId="550A75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918" w:type="dxa"/>
          </w:tcPr>
          <w:p w14:paraId="0D400D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1" w:type="dxa"/>
          </w:tcPr>
          <w:p w14:paraId="6D6357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6.89</w:t>
            </w:r>
          </w:p>
        </w:tc>
        <w:tc>
          <w:tcPr>
            <w:tcW w:w="918" w:type="dxa"/>
          </w:tcPr>
          <w:p w14:paraId="172D16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11" w:type="dxa"/>
          </w:tcPr>
          <w:p w14:paraId="37D2F4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0.37</w:t>
            </w:r>
          </w:p>
        </w:tc>
      </w:tr>
      <w:tr w:rsidR="002F4839" w:rsidRPr="002F4839" w14:paraId="2ACB6BA2" w14:textId="77777777" w:rsidTr="00694356">
        <w:tc>
          <w:tcPr>
            <w:tcW w:w="972" w:type="dxa"/>
          </w:tcPr>
          <w:p w14:paraId="0E8D26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919" w:type="dxa"/>
          </w:tcPr>
          <w:p w14:paraId="57FEC6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213</w:t>
            </w:r>
          </w:p>
        </w:tc>
        <w:tc>
          <w:tcPr>
            <w:tcW w:w="917" w:type="dxa"/>
          </w:tcPr>
          <w:p w14:paraId="64054B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0.04</w:t>
            </w:r>
          </w:p>
        </w:tc>
        <w:tc>
          <w:tcPr>
            <w:tcW w:w="919" w:type="dxa"/>
          </w:tcPr>
          <w:p w14:paraId="3A2C16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1" w:type="dxa"/>
          </w:tcPr>
          <w:p w14:paraId="48680E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18" w:type="dxa"/>
          </w:tcPr>
          <w:p w14:paraId="5AF8BB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911" w:type="dxa"/>
          </w:tcPr>
          <w:p w14:paraId="13409A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6.37</w:t>
            </w:r>
          </w:p>
        </w:tc>
        <w:tc>
          <w:tcPr>
            <w:tcW w:w="918" w:type="dxa"/>
          </w:tcPr>
          <w:p w14:paraId="307788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911" w:type="dxa"/>
          </w:tcPr>
          <w:p w14:paraId="74C7A9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1.23</w:t>
            </w:r>
          </w:p>
        </w:tc>
      </w:tr>
      <w:tr w:rsidR="002F4839" w:rsidRPr="002F4839" w14:paraId="10FDEA93" w14:textId="77777777" w:rsidTr="00694356">
        <w:tc>
          <w:tcPr>
            <w:tcW w:w="972" w:type="dxa"/>
          </w:tcPr>
          <w:p w14:paraId="58ECE7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919" w:type="dxa"/>
          </w:tcPr>
          <w:p w14:paraId="136B25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227</w:t>
            </w:r>
          </w:p>
        </w:tc>
        <w:tc>
          <w:tcPr>
            <w:tcW w:w="917" w:type="dxa"/>
          </w:tcPr>
          <w:p w14:paraId="10864F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9.89</w:t>
            </w:r>
          </w:p>
        </w:tc>
        <w:tc>
          <w:tcPr>
            <w:tcW w:w="919" w:type="dxa"/>
          </w:tcPr>
          <w:p w14:paraId="0BACBF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911" w:type="dxa"/>
          </w:tcPr>
          <w:p w14:paraId="7D3D54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18" w:type="dxa"/>
          </w:tcPr>
          <w:p w14:paraId="34D2EE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1" w:type="dxa"/>
          </w:tcPr>
          <w:p w14:paraId="1B169E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4.05</w:t>
            </w:r>
          </w:p>
        </w:tc>
        <w:tc>
          <w:tcPr>
            <w:tcW w:w="918" w:type="dxa"/>
          </w:tcPr>
          <w:p w14:paraId="4DB8F6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911" w:type="dxa"/>
          </w:tcPr>
          <w:p w14:paraId="4BE450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0.74</w:t>
            </w:r>
          </w:p>
        </w:tc>
      </w:tr>
      <w:tr w:rsidR="002F4839" w:rsidRPr="002F4839" w14:paraId="04239CDB" w14:textId="77777777" w:rsidTr="00694356">
        <w:tc>
          <w:tcPr>
            <w:tcW w:w="972" w:type="dxa"/>
          </w:tcPr>
          <w:p w14:paraId="781CD2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919" w:type="dxa"/>
          </w:tcPr>
          <w:p w14:paraId="04B730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202</w:t>
            </w:r>
          </w:p>
        </w:tc>
        <w:tc>
          <w:tcPr>
            <w:tcW w:w="917" w:type="dxa"/>
          </w:tcPr>
          <w:p w14:paraId="02D36F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9.58</w:t>
            </w:r>
          </w:p>
        </w:tc>
        <w:tc>
          <w:tcPr>
            <w:tcW w:w="919" w:type="dxa"/>
          </w:tcPr>
          <w:p w14:paraId="046E6D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11" w:type="dxa"/>
          </w:tcPr>
          <w:p w14:paraId="1B64C9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918" w:type="dxa"/>
          </w:tcPr>
          <w:p w14:paraId="04A4FE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1" w:type="dxa"/>
          </w:tcPr>
          <w:p w14:paraId="48B641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3.84</w:t>
            </w:r>
          </w:p>
        </w:tc>
        <w:tc>
          <w:tcPr>
            <w:tcW w:w="918" w:type="dxa"/>
          </w:tcPr>
          <w:p w14:paraId="12EE02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911" w:type="dxa"/>
          </w:tcPr>
          <w:p w14:paraId="4FD046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</w:tr>
      <w:tr w:rsidR="002F4839" w:rsidRPr="002F4839" w14:paraId="02C10541" w14:textId="77777777" w:rsidTr="00694356">
        <w:tc>
          <w:tcPr>
            <w:tcW w:w="972" w:type="dxa"/>
          </w:tcPr>
          <w:p w14:paraId="654539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919" w:type="dxa"/>
          </w:tcPr>
          <w:p w14:paraId="2BB609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204</w:t>
            </w:r>
          </w:p>
        </w:tc>
        <w:tc>
          <w:tcPr>
            <w:tcW w:w="917" w:type="dxa"/>
          </w:tcPr>
          <w:p w14:paraId="019A9B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19" w:type="dxa"/>
          </w:tcPr>
          <w:p w14:paraId="2357FF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911" w:type="dxa"/>
          </w:tcPr>
          <w:p w14:paraId="01E958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918" w:type="dxa"/>
          </w:tcPr>
          <w:p w14:paraId="6FE204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69</w:t>
            </w:r>
          </w:p>
        </w:tc>
        <w:tc>
          <w:tcPr>
            <w:tcW w:w="911" w:type="dxa"/>
          </w:tcPr>
          <w:p w14:paraId="4CD1AF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4.18</w:t>
            </w:r>
          </w:p>
        </w:tc>
        <w:tc>
          <w:tcPr>
            <w:tcW w:w="918" w:type="dxa"/>
          </w:tcPr>
          <w:p w14:paraId="234389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911" w:type="dxa"/>
          </w:tcPr>
          <w:p w14:paraId="710FB5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12.45</w:t>
            </w:r>
          </w:p>
        </w:tc>
      </w:tr>
      <w:tr w:rsidR="002F4839" w:rsidRPr="002F4839" w14:paraId="35EB1CD1" w14:textId="77777777" w:rsidTr="00694356">
        <w:tc>
          <w:tcPr>
            <w:tcW w:w="972" w:type="dxa"/>
          </w:tcPr>
          <w:p w14:paraId="41F34E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19" w:type="dxa"/>
          </w:tcPr>
          <w:p w14:paraId="2E29A7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147</w:t>
            </w:r>
          </w:p>
        </w:tc>
        <w:tc>
          <w:tcPr>
            <w:tcW w:w="917" w:type="dxa"/>
          </w:tcPr>
          <w:p w14:paraId="0F16A8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9" w:type="dxa"/>
          </w:tcPr>
          <w:p w14:paraId="733CD9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911" w:type="dxa"/>
          </w:tcPr>
          <w:p w14:paraId="006634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  <w:tc>
          <w:tcPr>
            <w:tcW w:w="918" w:type="dxa"/>
          </w:tcPr>
          <w:p w14:paraId="6BF42A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911" w:type="dxa"/>
          </w:tcPr>
          <w:p w14:paraId="11134D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3.73</w:t>
            </w:r>
          </w:p>
        </w:tc>
        <w:tc>
          <w:tcPr>
            <w:tcW w:w="918" w:type="dxa"/>
          </w:tcPr>
          <w:p w14:paraId="2C80FF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911" w:type="dxa"/>
          </w:tcPr>
          <w:p w14:paraId="6BD719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2.24</w:t>
            </w:r>
          </w:p>
        </w:tc>
      </w:tr>
      <w:tr w:rsidR="002F4839" w:rsidRPr="002F4839" w14:paraId="79D20232" w14:textId="77777777" w:rsidTr="00694356">
        <w:tc>
          <w:tcPr>
            <w:tcW w:w="972" w:type="dxa"/>
          </w:tcPr>
          <w:p w14:paraId="17BD49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19" w:type="dxa"/>
          </w:tcPr>
          <w:p w14:paraId="53A965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255</w:t>
            </w:r>
          </w:p>
        </w:tc>
        <w:tc>
          <w:tcPr>
            <w:tcW w:w="917" w:type="dxa"/>
          </w:tcPr>
          <w:p w14:paraId="249D17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19" w:type="dxa"/>
          </w:tcPr>
          <w:p w14:paraId="398FAA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11" w:type="dxa"/>
          </w:tcPr>
          <w:p w14:paraId="5793ED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918" w:type="dxa"/>
          </w:tcPr>
          <w:p w14:paraId="6106EB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911" w:type="dxa"/>
          </w:tcPr>
          <w:p w14:paraId="6190BC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4.72</w:t>
            </w:r>
          </w:p>
        </w:tc>
        <w:tc>
          <w:tcPr>
            <w:tcW w:w="918" w:type="dxa"/>
          </w:tcPr>
          <w:p w14:paraId="088D77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911" w:type="dxa"/>
          </w:tcPr>
          <w:p w14:paraId="363066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2.19</w:t>
            </w:r>
          </w:p>
        </w:tc>
      </w:tr>
      <w:tr w:rsidR="002F4839" w:rsidRPr="002F4839" w14:paraId="11F629A8" w14:textId="77777777" w:rsidTr="00694356">
        <w:tc>
          <w:tcPr>
            <w:tcW w:w="972" w:type="dxa"/>
          </w:tcPr>
          <w:p w14:paraId="08AB31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19" w:type="dxa"/>
          </w:tcPr>
          <w:p w14:paraId="2A848C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223</w:t>
            </w:r>
          </w:p>
        </w:tc>
        <w:tc>
          <w:tcPr>
            <w:tcW w:w="917" w:type="dxa"/>
          </w:tcPr>
          <w:p w14:paraId="3A118B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919" w:type="dxa"/>
          </w:tcPr>
          <w:p w14:paraId="4E187B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1" w:type="dxa"/>
          </w:tcPr>
          <w:p w14:paraId="1C4503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18" w:type="dxa"/>
          </w:tcPr>
          <w:p w14:paraId="1EA366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911" w:type="dxa"/>
          </w:tcPr>
          <w:p w14:paraId="7DA29D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3.92</w:t>
            </w:r>
          </w:p>
        </w:tc>
        <w:tc>
          <w:tcPr>
            <w:tcW w:w="918" w:type="dxa"/>
          </w:tcPr>
          <w:p w14:paraId="62755C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911" w:type="dxa"/>
          </w:tcPr>
          <w:p w14:paraId="4B763C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1.77</w:t>
            </w:r>
          </w:p>
        </w:tc>
      </w:tr>
      <w:tr w:rsidR="002F4839" w:rsidRPr="002F4839" w14:paraId="59C5879C" w14:textId="77777777" w:rsidTr="00694356">
        <w:tc>
          <w:tcPr>
            <w:tcW w:w="972" w:type="dxa"/>
          </w:tcPr>
          <w:p w14:paraId="2BA8C7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19" w:type="dxa"/>
          </w:tcPr>
          <w:p w14:paraId="04ED1B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227</w:t>
            </w:r>
          </w:p>
        </w:tc>
        <w:tc>
          <w:tcPr>
            <w:tcW w:w="917" w:type="dxa"/>
          </w:tcPr>
          <w:p w14:paraId="1733B3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919" w:type="dxa"/>
          </w:tcPr>
          <w:p w14:paraId="357B8B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911" w:type="dxa"/>
          </w:tcPr>
          <w:p w14:paraId="5FA75D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18" w:type="dxa"/>
          </w:tcPr>
          <w:p w14:paraId="32CC06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911" w:type="dxa"/>
          </w:tcPr>
          <w:p w14:paraId="581A75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3.27</w:t>
            </w:r>
          </w:p>
        </w:tc>
        <w:tc>
          <w:tcPr>
            <w:tcW w:w="918" w:type="dxa"/>
          </w:tcPr>
          <w:p w14:paraId="0A145B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911" w:type="dxa"/>
          </w:tcPr>
          <w:p w14:paraId="4A026A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0.03</w:t>
            </w:r>
          </w:p>
        </w:tc>
      </w:tr>
      <w:tr w:rsidR="002F4839" w:rsidRPr="002F4839" w14:paraId="7CDA8BA0" w14:textId="77777777" w:rsidTr="00694356">
        <w:tc>
          <w:tcPr>
            <w:tcW w:w="972" w:type="dxa"/>
          </w:tcPr>
          <w:p w14:paraId="09F059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19" w:type="dxa"/>
          </w:tcPr>
          <w:p w14:paraId="649E62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130</w:t>
            </w:r>
          </w:p>
        </w:tc>
        <w:tc>
          <w:tcPr>
            <w:tcW w:w="917" w:type="dxa"/>
          </w:tcPr>
          <w:p w14:paraId="2B270A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19" w:type="dxa"/>
          </w:tcPr>
          <w:p w14:paraId="13D8A4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911" w:type="dxa"/>
          </w:tcPr>
          <w:p w14:paraId="7932DD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918" w:type="dxa"/>
          </w:tcPr>
          <w:p w14:paraId="2F5782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911" w:type="dxa"/>
          </w:tcPr>
          <w:p w14:paraId="4B396A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3.66</w:t>
            </w:r>
          </w:p>
        </w:tc>
        <w:tc>
          <w:tcPr>
            <w:tcW w:w="918" w:type="dxa"/>
          </w:tcPr>
          <w:p w14:paraId="74C961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911" w:type="dxa"/>
          </w:tcPr>
          <w:p w14:paraId="6CB1D2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</w:tr>
      <w:tr w:rsidR="002F4839" w:rsidRPr="002F4839" w14:paraId="0CE356FC" w14:textId="77777777" w:rsidTr="00694356">
        <w:tc>
          <w:tcPr>
            <w:tcW w:w="972" w:type="dxa"/>
          </w:tcPr>
          <w:p w14:paraId="672B7E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19" w:type="dxa"/>
          </w:tcPr>
          <w:p w14:paraId="0AAF13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067</w:t>
            </w:r>
          </w:p>
        </w:tc>
        <w:tc>
          <w:tcPr>
            <w:tcW w:w="917" w:type="dxa"/>
          </w:tcPr>
          <w:p w14:paraId="79934F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919" w:type="dxa"/>
          </w:tcPr>
          <w:p w14:paraId="2361D3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911" w:type="dxa"/>
          </w:tcPr>
          <w:p w14:paraId="7AEDB9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8" w:type="dxa"/>
          </w:tcPr>
          <w:p w14:paraId="0D0006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911" w:type="dxa"/>
          </w:tcPr>
          <w:p w14:paraId="54F659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0.09</w:t>
            </w:r>
          </w:p>
        </w:tc>
        <w:tc>
          <w:tcPr>
            <w:tcW w:w="918" w:type="dxa"/>
          </w:tcPr>
          <w:p w14:paraId="09E0D9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911" w:type="dxa"/>
          </w:tcPr>
          <w:p w14:paraId="120CB7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</w:tr>
      <w:tr w:rsidR="002F4839" w:rsidRPr="002F4839" w14:paraId="03227EF8" w14:textId="77777777" w:rsidTr="00694356">
        <w:tc>
          <w:tcPr>
            <w:tcW w:w="972" w:type="dxa"/>
          </w:tcPr>
          <w:p w14:paraId="088CC0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19" w:type="dxa"/>
          </w:tcPr>
          <w:p w14:paraId="1AB2E5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111</w:t>
            </w:r>
          </w:p>
        </w:tc>
        <w:tc>
          <w:tcPr>
            <w:tcW w:w="917" w:type="dxa"/>
          </w:tcPr>
          <w:p w14:paraId="5C2354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919" w:type="dxa"/>
          </w:tcPr>
          <w:p w14:paraId="5269D2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911" w:type="dxa"/>
          </w:tcPr>
          <w:p w14:paraId="40C605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8" w:type="dxa"/>
          </w:tcPr>
          <w:p w14:paraId="07C2A1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911" w:type="dxa"/>
          </w:tcPr>
          <w:p w14:paraId="50C2AC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1.28</w:t>
            </w:r>
          </w:p>
        </w:tc>
        <w:tc>
          <w:tcPr>
            <w:tcW w:w="918" w:type="dxa"/>
          </w:tcPr>
          <w:p w14:paraId="5767D9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911" w:type="dxa"/>
          </w:tcPr>
          <w:p w14:paraId="461087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</w:tr>
      <w:tr w:rsidR="002F4839" w:rsidRPr="002F4839" w14:paraId="6701E3C9" w14:textId="77777777" w:rsidTr="00694356">
        <w:tc>
          <w:tcPr>
            <w:tcW w:w="972" w:type="dxa"/>
          </w:tcPr>
          <w:p w14:paraId="5D6DB1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19" w:type="dxa"/>
          </w:tcPr>
          <w:p w14:paraId="543412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052</w:t>
            </w:r>
          </w:p>
        </w:tc>
        <w:tc>
          <w:tcPr>
            <w:tcW w:w="917" w:type="dxa"/>
          </w:tcPr>
          <w:p w14:paraId="6CAA23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19" w:type="dxa"/>
          </w:tcPr>
          <w:p w14:paraId="5624FA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911" w:type="dxa"/>
          </w:tcPr>
          <w:p w14:paraId="63B0B0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918" w:type="dxa"/>
          </w:tcPr>
          <w:p w14:paraId="0C723A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911" w:type="dxa"/>
          </w:tcPr>
          <w:p w14:paraId="1531ED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0.47</w:t>
            </w:r>
          </w:p>
        </w:tc>
        <w:tc>
          <w:tcPr>
            <w:tcW w:w="918" w:type="dxa"/>
          </w:tcPr>
          <w:p w14:paraId="377C22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1" w:type="dxa"/>
          </w:tcPr>
          <w:p w14:paraId="305279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</w:tr>
      <w:tr w:rsidR="002F4839" w:rsidRPr="002F4839" w14:paraId="4DB19C1B" w14:textId="77777777" w:rsidTr="00694356">
        <w:tc>
          <w:tcPr>
            <w:tcW w:w="972" w:type="dxa"/>
          </w:tcPr>
          <w:p w14:paraId="4E8C92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19" w:type="dxa"/>
          </w:tcPr>
          <w:p w14:paraId="01ED60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037</w:t>
            </w:r>
          </w:p>
        </w:tc>
        <w:tc>
          <w:tcPr>
            <w:tcW w:w="917" w:type="dxa"/>
          </w:tcPr>
          <w:p w14:paraId="0A8B61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9" w:type="dxa"/>
          </w:tcPr>
          <w:p w14:paraId="2025E9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911" w:type="dxa"/>
          </w:tcPr>
          <w:p w14:paraId="6986F4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918" w:type="dxa"/>
          </w:tcPr>
          <w:p w14:paraId="797180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1" w:type="dxa"/>
          </w:tcPr>
          <w:p w14:paraId="125088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1.00</w:t>
            </w:r>
          </w:p>
        </w:tc>
        <w:tc>
          <w:tcPr>
            <w:tcW w:w="918" w:type="dxa"/>
          </w:tcPr>
          <w:p w14:paraId="368460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11" w:type="dxa"/>
          </w:tcPr>
          <w:p w14:paraId="0F6917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</w:tr>
      <w:tr w:rsidR="002F4839" w:rsidRPr="002F4839" w14:paraId="7672C630" w14:textId="77777777" w:rsidTr="00694356">
        <w:tc>
          <w:tcPr>
            <w:tcW w:w="972" w:type="dxa"/>
          </w:tcPr>
          <w:p w14:paraId="31BE8B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19" w:type="dxa"/>
          </w:tcPr>
          <w:p w14:paraId="75F7C9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024</w:t>
            </w:r>
          </w:p>
        </w:tc>
        <w:tc>
          <w:tcPr>
            <w:tcW w:w="917" w:type="dxa"/>
          </w:tcPr>
          <w:p w14:paraId="3E0221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919" w:type="dxa"/>
          </w:tcPr>
          <w:p w14:paraId="72C3C3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911" w:type="dxa"/>
          </w:tcPr>
          <w:p w14:paraId="5B22ED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8" w:type="dxa"/>
          </w:tcPr>
          <w:p w14:paraId="65F7D6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911" w:type="dxa"/>
          </w:tcPr>
          <w:p w14:paraId="6FE834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0.92</w:t>
            </w:r>
          </w:p>
        </w:tc>
        <w:tc>
          <w:tcPr>
            <w:tcW w:w="918" w:type="dxa"/>
          </w:tcPr>
          <w:p w14:paraId="3A3DCB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911" w:type="dxa"/>
          </w:tcPr>
          <w:p w14:paraId="6FC512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</w:tr>
      <w:tr w:rsidR="002F4839" w:rsidRPr="002F4839" w14:paraId="0E1E7B1B" w14:textId="77777777" w:rsidTr="00694356">
        <w:tc>
          <w:tcPr>
            <w:tcW w:w="972" w:type="dxa"/>
          </w:tcPr>
          <w:p w14:paraId="2C2A07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19" w:type="dxa"/>
          </w:tcPr>
          <w:p w14:paraId="638051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7" w:type="dxa"/>
          </w:tcPr>
          <w:p w14:paraId="4CB7A3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919" w:type="dxa"/>
          </w:tcPr>
          <w:p w14:paraId="3BF763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11" w:type="dxa"/>
          </w:tcPr>
          <w:p w14:paraId="1CB597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918" w:type="dxa"/>
          </w:tcPr>
          <w:p w14:paraId="7D75F0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911" w:type="dxa"/>
          </w:tcPr>
          <w:p w14:paraId="30A271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8" w:type="dxa"/>
          </w:tcPr>
          <w:p w14:paraId="62E3AE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911" w:type="dxa"/>
          </w:tcPr>
          <w:p w14:paraId="53A8CF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</w:tr>
      <w:tr w:rsidR="002F4839" w:rsidRPr="002F4839" w14:paraId="3A82B2F0" w14:textId="77777777" w:rsidTr="00694356">
        <w:tc>
          <w:tcPr>
            <w:tcW w:w="972" w:type="dxa"/>
          </w:tcPr>
          <w:p w14:paraId="426580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19" w:type="dxa"/>
          </w:tcPr>
          <w:p w14:paraId="4AEDF9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17" w:type="dxa"/>
          </w:tcPr>
          <w:p w14:paraId="268B11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919" w:type="dxa"/>
          </w:tcPr>
          <w:p w14:paraId="4022AB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911" w:type="dxa"/>
          </w:tcPr>
          <w:p w14:paraId="0D0A19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8" w:type="dxa"/>
          </w:tcPr>
          <w:p w14:paraId="578A9B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911" w:type="dxa"/>
          </w:tcPr>
          <w:p w14:paraId="7B7901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918" w:type="dxa"/>
          </w:tcPr>
          <w:p w14:paraId="6C4DD7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911" w:type="dxa"/>
          </w:tcPr>
          <w:p w14:paraId="014476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</w:tr>
      <w:tr w:rsidR="002F4839" w:rsidRPr="002F4839" w14:paraId="10A1EE88" w14:textId="77777777" w:rsidTr="00694356">
        <w:tc>
          <w:tcPr>
            <w:tcW w:w="972" w:type="dxa"/>
          </w:tcPr>
          <w:p w14:paraId="431781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19" w:type="dxa"/>
          </w:tcPr>
          <w:p w14:paraId="77E2EC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69</w:t>
            </w:r>
          </w:p>
        </w:tc>
        <w:tc>
          <w:tcPr>
            <w:tcW w:w="917" w:type="dxa"/>
          </w:tcPr>
          <w:p w14:paraId="579D94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919" w:type="dxa"/>
          </w:tcPr>
          <w:p w14:paraId="535386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911" w:type="dxa"/>
          </w:tcPr>
          <w:p w14:paraId="466C9C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8" w:type="dxa"/>
          </w:tcPr>
          <w:p w14:paraId="4FC16E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911" w:type="dxa"/>
          </w:tcPr>
          <w:p w14:paraId="4AAAD7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918" w:type="dxa"/>
          </w:tcPr>
          <w:p w14:paraId="170DEE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911" w:type="dxa"/>
          </w:tcPr>
          <w:p w14:paraId="0C9023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  <w:tr w:rsidR="002F4839" w:rsidRPr="002F4839" w14:paraId="0C21D39B" w14:textId="77777777" w:rsidTr="00694356">
        <w:tc>
          <w:tcPr>
            <w:tcW w:w="972" w:type="dxa"/>
          </w:tcPr>
          <w:p w14:paraId="2F489C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19" w:type="dxa"/>
          </w:tcPr>
          <w:p w14:paraId="0FB992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17" w:type="dxa"/>
          </w:tcPr>
          <w:p w14:paraId="5D3A21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19" w:type="dxa"/>
          </w:tcPr>
          <w:p w14:paraId="1A3602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911" w:type="dxa"/>
          </w:tcPr>
          <w:p w14:paraId="25195F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918" w:type="dxa"/>
          </w:tcPr>
          <w:p w14:paraId="59637C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911" w:type="dxa"/>
          </w:tcPr>
          <w:p w14:paraId="58B31D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918" w:type="dxa"/>
          </w:tcPr>
          <w:p w14:paraId="6A811A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911" w:type="dxa"/>
          </w:tcPr>
          <w:p w14:paraId="75DF21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657B91B4" w14:textId="77777777" w:rsidTr="00694356">
        <w:tc>
          <w:tcPr>
            <w:tcW w:w="972" w:type="dxa"/>
          </w:tcPr>
          <w:p w14:paraId="08BF92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19" w:type="dxa"/>
          </w:tcPr>
          <w:p w14:paraId="385439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030</w:t>
            </w:r>
          </w:p>
        </w:tc>
        <w:tc>
          <w:tcPr>
            <w:tcW w:w="917" w:type="dxa"/>
          </w:tcPr>
          <w:p w14:paraId="1228DF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919" w:type="dxa"/>
          </w:tcPr>
          <w:p w14:paraId="4517E4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911" w:type="dxa"/>
          </w:tcPr>
          <w:p w14:paraId="409B5C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918" w:type="dxa"/>
          </w:tcPr>
          <w:p w14:paraId="2338E6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911" w:type="dxa"/>
          </w:tcPr>
          <w:p w14:paraId="58EDDA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918" w:type="dxa"/>
          </w:tcPr>
          <w:p w14:paraId="37DD17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911" w:type="dxa"/>
          </w:tcPr>
          <w:p w14:paraId="37E19E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4132B8D2" w14:textId="77777777" w:rsidTr="00694356">
        <w:tc>
          <w:tcPr>
            <w:tcW w:w="972" w:type="dxa"/>
          </w:tcPr>
          <w:p w14:paraId="509198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19" w:type="dxa"/>
          </w:tcPr>
          <w:p w14:paraId="7C833F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023</w:t>
            </w:r>
          </w:p>
        </w:tc>
        <w:tc>
          <w:tcPr>
            <w:tcW w:w="917" w:type="dxa"/>
          </w:tcPr>
          <w:p w14:paraId="523A53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19" w:type="dxa"/>
          </w:tcPr>
          <w:p w14:paraId="229F75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911" w:type="dxa"/>
          </w:tcPr>
          <w:p w14:paraId="5A6423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18" w:type="dxa"/>
          </w:tcPr>
          <w:p w14:paraId="4EA285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911" w:type="dxa"/>
          </w:tcPr>
          <w:p w14:paraId="4BF27F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8" w:type="dxa"/>
          </w:tcPr>
          <w:p w14:paraId="310B8C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911" w:type="dxa"/>
          </w:tcPr>
          <w:p w14:paraId="230CE8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</w:tr>
      <w:tr w:rsidR="002F4839" w:rsidRPr="002F4839" w14:paraId="1AB4C0A0" w14:textId="77777777" w:rsidTr="00694356">
        <w:tc>
          <w:tcPr>
            <w:tcW w:w="972" w:type="dxa"/>
          </w:tcPr>
          <w:p w14:paraId="51E920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19" w:type="dxa"/>
          </w:tcPr>
          <w:p w14:paraId="77A075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024</w:t>
            </w:r>
          </w:p>
        </w:tc>
        <w:tc>
          <w:tcPr>
            <w:tcW w:w="917" w:type="dxa"/>
          </w:tcPr>
          <w:p w14:paraId="61CB1D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19" w:type="dxa"/>
          </w:tcPr>
          <w:p w14:paraId="482D4D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911" w:type="dxa"/>
          </w:tcPr>
          <w:p w14:paraId="0D013F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8" w:type="dxa"/>
          </w:tcPr>
          <w:p w14:paraId="0400DF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911" w:type="dxa"/>
          </w:tcPr>
          <w:p w14:paraId="309842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18" w:type="dxa"/>
          </w:tcPr>
          <w:p w14:paraId="5C4A6A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911" w:type="dxa"/>
          </w:tcPr>
          <w:p w14:paraId="2DDD37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</w:tr>
      <w:tr w:rsidR="002F4839" w:rsidRPr="002F4839" w14:paraId="61D84FBA" w14:textId="77777777" w:rsidTr="00694356">
        <w:tc>
          <w:tcPr>
            <w:tcW w:w="972" w:type="dxa"/>
          </w:tcPr>
          <w:p w14:paraId="234E7B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19" w:type="dxa"/>
          </w:tcPr>
          <w:p w14:paraId="14E346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011</w:t>
            </w:r>
          </w:p>
        </w:tc>
        <w:tc>
          <w:tcPr>
            <w:tcW w:w="917" w:type="dxa"/>
          </w:tcPr>
          <w:p w14:paraId="6E1BD2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919" w:type="dxa"/>
          </w:tcPr>
          <w:p w14:paraId="3C69A5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911" w:type="dxa"/>
          </w:tcPr>
          <w:p w14:paraId="3BF062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8" w:type="dxa"/>
          </w:tcPr>
          <w:p w14:paraId="1009BE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911" w:type="dxa"/>
          </w:tcPr>
          <w:p w14:paraId="60D022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918" w:type="dxa"/>
          </w:tcPr>
          <w:p w14:paraId="2BD1F8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911" w:type="dxa"/>
          </w:tcPr>
          <w:p w14:paraId="31248A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</w:tr>
      <w:tr w:rsidR="002F4839" w:rsidRPr="002F4839" w14:paraId="2A81A3E8" w14:textId="77777777" w:rsidTr="00694356">
        <w:tc>
          <w:tcPr>
            <w:tcW w:w="972" w:type="dxa"/>
          </w:tcPr>
          <w:p w14:paraId="42777F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19" w:type="dxa"/>
          </w:tcPr>
          <w:p w14:paraId="7D5B29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917" w:type="dxa"/>
          </w:tcPr>
          <w:p w14:paraId="2D496C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19" w:type="dxa"/>
          </w:tcPr>
          <w:p w14:paraId="74DE54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911" w:type="dxa"/>
          </w:tcPr>
          <w:p w14:paraId="1068F0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8" w:type="dxa"/>
          </w:tcPr>
          <w:p w14:paraId="24D6B4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911" w:type="dxa"/>
          </w:tcPr>
          <w:p w14:paraId="5BD865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918" w:type="dxa"/>
          </w:tcPr>
          <w:p w14:paraId="17BF89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11" w:type="dxa"/>
          </w:tcPr>
          <w:p w14:paraId="29F802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</w:tr>
      <w:tr w:rsidR="002F4839" w:rsidRPr="002F4839" w14:paraId="3A2342AF" w14:textId="77777777" w:rsidTr="00694356">
        <w:tc>
          <w:tcPr>
            <w:tcW w:w="972" w:type="dxa"/>
          </w:tcPr>
          <w:p w14:paraId="4A79B7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19" w:type="dxa"/>
          </w:tcPr>
          <w:p w14:paraId="3A7CAB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060</w:t>
            </w:r>
          </w:p>
        </w:tc>
        <w:tc>
          <w:tcPr>
            <w:tcW w:w="917" w:type="dxa"/>
          </w:tcPr>
          <w:p w14:paraId="5BC38E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919" w:type="dxa"/>
          </w:tcPr>
          <w:p w14:paraId="78433C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69</w:t>
            </w:r>
          </w:p>
        </w:tc>
        <w:tc>
          <w:tcPr>
            <w:tcW w:w="911" w:type="dxa"/>
          </w:tcPr>
          <w:p w14:paraId="467CC8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18" w:type="dxa"/>
          </w:tcPr>
          <w:p w14:paraId="3C2544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911" w:type="dxa"/>
          </w:tcPr>
          <w:p w14:paraId="7CD4CA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918" w:type="dxa"/>
          </w:tcPr>
          <w:p w14:paraId="0A70E3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57</w:t>
            </w:r>
          </w:p>
        </w:tc>
        <w:tc>
          <w:tcPr>
            <w:tcW w:w="911" w:type="dxa"/>
          </w:tcPr>
          <w:p w14:paraId="27CB37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</w:tr>
      <w:tr w:rsidR="002F4839" w:rsidRPr="002F4839" w14:paraId="10995A47" w14:textId="77777777" w:rsidTr="00694356">
        <w:tc>
          <w:tcPr>
            <w:tcW w:w="972" w:type="dxa"/>
          </w:tcPr>
          <w:p w14:paraId="75C209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19" w:type="dxa"/>
          </w:tcPr>
          <w:p w14:paraId="2FFF73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075</w:t>
            </w:r>
          </w:p>
        </w:tc>
        <w:tc>
          <w:tcPr>
            <w:tcW w:w="917" w:type="dxa"/>
          </w:tcPr>
          <w:p w14:paraId="75FA7C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9" w:type="dxa"/>
          </w:tcPr>
          <w:p w14:paraId="258704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911" w:type="dxa"/>
          </w:tcPr>
          <w:p w14:paraId="47CB5A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18" w:type="dxa"/>
          </w:tcPr>
          <w:p w14:paraId="5F5A0C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911" w:type="dxa"/>
          </w:tcPr>
          <w:p w14:paraId="1CA8F2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918" w:type="dxa"/>
          </w:tcPr>
          <w:p w14:paraId="1873B7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11" w:type="dxa"/>
          </w:tcPr>
          <w:p w14:paraId="2A40BC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  <w:tr w:rsidR="002F4839" w:rsidRPr="002F4839" w14:paraId="72D9E9AE" w14:textId="77777777" w:rsidTr="00694356">
        <w:tc>
          <w:tcPr>
            <w:tcW w:w="972" w:type="dxa"/>
          </w:tcPr>
          <w:p w14:paraId="662904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19" w:type="dxa"/>
          </w:tcPr>
          <w:p w14:paraId="4EAEB5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030</w:t>
            </w:r>
          </w:p>
        </w:tc>
        <w:tc>
          <w:tcPr>
            <w:tcW w:w="917" w:type="dxa"/>
          </w:tcPr>
          <w:p w14:paraId="1F6BC7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19" w:type="dxa"/>
          </w:tcPr>
          <w:p w14:paraId="04CD26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911" w:type="dxa"/>
          </w:tcPr>
          <w:p w14:paraId="4D3ED7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918" w:type="dxa"/>
          </w:tcPr>
          <w:p w14:paraId="7EE30D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911" w:type="dxa"/>
          </w:tcPr>
          <w:p w14:paraId="678277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18" w:type="dxa"/>
          </w:tcPr>
          <w:p w14:paraId="131D0D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911" w:type="dxa"/>
          </w:tcPr>
          <w:p w14:paraId="5C9FA0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</w:tr>
      <w:tr w:rsidR="002F4839" w:rsidRPr="002F4839" w14:paraId="79B3096E" w14:textId="77777777" w:rsidTr="00694356">
        <w:tc>
          <w:tcPr>
            <w:tcW w:w="972" w:type="dxa"/>
          </w:tcPr>
          <w:p w14:paraId="2CE6BC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19" w:type="dxa"/>
          </w:tcPr>
          <w:p w14:paraId="2AECE4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17" w:type="dxa"/>
          </w:tcPr>
          <w:p w14:paraId="5CFED5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919" w:type="dxa"/>
          </w:tcPr>
          <w:p w14:paraId="374EC2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911" w:type="dxa"/>
          </w:tcPr>
          <w:p w14:paraId="6376D4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918" w:type="dxa"/>
          </w:tcPr>
          <w:p w14:paraId="60CC78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911" w:type="dxa"/>
          </w:tcPr>
          <w:p w14:paraId="1F34F4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918" w:type="dxa"/>
          </w:tcPr>
          <w:p w14:paraId="4D8238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911" w:type="dxa"/>
          </w:tcPr>
          <w:p w14:paraId="17BAF0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</w:tr>
      <w:tr w:rsidR="002F4839" w:rsidRPr="002F4839" w14:paraId="1C40F91C" w14:textId="77777777" w:rsidTr="00694356">
        <w:tc>
          <w:tcPr>
            <w:tcW w:w="972" w:type="dxa"/>
          </w:tcPr>
          <w:p w14:paraId="647DC1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919" w:type="dxa"/>
          </w:tcPr>
          <w:p w14:paraId="477C59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054</w:t>
            </w:r>
          </w:p>
        </w:tc>
        <w:tc>
          <w:tcPr>
            <w:tcW w:w="917" w:type="dxa"/>
          </w:tcPr>
          <w:p w14:paraId="0875DD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919" w:type="dxa"/>
          </w:tcPr>
          <w:p w14:paraId="2CCBD6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911" w:type="dxa"/>
          </w:tcPr>
          <w:p w14:paraId="22F56B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18" w:type="dxa"/>
          </w:tcPr>
          <w:p w14:paraId="3C3C23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911" w:type="dxa"/>
          </w:tcPr>
          <w:p w14:paraId="6A3CCC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18" w:type="dxa"/>
          </w:tcPr>
          <w:p w14:paraId="397436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911" w:type="dxa"/>
          </w:tcPr>
          <w:p w14:paraId="3A6052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</w:tr>
    </w:tbl>
    <w:p w14:paraId="03A16B10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6294E7A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3. Cervical cancer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1975-2018 according to age group</w:t>
      </w:r>
    </w:p>
    <w:tbl>
      <w:tblPr>
        <w:tblStyle w:val="12"/>
        <w:tblW w:w="8876" w:type="dxa"/>
        <w:tblLayout w:type="fixed"/>
        <w:tblLook w:val="04A0" w:firstRow="1" w:lastRow="0" w:firstColumn="1" w:lastColumn="0" w:noHBand="0" w:noVBand="1"/>
      </w:tblPr>
      <w:tblGrid>
        <w:gridCol w:w="93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2F4839" w:rsidRPr="002F4839" w14:paraId="65E05808" w14:textId="77777777" w:rsidTr="00694356">
        <w:tc>
          <w:tcPr>
            <w:tcW w:w="936" w:type="dxa"/>
            <w:vMerge w:val="restart"/>
            <w:vAlign w:val="center"/>
          </w:tcPr>
          <w:p w14:paraId="0587DD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7940" w:type="dxa"/>
            <w:gridSpan w:val="10"/>
            <w:vAlign w:val="center"/>
          </w:tcPr>
          <w:p w14:paraId="48404D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Age groups</w:t>
            </w:r>
          </w:p>
        </w:tc>
      </w:tr>
      <w:tr w:rsidR="002F4839" w:rsidRPr="002F4839" w14:paraId="06D42FD4" w14:textId="77777777" w:rsidTr="00694356">
        <w:tc>
          <w:tcPr>
            <w:tcW w:w="936" w:type="dxa"/>
            <w:vMerge/>
          </w:tcPr>
          <w:p w14:paraId="6A9E0531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B3A24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0-19</w:t>
            </w:r>
          </w:p>
        </w:tc>
        <w:tc>
          <w:tcPr>
            <w:tcW w:w="1588" w:type="dxa"/>
            <w:gridSpan w:val="2"/>
            <w:vAlign w:val="center"/>
          </w:tcPr>
          <w:p w14:paraId="108EC5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20-39</w:t>
            </w:r>
          </w:p>
        </w:tc>
        <w:tc>
          <w:tcPr>
            <w:tcW w:w="1588" w:type="dxa"/>
            <w:gridSpan w:val="2"/>
            <w:vAlign w:val="center"/>
          </w:tcPr>
          <w:p w14:paraId="502F6C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40-59</w:t>
            </w:r>
          </w:p>
        </w:tc>
        <w:tc>
          <w:tcPr>
            <w:tcW w:w="1588" w:type="dxa"/>
            <w:gridSpan w:val="2"/>
            <w:vAlign w:val="center"/>
          </w:tcPr>
          <w:p w14:paraId="466413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60-79</w:t>
            </w:r>
          </w:p>
        </w:tc>
        <w:tc>
          <w:tcPr>
            <w:tcW w:w="1588" w:type="dxa"/>
            <w:gridSpan w:val="2"/>
            <w:vAlign w:val="center"/>
          </w:tcPr>
          <w:p w14:paraId="085A2F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0+</w:t>
            </w:r>
          </w:p>
        </w:tc>
      </w:tr>
      <w:tr w:rsidR="002F4839" w:rsidRPr="002F4839" w14:paraId="6C3B1637" w14:textId="77777777" w:rsidTr="00694356">
        <w:tc>
          <w:tcPr>
            <w:tcW w:w="936" w:type="dxa"/>
            <w:vMerge/>
          </w:tcPr>
          <w:p w14:paraId="153B8F9E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794" w:type="dxa"/>
          </w:tcPr>
          <w:p w14:paraId="29014B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31B3D8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5B90A0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565F27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1B8900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71E550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053CA7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02F32D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462A0F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5696A4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4002DC94" w14:textId="77777777" w:rsidTr="00694356">
        <w:tc>
          <w:tcPr>
            <w:tcW w:w="936" w:type="dxa"/>
          </w:tcPr>
          <w:p w14:paraId="31D02C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975</w:t>
            </w:r>
          </w:p>
        </w:tc>
        <w:tc>
          <w:tcPr>
            <w:tcW w:w="794" w:type="dxa"/>
          </w:tcPr>
          <w:p w14:paraId="1A3D64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04325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B0E39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94" w:type="dxa"/>
          </w:tcPr>
          <w:p w14:paraId="1BB1C8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2.48</w:t>
            </w:r>
          </w:p>
        </w:tc>
        <w:tc>
          <w:tcPr>
            <w:tcW w:w="794" w:type="dxa"/>
          </w:tcPr>
          <w:p w14:paraId="0E7434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794" w:type="dxa"/>
          </w:tcPr>
          <w:p w14:paraId="1B02BD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3.54</w:t>
            </w:r>
          </w:p>
        </w:tc>
        <w:tc>
          <w:tcPr>
            <w:tcW w:w="794" w:type="dxa"/>
          </w:tcPr>
          <w:p w14:paraId="53363D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794" w:type="dxa"/>
          </w:tcPr>
          <w:p w14:paraId="62F36C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0.97</w:t>
            </w:r>
          </w:p>
        </w:tc>
        <w:tc>
          <w:tcPr>
            <w:tcW w:w="794" w:type="dxa"/>
          </w:tcPr>
          <w:p w14:paraId="2FA549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731321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29.45</w:t>
            </w:r>
          </w:p>
        </w:tc>
      </w:tr>
      <w:tr w:rsidR="002F4839" w:rsidRPr="002F4839" w14:paraId="7912BD3B" w14:textId="77777777" w:rsidTr="00694356">
        <w:tc>
          <w:tcPr>
            <w:tcW w:w="936" w:type="dxa"/>
          </w:tcPr>
          <w:p w14:paraId="48D4F0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976</w:t>
            </w:r>
          </w:p>
        </w:tc>
        <w:tc>
          <w:tcPr>
            <w:tcW w:w="794" w:type="dxa"/>
          </w:tcPr>
          <w:p w14:paraId="2C0E18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3DF39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5B1AC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794" w:type="dxa"/>
          </w:tcPr>
          <w:p w14:paraId="5C2BDA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3.46</w:t>
            </w:r>
          </w:p>
        </w:tc>
        <w:tc>
          <w:tcPr>
            <w:tcW w:w="794" w:type="dxa"/>
          </w:tcPr>
          <w:p w14:paraId="196149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44593B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2.48</w:t>
            </w:r>
          </w:p>
        </w:tc>
        <w:tc>
          <w:tcPr>
            <w:tcW w:w="794" w:type="dxa"/>
          </w:tcPr>
          <w:p w14:paraId="2E43EB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794" w:type="dxa"/>
          </w:tcPr>
          <w:p w14:paraId="7EB476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6.51</w:t>
            </w:r>
          </w:p>
        </w:tc>
        <w:tc>
          <w:tcPr>
            <w:tcW w:w="794" w:type="dxa"/>
          </w:tcPr>
          <w:p w14:paraId="6C2791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450558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9.21</w:t>
            </w:r>
          </w:p>
        </w:tc>
      </w:tr>
      <w:tr w:rsidR="002F4839" w:rsidRPr="002F4839" w14:paraId="1E5BB0E1" w14:textId="77777777" w:rsidTr="00694356">
        <w:tc>
          <w:tcPr>
            <w:tcW w:w="936" w:type="dxa"/>
          </w:tcPr>
          <w:p w14:paraId="5EF279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977</w:t>
            </w:r>
          </w:p>
        </w:tc>
        <w:tc>
          <w:tcPr>
            <w:tcW w:w="794" w:type="dxa"/>
          </w:tcPr>
          <w:p w14:paraId="171B6C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20EDC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F3346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4D1490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0.76</w:t>
            </w:r>
          </w:p>
        </w:tc>
        <w:tc>
          <w:tcPr>
            <w:tcW w:w="794" w:type="dxa"/>
          </w:tcPr>
          <w:p w14:paraId="290809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794" w:type="dxa"/>
          </w:tcPr>
          <w:p w14:paraId="3451BE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0.64</w:t>
            </w:r>
          </w:p>
        </w:tc>
        <w:tc>
          <w:tcPr>
            <w:tcW w:w="794" w:type="dxa"/>
          </w:tcPr>
          <w:p w14:paraId="3F014E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794" w:type="dxa"/>
          </w:tcPr>
          <w:p w14:paraId="303AE3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5.20</w:t>
            </w:r>
          </w:p>
        </w:tc>
        <w:tc>
          <w:tcPr>
            <w:tcW w:w="794" w:type="dxa"/>
          </w:tcPr>
          <w:p w14:paraId="5E2B0B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347242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3.35</w:t>
            </w:r>
          </w:p>
        </w:tc>
      </w:tr>
      <w:tr w:rsidR="002F4839" w:rsidRPr="002F4839" w14:paraId="2C5EBE04" w14:textId="77777777" w:rsidTr="00694356">
        <w:tc>
          <w:tcPr>
            <w:tcW w:w="936" w:type="dxa"/>
          </w:tcPr>
          <w:p w14:paraId="3E9D73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978</w:t>
            </w:r>
          </w:p>
        </w:tc>
        <w:tc>
          <w:tcPr>
            <w:tcW w:w="794" w:type="dxa"/>
          </w:tcPr>
          <w:p w14:paraId="395BD5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30C8C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3888C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088CF5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0.93</w:t>
            </w:r>
          </w:p>
        </w:tc>
        <w:tc>
          <w:tcPr>
            <w:tcW w:w="794" w:type="dxa"/>
          </w:tcPr>
          <w:p w14:paraId="22A1AF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794" w:type="dxa"/>
          </w:tcPr>
          <w:p w14:paraId="2FE592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8.95</w:t>
            </w:r>
          </w:p>
        </w:tc>
        <w:tc>
          <w:tcPr>
            <w:tcW w:w="794" w:type="dxa"/>
          </w:tcPr>
          <w:p w14:paraId="152676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794" w:type="dxa"/>
          </w:tcPr>
          <w:p w14:paraId="7F92AF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6.16</w:t>
            </w:r>
          </w:p>
        </w:tc>
        <w:tc>
          <w:tcPr>
            <w:tcW w:w="794" w:type="dxa"/>
          </w:tcPr>
          <w:p w14:paraId="3954EB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09CD84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7.71</w:t>
            </w:r>
          </w:p>
        </w:tc>
      </w:tr>
      <w:tr w:rsidR="002F4839" w:rsidRPr="002F4839" w14:paraId="4D1EC3D4" w14:textId="77777777" w:rsidTr="00694356">
        <w:tc>
          <w:tcPr>
            <w:tcW w:w="936" w:type="dxa"/>
          </w:tcPr>
          <w:p w14:paraId="49AC66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979</w:t>
            </w:r>
          </w:p>
        </w:tc>
        <w:tc>
          <w:tcPr>
            <w:tcW w:w="794" w:type="dxa"/>
          </w:tcPr>
          <w:p w14:paraId="75E764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8FDBF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998DF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794" w:type="dxa"/>
          </w:tcPr>
          <w:p w14:paraId="08C10F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0.95</w:t>
            </w:r>
          </w:p>
        </w:tc>
        <w:tc>
          <w:tcPr>
            <w:tcW w:w="794" w:type="dxa"/>
          </w:tcPr>
          <w:p w14:paraId="717E66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94" w:type="dxa"/>
          </w:tcPr>
          <w:p w14:paraId="19377A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0.30</w:t>
            </w:r>
          </w:p>
        </w:tc>
        <w:tc>
          <w:tcPr>
            <w:tcW w:w="794" w:type="dxa"/>
          </w:tcPr>
          <w:p w14:paraId="00563E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079B2E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4.54</w:t>
            </w:r>
          </w:p>
        </w:tc>
        <w:tc>
          <w:tcPr>
            <w:tcW w:w="794" w:type="dxa"/>
          </w:tcPr>
          <w:p w14:paraId="674227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6FF60B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7.02</w:t>
            </w:r>
          </w:p>
        </w:tc>
      </w:tr>
      <w:tr w:rsidR="002F4839" w:rsidRPr="002F4839" w14:paraId="1061D2F9" w14:textId="77777777" w:rsidTr="00694356">
        <w:tc>
          <w:tcPr>
            <w:tcW w:w="936" w:type="dxa"/>
          </w:tcPr>
          <w:p w14:paraId="304B7C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980</w:t>
            </w:r>
          </w:p>
        </w:tc>
        <w:tc>
          <w:tcPr>
            <w:tcW w:w="794" w:type="dxa"/>
          </w:tcPr>
          <w:p w14:paraId="5AE699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B9683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844F1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48014E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0.42</w:t>
            </w:r>
          </w:p>
        </w:tc>
        <w:tc>
          <w:tcPr>
            <w:tcW w:w="794" w:type="dxa"/>
          </w:tcPr>
          <w:p w14:paraId="752CD8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548987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8.94</w:t>
            </w:r>
          </w:p>
        </w:tc>
        <w:tc>
          <w:tcPr>
            <w:tcW w:w="794" w:type="dxa"/>
          </w:tcPr>
          <w:p w14:paraId="3B242A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7591F2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4.91</w:t>
            </w:r>
          </w:p>
        </w:tc>
        <w:tc>
          <w:tcPr>
            <w:tcW w:w="794" w:type="dxa"/>
          </w:tcPr>
          <w:p w14:paraId="7AFF6A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33A307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6.92</w:t>
            </w:r>
          </w:p>
        </w:tc>
      </w:tr>
      <w:tr w:rsidR="002F4839" w:rsidRPr="002F4839" w14:paraId="14A87EBF" w14:textId="77777777" w:rsidTr="00694356">
        <w:tc>
          <w:tcPr>
            <w:tcW w:w="936" w:type="dxa"/>
          </w:tcPr>
          <w:p w14:paraId="13E748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981</w:t>
            </w:r>
          </w:p>
        </w:tc>
        <w:tc>
          <w:tcPr>
            <w:tcW w:w="794" w:type="dxa"/>
          </w:tcPr>
          <w:p w14:paraId="2AC845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01D56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09D59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94" w:type="dxa"/>
          </w:tcPr>
          <w:p w14:paraId="0F8550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794" w:type="dxa"/>
          </w:tcPr>
          <w:p w14:paraId="086A7F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794" w:type="dxa"/>
          </w:tcPr>
          <w:p w14:paraId="78A908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7.15</w:t>
            </w:r>
          </w:p>
        </w:tc>
        <w:tc>
          <w:tcPr>
            <w:tcW w:w="794" w:type="dxa"/>
          </w:tcPr>
          <w:p w14:paraId="07BF4F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325</w:t>
            </w:r>
          </w:p>
        </w:tc>
        <w:tc>
          <w:tcPr>
            <w:tcW w:w="794" w:type="dxa"/>
          </w:tcPr>
          <w:p w14:paraId="516A51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1.28</w:t>
            </w:r>
          </w:p>
        </w:tc>
        <w:tc>
          <w:tcPr>
            <w:tcW w:w="794" w:type="dxa"/>
          </w:tcPr>
          <w:p w14:paraId="76C0A9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5838C3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1.57</w:t>
            </w:r>
          </w:p>
        </w:tc>
      </w:tr>
      <w:tr w:rsidR="002F4839" w:rsidRPr="002F4839" w14:paraId="4034FA09" w14:textId="77777777" w:rsidTr="00694356">
        <w:tc>
          <w:tcPr>
            <w:tcW w:w="936" w:type="dxa"/>
          </w:tcPr>
          <w:p w14:paraId="1F1313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982</w:t>
            </w:r>
          </w:p>
        </w:tc>
        <w:tc>
          <w:tcPr>
            <w:tcW w:w="794" w:type="dxa"/>
          </w:tcPr>
          <w:p w14:paraId="39ED10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6A384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A2762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33F428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794" w:type="dxa"/>
          </w:tcPr>
          <w:p w14:paraId="38BEC2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794" w:type="dxa"/>
          </w:tcPr>
          <w:p w14:paraId="0946BB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7.20</w:t>
            </w:r>
          </w:p>
        </w:tc>
        <w:tc>
          <w:tcPr>
            <w:tcW w:w="794" w:type="dxa"/>
          </w:tcPr>
          <w:p w14:paraId="799328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794" w:type="dxa"/>
          </w:tcPr>
          <w:p w14:paraId="1D8CBA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0.02</w:t>
            </w:r>
          </w:p>
        </w:tc>
        <w:tc>
          <w:tcPr>
            <w:tcW w:w="794" w:type="dxa"/>
          </w:tcPr>
          <w:p w14:paraId="3AED2C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37D9F9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0.29</w:t>
            </w:r>
          </w:p>
        </w:tc>
      </w:tr>
      <w:tr w:rsidR="002F4839" w:rsidRPr="002F4839" w14:paraId="0579E1F1" w14:textId="77777777" w:rsidTr="00694356">
        <w:tc>
          <w:tcPr>
            <w:tcW w:w="936" w:type="dxa"/>
          </w:tcPr>
          <w:p w14:paraId="4B6904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983</w:t>
            </w:r>
          </w:p>
        </w:tc>
        <w:tc>
          <w:tcPr>
            <w:tcW w:w="794" w:type="dxa"/>
          </w:tcPr>
          <w:p w14:paraId="16E1B5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C0656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A3603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94" w:type="dxa"/>
          </w:tcPr>
          <w:p w14:paraId="1539DB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794" w:type="dxa"/>
          </w:tcPr>
          <w:p w14:paraId="67954B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657C70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7.25</w:t>
            </w:r>
          </w:p>
        </w:tc>
        <w:tc>
          <w:tcPr>
            <w:tcW w:w="794" w:type="dxa"/>
          </w:tcPr>
          <w:p w14:paraId="71FFD2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794" w:type="dxa"/>
          </w:tcPr>
          <w:p w14:paraId="7E3929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8.41</w:t>
            </w:r>
          </w:p>
        </w:tc>
        <w:tc>
          <w:tcPr>
            <w:tcW w:w="794" w:type="dxa"/>
          </w:tcPr>
          <w:p w14:paraId="72061F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6FE028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2.25</w:t>
            </w:r>
          </w:p>
        </w:tc>
      </w:tr>
      <w:tr w:rsidR="002F4839" w:rsidRPr="002F4839" w14:paraId="28376C74" w14:textId="77777777" w:rsidTr="00694356">
        <w:tc>
          <w:tcPr>
            <w:tcW w:w="936" w:type="dxa"/>
          </w:tcPr>
          <w:p w14:paraId="2FDD7F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984</w:t>
            </w:r>
          </w:p>
        </w:tc>
        <w:tc>
          <w:tcPr>
            <w:tcW w:w="794" w:type="dxa"/>
          </w:tcPr>
          <w:p w14:paraId="5F7C4C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E9AA4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D97F3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78</w:t>
            </w:r>
          </w:p>
        </w:tc>
        <w:tc>
          <w:tcPr>
            <w:tcW w:w="794" w:type="dxa"/>
          </w:tcPr>
          <w:p w14:paraId="595A3B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0.46</w:t>
            </w:r>
          </w:p>
        </w:tc>
        <w:tc>
          <w:tcPr>
            <w:tcW w:w="794" w:type="dxa"/>
          </w:tcPr>
          <w:p w14:paraId="75A1ED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94" w:type="dxa"/>
          </w:tcPr>
          <w:p w14:paraId="6017F9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7.27</w:t>
            </w:r>
          </w:p>
        </w:tc>
        <w:tc>
          <w:tcPr>
            <w:tcW w:w="794" w:type="dxa"/>
          </w:tcPr>
          <w:p w14:paraId="12CEA5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1CB651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9.93</w:t>
            </w:r>
          </w:p>
        </w:tc>
        <w:tc>
          <w:tcPr>
            <w:tcW w:w="794" w:type="dxa"/>
          </w:tcPr>
          <w:p w14:paraId="19527D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0CAB71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1.46</w:t>
            </w:r>
          </w:p>
        </w:tc>
      </w:tr>
      <w:tr w:rsidR="002F4839" w:rsidRPr="002F4839" w14:paraId="265078E4" w14:textId="77777777" w:rsidTr="00694356">
        <w:tc>
          <w:tcPr>
            <w:tcW w:w="936" w:type="dxa"/>
          </w:tcPr>
          <w:p w14:paraId="71485D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985</w:t>
            </w:r>
          </w:p>
        </w:tc>
        <w:tc>
          <w:tcPr>
            <w:tcW w:w="794" w:type="dxa"/>
          </w:tcPr>
          <w:p w14:paraId="002D78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B6265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8CBB2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799E61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794" w:type="dxa"/>
          </w:tcPr>
          <w:p w14:paraId="4C0246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794" w:type="dxa"/>
          </w:tcPr>
          <w:p w14:paraId="0E49FB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6.69</w:t>
            </w:r>
          </w:p>
        </w:tc>
        <w:tc>
          <w:tcPr>
            <w:tcW w:w="794" w:type="dxa"/>
          </w:tcPr>
          <w:p w14:paraId="47347E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94" w:type="dxa"/>
          </w:tcPr>
          <w:p w14:paraId="43D3A6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9.00</w:t>
            </w:r>
          </w:p>
        </w:tc>
        <w:tc>
          <w:tcPr>
            <w:tcW w:w="794" w:type="dxa"/>
          </w:tcPr>
          <w:p w14:paraId="299D47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11DB54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8.35</w:t>
            </w:r>
          </w:p>
        </w:tc>
      </w:tr>
      <w:tr w:rsidR="002F4839" w:rsidRPr="002F4839" w14:paraId="60B79F2B" w14:textId="77777777" w:rsidTr="00694356">
        <w:tc>
          <w:tcPr>
            <w:tcW w:w="936" w:type="dxa"/>
          </w:tcPr>
          <w:p w14:paraId="783A7C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986</w:t>
            </w:r>
          </w:p>
        </w:tc>
        <w:tc>
          <w:tcPr>
            <w:tcW w:w="794" w:type="dxa"/>
          </w:tcPr>
          <w:p w14:paraId="76C515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1D2F1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47A2B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794" w:type="dxa"/>
          </w:tcPr>
          <w:p w14:paraId="2DF022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0.08</w:t>
            </w:r>
          </w:p>
        </w:tc>
        <w:tc>
          <w:tcPr>
            <w:tcW w:w="794" w:type="dxa"/>
          </w:tcPr>
          <w:p w14:paraId="7068B2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7B924B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7.38</w:t>
            </w:r>
          </w:p>
        </w:tc>
        <w:tc>
          <w:tcPr>
            <w:tcW w:w="794" w:type="dxa"/>
          </w:tcPr>
          <w:p w14:paraId="36552B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794" w:type="dxa"/>
          </w:tcPr>
          <w:p w14:paraId="7C6DE8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0.14</w:t>
            </w:r>
          </w:p>
        </w:tc>
        <w:tc>
          <w:tcPr>
            <w:tcW w:w="794" w:type="dxa"/>
          </w:tcPr>
          <w:p w14:paraId="1F6A37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48F100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9.09</w:t>
            </w:r>
          </w:p>
        </w:tc>
      </w:tr>
      <w:tr w:rsidR="002F4839" w:rsidRPr="002F4839" w14:paraId="0E12F9F4" w14:textId="77777777" w:rsidTr="00694356">
        <w:tc>
          <w:tcPr>
            <w:tcW w:w="936" w:type="dxa"/>
          </w:tcPr>
          <w:p w14:paraId="7F621C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987</w:t>
            </w:r>
          </w:p>
        </w:tc>
        <w:tc>
          <w:tcPr>
            <w:tcW w:w="794" w:type="dxa"/>
          </w:tcPr>
          <w:p w14:paraId="71E83E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5B1F5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717F9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94" w:type="dxa"/>
          </w:tcPr>
          <w:p w14:paraId="7DD2F1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794" w:type="dxa"/>
          </w:tcPr>
          <w:p w14:paraId="208BE6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94" w:type="dxa"/>
          </w:tcPr>
          <w:p w14:paraId="321AA8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6.47</w:t>
            </w:r>
          </w:p>
        </w:tc>
        <w:tc>
          <w:tcPr>
            <w:tcW w:w="794" w:type="dxa"/>
          </w:tcPr>
          <w:p w14:paraId="43C852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770251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9.42</w:t>
            </w:r>
          </w:p>
        </w:tc>
        <w:tc>
          <w:tcPr>
            <w:tcW w:w="794" w:type="dxa"/>
          </w:tcPr>
          <w:p w14:paraId="2EEDA8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6E5A02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6.80</w:t>
            </w:r>
          </w:p>
        </w:tc>
      </w:tr>
      <w:tr w:rsidR="002F4839" w:rsidRPr="002F4839" w14:paraId="19798CBE" w14:textId="77777777" w:rsidTr="00694356">
        <w:tc>
          <w:tcPr>
            <w:tcW w:w="936" w:type="dxa"/>
          </w:tcPr>
          <w:p w14:paraId="090BCB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794" w:type="dxa"/>
          </w:tcPr>
          <w:p w14:paraId="249265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F4CA0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9AEFB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794" w:type="dxa"/>
          </w:tcPr>
          <w:p w14:paraId="28F225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0.16</w:t>
            </w:r>
          </w:p>
        </w:tc>
        <w:tc>
          <w:tcPr>
            <w:tcW w:w="794" w:type="dxa"/>
          </w:tcPr>
          <w:p w14:paraId="6C9D2E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94" w:type="dxa"/>
          </w:tcPr>
          <w:p w14:paraId="6510A2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7.54</w:t>
            </w:r>
          </w:p>
        </w:tc>
        <w:tc>
          <w:tcPr>
            <w:tcW w:w="794" w:type="dxa"/>
          </w:tcPr>
          <w:p w14:paraId="4A3623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94" w:type="dxa"/>
          </w:tcPr>
          <w:p w14:paraId="1A0AFE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7.73</w:t>
            </w:r>
          </w:p>
        </w:tc>
        <w:tc>
          <w:tcPr>
            <w:tcW w:w="794" w:type="dxa"/>
          </w:tcPr>
          <w:p w14:paraId="32C008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0C043B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9.46</w:t>
            </w:r>
          </w:p>
        </w:tc>
      </w:tr>
      <w:tr w:rsidR="002F4839" w:rsidRPr="002F4839" w14:paraId="2939E9F7" w14:textId="77777777" w:rsidTr="00694356">
        <w:tc>
          <w:tcPr>
            <w:tcW w:w="936" w:type="dxa"/>
          </w:tcPr>
          <w:p w14:paraId="671907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794" w:type="dxa"/>
          </w:tcPr>
          <w:p w14:paraId="463CCA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52285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855B3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94" w:type="dxa"/>
          </w:tcPr>
          <w:p w14:paraId="4AC320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0.76</w:t>
            </w:r>
          </w:p>
        </w:tc>
        <w:tc>
          <w:tcPr>
            <w:tcW w:w="794" w:type="dxa"/>
          </w:tcPr>
          <w:p w14:paraId="3AC8E7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794" w:type="dxa"/>
          </w:tcPr>
          <w:p w14:paraId="48759A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7.49</w:t>
            </w:r>
          </w:p>
        </w:tc>
        <w:tc>
          <w:tcPr>
            <w:tcW w:w="794" w:type="dxa"/>
          </w:tcPr>
          <w:p w14:paraId="62B23E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6B03A5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8.00</w:t>
            </w:r>
          </w:p>
        </w:tc>
        <w:tc>
          <w:tcPr>
            <w:tcW w:w="794" w:type="dxa"/>
          </w:tcPr>
          <w:p w14:paraId="060280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28F710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7.43</w:t>
            </w:r>
          </w:p>
        </w:tc>
      </w:tr>
      <w:tr w:rsidR="002F4839" w:rsidRPr="002F4839" w14:paraId="533115C1" w14:textId="77777777" w:rsidTr="00694356">
        <w:tc>
          <w:tcPr>
            <w:tcW w:w="936" w:type="dxa"/>
          </w:tcPr>
          <w:p w14:paraId="2DD169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794" w:type="dxa"/>
          </w:tcPr>
          <w:p w14:paraId="55D657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AE35B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F3D75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13D306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0.54</w:t>
            </w:r>
          </w:p>
        </w:tc>
        <w:tc>
          <w:tcPr>
            <w:tcW w:w="794" w:type="dxa"/>
          </w:tcPr>
          <w:p w14:paraId="219ECF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794" w:type="dxa"/>
          </w:tcPr>
          <w:p w14:paraId="6479B5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7.86</w:t>
            </w:r>
          </w:p>
        </w:tc>
        <w:tc>
          <w:tcPr>
            <w:tcW w:w="794" w:type="dxa"/>
          </w:tcPr>
          <w:p w14:paraId="2C3608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94" w:type="dxa"/>
          </w:tcPr>
          <w:p w14:paraId="2FFAD8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7.23</w:t>
            </w:r>
          </w:p>
        </w:tc>
        <w:tc>
          <w:tcPr>
            <w:tcW w:w="794" w:type="dxa"/>
          </w:tcPr>
          <w:p w14:paraId="456231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6301B2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6.39</w:t>
            </w:r>
          </w:p>
        </w:tc>
      </w:tr>
      <w:tr w:rsidR="002F4839" w:rsidRPr="002F4839" w14:paraId="422DB736" w14:textId="77777777" w:rsidTr="00694356">
        <w:tc>
          <w:tcPr>
            <w:tcW w:w="936" w:type="dxa"/>
          </w:tcPr>
          <w:p w14:paraId="1D1C64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794" w:type="dxa"/>
          </w:tcPr>
          <w:p w14:paraId="655034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0EF1D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05478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794" w:type="dxa"/>
          </w:tcPr>
          <w:p w14:paraId="43974A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794" w:type="dxa"/>
          </w:tcPr>
          <w:p w14:paraId="1E1E9D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1794DF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7.02</w:t>
            </w:r>
          </w:p>
        </w:tc>
        <w:tc>
          <w:tcPr>
            <w:tcW w:w="794" w:type="dxa"/>
          </w:tcPr>
          <w:p w14:paraId="455B8E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6485E0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8.44</w:t>
            </w:r>
          </w:p>
        </w:tc>
        <w:tc>
          <w:tcPr>
            <w:tcW w:w="794" w:type="dxa"/>
          </w:tcPr>
          <w:p w14:paraId="7F13AA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308039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8.29</w:t>
            </w:r>
          </w:p>
        </w:tc>
      </w:tr>
      <w:tr w:rsidR="002F4839" w:rsidRPr="002F4839" w14:paraId="3292178A" w14:textId="77777777" w:rsidTr="00694356">
        <w:tc>
          <w:tcPr>
            <w:tcW w:w="936" w:type="dxa"/>
          </w:tcPr>
          <w:p w14:paraId="6EDA61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794" w:type="dxa"/>
          </w:tcPr>
          <w:p w14:paraId="4AD349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6B574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A33F3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794" w:type="dxa"/>
          </w:tcPr>
          <w:p w14:paraId="5612FD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794" w:type="dxa"/>
          </w:tcPr>
          <w:p w14:paraId="3185A8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794" w:type="dxa"/>
          </w:tcPr>
          <w:p w14:paraId="6F9CB0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6.05</w:t>
            </w:r>
          </w:p>
        </w:tc>
        <w:tc>
          <w:tcPr>
            <w:tcW w:w="794" w:type="dxa"/>
          </w:tcPr>
          <w:p w14:paraId="6919CB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1D9BB2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7.21</w:t>
            </w:r>
          </w:p>
        </w:tc>
        <w:tc>
          <w:tcPr>
            <w:tcW w:w="794" w:type="dxa"/>
          </w:tcPr>
          <w:p w14:paraId="79136B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791EED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9.45</w:t>
            </w:r>
          </w:p>
        </w:tc>
      </w:tr>
      <w:tr w:rsidR="002F4839" w:rsidRPr="002F4839" w14:paraId="77B3400F" w14:textId="77777777" w:rsidTr="00694356">
        <w:tc>
          <w:tcPr>
            <w:tcW w:w="936" w:type="dxa"/>
          </w:tcPr>
          <w:p w14:paraId="299DDA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794" w:type="dxa"/>
          </w:tcPr>
          <w:p w14:paraId="27D18A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CC96F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6D47B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94" w:type="dxa"/>
          </w:tcPr>
          <w:p w14:paraId="608CE2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794" w:type="dxa"/>
          </w:tcPr>
          <w:p w14:paraId="17EA26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94" w:type="dxa"/>
          </w:tcPr>
          <w:p w14:paraId="0CC7F0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5.96</w:t>
            </w:r>
          </w:p>
        </w:tc>
        <w:tc>
          <w:tcPr>
            <w:tcW w:w="794" w:type="dxa"/>
          </w:tcPr>
          <w:p w14:paraId="6D73A1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794" w:type="dxa"/>
          </w:tcPr>
          <w:p w14:paraId="080B46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5.07</w:t>
            </w:r>
          </w:p>
        </w:tc>
        <w:tc>
          <w:tcPr>
            <w:tcW w:w="794" w:type="dxa"/>
          </w:tcPr>
          <w:p w14:paraId="338BF2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1AD4FB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6.67</w:t>
            </w:r>
          </w:p>
        </w:tc>
      </w:tr>
      <w:tr w:rsidR="002F4839" w:rsidRPr="002F4839" w14:paraId="72877643" w14:textId="77777777" w:rsidTr="00694356">
        <w:tc>
          <w:tcPr>
            <w:tcW w:w="936" w:type="dxa"/>
          </w:tcPr>
          <w:p w14:paraId="32AD71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794" w:type="dxa"/>
          </w:tcPr>
          <w:p w14:paraId="42DC34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4D4FC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9F48E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460BF9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794" w:type="dxa"/>
          </w:tcPr>
          <w:p w14:paraId="546504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4266D7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5.22</w:t>
            </w:r>
          </w:p>
        </w:tc>
        <w:tc>
          <w:tcPr>
            <w:tcW w:w="794" w:type="dxa"/>
          </w:tcPr>
          <w:p w14:paraId="7E6851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94" w:type="dxa"/>
          </w:tcPr>
          <w:p w14:paraId="03020F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7.60</w:t>
            </w:r>
          </w:p>
        </w:tc>
        <w:tc>
          <w:tcPr>
            <w:tcW w:w="794" w:type="dxa"/>
          </w:tcPr>
          <w:p w14:paraId="011275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3C21AA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3.70</w:t>
            </w:r>
          </w:p>
        </w:tc>
      </w:tr>
      <w:tr w:rsidR="002F4839" w:rsidRPr="002F4839" w14:paraId="4D6D4AA5" w14:textId="77777777" w:rsidTr="00694356">
        <w:tc>
          <w:tcPr>
            <w:tcW w:w="936" w:type="dxa"/>
          </w:tcPr>
          <w:p w14:paraId="51D0D8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794" w:type="dxa"/>
          </w:tcPr>
          <w:p w14:paraId="541769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1357A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B9943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61C092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794" w:type="dxa"/>
          </w:tcPr>
          <w:p w14:paraId="33BA2C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794" w:type="dxa"/>
          </w:tcPr>
          <w:p w14:paraId="08474D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4.92</w:t>
            </w:r>
          </w:p>
        </w:tc>
        <w:tc>
          <w:tcPr>
            <w:tcW w:w="794" w:type="dxa"/>
          </w:tcPr>
          <w:p w14:paraId="326A9F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794" w:type="dxa"/>
          </w:tcPr>
          <w:p w14:paraId="3F63E4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4.11</w:t>
            </w:r>
          </w:p>
        </w:tc>
        <w:tc>
          <w:tcPr>
            <w:tcW w:w="794" w:type="dxa"/>
          </w:tcPr>
          <w:p w14:paraId="7641E0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584440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1.78</w:t>
            </w:r>
          </w:p>
        </w:tc>
      </w:tr>
      <w:tr w:rsidR="002F4839" w:rsidRPr="002F4839" w14:paraId="321F046D" w14:textId="77777777" w:rsidTr="00694356">
        <w:tc>
          <w:tcPr>
            <w:tcW w:w="936" w:type="dxa"/>
          </w:tcPr>
          <w:p w14:paraId="74D58B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794" w:type="dxa"/>
          </w:tcPr>
          <w:p w14:paraId="3F58C5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BA50D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5F6D3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391829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94" w:type="dxa"/>
          </w:tcPr>
          <w:p w14:paraId="6EF33D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047D4D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6.20</w:t>
            </w:r>
          </w:p>
        </w:tc>
        <w:tc>
          <w:tcPr>
            <w:tcW w:w="794" w:type="dxa"/>
          </w:tcPr>
          <w:p w14:paraId="560362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794" w:type="dxa"/>
          </w:tcPr>
          <w:p w14:paraId="5AE36E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6.12</w:t>
            </w:r>
          </w:p>
        </w:tc>
        <w:tc>
          <w:tcPr>
            <w:tcW w:w="794" w:type="dxa"/>
          </w:tcPr>
          <w:p w14:paraId="620F1C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78C4D4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4.83</w:t>
            </w:r>
          </w:p>
        </w:tc>
      </w:tr>
      <w:tr w:rsidR="002F4839" w:rsidRPr="002F4839" w14:paraId="5F61343A" w14:textId="77777777" w:rsidTr="00694356">
        <w:tc>
          <w:tcPr>
            <w:tcW w:w="936" w:type="dxa"/>
          </w:tcPr>
          <w:p w14:paraId="6AF9A9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794" w:type="dxa"/>
          </w:tcPr>
          <w:p w14:paraId="06F706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DB722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5AFDE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94" w:type="dxa"/>
          </w:tcPr>
          <w:p w14:paraId="46ED26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794" w:type="dxa"/>
          </w:tcPr>
          <w:p w14:paraId="12F8FD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94" w:type="dxa"/>
          </w:tcPr>
          <w:p w14:paraId="75278B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5.39</w:t>
            </w:r>
          </w:p>
        </w:tc>
        <w:tc>
          <w:tcPr>
            <w:tcW w:w="794" w:type="dxa"/>
          </w:tcPr>
          <w:p w14:paraId="091E3C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794" w:type="dxa"/>
          </w:tcPr>
          <w:p w14:paraId="681640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5.11</w:t>
            </w:r>
          </w:p>
        </w:tc>
        <w:tc>
          <w:tcPr>
            <w:tcW w:w="794" w:type="dxa"/>
          </w:tcPr>
          <w:p w14:paraId="38BA12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55775E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3.17</w:t>
            </w:r>
          </w:p>
        </w:tc>
      </w:tr>
      <w:tr w:rsidR="002F4839" w:rsidRPr="002F4839" w14:paraId="07CA166A" w14:textId="77777777" w:rsidTr="00694356">
        <w:tc>
          <w:tcPr>
            <w:tcW w:w="936" w:type="dxa"/>
          </w:tcPr>
          <w:p w14:paraId="2F1D84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794" w:type="dxa"/>
          </w:tcPr>
          <w:p w14:paraId="1A7C0C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3FA6E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97CE9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94" w:type="dxa"/>
          </w:tcPr>
          <w:p w14:paraId="281141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94" w:type="dxa"/>
          </w:tcPr>
          <w:p w14:paraId="39110F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94" w:type="dxa"/>
          </w:tcPr>
          <w:p w14:paraId="5E885A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5.75</w:t>
            </w:r>
          </w:p>
        </w:tc>
        <w:tc>
          <w:tcPr>
            <w:tcW w:w="794" w:type="dxa"/>
          </w:tcPr>
          <w:p w14:paraId="2FF56B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794" w:type="dxa"/>
          </w:tcPr>
          <w:p w14:paraId="751939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3.58</w:t>
            </w:r>
          </w:p>
        </w:tc>
        <w:tc>
          <w:tcPr>
            <w:tcW w:w="794" w:type="dxa"/>
          </w:tcPr>
          <w:p w14:paraId="63D00F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3FE679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4.41</w:t>
            </w:r>
          </w:p>
        </w:tc>
      </w:tr>
      <w:tr w:rsidR="002F4839" w:rsidRPr="002F4839" w14:paraId="5E5DE6DB" w14:textId="77777777" w:rsidTr="00694356">
        <w:tc>
          <w:tcPr>
            <w:tcW w:w="936" w:type="dxa"/>
          </w:tcPr>
          <w:p w14:paraId="6ECA94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794" w:type="dxa"/>
          </w:tcPr>
          <w:p w14:paraId="6CA1BB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3B49D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30BA0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400612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794" w:type="dxa"/>
          </w:tcPr>
          <w:p w14:paraId="43EEF5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794" w:type="dxa"/>
          </w:tcPr>
          <w:p w14:paraId="413A0C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3.89</w:t>
            </w:r>
          </w:p>
        </w:tc>
        <w:tc>
          <w:tcPr>
            <w:tcW w:w="794" w:type="dxa"/>
          </w:tcPr>
          <w:p w14:paraId="6AF946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794" w:type="dxa"/>
          </w:tcPr>
          <w:p w14:paraId="780A84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4.18</w:t>
            </w:r>
          </w:p>
        </w:tc>
        <w:tc>
          <w:tcPr>
            <w:tcW w:w="794" w:type="dxa"/>
          </w:tcPr>
          <w:p w14:paraId="46868F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334E4F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1.91</w:t>
            </w:r>
          </w:p>
        </w:tc>
      </w:tr>
      <w:tr w:rsidR="002F4839" w:rsidRPr="002F4839" w14:paraId="40B99544" w14:textId="77777777" w:rsidTr="00694356">
        <w:tc>
          <w:tcPr>
            <w:tcW w:w="936" w:type="dxa"/>
          </w:tcPr>
          <w:p w14:paraId="536E47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794" w:type="dxa"/>
          </w:tcPr>
          <w:p w14:paraId="48BEF7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11C83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DE191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94" w:type="dxa"/>
          </w:tcPr>
          <w:p w14:paraId="71890D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794" w:type="dxa"/>
          </w:tcPr>
          <w:p w14:paraId="31C7A8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794" w:type="dxa"/>
          </w:tcPr>
          <w:p w14:paraId="539E20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3.45</w:t>
            </w:r>
          </w:p>
        </w:tc>
        <w:tc>
          <w:tcPr>
            <w:tcW w:w="794" w:type="dxa"/>
          </w:tcPr>
          <w:p w14:paraId="7453B4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94" w:type="dxa"/>
          </w:tcPr>
          <w:p w14:paraId="4A337B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1.35</w:t>
            </w:r>
          </w:p>
        </w:tc>
        <w:tc>
          <w:tcPr>
            <w:tcW w:w="794" w:type="dxa"/>
          </w:tcPr>
          <w:p w14:paraId="3408AD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4C0396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4.84</w:t>
            </w:r>
          </w:p>
        </w:tc>
      </w:tr>
      <w:tr w:rsidR="002F4839" w:rsidRPr="002F4839" w14:paraId="184A7070" w14:textId="77777777" w:rsidTr="00694356">
        <w:tc>
          <w:tcPr>
            <w:tcW w:w="936" w:type="dxa"/>
          </w:tcPr>
          <w:p w14:paraId="2AA020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794" w:type="dxa"/>
          </w:tcPr>
          <w:p w14:paraId="5C1277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B8F61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6AA3F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5C62CB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794" w:type="dxa"/>
          </w:tcPr>
          <w:p w14:paraId="552C73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254E62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2.35</w:t>
            </w:r>
          </w:p>
        </w:tc>
        <w:tc>
          <w:tcPr>
            <w:tcW w:w="794" w:type="dxa"/>
          </w:tcPr>
          <w:p w14:paraId="4B22B2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794" w:type="dxa"/>
          </w:tcPr>
          <w:p w14:paraId="0D3846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4.98</w:t>
            </w:r>
          </w:p>
        </w:tc>
        <w:tc>
          <w:tcPr>
            <w:tcW w:w="794" w:type="dxa"/>
          </w:tcPr>
          <w:p w14:paraId="42E84E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651CAD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3.18</w:t>
            </w:r>
          </w:p>
        </w:tc>
      </w:tr>
      <w:tr w:rsidR="002F4839" w:rsidRPr="002F4839" w14:paraId="59494AF0" w14:textId="77777777" w:rsidTr="00694356">
        <w:tc>
          <w:tcPr>
            <w:tcW w:w="936" w:type="dxa"/>
          </w:tcPr>
          <w:p w14:paraId="7AC849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794" w:type="dxa"/>
          </w:tcPr>
          <w:p w14:paraId="70C285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1959E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3F788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794" w:type="dxa"/>
          </w:tcPr>
          <w:p w14:paraId="1A3ADB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794" w:type="dxa"/>
          </w:tcPr>
          <w:p w14:paraId="5F0685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94" w:type="dxa"/>
          </w:tcPr>
          <w:p w14:paraId="184B86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2.52</w:t>
            </w:r>
          </w:p>
        </w:tc>
        <w:tc>
          <w:tcPr>
            <w:tcW w:w="794" w:type="dxa"/>
          </w:tcPr>
          <w:p w14:paraId="247FFD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794" w:type="dxa"/>
          </w:tcPr>
          <w:p w14:paraId="5D3E67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2.08</w:t>
            </w:r>
          </w:p>
        </w:tc>
        <w:tc>
          <w:tcPr>
            <w:tcW w:w="794" w:type="dxa"/>
          </w:tcPr>
          <w:p w14:paraId="3E1204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5454EE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1.90</w:t>
            </w:r>
          </w:p>
        </w:tc>
      </w:tr>
      <w:tr w:rsidR="002F4839" w:rsidRPr="002F4839" w14:paraId="2CDA9969" w14:textId="77777777" w:rsidTr="00694356">
        <w:tc>
          <w:tcPr>
            <w:tcW w:w="936" w:type="dxa"/>
          </w:tcPr>
          <w:p w14:paraId="6BCCBB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794" w:type="dxa"/>
          </w:tcPr>
          <w:p w14:paraId="283916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133C8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A99A9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794" w:type="dxa"/>
          </w:tcPr>
          <w:p w14:paraId="63F6D3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794" w:type="dxa"/>
          </w:tcPr>
          <w:p w14:paraId="0F0996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794" w:type="dxa"/>
          </w:tcPr>
          <w:p w14:paraId="7DD3C4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2.32</w:t>
            </w:r>
          </w:p>
        </w:tc>
        <w:tc>
          <w:tcPr>
            <w:tcW w:w="794" w:type="dxa"/>
          </w:tcPr>
          <w:p w14:paraId="403653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94" w:type="dxa"/>
          </w:tcPr>
          <w:p w14:paraId="7F2F01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1.72</w:t>
            </w:r>
          </w:p>
        </w:tc>
        <w:tc>
          <w:tcPr>
            <w:tcW w:w="794" w:type="dxa"/>
          </w:tcPr>
          <w:p w14:paraId="496283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634D70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0.49</w:t>
            </w:r>
          </w:p>
        </w:tc>
      </w:tr>
      <w:tr w:rsidR="002F4839" w:rsidRPr="002F4839" w14:paraId="47C0ACE1" w14:textId="77777777" w:rsidTr="00694356">
        <w:tc>
          <w:tcPr>
            <w:tcW w:w="936" w:type="dxa"/>
          </w:tcPr>
          <w:p w14:paraId="593C1D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794" w:type="dxa"/>
          </w:tcPr>
          <w:p w14:paraId="724A2E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2DCB8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8932E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794" w:type="dxa"/>
          </w:tcPr>
          <w:p w14:paraId="116BEA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794" w:type="dxa"/>
          </w:tcPr>
          <w:p w14:paraId="7414B4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794" w:type="dxa"/>
          </w:tcPr>
          <w:p w14:paraId="596AAF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2.01</w:t>
            </w:r>
          </w:p>
        </w:tc>
        <w:tc>
          <w:tcPr>
            <w:tcW w:w="794" w:type="dxa"/>
          </w:tcPr>
          <w:p w14:paraId="6CDE13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794" w:type="dxa"/>
          </w:tcPr>
          <w:p w14:paraId="1E90E7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1.28</w:t>
            </w:r>
          </w:p>
        </w:tc>
        <w:tc>
          <w:tcPr>
            <w:tcW w:w="794" w:type="dxa"/>
          </w:tcPr>
          <w:p w14:paraId="381985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461FA9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</w:tr>
      <w:tr w:rsidR="002F4839" w:rsidRPr="002F4839" w14:paraId="5131B15B" w14:textId="77777777" w:rsidTr="00694356">
        <w:tc>
          <w:tcPr>
            <w:tcW w:w="936" w:type="dxa"/>
          </w:tcPr>
          <w:p w14:paraId="45B504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794" w:type="dxa"/>
          </w:tcPr>
          <w:p w14:paraId="4C69A8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C7FF1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37255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794" w:type="dxa"/>
          </w:tcPr>
          <w:p w14:paraId="745018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794" w:type="dxa"/>
          </w:tcPr>
          <w:p w14:paraId="3FCF05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042248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1.64</w:t>
            </w:r>
          </w:p>
        </w:tc>
        <w:tc>
          <w:tcPr>
            <w:tcW w:w="794" w:type="dxa"/>
          </w:tcPr>
          <w:p w14:paraId="32370D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794" w:type="dxa"/>
          </w:tcPr>
          <w:p w14:paraId="050198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0.50</w:t>
            </w:r>
          </w:p>
        </w:tc>
        <w:tc>
          <w:tcPr>
            <w:tcW w:w="794" w:type="dxa"/>
          </w:tcPr>
          <w:p w14:paraId="2933B5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3FD108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8.44</w:t>
            </w:r>
          </w:p>
        </w:tc>
      </w:tr>
      <w:tr w:rsidR="002F4839" w:rsidRPr="002F4839" w14:paraId="2B5DF554" w14:textId="77777777" w:rsidTr="00694356">
        <w:tc>
          <w:tcPr>
            <w:tcW w:w="936" w:type="dxa"/>
          </w:tcPr>
          <w:p w14:paraId="7A6DC1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794" w:type="dxa"/>
          </w:tcPr>
          <w:p w14:paraId="5FB69B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B8908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306A7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94" w:type="dxa"/>
          </w:tcPr>
          <w:p w14:paraId="415880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794" w:type="dxa"/>
          </w:tcPr>
          <w:p w14:paraId="7B46D2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794" w:type="dxa"/>
          </w:tcPr>
          <w:p w14:paraId="6709E3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1.43</w:t>
            </w:r>
          </w:p>
        </w:tc>
        <w:tc>
          <w:tcPr>
            <w:tcW w:w="794" w:type="dxa"/>
          </w:tcPr>
          <w:p w14:paraId="015ABD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113436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1.75</w:t>
            </w:r>
          </w:p>
        </w:tc>
        <w:tc>
          <w:tcPr>
            <w:tcW w:w="794" w:type="dxa"/>
          </w:tcPr>
          <w:p w14:paraId="1B0CBF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53136D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</w:tr>
      <w:tr w:rsidR="002F4839" w:rsidRPr="002F4839" w14:paraId="19E6D96E" w14:textId="77777777" w:rsidTr="00694356">
        <w:tc>
          <w:tcPr>
            <w:tcW w:w="936" w:type="dxa"/>
          </w:tcPr>
          <w:p w14:paraId="4E995D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794" w:type="dxa"/>
          </w:tcPr>
          <w:p w14:paraId="6CA4C4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8001F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7BD84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94" w:type="dxa"/>
          </w:tcPr>
          <w:p w14:paraId="0C9686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794" w:type="dxa"/>
          </w:tcPr>
          <w:p w14:paraId="05A778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04B521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0.94</w:t>
            </w:r>
          </w:p>
        </w:tc>
        <w:tc>
          <w:tcPr>
            <w:tcW w:w="794" w:type="dxa"/>
          </w:tcPr>
          <w:p w14:paraId="33C78E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09A8F6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1.48</w:t>
            </w:r>
          </w:p>
        </w:tc>
        <w:tc>
          <w:tcPr>
            <w:tcW w:w="794" w:type="dxa"/>
          </w:tcPr>
          <w:p w14:paraId="31FB0C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070D07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</w:tr>
      <w:tr w:rsidR="002F4839" w:rsidRPr="002F4839" w14:paraId="59E6A3BA" w14:textId="77777777" w:rsidTr="00694356">
        <w:tc>
          <w:tcPr>
            <w:tcW w:w="936" w:type="dxa"/>
          </w:tcPr>
          <w:p w14:paraId="48300F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794" w:type="dxa"/>
          </w:tcPr>
          <w:p w14:paraId="76CD9B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8CD86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FB6DF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94" w:type="dxa"/>
          </w:tcPr>
          <w:p w14:paraId="75ACA9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794" w:type="dxa"/>
          </w:tcPr>
          <w:p w14:paraId="7BEABB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94" w:type="dxa"/>
          </w:tcPr>
          <w:p w14:paraId="7738CD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1.01</w:t>
            </w:r>
          </w:p>
        </w:tc>
        <w:tc>
          <w:tcPr>
            <w:tcW w:w="794" w:type="dxa"/>
          </w:tcPr>
          <w:p w14:paraId="594246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794" w:type="dxa"/>
          </w:tcPr>
          <w:p w14:paraId="5E8D4C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1.12</w:t>
            </w:r>
          </w:p>
        </w:tc>
        <w:tc>
          <w:tcPr>
            <w:tcW w:w="794" w:type="dxa"/>
          </w:tcPr>
          <w:p w14:paraId="6DCF03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39BB1A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</w:tr>
      <w:tr w:rsidR="002F4839" w:rsidRPr="002F4839" w14:paraId="20D321C2" w14:textId="77777777" w:rsidTr="00694356">
        <w:tc>
          <w:tcPr>
            <w:tcW w:w="936" w:type="dxa"/>
          </w:tcPr>
          <w:p w14:paraId="00240F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794" w:type="dxa"/>
          </w:tcPr>
          <w:p w14:paraId="027F27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32024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32548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794" w:type="dxa"/>
          </w:tcPr>
          <w:p w14:paraId="286DC7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794" w:type="dxa"/>
          </w:tcPr>
          <w:p w14:paraId="167F35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794" w:type="dxa"/>
          </w:tcPr>
          <w:p w14:paraId="29358B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1.49</w:t>
            </w:r>
          </w:p>
        </w:tc>
        <w:tc>
          <w:tcPr>
            <w:tcW w:w="794" w:type="dxa"/>
          </w:tcPr>
          <w:p w14:paraId="0647F3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11517A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0.59</w:t>
            </w:r>
          </w:p>
        </w:tc>
        <w:tc>
          <w:tcPr>
            <w:tcW w:w="794" w:type="dxa"/>
          </w:tcPr>
          <w:p w14:paraId="7DD0AB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494CC2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</w:tr>
      <w:tr w:rsidR="002F4839" w:rsidRPr="002F4839" w14:paraId="6EA899C9" w14:textId="77777777" w:rsidTr="00694356">
        <w:tc>
          <w:tcPr>
            <w:tcW w:w="936" w:type="dxa"/>
          </w:tcPr>
          <w:p w14:paraId="5EC2DA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94" w:type="dxa"/>
          </w:tcPr>
          <w:p w14:paraId="744D13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BEAE1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CE4FA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477613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794" w:type="dxa"/>
          </w:tcPr>
          <w:p w14:paraId="17DB4E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794" w:type="dxa"/>
          </w:tcPr>
          <w:p w14:paraId="534CE3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1.46</w:t>
            </w:r>
          </w:p>
        </w:tc>
        <w:tc>
          <w:tcPr>
            <w:tcW w:w="794" w:type="dxa"/>
          </w:tcPr>
          <w:p w14:paraId="47BE46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94" w:type="dxa"/>
          </w:tcPr>
          <w:p w14:paraId="69AE53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0.15</w:t>
            </w:r>
          </w:p>
        </w:tc>
        <w:tc>
          <w:tcPr>
            <w:tcW w:w="794" w:type="dxa"/>
          </w:tcPr>
          <w:p w14:paraId="5FCA18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67276D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</w:tr>
      <w:tr w:rsidR="002F4839" w:rsidRPr="002F4839" w14:paraId="733E68BA" w14:textId="77777777" w:rsidTr="00694356">
        <w:tc>
          <w:tcPr>
            <w:tcW w:w="936" w:type="dxa"/>
          </w:tcPr>
          <w:p w14:paraId="552096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794" w:type="dxa"/>
          </w:tcPr>
          <w:p w14:paraId="5E3993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1EAAB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2CCBC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035503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794" w:type="dxa"/>
          </w:tcPr>
          <w:p w14:paraId="6F6696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4DAE91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1.40</w:t>
            </w:r>
          </w:p>
        </w:tc>
        <w:tc>
          <w:tcPr>
            <w:tcW w:w="794" w:type="dxa"/>
          </w:tcPr>
          <w:p w14:paraId="3D092D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241B1C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0.71</w:t>
            </w:r>
          </w:p>
        </w:tc>
        <w:tc>
          <w:tcPr>
            <w:tcW w:w="794" w:type="dxa"/>
          </w:tcPr>
          <w:p w14:paraId="3F117E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1D341C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</w:tr>
      <w:tr w:rsidR="002F4839" w:rsidRPr="002F4839" w14:paraId="64518EEF" w14:textId="77777777" w:rsidTr="00694356">
        <w:tc>
          <w:tcPr>
            <w:tcW w:w="936" w:type="dxa"/>
          </w:tcPr>
          <w:p w14:paraId="3C4496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794" w:type="dxa"/>
          </w:tcPr>
          <w:p w14:paraId="2E3BE7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B292C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5AFC6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57</w:t>
            </w:r>
          </w:p>
        </w:tc>
        <w:tc>
          <w:tcPr>
            <w:tcW w:w="794" w:type="dxa"/>
          </w:tcPr>
          <w:p w14:paraId="43532F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694A6D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94" w:type="dxa"/>
          </w:tcPr>
          <w:p w14:paraId="674CEB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1.68</w:t>
            </w:r>
          </w:p>
        </w:tc>
        <w:tc>
          <w:tcPr>
            <w:tcW w:w="794" w:type="dxa"/>
          </w:tcPr>
          <w:p w14:paraId="0CFE74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18BBF3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794" w:type="dxa"/>
          </w:tcPr>
          <w:p w14:paraId="7D814F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64CB3F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</w:tr>
      <w:tr w:rsidR="002F4839" w:rsidRPr="002F4839" w14:paraId="74851828" w14:textId="77777777" w:rsidTr="00694356">
        <w:tc>
          <w:tcPr>
            <w:tcW w:w="936" w:type="dxa"/>
          </w:tcPr>
          <w:p w14:paraId="27E566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794" w:type="dxa"/>
          </w:tcPr>
          <w:p w14:paraId="2688EA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DA83B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A0AA4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35464C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794" w:type="dxa"/>
          </w:tcPr>
          <w:p w14:paraId="64F8F4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794" w:type="dxa"/>
          </w:tcPr>
          <w:p w14:paraId="3DCB6F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1.72</w:t>
            </w:r>
          </w:p>
        </w:tc>
        <w:tc>
          <w:tcPr>
            <w:tcW w:w="794" w:type="dxa"/>
          </w:tcPr>
          <w:p w14:paraId="408D52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94" w:type="dxa"/>
          </w:tcPr>
          <w:p w14:paraId="0896A3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1617AB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25276C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</w:tr>
      <w:tr w:rsidR="002F4839" w:rsidRPr="002F4839" w14:paraId="79BA28A8" w14:textId="77777777" w:rsidTr="00694356">
        <w:tc>
          <w:tcPr>
            <w:tcW w:w="936" w:type="dxa"/>
          </w:tcPr>
          <w:p w14:paraId="30FCBF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794" w:type="dxa"/>
          </w:tcPr>
          <w:p w14:paraId="6B3D0D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03E06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67D2E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94" w:type="dxa"/>
          </w:tcPr>
          <w:p w14:paraId="0B5B6B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4D3621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30B895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2.90</w:t>
            </w:r>
          </w:p>
        </w:tc>
        <w:tc>
          <w:tcPr>
            <w:tcW w:w="794" w:type="dxa"/>
          </w:tcPr>
          <w:p w14:paraId="344145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47050C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794" w:type="dxa"/>
          </w:tcPr>
          <w:p w14:paraId="27C709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19D0C8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</w:tr>
      <w:tr w:rsidR="002F4839" w:rsidRPr="002F4839" w14:paraId="01537FD6" w14:textId="77777777" w:rsidTr="00694356">
        <w:tc>
          <w:tcPr>
            <w:tcW w:w="936" w:type="dxa"/>
          </w:tcPr>
          <w:p w14:paraId="75B6A4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794" w:type="dxa"/>
          </w:tcPr>
          <w:p w14:paraId="7AC14E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4E32B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A159B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794" w:type="dxa"/>
          </w:tcPr>
          <w:p w14:paraId="29EAAB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794" w:type="dxa"/>
          </w:tcPr>
          <w:p w14:paraId="2ABC5C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794" w:type="dxa"/>
          </w:tcPr>
          <w:p w14:paraId="174704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2.86</w:t>
            </w:r>
          </w:p>
        </w:tc>
        <w:tc>
          <w:tcPr>
            <w:tcW w:w="794" w:type="dxa"/>
          </w:tcPr>
          <w:p w14:paraId="1A924E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4" w:type="dxa"/>
          </w:tcPr>
          <w:p w14:paraId="79D2CC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794" w:type="dxa"/>
          </w:tcPr>
          <w:p w14:paraId="270671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3D3DA7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</w:tr>
      <w:tr w:rsidR="002F4839" w:rsidRPr="002F4839" w14:paraId="1DEE7785" w14:textId="77777777" w:rsidTr="00694356">
        <w:tc>
          <w:tcPr>
            <w:tcW w:w="936" w:type="dxa"/>
          </w:tcPr>
          <w:p w14:paraId="7B5BF3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794" w:type="dxa"/>
          </w:tcPr>
          <w:p w14:paraId="11A32A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B92F7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02F70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794" w:type="dxa"/>
          </w:tcPr>
          <w:p w14:paraId="06E8AE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794" w:type="dxa"/>
          </w:tcPr>
          <w:p w14:paraId="27778F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30CF5C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1.08</w:t>
            </w:r>
          </w:p>
        </w:tc>
        <w:tc>
          <w:tcPr>
            <w:tcW w:w="794" w:type="dxa"/>
          </w:tcPr>
          <w:p w14:paraId="1E15C7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794" w:type="dxa"/>
          </w:tcPr>
          <w:p w14:paraId="449CE4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794" w:type="dxa"/>
          </w:tcPr>
          <w:p w14:paraId="51EEFF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58C879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</w:tr>
      <w:tr w:rsidR="002F4839" w:rsidRPr="002F4839" w14:paraId="72220587" w14:textId="77777777" w:rsidTr="00694356">
        <w:tc>
          <w:tcPr>
            <w:tcW w:w="936" w:type="dxa"/>
          </w:tcPr>
          <w:p w14:paraId="606BE9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794" w:type="dxa"/>
          </w:tcPr>
          <w:p w14:paraId="26FC12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F6494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08F47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94" w:type="dxa"/>
          </w:tcPr>
          <w:p w14:paraId="53AD4E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794" w:type="dxa"/>
          </w:tcPr>
          <w:p w14:paraId="3AA470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517BA3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0.99</w:t>
            </w:r>
          </w:p>
        </w:tc>
        <w:tc>
          <w:tcPr>
            <w:tcW w:w="794" w:type="dxa"/>
          </w:tcPr>
          <w:p w14:paraId="0F32D1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2B9CE4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794" w:type="dxa"/>
          </w:tcPr>
          <w:p w14:paraId="3CF73F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744ABC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</w:tr>
      <w:tr w:rsidR="002F4839" w:rsidRPr="002F4839" w14:paraId="0D28A88F" w14:textId="77777777" w:rsidTr="00694356">
        <w:tc>
          <w:tcPr>
            <w:tcW w:w="936" w:type="dxa"/>
          </w:tcPr>
          <w:p w14:paraId="1E3AFD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794" w:type="dxa"/>
          </w:tcPr>
          <w:p w14:paraId="581E37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A567A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2ABB2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794" w:type="dxa"/>
          </w:tcPr>
          <w:p w14:paraId="0FFE13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794" w:type="dxa"/>
          </w:tcPr>
          <w:p w14:paraId="212C2D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794" w:type="dxa"/>
          </w:tcPr>
          <w:p w14:paraId="36C8A6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1.97</w:t>
            </w:r>
          </w:p>
        </w:tc>
        <w:tc>
          <w:tcPr>
            <w:tcW w:w="794" w:type="dxa"/>
          </w:tcPr>
          <w:p w14:paraId="4A9673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794" w:type="dxa"/>
          </w:tcPr>
          <w:p w14:paraId="08CA59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794" w:type="dxa"/>
          </w:tcPr>
          <w:p w14:paraId="55C63E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31510B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</w:tr>
    </w:tbl>
    <w:p w14:paraId="6BD72C6B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38D0071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cases in the time interval.</w:t>
      </w:r>
    </w:p>
    <w:p w14:paraId="1FAD183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4. Cervical cancer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1990-2018 according to median household income and rural-urban distribution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48"/>
        <w:gridCol w:w="956"/>
        <w:gridCol w:w="818"/>
        <w:gridCol w:w="959"/>
        <w:gridCol w:w="695"/>
        <w:gridCol w:w="1156"/>
        <w:gridCol w:w="814"/>
        <w:gridCol w:w="1136"/>
        <w:gridCol w:w="814"/>
      </w:tblGrid>
      <w:tr w:rsidR="002F4839" w:rsidRPr="002F4839" w14:paraId="2F9F58CF" w14:textId="77777777" w:rsidTr="00694356">
        <w:tc>
          <w:tcPr>
            <w:tcW w:w="948" w:type="dxa"/>
            <w:vMerge w:val="restart"/>
            <w:vAlign w:val="center"/>
          </w:tcPr>
          <w:p w14:paraId="4E877A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3428" w:type="dxa"/>
            <w:gridSpan w:val="4"/>
            <w:vAlign w:val="center"/>
          </w:tcPr>
          <w:p w14:paraId="3E7676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Median household income</w:t>
            </w:r>
          </w:p>
        </w:tc>
        <w:tc>
          <w:tcPr>
            <w:tcW w:w="3920" w:type="dxa"/>
            <w:gridSpan w:val="4"/>
            <w:vAlign w:val="center"/>
          </w:tcPr>
          <w:p w14:paraId="61A26F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Rural-urban distribution</w:t>
            </w:r>
          </w:p>
        </w:tc>
      </w:tr>
      <w:tr w:rsidR="002F4839" w:rsidRPr="002F4839" w14:paraId="5895CDAD" w14:textId="77777777" w:rsidTr="00694356">
        <w:tc>
          <w:tcPr>
            <w:tcW w:w="948" w:type="dxa"/>
            <w:vMerge/>
          </w:tcPr>
          <w:p w14:paraId="0F1EC116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774" w:type="dxa"/>
            <w:gridSpan w:val="2"/>
            <w:vAlign w:val="center"/>
          </w:tcPr>
          <w:p w14:paraId="29E232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&lt; $75000</w:t>
            </w:r>
          </w:p>
        </w:tc>
        <w:tc>
          <w:tcPr>
            <w:tcW w:w="1654" w:type="dxa"/>
            <w:gridSpan w:val="2"/>
            <w:vAlign w:val="center"/>
          </w:tcPr>
          <w:p w14:paraId="65AC93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≥</w:t>
            </w:r>
            <w:r w:rsidRPr="002F4839">
              <w:rPr>
                <w:rFonts w:eastAsia="等线" w:cs="Times New Roman"/>
                <w:sz w:val="18"/>
              </w:rPr>
              <w:t xml:space="preserve"> $75000</w:t>
            </w:r>
          </w:p>
        </w:tc>
        <w:tc>
          <w:tcPr>
            <w:tcW w:w="1970" w:type="dxa"/>
            <w:gridSpan w:val="2"/>
            <w:vAlign w:val="center"/>
          </w:tcPr>
          <w:p w14:paraId="28AD73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Metropolitan</w:t>
            </w:r>
          </w:p>
        </w:tc>
        <w:tc>
          <w:tcPr>
            <w:tcW w:w="1950" w:type="dxa"/>
            <w:gridSpan w:val="2"/>
            <w:vAlign w:val="center"/>
          </w:tcPr>
          <w:p w14:paraId="213064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Non-metropolitan</w:t>
            </w:r>
          </w:p>
        </w:tc>
      </w:tr>
      <w:tr w:rsidR="002F4839" w:rsidRPr="002F4839" w14:paraId="1F86B2BE" w14:textId="77777777" w:rsidTr="00694356">
        <w:tc>
          <w:tcPr>
            <w:tcW w:w="948" w:type="dxa"/>
            <w:vMerge/>
          </w:tcPr>
          <w:p w14:paraId="06003AF8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56" w:type="dxa"/>
          </w:tcPr>
          <w:p w14:paraId="51E2FC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818" w:type="dxa"/>
          </w:tcPr>
          <w:p w14:paraId="0C076E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59" w:type="dxa"/>
          </w:tcPr>
          <w:p w14:paraId="14383D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695" w:type="dxa"/>
          </w:tcPr>
          <w:p w14:paraId="4C931D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156" w:type="dxa"/>
          </w:tcPr>
          <w:p w14:paraId="42D1B3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814" w:type="dxa"/>
          </w:tcPr>
          <w:p w14:paraId="01ECF6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136" w:type="dxa"/>
          </w:tcPr>
          <w:p w14:paraId="7AC128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814" w:type="dxa"/>
          </w:tcPr>
          <w:p w14:paraId="5F42C4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1C078604" w14:textId="77777777" w:rsidTr="00694356">
        <w:tc>
          <w:tcPr>
            <w:tcW w:w="948" w:type="dxa"/>
          </w:tcPr>
          <w:p w14:paraId="0D83EA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956" w:type="dxa"/>
          </w:tcPr>
          <w:p w14:paraId="18D3BB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818" w:type="dxa"/>
          </w:tcPr>
          <w:p w14:paraId="0DBE8F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1.17</w:t>
            </w:r>
          </w:p>
        </w:tc>
        <w:tc>
          <w:tcPr>
            <w:tcW w:w="959" w:type="dxa"/>
          </w:tcPr>
          <w:p w14:paraId="629D53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695" w:type="dxa"/>
          </w:tcPr>
          <w:p w14:paraId="4887EA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1156" w:type="dxa"/>
          </w:tcPr>
          <w:p w14:paraId="21305D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036</w:t>
            </w:r>
          </w:p>
        </w:tc>
        <w:tc>
          <w:tcPr>
            <w:tcW w:w="814" w:type="dxa"/>
          </w:tcPr>
          <w:p w14:paraId="577264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0.62</w:t>
            </w:r>
          </w:p>
        </w:tc>
        <w:tc>
          <w:tcPr>
            <w:tcW w:w="1136" w:type="dxa"/>
          </w:tcPr>
          <w:p w14:paraId="5A8A54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814" w:type="dxa"/>
          </w:tcPr>
          <w:p w14:paraId="07C7EE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0.47</w:t>
            </w:r>
          </w:p>
        </w:tc>
      </w:tr>
      <w:tr w:rsidR="002F4839" w:rsidRPr="002F4839" w14:paraId="6C93DBFE" w14:textId="77777777" w:rsidTr="00694356">
        <w:tc>
          <w:tcPr>
            <w:tcW w:w="948" w:type="dxa"/>
          </w:tcPr>
          <w:p w14:paraId="67ACFE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956" w:type="dxa"/>
          </w:tcPr>
          <w:p w14:paraId="729928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818" w:type="dxa"/>
          </w:tcPr>
          <w:p w14:paraId="78C03D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0.95</w:t>
            </w:r>
          </w:p>
        </w:tc>
        <w:tc>
          <w:tcPr>
            <w:tcW w:w="959" w:type="dxa"/>
          </w:tcPr>
          <w:p w14:paraId="01FAEA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695" w:type="dxa"/>
          </w:tcPr>
          <w:p w14:paraId="120B2A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1156" w:type="dxa"/>
          </w:tcPr>
          <w:p w14:paraId="517B76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814" w:type="dxa"/>
          </w:tcPr>
          <w:p w14:paraId="0870D1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136" w:type="dxa"/>
          </w:tcPr>
          <w:p w14:paraId="6B135E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814" w:type="dxa"/>
          </w:tcPr>
          <w:p w14:paraId="610A8B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0.84</w:t>
            </w:r>
          </w:p>
        </w:tc>
      </w:tr>
      <w:tr w:rsidR="002F4839" w:rsidRPr="002F4839" w14:paraId="4C070307" w14:textId="77777777" w:rsidTr="00694356">
        <w:tc>
          <w:tcPr>
            <w:tcW w:w="948" w:type="dxa"/>
          </w:tcPr>
          <w:p w14:paraId="7F6B81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956" w:type="dxa"/>
          </w:tcPr>
          <w:p w14:paraId="5A5CB0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818" w:type="dxa"/>
          </w:tcPr>
          <w:p w14:paraId="30EB5E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0.58</w:t>
            </w:r>
          </w:p>
        </w:tc>
        <w:tc>
          <w:tcPr>
            <w:tcW w:w="959" w:type="dxa"/>
          </w:tcPr>
          <w:p w14:paraId="50A3FC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695" w:type="dxa"/>
          </w:tcPr>
          <w:p w14:paraId="3E0CA4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1156" w:type="dxa"/>
          </w:tcPr>
          <w:p w14:paraId="06006E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814" w:type="dxa"/>
          </w:tcPr>
          <w:p w14:paraId="598A1B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36" w:type="dxa"/>
          </w:tcPr>
          <w:p w14:paraId="223B81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814" w:type="dxa"/>
          </w:tcPr>
          <w:p w14:paraId="5FD6BC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0.61</w:t>
            </w:r>
          </w:p>
        </w:tc>
      </w:tr>
      <w:tr w:rsidR="002F4839" w:rsidRPr="002F4839" w14:paraId="5B52ECCB" w14:textId="77777777" w:rsidTr="00694356">
        <w:tc>
          <w:tcPr>
            <w:tcW w:w="948" w:type="dxa"/>
          </w:tcPr>
          <w:p w14:paraId="440BF9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956" w:type="dxa"/>
          </w:tcPr>
          <w:p w14:paraId="1A6371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818" w:type="dxa"/>
          </w:tcPr>
          <w:p w14:paraId="7406AE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0.60</w:t>
            </w:r>
          </w:p>
        </w:tc>
        <w:tc>
          <w:tcPr>
            <w:tcW w:w="959" w:type="dxa"/>
          </w:tcPr>
          <w:p w14:paraId="3F7233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695" w:type="dxa"/>
          </w:tcPr>
          <w:p w14:paraId="1B217D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1156" w:type="dxa"/>
          </w:tcPr>
          <w:p w14:paraId="6EC6DD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814" w:type="dxa"/>
          </w:tcPr>
          <w:p w14:paraId="5E3E5E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1136" w:type="dxa"/>
          </w:tcPr>
          <w:p w14:paraId="19AF60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814" w:type="dxa"/>
          </w:tcPr>
          <w:p w14:paraId="78226A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0.31</w:t>
            </w:r>
          </w:p>
        </w:tc>
      </w:tr>
      <w:tr w:rsidR="002F4839" w:rsidRPr="002F4839" w14:paraId="246C51C8" w14:textId="77777777" w:rsidTr="00694356">
        <w:tc>
          <w:tcPr>
            <w:tcW w:w="948" w:type="dxa"/>
          </w:tcPr>
          <w:p w14:paraId="175315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956" w:type="dxa"/>
          </w:tcPr>
          <w:p w14:paraId="697E85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818" w:type="dxa"/>
          </w:tcPr>
          <w:p w14:paraId="35E70B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959" w:type="dxa"/>
          </w:tcPr>
          <w:p w14:paraId="7BC0AA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695" w:type="dxa"/>
          </w:tcPr>
          <w:p w14:paraId="2960C8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156" w:type="dxa"/>
          </w:tcPr>
          <w:p w14:paraId="00F9AB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977</w:t>
            </w:r>
          </w:p>
        </w:tc>
        <w:tc>
          <w:tcPr>
            <w:tcW w:w="814" w:type="dxa"/>
          </w:tcPr>
          <w:p w14:paraId="053519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9.30</w:t>
            </w:r>
          </w:p>
        </w:tc>
        <w:tc>
          <w:tcPr>
            <w:tcW w:w="1136" w:type="dxa"/>
          </w:tcPr>
          <w:p w14:paraId="612ABD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814" w:type="dxa"/>
          </w:tcPr>
          <w:p w14:paraId="3FBBD8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  <w:tr w:rsidR="002F4839" w:rsidRPr="002F4839" w14:paraId="177FD7A1" w14:textId="77777777" w:rsidTr="00694356">
        <w:tc>
          <w:tcPr>
            <w:tcW w:w="948" w:type="dxa"/>
          </w:tcPr>
          <w:p w14:paraId="6A8A25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56" w:type="dxa"/>
          </w:tcPr>
          <w:p w14:paraId="50CD49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818" w:type="dxa"/>
          </w:tcPr>
          <w:p w14:paraId="6E90A2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959" w:type="dxa"/>
          </w:tcPr>
          <w:p w14:paraId="3DB7FA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695" w:type="dxa"/>
          </w:tcPr>
          <w:p w14:paraId="561A51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1156" w:type="dxa"/>
          </w:tcPr>
          <w:p w14:paraId="4AB230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814" w:type="dxa"/>
          </w:tcPr>
          <w:p w14:paraId="310B5F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1136" w:type="dxa"/>
          </w:tcPr>
          <w:p w14:paraId="1C6C7F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814" w:type="dxa"/>
          </w:tcPr>
          <w:p w14:paraId="096C36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</w:tr>
      <w:tr w:rsidR="002F4839" w:rsidRPr="002F4839" w14:paraId="0FAE41BC" w14:textId="77777777" w:rsidTr="00694356">
        <w:tc>
          <w:tcPr>
            <w:tcW w:w="948" w:type="dxa"/>
          </w:tcPr>
          <w:p w14:paraId="1E7FFD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56" w:type="dxa"/>
          </w:tcPr>
          <w:p w14:paraId="2F3E31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818" w:type="dxa"/>
          </w:tcPr>
          <w:p w14:paraId="7FFF41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959" w:type="dxa"/>
          </w:tcPr>
          <w:p w14:paraId="7E9186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695" w:type="dxa"/>
          </w:tcPr>
          <w:p w14:paraId="2FF409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1156" w:type="dxa"/>
          </w:tcPr>
          <w:p w14:paraId="400FD9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814" w:type="dxa"/>
          </w:tcPr>
          <w:p w14:paraId="3B060D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1136" w:type="dxa"/>
          </w:tcPr>
          <w:p w14:paraId="723283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814" w:type="dxa"/>
          </w:tcPr>
          <w:p w14:paraId="16DF4D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0.01</w:t>
            </w:r>
          </w:p>
        </w:tc>
      </w:tr>
      <w:tr w:rsidR="002F4839" w:rsidRPr="002F4839" w14:paraId="17D35710" w14:textId="77777777" w:rsidTr="00694356">
        <w:tc>
          <w:tcPr>
            <w:tcW w:w="948" w:type="dxa"/>
          </w:tcPr>
          <w:p w14:paraId="2B1C8F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56" w:type="dxa"/>
          </w:tcPr>
          <w:p w14:paraId="01B189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818" w:type="dxa"/>
          </w:tcPr>
          <w:p w14:paraId="12FADD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959" w:type="dxa"/>
          </w:tcPr>
          <w:p w14:paraId="3D09BD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695" w:type="dxa"/>
          </w:tcPr>
          <w:p w14:paraId="39B9B9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8.59</w:t>
            </w:r>
          </w:p>
        </w:tc>
        <w:tc>
          <w:tcPr>
            <w:tcW w:w="1156" w:type="dxa"/>
          </w:tcPr>
          <w:p w14:paraId="250DE6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814" w:type="dxa"/>
          </w:tcPr>
          <w:p w14:paraId="21507A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1136" w:type="dxa"/>
          </w:tcPr>
          <w:p w14:paraId="276B89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814" w:type="dxa"/>
          </w:tcPr>
          <w:p w14:paraId="63964B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11B400F1" w14:textId="77777777" w:rsidTr="00694356">
        <w:tc>
          <w:tcPr>
            <w:tcW w:w="948" w:type="dxa"/>
          </w:tcPr>
          <w:p w14:paraId="21BFB9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56" w:type="dxa"/>
          </w:tcPr>
          <w:p w14:paraId="534EC2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818" w:type="dxa"/>
          </w:tcPr>
          <w:p w14:paraId="0F912C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59" w:type="dxa"/>
          </w:tcPr>
          <w:p w14:paraId="4F6B60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695" w:type="dxa"/>
          </w:tcPr>
          <w:p w14:paraId="656035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1156" w:type="dxa"/>
          </w:tcPr>
          <w:p w14:paraId="36E412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029</w:t>
            </w:r>
          </w:p>
        </w:tc>
        <w:tc>
          <w:tcPr>
            <w:tcW w:w="814" w:type="dxa"/>
          </w:tcPr>
          <w:p w14:paraId="66A2CF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  <w:tc>
          <w:tcPr>
            <w:tcW w:w="1136" w:type="dxa"/>
          </w:tcPr>
          <w:p w14:paraId="0EF423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127</w:t>
            </w:r>
          </w:p>
        </w:tc>
        <w:tc>
          <w:tcPr>
            <w:tcW w:w="814" w:type="dxa"/>
          </w:tcPr>
          <w:p w14:paraId="4707CF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</w:tr>
      <w:tr w:rsidR="002F4839" w:rsidRPr="002F4839" w14:paraId="2CBCC4AB" w14:textId="77777777" w:rsidTr="00694356">
        <w:tc>
          <w:tcPr>
            <w:tcW w:w="948" w:type="dxa"/>
          </w:tcPr>
          <w:p w14:paraId="4194E7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56" w:type="dxa"/>
          </w:tcPr>
          <w:p w14:paraId="0887E4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818" w:type="dxa"/>
          </w:tcPr>
          <w:p w14:paraId="6048C1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959" w:type="dxa"/>
          </w:tcPr>
          <w:p w14:paraId="622E65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695" w:type="dxa"/>
          </w:tcPr>
          <w:p w14:paraId="290AD7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1156" w:type="dxa"/>
          </w:tcPr>
          <w:p w14:paraId="20078A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814" w:type="dxa"/>
          </w:tcPr>
          <w:p w14:paraId="5C4ED0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136" w:type="dxa"/>
          </w:tcPr>
          <w:p w14:paraId="56A47A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814" w:type="dxa"/>
          </w:tcPr>
          <w:p w14:paraId="7F0638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</w:tr>
      <w:tr w:rsidR="002F4839" w:rsidRPr="002F4839" w14:paraId="36FB6710" w14:textId="77777777" w:rsidTr="00694356">
        <w:tc>
          <w:tcPr>
            <w:tcW w:w="948" w:type="dxa"/>
          </w:tcPr>
          <w:p w14:paraId="60D1AB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56" w:type="dxa"/>
          </w:tcPr>
          <w:p w14:paraId="66AF8C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818" w:type="dxa"/>
          </w:tcPr>
          <w:p w14:paraId="77A184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59" w:type="dxa"/>
          </w:tcPr>
          <w:p w14:paraId="0A65CA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695" w:type="dxa"/>
          </w:tcPr>
          <w:p w14:paraId="7E2662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1156" w:type="dxa"/>
          </w:tcPr>
          <w:p w14:paraId="21A64C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814" w:type="dxa"/>
          </w:tcPr>
          <w:p w14:paraId="03DAE0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136" w:type="dxa"/>
          </w:tcPr>
          <w:p w14:paraId="7EE27E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814" w:type="dxa"/>
          </w:tcPr>
          <w:p w14:paraId="5226D6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</w:tr>
      <w:tr w:rsidR="002F4839" w:rsidRPr="002F4839" w14:paraId="3F4373A6" w14:textId="77777777" w:rsidTr="00694356">
        <w:tc>
          <w:tcPr>
            <w:tcW w:w="948" w:type="dxa"/>
          </w:tcPr>
          <w:p w14:paraId="65AD95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56" w:type="dxa"/>
          </w:tcPr>
          <w:p w14:paraId="4F3F9F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818" w:type="dxa"/>
          </w:tcPr>
          <w:p w14:paraId="56D51E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959" w:type="dxa"/>
          </w:tcPr>
          <w:p w14:paraId="48FB1E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695" w:type="dxa"/>
          </w:tcPr>
          <w:p w14:paraId="64D45F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1156" w:type="dxa"/>
          </w:tcPr>
          <w:p w14:paraId="425293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814" w:type="dxa"/>
          </w:tcPr>
          <w:p w14:paraId="74EFF6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1136" w:type="dxa"/>
          </w:tcPr>
          <w:p w14:paraId="34C5D9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814" w:type="dxa"/>
          </w:tcPr>
          <w:p w14:paraId="25295F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</w:tr>
      <w:tr w:rsidR="002F4839" w:rsidRPr="002F4839" w14:paraId="67327BF3" w14:textId="77777777" w:rsidTr="00694356">
        <w:tc>
          <w:tcPr>
            <w:tcW w:w="948" w:type="dxa"/>
          </w:tcPr>
          <w:p w14:paraId="19B86F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56" w:type="dxa"/>
          </w:tcPr>
          <w:p w14:paraId="5398D8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818" w:type="dxa"/>
          </w:tcPr>
          <w:p w14:paraId="29BBA5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59" w:type="dxa"/>
          </w:tcPr>
          <w:p w14:paraId="1ED1B9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695" w:type="dxa"/>
          </w:tcPr>
          <w:p w14:paraId="6EC515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156" w:type="dxa"/>
          </w:tcPr>
          <w:p w14:paraId="19E302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814" w:type="dxa"/>
          </w:tcPr>
          <w:p w14:paraId="34DD90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1136" w:type="dxa"/>
          </w:tcPr>
          <w:p w14:paraId="32FF86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814" w:type="dxa"/>
          </w:tcPr>
          <w:p w14:paraId="0FD130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  <w:tr w:rsidR="002F4839" w:rsidRPr="002F4839" w14:paraId="6F526103" w14:textId="77777777" w:rsidTr="00694356">
        <w:tc>
          <w:tcPr>
            <w:tcW w:w="948" w:type="dxa"/>
          </w:tcPr>
          <w:p w14:paraId="16CA03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56" w:type="dxa"/>
          </w:tcPr>
          <w:p w14:paraId="5EED7B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818" w:type="dxa"/>
          </w:tcPr>
          <w:p w14:paraId="57ACED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959" w:type="dxa"/>
          </w:tcPr>
          <w:p w14:paraId="202C16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695" w:type="dxa"/>
          </w:tcPr>
          <w:p w14:paraId="567A93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1156" w:type="dxa"/>
          </w:tcPr>
          <w:p w14:paraId="378883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814" w:type="dxa"/>
          </w:tcPr>
          <w:p w14:paraId="0B2C47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1136" w:type="dxa"/>
          </w:tcPr>
          <w:p w14:paraId="3CC148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814" w:type="dxa"/>
          </w:tcPr>
          <w:p w14:paraId="5DFDDE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</w:tr>
      <w:tr w:rsidR="002F4839" w:rsidRPr="002F4839" w14:paraId="3819212D" w14:textId="77777777" w:rsidTr="00694356">
        <w:tc>
          <w:tcPr>
            <w:tcW w:w="948" w:type="dxa"/>
          </w:tcPr>
          <w:p w14:paraId="466095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56" w:type="dxa"/>
          </w:tcPr>
          <w:p w14:paraId="0252ED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818" w:type="dxa"/>
          </w:tcPr>
          <w:p w14:paraId="426621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959" w:type="dxa"/>
          </w:tcPr>
          <w:p w14:paraId="632A86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695" w:type="dxa"/>
          </w:tcPr>
          <w:p w14:paraId="7171A2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56" w:type="dxa"/>
          </w:tcPr>
          <w:p w14:paraId="2F61FD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814" w:type="dxa"/>
          </w:tcPr>
          <w:p w14:paraId="5D4AB7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1136" w:type="dxa"/>
          </w:tcPr>
          <w:p w14:paraId="1672E4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814" w:type="dxa"/>
          </w:tcPr>
          <w:p w14:paraId="50B483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67069B44" w14:textId="77777777" w:rsidTr="00694356">
        <w:tc>
          <w:tcPr>
            <w:tcW w:w="948" w:type="dxa"/>
          </w:tcPr>
          <w:p w14:paraId="371A8E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56" w:type="dxa"/>
          </w:tcPr>
          <w:p w14:paraId="10D1B0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818" w:type="dxa"/>
          </w:tcPr>
          <w:p w14:paraId="575A11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959" w:type="dxa"/>
          </w:tcPr>
          <w:p w14:paraId="3562D2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695" w:type="dxa"/>
          </w:tcPr>
          <w:p w14:paraId="2B4104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1156" w:type="dxa"/>
          </w:tcPr>
          <w:p w14:paraId="786747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814" w:type="dxa"/>
          </w:tcPr>
          <w:p w14:paraId="2D1D8B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1136" w:type="dxa"/>
          </w:tcPr>
          <w:p w14:paraId="618615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814" w:type="dxa"/>
          </w:tcPr>
          <w:p w14:paraId="6FF362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  <w:tr w:rsidR="002F4839" w:rsidRPr="002F4839" w14:paraId="19F149AE" w14:textId="77777777" w:rsidTr="00694356">
        <w:tc>
          <w:tcPr>
            <w:tcW w:w="948" w:type="dxa"/>
          </w:tcPr>
          <w:p w14:paraId="037F5F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56" w:type="dxa"/>
          </w:tcPr>
          <w:p w14:paraId="487571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818" w:type="dxa"/>
          </w:tcPr>
          <w:p w14:paraId="5C89E9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59" w:type="dxa"/>
          </w:tcPr>
          <w:p w14:paraId="31D762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695" w:type="dxa"/>
          </w:tcPr>
          <w:p w14:paraId="2EF346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1156" w:type="dxa"/>
          </w:tcPr>
          <w:p w14:paraId="45D9CB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814" w:type="dxa"/>
          </w:tcPr>
          <w:p w14:paraId="4F63C2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1136" w:type="dxa"/>
          </w:tcPr>
          <w:p w14:paraId="412BC0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814" w:type="dxa"/>
          </w:tcPr>
          <w:p w14:paraId="469695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</w:tr>
      <w:tr w:rsidR="002F4839" w:rsidRPr="002F4839" w14:paraId="0BC3D88F" w14:textId="77777777" w:rsidTr="00694356">
        <w:tc>
          <w:tcPr>
            <w:tcW w:w="948" w:type="dxa"/>
          </w:tcPr>
          <w:p w14:paraId="58A462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56" w:type="dxa"/>
          </w:tcPr>
          <w:p w14:paraId="355C89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818" w:type="dxa"/>
          </w:tcPr>
          <w:p w14:paraId="3A15D5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959" w:type="dxa"/>
          </w:tcPr>
          <w:p w14:paraId="729AD3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695" w:type="dxa"/>
          </w:tcPr>
          <w:p w14:paraId="38A7FA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1156" w:type="dxa"/>
          </w:tcPr>
          <w:p w14:paraId="1F4E34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814" w:type="dxa"/>
          </w:tcPr>
          <w:p w14:paraId="164AFA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136" w:type="dxa"/>
          </w:tcPr>
          <w:p w14:paraId="558A1B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814" w:type="dxa"/>
          </w:tcPr>
          <w:p w14:paraId="2E4E45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  <w:tr w:rsidR="002F4839" w:rsidRPr="002F4839" w14:paraId="729150FB" w14:textId="77777777" w:rsidTr="00694356">
        <w:tc>
          <w:tcPr>
            <w:tcW w:w="948" w:type="dxa"/>
          </w:tcPr>
          <w:p w14:paraId="7357A8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56" w:type="dxa"/>
          </w:tcPr>
          <w:p w14:paraId="04F301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818" w:type="dxa"/>
          </w:tcPr>
          <w:p w14:paraId="799748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959" w:type="dxa"/>
          </w:tcPr>
          <w:p w14:paraId="3BB67C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695" w:type="dxa"/>
          </w:tcPr>
          <w:p w14:paraId="62C64C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1156" w:type="dxa"/>
          </w:tcPr>
          <w:p w14:paraId="6C6CAE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814" w:type="dxa"/>
          </w:tcPr>
          <w:p w14:paraId="20761E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136" w:type="dxa"/>
          </w:tcPr>
          <w:p w14:paraId="6E84C2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814" w:type="dxa"/>
          </w:tcPr>
          <w:p w14:paraId="76388D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7.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</w:tr>
      <w:tr w:rsidR="002F4839" w:rsidRPr="002F4839" w14:paraId="281B9F49" w14:textId="77777777" w:rsidTr="00694356">
        <w:tc>
          <w:tcPr>
            <w:tcW w:w="948" w:type="dxa"/>
          </w:tcPr>
          <w:p w14:paraId="4BDCAC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56" w:type="dxa"/>
          </w:tcPr>
          <w:p w14:paraId="6BC682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818" w:type="dxa"/>
          </w:tcPr>
          <w:p w14:paraId="399408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59" w:type="dxa"/>
          </w:tcPr>
          <w:p w14:paraId="7F0C5D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695" w:type="dxa"/>
          </w:tcPr>
          <w:p w14:paraId="18654B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156" w:type="dxa"/>
          </w:tcPr>
          <w:p w14:paraId="0110AA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814" w:type="dxa"/>
          </w:tcPr>
          <w:p w14:paraId="776807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136" w:type="dxa"/>
          </w:tcPr>
          <w:p w14:paraId="6CF467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814" w:type="dxa"/>
          </w:tcPr>
          <w:p w14:paraId="7730D9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</w:tr>
      <w:tr w:rsidR="002F4839" w:rsidRPr="002F4839" w14:paraId="1A5C46BC" w14:textId="77777777" w:rsidTr="00694356">
        <w:tc>
          <w:tcPr>
            <w:tcW w:w="948" w:type="dxa"/>
          </w:tcPr>
          <w:p w14:paraId="46BA7A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56" w:type="dxa"/>
          </w:tcPr>
          <w:p w14:paraId="7AF974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818" w:type="dxa"/>
          </w:tcPr>
          <w:p w14:paraId="4EFE39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59" w:type="dxa"/>
          </w:tcPr>
          <w:p w14:paraId="09F6EB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695" w:type="dxa"/>
          </w:tcPr>
          <w:p w14:paraId="60B099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56" w:type="dxa"/>
          </w:tcPr>
          <w:p w14:paraId="7204F0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814" w:type="dxa"/>
          </w:tcPr>
          <w:p w14:paraId="4290BF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1136" w:type="dxa"/>
          </w:tcPr>
          <w:p w14:paraId="460FC8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814" w:type="dxa"/>
          </w:tcPr>
          <w:p w14:paraId="669918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</w:tr>
      <w:tr w:rsidR="002F4839" w:rsidRPr="002F4839" w14:paraId="7095BE4E" w14:textId="77777777" w:rsidTr="00694356">
        <w:tc>
          <w:tcPr>
            <w:tcW w:w="948" w:type="dxa"/>
          </w:tcPr>
          <w:p w14:paraId="611249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56" w:type="dxa"/>
          </w:tcPr>
          <w:p w14:paraId="1594DE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818" w:type="dxa"/>
          </w:tcPr>
          <w:p w14:paraId="0B1E63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959" w:type="dxa"/>
          </w:tcPr>
          <w:p w14:paraId="27E6F4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695" w:type="dxa"/>
          </w:tcPr>
          <w:p w14:paraId="623ED4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156" w:type="dxa"/>
          </w:tcPr>
          <w:p w14:paraId="1F6DF1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814" w:type="dxa"/>
          </w:tcPr>
          <w:p w14:paraId="57E337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136" w:type="dxa"/>
          </w:tcPr>
          <w:p w14:paraId="42D3CE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814" w:type="dxa"/>
          </w:tcPr>
          <w:p w14:paraId="5299C7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</w:tr>
      <w:tr w:rsidR="002F4839" w:rsidRPr="002F4839" w14:paraId="655EA499" w14:textId="77777777" w:rsidTr="00694356">
        <w:tc>
          <w:tcPr>
            <w:tcW w:w="948" w:type="dxa"/>
          </w:tcPr>
          <w:p w14:paraId="3BB29F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56" w:type="dxa"/>
          </w:tcPr>
          <w:p w14:paraId="4EA4E5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818" w:type="dxa"/>
          </w:tcPr>
          <w:p w14:paraId="270158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959" w:type="dxa"/>
          </w:tcPr>
          <w:p w14:paraId="79A5E2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695" w:type="dxa"/>
          </w:tcPr>
          <w:p w14:paraId="6BE4E4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1156" w:type="dxa"/>
          </w:tcPr>
          <w:p w14:paraId="471443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814" w:type="dxa"/>
          </w:tcPr>
          <w:p w14:paraId="6F5C92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1136" w:type="dxa"/>
          </w:tcPr>
          <w:p w14:paraId="4D6D17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814" w:type="dxa"/>
          </w:tcPr>
          <w:p w14:paraId="6D25FC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5110F48F" w14:textId="77777777" w:rsidTr="00694356">
        <w:tc>
          <w:tcPr>
            <w:tcW w:w="948" w:type="dxa"/>
          </w:tcPr>
          <w:p w14:paraId="7ADD60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56" w:type="dxa"/>
          </w:tcPr>
          <w:p w14:paraId="19D806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818" w:type="dxa"/>
          </w:tcPr>
          <w:p w14:paraId="0F81D8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959" w:type="dxa"/>
          </w:tcPr>
          <w:p w14:paraId="036CB3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695" w:type="dxa"/>
          </w:tcPr>
          <w:p w14:paraId="7C1DCC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1156" w:type="dxa"/>
          </w:tcPr>
          <w:p w14:paraId="1E3059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814" w:type="dxa"/>
          </w:tcPr>
          <w:p w14:paraId="3FEC6F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1136" w:type="dxa"/>
          </w:tcPr>
          <w:p w14:paraId="6C8429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814" w:type="dxa"/>
          </w:tcPr>
          <w:p w14:paraId="253A85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</w:tr>
      <w:tr w:rsidR="002F4839" w:rsidRPr="002F4839" w14:paraId="01399F82" w14:textId="77777777" w:rsidTr="00694356">
        <w:tc>
          <w:tcPr>
            <w:tcW w:w="948" w:type="dxa"/>
          </w:tcPr>
          <w:p w14:paraId="128302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56" w:type="dxa"/>
          </w:tcPr>
          <w:p w14:paraId="46F22F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818" w:type="dxa"/>
          </w:tcPr>
          <w:p w14:paraId="541AAA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959" w:type="dxa"/>
          </w:tcPr>
          <w:p w14:paraId="1DF8B2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695" w:type="dxa"/>
          </w:tcPr>
          <w:p w14:paraId="68EEF1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1156" w:type="dxa"/>
          </w:tcPr>
          <w:p w14:paraId="31A836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814" w:type="dxa"/>
          </w:tcPr>
          <w:p w14:paraId="1D351C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1136" w:type="dxa"/>
          </w:tcPr>
          <w:p w14:paraId="19A079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814" w:type="dxa"/>
          </w:tcPr>
          <w:p w14:paraId="3C5418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5260917F" w14:textId="77777777" w:rsidTr="00694356">
        <w:tc>
          <w:tcPr>
            <w:tcW w:w="948" w:type="dxa"/>
          </w:tcPr>
          <w:p w14:paraId="1AA901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56" w:type="dxa"/>
          </w:tcPr>
          <w:p w14:paraId="60ABDC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818" w:type="dxa"/>
          </w:tcPr>
          <w:p w14:paraId="3C4189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59" w:type="dxa"/>
          </w:tcPr>
          <w:p w14:paraId="3949EB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695" w:type="dxa"/>
          </w:tcPr>
          <w:p w14:paraId="63C99F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156" w:type="dxa"/>
          </w:tcPr>
          <w:p w14:paraId="4903F0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814" w:type="dxa"/>
          </w:tcPr>
          <w:p w14:paraId="371E3E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1136" w:type="dxa"/>
          </w:tcPr>
          <w:p w14:paraId="1E4EC6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814" w:type="dxa"/>
          </w:tcPr>
          <w:p w14:paraId="4F1E24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</w:tr>
      <w:tr w:rsidR="002F4839" w:rsidRPr="002F4839" w14:paraId="5D8C674D" w14:textId="77777777" w:rsidTr="00694356">
        <w:tc>
          <w:tcPr>
            <w:tcW w:w="948" w:type="dxa"/>
          </w:tcPr>
          <w:p w14:paraId="5DBA99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56" w:type="dxa"/>
          </w:tcPr>
          <w:p w14:paraId="5A9E4C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818" w:type="dxa"/>
          </w:tcPr>
          <w:p w14:paraId="05E549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959" w:type="dxa"/>
          </w:tcPr>
          <w:p w14:paraId="484F32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695" w:type="dxa"/>
          </w:tcPr>
          <w:p w14:paraId="215F66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56" w:type="dxa"/>
          </w:tcPr>
          <w:p w14:paraId="63EA81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814" w:type="dxa"/>
          </w:tcPr>
          <w:p w14:paraId="367134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1136" w:type="dxa"/>
          </w:tcPr>
          <w:p w14:paraId="2FEF9F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814" w:type="dxa"/>
          </w:tcPr>
          <w:p w14:paraId="16B94B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</w:tr>
      <w:tr w:rsidR="002F4839" w:rsidRPr="002F4839" w14:paraId="6AD4263C" w14:textId="77777777" w:rsidTr="00694356">
        <w:tc>
          <w:tcPr>
            <w:tcW w:w="948" w:type="dxa"/>
          </w:tcPr>
          <w:p w14:paraId="6E63EA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56" w:type="dxa"/>
          </w:tcPr>
          <w:p w14:paraId="0A1DE3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818" w:type="dxa"/>
          </w:tcPr>
          <w:p w14:paraId="37BCE2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959" w:type="dxa"/>
          </w:tcPr>
          <w:p w14:paraId="643D6F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695" w:type="dxa"/>
          </w:tcPr>
          <w:p w14:paraId="23F9BF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1156" w:type="dxa"/>
          </w:tcPr>
          <w:p w14:paraId="3F36D3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814" w:type="dxa"/>
          </w:tcPr>
          <w:p w14:paraId="3555F3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136" w:type="dxa"/>
          </w:tcPr>
          <w:p w14:paraId="3D5B8E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814" w:type="dxa"/>
          </w:tcPr>
          <w:p w14:paraId="7C6FDF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</w:tr>
      <w:tr w:rsidR="002F4839" w:rsidRPr="002F4839" w14:paraId="359765B0" w14:textId="77777777" w:rsidTr="00694356">
        <w:tc>
          <w:tcPr>
            <w:tcW w:w="948" w:type="dxa"/>
          </w:tcPr>
          <w:p w14:paraId="67CBCE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956" w:type="dxa"/>
          </w:tcPr>
          <w:p w14:paraId="10B9E9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818" w:type="dxa"/>
          </w:tcPr>
          <w:p w14:paraId="4743D5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59" w:type="dxa"/>
          </w:tcPr>
          <w:p w14:paraId="1058A7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695" w:type="dxa"/>
          </w:tcPr>
          <w:p w14:paraId="343116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5.73</w:t>
            </w:r>
          </w:p>
        </w:tc>
        <w:tc>
          <w:tcPr>
            <w:tcW w:w="1156" w:type="dxa"/>
          </w:tcPr>
          <w:p w14:paraId="5A4105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814" w:type="dxa"/>
          </w:tcPr>
          <w:p w14:paraId="0B783C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1136" w:type="dxa"/>
          </w:tcPr>
          <w:p w14:paraId="1EA647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814" w:type="dxa"/>
          </w:tcPr>
          <w:p w14:paraId="6C0276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</w:tbl>
    <w:p w14:paraId="0C24E396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7E3BB260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5337189E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03B8361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D00289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5. Cervical cancer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1975-2018 according to histologic type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27"/>
        <w:gridCol w:w="967"/>
        <w:gridCol w:w="736"/>
        <w:gridCol w:w="1446"/>
        <w:gridCol w:w="688"/>
        <w:gridCol w:w="1416"/>
        <w:gridCol w:w="688"/>
        <w:gridCol w:w="740"/>
        <w:gridCol w:w="688"/>
      </w:tblGrid>
      <w:tr w:rsidR="002F4839" w:rsidRPr="002F4839" w14:paraId="60AAD77B" w14:textId="77777777" w:rsidTr="00694356">
        <w:tc>
          <w:tcPr>
            <w:tcW w:w="927" w:type="dxa"/>
            <w:vMerge w:val="restart"/>
            <w:vAlign w:val="center"/>
          </w:tcPr>
          <w:p w14:paraId="1A22C6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7369" w:type="dxa"/>
            <w:gridSpan w:val="8"/>
            <w:vAlign w:val="center"/>
          </w:tcPr>
          <w:p w14:paraId="4316E7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H</w:t>
            </w:r>
            <w:r w:rsidRPr="002F4839">
              <w:rPr>
                <w:rFonts w:eastAsia="等线" w:cs="Times New Roman"/>
                <w:sz w:val="18"/>
              </w:rPr>
              <w:t>istologic type</w:t>
            </w:r>
          </w:p>
        </w:tc>
      </w:tr>
      <w:tr w:rsidR="002F4839" w:rsidRPr="002F4839" w14:paraId="3FFBB71B" w14:textId="77777777" w:rsidTr="00694356">
        <w:tc>
          <w:tcPr>
            <w:tcW w:w="927" w:type="dxa"/>
            <w:vMerge/>
          </w:tcPr>
          <w:p w14:paraId="151969E5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703" w:type="dxa"/>
            <w:gridSpan w:val="2"/>
            <w:vAlign w:val="center"/>
          </w:tcPr>
          <w:p w14:paraId="0B0032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Squamous cell carcinoma</w:t>
            </w:r>
          </w:p>
        </w:tc>
        <w:tc>
          <w:tcPr>
            <w:tcW w:w="2134" w:type="dxa"/>
            <w:gridSpan w:val="2"/>
            <w:vAlign w:val="center"/>
          </w:tcPr>
          <w:p w14:paraId="2198C7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Adenocarcinoma</w:t>
            </w:r>
          </w:p>
        </w:tc>
        <w:tc>
          <w:tcPr>
            <w:tcW w:w="2104" w:type="dxa"/>
            <w:gridSpan w:val="2"/>
            <w:vAlign w:val="center"/>
          </w:tcPr>
          <w:p w14:paraId="7D357E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proofErr w:type="spellStart"/>
            <w:r w:rsidRPr="002F4839">
              <w:rPr>
                <w:rFonts w:eastAsia="等线" w:cs="Times New Roman"/>
                <w:sz w:val="18"/>
              </w:rPr>
              <w:t>Adenosquamous</w:t>
            </w:r>
            <w:proofErr w:type="spellEnd"/>
            <w:r w:rsidRPr="002F4839">
              <w:rPr>
                <w:rFonts w:eastAsia="等线" w:cs="Times New Roman"/>
                <w:sz w:val="18"/>
              </w:rPr>
              <w:t xml:space="preserve"> carcinoma</w:t>
            </w:r>
          </w:p>
        </w:tc>
        <w:tc>
          <w:tcPr>
            <w:tcW w:w="1428" w:type="dxa"/>
            <w:gridSpan w:val="2"/>
            <w:vAlign w:val="center"/>
          </w:tcPr>
          <w:p w14:paraId="0840FB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O</w:t>
            </w:r>
            <w:r w:rsidRPr="002F4839">
              <w:rPr>
                <w:rFonts w:eastAsia="等线" w:cs="Times New Roman"/>
                <w:sz w:val="18"/>
              </w:rPr>
              <w:t>ther</w:t>
            </w:r>
          </w:p>
        </w:tc>
      </w:tr>
      <w:tr w:rsidR="002F4839" w:rsidRPr="002F4839" w14:paraId="0590A777" w14:textId="77777777" w:rsidTr="00694356">
        <w:tc>
          <w:tcPr>
            <w:tcW w:w="927" w:type="dxa"/>
            <w:vMerge/>
          </w:tcPr>
          <w:p w14:paraId="36AC6D76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67" w:type="dxa"/>
          </w:tcPr>
          <w:p w14:paraId="0FF01B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36" w:type="dxa"/>
          </w:tcPr>
          <w:p w14:paraId="0969B8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446" w:type="dxa"/>
          </w:tcPr>
          <w:p w14:paraId="37D861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688" w:type="dxa"/>
          </w:tcPr>
          <w:p w14:paraId="0321DC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416" w:type="dxa"/>
          </w:tcPr>
          <w:p w14:paraId="450E07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688" w:type="dxa"/>
          </w:tcPr>
          <w:p w14:paraId="4649B2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40" w:type="dxa"/>
          </w:tcPr>
          <w:p w14:paraId="145FED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688" w:type="dxa"/>
          </w:tcPr>
          <w:p w14:paraId="3F3594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2FAF538A" w14:textId="77777777" w:rsidTr="00694356">
        <w:tc>
          <w:tcPr>
            <w:tcW w:w="927" w:type="dxa"/>
          </w:tcPr>
          <w:p w14:paraId="197523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975</w:t>
            </w:r>
          </w:p>
        </w:tc>
        <w:tc>
          <w:tcPr>
            <w:tcW w:w="967" w:type="dxa"/>
          </w:tcPr>
          <w:p w14:paraId="3DD514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36" w:type="dxa"/>
          </w:tcPr>
          <w:p w14:paraId="328EC7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0.98</w:t>
            </w:r>
          </w:p>
        </w:tc>
        <w:tc>
          <w:tcPr>
            <w:tcW w:w="1446" w:type="dxa"/>
          </w:tcPr>
          <w:p w14:paraId="2A76B9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688" w:type="dxa"/>
          </w:tcPr>
          <w:p w14:paraId="27B843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416" w:type="dxa"/>
          </w:tcPr>
          <w:p w14:paraId="62FA40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357C02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740" w:type="dxa"/>
          </w:tcPr>
          <w:p w14:paraId="7189AB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688" w:type="dxa"/>
          </w:tcPr>
          <w:p w14:paraId="497885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</w:tr>
      <w:tr w:rsidR="002F4839" w:rsidRPr="002F4839" w14:paraId="0E7B3DD3" w14:textId="77777777" w:rsidTr="00694356">
        <w:tc>
          <w:tcPr>
            <w:tcW w:w="927" w:type="dxa"/>
          </w:tcPr>
          <w:p w14:paraId="7424B1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976</w:t>
            </w:r>
          </w:p>
        </w:tc>
        <w:tc>
          <w:tcPr>
            <w:tcW w:w="967" w:type="dxa"/>
          </w:tcPr>
          <w:p w14:paraId="3EBDF3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36" w:type="dxa"/>
          </w:tcPr>
          <w:p w14:paraId="18373D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0.82</w:t>
            </w:r>
          </w:p>
        </w:tc>
        <w:tc>
          <w:tcPr>
            <w:tcW w:w="1446" w:type="dxa"/>
          </w:tcPr>
          <w:p w14:paraId="1A4405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3E9132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416" w:type="dxa"/>
          </w:tcPr>
          <w:p w14:paraId="635643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688" w:type="dxa"/>
          </w:tcPr>
          <w:p w14:paraId="7F668B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740" w:type="dxa"/>
          </w:tcPr>
          <w:p w14:paraId="1BFC46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688" w:type="dxa"/>
          </w:tcPr>
          <w:p w14:paraId="381812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</w:tr>
      <w:tr w:rsidR="002F4839" w:rsidRPr="002F4839" w14:paraId="138132FF" w14:textId="77777777" w:rsidTr="00694356">
        <w:tc>
          <w:tcPr>
            <w:tcW w:w="927" w:type="dxa"/>
          </w:tcPr>
          <w:p w14:paraId="28FF7A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977</w:t>
            </w:r>
          </w:p>
        </w:tc>
        <w:tc>
          <w:tcPr>
            <w:tcW w:w="967" w:type="dxa"/>
          </w:tcPr>
          <w:p w14:paraId="6C1DB2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736" w:type="dxa"/>
          </w:tcPr>
          <w:p w14:paraId="4A65C3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446" w:type="dxa"/>
          </w:tcPr>
          <w:p w14:paraId="3CF6CA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688" w:type="dxa"/>
          </w:tcPr>
          <w:p w14:paraId="62D34C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1416" w:type="dxa"/>
          </w:tcPr>
          <w:p w14:paraId="5F3512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1218AE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740" w:type="dxa"/>
          </w:tcPr>
          <w:p w14:paraId="57E5F3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688" w:type="dxa"/>
          </w:tcPr>
          <w:p w14:paraId="2BC083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</w:tr>
      <w:tr w:rsidR="002F4839" w:rsidRPr="002F4839" w14:paraId="3C30A9E4" w14:textId="77777777" w:rsidTr="00694356">
        <w:tc>
          <w:tcPr>
            <w:tcW w:w="927" w:type="dxa"/>
          </w:tcPr>
          <w:p w14:paraId="5E8E19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978</w:t>
            </w:r>
          </w:p>
        </w:tc>
        <w:tc>
          <w:tcPr>
            <w:tcW w:w="967" w:type="dxa"/>
          </w:tcPr>
          <w:p w14:paraId="0C6CC5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36" w:type="dxa"/>
          </w:tcPr>
          <w:p w14:paraId="43D94B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1446" w:type="dxa"/>
          </w:tcPr>
          <w:p w14:paraId="0222E6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0FE471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1416" w:type="dxa"/>
          </w:tcPr>
          <w:p w14:paraId="49EFE8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13B370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740" w:type="dxa"/>
          </w:tcPr>
          <w:p w14:paraId="65F8DA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688" w:type="dxa"/>
          </w:tcPr>
          <w:p w14:paraId="16EDCF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</w:tr>
      <w:tr w:rsidR="002F4839" w:rsidRPr="002F4839" w14:paraId="0F73451C" w14:textId="77777777" w:rsidTr="00694356">
        <w:tc>
          <w:tcPr>
            <w:tcW w:w="927" w:type="dxa"/>
          </w:tcPr>
          <w:p w14:paraId="31F255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979</w:t>
            </w:r>
          </w:p>
        </w:tc>
        <w:tc>
          <w:tcPr>
            <w:tcW w:w="967" w:type="dxa"/>
          </w:tcPr>
          <w:p w14:paraId="38C479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736" w:type="dxa"/>
          </w:tcPr>
          <w:p w14:paraId="647E14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1446" w:type="dxa"/>
          </w:tcPr>
          <w:p w14:paraId="53EB4D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688" w:type="dxa"/>
          </w:tcPr>
          <w:p w14:paraId="04FD3A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416" w:type="dxa"/>
          </w:tcPr>
          <w:p w14:paraId="01C0CB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5C4EA0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740" w:type="dxa"/>
          </w:tcPr>
          <w:p w14:paraId="4F663C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688" w:type="dxa"/>
          </w:tcPr>
          <w:p w14:paraId="20203A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  <w:tr w:rsidR="002F4839" w:rsidRPr="002F4839" w14:paraId="23C1E6FF" w14:textId="77777777" w:rsidTr="00694356">
        <w:tc>
          <w:tcPr>
            <w:tcW w:w="927" w:type="dxa"/>
          </w:tcPr>
          <w:p w14:paraId="542F0F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980</w:t>
            </w:r>
          </w:p>
        </w:tc>
        <w:tc>
          <w:tcPr>
            <w:tcW w:w="967" w:type="dxa"/>
          </w:tcPr>
          <w:p w14:paraId="2C7C04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36" w:type="dxa"/>
          </w:tcPr>
          <w:p w14:paraId="2CCB54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1446" w:type="dxa"/>
          </w:tcPr>
          <w:p w14:paraId="0F78B0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688" w:type="dxa"/>
          </w:tcPr>
          <w:p w14:paraId="24224A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416" w:type="dxa"/>
          </w:tcPr>
          <w:p w14:paraId="529DC2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688" w:type="dxa"/>
          </w:tcPr>
          <w:p w14:paraId="093572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740" w:type="dxa"/>
          </w:tcPr>
          <w:p w14:paraId="626AEC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688" w:type="dxa"/>
          </w:tcPr>
          <w:p w14:paraId="3AF6A9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</w:tr>
      <w:tr w:rsidR="002F4839" w:rsidRPr="002F4839" w14:paraId="106153AA" w14:textId="77777777" w:rsidTr="00694356">
        <w:tc>
          <w:tcPr>
            <w:tcW w:w="927" w:type="dxa"/>
          </w:tcPr>
          <w:p w14:paraId="60C77F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981</w:t>
            </w:r>
          </w:p>
        </w:tc>
        <w:tc>
          <w:tcPr>
            <w:tcW w:w="967" w:type="dxa"/>
          </w:tcPr>
          <w:p w14:paraId="608594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36" w:type="dxa"/>
          </w:tcPr>
          <w:p w14:paraId="7FA3B3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1446" w:type="dxa"/>
          </w:tcPr>
          <w:p w14:paraId="461D21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688" w:type="dxa"/>
          </w:tcPr>
          <w:p w14:paraId="66995F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416" w:type="dxa"/>
          </w:tcPr>
          <w:p w14:paraId="24E5C4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688" w:type="dxa"/>
          </w:tcPr>
          <w:p w14:paraId="1DBF8D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740" w:type="dxa"/>
          </w:tcPr>
          <w:p w14:paraId="589837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688" w:type="dxa"/>
          </w:tcPr>
          <w:p w14:paraId="62A5DE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</w:tr>
      <w:tr w:rsidR="002F4839" w:rsidRPr="002F4839" w14:paraId="387A556E" w14:textId="77777777" w:rsidTr="00694356">
        <w:tc>
          <w:tcPr>
            <w:tcW w:w="927" w:type="dxa"/>
          </w:tcPr>
          <w:p w14:paraId="00D357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982</w:t>
            </w:r>
          </w:p>
        </w:tc>
        <w:tc>
          <w:tcPr>
            <w:tcW w:w="967" w:type="dxa"/>
          </w:tcPr>
          <w:p w14:paraId="46D1CD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36" w:type="dxa"/>
          </w:tcPr>
          <w:p w14:paraId="79D02F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446" w:type="dxa"/>
          </w:tcPr>
          <w:p w14:paraId="42AE95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688" w:type="dxa"/>
          </w:tcPr>
          <w:p w14:paraId="3E9D08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1416" w:type="dxa"/>
          </w:tcPr>
          <w:p w14:paraId="2950A9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168661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740" w:type="dxa"/>
          </w:tcPr>
          <w:p w14:paraId="3C635A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688" w:type="dxa"/>
          </w:tcPr>
          <w:p w14:paraId="4A97B1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</w:tr>
      <w:tr w:rsidR="002F4839" w:rsidRPr="002F4839" w14:paraId="0ED66468" w14:textId="77777777" w:rsidTr="00694356">
        <w:tc>
          <w:tcPr>
            <w:tcW w:w="927" w:type="dxa"/>
          </w:tcPr>
          <w:p w14:paraId="482C31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983</w:t>
            </w:r>
          </w:p>
        </w:tc>
        <w:tc>
          <w:tcPr>
            <w:tcW w:w="967" w:type="dxa"/>
          </w:tcPr>
          <w:p w14:paraId="6264B1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736" w:type="dxa"/>
          </w:tcPr>
          <w:p w14:paraId="4C0C7D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446" w:type="dxa"/>
          </w:tcPr>
          <w:p w14:paraId="1629A6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688" w:type="dxa"/>
          </w:tcPr>
          <w:p w14:paraId="56D997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1416" w:type="dxa"/>
          </w:tcPr>
          <w:p w14:paraId="74835F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6F02E6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40" w:type="dxa"/>
          </w:tcPr>
          <w:p w14:paraId="5D5299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688" w:type="dxa"/>
          </w:tcPr>
          <w:p w14:paraId="44C9DA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</w:tr>
      <w:tr w:rsidR="002F4839" w:rsidRPr="002F4839" w14:paraId="347F1FAD" w14:textId="77777777" w:rsidTr="00694356">
        <w:tc>
          <w:tcPr>
            <w:tcW w:w="927" w:type="dxa"/>
          </w:tcPr>
          <w:p w14:paraId="51D6A9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984</w:t>
            </w:r>
          </w:p>
        </w:tc>
        <w:tc>
          <w:tcPr>
            <w:tcW w:w="967" w:type="dxa"/>
          </w:tcPr>
          <w:p w14:paraId="333329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36" w:type="dxa"/>
          </w:tcPr>
          <w:p w14:paraId="4CC995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1446" w:type="dxa"/>
          </w:tcPr>
          <w:p w14:paraId="6C833F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688" w:type="dxa"/>
          </w:tcPr>
          <w:p w14:paraId="021A38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1416" w:type="dxa"/>
          </w:tcPr>
          <w:p w14:paraId="42E6DF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2E25FC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740" w:type="dxa"/>
          </w:tcPr>
          <w:p w14:paraId="0263BA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688" w:type="dxa"/>
          </w:tcPr>
          <w:p w14:paraId="46E75A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</w:tr>
      <w:tr w:rsidR="002F4839" w:rsidRPr="002F4839" w14:paraId="1811C1ED" w14:textId="77777777" w:rsidTr="00694356">
        <w:tc>
          <w:tcPr>
            <w:tcW w:w="927" w:type="dxa"/>
          </w:tcPr>
          <w:p w14:paraId="0BEEFE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985</w:t>
            </w:r>
          </w:p>
        </w:tc>
        <w:tc>
          <w:tcPr>
            <w:tcW w:w="967" w:type="dxa"/>
          </w:tcPr>
          <w:p w14:paraId="6A95EA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36" w:type="dxa"/>
          </w:tcPr>
          <w:p w14:paraId="1457FB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446" w:type="dxa"/>
          </w:tcPr>
          <w:p w14:paraId="0E455C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688" w:type="dxa"/>
          </w:tcPr>
          <w:p w14:paraId="15FEA1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416" w:type="dxa"/>
          </w:tcPr>
          <w:p w14:paraId="647AAA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688" w:type="dxa"/>
          </w:tcPr>
          <w:p w14:paraId="50E9A2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740" w:type="dxa"/>
          </w:tcPr>
          <w:p w14:paraId="2E0B95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688" w:type="dxa"/>
          </w:tcPr>
          <w:p w14:paraId="0D7D39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66DEB7DA" w14:textId="77777777" w:rsidTr="00694356">
        <w:tc>
          <w:tcPr>
            <w:tcW w:w="927" w:type="dxa"/>
          </w:tcPr>
          <w:p w14:paraId="7C4970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986</w:t>
            </w:r>
          </w:p>
        </w:tc>
        <w:tc>
          <w:tcPr>
            <w:tcW w:w="967" w:type="dxa"/>
          </w:tcPr>
          <w:p w14:paraId="285D4D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736" w:type="dxa"/>
          </w:tcPr>
          <w:p w14:paraId="1E7749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446" w:type="dxa"/>
          </w:tcPr>
          <w:p w14:paraId="614194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688" w:type="dxa"/>
          </w:tcPr>
          <w:p w14:paraId="2BF4AA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416" w:type="dxa"/>
          </w:tcPr>
          <w:p w14:paraId="642B6F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71730A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40" w:type="dxa"/>
          </w:tcPr>
          <w:p w14:paraId="656CA4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688" w:type="dxa"/>
          </w:tcPr>
          <w:p w14:paraId="13E22C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0C34EB30" w14:textId="77777777" w:rsidTr="00694356">
        <w:tc>
          <w:tcPr>
            <w:tcW w:w="927" w:type="dxa"/>
          </w:tcPr>
          <w:p w14:paraId="094003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987</w:t>
            </w:r>
          </w:p>
        </w:tc>
        <w:tc>
          <w:tcPr>
            <w:tcW w:w="967" w:type="dxa"/>
          </w:tcPr>
          <w:p w14:paraId="77C6E5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36" w:type="dxa"/>
          </w:tcPr>
          <w:p w14:paraId="245F98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446" w:type="dxa"/>
          </w:tcPr>
          <w:p w14:paraId="02646C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688" w:type="dxa"/>
          </w:tcPr>
          <w:p w14:paraId="619E2A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1416" w:type="dxa"/>
          </w:tcPr>
          <w:p w14:paraId="0BCDFD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787B46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740" w:type="dxa"/>
          </w:tcPr>
          <w:p w14:paraId="2C58A3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688" w:type="dxa"/>
          </w:tcPr>
          <w:p w14:paraId="5F8855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</w:tr>
      <w:tr w:rsidR="002F4839" w:rsidRPr="002F4839" w14:paraId="0453FBF0" w14:textId="77777777" w:rsidTr="00694356">
        <w:tc>
          <w:tcPr>
            <w:tcW w:w="927" w:type="dxa"/>
          </w:tcPr>
          <w:p w14:paraId="652F3A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967" w:type="dxa"/>
          </w:tcPr>
          <w:p w14:paraId="5FEE89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736" w:type="dxa"/>
          </w:tcPr>
          <w:p w14:paraId="5D1C2A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446" w:type="dxa"/>
          </w:tcPr>
          <w:p w14:paraId="1CA826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688" w:type="dxa"/>
          </w:tcPr>
          <w:p w14:paraId="79D743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416" w:type="dxa"/>
          </w:tcPr>
          <w:p w14:paraId="524DCA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688" w:type="dxa"/>
          </w:tcPr>
          <w:p w14:paraId="0D4D37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40" w:type="dxa"/>
          </w:tcPr>
          <w:p w14:paraId="664D8C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688" w:type="dxa"/>
          </w:tcPr>
          <w:p w14:paraId="482667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</w:tr>
      <w:tr w:rsidR="002F4839" w:rsidRPr="002F4839" w14:paraId="6FD928E1" w14:textId="77777777" w:rsidTr="00694356">
        <w:tc>
          <w:tcPr>
            <w:tcW w:w="927" w:type="dxa"/>
          </w:tcPr>
          <w:p w14:paraId="24F4D9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967" w:type="dxa"/>
          </w:tcPr>
          <w:p w14:paraId="603821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736" w:type="dxa"/>
          </w:tcPr>
          <w:p w14:paraId="6468A6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1446" w:type="dxa"/>
          </w:tcPr>
          <w:p w14:paraId="1DBDCA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688" w:type="dxa"/>
          </w:tcPr>
          <w:p w14:paraId="1506AD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1416" w:type="dxa"/>
          </w:tcPr>
          <w:p w14:paraId="3C3C38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6D4268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740" w:type="dxa"/>
          </w:tcPr>
          <w:p w14:paraId="27B416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688" w:type="dxa"/>
          </w:tcPr>
          <w:p w14:paraId="42E1E9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30CFD517" w14:textId="77777777" w:rsidTr="00694356">
        <w:tc>
          <w:tcPr>
            <w:tcW w:w="927" w:type="dxa"/>
          </w:tcPr>
          <w:p w14:paraId="790227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967" w:type="dxa"/>
          </w:tcPr>
          <w:p w14:paraId="62B2BC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736" w:type="dxa"/>
          </w:tcPr>
          <w:p w14:paraId="7DF4B5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1446" w:type="dxa"/>
          </w:tcPr>
          <w:p w14:paraId="2FEAEA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688" w:type="dxa"/>
          </w:tcPr>
          <w:p w14:paraId="6244F1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1416" w:type="dxa"/>
          </w:tcPr>
          <w:p w14:paraId="09E817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688" w:type="dxa"/>
          </w:tcPr>
          <w:p w14:paraId="27CE7E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740" w:type="dxa"/>
          </w:tcPr>
          <w:p w14:paraId="37DF99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688" w:type="dxa"/>
          </w:tcPr>
          <w:p w14:paraId="18091D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</w:tr>
      <w:tr w:rsidR="002F4839" w:rsidRPr="002F4839" w14:paraId="619ADDC8" w14:textId="77777777" w:rsidTr="00694356">
        <w:tc>
          <w:tcPr>
            <w:tcW w:w="927" w:type="dxa"/>
          </w:tcPr>
          <w:p w14:paraId="302EA1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967" w:type="dxa"/>
          </w:tcPr>
          <w:p w14:paraId="0807FC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36" w:type="dxa"/>
          </w:tcPr>
          <w:p w14:paraId="356467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1446" w:type="dxa"/>
          </w:tcPr>
          <w:p w14:paraId="67E4AF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688" w:type="dxa"/>
          </w:tcPr>
          <w:p w14:paraId="4B20A1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1416" w:type="dxa"/>
          </w:tcPr>
          <w:p w14:paraId="3DD3D0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01EBFA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740" w:type="dxa"/>
          </w:tcPr>
          <w:p w14:paraId="55077E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688" w:type="dxa"/>
          </w:tcPr>
          <w:p w14:paraId="1B7B3B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49DB1DB9" w14:textId="77777777" w:rsidTr="00694356">
        <w:tc>
          <w:tcPr>
            <w:tcW w:w="927" w:type="dxa"/>
          </w:tcPr>
          <w:p w14:paraId="0D3B1B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967" w:type="dxa"/>
          </w:tcPr>
          <w:p w14:paraId="2FA348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736" w:type="dxa"/>
          </w:tcPr>
          <w:p w14:paraId="261E24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1446" w:type="dxa"/>
          </w:tcPr>
          <w:p w14:paraId="6D61ED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688" w:type="dxa"/>
          </w:tcPr>
          <w:p w14:paraId="60E860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1416" w:type="dxa"/>
          </w:tcPr>
          <w:p w14:paraId="4DCA76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6B2EE7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740" w:type="dxa"/>
          </w:tcPr>
          <w:p w14:paraId="01817A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688" w:type="dxa"/>
          </w:tcPr>
          <w:p w14:paraId="5F4089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</w:tr>
      <w:tr w:rsidR="002F4839" w:rsidRPr="002F4839" w14:paraId="12BB505B" w14:textId="77777777" w:rsidTr="00694356">
        <w:tc>
          <w:tcPr>
            <w:tcW w:w="927" w:type="dxa"/>
          </w:tcPr>
          <w:p w14:paraId="761025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967" w:type="dxa"/>
          </w:tcPr>
          <w:p w14:paraId="646C9A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36" w:type="dxa"/>
          </w:tcPr>
          <w:p w14:paraId="356B7B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1446" w:type="dxa"/>
          </w:tcPr>
          <w:p w14:paraId="775FF0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688" w:type="dxa"/>
          </w:tcPr>
          <w:p w14:paraId="36903E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416" w:type="dxa"/>
          </w:tcPr>
          <w:p w14:paraId="56A8AC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1FDE0F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40" w:type="dxa"/>
          </w:tcPr>
          <w:p w14:paraId="24FF96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688" w:type="dxa"/>
          </w:tcPr>
          <w:p w14:paraId="7C4C35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411E0A86" w14:textId="77777777" w:rsidTr="00694356">
        <w:tc>
          <w:tcPr>
            <w:tcW w:w="927" w:type="dxa"/>
          </w:tcPr>
          <w:p w14:paraId="37066A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967" w:type="dxa"/>
          </w:tcPr>
          <w:p w14:paraId="0C2820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36" w:type="dxa"/>
          </w:tcPr>
          <w:p w14:paraId="7A85E1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1446" w:type="dxa"/>
          </w:tcPr>
          <w:p w14:paraId="7D3AEE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688" w:type="dxa"/>
          </w:tcPr>
          <w:p w14:paraId="58D934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1416" w:type="dxa"/>
          </w:tcPr>
          <w:p w14:paraId="1FB24E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168C97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40" w:type="dxa"/>
          </w:tcPr>
          <w:p w14:paraId="2A89AE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688" w:type="dxa"/>
          </w:tcPr>
          <w:p w14:paraId="7EE8B9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</w:tr>
      <w:tr w:rsidR="002F4839" w:rsidRPr="002F4839" w14:paraId="6F61CBC4" w14:textId="77777777" w:rsidTr="00694356">
        <w:tc>
          <w:tcPr>
            <w:tcW w:w="927" w:type="dxa"/>
          </w:tcPr>
          <w:p w14:paraId="388689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67" w:type="dxa"/>
          </w:tcPr>
          <w:p w14:paraId="1C5A9B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36" w:type="dxa"/>
          </w:tcPr>
          <w:p w14:paraId="5B1B28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446" w:type="dxa"/>
          </w:tcPr>
          <w:p w14:paraId="3BE823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688" w:type="dxa"/>
          </w:tcPr>
          <w:p w14:paraId="53A868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416" w:type="dxa"/>
          </w:tcPr>
          <w:p w14:paraId="7EB760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688" w:type="dxa"/>
          </w:tcPr>
          <w:p w14:paraId="5C0727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740" w:type="dxa"/>
          </w:tcPr>
          <w:p w14:paraId="1970EE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688" w:type="dxa"/>
          </w:tcPr>
          <w:p w14:paraId="1C792A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</w:tr>
      <w:tr w:rsidR="002F4839" w:rsidRPr="002F4839" w14:paraId="0365747E" w14:textId="77777777" w:rsidTr="00694356">
        <w:tc>
          <w:tcPr>
            <w:tcW w:w="927" w:type="dxa"/>
          </w:tcPr>
          <w:p w14:paraId="15D324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67" w:type="dxa"/>
          </w:tcPr>
          <w:p w14:paraId="6019E3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736" w:type="dxa"/>
          </w:tcPr>
          <w:p w14:paraId="5C48FA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1446" w:type="dxa"/>
          </w:tcPr>
          <w:p w14:paraId="76AE66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688" w:type="dxa"/>
          </w:tcPr>
          <w:p w14:paraId="1BA3B2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1416" w:type="dxa"/>
          </w:tcPr>
          <w:p w14:paraId="720AC4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220E51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740" w:type="dxa"/>
          </w:tcPr>
          <w:p w14:paraId="1A64ED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57</w:t>
            </w:r>
          </w:p>
        </w:tc>
        <w:tc>
          <w:tcPr>
            <w:tcW w:w="688" w:type="dxa"/>
          </w:tcPr>
          <w:p w14:paraId="2CFD10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0380A4B1" w14:textId="77777777" w:rsidTr="00694356">
        <w:tc>
          <w:tcPr>
            <w:tcW w:w="927" w:type="dxa"/>
          </w:tcPr>
          <w:p w14:paraId="6632C8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67" w:type="dxa"/>
          </w:tcPr>
          <w:p w14:paraId="453B63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36" w:type="dxa"/>
          </w:tcPr>
          <w:p w14:paraId="127564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1446" w:type="dxa"/>
          </w:tcPr>
          <w:p w14:paraId="3C8FD2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688" w:type="dxa"/>
          </w:tcPr>
          <w:p w14:paraId="748F65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1416" w:type="dxa"/>
          </w:tcPr>
          <w:p w14:paraId="3C26FD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3ED5FE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740" w:type="dxa"/>
          </w:tcPr>
          <w:p w14:paraId="3295C5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688" w:type="dxa"/>
          </w:tcPr>
          <w:p w14:paraId="36B61C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</w:tr>
      <w:tr w:rsidR="002F4839" w:rsidRPr="002F4839" w14:paraId="068AE70F" w14:textId="77777777" w:rsidTr="00694356">
        <w:tc>
          <w:tcPr>
            <w:tcW w:w="927" w:type="dxa"/>
          </w:tcPr>
          <w:p w14:paraId="793ABF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67" w:type="dxa"/>
          </w:tcPr>
          <w:p w14:paraId="5DD8B5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736" w:type="dxa"/>
          </w:tcPr>
          <w:p w14:paraId="5DAF45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1446" w:type="dxa"/>
          </w:tcPr>
          <w:p w14:paraId="281692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688" w:type="dxa"/>
          </w:tcPr>
          <w:p w14:paraId="04F009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1416" w:type="dxa"/>
          </w:tcPr>
          <w:p w14:paraId="07AC18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688" w:type="dxa"/>
          </w:tcPr>
          <w:p w14:paraId="702A62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740" w:type="dxa"/>
          </w:tcPr>
          <w:p w14:paraId="250D00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688" w:type="dxa"/>
          </w:tcPr>
          <w:p w14:paraId="7EC5D5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43B882F6" w14:textId="77777777" w:rsidTr="00694356">
        <w:tc>
          <w:tcPr>
            <w:tcW w:w="927" w:type="dxa"/>
          </w:tcPr>
          <w:p w14:paraId="19CED8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67" w:type="dxa"/>
          </w:tcPr>
          <w:p w14:paraId="2F6127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36" w:type="dxa"/>
          </w:tcPr>
          <w:p w14:paraId="3D37A4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1446" w:type="dxa"/>
          </w:tcPr>
          <w:p w14:paraId="1AAA6B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688" w:type="dxa"/>
          </w:tcPr>
          <w:p w14:paraId="16E8A3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416" w:type="dxa"/>
          </w:tcPr>
          <w:p w14:paraId="75C5AF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688" w:type="dxa"/>
          </w:tcPr>
          <w:p w14:paraId="3BF539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740" w:type="dxa"/>
          </w:tcPr>
          <w:p w14:paraId="49BA96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688" w:type="dxa"/>
          </w:tcPr>
          <w:p w14:paraId="161F24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7924EA95" w14:textId="77777777" w:rsidTr="00694356">
        <w:tc>
          <w:tcPr>
            <w:tcW w:w="927" w:type="dxa"/>
          </w:tcPr>
          <w:p w14:paraId="1884F3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67" w:type="dxa"/>
          </w:tcPr>
          <w:p w14:paraId="3F8AEB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736" w:type="dxa"/>
          </w:tcPr>
          <w:p w14:paraId="4F758A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1446" w:type="dxa"/>
          </w:tcPr>
          <w:p w14:paraId="6B5550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688" w:type="dxa"/>
          </w:tcPr>
          <w:p w14:paraId="4306FF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416" w:type="dxa"/>
          </w:tcPr>
          <w:p w14:paraId="7E9354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688" w:type="dxa"/>
          </w:tcPr>
          <w:p w14:paraId="752EAB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740" w:type="dxa"/>
          </w:tcPr>
          <w:p w14:paraId="1A78C9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688" w:type="dxa"/>
          </w:tcPr>
          <w:p w14:paraId="26E9F9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</w:tr>
      <w:tr w:rsidR="002F4839" w:rsidRPr="002F4839" w14:paraId="02405D08" w14:textId="77777777" w:rsidTr="00694356">
        <w:tc>
          <w:tcPr>
            <w:tcW w:w="927" w:type="dxa"/>
          </w:tcPr>
          <w:p w14:paraId="184843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67" w:type="dxa"/>
          </w:tcPr>
          <w:p w14:paraId="2761AC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736" w:type="dxa"/>
          </w:tcPr>
          <w:p w14:paraId="692135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5.27</w:t>
            </w:r>
          </w:p>
        </w:tc>
        <w:tc>
          <w:tcPr>
            <w:tcW w:w="1446" w:type="dxa"/>
          </w:tcPr>
          <w:p w14:paraId="3A09AB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688" w:type="dxa"/>
          </w:tcPr>
          <w:p w14:paraId="1FFC58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1416" w:type="dxa"/>
          </w:tcPr>
          <w:p w14:paraId="2EDCDA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688" w:type="dxa"/>
          </w:tcPr>
          <w:p w14:paraId="69A723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740" w:type="dxa"/>
          </w:tcPr>
          <w:p w14:paraId="4C0812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688" w:type="dxa"/>
          </w:tcPr>
          <w:p w14:paraId="6CB8A2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685DBB6D" w14:textId="77777777" w:rsidTr="00694356">
        <w:tc>
          <w:tcPr>
            <w:tcW w:w="927" w:type="dxa"/>
          </w:tcPr>
          <w:p w14:paraId="7A3DA7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67" w:type="dxa"/>
          </w:tcPr>
          <w:p w14:paraId="2A58E1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36" w:type="dxa"/>
          </w:tcPr>
          <w:p w14:paraId="2ECE81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1446" w:type="dxa"/>
          </w:tcPr>
          <w:p w14:paraId="43399C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688" w:type="dxa"/>
          </w:tcPr>
          <w:p w14:paraId="142282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1416" w:type="dxa"/>
          </w:tcPr>
          <w:p w14:paraId="0AF120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688" w:type="dxa"/>
          </w:tcPr>
          <w:p w14:paraId="5F8156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740" w:type="dxa"/>
          </w:tcPr>
          <w:p w14:paraId="7FE867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688" w:type="dxa"/>
          </w:tcPr>
          <w:p w14:paraId="11D661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</w:tr>
      <w:tr w:rsidR="002F4839" w:rsidRPr="002F4839" w14:paraId="36361A59" w14:textId="77777777" w:rsidTr="00694356">
        <w:tc>
          <w:tcPr>
            <w:tcW w:w="927" w:type="dxa"/>
          </w:tcPr>
          <w:p w14:paraId="6EEC23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67" w:type="dxa"/>
          </w:tcPr>
          <w:p w14:paraId="7407D8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736" w:type="dxa"/>
          </w:tcPr>
          <w:p w14:paraId="6C085E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446" w:type="dxa"/>
          </w:tcPr>
          <w:p w14:paraId="181350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688" w:type="dxa"/>
          </w:tcPr>
          <w:p w14:paraId="37F4D3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1416" w:type="dxa"/>
          </w:tcPr>
          <w:p w14:paraId="4661ED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688" w:type="dxa"/>
          </w:tcPr>
          <w:p w14:paraId="35F25C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740" w:type="dxa"/>
          </w:tcPr>
          <w:p w14:paraId="2DC2DB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688" w:type="dxa"/>
          </w:tcPr>
          <w:p w14:paraId="276704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</w:tr>
      <w:tr w:rsidR="002F4839" w:rsidRPr="002F4839" w14:paraId="087B8216" w14:textId="77777777" w:rsidTr="00694356">
        <w:tc>
          <w:tcPr>
            <w:tcW w:w="927" w:type="dxa"/>
          </w:tcPr>
          <w:p w14:paraId="549D9F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67" w:type="dxa"/>
          </w:tcPr>
          <w:p w14:paraId="3DEA89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36" w:type="dxa"/>
          </w:tcPr>
          <w:p w14:paraId="6999FE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1446" w:type="dxa"/>
          </w:tcPr>
          <w:p w14:paraId="53B29D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688" w:type="dxa"/>
          </w:tcPr>
          <w:p w14:paraId="066213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1416" w:type="dxa"/>
          </w:tcPr>
          <w:p w14:paraId="7B846D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688" w:type="dxa"/>
          </w:tcPr>
          <w:p w14:paraId="227018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740" w:type="dxa"/>
          </w:tcPr>
          <w:p w14:paraId="4157B0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688" w:type="dxa"/>
          </w:tcPr>
          <w:p w14:paraId="5C140E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</w:tr>
      <w:tr w:rsidR="002F4839" w:rsidRPr="002F4839" w14:paraId="0585EE66" w14:textId="77777777" w:rsidTr="00694356">
        <w:tc>
          <w:tcPr>
            <w:tcW w:w="927" w:type="dxa"/>
          </w:tcPr>
          <w:p w14:paraId="053A48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67" w:type="dxa"/>
          </w:tcPr>
          <w:p w14:paraId="2808C7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36" w:type="dxa"/>
          </w:tcPr>
          <w:p w14:paraId="73E40F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1446" w:type="dxa"/>
          </w:tcPr>
          <w:p w14:paraId="0F3A54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688" w:type="dxa"/>
          </w:tcPr>
          <w:p w14:paraId="4BC8F8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1416" w:type="dxa"/>
          </w:tcPr>
          <w:p w14:paraId="77EDBC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76706E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740" w:type="dxa"/>
          </w:tcPr>
          <w:p w14:paraId="524CB5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688" w:type="dxa"/>
          </w:tcPr>
          <w:p w14:paraId="63E5E4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</w:tr>
      <w:tr w:rsidR="002F4839" w:rsidRPr="002F4839" w14:paraId="597EE1E9" w14:textId="77777777" w:rsidTr="00694356">
        <w:tc>
          <w:tcPr>
            <w:tcW w:w="927" w:type="dxa"/>
          </w:tcPr>
          <w:p w14:paraId="7E1785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67" w:type="dxa"/>
          </w:tcPr>
          <w:p w14:paraId="676BBC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36" w:type="dxa"/>
          </w:tcPr>
          <w:p w14:paraId="2B20F1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1446" w:type="dxa"/>
          </w:tcPr>
          <w:p w14:paraId="29EC4B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688" w:type="dxa"/>
          </w:tcPr>
          <w:p w14:paraId="692337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1416" w:type="dxa"/>
          </w:tcPr>
          <w:p w14:paraId="07133F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086A5E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740" w:type="dxa"/>
          </w:tcPr>
          <w:p w14:paraId="73C21D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688" w:type="dxa"/>
          </w:tcPr>
          <w:p w14:paraId="78E08C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</w:tr>
      <w:tr w:rsidR="002F4839" w:rsidRPr="002F4839" w14:paraId="61484DCB" w14:textId="77777777" w:rsidTr="00694356">
        <w:tc>
          <w:tcPr>
            <w:tcW w:w="927" w:type="dxa"/>
          </w:tcPr>
          <w:p w14:paraId="73AD8C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67" w:type="dxa"/>
          </w:tcPr>
          <w:p w14:paraId="63E571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736" w:type="dxa"/>
          </w:tcPr>
          <w:p w14:paraId="743A7F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446" w:type="dxa"/>
          </w:tcPr>
          <w:p w14:paraId="03421F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688" w:type="dxa"/>
          </w:tcPr>
          <w:p w14:paraId="1ACB5F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1416" w:type="dxa"/>
          </w:tcPr>
          <w:p w14:paraId="071AC1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688" w:type="dxa"/>
          </w:tcPr>
          <w:p w14:paraId="2874EE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740" w:type="dxa"/>
          </w:tcPr>
          <w:p w14:paraId="28DE14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688" w:type="dxa"/>
          </w:tcPr>
          <w:p w14:paraId="6ABFF5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6848B9E6" w14:textId="77777777" w:rsidTr="00694356">
        <w:tc>
          <w:tcPr>
            <w:tcW w:w="927" w:type="dxa"/>
          </w:tcPr>
          <w:p w14:paraId="2DDD40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67" w:type="dxa"/>
          </w:tcPr>
          <w:p w14:paraId="1BF32F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36" w:type="dxa"/>
          </w:tcPr>
          <w:p w14:paraId="5B701E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446" w:type="dxa"/>
          </w:tcPr>
          <w:p w14:paraId="774938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688" w:type="dxa"/>
          </w:tcPr>
          <w:p w14:paraId="4F146B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1416" w:type="dxa"/>
          </w:tcPr>
          <w:p w14:paraId="5D7C8A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688" w:type="dxa"/>
          </w:tcPr>
          <w:p w14:paraId="0DE9C8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740" w:type="dxa"/>
          </w:tcPr>
          <w:p w14:paraId="5CAFC9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688" w:type="dxa"/>
          </w:tcPr>
          <w:p w14:paraId="5EC28A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</w:tr>
      <w:tr w:rsidR="002F4839" w:rsidRPr="002F4839" w14:paraId="5B636570" w14:textId="77777777" w:rsidTr="00694356">
        <w:tc>
          <w:tcPr>
            <w:tcW w:w="927" w:type="dxa"/>
          </w:tcPr>
          <w:p w14:paraId="4910A5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67" w:type="dxa"/>
          </w:tcPr>
          <w:p w14:paraId="1EA98C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36" w:type="dxa"/>
          </w:tcPr>
          <w:p w14:paraId="69874B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1446" w:type="dxa"/>
          </w:tcPr>
          <w:p w14:paraId="0673C7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688" w:type="dxa"/>
          </w:tcPr>
          <w:p w14:paraId="22C1CC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1416" w:type="dxa"/>
          </w:tcPr>
          <w:p w14:paraId="7FC702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688" w:type="dxa"/>
          </w:tcPr>
          <w:p w14:paraId="10BEB8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740" w:type="dxa"/>
          </w:tcPr>
          <w:p w14:paraId="7FADB1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688" w:type="dxa"/>
          </w:tcPr>
          <w:p w14:paraId="458A08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</w:tr>
      <w:tr w:rsidR="002F4839" w:rsidRPr="002F4839" w14:paraId="254A9036" w14:textId="77777777" w:rsidTr="00694356">
        <w:tc>
          <w:tcPr>
            <w:tcW w:w="927" w:type="dxa"/>
          </w:tcPr>
          <w:p w14:paraId="0F3752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67" w:type="dxa"/>
          </w:tcPr>
          <w:p w14:paraId="5866D5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736" w:type="dxa"/>
          </w:tcPr>
          <w:p w14:paraId="7C156C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446" w:type="dxa"/>
          </w:tcPr>
          <w:p w14:paraId="5CE842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688" w:type="dxa"/>
          </w:tcPr>
          <w:p w14:paraId="554FE1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1416" w:type="dxa"/>
          </w:tcPr>
          <w:p w14:paraId="747EE7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437388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740" w:type="dxa"/>
          </w:tcPr>
          <w:p w14:paraId="424138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688" w:type="dxa"/>
          </w:tcPr>
          <w:p w14:paraId="5B2B40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</w:tr>
      <w:tr w:rsidR="002F4839" w:rsidRPr="002F4839" w14:paraId="0E821C59" w14:textId="77777777" w:rsidTr="00694356">
        <w:tc>
          <w:tcPr>
            <w:tcW w:w="927" w:type="dxa"/>
          </w:tcPr>
          <w:p w14:paraId="388B3D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67" w:type="dxa"/>
          </w:tcPr>
          <w:p w14:paraId="50C29E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36" w:type="dxa"/>
          </w:tcPr>
          <w:p w14:paraId="553566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1446" w:type="dxa"/>
          </w:tcPr>
          <w:p w14:paraId="7CAB50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688" w:type="dxa"/>
          </w:tcPr>
          <w:p w14:paraId="532E3B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1416" w:type="dxa"/>
          </w:tcPr>
          <w:p w14:paraId="2FB3A0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688" w:type="dxa"/>
          </w:tcPr>
          <w:p w14:paraId="191E74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740" w:type="dxa"/>
          </w:tcPr>
          <w:p w14:paraId="405DAD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688" w:type="dxa"/>
          </w:tcPr>
          <w:p w14:paraId="64E3B4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</w:tr>
      <w:tr w:rsidR="002F4839" w:rsidRPr="002F4839" w14:paraId="0528BF59" w14:textId="77777777" w:rsidTr="00694356">
        <w:tc>
          <w:tcPr>
            <w:tcW w:w="927" w:type="dxa"/>
          </w:tcPr>
          <w:p w14:paraId="30864B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67" w:type="dxa"/>
          </w:tcPr>
          <w:p w14:paraId="2B0412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36" w:type="dxa"/>
          </w:tcPr>
          <w:p w14:paraId="565056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1446" w:type="dxa"/>
          </w:tcPr>
          <w:p w14:paraId="6300EA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688" w:type="dxa"/>
          </w:tcPr>
          <w:p w14:paraId="353DF8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1416" w:type="dxa"/>
          </w:tcPr>
          <w:p w14:paraId="2576CB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688" w:type="dxa"/>
          </w:tcPr>
          <w:p w14:paraId="5974E5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740" w:type="dxa"/>
          </w:tcPr>
          <w:p w14:paraId="74A055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688" w:type="dxa"/>
          </w:tcPr>
          <w:p w14:paraId="45F5E3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</w:tr>
      <w:tr w:rsidR="002F4839" w:rsidRPr="002F4839" w14:paraId="30C0BEB8" w14:textId="77777777" w:rsidTr="00694356">
        <w:tc>
          <w:tcPr>
            <w:tcW w:w="927" w:type="dxa"/>
          </w:tcPr>
          <w:p w14:paraId="074162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67" w:type="dxa"/>
          </w:tcPr>
          <w:p w14:paraId="7262C5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36" w:type="dxa"/>
          </w:tcPr>
          <w:p w14:paraId="52307B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446" w:type="dxa"/>
          </w:tcPr>
          <w:p w14:paraId="290AE7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688" w:type="dxa"/>
          </w:tcPr>
          <w:p w14:paraId="224ECD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1416" w:type="dxa"/>
          </w:tcPr>
          <w:p w14:paraId="4434DA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688" w:type="dxa"/>
          </w:tcPr>
          <w:p w14:paraId="3ABC02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40" w:type="dxa"/>
          </w:tcPr>
          <w:p w14:paraId="59BFBD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688" w:type="dxa"/>
          </w:tcPr>
          <w:p w14:paraId="2BCB49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</w:tr>
      <w:tr w:rsidR="002F4839" w:rsidRPr="002F4839" w14:paraId="177660BD" w14:textId="77777777" w:rsidTr="00694356">
        <w:tc>
          <w:tcPr>
            <w:tcW w:w="927" w:type="dxa"/>
          </w:tcPr>
          <w:p w14:paraId="6D6162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67" w:type="dxa"/>
          </w:tcPr>
          <w:p w14:paraId="4C1AF0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36" w:type="dxa"/>
          </w:tcPr>
          <w:p w14:paraId="408A84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1446" w:type="dxa"/>
          </w:tcPr>
          <w:p w14:paraId="1D06F6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688" w:type="dxa"/>
          </w:tcPr>
          <w:p w14:paraId="2F1C3F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1416" w:type="dxa"/>
          </w:tcPr>
          <w:p w14:paraId="69C0CF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688" w:type="dxa"/>
          </w:tcPr>
          <w:p w14:paraId="24F6E2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40" w:type="dxa"/>
          </w:tcPr>
          <w:p w14:paraId="2E4D52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688" w:type="dxa"/>
          </w:tcPr>
          <w:p w14:paraId="6771E5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</w:tr>
      <w:tr w:rsidR="002F4839" w:rsidRPr="002F4839" w14:paraId="1C066CF4" w14:textId="77777777" w:rsidTr="00694356">
        <w:tc>
          <w:tcPr>
            <w:tcW w:w="927" w:type="dxa"/>
          </w:tcPr>
          <w:p w14:paraId="3369FB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67" w:type="dxa"/>
          </w:tcPr>
          <w:p w14:paraId="03D37A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36" w:type="dxa"/>
          </w:tcPr>
          <w:p w14:paraId="6302E6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446" w:type="dxa"/>
          </w:tcPr>
          <w:p w14:paraId="015ACB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688" w:type="dxa"/>
          </w:tcPr>
          <w:p w14:paraId="132CD5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1416" w:type="dxa"/>
          </w:tcPr>
          <w:p w14:paraId="3A0AE5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688" w:type="dxa"/>
          </w:tcPr>
          <w:p w14:paraId="4F0828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40" w:type="dxa"/>
          </w:tcPr>
          <w:p w14:paraId="070339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688" w:type="dxa"/>
          </w:tcPr>
          <w:p w14:paraId="21D24D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</w:tr>
      <w:tr w:rsidR="002F4839" w:rsidRPr="002F4839" w14:paraId="0EC033DD" w14:textId="77777777" w:rsidTr="00694356">
        <w:tc>
          <w:tcPr>
            <w:tcW w:w="927" w:type="dxa"/>
          </w:tcPr>
          <w:p w14:paraId="3D8E8D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67" w:type="dxa"/>
          </w:tcPr>
          <w:p w14:paraId="20C9FA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36" w:type="dxa"/>
          </w:tcPr>
          <w:p w14:paraId="7F8B43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446" w:type="dxa"/>
          </w:tcPr>
          <w:p w14:paraId="1CA5AF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688" w:type="dxa"/>
          </w:tcPr>
          <w:p w14:paraId="1B495B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416" w:type="dxa"/>
          </w:tcPr>
          <w:p w14:paraId="6849D2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-</w:t>
            </w:r>
          </w:p>
        </w:tc>
        <w:tc>
          <w:tcPr>
            <w:tcW w:w="688" w:type="dxa"/>
          </w:tcPr>
          <w:p w14:paraId="731359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40" w:type="dxa"/>
          </w:tcPr>
          <w:p w14:paraId="486A1A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688" w:type="dxa"/>
          </w:tcPr>
          <w:p w14:paraId="299686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</w:tr>
      <w:tr w:rsidR="002F4839" w:rsidRPr="002F4839" w14:paraId="45769798" w14:textId="77777777" w:rsidTr="00694356">
        <w:tc>
          <w:tcPr>
            <w:tcW w:w="927" w:type="dxa"/>
          </w:tcPr>
          <w:p w14:paraId="7E9250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67" w:type="dxa"/>
          </w:tcPr>
          <w:p w14:paraId="4E27D0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36" w:type="dxa"/>
          </w:tcPr>
          <w:p w14:paraId="687FB5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1446" w:type="dxa"/>
          </w:tcPr>
          <w:p w14:paraId="064FD9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688" w:type="dxa"/>
          </w:tcPr>
          <w:p w14:paraId="4048B0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416" w:type="dxa"/>
          </w:tcPr>
          <w:p w14:paraId="3FA095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688" w:type="dxa"/>
          </w:tcPr>
          <w:p w14:paraId="0EA092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40" w:type="dxa"/>
          </w:tcPr>
          <w:p w14:paraId="411954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688" w:type="dxa"/>
          </w:tcPr>
          <w:p w14:paraId="03D961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</w:tr>
      <w:tr w:rsidR="002F4839" w:rsidRPr="002F4839" w14:paraId="60E4463D" w14:textId="77777777" w:rsidTr="00694356">
        <w:tc>
          <w:tcPr>
            <w:tcW w:w="927" w:type="dxa"/>
          </w:tcPr>
          <w:p w14:paraId="71A28D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967" w:type="dxa"/>
          </w:tcPr>
          <w:p w14:paraId="040D7F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736" w:type="dxa"/>
          </w:tcPr>
          <w:p w14:paraId="14E656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446" w:type="dxa"/>
          </w:tcPr>
          <w:p w14:paraId="639F8D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688" w:type="dxa"/>
          </w:tcPr>
          <w:p w14:paraId="7B1243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1416" w:type="dxa"/>
          </w:tcPr>
          <w:p w14:paraId="06C209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688" w:type="dxa"/>
          </w:tcPr>
          <w:p w14:paraId="5D0527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740" w:type="dxa"/>
          </w:tcPr>
          <w:p w14:paraId="29CF83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688" w:type="dxa"/>
          </w:tcPr>
          <w:p w14:paraId="19049C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</w:tr>
    </w:tbl>
    <w:p w14:paraId="30677AF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0CE5F3CF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cases in the time interval.</w:t>
      </w:r>
    </w:p>
    <w:p w14:paraId="6CC71301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2C310028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EDFBC7F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6. Squamous cell carcinoma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1975-2017 according to WHO grade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71"/>
        <w:gridCol w:w="918"/>
        <w:gridCol w:w="916"/>
        <w:gridCol w:w="918"/>
        <w:gridCol w:w="910"/>
        <w:gridCol w:w="917"/>
        <w:gridCol w:w="910"/>
        <w:gridCol w:w="926"/>
        <w:gridCol w:w="910"/>
      </w:tblGrid>
      <w:tr w:rsidR="002F4839" w:rsidRPr="002F4839" w14:paraId="6104E1C4" w14:textId="77777777" w:rsidTr="00694356">
        <w:tc>
          <w:tcPr>
            <w:tcW w:w="971" w:type="dxa"/>
            <w:vMerge w:val="restart"/>
            <w:vAlign w:val="center"/>
          </w:tcPr>
          <w:p w14:paraId="184F36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7325" w:type="dxa"/>
            <w:gridSpan w:val="8"/>
            <w:vAlign w:val="center"/>
          </w:tcPr>
          <w:p w14:paraId="31E2B3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WHO grade</w:t>
            </w:r>
          </w:p>
        </w:tc>
      </w:tr>
      <w:tr w:rsidR="002F4839" w:rsidRPr="002F4839" w14:paraId="6EF29C0E" w14:textId="77777777" w:rsidTr="00694356">
        <w:tc>
          <w:tcPr>
            <w:tcW w:w="971" w:type="dxa"/>
            <w:vMerge/>
          </w:tcPr>
          <w:p w14:paraId="13560BC6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670E70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</w:t>
            </w:r>
          </w:p>
        </w:tc>
        <w:tc>
          <w:tcPr>
            <w:tcW w:w="1828" w:type="dxa"/>
            <w:gridSpan w:val="2"/>
            <w:vAlign w:val="center"/>
          </w:tcPr>
          <w:p w14:paraId="2FF1CE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I</w:t>
            </w:r>
            <w:r w:rsidRPr="002F4839">
              <w:rPr>
                <w:rFonts w:eastAsia="等线" w:cs="Times New Roman"/>
                <w:sz w:val="18"/>
              </w:rPr>
              <w:t>I</w:t>
            </w:r>
          </w:p>
        </w:tc>
        <w:tc>
          <w:tcPr>
            <w:tcW w:w="1827" w:type="dxa"/>
            <w:gridSpan w:val="2"/>
            <w:vAlign w:val="center"/>
          </w:tcPr>
          <w:p w14:paraId="6A977C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III</w:t>
            </w:r>
          </w:p>
        </w:tc>
        <w:tc>
          <w:tcPr>
            <w:tcW w:w="1836" w:type="dxa"/>
            <w:gridSpan w:val="2"/>
            <w:vAlign w:val="center"/>
          </w:tcPr>
          <w:p w14:paraId="509493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U</w:t>
            </w:r>
            <w:r w:rsidRPr="002F4839">
              <w:rPr>
                <w:rFonts w:eastAsia="等线" w:cs="Times New Roman"/>
                <w:sz w:val="18"/>
              </w:rPr>
              <w:t>nknown</w:t>
            </w:r>
          </w:p>
        </w:tc>
      </w:tr>
      <w:tr w:rsidR="002F4839" w:rsidRPr="002F4839" w14:paraId="0FFF168E" w14:textId="77777777" w:rsidTr="00694356">
        <w:tc>
          <w:tcPr>
            <w:tcW w:w="971" w:type="dxa"/>
            <w:vMerge/>
          </w:tcPr>
          <w:p w14:paraId="6C59AC1C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18" w:type="dxa"/>
          </w:tcPr>
          <w:p w14:paraId="472CA5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6" w:type="dxa"/>
          </w:tcPr>
          <w:p w14:paraId="16C5FA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8" w:type="dxa"/>
          </w:tcPr>
          <w:p w14:paraId="442DEB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0" w:type="dxa"/>
          </w:tcPr>
          <w:p w14:paraId="30B734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7" w:type="dxa"/>
          </w:tcPr>
          <w:p w14:paraId="7F5B49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0" w:type="dxa"/>
          </w:tcPr>
          <w:p w14:paraId="6C2052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26" w:type="dxa"/>
          </w:tcPr>
          <w:p w14:paraId="2F173F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0" w:type="dxa"/>
          </w:tcPr>
          <w:p w14:paraId="29E9F8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1187E189" w14:textId="77777777" w:rsidTr="00694356">
        <w:tc>
          <w:tcPr>
            <w:tcW w:w="971" w:type="dxa"/>
          </w:tcPr>
          <w:p w14:paraId="48110E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975</w:t>
            </w:r>
          </w:p>
        </w:tc>
        <w:tc>
          <w:tcPr>
            <w:tcW w:w="918" w:type="dxa"/>
          </w:tcPr>
          <w:p w14:paraId="5165C7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6" w:type="dxa"/>
          </w:tcPr>
          <w:p w14:paraId="48A337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918" w:type="dxa"/>
          </w:tcPr>
          <w:p w14:paraId="388832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910" w:type="dxa"/>
          </w:tcPr>
          <w:p w14:paraId="5C15B0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17" w:type="dxa"/>
          </w:tcPr>
          <w:p w14:paraId="471908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10" w:type="dxa"/>
          </w:tcPr>
          <w:p w14:paraId="265706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6" w:type="dxa"/>
          </w:tcPr>
          <w:p w14:paraId="73B3BB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910" w:type="dxa"/>
          </w:tcPr>
          <w:p w14:paraId="5135A1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</w:tr>
      <w:tr w:rsidR="002F4839" w:rsidRPr="002F4839" w14:paraId="4D85A7FA" w14:textId="77777777" w:rsidTr="00694356">
        <w:tc>
          <w:tcPr>
            <w:tcW w:w="971" w:type="dxa"/>
          </w:tcPr>
          <w:p w14:paraId="24E3F2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976</w:t>
            </w:r>
          </w:p>
        </w:tc>
        <w:tc>
          <w:tcPr>
            <w:tcW w:w="918" w:type="dxa"/>
          </w:tcPr>
          <w:p w14:paraId="57C8C5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6" w:type="dxa"/>
          </w:tcPr>
          <w:p w14:paraId="4C45A4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18" w:type="dxa"/>
          </w:tcPr>
          <w:p w14:paraId="26C14C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910" w:type="dxa"/>
          </w:tcPr>
          <w:p w14:paraId="608D7F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17" w:type="dxa"/>
          </w:tcPr>
          <w:p w14:paraId="2F615A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910" w:type="dxa"/>
          </w:tcPr>
          <w:p w14:paraId="44CA29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26" w:type="dxa"/>
          </w:tcPr>
          <w:p w14:paraId="1AA9EA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910" w:type="dxa"/>
          </w:tcPr>
          <w:p w14:paraId="03A78A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58B913C5" w14:textId="77777777" w:rsidTr="00694356">
        <w:tc>
          <w:tcPr>
            <w:tcW w:w="971" w:type="dxa"/>
          </w:tcPr>
          <w:p w14:paraId="1B8A0E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977</w:t>
            </w:r>
          </w:p>
        </w:tc>
        <w:tc>
          <w:tcPr>
            <w:tcW w:w="918" w:type="dxa"/>
          </w:tcPr>
          <w:p w14:paraId="1A4E54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16" w:type="dxa"/>
          </w:tcPr>
          <w:p w14:paraId="49FE14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8" w:type="dxa"/>
          </w:tcPr>
          <w:p w14:paraId="33678F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910" w:type="dxa"/>
          </w:tcPr>
          <w:p w14:paraId="270B8E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917" w:type="dxa"/>
          </w:tcPr>
          <w:p w14:paraId="01729A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910" w:type="dxa"/>
          </w:tcPr>
          <w:p w14:paraId="249851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26" w:type="dxa"/>
          </w:tcPr>
          <w:p w14:paraId="028AD1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910" w:type="dxa"/>
          </w:tcPr>
          <w:p w14:paraId="228B65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2D67B582" w14:textId="77777777" w:rsidTr="00694356">
        <w:tc>
          <w:tcPr>
            <w:tcW w:w="971" w:type="dxa"/>
          </w:tcPr>
          <w:p w14:paraId="4F3863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978</w:t>
            </w:r>
          </w:p>
        </w:tc>
        <w:tc>
          <w:tcPr>
            <w:tcW w:w="918" w:type="dxa"/>
          </w:tcPr>
          <w:p w14:paraId="415CF2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6" w:type="dxa"/>
          </w:tcPr>
          <w:p w14:paraId="25D3D0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918" w:type="dxa"/>
          </w:tcPr>
          <w:p w14:paraId="49F058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910" w:type="dxa"/>
          </w:tcPr>
          <w:p w14:paraId="247AD5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17" w:type="dxa"/>
          </w:tcPr>
          <w:p w14:paraId="1759C6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910" w:type="dxa"/>
          </w:tcPr>
          <w:p w14:paraId="6A26E6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926" w:type="dxa"/>
          </w:tcPr>
          <w:p w14:paraId="716AB9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910" w:type="dxa"/>
          </w:tcPr>
          <w:p w14:paraId="2651DB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  <w:tr w:rsidR="002F4839" w:rsidRPr="002F4839" w14:paraId="1EDFBCCF" w14:textId="77777777" w:rsidTr="00694356">
        <w:tc>
          <w:tcPr>
            <w:tcW w:w="971" w:type="dxa"/>
          </w:tcPr>
          <w:p w14:paraId="7EAAF9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979</w:t>
            </w:r>
          </w:p>
        </w:tc>
        <w:tc>
          <w:tcPr>
            <w:tcW w:w="918" w:type="dxa"/>
          </w:tcPr>
          <w:p w14:paraId="00332D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6" w:type="dxa"/>
          </w:tcPr>
          <w:p w14:paraId="4656D4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18" w:type="dxa"/>
          </w:tcPr>
          <w:p w14:paraId="0C3474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0" w:type="dxa"/>
          </w:tcPr>
          <w:p w14:paraId="53681A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917" w:type="dxa"/>
          </w:tcPr>
          <w:p w14:paraId="5BC482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910" w:type="dxa"/>
          </w:tcPr>
          <w:p w14:paraId="1CD947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1.92</w:t>
            </w:r>
          </w:p>
        </w:tc>
        <w:tc>
          <w:tcPr>
            <w:tcW w:w="926" w:type="dxa"/>
          </w:tcPr>
          <w:p w14:paraId="569649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910" w:type="dxa"/>
          </w:tcPr>
          <w:p w14:paraId="5E9F43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453472FC" w14:textId="77777777" w:rsidTr="00694356">
        <w:tc>
          <w:tcPr>
            <w:tcW w:w="971" w:type="dxa"/>
          </w:tcPr>
          <w:p w14:paraId="085B06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980</w:t>
            </w:r>
          </w:p>
        </w:tc>
        <w:tc>
          <w:tcPr>
            <w:tcW w:w="918" w:type="dxa"/>
          </w:tcPr>
          <w:p w14:paraId="27256E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16" w:type="dxa"/>
          </w:tcPr>
          <w:p w14:paraId="62125A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18" w:type="dxa"/>
          </w:tcPr>
          <w:p w14:paraId="7523E1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910" w:type="dxa"/>
          </w:tcPr>
          <w:p w14:paraId="7C7DF8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7" w:type="dxa"/>
          </w:tcPr>
          <w:p w14:paraId="07A02C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910" w:type="dxa"/>
          </w:tcPr>
          <w:p w14:paraId="26D571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926" w:type="dxa"/>
          </w:tcPr>
          <w:p w14:paraId="657880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0" w:type="dxa"/>
          </w:tcPr>
          <w:p w14:paraId="5AD555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4135889C" w14:textId="77777777" w:rsidTr="00694356">
        <w:tc>
          <w:tcPr>
            <w:tcW w:w="971" w:type="dxa"/>
          </w:tcPr>
          <w:p w14:paraId="082BF5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981</w:t>
            </w:r>
          </w:p>
        </w:tc>
        <w:tc>
          <w:tcPr>
            <w:tcW w:w="918" w:type="dxa"/>
          </w:tcPr>
          <w:p w14:paraId="196C91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16" w:type="dxa"/>
          </w:tcPr>
          <w:p w14:paraId="752757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18" w:type="dxa"/>
          </w:tcPr>
          <w:p w14:paraId="0143E7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0" w:type="dxa"/>
          </w:tcPr>
          <w:p w14:paraId="251394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917" w:type="dxa"/>
          </w:tcPr>
          <w:p w14:paraId="7B3000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910" w:type="dxa"/>
          </w:tcPr>
          <w:p w14:paraId="7B7E6A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26" w:type="dxa"/>
          </w:tcPr>
          <w:p w14:paraId="3BD4BA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910" w:type="dxa"/>
          </w:tcPr>
          <w:p w14:paraId="6B0F33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</w:tr>
      <w:tr w:rsidR="002F4839" w:rsidRPr="002F4839" w14:paraId="0E45E931" w14:textId="77777777" w:rsidTr="00694356">
        <w:tc>
          <w:tcPr>
            <w:tcW w:w="971" w:type="dxa"/>
          </w:tcPr>
          <w:p w14:paraId="3DC6AD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982</w:t>
            </w:r>
          </w:p>
        </w:tc>
        <w:tc>
          <w:tcPr>
            <w:tcW w:w="918" w:type="dxa"/>
          </w:tcPr>
          <w:p w14:paraId="09FEBA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16" w:type="dxa"/>
          </w:tcPr>
          <w:p w14:paraId="0C3714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18" w:type="dxa"/>
          </w:tcPr>
          <w:p w14:paraId="381C1E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910" w:type="dxa"/>
          </w:tcPr>
          <w:p w14:paraId="29BE33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917" w:type="dxa"/>
          </w:tcPr>
          <w:p w14:paraId="00C14A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10" w:type="dxa"/>
          </w:tcPr>
          <w:p w14:paraId="12516D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926" w:type="dxa"/>
          </w:tcPr>
          <w:p w14:paraId="58F1E7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910" w:type="dxa"/>
          </w:tcPr>
          <w:p w14:paraId="535566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</w:tr>
      <w:tr w:rsidR="002F4839" w:rsidRPr="002F4839" w14:paraId="07DAFCE3" w14:textId="77777777" w:rsidTr="00694356">
        <w:tc>
          <w:tcPr>
            <w:tcW w:w="971" w:type="dxa"/>
          </w:tcPr>
          <w:p w14:paraId="2B0FAE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983</w:t>
            </w:r>
          </w:p>
        </w:tc>
        <w:tc>
          <w:tcPr>
            <w:tcW w:w="918" w:type="dxa"/>
          </w:tcPr>
          <w:p w14:paraId="13AB28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16" w:type="dxa"/>
          </w:tcPr>
          <w:p w14:paraId="283646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18" w:type="dxa"/>
          </w:tcPr>
          <w:p w14:paraId="452940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0" w:type="dxa"/>
          </w:tcPr>
          <w:p w14:paraId="5A9D47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917" w:type="dxa"/>
          </w:tcPr>
          <w:p w14:paraId="5ECE8A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910" w:type="dxa"/>
          </w:tcPr>
          <w:p w14:paraId="34AF6B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26" w:type="dxa"/>
          </w:tcPr>
          <w:p w14:paraId="48C6AF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910" w:type="dxa"/>
          </w:tcPr>
          <w:p w14:paraId="0957C9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</w:tr>
      <w:tr w:rsidR="002F4839" w:rsidRPr="002F4839" w14:paraId="3D08A4E4" w14:textId="77777777" w:rsidTr="00694356">
        <w:tc>
          <w:tcPr>
            <w:tcW w:w="971" w:type="dxa"/>
          </w:tcPr>
          <w:p w14:paraId="772456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984</w:t>
            </w:r>
          </w:p>
        </w:tc>
        <w:tc>
          <w:tcPr>
            <w:tcW w:w="918" w:type="dxa"/>
          </w:tcPr>
          <w:p w14:paraId="4823A5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6" w:type="dxa"/>
          </w:tcPr>
          <w:p w14:paraId="1A960E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18" w:type="dxa"/>
          </w:tcPr>
          <w:p w14:paraId="09BE8A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0" w:type="dxa"/>
          </w:tcPr>
          <w:p w14:paraId="6DC692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917" w:type="dxa"/>
          </w:tcPr>
          <w:p w14:paraId="75E453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910" w:type="dxa"/>
          </w:tcPr>
          <w:p w14:paraId="537550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26" w:type="dxa"/>
          </w:tcPr>
          <w:p w14:paraId="569BDD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910" w:type="dxa"/>
          </w:tcPr>
          <w:p w14:paraId="34946C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</w:tr>
      <w:tr w:rsidR="002F4839" w:rsidRPr="002F4839" w14:paraId="3AE10666" w14:textId="77777777" w:rsidTr="00694356">
        <w:tc>
          <w:tcPr>
            <w:tcW w:w="971" w:type="dxa"/>
          </w:tcPr>
          <w:p w14:paraId="0FAAA5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985</w:t>
            </w:r>
          </w:p>
        </w:tc>
        <w:tc>
          <w:tcPr>
            <w:tcW w:w="918" w:type="dxa"/>
          </w:tcPr>
          <w:p w14:paraId="2089F4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16" w:type="dxa"/>
          </w:tcPr>
          <w:p w14:paraId="6773EA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18" w:type="dxa"/>
          </w:tcPr>
          <w:p w14:paraId="64E880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910" w:type="dxa"/>
          </w:tcPr>
          <w:p w14:paraId="46928F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917" w:type="dxa"/>
          </w:tcPr>
          <w:p w14:paraId="7F8BFE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910" w:type="dxa"/>
          </w:tcPr>
          <w:p w14:paraId="38BDBA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26" w:type="dxa"/>
          </w:tcPr>
          <w:p w14:paraId="61A5EC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0" w:type="dxa"/>
          </w:tcPr>
          <w:p w14:paraId="357DEC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</w:tr>
      <w:tr w:rsidR="002F4839" w:rsidRPr="002F4839" w14:paraId="0E96379F" w14:textId="77777777" w:rsidTr="00694356">
        <w:tc>
          <w:tcPr>
            <w:tcW w:w="971" w:type="dxa"/>
          </w:tcPr>
          <w:p w14:paraId="65BF38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986</w:t>
            </w:r>
          </w:p>
        </w:tc>
        <w:tc>
          <w:tcPr>
            <w:tcW w:w="918" w:type="dxa"/>
          </w:tcPr>
          <w:p w14:paraId="73E33D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6" w:type="dxa"/>
          </w:tcPr>
          <w:p w14:paraId="6FADDF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18" w:type="dxa"/>
          </w:tcPr>
          <w:p w14:paraId="7C6145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910" w:type="dxa"/>
          </w:tcPr>
          <w:p w14:paraId="3AC422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17" w:type="dxa"/>
          </w:tcPr>
          <w:p w14:paraId="117842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10" w:type="dxa"/>
          </w:tcPr>
          <w:p w14:paraId="4D9576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926" w:type="dxa"/>
          </w:tcPr>
          <w:p w14:paraId="79E702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0" w:type="dxa"/>
          </w:tcPr>
          <w:p w14:paraId="2E4B01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</w:tr>
      <w:tr w:rsidR="002F4839" w:rsidRPr="002F4839" w14:paraId="580DA1B2" w14:textId="77777777" w:rsidTr="00694356">
        <w:tc>
          <w:tcPr>
            <w:tcW w:w="971" w:type="dxa"/>
          </w:tcPr>
          <w:p w14:paraId="33E083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987</w:t>
            </w:r>
          </w:p>
        </w:tc>
        <w:tc>
          <w:tcPr>
            <w:tcW w:w="918" w:type="dxa"/>
          </w:tcPr>
          <w:p w14:paraId="4727CD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6" w:type="dxa"/>
          </w:tcPr>
          <w:p w14:paraId="5CFEB3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918" w:type="dxa"/>
          </w:tcPr>
          <w:p w14:paraId="324062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910" w:type="dxa"/>
          </w:tcPr>
          <w:p w14:paraId="6B1529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17" w:type="dxa"/>
          </w:tcPr>
          <w:p w14:paraId="25E64A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910" w:type="dxa"/>
          </w:tcPr>
          <w:p w14:paraId="0ECC93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26" w:type="dxa"/>
          </w:tcPr>
          <w:p w14:paraId="593864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10" w:type="dxa"/>
          </w:tcPr>
          <w:p w14:paraId="63809C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</w:tr>
      <w:tr w:rsidR="002F4839" w:rsidRPr="002F4839" w14:paraId="10A4E13F" w14:textId="77777777" w:rsidTr="00694356">
        <w:tc>
          <w:tcPr>
            <w:tcW w:w="971" w:type="dxa"/>
          </w:tcPr>
          <w:p w14:paraId="1E010F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918" w:type="dxa"/>
          </w:tcPr>
          <w:p w14:paraId="29B669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55EAE4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18" w:type="dxa"/>
          </w:tcPr>
          <w:p w14:paraId="2F5B95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910" w:type="dxa"/>
          </w:tcPr>
          <w:p w14:paraId="6775FE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917" w:type="dxa"/>
          </w:tcPr>
          <w:p w14:paraId="34AA3A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910" w:type="dxa"/>
          </w:tcPr>
          <w:p w14:paraId="0198C8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926" w:type="dxa"/>
          </w:tcPr>
          <w:p w14:paraId="5D46FF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910" w:type="dxa"/>
          </w:tcPr>
          <w:p w14:paraId="07D1A4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</w:tr>
      <w:tr w:rsidR="002F4839" w:rsidRPr="002F4839" w14:paraId="73958602" w14:textId="77777777" w:rsidTr="00694356">
        <w:tc>
          <w:tcPr>
            <w:tcW w:w="971" w:type="dxa"/>
          </w:tcPr>
          <w:p w14:paraId="2061E8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918" w:type="dxa"/>
          </w:tcPr>
          <w:p w14:paraId="6731D1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6" w:type="dxa"/>
          </w:tcPr>
          <w:p w14:paraId="7D3AEE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18" w:type="dxa"/>
          </w:tcPr>
          <w:p w14:paraId="58E9EE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910" w:type="dxa"/>
          </w:tcPr>
          <w:p w14:paraId="217EAE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7" w:type="dxa"/>
          </w:tcPr>
          <w:p w14:paraId="140B29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10" w:type="dxa"/>
          </w:tcPr>
          <w:p w14:paraId="0B44D3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926" w:type="dxa"/>
          </w:tcPr>
          <w:p w14:paraId="6A7EE6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910" w:type="dxa"/>
          </w:tcPr>
          <w:p w14:paraId="215C78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</w:tr>
      <w:tr w:rsidR="002F4839" w:rsidRPr="002F4839" w14:paraId="5CFB6419" w14:textId="77777777" w:rsidTr="00694356">
        <w:tc>
          <w:tcPr>
            <w:tcW w:w="971" w:type="dxa"/>
          </w:tcPr>
          <w:p w14:paraId="4A42DE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918" w:type="dxa"/>
          </w:tcPr>
          <w:p w14:paraId="02687E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7DD6A0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8" w:type="dxa"/>
          </w:tcPr>
          <w:p w14:paraId="2DE0AF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910" w:type="dxa"/>
          </w:tcPr>
          <w:p w14:paraId="1FC901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917" w:type="dxa"/>
          </w:tcPr>
          <w:p w14:paraId="7D4A16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910" w:type="dxa"/>
          </w:tcPr>
          <w:p w14:paraId="1E41EE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926" w:type="dxa"/>
          </w:tcPr>
          <w:p w14:paraId="627128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0" w:type="dxa"/>
          </w:tcPr>
          <w:p w14:paraId="2A24B3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</w:tr>
      <w:tr w:rsidR="002F4839" w:rsidRPr="002F4839" w14:paraId="2426D9AB" w14:textId="77777777" w:rsidTr="00694356">
        <w:tc>
          <w:tcPr>
            <w:tcW w:w="971" w:type="dxa"/>
          </w:tcPr>
          <w:p w14:paraId="333BF2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918" w:type="dxa"/>
          </w:tcPr>
          <w:p w14:paraId="1DC902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16" w:type="dxa"/>
          </w:tcPr>
          <w:p w14:paraId="43672C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8" w:type="dxa"/>
          </w:tcPr>
          <w:p w14:paraId="681F7A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910" w:type="dxa"/>
          </w:tcPr>
          <w:p w14:paraId="1AAF6A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7" w:type="dxa"/>
          </w:tcPr>
          <w:p w14:paraId="569829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910" w:type="dxa"/>
          </w:tcPr>
          <w:p w14:paraId="268A36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926" w:type="dxa"/>
          </w:tcPr>
          <w:p w14:paraId="1F5066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910" w:type="dxa"/>
          </w:tcPr>
          <w:p w14:paraId="6A71A0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</w:tr>
      <w:tr w:rsidR="002F4839" w:rsidRPr="002F4839" w14:paraId="71950E24" w14:textId="77777777" w:rsidTr="00694356">
        <w:tc>
          <w:tcPr>
            <w:tcW w:w="971" w:type="dxa"/>
          </w:tcPr>
          <w:p w14:paraId="01792B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918" w:type="dxa"/>
          </w:tcPr>
          <w:p w14:paraId="207622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16" w:type="dxa"/>
          </w:tcPr>
          <w:p w14:paraId="6F2908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18" w:type="dxa"/>
          </w:tcPr>
          <w:p w14:paraId="1433F0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910" w:type="dxa"/>
          </w:tcPr>
          <w:p w14:paraId="27A902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917" w:type="dxa"/>
          </w:tcPr>
          <w:p w14:paraId="19C054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910" w:type="dxa"/>
          </w:tcPr>
          <w:p w14:paraId="0279CA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926" w:type="dxa"/>
          </w:tcPr>
          <w:p w14:paraId="15509E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910" w:type="dxa"/>
          </w:tcPr>
          <w:p w14:paraId="50EB65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3D925F34" w14:textId="77777777" w:rsidTr="00694356">
        <w:tc>
          <w:tcPr>
            <w:tcW w:w="971" w:type="dxa"/>
          </w:tcPr>
          <w:p w14:paraId="7E4C6E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918" w:type="dxa"/>
          </w:tcPr>
          <w:p w14:paraId="552581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16" w:type="dxa"/>
          </w:tcPr>
          <w:p w14:paraId="1AF409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8" w:type="dxa"/>
          </w:tcPr>
          <w:p w14:paraId="1F2023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910" w:type="dxa"/>
          </w:tcPr>
          <w:p w14:paraId="2F090E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917" w:type="dxa"/>
          </w:tcPr>
          <w:p w14:paraId="097CB3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910" w:type="dxa"/>
          </w:tcPr>
          <w:p w14:paraId="0FF214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926" w:type="dxa"/>
          </w:tcPr>
          <w:p w14:paraId="54FAB6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910" w:type="dxa"/>
          </w:tcPr>
          <w:p w14:paraId="312A44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</w:tr>
      <w:tr w:rsidR="002F4839" w:rsidRPr="002F4839" w14:paraId="03365EC8" w14:textId="77777777" w:rsidTr="00694356">
        <w:tc>
          <w:tcPr>
            <w:tcW w:w="971" w:type="dxa"/>
          </w:tcPr>
          <w:p w14:paraId="335B28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918" w:type="dxa"/>
          </w:tcPr>
          <w:p w14:paraId="4B1B82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16" w:type="dxa"/>
          </w:tcPr>
          <w:p w14:paraId="795A75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18" w:type="dxa"/>
          </w:tcPr>
          <w:p w14:paraId="1E515B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910" w:type="dxa"/>
          </w:tcPr>
          <w:p w14:paraId="321F58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7" w:type="dxa"/>
          </w:tcPr>
          <w:p w14:paraId="77A01C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910" w:type="dxa"/>
          </w:tcPr>
          <w:p w14:paraId="547BDA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  <w:tc>
          <w:tcPr>
            <w:tcW w:w="926" w:type="dxa"/>
          </w:tcPr>
          <w:p w14:paraId="2E6BD8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910" w:type="dxa"/>
          </w:tcPr>
          <w:p w14:paraId="7A5E00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</w:tr>
      <w:tr w:rsidR="002F4839" w:rsidRPr="002F4839" w14:paraId="570BA2E2" w14:textId="77777777" w:rsidTr="00694356">
        <w:tc>
          <w:tcPr>
            <w:tcW w:w="971" w:type="dxa"/>
          </w:tcPr>
          <w:p w14:paraId="57DECB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18" w:type="dxa"/>
          </w:tcPr>
          <w:p w14:paraId="193EBE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16" w:type="dxa"/>
          </w:tcPr>
          <w:p w14:paraId="172DFB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18" w:type="dxa"/>
          </w:tcPr>
          <w:p w14:paraId="5A200D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910" w:type="dxa"/>
          </w:tcPr>
          <w:p w14:paraId="1AB3DB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17" w:type="dxa"/>
          </w:tcPr>
          <w:p w14:paraId="0107B0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910" w:type="dxa"/>
          </w:tcPr>
          <w:p w14:paraId="1F0E66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926" w:type="dxa"/>
          </w:tcPr>
          <w:p w14:paraId="068D66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910" w:type="dxa"/>
          </w:tcPr>
          <w:p w14:paraId="79B2AF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</w:tr>
      <w:tr w:rsidR="002F4839" w:rsidRPr="002F4839" w14:paraId="49CCF04E" w14:textId="77777777" w:rsidTr="00694356">
        <w:tc>
          <w:tcPr>
            <w:tcW w:w="971" w:type="dxa"/>
          </w:tcPr>
          <w:p w14:paraId="74749E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18" w:type="dxa"/>
          </w:tcPr>
          <w:p w14:paraId="38F286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16" w:type="dxa"/>
          </w:tcPr>
          <w:p w14:paraId="4B1E8D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918" w:type="dxa"/>
          </w:tcPr>
          <w:p w14:paraId="6E35BF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910" w:type="dxa"/>
          </w:tcPr>
          <w:p w14:paraId="1EF195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917" w:type="dxa"/>
          </w:tcPr>
          <w:p w14:paraId="34F695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0" w:type="dxa"/>
          </w:tcPr>
          <w:p w14:paraId="72E0C1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926" w:type="dxa"/>
          </w:tcPr>
          <w:p w14:paraId="3365EF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910" w:type="dxa"/>
          </w:tcPr>
          <w:p w14:paraId="68B383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</w:tr>
      <w:tr w:rsidR="002F4839" w:rsidRPr="002F4839" w14:paraId="6CCBC044" w14:textId="77777777" w:rsidTr="00694356">
        <w:tc>
          <w:tcPr>
            <w:tcW w:w="971" w:type="dxa"/>
          </w:tcPr>
          <w:p w14:paraId="562BCB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18" w:type="dxa"/>
          </w:tcPr>
          <w:p w14:paraId="691BC4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16" w:type="dxa"/>
          </w:tcPr>
          <w:p w14:paraId="69596E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918" w:type="dxa"/>
          </w:tcPr>
          <w:p w14:paraId="26F0D4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10" w:type="dxa"/>
          </w:tcPr>
          <w:p w14:paraId="000D89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17" w:type="dxa"/>
          </w:tcPr>
          <w:p w14:paraId="226D6D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10" w:type="dxa"/>
          </w:tcPr>
          <w:p w14:paraId="5B0F69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926" w:type="dxa"/>
          </w:tcPr>
          <w:p w14:paraId="79510C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910" w:type="dxa"/>
          </w:tcPr>
          <w:p w14:paraId="3553D9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</w:tr>
      <w:tr w:rsidR="002F4839" w:rsidRPr="002F4839" w14:paraId="59130E31" w14:textId="77777777" w:rsidTr="00694356">
        <w:tc>
          <w:tcPr>
            <w:tcW w:w="971" w:type="dxa"/>
          </w:tcPr>
          <w:p w14:paraId="5F9BD6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18" w:type="dxa"/>
          </w:tcPr>
          <w:p w14:paraId="787F13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6" w:type="dxa"/>
          </w:tcPr>
          <w:p w14:paraId="3E25B7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918" w:type="dxa"/>
          </w:tcPr>
          <w:p w14:paraId="47F86C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910" w:type="dxa"/>
          </w:tcPr>
          <w:p w14:paraId="2066BA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917" w:type="dxa"/>
          </w:tcPr>
          <w:p w14:paraId="20209C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0" w:type="dxa"/>
          </w:tcPr>
          <w:p w14:paraId="1E1A3E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926" w:type="dxa"/>
          </w:tcPr>
          <w:p w14:paraId="6FE045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910" w:type="dxa"/>
          </w:tcPr>
          <w:p w14:paraId="09DC07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</w:tr>
      <w:tr w:rsidR="002F4839" w:rsidRPr="002F4839" w14:paraId="6D5CEE8E" w14:textId="77777777" w:rsidTr="00694356">
        <w:tc>
          <w:tcPr>
            <w:tcW w:w="971" w:type="dxa"/>
          </w:tcPr>
          <w:p w14:paraId="4B1449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18" w:type="dxa"/>
          </w:tcPr>
          <w:p w14:paraId="644F4D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6" w:type="dxa"/>
          </w:tcPr>
          <w:p w14:paraId="515464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8" w:type="dxa"/>
          </w:tcPr>
          <w:p w14:paraId="2D91F6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910" w:type="dxa"/>
          </w:tcPr>
          <w:p w14:paraId="53A921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917" w:type="dxa"/>
          </w:tcPr>
          <w:p w14:paraId="1A66BA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910" w:type="dxa"/>
          </w:tcPr>
          <w:p w14:paraId="72148A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926" w:type="dxa"/>
          </w:tcPr>
          <w:p w14:paraId="191E33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910" w:type="dxa"/>
          </w:tcPr>
          <w:p w14:paraId="369AD7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4A91F5E5" w14:textId="77777777" w:rsidTr="00694356">
        <w:tc>
          <w:tcPr>
            <w:tcW w:w="971" w:type="dxa"/>
          </w:tcPr>
          <w:p w14:paraId="2138C2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18" w:type="dxa"/>
          </w:tcPr>
          <w:p w14:paraId="197C78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6" w:type="dxa"/>
          </w:tcPr>
          <w:p w14:paraId="572C90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18" w:type="dxa"/>
          </w:tcPr>
          <w:p w14:paraId="639D56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910" w:type="dxa"/>
          </w:tcPr>
          <w:p w14:paraId="2600A2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17" w:type="dxa"/>
          </w:tcPr>
          <w:p w14:paraId="015C00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910" w:type="dxa"/>
          </w:tcPr>
          <w:p w14:paraId="419D7C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26" w:type="dxa"/>
          </w:tcPr>
          <w:p w14:paraId="51CB02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910" w:type="dxa"/>
          </w:tcPr>
          <w:p w14:paraId="743259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</w:tr>
      <w:tr w:rsidR="002F4839" w:rsidRPr="002F4839" w14:paraId="3B655E39" w14:textId="77777777" w:rsidTr="00694356">
        <w:tc>
          <w:tcPr>
            <w:tcW w:w="971" w:type="dxa"/>
          </w:tcPr>
          <w:p w14:paraId="5C9320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18" w:type="dxa"/>
          </w:tcPr>
          <w:p w14:paraId="136393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16" w:type="dxa"/>
          </w:tcPr>
          <w:p w14:paraId="6E26CF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18" w:type="dxa"/>
          </w:tcPr>
          <w:p w14:paraId="61ECF9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910" w:type="dxa"/>
          </w:tcPr>
          <w:p w14:paraId="5B35F6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7" w:type="dxa"/>
          </w:tcPr>
          <w:p w14:paraId="4042EA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910" w:type="dxa"/>
          </w:tcPr>
          <w:p w14:paraId="6221BE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6" w:type="dxa"/>
          </w:tcPr>
          <w:p w14:paraId="438949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910" w:type="dxa"/>
          </w:tcPr>
          <w:p w14:paraId="04D35B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</w:tr>
      <w:tr w:rsidR="002F4839" w:rsidRPr="002F4839" w14:paraId="7840EE69" w14:textId="77777777" w:rsidTr="00694356">
        <w:tc>
          <w:tcPr>
            <w:tcW w:w="971" w:type="dxa"/>
          </w:tcPr>
          <w:p w14:paraId="3ADC7D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18" w:type="dxa"/>
          </w:tcPr>
          <w:p w14:paraId="37BC45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16" w:type="dxa"/>
          </w:tcPr>
          <w:p w14:paraId="4CC510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0.19</w:t>
            </w:r>
          </w:p>
        </w:tc>
        <w:tc>
          <w:tcPr>
            <w:tcW w:w="918" w:type="dxa"/>
          </w:tcPr>
          <w:p w14:paraId="3F0D8C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910" w:type="dxa"/>
          </w:tcPr>
          <w:p w14:paraId="05C9FF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17" w:type="dxa"/>
          </w:tcPr>
          <w:p w14:paraId="315483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910" w:type="dxa"/>
          </w:tcPr>
          <w:p w14:paraId="123CB4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26" w:type="dxa"/>
          </w:tcPr>
          <w:p w14:paraId="3DE282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910" w:type="dxa"/>
          </w:tcPr>
          <w:p w14:paraId="35B83E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  <w:tr w:rsidR="002F4839" w:rsidRPr="002F4839" w14:paraId="6100450A" w14:textId="77777777" w:rsidTr="00694356">
        <w:tc>
          <w:tcPr>
            <w:tcW w:w="971" w:type="dxa"/>
          </w:tcPr>
          <w:p w14:paraId="6E071F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18" w:type="dxa"/>
          </w:tcPr>
          <w:p w14:paraId="224373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16" w:type="dxa"/>
          </w:tcPr>
          <w:p w14:paraId="10A6C5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18" w:type="dxa"/>
          </w:tcPr>
          <w:p w14:paraId="68FAD5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910" w:type="dxa"/>
          </w:tcPr>
          <w:p w14:paraId="79D193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17" w:type="dxa"/>
          </w:tcPr>
          <w:p w14:paraId="78272C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910" w:type="dxa"/>
          </w:tcPr>
          <w:p w14:paraId="11F335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26" w:type="dxa"/>
          </w:tcPr>
          <w:p w14:paraId="3A5EDC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910" w:type="dxa"/>
          </w:tcPr>
          <w:p w14:paraId="643F07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</w:tr>
      <w:tr w:rsidR="002F4839" w:rsidRPr="002F4839" w14:paraId="5B1F8B21" w14:textId="77777777" w:rsidTr="00694356">
        <w:tc>
          <w:tcPr>
            <w:tcW w:w="971" w:type="dxa"/>
          </w:tcPr>
          <w:p w14:paraId="62656D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18" w:type="dxa"/>
          </w:tcPr>
          <w:p w14:paraId="681CD0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16" w:type="dxa"/>
          </w:tcPr>
          <w:p w14:paraId="3484C8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918" w:type="dxa"/>
          </w:tcPr>
          <w:p w14:paraId="65196F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910" w:type="dxa"/>
          </w:tcPr>
          <w:p w14:paraId="1BD60B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17" w:type="dxa"/>
          </w:tcPr>
          <w:p w14:paraId="7D760E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910" w:type="dxa"/>
          </w:tcPr>
          <w:p w14:paraId="351983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26" w:type="dxa"/>
          </w:tcPr>
          <w:p w14:paraId="2EE13E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910" w:type="dxa"/>
          </w:tcPr>
          <w:p w14:paraId="122CC8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  <w:tr w:rsidR="002F4839" w:rsidRPr="002F4839" w14:paraId="69288832" w14:textId="77777777" w:rsidTr="00694356">
        <w:tc>
          <w:tcPr>
            <w:tcW w:w="971" w:type="dxa"/>
          </w:tcPr>
          <w:p w14:paraId="64294F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18" w:type="dxa"/>
          </w:tcPr>
          <w:p w14:paraId="1FCC51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16" w:type="dxa"/>
          </w:tcPr>
          <w:p w14:paraId="7C5865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918" w:type="dxa"/>
          </w:tcPr>
          <w:p w14:paraId="662B2D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10" w:type="dxa"/>
          </w:tcPr>
          <w:p w14:paraId="2175A5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917" w:type="dxa"/>
          </w:tcPr>
          <w:p w14:paraId="3969B0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10" w:type="dxa"/>
          </w:tcPr>
          <w:p w14:paraId="26B0C9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26" w:type="dxa"/>
          </w:tcPr>
          <w:p w14:paraId="67348D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10" w:type="dxa"/>
          </w:tcPr>
          <w:p w14:paraId="6629B5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</w:tr>
      <w:tr w:rsidR="002F4839" w:rsidRPr="002F4839" w14:paraId="315C7846" w14:textId="77777777" w:rsidTr="00694356">
        <w:tc>
          <w:tcPr>
            <w:tcW w:w="971" w:type="dxa"/>
          </w:tcPr>
          <w:p w14:paraId="52FDC9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18" w:type="dxa"/>
          </w:tcPr>
          <w:p w14:paraId="6D2027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05AB55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918" w:type="dxa"/>
          </w:tcPr>
          <w:p w14:paraId="18EC9C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910" w:type="dxa"/>
          </w:tcPr>
          <w:p w14:paraId="4849A8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17" w:type="dxa"/>
          </w:tcPr>
          <w:p w14:paraId="4CC444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910" w:type="dxa"/>
          </w:tcPr>
          <w:p w14:paraId="2079FB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26" w:type="dxa"/>
          </w:tcPr>
          <w:p w14:paraId="02B9D6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910" w:type="dxa"/>
          </w:tcPr>
          <w:p w14:paraId="2E5FEE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</w:tr>
      <w:tr w:rsidR="002F4839" w:rsidRPr="002F4839" w14:paraId="6518247D" w14:textId="77777777" w:rsidTr="00694356">
        <w:tc>
          <w:tcPr>
            <w:tcW w:w="971" w:type="dxa"/>
          </w:tcPr>
          <w:p w14:paraId="437EDE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18" w:type="dxa"/>
          </w:tcPr>
          <w:p w14:paraId="753B57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16" w:type="dxa"/>
          </w:tcPr>
          <w:p w14:paraId="00A92E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918" w:type="dxa"/>
          </w:tcPr>
          <w:p w14:paraId="757883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78</w:t>
            </w:r>
          </w:p>
        </w:tc>
        <w:tc>
          <w:tcPr>
            <w:tcW w:w="910" w:type="dxa"/>
          </w:tcPr>
          <w:p w14:paraId="2B65E2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17" w:type="dxa"/>
          </w:tcPr>
          <w:p w14:paraId="7EAD9F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910" w:type="dxa"/>
          </w:tcPr>
          <w:p w14:paraId="65D4D0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26" w:type="dxa"/>
          </w:tcPr>
          <w:p w14:paraId="305362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910" w:type="dxa"/>
          </w:tcPr>
          <w:p w14:paraId="09F708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</w:tr>
      <w:tr w:rsidR="002F4839" w:rsidRPr="002F4839" w14:paraId="37C8FF2A" w14:textId="77777777" w:rsidTr="00694356">
        <w:tc>
          <w:tcPr>
            <w:tcW w:w="971" w:type="dxa"/>
          </w:tcPr>
          <w:p w14:paraId="6A3CAE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18" w:type="dxa"/>
          </w:tcPr>
          <w:p w14:paraId="3507A4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6" w:type="dxa"/>
          </w:tcPr>
          <w:p w14:paraId="013DE2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918" w:type="dxa"/>
          </w:tcPr>
          <w:p w14:paraId="3E1968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910" w:type="dxa"/>
          </w:tcPr>
          <w:p w14:paraId="6FD0A5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17" w:type="dxa"/>
          </w:tcPr>
          <w:p w14:paraId="3278C4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910" w:type="dxa"/>
          </w:tcPr>
          <w:p w14:paraId="5E2626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926" w:type="dxa"/>
          </w:tcPr>
          <w:p w14:paraId="78B268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10" w:type="dxa"/>
          </w:tcPr>
          <w:p w14:paraId="6F58AB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</w:tr>
      <w:tr w:rsidR="002F4839" w:rsidRPr="002F4839" w14:paraId="180D41CC" w14:textId="77777777" w:rsidTr="00694356">
        <w:tc>
          <w:tcPr>
            <w:tcW w:w="971" w:type="dxa"/>
          </w:tcPr>
          <w:p w14:paraId="34F1B4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18" w:type="dxa"/>
          </w:tcPr>
          <w:p w14:paraId="37999B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1AE216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18" w:type="dxa"/>
          </w:tcPr>
          <w:p w14:paraId="6E8956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910" w:type="dxa"/>
          </w:tcPr>
          <w:p w14:paraId="25BAF1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17" w:type="dxa"/>
          </w:tcPr>
          <w:p w14:paraId="0FE10B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910" w:type="dxa"/>
          </w:tcPr>
          <w:p w14:paraId="477419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26" w:type="dxa"/>
          </w:tcPr>
          <w:p w14:paraId="4C020A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0" w:type="dxa"/>
          </w:tcPr>
          <w:p w14:paraId="05653E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3BB9AF7A" w14:textId="77777777" w:rsidTr="00694356">
        <w:tc>
          <w:tcPr>
            <w:tcW w:w="971" w:type="dxa"/>
          </w:tcPr>
          <w:p w14:paraId="4FA1DF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18" w:type="dxa"/>
          </w:tcPr>
          <w:p w14:paraId="1002CB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16" w:type="dxa"/>
          </w:tcPr>
          <w:p w14:paraId="564E69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918" w:type="dxa"/>
          </w:tcPr>
          <w:p w14:paraId="192C5F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10" w:type="dxa"/>
          </w:tcPr>
          <w:p w14:paraId="566478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17" w:type="dxa"/>
          </w:tcPr>
          <w:p w14:paraId="6767A4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10" w:type="dxa"/>
          </w:tcPr>
          <w:p w14:paraId="0E2DC2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26" w:type="dxa"/>
          </w:tcPr>
          <w:p w14:paraId="0C8202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910" w:type="dxa"/>
          </w:tcPr>
          <w:p w14:paraId="72943B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659BF61C" w14:textId="77777777" w:rsidTr="00694356">
        <w:tc>
          <w:tcPr>
            <w:tcW w:w="971" w:type="dxa"/>
          </w:tcPr>
          <w:p w14:paraId="5D8DA9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18" w:type="dxa"/>
          </w:tcPr>
          <w:p w14:paraId="1E9FCC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16" w:type="dxa"/>
          </w:tcPr>
          <w:p w14:paraId="736BE0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918" w:type="dxa"/>
          </w:tcPr>
          <w:p w14:paraId="0C92AC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0" w:type="dxa"/>
          </w:tcPr>
          <w:p w14:paraId="720219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17" w:type="dxa"/>
          </w:tcPr>
          <w:p w14:paraId="558AF6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910" w:type="dxa"/>
          </w:tcPr>
          <w:p w14:paraId="4F2FF0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26" w:type="dxa"/>
          </w:tcPr>
          <w:p w14:paraId="7D315C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910" w:type="dxa"/>
          </w:tcPr>
          <w:p w14:paraId="69C27F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1724692D" w14:textId="77777777" w:rsidTr="00694356">
        <w:tc>
          <w:tcPr>
            <w:tcW w:w="971" w:type="dxa"/>
          </w:tcPr>
          <w:p w14:paraId="2B3D71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18" w:type="dxa"/>
          </w:tcPr>
          <w:p w14:paraId="6F2F9A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103C1F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18" w:type="dxa"/>
          </w:tcPr>
          <w:p w14:paraId="6D9609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910" w:type="dxa"/>
          </w:tcPr>
          <w:p w14:paraId="2FF66A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917" w:type="dxa"/>
          </w:tcPr>
          <w:p w14:paraId="1B677B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910" w:type="dxa"/>
          </w:tcPr>
          <w:p w14:paraId="6BFF01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26" w:type="dxa"/>
          </w:tcPr>
          <w:p w14:paraId="30EFD4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910" w:type="dxa"/>
          </w:tcPr>
          <w:p w14:paraId="7BC030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75BE03CF" w14:textId="77777777" w:rsidTr="00694356">
        <w:tc>
          <w:tcPr>
            <w:tcW w:w="971" w:type="dxa"/>
          </w:tcPr>
          <w:p w14:paraId="6AE3A2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18" w:type="dxa"/>
          </w:tcPr>
          <w:p w14:paraId="39D2DA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6" w:type="dxa"/>
          </w:tcPr>
          <w:p w14:paraId="691B9F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918" w:type="dxa"/>
          </w:tcPr>
          <w:p w14:paraId="63B264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910" w:type="dxa"/>
          </w:tcPr>
          <w:p w14:paraId="4DBE09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17" w:type="dxa"/>
          </w:tcPr>
          <w:p w14:paraId="0E8BE4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910" w:type="dxa"/>
          </w:tcPr>
          <w:p w14:paraId="27CAF9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926" w:type="dxa"/>
          </w:tcPr>
          <w:p w14:paraId="30C1DB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0" w:type="dxa"/>
          </w:tcPr>
          <w:p w14:paraId="181B98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49F1ED13" w14:textId="77777777" w:rsidTr="00694356">
        <w:tc>
          <w:tcPr>
            <w:tcW w:w="971" w:type="dxa"/>
          </w:tcPr>
          <w:p w14:paraId="15A514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18" w:type="dxa"/>
          </w:tcPr>
          <w:p w14:paraId="791FFA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16" w:type="dxa"/>
          </w:tcPr>
          <w:p w14:paraId="5ACA67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18" w:type="dxa"/>
          </w:tcPr>
          <w:p w14:paraId="21F357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910" w:type="dxa"/>
          </w:tcPr>
          <w:p w14:paraId="0F6BDE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917" w:type="dxa"/>
          </w:tcPr>
          <w:p w14:paraId="38506C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0" w:type="dxa"/>
          </w:tcPr>
          <w:p w14:paraId="006D52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926" w:type="dxa"/>
          </w:tcPr>
          <w:p w14:paraId="7CF62D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185</w:t>
            </w:r>
          </w:p>
        </w:tc>
        <w:tc>
          <w:tcPr>
            <w:tcW w:w="910" w:type="dxa"/>
          </w:tcPr>
          <w:p w14:paraId="0B39F8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3C9DC2AE" w14:textId="77777777" w:rsidTr="00694356">
        <w:tc>
          <w:tcPr>
            <w:tcW w:w="971" w:type="dxa"/>
          </w:tcPr>
          <w:p w14:paraId="6120C3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18" w:type="dxa"/>
          </w:tcPr>
          <w:p w14:paraId="410737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4CE05C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18" w:type="dxa"/>
          </w:tcPr>
          <w:p w14:paraId="564AC1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910" w:type="dxa"/>
          </w:tcPr>
          <w:p w14:paraId="0CDBC1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17" w:type="dxa"/>
          </w:tcPr>
          <w:p w14:paraId="658AAA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0" w:type="dxa"/>
          </w:tcPr>
          <w:p w14:paraId="13C47D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926" w:type="dxa"/>
          </w:tcPr>
          <w:p w14:paraId="741299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910" w:type="dxa"/>
          </w:tcPr>
          <w:p w14:paraId="0886F6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</w:tr>
      <w:tr w:rsidR="002F4839" w:rsidRPr="002F4839" w14:paraId="73413639" w14:textId="77777777" w:rsidTr="00694356">
        <w:tc>
          <w:tcPr>
            <w:tcW w:w="971" w:type="dxa"/>
          </w:tcPr>
          <w:p w14:paraId="0B4273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18" w:type="dxa"/>
          </w:tcPr>
          <w:p w14:paraId="0F63B9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16" w:type="dxa"/>
          </w:tcPr>
          <w:p w14:paraId="7FC7CA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918" w:type="dxa"/>
          </w:tcPr>
          <w:p w14:paraId="2EABF9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910" w:type="dxa"/>
          </w:tcPr>
          <w:p w14:paraId="169087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7" w:type="dxa"/>
          </w:tcPr>
          <w:p w14:paraId="41AA78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910" w:type="dxa"/>
          </w:tcPr>
          <w:p w14:paraId="43ED6C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26" w:type="dxa"/>
          </w:tcPr>
          <w:p w14:paraId="067476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910" w:type="dxa"/>
          </w:tcPr>
          <w:p w14:paraId="3CF3E2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61AD9803" w14:textId="77777777" w:rsidTr="00694356">
        <w:tc>
          <w:tcPr>
            <w:tcW w:w="971" w:type="dxa"/>
          </w:tcPr>
          <w:p w14:paraId="27CA1A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18" w:type="dxa"/>
          </w:tcPr>
          <w:p w14:paraId="0F629D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16" w:type="dxa"/>
          </w:tcPr>
          <w:p w14:paraId="554051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18" w:type="dxa"/>
          </w:tcPr>
          <w:p w14:paraId="1F92B2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910" w:type="dxa"/>
          </w:tcPr>
          <w:p w14:paraId="59DE8E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917" w:type="dxa"/>
          </w:tcPr>
          <w:p w14:paraId="4A0F14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910" w:type="dxa"/>
          </w:tcPr>
          <w:p w14:paraId="3F87FB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926" w:type="dxa"/>
          </w:tcPr>
          <w:p w14:paraId="5ED924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0" w:type="dxa"/>
          </w:tcPr>
          <w:p w14:paraId="4B5D9F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</w:tr>
    </w:tbl>
    <w:p w14:paraId="5BAD96AF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2D7AB17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F7A9D4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7. Squamous cell carcinoma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1975-2018 according to stage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72"/>
        <w:gridCol w:w="926"/>
        <w:gridCol w:w="914"/>
        <w:gridCol w:w="918"/>
        <w:gridCol w:w="908"/>
        <w:gridCol w:w="916"/>
        <w:gridCol w:w="908"/>
        <w:gridCol w:w="926"/>
        <w:gridCol w:w="908"/>
      </w:tblGrid>
      <w:tr w:rsidR="002F4839" w:rsidRPr="002F4839" w14:paraId="790EBE2A" w14:textId="77777777" w:rsidTr="00694356">
        <w:tc>
          <w:tcPr>
            <w:tcW w:w="972" w:type="dxa"/>
            <w:vMerge w:val="restart"/>
            <w:vAlign w:val="center"/>
          </w:tcPr>
          <w:p w14:paraId="763B04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7324" w:type="dxa"/>
            <w:gridSpan w:val="8"/>
            <w:vAlign w:val="center"/>
          </w:tcPr>
          <w:p w14:paraId="5120F9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Stage</w:t>
            </w:r>
          </w:p>
        </w:tc>
      </w:tr>
      <w:tr w:rsidR="002F4839" w:rsidRPr="002F4839" w14:paraId="6C87DE9C" w14:textId="77777777" w:rsidTr="00694356">
        <w:tc>
          <w:tcPr>
            <w:tcW w:w="972" w:type="dxa"/>
            <w:vMerge/>
          </w:tcPr>
          <w:p w14:paraId="45A24818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7DB49D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Localized</w:t>
            </w:r>
          </w:p>
        </w:tc>
        <w:tc>
          <w:tcPr>
            <w:tcW w:w="1826" w:type="dxa"/>
            <w:gridSpan w:val="2"/>
            <w:vAlign w:val="center"/>
          </w:tcPr>
          <w:p w14:paraId="1518AB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Regional</w:t>
            </w:r>
          </w:p>
        </w:tc>
        <w:tc>
          <w:tcPr>
            <w:tcW w:w="1824" w:type="dxa"/>
            <w:gridSpan w:val="2"/>
            <w:vAlign w:val="center"/>
          </w:tcPr>
          <w:p w14:paraId="6E88AD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Distant</w:t>
            </w:r>
          </w:p>
        </w:tc>
        <w:tc>
          <w:tcPr>
            <w:tcW w:w="1834" w:type="dxa"/>
            <w:gridSpan w:val="2"/>
            <w:vAlign w:val="center"/>
          </w:tcPr>
          <w:p w14:paraId="0C7481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U</w:t>
            </w:r>
            <w:r w:rsidRPr="002F4839">
              <w:rPr>
                <w:rFonts w:eastAsia="等线" w:cs="Times New Roman"/>
                <w:sz w:val="18"/>
              </w:rPr>
              <w:t>nknown</w:t>
            </w:r>
          </w:p>
        </w:tc>
      </w:tr>
      <w:tr w:rsidR="002F4839" w:rsidRPr="002F4839" w14:paraId="37BA8E7D" w14:textId="77777777" w:rsidTr="00694356">
        <w:tc>
          <w:tcPr>
            <w:tcW w:w="972" w:type="dxa"/>
            <w:vMerge/>
          </w:tcPr>
          <w:p w14:paraId="3373EF6C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26" w:type="dxa"/>
          </w:tcPr>
          <w:p w14:paraId="01B4D9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14" w:type="dxa"/>
          </w:tcPr>
          <w:p w14:paraId="120F9A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8" w:type="dxa"/>
          </w:tcPr>
          <w:p w14:paraId="7BAF22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08" w:type="dxa"/>
          </w:tcPr>
          <w:p w14:paraId="08C370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6" w:type="dxa"/>
          </w:tcPr>
          <w:p w14:paraId="4CBF2B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08" w:type="dxa"/>
          </w:tcPr>
          <w:p w14:paraId="5CFF25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26" w:type="dxa"/>
          </w:tcPr>
          <w:p w14:paraId="435D89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908" w:type="dxa"/>
          </w:tcPr>
          <w:p w14:paraId="766910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72D24B91" w14:textId="77777777" w:rsidTr="00694356">
        <w:tc>
          <w:tcPr>
            <w:tcW w:w="972" w:type="dxa"/>
          </w:tcPr>
          <w:p w14:paraId="0AF935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975</w:t>
            </w:r>
          </w:p>
        </w:tc>
        <w:tc>
          <w:tcPr>
            <w:tcW w:w="926" w:type="dxa"/>
          </w:tcPr>
          <w:p w14:paraId="157876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914" w:type="dxa"/>
          </w:tcPr>
          <w:p w14:paraId="49745B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8" w:type="dxa"/>
          </w:tcPr>
          <w:p w14:paraId="0FEE6E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908" w:type="dxa"/>
          </w:tcPr>
          <w:p w14:paraId="49166A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916" w:type="dxa"/>
          </w:tcPr>
          <w:p w14:paraId="7C067E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203F55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926" w:type="dxa"/>
          </w:tcPr>
          <w:p w14:paraId="38CEA3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6A6654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</w:tr>
      <w:tr w:rsidR="002F4839" w:rsidRPr="002F4839" w14:paraId="0FB936F1" w14:textId="77777777" w:rsidTr="00694356">
        <w:tc>
          <w:tcPr>
            <w:tcW w:w="972" w:type="dxa"/>
          </w:tcPr>
          <w:p w14:paraId="08A9FD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976</w:t>
            </w:r>
          </w:p>
        </w:tc>
        <w:tc>
          <w:tcPr>
            <w:tcW w:w="926" w:type="dxa"/>
          </w:tcPr>
          <w:p w14:paraId="7C5F98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914" w:type="dxa"/>
          </w:tcPr>
          <w:p w14:paraId="7A7D64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918" w:type="dxa"/>
          </w:tcPr>
          <w:p w14:paraId="378831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08" w:type="dxa"/>
          </w:tcPr>
          <w:p w14:paraId="7EE563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916" w:type="dxa"/>
          </w:tcPr>
          <w:p w14:paraId="412625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6F8016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926" w:type="dxa"/>
          </w:tcPr>
          <w:p w14:paraId="1FDD66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0BB3E7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</w:tr>
      <w:tr w:rsidR="002F4839" w:rsidRPr="002F4839" w14:paraId="70CD2925" w14:textId="77777777" w:rsidTr="00694356">
        <w:tc>
          <w:tcPr>
            <w:tcW w:w="972" w:type="dxa"/>
          </w:tcPr>
          <w:p w14:paraId="4F7D83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977</w:t>
            </w:r>
          </w:p>
        </w:tc>
        <w:tc>
          <w:tcPr>
            <w:tcW w:w="926" w:type="dxa"/>
          </w:tcPr>
          <w:p w14:paraId="1D384D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14" w:type="dxa"/>
          </w:tcPr>
          <w:p w14:paraId="13F8E1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918" w:type="dxa"/>
          </w:tcPr>
          <w:p w14:paraId="4E01F7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08" w:type="dxa"/>
          </w:tcPr>
          <w:p w14:paraId="3C71A4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916" w:type="dxa"/>
          </w:tcPr>
          <w:p w14:paraId="6ED38A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44743A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26" w:type="dxa"/>
          </w:tcPr>
          <w:p w14:paraId="3A033A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28EEEB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</w:tr>
      <w:tr w:rsidR="002F4839" w:rsidRPr="002F4839" w14:paraId="0E27AF6D" w14:textId="77777777" w:rsidTr="00694356">
        <w:tc>
          <w:tcPr>
            <w:tcW w:w="972" w:type="dxa"/>
          </w:tcPr>
          <w:p w14:paraId="09B071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978</w:t>
            </w:r>
          </w:p>
        </w:tc>
        <w:tc>
          <w:tcPr>
            <w:tcW w:w="926" w:type="dxa"/>
          </w:tcPr>
          <w:p w14:paraId="510399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14" w:type="dxa"/>
          </w:tcPr>
          <w:p w14:paraId="123530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918" w:type="dxa"/>
          </w:tcPr>
          <w:p w14:paraId="1D7F69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08" w:type="dxa"/>
          </w:tcPr>
          <w:p w14:paraId="3BFD98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6" w:type="dxa"/>
          </w:tcPr>
          <w:p w14:paraId="0AC4CF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3B5ADA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26" w:type="dxa"/>
          </w:tcPr>
          <w:p w14:paraId="27781D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46217F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</w:tr>
      <w:tr w:rsidR="002F4839" w:rsidRPr="002F4839" w14:paraId="10A4E039" w14:textId="77777777" w:rsidTr="00694356">
        <w:tc>
          <w:tcPr>
            <w:tcW w:w="972" w:type="dxa"/>
          </w:tcPr>
          <w:p w14:paraId="2381A2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979</w:t>
            </w:r>
          </w:p>
        </w:tc>
        <w:tc>
          <w:tcPr>
            <w:tcW w:w="926" w:type="dxa"/>
          </w:tcPr>
          <w:p w14:paraId="3F476B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4" w:type="dxa"/>
          </w:tcPr>
          <w:p w14:paraId="31ED1B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8" w:type="dxa"/>
          </w:tcPr>
          <w:p w14:paraId="703C61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908" w:type="dxa"/>
          </w:tcPr>
          <w:p w14:paraId="577990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6" w:type="dxa"/>
          </w:tcPr>
          <w:p w14:paraId="6DA223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8" w:type="dxa"/>
          </w:tcPr>
          <w:p w14:paraId="003CC3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926" w:type="dxa"/>
          </w:tcPr>
          <w:p w14:paraId="361C70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7C096C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</w:tr>
      <w:tr w:rsidR="002F4839" w:rsidRPr="002F4839" w14:paraId="3168E1C0" w14:textId="77777777" w:rsidTr="00694356">
        <w:tc>
          <w:tcPr>
            <w:tcW w:w="972" w:type="dxa"/>
          </w:tcPr>
          <w:p w14:paraId="203AA4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980</w:t>
            </w:r>
          </w:p>
        </w:tc>
        <w:tc>
          <w:tcPr>
            <w:tcW w:w="926" w:type="dxa"/>
          </w:tcPr>
          <w:p w14:paraId="04CA77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914" w:type="dxa"/>
          </w:tcPr>
          <w:p w14:paraId="665C05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918" w:type="dxa"/>
          </w:tcPr>
          <w:p w14:paraId="7346FB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908" w:type="dxa"/>
          </w:tcPr>
          <w:p w14:paraId="053CB5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916" w:type="dxa"/>
          </w:tcPr>
          <w:p w14:paraId="051764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6D7917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26" w:type="dxa"/>
          </w:tcPr>
          <w:p w14:paraId="599A29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8" w:type="dxa"/>
          </w:tcPr>
          <w:p w14:paraId="0A386A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</w:tr>
      <w:tr w:rsidR="002F4839" w:rsidRPr="002F4839" w14:paraId="75CF9974" w14:textId="77777777" w:rsidTr="00694356">
        <w:tc>
          <w:tcPr>
            <w:tcW w:w="972" w:type="dxa"/>
          </w:tcPr>
          <w:p w14:paraId="1FA95C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981</w:t>
            </w:r>
          </w:p>
        </w:tc>
        <w:tc>
          <w:tcPr>
            <w:tcW w:w="926" w:type="dxa"/>
          </w:tcPr>
          <w:p w14:paraId="3F4C1E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914" w:type="dxa"/>
          </w:tcPr>
          <w:p w14:paraId="6645E6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18" w:type="dxa"/>
          </w:tcPr>
          <w:p w14:paraId="22AE62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908" w:type="dxa"/>
          </w:tcPr>
          <w:p w14:paraId="16F7F8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16" w:type="dxa"/>
          </w:tcPr>
          <w:p w14:paraId="41FB0A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8" w:type="dxa"/>
          </w:tcPr>
          <w:p w14:paraId="56E142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926" w:type="dxa"/>
          </w:tcPr>
          <w:p w14:paraId="1AC804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06729B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38481D8F" w14:textId="77777777" w:rsidTr="00694356">
        <w:tc>
          <w:tcPr>
            <w:tcW w:w="972" w:type="dxa"/>
          </w:tcPr>
          <w:p w14:paraId="383EE7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982</w:t>
            </w:r>
          </w:p>
        </w:tc>
        <w:tc>
          <w:tcPr>
            <w:tcW w:w="926" w:type="dxa"/>
          </w:tcPr>
          <w:p w14:paraId="604DD7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914" w:type="dxa"/>
          </w:tcPr>
          <w:p w14:paraId="25558F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18" w:type="dxa"/>
          </w:tcPr>
          <w:p w14:paraId="5E7210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908" w:type="dxa"/>
          </w:tcPr>
          <w:p w14:paraId="58DDF8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916" w:type="dxa"/>
          </w:tcPr>
          <w:p w14:paraId="56A60C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3B32D2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926" w:type="dxa"/>
          </w:tcPr>
          <w:p w14:paraId="27C6DF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138389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</w:tr>
      <w:tr w:rsidR="002F4839" w:rsidRPr="002F4839" w14:paraId="2A524819" w14:textId="77777777" w:rsidTr="00694356">
        <w:tc>
          <w:tcPr>
            <w:tcW w:w="972" w:type="dxa"/>
          </w:tcPr>
          <w:p w14:paraId="41A2C1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983</w:t>
            </w:r>
          </w:p>
        </w:tc>
        <w:tc>
          <w:tcPr>
            <w:tcW w:w="926" w:type="dxa"/>
          </w:tcPr>
          <w:p w14:paraId="1BD7E2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914" w:type="dxa"/>
          </w:tcPr>
          <w:p w14:paraId="44092A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918" w:type="dxa"/>
          </w:tcPr>
          <w:p w14:paraId="2EA9A5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08" w:type="dxa"/>
          </w:tcPr>
          <w:p w14:paraId="3D3235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916" w:type="dxa"/>
          </w:tcPr>
          <w:p w14:paraId="4A3AF8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535EAB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26" w:type="dxa"/>
          </w:tcPr>
          <w:p w14:paraId="71ED77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3DFCE7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</w:tr>
      <w:tr w:rsidR="002F4839" w:rsidRPr="002F4839" w14:paraId="30D40D56" w14:textId="77777777" w:rsidTr="00694356">
        <w:tc>
          <w:tcPr>
            <w:tcW w:w="972" w:type="dxa"/>
          </w:tcPr>
          <w:p w14:paraId="31A4C1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984</w:t>
            </w:r>
          </w:p>
        </w:tc>
        <w:tc>
          <w:tcPr>
            <w:tcW w:w="926" w:type="dxa"/>
          </w:tcPr>
          <w:p w14:paraId="18928F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914" w:type="dxa"/>
          </w:tcPr>
          <w:p w14:paraId="49857F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918" w:type="dxa"/>
          </w:tcPr>
          <w:p w14:paraId="218650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908" w:type="dxa"/>
          </w:tcPr>
          <w:p w14:paraId="38D749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916" w:type="dxa"/>
          </w:tcPr>
          <w:p w14:paraId="362AA8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1D83DF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926" w:type="dxa"/>
          </w:tcPr>
          <w:p w14:paraId="672BDB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1891EA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</w:tr>
      <w:tr w:rsidR="002F4839" w:rsidRPr="002F4839" w14:paraId="614E0DE0" w14:textId="77777777" w:rsidTr="00694356">
        <w:tc>
          <w:tcPr>
            <w:tcW w:w="972" w:type="dxa"/>
          </w:tcPr>
          <w:p w14:paraId="52107A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985</w:t>
            </w:r>
          </w:p>
        </w:tc>
        <w:tc>
          <w:tcPr>
            <w:tcW w:w="926" w:type="dxa"/>
          </w:tcPr>
          <w:p w14:paraId="5D3E2D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914" w:type="dxa"/>
          </w:tcPr>
          <w:p w14:paraId="3560FF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18" w:type="dxa"/>
          </w:tcPr>
          <w:p w14:paraId="653E0E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08" w:type="dxa"/>
          </w:tcPr>
          <w:p w14:paraId="18BA7A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16" w:type="dxa"/>
          </w:tcPr>
          <w:p w14:paraId="44F4A3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783A69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26" w:type="dxa"/>
          </w:tcPr>
          <w:p w14:paraId="73F68C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547681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</w:tr>
      <w:tr w:rsidR="002F4839" w:rsidRPr="002F4839" w14:paraId="1471DFD6" w14:textId="77777777" w:rsidTr="00694356">
        <w:tc>
          <w:tcPr>
            <w:tcW w:w="972" w:type="dxa"/>
          </w:tcPr>
          <w:p w14:paraId="0A7727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986</w:t>
            </w:r>
          </w:p>
        </w:tc>
        <w:tc>
          <w:tcPr>
            <w:tcW w:w="926" w:type="dxa"/>
          </w:tcPr>
          <w:p w14:paraId="18367D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914" w:type="dxa"/>
          </w:tcPr>
          <w:p w14:paraId="7D8634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918" w:type="dxa"/>
          </w:tcPr>
          <w:p w14:paraId="208B01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908" w:type="dxa"/>
          </w:tcPr>
          <w:p w14:paraId="0FD0DC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916" w:type="dxa"/>
          </w:tcPr>
          <w:p w14:paraId="5A9F82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346172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926" w:type="dxa"/>
          </w:tcPr>
          <w:p w14:paraId="1970D4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189B2F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0.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</w:tr>
      <w:tr w:rsidR="002F4839" w:rsidRPr="002F4839" w14:paraId="34C06431" w14:textId="77777777" w:rsidTr="00694356">
        <w:tc>
          <w:tcPr>
            <w:tcW w:w="972" w:type="dxa"/>
          </w:tcPr>
          <w:p w14:paraId="6FA4BF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987</w:t>
            </w:r>
          </w:p>
        </w:tc>
        <w:tc>
          <w:tcPr>
            <w:tcW w:w="926" w:type="dxa"/>
          </w:tcPr>
          <w:p w14:paraId="1E5FEC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4" w:type="dxa"/>
          </w:tcPr>
          <w:p w14:paraId="6100C5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8" w:type="dxa"/>
          </w:tcPr>
          <w:p w14:paraId="759B8D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08" w:type="dxa"/>
          </w:tcPr>
          <w:p w14:paraId="6B98E6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916" w:type="dxa"/>
          </w:tcPr>
          <w:p w14:paraId="63DDCB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8" w:type="dxa"/>
          </w:tcPr>
          <w:p w14:paraId="4EE093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26" w:type="dxa"/>
          </w:tcPr>
          <w:p w14:paraId="18780A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8" w:type="dxa"/>
          </w:tcPr>
          <w:p w14:paraId="502BA0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</w:tr>
      <w:tr w:rsidR="002F4839" w:rsidRPr="002F4839" w14:paraId="3F6B9297" w14:textId="77777777" w:rsidTr="00694356">
        <w:tc>
          <w:tcPr>
            <w:tcW w:w="972" w:type="dxa"/>
          </w:tcPr>
          <w:p w14:paraId="53D086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926" w:type="dxa"/>
          </w:tcPr>
          <w:p w14:paraId="01D773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914" w:type="dxa"/>
          </w:tcPr>
          <w:p w14:paraId="418700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918" w:type="dxa"/>
          </w:tcPr>
          <w:p w14:paraId="73319B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908" w:type="dxa"/>
          </w:tcPr>
          <w:p w14:paraId="5125A1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916" w:type="dxa"/>
          </w:tcPr>
          <w:p w14:paraId="2BA74A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4BDFD4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26" w:type="dxa"/>
          </w:tcPr>
          <w:p w14:paraId="64E716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105F9F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</w:tr>
      <w:tr w:rsidR="002F4839" w:rsidRPr="002F4839" w14:paraId="2DEA370D" w14:textId="77777777" w:rsidTr="00694356">
        <w:tc>
          <w:tcPr>
            <w:tcW w:w="972" w:type="dxa"/>
          </w:tcPr>
          <w:p w14:paraId="1CE378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926" w:type="dxa"/>
          </w:tcPr>
          <w:p w14:paraId="5D97A7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914" w:type="dxa"/>
          </w:tcPr>
          <w:p w14:paraId="1DF48E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918" w:type="dxa"/>
          </w:tcPr>
          <w:p w14:paraId="4A0172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908" w:type="dxa"/>
          </w:tcPr>
          <w:p w14:paraId="348FCF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16" w:type="dxa"/>
          </w:tcPr>
          <w:p w14:paraId="0C1C71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3A48C4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6" w:type="dxa"/>
          </w:tcPr>
          <w:p w14:paraId="14B13D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6E8CE2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0991E81B" w14:textId="77777777" w:rsidTr="00694356">
        <w:tc>
          <w:tcPr>
            <w:tcW w:w="972" w:type="dxa"/>
          </w:tcPr>
          <w:p w14:paraId="0D4EB3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926" w:type="dxa"/>
          </w:tcPr>
          <w:p w14:paraId="1F5992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914" w:type="dxa"/>
          </w:tcPr>
          <w:p w14:paraId="4A642D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918" w:type="dxa"/>
          </w:tcPr>
          <w:p w14:paraId="00358C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908" w:type="dxa"/>
          </w:tcPr>
          <w:p w14:paraId="2153C0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6" w:type="dxa"/>
          </w:tcPr>
          <w:p w14:paraId="250FFB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713CEB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926" w:type="dxa"/>
          </w:tcPr>
          <w:p w14:paraId="4918E9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5BC402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0B6D8CF1" w14:textId="77777777" w:rsidTr="00694356">
        <w:tc>
          <w:tcPr>
            <w:tcW w:w="972" w:type="dxa"/>
          </w:tcPr>
          <w:p w14:paraId="3D8217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926" w:type="dxa"/>
          </w:tcPr>
          <w:p w14:paraId="42DC70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914" w:type="dxa"/>
          </w:tcPr>
          <w:p w14:paraId="1DD3FD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8" w:type="dxa"/>
          </w:tcPr>
          <w:p w14:paraId="68C0F5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908" w:type="dxa"/>
          </w:tcPr>
          <w:p w14:paraId="4D8564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916" w:type="dxa"/>
          </w:tcPr>
          <w:p w14:paraId="116254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045CB0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26" w:type="dxa"/>
          </w:tcPr>
          <w:p w14:paraId="72F242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52E738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</w:tr>
      <w:tr w:rsidR="002F4839" w:rsidRPr="002F4839" w14:paraId="75398F35" w14:textId="77777777" w:rsidTr="00694356">
        <w:tc>
          <w:tcPr>
            <w:tcW w:w="972" w:type="dxa"/>
          </w:tcPr>
          <w:p w14:paraId="04C4A2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926" w:type="dxa"/>
          </w:tcPr>
          <w:p w14:paraId="06882A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914" w:type="dxa"/>
          </w:tcPr>
          <w:p w14:paraId="30C8C4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18" w:type="dxa"/>
          </w:tcPr>
          <w:p w14:paraId="212506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908" w:type="dxa"/>
          </w:tcPr>
          <w:p w14:paraId="2487B7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16" w:type="dxa"/>
          </w:tcPr>
          <w:p w14:paraId="058ADD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3B5647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26" w:type="dxa"/>
          </w:tcPr>
          <w:p w14:paraId="77F73C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62D089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</w:tr>
      <w:tr w:rsidR="002F4839" w:rsidRPr="002F4839" w14:paraId="16155CFF" w14:textId="77777777" w:rsidTr="00694356">
        <w:tc>
          <w:tcPr>
            <w:tcW w:w="972" w:type="dxa"/>
          </w:tcPr>
          <w:p w14:paraId="3C37CB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926" w:type="dxa"/>
          </w:tcPr>
          <w:p w14:paraId="439278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914" w:type="dxa"/>
          </w:tcPr>
          <w:p w14:paraId="6533F7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918" w:type="dxa"/>
          </w:tcPr>
          <w:p w14:paraId="15A8DA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908" w:type="dxa"/>
          </w:tcPr>
          <w:p w14:paraId="09E4BD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16" w:type="dxa"/>
          </w:tcPr>
          <w:p w14:paraId="273C13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8" w:type="dxa"/>
          </w:tcPr>
          <w:p w14:paraId="46D1FA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26" w:type="dxa"/>
          </w:tcPr>
          <w:p w14:paraId="008A4A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8" w:type="dxa"/>
          </w:tcPr>
          <w:p w14:paraId="545D30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</w:tr>
      <w:tr w:rsidR="002F4839" w:rsidRPr="002F4839" w14:paraId="5D141D19" w14:textId="77777777" w:rsidTr="00694356">
        <w:tc>
          <w:tcPr>
            <w:tcW w:w="972" w:type="dxa"/>
          </w:tcPr>
          <w:p w14:paraId="4C9D4F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926" w:type="dxa"/>
          </w:tcPr>
          <w:p w14:paraId="49F4F4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14" w:type="dxa"/>
          </w:tcPr>
          <w:p w14:paraId="554584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918" w:type="dxa"/>
          </w:tcPr>
          <w:p w14:paraId="6700BF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908" w:type="dxa"/>
          </w:tcPr>
          <w:p w14:paraId="22BFE1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16" w:type="dxa"/>
          </w:tcPr>
          <w:p w14:paraId="3637EE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1AC3F2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26" w:type="dxa"/>
          </w:tcPr>
          <w:p w14:paraId="6A490B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0F58CF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</w:tr>
      <w:tr w:rsidR="002F4839" w:rsidRPr="002F4839" w14:paraId="551EAE58" w14:textId="77777777" w:rsidTr="00694356">
        <w:tc>
          <w:tcPr>
            <w:tcW w:w="972" w:type="dxa"/>
          </w:tcPr>
          <w:p w14:paraId="67AD27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26" w:type="dxa"/>
          </w:tcPr>
          <w:p w14:paraId="78C463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914" w:type="dxa"/>
          </w:tcPr>
          <w:p w14:paraId="21245F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18" w:type="dxa"/>
          </w:tcPr>
          <w:p w14:paraId="0B7133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908" w:type="dxa"/>
          </w:tcPr>
          <w:p w14:paraId="10D0B8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916" w:type="dxa"/>
          </w:tcPr>
          <w:p w14:paraId="323261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51DFF3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26" w:type="dxa"/>
          </w:tcPr>
          <w:p w14:paraId="1785E9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076552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</w:tr>
      <w:tr w:rsidR="002F4839" w:rsidRPr="002F4839" w14:paraId="71C5885F" w14:textId="77777777" w:rsidTr="00694356">
        <w:tc>
          <w:tcPr>
            <w:tcW w:w="972" w:type="dxa"/>
          </w:tcPr>
          <w:p w14:paraId="15133B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26" w:type="dxa"/>
          </w:tcPr>
          <w:p w14:paraId="1DF120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914" w:type="dxa"/>
          </w:tcPr>
          <w:p w14:paraId="467760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918" w:type="dxa"/>
          </w:tcPr>
          <w:p w14:paraId="6CD038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908" w:type="dxa"/>
          </w:tcPr>
          <w:p w14:paraId="0B0CC7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916" w:type="dxa"/>
          </w:tcPr>
          <w:p w14:paraId="045CB7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73F52B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26" w:type="dxa"/>
          </w:tcPr>
          <w:p w14:paraId="1F95D7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5271C5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</w:tr>
      <w:tr w:rsidR="002F4839" w:rsidRPr="002F4839" w14:paraId="38444D49" w14:textId="77777777" w:rsidTr="00694356">
        <w:tc>
          <w:tcPr>
            <w:tcW w:w="972" w:type="dxa"/>
          </w:tcPr>
          <w:p w14:paraId="420DA2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26" w:type="dxa"/>
          </w:tcPr>
          <w:p w14:paraId="2018D6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914" w:type="dxa"/>
          </w:tcPr>
          <w:p w14:paraId="73E49E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918" w:type="dxa"/>
          </w:tcPr>
          <w:p w14:paraId="24B1CE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908" w:type="dxa"/>
          </w:tcPr>
          <w:p w14:paraId="544ECD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916" w:type="dxa"/>
          </w:tcPr>
          <w:p w14:paraId="6E3130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702475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26" w:type="dxa"/>
          </w:tcPr>
          <w:p w14:paraId="41CE9C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8" w:type="dxa"/>
          </w:tcPr>
          <w:p w14:paraId="2E4F6E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</w:tr>
      <w:tr w:rsidR="002F4839" w:rsidRPr="002F4839" w14:paraId="0F3EC82D" w14:textId="77777777" w:rsidTr="00694356">
        <w:tc>
          <w:tcPr>
            <w:tcW w:w="972" w:type="dxa"/>
          </w:tcPr>
          <w:p w14:paraId="2F55B5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26" w:type="dxa"/>
          </w:tcPr>
          <w:p w14:paraId="061DCA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914" w:type="dxa"/>
          </w:tcPr>
          <w:p w14:paraId="3FE0EC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18" w:type="dxa"/>
          </w:tcPr>
          <w:p w14:paraId="32DBA6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908" w:type="dxa"/>
          </w:tcPr>
          <w:p w14:paraId="2F9656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2.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916" w:type="dxa"/>
          </w:tcPr>
          <w:p w14:paraId="3574C4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8" w:type="dxa"/>
          </w:tcPr>
          <w:p w14:paraId="5BA63F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26" w:type="dxa"/>
          </w:tcPr>
          <w:p w14:paraId="13DEF4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6B4D4A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</w:tr>
      <w:tr w:rsidR="002F4839" w:rsidRPr="002F4839" w14:paraId="486ED010" w14:textId="77777777" w:rsidTr="00694356">
        <w:tc>
          <w:tcPr>
            <w:tcW w:w="972" w:type="dxa"/>
          </w:tcPr>
          <w:p w14:paraId="769214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26" w:type="dxa"/>
          </w:tcPr>
          <w:p w14:paraId="5D268E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914" w:type="dxa"/>
          </w:tcPr>
          <w:p w14:paraId="2B3AD2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18" w:type="dxa"/>
          </w:tcPr>
          <w:p w14:paraId="0AACC5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908" w:type="dxa"/>
          </w:tcPr>
          <w:p w14:paraId="212F8A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916" w:type="dxa"/>
          </w:tcPr>
          <w:p w14:paraId="37D4A0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8" w:type="dxa"/>
          </w:tcPr>
          <w:p w14:paraId="731DA1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926" w:type="dxa"/>
          </w:tcPr>
          <w:p w14:paraId="52C84C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691AE9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</w:tr>
      <w:tr w:rsidR="002F4839" w:rsidRPr="002F4839" w14:paraId="1AC4DC3F" w14:textId="77777777" w:rsidTr="00694356">
        <w:tc>
          <w:tcPr>
            <w:tcW w:w="972" w:type="dxa"/>
          </w:tcPr>
          <w:p w14:paraId="5E30C2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26" w:type="dxa"/>
          </w:tcPr>
          <w:p w14:paraId="0F9B62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914" w:type="dxa"/>
          </w:tcPr>
          <w:p w14:paraId="571941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918" w:type="dxa"/>
          </w:tcPr>
          <w:p w14:paraId="7EF0FD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908" w:type="dxa"/>
          </w:tcPr>
          <w:p w14:paraId="7E4447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916" w:type="dxa"/>
          </w:tcPr>
          <w:p w14:paraId="1C7251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68A744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26" w:type="dxa"/>
          </w:tcPr>
          <w:p w14:paraId="73E8CC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8" w:type="dxa"/>
          </w:tcPr>
          <w:p w14:paraId="44FC36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58051AEC" w14:textId="77777777" w:rsidTr="00694356">
        <w:tc>
          <w:tcPr>
            <w:tcW w:w="972" w:type="dxa"/>
          </w:tcPr>
          <w:p w14:paraId="0D4212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26" w:type="dxa"/>
          </w:tcPr>
          <w:p w14:paraId="3AC82D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914" w:type="dxa"/>
          </w:tcPr>
          <w:p w14:paraId="2C9839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8" w:type="dxa"/>
          </w:tcPr>
          <w:p w14:paraId="66F3AA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908" w:type="dxa"/>
          </w:tcPr>
          <w:p w14:paraId="2CEFCC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916" w:type="dxa"/>
          </w:tcPr>
          <w:p w14:paraId="068875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8" w:type="dxa"/>
          </w:tcPr>
          <w:p w14:paraId="3C1375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6" w:type="dxa"/>
          </w:tcPr>
          <w:p w14:paraId="518F74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0786C3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35072F70" w14:textId="77777777" w:rsidTr="00694356">
        <w:tc>
          <w:tcPr>
            <w:tcW w:w="972" w:type="dxa"/>
          </w:tcPr>
          <w:p w14:paraId="56E6AB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26" w:type="dxa"/>
          </w:tcPr>
          <w:p w14:paraId="6A409B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4" w:type="dxa"/>
          </w:tcPr>
          <w:p w14:paraId="4B94E7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918" w:type="dxa"/>
          </w:tcPr>
          <w:p w14:paraId="2A94F7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908" w:type="dxa"/>
          </w:tcPr>
          <w:p w14:paraId="2FF08F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6" w:type="dxa"/>
          </w:tcPr>
          <w:p w14:paraId="3ABC63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6833CA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6" w:type="dxa"/>
          </w:tcPr>
          <w:p w14:paraId="25F9A2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8" w:type="dxa"/>
          </w:tcPr>
          <w:p w14:paraId="74E94B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2232519E" w14:textId="77777777" w:rsidTr="00694356">
        <w:tc>
          <w:tcPr>
            <w:tcW w:w="972" w:type="dxa"/>
          </w:tcPr>
          <w:p w14:paraId="6FB3AE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26" w:type="dxa"/>
          </w:tcPr>
          <w:p w14:paraId="5B33DA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914" w:type="dxa"/>
          </w:tcPr>
          <w:p w14:paraId="6F4409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8" w:type="dxa"/>
          </w:tcPr>
          <w:p w14:paraId="202DEB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908" w:type="dxa"/>
          </w:tcPr>
          <w:p w14:paraId="1CB0E3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916" w:type="dxa"/>
          </w:tcPr>
          <w:p w14:paraId="491170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3D06E6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6" w:type="dxa"/>
          </w:tcPr>
          <w:p w14:paraId="4CB708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24BDD8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1EB6D767" w14:textId="77777777" w:rsidTr="00694356">
        <w:tc>
          <w:tcPr>
            <w:tcW w:w="972" w:type="dxa"/>
          </w:tcPr>
          <w:p w14:paraId="7F71CF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26" w:type="dxa"/>
          </w:tcPr>
          <w:p w14:paraId="4C3319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914" w:type="dxa"/>
          </w:tcPr>
          <w:p w14:paraId="5F5AAB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918" w:type="dxa"/>
          </w:tcPr>
          <w:p w14:paraId="346C25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908" w:type="dxa"/>
          </w:tcPr>
          <w:p w14:paraId="33E504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916" w:type="dxa"/>
          </w:tcPr>
          <w:p w14:paraId="73F1CD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1E5EA6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26" w:type="dxa"/>
          </w:tcPr>
          <w:p w14:paraId="30270D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8" w:type="dxa"/>
          </w:tcPr>
          <w:p w14:paraId="6530DD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0D9F6407" w14:textId="77777777" w:rsidTr="00694356">
        <w:tc>
          <w:tcPr>
            <w:tcW w:w="972" w:type="dxa"/>
          </w:tcPr>
          <w:p w14:paraId="677252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26" w:type="dxa"/>
          </w:tcPr>
          <w:p w14:paraId="27C289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914" w:type="dxa"/>
          </w:tcPr>
          <w:p w14:paraId="6D117B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918" w:type="dxa"/>
          </w:tcPr>
          <w:p w14:paraId="52B29F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908" w:type="dxa"/>
          </w:tcPr>
          <w:p w14:paraId="29A247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916" w:type="dxa"/>
          </w:tcPr>
          <w:p w14:paraId="51B09B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7F5277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26" w:type="dxa"/>
          </w:tcPr>
          <w:p w14:paraId="19ADF0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40F838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066092BA" w14:textId="77777777" w:rsidTr="00694356">
        <w:tc>
          <w:tcPr>
            <w:tcW w:w="972" w:type="dxa"/>
          </w:tcPr>
          <w:p w14:paraId="36CD27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26" w:type="dxa"/>
          </w:tcPr>
          <w:p w14:paraId="776B74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914" w:type="dxa"/>
          </w:tcPr>
          <w:p w14:paraId="7052AD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918" w:type="dxa"/>
          </w:tcPr>
          <w:p w14:paraId="2EDA5C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908" w:type="dxa"/>
          </w:tcPr>
          <w:p w14:paraId="0A0B96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6" w:type="dxa"/>
          </w:tcPr>
          <w:p w14:paraId="79A9E1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05336E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926" w:type="dxa"/>
          </w:tcPr>
          <w:p w14:paraId="2129CA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5B4F25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1DC23492" w14:textId="77777777" w:rsidTr="00694356">
        <w:tc>
          <w:tcPr>
            <w:tcW w:w="972" w:type="dxa"/>
          </w:tcPr>
          <w:p w14:paraId="41E9B0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26" w:type="dxa"/>
          </w:tcPr>
          <w:p w14:paraId="3D2EA5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914" w:type="dxa"/>
          </w:tcPr>
          <w:p w14:paraId="417D80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918" w:type="dxa"/>
          </w:tcPr>
          <w:p w14:paraId="06B912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908" w:type="dxa"/>
          </w:tcPr>
          <w:p w14:paraId="04FA9B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6" w:type="dxa"/>
          </w:tcPr>
          <w:p w14:paraId="1D2DE5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8" w:type="dxa"/>
          </w:tcPr>
          <w:p w14:paraId="04CA87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926" w:type="dxa"/>
          </w:tcPr>
          <w:p w14:paraId="68AB6A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1314BD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0F0D4419" w14:textId="77777777" w:rsidTr="00694356">
        <w:tc>
          <w:tcPr>
            <w:tcW w:w="972" w:type="dxa"/>
          </w:tcPr>
          <w:p w14:paraId="3E6789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26" w:type="dxa"/>
          </w:tcPr>
          <w:p w14:paraId="250DF4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914" w:type="dxa"/>
          </w:tcPr>
          <w:p w14:paraId="236AB1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918" w:type="dxa"/>
          </w:tcPr>
          <w:p w14:paraId="4F3833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908" w:type="dxa"/>
          </w:tcPr>
          <w:p w14:paraId="3A2818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916" w:type="dxa"/>
          </w:tcPr>
          <w:p w14:paraId="2F4045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8" w:type="dxa"/>
          </w:tcPr>
          <w:p w14:paraId="4FA9EF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26" w:type="dxa"/>
          </w:tcPr>
          <w:p w14:paraId="4564C7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4656E7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58BE71DC" w14:textId="77777777" w:rsidTr="00694356">
        <w:tc>
          <w:tcPr>
            <w:tcW w:w="972" w:type="dxa"/>
          </w:tcPr>
          <w:p w14:paraId="0AFA3F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26" w:type="dxa"/>
          </w:tcPr>
          <w:p w14:paraId="3D5D82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914" w:type="dxa"/>
          </w:tcPr>
          <w:p w14:paraId="47704F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918" w:type="dxa"/>
          </w:tcPr>
          <w:p w14:paraId="3AB867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73</w:t>
            </w:r>
          </w:p>
        </w:tc>
        <w:tc>
          <w:tcPr>
            <w:tcW w:w="908" w:type="dxa"/>
          </w:tcPr>
          <w:p w14:paraId="4F67C9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916" w:type="dxa"/>
          </w:tcPr>
          <w:p w14:paraId="5BAD2D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1DB46F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6" w:type="dxa"/>
          </w:tcPr>
          <w:p w14:paraId="2E200D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1EB9CB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442E3B8C" w14:textId="77777777" w:rsidTr="00694356">
        <w:tc>
          <w:tcPr>
            <w:tcW w:w="972" w:type="dxa"/>
          </w:tcPr>
          <w:p w14:paraId="1D22ED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26" w:type="dxa"/>
          </w:tcPr>
          <w:p w14:paraId="5FFEF7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914" w:type="dxa"/>
          </w:tcPr>
          <w:p w14:paraId="5357E7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918" w:type="dxa"/>
          </w:tcPr>
          <w:p w14:paraId="6E56A5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908" w:type="dxa"/>
          </w:tcPr>
          <w:p w14:paraId="0D125C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916" w:type="dxa"/>
          </w:tcPr>
          <w:p w14:paraId="1476E0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8" w:type="dxa"/>
          </w:tcPr>
          <w:p w14:paraId="2F8017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926" w:type="dxa"/>
          </w:tcPr>
          <w:p w14:paraId="601AB2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8" w:type="dxa"/>
          </w:tcPr>
          <w:p w14:paraId="7B353B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309F5442" w14:textId="77777777" w:rsidTr="00694356">
        <w:tc>
          <w:tcPr>
            <w:tcW w:w="972" w:type="dxa"/>
          </w:tcPr>
          <w:p w14:paraId="3CAF40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26" w:type="dxa"/>
          </w:tcPr>
          <w:p w14:paraId="2A3B01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914" w:type="dxa"/>
          </w:tcPr>
          <w:p w14:paraId="34C500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8" w:type="dxa"/>
          </w:tcPr>
          <w:p w14:paraId="04B75C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908" w:type="dxa"/>
          </w:tcPr>
          <w:p w14:paraId="095F37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6" w:type="dxa"/>
          </w:tcPr>
          <w:p w14:paraId="24D28A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908" w:type="dxa"/>
          </w:tcPr>
          <w:p w14:paraId="3C0D0D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926" w:type="dxa"/>
          </w:tcPr>
          <w:p w14:paraId="5BC48B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8" w:type="dxa"/>
          </w:tcPr>
          <w:p w14:paraId="1E3349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01250EB7" w14:textId="77777777" w:rsidTr="00694356">
        <w:tc>
          <w:tcPr>
            <w:tcW w:w="972" w:type="dxa"/>
          </w:tcPr>
          <w:p w14:paraId="6B7047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26" w:type="dxa"/>
          </w:tcPr>
          <w:p w14:paraId="4D8575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914" w:type="dxa"/>
          </w:tcPr>
          <w:p w14:paraId="140C72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918" w:type="dxa"/>
          </w:tcPr>
          <w:p w14:paraId="3C7E7D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908" w:type="dxa"/>
          </w:tcPr>
          <w:p w14:paraId="5B9A1D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16" w:type="dxa"/>
          </w:tcPr>
          <w:p w14:paraId="426DCD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097DD2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6" w:type="dxa"/>
          </w:tcPr>
          <w:p w14:paraId="3AFA76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35971C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30A587B6" w14:textId="77777777" w:rsidTr="00694356">
        <w:tc>
          <w:tcPr>
            <w:tcW w:w="972" w:type="dxa"/>
          </w:tcPr>
          <w:p w14:paraId="05B22F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26" w:type="dxa"/>
          </w:tcPr>
          <w:p w14:paraId="1FC455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914" w:type="dxa"/>
          </w:tcPr>
          <w:p w14:paraId="4A13C8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918" w:type="dxa"/>
          </w:tcPr>
          <w:p w14:paraId="740AEC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908" w:type="dxa"/>
          </w:tcPr>
          <w:p w14:paraId="622E16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916" w:type="dxa"/>
          </w:tcPr>
          <w:p w14:paraId="1D1C77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8" w:type="dxa"/>
          </w:tcPr>
          <w:p w14:paraId="6830A0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6" w:type="dxa"/>
          </w:tcPr>
          <w:p w14:paraId="2C864D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8" w:type="dxa"/>
          </w:tcPr>
          <w:p w14:paraId="3764C9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36171842" w14:textId="77777777" w:rsidTr="00694356">
        <w:tc>
          <w:tcPr>
            <w:tcW w:w="972" w:type="dxa"/>
          </w:tcPr>
          <w:p w14:paraId="59542F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26" w:type="dxa"/>
          </w:tcPr>
          <w:p w14:paraId="0DB5E2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914" w:type="dxa"/>
          </w:tcPr>
          <w:p w14:paraId="15C037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918" w:type="dxa"/>
          </w:tcPr>
          <w:p w14:paraId="0A1837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908" w:type="dxa"/>
          </w:tcPr>
          <w:p w14:paraId="5E08F3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916" w:type="dxa"/>
          </w:tcPr>
          <w:p w14:paraId="18841C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1F5693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926" w:type="dxa"/>
          </w:tcPr>
          <w:p w14:paraId="5774DC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39420D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7FA0537A" w14:textId="77777777" w:rsidTr="00694356">
        <w:tc>
          <w:tcPr>
            <w:tcW w:w="972" w:type="dxa"/>
          </w:tcPr>
          <w:p w14:paraId="2F0A5F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26" w:type="dxa"/>
          </w:tcPr>
          <w:p w14:paraId="3C06AA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914" w:type="dxa"/>
          </w:tcPr>
          <w:p w14:paraId="66D155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918" w:type="dxa"/>
          </w:tcPr>
          <w:p w14:paraId="07BF64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908" w:type="dxa"/>
          </w:tcPr>
          <w:p w14:paraId="548D67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916" w:type="dxa"/>
          </w:tcPr>
          <w:p w14:paraId="4FC76A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908" w:type="dxa"/>
          </w:tcPr>
          <w:p w14:paraId="303DEC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6" w:type="dxa"/>
          </w:tcPr>
          <w:p w14:paraId="529712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08A366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4701026D" w14:textId="77777777" w:rsidTr="00694356">
        <w:tc>
          <w:tcPr>
            <w:tcW w:w="972" w:type="dxa"/>
          </w:tcPr>
          <w:p w14:paraId="44AF6F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26" w:type="dxa"/>
          </w:tcPr>
          <w:p w14:paraId="195ED9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914" w:type="dxa"/>
          </w:tcPr>
          <w:p w14:paraId="66BC08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918" w:type="dxa"/>
          </w:tcPr>
          <w:p w14:paraId="569EDD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908" w:type="dxa"/>
          </w:tcPr>
          <w:p w14:paraId="27A86B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16" w:type="dxa"/>
          </w:tcPr>
          <w:p w14:paraId="033513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8" w:type="dxa"/>
          </w:tcPr>
          <w:p w14:paraId="263A92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6" w:type="dxa"/>
          </w:tcPr>
          <w:p w14:paraId="301734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8" w:type="dxa"/>
          </w:tcPr>
          <w:p w14:paraId="054519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74870E08" w14:textId="77777777" w:rsidTr="00694356">
        <w:tc>
          <w:tcPr>
            <w:tcW w:w="972" w:type="dxa"/>
          </w:tcPr>
          <w:p w14:paraId="0CC6DB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26" w:type="dxa"/>
          </w:tcPr>
          <w:p w14:paraId="43D417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914" w:type="dxa"/>
          </w:tcPr>
          <w:p w14:paraId="3AA6EE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918" w:type="dxa"/>
          </w:tcPr>
          <w:p w14:paraId="311BC4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908" w:type="dxa"/>
          </w:tcPr>
          <w:p w14:paraId="11451B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916" w:type="dxa"/>
          </w:tcPr>
          <w:p w14:paraId="232AA9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8" w:type="dxa"/>
          </w:tcPr>
          <w:p w14:paraId="36B436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6" w:type="dxa"/>
          </w:tcPr>
          <w:p w14:paraId="3AA88C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8" w:type="dxa"/>
          </w:tcPr>
          <w:p w14:paraId="6F1786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13E13394" w14:textId="77777777" w:rsidTr="00694356">
        <w:tc>
          <w:tcPr>
            <w:tcW w:w="972" w:type="dxa"/>
          </w:tcPr>
          <w:p w14:paraId="7C324A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926" w:type="dxa"/>
          </w:tcPr>
          <w:p w14:paraId="306506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914" w:type="dxa"/>
          </w:tcPr>
          <w:p w14:paraId="2EB0C5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918" w:type="dxa"/>
          </w:tcPr>
          <w:p w14:paraId="4E9A16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69</w:t>
            </w:r>
          </w:p>
        </w:tc>
        <w:tc>
          <w:tcPr>
            <w:tcW w:w="908" w:type="dxa"/>
          </w:tcPr>
          <w:p w14:paraId="086FD0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916" w:type="dxa"/>
          </w:tcPr>
          <w:p w14:paraId="448C95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8" w:type="dxa"/>
          </w:tcPr>
          <w:p w14:paraId="605509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26" w:type="dxa"/>
          </w:tcPr>
          <w:p w14:paraId="395456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8" w:type="dxa"/>
          </w:tcPr>
          <w:p w14:paraId="737CC0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</w:tbl>
    <w:p w14:paraId="418481B8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1371383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cases in the time interval.</w:t>
      </w:r>
    </w:p>
    <w:p w14:paraId="7986CE60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43A839C0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7BC64C6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8. Squamous cell carcinoma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1988-2018 according to AJCC stage</w:t>
      </w:r>
    </w:p>
    <w:tbl>
      <w:tblPr>
        <w:tblStyle w:val="12"/>
        <w:tblW w:w="9067" w:type="dxa"/>
        <w:tblLayout w:type="fixed"/>
        <w:tblLook w:val="04A0" w:firstRow="1" w:lastRow="0" w:firstColumn="1" w:lastColumn="0" w:noHBand="0" w:noVBand="1"/>
      </w:tblPr>
      <w:tblGrid>
        <w:gridCol w:w="936"/>
        <w:gridCol w:w="794"/>
        <w:gridCol w:w="794"/>
        <w:gridCol w:w="794"/>
        <w:gridCol w:w="794"/>
        <w:gridCol w:w="794"/>
        <w:gridCol w:w="794"/>
        <w:gridCol w:w="794"/>
        <w:gridCol w:w="794"/>
        <w:gridCol w:w="929"/>
        <w:gridCol w:w="850"/>
      </w:tblGrid>
      <w:tr w:rsidR="002F4839" w:rsidRPr="002F4839" w14:paraId="53C98659" w14:textId="77777777" w:rsidTr="00694356">
        <w:tc>
          <w:tcPr>
            <w:tcW w:w="936" w:type="dxa"/>
            <w:vMerge w:val="restart"/>
            <w:vAlign w:val="center"/>
          </w:tcPr>
          <w:p w14:paraId="0172DA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8131" w:type="dxa"/>
            <w:gridSpan w:val="10"/>
            <w:vAlign w:val="center"/>
          </w:tcPr>
          <w:p w14:paraId="2E38CA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AJCC stage</w:t>
            </w:r>
          </w:p>
        </w:tc>
      </w:tr>
      <w:tr w:rsidR="002F4839" w:rsidRPr="002F4839" w14:paraId="299152DF" w14:textId="77777777" w:rsidTr="00694356">
        <w:tc>
          <w:tcPr>
            <w:tcW w:w="936" w:type="dxa"/>
            <w:vMerge/>
          </w:tcPr>
          <w:p w14:paraId="7533E22D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278D8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</w:t>
            </w:r>
          </w:p>
        </w:tc>
        <w:tc>
          <w:tcPr>
            <w:tcW w:w="1588" w:type="dxa"/>
            <w:gridSpan w:val="2"/>
            <w:vAlign w:val="center"/>
          </w:tcPr>
          <w:p w14:paraId="51210A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II</w:t>
            </w:r>
          </w:p>
        </w:tc>
        <w:tc>
          <w:tcPr>
            <w:tcW w:w="1588" w:type="dxa"/>
            <w:gridSpan w:val="2"/>
            <w:vAlign w:val="center"/>
          </w:tcPr>
          <w:p w14:paraId="7BA2A9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III</w:t>
            </w:r>
          </w:p>
        </w:tc>
        <w:tc>
          <w:tcPr>
            <w:tcW w:w="1588" w:type="dxa"/>
            <w:gridSpan w:val="2"/>
            <w:vAlign w:val="center"/>
          </w:tcPr>
          <w:p w14:paraId="2A6062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IV</w:t>
            </w:r>
          </w:p>
        </w:tc>
        <w:tc>
          <w:tcPr>
            <w:tcW w:w="1779" w:type="dxa"/>
            <w:gridSpan w:val="2"/>
            <w:vAlign w:val="center"/>
          </w:tcPr>
          <w:p w14:paraId="4EB8FB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Unknown</w:t>
            </w:r>
          </w:p>
        </w:tc>
      </w:tr>
      <w:tr w:rsidR="002F4839" w:rsidRPr="002F4839" w14:paraId="5597EE54" w14:textId="77777777" w:rsidTr="00694356">
        <w:tc>
          <w:tcPr>
            <w:tcW w:w="936" w:type="dxa"/>
            <w:vMerge/>
          </w:tcPr>
          <w:p w14:paraId="4724EE2F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794" w:type="dxa"/>
          </w:tcPr>
          <w:p w14:paraId="6ED24B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149DCF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05363D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0CE337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03DB43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0DB9A8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267E00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794" w:type="dxa"/>
          </w:tcPr>
          <w:p w14:paraId="4AD9EE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29" w:type="dxa"/>
          </w:tcPr>
          <w:p w14:paraId="25A286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850" w:type="dxa"/>
          </w:tcPr>
          <w:p w14:paraId="66FB66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196657EF" w14:textId="77777777" w:rsidTr="00694356">
        <w:tc>
          <w:tcPr>
            <w:tcW w:w="936" w:type="dxa"/>
          </w:tcPr>
          <w:p w14:paraId="409EDE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794" w:type="dxa"/>
          </w:tcPr>
          <w:p w14:paraId="29C470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794" w:type="dxa"/>
          </w:tcPr>
          <w:p w14:paraId="701F57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94" w:type="dxa"/>
          </w:tcPr>
          <w:p w14:paraId="7D5A4D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0C62F7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794" w:type="dxa"/>
          </w:tcPr>
          <w:p w14:paraId="4BC0F4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446570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794" w:type="dxa"/>
          </w:tcPr>
          <w:p w14:paraId="02949B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1A1286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929" w:type="dxa"/>
          </w:tcPr>
          <w:p w14:paraId="53CC7A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66850D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34783859" w14:textId="77777777" w:rsidTr="00694356">
        <w:tc>
          <w:tcPr>
            <w:tcW w:w="936" w:type="dxa"/>
          </w:tcPr>
          <w:p w14:paraId="064820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794" w:type="dxa"/>
          </w:tcPr>
          <w:p w14:paraId="18195C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94" w:type="dxa"/>
          </w:tcPr>
          <w:p w14:paraId="1FF76B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71DEA3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053CFC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794" w:type="dxa"/>
          </w:tcPr>
          <w:p w14:paraId="0FA42F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28C609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94" w:type="dxa"/>
          </w:tcPr>
          <w:p w14:paraId="506414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2A68E4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929" w:type="dxa"/>
          </w:tcPr>
          <w:p w14:paraId="150F8D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10A8BD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</w:tr>
      <w:tr w:rsidR="002F4839" w:rsidRPr="002F4839" w14:paraId="1DE41E3B" w14:textId="77777777" w:rsidTr="00694356">
        <w:tc>
          <w:tcPr>
            <w:tcW w:w="936" w:type="dxa"/>
          </w:tcPr>
          <w:p w14:paraId="03166C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794" w:type="dxa"/>
          </w:tcPr>
          <w:p w14:paraId="0E59A0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1F7CF9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794" w:type="dxa"/>
          </w:tcPr>
          <w:p w14:paraId="187601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022295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94" w:type="dxa"/>
          </w:tcPr>
          <w:p w14:paraId="03C3ED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794" w:type="dxa"/>
          </w:tcPr>
          <w:p w14:paraId="0E744A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794" w:type="dxa"/>
          </w:tcPr>
          <w:p w14:paraId="1E57BD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27083C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29" w:type="dxa"/>
          </w:tcPr>
          <w:p w14:paraId="020563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850" w:type="dxa"/>
          </w:tcPr>
          <w:p w14:paraId="23BCD2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0BF510EF" w14:textId="77777777" w:rsidTr="00694356">
        <w:tc>
          <w:tcPr>
            <w:tcW w:w="936" w:type="dxa"/>
          </w:tcPr>
          <w:p w14:paraId="536886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794" w:type="dxa"/>
          </w:tcPr>
          <w:p w14:paraId="6BF237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4648E6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794" w:type="dxa"/>
          </w:tcPr>
          <w:p w14:paraId="75C909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3C8E89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794" w:type="dxa"/>
          </w:tcPr>
          <w:p w14:paraId="432DEF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794" w:type="dxa"/>
          </w:tcPr>
          <w:p w14:paraId="544EB6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94" w:type="dxa"/>
          </w:tcPr>
          <w:p w14:paraId="6AC6A8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622C46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929" w:type="dxa"/>
          </w:tcPr>
          <w:p w14:paraId="57A291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12A982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</w:tr>
      <w:tr w:rsidR="002F4839" w:rsidRPr="002F4839" w14:paraId="20468D63" w14:textId="77777777" w:rsidTr="00694356">
        <w:tc>
          <w:tcPr>
            <w:tcW w:w="936" w:type="dxa"/>
          </w:tcPr>
          <w:p w14:paraId="539766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794" w:type="dxa"/>
          </w:tcPr>
          <w:p w14:paraId="72559F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794" w:type="dxa"/>
          </w:tcPr>
          <w:p w14:paraId="59D295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794" w:type="dxa"/>
          </w:tcPr>
          <w:p w14:paraId="7EAF0B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134</w:t>
            </w:r>
          </w:p>
        </w:tc>
        <w:tc>
          <w:tcPr>
            <w:tcW w:w="794" w:type="dxa"/>
          </w:tcPr>
          <w:p w14:paraId="1C6257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794" w:type="dxa"/>
          </w:tcPr>
          <w:p w14:paraId="03B773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794" w:type="dxa"/>
          </w:tcPr>
          <w:p w14:paraId="2FE71A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794" w:type="dxa"/>
          </w:tcPr>
          <w:p w14:paraId="4FEB8F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1ADD6A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929" w:type="dxa"/>
          </w:tcPr>
          <w:p w14:paraId="3B5447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2B4F67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</w:tr>
      <w:tr w:rsidR="002F4839" w:rsidRPr="002F4839" w14:paraId="726E1A39" w14:textId="77777777" w:rsidTr="00694356">
        <w:tc>
          <w:tcPr>
            <w:tcW w:w="936" w:type="dxa"/>
          </w:tcPr>
          <w:p w14:paraId="4DAACD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794" w:type="dxa"/>
          </w:tcPr>
          <w:p w14:paraId="2CAA06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794" w:type="dxa"/>
          </w:tcPr>
          <w:p w14:paraId="11D8ED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794" w:type="dxa"/>
          </w:tcPr>
          <w:p w14:paraId="4A2A3E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51B93B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794" w:type="dxa"/>
          </w:tcPr>
          <w:p w14:paraId="4A28F0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794" w:type="dxa"/>
          </w:tcPr>
          <w:p w14:paraId="1F97AC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94" w:type="dxa"/>
          </w:tcPr>
          <w:p w14:paraId="18D158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324CBC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929" w:type="dxa"/>
          </w:tcPr>
          <w:p w14:paraId="44EA92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760680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</w:tr>
      <w:tr w:rsidR="002F4839" w:rsidRPr="002F4839" w14:paraId="3C846415" w14:textId="77777777" w:rsidTr="00694356">
        <w:tc>
          <w:tcPr>
            <w:tcW w:w="936" w:type="dxa"/>
          </w:tcPr>
          <w:p w14:paraId="04F0EB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794" w:type="dxa"/>
          </w:tcPr>
          <w:p w14:paraId="2982A6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14403A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794" w:type="dxa"/>
          </w:tcPr>
          <w:p w14:paraId="7F084E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7CBBFB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794" w:type="dxa"/>
          </w:tcPr>
          <w:p w14:paraId="52B6E4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794" w:type="dxa"/>
          </w:tcPr>
          <w:p w14:paraId="4D5A69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794" w:type="dxa"/>
          </w:tcPr>
          <w:p w14:paraId="209137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7E0415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929" w:type="dxa"/>
          </w:tcPr>
          <w:p w14:paraId="7DB927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850" w:type="dxa"/>
          </w:tcPr>
          <w:p w14:paraId="433DFF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</w:tr>
      <w:tr w:rsidR="002F4839" w:rsidRPr="002F4839" w14:paraId="226687D3" w14:textId="77777777" w:rsidTr="00694356">
        <w:tc>
          <w:tcPr>
            <w:tcW w:w="936" w:type="dxa"/>
          </w:tcPr>
          <w:p w14:paraId="3E0053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794" w:type="dxa"/>
          </w:tcPr>
          <w:p w14:paraId="2DA313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57</w:t>
            </w:r>
          </w:p>
        </w:tc>
        <w:tc>
          <w:tcPr>
            <w:tcW w:w="794" w:type="dxa"/>
          </w:tcPr>
          <w:p w14:paraId="642A93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794" w:type="dxa"/>
          </w:tcPr>
          <w:p w14:paraId="5062CE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79939F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794" w:type="dxa"/>
          </w:tcPr>
          <w:p w14:paraId="2F512F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5895F0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794" w:type="dxa"/>
          </w:tcPr>
          <w:p w14:paraId="0B29A8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583535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929" w:type="dxa"/>
          </w:tcPr>
          <w:p w14:paraId="0C4D3D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50" w:type="dxa"/>
          </w:tcPr>
          <w:p w14:paraId="0A48B5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</w:tr>
      <w:tr w:rsidR="002F4839" w:rsidRPr="002F4839" w14:paraId="7C8E4990" w14:textId="77777777" w:rsidTr="00694356">
        <w:tc>
          <w:tcPr>
            <w:tcW w:w="936" w:type="dxa"/>
          </w:tcPr>
          <w:p w14:paraId="52756B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794" w:type="dxa"/>
          </w:tcPr>
          <w:p w14:paraId="7D9EF4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794" w:type="dxa"/>
          </w:tcPr>
          <w:p w14:paraId="5610CC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794" w:type="dxa"/>
          </w:tcPr>
          <w:p w14:paraId="5D77BB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555EA6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2B34F4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94" w:type="dxa"/>
          </w:tcPr>
          <w:p w14:paraId="29A25D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794" w:type="dxa"/>
          </w:tcPr>
          <w:p w14:paraId="54F1D5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5C8633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29" w:type="dxa"/>
          </w:tcPr>
          <w:p w14:paraId="23624F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50" w:type="dxa"/>
          </w:tcPr>
          <w:p w14:paraId="0D89DA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</w:tr>
      <w:tr w:rsidR="002F4839" w:rsidRPr="002F4839" w14:paraId="7C9E6144" w14:textId="77777777" w:rsidTr="00694356">
        <w:tc>
          <w:tcPr>
            <w:tcW w:w="936" w:type="dxa"/>
          </w:tcPr>
          <w:p w14:paraId="79A906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794" w:type="dxa"/>
          </w:tcPr>
          <w:p w14:paraId="64732F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794" w:type="dxa"/>
          </w:tcPr>
          <w:p w14:paraId="31E237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794" w:type="dxa"/>
          </w:tcPr>
          <w:p w14:paraId="4E6618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3DB97F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10663A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3CEE36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794" w:type="dxa"/>
          </w:tcPr>
          <w:p w14:paraId="19B6B8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11CEA1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29" w:type="dxa"/>
          </w:tcPr>
          <w:p w14:paraId="3F105B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850" w:type="dxa"/>
          </w:tcPr>
          <w:p w14:paraId="719BAF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</w:tr>
      <w:tr w:rsidR="002F4839" w:rsidRPr="002F4839" w14:paraId="4CDD7AF1" w14:textId="77777777" w:rsidTr="00694356">
        <w:tc>
          <w:tcPr>
            <w:tcW w:w="936" w:type="dxa"/>
          </w:tcPr>
          <w:p w14:paraId="630671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794" w:type="dxa"/>
          </w:tcPr>
          <w:p w14:paraId="0931A9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794" w:type="dxa"/>
          </w:tcPr>
          <w:p w14:paraId="513A33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794" w:type="dxa"/>
          </w:tcPr>
          <w:p w14:paraId="40C6D3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26BDB5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794" w:type="dxa"/>
          </w:tcPr>
          <w:p w14:paraId="56EA6C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794" w:type="dxa"/>
          </w:tcPr>
          <w:p w14:paraId="7A3F8D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794" w:type="dxa"/>
          </w:tcPr>
          <w:p w14:paraId="732842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6A80CF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9" w:type="dxa"/>
          </w:tcPr>
          <w:p w14:paraId="6AA2A9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7D51F9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</w:tr>
      <w:tr w:rsidR="002F4839" w:rsidRPr="002F4839" w14:paraId="6570A08C" w14:textId="77777777" w:rsidTr="00694356">
        <w:tc>
          <w:tcPr>
            <w:tcW w:w="936" w:type="dxa"/>
          </w:tcPr>
          <w:p w14:paraId="67C248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794" w:type="dxa"/>
          </w:tcPr>
          <w:p w14:paraId="2363D4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794" w:type="dxa"/>
          </w:tcPr>
          <w:p w14:paraId="47DE09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794" w:type="dxa"/>
          </w:tcPr>
          <w:p w14:paraId="2C2708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94" w:type="dxa"/>
          </w:tcPr>
          <w:p w14:paraId="706F5C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794" w:type="dxa"/>
          </w:tcPr>
          <w:p w14:paraId="7B4C33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794" w:type="dxa"/>
          </w:tcPr>
          <w:p w14:paraId="356871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794" w:type="dxa"/>
          </w:tcPr>
          <w:p w14:paraId="02CFB3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75203A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29" w:type="dxa"/>
          </w:tcPr>
          <w:p w14:paraId="706CFF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20833A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</w:tr>
      <w:tr w:rsidR="002F4839" w:rsidRPr="002F4839" w14:paraId="574011E3" w14:textId="77777777" w:rsidTr="00694356">
        <w:tc>
          <w:tcPr>
            <w:tcW w:w="936" w:type="dxa"/>
          </w:tcPr>
          <w:p w14:paraId="2CCC16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794" w:type="dxa"/>
          </w:tcPr>
          <w:p w14:paraId="2C932D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794" w:type="dxa"/>
          </w:tcPr>
          <w:p w14:paraId="255308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794" w:type="dxa"/>
          </w:tcPr>
          <w:p w14:paraId="7D8067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4209E2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794" w:type="dxa"/>
          </w:tcPr>
          <w:p w14:paraId="104BDD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4975A3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  <w:tc>
          <w:tcPr>
            <w:tcW w:w="794" w:type="dxa"/>
          </w:tcPr>
          <w:p w14:paraId="4117A8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43B6BF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929" w:type="dxa"/>
          </w:tcPr>
          <w:p w14:paraId="54DA33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51E848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15EB4F3C" w14:textId="77777777" w:rsidTr="00694356">
        <w:tc>
          <w:tcPr>
            <w:tcW w:w="936" w:type="dxa"/>
          </w:tcPr>
          <w:p w14:paraId="4FFB15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794" w:type="dxa"/>
          </w:tcPr>
          <w:p w14:paraId="6E82CE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794" w:type="dxa"/>
          </w:tcPr>
          <w:p w14:paraId="2B4355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794" w:type="dxa"/>
          </w:tcPr>
          <w:p w14:paraId="513B90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75314A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794" w:type="dxa"/>
          </w:tcPr>
          <w:p w14:paraId="7EF661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4D12F9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794" w:type="dxa"/>
          </w:tcPr>
          <w:p w14:paraId="6BEBF9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56D511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929" w:type="dxa"/>
          </w:tcPr>
          <w:p w14:paraId="470F03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850" w:type="dxa"/>
          </w:tcPr>
          <w:p w14:paraId="25FA7F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32F0803C" w14:textId="77777777" w:rsidTr="00694356">
        <w:tc>
          <w:tcPr>
            <w:tcW w:w="936" w:type="dxa"/>
          </w:tcPr>
          <w:p w14:paraId="7F4B60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794" w:type="dxa"/>
          </w:tcPr>
          <w:p w14:paraId="09B48A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6E2735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794" w:type="dxa"/>
          </w:tcPr>
          <w:p w14:paraId="714C85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1FB17A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794" w:type="dxa"/>
          </w:tcPr>
          <w:p w14:paraId="76B8E1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94" w:type="dxa"/>
          </w:tcPr>
          <w:p w14:paraId="2DC1F5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794" w:type="dxa"/>
          </w:tcPr>
          <w:p w14:paraId="04F827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3F1904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929" w:type="dxa"/>
          </w:tcPr>
          <w:p w14:paraId="3DCACA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27CB07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5CFD2ABB" w14:textId="77777777" w:rsidTr="00694356">
        <w:tc>
          <w:tcPr>
            <w:tcW w:w="936" w:type="dxa"/>
          </w:tcPr>
          <w:p w14:paraId="4F7441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794" w:type="dxa"/>
          </w:tcPr>
          <w:p w14:paraId="3A141F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794" w:type="dxa"/>
          </w:tcPr>
          <w:p w14:paraId="310028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794" w:type="dxa"/>
          </w:tcPr>
          <w:p w14:paraId="6E1CBF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5FDF4E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794" w:type="dxa"/>
          </w:tcPr>
          <w:p w14:paraId="14C543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6EABDA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794" w:type="dxa"/>
          </w:tcPr>
          <w:p w14:paraId="51E147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4A8B9E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9" w:type="dxa"/>
          </w:tcPr>
          <w:p w14:paraId="6959A0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850" w:type="dxa"/>
          </w:tcPr>
          <w:p w14:paraId="2E6E6A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</w:tr>
      <w:tr w:rsidR="002F4839" w:rsidRPr="002F4839" w14:paraId="165A59CC" w14:textId="77777777" w:rsidTr="00694356">
        <w:tc>
          <w:tcPr>
            <w:tcW w:w="936" w:type="dxa"/>
          </w:tcPr>
          <w:p w14:paraId="775D21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794" w:type="dxa"/>
          </w:tcPr>
          <w:p w14:paraId="4AC8BB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11DD1C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794" w:type="dxa"/>
          </w:tcPr>
          <w:p w14:paraId="6A9872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794" w:type="dxa"/>
          </w:tcPr>
          <w:p w14:paraId="756B21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794" w:type="dxa"/>
          </w:tcPr>
          <w:p w14:paraId="29F704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046AB3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794" w:type="dxa"/>
          </w:tcPr>
          <w:p w14:paraId="0C634B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585117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29" w:type="dxa"/>
          </w:tcPr>
          <w:p w14:paraId="3A1165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48739C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</w:tr>
      <w:tr w:rsidR="002F4839" w:rsidRPr="002F4839" w14:paraId="277D0356" w14:textId="77777777" w:rsidTr="00694356">
        <w:tc>
          <w:tcPr>
            <w:tcW w:w="936" w:type="dxa"/>
          </w:tcPr>
          <w:p w14:paraId="2333B0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794" w:type="dxa"/>
          </w:tcPr>
          <w:p w14:paraId="10FFD8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794" w:type="dxa"/>
          </w:tcPr>
          <w:p w14:paraId="42279E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94" w:type="dxa"/>
          </w:tcPr>
          <w:p w14:paraId="05094B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94" w:type="dxa"/>
          </w:tcPr>
          <w:p w14:paraId="509BD6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794" w:type="dxa"/>
          </w:tcPr>
          <w:p w14:paraId="057404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794" w:type="dxa"/>
          </w:tcPr>
          <w:p w14:paraId="4EE6AD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794" w:type="dxa"/>
          </w:tcPr>
          <w:p w14:paraId="02A209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1D4FDE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29" w:type="dxa"/>
          </w:tcPr>
          <w:p w14:paraId="1C0981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33C4FF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</w:tr>
      <w:tr w:rsidR="002F4839" w:rsidRPr="002F4839" w14:paraId="50FC5C7D" w14:textId="77777777" w:rsidTr="00694356">
        <w:tc>
          <w:tcPr>
            <w:tcW w:w="936" w:type="dxa"/>
          </w:tcPr>
          <w:p w14:paraId="01F5CC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794" w:type="dxa"/>
          </w:tcPr>
          <w:p w14:paraId="4DADE8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94" w:type="dxa"/>
          </w:tcPr>
          <w:p w14:paraId="23C1F7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794" w:type="dxa"/>
          </w:tcPr>
          <w:p w14:paraId="63459A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794" w:type="dxa"/>
          </w:tcPr>
          <w:p w14:paraId="0036B8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794" w:type="dxa"/>
          </w:tcPr>
          <w:p w14:paraId="4E42C9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7339AC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0.83</w:t>
            </w:r>
          </w:p>
        </w:tc>
        <w:tc>
          <w:tcPr>
            <w:tcW w:w="794" w:type="dxa"/>
          </w:tcPr>
          <w:p w14:paraId="06A0CF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624D8B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929" w:type="dxa"/>
          </w:tcPr>
          <w:p w14:paraId="53FCF0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299EED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56C4C0FA" w14:textId="77777777" w:rsidTr="00694356">
        <w:tc>
          <w:tcPr>
            <w:tcW w:w="936" w:type="dxa"/>
          </w:tcPr>
          <w:p w14:paraId="7C74FC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794" w:type="dxa"/>
          </w:tcPr>
          <w:p w14:paraId="2EFA4E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794" w:type="dxa"/>
          </w:tcPr>
          <w:p w14:paraId="53AAA7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794" w:type="dxa"/>
          </w:tcPr>
          <w:p w14:paraId="54F0B3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94" w:type="dxa"/>
          </w:tcPr>
          <w:p w14:paraId="312EB2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794" w:type="dxa"/>
          </w:tcPr>
          <w:p w14:paraId="6787F8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6642CB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794" w:type="dxa"/>
          </w:tcPr>
          <w:p w14:paraId="2B8E9E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196B03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29" w:type="dxa"/>
          </w:tcPr>
          <w:p w14:paraId="397AFA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3DE6B5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64724D54" w14:textId="77777777" w:rsidTr="00694356">
        <w:tc>
          <w:tcPr>
            <w:tcW w:w="936" w:type="dxa"/>
          </w:tcPr>
          <w:p w14:paraId="552C17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794" w:type="dxa"/>
          </w:tcPr>
          <w:p w14:paraId="178AA9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794" w:type="dxa"/>
          </w:tcPr>
          <w:p w14:paraId="3D92A0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794" w:type="dxa"/>
          </w:tcPr>
          <w:p w14:paraId="3D2CC9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7A2D9E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794" w:type="dxa"/>
          </w:tcPr>
          <w:p w14:paraId="433503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63C286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794" w:type="dxa"/>
          </w:tcPr>
          <w:p w14:paraId="38B47D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7F39A0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9" w:type="dxa"/>
          </w:tcPr>
          <w:p w14:paraId="60CFB1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850" w:type="dxa"/>
          </w:tcPr>
          <w:p w14:paraId="1AEBD5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</w:tr>
      <w:tr w:rsidR="002F4839" w:rsidRPr="002F4839" w14:paraId="1600D506" w14:textId="77777777" w:rsidTr="00694356">
        <w:tc>
          <w:tcPr>
            <w:tcW w:w="936" w:type="dxa"/>
          </w:tcPr>
          <w:p w14:paraId="100D81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794" w:type="dxa"/>
          </w:tcPr>
          <w:p w14:paraId="7138AF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94" w:type="dxa"/>
          </w:tcPr>
          <w:p w14:paraId="26B44C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794" w:type="dxa"/>
          </w:tcPr>
          <w:p w14:paraId="6DEE84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726011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794" w:type="dxa"/>
          </w:tcPr>
          <w:p w14:paraId="6A7EEF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794" w:type="dxa"/>
          </w:tcPr>
          <w:p w14:paraId="22C204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0833A6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4093BD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929" w:type="dxa"/>
          </w:tcPr>
          <w:p w14:paraId="7EEAF0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160D44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</w:tr>
      <w:tr w:rsidR="002F4839" w:rsidRPr="002F4839" w14:paraId="0E024C6E" w14:textId="77777777" w:rsidTr="00694356">
        <w:tc>
          <w:tcPr>
            <w:tcW w:w="936" w:type="dxa"/>
          </w:tcPr>
          <w:p w14:paraId="38F905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94" w:type="dxa"/>
          </w:tcPr>
          <w:p w14:paraId="444FDE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94" w:type="dxa"/>
          </w:tcPr>
          <w:p w14:paraId="470C89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794" w:type="dxa"/>
          </w:tcPr>
          <w:p w14:paraId="46F62D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6D4AD7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794" w:type="dxa"/>
          </w:tcPr>
          <w:p w14:paraId="6B3EC2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794" w:type="dxa"/>
          </w:tcPr>
          <w:p w14:paraId="61AB58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794" w:type="dxa"/>
          </w:tcPr>
          <w:p w14:paraId="057B0D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5CB3CE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9" w:type="dxa"/>
          </w:tcPr>
          <w:p w14:paraId="79166A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50" w:type="dxa"/>
          </w:tcPr>
          <w:p w14:paraId="6C0B71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46B5D8E1" w14:textId="77777777" w:rsidTr="00694356">
        <w:tc>
          <w:tcPr>
            <w:tcW w:w="936" w:type="dxa"/>
          </w:tcPr>
          <w:p w14:paraId="093AD3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794" w:type="dxa"/>
          </w:tcPr>
          <w:p w14:paraId="30D1CB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794" w:type="dxa"/>
          </w:tcPr>
          <w:p w14:paraId="7B74A4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794" w:type="dxa"/>
          </w:tcPr>
          <w:p w14:paraId="44C48A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430950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794" w:type="dxa"/>
          </w:tcPr>
          <w:p w14:paraId="5774C5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794" w:type="dxa"/>
          </w:tcPr>
          <w:p w14:paraId="35CCF6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794" w:type="dxa"/>
          </w:tcPr>
          <w:p w14:paraId="132761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68CC28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929" w:type="dxa"/>
          </w:tcPr>
          <w:p w14:paraId="7B286D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50" w:type="dxa"/>
          </w:tcPr>
          <w:p w14:paraId="590598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1D3AE1B8" w14:textId="77777777" w:rsidTr="00694356">
        <w:tc>
          <w:tcPr>
            <w:tcW w:w="936" w:type="dxa"/>
          </w:tcPr>
          <w:p w14:paraId="494E01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794" w:type="dxa"/>
          </w:tcPr>
          <w:p w14:paraId="509EB2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94" w:type="dxa"/>
          </w:tcPr>
          <w:p w14:paraId="732A13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794" w:type="dxa"/>
          </w:tcPr>
          <w:p w14:paraId="304585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762AA8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94" w:type="dxa"/>
          </w:tcPr>
          <w:p w14:paraId="5D806B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22B851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  <w:tc>
          <w:tcPr>
            <w:tcW w:w="794" w:type="dxa"/>
          </w:tcPr>
          <w:p w14:paraId="140AAB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787475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9" w:type="dxa"/>
          </w:tcPr>
          <w:p w14:paraId="26CCAD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850" w:type="dxa"/>
          </w:tcPr>
          <w:p w14:paraId="153B41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229836EB" w14:textId="77777777" w:rsidTr="00694356">
        <w:tc>
          <w:tcPr>
            <w:tcW w:w="936" w:type="dxa"/>
          </w:tcPr>
          <w:p w14:paraId="76F215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794" w:type="dxa"/>
          </w:tcPr>
          <w:p w14:paraId="402DD3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794" w:type="dxa"/>
          </w:tcPr>
          <w:p w14:paraId="390ACB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794" w:type="dxa"/>
          </w:tcPr>
          <w:p w14:paraId="6E392D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228A99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794" w:type="dxa"/>
          </w:tcPr>
          <w:p w14:paraId="3A407F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576280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794" w:type="dxa"/>
          </w:tcPr>
          <w:p w14:paraId="78E8A2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0FAB96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29" w:type="dxa"/>
          </w:tcPr>
          <w:p w14:paraId="44B0C6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4CB3A3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</w:tr>
      <w:tr w:rsidR="002F4839" w:rsidRPr="002F4839" w14:paraId="67E13730" w14:textId="77777777" w:rsidTr="00694356">
        <w:tc>
          <w:tcPr>
            <w:tcW w:w="936" w:type="dxa"/>
          </w:tcPr>
          <w:p w14:paraId="447FA5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794" w:type="dxa"/>
          </w:tcPr>
          <w:p w14:paraId="6FF8ED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94" w:type="dxa"/>
          </w:tcPr>
          <w:p w14:paraId="3BB1CC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794" w:type="dxa"/>
          </w:tcPr>
          <w:p w14:paraId="2F02CD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19889E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794" w:type="dxa"/>
          </w:tcPr>
          <w:p w14:paraId="292969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94" w:type="dxa"/>
          </w:tcPr>
          <w:p w14:paraId="34AF50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794" w:type="dxa"/>
          </w:tcPr>
          <w:p w14:paraId="44B768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4B3673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29" w:type="dxa"/>
          </w:tcPr>
          <w:p w14:paraId="0300D0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513B38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475A482C" w14:textId="77777777" w:rsidTr="00694356">
        <w:tc>
          <w:tcPr>
            <w:tcW w:w="936" w:type="dxa"/>
          </w:tcPr>
          <w:p w14:paraId="460F2A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794" w:type="dxa"/>
          </w:tcPr>
          <w:p w14:paraId="4EE5A4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94" w:type="dxa"/>
          </w:tcPr>
          <w:p w14:paraId="5AE8EC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794" w:type="dxa"/>
          </w:tcPr>
          <w:p w14:paraId="34C515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07D7DD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794" w:type="dxa"/>
          </w:tcPr>
          <w:p w14:paraId="7F45ED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794" w:type="dxa"/>
          </w:tcPr>
          <w:p w14:paraId="38AC20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794" w:type="dxa"/>
          </w:tcPr>
          <w:p w14:paraId="3E5DE2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94" w:type="dxa"/>
          </w:tcPr>
          <w:p w14:paraId="32D7C0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929" w:type="dxa"/>
          </w:tcPr>
          <w:p w14:paraId="1A0826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45B18C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23D3427A" w14:textId="77777777" w:rsidTr="00694356">
        <w:tc>
          <w:tcPr>
            <w:tcW w:w="936" w:type="dxa"/>
          </w:tcPr>
          <w:p w14:paraId="6D8FAC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794" w:type="dxa"/>
          </w:tcPr>
          <w:p w14:paraId="3BEA04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794" w:type="dxa"/>
          </w:tcPr>
          <w:p w14:paraId="1BB594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794" w:type="dxa"/>
          </w:tcPr>
          <w:p w14:paraId="2017D8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4DD1B9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01D746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794" w:type="dxa"/>
          </w:tcPr>
          <w:p w14:paraId="3ABFBC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794" w:type="dxa"/>
          </w:tcPr>
          <w:p w14:paraId="68B36B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461D47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29" w:type="dxa"/>
          </w:tcPr>
          <w:p w14:paraId="6C558B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28C836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</w:tr>
      <w:tr w:rsidR="002F4839" w:rsidRPr="002F4839" w14:paraId="526E020A" w14:textId="77777777" w:rsidTr="00694356">
        <w:tc>
          <w:tcPr>
            <w:tcW w:w="936" w:type="dxa"/>
          </w:tcPr>
          <w:p w14:paraId="7AAA0B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794" w:type="dxa"/>
          </w:tcPr>
          <w:p w14:paraId="68975E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12162B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94" w:type="dxa"/>
          </w:tcPr>
          <w:p w14:paraId="779DB4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7819A5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0B01BC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794" w:type="dxa"/>
          </w:tcPr>
          <w:p w14:paraId="5CAAEE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794" w:type="dxa"/>
          </w:tcPr>
          <w:p w14:paraId="247B1C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21F2C2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29" w:type="dxa"/>
          </w:tcPr>
          <w:p w14:paraId="7915EE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595950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</w:tr>
      <w:tr w:rsidR="002F4839" w:rsidRPr="002F4839" w14:paraId="19B56F5B" w14:textId="77777777" w:rsidTr="00694356">
        <w:tc>
          <w:tcPr>
            <w:tcW w:w="936" w:type="dxa"/>
          </w:tcPr>
          <w:p w14:paraId="615121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794" w:type="dxa"/>
          </w:tcPr>
          <w:p w14:paraId="0072E2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794" w:type="dxa"/>
          </w:tcPr>
          <w:p w14:paraId="5279DD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794" w:type="dxa"/>
          </w:tcPr>
          <w:p w14:paraId="28417A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72F4E3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794" w:type="dxa"/>
          </w:tcPr>
          <w:p w14:paraId="37C778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7A57E4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94" w:type="dxa"/>
          </w:tcPr>
          <w:p w14:paraId="18EF69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339CEB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29" w:type="dxa"/>
          </w:tcPr>
          <w:p w14:paraId="261336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50" w:type="dxa"/>
          </w:tcPr>
          <w:p w14:paraId="4A221C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</w:tbl>
    <w:p w14:paraId="607DB0B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Abbreviation: AJCC, American Joint Committee on Cancer</w:t>
      </w:r>
    </w:p>
    <w:p w14:paraId="50F1B206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bookmarkStart w:id="1" w:name="_Hlk101518553"/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bookmarkEnd w:id="1"/>
    <w:p w14:paraId="634783F1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cases in the time interval.</w:t>
      </w:r>
    </w:p>
    <w:p w14:paraId="499DA6BE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01299F8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9. Squamous cell carcinoma incidence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 w:hint="eastAsia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1983-2018 according to tumor size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64"/>
        <w:gridCol w:w="1134"/>
        <w:gridCol w:w="1134"/>
        <w:gridCol w:w="1134"/>
        <w:gridCol w:w="1134"/>
        <w:gridCol w:w="1134"/>
        <w:gridCol w:w="1134"/>
      </w:tblGrid>
      <w:tr w:rsidR="002F4839" w:rsidRPr="002F4839" w14:paraId="66F13543" w14:textId="77777777" w:rsidTr="00694356">
        <w:tc>
          <w:tcPr>
            <w:tcW w:w="964" w:type="dxa"/>
            <w:vMerge w:val="restart"/>
            <w:vAlign w:val="center"/>
          </w:tcPr>
          <w:p w14:paraId="24A99B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diagnosis</w:t>
            </w:r>
          </w:p>
        </w:tc>
        <w:tc>
          <w:tcPr>
            <w:tcW w:w="6804" w:type="dxa"/>
            <w:gridSpan w:val="6"/>
            <w:vAlign w:val="center"/>
          </w:tcPr>
          <w:p w14:paraId="19CCF5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Tumor size</w:t>
            </w:r>
          </w:p>
        </w:tc>
      </w:tr>
      <w:tr w:rsidR="002F4839" w:rsidRPr="002F4839" w14:paraId="5FEED203" w14:textId="77777777" w:rsidTr="00694356">
        <w:tc>
          <w:tcPr>
            <w:tcW w:w="964" w:type="dxa"/>
            <w:vMerge/>
          </w:tcPr>
          <w:p w14:paraId="4E95282D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4B3322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&lt; 2cm</w:t>
            </w:r>
          </w:p>
        </w:tc>
        <w:tc>
          <w:tcPr>
            <w:tcW w:w="2268" w:type="dxa"/>
            <w:gridSpan w:val="2"/>
            <w:vAlign w:val="center"/>
          </w:tcPr>
          <w:p w14:paraId="03B43F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ascii="等线" w:eastAsia="等线" w:hAnsi="等线" w:cs="Times New Roman" w:hint="eastAsia"/>
                <w:color w:val="000000"/>
                <w:sz w:val="16"/>
                <w:szCs w:val="16"/>
              </w:rPr>
              <w:t>≥</w:t>
            </w:r>
            <w:r w:rsidRPr="002F4839">
              <w:rPr>
                <w:rFonts w:eastAsia="等线" w:cs="Times New Roman"/>
                <w:sz w:val="18"/>
              </w:rPr>
              <w:t xml:space="preserve"> 2cm</w:t>
            </w:r>
          </w:p>
        </w:tc>
        <w:tc>
          <w:tcPr>
            <w:tcW w:w="2268" w:type="dxa"/>
            <w:gridSpan w:val="2"/>
            <w:vAlign w:val="center"/>
          </w:tcPr>
          <w:p w14:paraId="34F96D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Unknown</w:t>
            </w:r>
          </w:p>
        </w:tc>
      </w:tr>
      <w:tr w:rsidR="002F4839" w:rsidRPr="002F4839" w14:paraId="70B7A40C" w14:textId="77777777" w:rsidTr="00694356">
        <w:tc>
          <w:tcPr>
            <w:tcW w:w="964" w:type="dxa"/>
            <w:vMerge/>
          </w:tcPr>
          <w:p w14:paraId="67FB9CD9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134" w:type="dxa"/>
          </w:tcPr>
          <w:p w14:paraId="3ABD0F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1134" w:type="dxa"/>
          </w:tcPr>
          <w:p w14:paraId="021871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134" w:type="dxa"/>
          </w:tcPr>
          <w:p w14:paraId="7EB7DE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1134" w:type="dxa"/>
          </w:tcPr>
          <w:p w14:paraId="6ED6BF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134" w:type="dxa"/>
          </w:tcPr>
          <w:p w14:paraId="3F7034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cases</w:t>
            </w:r>
          </w:p>
        </w:tc>
        <w:tc>
          <w:tcPr>
            <w:tcW w:w="1134" w:type="dxa"/>
          </w:tcPr>
          <w:p w14:paraId="4E88C9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30B74BD5" w14:textId="77777777" w:rsidTr="00694356">
        <w:tc>
          <w:tcPr>
            <w:tcW w:w="964" w:type="dxa"/>
          </w:tcPr>
          <w:p w14:paraId="501D52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983</w:t>
            </w:r>
          </w:p>
        </w:tc>
        <w:tc>
          <w:tcPr>
            <w:tcW w:w="1134" w:type="dxa"/>
          </w:tcPr>
          <w:p w14:paraId="0FF1DE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1134" w:type="dxa"/>
          </w:tcPr>
          <w:p w14:paraId="4CECCA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1134" w:type="dxa"/>
          </w:tcPr>
          <w:p w14:paraId="331C22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1134" w:type="dxa"/>
          </w:tcPr>
          <w:p w14:paraId="59583B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134" w:type="dxa"/>
          </w:tcPr>
          <w:p w14:paraId="28DFCF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1134" w:type="dxa"/>
          </w:tcPr>
          <w:p w14:paraId="2D1F9C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</w:tr>
      <w:tr w:rsidR="002F4839" w:rsidRPr="002F4839" w14:paraId="5F70BC03" w14:textId="77777777" w:rsidTr="00694356">
        <w:tc>
          <w:tcPr>
            <w:tcW w:w="964" w:type="dxa"/>
          </w:tcPr>
          <w:p w14:paraId="02E4E9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984</w:t>
            </w:r>
          </w:p>
        </w:tc>
        <w:tc>
          <w:tcPr>
            <w:tcW w:w="1134" w:type="dxa"/>
          </w:tcPr>
          <w:p w14:paraId="22EEB7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3AFF05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1134" w:type="dxa"/>
          </w:tcPr>
          <w:p w14:paraId="647830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1134" w:type="dxa"/>
          </w:tcPr>
          <w:p w14:paraId="71EA76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1134" w:type="dxa"/>
          </w:tcPr>
          <w:p w14:paraId="4AC53D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1134" w:type="dxa"/>
          </w:tcPr>
          <w:p w14:paraId="0BC6A9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48094B10" w14:textId="77777777" w:rsidTr="00694356">
        <w:tc>
          <w:tcPr>
            <w:tcW w:w="964" w:type="dxa"/>
          </w:tcPr>
          <w:p w14:paraId="02E9A8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985</w:t>
            </w:r>
          </w:p>
        </w:tc>
        <w:tc>
          <w:tcPr>
            <w:tcW w:w="1134" w:type="dxa"/>
          </w:tcPr>
          <w:p w14:paraId="58F858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1134" w:type="dxa"/>
          </w:tcPr>
          <w:p w14:paraId="4A7A32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1134" w:type="dxa"/>
          </w:tcPr>
          <w:p w14:paraId="4CFB09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1134" w:type="dxa"/>
          </w:tcPr>
          <w:p w14:paraId="55B50E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1134" w:type="dxa"/>
          </w:tcPr>
          <w:p w14:paraId="1E0530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1134" w:type="dxa"/>
          </w:tcPr>
          <w:p w14:paraId="481426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</w:tr>
      <w:tr w:rsidR="002F4839" w:rsidRPr="002F4839" w14:paraId="0D7F95CD" w14:textId="77777777" w:rsidTr="00694356">
        <w:tc>
          <w:tcPr>
            <w:tcW w:w="964" w:type="dxa"/>
          </w:tcPr>
          <w:p w14:paraId="27917F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986</w:t>
            </w:r>
          </w:p>
        </w:tc>
        <w:tc>
          <w:tcPr>
            <w:tcW w:w="1134" w:type="dxa"/>
          </w:tcPr>
          <w:p w14:paraId="13E57C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1134" w:type="dxa"/>
          </w:tcPr>
          <w:p w14:paraId="65D851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134" w:type="dxa"/>
          </w:tcPr>
          <w:p w14:paraId="36AD80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1134" w:type="dxa"/>
          </w:tcPr>
          <w:p w14:paraId="392033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1134" w:type="dxa"/>
          </w:tcPr>
          <w:p w14:paraId="235D4B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1134" w:type="dxa"/>
          </w:tcPr>
          <w:p w14:paraId="4D13D9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</w:tr>
      <w:tr w:rsidR="002F4839" w:rsidRPr="002F4839" w14:paraId="1213B8F2" w14:textId="77777777" w:rsidTr="00694356">
        <w:tc>
          <w:tcPr>
            <w:tcW w:w="964" w:type="dxa"/>
          </w:tcPr>
          <w:p w14:paraId="72A296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987</w:t>
            </w:r>
          </w:p>
        </w:tc>
        <w:tc>
          <w:tcPr>
            <w:tcW w:w="1134" w:type="dxa"/>
          </w:tcPr>
          <w:p w14:paraId="6261E8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1134" w:type="dxa"/>
          </w:tcPr>
          <w:p w14:paraId="6119AB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1134" w:type="dxa"/>
          </w:tcPr>
          <w:p w14:paraId="30D59C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1134" w:type="dxa"/>
          </w:tcPr>
          <w:p w14:paraId="0DEB5B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1134" w:type="dxa"/>
          </w:tcPr>
          <w:p w14:paraId="1926D5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1134" w:type="dxa"/>
          </w:tcPr>
          <w:p w14:paraId="01E6E6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</w:tr>
      <w:tr w:rsidR="002F4839" w:rsidRPr="002F4839" w14:paraId="38776E7D" w14:textId="77777777" w:rsidTr="00694356">
        <w:tc>
          <w:tcPr>
            <w:tcW w:w="964" w:type="dxa"/>
          </w:tcPr>
          <w:p w14:paraId="19AACE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988</w:t>
            </w:r>
          </w:p>
        </w:tc>
        <w:tc>
          <w:tcPr>
            <w:tcW w:w="1134" w:type="dxa"/>
          </w:tcPr>
          <w:p w14:paraId="48D1D8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1134" w:type="dxa"/>
          </w:tcPr>
          <w:p w14:paraId="357633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1134" w:type="dxa"/>
          </w:tcPr>
          <w:p w14:paraId="129C83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1134" w:type="dxa"/>
          </w:tcPr>
          <w:p w14:paraId="1977FD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1134" w:type="dxa"/>
          </w:tcPr>
          <w:p w14:paraId="2B4019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1134" w:type="dxa"/>
          </w:tcPr>
          <w:p w14:paraId="551C44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</w:tr>
      <w:tr w:rsidR="002F4839" w:rsidRPr="002F4839" w14:paraId="1682730A" w14:textId="77777777" w:rsidTr="00694356">
        <w:tc>
          <w:tcPr>
            <w:tcW w:w="964" w:type="dxa"/>
          </w:tcPr>
          <w:p w14:paraId="58D68E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989</w:t>
            </w:r>
          </w:p>
        </w:tc>
        <w:tc>
          <w:tcPr>
            <w:tcW w:w="1134" w:type="dxa"/>
          </w:tcPr>
          <w:p w14:paraId="3A35C1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1134" w:type="dxa"/>
          </w:tcPr>
          <w:p w14:paraId="3B5066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134" w:type="dxa"/>
          </w:tcPr>
          <w:p w14:paraId="16834D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1134" w:type="dxa"/>
          </w:tcPr>
          <w:p w14:paraId="464BF7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1134" w:type="dxa"/>
          </w:tcPr>
          <w:p w14:paraId="6B50AD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1134" w:type="dxa"/>
          </w:tcPr>
          <w:p w14:paraId="112369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</w:tr>
      <w:tr w:rsidR="002F4839" w:rsidRPr="002F4839" w14:paraId="19DB81EF" w14:textId="77777777" w:rsidTr="00694356">
        <w:tc>
          <w:tcPr>
            <w:tcW w:w="964" w:type="dxa"/>
          </w:tcPr>
          <w:p w14:paraId="258413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990</w:t>
            </w:r>
          </w:p>
        </w:tc>
        <w:tc>
          <w:tcPr>
            <w:tcW w:w="1134" w:type="dxa"/>
          </w:tcPr>
          <w:p w14:paraId="56ED4A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1134" w:type="dxa"/>
          </w:tcPr>
          <w:p w14:paraId="683CD1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1134" w:type="dxa"/>
          </w:tcPr>
          <w:p w14:paraId="004932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1134" w:type="dxa"/>
          </w:tcPr>
          <w:p w14:paraId="1331F5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134" w:type="dxa"/>
          </w:tcPr>
          <w:p w14:paraId="7EA9AA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1134" w:type="dxa"/>
          </w:tcPr>
          <w:p w14:paraId="4DF3B7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</w:tr>
      <w:tr w:rsidR="002F4839" w:rsidRPr="002F4839" w14:paraId="3CDF2008" w14:textId="77777777" w:rsidTr="00694356">
        <w:tc>
          <w:tcPr>
            <w:tcW w:w="964" w:type="dxa"/>
          </w:tcPr>
          <w:p w14:paraId="151465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991</w:t>
            </w:r>
          </w:p>
        </w:tc>
        <w:tc>
          <w:tcPr>
            <w:tcW w:w="1134" w:type="dxa"/>
          </w:tcPr>
          <w:p w14:paraId="4A94F0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1134" w:type="dxa"/>
          </w:tcPr>
          <w:p w14:paraId="4EE506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1134" w:type="dxa"/>
          </w:tcPr>
          <w:p w14:paraId="433D66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1134" w:type="dxa"/>
          </w:tcPr>
          <w:p w14:paraId="25910B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1134" w:type="dxa"/>
          </w:tcPr>
          <w:p w14:paraId="486286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1134" w:type="dxa"/>
          </w:tcPr>
          <w:p w14:paraId="06D1E2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</w:tr>
      <w:tr w:rsidR="002F4839" w:rsidRPr="002F4839" w14:paraId="2ECFF367" w14:textId="77777777" w:rsidTr="00694356">
        <w:tc>
          <w:tcPr>
            <w:tcW w:w="964" w:type="dxa"/>
          </w:tcPr>
          <w:p w14:paraId="56DCAF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992</w:t>
            </w:r>
          </w:p>
        </w:tc>
        <w:tc>
          <w:tcPr>
            <w:tcW w:w="1134" w:type="dxa"/>
          </w:tcPr>
          <w:p w14:paraId="6B4648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024F7F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1134" w:type="dxa"/>
          </w:tcPr>
          <w:p w14:paraId="3EE66A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1134" w:type="dxa"/>
          </w:tcPr>
          <w:p w14:paraId="28A310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1134" w:type="dxa"/>
          </w:tcPr>
          <w:p w14:paraId="12AABC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1134" w:type="dxa"/>
          </w:tcPr>
          <w:p w14:paraId="3B00F5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</w:tr>
      <w:tr w:rsidR="002F4839" w:rsidRPr="002F4839" w14:paraId="3268E482" w14:textId="77777777" w:rsidTr="00694356">
        <w:tc>
          <w:tcPr>
            <w:tcW w:w="964" w:type="dxa"/>
          </w:tcPr>
          <w:p w14:paraId="7AB97B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993</w:t>
            </w:r>
          </w:p>
        </w:tc>
        <w:tc>
          <w:tcPr>
            <w:tcW w:w="1134" w:type="dxa"/>
          </w:tcPr>
          <w:p w14:paraId="38B56A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22B4E5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34" w:type="dxa"/>
          </w:tcPr>
          <w:p w14:paraId="10D643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1134" w:type="dxa"/>
          </w:tcPr>
          <w:p w14:paraId="06F064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1134" w:type="dxa"/>
          </w:tcPr>
          <w:p w14:paraId="4F4D46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1134" w:type="dxa"/>
          </w:tcPr>
          <w:p w14:paraId="629613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</w:tr>
      <w:tr w:rsidR="002F4839" w:rsidRPr="002F4839" w14:paraId="6FA9E01E" w14:textId="77777777" w:rsidTr="00694356">
        <w:tc>
          <w:tcPr>
            <w:tcW w:w="964" w:type="dxa"/>
          </w:tcPr>
          <w:p w14:paraId="7D130A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994</w:t>
            </w:r>
          </w:p>
        </w:tc>
        <w:tc>
          <w:tcPr>
            <w:tcW w:w="1134" w:type="dxa"/>
          </w:tcPr>
          <w:p w14:paraId="5E97B6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1134" w:type="dxa"/>
          </w:tcPr>
          <w:p w14:paraId="7D4E10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134" w:type="dxa"/>
          </w:tcPr>
          <w:p w14:paraId="36CF5F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1134" w:type="dxa"/>
          </w:tcPr>
          <w:p w14:paraId="4C8C7A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1134" w:type="dxa"/>
          </w:tcPr>
          <w:p w14:paraId="444025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1134" w:type="dxa"/>
          </w:tcPr>
          <w:p w14:paraId="6BDBF0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</w:tr>
      <w:tr w:rsidR="002F4839" w:rsidRPr="002F4839" w14:paraId="0B781461" w14:textId="77777777" w:rsidTr="00694356">
        <w:tc>
          <w:tcPr>
            <w:tcW w:w="964" w:type="dxa"/>
          </w:tcPr>
          <w:p w14:paraId="6307C4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1134" w:type="dxa"/>
          </w:tcPr>
          <w:p w14:paraId="3BFBE8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1134" w:type="dxa"/>
          </w:tcPr>
          <w:p w14:paraId="4A1CE1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1134" w:type="dxa"/>
          </w:tcPr>
          <w:p w14:paraId="510488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1134" w:type="dxa"/>
          </w:tcPr>
          <w:p w14:paraId="35E25C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1134" w:type="dxa"/>
          </w:tcPr>
          <w:p w14:paraId="47FB59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1134" w:type="dxa"/>
          </w:tcPr>
          <w:p w14:paraId="1096FD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</w:tr>
      <w:tr w:rsidR="002F4839" w:rsidRPr="002F4839" w14:paraId="6EF73D6B" w14:textId="77777777" w:rsidTr="00694356">
        <w:tc>
          <w:tcPr>
            <w:tcW w:w="964" w:type="dxa"/>
          </w:tcPr>
          <w:p w14:paraId="18B289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1134" w:type="dxa"/>
          </w:tcPr>
          <w:p w14:paraId="14510F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1134" w:type="dxa"/>
          </w:tcPr>
          <w:p w14:paraId="04BA1C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134" w:type="dxa"/>
          </w:tcPr>
          <w:p w14:paraId="72EE5E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1134" w:type="dxa"/>
          </w:tcPr>
          <w:p w14:paraId="3DBB73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134" w:type="dxa"/>
          </w:tcPr>
          <w:p w14:paraId="5B4216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1134" w:type="dxa"/>
          </w:tcPr>
          <w:p w14:paraId="11651C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</w:tr>
      <w:tr w:rsidR="002F4839" w:rsidRPr="002F4839" w14:paraId="7D4D329B" w14:textId="77777777" w:rsidTr="00694356">
        <w:tc>
          <w:tcPr>
            <w:tcW w:w="964" w:type="dxa"/>
          </w:tcPr>
          <w:p w14:paraId="1DFC25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1134" w:type="dxa"/>
          </w:tcPr>
          <w:p w14:paraId="6D4549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1134" w:type="dxa"/>
          </w:tcPr>
          <w:p w14:paraId="162778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134" w:type="dxa"/>
          </w:tcPr>
          <w:p w14:paraId="034AFD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1134" w:type="dxa"/>
          </w:tcPr>
          <w:p w14:paraId="6EDB73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1134" w:type="dxa"/>
          </w:tcPr>
          <w:p w14:paraId="73F67E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1134" w:type="dxa"/>
          </w:tcPr>
          <w:p w14:paraId="5264BA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3D8757DC" w14:textId="77777777" w:rsidTr="00694356">
        <w:tc>
          <w:tcPr>
            <w:tcW w:w="964" w:type="dxa"/>
          </w:tcPr>
          <w:p w14:paraId="159B5B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1134" w:type="dxa"/>
          </w:tcPr>
          <w:p w14:paraId="040FF7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1134" w:type="dxa"/>
          </w:tcPr>
          <w:p w14:paraId="7385E1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134" w:type="dxa"/>
          </w:tcPr>
          <w:p w14:paraId="723075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1134" w:type="dxa"/>
          </w:tcPr>
          <w:p w14:paraId="4814E7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1134" w:type="dxa"/>
          </w:tcPr>
          <w:p w14:paraId="650125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1134" w:type="dxa"/>
          </w:tcPr>
          <w:p w14:paraId="780045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</w:tr>
      <w:tr w:rsidR="002F4839" w:rsidRPr="002F4839" w14:paraId="028D3C8F" w14:textId="77777777" w:rsidTr="00694356">
        <w:tc>
          <w:tcPr>
            <w:tcW w:w="964" w:type="dxa"/>
          </w:tcPr>
          <w:p w14:paraId="0C4266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1134" w:type="dxa"/>
          </w:tcPr>
          <w:p w14:paraId="6A6D50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1134" w:type="dxa"/>
          </w:tcPr>
          <w:p w14:paraId="7EC3D1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1134" w:type="dxa"/>
          </w:tcPr>
          <w:p w14:paraId="3951A3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1134" w:type="dxa"/>
          </w:tcPr>
          <w:p w14:paraId="0BEE41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134" w:type="dxa"/>
          </w:tcPr>
          <w:p w14:paraId="4E4EF1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1134" w:type="dxa"/>
          </w:tcPr>
          <w:p w14:paraId="45810A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</w:tr>
      <w:tr w:rsidR="002F4839" w:rsidRPr="002F4839" w14:paraId="23B4EBFE" w14:textId="77777777" w:rsidTr="00694356">
        <w:tc>
          <w:tcPr>
            <w:tcW w:w="964" w:type="dxa"/>
          </w:tcPr>
          <w:p w14:paraId="7F58E3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1134" w:type="dxa"/>
          </w:tcPr>
          <w:p w14:paraId="101251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1134" w:type="dxa"/>
          </w:tcPr>
          <w:p w14:paraId="29DB46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134" w:type="dxa"/>
          </w:tcPr>
          <w:p w14:paraId="5C28C3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14:paraId="22D9FB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1134" w:type="dxa"/>
          </w:tcPr>
          <w:p w14:paraId="1F9EC2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1134" w:type="dxa"/>
          </w:tcPr>
          <w:p w14:paraId="2888D0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</w:tr>
      <w:tr w:rsidR="002F4839" w:rsidRPr="002F4839" w14:paraId="662461E0" w14:textId="77777777" w:rsidTr="00694356">
        <w:tc>
          <w:tcPr>
            <w:tcW w:w="964" w:type="dxa"/>
          </w:tcPr>
          <w:p w14:paraId="6ECE29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1134" w:type="dxa"/>
          </w:tcPr>
          <w:p w14:paraId="760966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1134" w:type="dxa"/>
          </w:tcPr>
          <w:p w14:paraId="61B054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134" w:type="dxa"/>
          </w:tcPr>
          <w:p w14:paraId="44A9FA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1134" w:type="dxa"/>
          </w:tcPr>
          <w:p w14:paraId="47F04C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134" w:type="dxa"/>
          </w:tcPr>
          <w:p w14:paraId="68A41F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1134" w:type="dxa"/>
          </w:tcPr>
          <w:p w14:paraId="7B4D78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</w:tr>
      <w:tr w:rsidR="002F4839" w:rsidRPr="002F4839" w14:paraId="178446D2" w14:textId="77777777" w:rsidTr="00694356">
        <w:tc>
          <w:tcPr>
            <w:tcW w:w="964" w:type="dxa"/>
          </w:tcPr>
          <w:p w14:paraId="1CCBC9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1134" w:type="dxa"/>
          </w:tcPr>
          <w:p w14:paraId="50FD5E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1134" w:type="dxa"/>
          </w:tcPr>
          <w:p w14:paraId="2314E2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134" w:type="dxa"/>
          </w:tcPr>
          <w:p w14:paraId="734296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1134" w:type="dxa"/>
          </w:tcPr>
          <w:p w14:paraId="5C9C4C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134" w:type="dxa"/>
          </w:tcPr>
          <w:p w14:paraId="732D1E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1134" w:type="dxa"/>
          </w:tcPr>
          <w:p w14:paraId="24F64A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57E16260" w14:textId="77777777" w:rsidTr="00694356">
        <w:tc>
          <w:tcPr>
            <w:tcW w:w="964" w:type="dxa"/>
          </w:tcPr>
          <w:p w14:paraId="489D95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1134" w:type="dxa"/>
          </w:tcPr>
          <w:p w14:paraId="60716D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1134" w:type="dxa"/>
          </w:tcPr>
          <w:p w14:paraId="7A8CC0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1134" w:type="dxa"/>
          </w:tcPr>
          <w:p w14:paraId="04BF40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1134" w:type="dxa"/>
          </w:tcPr>
          <w:p w14:paraId="380962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1134" w:type="dxa"/>
          </w:tcPr>
          <w:p w14:paraId="5B0C2E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1134" w:type="dxa"/>
          </w:tcPr>
          <w:p w14:paraId="7D4EEC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</w:tr>
      <w:tr w:rsidR="002F4839" w:rsidRPr="002F4839" w14:paraId="5EFD3CEE" w14:textId="77777777" w:rsidTr="00694356">
        <w:tc>
          <w:tcPr>
            <w:tcW w:w="964" w:type="dxa"/>
          </w:tcPr>
          <w:p w14:paraId="7C87EE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1134" w:type="dxa"/>
          </w:tcPr>
          <w:p w14:paraId="05D153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1134" w:type="dxa"/>
          </w:tcPr>
          <w:p w14:paraId="4A74F3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  <w:tc>
          <w:tcPr>
            <w:tcW w:w="1134" w:type="dxa"/>
          </w:tcPr>
          <w:p w14:paraId="03A124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1134" w:type="dxa"/>
          </w:tcPr>
          <w:p w14:paraId="5814E7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1134" w:type="dxa"/>
          </w:tcPr>
          <w:p w14:paraId="350157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1134" w:type="dxa"/>
          </w:tcPr>
          <w:p w14:paraId="0F7D8F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</w:tr>
      <w:tr w:rsidR="002F4839" w:rsidRPr="002F4839" w14:paraId="30E74E19" w14:textId="77777777" w:rsidTr="00694356">
        <w:tc>
          <w:tcPr>
            <w:tcW w:w="964" w:type="dxa"/>
          </w:tcPr>
          <w:p w14:paraId="34175D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1134" w:type="dxa"/>
          </w:tcPr>
          <w:p w14:paraId="7F7B94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1134" w:type="dxa"/>
          </w:tcPr>
          <w:p w14:paraId="42EDBA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1134" w:type="dxa"/>
          </w:tcPr>
          <w:p w14:paraId="3515FA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1134" w:type="dxa"/>
          </w:tcPr>
          <w:p w14:paraId="2727D5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1134" w:type="dxa"/>
          </w:tcPr>
          <w:p w14:paraId="3E39D3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1134" w:type="dxa"/>
          </w:tcPr>
          <w:p w14:paraId="4B665C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</w:tr>
      <w:tr w:rsidR="002F4839" w:rsidRPr="002F4839" w14:paraId="65478E13" w14:textId="77777777" w:rsidTr="00694356">
        <w:tc>
          <w:tcPr>
            <w:tcW w:w="964" w:type="dxa"/>
          </w:tcPr>
          <w:p w14:paraId="34ABDE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1134" w:type="dxa"/>
          </w:tcPr>
          <w:p w14:paraId="409560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1134" w:type="dxa"/>
          </w:tcPr>
          <w:p w14:paraId="3DB545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134" w:type="dxa"/>
          </w:tcPr>
          <w:p w14:paraId="6E368B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1134" w:type="dxa"/>
          </w:tcPr>
          <w:p w14:paraId="3D801F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1134" w:type="dxa"/>
          </w:tcPr>
          <w:p w14:paraId="774FCA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1134" w:type="dxa"/>
          </w:tcPr>
          <w:p w14:paraId="4B1AFC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</w:tr>
      <w:tr w:rsidR="002F4839" w:rsidRPr="002F4839" w14:paraId="6D71C661" w14:textId="77777777" w:rsidTr="00694356">
        <w:tc>
          <w:tcPr>
            <w:tcW w:w="964" w:type="dxa"/>
          </w:tcPr>
          <w:p w14:paraId="052254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1134" w:type="dxa"/>
          </w:tcPr>
          <w:p w14:paraId="10FF7F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1134" w:type="dxa"/>
          </w:tcPr>
          <w:p w14:paraId="34BE65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134" w:type="dxa"/>
          </w:tcPr>
          <w:p w14:paraId="074A65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1134" w:type="dxa"/>
          </w:tcPr>
          <w:p w14:paraId="4C352C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34" w:type="dxa"/>
          </w:tcPr>
          <w:p w14:paraId="2EFA4B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1134" w:type="dxa"/>
          </w:tcPr>
          <w:p w14:paraId="5339DA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653E6489" w14:textId="77777777" w:rsidTr="00694356">
        <w:tc>
          <w:tcPr>
            <w:tcW w:w="964" w:type="dxa"/>
          </w:tcPr>
          <w:p w14:paraId="40D45F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1134" w:type="dxa"/>
          </w:tcPr>
          <w:p w14:paraId="2E5C45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1134" w:type="dxa"/>
          </w:tcPr>
          <w:p w14:paraId="24DEBA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134" w:type="dxa"/>
          </w:tcPr>
          <w:p w14:paraId="0FA31B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1134" w:type="dxa"/>
          </w:tcPr>
          <w:p w14:paraId="7F62DB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134" w:type="dxa"/>
          </w:tcPr>
          <w:p w14:paraId="0E9B4E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1134" w:type="dxa"/>
          </w:tcPr>
          <w:p w14:paraId="771B16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</w:tr>
      <w:tr w:rsidR="002F4839" w:rsidRPr="002F4839" w14:paraId="508EBE99" w14:textId="77777777" w:rsidTr="00694356">
        <w:tc>
          <w:tcPr>
            <w:tcW w:w="964" w:type="dxa"/>
          </w:tcPr>
          <w:p w14:paraId="25A3D9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1134" w:type="dxa"/>
          </w:tcPr>
          <w:p w14:paraId="19D335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1134" w:type="dxa"/>
          </w:tcPr>
          <w:p w14:paraId="56C334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1134" w:type="dxa"/>
          </w:tcPr>
          <w:p w14:paraId="19BAC8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1134" w:type="dxa"/>
          </w:tcPr>
          <w:p w14:paraId="2D9DCA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1134" w:type="dxa"/>
          </w:tcPr>
          <w:p w14:paraId="19760D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1134" w:type="dxa"/>
          </w:tcPr>
          <w:p w14:paraId="60FFCE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</w:tr>
      <w:tr w:rsidR="002F4839" w:rsidRPr="002F4839" w14:paraId="54A702B3" w14:textId="77777777" w:rsidTr="00694356">
        <w:tc>
          <w:tcPr>
            <w:tcW w:w="964" w:type="dxa"/>
          </w:tcPr>
          <w:p w14:paraId="0F32E3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1134" w:type="dxa"/>
          </w:tcPr>
          <w:p w14:paraId="2E46D4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1134" w:type="dxa"/>
          </w:tcPr>
          <w:p w14:paraId="6E455A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1134" w:type="dxa"/>
          </w:tcPr>
          <w:p w14:paraId="75B719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1134" w:type="dxa"/>
          </w:tcPr>
          <w:p w14:paraId="0C6A1F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1134" w:type="dxa"/>
          </w:tcPr>
          <w:p w14:paraId="5E4BC2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1134" w:type="dxa"/>
          </w:tcPr>
          <w:p w14:paraId="1B7AE4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5D26B071" w14:textId="77777777" w:rsidTr="00694356">
        <w:tc>
          <w:tcPr>
            <w:tcW w:w="964" w:type="dxa"/>
          </w:tcPr>
          <w:p w14:paraId="261F82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1134" w:type="dxa"/>
          </w:tcPr>
          <w:p w14:paraId="21DED4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1134" w:type="dxa"/>
          </w:tcPr>
          <w:p w14:paraId="7C8ED8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1134" w:type="dxa"/>
          </w:tcPr>
          <w:p w14:paraId="0F2148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1134" w:type="dxa"/>
          </w:tcPr>
          <w:p w14:paraId="0AF10B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1134" w:type="dxa"/>
          </w:tcPr>
          <w:p w14:paraId="5C4688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1134" w:type="dxa"/>
          </w:tcPr>
          <w:p w14:paraId="18FDD6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0E052170" w14:textId="77777777" w:rsidTr="00694356">
        <w:tc>
          <w:tcPr>
            <w:tcW w:w="964" w:type="dxa"/>
          </w:tcPr>
          <w:p w14:paraId="304BD8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1134" w:type="dxa"/>
          </w:tcPr>
          <w:p w14:paraId="68C95D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1134" w:type="dxa"/>
          </w:tcPr>
          <w:p w14:paraId="101141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1134" w:type="dxa"/>
          </w:tcPr>
          <w:p w14:paraId="01036E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1134" w:type="dxa"/>
          </w:tcPr>
          <w:p w14:paraId="7BB060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134" w:type="dxa"/>
          </w:tcPr>
          <w:p w14:paraId="3860E6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1134" w:type="dxa"/>
          </w:tcPr>
          <w:p w14:paraId="786D23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6817F9AB" w14:textId="77777777" w:rsidTr="00694356">
        <w:tc>
          <w:tcPr>
            <w:tcW w:w="964" w:type="dxa"/>
          </w:tcPr>
          <w:p w14:paraId="75E084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1134" w:type="dxa"/>
          </w:tcPr>
          <w:p w14:paraId="41557D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1134" w:type="dxa"/>
          </w:tcPr>
          <w:p w14:paraId="07C637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1134" w:type="dxa"/>
          </w:tcPr>
          <w:p w14:paraId="5A5D08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1134" w:type="dxa"/>
          </w:tcPr>
          <w:p w14:paraId="3E2731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1134" w:type="dxa"/>
          </w:tcPr>
          <w:p w14:paraId="009C5E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1134" w:type="dxa"/>
          </w:tcPr>
          <w:p w14:paraId="09E9C4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7E8F27F6" w14:textId="77777777" w:rsidTr="00694356">
        <w:tc>
          <w:tcPr>
            <w:tcW w:w="964" w:type="dxa"/>
          </w:tcPr>
          <w:p w14:paraId="7AD1FC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1134" w:type="dxa"/>
          </w:tcPr>
          <w:p w14:paraId="64C19E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1134" w:type="dxa"/>
          </w:tcPr>
          <w:p w14:paraId="72E5D1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134" w:type="dxa"/>
          </w:tcPr>
          <w:p w14:paraId="75AD46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1134" w:type="dxa"/>
          </w:tcPr>
          <w:p w14:paraId="13872D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134" w:type="dxa"/>
          </w:tcPr>
          <w:p w14:paraId="43D7E0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1134" w:type="dxa"/>
          </w:tcPr>
          <w:p w14:paraId="4BC5CE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1C1D213A" w14:textId="77777777" w:rsidTr="00694356">
        <w:tc>
          <w:tcPr>
            <w:tcW w:w="964" w:type="dxa"/>
          </w:tcPr>
          <w:p w14:paraId="54FCFC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1134" w:type="dxa"/>
          </w:tcPr>
          <w:p w14:paraId="085E90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1134" w:type="dxa"/>
          </w:tcPr>
          <w:p w14:paraId="2ED2FD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1134" w:type="dxa"/>
          </w:tcPr>
          <w:p w14:paraId="6F5E24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1134" w:type="dxa"/>
          </w:tcPr>
          <w:p w14:paraId="09AE8D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134" w:type="dxa"/>
          </w:tcPr>
          <w:p w14:paraId="086E76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1134" w:type="dxa"/>
          </w:tcPr>
          <w:p w14:paraId="10D024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</w:tr>
      <w:tr w:rsidR="002F4839" w:rsidRPr="002F4839" w14:paraId="30B3C00D" w14:textId="77777777" w:rsidTr="00694356">
        <w:tc>
          <w:tcPr>
            <w:tcW w:w="964" w:type="dxa"/>
          </w:tcPr>
          <w:p w14:paraId="249070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1134" w:type="dxa"/>
          </w:tcPr>
          <w:p w14:paraId="5425D0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1134" w:type="dxa"/>
          </w:tcPr>
          <w:p w14:paraId="49BF54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1134" w:type="dxa"/>
          </w:tcPr>
          <w:p w14:paraId="4C20FA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1134" w:type="dxa"/>
          </w:tcPr>
          <w:p w14:paraId="2835A4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134" w:type="dxa"/>
          </w:tcPr>
          <w:p w14:paraId="2CE984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1134" w:type="dxa"/>
          </w:tcPr>
          <w:p w14:paraId="158F2C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</w:tr>
      <w:tr w:rsidR="002F4839" w:rsidRPr="002F4839" w14:paraId="4B2D8DCE" w14:textId="77777777" w:rsidTr="00694356">
        <w:tc>
          <w:tcPr>
            <w:tcW w:w="964" w:type="dxa"/>
          </w:tcPr>
          <w:p w14:paraId="7ADB7C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1134" w:type="dxa"/>
          </w:tcPr>
          <w:p w14:paraId="51423D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1134" w:type="dxa"/>
          </w:tcPr>
          <w:p w14:paraId="75494B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1134" w:type="dxa"/>
          </w:tcPr>
          <w:p w14:paraId="17E2FE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1134" w:type="dxa"/>
          </w:tcPr>
          <w:p w14:paraId="7A5189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134" w:type="dxa"/>
          </w:tcPr>
          <w:p w14:paraId="2526B5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1134" w:type="dxa"/>
          </w:tcPr>
          <w:p w14:paraId="59090C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</w:tr>
      <w:tr w:rsidR="002F4839" w:rsidRPr="002F4839" w14:paraId="618C6C36" w14:textId="77777777" w:rsidTr="00694356">
        <w:tc>
          <w:tcPr>
            <w:tcW w:w="964" w:type="dxa"/>
          </w:tcPr>
          <w:p w14:paraId="2DA5EF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1134" w:type="dxa"/>
          </w:tcPr>
          <w:p w14:paraId="51D38F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1134" w:type="dxa"/>
          </w:tcPr>
          <w:p w14:paraId="3C44F6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134" w:type="dxa"/>
          </w:tcPr>
          <w:p w14:paraId="3CAE75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1134" w:type="dxa"/>
          </w:tcPr>
          <w:p w14:paraId="0BCE9D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134" w:type="dxa"/>
          </w:tcPr>
          <w:p w14:paraId="1078DB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1134" w:type="dxa"/>
          </w:tcPr>
          <w:p w14:paraId="0783AC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</w:tr>
    </w:tbl>
    <w:p w14:paraId="6320351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Rates were calculated as number of cases per 100,000 person-years and age-adjusted to the 2000 U.S. standard population.</w:t>
      </w:r>
    </w:p>
    <w:p w14:paraId="65A1E5F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F00CF9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10. Observed total US cervical cancer mortality and SEER-9 cervical cancer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1995-2018, overall and according to race</w:t>
      </w:r>
    </w:p>
    <w:tbl>
      <w:tblPr>
        <w:tblStyle w:val="12"/>
        <w:tblW w:w="9067" w:type="dxa"/>
        <w:tblLayout w:type="fixed"/>
        <w:tblLook w:val="04A0" w:firstRow="1" w:lastRow="0" w:firstColumn="1" w:lastColumn="0" w:noHBand="0" w:noVBand="1"/>
      </w:tblPr>
      <w:tblGrid>
        <w:gridCol w:w="936"/>
        <w:gridCol w:w="794"/>
        <w:gridCol w:w="794"/>
        <w:gridCol w:w="794"/>
        <w:gridCol w:w="794"/>
        <w:gridCol w:w="794"/>
        <w:gridCol w:w="794"/>
        <w:gridCol w:w="794"/>
        <w:gridCol w:w="794"/>
        <w:gridCol w:w="929"/>
        <w:gridCol w:w="850"/>
      </w:tblGrid>
      <w:tr w:rsidR="002F4839" w:rsidRPr="002F4839" w14:paraId="4959E929" w14:textId="77777777" w:rsidTr="00694356">
        <w:tc>
          <w:tcPr>
            <w:tcW w:w="936" w:type="dxa"/>
            <w:vMerge w:val="restart"/>
            <w:vAlign w:val="center"/>
          </w:tcPr>
          <w:p w14:paraId="2D287B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 xml:space="preserve">ear of </w:t>
            </w:r>
            <w:r w:rsidRPr="002F4839">
              <w:rPr>
                <w:rFonts w:eastAsia="等线" w:cs="Times New Roman" w:hint="eastAsia"/>
                <w:sz w:val="18"/>
              </w:rPr>
              <w:t>dea</w:t>
            </w:r>
            <w:r w:rsidRPr="002F4839">
              <w:rPr>
                <w:rFonts w:eastAsia="等线" w:cs="Times New Roman"/>
                <w:sz w:val="18"/>
              </w:rPr>
              <w:t>th</w:t>
            </w:r>
          </w:p>
        </w:tc>
        <w:tc>
          <w:tcPr>
            <w:tcW w:w="1588" w:type="dxa"/>
            <w:gridSpan w:val="2"/>
            <w:vMerge w:val="restart"/>
            <w:vAlign w:val="center"/>
          </w:tcPr>
          <w:p w14:paraId="05194D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Total U.S.</w:t>
            </w:r>
          </w:p>
        </w:tc>
        <w:tc>
          <w:tcPr>
            <w:tcW w:w="1588" w:type="dxa"/>
            <w:gridSpan w:val="2"/>
            <w:vMerge w:val="restart"/>
            <w:vAlign w:val="center"/>
          </w:tcPr>
          <w:p w14:paraId="36CC9E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SEER-9 overall</w:t>
            </w:r>
          </w:p>
        </w:tc>
        <w:tc>
          <w:tcPr>
            <w:tcW w:w="4955" w:type="dxa"/>
            <w:gridSpan w:val="6"/>
            <w:vAlign w:val="center"/>
          </w:tcPr>
          <w:p w14:paraId="62F418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ace</w:t>
            </w:r>
          </w:p>
        </w:tc>
      </w:tr>
      <w:tr w:rsidR="002F4839" w:rsidRPr="002F4839" w14:paraId="032722B3" w14:textId="77777777" w:rsidTr="00694356">
        <w:tc>
          <w:tcPr>
            <w:tcW w:w="936" w:type="dxa"/>
            <w:vMerge/>
          </w:tcPr>
          <w:p w14:paraId="1952A263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Merge/>
          </w:tcPr>
          <w:p w14:paraId="122C774D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Merge/>
          </w:tcPr>
          <w:p w14:paraId="4EE97573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D4BAA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White</w:t>
            </w:r>
          </w:p>
        </w:tc>
        <w:tc>
          <w:tcPr>
            <w:tcW w:w="1588" w:type="dxa"/>
            <w:gridSpan w:val="2"/>
            <w:vAlign w:val="center"/>
          </w:tcPr>
          <w:p w14:paraId="0ADD7A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Black</w:t>
            </w:r>
          </w:p>
        </w:tc>
        <w:tc>
          <w:tcPr>
            <w:tcW w:w="1779" w:type="dxa"/>
            <w:gridSpan w:val="2"/>
            <w:vAlign w:val="center"/>
          </w:tcPr>
          <w:p w14:paraId="6DB2E5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Other</w:t>
            </w:r>
          </w:p>
        </w:tc>
      </w:tr>
      <w:tr w:rsidR="002F4839" w:rsidRPr="002F4839" w14:paraId="61C3897C" w14:textId="77777777" w:rsidTr="00694356">
        <w:tc>
          <w:tcPr>
            <w:tcW w:w="936" w:type="dxa"/>
            <w:vMerge/>
          </w:tcPr>
          <w:p w14:paraId="0F6AE11B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794" w:type="dxa"/>
          </w:tcPr>
          <w:p w14:paraId="124A85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4FF075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56D060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130136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3090CD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3E390C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2D9C0A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56516B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29" w:type="dxa"/>
          </w:tcPr>
          <w:p w14:paraId="0C904E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850" w:type="dxa"/>
          </w:tcPr>
          <w:p w14:paraId="172E2E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0E4F4ACA" w14:textId="77777777" w:rsidTr="00694356">
        <w:tc>
          <w:tcPr>
            <w:tcW w:w="936" w:type="dxa"/>
          </w:tcPr>
          <w:p w14:paraId="257E33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794" w:type="dxa"/>
          </w:tcPr>
          <w:p w14:paraId="75967D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503</w:t>
            </w:r>
          </w:p>
        </w:tc>
        <w:tc>
          <w:tcPr>
            <w:tcW w:w="794" w:type="dxa"/>
          </w:tcPr>
          <w:p w14:paraId="295077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794" w:type="dxa"/>
          </w:tcPr>
          <w:p w14:paraId="0EFA46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327C28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60306F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4" w:type="dxa"/>
          </w:tcPr>
          <w:p w14:paraId="3D28C9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794" w:type="dxa"/>
          </w:tcPr>
          <w:p w14:paraId="60BDCF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6CBF08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1.18</w:t>
            </w:r>
          </w:p>
        </w:tc>
        <w:tc>
          <w:tcPr>
            <w:tcW w:w="929" w:type="dxa"/>
          </w:tcPr>
          <w:p w14:paraId="77B1A6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753BB3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3F17D162" w14:textId="77777777" w:rsidTr="00694356">
        <w:tc>
          <w:tcPr>
            <w:tcW w:w="936" w:type="dxa"/>
          </w:tcPr>
          <w:p w14:paraId="12F4F2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794" w:type="dxa"/>
          </w:tcPr>
          <w:p w14:paraId="5A1A91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540</w:t>
            </w:r>
          </w:p>
        </w:tc>
        <w:tc>
          <w:tcPr>
            <w:tcW w:w="794" w:type="dxa"/>
          </w:tcPr>
          <w:p w14:paraId="485E00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94" w:type="dxa"/>
          </w:tcPr>
          <w:p w14:paraId="594243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794" w:type="dxa"/>
          </w:tcPr>
          <w:p w14:paraId="5E1865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794" w:type="dxa"/>
          </w:tcPr>
          <w:p w14:paraId="68EC4A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794" w:type="dxa"/>
          </w:tcPr>
          <w:p w14:paraId="4BF4D9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794" w:type="dxa"/>
          </w:tcPr>
          <w:p w14:paraId="0B4786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794" w:type="dxa"/>
          </w:tcPr>
          <w:p w14:paraId="520713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0.78</w:t>
            </w:r>
          </w:p>
        </w:tc>
        <w:tc>
          <w:tcPr>
            <w:tcW w:w="929" w:type="dxa"/>
          </w:tcPr>
          <w:p w14:paraId="748B03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850" w:type="dxa"/>
          </w:tcPr>
          <w:p w14:paraId="1405D7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</w:tr>
      <w:tr w:rsidR="002F4839" w:rsidRPr="002F4839" w14:paraId="023AD361" w14:textId="77777777" w:rsidTr="00694356">
        <w:tc>
          <w:tcPr>
            <w:tcW w:w="936" w:type="dxa"/>
          </w:tcPr>
          <w:p w14:paraId="0FC877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794" w:type="dxa"/>
          </w:tcPr>
          <w:p w14:paraId="18943D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499</w:t>
            </w:r>
          </w:p>
        </w:tc>
        <w:tc>
          <w:tcPr>
            <w:tcW w:w="794" w:type="dxa"/>
          </w:tcPr>
          <w:p w14:paraId="0A0085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794" w:type="dxa"/>
          </w:tcPr>
          <w:p w14:paraId="510A46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794" w:type="dxa"/>
          </w:tcPr>
          <w:p w14:paraId="122DB9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94" w:type="dxa"/>
          </w:tcPr>
          <w:p w14:paraId="7F1F77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753BAA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794" w:type="dxa"/>
          </w:tcPr>
          <w:p w14:paraId="0D1B31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94" w:type="dxa"/>
          </w:tcPr>
          <w:p w14:paraId="675379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0.16</w:t>
            </w:r>
          </w:p>
        </w:tc>
        <w:tc>
          <w:tcPr>
            <w:tcW w:w="929" w:type="dxa"/>
          </w:tcPr>
          <w:p w14:paraId="0862EA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55DC5F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</w:tr>
      <w:tr w:rsidR="002F4839" w:rsidRPr="002F4839" w14:paraId="69ECC163" w14:textId="77777777" w:rsidTr="00694356">
        <w:tc>
          <w:tcPr>
            <w:tcW w:w="936" w:type="dxa"/>
          </w:tcPr>
          <w:p w14:paraId="25CBE7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794" w:type="dxa"/>
          </w:tcPr>
          <w:p w14:paraId="1A8CAD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340</w:t>
            </w:r>
          </w:p>
        </w:tc>
        <w:tc>
          <w:tcPr>
            <w:tcW w:w="794" w:type="dxa"/>
          </w:tcPr>
          <w:p w14:paraId="21F8B3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794" w:type="dxa"/>
          </w:tcPr>
          <w:p w14:paraId="5D08A9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794" w:type="dxa"/>
          </w:tcPr>
          <w:p w14:paraId="3067F1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794" w:type="dxa"/>
          </w:tcPr>
          <w:p w14:paraId="1E9CFA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794" w:type="dxa"/>
          </w:tcPr>
          <w:p w14:paraId="074044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794" w:type="dxa"/>
          </w:tcPr>
          <w:p w14:paraId="477F64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7D3B16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0.18</w:t>
            </w:r>
          </w:p>
        </w:tc>
        <w:tc>
          <w:tcPr>
            <w:tcW w:w="929" w:type="dxa"/>
          </w:tcPr>
          <w:p w14:paraId="5EDF47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36B572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</w:tr>
      <w:tr w:rsidR="002F4839" w:rsidRPr="002F4839" w14:paraId="3B0E9DCF" w14:textId="77777777" w:rsidTr="00694356">
        <w:tc>
          <w:tcPr>
            <w:tcW w:w="936" w:type="dxa"/>
          </w:tcPr>
          <w:p w14:paraId="3AC3DF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794" w:type="dxa"/>
          </w:tcPr>
          <w:p w14:paraId="075DAC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204</w:t>
            </w:r>
          </w:p>
        </w:tc>
        <w:tc>
          <w:tcPr>
            <w:tcW w:w="794" w:type="dxa"/>
          </w:tcPr>
          <w:p w14:paraId="2FAD05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794" w:type="dxa"/>
          </w:tcPr>
          <w:p w14:paraId="1BB8DD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794" w:type="dxa"/>
          </w:tcPr>
          <w:p w14:paraId="1E2608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341CA8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4A798E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794" w:type="dxa"/>
          </w:tcPr>
          <w:p w14:paraId="346311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94" w:type="dxa"/>
          </w:tcPr>
          <w:p w14:paraId="5798FF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929" w:type="dxa"/>
          </w:tcPr>
          <w:p w14:paraId="239BBB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28680E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00866B48" w14:textId="77777777" w:rsidTr="00694356">
        <w:tc>
          <w:tcPr>
            <w:tcW w:w="936" w:type="dxa"/>
          </w:tcPr>
          <w:p w14:paraId="3AC8D5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794" w:type="dxa"/>
          </w:tcPr>
          <w:p w14:paraId="45A639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200</w:t>
            </w:r>
          </w:p>
        </w:tc>
        <w:tc>
          <w:tcPr>
            <w:tcW w:w="794" w:type="dxa"/>
          </w:tcPr>
          <w:p w14:paraId="1507E2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6A80A0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63A1C3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794" w:type="dxa"/>
          </w:tcPr>
          <w:p w14:paraId="4FE441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94" w:type="dxa"/>
          </w:tcPr>
          <w:p w14:paraId="02BEAA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794" w:type="dxa"/>
          </w:tcPr>
          <w:p w14:paraId="679813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794" w:type="dxa"/>
          </w:tcPr>
          <w:p w14:paraId="5034ED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0.83</w:t>
            </w:r>
          </w:p>
        </w:tc>
        <w:tc>
          <w:tcPr>
            <w:tcW w:w="929" w:type="dxa"/>
          </w:tcPr>
          <w:p w14:paraId="198E60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0622CF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5.65</w:t>
            </w:r>
          </w:p>
        </w:tc>
      </w:tr>
      <w:tr w:rsidR="002F4839" w:rsidRPr="002F4839" w14:paraId="47220F5D" w14:textId="77777777" w:rsidTr="00694356">
        <w:tc>
          <w:tcPr>
            <w:tcW w:w="936" w:type="dxa"/>
          </w:tcPr>
          <w:p w14:paraId="3FCE62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794" w:type="dxa"/>
          </w:tcPr>
          <w:p w14:paraId="6BA79A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092</w:t>
            </w:r>
          </w:p>
        </w:tc>
        <w:tc>
          <w:tcPr>
            <w:tcW w:w="794" w:type="dxa"/>
          </w:tcPr>
          <w:p w14:paraId="17D79A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794" w:type="dxa"/>
          </w:tcPr>
          <w:p w14:paraId="455E27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78</w:t>
            </w:r>
          </w:p>
        </w:tc>
        <w:tc>
          <w:tcPr>
            <w:tcW w:w="794" w:type="dxa"/>
          </w:tcPr>
          <w:p w14:paraId="480DBC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794" w:type="dxa"/>
          </w:tcPr>
          <w:p w14:paraId="51FBAD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794" w:type="dxa"/>
          </w:tcPr>
          <w:p w14:paraId="3F3C07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94" w:type="dxa"/>
          </w:tcPr>
          <w:p w14:paraId="7D08F5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5BC5BA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929" w:type="dxa"/>
          </w:tcPr>
          <w:p w14:paraId="4B9EF2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50" w:type="dxa"/>
          </w:tcPr>
          <w:p w14:paraId="2BD28A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49EBCEFC" w14:textId="77777777" w:rsidTr="00694356">
        <w:tc>
          <w:tcPr>
            <w:tcW w:w="936" w:type="dxa"/>
          </w:tcPr>
          <w:p w14:paraId="00B449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794" w:type="dxa"/>
          </w:tcPr>
          <w:p w14:paraId="1F6C61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952</w:t>
            </w:r>
          </w:p>
        </w:tc>
        <w:tc>
          <w:tcPr>
            <w:tcW w:w="794" w:type="dxa"/>
          </w:tcPr>
          <w:p w14:paraId="1BF62E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794" w:type="dxa"/>
          </w:tcPr>
          <w:p w14:paraId="4E5068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65</w:t>
            </w:r>
          </w:p>
        </w:tc>
        <w:tc>
          <w:tcPr>
            <w:tcW w:w="794" w:type="dxa"/>
          </w:tcPr>
          <w:p w14:paraId="7DC596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794" w:type="dxa"/>
          </w:tcPr>
          <w:p w14:paraId="20383E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794" w:type="dxa"/>
          </w:tcPr>
          <w:p w14:paraId="28C275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794" w:type="dxa"/>
          </w:tcPr>
          <w:p w14:paraId="47159C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232A8E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9" w:type="dxa"/>
          </w:tcPr>
          <w:p w14:paraId="32B9B7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19B4D8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</w:tr>
      <w:tr w:rsidR="002F4839" w:rsidRPr="002F4839" w14:paraId="342339C6" w14:textId="77777777" w:rsidTr="00694356">
        <w:tc>
          <w:tcPr>
            <w:tcW w:w="936" w:type="dxa"/>
          </w:tcPr>
          <w:p w14:paraId="76706A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794" w:type="dxa"/>
          </w:tcPr>
          <w:p w14:paraId="51BFBD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919</w:t>
            </w:r>
          </w:p>
        </w:tc>
        <w:tc>
          <w:tcPr>
            <w:tcW w:w="794" w:type="dxa"/>
          </w:tcPr>
          <w:p w14:paraId="43D115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794" w:type="dxa"/>
          </w:tcPr>
          <w:p w14:paraId="47221D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02CF6F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794" w:type="dxa"/>
          </w:tcPr>
          <w:p w14:paraId="6AF3B0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21C02B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794" w:type="dxa"/>
          </w:tcPr>
          <w:p w14:paraId="644A47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94" w:type="dxa"/>
          </w:tcPr>
          <w:p w14:paraId="109E01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29" w:type="dxa"/>
          </w:tcPr>
          <w:p w14:paraId="189A62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75B822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</w:tr>
      <w:tr w:rsidR="002F4839" w:rsidRPr="002F4839" w14:paraId="49E305C5" w14:textId="77777777" w:rsidTr="00694356">
        <w:tc>
          <w:tcPr>
            <w:tcW w:w="936" w:type="dxa"/>
          </w:tcPr>
          <w:p w14:paraId="466C30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794" w:type="dxa"/>
          </w:tcPr>
          <w:p w14:paraId="3F7F3B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850</w:t>
            </w:r>
          </w:p>
        </w:tc>
        <w:tc>
          <w:tcPr>
            <w:tcW w:w="794" w:type="dxa"/>
          </w:tcPr>
          <w:p w14:paraId="0F1E66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94" w:type="dxa"/>
          </w:tcPr>
          <w:p w14:paraId="1C3ECC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794" w:type="dxa"/>
          </w:tcPr>
          <w:p w14:paraId="303E16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794" w:type="dxa"/>
          </w:tcPr>
          <w:p w14:paraId="58E3EC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94" w:type="dxa"/>
          </w:tcPr>
          <w:p w14:paraId="3AFB3F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794" w:type="dxa"/>
          </w:tcPr>
          <w:p w14:paraId="53C1DF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794" w:type="dxa"/>
          </w:tcPr>
          <w:p w14:paraId="4FA77B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929" w:type="dxa"/>
          </w:tcPr>
          <w:p w14:paraId="672793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850" w:type="dxa"/>
          </w:tcPr>
          <w:p w14:paraId="744D05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1E5683B7" w14:textId="77777777" w:rsidTr="00694356">
        <w:tc>
          <w:tcPr>
            <w:tcW w:w="936" w:type="dxa"/>
          </w:tcPr>
          <w:p w14:paraId="256141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794" w:type="dxa"/>
          </w:tcPr>
          <w:p w14:paraId="1F0EBA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924</w:t>
            </w:r>
          </w:p>
        </w:tc>
        <w:tc>
          <w:tcPr>
            <w:tcW w:w="794" w:type="dxa"/>
          </w:tcPr>
          <w:p w14:paraId="1314FE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94" w:type="dxa"/>
          </w:tcPr>
          <w:p w14:paraId="27629B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794" w:type="dxa"/>
          </w:tcPr>
          <w:p w14:paraId="0CE31E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794" w:type="dxa"/>
          </w:tcPr>
          <w:p w14:paraId="000CB0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794" w:type="dxa"/>
          </w:tcPr>
          <w:p w14:paraId="01D565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794" w:type="dxa"/>
          </w:tcPr>
          <w:p w14:paraId="72908C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2E7316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29" w:type="dxa"/>
          </w:tcPr>
          <w:p w14:paraId="102782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56C6A9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</w:tr>
      <w:tr w:rsidR="002F4839" w:rsidRPr="002F4839" w14:paraId="68AC6FE2" w14:textId="77777777" w:rsidTr="00694356">
        <w:tc>
          <w:tcPr>
            <w:tcW w:w="936" w:type="dxa"/>
          </w:tcPr>
          <w:p w14:paraId="7807CA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794" w:type="dxa"/>
          </w:tcPr>
          <w:p w14:paraId="5DDFA5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976</w:t>
            </w:r>
          </w:p>
        </w:tc>
        <w:tc>
          <w:tcPr>
            <w:tcW w:w="794" w:type="dxa"/>
          </w:tcPr>
          <w:p w14:paraId="67E48E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94" w:type="dxa"/>
          </w:tcPr>
          <w:p w14:paraId="4638F9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794" w:type="dxa"/>
          </w:tcPr>
          <w:p w14:paraId="12DA30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794" w:type="dxa"/>
          </w:tcPr>
          <w:p w14:paraId="578B37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794" w:type="dxa"/>
          </w:tcPr>
          <w:p w14:paraId="12D034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794" w:type="dxa"/>
          </w:tcPr>
          <w:p w14:paraId="588B4C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730E33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929" w:type="dxa"/>
          </w:tcPr>
          <w:p w14:paraId="02CB7C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537272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</w:tr>
      <w:tr w:rsidR="002F4839" w:rsidRPr="002F4839" w14:paraId="707EAB7E" w14:textId="77777777" w:rsidTr="00694356">
        <w:tc>
          <w:tcPr>
            <w:tcW w:w="936" w:type="dxa"/>
          </w:tcPr>
          <w:p w14:paraId="3A4D10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794" w:type="dxa"/>
          </w:tcPr>
          <w:p w14:paraId="397B67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021</w:t>
            </w:r>
          </w:p>
        </w:tc>
        <w:tc>
          <w:tcPr>
            <w:tcW w:w="794" w:type="dxa"/>
          </w:tcPr>
          <w:p w14:paraId="4E4943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794" w:type="dxa"/>
          </w:tcPr>
          <w:p w14:paraId="6BA099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0B1E9E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4.53</w:t>
            </w:r>
          </w:p>
        </w:tc>
        <w:tc>
          <w:tcPr>
            <w:tcW w:w="794" w:type="dxa"/>
          </w:tcPr>
          <w:p w14:paraId="30AF26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794" w:type="dxa"/>
          </w:tcPr>
          <w:p w14:paraId="4A5CB5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619AC1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794" w:type="dxa"/>
          </w:tcPr>
          <w:p w14:paraId="090085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929" w:type="dxa"/>
          </w:tcPr>
          <w:p w14:paraId="740413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850" w:type="dxa"/>
          </w:tcPr>
          <w:p w14:paraId="5B5BEC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</w:tr>
      <w:tr w:rsidR="002F4839" w:rsidRPr="002F4839" w14:paraId="31DF0C59" w14:textId="77777777" w:rsidTr="00694356">
        <w:tc>
          <w:tcPr>
            <w:tcW w:w="936" w:type="dxa"/>
          </w:tcPr>
          <w:p w14:paraId="4685E4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794" w:type="dxa"/>
          </w:tcPr>
          <w:p w14:paraId="198D9A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794" w:type="dxa"/>
          </w:tcPr>
          <w:p w14:paraId="686A62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5464C6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94" w:type="dxa"/>
          </w:tcPr>
          <w:p w14:paraId="39146C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794" w:type="dxa"/>
          </w:tcPr>
          <w:p w14:paraId="5F8584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94" w:type="dxa"/>
          </w:tcPr>
          <w:p w14:paraId="202DCB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794" w:type="dxa"/>
          </w:tcPr>
          <w:p w14:paraId="17D1D8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94" w:type="dxa"/>
          </w:tcPr>
          <w:p w14:paraId="687813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29" w:type="dxa"/>
          </w:tcPr>
          <w:p w14:paraId="618A87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1A75BC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</w:tr>
      <w:tr w:rsidR="002F4839" w:rsidRPr="002F4839" w14:paraId="7D80891F" w14:textId="77777777" w:rsidTr="00694356">
        <w:tc>
          <w:tcPr>
            <w:tcW w:w="936" w:type="dxa"/>
          </w:tcPr>
          <w:p w14:paraId="54E98A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794" w:type="dxa"/>
          </w:tcPr>
          <w:p w14:paraId="1E65A9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909</w:t>
            </w:r>
          </w:p>
        </w:tc>
        <w:tc>
          <w:tcPr>
            <w:tcW w:w="794" w:type="dxa"/>
          </w:tcPr>
          <w:p w14:paraId="3D16EC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794" w:type="dxa"/>
          </w:tcPr>
          <w:p w14:paraId="3376E2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794" w:type="dxa"/>
          </w:tcPr>
          <w:p w14:paraId="72EEBB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94" w:type="dxa"/>
          </w:tcPr>
          <w:p w14:paraId="4BA1FB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794" w:type="dxa"/>
          </w:tcPr>
          <w:p w14:paraId="203134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794" w:type="dxa"/>
          </w:tcPr>
          <w:p w14:paraId="1AB5E3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4EF739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929" w:type="dxa"/>
          </w:tcPr>
          <w:p w14:paraId="7D63A5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72D201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</w:tr>
      <w:tr w:rsidR="002F4839" w:rsidRPr="002F4839" w14:paraId="5F1D942B" w14:textId="77777777" w:rsidTr="00694356">
        <w:tc>
          <w:tcPr>
            <w:tcW w:w="936" w:type="dxa"/>
          </w:tcPr>
          <w:p w14:paraId="47196C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94" w:type="dxa"/>
          </w:tcPr>
          <w:p w14:paraId="355B25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939</w:t>
            </w:r>
          </w:p>
        </w:tc>
        <w:tc>
          <w:tcPr>
            <w:tcW w:w="794" w:type="dxa"/>
          </w:tcPr>
          <w:p w14:paraId="04C8CC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794" w:type="dxa"/>
          </w:tcPr>
          <w:p w14:paraId="265C36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3AAA9B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4.19</w:t>
            </w:r>
          </w:p>
        </w:tc>
        <w:tc>
          <w:tcPr>
            <w:tcW w:w="794" w:type="dxa"/>
          </w:tcPr>
          <w:p w14:paraId="3E2C06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39FA64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794" w:type="dxa"/>
          </w:tcPr>
          <w:p w14:paraId="55ED987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794" w:type="dxa"/>
          </w:tcPr>
          <w:p w14:paraId="16FF59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929" w:type="dxa"/>
          </w:tcPr>
          <w:p w14:paraId="5D1309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3E730F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53AC12A8" w14:textId="77777777" w:rsidTr="00694356">
        <w:tc>
          <w:tcPr>
            <w:tcW w:w="936" w:type="dxa"/>
          </w:tcPr>
          <w:p w14:paraId="0CCA28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794" w:type="dxa"/>
          </w:tcPr>
          <w:p w14:paraId="4271A8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092</w:t>
            </w:r>
          </w:p>
        </w:tc>
        <w:tc>
          <w:tcPr>
            <w:tcW w:w="794" w:type="dxa"/>
          </w:tcPr>
          <w:p w14:paraId="1D6CE4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794" w:type="dxa"/>
          </w:tcPr>
          <w:p w14:paraId="7588CB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1BF830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794" w:type="dxa"/>
          </w:tcPr>
          <w:p w14:paraId="1B66E9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56175D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794" w:type="dxa"/>
          </w:tcPr>
          <w:p w14:paraId="596E17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6F9361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29" w:type="dxa"/>
          </w:tcPr>
          <w:p w14:paraId="0401B9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850" w:type="dxa"/>
          </w:tcPr>
          <w:p w14:paraId="513E07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</w:tr>
      <w:tr w:rsidR="002F4839" w:rsidRPr="002F4839" w14:paraId="385AFBA2" w14:textId="77777777" w:rsidTr="00694356">
        <w:tc>
          <w:tcPr>
            <w:tcW w:w="936" w:type="dxa"/>
          </w:tcPr>
          <w:p w14:paraId="0B549B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794" w:type="dxa"/>
          </w:tcPr>
          <w:p w14:paraId="47DEBA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074</w:t>
            </w:r>
          </w:p>
        </w:tc>
        <w:tc>
          <w:tcPr>
            <w:tcW w:w="794" w:type="dxa"/>
          </w:tcPr>
          <w:p w14:paraId="469EAB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794" w:type="dxa"/>
          </w:tcPr>
          <w:p w14:paraId="5023C4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073FC4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3454F4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794" w:type="dxa"/>
          </w:tcPr>
          <w:p w14:paraId="3A27F3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794" w:type="dxa"/>
          </w:tcPr>
          <w:p w14:paraId="29C6CB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794" w:type="dxa"/>
          </w:tcPr>
          <w:p w14:paraId="4A847F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929" w:type="dxa"/>
          </w:tcPr>
          <w:p w14:paraId="582DE5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50" w:type="dxa"/>
          </w:tcPr>
          <w:p w14:paraId="73B9C2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</w:tr>
      <w:tr w:rsidR="002F4839" w:rsidRPr="002F4839" w14:paraId="293979F8" w14:textId="77777777" w:rsidTr="00694356">
        <w:tc>
          <w:tcPr>
            <w:tcW w:w="936" w:type="dxa"/>
          </w:tcPr>
          <w:p w14:paraId="157454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794" w:type="dxa"/>
          </w:tcPr>
          <w:p w14:paraId="2ACE83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4217</w:t>
            </w:r>
          </w:p>
        </w:tc>
        <w:tc>
          <w:tcPr>
            <w:tcW w:w="794" w:type="dxa"/>
          </w:tcPr>
          <w:p w14:paraId="4F8C9D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794" w:type="dxa"/>
          </w:tcPr>
          <w:p w14:paraId="607ADE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94" w:type="dxa"/>
          </w:tcPr>
          <w:p w14:paraId="64AC0F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794" w:type="dxa"/>
          </w:tcPr>
          <w:p w14:paraId="37D566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794" w:type="dxa"/>
          </w:tcPr>
          <w:p w14:paraId="10C0A9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794" w:type="dxa"/>
          </w:tcPr>
          <w:p w14:paraId="4A3EDD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794" w:type="dxa"/>
          </w:tcPr>
          <w:p w14:paraId="68BD16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929" w:type="dxa"/>
          </w:tcPr>
          <w:p w14:paraId="391942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191DD9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1F755B6F" w14:textId="77777777" w:rsidTr="00694356">
        <w:tc>
          <w:tcPr>
            <w:tcW w:w="936" w:type="dxa"/>
          </w:tcPr>
          <w:p w14:paraId="1D08F9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794" w:type="dxa"/>
          </w:tcPr>
          <w:p w14:paraId="7C59B9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115</w:t>
            </w:r>
          </w:p>
        </w:tc>
        <w:tc>
          <w:tcPr>
            <w:tcW w:w="794" w:type="dxa"/>
          </w:tcPr>
          <w:p w14:paraId="192CC2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794" w:type="dxa"/>
          </w:tcPr>
          <w:p w14:paraId="653451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23394D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794" w:type="dxa"/>
          </w:tcPr>
          <w:p w14:paraId="68646F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94" w:type="dxa"/>
          </w:tcPr>
          <w:p w14:paraId="7012D9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794" w:type="dxa"/>
          </w:tcPr>
          <w:p w14:paraId="1E1C98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4A1D6C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929" w:type="dxa"/>
          </w:tcPr>
          <w:p w14:paraId="65C8CD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637520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</w:tr>
      <w:tr w:rsidR="002F4839" w:rsidRPr="002F4839" w14:paraId="3B1E7E73" w14:textId="77777777" w:rsidTr="00694356">
        <w:tc>
          <w:tcPr>
            <w:tcW w:w="936" w:type="dxa"/>
          </w:tcPr>
          <w:p w14:paraId="74417F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794" w:type="dxa"/>
          </w:tcPr>
          <w:p w14:paraId="0FBE70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175</w:t>
            </w:r>
          </w:p>
        </w:tc>
        <w:tc>
          <w:tcPr>
            <w:tcW w:w="794" w:type="dxa"/>
          </w:tcPr>
          <w:p w14:paraId="17E978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794" w:type="dxa"/>
          </w:tcPr>
          <w:p w14:paraId="72B243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794" w:type="dxa"/>
          </w:tcPr>
          <w:p w14:paraId="3BCFE5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794" w:type="dxa"/>
          </w:tcPr>
          <w:p w14:paraId="31AB57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155206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794" w:type="dxa"/>
          </w:tcPr>
          <w:p w14:paraId="06DC3DE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4A3F35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929" w:type="dxa"/>
          </w:tcPr>
          <w:p w14:paraId="7606DC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004391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</w:tr>
      <w:tr w:rsidR="002F4839" w:rsidRPr="002F4839" w14:paraId="568D1F30" w14:textId="77777777" w:rsidTr="00694356">
        <w:tc>
          <w:tcPr>
            <w:tcW w:w="936" w:type="dxa"/>
          </w:tcPr>
          <w:p w14:paraId="1BE5C6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794" w:type="dxa"/>
          </w:tcPr>
          <w:p w14:paraId="58F3E1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188</w:t>
            </w:r>
          </w:p>
        </w:tc>
        <w:tc>
          <w:tcPr>
            <w:tcW w:w="794" w:type="dxa"/>
          </w:tcPr>
          <w:p w14:paraId="1F17A6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794" w:type="dxa"/>
          </w:tcPr>
          <w:p w14:paraId="695216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794" w:type="dxa"/>
          </w:tcPr>
          <w:p w14:paraId="0D458F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794" w:type="dxa"/>
          </w:tcPr>
          <w:p w14:paraId="409D58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794" w:type="dxa"/>
          </w:tcPr>
          <w:p w14:paraId="6F641C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794" w:type="dxa"/>
          </w:tcPr>
          <w:p w14:paraId="6EAD8D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794" w:type="dxa"/>
          </w:tcPr>
          <w:p w14:paraId="132B0F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6.73</w:t>
            </w:r>
          </w:p>
        </w:tc>
        <w:tc>
          <w:tcPr>
            <w:tcW w:w="929" w:type="dxa"/>
          </w:tcPr>
          <w:p w14:paraId="7606F6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0429E6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</w:tr>
      <w:tr w:rsidR="002F4839" w:rsidRPr="002F4839" w14:paraId="7BA60896" w14:textId="77777777" w:rsidTr="00694356">
        <w:tc>
          <w:tcPr>
            <w:tcW w:w="936" w:type="dxa"/>
          </w:tcPr>
          <w:p w14:paraId="7EF24F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794" w:type="dxa"/>
          </w:tcPr>
          <w:p w14:paraId="30DCE9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207</w:t>
            </w:r>
          </w:p>
        </w:tc>
        <w:tc>
          <w:tcPr>
            <w:tcW w:w="794" w:type="dxa"/>
          </w:tcPr>
          <w:p w14:paraId="25F7A2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794" w:type="dxa"/>
          </w:tcPr>
          <w:p w14:paraId="2810CD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4" w:type="dxa"/>
          </w:tcPr>
          <w:p w14:paraId="27B7D0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794" w:type="dxa"/>
          </w:tcPr>
          <w:p w14:paraId="51B6CC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794" w:type="dxa"/>
          </w:tcPr>
          <w:p w14:paraId="6CD176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794" w:type="dxa"/>
          </w:tcPr>
          <w:p w14:paraId="3AC9E6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94" w:type="dxa"/>
          </w:tcPr>
          <w:p w14:paraId="6EAF1E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929" w:type="dxa"/>
          </w:tcPr>
          <w:p w14:paraId="4F265D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0DD9E8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4FD8473A" w14:textId="77777777" w:rsidTr="00694356">
        <w:tc>
          <w:tcPr>
            <w:tcW w:w="936" w:type="dxa"/>
          </w:tcPr>
          <w:p w14:paraId="2BA452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794" w:type="dxa"/>
          </w:tcPr>
          <w:p w14:paraId="59F874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138</w:t>
            </w:r>
          </w:p>
        </w:tc>
        <w:tc>
          <w:tcPr>
            <w:tcW w:w="794" w:type="dxa"/>
          </w:tcPr>
          <w:p w14:paraId="2B9E28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94" w:type="dxa"/>
          </w:tcPr>
          <w:p w14:paraId="6D7E56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94" w:type="dxa"/>
          </w:tcPr>
          <w:p w14:paraId="22D369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794" w:type="dxa"/>
          </w:tcPr>
          <w:p w14:paraId="238DE9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164BAC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794" w:type="dxa"/>
          </w:tcPr>
          <w:p w14:paraId="702986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0421A3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29" w:type="dxa"/>
          </w:tcPr>
          <w:p w14:paraId="1994AA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775D42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</w:tr>
    </w:tbl>
    <w:p w14:paraId="3731620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1975–2018. Rates were calculated as number of deaths per 100,000 person-years and age-adjusted to the 2000 U.S. standard population.</w:t>
      </w:r>
    </w:p>
    <w:p w14:paraId="7C8B485D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64081B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11. Cervical cancer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 according to age group</w:t>
      </w:r>
    </w:p>
    <w:tbl>
      <w:tblPr>
        <w:tblStyle w:val="12"/>
        <w:tblW w:w="8876" w:type="dxa"/>
        <w:tblLayout w:type="fixed"/>
        <w:tblLook w:val="04A0" w:firstRow="1" w:lastRow="0" w:firstColumn="1" w:lastColumn="0" w:noHBand="0" w:noVBand="1"/>
      </w:tblPr>
      <w:tblGrid>
        <w:gridCol w:w="936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2F4839" w:rsidRPr="002F4839" w14:paraId="7D7A5A71" w14:textId="77777777" w:rsidTr="00694356">
        <w:tc>
          <w:tcPr>
            <w:tcW w:w="936" w:type="dxa"/>
            <w:vMerge w:val="restart"/>
            <w:vAlign w:val="center"/>
          </w:tcPr>
          <w:p w14:paraId="4697B2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7940" w:type="dxa"/>
            <w:gridSpan w:val="10"/>
            <w:vAlign w:val="center"/>
          </w:tcPr>
          <w:p w14:paraId="44975A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Age groups</w:t>
            </w:r>
          </w:p>
        </w:tc>
      </w:tr>
      <w:tr w:rsidR="002F4839" w:rsidRPr="002F4839" w14:paraId="45045FDB" w14:textId="77777777" w:rsidTr="00694356">
        <w:tc>
          <w:tcPr>
            <w:tcW w:w="936" w:type="dxa"/>
            <w:vMerge/>
          </w:tcPr>
          <w:p w14:paraId="59ECA539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668B65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0-19</w:t>
            </w:r>
          </w:p>
        </w:tc>
        <w:tc>
          <w:tcPr>
            <w:tcW w:w="1588" w:type="dxa"/>
            <w:gridSpan w:val="2"/>
            <w:vAlign w:val="center"/>
          </w:tcPr>
          <w:p w14:paraId="0CBF12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20-39</w:t>
            </w:r>
          </w:p>
        </w:tc>
        <w:tc>
          <w:tcPr>
            <w:tcW w:w="1588" w:type="dxa"/>
            <w:gridSpan w:val="2"/>
            <w:vAlign w:val="center"/>
          </w:tcPr>
          <w:p w14:paraId="1926C4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40-59</w:t>
            </w:r>
          </w:p>
        </w:tc>
        <w:tc>
          <w:tcPr>
            <w:tcW w:w="1588" w:type="dxa"/>
            <w:gridSpan w:val="2"/>
            <w:vAlign w:val="center"/>
          </w:tcPr>
          <w:p w14:paraId="7F51B2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60-79</w:t>
            </w:r>
          </w:p>
        </w:tc>
        <w:tc>
          <w:tcPr>
            <w:tcW w:w="1588" w:type="dxa"/>
            <w:gridSpan w:val="2"/>
            <w:vAlign w:val="center"/>
          </w:tcPr>
          <w:p w14:paraId="7C32D4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0+</w:t>
            </w:r>
          </w:p>
        </w:tc>
      </w:tr>
      <w:tr w:rsidR="002F4839" w:rsidRPr="002F4839" w14:paraId="6372BC25" w14:textId="77777777" w:rsidTr="00694356">
        <w:tc>
          <w:tcPr>
            <w:tcW w:w="936" w:type="dxa"/>
            <w:vMerge/>
          </w:tcPr>
          <w:p w14:paraId="53DE239B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794" w:type="dxa"/>
          </w:tcPr>
          <w:p w14:paraId="0C08E3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4C06B8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38E8B6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52AA14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61EE2E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098A59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1BAA30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6B20BF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626688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127D13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15783708" w14:textId="77777777" w:rsidTr="00694356">
        <w:tc>
          <w:tcPr>
            <w:tcW w:w="936" w:type="dxa"/>
          </w:tcPr>
          <w:p w14:paraId="43A8CF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794" w:type="dxa"/>
          </w:tcPr>
          <w:p w14:paraId="3E1DF5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E5A86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1F5A2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176FD7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38A4F9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94" w:type="dxa"/>
          </w:tcPr>
          <w:p w14:paraId="2C0195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794" w:type="dxa"/>
          </w:tcPr>
          <w:p w14:paraId="53DAC7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0B2C46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4.51</w:t>
            </w:r>
          </w:p>
        </w:tc>
        <w:tc>
          <w:tcPr>
            <w:tcW w:w="794" w:type="dxa"/>
          </w:tcPr>
          <w:p w14:paraId="3C8F8A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69AFB9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7.50</w:t>
            </w:r>
          </w:p>
        </w:tc>
      </w:tr>
      <w:tr w:rsidR="002F4839" w:rsidRPr="002F4839" w14:paraId="10F6CA24" w14:textId="77777777" w:rsidTr="00694356">
        <w:tc>
          <w:tcPr>
            <w:tcW w:w="936" w:type="dxa"/>
          </w:tcPr>
          <w:p w14:paraId="3FE3F8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794" w:type="dxa"/>
          </w:tcPr>
          <w:p w14:paraId="27D0D5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1A1BE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51592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2795E7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794" w:type="dxa"/>
          </w:tcPr>
          <w:p w14:paraId="3CE1A5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37915B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794" w:type="dxa"/>
          </w:tcPr>
          <w:p w14:paraId="5E6902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794" w:type="dxa"/>
          </w:tcPr>
          <w:p w14:paraId="7D8A0F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6.59</w:t>
            </w:r>
          </w:p>
        </w:tc>
        <w:tc>
          <w:tcPr>
            <w:tcW w:w="794" w:type="dxa"/>
          </w:tcPr>
          <w:p w14:paraId="34845E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5535ED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0.34</w:t>
            </w:r>
          </w:p>
        </w:tc>
      </w:tr>
      <w:tr w:rsidR="002F4839" w:rsidRPr="002F4839" w14:paraId="7A0B2FD1" w14:textId="77777777" w:rsidTr="00694356">
        <w:tc>
          <w:tcPr>
            <w:tcW w:w="936" w:type="dxa"/>
          </w:tcPr>
          <w:p w14:paraId="66B57D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794" w:type="dxa"/>
          </w:tcPr>
          <w:p w14:paraId="5B98A6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A3254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7D578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636C76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794" w:type="dxa"/>
          </w:tcPr>
          <w:p w14:paraId="5310A0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3FF9E5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794" w:type="dxa"/>
          </w:tcPr>
          <w:p w14:paraId="70F8B8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794" w:type="dxa"/>
          </w:tcPr>
          <w:p w14:paraId="10BCC4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5.93</w:t>
            </w:r>
          </w:p>
        </w:tc>
        <w:tc>
          <w:tcPr>
            <w:tcW w:w="794" w:type="dxa"/>
          </w:tcPr>
          <w:p w14:paraId="34B9D6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794" w:type="dxa"/>
          </w:tcPr>
          <w:p w14:paraId="58596F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1.06</w:t>
            </w:r>
          </w:p>
        </w:tc>
      </w:tr>
      <w:tr w:rsidR="002F4839" w:rsidRPr="002F4839" w14:paraId="09922BA5" w14:textId="77777777" w:rsidTr="00694356">
        <w:tc>
          <w:tcPr>
            <w:tcW w:w="936" w:type="dxa"/>
          </w:tcPr>
          <w:p w14:paraId="1A366B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794" w:type="dxa"/>
          </w:tcPr>
          <w:p w14:paraId="34CC89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5C60D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9EE12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7D4EF7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794" w:type="dxa"/>
          </w:tcPr>
          <w:p w14:paraId="596C3C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284C8B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794" w:type="dxa"/>
          </w:tcPr>
          <w:p w14:paraId="1B9BCC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794" w:type="dxa"/>
          </w:tcPr>
          <w:p w14:paraId="430512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4.65</w:t>
            </w:r>
          </w:p>
        </w:tc>
        <w:tc>
          <w:tcPr>
            <w:tcW w:w="794" w:type="dxa"/>
          </w:tcPr>
          <w:p w14:paraId="349CE6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794" w:type="dxa"/>
          </w:tcPr>
          <w:p w14:paraId="0254C8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1.55</w:t>
            </w:r>
          </w:p>
        </w:tc>
      </w:tr>
      <w:tr w:rsidR="002F4839" w:rsidRPr="002F4839" w14:paraId="371B381B" w14:textId="77777777" w:rsidTr="00694356">
        <w:tc>
          <w:tcPr>
            <w:tcW w:w="936" w:type="dxa"/>
          </w:tcPr>
          <w:p w14:paraId="47A112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794" w:type="dxa"/>
          </w:tcPr>
          <w:p w14:paraId="095D82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360FA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A811E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667715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794" w:type="dxa"/>
          </w:tcPr>
          <w:p w14:paraId="01790F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794" w:type="dxa"/>
          </w:tcPr>
          <w:p w14:paraId="1C4CDF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794" w:type="dxa"/>
          </w:tcPr>
          <w:p w14:paraId="4C18CC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794" w:type="dxa"/>
          </w:tcPr>
          <w:p w14:paraId="6E78BB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5.09</w:t>
            </w:r>
          </w:p>
        </w:tc>
        <w:tc>
          <w:tcPr>
            <w:tcW w:w="794" w:type="dxa"/>
          </w:tcPr>
          <w:p w14:paraId="28BFF0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57</w:t>
            </w:r>
          </w:p>
        </w:tc>
        <w:tc>
          <w:tcPr>
            <w:tcW w:w="794" w:type="dxa"/>
          </w:tcPr>
          <w:p w14:paraId="6671CE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8.50</w:t>
            </w:r>
          </w:p>
        </w:tc>
      </w:tr>
      <w:tr w:rsidR="002F4839" w:rsidRPr="002F4839" w14:paraId="569E2E13" w14:textId="77777777" w:rsidTr="00694356">
        <w:tc>
          <w:tcPr>
            <w:tcW w:w="936" w:type="dxa"/>
          </w:tcPr>
          <w:p w14:paraId="2A4422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794" w:type="dxa"/>
          </w:tcPr>
          <w:p w14:paraId="12ED49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434C5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794B6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4F27E1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794" w:type="dxa"/>
          </w:tcPr>
          <w:p w14:paraId="480853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027A35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794" w:type="dxa"/>
          </w:tcPr>
          <w:p w14:paraId="2564EF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2C52A7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4.39</w:t>
            </w:r>
          </w:p>
        </w:tc>
        <w:tc>
          <w:tcPr>
            <w:tcW w:w="794" w:type="dxa"/>
          </w:tcPr>
          <w:p w14:paraId="79DDF1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94" w:type="dxa"/>
          </w:tcPr>
          <w:p w14:paraId="528BC1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34.63</w:t>
            </w:r>
          </w:p>
        </w:tc>
      </w:tr>
      <w:tr w:rsidR="002F4839" w:rsidRPr="002F4839" w14:paraId="235702D6" w14:textId="77777777" w:rsidTr="00694356">
        <w:tc>
          <w:tcPr>
            <w:tcW w:w="936" w:type="dxa"/>
          </w:tcPr>
          <w:p w14:paraId="0D5A71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794" w:type="dxa"/>
          </w:tcPr>
          <w:p w14:paraId="61D2A2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8BBF0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D0A40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5D4FBE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794" w:type="dxa"/>
          </w:tcPr>
          <w:p w14:paraId="57409A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794" w:type="dxa"/>
          </w:tcPr>
          <w:p w14:paraId="646FF5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94" w:type="dxa"/>
          </w:tcPr>
          <w:p w14:paraId="36357C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3CF75D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4.67</w:t>
            </w:r>
          </w:p>
        </w:tc>
        <w:tc>
          <w:tcPr>
            <w:tcW w:w="794" w:type="dxa"/>
          </w:tcPr>
          <w:p w14:paraId="78B987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794" w:type="dxa"/>
          </w:tcPr>
          <w:p w14:paraId="00A05E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1.64</w:t>
            </w:r>
          </w:p>
        </w:tc>
      </w:tr>
      <w:tr w:rsidR="002F4839" w:rsidRPr="002F4839" w14:paraId="48234277" w14:textId="77777777" w:rsidTr="00694356">
        <w:tc>
          <w:tcPr>
            <w:tcW w:w="936" w:type="dxa"/>
          </w:tcPr>
          <w:p w14:paraId="5C14A2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794" w:type="dxa"/>
          </w:tcPr>
          <w:p w14:paraId="1EAB47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BE6D6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1C0F5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72913E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490F40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691807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794" w:type="dxa"/>
          </w:tcPr>
          <w:p w14:paraId="59DF44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794" w:type="dxa"/>
          </w:tcPr>
          <w:p w14:paraId="655FCB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4.59</w:t>
            </w:r>
          </w:p>
        </w:tc>
        <w:tc>
          <w:tcPr>
            <w:tcW w:w="794" w:type="dxa"/>
          </w:tcPr>
          <w:p w14:paraId="26FED7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19A0C7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9.28</w:t>
            </w:r>
          </w:p>
        </w:tc>
      </w:tr>
      <w:tr w:rsidR="002F4839" w:rsidRPr="002F4839" w14:paraId="7094F869" w14:textId="77777777" w:rsidTr="00694356">
        <w:tc>
          <w:tcPr>
            <w:tcW w:w="936" w:type="dxa"/>
          </w:tcPr>
          <w:p w14:paraId="0BB9A7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794" w:type="dxa"/>
          </w:tcPr>
          <w:p w14:paraId="6C69EB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673F7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19F495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5722FE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794" w:type="dxa"/>
          </w:tcPr>
          <w:p w14:paraId="7484EE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2AAD78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794" w:type="dxa"/>
          </w:tcPr>
          <w:p w14:paraId="5BFDA2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794" w:type="dxa"/>
          </w:tcPr>
          <w:p w14:paraId="2C54EE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4.80</w:t>
            </w:r>
          </w:p>
        </w:tc>
        <w:tc>
          <w:tcPr>
            <w:tcW w:w="794" w:type="dxa"/>
          </w:tcPr>
          <w:p w14:paraId="51535E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94" w:type="dxa"/>
          </w:tcPr>
          <w:p w14:paraId="066876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3.13</w:t>
            </w:r>
          </w:p>
        </w:tc>
      </w:tr>
      <w:tr w:rsidR="002F4839" w:rsidRPr="002F4839" w14:paraId="064A393A" w14:textId="77777777" w:rsidTr="00694356">
        <w:tc>
          <w:tcPr>
            <w:tcW w:w="936" w:type="dxa"/>
          </w:tcPr>
          <w:p w14:paraId="1E0ABD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794" w:type="dxa"/>
          </w:tcPr>
          <w:p w14:paraId="1D1FF3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DBD3A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F7670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4DB6E0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794" w:type="dxa"/>
          </w:tcPr>
          <w:p w14:paraId="7BD9CB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6D5416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794" w:type="dxa"/>
          </w:tcPr>
          <w:p w14:paraId="4DE28E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4" w:type="dxa"/>
          </w:tcPr>
          <w:p w14:paraId="077F48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3.88</w:t>
            </w:r>
          </w:p>
        </w:tc>
        <w:tc>
          <w:tcPr>
            <w:tcW w:w="794" w:type="dxa"/>
          </w:tcPr>
          <w:p w14:paraId="3909C9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94" w:type="dxa"/>
          </w:tcPr>
          <w:p w14:paraId="477C4A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2.32</w:t>
            </w:r>
          </w:p>
        </w:tc>
      </w:tr>
      <w:tr w:rsidR="002F4839" w:rsidRPr="002F4839" w14:paraId="1EB7F3E0" w14:textId="77777777" w:rsidTr="00694356">
        <w:tc>
          <w:tcPr>
            <w:tcW w:w="936" w:type="dxa"/>
          </w:tcPr>
          <w:p w14:paraId="688220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794" w:type="dxa"/>
          </w:tcPr>
          <w:p w14:paraId="6317D6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47F5E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54CAD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299C86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794" w:type="dxa"/>
          </w:tcPr>
          <w:p w14:paraId="74DF6B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794" w:type="dxa"/>
          </w:tcPr>
          <w:p w14:paraId="3A2754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794" w:type="dxa"/>
          </w:tcPr>
          <w:p w14:paraId="11E1EB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94" w:type="dxa"/>
          </w:tcPr>
          <w:p w14:paraId="2308D3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3.37</w:t>
            </w:r>
          </w:p>
        </w:tc>
        <w:tc>
          <w:tcPr>
            <w:tcW w:w="794" w:type="dxa"/>
          </w:tcPr>
          <w:p w14:paraId="24A8A1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794" w:type="dxa"/>
          </w:tcPr>
          <w:p w14:paraId="745292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8.56</w:t>
            </w:r>
          </w:p>
        </w:tc>
      </w:tr>
      <w:tr w:rsidR="002F4839" w:rsidRPr="002F4839" w14:paraId="13B32C57" w14:textId="77777777" w:rsidTr="00694356">
        <w:tc>
          <w:tcPr>
            <w:tcW w:w="936" w:type="dxa"/>
          </w:tcPr>
          <w:p w14:paraId="1213A5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794" w:type="dxa"/>
          </w:tcPr>
          <w:p w14:paraId="16B490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80B1C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D412B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582A8C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794" w:type="dxa"/>
          </w:tcPr>
          <w:p w14:paraId="7358DC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330484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794" w:type="dxa"/>
          </w:tcPr>
          <w:p w14:paraId="4F653C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69</w:t>
            </w:r>
          </w:p>
        </w:tc>
        <w:tc>
          <w:tcPr>
            <w:tcW w:w="794" w:type="dxa"/>
          </w:tcPr>
          <w:p w14:paraId="79C9F0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4.67</w:t>
            </w:r>
          </w:p>
        </w:tc>
        <w:tc>
          <w:tcPr>
            <w:tcW w:w="794" w:type="dxa"/>
          </w:tcPr>
          <w:p w14:paraId="530B70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94" w:type="dxa"/>
          </w:tcPr>
          <w:p w14:paraId="78EF69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6.76</w:t>
            </w:r>
          </w:p>
        </w:tc>
      </w:tr>
      <w:tr w:rsidR="002F4839" w:rsidRPr="002F4839" w14:paraId="37683157" w14:textId="77777777" w:rsidTr="00694356">
        <w:tc>
          <w:tcPr>
            <w:tcW w:w="936" w:type="dxa"/>
          </w:tcPr>
          <w:p w14:paraId="5BB8AE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794" w:type="dxa"/>
          </w:tcPr>
          <w:p w14:paraId="570EBE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BAB76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BF464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59C514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794" w:type="dxa"/>
          </w:tcPr>
          <w:p w14:paraId="78A422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94" w:type="dxa"/>
          </w:tcPr>
          <w:p w14:paraId="4BCE15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794" w:type="dxa"/>
          </w:tcPr>
          <w:p w14:paraId="3C2245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794" w:type="dxa"/>
          </w:tcPr>
          <w:p w14:paraId="09E316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4.71</w:t>
            </w:r>
          </w:p>
        </w:tc>
        <w:tc>
          <w:tcPr>
            <w:tcW w:w="794" w:type="dxa"/>
          </w:tcPr>
          <w:p w14:paraId="67EEC3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94" w:type="dxa"/>
          </w:tcPr>
          <w:p w14:paraId="4DC5C6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1.10</w:t>
            </w:r>
          </w:p>
        </w:tc>
      </w:tr>
      <w:tr w:rsidR="002F4839" w:rsidRPr="002F4839" w14:paraId="45710540" w14:textId="77777777" w:rsidTr="00694356">
        <w:tc>
          <w:tcPr>
            <w:tcW w:w="936" w:type="dxa"/>
          </w:tcPr>
          <w:p w14:paraId="333997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794" w:type="dxa"/>
          </w:tcPr>
          <w:p w14:paraId="436462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D3407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00E89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58AE07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794" w:type="dxa"/>
          </w:tcPr>
          <w:p w14:paraId="276C4D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00D7D8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794" w:type="dxa"/>
          </w:tcPr>
          <w:p w14:paraId="73A928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94" w:type="dxa"/>
          </w:tcPr>
          <w:p w14:paraId="3B7176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5.21</w:t>
            </w:r>
          </w:p>
        </w:tc>
        <w:tc>
          <w:tcPr>
            <w:tcW w:w="794" w:type="dxa"/>
          </w:tcPr>
          <w:p w14:paraId="0AC9B5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78</w:t>
            </w:r>
          </w:p>
        </w:tc>
        <w:tc>
          <w:tcPr>
            <w:tcW w:w="794" w:type="dxa"/>
          </w:tcPr>
          <w:p w14:paraId="774C4E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7.23</w:t>
            </w:r>
          </w:p>
        </w:tc>
      </w:tr>
      <w:tr w:rsidR="002F4839" w:rsidRPr="002F4839" w14:paraId="48A65D7B" w14:textId="77777777" w:rsidTr="00694356">
        <w:tc>
          <w:tcPr>
            <w:tcW w:w="936" w:type="dxa"/>
          </w:tcPr>
          <w:p w14:paraId="1BE339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794" w:type="dxa"/>
          </w:tcPr>
          <w:p w14:paraId="772F0C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2F5EB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F6A07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71BAD9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794" w:type="dxa"/>
          </w:tcPr>
          <w:p w14:paraId="2840B2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94" w:type="dxa"/>
          </w:tcPr>
          <w:p w14:paraId="550BEB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794" w:type="dxa"/>
          </w:tcPr>
          <w:p w14:paraId="45611B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794" w:type="dxa"/>
          </w:tcPr>
          <w:p w14:paraId="397BAB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3.35</w:t>
            </w:r>
          </w:p>
        </w:tc>
        <w:tc>
          <w:tcPr>
            <w:tcW w:w="794" w:type="dxa"/>
          </w:tcPr>
          <w:p w14:paraId="587F75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794" w:type="dxa"/>
          </w:tcPr>
          <w:p w14:paraId="2CDD80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7.42</w:t>
            </w:r>
          </w:p>
        </w:tc>
      </w:tr>
      <w:tr w:rsidR="002F4839" w:rsidRPr="002F4839" w14:paraId="1ED59F75" w14:textId="77777777" w:rsidTr="00694356">
        <w:tc>
          <w:tcPr>
            <w:tcW w:w="936" w:type="dxa"/>
          </w:tcPr>
          <w:p w14:paraId="315D09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94" w:type="dxa"/>
          </w:tcPr>
          <w:p w14:paraId="593FA1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91C90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7EF6D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1741AB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794" w:type="dxa"/>
          </w:tcPr>
          <w:p w14:paraId="4D535C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94" w:type="dxa"/>
          </w:tcPr>
          <w:p w14:paraId="12038D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794" w:type="dxa"/>
          </w:tcPr>
          <w:p w14:paraId="2D5E03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794" w:type="dxa"/>
          </w:tcPr>
          <w:p w14:paraId="0AC0E7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4.23</w:t>
            </w:r>
          </w:p>
        </w:tc>
        <w:tc>
          <w:tcPr>
            <w:tcW w:w="794" w:type="dxa"/>
          </w:tcPr>
          <w:p w14:paraId="257F2F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794" w:type="dxa"/>
          </w:tcPr>
          <w:p w14:paraId="1B5820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5.92</w:t>
            </w:r>
          </w:p>
        </w:tc>
      </w:tr>
      <w:tr w:rsidR="002F4839" w:rsidRPr="002F4839" w14:paraId="61AA3A24" w14:textId="77777777" w:rsidTr="00694356">
        <w:tc>
          <w:tcPr>
            <w:tcW w:w="936" w:type="dxa"/>
          </w:tcPr>
          <w:p w14:paraId="0452FC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794" w:type="dxa"/>
          </w:tcPr>
          <w:p w14:paraId="7EB0B8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CB5D2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465748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1D756A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794" w:type="dxa"/>
          </w:tcPr>
          <w:p w14:paraId="3C8A64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24352A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794" w:type="dxa"/>
          </w:tcPr>
          <w:p w14:paraId="2699C6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746D71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2.82</w:t>
            </w:r>
          </w:p>
        </w:tc>
        <w:tc>
          <w:tcPr>
            <w:tcW w:w="794" w:type="dxa"/>
          </w:tcPr>
          <w:p w14:paraId="25AE0E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794" w:type="dxa"/>
          </w:tcPr>
          <w:p w14:paraId="2162AD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7.82</w:t>
            </w:r>
          </w:p>
        </w:tc>
      </w:tr>
      <w:tr w:rsidR="002F4839" w:rsidRPr="002F4839" w14:paraId="6C9AE84A" w14:textId="77777777" w:rsidTr="00694356">
        <w:tc>
          <w:tcPr>
            <w:tcW w:w="936" w:type="dxa"/>
          </w:tcPr>
          <w:p w14:paraId="5A8571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794" w:type="dxa"/>
          </w:tcPr>
          <w:p w14:paraId="4C5DA0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EF318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F1060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024709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794" w:type="dxa"/>
          </w:tcPr>
          <w:p w14:paraId="7A4BDF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794" w:type="dxa"/>
          </w:tcPr>
          <w:p w14:paraId="4BDBA2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794" w:type="dxa"/>
          </w:tcPr>
          <w:p w14:paraId="43EB95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94" w:type="dxa"/>
          </w:tcPr>
          <w:p w14:paraId="3FCBFC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4.38</w:t>
            </w:r>
          </w:p>
        </w:tc>
        <w:tc>
          <w:tcPr>
            <w:tcW w:w="794" w:type="dxa"/>
          </w:tcPr>
          <w:p w14:paraId="0FAD02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794" w:type="dxa"/>
          </w:tcPr>
          <w:p w14:paraId="7B399F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8.13</w:t>
            </w:r>
          </w:p>
        </w:tc>
      </w:tr>
      <w:tr w:rsidR="002F4839" w:rsidRPr="002F4839" w14:paraId="3CF22CE9" w14:textId="77777777" w:rsidTr="00694356">
        <w:tc>
          <w:tcPr>
            <w:tcW w:w="936" w:type="dxa"/>
          </w:tcPr>
          <w:p w14:paraId="0DCE52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794" w:type="dxa"/>
          </w:tcPr>
          <w:p w14:paraId="3F39F6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DBB01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A396E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084F15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  <w:tc>
          <w:tcPr>
            <w:tcW w:w="794" w:type="dxa"/>
          </w:tcPr>
          <w:p w14:paraId="5CEA8D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94" w:type="dxa"/>
          </w:tcPr>
          <w:p w14:paraId="2D4E99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794" w:type="dxa"/>
          </w:tcPr>
          <w:p w14:paraId="3B6E83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19ACD4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3.43</w:t>
            </w:r>
          </w:p>
        </w:tc>
        <w:tc>
          <w:tcPr>
            <w:tcW w:w="794" w:type="dxa"/>
          </w:tcPr>
          <w:p w14:paraId="16729E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794" w:type="dxa"/>
          </w:tcPr>
          <w:p w14:paraId="462964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9.24</w:t>
            </w:r>
          </w:p>
        </w:tc>
      </w:tr>
      <w:tr w:rsidR="002F4839" w:rsidRPr="002F4839" w14:paraId="43FE85A3" w14:textId="77777777" w:rsidTr="00694356">
        <w:tc>
          <w:tcPr>
            <w:tcW w:w="936" w:type="dxa"/>
          </w:tcPr>
          <w:p w14:paraId="31B1BC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794" w:type="dxa"/>
          </w:tcPr>
          <w:p w14:paraId="0AAB0C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F16C9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83824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6CDCCD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794" w:type="dxa"/>
          </w:tcPr>
          <w:p w14:paraId="6DC7EF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94" w:type="dxa"/>
          </w:tcPr>
          <w:p w14:paraId="2A304D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794" w:type="dxa"/>
          </w:tcPr>
          <w:p w14:paraId="1A0D5C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0D948B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1.44</w:t>
            </w:r>
          </w:p>
        </w:tc>
        <w:tc>
          <w:tcPr>
            <w:tcW w:w="794" w:type="dxa"/>
          </w:tcPr>
          <w:p w14:paraId="16BF20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94" w:type="dxa"/>
          </w:tcPr>
          <w:p w14:paraId="3D60C1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8.26</w:t>
            </w:r>
          </w:p>
        </w:tc>
      </w:tr>
      <w:tr w:rsidR="002F4839" w:rsidRPr="002F4839" w14:paraId="41FF6C19" w14:textId="77777777" w:rsidTr="00694356">
        <w:tc>
          <w:tcPr>
            <w:tcW w:w="936" w:type="dxa"/>
          </w:tcPr>
          <w:p w14:paraId="165994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794" w:type="dxa"/>
          </w:tcPr>
          <w:p w14:paraId="05A9C8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D80A8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2BD80A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1A2138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794" w:type="dxa"/>
          </w:tcPr>
          <w:p w14:paraId="07823F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2ABE7A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794" w:type="dxa"/>
          </w:tcPr>
          <w:p w14:paraId="687493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794" w:type="dxa"/>
          </w:tcPr>
          <w:p w14:paraId="5B38D0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3.81</w:t>
            </w:r>
          </w:p>
        </w:tc>
        <w:tc>
          <w:tcPr>
            <w:tcW w:w="794" w:type="dxa"/>
          </w:tcPr>
          <w:p w14:paraId="2D9CF2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87</w:t>
            </w:r>
          </w:p>
        </w:tc>
        <w:tc>
          <w:tcPr>
            <w:tcW w:w="794" w:type="dxa"/>
          </w:tcPr>
          <w:p w14:paraId="79014D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6.42</w:t>
            </w:r>
          </w:p>
        </w:tc>
      </w:tr>
      <w:tr w:rsidR="002F4839" w:rsidRPr="002F4839" w14:paraId="06335401" w14:textId="77777777" w:rsidTr="00694356">
        <w:tc>
          <w:tcPr>
            <w:tcW w:w="936" w:type="dxa"/>
          </w:tcPr>
          <w:p w14:paraId="7EE2CE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794" w:type="dxa"/>
          </w:tcPr>
          <w:p w14:paraId="5E293D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6F32DF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0DA473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78F89D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794" w:type="dxa"/>
          </w:tcPr>
          <w:p w14:paraId="74C9DB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794" w:type="dxa"/>
          </w:tcPr>
          <w:p w14:paraId="7EE809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26C554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94" w:type="dxa"/>
          </w:tcPr>
          <w:p w14:paraId="7B58DF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2.28</w:t>
            </w:r>
          </w:p>
        </w:tc>
        <w:tc>
          <w:tcPr>
            <w:tcW w:w="794" w:type="dxa"/>
          </w:tcPr>
          <w:p w14:paraId="1B8E4F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794" w:type="dxa"/>
          </w:tcPr>
          <w:p w14:paraId="3D9488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7.56</w:t>
            </w:r>
          </w:p>
        </w:tc>
      </w:tr>
      <w:tr w:rsidR="002F4839" w:rsidRPr="002F4839" w14:paraId="3907DD35" w14:textId="77777777" w:rsidTr="00694356">
        <w:tc>
          <w:tcPr>
            <w:tcW w:w="936" w:type="dxa"/>
          </w:tcPr>
          <w:p w14:paraId="7A2A6D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794" w:type="dxa"/>
          </w:tcPr>
          <w:p w14:paraId="48BA77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48BD2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731FD3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26FD17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794" w:type="dxa"/>
          </w:tcPr>
          <w:p w14:paraId="56839B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94" w:type="dxa"/>
          </w:tcPr>
          <w:p w14:paraId="11F062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794" w:type="dxa"/>
          </w:tcPr>
          <w:p w14:paraId="4E017C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794" w:type="dxa"/>
          </w:tcPr>
          <w:p w14:paraId="2A1D02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2.44</w:t>
            </w:r>
          </w:p>
        </w:tc>
        <w:tc>
          <w:tcPr>
            <w:tcW w:w="794" w:type="dxa"/>
          </w:tcPr>
          <w:p w14:paraId="35F161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94" w:type="dxa"/>
          </w:tcPr>
          <w:p w14:paraId="084423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7.72</w:t>
            </w:r>
          </w:p>
        </w:tc>
      </w:tr>
      <w:tr w:rsidR="002F4839" w:rsidRPr="002F4839" w14:paraId="695D8134" w14:textId="77777777" w:rsidTr="00694356">
        <w:tc>
          <w:tcPr>
            <w:tcW w:w="936" w:type="dxa"/>
          </w:tcPr>
          <w:p w14:paraId="7DBE07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794" w:type="dxa"/>
          </w:tcPr>
          <w:p w14:paraId="7E2464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553A7C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794" w:type="dxa"/>
          </w:tcPr>
          <w:p w14:paraId="3FCF0C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05301D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794" w:type="dxa"/>
          </w:tcPr>
          <w:p w14:paraId="21DDB2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5115CB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794" w:type="dxa"/>
          </w:tcPr>
          <w:p w14:paraId="4C2A79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14955F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2.34</w:t>
            </w:r>
          </w:p>
        </w:tc>
        <w:tc>
          <w:tcPr>
            <w:tcW w:w="794" w:type="dxa"/>
          </w:tcPr>
          <w:p w14:paraId="417FA3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94" w:type="dxa"/>
          </w:tcPr>
          <w:p w14:paraId="58A5BD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9.14</w:t>
            </w:r>
          </w:p>
        </w:tc>
      </w:tr>
    </w:tbl>
    <w:p w14:paraId="4332967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bookmarkStart w:id="2" w:name="_Hlk101519043"/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1975–2018. Rates were calculated as number of deaths per 100,000 person-years and age-adjusted to the 2000 U.S. standard population.</w:t>
      </w:r>
    </w:p>
    <w:p w14:paraId="06C3F0C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deaths in the time interval.</w:t>
      </w:r>
    </w:p>
    <w:bookmarkEnd w:id="2"/>
    <w:p w14:paraId="25F90B6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5E37A46B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17AB7E95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12. Cervical cancer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 according to median household income and rural-urban distribution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948"/>
        <w:gridCol w:w="1021"/>
        <w:gridCol w:w="794"/>
        <w:gridCol w:w="1021"/>
        <w:gridCol w:w="794"/>
        <w:gridCol w:w="1021"/>
        <w:gridCol w:w="794"/>
        <w:gridCol w:w="1021"/>
        <w:gridCol w:w="794"/>
      </w:tblGrid>
      <w:tr w:rsidR="002F4839" w:rsidRPr="002F4839" w14:paraId="69CBC907" w14:textId="77777777" w:rsidTr="00694356">
        <w:tc>
          <w:tcPr>
            <w:tcW w:w="948" w:type="dxa"/>
            <w:vMerge w:val="restart"/>
            <w:vAlign w:val="center"/>
          </w:tcPr>
          <w:p w14:paraId="2923C8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3630" w:type="dxa"/>
            <w:gridSpan w:val="4"/>
            <w:vAlign w:val="center"/>
          </w:tcPr>
          <w:p w14:paraId="5CC48E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Median household income</w:t>
            </w:r>
          </w:p>
        </w:tc>
        <w:tc>
          <w:tcPr>
            <w:tcW w:w="3630" w:type="dxa"/>
            <w:gridSpan w:val="4"/>
            <w:vAlign w:val="center"/>
          </w:tcPr>
          <w:p w14:paraId="7B93A2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Rural-urban distribution</w:t>
            </w:r>
          </w:p>
        </w:tc>
      </w:tr>
      <w:tr w:rsidR="002F4839" w:rsidRPr="002F4839" w14:paraId="6C0E88E4" w14:textId="77777777" w:rsidTr="00694356">
        <w:tc>
          <w:tcPr>
            <w:tcW w:w="948" w:type="dxa"/>
            <w:vMerge/>
          </w:tcPr>
          <w:p w14:paraId="49EBF4AC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15" w:type="dxa"/>
            <w:gridSpan w:val="2"/>
            <w:vAlign w:val="center"/>
          </w:tcPr>
          <w:p w14:paraId="7C1650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&lt; $75000</w:t>
            </w:r>
          </w:p>
        </w:tc>
        <w:tc>
          <w:tcPr>
            <w:tcW w:w="1815" w:type="dxa"/>
            <w:gridSpan w:val="2"/>
            <w:vAlign w:val="center"/>
          </w:tcPr>
          <w:p w14:paraId="7F1101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ascii="等线" w:eastAsia="等线" w:hAnsi="等线" w:cs="Times New Roman" w:hint="eastAsia"/>
                <w:color w:val="000000"/>
                <w:sz w:val="16"/>
                <w:szCs w:val="16"/>
              </w:rPr>
              <w:t>≥</w:t>
            </w:r>
            <w:r w:rsidRPr="002F4839">
              <w:rPr>
                <w:rFonts w:eastAsia="等线" w:cs="Times New Roman"/>
                <w:sz w:val="18"/>
              </w:rPr>
              <w:t xml:space="preserve"> $75000</w:t>
            </w:r>
          </w:p>
        </w:tc>
        <w:tc>
          <w:tcPr>
            <w:tcW w:w="1815" w:type="dxa"/>
            <w:gridSpan w:val="2"/>
            <w:vAlign w:val="center"/>
          </w:tcPr>
          <w:p w14:paraId="4A6A3D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Metropolitan</w:t>
            </w:r>
          </w:p>
        </w:tc>
        <w:tc>
          <w:tcPr>
            <w:tcW w:w="1815" w:type="dxa"/>
            <w:gridSpan w:val="2"/>
            <w:vAlign w:val="center"/>
          </w:tcPr>
          <w:p w14:paraId="68CF19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Non-metropolitan</w:t>
            </w:r>
          </w:p>
        </w:tc>
      </w:tr>
      <w:tr w:rsidR="002F4839" w:rsidRPr="002F4839" w14:paraId="75CC50E2" w14:textId="77777777" w:rsidTr="00694356">
        <w:tc>
          <w:tcPr>
            <w:tcW w:w="948" w:type="dxa"/>
            <w:vMerge/>
          </w:tcPr>
          <w:p w14:paraId="04A67211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021" w:type="dxa"/>
          </w:tcPr>
          <w:p w14:paraId="0072A4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491FC6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021" w:type="dxa"/>
          </w:tcPr>
          <w:p w14:paraId="6300EB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3554C1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021" w:type="dxa"/>
          </w:tcPr>
          <w:p w14:paraId="0F9198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5F872C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021" w:type="dxa"/>
          </w:tcPr>
          <w:p w14:paraId="5FB92E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5E2969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4271895C" w14:textId="77777777" w:rsidTr="00694356">
        <w:tc>
          <w:tcPr>
            <w:tcW w:w="948" w:type="dxa"/>
          </w:tcPr>
          <w:p w14:paraId="3A47DA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1021" w:type="dxa"/>
          </w:tcPr>
          <w:p w14:paraId="71971A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94" w:type="dxa"/>
          </w:tcPr>
          <w:p w14:paraId="4CD5EA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  <w:tc>
          <w:tcPr>
            <w:tcW w:w="1021" w:type="dxa"/>
          </w:tcPr>
          <w:p w14:paraId="459F87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794" w:type="dxa"/>
          </w:tcPr>
          <w:p w14:paraId="142334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021" w:type="dxa"/>
          </w:tcPr>
          <w:p w14:paraId="25B187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794" w:type="dxa"/>
          </w:tcPr>
          <w:p w14:paraId="269768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1021" w:type="dxa"/>
          </w:tcPr>
          <w:p w14:paraId="198CE7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4D86AB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</w:tr>
      <w:tr w:rsidR="002F4839" w:rsidRPr="002F4839" w14:paraId="10157F82" w14:textId="77777777" w:rsidTr="00694356">
        <w:tc>
          <w:tcPr>
            <w:tcW w:w="948" w:type="dxa"/>
          </w:tcPr>
          <w:p w14:paraId="18AF6F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1021" w:type="dxa"/>
          </w:tcPr>
          <w:p w14:paraId="1D5677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794" w:type="dxa"/>
          </w:tcPr>
          <w:p w14:paraId="1931FF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1021" w:type="dxa"/>
          </w:tcPr>
          <w:p w14:paraId="2E3200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92</w:t>
            </w:r>
          </w:p>
        </w:tc>
        <w:tc>
          <w:tcPr>
            <w:tcW w:w="794" w:type="dxa"/>
          </w:tcPr>
          <w:p w14:paraId="4F4CFD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1021" w:type="dxa"/>
          </w:tcPr>
          <w:p w14:paraId="579A08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94" w:type="dxa"/>
          </w:tcPr>
          <w:p w14:paraId="4B5675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1021" w:type="dxa"/>
          </w:tcPr>
          <w:p w14:paraId="4EF0ED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0BD1F0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33A1EADF" w14:textId="77777777" w:rsidTr="00694356">
        <w:tc>
          <w:tcPr>
            <w:tcW w:w="948" w:type="dxa"/>
          </w:tcPr>
          <w:p w14:paraId="23C960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1021" w:type="dxa"/>
          </w:tcPr>
          <w:p w14:paraId="7F97BD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794" w:type="dxa"/>
          </w:tcPr>
          <w:p w14:paraId="7B598F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1021" w:type="dxa"/>
          </w:tcPr>
          <w:p w14:paraId="35D00D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77</w:t>
            </w:r>
          </w:p>
        </w:tc>
        <w:tc>
          <w:tcPr>
            <w:tcW w:w="794" w:type="dxa"/>
          </w:tcPr>
          <w:p w14:paraId="099A36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1021" w:type="dxa"/>
          </w:tcPr>
          <w:p w14:paraId="7C2EB6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94" w:type="dxa"/>
          </w:tcPr>
          <w:p w14:paraId="271D0C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1021" w:type="dxa"/>
          </w:tcPr>
          <w:p w14:paraId="2064DC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5878F6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  <w:tr w:rsidR="002F4839" w:rsidRPr="002F4839" w14:paraId="0462B319" w14:textId="77777777" w:rsidTr="00694356">
        <w:tc>
          <w:tcPr>
            <w:tcW w:w="948" w:type="dxa"/>
          </w:tcPr>
          <w:p w14:paraId="65BC4E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1021" w:type="dxa"/>
          </w:tcPr>
          <w:p w14:paraId="04137E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94" w:type="dxa"/>
          </w:tcPr>
          <w:p w14:paraId="7AD813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021" w:type="dxa"/>
          </w:tcPr>
          <w:p w14:paraId="4E65F1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94" w:type="dxa"/>
          </w:tcPr>
          <w:p w14:paraId="37FF26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1021" w:type="dxa"/>
          </w:tcPr>
          <w:p w14:paraId="526C64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794" w:type="dxa"/>
          </w:tcPr>
          <w:p w14:paraId="2355CC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021" w:type="dxa"/>
          </w:tcPr>
          <w:p w14:paraId="2D9B72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3F92F8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</w:tr>
      <w:tr w:rsidR="002F4839" w:rsidRPr="002F4839" w14:paraId="3E6B7C52" w14:textId="77777777" w:rsidTr="00694356">
        <w:tc>
          <w:tcPr>
            <w:tcW w:w="948" w:type="dxa"/>
          </w:tcPr>
          <w:p w14:paraId="597D74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1021" w:type="dxa"/>
          </w:tcPr>
          <w:p w14:paraId="3CD87E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794" w:type="dxa"/>
          </w:tcPr>
          <w:p w14:paraId="586DF5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.73</w:t>
            </w:r>
          </w:p>
        </w:tc>
        <w:tc>
          <w:tcPr>
            <w:tcW w:w="1021" w:type="dxa"/>
          </w:tcPr>
          <w:p w14:paraId="0D6624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94" w:type="dxa"/>
          </w:tcPr>
          <w:p w14:paraId="228ED4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1021" w:type="dxa"/>
          </w:tcPr>
          <w:p w14:paraId="5C6D2B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59</w:t>
            </w:r>
          </w:p>
        </w:tc>
        <w:tc>
          <w:tcPr>
            <w:tcW w:w="794" w:type="dxa"/>
          </w:tcPr>
          <w:p w14:paraId="63238B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1021" w:type="dxa"/>
          </w:tcPr>
          <w:p w14:paraId="65B64A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1D6172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55A675EA" w14:textId="77777777" w:rsidTr="00694356">
        <w:tc>
          <w:tcPr>
            <w:tcW w:w="948" w:type="dxa"/>
          </w:tcPr>
          <w:p w14:paraId="3C8D29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1021" w:type="dxa"/>
          </w:tcPr>
          <w:p w14:paraId="0E6C10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794" w:type="dxa"/>
          </w:tcPr>
          <w:p w14:paraId="62C368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021" w:type="dxa"/>
          </w:tcPr>
          <w:p w14:paraId="7D9C5F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94" w:type="dxa"/>
          </w:tcPr>
          <w:p w14:paraId="7317EF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1021" w:type="dxa"/>
          </w:tcPr>
          <w:p w14:paraId="785249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794" w:type="dxa"/>
          </w:tcPr>
          <w:p w14:paraId="07D551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1021" w:type="dxa"/>
          </w:tcPr>
          <w:p w14:paraId="1D9D9D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42A52C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</w:tr>
      <w:tr w:rsidR="002F4839" w:rsidRPr="002F4839" w14:paraId="13F5B0CE" w14:textId="77777777" w:rsidTr="00694356">
        <w:tc>
          <w:tcPr>
            <w:tcW w:w="948" w:type="dxa"/>
          </w:tcPr>
          <w:p w14:paraId="6E0678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1021" w:type="dxa"/>
          </w:tcPr>
          <w:p w14:paraId="09557F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794" w:type="dxa"/>
          </w:tcPr>
          <w:p w14:paraId="2FFAFE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1021" w:type="dxa"/>
          </w:tcPr>
          <w:p w14:paraId="4AFEF1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318E9E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1021" w:type="dxa"/>
          </w:tcPr>
          <w:p w14:paraId="4766AF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398</w:t>
            </w:r>
          </w:p>
        </w:tc>
        <w:tc>
          <w:tcPr>
            <w:tcW w:w="794" w:type="dxa"/>
          </w:tcPr>
          <w:p w14:paraId="497792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021" w:type="dxa"/>
          </w:tcPr>
          <w:p w14:paraId="0B3D1B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4260BB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</w:tr>
      <w:tr w:rsidR="002F4839" w:rsidRPr="002F4839" w14:paraId="570ADE00" w14:textId="77777777" w:rsidTr="00694356">
        <w:tc>
          <w:tcPr>
            <w:tcW w:w="948" w:type="dxa"/>
          </w:tcPr>
          <w:p w14:paraId="538C8D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1021" w:type="dxa"/>
          </w:tcPr>
          <w:p w14:paraId="5224F5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94" w:type="dxa"/>
          </w:tcPr>
          <w:p w14:paraId="6EDACD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  <w:tc>
          <w:tcPr>
            <w:tcW w:w="1021" w:type="dxa"/>
          </w:tcPr>
          <w:p w14:paraId="5AF9E5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94" w:type="dxa"/>
          </w:tcPr>
          <w:p w14:paraId="3FF8C2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1021" w:type="dxa"/>
          </w:tcPr>
          <w:p w14:paraId="453B12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794" w:type="dxa"/>
          </w:tcPr>
          <w:p w14:paraId="064ED9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021" w:type="dxa"/>
          </w:tcPr>
          <w:p w14:paraId="19FC3A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7C54AA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</w:tr>
      <w:tr w:rsidR="002F4839" w:rsidRPr="002F4839" w14:paraId="5865E478" w14:textId="77777777" w:rsidTr="00694356">
        <w:tc>
          <w:tcPr>
            <w:tcW w:w="948" w:type="dxa"/>
          </w:tcPr>
          <w:p w14:paraId="56F386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1021" w:type="dxa"/>
          </w:tcPr>
          <w:p w14:paraId="5784A0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94" w:type="dxa"/>
          </w:tcPr>
          <w:p w14:paraId="161CB5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021" w:type="dxa"/>
          </w:tcPr>
          <w:p w14:paraId="667085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794" w:type="dxa"/>
          </w:tcPr>
          <w:p w14:paraId="05BC94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1021" w:type="dxa"/>
          </w:tcPr>
          <w:p w14:paraId="2E8D3E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7BA142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1021" w:type="dxa"/>
          </w:tcPr>
          <w:p w14:paraId="747F27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4D2D28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</w:tr>
      <w:tr w:rsidR="002F4839" w:rsidRPr="002F4839" w14:paraId="525088B6" w14:textId="77777777" w:rsidTr="00694356">
        <w:tc>
          <w:tcPr>
            <w:tcW w:w="948" w:type="dxa"/>
          </w:tcPr>
          <w:p w14:paraId="57FAAB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1021" w:type="dxa"/>
          </w:tcPr>
          <w:p w14:paraId="469075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74</w:t>
            </w:r>
          </w:p>
        </w:tc>
        <w:tc>
          <w:tcPr>
            <w:tcW w:w="794" w:type="dxa"/>
          </w:tcPr>
          <w:p w14:paraId="2EF8B3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1021" w:type="dxa"/>
          </w:tcPr>
          <w:p w14:paraId="15FAB8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794" w:type="dxa"/>
          </w:tcPr>
          <w:p w14:paraId="4E7B02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  <w:tc>
          <w:tcPr>
            <w:tcW w:w="1021" w:type="dxa"/>
          </w:tcPr>
          <w:p w14:paraId="601363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794" w:type="dxa"/>
          </w:tcPr>
          <w:p w14:paraId="62D308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021" w:type="dxa"/>
          </w:tcPr>
          <w:p w14:paraId="54F091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2C0837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</w:tr>
      <w:tr w:rsidR="002F4839" w:rsidRPr="002F4839" w14:paraId="534270C0" w14:textId="77777777" w:rsidTr="00694356">
        <w:tc>
          <w:tcPr>
            <w:tcW w:w="948" w:type="dxa"/>
          </w:tcPr>
          <w:p w14:paraId="769989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1021" w:type="dxa"/>
          </w:tcPr>
          <w:p w14:paraId="7B3DF0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94" w:type="dxa"/>
          </w:tcPr>
          <w:p w14:paraId="1251DD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1021" w:type="dxa"/>
          </w:tcPr>
          <w:p w14:paraId="6998BF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794" w:type="dxa"/>
          </w:tcPr>
          <w:p w14:paraId="23FAD5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1021" w:type="dxa"/>
          </w:tcPr>
          <w:p w14:paraId="68D2F5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94" w:type="dxa"/>
          </w:tcPr>
          <w:p w14:paraId="003249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1021" w:type="dxa"/>
          </w:tcPr>
          <w:p w14:paraId="244D39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4196DA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</w:tr>
      <w:tr w:rsidR="002F4839" w:rsidRPr="002F4839" w14:paraId="57541918" w14:textId="77777777" w:rsidTr="00694356">
        <w:tc>
          <w:tcPr>
            <w:tcW w:w="948" w:type="dxa"/>
          </w:tcPr>
          <w:p w14:paraId="36EC64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1021" w:type="dxa"/>
          </w:tcPr>
          <w:p w14:paraId="25D261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794" w:type="dxa"/>
          </w:tcPr>
          <w:p w14:paraId="12FB19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.92</w:t>
            </w:r>
          </w:p>
        </w:tc>
        <w:tc>
          <w:tcPr>
            <w:tcW w:w="1021" w:type="dxa"/>
          </w:tcPr>
          <w:p w14:paraId="460089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1DB013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1021" w:type="dxa"/>
          </w:tcPr>
          <w:p w14:paraId="06DCEC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794" w:type="dxa"/>
          </w:tcPr>
          <w:p w14:paraId="647868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  <w:tc>
          <w:tcPr>
            <w:tcW w:w="1021" w:type="dxa"/>
          </w:tcPr>
          <w:p w14:paraId="7A5869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2CD3E0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</w:tr>
      <w:tr w:rsidR="002F4839" w:rsidRPr="002F4839" w14:paraId="50FA19E3" w14:textId="77777777" w:rsidTr="00694356">
        <w:tc>
          <w:tcPr>
            <w:tcW w:w="948" w:type="dxa"/>
          </w:tcPr>
          <w:p w14:paraId="505393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1021" w:type="dxa"/>
          </w:tcPr>
          <w:p w14:paraId="314D56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7EEB53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1021" w:type="dxa"/>
          </w:tcPr>
          <w:p w14:paraId="24F969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0F5647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1021" w:type="dxa"/>
          </w:tcPr>
          <w:p w14:paraId="7BF5E6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56</w:t>
            </w:r>
          </w:p>
        </w:tc>
        <w:tc>
          <w:tcPr>
            <w:tcW w:w="794" w:type="dxa"/>
          </w:tcPr>
          <w:p w14:paraId="239437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021" w:type="dxa"/>
          </w:tcPr>
          <w:p w14:paraId="082824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07011E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  <w:tr w:rsidR="002F4839" w:rsidRPr="002F4839" w14:paraId="11DAEF20" w14:textId="77777777" w:rsidTr="00694356">
        <w:tc>
          <w:tcPr>
            <w:tcW w:w="948" w:type="dxa"/>
          </w:tcPr>
          <w:p w14:paraId="25BFF9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1021" w:type="dxa"/>
          </w:tcPr>
          <w:p w14:paraId="50DFDD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94" w:type="dxa"/>
          </w:tcPr>
          <w:p w14:paraId="374B27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1021" w:type="dxa"/>
          </w:tcPr>
          <w:p w14:paraId="593B2D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4E5784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1021" w:type="dxa"/>
          </w:tcPr>
          <w:p w14:paraId="0E8239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55</w:t>
            </w:r>
          </w:p>
        </w:tc>
        <w:tc>
          <w:tcPr>
            <w:tcW w:w="794" w:type="dxa"/>
          </w:tcPr>
          <w:p w14:paraId="34D478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1021" w:type="dxa"/>
          </w:tcPr>
          <w:p w14:paraId="5617F9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70BCB0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0.46</w:t>
            </w:r>
          </w:p>
        </w:tc>
      </w:tr>
      <w:tr w:rsidR="002F4839" w:rsidRPr="002F4839" w14:paraId="3F51516A" w14:textId="77777777" w:rsidTr="00694356">
        <w:tc>
          <w:tcPr>
            <w:tcW w:w="948" w:type="dxa"/>
          </w:tcPr>
          <w:p w14:paraId="17145F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1021" w:type="dxa"/>
          </w:tcPr>
          <w:p w14:paraId="039E2A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794" w:type="dxa"/>
          </w:tcPr>
          <w:p w14:paraId="65C1D5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1021" w:type="dxa"/>
          </w:tcPr>
          <w:p w14:paraId="5834EA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794" w:type="dxa"/>
          </w:tcPr>
          <w:p w14:paraId="01098B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021" w:type="dxa"/>
          </w:tcPr>
          <w:p w14:paraId="663D94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4" w:type="dxa"/>
          </w:tcPr>
          <w:p w14:paraId="6373C8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1021" w:type="dxa"/>
          </w:tcPr>
          <w:p w14:paraId="6BD737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3A71EB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1859BA0A" w14:textId="77777777" w:rsidTr="00694356">
        <w:tc>
          <w:tcPr>
            <w:tcW w:w="948" w:type="dxa"/>
          </w:tcPr>
          <w:p w14:paraId="2DAD37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1021" w:type="dxa"/>
          </w:tcPr>
          <w:p w14:paraId="693194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794" w:type="dxa"/>
          </w:tcPr>
          <w:p w14:paraId="2E2712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1021" w:type="dxa"/>
          </w:tcPr>
          <w:p w14:paraId="2BF628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94" w:type="dxa"/>
          </w:tcPr>
          <w:p w14:paraId="1D7331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021" w:type="dxa"/>
          </w:tcPr>
          <w:p w14:paraId="673977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794" w:type="dxa"/>
          </w:tcPr>
          <w:p w14:paraId="22B9BE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1021" w:type="dxa"/>
          </w:tcPr>
          <w:p w14:paraId="4ADA59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35A1B9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2C904BB2" w14:textId="77777777" w:rsidTr="00694356">
        <w:tc>
          <w:tcPr>
            <w:tcW w:w="948" w:type="dxa"/>
          </w:tcPr>
          <w:p w14:paraId="4542BF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1021" w:type="dxa"/>
          </w:tcPr>
          <w:p w14:paraId="2CB8FE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94" w:type="dxa"/>
          </w:tcPr>
          <w:p w14:paraId="5009F6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021" w:type="dxa"/>
          </w:tcPr>
          <w:p w14:paraId="293175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94" w:type="dxa"/>
          </w:tcPr>
          <w:p w14:paraId="698665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1021" w:type="dxa"/>
          </w:tcPr>
          <w:p w14:paraId="63FF65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94" w:type="dxa"/>
          </w:tcPr>
          <w:p w14:paraId="57F6BC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021" w:type="dxa"/>
          </w:tcPr>
          <w:p w14:paraId="2FA653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1ADD08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</w:tr>
      <w:tr w:rsidR="002F4839" w:rsidRPr="002F4839" w14:paraId="2EBD0B69" w14:textId="77777777" w:rsidTr="00694356">
        <w:tc>
          <w:tcPr>
            <w:tcW w:w="948" w:type="dxa"/>
          </w:tcPr>
          <w:p w14:paraId="36B4A3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1021" w:type="dxa"/>
          </w:tcPr>
          <w:p w14:paraId="4AFF11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78</w:t>
            </w:r>
          </w:p>
        </w:tc>
        <w:tc>
          <w:tcPr>
            <w:tcW w:w="794" w:type="dxa"/>
          </w:tcPr>
          <w:p w14:paraId="365323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1021" w:type="dxa"/>
          </w:tcPr>
          <w:p w14:paraId="2E7C34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6DE6B7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1021" w:type="dxa"/>
          </w:tcPr>
          <w:p w14:paraId="471430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94" w:type="dxa"/>
          </w:tcPr>
          <w:p w14:paraId="6C931C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021" w:type="dxa"/>
          </w:tcPr>
          <w:p w14:paraId="62BBC5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589031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2C4C8922" w14:textId="77777777" w:rsidTr="00694356">
        <w:tc>
          <w:tcPr>
            <w:tcW w:w="948" w:type="dxa"/>
          </w:tcPr>
          <w:p w14:paraId="256B7B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1021" w:type="dxa"/>
          </w:tcPr>
          <w:p w14:paraId="276845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94" w:type="dxa"/>
          </w:tcPr>
          <w:p w14:paraId="663D1C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1021" w:type="dxa"/>
          </w:tcPr>
          <w:p w14:paraId="516CDF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58BA9C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1021" w:type="dxa"/>
          </w:tcPr>
          <w:p w14:paraId="0A0890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794" w:type="dxa"/>
          </w:tcPr>
          <w:p w14:paraId="0594A0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021" w:type="dxa"/>
          </w:tcPr>
          <w:p w14:paraId="31CC26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7FE918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</w:tr>
      <w:tr w:rsidR="002F4839" w:rsidRPr="002F4839" w14:paraId="1E670DBA" w14:textId="77777777" w:rsidTr="00694356">
        <w:tc>
          <w:tcPr>
            <w:tcW w:w="948" w:type="dxa"/>
          </w:tcPr>
          <w:p w14:paraId="0F35B2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1021" w:type="dxa"/>
          </w:tcPr>
          <w:p w14:paraId="19FE2D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794" w:type="dxa"/>
          </w:tcPr>
          <w:p w14:paraId="471B6E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1021" w:type="dxa"/>
          </w:tcPr>
          <w:p w14:paraId="0275C9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94" w:type="dxa"/>
          </w:tcPr>
          <w:p w14:paraId="7BCA5F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021" w:type="dxa"/>
          </w:tcPr>
          <w:p w14:paraId="1DC2C3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794" w:type="dxa"/>
          </w:tcPr>
          <w:p w14:paraId="53DBC8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021" w:type="dxa"/>
          </w:tcPr>
          <w:p w14:paraId="31ABBC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2477AE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</w:tr>
      <w:tr w:rsidR="002F4839" w:rsidRPr="002F4839" w14:paraId="0DCA178C" w14:textId="77777777" w:rsidTr="00694356">
        <w:tc>
          <w:tcPr>
            <w:tcW w:w="948" w:type="dxa"/>
          </w:tcPr>
          <w:p w14:paraId="72866A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1021" w:type="dxa"/>
          </w:tcPr>
          <w:p w14:paraId="29A3C6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794" w:type="dxa"/>
          </w:tcPr>
          <w:p w14:paraId="0AF166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1021" w:type="dxa"/>
          </w:tcPr>
          <w:p w14:paraId="69F009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794" w:type="dxa"/>
          </w:tcPr>
          <w:p w14:paraId="38A36A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1021" w:type="dxa"/>
          </w:tcPr>
          <w:p w14:paraId="70463C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794" w:type="dxa"/>
          </w:tcPr>
          <w:p w14:paraId="518BF3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021" w:type="dxa"/>
          </w:tcPr>
          <w:p w14:paraId="0109A9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6ABA72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4ECF4FC4" w14:textId="77777777" w:rsidTr="00694356">
        <w:tc>
          <w:tcPr>
            <w:tcW w:w="948" w:type="dxa"/>
          </w:tcPr>
          <w:p w14:paraId="1CF5FF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1021" w:type="dxa"/>
          </w:tcPr>
          <w:p w14:paraId="2466CA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794" w:type="dxa"/>
          </w:tcPr>
          <w:p w14:paraId="166841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.00</w:t>
            </w:r>
          </w:p>
        </w:tc>
        <w:tc>
          <w:tcPr>
            <w:tcW w:w="1021" w:type="dxa"/>
          </w:tcPr>
          <w:p w14:paraId="389920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658987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021" w:type="dxa"/>
          </w:tcPr>
          <w:p w14:paraId="681CD3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94" w:type="dxa"/>
          </w:tcPr>
          <w:p w14:paraId="34E73E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1021" w:type="dxa"/>
          </w:tcPr>
          <w:p w14:paraId="26495F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67D418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1359A567" w14:textId="77777777" w:rsidTr="00694356">
        <w:tc>
          <w:tcPr>
            <w:tcW w:w="948" w:type="dxa"/>
          </w:tcPr>
          <w:p w14:paraId="0233F2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1021" w:type="dxa"/>
          </w:tcPr>
          <w:p w14:paraId="1DE4A8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63</w:t>
            </w:r>
          </w:p>
        </w:tc>
        <w:tc>
          <w:tcPr>
            <w:tcW w:w="794" w:type="dxa"/>
          </w:tcPr>
          <w:p w14:paraId="682CBF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021" w:type="dxa"/>
          </w:tcPr>
          <w:p w14:paraId="17B4D7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94" w:type="dxa"/>
          </w:tcPr>
          <w:p w14:paraId="0FC993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021" w:type="dxa"/>
          </w:tcPr>
          <w:p w14:paraId="433E7F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94" w:type="dxa"/>
          </w:tcPr>
          <w:p w14:paraId="4FB840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1021" w:type="dxa"/>
          </w:tcPr>
          <w:p w14:paraId="6A90F3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55CC22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</w:tr>
      <w:tr w:rsidR="002F4839" w:rsidRPr="002F4839" w14:paraId="3935A26E" w14:textId="77777777" w:rsidTr="00694356">
        <w:tc>
          <w:tcPr>
            <w:tcW w:w="948" w:type="dxa"/>
          </w:tcPr>
          <w:p w14:paraId="712B20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1021" w:type="dxa"/>
          </w:tcPr>
          <w:p w14:paraId="1E8154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794" w:type="dxa"/>
          </w:tcPr>
          <w:p w14:paraId="62947C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1021" w:type="dxa"/>
          </w:tcPr>
          <w:p w14:paraId="758118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794" w:type="dxa"/>
          </w:tcPr>
          <w:p w14:paraId="7491E9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1021" w:type="dxa"/>
          </w:tcPr>
          <w:p w14:paraId="1CB4FB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94" w:type="dxa"/>
          </w:tcPr>
          <w:p w14:paraId="662E9A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1021" w:type="dxa"/>
          </w:tcPr>
          <w:p w14:paraId="24E67B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391016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</w:tbl>
    <w:p w14:paraId="59A530D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1990–2018. Rates were calculated as number of deaths per 100,000 person-years and age-adjusted to the 2000 U.S. standard population.</w:t>
      </w:r>
    </w:p>
    <w:p w14:paraId="314FDB56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9E384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13. Cervical cancer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 according to histologic type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76"/>
        <w:gridCol w:w="967"/>
        <w:gridCol w:w="758"/>
        <w:gridCol w:w="1446"/>
        <w:gridCol w:w="715"/>
        <w:gridCol w:w="1416"/>
        <w:gridCol w:w="715"/>
        <w:gridCol w:w="788"/>
        <w:gridCol w:w="715"/>
      </w:tblGrid>
      <w:tr w:rsidR="002F4839" w:rsidRPr="002F4839" w14:paraId="2A516A7B" w14:textId="77777777" w:rsidTr="00694356">
        <w:tc>
          <w:tcPr>
            <w:tcW w:w="776" w:type="dxa"/>
            <w:vMerge w:val="restart"/>
            <w:vAlign w:val="center"/>
          </w:tcPr>
          <w:p w14:paraId="53E2B5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7520" w:type="dxa"/>
            <w:gridSpan w:val="8"/>
            <w:vAlign w:val="center"/>
          </w:tcPr>
          <w:p w14:paraId="3B5797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H</w:t>
            </w:r>
            <w:r w:rsidRPr="002F4839">
              <w:rPr>
                <w:rFonts w:eastAsia="等线" w:cs="Times New Roman"/>
                <w:sz w:val="18"/>
              </w:rPr>
              <w:t>istologic type</w:t>
            </w:r>
          </w:p>
        </w:tc>
      </w:tr>
      <w:tr w:rsidR="002F4839" w:rsidRPr="002F4839" w14:paraId="6292156B" w14:textId="77777777" w:rsidTr="00694356">
        <w:tc>
          <w:tcPr>
            <w:tcW w:w="776" w:type="dxa"/>
            <w:vMerge/>
          </w:tcPr>
          <w:p w14:paraId="106EC56E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725" w:type="dxa"/>
            <w:gridSpan w:val="2"/>
            <w:vAlign w:val="center"/>
          </w:tcPr>
          <w:p w14:paraId="0498D1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Squamous cell carcinoma</w:t>
            </w:r>
          </w:p>
        </w:tc>
        <w:tc>
          <w:tcPr>
            <w:tcW w:w="2161" w:type="dxa"/>
            <w:gridSpan w:val="2"/>
            <w:vAlign w:val="center"/>
          </w:tcPr>
          <w:p w14:paraId="759C5D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Adenocarcinoma</w:t>
            </w:r>
          </w:p>
        </w:tc>
        <w:tc>
          <w:tcPr>
            <w:tcW w:w="2131" w:type="dxa"/>
            <w:gridSpan w:val="2"/>
            <w:vAlign w:val="center"/>
          </w:tcPr>
          <w:p w14:paraId="0ABC92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proofErr w:type="spellStart"/>
            <w:r w:rsidRPr="002F4839">
              <w:rPr>
                <w:rFonts w:eastAsia="等线" w:cs="Times New Roman"/>
                <w:sz w:val="18"/>
              </w:rPr>
              <w:t>Adenosquamous</w:t>
            </w:r>
            <w:proofErr w:type="spellEnd"/>
            <w:r w:rsidRPr="002F4839">
              <w:rPr>
                <w:rFonts w:eastAsia="等线" w:cs="Times New Roman"/>
                <w:sz w:val="18"/>
              </w:rPr>
              <w:t xml:space="preserve"> carcinoma</w:t>
            </w:r>
          </w:p>
        </w:tc>
        <w:tc>
          <w:tcPr>
            <w:tcW w:w="1503" w:type="dxa"/>
            <w:gridSpan w:val="2"/>
            <w:vAlign w:val="center"/>
          </w:tcPr>
          <w:p w14:paraId="7F4A5B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O</w:t>
            </w:r>
            <w:r w:rsidRPr="002F4839">
              <w:rPr>
                <w:rFonts w:eastAsia="等线" w:cs="Times New Roman"/>
                <w:sz w:val="18"/>
              </w:rPr>
              <w:t>ther</w:t>
            </w:r>
          </w:p>
        </w:tc>
      </w:tr>
      <w:tr w:rsidR="002F4839" w:rsidRPr="002F4839" w14:paraId="29247F33" w14:textId="77777777" w:rsidTr="00694356">
        <w:tc>
          <w:tcPr>
            <w:tcW w:w="776" w:type="dxa"/>
            <w:vMerge/>
          </w:tcPr>
          <w:p w14:paraId="194CA4FB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67" w:type="dxa"/>
          </w:tcPr>
          <w:p w14:paraId="2C61F5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58" w:type="dxa"/>
          </w:tcPr>
          <w:p w14:paraId="450EFC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446" w:type="dxa"/>
          </w:tcPr>
          <w:p w14:paraId="6AEF18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15" w:type="dxa"/>
          </w:tcPr>
          <w:p w14:paraId="717F98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416" w:type="dxa"/>
          </w:tcPr>
          <w:p w14:paraId="46FB97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15" w:type="dxa"/>
          </w:tcPr>
          <w:p w14:paraId="3CDDE9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88" w:type="dxa"/>
          </w:tcPr>
          <w:p w14:paraId="285558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15" w:type="dxa"/>
          </w:tcPr>
          <w:p w14:paraId="6D4272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4BB5CEE8" w14:textId="77777777" w:rsidTr="00694356">
        <w:tc>
          <w:tcPr>
            <w:tcW w:w="776" w:type="dxa"/>
          </w:tcPr>
          <w:p w14:paraId="78308B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67" w:type="dxa"/>
          </w:tcPr>
          <w:p w14:paraId="79640A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58" w:type="dxa"/>
          </w:tcPr>
          <w:p w14:paraId="0DF6DD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1446" w:type="dxa"/>
          </w:tcPr>
          <w:p w14:paraId="52A617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15" w:type="dxa"/>
          </w:tcPr>
          <w:p w14:paraId="48CEEA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1416" w:type="dxa"/>
          </w:tcPr>
          <w:p w14:paraId="45011A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5667FC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788" w:type="dxa"/>
          </w:tcPr>
          <w:p w14:paraId="6E458B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15" w:type="dxa"/>
          </w:tcPr>
          <w:p w14:paraId="7D0F36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</w:tr>
      <w:tr w:rsidR="002F4839" w:rsidRPr="002F4839" w14:paraId="4CD4DC24" w14:textId="77777777" w:rsidTr="00694356">
        <w:tc>
          <w:tcPr>
            <w:tcW w:w="776" w:type="dxa"/>
          </w:tcPr>
          <w:p w14:paraId="18CF66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67" w:type="dxa"/>
          </w:tcPr>
          <w:p w14:paraId="67ACB1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758" w:type="dxa"/>
          </w:tcPr>
          <w:p w14:paraId="6729CF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1446" w:type="dxa"/>
          </w:tcPr>
          <w:p w14:paraId="4A0894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463684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1416" w:type="dxa"/>
          </w:tcPr>
          <w:p w14:paraId="34753A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104574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88" w:type="dxa"/>
          </w:tcPr>
          <w:p w14:paraId="538362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15" w:type="dxa"/>
          </w:tcPr>
          <w:p w14:paraId="7265F7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</w:tr>
      <w:tr w:rsidR="002F4839" w:rsidRPr="002F4839" w14:paraId="7916AC80" w14:textId="77777777" w:rsidTr="00694356">
        <w:tc>
          <w:tcPr>
            <w:tcW w:w="776" w:type="dxa"/>
          </w:tcPr>
          <w:p w14:paraId="1D0E27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67" w:type="dxa"/>
          </w:tcPr>
          <w:p w14:paraId="4312D0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758" w:type="dxa"/>
          </w:tcPr>
          <w:p w14:paraId="43DE8B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1446" w:type="dxa"/>
          </w:tcPr>
          <w:p w14:paraId="4B8EE1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15" w:type="dxa"/>
          </w:tcPr>
          <w:p w14:paraId="4364E1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416" w:type="dxa"/>
          </w:tcPr>
          <w:p w14:paraId="1024C4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15" w:type="dxa"/>
          </w:tcPr>
          <w:p w14:paraId="6D9A22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788" w:type="dxa"/>
          </w:tcPr>
          <w:p w14:paraId="4D267F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58E58B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</w:tr>
      <w:tr w:rsidR="002F4839" w:rsidRPr="002F4839" w14:paraId="71B32488" w14:textId="77777777" w:rsidTr="00694356">
        <w:tc>
          <w:tcPr>
            <w:tcW w:w="776" w:type="dxa"/>
          </w:tcPr>
          <w:p w14:paraId="75E4A9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67" w:type="dxa"/>
          </w:tcPr>
          <w:p w14:paraId="6058CE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758" w:type="dxa"/>
          </w:tcPr>
          <w:p w14:paraId="49F435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1446" w:type="dxa"/>
          </w:tcPr>
          <w:p w14:paraId="38AB58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15" w:type="dxa"/>
          </w:tcPr>
          <w:p w14:paraId="207C68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1416" w:type="dxa"/>
          </w:tcPr>
          <w:p w14:paraId="5FB0B8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19958C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788" w:type="dxa"/>
          </w:tcPr>
          <w:p w14:paraId="193DFC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15" w:type="dxa"/>
          </w:tcPr>
          <w:p w14:paraId="79F972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</w:tr>
      <w:tr w:rsidR="002F4839" w:rsidRPr="002F4839" w14:paraId="5A8F0960" w14:textId="77777777" w:rsidTr="00694356">
        <w:tc>
          <w:tcPr>
            <w:tcW w:w="776" w:type="dxa"/>
          </w:tcPr>
          <w:p w14:paraId="008D63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67" w:type="dxa"/>
          </w:tcPr>
          <w:p w14:paraId="4B1CD37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758" w:type="dxa"/>
          </w:tcPr>
          <w:p w14:paraId="2BEA5B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1446" w:type="dxa"/>
          </w:tcPr>
          <w:p w14:paraId="58BF2A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15" w:type="dxa"/>
          </w:tcPr>
          <w:p w14:paraId="38D68F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1416" w:type="dxa"/>
          </w:tcPr>
          <w:p w14:paraId="1A5DB6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15" w:type="dxa"/>
          </w:tcPr>
          <w:p w14:paraId="182650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788" w:type="dxa"/>
          </w:tcPr>
          <w:p w14:paraId="10DBE9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15" w:type="dxa"/>
          </w:tcPr>
          <w:p w14:paraId="5FA867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</w:tr>
      <w:tr w:rsidR="002F4839" w:rsidRPr="002F4839" w14:paraId="7F4A7B52" w14:textId="77777777" w:rsidTr="00694356">
        <w:tc>
          <w:tcPr>
            <w:tcW w:w="776" w:type="dxa"/>
          </w:tcPr>
          <w:p w14:paraId="3C6788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67" w:type="dxa"/>
          </w:tcPr>
          <w:p w14:paraId="6AD990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758" w:type="dxa"/>
          </w:tcPr>
          <w:p w14:paraId="37813F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1446" w:type="dxa"/>
          </w:tcPr>
          <w:p w14:paraId="74690D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15" w:type="dxa"/>
          </w:tcPr>
          <w:p w14:paraId="7D2F60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1416" w:type="dxa"/>
          </w:tcPr>
          <w:p w14:paraId="1DA7CD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15" w:type="dxa"/>
          </w:tcPr>
          <w:p w14:paraId="4981C0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88" w:type="dxa"/>
          </w:tcPr>
          <w:p w14:paraId="11BDBF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715" w:type="dxa"/>
          </w:tcPr>
          <w:p w14:paraId="375CD4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</w:tr>
      <w:tr w:rsidR="002F4839" w:rsidRPr="002F4839" w14:paraId="37ABA088" w14:textId="77777777" w:rsidTr="00694356">
        <w:tc>
          <w:tcPr>
            <w:tcW w:w="776" w:type="dxa"/>
          </w:tcPr>
          <w:p w14:paraId="6769EC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67" w:type="dxa"/>
          </w:tcPr>
          <w:p w14:paraId="65AA8F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61</w:t>
            </w:r>
          </w:p>
        </w:tc>
        <w:tc>
          <w:tcPr>
            <w:tcW w:w="758" w:type="dxa"/>
          </w:tcPr>
          <w:p w14:paraId="5B459C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446" w:type="dxa"/>
          </w:tcPr>
          <w:p w14:paraId="188291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15" w:type="dxa"/>
          </w:tcPr>
          <w:p w14:paraId="64091F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1416" w:type="dxa"/>
          </w:tcPr>
          <w:p w14:paraId="4D13FA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128BE2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88" w:type="dxa"/>
          </w:tcPr>
          <w:p w14:paraId="1B81F5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15" w:type="dxa"/>
          </w:tcPr>
          <w:p w14:paraId="63A122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</w:tr>
      <w:tr w:rsidR="002F4839" w:rsidRPr="002F4839" w14:paraId="509AF0C8" w14:textId="77777777" w:rsidTr="00694356">
        <w:tc>
          <w:tcPr>
            <w:tcW w:w="776" w:type="dxa"/>
          </w:tcPr>
          <w:p w14:paraId="4E3A4C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67" w:type="dxa"/>
          </w:tcPr>
          <w:p w14:paraId="2D950B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85</w:t>
            </w:r>
          </w:p>
        </w:tc>
        <w:tc>
          <w:tcPr>
            <w:tcW w:w="758" w:type="dxa"/>
          </w:tcPr>
          <w:p w14:paraId="49D537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1446" w:type="dxa"/>
          </w:tcPr>
          <w:p w14:paraId="13CD83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4E496A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1416" w:type="dxa"/>
          </w:tcPr>
          <w:p w14:paraId="718535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1E6C42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788" w:type="dxa"/>
          </w:tcPr>
          <w:p w14:paraId="3A5208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782578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</w:tr>
      <w:tr w:rsidR="002F4839" w:rsidRPr="002F4839" w14:paraId="6BCECB7D" w14:textId="77777777" w:rsidTr="00694356">
        <w:tc>
          <w:tcPr>
            <w:tcW w:w="776" w:type="dxa"/>
          </w:tcPr>
          <w:p w14:paraId="631406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67" w:type="dxa"/>
          </w:tcPr>
          <w:p w14:paraId="124BCC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58" w:type="dxa"/>
          </w:tcPr>
          <w:p w14:paraId="00FD9B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1446" w:type="dxa"/>
          </w:tcPr>
          <w:p w14:paraId="1C4A6B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6DF8DF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1416" w:type="dxa"/>
          </w:tcPr>
          <w:p w14:paraId="7F9BB1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12E33B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788" w:type="dxa"/>
          </w:tcPr>
          <w:p w14:paraId="3261FA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715" w:type="dxa"/>
          </w:tcPr>
          <w:p w14:paraId="73E323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</w:tr>
      <w:tr w:rsidR="002F4839" w:rsidRPr="002F4839" w14:paraId="6872ADFB" w14:textId="77777777" w:rsidTr="00694356">
        <w:tc>
          <w:tcPr>
            <w:tcW w:w="776" w:type="dxa"/>
          </w:tcPr>
          <w:p w14:paraId="77617E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67" w:type="dxa"/>
          </w:tcPr>
          <w:p w14:paraId="723964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58" w:type="dxa"/>
          </w:tcPr>
          <w:p w14:paraId="1ECA49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446" w:type="dxa"/>
          </w:tcPr>
          <w:p w14:paraId="51773C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665E3E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1416" w:type="dxa"/>
          </w:tcPr>
          <w:p w14:paraId="488867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15" w:type="dxa"/>
          </w:tcPr>
          <w:p w14:paraId="33E983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788" w:type="dxa"/>
          </w:tcPr>
          <w:p w14:paraId="20714F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15" w:type="dxa"/>
          </w:tcPr>
          <w:p w14:paraId="3611EB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</w:tr>
      <w:tr w:rsidR="002F4839" w:rsidRPr="002F4839" w14:paraId="2F8F229B" w14:textId="77777777" w:rsidTr="00694356">
        <w:tc>
          <w:tcPr>
            <w:tcW w:w="776" w:type="dxa"/>
          </w:tcPr>
          <w:p w14:paraId="12895D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67" w:type="dxa"/>
          </w:tcPr>
          <w:p w14:paraId="3ADDD0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58" w:type="dxa"/>
          </w:tcPr>
          <w:p w14:paraId="6A8881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1446" w:type="dxa"/>
          </w:tcPr>
          <w:p w14:paraId="11DFD0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15" w:type="dxa"/>
          </w:tcPr>
          <w:p w14:paraId="525B02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1416" w:type="dxa"/>
          </w:tcPr>
          <w:p w14:paraId="086D46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15" w:type="dxa"/>
          </w:tcPr>
          <w:p w14:paraId="633415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788" w:type="dxa"/>
          </w:tcPr>
          <w:p w14:paraId="601A34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15" w:type="dxa"/>
          </w:tcPr>
          <w:p w14:paraId="68696D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</w:tr>
      <w:tr w:rsidR="002F4839" w:rsidRPr="002F4839" w14:paraId="3B684150" w14:textId="77777777" w:rsidTr="00694356">
        <w:tc>
          <w:tcPr>
            <w:tcW w:w="776" w:type="dxa"/>
          </w:tcPr>
          <w:p w14:paraId="212F6F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67" w:type="dxa"/>
          </w:tcPr>
          <w:p w14:paraId="33D257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758" w:type="dxa"/>
          </w:tcPr>
          <w:p w14:paraId="276B1E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446" w:type="dxa"/>
          </w:tcPr>
          <w:p w14:paraId="538B65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15" w:type="dxa"/>
          </w:tcPr>
          <w:p w14:paraId="25CCD2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1416" w:type="dxa"/>
          </w:tcPr>
          <w:p w14:paraId="3DC747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15" w:type="dxa"/>
          </w:tcPr>
          <w:p w14:paraId="21126C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88" w:type="dxa"/>
          </w:tcPr>
          <w:p w14:paraId="5ADC6C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15" w:type="dxa"/>
          </w:tcPr>
          <w:p w14:paraId="55305C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</w:tr>
      <w:tr w:rsidR="002F4839" w:rsidRPr="002F4839" w14:paraId="39301618" w14:textId="77777777" w:rsidTr="00694356">
        <w:tc>
          <w:tcPr>
            <w:tcW w:w="776" w:type="dxa"/>
          </w:tcPr>
          <w:p w14:paraId="299E73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67" w:type="dxa"/>
          </w:tcPr>
          <w:p w14:paraId="3EC2D73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758" w:type="dxa"/>
          </w:tcPr>
          <w:p w14:paraId="53C806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1446" w:type="dxa"/>
          </w:tcPr>
          <w:p w14:paraId="3BB966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15" w:type="dxa"/>
          </w:tcPr>
          <w:p w14:paraId="528EAA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1416" w:type="dxa"/>
          </w:tcPr>
          <w:p w14:paraId="462D97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15" w:type="dxa"/>
          </w:tcPr>
          <w:p w14:paraId="5E1349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788" w:type="dxa"/>
          </w:tcPr>
          <w:p w14:paraId="24E597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15" w:type="dxa"/>
          </w:tcPr>
          <w:p w14:paraId="16FB13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  <w:tr w:rsidR="002F4839" w:rsidRPr="002F4839" w14:paraId="1AECEF91" w14:textId="77777777" w:rsidTr="00694356">
        <w:tc>
          <w:tcPr>
            <w:tcW w:w="776" w:type="dxa"/>
          </w:tcPr>
          <w:p w14:paraId="04CC5C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67" w:type="dxa"/>
          </w:tcPr>
          <w:p w14:paraId="2F0772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758" w:type="dxa"/>
          </w:tcPr>
          <w:p w14:paraId="4BB30F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1446" w:type="dxa"/>
          </w:tcPr>
          <w:p w14:paraId="2F6080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15" w:type="dxa"/>
          </w:tcPr>
          <w:p w14:paraId="24251C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1416" w:type="dxa"/>
          </w:tcPr>
          <w:p w14:paraId="3ED365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15" w:type="dxa"/>
          </w:tcPr>
          <w:p w14:paraId="4EE4CC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788" w:type="dxa"/>
          </w:tcPr>
          <w:p w14:paraId="3A982F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15" w:type="dxa"/>
          </w:tcPr>
          <w:p w14:paraId="7B698A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</w:tr>
      <w:tr w:rsidR="002F4839" w:rsidRPr="002F4839" w14:paraId="096113A3" w14:textId="77777777" w:rsidTr="00694356">
        <w:tc>
          <w:tcPr>
            <w:tcW w:w="776" w:type="dxa"/>
          </w:tcPr>
          <w:p w14:paraId="0EAF5D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67" w:type="dxa"/>
          </w:tcPr>
          <w:p w14:paraId="78B315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69</w:t>
            </w:r>
          </w:p>
        </w:tc>
        <w:tc>
          <w:tcPr>
            <w:tcW w:w="758" w:type="dxa"/>
          </w:tcPr>
          <w:p w14:paraId="094055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1446" w:type="dxa"/>
          </w:tcPr>
          <w:p w14:paraId="041D47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15" w:type="dxa"/>
          </w:tcPr>
          <w:p w14:paraId="72451E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1416" w:type="dxa"/>
          </w:tcPr>
          <w:p w14:paraId="60A0B0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0F8FA0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788" w:type="dxa"/>
          </w:tcPr>
          <w:p w14:paraId="1412A8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15" w:type="dxa"/>
          </w:tcPr>
          <w:p w14:paraId="2AD005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</w:tr>
      <w:tr w:rsidR="002F4839" w:rsidRPr="002F4839" w14:paraId="3D479964" w14:textId="77777777" w:rsidTr="00694356">
        <w:tc>
          <w:tcPr>
            <w:tcW w:w="776" w:type="dxa"/>
          </w:tcPr>
          <w:p w14:paraId="6C3B0F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67" w:type="dxa"/>
          </w:tcPr>
          <w:p w14:paraId="30CDD5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58" w:type="dxa"/>
          </w:tcPr>
          <w:p w14:paraId="638548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1446" w:type="dxa"/>
          </w:tcPr>
          <w:p w14:paraId="0B3FFE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15" w:type="dxa"/>
          </w:tcPr>
          <w:p w14:paraId="31221F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1416" w:type="dxa"/>
          </w:tcPr>
          <w:p w14:paraId="0519DE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15" w:type="dxa"/>
          </w:tcPr>
          <w:p w14:paraId="4C7B57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788" w:type="dxa"/>
          </w:tcPr>
          <w:p w14:paraId="32D233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15" w:type="dxa"/>
          </w:tcPr>
          <w:p w14:paraId="4517CE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</w:tr>
      <w:tr w:rsidR="002F4839" w:rsidRPr="002F4839" w14:paraId="29E9B73B" w14:textId="77777777" w:rsidTr="00694356">
        <w:tc>
          <w:tcPr>
            <w:tcW w:w="776" w:type="dxa"/>
          </w:tcPr>
          <w:p w14:paraId="7ED469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67" w:type="dxa"/>
          </w:tcPr>
          <w:p w14:paraId="35E6A4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758" w:type="dxa"/>
          </w:tcPr>
          <w:p w14:paraId="6C502A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2.94</w:t>
            </w:r>
          </w:p>
        </w:tc>
        <w:tc>
          <w:tcPr>
            <w:tcW w:w="1446" w:type="dxa"/>
          </w:tcPr>
          <w:p w14:paraId="5A8D67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15" w:type="dxa"/>
          </w:tcPr>
          <w:p w14:paraId="7DBA1A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1416" w:type="dxa"/>
          </w:tcPr>
          <w:p w14:paraId="6791E5D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15" w:type="dxa"/>
          </w:tcPr>
          <w:p w14:paraId="632AEF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788" w:type="dxa"/>
          </w:tcPr>
          <w:p w14:paraId="0120A0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15" w:type="dxa"/>
          </w:tcPr>
          <w:p w14:paraId="5BB781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</w:tr>
      <w:tr w:rsidR="002F4839" w:rsidRPr="002F4839" w14:paraId="4990E094" w14:textId="77777777" w:rsidTr="00694356">
        <w:tc>
          <w:tcPr>
            <w:tcW w:w="776" w:type="dxa"/>
          </w:tcPr>
          <w:p w14:paraId="062722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67" w:type="dxa"/>
          </w:tcPr>
          <w:p w14:paraId="2661BC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58" w:type="dxa"/>
          </w:tcPr>
          <w:p w14:paraId="0E77CE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1446" w:type="dxa"/>
          </w:tcPr>
          <w:p w14:paraId="252CBE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15" w:type="dxa"/>
          </w:tcPr>
          <w:p w14:paraId="409168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1416" w:type="dxa"/>
          </w:tcPr>
          <w:p w14:paraId="25631D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15" w:type="dxa"/>
          </w:tcPr>
          <w:p w14:paraId="665EE6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788" w:type="dxa"/>
          </w:tcPr>
          <w:p w14:paraId="61CAEC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15" w:type="dxa"/>
          </w:tcPr>
          <w:p w14:paraId="40D514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</w:tr>
      <w:tr w:rsidR="002F4839" w:rsidRPr="002F4839" w14:paraId="0CDB2F69" w14:textId="77777777" w:rsidTr="00694356">
        <w:tc>
          <w:tcPr>
            <w:tcW w:w="776" w:type="dxa"/>
          </w:tcPr>
          <w:p w14:paraId="560459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67" w:type="dxa"/>
          </w:tcPr>
          <w:p w14:paraId="7FF3AE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758" w:type="dxa"/>
          </w:tcPr>
          <w:p w14:paraId="4289CE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1446" w:type="dxa"/>
          </w:tcPr>
          <w:p w14:paraId="3BCF64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15" w:type="dxa"/>
          </w:tcPr>
          <w:p w14:paraId="1E409D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416" w:type="dxa"/>
          </w:tcPr>
          <w:p w14:paraId="2FF959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15" w:type="dxa"/>
          </w:tcPr>
          <w:p w14:paraId="0BF739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88" w:type="dxa"/>
          </w:tcPr>
          <w:p w14:paraId="26718B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15" w:type="dxa"/>
          </w:tcPr>
          <w:p w14:paraId="6CFBA4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</w:tr>
      <w:tr w:rsidR="002F4839" w:rsidRPr="002F4839" w14:paraId="11DD262F" w14:textId="77777777" w:rsidTr="00694356">
        <w:tc>
          <w:tcPr>
            <w:tcW w:w="776" w:type="dxa"/>
          </w:tcPr>
          <w:p w14:paraId="4FB698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67" w:type="dxa"/>
          </w:tcPr>
          <w:p w14:paraId="2AFF79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758" w:type="dxa"/>
          </w:tcPr>
          <w:p w14:paraId="25F573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1446" w:type="dxa"/>
          </w:tcPr>
          <w:p w14:paraId="5449DB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715" w:type="dxa"/>
          </w:tcPr>
          <w:p w14:paraId="3076E4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1416" w:type="dxa"/>
          </w:tcPr>
          <w:p w14:paraId="5C2971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15" w:type="dxa"/>
          </w:tcPr>
          <w:p w14:paraId="3CE3A6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788" w:type="dxa"/>
          </w:tcPr>
          <w:p w14:paraId="0479D9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715" w:type="dxa"/>
          </w:tcPr>
          <w:p w14:paraId="518C63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</w:tr>
      <w:tr w:rsidR="002F4839" w:rsidRPr="002F4839" w14:paraId="1F605543" w14:textId="77777777" w:rsidTr="00694356">
        <w:tc>
          <w:tcPr>
            <w:tcW w:w="776" w:type="dxa"/>
          </w:tcPr>
          <w:p w14:paraId="6C0E9E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67" w:type="dxa"/>
          </w:tcPr>
          <w:p w14:paraId="07F02F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58" w:type="dxa"/>
          </w:tcPr>
          <w:p w14:paraId="2454EE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1446" w:type="dxa"/>
          </w:tcPr>
          <w:p w14:paraId="693D53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70BBE2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1416" w:type="dxa"/>
          </w:tcPr>
          <w:p w14:paraId="72F205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15" w:type="dxa"/>
          </w:tcPr>
          <w:p w14:paraId="49BB26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788" w:type="dxa"/>
          </w:tcPr>
          <w:p w14:paraId="2BBE8F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715" w:type="dxa"/>
          </w:tcPr>
          <w:p w14:paraId="488487F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</w:tr>
      <w:tr w:rsidR="002F4839" w:rsidRPr="002F4839" w14:paraId="616860D0" w14:textId="77777777" w:rsidTr="00694356">
        <w:tc>
          <w:tcPr>
            <w:tcW w:w="776" w:type="dxa"/>
          </w:tcPr>
          <w:p w14:paraId="4DB3B8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67" w:type="dxa"/>
          </w:tcPr>
          <w:p w14:paraId="02CBBC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758" w:type="dxa"/>
          </w:tcPr>
          <w:p w14:paraId="5D09E7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1446" w:type="dxa"/>
          </w:tcPr>
          <w:p w14:paraId="600EF4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15" w:type="dxa"/>
          </w:tcPr>
          <w:p w14:paraId="38C4C1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1416" w:type="dxa"/>
          </w:tcPr>
          <w:p w14:paraId="6F3127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15" w:type="dxa"/>
          </w:tcPr>
          <w:p w14:paraId="4BB74C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788" w:type="dxa"/>
          </w:tcPr>
          <w:p w14:paraId="5211A0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15" w:type="dxa"/>
          </w:tcPr>
          <w:p w14:paraId="09356B7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</w:tr>
      <w:tr w:rsidR="002F4839" w:rsidRPr="002F4839" w14:paraId="15FA5370" w14:textId="77777777" w:rsidTr="00694356">
        <w:tc>
          <w:tcPr>
            <w:tcW w:w="776" w:type="dxa"/>
          </w:tcPr>
          <w:p w14:paraId="7C56E8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67" w:type="dxa"/>
          </w:tcPr>
          <w:p w14:paraId="2D1B8D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96</w:t>
            </w:r>
          </w:p>
        </w:tc>
        <w:tc>
          <w:tcPr>
            <w:tcW w:w="758" w:type="dxa"/>
          </w:tcPr>
          <w:p w14:paraId="14FED7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1446" w:type="dxa"/>
          </w:tcPr>
          <w:p w14:paraId="0FA046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15" w:type="dxa"/>
          </w:tcPr>
          <w:p w14:paraId="12B942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1416" w:type="dxa"/>
          </w:tcPr>
          <w:p w14:paraId="68287A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15" w:type="dxa"/>
          </w:tcPr>
          <w:p w14:paraId="74003C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788" w:type="dxa"/>
          </w:tcPr>
          <w:p w14:paraId="482562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715" w:type="dxa"/>
          </w:tcPr>
          <w:p w14:paraId="5D4AB4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</w:tr>
      <w:tr w:rsidR="002F4839" w:rsidRPr="002F4839" w14:paraId="7A4ADB7E" w14:textId="77777777" w:rsidTr="00694356">
        <w:tc>
          <w:tcPr>
            <w:tcW w:w="776" w:type="dxa"/>
          </w:tcPr>
          <w:p w14:paraId="3F5F9C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967" w:type="dxa"/>
          </w:tcPr>
          <w:p w14:paraId="51F520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758" w:type="dxa"/>
          </w:tcPr>
          <w:p w14:paraId="43DCC9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1446" w:type="dxa"/>
          </w:tcPr>
          <w:p w14:paraId="081CC8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715" w:type="dxa"/>
          </w:tcPr>
          <w:p w14:paraId="533F55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1416" w:type="dxa"/>
          </w:tcPr>
          <w:p w14:paraId="3FB849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15" w:type="dxa"/>
          </w:tcPr>
          <w:p w14:paraId="1BEF88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788" w:type="dxa"/>
          </w:tcPr>
          <w:p w14:paraId="4F6107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715" w:type="dxa"/>
          </w:tcPr>
          <w:p w14:paraId="585970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</w:tr>
    </w:tbl>
    <w:p w14:paraId="24D3667D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1975–2018. Rates were calculated as number of deaths per 100,000 person-years and age-adjusted to the 2000 U.S. standard population.</w:t>
      </w:r>
    </w:p>
    <w:p w14:paraId="5D0F8AA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847CA57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14. Squamous cell carcinoma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1995-2017 according to WHO grade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71"/>
        <w:gridCol w:w="1009"/>
        <w:gridCol w:w="825"/>
        <w:gridCol w:w="1018"/>
        <w:gridCol w:w="810"/>
        <w:gridCol w:w="1032"/>
        <w:gridCol w:w="795"/>
        <w:gridCol w:w="1048"/>
        <w:gridCol w:w="788"/>
      </w:tblGrid>
      <w:tr w:rsidR="002F4839" w:rsidRPr="002F4839" w14:paraId="6EB364EA" w14:textId="77777777" w:rsidTr="00694356">
        <w:tc>
          <w:tcPr>
            <w:tcW w:w="971" w:type="dxa"/>
            <w:vMerge w:val="restart"/>
            <w:vAlign w:val="center"/>
          </w:tcPr>
          <w:p w14:paraId="352A4D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7325" w:type="dxa"/>
            <w:gridSpan w:val="8"/>
            <w:vAlign w:val="center"/>
          </w:tcPr>
          <w:p w14:paraId="32FEA9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WHO grade</w:t>
            </w:r>
          </w:p>
        </w:tc>
      </w:tr>
      <w:tr w:rsidR="002F4839" w:rsidRPr="002F4839" w14:paraId="64C6F503" w14:textId="77777777" w:rsidTr="00694356">
        <w:tc>
          <w:tcPr>
            <w:tcW w:w="971" w:type="dxa"/>
            <w:vMerge/>
          </w:tcPr>
          <w:p w14:paraId="73335DF0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34" w:type="dxa"/>
            <w:gridSpan w:val="2"/>
            <w:vAlign w:val="center"/>
          </w:tcPr>
          <w:p w14:paraId="14A7C6F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</w:t>
            </w:r>
          </w:p>
        </w:tc>
        <w:tc>
          <w:tcPr>
            <w:tcW w:w="1828" w:type="dxa"/>
            <w:gridSpan w:val="2"/>
            <w:vAlign w:val="center"/>
          </w:tcPr>
          <w:p w14:paraId="038982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I</w:t>
            </w:r>
            <w:r w:rsidRPr="002F4839">
              <w:rPr>
                <w:rFonts w:eastAsia="等线" w:cs="Times New Roman"/>
                <w:sz w:val="18"/>
              </w:rPr>
              <w:t>I</w:t>
            </w:r>
          </w:p>
        </w:tc>
        <w:tc>
          <w:tcPr>
            <w:tcW w:w="1827" w:type="dxa"/>
            <w:gridSpan w:val="2"/>
            <w:vAlign w:val="center"/>
          </w:tcPr>
          <w:p w14:paraId="4D67B5A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III</w:t>
            </w:r>
          </w:p>
        </w:tc>
        <w:tc>
          <w:tcPr>
            <w:tcW w:w="1836" w:type="dxa"/>
            <w:gridSpan w:val="2"/>
            <w:vAlign w:val="center"/>
          </w:tcPr>
          <w:p w14:paraId="1EB019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U</w:t>
            </w:r>
            <w:r w:rsidRPr="002F4839">
              <w:rPr>
                <w:rFonts w:eastAsia="等线" w:cs="Times New Roman"/>
                <w:sz w:val="18"/>
              </w:rPr>
              <w:t>nknown</w:t>
            </w:r>
          </w:p>
        </w:tc>
      </w:tr>
      <w:tr w:rsidR="002F4839" w:rsidRPr="002F4839" w14:paraId="1BD0B659" w14:textId="77777777" w:rsidTr="00694356">
        <w:tc>
          <w:tcPr>
            <w:tcW w:w="971" w:type="dxa"/>
            <w:vMerge/>
          </w:tcPr>
          <w:p w14:paraId="3FB258B8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009" w:type="dxa"/>
          </w:tcPr>
          <w:p w14:paraId="380262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825" w:type="dxa"/>
          </w:tcPr>
          <w:p w14:paraId="4E8A02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018" w:type="dxa"/>
          </w:tcPr>
          <w:p w14:paraId="1FA1CE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810" w:type="dxa"/>
          </w:tcPr>
          <w:p w14:paraId="1D79D5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032" w:type="dxa"/>
          </w:tcPr>
          <w:p w14:paraId="65F284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5" w:type="dxa"/>
          </w:tcPr>
          <w:p w14:paraId="23E01A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048" w:type="dxa"/>
          </w:tcPr>
          <w:p w14:paraId="676E48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88" w:type="dxa"/>
          </w:tcPr>
          <w:p w14:paraId="0CEDD9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3B0E3E41" w14:textId="77777777" w:rsidTr="00694356">
        <w:tc>
          <w:tcPr>
            <w:tcW w:w="971" w:type="dxa"/>
          </w:tcPr>
          <w:p w14:paraId="30F03C5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1009" w:type="dxa"/>
          </w:tcPr>
          <w:p w14:paraId="0B479E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25" w:type="dxa"/>
          </w:tcPr>
          <w:p w14:paraId="5595F7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1018" w:type="dxa"/>
          </w:tcPr>
          <w:p w14:paraId="754292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810" w:type="dxa"/>
          </w:tcPr>
          <w:p w14:paraId="15EF9A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1032" w:type="dxa"/>
          </w:tcPr>
          <w:p w14:paraId="241270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33</w:t>
            </w:r>
          </w:p>
        </w:tc>
        <w:tc>
          <w:tcPr>
            <w:tcW w:w="795" w:type="dxa"/>
          </w:tcPr>
          <w:p w14:paraId="7262A5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048" w:type="dxa"/>
          </w:tcPr>
          <w:p w14:paraId="4D79D1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788" w:type="dxa"/>
          </w:tcPr>
          <w:p w14:paraId="555BBA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</w:tr>
      <w:tr w:rsidR="002F4839" w:rsidRPr="002F4839" w14:paraId="105E8100" w14:textId="77777777" w:rsidTr="00694356">
        <w:tc>
          <w:tcPr>
            <w:tcW w:w="971" w:type="dxa"/>
          </w:tcPr>
          <w:p w14:paraId="2C770C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1009" w:type="dxa"/>
          </w:tcPr>
          <w:p w14:paraId="6E1C9A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25" w:type="dxa"/>
          </w:tcPr>
          <w:p w14:paraId="5A622E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018" w:type="dxa"/>
          </w:tcPr>
          <w:p w14:paraId="038F60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26</w:t>
            </w:r>
          </w:p>
        </w:tc>
        <w:tc>
          <w:tcPr>
            <w:tcW w:w="810" w:type="dxa"/>
          </w:tcPr>
          <w:p w14:paraId="2E6E67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1032" w:type="dxa"/>
          </w:tcPr>
          <w:p w14:paraId="5C81B6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795" w:type="dxa"/>
          </w:tcPr>
          <w:p w14:paraId="774ED5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1048" w:type="dxa"/>
          </w:tcPr>
          <w:p w14:paraId="2657DE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14</w:t>
            </w:r>
          </w:p>
        </w:tc>
        <w:tc>
          <w:tcPr>
            <w:tcW w:w="788" w:type="dxa"/>
          </w:tcPr>
          <w:p w14:paraId="1411F7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.58</w:t>
            </w:r>
          </w:p>
        </w:tc>
      </w:tr>
      <w:tr w:rsidR="002F4839" w:rsidRPr="002F4839" w14:paraId="41584998" w14:textId="77777777" w:rsidTr="00694356">
        <w:tc>
          <w:tcPr>
            <w:tcW w:w="971" w:type="dxa"/>
          </w:tcPr>
          <w:p w14:paraId="14879AD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1009" w:type="dxa"/>
          </w:tcPr>
          <w:p w14:paraId="314B18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25" w:type="dxa"/>
          </w:tcPr>
          <w:p w14:paraId="28EA23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018" w:type="dxa"/>
          </w:tcPr>
          <w:p w14:paraId="396399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810" w:type="dxa"/>
          </w:tcPr>
          <w:p w14:paraId="3D1671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032" w:type="dxa"/>
          </w:tcPr>
          <w:p w14:paraId="21025F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795" w:type="dxa"/>
          </w:tcPr>
          <w:p w14:paraId="7304D9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048" w:type="dxa"/>
          </w:tcPr>
          <w:p w14:paraId="1C17E4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98</w:t>
            </w:r>
          </w:p>
        </w:tc>
        <w:tc>
          <w:tcPr>
            <w:tcW w:w="788" w:type="dxa"/>
          </w:tcPr>
          <w:p w14:paraId="5BB171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</w:tr>
      <w:tr w:rsidR="002F4839" w:rsidRPr="002F4839" w14:paraId="764FF9E8" w14:textId="77777777" w:rsidTr="00694356">
        <w:tc>
          <w:tcPr>
            <w:tcW w:w="971" w:type="dxa"/>
          </w:tcPr>
          <w:p w14:paraId="730C29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1009" w:type="dxa"/>
          </w:tcPr>
          <w:p w14:paraId="34A119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25" w:type="dxa"/>
          </w:tcPr>
          <w:p w14:paraId="234F88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1018" w:type="dxa"/>
          </w:tcPr>
          <w:p w14:paraId="3D391B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810" w:type="dxa"/>
          </w:tcPr>
          <w:p w14:paraId="52D61C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1032" w:type="dxa"/>
          </w:tcPr>
          <w:p w14:paraId="7B203A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5" w:type="dxa"/>
          </w:tcPr>
          <w:p w14:paraId="1E7476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1048" w:type="dxa"/>
          </w:tcPr>
          <w:p w14:paraId="74FF00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788" w:type="dxa"/>
          </w:tcPr>
          <w:p w14:paraId="75B686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</w:tr>
      <w:tr w:rsidR="002F4839" w:rsidRPr="002F4839" w14:paraId="62DD5558" w14:textId="77777777" w:rsidTr="00694356">
        <w:tc>
          <w:tcPr>
            <w:tcW w:w="971" w:type="dxa"/>
          </w:tcPr>
          <w:p w14:paraId="753332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1009" w:type="dxa"/>
          </w:tcPr>
          <w:p w14:paraId="481D28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25" w:type="dxa"/>
          </w:tcPr>
          <w:p w14:paraId="219C65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018" w:type="dxa"/>
          </w:tcPr>
          <w:p w14:paraId="07F571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810" w:type="dxa"/>
          </w:tcPr>
          <w:p w14:paraId="6E0917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1032" w:type="dxa"/>
          </w:tcPr>
          <w:p w14:paraId="6DDB4D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795" w:type="dxa"/>
          </w:tcPr>
          <w:p w14:paraId="113370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.07</w:t>
            </w:r>
          </w:p>
        </w:tc>
        <w:tc>
          <w:tcPr>
            <w:tcW w:w="1048" w:type="dxa"/>
          </w:tcPr>
          <w:p w14:paraId="7D7B53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88" w:type="dxa"/>
          </w:tcPr>
          <w:p w14:paraId="7F2FAB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</w:tr>
      <w:tr w:rsidR="002F4839" w:rsidRPr="002F4839" w14:paraId="4EC880C0" w14:textId="77777777" w:rsidTr="00694356">
        <w:tc>
          <w:tcPr>
            <w:tcW w:w="971" w:type="dxa"/>
          </w:tcPr>
          <w:p w14:paraId="601FF4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1009" w:type="dxa"/>
          </w:tcPr>
          <w:p w14:paraId="44EFC8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25" w:type="dxa"/>
          </w:tcPr>
          <w:p w14:paraId="3DE4AE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018" w:type="dxa"/>
          </w:tcPr>
          <w:p w14:paraId="0903A3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810" w:type="dxa"/>
          </w:tcPr>
          <w:p w14:paraId="6BA7F9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1032" w:type="dxa"/>
          </w:tcPr>
          <w:p w14:paraId="262BCE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795" w:type="dxa"/>
          </w:tcPr>
          <w:p w14:paraId="79A43A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  <w:tc>
          <w:tcPr>
            <w:tcW w:w="1048" w:type="dxa"/>
          </w:tcPr>
          <w:p w14:paraId="2C6087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788" w:type="dxa"/>
          </w:tcPr>
          <w:p w14:paraId="0E32D2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</w:tr>
      <w:tr w:rsidR="002F4839" w:rsidRPr="002F4839" w14:paraId="18234E4E" w14:textId="77777777" w:rsidTr="00694356">
        <w:tc>
          <w:tcPr>
            <w:tcW w:w="971" w:type="dxa"/>
          </w:tcPr>
          <w:p w14:paraId="7D001A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1009" w:type="dxa"/>
          </w:tcPr>
          <w:p w14:paraId="07F3FF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25" w:type="dxa"/>
          </w:tcPr>
          <w:p w14:paraId="368E39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018" w:type="dxa"/>
          </w:tcPr>
          <w:p w14:paraId="0941A2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810" w:type="dxa"/>
          </w:tcPr>
          <w:p w14:paraId="360598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1032" w:type="dxa"/>
          </w:tcPr>
          <w:p w14:paraId="0FBEC0B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795" w:type="dxa"/>
          </w:tcPr>
          <w:p w14:paraId="23F442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048" w:type="dxa"/>
          </w:tcPr>
          <w:p w14:paraId="6CAA617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67</w:t>
            </w:r>
          </w:p>
        </w:tc>
        <w:tc>
          <w:tcPr>
            <w:tcW w:w="788" w:type="dxa"/>
          </w:tcPr>
          <w:p w14:paraId="5F6A9D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23976166" w14:textId="77777777" w:rsidTr="00694356">
        <w:tc>
          <w:tcPr>
            <w:tcW w:w="971" w:type="dxa"/>
          </w:tcPr>
          <w:p w14:paraId="1D7FBA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1009" w:type="dxa"/>
          </w:tcPr>
          <w:p w14:paraId="481691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825" w:type="dxa"/>
          </w:tcPr>
          <w:p w14:paraId="24DC12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018" w:type="dxa"/>
          </w:tcPr>
          <w:p w14:paraId="29C3ED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810" w:type="dxa"/>
          </w:tcPr>
          <w:p w14:paraId="5C81E6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1032" w:type="dxa"/>
          </w:tcPr>
          <w:p w14:paraId="7E6F09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795" w:type="dxa"/>
          </w:tcPr>
          <w:p w14:paraId="04BCEE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1048" w:type="dxa"/>
          </w:tcPr>
          <w:p w14:paraId="5F0FFC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94</w:t>
            </w:r>
          </w:p>
        </w:tc>
        <w:tc>
          <w:tcPr>
            <w:tcW w:w="788" w:type="dxa"/>
          </w:tcPr>
          <w:p w14:paraId="034C5C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</w:tr>
      <w:tr w:rsidR="002F4839" w:rsidRPr="002F4839" w14:paraId="2F2447DD" w14:textId="77777777" w:rsidTr="00694356">
        <w:tc>
          <w:tcPr>
            <w:tcW w:w="971" w:type="dxa"/>
          </w:tcPr>
          <w:p w14:paraId="01804E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1009" w:type="dxa"/>
          </w:tcPr>
          <w:p w14:paraId="3253BA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25" w:type="dxa"/>
          </w:tcPr>
          <w:p w14:paraId="512FD4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1018" w:type="dxa"/>
          </w:tcPr>
          <w:p w14:paraId="32EDAC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810" w:type="dxa"/>
          </w:tcPr>
          <w:p w14:paraId="62F2CF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1032" w:type="dxa"/>
          </w:tcPr>
          <w:p w14:paraId="1819DD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66</w:t>
            </w:r>
          </w:p>
        </w:tc>
        <w:tc>
          <w:tcPr>
            <w:tcW w:w="795" w:type="dxa"/>
          </w:tcPr>
          <w:p w14:paraId="334730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048" w:type="dxa"/>
          </w:tcPr>
          <w:p w14:paraId="4D1817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788" w:type="dxa"/>
          </w:tcPr>
          <w:p w14:paraId="304701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1E3E76CB" w14:textId="77777777" w:rsidTr="00694356">
        <w:tc>
          <w:tcPr>
            <w:tcW w:w="971" w:type="dxa"/>
          </w:tcPr>
          <w:p w14:paraId="1DE5B3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1009" w:type="dxa"/>
          </w:tcPr>
          <w:p w14:paraId="1033EE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25" w:type="dxa"/>
          </w:tcPr>
          <w:p w14:paraId="335369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1018" w:type="dxa"/>
          </w:tcPr>
          <w:p w14:paraId="21F772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810" w:type="dxa"/>
          </w:tcPr>
          <w:p w14:paraId="2CDFB3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.87</w:t>
            </w:r>
          </w:p>
        </w:tc>
        <w:tc>
          <w:tcPr>
            <w:tcW w:w="1032" w:type="dxa"/>
          </w:tcPr>
          <w:p w14:paraId="1D060B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5" w:type="dxa"/>
          </w:tcPr>
          <w:p w14:paraId="0BF8B7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.95</w:t>
            </w:r>
          </w:p>
        </w:tc>
        <w:tc>
          <w:tcPr>
            <w:tcW w:w="1048" w:type="dxa"/>
          </w:tcPr>
          <w:p w14:paraId="5F91EF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79</w:t>
            </w:r>
          </w:p>
        </w:tc>
        <w:tc>
          <w:tcPr>
            <w:tcW w:w="788" w:type="dxa"/>
          </w:tcPr>
          <w:p w14:paraId="7CA342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</w:tr>
      <w:tr w:rsidR="002F4839" w:rsidRPr="002F4839" w14:paraId="022FA67F" w14:textId="77777777" w:rsidTr="00694356">
        <w:tc>
          <w:tcPr>
            <w:tcW w:w="971" w:type="dxa"/>
          </w:tcPr>
          <w:p w14:paraId="5D601E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1009" w:type="dxa"/>
          </w:tcPr>
          <w:p w14:paraId="4B8A0B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25" w:type="dxa"/>
          </w:tcPr>
          <w:p w14:paraId="09E5C2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018" w:type="dxa"/>
          </w:tcPr>
          <w:p w14:paraId="4E6910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810" w:type="dxa"/>
          </w:tcPr>
          <w:p w14:paraId="2FACDE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1032" w:type="dxa"/>
          </w:tcPr>
          <w:p w14:paraId="15E254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49</w:t>
            </w:r>
          </w:p>
        </w:tc>
        <w:tc>
          <w:tcPr>
            <w:tcW w:w="795" w:type="dxa"/>
          </w:tcPr>
          <w:p w14:paraId="26DE58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.97</w:t>
            </w:r>
          </w:p>
        </w:tc>
        <w:tc>
          <w:tcPr>
            <w:tcW w:w="1048" w:type="dxa"/>
          </w:tcPr>
          <w:p w14:paraId="3AE327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788" w:type="dxa"/>
          </w:tcPr>
          <w:p w14:paraId="377442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</w:tr>
      <w:tr w:rsidR="002F4839" w:rsidRPr="002F4839" w14:paraId="65A3EB65" w14:textId="77777777" w:rsidTr="00694356">
        <w:tc>
          <w:tcPr>
            <w:tcW w:w="971" w:type="dxa"/>
          </w:tcPr>
          <w:p w14:paraId="791304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1009" w:type="dxa"/>
          </w:tcPr>
          <w:p w14:paraId="69B265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25" w:type="dxa"/>
          </w:tcPr>
          <w:p w14:paraId="7BF573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1018" w:type="dxa"/>
          </w:tcPr>
          <w:p w14:paraId="126FFF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810" w:type="dxa"/>
          </w:tcPr>
          <w:p w14:paraId="6DA090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1032" w:type="dxa"/>
          </w:tcPr>
          <w:p w14:paraId="43D331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95" w:type="dxa"/>
          </w:tcPr>
          <w:p w14:paraId="1818F0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1048" w:type="dxa"/>
          </w:tcPr>
          <w:p w14:paraId="0FD268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788" w:type="dxa"/>
          </w:tcPr>
          <w:p w14:paraId="15FB52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</w:tr>
      <w:tr w:rsidR="002F4839" w:rsidRPr="002F4839" w14:paraId="4CE82365" w14:textId="77777777" w:rsidTr="00694356">
        <w:tc>
          <w:tcPr>
            <w:tcW w:w="971" w:type="dxa"/>
          </w:tcPr>
          <w:p w14:paraId="5C8A5D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1009" w:type="dxa"/>
          </w:tcPr>
          <w:p w14:paraId="4336BE7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25" w:type="dxa"/>
          </w:tcPr>
          <w:p w14:paraId="263567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018" w:type="dxa"/>
          </w:tcPr>
          <w:p w14:paraId="69D40A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810" w:type="dxa"/>
          </w:tcPr>
          <w:p w14:paraId="06B44F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.85</w:t>
            </w:r>
          </w:p>
        </w:tc>
        <w:tc>
          <w:tcPr>
            <w:tcW w:w="1032" w:type="dxa"/>
          </w:tcPr>
          <w:p w14:paraId="4E49E3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795" w:type="dxa"/>
          </w:tcPr>
          <w:p w14:paraId="03A17C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.84</w:t>
            </w:r>
          </w:p>
        </w:tc>
        <w:tc>
          <w:tcPr>
            <w:tcW w:w="1048" w:type="dxa"/>
          </w:tcPr>
          <w:p w14:paraId="653F91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88" w:type="dxa"/>
          </w:tcPr>
          <w:p w14:paraId="52BA37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</w:tr>
      <w:tr w:rsidR="002F4839" w:rsidRPr="002F4839" w14:paraId="69801400" w14:textId="77777777" w:rsidTr="00694356">
        <w:tc>
          <w:tcPr>
            <w:tcW w:w="971" w:type="dxa"/>
          </w:tcPr>
          <w:p w14:paraId="00A2A9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1009" w:type="dxa"/>
          </w:tcPr>
          <w:p w14:paraId="7B588A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25" w:type="dxa"/>
          </w:tcPr>
          <w:p w14:paraId="0ED524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1018" w:type="dxa"/>
          </w:tcPr>
          <w:p w14:paraId="21F44E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810" w:type="dxa"/>
          </w:tcPr>
          <w:p w14:paraId="3474C6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032" w:type="dxa"/>
          </w:tcPr>
          <w:p w14:paraId="7EF82D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795" w:type="dxa"/>
          </w:tcPr>
          <w:p w14:paraId="11E80B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048" w:type="dxa"/>
          </w:tcPr>
          <w:p w14:paraId="0E1C75E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76</w:t>
            </w:r>
          </w:p>
        </w:tc>
        <w:tc>
          <w:tcPr>
            <w:tcW w:w="788" w:type="dxa"/>
          </w:tcPr>
          <w:p w14:paraId="74E3FD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  <w:tr w:rsidR="002F4839" w:rsidRPr="002F4839" w14:paraId="7AFC51FC" w14:textId="77777777" w:rsidTr="00694356">
        <w:tc>
          <w:tcPr>
            <w:tcW w:w="971" w:type="dxa"/>
          </w:tcPr>
          <w:p w14:paraId="718C26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1009" w:type="dxa"/>
          </w:tcPr>
          <w:p w14:paraId="28A944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25" w:type="dxa"/>
          </w:tcPr>
          <w:p w14:paraId="00A3DD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018" w:type="dxa"/>
          </w:tcPr>
          <w:p w14:paraId="296A7F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810" w:type="dxa"/>
          </w:tcPr>
          <w:p w14:paraId="75BA14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1032" w:type="dxa"/>
          </w:tcPr>
          <w:p w14:paraId="7EA94F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60</w:t>
            </w:r>
          </w:p>
        </w:tc>
        <w:tc>
          <w:tcPr>
            <w:tcW w:w="795" w:type="dxa"/>
          </w:tcPr>
          <w:p w14:paraId="406A70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1048" w:type="dxa"/>
          </w:tcPr>
          <w:p w14:paraId="4E58E8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71</w:t>
            </w:r>
          </w:p>
        </w:tc>
        <w:tc>
          <w:tcPr>
            <w:tcW w:w="788" w:type="dxa"/>
          </w:tcPr>
          <w:p w14:paraId="43DC71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</w:tr>
      <w:tr w:rsidR="002F4839" w:rsidRPr="002F4839" w14:paraId="16AF0A21" w14:textId="77777777" w:rsidTr="00694356">
        <w:tc>
          <w:tcPr>
            <w:tcW w:w="971" w:type="dxa"/>
          </w:tcPr>
          <w:p w14:paraId="3CE219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1009" w:type="dxa"/>
          </w:tcPr>
          <w:p w14:paraId="49028F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825" w:type="dxa"/>
          </w:tcPr>
          <w:p w14:paraId="0239973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018" w:type="dxa"/>
          </w:tcPr>
          <w:p w14:paraId="766A01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810" w:type="dxa"/>
          </w:tcPr>
          <w:p w14:paraId="5BB915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1032" w:type="dxa"/>
          </w:tcPr>
          <w:p w14:paraId="666DF1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795" w:type="dxa"/>
          </w:tcPr>
          <w:p w14:paraId="22D8B3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1048" w:type="dxa"/>
          </w:tcPr>
          <w:p w14:paraId="6E7474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788" w:type="dxa"/>
          </w:tcPr>
          <w:p w14:paraId="049657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</w:tr>
      <w:tr w:rsidR="002F4839" w:rsidRPr="002F4839" w14:paraId="3C4901D5" w14:textId="77777777" w:rsidTr="00694356">
        <w:tc>
          <w:tcPr>
            <w:tcW w:w="971" w:type="dxa"/>
          </w:tcPr>
          <w:p w14:paraId="54244B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1009" w:type="dxa"/>
          </w:tcPr>
          <w:p w14:paraId="0F800A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25" w:type="dxa"/>
          </w:tcPr>
          <w:p w14:paraId="3E16EB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1018" w:type="dxa"/>
          </w:tcPr>
          <w:p w14:paraId="106314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810" w:type="dxa"/>
          </w:tcPr>
          <w:p w14:paraId="44252A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.88</w:t>
            </w:r>
          </w:p>
        </w:tc>
        <w:tc>
          <w:tcPr>
            <w:tcW w:w="1032" w:type="dxa"/>
          </w:tcPr>
          <w:p w14:paraId="60E0ED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50</w:t>
            </w:r>
          </w:p>
        </w:tc>
        <w:tc>
          <w:tcPr>
            <w:tcW w:w="795" w:type="dxa"/>
          </w:tcPr>
          <w:p w14:paraId="3009FB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1048" w:type="dxa"/>
          </w:tcPr>
          <w:p w14:paraId="0A149D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78</w:t>
            </w:r>
          </w:p>
        </w:tc>
        <w:tc>
          <w:tcPr>
            <w:tcW w:w="788" w:type="dxa"/>
          </w:tcPr>
          <w:p w14:paraId="53F0145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</w:tr>
      <w:tr w:rsidR="002F4839" w:rsidRPr="002F4839" w14:paraId="6EA1F94A" w14:textId="77777777" w:rsidTr="00694356">
        <w:tc>
          <w:tcPr>
            <w:tcW w:w="971" w:type="dxa"/>
          </w:tcPr>
          <w:p w14:paraId="57D813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1009" w:type="dxa"/>
          </w:tcPr>
          <w:p w14:paraId="175E0A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25" w:type="dxa"/>
          </w:tcPr>
          <w:p w14:paraId="0DBCCB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1018" w:type="dxa"/>
          </w:tcPr>
          <w:p w14:paraId="1EC60D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810" w:type="dxa"/>
          </w:tcPr>
          <w:p w14:paraId="2F01FE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1032" w:type="dxa"/>
          </w:tcPr>
          <w:p w14:paraId="7A8DB4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48</w:t>
            </w:r>
          </w:p>
        </w:tc>
        <w:tc>
          <w:tcPr>
            <w:tcW w:w="795" w:type="dxa"/>
          </w:tcPr>
          <w:p w14:paraId="295F80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1048" w:type="dxa"/>
          </w:tcPr>
          <w:p w14:paraId="4FCC24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788" w:type="dxa"/>
          </w:tcPr>
          <w:p w14:paraId="65AB10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2E99DD46" w14:textId="77777777" w:rsidTr="00694356">
        <w:tc>
          <w:tcPr>
            <w:tcW w:w="971" w:type="dxa"/>
          </w:tcPr>
          <w:p w14:paraId="56E587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1009" w:type="dxa"/>
          </w:tcPr>
          <w:p w14:paraId="3E9DE0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825" w:type="dxa"/>
          </w:tcPr>
          <w:p w14:paraId="49C508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1018" w:type="dxa"/>
          </w:tcPr>
          <w:p w14:paraId="26D6EC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810" w:type="dxa"/>
          </w:tcPr>
          <w:p w14:paraId="1E4A41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1032" w:type="dxa"/>
          </w:tcPr>
          <w:p w14:paraId="21BA6D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68</w:t>
            </w:r>
          </w:p>
        </w:tc>
        <w:tc>
          <w:tcPr>
            <w:tcW w:w="795" w:type="dxa"/>
          </w:tcPr>
          <w:p w14:paraId="08084D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1048" w:type="dxa"/>
          </w:tcPr>
          <w:p w14:paraId="41A14E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788" w:type="dxa"/>
          </w:tcPr>
          <w:p w14:paraId="644B0F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  <w:tr w:rsidR="002F4839" w:rsidRPr="002F4839" w14:paraId="1B1275A2" w14:textId="77777777" w:rsidTr="00694356">
        <w:tc>
          <w:tcPr>
            <w:tcW w:w="971" w:type="dxa"/>
          </w:tcPr>
          <w:p w14:paraId="5FCA82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1009" w:type="dxa"/>
          </w:tcPr>
          <w:p w14:paraId="76FE1C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825" w:type="dxa"/>
          </w:tcPr>
          <w:p w14:paraId="0D881D7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1018" w:type="dxa"/>
          </w:tcPr>
          <w:p w14:paraId="39DEE4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810" w:type="dxa"/>
          </w:tcPr>
          <w:p w14:paraId="36EEEC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1032" w:type="dxa"/>
          </w:tcPr>
          <w:p w14:paraId="06F53F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44</w:t>
            </w:r>
          </w:p>
        </w:tc>
        <w:tc>
          <w:tcPr>
            <w:tcW w:w="795" w:type="dxa"/>
          </w:tcPr>
          <w:p w14:paraId="097FC1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1048" w:type="dxa"/>
          </w:tcPr>
          <w:p w14:paraId="053573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84</w:t>
            </w:r>
          </w:p>
        </w:tc>
        <w:tc>
          <w:tcPr>
            <w:tcW w:w="788" w:type="dxa"/>
          </w:tcPr>
          <w:p w14:paraId="6EA06A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</w:tr>
      <w:tr w:rsidR="002F4839" w:rsidRPr="002F4839" w14:paraId="218A2A90" w14:textId="77777777" w:rsidTr="00694356">
        <w:tc>
          <w:tcPr>
            <w:tcW w:w="971" w:type="dxa"/>
          </w:tcPr>
          <w:p w14:paraId="2E377E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1009" w:type="dxa"/>
          </w:tcPr>
          <w:p w14:paraId="220751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825" w:type="dxa"/>
          </w:tcPr>
          <w:p w14:paraId="0DC46C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1018" w:type="dxa"/>
          </w:tcPr>
          <w:p w14:paraId="438EAD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810" w:type="dxa"/>
          </w:tcPr>
          <w:p w14:paraId="53A57D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1032" w:type="dxa"/>
          </w:tcPr>
          <w:p w14:paraId="0EC2D7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795" w:type="dxa"/>
          </w:tcPr>
          <w:p w14:paraId="63D0DA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1048" w:type="dxa"/>
          </w:tcPr>
          <w:p w14:paraId="5E5D49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09</w:t>
            </w:r>
          </w:p>
        </w:tc>
        <w:tc>
          <w:tcPr>
            <w:tcW w:w="788" w:type="dxa"/>
          </w:tcPr>
          <w:p w14:paraId="3BE37E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55CBE0B1" w14:textId="77777777" w:rsidTr="00694356">
        <w:tc>
          <w:tcPr>
            <w:tcW w:w="971" w:type="dxa"/>
          </w:tcPr>
          <w:p w14:paraId="4C8F9A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1009" w:type="dxa"/>
          </w:tcPr>
          <w:p w14:paraId="3C29BF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25" w:type="dxa"/>
          </w:tcPr>
          <w:p w14:paraId="289485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  <w:tc>
          <w:tcPr>
            <w:tcW w:w="1018" w:type="dxa"/>
          </w:tcPr>
          <w:p w14:paraId="64E4E9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23</w:t>
            </w:r>
          </w:p>
        </w:tc>
        <w:tc>
          <w:tcPr>
            <w:tcW w:w="810" w:type="dxa"/>
          </w:tcPr>
          <w:p w14:paraId="3CF085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1032" w:type="dxa"/>
          </w:tcPr>
          <w:p w14:paraId="723568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40</w:t>
            </w:r>
          </w:p>
        </w:tc>
        <w:tc>
          <w:tcPr>
            <w:tcW w:w="795" w:type="dxa"/>
          </w:tcPr>
          <w:p w14:paraId="05E5BF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.76</w:t>
            </w:r>
          </w:p>
        </w:tc>
        <w:tc>
          <w:tcPr>
            <w:tcW w:w="1048" w:type="dxa"/>
          </w:tcPr>
          <w:p w14:paraId="59F31F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88" w:type="dxa"/>
          </w:tcPr>
          <w:p w14:paraId="5F18CF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1027D147" w14:textId="77777777" w:rsidTr="00694356">
        <w:tc>
          <w:tcPr>
            <w:tcW w:w="971" w:type="dxa"/>
          </w:tcPr>
          <w:p w14:paraId="0977BE4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1009" w:type="dxa"/>
          </w:tcPr>
          <w:p w14:paraId="51CB19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25" w:type="dxa"/>
          </w:tcPr>
          <w:p w14:paraId="77B0A5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1018" w:type="dxa"/>
          </w:tcPr>
          <w:p w14:paraId="4ED847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12</w:t>
            </w:r>
          </w:p>
        </w:tc>
        <w:tc>
          <w:tcPr>
            <w:tcW w:w="810" w:type="dxa"/>
          </w:tcPr>
          <w:p w14:paraId="5A319F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.60</w:t>
            </w:r>
          </w:p>
        </w:tc>
        <w:tc>
          <w:tcPr>
            <w:tcW w:w="1032" w:type="dxa"/>
          </w:tcPr>
          <w:p w14:paraId="3CD19D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5" w:type="dxa"/>
          </w:tcPr>
          <w:p w14:paraId="5095B1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1048" w:type="dxa"/>
          </w:tcPr>
          <w:p w14:paraId="19D279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788" w:type="dxa"/>
          </w:tcPr>
          <w:p w14:paraId="3A8B617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</w:tbl>
    <w:p w14:paraId="6294549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1975–2017. Rates were calculated as number of deaths per 100,000 person-years and age-adjusted to the 2000 U.S. standard population.</w:t>
      </w:r>
    </w:p>
    <w:p w14:paraId="6F7E808B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deaths in the time interval.</w:t>
      </w:r>
    </w:p>
    <w:p w14:paraId="63164436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6843C53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AF21458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15. Squamous cell carcinoma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 according to stage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69"/>
        <w:gridCol w:w="926"/>
        <w:gridCol w:w="914"/>
        <w:gridCol w:w="918"/>
        <w:gridCol w:w="909"/>
        <w:gridCol w:w="916"/>
        <w:gridCol w:w="909"/>
        <w:gridCol w:w="926"/>
        <w:gridCol w:w="909"/>
      </w:tblGrid>
      <w:tr w:rsidR="002F4839" w:rsidRPr="002F4839" w14:paraId="52A52AAC" w14:textId="77777777" w:rsidTr="00694356">
        <w:tc>
          <w:tcPr>
            <w:tcW w:w="969" w:type="dxa"/>
            <w:vMerge w:val="restart"/>
            <w:vAlign w:val="center"/>
          </w:tcPr>
          <w:p w14:paraId="040338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7327" w:type="dxa"/>
            <w:gridSpan w:val="8"/>
            <w:vAlign w:val="center"/>
          </w:tcPr>
          <w:p w14:paraId="0A96B4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Stage</w:t>
            </w:r>
          </w:p>
        </w:tc>
      </w:tr>
      <w:tr w:rsidR="002F4839" w:rsidRPr="002F4839" w14:paraId="23F3A16E" w14:textId="77777777" w:rsidTr="00694356">
        <w:tc>
          <w:tcPr>
            <w:tcW w:w="969" w:type="dxa"/>
            <w:vMerge/>
          </w:tcPr>
          <w:p w14:paraId="2562DEA7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840" w:type="dxa"/>
            <w:gridSpan w:val="2"/>
            <w:vAlign w:val="center"/>
          </w:tcPr>
          <w:p w14:paraId="5D0482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Localized</w:t>
            </w:r>
          </w:p>
        </w:tc>
        <w:tc>
          <w:tcPr>
            <w:tcW w:w="1827" w:type="dxa"/>
            <w:gridSpan w:val="2"/>
            <w:vAlign w:val="center"/>
          </w:tcPr>
          <w:p w14:paraId="110242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Regional</w:t>
            </w:r>
          </w:p>
        </w:tc>
        <w:tc>
          <w:tcPr>
            <w:tcW w:w="1825" w:type="dxa"/>
            <w:gridSpan w:val="2"/>
            <w:vAlign w:val="center"/>
          </w:tcPr>
          <w:p w14:paraId="1EBA254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Distant</w:t>
            </w:r>
          </w:p>
        </w:tc>
        <w:tc>
          <w:tcPr>
            <w:tcW w:w="1835" w:type="dxa"/>
            <w:gridSpan w:val="2"/>
            <w:vAlign w:val="center"/>
          </w:tcPr>
          <w:p w14:paraId="663540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U</w:t>
            </w:r>
            <w:r w:rsidRPr="002F4839">
              <w:rPr>
                <w:rFonts w:eastAsia="等线" w:cs="Times New Roman"/>
                <w:sz w:val="18"/>
              </w:rPr>
              <w:t>nknown</w:t>
            </w:r>
          </w:p>
        </w:tc>
      </w:tr>
      <w:tr w:rsidR="002F4839" w:rsidRPr="002F4839" w14:paraId="6939C6CF" w14:textId="77777777" w:rsidTr="00694356">
        <w:tc>
          <w:tcPr>
            <w:tcW w:w="969" w:type="dxa"/>
            <w:vMerge/>
          </w:tcPr>
          <w:p w14:paraId="5484CAC8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926" w:type="dxa"/>
          </w:tcPr>
          <w:p w14:paraId="056441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914" w:type="dxa"/>
          </w:tcPr>
          <w:p w14:paraId="724426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8" w:type="dxa"/>
          </w:tcPr>
          <w:p w14:paraId="3B86FB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909" w:type="dxa"/>
          </w:tcPr>
          <w:p w14:paraId="447ADE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16" w:type="dxa"/>
          </w:tcPr>
          <w:p w14:paraId="38BC91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909" w:type="dxa"/>
          </w:tcPr>
          <w:p w14:paraId="352D47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26" w:type="dxa"/>
          </w:tcPr>
          <w:p w14:paraId="2521C4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909" w:type="dxa"/>
          </w:tcPr>
          <w:p w14:paraId="1B821A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261DC500" w14:textId="77777777" w:rsidTr="00694356">
        <w:tc>
          <w:tcPr>
            <w:tcW w:w="969" w:type="dxa"/>
          </w:tcPr>
          <w:p w14:paraId="688CE4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926" w:type="dxa"/>
          </w:tcPr>
          <w:p w14:paraId="0023A1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914" w:type="dxa"/>
          </w:tcPr>
          <w:p w14:paraId="7208F9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918" w:type="dxa"/>
          </w:tcPr>
          <w:p w14:paraId="5D5CCC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909" w:type="dxa"/>
          </w:tcPr>
          <w:p w14:paraId="4C0D43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.68</w:t>
            </w:r>
          </w:p>
        </w:tc>
        <w:tc>
          <w:tcPr>
            <w:tcW w:w="916" w:type="dxa"/>
          </w:tcPr>
          <w:p w14:paraId="33DE91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9" w:type="dxa"/>
          </w:tcPr>
          <w:p w14:paraId="7C76C9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26" w:type="dxa"/>
          </w:tcPr>
          <w:p w14:paraId="7419FC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9" w:type="dxa"/>
          </w:tcPr>
          <w:p w14:paraId="23EBBF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</w:tr>
      <w:tr w:rsidR="002F4839" w:rsidRPr="002F4839" w14:paraId="5A610CE2" w14:textId="77777777" w:rsidTr="00694356">
        <w:tc>
          <w:tcPr>
            <w:tcW w:w="969" w:type="dxa"/>
          </w:tcPr>
          <w:p w14:paraId="5F1B59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926" w:type="dxa"/>
          </w:tcPr>
          <w:p w14:paraId="3740C9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75</w:t>
            </w:r>
          </w:p>
        </w:tc>
        <w:tc>
          <w:tcPr>
            <w:tcW w:w="914" w:type="dxa"/>
          </w:tcPr>
          <w:p w14:paraId="4B8ECA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18" w:type="dxa"/>
          </w:tcPr>
          <w:p w14:paraId="3FEE4A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909" w:type="dxa"/>
          </w:tcPr>
          <w:p w14:paraId="33AF04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.91</w:t>
            </w:r>
          </w:p>
        </w:tc>
        <w:tc>
          <w:tcPr>
            <w:tcW w:w="916" w:type="dxa"/>
          </w:tcPr>
          <w:p w14:paraId="5C42DC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9" w:type="dxa"/>
          </w:tcPr>
          <w:p w14:paraId="0C1F43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  <w:tc>
          <w:tcPr>
            <w:tcW w:w="926" w:type="dxa"/>
          </w:tcPr>
          <w:p w14:paraId="2663E6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9" w:type="dxa"/>
          </w:tcPr>
          <w:p w14:paraId="61A036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.30</w:t>
            </w:r>
          </w:p>
        </w:tc>
      </w:tr>
      <w:tr w:rsidR="002F4839" w:rsidRPr="002F4839" w14:paraId="2C6D6517" w14:textId="77777777" w:rsidTr="00694356">
        <w:tc>
          <w:tcPr>
            <w:tcW w:w="969" w:type="dxa"/>
          </w:tcPr>
          <w:p w14:paraId="58382F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926" w:type="dxa"/>
          </w:tcPr>
          <w:p w14:paraId="7E8686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914" w:type="dxa"/>
          </w:tcPr>
          <w:p w14:paraId="09E2C3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918" w:type="dxa"/>
          </w:tcPr>
          <w:p w14:paraId="5B7C82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909" w:type="dxa"/>
          </w:tcPr>
          <w:p w14:paraId="529EBC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916" w:type="dxa"/>
          </w:tcPr>
          <w:p w14:paraId="2EACAB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9" w:type="dxa"/>
          </w:tcPr>
          <w:p w14:paraId="3137642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6" w:type="dxa"/>
          </w:tcPr>
          <w:p w14:paraId="350B1E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9" w:type="dxa"/>
          </w:tcPr>
          <w:p w14:paraId="069F68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</w:tr>
      <w:tr w:rsidR="002F4839" w:rsidRPr="002F4839" w14:paraId="5C5C9AD5" w14:textId="77777777" w:rsidTr="00694356">
        <w:tc>
          <w:tcPr>
            <w:tcW w:w="969" w:type="dxa"/>
          </w:tcPr>
          <w:p w14:paraId="7BCBE0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926" w:type="dxa"/>
          </w:tcPr>
          <w:p w14:paraId="577BC9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72</w:t>
            </w:r>
          </w:p>
        </w:tc>
        <w:tc>
          <w:tcPr>
            <w:tcW w:w="914" w:type="dxa"/>
          </w:tcPr>
          <w:p w14:paraId="42FB7E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18" w:type="dxa"/>
          </w:tcPr>
          <w:p w14:paraId="453660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909" w:type="dxa"/>
          </w:tcPr>
          <w:p w14:paraId="5224B3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916" w:type="dxa"/>
          </w:tcPr>
          <w:p w14:paraId="650956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9" w:type="dxa"/>
          </w:tcPr>
          <w:p w14:paraId="3259BE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26" w:type="dxa"/>
          </w:tcPr>
          <w:p w14:paraId="37FFA1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9" w:type="dxa"/>
          </w:tcPr>
          <w:p w14:paraId="64E5BB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584D7E20" w14:textId="77777777" w:rsidTr="00694356">
        <w:tc>
          <w:tcPr>
            <w:tcW w:w="969" w:type="dxa"/>
          </w:tcPr>
          <w:p w14:paraId="67ACBA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926" w:type="dxa"/>
          </w:tcPr>
          <w:p w14:paraId="6887AA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88</w:t>
            </w:r>
          </w:p>
        </w:tc>
        <w:tc>
          <w:tcPr>
            <w:tcW w:w="914" w:type="dxa"/>
          </w:tcPr>
          <w:p w14:paraId="37B09A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918" w:type="dxa"/>
          </w:tcPr>
          <w:p w14:paraId="0D2799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909" w:type="dxa"/>
          </w:tcPr>
          <w:p w14:paraId="4335CD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916" w:type="dxa"/>
          </w:tcPr>
          <w:p w14:paraId="020B3F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9" w:type="dxa"/>
          </w:tcPr>
          <w:p w14:paraId="048A74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.33</w:t>
            </w:r>
          </w:p>
        </w:tc>
        <w:tc>
          <w:tcPr>
            <w:tcW w:w="926" w:type="dxa"/>
          </w:tcPr>
          <w:p w14:paraId="4E95E9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9" w:type="dxa"/>
          </w:tcPr>
          <w:p w14:paraId="68246B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</w:tr>
      <w:tr w:rsidR="002F4839" w:rsidRPr="002F4839" w14:paraId="5C2C747D" w14:textId="77777777" w:rsidTr="00694356">
        <w:tc>
          <w:tcPr>
            <w:tcW w:w="969" w:type="dxa"/>
          </w:tcPr>
          <w:p w14:paraId="2FEC645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926" w:type="dxa"/>
          </w:tcPr>
          <w:p w14:paraId="1AD272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05</w:t>
            </w:r>
          </w:p>
        </w:tc>
        <w:tc>
          <w:tcPr>
            <w:tcW w:w="914" w:type="dxa"/>
          </w:tcPr>
          <w:p w14:paraId="16737C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18" w:type="dxa"/>
          </w:tcPr>
          <w:p w14:paraId="678389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909" w:type="dxa"/>
          </w:tcPr>
          <w:p w14:paraId="3C44FF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16" w:type="dxa"/>
          </w:tcPr>
          <w:p w14:paraId="3E1602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9" w:type="dxa"/>
          </w:tcPr>
          <w:p w14:paraId="6D59E8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926" w:type="dxa"/>
          </w:tcPr>
          <w:p w14:paraId="2D2D8B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9" w:type="dxa"/>
          </w:tcPr>
          <w:p w14:paraId="474C7B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</w:tr>
      <w:tr w:rsidR="002F4839" w:rsidRPr="002F4839" w14:paraId="0411446B" w14:textId="77777777" w:rsidTr="00694356">
        <w:tc>
          <w:tcPr>
            <w:tcW w:w="969" w:type="dxa"/>
          </w:tcPr>
          <w:p w14:paraId="307DB5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926" w:type="dxa"/>
          </w:tcPr>
          <w:p w14:paraId="61BA23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914" w:type="dxa"/>
          </w:tcPr>
          <w:p w14:paraId="3CF50C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8" w:type="dxa"/>
          </w:tcPr>
          <w:p w14:paraId="1FFE10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909" w:type="dxa"/>
          </w:tcPr>
          <w:p w14:paraId="70DC47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16" w:type="dxa"/>
          </w:tcPr>
          <w:p w14:paraId="4DB7F5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9" w:type="dxa"/>
          </w:tcPr>
          <w:p w14:paraId="254D18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26" w:type="dxa"/>
          </w:tcPr>
          <w:p w14:paraId="19BF26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9" w:type="dxa"/>
          </w:tcPr>
          <w:p w14:paraId="553F9A5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03E3F6B2" w14:textId="77777777" w:rsidTr="00694356">
        <w:tc>
          <w:tcPr>
            <w:tcW w:w="969" w:type="dxa"/>
          </w:tcPr>
          <w:p w14:paraId="257A688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926" w:type="dxa"/>
          </w:tcPr>
          <w:p w14:paraId="6409E5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914" w:type="dxa"/>
          </w:tcPr>
          <w:p w14:paraId="6AB473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918" w:type="dxa"/>
          </w:tcPr>
          <w:p w14:paraId="27B160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909" w:type="dxa"/>
          </w:tcPr>
          <w:p w14:paraId="5AC657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16" w:type="dxa"/>
          </w:tcPr>
          <w:p w14:paraId="062A25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9" w:type="dxa"/>
          </w:tcPr>
          <w:p w14:paraId="19DF40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26" w:type="dxa"/>
          </w:tcPr>
          <w:p w14:paraId="24C89B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9" w:type="dxa"/>
          </w:tcPr>
          <w:p w14:paraId="3F0A29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5C74F556" w14:textId="77777777" w:rsidTr="00694356">
        <w:tc>
          <w:tcPr>
            <w:tcW w:w="969" w:type="dxa"/>
          </w:tcPr>
          <w:p w14:paraId="5B7BB1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926" w:type="dxa"/>
          </w:tcPr>
          <w:p w14:paraId="335D12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914" w:type="dxa"/>
          </w:tcPr>
          <w:p w14:paraId="1490C1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18" w:type="dxa"/>
          </w:tcPr>
          <w:p w14:paraId="105410A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909" w:type="dxa"/>
          </w:tcPr>
          <w:p w14:paraId="040F5E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6" w:type="dxa"/>
          </w:tcPr>
          <w:p w14:paraId="5CB609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9" w:type="dxa"/>
          </w:tcPr>
          <w:p w14:paraId="4EA540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6" w:type="dxa"/>
          </w:tcPr>
          <w:p w14:paraId="3499C1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9" w:type="dxa"/>
          </w:tcPr>
          <w:p w14:paraId="0992B6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56982D3F" w14:textId="77777777" w:rsidTr="00694356">
        <w:tc>
          <w:tcPr>
            <w:tcW w:w="969" w:type="dxa"/>
          </w:tcPr>
          <w:p w14:paraId="0DF4BC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926" w:type="dxa"/>
          </w:tcPr>
          <w:p w14:paraId="00F37F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914" w:type="dxa"/>
          </w:tcPr>
          <w:p w14:paraId="187E06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918" w:type="dxa"/>
          </w:tcPr>
          <w:p w14:paraId="35CE15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909" w:type="dxa"/>
          </w:tcPr>
          <w:p w14:paraId="3E2D28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16" w:type="dxa"/>
          </w:tcPr>
          <w:p w14:paraId="65895C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9" w:type="dxa"/>
          </w:tcPr>
          <w:p w14:paraId="61AE93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26" w:type="dxa"/>
          </w:tcPr>
          <w:p w14:paraId="015809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909" w:type="dxa"/>
          </w:tcPr>
          <w:p w14:paraId="297A5E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</w:tr>
      <w:tr w:rsidR="002F4839" w:rsidRPr="002F4839" w14:paraId="1C9CEBF0" w14:textId="77777777" w:rsidTr="00694356">
        <w:tc>
          <w:tcPr>
            <w:tcW w:w="969" w:type="dxa"/>
          </w:tcPr>
          <w:p w14:paraId="270CA0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926" w:type="dxa"/>
          </w:tcPr>
          <w:p w14:paraId="2A88FD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83</w:t>
            </w:r>
          </w:p>
        </w:tc>
        <w:tc>
          <w:tcPr>
            <w:tcW w:w="914" w:type="dxa"/>
          </w:tcPr>
          <w:p w14:paraId="645EC2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918" w:type="dxa"/>
          </w:tcPr>
          <w:p w14:paraId="226583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909" w:type="dxa"/>
          </w:tcPr>
          <w:p w14:paraId="2B7D42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16" w:type="dxa"/>
          </w:tcPr>
          <w:p w14:paraId="7F7401C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909" w:type="dxa"/>
          </w:tcPr>
          <w:p w14:paraId="2075E1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26" w:type="dxa"/>
          </w:tcPr>
          <w:p w14:paraId="654E3A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9" w:type="dxa"/>
          </w:tcPr>
          <w:p w14:paraId="05189F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1BA84071" w14:textId="77777777" w:rsidTr="00694356">
        <w:tc>
          <w:tcPr>
            <w:tcW w:w="969" w:type="dxa"/>
          </w:tcPr>
          <w:p w14:paraId="4B1405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926" w:type="dxa"/>
          </w:tcPr>
          <w:p w14:paraId="5A30F7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914" w:type="dxa"/>
          </w:tcPr>
          <w:p w14:paraId="23818CE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918" w:type="dxa"/>
          </w:tcPr>
          <w:p w14:paraId="3C0841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18</w:t>
            </w:r>
          </w:p>
        </w:tc>
        <w:tc>
          <w:tcPr>
            <w:tcW w:w="909" w:type="dxa"/>
          </w:tcPr>
          <w:p w14:paraId="23C8B0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16" w:type="dxa"/>
          </w:tcPr>
          <w:p w14:paraId="652E6B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9" w:type="dxa"/>
          </w:tcPr>
          <w:p w14:paraId="40D1D1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26" w:type="dxa"/>
          </w:tcPr>
          <w:p w14:paraId="4C70FB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9" w:type="dxa"/>
          </w:tcPr>
          <w:p w14:paraId="256480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39A577AE" w14:textId="77777777" w:rsidTr="00694356">
        <w:tc>
          <w:tcPr>
            <w:tcW w:w="969" w:type="dxa"/>
          </w:tcPr>
          <w:p w14:paraId="20BCE4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926" w:type="dxa"/>
          </w:tcPr>
          <w:p w14:paraId="098D43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914" w:type="dxa"/>
          </w:tcPr>
          <w:p w14:paraId="0B6C97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  <w:tc>
          <w:tcPr>
            <w:tcW w:w="918" w:type="dxa"/>
          </w:tcPr>
          <w:p w14:paraId="5FF754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909" w:type="dxa"/>
          </w:tcPr>
          <w:p w14:paraId="2E80E9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916" w:type="dxa"/>
          </w:tcPr>
          <w:p w14:paraId="2286D2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9" w:type="dxa"/>
          </w:tcPr>
          <w:p w14:paraId="29531A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6" w:type="dxa"/>
          </w:tcPr>
          <w:p w14:paraId="743EF4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9" w:type="dxa"/>
          </w:tcPr>
          <w:p w14:paraId="2E3EC8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</w:tr>
      <w:tr w:rsidR="002F4839" w:rsidRPr="002F4839" w14:paraId="722079E8" w14:textId="77777777" w:rsidTr="00694356">
        <w:tc>
          <w:tcPr>
            <w:tcW w:w="969" w:type="dxa"/>
          </w:tcPr>
          <w:p w14:paraId="1BED18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926" w:type="dxa"/>
          </w:tcPr>
          <w:p w14:paraId="71C207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97</w:t>
            </w:r>
          </w:p>
        </w:tc>
        <w:tc>
          <w:tcPr>
            <w:tcW w:w="914" w:type="dxa"/>
          </w:tcPr>
          <w:p w14:paraId="3BB77D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  <w:tc>
          <w:tcPr>
            <w:tcW w:w="918" w:type="dxa"/>
          </w:tcPr>
          <w:p w14:paraId="095170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909" w:type="dxa"/>
          </w:tcPr>
          <w:p w14:paraId="145C0A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16" w:type="dxa"/>
          </w:tcPr>
          <w:p w14:paraId="2A13E9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9" w:type="dxa"/>
          </w:tcPr>
          <w:p w14:paraId="5903A0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926" w:type="dxa"/>
          </w:tcPr>
          <w:p w14:paraId="7B3598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9" w:type="dxa"/>
          </w:tcPr>
          <w:p w14:paraId="5235B9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2B0FB34B" w14:textId="77777777" w:rsidTr="00694356">
        <w:tc>
          <w:tcPr>
            <w:tcW w:w="969" w:type="dxa"/>
          </w:tcPr>
          <w:p w14:paraId="62F1C0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926" w:type="dxa"/>
          </w:tcPr>
          <w:p w14:paraId="6F76AF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14" w:type="dxa"/>
          </w:tcPr>
          <w:p w14:paraId="373AC6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18" w:type="dxa"/>
          </w:tcPr>
          <w:p w14:paraId="64E152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93</w:t>
            </w:r>
          </w:p>
        </w:tc>
        <w:tc>
          <w:tcPr>
            <w:tcW w:w="909" w:type="dxa"/>
          </w:tcPr>
          <w:p w14:paraId="331BED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916" w:type="dxa"/>
          </w:tcPr>
          <w:p w14:paraId="516513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9" w:type="dxa"/>
          </w:tcPr>
          <w:p w14:paraId="2DA75A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26" w:type="dxa"/>
          </w:tcPr>
          <w:p w14:paraId="083E03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9" w:type="dxa"/>
          </w:tcPr>
          <w:p w14:paraId="4E1231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6DA545CE" w14:textId="77777777" w:rsidTr="00694356">
        <w:tc>
          <w:tcPr>
            <w:tcW w:w="969" w:type="dxa"/>
          </w:tcPr>
          <w:p w14:paraId="145E0D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926" w:type="dxa"/>
          </w:tcPr>
          <w:p w14:paraId="772881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914" w:type="dxa"/>
          </w:tcPr>
          <w:p w14:paraId="67EA84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918" w:type="dxa"/>
          </w:tcPr>
          <w:p w14:paraId="2AFBE4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909" w:type="dxa"/>
          </w:tcPr>
          <w:p w14:paraId="1C6C7F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916" w:type="dxa"/>
          </w:tcPr>
          <w:p w14:paraId="0969776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9" w:type="dxa"/>
          </w:tcPr>
          <w:p w14:paraId="2E1615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26" w:type="dxa"/>
          </w:tcPr>
          <w:p w14:paraId="204CC8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9" w:type="dxa"/>
          </w:tcPr>
          <w:p w14:paraId="3CB101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13D6D192" w14:textId="77777777" w:rsidTr="00694356">
        <w:tc>
          <w:tcPr>
            <w:tcW w:w="969" w:type="dxa"/>
          </w:tcPr>
          <w:p w14:paraId="7873F1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926" w:type="dxa"/>
          </w:tcPr>
          <w:p w14:paraId="12FD5F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82</w:t>
            </w:r>
          </w:p>
        </w:tc>
        <w:tc>
          <w:tcPr>
            <w:tcW w:w="914" w:type="dxa"/>
          </w:tcPr>
          <w:p w14:paraId="1D366EF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.05</w:t>
            </w:r>
          </w:p>
        </w:tc>
        <w:tc>
          <w:tcPr>
            <w:tcW w:w="918" w:type="dxa"/>
          </w:tcPr>
          <w:p w14:paraId="4C4AEF1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909" w:type="dxa"/>
          </w:tcPr>
          <w:p w14:paraId="71C404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6" w:type="dxa"/>
          </w:tcPr>
          <w:p w14:paraId="07DB47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9" w:type="dxa"/>
          </w:tcPr>
          <w:p w14:paraId="026133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26" w:type="dxa"/>
          </w:tcPr>
          <w:p w14:paraId="65F6B2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9" w:type="dxa"/>
          </w:tcPr>
          <w:p w14:paraId="44372D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2CB34DFA" w14:textId="77777777" w:rsidTr="00694356">
        <w:tc>
          <w:tcPr>
            <w:tcW w:w="969" w:type="dxa"/>
          </w:tcPr>
          <w:p w14:paraId="333284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926" w:type="dxa"/>
          </w:tcPr>
          <w:p w14:paraId="340412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914" w:type="dxa"/>
          </w:tcPr>
          <w:p w14:paraId="1B372B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918" w:type="dxa"/>
          </w:tcPr>
          <w:p w14:paraId="2E93DA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909" w:type="dxa"/>
          </w:tcPr>
          <w:p w14:paraId="7929996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.31</w:t>
            </w:r>
          </w:p>
        </w:tc>
        <w:tc>
          <w:tcPr>
            <w:tcW w:w="916" w:type="dxa"/>
          </w:tcPr>
          <w:p w14:paraId="4BEDF1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909" w:type="dxa"/>
          </w:tcPr>
          <w:p w14:paraId="026733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926" w:type="dxa"/>
          </w:tcPr>
          <w:p w14:paraId="4C340D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9" w:type="dxa"/>
          </w:tcPr>
          <w:p w14:paraId="03F36D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1A16EFC3" w14:textId="77777777" w:rsidTr="00694356">
        <w:tc>
          <w:tcPr>
            <w:tcW w:w="969" w:type="dxa"/>
          </w:tcPr>
          <w:p w14:paraId="75C330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926" w:type="dxa"/>
          </w:tcPr>
          <w:p w14:paraId="5C3634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25</w:t>
            </w:r>
          </w:p>
        </w:tc>
        <w:tc>
          <w:tcPr>
            <w:tcW w:w="914" w:type="dxa"/>
          </w:tcPr>
          <w:p w14:paraId="26973D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918" w:type="dxa"/>
          </w:tcPr>
          <w:p w14:paraId="132BE0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30</w:t>
            </w:r>
          </w:p>
        </w:tc>
        <w:tc>
          <w:tcPr>
            <w:tcW w:w="909" w:type="dxa"/>
          </w:tcPr>
          <w:p w14:paraId="155663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  <w:tc>
          <w:tcPr>
            <w:tcW w:w="916" w:type="dxa"/>
          </w:tcPr>
          <w:p w14:paraId="2E3110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909" w:type="dxa"/>
          </w:tcPr>
          <w:p w14:paraId="2B57ED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926" w:type="dxa"/>
          </w:tcPr>
          <w:p w14:paraId="67520C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9" w:type="dxa"/>
          </w:tcPr>
          <w:p w14:paraId="51BB50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3C6DB238" w14:textId="77777777" w:rsidTr="00694356">
        <w:tc>
          <w:tcPr>
            <w:tcW w:w="969" w:type="dxa"/>
          </w:tcPr>
          <w:p w14:paraId="7CF8BC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926" w:type="dxa"/>
          </w:tcPr>
          <w:p w14:paraId="6D745C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</w:t>
            </w:r>
          </w:p>
        </w:tc>
        <w:tc>
          <w:tcPr>
            <w:tcW w:w="914" w:type="dxa"/>
          </w:tcPr>
          <w:p w14:paraId="240354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  <w:tc>
          <w:tcPr>
            <w:tcW w:w="918" w:type="dxa"/>
          </w:tcPr>
          <w:p w14:paraId="2EBEF9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909" w:type="dxa"/>
          </w:tcPr>
          <w:p w14:paraId="6F76DE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916" w:type="dxa"/>
          </w:tcPr>
          <w:p w14:paraId="3E493C4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9" w:type="dxa"/>
          </w:tcPr>
          <w:p w14:paraId="1A9A81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6" w:type="dxa"/>
          </w:tcPr>
          <w:p w14:paraId="345C7D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9" w:type="dxa"/>
          </w:tcPr>
          <w:p w14:paraId="5B49E1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750CF631" w14:textId="77777777" w:rsidTr="00694356">
        <w:tc>
          <w:tcPr>
            <w:tcW w:w="969" w:type="dxa"/>
          </w:tcPr>
          <w:p w14:paraId="575AD5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926" w:type="dxa"/>
          </w:tcPr>
          <w:p w14:paraId="52C7048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21</w:t>
            </w:r>
          </w:p>
        </w:tc>
        <w:tc>
          <w:tcPr>
            <w:tcW w:w="914" w:type="dxa"/>
          </w:tcPr>
          <w:p w14:paraId="3806CB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918" w:type="dxa"/>
          </w:tcPr>
          <w:p w14:paraId="77C06A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909" w:type="dxa"/>
          </w:tcPr>
          <w:p w14:paraId="2BC7D1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  <w:tc>
          <w:tcPr>
            <w:tcW w:w="916" w:type="dxa"/>
          </w:tcPr>
          <w:p w14:paraId="2BB521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909" w:type="dxa"/>
          </w:tcPr>
          <w:p w14:paraId="5ED71E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926" w:type="dxa"/>
          </w:tcPr>
          <w:p w14:paraId="7DC1F9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9" w:type="dxa"/>
          </w:tcPr>
          <w:p w14:paraId="157CEF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  <w:tr w:rsidR="002F4839" w:rsidRPr="002F4839" w14:paraId="0E359E76" w14:textId="77777777" w:rsidTr="00694356">
        <w:tc>
          <w:tcPr>
            <w:tcW w:w="969" w:type="dxa"/>
          </w:tcPr>
          <w:p w14:paraId="0D4D9E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926" w:type="dxa"/>
          </w:tcPr>
          <w:p w14:paraId="75BCDF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914" w:type="dxa"/>
          </w:tcPr>
          <w:p w14:paraId="69CAD1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918" w:type="dxa"/>
          </w:tcPr>
          <w:p w14:paraId="24C315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04</w:t>
            </w:r>
          </w:p>
        </w:tc>
        <w:tc>
          <w:tcPr>
            <w:tcW w:w="909" w:type="dxa"/>
          </w:tcPr>
          <w:p w14:paraId="6B13FCB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916" w:type="dxa"/>
          </w:tcPr>
          <w:p w14:paraId="78D1D9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909" w:type="dxa"/>
          </w:tcPr>
          <w:p w14:paraId="2582D3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926" w:type="dxa"/>
          </w:tcPr>
          <w:p w14:paraId="26FF58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909" w:type="dxa"/>
          </w:tcPr>
          <w:p w14:paraId="2D00AE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505E375D" w14:textId="77777777" w:rsidTr="00694356">
        <w:tc>
          <w:tcPr>
            <w:tcW w:w="969" w:type="dxa"/>
          </w:tcPr>
          <w:p w14:paraId="3A0CC7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926" w:type="dxa"/>
          </w:tcPr>
          <w:p w14:paraId="1754CA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914" w:type="dxa"/>
          </w:tcPr>
          <w:p w14:paraId="2AF518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.06</w:t>
            </w:r>
          </w:p>
        </w:tc>
        <w:tc>
          <w:tcPr>
            <w:tcW w:w="918" w:type="dxa"/>
          </w:tcPr>
          <w:p w14:paraId="17CB13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89</w:t>
            </w:r>
          </w:p>
        </w:tc>
        <w:tc>
          <w:tcPr>
            <w:tcW w:w="909" w:type="dxa"/>
          </w:tcPr>
          <w:p w14:paraId="64B7B4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  <w:tc>
          <w:tcPr>
            <w:tcW w:w="916" w:type="dxa"/>
          </w:tcPr>
          <w:p w14:paraId="7689B4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909" w:type="dxa"/>
          </w:tcPr>
          <w:p w14:paraId="1BD757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926" w:type="dxa"/>
          </w:tcPr>
          <w:p w14:paraId="2F42B0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909" w:type="dxa"/>
          </w:tcPr>
          <w:p w14:paraId="2C72EF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14FB8304" w14:textId="77777777" w:rsidTr="00694356">
        <w:tc>
          <w:tcPr>
            <w:tcW w:w="969" w:type="dxa"/>
          </w:tcPr>
          <w:p w14:paraId="497EDDE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926" w:type="dxa"/>
          </w:tcPr>
          <w:p w14:paraId="2312B4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914" w:type="dxa"/>
          </w:tcPr>
          <w:p w14:paraId="1F9873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918" w:type="dxa"/>
          </w:tcPr>
          <w:p w14:paraId="3699A7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909" w:type="dxa"/>
          </w:tcPr>
          <w:p w14:paraId="3FAAB8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916" w:type="dxa"/>
          </w:tcPr>
          <w:p w14:paraId="137B909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909" w:type="dxa"/>
          </w:tcPr>
          <w:p w14:paraId="06672F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26" w:type="dxa"/>
          </w:tcPr>
          <w:p w14:paraId="3FA651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909" w:type="dxa"/>
          </w:tcPr>
          <w:p w14:paraId="6A95EE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</w:tbl>
    <w:p w14:paraId="0FDDFB89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1975–2018. Rates were calculated as number of deaths per 100,000 person-years and age-adjusted to the 2000 U.S. standard population.</w:t>
      </w:r>
    </w:p>
    <w:p w14:paraId="52076A65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deaths in the time interval.</w:t>
      </w:r>
    </w:p>
    <w:p w14:paraId="0189844E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13A54F1F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7D9273D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16. Squamous cell carcinoma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 according to AJCC stage</w:t>
      </w:r>
    </w:p>
    <w:tbl>
      <w:tblPr>
        <w:tblStyle w:val="12"/>
        <w:tblW w:w="9067" w:type="dxa"/>
        <w:tblLayout w:type="fixed"/>
        <w:tblLook w:val="04A0" w:firstRow="1" w:lastRow="0" w:firstColumn="1" w:lastColumn="0" w:noHBand="0" w:noVBand="1"/>
      </w:tblPr>
      <w:tblGrid>
        <w:gridCol w:w="936"/>
        <w:gridCol w:w="794"/>
        <w:gridCol w:w="794"/>
        <w:gridCol w:w="794"/>
        <w:gridCol w:w="794"/>
        <w:gridCol w:w="794"/>
        <w:gridCol w:w="794"/>
        <w:gridCol w:w="794"/>
        <w:gridCol w:w="794"/>
        <w:gridCol w:w="929"/>
        <w:gridCol w:w="850"/>
      </w:tblGrid>
      <w:tr w:rsidR="002F4839" w:rsidRPr="002F4839" w14:paraId="30FE06DC" w14:textId="77777777" w:rsidTr="00694356">
        <w:tc>
          <w:tcPr>
            <w:tcW w:w="936" w:type="dxa"/>
            <w:vMerge w:val="restart"/>
            <w:vAlign w:val="center"/>
          </w:tcPr>
          <w:p w14:paraId="70C31F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8131" w:type="dxa"/>
            <w:gridSpan w:val="10"/>
            <w:vAlign w:val="center"/>
          </w:tcPr>
          <w:p w14:paraId="0897575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AJCC stage</w:t>
            </w:r>
          </w:p>
        </w:tc>
      </w:tr>
      <w:tr w:rsidR="002F4839" w:rsidRPr="002F4839" w14:paraId="6D1BA97B" w14:textId="77777777" w:rsidTr="00694356">
        <w:tc>
          <w:tcPr>
            <w:tcW w:w="936" w:type="dxa"/>
            <w:vMerge/>
          </w:tcPr>
          <w:p w14:paraId="1C59FB7E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311D4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</w:t>
            </w:r>
          </w:p>
        </w:tc>
        <w:tc>
          <w:tcPr>
            <w:tcW w:w="1588" w:type="dxa"/>
            <w:gridSpan w:val="2"/>
            <w:vAlign w:val="center"/>
          </w:tcPr>
          <w:p w14:paraId="1E20C0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II</w:t>
            </w:r>
          </w:p>
        </w:tc>
        <w:tc>
          <w:tcPr>
            <w:tcW w:w="1588" w:type="dxa"/>
            <w:gridSpan w:val="2"/>
            <w:vAlign w:val="center"/>
          </w:tcPr>
          <w:p w14:paraId="697AB6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III</w:t>
            </w:r>
          </w:p>
        </w:tc>
        <w:tc>
          <w:tcPr>
            <w:tcW w:w="1588" w:type="dxa"/>
            <w:gridSpan w:val="2"/>
            <w:vAlign w:val="center"/>
          </w:tcPr>
          <w:p w14:paraId="23C59D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IV</w:t>
            </w:r>
          </w:p>
        </w:tc>
        <w:tc>
          <w:tcPr>
            <w:tcW w:w="1779" w:type="dxa"/>
            <w:gridSpan w:val="2"/>
            <w:vAlign w:val="center"/>
          </w:tcPr>
          <w:p w14:paraId="6F460A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Unknown</w:t>
            </w:r>
          </w:p>
        </w:tc>
      </w:tr>
      <w:tr w:rsidR="002F4839" w:rsidRPr="002F4839" w14:paraId="72E644F8" w14:textId="77777777" w:rsidTr="00694356">
        <w:tc>
          <w:tcPr>
            <w:tcW w:w="936" w:type="dxa"/>
            <w:vMerge/>
          </w:tcPr>
          <w:p w14:paraId="5941D4C9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794" w:type="dxa"/>
          </w:tcPr>
          <w:p w14:paraId="4D8CFB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349F57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5FF2E3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040908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699DCC6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65B76E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794" w:type="dxa"/>
          </w:tcPr>
          <w:p w14:paraId="490A77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794" w:type="dxa"/>
          </w:tcPr>
          <w:p w14:paraId="318E00A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929" w:type="dxa"/>
          </w:tcPr>
          <w:p w14:paraId="2FBD0E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850" w:type="dxa"/>
          </w:tcPr>
          <w:p w14:paraId="02CFA4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3EEC3A46" w14:textId="77777777" w:rsidTr="00694356">
        <w:tc>
          <w:tcPr>
            <w:tcW w:w="936" w:type="dxa"/>
          </w:tcPr>
          <w:p w14:paraId="06F0DE1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794" w:type="dxa"/>
          </w:tcPr>
          <w:p w14:paraId="618452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2C674D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794" w:type="dxa"/>
          </w:tcPr>
          <w:p w14:paraId="120368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27D857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794" w:type="dxa"/>
          </w:tcPr>
          <w:p w14:paraId="3191E6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453CBC6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794" w:type="dxa"/>
          </w:tcPr>
          <w:p w14:paraId="461406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09480D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29" w:type="dxa"/>
          </w:tcPr>
          <w:p w14:paraId="2C2D14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850" w:type="dxa"/>
          </w:tcPr>
          <w:p w14:paraId="586893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</w:tr>
      <w:tr w:rsidR="002F4839" w:rsidRPr="002F4839" w14:paraId="6FAEC1A9" w14:textId="77777777" w:rsidTr="00694356">
        <w:tc>
          <w:tcPr>
            <w:tcW w:w="936" w:type="dxa"/>
          </w:tcPr>
          <w:p w14:paraId="078477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794" w:type="dxa"/>
          </w:tcPr>
          <w:p w14:paraId="7FE695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4BFA52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.64</w:t>
            </w:r>
          </w:p>
        </w:tc>
        <w:tc>
          <w:tcPr>
            <w:tcW w:w="794" w:type="dxa"/>
          </w:tcPr>
          <w:p w14:paraId="5D3768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31ADC3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.57</w:t>
            </w:r>
          </w:p>
        </w:tc>
        <w:tc>
          <w:tcPr>
            <w:tcW w:w="794" w:type="dxa"/>
          </w:tcPr>
          <w:p w14:paraId="72324E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0F0CDD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794" w:type="dxa"/>
          </w:tcPr>
          <w:p w14:paraId="7B9D74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62825E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  <w:tc>
          <w:tcPr>
            <w:tcW w:w="929" w:type="dxa"/>
          </w:tcPr>
          <w:p w14:paraId="3E6D29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7CE4C6E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.26</w:t>
            </w:r>
          </w:p>
        </w:tc>
      </w:tr>
      <w:tr w:rsidR="002F4839" w:rsidRPr="002F4839" w14:paraId="671F1AD5" w14:textId="77777777" w:rsidTr="00694356">
        <w:tc>
          <w:tcPr>
            <w:tcW w:w="936" w:type="dxa"/>
          </w:tcPr>
          <w:p w14:paraId="1E48707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794" w:type="dxa"/>
          </w:tcPr>
          <w:p w14:paraId="5C0EAF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3A72F61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.63</w:t>
            </w:r>
          </w:p>
        </w:tc>
        <w:tc>
          <w:tcPr>
            <w:tcW w:w="794" w:type="dxa"/>
          </w:tcPr>
          <w:p w14:paraId="6757C0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2C706C1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794" w:type="dxa"/>
          </w:tcPr>
          <w:p w14:paraId="6FEEE03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3A1C19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794" w:type="dxa"/>
          </w:tcPr>
          <w:p w14:paraId="631607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5F218D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929" w:type="dxa"/>
          </w:tcPr>
          <w:p w14:paraId="255074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1A87CF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06D2C798" w14:textId="77777777" w:rsidTr="00694356">
        <w:tc>
          <w:tcPr>
            <w:tcW w:w="936" w:type="dxa"/>
          </w:tcPr>
          <w:p w14:paraId="2F5559E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794" w:type="dxa"/>
          </w:tcPr>
          <w:p w14:paraId="786715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02</w:t>
            </w:r>
          </w:p>
        </w:tc>
        <w:tc>
          <w:tcPr>
            <w:tcW w:w="794" w:type="dxa"/>
          </w:tcPr>
          <w:p w14:paraId="25A2C3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794" w:type="dxa"/>
          </w:tcPr>
          <w:p w14:paraId="70281D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4E036F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794" w:type="dxa"/>
          </w:tcPr>
          <w:p w14:paraId="74D035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72A833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794" w:type="dxa"/>
          </w:tcPr>
          <w:p w14:paraId="39DE90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2A53BB4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929" w:type="dxa"/>
          </w:tcPr>
          <w:p w14:paraId="6943BD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66CAA2C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</w:tr>
      <w:tr w:rsidR="002F4839" w:rsidRPr="002F4839" w14:paraId="2877E7EE" w14:textId="77777777" w:rsidTr="00694356">
        <w:tc>
          <w:tcPr>
            <w:tcW w:w="936" w:type="dxa"/>
          </w:tcPr>
          <w:p w14:paraId="5F3FC0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794" w:type="dxa"/>
          </w:tcPr>
          <w:p w14:paraId="2BD817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1C0EB6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794" w:type="dxa"/>
          </w:tcPr>
          <w:p w14:paraId="7B811B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22F97B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794" w:type="dxa"/>
          </w:tcPr>
          <w:p w14:paraId="57FFF8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11FACC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794" w:type="dxa"/>
          </w:tcPr>
          <w:p w14:paraId="5D8881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58E926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.40</w:t>
            </w:r>
          </w:p>
        </w:tc>
        <w:tc>
          <w:tcPr>
            <w:tcW w:w="929" w:type="dxa"/>
          </w:tcPr>
          <w:p w14:paraId="0377458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850" w:type="dxa"/>
          </w:tcPr>
          <w:p w14:paraId="11B359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0A841DB0" w14:textId="77777777" w:rsidTr="00694356">
        <w:tc>
          <w:tcPr>
            <w:tcW w:w="936" w:type="dxa"/>
          </w:tcPr>
          <w:p w14:paraId="1B09503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794" w:type="dxa"/>
          </w:tcPr>
          <w:p w14:paraId="4F56C4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794" w:type="dxa"/>
          </w:tcPr>
          <w:p w14:paraId="4EB620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794" w:type="dxa"/>
          </w:tcPr>
          <w:p w14:paraId="3C118B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0833056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794" w:type="dxa"/>
          </w:tcPr>
          <w:p w14:paraId="2864151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228AF6A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.54</w:t>
            </w:r>
          </w:p>
        </w:tc>
        <w:tc>
          <w:tcPr>
            <w:tcW w:w="794" w:type="dxa"/>
          </w:tcPr>
          <w:p w14:paraId="4825BE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6B0F35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929" w:type="dxa"/>
          </w:tcPr>
          <w:p w14:paraId="418DEB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7CA2BEF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</w:tr>
      <w:tr w:rsidR="002F4839" w:rsidRPr="002F4839" w14:paraId="385E211B" w14:textId="77777777" w:rsidTr="00694356">
        <w:tc>
          <w:tcPr>
            <w:tcW w:w="936" w:type="dxa"/>
          </w:tcPr>
          <w:p w14:paraId="09739F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794" w:type="dxa"/>
          </w:tcPr>
          <w:p w14:paraId="33B75B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794" w:type="dxa"/>
          </w:tcPr>
          <w:p w14:paraId="1C2B29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  <w:tc>
          <w:tcPr>
            <w:tcW w:w="794" w:type="dxa"/>
          </w:tcPr>
          <w:p w14:paraId="3EECA1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17074E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94" w:type="dxa"/>
          </w:tcPr>
          <w:p w14:paraId="0E480F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7D8374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794" w:type="dxa"/>
          </w:tcPr>
          <w:p w14:paraId="3723BD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71177B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929" w:type="dxa"/>
          </w:tcPr>
          <w:p w14:paraId="2CD697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850" w:type="dxa"/>
          </w:tcPr>
          <w:p w14:paraId="3F7CF8B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47F9B39C" w14:textId="77777777" w:rsidTr="00694356">
        <w:tc>
          <w:tcPr>
            <w:tcW w:w="936" w:type="dxa"/>
          </w:tcPr>
          <w:p w14:paraId="0E28CB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794" w:type="dxa"/>
          </w:tcPr>
          <w:p w14:paraId="4E0534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794" w:type="dxa"/>
          </w:tcPr>
          <w:p w14:paraId="38BF2D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794" w:type="dxa"/>
          </w:tcPr>
          <w:p w14:paraId="1942F9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395DF8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650DA0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56C259F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.59</w:t>
            </w:r>
          </w:p>
        </w:tc>
        <w:tc>
          <w:tcPr>
            <w:tcW w:w="794" w:type="dxa"/>
          </w:tcPr>
          <w:p w14:paraId="7901E5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58C182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29" w:type="dxa"/>
          </w:tcPr>
          <w:p w14:paraId="12B0C2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850" w:type="dxa"/>
          </w:tcPr>
          <w:p w14:paraId="222386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</w:tr>
      <w:tr w:rsidR="002F4839" w:rsidRPr="002F4839" w14:paraId="61C209A6" w14:textId="77777777" w:rsidTr="00694356">
        <w:tc>
          <w:tcPr>
            <w:tcW w:w="936" w:type="dxa"/>
          </w:tcPr>
          <w:p w14:paraId="516C54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794" w:type="dxa"/>
          </w:tcPr>
          <w:p w14:paraId="43E010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05DEDE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.96</w:t>
            </w:r>
          </w:p>
        </w:tc>
        <w:tc>
          <w:tcPr>
            <w:tcW w:w="794" w:type="dxa"/>
          </w:tcPr>
          <w:p w14:paraId="52133D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47214B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794" w:type="dxa"/>
          </w:tcPr>
          <w:p w14:paraId="63655D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42B444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18A8D2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1F9337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29" w:type="dxa"/>
          </w:tcPr>
          <w:p w14:paraId="6DD363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618C631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</w:tr>
      <w:tr w:rsidR="002F4839" w:rsidRPr="002F4839" w14:paraId="108BCAB5" w14:textId="77777777" w:rsidTr="00694356">
        <w:tc>
          <w:tcPr>
            <w:tcW w:w="936" w:type="dxa"/>
          </w:tcPr>
          <w:p w14:paraId="6BF90A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794" w:type="dxa"/>
          </w:tcPr>
          <w:p w14:paraId="4C078D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58BCFF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794" w:type="dxa"/>
          </w:tcPr>
          <w:p w14:paraId="65B30D0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210694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794" w:type="dxa"/>
          </w:tcPr>
          <w:p w14:paraId="146A11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443630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794" w:type="dxa"/>
          </w:tcPr>
          <w:p w14:paraId="6E0015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794" w:type="dxa"/>
          </w:tcPr>
          <w:p w14:paraId="143427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.43</w:t>
            </w:r>
          </w:p>
        </w:tc>
        <w:tc>
          <w:tcPr>
            <w:tcW w:w="929" w:type="dxa"/>
          </w:tcPr>
          <w:p w14:paraId="2FCDF8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850" w:type="dxa"/>
          </w:tcPr>
          <w:p w14:paraId="0BC7F1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29F957C6" w14:textId="77777777" w:rsidTr="00694356">
        <w:tc>
          <w:tcPr>
            <w:tcW w:w="936" w:type="dxa"/>
          </w:tcPr>
          <w:p w14:paraId="5DEC32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794" w:type="dxa"/>
          </w:tcPr>
          <w:p w14:paraId="495E4EA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19</w:t>
            </w:r>
          </w:p>
        </w:tc>
        <w:tc>
          <w:tcPr>
            <w:tcW w:w="794" w:type="dxa"/>
          </w:tcPr>
          <w:p w14:paraId="41FB6D0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659266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3C790EF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94" w:type="dxa"/>
          </w:tcPr>
          <w:p w14:paraId="0B3F6AE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1AF4E59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794" w:type="dxa"/>
          </w:tcPr>
          <w:p w14:paraId="40191B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1E519B9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929" w:type="dxa"/>
          </w:tcPr>
          <w:p w14:paraId="3BCB65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850" w:type="dxa"/>
          </w:tcPr>
          <w:p w14:paraId="050EF5D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.19</w:t>
            </w:r>
          </w:p>
        </w:tc>
      </w:tr>
      <w:tr w:rsidR="002F4839" w:rsidRPr="002F4839" w14:paraId="5CEC0FC1" w14:textId="77777777" w:rsidTr="00694356">
        <w:tc>
          <w:tcPr>
            <w:tcW w:w="936" w:type="dxa"/>
          </w:tcPr>
          <w:p w14:paraId="5DA922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794" w:type="dxa"/>
          </w:tcPr>
          <w:p w14:paraId="3CA2D4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4DAC0F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.75</w:t>
            </w:r>
          </w:p>
        </w:tc>
        <w:tc>
          <w:tcPr>
            <w:tcW w:w="794" w:type="dxa"/>
          </w:tcPr>
          <w:p w14:paraId="5CE79C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3C6C5A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23E2800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43570F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7DF48B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299E09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  <w:tc>
          <w:tcPr>
            <w:tcW w:w="929" w:type="dxa"/>
          </w:tcPr>
          <w:p w14:paraId="2ED644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6D186BC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13021036" w14:textId="77777777" w:rsidTr="00694356">
        <w:tc>
          <w:tcPr>
            <w:tcW w:w="936" w:type="dxa"/>
          </w:tcPr>
          <w:p w14:paraId="672544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794" w:type="dxa"/>
          </w:tcPr>
          <w:p w14:paraId="1BB5E6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43</w:t>
            </w:r>
          </w:p>
        </w:tc>
        <w:tc>
          <w:tcPr>
            <w:tcW w:w="794" w:type="dxa"/>
          </w:tcPr>
          <w:p w14:paraId="2C68740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794" w:type="dxa"/>
          </w:tcPr>
          <w:p w14:paraId="3E38F6C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2A602B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794" w:type="dxa"/>
          </w:tcPr>
          <w:p w14:paraId="466812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21A86F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.44</w:t>
            </w:r>
          </w:p>
        </w:tc>
        <w:tc>
          <w:tcPr>
            <w:tcW w:w="794" w:type="dxa"/>
          </w:tcPr>
          <w:p w14:paraId="55C077E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53C41B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9" w:type="dxa"/>
          </w:tcPr>
          <w:p w14:paraId="2561D3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34ED69D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3133BE0A" w14:textId="77777777" w:rsidTr="00694356">
        <w:tc>
          <w:tcPr>
            <w:tcW w:w="936" w:type="dxa"/>
          </w:tcPr>
          <w:p w14:paraId="5134967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794" w:type="dxa"/>
          </w:tcPr>
          <w:p w14:paraId="697C81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794" w:type="dxa"/>
          </w:tcPr>
          <w:p w14:paraId="687D65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794" w:type="dxa"/>
          </w:tcPr>
          <w:p w14:paraId="2DAB96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2AB96C6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794" w:type="dxa"/>
          </w:tcPr>
          <w:p w14:paraId="2680F6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3C6B24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  <w:tc>
          <w:tcPr>
            <w:tcW w:w="794" w:type="dxa"/>
          </w:tcPr>
          <w:p w14:paraId="75516D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4FD4E70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929" w:type="dxa"/>
          </w:tcPr>
          <w:p w14:paraId="35B0C9F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5A4201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</w:tr>
      <w:tr w:rsidR="002F4839" w:rsidRPr="002F4839" w14:paraId="31F2FE05" w14:textId="77777777" w:rsidTr="00694356">
        <w:tc>
          <w:tcPr>
            <w:tcW w:w="936" w:type="dxa"/>
          </w:tcPr>
          <w:p w14:paraId="290E63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794" w:type="dxa"/>
          </w:tcPr>
          <w:p w14:paraId="2804100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29</w:t>
            </w:r>
          </w:p>
        </w:tc>
        <w:tc>
          <w:tcPr>
            <w:tcW w:w="794" w:type="dxa"/>
          </w:tcPr>
          <w:p w14:paraId="3EE7F0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.79</w:t>
            </w:r>
          </w:p>
        </w:tc>
        <w:tc>
          <w:tcPr>
            <w:tcW w:w="794" w:type="dxa"/>
          </w:tcPr>
          <w:p w14:paraId="62FA9B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4324D7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94" w:type="dxa"/>
          </w:tcPr>
          <w:p w14:paraId="776488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66CBF2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  <w:tc>
          <w:tcPr>
            <w:tcW w:w="794" w:type="dxa"/>
          </w:tcPr>
          <w:p w14:paraId="3933CC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1335AF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.42</w:t>
            </w:r>
          </w:p>
        </w:tc>
        <w:tc>
          <w:tcPr>
            <w:tcW w:w="929" w:type="dxa"/>
          </w:tcPr>
          <w:p w14:paraId="0D8F870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563B09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</w:tr>
      <w:tr w:rsidR="002F4839" w:rsidRPr="002F4839" w14:paraId="582A67F1" w14:textId="77777777" w:rsidTr="00694356">
        <w:tc>
          <w:tcPr>
            <w:tcW w:w="936" w:type="dxa"/>
          </w:tcPr>
          <w:p w14:paraId="5207E0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794" w:type="dxa"/>
          </w:tcPr>
          <w:p w14:paraId="13471F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794" w:type="dxa"/>
          </w:tcPr>
          <w:p w14:paraId="2A9A64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794" w:type="dxa"/>
          </w:tcPr>
          <w:p w14:paraId="00008C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302B1D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01134F2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5CCFAF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794" w:type="dxa"/>
          </w:tcPr>
          <w:p w14:paraId="269668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7329CB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.36</w:t>
            </w:r>
          </w:p>
        </w:tc>
        <w:tc>
          <w:tcPr>
            <w:tcW w:w="929" w:type="dxa"/>
          </w:tcPr>
          <w:p w14:paraId="256CB65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569CCB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3D1096B6" w14:textId="77777777" w:rsidTr="00694356">
        <w:tc>
          <w:tcPr>
            <w:tcW w:w="936" w:type="dxa"/>
          </w:tcPr>
          <w:p w14:paraId="6DE25B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794" w:type="dxa"/>
          </w:tcPr>
          <w:p w14:paraId="1FCBB4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17</w:t>
            </w:r>
          </w:p>
        </w:tc>
        <w:tc>
          <w:tcPr>
            <w:tcW w:w="794" w:type="dxa"/>
          </w:tcPr>
          <w:p w14:paraId="64DF181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.69</w:t>
            </w:r>
          </w:p>
        </w:tc>
        <w:tc>
          <w:tcPr>
            <w:tcW w:w="794" w:type="dxa"/>
          </w:tcPr>
          <w:p w14:paraId="5DAC93A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40AA6C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794" w:type="dxa"/>
          </w:tcPr>
          <w:p w14:paraId="6504DE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06E254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.61</w:t>
            </w:r>
          </w:p>
        </w:tc>
        <w:tc>
          <w:tcPr>
            <w:tcW w:w="794" w:type="dxa"/>
          </w:tcPr>
          <w:p w14:paraId="33DEE92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09A30D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29" w:type="dxa"/>
          </w:tcPr>
          <w:p w14:paraId="4F3B78E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379A7F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672A9288" w14:textId="77777777" w:rsidTr="00694356">
        <w:tc>
          <w:tcPr>
            <w:tcW w:w="936" w:type="dxa"/>
          </w:tcPr>
          <w:p w14:paraId="4072A3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794" w:type="dxa"/>
          </w:tcPr>
          <w:p w14:paraId="08F748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794" w:type="dxa"/>
          </w:tcPr>
          <w:p w14:paraId="11960F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.74</w:t>
            </w:r>
          </w:p>
        </w:tc>
        <w:tc>
          <w:tcPr>
            <w:tcW w:w="794" w:type="dxa"/>
          </w:tcPr>
          <w:p w14:paraId="44CFE8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7713180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.47</w:t>
            </w:r>
          </w:p>
        </w:tc>
        <w:tc>
          <w:tcPr>
            <w:tcW w:w="794" w:type="dxa"/>
          </w:tcPr>
          <w:p w14:paraId="328D73E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77A410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.55</w:t>
            </w:r>
          </w:p>
        </w:tc>
        <w:tc>
          <w:tcPr>
            <w:tcW w:w="794" w:type="dxa"/>
          </w:tcPr>
          <w:p w14:paraId="6C1DB9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794" w:type="dxa"/>
          </w:tcPr>
          <w:p w14:paraId="4B6E40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.52</w:t>
            </w:r>
          </w:p>
        </w:tc>
        <w:tc>
          <w:tcPr>
            <w:tcW w:w="929" w:type="dxa"/>
          </w:tcPr>
          <w:p w14:paraId="5FB4C84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357511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.14</w:t>
            </w:r>
          </w:p>
        </w:tc>
      </w:tr>
      <w:tr w:rsidR="002F4839" w:rsidRPr="002F4839" w14:paraId="387B1A98" w14:textId="77777777" w:rsidTr="00694356">
        <w:tc>
          <w:tcPr>
            <w:tcW w:w="936" w:type="dxa"/>
          </w:tcPr>
          <w:p w14:paraId="674468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794" w:type="dxa"/>
          </w:tcPr>
          <w:p w14:paraId="467C75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45</w:t>
            </w:r>
          </w:p>
        </w:tc>
        <w:tc>
          <w:tcPr>
            <w:tcW w:w="794" w:type="dxa"/>
          </w:tcPr>
          <w:p w14:paraId="2FC2BC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.82</w:t>
            </w:r>
          </w:p>
        </w:tc>
        <w:tc>
          <w:tcPr>
            <w:tcW w:w="794" w:type="dxa"/>
          </w:tcPr>
          <w:p w14:paraId="5CBA3E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794" w:type="dxa"/>
          </w:tcPr>
          <w:p w14:paraId="6FFE7B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794" w:type="dxa"/>
          </w:tcPr>
          <w:p w14:paraId="10C6FE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3D2605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794" w:type="dxa"/>
          </w:tcPr>
          <w:p w14:paraId="76A060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01AD108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9" w:type="dxa"/>
          </w:tcPr>
          <w:p w14:paraId="675EDB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850" w:type="dxa"/>
          </w:tcPr>
          <w:p w14:paraId="3D170D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249D4A95" w14:textId="77777777" w:rsidTr="00694356">
        <w:tc>
          <w:tcPr>
            <w:tcW w:w="936" w:type="dxa"/>
          </w:tcPr>
          <w:p w14:paraId="65B80E1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794" w:type="dxa"/>
          </w:tcPr>
          <w:p w14:paraId="610240A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2E7749D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.71</w:t>
            </w:r>
          </w:p>
        </w:tc>
        <w:tc>
          <w:tcPr>
            <w:tcW w:w="794" w:type="dxa"/>
          </w:tcPr>
          <w:p w14:paraId="3159A58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572F609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.37</w:t>
            </w:r>
          </w:p>
        </w:tc>
        <w:tc>
          <w:tcPr>
            <w:tcW w:w="794" w:type="dxa"/>
          </w:tcPr>
          <w:p w14:paraId="4F995E1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49BA8A8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.53</w:t>
            </w:r>
          </w:p>
        </w:tc>
        <w:tc>
          <w:tcPr>
            <w:tcW w:w="794" w:type="dxa"/>
          </w:tcPr>
          <w:p w14:paraId="1460C9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794" w:type="dxa"/>
          </w:tcPr>
          <w:p w14:paraId="60272A3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  <w:tc>
          <w:tcPr>
            <w:tcW w:w="929" w:type="dxa"/>
          </w:tcPr>
          <w:p w14:paraId="598AD39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850" w:type="dxa"/>
          </w:tcPr>
          <w:p w14:paraId="3DE566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7086ED4D" w14:textId="77777777" w:rsidTr="00694356">
        <w:tc>
          <w:tcPr>
            <w:tcW w:w="936" w:type="dxa"/>
          </w:tcPr>
          <w:p w14:paraId="4142F1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794" w:type="dxa"/>
          </w:tcPr>
          <w:p w14:paraId="403963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52</w:t>
            </w:r>
          </w:p>
        </w:tc>
        <w:tc>
          <w:tcPr>
            <w:tcW w:w="794" w:type="dxa"/>
          </w:tcPr>
          <w:p w14:paraId="74A23E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794" w:type="dxa"/>
          </w:tcPr>
          <w:p w14:paraId="0F5719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7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1B6B90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.39</w:t>
            </w:r>
          </w:p>
        </w:tc>
        <w:tc>
          <w:tcPr>
            <w:tcW w:w="794" w:type="dxa"/>
          </w:tcPr>
          <w:p w14:paraId="0893815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1DD52C8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794" w:type="dxa"/>
          </w:tcPr>
          <w:p w14:paraId="161A666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0DD64C3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.38</w:t>
            </w:r>
          </w:p>
        </w:tc>
        <w:tc>
          <w:tcPr>
            <w:tcW w:w="929" w:type="dxa"/>
          </w:tcPr>
          <w:p w14:paraId="71369D9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850" w:type="dxa"/>
          </w:tcPr>
          <w:p w14:paraId="574797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</w:tr>
      <w:tr w:rsidR="002F4839" w:rsidRPr="002F4839" w14:paraId="76600509" w14:textId="77777777" w:rsidTr="00694356">
        <w:tc>
          <w:tcPr>
            <w:tcW w:w="936" w:type="dxa"/>
          </w:tcPr>
          <w:p w14:paraId="034AA25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794" w:type="dxa"/>
          </w:tcPr>
          <w:p w14:paraId="614328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794" w:type="dxa"/>
          </w:tcPr>
          <w:p w14:paraId="6873576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  <w:tc>
          <w:tcPr>
            <w:tcW w:w="794" w:type="dxa"/>
          </w:tcPr>
          <w:p w14:paraId="2BED38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794" w:type="dxa"/>
          </w:tcPr>
          <w:p w14:paraId="4693D8A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.34</w:t>
            </w:r>
          </w:p>
        </w:tc>
        <w:tc>
          <w:tcPr>
            <w:tcW w:w="794" w:type="dxa"/>
          </w:tcPr>
          <w:p w14:paraId="30EC2E2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794" w:type="dxa"/>
          </w:tcPr>
          <w:p w14:paraId="6FB2743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.50</w:t>
            </w:r>
          </w:p>
        </w:tc>
        <w:tc>
          <w:tcPr>
            <w:tcW w:w="794" w:type="dxa"/>
          </w:tcPr>
          <w:p w14:paraId="2C204B3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794" w:type="dxa"/>
          </w:tcPr>
          <w:p w14:paraId="6DF2B8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.49</w:t>
            </w:r>
          </w:p>
        </w:tc>
        <w:tc>
          <w:tcPr>
            <w:tcW w:w="929" w:type="dxa"/>
          </w:tcPr>
          <w:p w14:paraId="13925FD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850" w:type="dxa"/>
          </w:tcPr>
          <w:p w14:paraId="71737B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4A90B4CE" w14:textId="77777777" w:rsidTr="00694356">
        <w:tc>
          <w:tcPr>
            <w:tcW w:w="936" w:type="dxa"/>
          </w:tcPr>
          <w:p w14:paraId="5CAE2D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794" w:type="dxa"/>
          </w:tcPr>
          <w:p w14:paraId="211EB00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27</w:t>
            </w:r>
          </w:p>
        </w:tc>
        <w:tc>
          <w:tcPr>
            <w:tcW w:w="794" w:type="dxa"/>
          </w:tcPr>
          <w:p w14:paraId="31534D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  <w:tc>
          <w:tcPr>
            <w:tcW w:w="794" w:type="dxa"/>
          </w:tcPr>
          <w:p w14:paraId="63E1CA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6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682CFE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.32</w:t>
            </w:r>
          </w:p>
        </w:tc>
        <w:tc>
          <w:tcPr>
            <w:tcW w:w="794" w:type="dxa"/>
          </w:tcPr>
          <w:p w14:paraId="213C7A4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9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794" w:type="dxa"/>
          </w:tcPr>
          <w:p w14:paraId="282BC7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  <w:tc>
          <w:tcPr>
            <w:tcW w:w="794" w:type="dxa"/>
          </w:tcPr>
          <w:p w14:paraId="329B791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794" w:type="dxa"/>
          </w:tcPr>
          <w:p w14:paraId="1181BE8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.45</w:t>
            </w:r>
          </w:p>
        </w:tc>
        <w:tc>
          <w:tcPr>
            <w:tcW w:w="929" w:type="dxa"/>
          </w:tcPr>
          <w:p w14:paraId="3977F47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850" w:type="dxa"/>
          </w:tcPr>
          <w:p w14:paraId="49EAAA3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</w:tr>
      <w:tr w:rsidR="002F4839" w:rsidRPr="002F4839" w14:paraId="7A31227A" w14:textId="77777777" w:rsidTr="00694356">
        <w:tc>
          <w:tcPr>
            <w:tcW w:w="936" w:type="dxa"/>
          </w:tcPr>
          <w:p w14:paraId="2C751ED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794" w:type="dxa"/>
          </w:tcPr>
          <w:p w14:paraId="242D46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53</w:t>
            </w:r>
          </w:p>
        </w:tc>
        <w:tc>
          <w:tcPr>
            <w:tcW w:w="794" w:type="dxa"/>
          </w:tcPr>
          <w:p w14:paraId="7800C88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.78</w:t>
            </w:r>
          </w:p>
        </w:tc>
        <w:tc>
          <w:tcPr>
            <w:tcW w:w="794" w:type="dxa"/>
          </w:tcPr>
          <w:p w14:paraId="511A08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6ED2B8B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794" w:type="dxa"/>
          </w:tcPr>
          <w:p w14:paraId="250501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794" w:type="dxa"/>
          </w:tcPr>
          <w:p w14:paraId="4C10938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.67</w:t>
            </w:r>
          </w:p>
        </w:tc>
        <w:tc>
          <w:tcPr>
            <w:tcW w:w="794" w:type="dxa"/>
          </w:tcPr>
          <w:p w14:paraId="32F7D19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8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794" w:type="dxa"/>
          </w:tcPr>
          <w:p w14:paraId="682FA4B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  <w:tc>
          <w:tcPr>
            <w:tcW w:w="929" w:type="dxa"/>
          </w:tcPr>
          <w:p w14:paraId="06CF79D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850" w:type="dxa"/>
          </w:tcPr>
          <w:p w14:paraId="60821A2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.09</w:t>
            </w:r>
          </w:p>
        </w:tc>
      </w:tr>
    </w:tbl>
    <w:p w14:paraId="4A048EE4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Abbreviation: AJCC, American Joint Committee on Cancer</w:t>
      </w:r>
    </w:p>
    <w:p w14:paraId="2BEAA250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1988–2018. Rates were calculated as number of deaths per 100,000 person-years and age-adjusted to the 2000 U.S. standard population.</w:t>
      </w:r>
    </w:p>
    <w:p w14:paraId="6361969A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deaths in the time interval.</w:t>
      </w:r>
    </w:p>
    <w:p w14:paraId="31DB6CFC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49F0CD9F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  <w:sectPr w:rsidR="002F4839" w:rsidRPr="002F483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0D30F1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lastRenderedPageBreak/>
        <w:t>eTable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17. Squamous cell carcinoma incidence-based mortality </w:t>
      </w:r>
      <w:proofErr w:type="spellStart"/>
      <w:r w:rsidRPr="002F4839">
        <w:rPr>
          <w:rFonts w:eastAsia="等线" w:cs="Times New Roman"/>
          <w:kern w:val="2"/>
          <w:sz w:val="21"/>
          <w:lang w:eastAsia="zh-CN"/>
        </w:rPr>
        <w:t>rates</w:t>
      </w: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proofErr w:type="spellEnd"/>
      <w:r w:rsidRPr="002F4839">
        <w:rPr>
          <w:rFonts w:eastAsia="等线" w:cs="Times New Roman"/>
          <w:kern w:val="2"/>
          <w:sz w:val="21"/>
          <w:lang w:eastAsia="zh-CN"/>
        </w:rPr>
        <w:t xml:space="preserve"> during 1995-2018 according to tumor size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64"/>
        <w:gridCol w:w="1134"/>
        <w:gridCol w:w="1134"/>
        <w:gridCol w:w="1134"/>
        <w:gridCol w:w="1134"/>
        <w:gridCol w:w="1134"/>
        <w:gridCol w:w="1134"/>
      </w:tblGrid>
      <w:tr w:rsidR="002F4839" w:rsidRPr="002F4839" w14:paraId="7AA88896" w14:textId="77777777" w:rsidTr="00694356">
        <w:tc>
          <w:tcPr>
            <w:tcW w:w="964" w:type="dxa"/>
            <w:vMerge w:val="restart"/>
            <w:vAlign w:val="center"/>
          </w:tcPr>
          <w:p w14:paraId="331B61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Y</w:t>
            </w:r>
            <w:r w:rsidRPr="002F4839">
              <w:rPr>
                <w:rFonts w:eastAsia="等线" w:cs="Times New Roman"/>
                <w:sz w:val="18"/>
              </w:rPr>
              <w:t>ear of death</w:t>
            </w:r>
          </w:p>
        </w:tc>
        <w:tc>
          <w:tcPr>
            <w:tcW w:w="6804" w:type="dxa"/>
            <w:gridSpan w:val="6"/>
            <w:vAlign w:val="center"/>
          </w:tcPr>
          <w:p w14:paraId="3C82A2B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Tumor size</w:t>
            </w:r>
          </w:p>
        </w:tc>
      </w:tr>
      <w:tr w:rsidR="002F4839" w:rsidRPr="002F4839" w14:paraId="3BCC2B94" w14:textId="77777777" w:rsidTr="00694356">
        <w:tc>
          <w:tcPr>
            <w:tcW w:w="964" w:type="dxa"/>
            <w:vMerge/>
          </w:tcPr>
          <w:p w14:paraId="2E8CE159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2268" w:type="dxa"/>
            <w:gridSpan w:val="2"/>
            <w:vAlign w:val="center"/>
          </w:tcPr>
          <w:p w14:paraId="6DADDA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&lt; 2cm</w:t>
            </w:r>
          </w:p>
        </w:tc>
        <w:tc>
          <w:tcPr>
            <w:tcW w:w="2268" w:type="dxa"/>
            <w:gridSpan w:val="2"/>
            <w:vAlign w:val="center"/>
          </w:tcPr>
          <w:p w14:paraId="41AD627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ascii="等线" w:eastAsia="等线" w:hAnsi="等线" w:cs="Times New Roman" w:hint="eastAsia"/>
                <w:color w:val="000000"/>
                <w:sz w:val="16"/>
                <w:szCs w:val="16"/>
              </w:rPr>
              <w:t>≥</w:t>
            </w:r>
            <w:r w:rsidRPr="002F4839">
              <w:rPr>
                <w:rFonts w:eastAsia="等线" w:cs="Times New Roman"/>
                <w:sz w:val="18"/>
              </w:rPr>
              <w:t xml:space="preserve"> 2cm</w:t>
            </w:r>
          </w:p>
        </w:tc>
        <w:tc>
          <w:tcPr>
            <w:tcW w:w="2268" w:type="dxa"/>
            <w:gridSpan w:val="2"/>
            <w:vAlign w:val="center"/>
          </w:tcPr>
          <w:p w14:paraId="33A77F5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Unknown</w:t>
            </w:r>
          </w:p>
        </w:tc>
      </w:tr>
      <w:tr w:rsidR="002F4839" w:rsidRPr="002F4839" w14:paraId="1DB4D209" w14:textId="77777777" w:rsidTr="00694356">
        <w:tc>
          <w:tcPr>
            <w:tcW w:w="964" w:type="dxa"/>
            <w:vMerge/>
          </w:tcPr>
          <w:p w14:paraId="22B0AED9" w14:textId="77777777" w:rsidR="002F4839" w:rsidRPr="002F4839" w:rsidRDefault="002F4839" w:rsidP="002F4839">
            <w:pPr>
              <w:widowControl w:val="0"/>
              <w:spacing w:before="0" w:after="0"/>
              <w:jc w:val="both"/>
              <w:rPr>
                <w:rFonts w:eastAsia="等线" w:cs="Times New Roman"/>
                <w:sz w:val="18"/>
              </w:rPr>
            </w:pPr>
          </w:p>
        </w:tc>
        <w:tc>
          <w:tcPr>
            <w:tcW w:w="1134" w:type="dxa"/>
          </w:tcPr>
          <w:p w14:paraId="6F308B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1134" w:type="dxa"/>
          </w:tcPr>
          <w:p w14:paraId="346E4B8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134" w:type="dxa"/>
          </w:tcPr>
          <w:p w14:paraId="06550B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1134" w:type="dxa"/>
          </w:tcPr>
          <w:p w14:paraId="07941AB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  <w:tc>
          <w:tcPr>
            <w:tcW w:w="1134" w:type="dxa"/>
          </w:tcPr>
          <w:p w14:paraId="57D1301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N</w:t>
            </w:r>
            <w:r w:rsidRPr="002F4839">
              <w:rPr>
                <w:rFonts w:eastAsia="等线" w:cs="Times New Roman"/>
                <w:sz w:val="18"/>
              </w:rPr>
              <w:t>o. deaths</w:t>
            </w:r>
          </w:p>
        </w:tc>
        <w:tc>
          <w:tcPr>
            <w:tcW w:w="1134" w:type="dxa"/>
          </w:tcPr>
          <w:p w14:paraId="0F2F1E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R</w:t>
            </w:r>
            <w:r w:rsidRPr="002F4839">
              <w:rPr>
                <w:rFonts w:eastAsia="等线" w:cs="Times New Roman"/>
                <w:sz w:val="18"/>
              </w:rPr>
              <w:t>ate</w:t>
            </w:r>
          </w:p>
        </w:tc>
      </w:tr>
      <w:tr w:rsidR="002F4839" w:rsidRPr="002F4839" w14:paraId="1FA7A54E" w14:textId="77777777" w:rsidTr="00694356">
        <w:tc>
          <w:tcPr>
            <w:tcW w:w="964" w:type="dxa"/>
          </w:tcPr>
          <w:p w14:paraId="3CEA549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995</w:t>
            </w:r>
          </w:p>
        </w:tc>
        <w:tc>
          <w:tcPr>
            <w:tcW w:w="1134" w:type="dxa"/>
          </w:tcPr>
          <w:p w14:paraId="04BB52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1134" w:type="dxa"/>
          </w:tcPr>
          <w:p w14:paraId="2164AD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1134" w:type="dxa"/>
          </w:tcPr>
          <w:p w14:paraId="2E4E0F7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1134" w:type="dxa"/>
          </w:tcPr>
          <w:p w14:paraId="03B393E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.90</w:t>
            </w:r>
          </w:p>
        </w:tc>
        <w:tc>
          <w:tcPr>
            <w:tcW w:w="1134" w:type="dxa"/>
          </w:tcPr>
          <w:p w14:paraId="1B3EF38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24</w:t>
            </w:r>
          </w:p>
        </w:tc>
        <w:tc>
          <w:tcPr>
            <w:tcW w:w="1134" w:type="dxa"/>
          </w:tcPr>
          <w:p w14:paraId="5911EC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</w:tr>
      <w:tr w:rsidR="002F4839" w:rsidRPr="002F4839" w14:paraId="1240CFE5" w14:textId="77777777" w:rsidTr="00694356">
        <w:tc>
          <w:tcPr>
            <w:tcW w:w="964" w:type="dxa"/>
          </w:tcPr>
          <w:p w14:paraId="7D7D726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996</w:t>
            </w:r>
          </w:p>
        </w:tc>
        <w:tc>
          <w:tcPr>
            <w:tcW w:w="1134" w:type="dxa"/>
          </w:tcPr>
          <w:p w14:paraId="509AEE2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1134" w:type="dxa"/>
          </w:tcPr>
          <w:p w14:paraId="62AF171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-</w:t>
            </w:r>
          </w:p>
        </w:tc>
        <w:tc>
          <w:tcPr>
            <w:tcW w:w="1134" w:type="dxa"/>
          </w:tcPr>
          <w:p w14:paraId="721503A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1134" w:type="dxa"/>
          </w:tcPr>
          <w:p w14:paraId="2B38F52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.89</w:t>
            </w:r>
          </w:p>
        </w:tc>
        <w:tc>
          <w:tcPr>
            <w:tcW w:w="1134" w:type="dxa"/>
          </w:tcPr>
          <w:p w14:paraId="4321C5E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70</w:t>
            </w:r>
          </w:p>
        </w:tc>
        <w:tc>
          <w:tcPr>
            <w:tcW w:w="1134" w:type="dxa"/>
          </w:tcPr>
          <w:p w14:paraId="01B184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</w:tr>
      <w:tr w:rsidR="002F4839" w:rsidRPr="002F4839" w14:paraId="4A046970" w14:textId="77777777" w:rsidTr="00694356">
        <w:tc>
          <w:tcPr>
            <w:tcW w:w="964" w:type="dxa"/>
          </w:tcPr>
          <w:p w14:paraId="5B743DB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997</w:t>
            </w:r>
          </w:p>
        </w:tc>
        <w:tc>
          <w:tcPr>
            <w:tcW w:w="1134" w:type="dxa"/>
          </w:tcPr>
          <w:p w14:paraId="157159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1134" w:type="dxa"/>
          </w:tcPr>
          <w:p w14:paraId="387C7A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.13</w:t>
            </w:r>
          </w:p>
        </w:tc>
        <w:tc>
          <w:tcPr>
            <w:tcW w:w="1134" w:type="dxa"/>
          </w:tcPr>
          <w:p w14:paraId="1A7746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1134" w:type="dxa"/>
          </w:tcPr>
          <w:p w14:paraId="6CE3E17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.83</w:t>
            </w:r>
          </w:p>
        </w:tc>
        <w:tc>
          <w:tcPr>
            <w:tcW w:w="1134" w:type="dxa"/>
          </w:tcPr>
          <w:p w14:paraId="7D4C84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1134" w:type="dxa"/>
          </w:tcPr>
          <w:p w14:paraId="7B7170E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</w:tr>
      <w:tr w:rsidR="002F4839" w:rsidRPr="002F4839" w14:paraId="369E1BF2" w14:textId="77777777" w:rsidTr="00694356">
        <w:tc>
          <w:tcPr>
            <w:tcW w:w="964" w:type="dxa"/>
          </w:tcPr>
          <w:p w14:paraId="264DD7B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998</w:t>
            </w:r>
          </w:p>
        </w:tc>
        <w:tc>
          <w:tcPr>
            <w:tcW w:w="1134" w:type="dxa"/>
          </w:tcPr>
          <w:p w14:paraId="13593BC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1134" w:type="dxa"/>
          </w:tcPr>
          <w:p w14:paraId="6157394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134" w:type="dxa"/>
          </w:tcPr>
          <w:p w14:paraId="6A3C45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32</w:t>
            </w:r>
          </w:p>
        </w:tc>
        <w:tc>
          <w:tcPr>
            <w:tcW w:w="1134" w:type="dxa"/>
          </w:tcPr>
          <w:p w14:paraId="25313C9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134" w:type="dxa"/>
          </w:tcPr>
          <w:p w14:paraId="6CEF44C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1134" w:type="dxa"/>
          </w:tcPr>
          <w:p w14:paraId="322E55C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.70</w:t>
            </w:r>
          </w:p>
        </w:tc>
      </w:tr>
      <w:tr w:rsidR="002F4839" w:rsidRPr="002F4839" w14:paraId="4BFA71AC" w14:textId="77777777" w:rsidTr="00694356">
        <w:tc>
          <w:tcPr>
            <w:tcW w:w="964" w:type="dxa"/>
          </w:tcPr>
          <w:p w14:paraId="6AA2EC8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999</w:t>
            </w:r>
          </w:p>
        </w:tc>
        <w:tc>
          <w:tcPr>
            <w:tcW w:w="1134" w:type="dxa"/>
          </w:tcPr>
          <w:p w14:paraId="0758DA2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1134" w:type="dxa"/>
          </w:tcPr>
          <w:p w14:paraId="76B6AFB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134" w:type="dxa"/>
          </w:tcPr>
          <w:p w14:paraId="5980B2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10</w:t>
            </w:r>
          </w:p>
        </w:tc>
        <w:tc>
          <w:tcPr>
            <w:tcW w:w="1134" w:type="dxa"/>
          </w:tcPr>
          <w:p w14:paraId="3956B93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.80</w:t>
            </w:r>
          </w:p>
        </w:tc>
        <w:tc>
          <w:tcPr>
            <w:tcW w:w="1134" w:type="dxa"/>
          </w:tcPr>
          <w:p w14:paraId="4F0CF6D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31</w:t>
            </w:r>
          </w:p>
        </w:tc>
        <w:tc>
          <w:tcPr>
            <w:tcW w:w="1134" w:type="dxa"/>
          </w:tcPr>
          <w:p w14:paraId="3F66208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.66</w:t>
            </w:r>
          </w:p>
        </w:tc>
      </w:tr>
      <w:tr w:rsidR="002F4839" w:rsidRPr="002F4839" w14:paraId="226605E8" w14:textId="77777777" w:rsidTr="00694356">
        <w:tc>
          <w:tcPr>
            <w:tcW w:w="964" w:type="dxa"/>
          </w:tcPr>
          <w:p w14:paraId="61E7A7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000</w:t>
            </w:r>
          </w:p>
        </w:tc>
        <w:tc>
          <w:tcPr>
            <w:tcW w:w="1134" w:type="dxa"/>
          </w:tcPr>
          <w:p w14:paraId="0F1C646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4F444E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134" w:type="dxa"/>
          </w:tcPr>
          <w:p w14:paraId="0A7647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13</w:t>
            </w:r>
          </w:p>
        </w:tc>
        <w:tc>
          <w:tcPr>
            <w:tcW w:w="1134" w:type="dxa"/>
          </w:tcPr>
          <w:p w14:paraId="7696F3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.81</w:t>
            </w:r>
          </w:p>
        </w:tc>
        <w:tc>
          <w:tcPr>
            <w:tcW w:w="1134" w:type="dxa"/>
          </w:tcPr>
          <w:p w14:paraId="17FB07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54</w:t>
            </w:r>
          </w:p>
        </w:tc>
        <w:tc>
          <w:tcPr>
            <w:tcW w:w="1134" w:type="dxa"/>
          </w:tcPr>
          <w:p w14:paraId="1465D9E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</w:tr>
      <w:tr w:rsidR="002F4839" w:rsidRPr="002F4839" w14:paraId="5EA3D0DD" w14:textId="77777777" w:rsidTr="00694356">
        <w:tc>
          <w:tcPr>
            <w:tcW w:w="964" w:type="dxa"/>
          </w:tcPr>
          <w:p w14:paraId="3EFD609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001</w:t>
            </w:r>
          </w:p>
        </w:tc>
        <w:tc>
          <w:tcPr>
            <w:tcW w:w="1134" w:type="dxa"/>
          </w:tcPr>
          <w:p w14:paraId="196F230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1134" w:type="dxa"/>
          </w:tcPr>
          <w:p w14:paraId="579F706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.12</w:t>
            </w:r>
          </w:p>
        </w:tc>
        <w:tc>
          <w:tcPr>
            <w:tcW w:w="1134" w:type="dxa"/>
          </w:tcPr>
          <w:p w14:paraId="1AA8D7D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1134" w:type="dxa"/>
          </w:tcPr>
          <w:p w14:paraId="5A6E4A6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.77</w:t>
            </w:r>
          </w:p>
        </w:tc>
        <w:tc>
          <w:tcPr>
            <w:tcW w:w="1134" w:type="dxa"/>
          </w:tcPr>
          <w:p w14:paraId="5429E4D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36</w:t>
            </w:r>
          </w:p>
        </w:tc>
        <w:tc>
          <w:tcPr>
            <w:tcW w:w="1134" w:type="dxa"/>
          </w:tcPr>
          <w:p w14:paraId="663D74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.62</w:t>
            </w:r>
          </w:p>
        </w:tc>
      </w:tr>
      <w:tr w:rsidR="002F4839" w:rsidRPr="002F4839" w14:paraId="1E99E31F" w14:textId="77777777" w:rsidTr="00694356">
        <w:tc>
          <w:tcPr>
            <w:tcW w:w="964" w:type="dxa"/>
          </w:tcPr>
          <w:p w14:paraId="4D90AA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002</w:t>
            </w:r>
          </w:p>
        </w:tc>
        <w:tc>
          <w:tcPr>
            <w:tcW w:w="1134" w:type="dxa"/>
          </w:tcPr>
          <w:p w14:paraId="41DC0A9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1134" w:type="dxa"/>
          </w:tcPr>
          <w:p w14:paraId="318ED8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.20</w:t>
            </w:r>
          </w:p>
        </w:tc>
        <w:tc>
          <w:tcPr>
            <w:tcW w:w="1134" w:type="dxa"/>
          </w:tcPr>
          <w:p w14:paraId="500F204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1134" w:type="dxa"/>
          </w:tcPr>
          <w:p w14:paraId="6F56425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.86</w:t>
            </w:r>
          </w:p>
        </w:tc>
        <w:tc>
          <w:tcPr>
            <w:tcW w:w="1134" w:type="dxa"/>
          </w:tcPr>
          <w:p w14:paraId="5B3C222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41</w:t>
            </w:r>
          </w:p>
        </w:tc>
        <w:tc>
          <w:tcPr>
            <w:tcW w:w="1134" w:type="dxa"/>
          </w:tcPr>
          <w:p w14:paraId="2CF7197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.65</w:t>
            </w:r>
          </w:p>
        </w:tc>
      </w:tr>
      <w:tr w:rsidR="002F4839" w:rsidRPr="002F4839" w14:paraId="6E48911D" w14:textId="77777777" w:rsidTr="00694356">
        <w:tc>
          <w:tcPr>
            <w:tcW w:w="964" w:type="dxa"/>
          </w:tcPr>
          <w:p w14:paraId="10AAE8C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003</w:t>
            </w:r>
          </w:p>
        </w:tc>
        <w:tc>
          <w:tcPr>
            <w:tcW w:w="1134" w:type="dxa"/>
          </w:tcPr>
          <w:p w14:paraId="07B06C2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1134" w:type="dxa"/>
          </w:tcPr>
          <w:p w14:paraId="163158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134" w:type="dxa"/>
          </w:tcPr>
          <w:p w14:paraId="7E26960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37</w:t>
            </w:r>
          </w:p>
        </w:tc>
        <w:tc>
          <w:tcPr>
            <w:tcW w:w="1134" w:type="dxa"/>
          </w:tcPr>
          <w:p w14:paraId="2955F03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1134" w:type="dxa"/>
          </w:tcPr>
          <w:p w14:paraId="60EE5D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58</w:t>
            </w:r>
          </w:p>
        </w:tc>
        <w:tc>
          <w:tcPr>
            <w:tcW w:w="1134" w:type="dxa"/>
          </w:tcPr>
          <w:p w14:paraId="3391752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.72</w:t>
            </w:r>
          </w:p>
        </w:tc>
      </w:tr>
      <w:tr w:rsidR="002F4839" w:rsidRPr="002F4839" w14:paraId="7485BDF8" w14:textId="77777777" w:rsidTr="00694356">
        <w:tc>
          <w:tcPr>
            <w:tcW w:w="964" w:type="dxa"/>
          </w:tcPr>
          <w:p w14:paraId="70F402F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004</w:t>
            </w:r>
          </w:p>
        </w:tc>
        <w:tc>
          <w:tcPr>
            <w:tcW w:w="1134" w:type="dxa"/>
          </w:tcPr>
          <w:p w14:paraId="5C229A4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6</w:t>
            </w:r>
          </w:p>
        </w:tc>
        <w:tc>
          <w:tcPr>
            <w:tcW w:w="1134" w:type="dxa"/>
          </w:tcPr>
          <w:p w14:paraId="3685092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134" w:type="dxa"/>
          </w:tcPr>
          <w:p w14:paraId="28BC1C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38</w:t>
            </w:r>
          </w:p>
        </w:tc>
        <w:tc>
          <w:tcPr>
            <w:tcW w:w="1134" w:type="dxa"/>
          </w:tcPr>
          <w:p w14:paraId="539BF2A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1134" w:type="dxa"/>
          </w:tcPr>
          <w:p w14:paraId="20B8646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42</w:t>
            </w:r>
          </w:p>
        </w:tc>
        <w:tc>
          <w:tcPr>
            <w:tcW w:w="1134" w:type="dxa"/>
          </w:tcPr>
          <w:p w14:paraId="5CEFBF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.56</w:t>
            </w:r>
          </w:p>
        </w:tc>
      </w:tr>
      <w:tr w:rsidR="002F4839" w:rsidRPr="002F4839" w14:paraId="7D167C2F" w14:textId="77777777" w:rsidTr="00694356">
        <w:tc>
          <w:tcPr>
            <w:tcW w:w="964" w:type="dxa"/>
          </w:tcPr>
          <w:p w14:paraId="49D5BB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005</w:t>
            </w:r>
          </w:p>
        </w:tc>
        <w:tc>
          <w:tcPr>
            <w:tcW w:w="1134" w:type="dxa"/>
          </w:tcPr>
          <w:p w14:paraId="279144F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1134" w:type="dxa"/>
          </w:tcPr>
          <w:p w14:paraId="0B0F8DC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.27</w:t>
            </w:r>
          </w:p>
        </w:tc>
        <w:tc>
          <w:tcPr>
            <w:tcW w:w="1134" w:type="dxa"/>
          </w:tcPr>
          <w:p w14:paraId="6EBDC6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51</w:t>
            </w:r>
          </w:p>
        </w:tc>
        <w:tc>
          <w:tcPr>
            <w:tcW w:w="1134" w:type="dxa"/>
          </w:tcPr>
          <w:p w14:paraId="016D8A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.01</w:t>
            </w:r>
          </w:p>
        </w:tc>
        <w:tc>
          <w:tcPr>
            <w:tcW w:w="1134" w:type="dxa"/>
          </w:tcPr>
          <w:p w14:paraId="625729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28</w:t>
            </w:r>
          </w:p>
        </w:tc>
        <w:tc>
          <w:tcPr>
            <w:tcW w:w="1134" w:type="dxa"/>
          </w:tcPr>
          <w:p w14:paraId="44D6BCD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.48</w:t>
            </w:r>
          </w:p>
        </w:tc>
      </w:tr>
      <w:tr w:rsidR="002F4839" w:rsidRPr="002F4839" w14:paraId="776DE728" w14:textId="77777777" w:rsidTr="00694356">
        <w:tc>
          <w:tcPr>
            <w:tcW w:w="964" w:type="dxa"/>
          </w:tcPr>
          <w:p w14:paraId="62A7043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006</w:t>
            </w:r>
          </w:p>
        </w:tc>
        <w:tc>
          <w:tcPr>
            <w:tcW w:w="1134" w:type="dxa"/>
          </w:tcPr>
          <w:p w14:paraId="3C5AB16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1134" w:type="dxa"/>
          </w:tcPr>
          <w:p w14:paraId="7E540E4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134" w:type="dxa"/>
          </w:tcPr>
          <w:p w14:paraId="79B3FE5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1134" w:type="dxa"/>
          </w:tcPr>
          <w:p w14:paraId="0932813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.98</w:t>
            </w:r>
          </w:p>
        </w:tc>
        <w:tc>
          <w:tcPr>
            <w:tcW w:w="1134" w:type="dxa"/>
          </w:tcPr>
          <w:p w14:paraId="7193FA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35</w:t>
            </w:r>
          </w:p>
        </w:tc>
        <w:tc>
          <w:tcPr>
            <w:tcW w:w="1134" w:type="dxa"/>
          </w:tcPr>
          <w:p w14:paraId="5509E39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.51</w:t>
            </w:r>
          </w:p>
        </w:tc>
      </w:tr>
      <w:tr w:rsidR="002F4839" w:rsidRPr="002F4839" w14:paraId="4558073C" w14:textId="77777777" w:rsidTr="00694356">
        <w:tc>
          <w:tcPr>
            <w:tcW w:w="964" w:type="dxa"/>
          </w:tcPr>
          <w:p w14:paraId="4E49E3A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007</w:t>
            </w:r>
          </w:p>
        </w:tc>
        <w:tc>
          <w:tcPr>
            <w:tcW w:w="1134" w:type="dxa"/>
          </w:tcPr>
          <w:p w14:paraId="03AFCD9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3</w:t>
            </w:r>
          </w:p>
        </w:tc>
        <w:tc>
          <w:tcPr>
            <w:tcW w:w="1134" w:type="dxa"/>
          </w:tcPr>
          <w:p w14:paraId="0A6F1C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134" w:type="dxa"/>
          </w:tcPr>
          <w:p w14:paraId="63951FA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47</w:t>
            </w:r>
          </w:p>
        </w:tc>
        <w:tc>
          <w:tcPr>
            <w:tcW w:w="1134" w:type="dxa"/>
          </w:tcPr>
          <w:p w14:paraId="6AEB40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.94</w:t>
            </w:r>
          </w:p>
        </w:tc>
        <w:tc>
          <w:tcPr>
            <w:tcW w:w="1134" w:type="dxa"/>
          </w:tcPr>
          <w:p w14:paraId="5E1DEB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39</w:t>
            </w:r>
          </w:p>
        </w:tc>
        <w:tc>
          <w:tcPr>
            <w:tcW w:w="1134" w:type="dxa"/>
          </w:tcPr>
          <w:p w14:paraId="3CDB54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.46</w:t>
            </w:r>
          </w:p>
        </w:tc>
      </w:tr>
      <w:tr w:rsidR="002F4839" w:rsidRPr="002F4839" w14:paraId="48690452" w14:textId="77777777" w:rsidTr="00694356">
        <w:tc>
          <w:tcPr>
            <w:tcW w:w="964" w:type="dxa"/>
          </w:tcPr>
          <w:p w14:paraId="5D1A71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008</w:t>
            </w:r>
          </w:p>
        </w:tc>
        <w:tc>
          <w:tcPr>
            <w:tcW w:w="1134" w:type="dxa"/>
          </w:tcPr>
          <w:p w14:paraId="5A8B7EC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1134" w:type="dxa"/>
          </w:tcPr>
          <w:p w14:paraId="348AE3C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134" w:type="dxa"/>
          </w:tcPr>
          <w:p w14:paraId="4F50C9B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64</w:t>
            </w:r>
          </w:p>
        </w:tc>
        <w:tc>
          <w:tcPr>
            <w:tcW w:w="1134" w:type="dxa"/>
          </w:tcPr>
          <w:p w14:paraId="69585B4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  <w:tc>
          <w:tcPr>
            <w:tcW w:w="1134" w:type="dxa"/>
          </w:tcPr>
          <w:p w14:paraId="7DB3C50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16</w:t>
            </w:r>
          </w:p>
        </w:tc>
        <w:tc>
          <w:tcPr>
            <w:tcW w:w="1134" w:type="dxa"/>
          </w:tcPr>
          <w:p w14:paraId="7499B9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.35</w:t>
            </w:r>
          </w:p>
        </w:tc>
      </w:tr>
      <w:tr w:rsidR="002F4839" w:rsidRPr="002F4839" w14:paraId="0BFA526C" w14:textId="77777777" w:rsidTr="00694356">
        <w:tc>
          <w:tcPr>
            <w:tcW w:w="964" w:type="dxa"/>
          </w:tcPr>
          <w:p w14:paraId="7FD788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009</w:t>
            </w:r>
          </w:p>
        </w:tc>
        <w:tc>
          <w:tcPr>
            <w:tcW w:w="1134" w:type="dxa"/>
          </w:tcPr>
          <w:p w14:paraId="0A8AE81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7</w:t>
            </w:r>
          </w:p>
        </w:tc>
        <w:tc>
          <w:tcPr>
            <w:tcW w:w="1134" w:type="dxa"/>
          </w:tcPr>
          <w:p w14:paraId="0DF56E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134" w:type="dxa"/>
          </w:tcPr>
          <w:p w14:paraId="1B908F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46</w:t>
            </w:r>
          </w:p>
        </w:tc>
        <w:tc>
          <w:tcPr>
            <w:tcW w:w="1134" w:type="dxa"/>
          </w:tcPr>
          <w:p w14:paraId="13D6B72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  <w:tc>
          <w:tcPr>
            <w:tcW w:w="1134" w:type="dxa"/>
          </w:tcPr>
          <w:p w14:paraId="2F3DD4E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34</w:t>
            </w:r>
          </w:p>
        </w:tc>
        <w:tc>
          <w:tcPr>
            <w:tcW w:w="1134" w:type="dxa"/>
          </w:tcPr>
          <w:p w14:paraId="721E3594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.41</w:t>
            </w:r>
          </w:p>
        </w:tc>
      </w:tr>
      <w:tr w:rsidR="002F4839" w:rsidRPr="002F4839" w14:paraId="2287914F" w14:textId="77777777" w:rsidTr="00694356">
        <w:tc>
          <w:tcPr>
            <w:tcW w:w="964" w:type="dxa"/>
          </w:tcPr>
          <w:p w14:paraId="1D38C33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010</w:t>
            </w:r>
          </w:p>
        </w:tc>
        <w:tc>
          <w:tcPr>
            <w:tcW w:w="1134" w:type="dxa"/>
          </w:tcPr>
          <w:p w14:paraId="25A4ECF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0</w:t>
            </w:r>
          </w:p>
        </w:tc>
        <w:tc>
          <w:tcPr>
            <w:tcW w:w="1134" w:type="dxa"/>
          </w:tcPr>
          <w:p w14:paraId="43249CF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134" w:type="dxa"/>
          </w:tcPr>
          <w:p w14:paraId="6EA6C7F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80</w:t>
            </w:r>
          </w:p>
        </w:tc>
        <w:tc>
          <w:tcPr>
            <w:tcW w:w="1134" w:type="dxa"/>
          </w:tcPr>
          <w:p w14:paraId="0F52EBF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.11</w:t>
            </w:r>
          </w:p>
        </w:tc>
        <w:tc>
          <w:tcPr>
            <w:tcW w:w="1134" w:type="dxa"/>
          </w:tcPr>
          <w:p w14:paraId="7B33E98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11</w:t>
            </w:r>
          </w:p>
        </w:tc>
        <w:tc>
          <w:tcPr>
            <w:tcW w:w="1134" w:type="dxa"/>
          </w:tcPr>
          <w:p w14:paraId="1191D43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777DF67D" w14:textId="77777777" w:rsidTr="00694356">
        <w:tc>
          <w:tcPr>
            <w:tcW w:w="964" w:type="dxa"/>
          </w:tcPr>
          <w:p w14:paraId="45DE4E2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/>
                <w:sz w:val="18"/>
              </w:rPr>
              <w:t>2011</w:t>
            </w:r>
          </w:p>
        </w:tc>
        <w:tc>
          <w:tcPr>
            <w:tcW w:w="1134" w:type="dxa"/>
          </w:tcPr>
          <w:p w14:paraId="7C6A035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1134" w:type="dxa"/>
          </w:tcPr>
          <w:p w14:paraId="0A0E14A5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.25</w:t>
            </w:r>
          </w:p>
        </w:tc>
        <w:tc>
          <w:tcPr>
            <w:tcW w:w="1134" w:type="dxa"/>
          </w:tcPr>
          <w:p w14:paraId="593AA5B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62</w:t>
            </w:r>
          </w:p>
        </w:tc>
        <w:tc>
          <w:tcPr>
            <w:tcW w:w="1134" w:type="dxa"/>
          </w:tcPr>
          <w:p w14:paraId="39F4BBB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1134" w:type="dxa"/>
          </w:tcPr>
          <w:p w14:paraId="7CD251F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20</w:t>
            </w:r>
          </w:p>
        </w:tc>
        <w:tc>
          <w:tcPr>
            <w:tcW w:w="1134" w:type="dxa"/>
          </w:tcPr>
          <w:p w14:paraId="2B9E6B0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.29</w:t>
            </w:r>
          </w:p>
        </w:tc>
      </w:tr>
      <w:tr w:rsidR="002F4839" w:rsidRPr="002F4839" w14:paraId="47747E60" w14:textId="77777777" w:rsidTr="00694356">
        <w:tc>
          <w:tcPr>
            <w:tcW w:w="964" w:type="dxa"/>
          </w:tcPr>
          <w:p w14:paraId="366603A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012</w:t>
            </w:r>
          </w:p>
        </w:tc>
        <w:tc>
          <w:tcPr>
            <w:tcW w:w="1134" w:type="dxa"/>
          </w:tcPr>
          <w:p w14:paraId="02A733C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2</w:t>
            </w:r>
          </w:p>
        </w:tc>
        <w:tc>
          <w:tcPr>
            <w:tcW w:w="1134" w:type="dxa"/>
          </w:tcPr>
          <w:p w14:paraId="63791F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1134" w:type="dxa"/>
          </w:tcPr>
          <w:p w14:paraId="38CA6C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91</w:t>
            </w:r>
          </w:p>
        </w:tc>
        <w:tc>
          <w:tcPr>
            <w:tcW w:w="1134" w:type="dxa"/>
          </w:tcPr>
          <w:p w14:paraId="489F9B2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.16</w:t>
            </w:r>
          </w:p>
        </w:tc>
        <w:tc>
          <w:tcPr>
            <w:tcW w:w="1134" w:type="dxa"/>
          </w:tcPr>
          <w:p w14:paraId="2E108AC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15</w:t>
            </w:r>
          </w:p>
        </w:tc>
        <w:tc>
          <w:tcPr>
            <w:tcW w:w="1134" w:type="dxa"/>
          </w:tcPr>
          <w:p w14:paraId="4BA9AD9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</w:tr>
      <w:tr w:rsidR="002F4839" w:rsidRPr="002F4839" w14:paraId="017B66D9" w14:textId="77777777" w:rsidTr="00694356">
        <w:tc>
          <w:tcPr>
            <w:tcW w:w="964" w:type="dxa"/>
          </w:tcPr>
          <w:p w14:paraId="5B20F58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013</w:t>
            </w:r>
          </w:p>
        </w:tc>
        <w:tc>
          <w:tcPr>
            <w:tcW w:w="1134" w:type="dxa"/>
          </w:tcPr>
          <w:p w14:paraId="1A780EE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1</w:t>
            </w:r>
          </w:p>
        </w:tc>
        <w:tc>
          <w:tcPr>
            <w:tcW w:w="1134" w:type="dxa"/>
          </w:tcPr>
          <w:p w14:paraId="0AE0FC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.24</w:t>
            </w:r>
          </w:p>
        </w:tc>
        <w:tc>
          <w:tcPr>
            <w:tcW w:w="1134" w:type="dxa"/>
          </w:tcPr>
          <w:p w14:paraId="744F1D7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99</w:t>
            </w:r>
          </w:p>
        </w:tc>
        <w:tc>
          <w:tcPr>
            <w:tcW w:w="1134" w:type="dxa"/>
          </w:tcPr>
          <w:p w14:paraId="1A2B162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.18</w:t>
            </w:r>
          </w:p>
        </w:tc>
        <w:tc>
          <w:tcPr>
            <w:tcW w:w="1134" w:type="dxa"/>
          </w:tcPr>
          <w:p w14:paraId="01FDDC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22</w:t>
            </w:r>
          </w:p>
        </w:tc>
        <w:tc>
          <w:tcPr>
            <w:tcW w:w="1134" w:type="dxa"/>
          </w:tcPr>
          <w:p w14:paraId="0312C0C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</w:tr>
      <w:tr w:rsidR="002F4839" w:rsidRPr="002F4839" w14:paraId="18A42728" w14:textId="77777777" w:rsidTr="00694356">
        <w:tc>
          <w:tcPr>
            <w:tcW w:w="964" w:type="dxa"/>
          </w:tcPr>
          <w:p w14:paraId="76254C4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014</w:t>
            </w:r>
          </w:p>
        </w:tc>
        <w:tc>
          <w:tcPr>
            <w:tcW w:w="1134" w:type="dxa"/>
          </w:tcPr>
          <w:p w14:paraId="0FECDE0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1134" w:type="dxa"/>
          </w:tcPr>
          <w:p w14:paraId="0D0ED01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.21</w:t>
            </w:r>
          </w:p>
        </w:tc>
        <w:tc>
          <w:tcPr>
            <w:tcW w:w="1134" w:type="dxa"/>
          </w:tcPr>
          <w:p w14:paraId="0C52E85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1134" w:type="dxa"/>
          </w:tcPr>
          <w:p w14:paraId="63A90CFA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.03</w:t>
            </w:r>
          </w:p>
        </w:tc>
        <w:tc>
          <w:tcPr>
            <w:tcW w:w="1134" w:type="dxa"/>
          </w:tcPr>
          <w:p w14:paraId="6763C0D0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95</w:t>
            </w:r>
          </w:p>
        </w:tc>
        <w:tc>
          <w:tcPr>
            <w:tcW w:w="1134" w:type="dxa"/>
          </w:tcPr>
          <w:p w14:paraId="78E8DE4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.08</w:t>
            </w:r>
          </w:p>
        </w:tc>
      </w:tr>
      <w:tr w:rsidR="002F4839" w:rsidRPr="002F4839" w14:paraId="0180F7C4" w14:textId="77777777" w:rsidTr="00694356">
        <w:tc>
          <w:tcPr>
            <w:tcW w:w="964" w:type="dxa"/>
          </w:tcPr>
          <w:p w14:paraId="6C7EE99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015</w:t>
            </w:r>
          </w:p>
        </w:tc>
        <w:tc>
          <w:tcPr>
            <w:tcW w:w="1134" w:type="dxa"/>
          </w:tcPr>
          <w:p w14:paraId="5BD451A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4</w:t>
            </w:r>
            <w:r w:rsidRPr="002F4839">
              <w:rPr>
                <w:rFonts w:eastAsia="等线" w:cs="Times New Roman"/>
                <w:sz w:val="18"/>
              </w:rPr>
              <w:t>4</w:t>
            </w:r>
          </w:p>
        </w:tc>
        <w:tc>
          <w:tcPr>
            <w:tcW w:w="1134" w:type="dxa"/>
          </w:tcPr>
          <w:p w14:paraId="7B4E0B39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.23</w:t>
            </w:r>
          </w:p>
        </w:tc>
        <w:tc>
          <w:tcPr>
            <w:tcW w:w="1134" w:type="dxa"/>
          </w:tcPr>
          <w:p w14:paraId="7C117E7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81</w:t>
            </w:r>
          </w:p>
        </w:tc>
        <w:tc>
          <w:tcPr>
            <w:tcW w:w="1134" w:type="dxa"/>
          </w:tcPr>
          <w:p w14:paraId="462CB54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.02</w:t>
            </w:r>
          </w:p>
        </w:tc>
        <w:tc>
          <w:tcPr>
            <w:tcW w:w="1134" w:type="dxa"/>
          </w:tcPr>
          <w:p w14:paraId="3C3250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07</w:t>
            </w:r>
          </w:p>
        </w:tc>
        <w:tc>
          <w:tcPr>
            <w:tcW w:w="1134" w:type="dxa"/>
          </w:tcPr>
          <w:p w14:paraId="7141B9C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</w:tr>
      <w:tr w:rsidR="002F4839" w:rsidRPr="002F4839" w14:paraId="2B309F25" w14:textId="77777777" w:rsidTr="00694356">
        <w:tc>
          <w:tcPr>
            <w:tcW w:w="964" w:type="dxa"/>
          </w:tcPr>
          <w:p w14:paraId="4BADC00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016</w:t>
            </w:r>
          </w:p>
        </w:tc>
        <w:tc>
          <w:tcPr>
            <w:tcW w:w="1134" w:type="dxa"/>
          </w:tcPr>
          <w:p w14:paraId="63AD356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8</w:t>
            </w:r>
          </w:p>
        </w:tc>
        <w:tc>
          <w:tcPr>
            <w:tcW w:w="1134" w:type="dxa"/>
          </w:tcPr>
          <w:p w14:paraId="06E743D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134" w:type="dxa"/>
          </w:tcPr>
          <w:p w14:paraId="7122F74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03</w:t>
            </w:r>
          </w:p>
        </w:tc>
        <w:tc>
          <w:tcPr>
            <w:tcW w:w="1134" w:type="dxa"/>
          </w:tcPr>
          <w:p w14:paraId="657667DD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.15</w:t>
            </w:r>
          </w:p>
        </w:tc>
        <w:tc>
          <w:tcPr>
            <w:tcW w:w="1134" w:type="dxa"/>
          </w:tcPr>
          <w:p w14:paraId="0A7B854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06</w:t>
            </w:r>
          </w:p>
        </w:tc>
        <w:tc>
          <w:tcPr>
            <w:tcW w:w="1134" w:type="dxa"/>
          </w:tcPr>
          <w:p w14:paraId="3FB55953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.04</w:t>
            </w:r>
          </w:p>
        </w:tc>
      </w:tr>
      <w:tr w:rsidR="002F4839" w:rsidRPr="002F4839" w14:paraId="56CCDDC3" w14:textId="77777777" w:rsidTr="00694356">
        <w:tc>
          <w:tcPr>
            <w:tcW w:w="964" w:type="dxa"/>
          </w:tcPr>
          <w:p w14:paraId="035607B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017</w:t>
            </w:r>
          </w:p>
        </w:tc>
        <w:tc>
          <w:tcPr>
            <w:tcW w:w="1134" w:type="dxa"/>
          </w:tcPr>
          <w:p w14:paraId="1671BC16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3</w:t>
            </w:r>
            <w:r w:rsidRPr="002F4839">
              <w:rPr>
                <w:rFonts w:eastAsia="等线" w:cs="Times New Roman"/>
                <w:sz w:val="18"/>
              </w:rPr>
              <w:t>9</w:t>
            </w:r>
          </w:p>
        </w:tc>
        <w:tc>
          <w:tcPr>
            <w:tcW w:w="1134" w:type="dxa"/>
          </w:tcPr>
          <w:p w14:paraId="244966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.22</w:t>
            </w:r>
          </w:p>
        </w:tc>
        <w:tc>
          <w:tcPr>
            <w:tcW w:w="1134" w:type="dxa"/>
          </w:tcPr>
          <w:p w14:paraId="2EFFFCCE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00</w:t>
            </w:r>
          </w:p>
        </w:tc>
        <w:tc>
          <w:tcPr>
            <w:tcW w:w="1134" w:type="dxa"/>
          </w:tcPr>
          <w:p w14:paraId="2D9233F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.10</w:t>
            </w:r>
          </w:p>
        </w:tc>
        <w:tc>
          <w:tcPr>
            <w:tcW w:w="1134" w:type="dxa"/>
          </w:tcPr>
          <w:p w14:paraId="5CE06F5C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90</w:t>
            </w:r>
          </w:p>
        </w:tc>
        <w:tc>
          <w:tcPr>
            <w:tcW w:w="1134" w:type="dxa"/>
          </w:tcPr>
          <w:p w14:paraId="291CF41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.99</w:t>
            </w:r>
          </w:p>
        </w:tc>
      </w:tr>
      <w:tr w:rsidR="002F4839" w:rsidRPr="002F4839" w14:paraId="0A395FDB" w14:textId="77777777" w:rsidTr="00694356">
        <w:tc>
          <w:tcPr>
            <w:tcW w:w="964" w:type="dxa"/>
          </w:tcPr>
          <w:p w14:paraId="0C645FA7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018</w:t>
            </w:r>
          </w:p>
        </w:tc>
        <w:tc>
          <w:tcPr>
            <w:tcW w:w="1134" w:type="dxa"/>
          </w:tcPr>
          <w:p w14:paraId="01B64D08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5</w:t>
            </w:r>
            <w:r w:rsidRPr="002F4839">
              <w:rPr>
                <w:rFonts w:eastAsia="等线" w:cs="Times New Roman"/>
                <w:sz w:val="18"/>
              </w:rPr>
              <w:t>5</w:t>
            </w:r>
          </w:p>
        </w:tc>
        <w:tc>
          <w:tcPr>
            <w:tcW w:w="1134" w:type="dxa"/>
          </w:tcPr>
          <w:p w14:paraId="49B5EAB2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.28</w:t>
            </w:r>
          </w:p>
        </w:tc>
        <w:tc>
          <w:tcPr>
            <w:tcW w:w="1134" w:type="dxa"/>
          </w:tcPr>
          <w:p w14:paraId="62F990B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2</w:t>
            </w:r>
            <w:r w:rsidRPr="002F4839">
              <w:rPr>
                <w:rFonts w:eastAsia="等线" w:cs="Times New Roman"/>
                <w:sz w:val="18"/>
              </w:rPr>
              <w:t>08</w:t>
            </w:r>
          </w:p>
        </w:tc>
        <w:tc>
          <w:tcPr>
            <w:tcW w:w="1134" w:type="dxa"/>
          </w:tcPr>
          <w:p w14:paraId="1B32D751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.17</w:t>
            </w:r>
          </w:p>
        </w:tc>
        <w:tc>
          <w:tcPr>
            <w:tcW w:w="1134" w:type="dxa"/>
          </w:tcPr>
          <w:p w14:paraId="087AEF6F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1</w:t>
            </w:r>
            <w:r w:rsidRPr="002F4839">
              <w:rPr>
                <w:rFonts w:eastAsia="等线" w:cs="Times New Roman"/>
                <w:sz w:val="18"/>
              </w:rPr>
              <w:t>86</w:t>
            </w:r>
          </w:p>
        </w:tc>
        <w:tc>
          <w:tcPr>
            <w:tcW w:w="1134" w:type="dxa"/>
          </w:tcPr>
          <w:p w14:paraId="6F4020DB" w14:textId="77777777" w:rsidR="002F4839" w:rsidRPr="002F4839" w:rsidRDefault="002F4839" w:rsidP="002F4839">
            <w:pPr>
              <w:widowControl w:val="0"/>
              <w:spacing w:before="0" w:after="0"/>
              <w:jc w:val="center"/>
              <w:rPr>
                <w:rFonts w:eastAsia="等线" w:cs="Times New Roman"/>
                <w:sz w:val="18"/>
              </w:rPr>
            </w:pPr>
            <w:r w:rsidRPr="002F4839">
              <w:rPr>
                <w:rFonts w:eastAsia="等线" w:cs="Times New Roman" w:hint="eastAsia"/>
                <w:sz w:val="18"/>
              </w:rPr>
              <w:t>0</w:t>
            </w:r>
            <w:r w:rsidRPr="002F4839">
              <w:rPr>
                <w:rFonts w:eastAsia="等线" w:cs="Times New Roman"/>
                <w:sz w:val="18"/>
              </w:rPr>
              <w:t>.93</w:t>
            </w:r>
          </w:p>
        </w:tc>
      </w:tr>
    </w:tbl>
    <w:p w14:paraId="561F166B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vertAlign w:val="superscript"/>
          <w:lang w:eastAsia="zh-CN"/>
        </w:rPr>
        <w:t>a</w:t>
      </w:r>
      <w:r w:rsidRPr="002F4839">
        <w:rPr>
          <w:rFonts w:eastAsia="等线" w:cs="Times New Roman"/>
          <w:kern w:val="2"/>
          <w:sz w:val="21"/>
          <w:lang w:eastAsia="zh-CN"/>
        </w:rPr>
        <w:t xml:space="preserve"> </w:t>
      </w:r>
      <w:proofErr w:type="gramStart"/>
      <w:r w:rsidRPr="002F4839">
        <w:rPr>
          <w:rFonts w:eastAsia="等线" w:cs="Times New Roman"/>
          <w:kern w:val="2"/>
          <w:sz w:val="21"/>
          <w:lang w:eastAsia="zh-CN"/>
        </w:rPr>
        <w:t>Based on</w:t>
      </w:r>
      <w:proofErr w:type="gramEnd"/>
      <w:r w:rsidRPr="002F4839">
        <w:rPr>
          <w:rFonts w:eastAsia="等线" w:cs="Times New Roman"/>
          <w:kern w:val="2"/>
          <w:sz w:val="21"/>
          <w:lang w:eastAsia="zh-CN"/>
        </w:rPr>
        <w:t xml:space="preserve"> cases diagnosed during 1983–2018. Rates were calculated as number of deaths per 100,000 person-years and age-adjusted to the 2000 U.S. standard population.</w:t>
      </w:r>
    </w:p>
    <w:p w14:paraId="01ABFA1D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  <w:r w:rsidRPr="002F4839">
        <w:rPr>
          <w:rFonts w:eastAsia="等线" w:cs="Times New Roman"/>
          <w:kern w:val="2"/>
          <w:sz w:val="21"/>
          <w:lang w:eastAsia="zh-CN"/>
        </w:rPr>
        <w:t>-Statistic suppressed due to &lt;16 deaths in the time interval.</w:t>
      </w:r>
    </w:p>
    <w:p w14:paraId="3DA6EBF3" w14:textId="77777777" w:rsidR="002F4839" w:rsidRPr="002F4839" w:rsidRDefault="002F4839" w:rsidP="002F4839">
      <w:pPr>
        <w:widowControl w:val="0"/>
        <w:spacing w:before="0" w:after="0"/>
        <w:jc w:val="both"/>
        <w:rPr>
          <w:rFonts w:eastAsia="等线" w:cs="Times New Roman"/>
          <w:kern w:val="2"/>
          <w:sz w:val="21"/>
          <w:lang w:eastAsia="zh-CN"/>
        </w:rPr>
      </w:pPr>
    </w:p>
    <w:p w14:paraId="7B65BC41" w14:textId="77777777" w:rsidR="00DE23E8" w:rsidRPr="001549D3" w:rsidRDefault="00DE23E8" w:rsidP="00654E8F">
      <w:pPr>
        <w:spacing w:before="240"/>
      </w:pPr>
    </w:p>
    <w:sectPr w:rsidR="00DE23E8" w:rsidRPr="001549D3" w:rsidSect="0093429D">
      <w:headerReference w:type="even" r:id="rId8"/>
      <w:footerReference w:type="even" r:id="rId9"/>
      <w:footerReference w:type="default" r:id="rId10"/>
      <w:headerReference w:type="first" r:id="rId11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4FDB2" w14:textId="77777777" w:rsidR="00D060CF" w:rsidRDefault="00D060CF" w:rsidP="00117666">
      <w:pPr>
        <w:spacing w:after="0"/>
      </w:pPr>
      <w:r>
        <w:separator/>
      </w:r>
    </w:p>
  </w:endnote>
  <w:endnote w:type="continuationSeparator" w:id="0">
    <w:p w14:paraId="14E0830A" w14:textId="77777777" w:rsidR="00D060CF" w:rsidRDefault="00D060CF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3025F" w14:textId="77777777" w:rsidR="00995F6A" w:rsidRPr="00577C4C" w:rsidRDefault="00C52A7B">
    <w:pPr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77777777" w:rsidR="00995F6A" w:rsidRPr="002F4839" w:rsidRDefault="00C52A7B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2F4839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2F4839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2F4839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2B4A57" w:rsidRPr="002F4839">
                            <w:rPr>
                              <w:noProof/>
                              <w:color w:val="000000"/>
                              <w:szCs w:val="40"/>
                            </w:rPr>
                            <w:t>2</w:t>
                          </w:r>
                          <w:r w:rsidRPr="002F4839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50BC4D33" w14:textId="77777777" w:rsidR="00995F6A" w:rsidRPr="002F4839" w:rsidRDefault="00C52A7B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2F4839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2F4839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2F4839"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2B4A57" w:rsidRPr="002F4839">
                      <w:rPr>
                        <w:noProof/>
                        <w:color w:val="000000"/>
                        <w:szCs w:val="40"/>
                      </w:rPr>
                      <w:t>2</w:t>
                    </w:r>
                    <w:r w:rsidRPr="002F4839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2F4839" w:rsidRDefault="00C52A7B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 w:rsidRPr="002F4839">
                            <w:rPr>
                              <w:color w:val="000000"/>
                              <w:szCs w:val="40"/>
                            </w:rPr>
                            <w:fldChar w:fldCharType="begin"/>
                          </w:r>
                          <w:r w:rsidRPr="002F4839">
                            <w:rPr>
                              <w:color w:val="000000"/>
                              <w:szCs w:val="40"/>
                            </w:rPr>
                            <w:instrText xml:space="preserve"> PAGE  \* Arabic  \* MERGEFORMAT </w:instrText>
                          </w:r>
                          <w:r w:rsidRPr="002F4839">
                            <w:rPr>
                              <w:color w:val="000000"/>
                              <w:szCs w:val="40"/>
                            </w:rPr>
                            <w:fldChar w:fldCharType="separate"/>
                          </w:r>
                          <w:r w:rsidR="00994A3D" w:rsidRPr="002F4839">
                            <w:rPr>
                              <w:noProof/>
                              <w:color w:val="000000"/>
                              <w:szCs w:val="40"/>
                            </w:rPr>
                            <w:t>3</w:t>
                          </w:r>
                          <w:r w:rsidRPr="002F4839">
                            <w:rPr>
                              <w:color w:val="00000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570F0D09" w14:textId="77777777" w:rsidR="00995F6A" w:rsidRPr="002F4839" w:rsidRDefault="00C52A7B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 w:rsidRPr="002F4839">
                      <w:rPr>
                        <w:color w:val="000000"/>
                        <w:szCs w:val="40"/>
                      </w:rPr>
                      <w:fldChar w:fldCharType="begin"/>
                    </w:r>
                    <w:r w:rsidRPr="002F4839">
                      <w:rPr>
                        <w:color w:val="000000"/>
                        <w:szCs w:val="40"/>
                      </w:rPr>
                      <w:instrText xml:space="preserve"> PAGE  \* Arabic  \* MERGEFORMAT </w:instrText>
                    </w:r>
                    <w:r w:rsidRPr="002F4839">
                      <w:rPr>
                        <w:color w:val="000000"/>
                        <w:szCs w:val="40"/>
                      </w:rPr>
                      <w:fldChar w:fldCharType="separate"/>
                    </w:r>
                    <w:r w:rsidR="00994A3D" w:rsidRPr="002F4839">
                      <w:rPr>
                        <w:noProof/>
                        <w:color w:val="000000"/>
                        <w:szCs w:val="40"/>
                      </w:rPr>
                      <w:t>3</w:t>
                    </w:r>
                    <w:r w:rsidRPr="002F4839">
                      <w:rPr>
                        <w:color w:val="00000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09C91" w14:textId="77777777" w:rsidR="00D060CF" w:rsidRDefault="00D060CF" w:rsidP="00117666">
      <w:pPr>
        <w:spacing w:after="0"/>
      </w:pPr>
      <w:r>
        <w:separator/>
      </w:r>
    </w:p>
  </w:footnote>
  <w:footnote w:type="continuationSeparator" w:id="0">
    <w:p w14:paraId="5BACC2C0" w14:textId="77777777" w:rsidR="00D060CF" w:rsidRDefault="00D060CF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EF00C" w14:textId="77777777" w:rsidR="00995F6A" w:rsidRPr="009151AA" w:rsidRDefault="00C52A7B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="001549D3"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68C6" w14:textId="5268760D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C2A9F"/>
    <w:multiLevelType w:val="hybridMultilevel"/>
    <w:tmpl w:val="AF528D2A"/>
    <w:lvl w:ilvl="0" w:tplc="6578252E">
      <w:start w:val="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E67C5D"/>
    <w:multiLevelType w:val="hybridMultilevel"/>
    <w:tmpl w:val="8848A500"/>
    <w:lvl w:ilvl="0" w:tplc="150A8AC0">
      <w:start w:val="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C9F47B7"/>
    <w:multiLevelType w:val="hybridMultilevel"/>
    <w:tmpl w:val="A922FF82"/>
    <w:lvl w:ilvl="0" w:tplc="EC38DC94">
      <w:start w:val="6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373845680">
    <w:abstractNumId w:val="0"/>
  </w:num>
  <w:num w:numId="2" w16cid:durableId="812482174">
    <w:abstractNumId w:val="7"/>
  </w:num>
  <w:num w:numId="3" w16cid:durableId="1472557561">
    <w:abstractNumId w:val="1"/>
  </w:num>
  <w:num w:numId="4" w16cid:durableId="147750695">
    <w:abstractNumId w:val="8"/>
  </w:num>
  <w:num w:numId="5" w16cid:durableId="10131904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73442146">
    <w:abstractNumId w:val="4"/>
  </w:num>
  <w:num w:numId="7" w16cid:durableId="1469124217">
    <w:abstractNumId w:val="9"/>
  </w:num>
  <w:num w:numId="8" w16cid:durableId="1483933893">
    <w:abstractNumId w:val="9"/>
  </w:num>
  <w:num w:numId="9" w16cid:durableId="1152060868">
    <w:abstractNumId w:val="9"/>
  </w:num>
  <w:num w:numId="10" w16cid:durableId="1816028579">
    <w:abstractNumId w:val="9"/>
  </w:num>
  <w:num w:numId="11" w16cid:durableId="851917034">
    <w:abstractNumId w:val="9"/>
  </w:num>
  <w:num w:numId="12" w16cid:durableId="141311951">
    <w:abstractNumId w:val="9"/>
  </w:num>
  <w:num w:numId="13" w16cid:durableId="1315601294">
    <w:abstractNumId w:val="4"/>
  </w:num>
  <w:num w:numId="14" w16cid:durableId="127165914">
    <w:abstractNumId w:val="3"/>
  </w:num>
  <w:num w:numId="15" w16cid:durableId="541285139">
    <w:abstractNumId w:val="3"/>
  </w:num>
  <w:num w:numId="16" w16cid:durableId="695694119">
    <w:abstractNumId w:val="3"/>
  </w:num>
  <w:num w:numId="17" w16cid:durableId="61370674">
    <w:abstractNumId w:val="3"/>
  </w:num>
  <w:num w:numId="18" w16cid:durableId="1056123878">
    <w:abstractNumId w:val="3"/>
  </w:num>
  <w:num w:numId="19" w16cid:durableId="625042725">
    <w:abstractNumId w:val="3"/>
  </w:num>
  <w:num w:numId="20" w16cid:durableId="1939210267">
    <w:abstractNumId w:val="5"/>
  </w:num>
  <w:num w:numId="21" w16cid:durableId="1029450446">
    <w:abstractNumId w:val="2"/>
  </w:num>
  <w:num w:numId="22" w16cid:durableId="168690537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7D18"/>
    <w:rsid w:val="00274347"/>
    <w:rsid w:val="002868E2"/>
    <w:rsid w:val="002869C3"/>
    <w:rsid w:val="002936E4"/>
    <w:rsid w:val="002B4A57"/>
    <w:rsid w:val="002C74CA"/>
    <w:rsid w:val="002F4839"/>
    <w:rsid w:val="003123F4"/>
    <w:rsid w:val="003544FB"/>
    <w:rsid w:val="003D2F2D"/>
    <w:rsid w:val="00401590"/>
    <w:rsid w:val="00444BA7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5D40FE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501BE"/>
    <w:rsid w:val="00790BB3"/>
    <w:rsid w:val="007C206C"/>
    <w:rsid w:val="00817DD6"/>
    <w:rsid w:val="0083759F"/>
    <w:rsid w:val="00885156"/>
    <w:rsid w:val="009151AA"/>
    <w:rsid w:val="0093429D"/>
    <w:rsid w:val="00943573"/>
    <w:rsid w:val="00964134"/>
    <w:rsid w:val="00970F7D"/>
    <w:rsid w:val="00994A3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C090A"/>
    <w:rsid w:val="00ED20B5"/>
    <w:rsid w:val="00F46900"/>
    <w:rsid w:val="00F6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semiHidden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5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numbering" w:customStyle="1" w:styleId="11">
    <w:name w:val="无列表1"/>
    <w:next w:val="a3"/>
    <w:uiPriority w:val="99"/>
    <w:semiHidden/>
    <w:unhideWhenUsed/>
    <w:rsid w:val="002F4839"/>
  </w:style>
  <w:style w:type="table" w:customStyle="1" w:styleId="12">
    <w:name w:val="网格型1"/>
    <w:basedOn w:val="a2"/>
    <w:next w:val="aff5"/>
    <w:uiPriority w:val="39"/>
    <w:rsid w:val="002F4839"/>
    <w:pPr>
      <w:spacing w:after="0" w:line="240" w:lineRule="auto"/>
    </w:pPr>
    <w:rPr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A95B22-B4E8-4C8E-ABCB-1E2B9143F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4</TotalTime>
  <Pages>18</Pages>
  <Words>4537</Words>
  <Characters>25863</Characters>
  <Application>Microsoft Office Word</Application>
  <DocSecurity>0</DocSecurity>
  <Lines>215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The Shy</cp:lastModifiedBy>
  <cp:revision>6</cp:revision>
  <cp:lastPrinted>2013-10-03T12:51:00Z</cp:lastPrinted>
  <dcterms:created xsi:type="dcterms:W3CDTF">2018-11-23T08:58:00Z</dcterms:created>
  <dcterms:modified xsi:type="dcterms:W3CDTF">2022-08-29T14:38:00Z</dcterms:modified>
</cp:coreProperties>
</file>