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997F83" w14:textId="0868BA05" w:rsidR="00CE2AFD" w:rsidRPr="00CE2AFD" w:rsidRDefault="00A81C2D" w:rsidP="00CE2AFD">
      <w:pPr>
        <w:pStyle w:val="Heading1"/>
        <w:spacing w:line="360" w:lineRule="auto"/>
        <w:rPr>
          <w:rFonts w:asciiTheme="minorHAnsi" w:hAnsiTheme="minorHAnsi" w:cstheme="minorHAnsi"/>
          <w:lang w:val="en-GB"/>
        </w:rPr>
      </w:pPr>
      <w:r w:rsidRPr="00CE2AFD">
        <w:rPr>
          <w:rFonts w:asciiTheme="minorHAnsi" w:eastAsia="Times New Roman" w:hAnsiTheme="minorHAnsi" w:cstheme="minorHAnsi"/>
          <w:lang w:val="en-US"/>
        </w:rPr>
        <w:t xml:space="preserve">Appendix </w:t>
      </w:r>
      <w:r w:rsidR="00FC019D" w:rsidRPr="00CE2AFD">
        <w:rPr>
          <w:rFonts w:asciiTheme="minorHAnsi" w:eastAsia="Times New Roman" w:hAnsiTheme="minorHAnsi" w:cstheme="minorHAnsi"/>
          <w:lang w:val="en-US"/>
        </w:rPr>
        <w:t>D</w:t>
      </w:r>
      <w:r w:rsidR="00492EEE" w:rsidRPr="00CE2AFD">
        <w:rPr>
          <w:rFonts w:asciiTheme="minorHAnsi" w:eastAsia="Times New Roman" w:hAnsiTheme="minorHAnsi" w:cstheme="minorHAnsi"/>
          <w:lang w:val="en-US"/>
        </w:rPr>
        <w:t>.</w:t>
      </w:r>
      <w:r w:rsidR="009D1B28" w:rsidRPr="00CE2AFD">
        <w:rPr>
          <w:rFonts w:asciiTheme="minorHAnsi" w:eastAsia="Times New Roman" w:hAnsiTheme="minorHAnsi" w:cstheme="minorHAnsi"/>
          <w:lang w:val="en-US"/>
        </w:rPr>
        <w:t xml:space="preserve"> </w:t>
      </w:r>
      <w:bookmarkStart w:id="0" w:name="_Hlk65587727"/>
      <w:bookmarkStart w:id="1" w:name="_GoBack"/>
      <w:r w:rsidR="00CE2AFD" w:rsidRPr="00CE2AFD">
        <w:rPr>
          <w:rFonts w:asciiTheme="minorHAnsi" w:hAnsiTheme="minorHAnsi" w:cstheme="minorHAnsi"/>
          <w:lang w:val="en-GB"/>
        </w:rPr>
        <w:t xml:space="preserve">Survival benefit of cytoreductive surgery in patients with primary stage IV endometrial cancer: a systematic review &amp; meta-analysis. </w:t>
      </w:r>
    </w:p>
    <w:p w14:paraId="2BBDACE4" w14:textId="726C0C19" w:rsidR="00CE2AFD" w:rsidRPr="00CE2AFD" w:rsidRDefault="00CE2AFD" w:rsidP="00CE2AFD">
      <w:pPr>
        <w:pStyle w:val="NoSpacing"/>
        <w:spacing w:line="360" w:lineRule="auto"/>
        <w:rPr>
          <w:rFonts w:cstheme="minorHAnsi"/>
          <w:bCs/>
          <w:szCs w:val="20"/>
          <w:vertAlign w:val="superscript"/>
        </w:rPr>
      </w:pPr>
      <w:r w:rsidRPr="00CE2AFD">
        <w:rPr>
          <w:rFonts w:cstheme="minorHAnsi"/>
          <w:bCs/>
          <w:szCs w:val="20"/>
        </w:rPr>
        <w:t>Eveline Ngoc Bao Pham</w:t>
      </w:r>
    </w:p>
    <w:p w14:paraId="269E7AAD" w14:textId="1CC87F0B" w:rsidR="00CE2AFD" w:rsidRPr="00CE2AFD" w:rsidRDefault="00CE2AFD" w:rsidP="00CE2AFD">
      <w:pPr>
        <w:pStyle w:val="NoSpacing"/>
        <w:spacing w:line="360" w:lineRule="auto"/>
        <w:rPr>
          <w:rFonts w:cstheme="minorHAnsi"/>
          <w:bCs/>
          <w:szCs w:val="20"/>
        </w:rPr>
      </w:pPr>
      <w:r w:rsidRPr="00CE2AFD">
        <w:rPr>
          <w:rFonts w:cstheme="minorHAnsi"/>
          <w:bCs/>
          <w:szCs w:val="20"/>
        </w:rPr>
        <w:t>Nanda Horeweg</w:t>
      </w:r>
    </w:p>
    <w:p w14:paraId="28D4FC24" w14:textId="3BD7F0A6" w:rsidR="00CE2AFD" w:rsidRPr="00CE2AFD" w:rsidRDefault="00CE2AFD" w:rsidP="00CE2AFD">
      <w:pPr>
        <w:pStyle w:val="NoSpacing"/>
        <w:spacing w:line="360" w:lineRule="auto"/>
        <w:rPr>
          <w:rFonts w:cstheme="minorHAnsi"/>
          <w:bCs/>
          <w:szCs w:val="20"/>
          <w:vertAlign w:val="superscript"/>
        </w:rPr>
      </w:pPr>
      <w:r w:rsidRPr="00CE2AFD">
        <w:rPr>
          <w:rFonts w:cstheme="minorHAnsi"/>
          <w:bCs/>
          <w:szCs w:val="20"/>
        </w:rPr>
        <w:t>Jacolien van der Marel</w:t>
      </w:r>
    </w:p>
    <w:p w14:paraId="0DD9BAE3" w14:textId="5FF6E9AE" w:rsidR="00CE2AFD" w:rsidRPr="00CE2AFD" w:rsidRDefault="00CE2AFD" w:rsidP="00CE2AFD">
      <w:pPr>
        <w:pStyle w:val="NoSpacing"/>
        <w:spacing w:line="360" w:lineRule="auto"/>
        <w:rPr>
          <w:rFonts w:cstheme="minorHAnsi"/>
          <w:bCs/>
          <w:szCs w:val="20"/>
          <w:vertAlign w:val="superscript"/>
          <w:lang w:val="en-GB"/>
        </w:rPr>
      </w:pPr>
      <w:r w:rsidRPr="00CE2AFD">
        <w:rPr>
          <w:rFonts w:cstheme="minorHAnsi"/>
          <w:bCs/>
          <w:szCs w:val="20"/>
          <w:lang w:val="en-GB"/>
        </w:rPr>
        <w:t>Linda Suzanne Nooij</w:t>
      </w:r>
    </w:p>
    <w:bookmarkEnd w:id="1"/>
    <w:p w14:paraId="3D0DDB83" w14:textId="38A555F6" w:rsidR="008D482E" w:rsidRPr="00CE2AFD" w:rsidRDefault="009D1B28" w:rsidP="00CE2AFD">
      <w:pPr>
        <w:keepNext/>
        <w:keepLines/>
        <w:spacing w:before="240" w:line="276" w:lineRule="auto"/>
        <w:outlineLvl w:val="0"/>
        <w:rPr>
          <w:rFonts w:cstheme="minorHAnsi"/>
          <w:sz w:val="22"/>
          <w:szCs w:val="22"/>
          <w:lang w:val="en-US"/>
        </w:rPr>
      </w:pPr>
      <w:r w:rsidRPr="00CE2AFD">
        <w:rPr>
          <w:rFonts w:cstheme="minorHAnsi"/>
          <w:bCs/>
          <w:sz w:val="22"/>
          <w:szCs w:val="22"/>
          <w:lang w:val="en-US" w:bidi="en-US"/>
        </w:rPr>
        <w:t>S</w:t>
      </w:r>
      <w:r w:rsidR="008D482E" w:rsidRPr="00CE2AFD">
        <w:rPr>
          <w:rFonts w:cstheme="minorHAnsi"/>
          <w:bCs/>
          <w:sz w:val="22"/>
          <w:szCs w:val="22"/>
          <w:lang w:val="en-US" w:bidi="en-US"/>
        </w:rPr>
        <w:t>ensitivity analysis of survival outcomes</w:t>
      </w:r>
      <w:bookmarkEnd w:id="0"/>
      <w:r w:rsidR="008D482E" w:rsidRPr="00CE2AFD">
        <w:rPr>
          <w:rFonts w:cstheme="minorHAnsi"/>
          <w:bCs/>
          <w:sz w:val="22"/>
          <w:szCs w:val="22"/>
          <w:lang w:val="en-US" w:bidi="en-US"/>
        </w:rPr>
        <w:t>.</w:t>
      </w:r>
    </w:p>
    <w:tbl>
      <w:tblPr>
        <w:tblStyle w:val="PlainTable5"/>
        <w:tblpPr w:leftFromText="141" w:rightFromText="141" w:vertAnchor="text" w:horzAnchor="margin" w:tblpY="166"/>
        <w:tblW w:w="0" w:type="auto"/>
        <w:tblLook w:val="04A0" w:firstRow="1" w:lastRow="0" w:firstColumn="1" w:lastColumn="0" w:noHBand="0" w:noVBand="1"/>
      </w:tblPr>
      <w:tblGrid>
        <w:gridCol w:w="2835"/>
        <w:gridCol w:w="2213"/>
        <w:gridCol w:w="2214"/>
      </w:tblGrid>
      <w:tr w:rsidR="008D482E" w:rsidRPr="00CE2AFD" w14:paraId="620A1184" w14:textId="77777777" w:rsidTr="000D65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35" w:type="dxa"/>
            <w:tcBorders>
              <w:right w:val="single" w:sz="4" w:space="0" w:color="auto"/>
            </w:tcBorders>
            <w:vAlign w:val="center"/>
          </w:tcPr>
          <w:p w14:paraId="57AB0362" w14:textId="77777777" w:rsidR="008D482E" w:rsidRPr="00CE2AFD" w:rsidRDefault="008D482E" w:rsidP="000D650F">
            <w:pPr>
              <w:spacing w:line="276" w:lineRule="auto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E2AF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Study</w:t>
            </w:r>
          </w:p>
        </w:tc>
        <w:tc>
          <w:tcPr>
            <w:tcW w:w="4427" w:type="dxa"/>
            <w:gridSpan w:val="2"/>
            <w:tcBorders>
              <w:left w:val="single" w:sz="4" w:space="0" w:color="auto"/>
            </w:tcBorders>
            <w:vAlign w:val="center"/>
          </w:tcPr>
          <w:p w14:paraId="56ADBBCA" w14:textId="77777777" w:rsidR="008D482E" w:rsidRPr="00CE2AFD" w:rsidRDefault="008D482E" w:rsidP="000D650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E2AF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Overall survival</w:t>
            </w:r>
          </w:p>
        </w:tc>
      </w:tr>
      <w:tr w:rsidR="008D482E" w:rsidRPr="00CE2AFD" w14:paraId="1587DE79" w14:textId="77777777" w:rsidTr="000D6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2F2F2" w:themeFill="background1" w:themeFillShade="F2"/>
            <w:vAlign w:val="center"/>
          </w:tcPr>
          <w:p w14:paraId="374EECB0" w14:textId="77777777" w:rsidR="008D482E" w:rsidRPr="00CE2AFD" w:rsidRDefault="008D482E" w:rsidP="000D650F">
            <w:pPr>
              <w:spacing w:line="276" w:lineRule="auto"/>
              <w:jc w:val="left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213" w:type="dxa"/>
            <w:vAlign w:val="center"/>
          </w:tcPr>
          <w:p w14:paraId="69DAFFD1" w14:textId="77777777" w:rsidR="008D482E" w:rsidRPr="00CE2AFD" w:rsidRDefault="008D482E" w:rsidP="000D650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2"/>
                <w:szCs w:val="22"/>
                <w:lang w:val="en-US"/>
              </w:rPr>
            </w:pPr>
            <w:r w:rsidRPr="00CE2AFD">
              <w:rPr>
                <w:rFonts w:cstheme="minorHAnsi"/>
                <w:b/>
                <w:sz w:val="22"/>
                <w:szCs w:val="22"/>
                <w:lang w:val="en-US"/>
              </w:rPr>
              <w:t>HR</w:t>
            </w:r>
          </w:p>
        </w:tc>
        <w:tc>
          <w:tcPr>
            <w:tcW w:w="2214" w:type="dxa"/>
            <w:vAlign w:val="center"/>
          </w:tcPr>
          <w:p w14:paraId="1194D3A3" w14:textId="77777777" w:rsidR="008D482E" w:rsidRPr="00CE2AFD" w:rsidRDefault="008D482E" w:rsidP="000D650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2"/>
                <w:szCs w:val="22"/>
                <w:lang w:val="en-US"/>
              </w:rPr>
            </w:pPr>
            <w:r w:rsidRPr="00CE2AFD">
              <w:rPr>
                <w:rFonts w:cstheme="minorHAnsi"/>
                <w:b/>
                <w:sz w:val="22"/>
                <w:szCs w:val="22"/>
                <w:lang w:val="en-US"/>
              </w:rPr>
              <w:t>95%CI</w:t>
            </w:r>
          </w:p>
        </w:tc>
      </w:tr>
      <w:tr w:rsidR="008D482E" w:rsidRPr="00CE2AFD" w14:paraId="1B264D61" w14:textId="77777777" w:rsidTr="000D650F">
        <w:trPr>
          <w:cantSplit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186E7BA9" w14:textId="7D454B9A" w:rsidR="008D482E" w:rsidRPr="00CE2AFD" w:rsidRDefault="00E72C87" w:rsidP="00E72C87">
            <w:pPr>
              <w:pStyle w:val="Heading1"/>
              <w:spacing w:line="276" w:lineRule="auto"/>
              <w:jc w:val="left"/>
              <w:outlineLvl w:val="0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</w:pP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t>Ayhan et al.</w: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begin">
                <w:fldData xml:space="preserve">PEVuZE5vdGU+PENpdGU+PEF1dGhvcj5BeWhhbjwvQXV0aG9yPjxZZWFyPjIwMDI8L1llYXI+PFJl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</w:fldData>
              </w:fldChar>
            </w: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instrText xml:space="preserve"> ADDIN EN.CITE </w:instrTex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begin">
                <w:fldData xml:space="preserve">PEVuZE5vdGU+PENpdGU+PEF1dGhvcj5BeWhhbjwvQXV0aG9yPjxZZWFyPjIwMDI8L1llYXI+PFJl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</w:fldData>
              </w:fldChar>
            </w: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instrText xml:space="preserve"> ADDIN EN.CITE.DATA </w:instrTex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end"/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separate"/>
            </w:r>
            <w:r w:rsidRPr="00CE2AFD">
              <w:rPr>
                <w:rFonts w:asciiTheme="minorHAnsi" w:hAnsiTheme="minorHAnsi" w:cstheme="minorHAnsi"/>
                <w:b w:val="0"/>
                <w:i w:val="0"/>
                <w:noProof/>
                <w:sz w:val="22"/>
                <w:szCs w:val="22"/>
                <w:vertAlign w:val="superscript"/>
                <w:lang w:val="en-US"/>
              </w:rPr>
              <w:t>1</w: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end"/>
            </w:r>
          </w:p>
        </w:tc>
        <w:tc>
          <w:tcPr>
            <w:tcW w:w="2213" w:type="dxa"/>
            <w:vAlign w:val="center"/>
          </w:tcPr>
          <w:p w14:paraId="618AC29B" w14:textId="77777777" w:rsidR="008D482E" w:rsidRPr="00CE2AFD" w:rsidRDefault="008D482E" w:rsidP="000D650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US"/>
              </w:rPr>
            </w:pPr>
            <w:r w:rsidRPr="00CE2AFD">
              <w:rPr>
                <w:rFonts w:cstheme="minorHAnsi"/>
                <w:sz w:val="22"/>
                <w:szCs w:val="22"/>
                <w:lang w:val="en-US"/>
              </w:rPr>
              <w:t>0.38</w:t>
            </w:r>
          </w:p>
        </w:tc>
        <w:tc>
          <w:tcPr>
            <w:tcW w:w="2214" w:type="dxa"/>
            <w:vAlign w:val="center"/>
          </w:tcPr>
          <w:p w14:paraId="2358A7B3" w14:textId="77777777" w:rsidR="008D482E" w:rsidRPr="00CE2AFD" w:rsidRDefault="008D482E" w:rsidP="000D650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US"/>
              </w:rPr>
            </w:pPr>
            <w:r w:rsidRPr="00CE2AFD">
              <w:rPr>
                <w:rFonts w:cstheme="minorHAnsi"/>
                <w:sz w:val="22"/>
                <w:szCs w:val="22"/>
                <w:lang w:val="en-US"/>
              </w:rPr>
              <w:t>0.20-0.75</w:t>
            </w:r>
          </w:p>
        </w:tc>
      </w:tr>
      <w:tr w:rsidR="008D482E" w:rsidRPr="00CE2AFD" w14:paraId="52C69548" w14:textId="77777777" w:rsidTr="000D6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2F2F2" w:themeFill="background1" w:themeFillShade="F2"/>
            <w:vAlign w:val="center"/>
          </w:tcPr>
          <w:p w14:paraId="2773436D" w14:textId="6845BB28" w:rsidR="008D482E" w:rsidRPr="00CE2AFD" w:rsidRDefault="00E72C87" w:rsidP="00E72C87">
            <w:pPr>
              <w:pStyle w:val="Heading1"/>
              <w:spacing w:line="276" w:lineRule="auto"/>
              <w:jc w:val="left"/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t>Bristow et al. 2000</w: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begin">
                <w:fldData xml:space="preserve">PEVuZE5vdGU+PENpdGU+PEF1dGhvcj5CcmlzdG93PC9BdXRob3I+PFllYXI+MjAwMDwvWWVhcj48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</w:fldData>
              </w:fldChar>
            </w: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instrText xml:space="preserve"> ADDIN EN.CITE </w:instrTex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begin">
                <w:fldData xml:space="preserve">PEVuZE5vdGU+PENpdGU+PEF1dGhvcj5CcmlzdG93PC9BdXRob3I+PFllYXI+MjAwMDwvWWVhcj48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</w:fldData>
              </w:fldChar>
            </w: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instrText xml:space="preserve"> ADDIN EN.CITE.DATA </w:instrTex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end"/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separate"/>
            </w:r>
            <w:r w:rsidRPr="00CE2AFD">
              <w:rPr>
                <w:rFonts w:asciiTheme="minorHAnsi" w:hAnsiTheme="minorHAnsi" w:cstheme="minorHAnsi"/>
                <w:b w:val="0"/>
                <w:i w:val="0"/>
                <w:noProof/>
                <w:sz w:val="22"/>
                <w:szCs w:val="22"/>
                <w:vertAlign w:val="superscript"/>
                <w:lang w:val="en-US"/>
              </w:rPr>
              <w:t>2</w: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end"/>
            </w:r>
          </w:p>
        </w:tc>
        <w:tc>
          <w:tcPr>
            <w:tcW w:w="2213" w:type="dxa"/>
            <w:vAlign w:val="center"/>
          </w:tcPr>
          <w:p w14:paraId="0BEE877D" w14:textId="77777777" w:rsidR="008D482E" w:rsidRPr="00CE2AFD" w:rsidRDefault="008D482E" w:rsidP="000D650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US"/>
              </w:rPr>
            </w:pPr>
            <w:r w:rsidRPr="00CE2AFD">
              <w:rPr>
                <w:rFonts w:cstheme="minorHAnsi"/>
                <w:sz w:val="22"/>
                <w:szCs w:val="22"/>
                <w:lang w:val="en-US"/>
              </w:rPr>
              <w:t>0.40</w:t>
            </w:r>
          </w:p>
        </w:tc>
        <w:tc>
          <w:tcPr>
            <w:tcW w:w="2214" w:type="dxa"/>
            <w:vAlign w:val="center"/>
          </w:tcPr>
          <w:p w14:paraId="58D0868C" w14:textId="77777777" w:rsidR="008D482E" w:rsidRPr="00CE2AFD" w:rsidRDefault="008D482E" w:rsidP="000D650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US"/>
              </w:rPr>
            </w:pPr>
            <w:r w:rsidRPr="00CE2AFD">
              <w:rPr>
                <w:rFonts w:cstheme="minorHAnsi"/>
                <w:sz w:val="22"/>
                <w:szCs w:val="22"/>
                <w:lang w:val="en-US"/>
              </w:rPr>
              <w:t>0.21-0.78</w:t>
            </w:r>
          </w:p>
        </w:tc>
      </w:tr>
      <w:tr w:rsidR="008D482E" w:rsidRPr="00CE2AFD" w14:paraId="76ABAB58" w14:textId="77777777" w:rsidTr="000D650F">
        <w:trPr>
          <w:cantSplit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2759BEA1" w14:textId="7B484385" w:rsidR="008D482E" w:rsidRPr="00CE2AFD" w:rsidRDefault="008D482E" w:rsidP="00E72C87">
            <w:pPr>
              <w:pStyle w:val="Heading1"/>
              <w:spacing w:line="276" w:lineRule="auto"/>
              <w:jc w:val="left"/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t>Bristow et al. 2001</w:t>
            </w:r>
            <w:r w:rsidR="00E72C87"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begin"/>
            </w:r>
            <w:r w:rsidR="00E72C87"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instrText xml:space="preserve"> ADDIN EN.CITE &lt;EndNote&gt;&lt;Cite&gt;&lt;Author&gt;Bristow&lt;/Author&gt;&lt;Year&gt;2001&lt;/Year&gt;&lt;RecNum&gt;28&lt;/RecNum&gt;&lt;DisplayText&gt;&lt;style face="superscript"&gt;3&lt;/style&gt;&lt;/DisplayText&gt;&lt;record&gt;&lt;rec-number&gt;28&lt;/rec-number&gt;&lt;foreign-keys&gt;&lt;key app="EN" db-id="fv0fv9rthdrev2eaxf65zxpue5pffsstp5t9" timestamp="1669733560"&gt;28&lt;/key&gt;&lt;/foreign-keys&gt;&lt;ref-type name="Journal Article"&gt;17&lt;/ref-type&gt;&lt;contributors&gt;&lt;authors&gt;&lt;author&gt;Bristow, R. E.&lt;/author&gt;&lt;author&gt;Duska, L. R.&lt;/author&gt;&lt;author&gt;Montz, F. J.&lt;/author&gt;&lt;/authors&gt;&lt;/contributors&gt;&lt;auth-address&gt;The Kelly Gynecologic Oncology Service, Department of Obstetrics and Gynecology, The Johns Hopkins Medical Institutions, Baltimore, Maryland 21287-1248, USA. rbrito@jhmi.edu&lt;/auth-address&gt;&lt;titles&gt;&lt;title&gt;The role of cytoreductive surgery in the management of stage IV uterine papillary serous carcinoma&lt;/title&gt;&lt;secondary-title&gt;Gynecol Oncol&lt;/secondary-title&gt;&lt;/titles&gt;&lt;periodical&gt;&lt;full-title&gt;Gynecol Oncol&lt;/full-title&gt;&lt;/periodical&gt;&lt;pages&gt;92-9&lt;/pages&gt;&lt;volume&gt;81&lt;/volume&gt;&lt;number&gt;1&lt;/number&gt;&lt;edition&gt;2001/03/30&lt;/edition&gt;&lt;keywords&gt;&lt;keyword&gt;Adult&lt;/keyword&gt;&lt;keyword&gt;Aged&lt;/keyword&gt;&lt;keyword&gt;Aged, 80 and over&lt;/keyword&gt;&lt;keyword&gt;Chemotherapy, Adjuvant&lt;/keyword&gt;&lt;keyword&gt;Cystadenocarcinoma, Papillary/drug therapy/pathology/*surgery&lt;/keyword&gt;&lt;keyword&gt;Female&lt;/keyword&gt;&lt;keyword&gt;Humans&lt;/keyword&gt;&lt;keyword&gt;Middle Aged&lt;/keyword&gt;&lt;keyword&gt;Multivariate Analysis&lt;/keyword&gt;&lt;keyword&gt;Neoplasm Staging&lt;/keyword&gt;&lt;keyword&gt;Prognosis&lt;/keyword&gt;&lt;keyword&gt;Proportional Hazards Models&lt;/keyword&gt;&lt;keyword&gt;Survival Rate&lt;/keyword&gt;&lt;keyword&gt;Uterine Neoplasms/drug therapy/pathology/*surgery&lt;/keyword&gt;&lt;/keywords&gt;&lt;dates&gt;&lt;year&gt;2001&lt;/year&gt;&lt;pub-dates&gt;&lt;date&gt;Apr&lt;/date&gt;&lt;/pub-dates&gt;&lt;/dates&gt;&lt;isbn&gt;0090-8258 (Print)&amp;#xD;0090-8258 (Linking)&lt;/isbn&gt;&lt;accession-num&gt;11277657&lt;/accession-num&gt;&lt;urls&gt;&lt;related-urls&gt;&lt;url&gt;https://www.ncbi.nlm.nih.gov/pubmed/11277657&lt;/url&gt;&lt;/related-urls&gt;&lt;/urls&gt;&lt;electronic-resource-num&gt;S0090-8258(00)96110-9 [pii]&amp;#xD;10.1006/gyno.2000.6110&lt;/electronic-resource-num&gt;&lt;language&gt;eng&lt;/language&gt;&lt;/record&gt;&lt;/Cite&gt;&lt;/EndNote&gt;</w:instrText>
            </w:r>
            <w:r w:rsidR="00E72C87"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separate"/>
            </w:r>
            <w:r w:rsidR="00E72C87" w:rsidRPr="00CE2AFD">
              <w:rPr>
                <w:rFonts w:asciiTheme="minorHAnsi" w:hAnsiTheme="minorHAnsi" w:cstheme="minorHAnsi"/>
                <w:b w:val="0"/>
                <w:i w:val="0"/>
                <w:noProof/>
                <w:sz w:val="22"/>
                <w:szCs w:val="22"/>
                <w:vertAlign w:val="superscript"/>
                <w:lang w:val="en-US"/>
              </w:rPr>
              <w:t>3</w:t>
            </w:r>
            <w:r w:rsidR="00E72C87"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end"/>
            </w:r>
          </w:p>
        </w:tc>
        <w:tc>
          <w:tcPr>
            <w:tcW w:w="2213" w:type="dxa"/>
            <w:vAlign w:val="center"/>
          </w:tcPr>
          <w:p w14:paraId="38F2E74D" w14:textId="77777777" w:rsidR="008D482E" w:rsidRPr="00CE2AFD" w:rsidRDefault="008D482E" w:rsidP="000D650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CE2AFD">
              <w:rPr>
                <w:rFonts w:cstheme="minorHAnsi"/>
                <w:sz w:val="22"/>
                <w:szCs w:val="22"/>
                <w:lang w:val="en-US"/>
              </w:rPr>
              <w:t>0.4</w:t>
            </w:r>
            <w:r w:rsidRPr="00CE2AFD">
              <w:rPr>
                <w:rFonts w:cstheme="minorHAnsi"/>
                <w:sz w:val="22"/>
                <w:szCs w:val="22"/>
              </w:rPr>
              <w:t>0</w:t>
            </w:r>
          </w:p>
        </w:tc>
        <w:tc>
          <w:tcPr>
            <w:tcW w:w="2214" w:type="dxa"/>
            <w:vAlign w:val="center"/>
          </w:tcPr>
          <w:p w14:paraId="59A05362" w14:textId="77777777" w:rsidR="008D482E" w:rsidRPr="00CE2AFD" w:rsidRDefault="008D482E" w:rsidP="000D650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CE2AFD">
              <w:rPr>
                <w:rFonts w:cstheme="minorHAnsi"/>
                <w:sz w:val="22"/>
                <w:szCs w:val="22"/>
              </w:rPr>
              <w:t>0.22-0.73</w:t>
            </w:r>
          </w:p>
        </w:tc>
      </w:tr>
      <w:tr w:rsidR="008D482E" w:rsidRPr="00CE2AFD" w14:paraId="0EF070A5" w14:textId="77777777" w:rsidTr="000D6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2F2F2" w:themeFill="background1" w:themeFillShade="F2"/>
            <w:vAlign w:val="center"/>
          </w:tcPr>
          <w:p w14:paraId="32D93985" w14:textId="2DFE9640" w:rsidR="008D482E" w:rsidRPr="00CE2AFD" w:rsidRDefault="00E72C87" w:rsidP="00E72C87">
            <w:pPr>
              <w:pStyle w:val="Heading1"/>
              <w:spacing w:line="276" w:lineRule="auto"/>
              <w:jc w:val="left"/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t>Eto et al.</w: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begin">
                <w:fldData xml:space="preserve">PEVuZE5vdGU+PENpdGU+PEF1dGhvcj5FdG88L0F1dGhvcj48WWVhcj4yMDEyPC9ZZWFyPjxSZWNO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</w:fldData>
              </w:fldChar>
            </w: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instrText xml:space="preserve"> ADDIN EN.CITE </w:instrTex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begin">
                <w:fldData xml:space="preserve">PEVuZE5vdGU+PENpdGU+PEF1dGhvcj5FdG88L0F1dGhvcj48WWVhcj4yMDEyPC9ZZWFyPjxSZWNO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</w:fldData>
              </w:fldChar>
            </w: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instrText xml:space="preserve"> ADDIN EN.CITE.DATA </w:instrTex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end"/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separate"/>
            </w:r>
            <w:r w:rsidRPr="00CE2AFD">
              <w:rPr>
                <w:rFonts w:asciiTheme="minorHAnsi" w:hAnsiTheme="minorHAnsi" w:cstheme="minorHAnsi"/>
                <w:b w:val="0"/>
                <w:i w:val="0"/>
                <w:noProof/>
                <w:sz w:val="22"/>
                <w:szCs w:val="22"/>
                <w:vertAlign w:val="superscript"/>
                <w:lang w:val="en-US"/>
              </w:rPr>
              <w:t>4</w: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end"/>
            </w:r>
          </w:p>
        </w:tc>
        <w:tc>
          <w:tcPr>
            <w:tcW w:w="2213" w:type="dxa"/>
            <w:vAlign w:val="center"/>
          </w:tcPr>
          <w:p w14:paraId="5280622E" w14:textId="77777777" w:rsidR="008D482E" w:rsidRPr="00CE2AFD" w:rsidRDefault="008D482E" w:rsidP="000D650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CE2AFD">
              <w:rPr>
                <w:rFonts w:cstheme="minorHAnsi"/>
                <w:sz w:val="22"/>
                <w:szCs w:val="22"/>
              </w:rPr>
              <w:t>0.25</w:t>
            </w:r>
          </w:p>
        </w:tc>
        <w:tc>
          <w:tcPr>
            <w:tcW w:w="2214" w:type="dxa"/>
            <w:vAlign w:val="center"/>
          </w:tcPr>
          <w:p w14:paraId="224367C3" w14:textId="77777777" w:rsidR="008D482E" w:rsidRPr="00CE2AFD" w:rsidRDefault="008D482E" w:rsidP="000D650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CE2AFD">
              <w:rPr>
                <w:rFonts w:cstheme="minorHAnsi"/>
                <w:sz w:val="22"/>
                <w:szCs w:val="22"/>
              </w:rPr>
              <w:t>0.15-0.39</w:t>
            </w:r>
          </w:p>
        </w:tc>
      </w:tr>
      <w:tr w:rsidR="008D482E" w:rsidRPr="00CE2AFD" w14:paraId="70A9898B" w14:textId="77777777" w:rsidTr="000D650F">
        <w:trPr>
          <w:cantSplit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91E2463" w14:textId="16B39D24" w:rsidR="008D482E" w:rsidRPr="00CE2AFD" w:rsidRDefault="00E72C87" w:rsidP="00E72C87">
            <w:pPr>
              <w:pStyle w:val="Heading1"/>
              <w:spacing w:line="276" w:lineRule="auto"/>
              <w:jc w:val="left"/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t>Lee et al.</w: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begin">
                <w:fldData xml:space="preserve">PEVuZE5vdGU+PENpdGU+PEF1dGhvcj5MZWU8L0F1dGhvcj48WWVhcj4yMDE0PC9ZZWFyPjxSZWNO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</w:fldData>
              </w:fldChar>
            </w: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instrText xml:space="preserve"> ADDIN EN.CITE </w:instrTex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begin">
                <w:fldData xml:space="preserve">PEVuZE5vdGU+PENpdGU+PEF1dGhvcj5MZWU8L0F1dGhvcj48WWVhcj4yMDE0PC9ZZWFyPjxSZWNO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</w:fldData>
              </w:fldChar>
            </w: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instrText xml:space="preserve"> ADDIN EN.CITE.DATA </w:instrTex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end"/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separate"/>
            </w:r>
            <w:r w:rsidRPr="00CE2AFD">
              <w:rPr>
                <w:rFonts w:asciiTheme="minorHAnsi" w:hAnsiTheme="minorHAnsi" w:cstheme="minorHAnsi"/>
                <w:b w:val="0"/>
                <w:i w:val="0"/>
                <w:noProof/>
                <w:sz w:val="22"/>
                <w:szCs w:val="22"/>
                <w:vertAlign w:val="superscript"/>
                <w:lang w:val="en-US"/>
              </w:rPr>
              <w:t>5</w: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end"/>
            </w:r>
          </w:p>
        </w:tc>
        <w:tc>
          <w:tcPr>
            <w:tcW w:w="2213" w:type="dxa"/>
            <w:vAlign w:val="center"/>
          </w:tcPr>
          <w:p w14:paraId="5466B784" w14:textId="77777777" w:rsidR="008D482E" w:rsidRPr="00CE2AFD" w:rsidRDefault="008D482E" w:rsidP="000D650F">
            <w:pPr>
              <w:tabs>
                <w:tab w:val="center" w:pos="956"/>
              </w:tabs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US"/>
              </w:rPr>
            </w:pPr>
            <w:r w:rsidRPr="00CE2AFD">
              <w:rPr>
                <w:rFonts w:cstheme="minorHAnsi"/>
                <w:sz w:val="22"/>
                <w:szCs w:val="22"/>
                <w:lang w:val="en-US"/>
              </w:rPr>
              <w:t>0.39</w:t>
            </w:r>
          </w:p>
        </w:tc>
        <w:tc>
          <w:tcPr>
            <w:tcW w:w="2214" w:type="dxa"/>
            <w:vAlign w:val="center"/>
          </w:tcPr>
          <w:p w14:paraId="039B1CB9" w14:textId="77777777" w:rsidR="008D482E" w:rsidRPr="00CE2AFD" w:rsidRDefault="008D482E" w:rsidP="000D650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US"/>
              </w:rPr>
            </w:pPr>
            <w:r w:rsidRPr="00CE2AFD">
              <w:rPr>
                <w:rFonts w:cstheme="minorHAnsi"/>
                <w:sz w:val="22"/>
                <w:szCs w:val="22"/>
                <w:lang w:val="en-US"/>
              </w:rPr>
              <w:t>0.21-0.72</w:t>
            </w:r>
          </w:p>
        </w:tc>
      </w:tr>
      <w:tr w:rsidR="008D482E" w:rsidRPr="00CE2AFD" w14:paraId="71AE6E07" w14:textId="77777777" w:rsidTr="000D6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2F2F2" w:themeFill="background1" w:themeFillShade="F2"/>
            <w:vAlign w:val="center"/>
          </w:tcPr>
          <w:p w14:paraId="330E9D5F" w14:textId="06AA9997" w:rsidR="008D482E" w:rsidRPr="00CE2AFD" w:rsidRDefault="00E72C87" w:rsidP="00E72C87">
            <w:pPr>
              <w:pStyle w:val="Heading1"/>
              <w:spacing w:line="276" w:lineRule="auto"/>
              <w:jc w:val="left"/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t>McEachron et al.</w: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begin"/>
            </w: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instrText xml:space="preserve"> ADDIN EN.CITE &lt;EndNote&gt;&lt;Cite&gt;&lt;Author&gt;McEachron&lt;/Author&gt;&lt;Year&gt;2022&lt;/Year&gt;&lt;RecNum&gt;27&lt;/RecNum&gt;&lt;DisplayText&gt;&lt;style face="superscript"&gt;6&lt;/style&gt;&lt;/DisplayText&gt;&lt;record&gt;&lt;rec-number&gt;27&lt;/rec-number&gt;&lt;foreign-keys&gt;&lt;key app="EN" db-id="fv0fv9rthdrev2eaxf65zxpue5pffsstp5t9" timestamp="1669730337"&gt;27&lt;/key&gt;&lt;/foreign-keys&gt;&lt;ref-type name="Journal Article"&gt;17&lt;/ref-type&gt;&lt;contributors&gt;&lt;authors&gt;&lt;author&gt;McEachron, J.&lt;/author&gt;&lt;author&gt;Zhou, N.&lt;/author&gt;&lt;author&gt;Hastings, V.&lt;/author&gt;&lt;author&gt;Bennett, M.&lt;/author&gt;&lt;author&gt;Gorelick, C.&lt;/author&gt;&lt;author&gt;Kanis, M. J.&lt;/author&gt;&lt;author&gt;Lee, Y. C.&lt;/author&gt;&lt;/authors&gt;&lt;/contributors&gt;&lt;auth-address&gt;Division of Gynecologic Oncology, Good Samaritan Hospital Medical Center - Catholic Health, Long Island, NY, United States. Electronic address: Jennifer.McEachron@chsli.org.&amp;#xD;Division of Gynecologic Oncology, SUNY Downstate Medical Center, Brooklyn, NY, United States.&amp;#xD;Division of Gynecologic Oncology, New York Presbyterian - Brooklyn Methodist Hospital, Brooklyn, NY, United States.&amp;#xD;Division of Gynecologic Oncology, Good Samaritan Hospital Medical Center - Catholic Health, Long Island, NY, United States.&lt;/auth-address&gt;&lt;titles&gt;&lt;title&gt;Optimal cytoreduction followed by chemoradiation in stage IVB uterine serous carcinoma&lt;/title&gt;&lt;secondary-title&gt;Cancer Treat Res Commun&lt;/secondary-title&gt;&lt;/titles&gt;&lt;periodical&gt;&lt;full-title&gt;Cancer Treat Res Commun&lt;/full-title&gt;&lt;/periodical&gt;&lt;pages&gt;100631&lt;/pages&gt;&lt;volume&gt;33&lt;/volume&gt;&lt;edition&gt;2022/09/13&lt;/edition&gt;&lt;dates&gt;&lt;year&gt;2022&lt;/year&gt;&lt;pub-dates&gt;&lt;date&gt;Sep 2&lt;/date&gt;&lt;/pub-dates&gt;&lt;/dates&gt;&lt;isbn&gt;2468-2942 (Electronic)&amp;#xD;2468-2942 (Linking)&lt;/isbn&gt;&lt;accession-num&gt;36096033&lt;/accession-num&gt;&lt;urls&gt;&lt;related-urls&gt;&lt;url&gt;https://www.ncbi.nlm.nih.gov/pubmed/36096033&lt;/url&gt;&lt;/related-urls&gt;&lt;/urls&gt;&lt;electronic-resource-num&gt;S2468-2942(22)00122-8 [pii]&amp;#xD;10.1016/j.ctarc.2022.100631&lt;/electronic-resource-num&gt;&lt;language&gt;eng&lt;/language&gt;&lt;/record&gt;&lt;/Cite&gt;&lt;/EndNote&gt;</w:instrTex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separate"/>
            </w:r>
            <w:r w:rsidRPr="00CE2AFD">
              <w:rPr>
                <w:rFonts w:asciiTheme="minorHAnsi" w:hAnsiTheme="minorHAnsi" w:cstheme="minorHAnsi"/>
                <w:b w:val="0"/>
                <w:i w:val="0"/>
                <w:noProof/>
                <w:sz w:val="22"/>
                <w:szCs w:val="22"/>
                <w:vertAlign w:val="superscript"/>
                <w:lang w:val="en-US"/>
              </w:rPr>
              <w:t>6</w: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end"/>
            </w:r>
          </w:p>
        </w:tc>
        <w:tc>
          <w:tcPr>
            <w:tcW w:w="2213" w:type="dxa"/>
            <w:vAlign w:val="center"/>
          </w:tcPr>
          <w:p w14:paraId="52B8135D" w14:textId="77777777" w:rsidR="008D482E" w:rsidRPr="00CE2AFD" w:rsidRDefault="008D482E" w:rsidP="000D650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US"/>
              </w:rPr>
            </w:pPr>
            <w:r w:rsidRPr="00CE2AFD">
              <w:rPr>
                <w:rFonts w:cstheme="minorHAnsi"/>
                <w:sz w:val="22"/>
                <w:szCs w:val="22"/>
                <w:lang w:val="en-US"/>
              </w:rPr>
              <w:t>0.39</w:t>
            </w:r>
          </w:p>
        </w:tc>
        <w:tc>
          <w:tcPr>
            <w:tcW w:w="2214" w:type="dxa"/>
            <w:vAlign w:val="center"/>
          </w:tcPr>
          <w:p w14:paraId="7ACBA60E" w14:textId="77777777" w:rsidR="008D482E" w:rsidRPr="00CE2AFD" w:rsidRDefault="008D482E" w:rsidP="000D650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US"/>
              </w:rPr>
            </w:pPr>
            <w:r w:rsidRPr="00CE2AFD">
              <w:rPr>
                <w:rFonts w:cstheme="minorHAnsi"/>
                <w:sz w:val="22"/>
                <w:szCs w:val="22"/>
                <w:lang w:val="en-US"/>
              </w:rPr>
              <w:t>0.20-0.78</w:t>
            </w:r>
          </w:p>
        </w:tc>
      </w:tr>
      <w:tr w:rsidR="008D482E" w:rsidRPr="00CE2AFD" w14:paraId="5FA3D96A" w14:textId="77777777" w:rsidTr="000D650F">
        <w:trPr>
          <w:cantSplit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4BC007FD" w14:textId="64B806BF" w:rsidR="008D482E" w:rsidRPr="00CE2AFD" w:rsidRDefault="00E72C87" w:rsidP="00E72C87">
            <w:pPr>
              <w:pStyle w:val="Heading1"/>
              <w:spacing w:line="276" w:lineRule="auto"/>
              <w:jc w:val="left"/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t>Moller et al.</w: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begin">
                <w:fldData xml:space="preserve">PEVuZE5vdGU+PENpdGU+PEF1dGhvcj5Nb2xsZXI8L0F1dGhvcj48WWVhcj4yMDA0PC9ZZWFyPjxS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=
</w:fldData>
              </w:fldChar>
            </w: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instrText xml:space="preserve"> ADDIN EN.CITE </w:instrTex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begin">
                <w:fldData xml:space="preserve">PEVuZE5vdGU+PENpdGU+PEF1dGhvcj5Nb2xsZXI8L0F1dGhvcj48WWVhcj4yMDA0PC9ZZWFyPjxS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=
</w:fldData>
              </w:fldChar>
            </w: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instrText xml:space="preserve"> ADDIN EN.CITE.DATA </w:instrTex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end"/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separate"/>
            </w:r>
            <w:r w:rsidRPr="00CE2AFD">
              <w:rPr>
                <w:rFonts w:asciiTheme="minorHAnsi" w:hAnsiTheme="minorHAnsi" w:cstheme="minorHAnsi"/>
                <w:b w:val="0"/>
                <w:i w:val="0"/>
                <w:noProof/>
                <w:sz w:val="22"/>
                <w:szCs w:val="22"/>
                <w:vertAlign w:val="superscript"/>
                <w:lang w:val="en-US"/>
              </w:rPr>
              <w:t>7</w: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end"/>
            </w:r>
          </w:p>
        </w:tc>
        <w:tc>
          <w:tcPr>
            <w:tcW w:w="2213" w:type="dxa"/>
            <w:vAlign w:val="center"/>
          </w:tcPr>
          <w:p w14:paraId="20FF6215" w14:textId="77777777" w:rsidR="008D482E" w:rsidRPr="00CE2AFD" w:rsidRDefault="008D482E" w:rsidP="000D650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US"/>
              </w:rPr>
            </w:pPr>
            <w:r w:rsidRPr="00CE2AFD">
              <w:rPr>
                <w:rFonts w:cstheme="minorHAnsi"/>
                <w:sz w:val="22"/>
                <w:szCs w:val="22"/>
                <w:lang w:val="en-US"/>
              </w:rPr>
              <w:t>0.35</w:t>
            </w:r>
          </w:p>
        </w:tc>
        <w:tc>
          <w:tcPr>
            <w:tcW w:w="2214" w:type="dxa"/>
            <w:vAlign w:val="center"/>
          </w:tcPr>
          <w:p w14:paraId="00628C0F" w14:textId="77777777" w:rsidR="008D482E" w:rsidRPr="00CE2AFD" w:rsidRDefault="008D482E" w:rsidP="000D650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US"/>
              </w:rPr>
            </w:pPr>
            <w:r w:rsidRPr="00CE2AFD">
              <w:rPr>
                <w:rFonts w:cstheme="minorHAnsi"/>
                <w:sz w:val="22"/>
                <w:szCs w:val="22"/>
                <w:lang w:val="en-US"/>
              </w:rPr>
              <w:t>0.18-0.70</w:t>
            </w:r>
          </w:p>
        </w:tc>
      </w:tr>
      <w:tr w:rsidR="008D482E" w:rsidRPr="00CE2AFD" w14:paraId="7E36CBD9" w14:textId="77777777" w:rsidTr="000D6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2F2F2" w:themeFill="background1" w:themeFillShade="F2"/>
            <w:vAlign w:val="center"/>
          </w:tcPr>
          <w:p w14:paraId="2BD899AB" w14:textId="5D7CD24F" w:rsidR="008D482E" w:rsidRPr="00CE2AFD" w:rsidRDefault="00E72C87" w:rsidP="00E72C87">
            <w:pPr>
              <w:pStyle w:val="Heading1"/>
              <w:spacing w:line="276" w:lineRule="auto"/>
              <w:jc w:val="left"/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t>Patsavas et al.</w: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begin">
                <w:fldData xml:space="preserve">PEVuZE5vdGU+PENpdGU+PEF1dGhvcj5QYXRzYXZhczwvQXV0aG9yPjxZZWFyPjIwMTE8L1llYXI+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</w:fldData>
              </w:fldChar>
            </w: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instrText xml:space="preserve"> ADDIN EN.CITE </w:instrTex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begin">
                <w:fldData xml:space="preserve">PEVuZE5vdGU+PENpdGU+PEF1dGhvcj5QYXRzYXZhczwvQXV0aG9yPjxZZWFyPjIwMTE8L1llYXI+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</w:fldData>
              </w:fldChar>
            </w: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instrText xml:space="preserve"> ADDIN EN.CITE.DATA </w:instrTex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end"/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separate"/>
            </w:r>
            <w:r w:rsidRPr="00CE2AFD">
              <w:rPr>
                <w:rFonts w:asciiTheme="minorHAnsi" w:hAnsiTheme="minorHAnsi" w:cstheme="minorHAnsi"/>
                <w:b w:val="0"/>
                <w:i w:val="0"/>
                <w:noProof/>
                <w:sz w:val="22"/>
                <w:szCs w:val="22"/>
                <w:vertAlign w:val="superscript"/>
                <w:lang w:val="en-US"/>
              </w:rPr>
              <w:t>8</w: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end"/>
            </w:r>
          </w:p>
        </w:tc>
        <w:tc>
          <w:tcPr>
            <w:tcW w:w="2213" w:type="dxa"/>
            <w:vAlign w:val="center"/>
          </w:tcPr>
          <w:p w14:paraId="2F8BF509" w14:textId="77777777" w:rsidR="008D482E" w:rsidRPr="00CE2AFD" w:rsidRDefault="008D482E" w:rsidP="000D650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US"/>
              </w:rPr>
            </w:pPr>
            <w:r w:rsidRPr="00CE2AFD">
              <w:rPr>
                <w:rFonts w:cstheme="minorHAnsi"/>
                <w:sz w:val="22"/>
                <w:szCs w:val="22"/>
                <w:lang w:val="en-US"/>
              </w:rPr>
              <w:t>0.40</w:t>
            </w:r>
          </w:p>
        </w:tc>
        <w:tc>
          <w:tcPr>
            <w:tcW w:w="2214" w:type="dxa"/>
            <w:vAlign w:val="center"/>
          </w:tcPr>
          <w:p w14:paraId="274431CA" w14:textId="77777777" w:rsidR="008D482E" w:rsidRPr="00CE2AFD" w:rsidRDefault="008D482E" w:rsidP="000D650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US"/>
              </w:rPr>
            </w:pPr>
            <w:r w:rsidRPr="00CE2AFD">
              <w:rPr>
                <w:rFonts w:cstheme="minorHAnsi"/>
                <w:sz w:val="22"/>
                <w:szCs w:val="22"/>
                <w:lang w:val="en-US"/>
              </w:rPr>
              <w:t>0.21-0.73</w:t>
            </w:r>
          </w:p>
        </w:tc>
      </w:tr>
      <w:tr w:rsidR="008D482E" w:rsidRPr="00CE2AFD" w14:paraId="6CF77C9B" w14:textId="77777777" w:rsidTr="000D650F">
        <w:trPr>
          <w:cantSplit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17375040" w14:textId="6FFCBEE8" w:rsidR="008D482E" w:rsidRPr="00CE2AFD" w:rsidRDefault="008D482E" w:rsidP="00E72C87">
            <w:pPr>
              <w:pStyle w:val="Heading1"/>
              <w:spacing w:line="276" w:lineRule="auto"/>
              <w:jc w:val="left"/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t>Ueda et al.</w:t>
            </w:r>
            <w:r w:rsidR="00E72C87"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begin">
                <w:fldData xml:space="preserve">PEVuZE5vdGU+PENpdGU+PEF1dGhvcj5VZWRhPC9BdXRob3I+PFllYXI+MjAxMDwvWWVhcj48UmVj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</w:fldData>
              </w:fldChar>
            </w:r>
            <w:r w:rsidR="00E72C87"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instrText xml:space="preserve"> ADDIN EN.CITE </w:instrText>
            </w:r>
            <w:r w:rsidR="00E72C87"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begin">
                <w:fldData xml:space="preserve">PEVuZE5vdGU+PENpdGU+PEF1dGhvcj5VZWRhPC9BdXRob3I+PFllYXI+MjAxMDwvWWVhcj48UmVj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</w:fldData>
              </w:fldChar>
            </w:r>
            <w:r w:rsidR="00E72C87"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instrText xml:space="preserve"> ADDIN EN.CITE.DATA </w:instrText>
            </w:r>
            <w:r w:rsidR="00E72C87"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</w:r>
            <w:r w:rsidR="00E72C87"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end"/>
            </w:r>
            <w:r w:rsidR="00E72C87"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</w:r>
            <w:r w:rsidR="00E72C87"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separate"/>
            </w:r>
            <w:r w:rsidR="00E72C87" w:rsidRPr="00CE2AFD">
              <w:rPr>
                <w:rFonts w:asciiTheme="minorHAnsi" w:hAnsiTheme="minorHAnsi" w:cstheme="minorHAnsi"/>
                <w:b w:val="0"/>
                <w:i w:val="0"/>
                <w:noProof/>
                <w:sz w:val="22"/>
                <w:szCs w:val="22"/>
                <w:vertAlign w:val="superscript"/>
                <w:lang w:val="en-US"/>
              </w:rPr>
              <w:t>9</w:t>
            </w:r>
            <w:r w:rsidR="00E72C87" w:rsidRPr="00CE2AFD">
              <w:rPr>
                <w:rFonts w:asciiTheme="minorHAnsi" w:hAnsiTheme="minorHAnsi" w:cstheme="minorHAnsi"/>
                <w:b w:val="0"/>
                <w:sz w:val="22"/>
                <w:szCs w:val="22"/>
                <w:lang w:val="en-US"/>
              </w:rPr>
              <w:fldChar w:fldCharType="end"/>
            </w: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  <w:lang w:val="en-US"/>
              </w:rPr>
              <w:t>– I cohort</w:t>
            </w:r>
          </w:p>
        </w:tc>
        <w:tc>
          <w:tcPr>
            <w:tcW w:w="2213" w:type="dxa"/>
            <w:vAlign w:val="center"/>
          </w:tcPr>
          <w:p w14:paraId="400E6A03" w14:textId="77777777" w:rsidR="008D482E" w:rsidRPr="00CE2AFD" w:rsidRDefault="008D482E" w:rsidP="000D650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US"/>
              </w:rPr>
            </w:pPr>
            <w:r w:rsidRPr="00CE2AFD">
              <w:rPr>
                <w:rFonts w:cstheme="minorHAnsi"/>
                <w:sz w:val="22"/>
                <w:szCs w:val="22"/>
                <w:lang w:val="en-US"/>
              </w:rPr>
              <w:t>0.40</w:t>
            </w:r>
          </w:p>
        </w:tc>
        <w:tc>
          <w:tcPr>
            <w:tcW w:w="2214" w:type="dxa"/>
            <w:vAlign w:val="center"/>
          </w:tcPr>
          <w:p w14:paraId="0405C8DD" w14:textId="77777777" w:rsidR="008D482E" w:rsidRPr="00CE2AFD" w:rsidRDefault="008D482E" w:rsidP="000D650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US"/>
              </w:rPr>
            </w:pPr>
            <w:r w:rsidRPr="00CE2AFD">
              <w:rPr>
                <w:rFonts w:cstheme="minorHAnsi"/>
                <w:sz w:val="22"/>
                <w:szCs w:val="22"/>
                <w:lang w:val="en-US"/>
              </w:rPr>
              <w:t>0.22-0.73</w:t>
            </w:r>
          </w:p>
        </w:tc>
      </w:tr>
      <w:tr w:rsidR="008D482E" w:rsidRPr="00CE2AFD" w14:paraId="061F03CB" w14:textId="77777777" w:rsidTr="000D6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6D743A98" w14:textId="3B2F76E7" w:rsidR="008D482E" w:rsidRPr="00CE2AFD" w:rsidRDefault="008D482E" w:rsidP="00E72C87">
            <w:pPr>
              <w:pStyle w:val="Heading1"/>
              <w:spacing w:line="276" w:lineRule="auto"/>
              <w:jc w:val="left"/>
              <w:outlineLv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>Ueda</w:t>
            </w:r>
            <w:r w:rsidR="00E72C87"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et al.</w: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</w:rPr>
              <w:fldChar w:fldCharType="begin">
                <w:fldData xml:space="preserve">PEVuZE5vdGU+PENpdGU+PEF1dGhvcj5VZWRhPC9BdXRob3I+PFllYXI+MjAxMDwvWWVhcj48UmVj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=
</w:fldData>
              </w:fldChar>
            </w:r>
            <w:r w:rsidR="00E72C87" w:rsidRPr="00CE2AFD">
              <w:rPr>
                <w:rFonts w:asciiTheme="minorHAnsi" w:hAnsiTheme="minorHAnsi" w:cstheme="minorHAnsi"/>
                <w:b w:val="0"/>
                <w:sz w:val="22"/>
                <w:szCs w:val="22"/>
              </w:rPr>
              <w:instrText xml:space="preserve"> ADDIN EN.CITE </w:instrText>
            </w:r>
            <w:r w:rsidR="00E72C87" w:rsidRPr="00CE2AFD">
              <w:rPr>
                <w:rFonts w:asciiTheme="minorHAnsi" w:hAnsiTheme="minorHAnsi" w:cstheme="minorHAnsi"/>
                <w:b w:val="0"/>
                <w:sz w:val="22"/>
                <w:szCs w:val="22"/>
              </w:rPr>
              <w:fldChar w:fldCharType="begin">
                <w:fldData xml:space="preserve">PEVuZE5vdGU+PENpdGU+PEF1dGhvcj5VZWRhPC9BdXRob3I+PFllYXI+MjAxMDwvWWVhcj48UmVj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=
</w:fldData>
              </w:fldChar>
            </w:r>
            <w:r w:rsidR="00E72C87" w:rsidRPr="00CE2AFD">
              <w:rPr>
                <w:rFonts w:asciiTheme="minorHAnsi" w:hAnsiTheme="minorHAnsi" w:cstheme="minorHAnsi"/>
                <w:b w:val="0"/>
                <w:sz w:val="22"/>
                <w:szCs w:val="22"/>
              </w:rPr>
              <w:instrText xml:space="preserve"> ADDIN EN.CITE.DATA </w:instrText>
            </w:r>
            <w:r w:rsidR="00E72C87" w:rsidRPr="00CE2AFD">
              <w:rPr>
                <w:rFonts w:asciiTheme="minorHAnsi" w:hAnsiTheme="minorHAnsi" w:cstheme="minorHAnsi"/>
                <w:b w:val="0"/>
                <w:sz w:val="22"/>
                <w:szCs w:val="22"/>
              </w:rPr>
            </w:r>
            <w:r w:rsidR="00E72C87" w:rsidRPr="00CE2AFD">
              <w:rPr>
                <w:rFonts w:asciiTheme="minorHAnsi" w:hAnsiTheme="minorHAnsi" w:cstheme="minorHAnsi"/>
                <w:b w:val="0"/>
                <w:sz w:val="22"/>
                <w:szCs w:val="22"/>
              </w:rPr>
              <w:fldChar w:fldCharType="end"/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</w:rPr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</w:rPr>
              <w:fldChar w:fldCharType="separate"/>
            </w:r>
            <w:r w:rsidR="00E72C87" w:rsidRPr="00CE2AFD">
              <w:rPr>
                <w:rFonts w:asciiTheme="minorHAnsi" w:hAnsiTheme="minorHAnsi" w:cstheme="minorHAnsi"/>
                <w:b w:val="0"/>
                <w:noProof/>
                <w:sz w:val="22"/>
                <w:szCs w:val="22"/>
                <w:vertAlign w:val="superscript"/>
              </w:rPr>
              <w:t>9</w:t>
            </w:r>
            <w:r w:rsidRPr="00CE2AFD">
              <w:rPr>
                <w:rFonts w:asciiTheme="minorHAnsi" w:hAnsiTheme="minorHAnsi" w:cstheme="minorHAnsi"/>
                <w:b w:val="0"/>
                <w:sz w:val="22"/>
                <w:szCs w:val="22"/>
              </w:rPr>
              <w:fldChar w:fldCharType="end"/>
            </w:r>
            <w:r w:rsidRPr="00CE2AFD"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  <w:t xml:space="preserve"> – E cohort</w:t>
            </w:r>
          </w:p>
        </w:tc>
        <w:tc>
          <w:tcPr>
            <w:tcW w:w="2213" w:type="dxa"/>
            <w:vAlign w:val="center"/>
          </w:tcPr>
          <w:p w14:paraId="1EF8D5D4" w14:textId="77777777" w:rsidR="008D482E" w:rsidRPr="00CE2AFD" w:rsidRDefault="008D482E" w:rsidP="000D650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US"/>
              </w:rPr>
            </w:pPr>
            <w:r w:rsidRPr="00CE2AFD">
              <w:rPr>
                <w:rFonts w:cstheme="minorHAnsi"/>
                <w:sz w:val="22"/>
                <w:szCs w:val="22"/>
                <w:lang w:val="en-US"/>
              </w:rPr>
              <w:t>0.40</w:t>
            </w:r>
          </w:p>
        </w:tc>
        <w:tc>
          <w:tcPr>
            <w:tcW w:w="2214" w:type="dxa"/>
            <w:vAlign w:val="center"/>
          </w:tcPr>
          <w:p w14:paraId="4B2FDC30" w14:textId="77777777" w:rsidR="008D482E" w:rsidRPr="00CE2AFD" w:rsidRDefault="008D482E" w:rsidP="000D650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lang w:val="en-US"/>
              </w:rPr>
            </w:pPr>
            <w:r w:rsidRPr="00CE2AFD">
              <w:rPr>
                <w:rFonts w:cstheme="minorHAnsi"/>
                <w:sz w:val="22"/>
                <w:szCs w:val="22"/>
                <w:lang w:val="en-US"/>
              </w:rPr>
              <w:t>0.22-0.73</w:t>
            </w:r>
          </w:p>
        </w:tc>
      </w:tr>
    </w:tbl>
    <w:p w14:paraId="6EE13ADD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519C325C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7044D9D9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1C663F4A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1996AB43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4434F7B7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3F10012C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6409B8B8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64004C79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7A82B1CB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02EBB1E9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2714E02F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66E928D1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19CFBE2F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51BFC5E6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4517E491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40A86A9D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180EDE02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0D67A575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5C432BDB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17F64CCC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5EECF896" w14:textId="77777777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/>
        </w:rPr>
      </w:pPr>
    </w:p>
    <w:p w14:paraId="44098176" w14:textId="77777777" w:rsidR="008D482E" w:rsidRPr="00CE2AFD" w:rsidRDefault="008D482E" w:rsidP="008D482E">
      <w:pPr>
        <w:spacing w:line="276" w:lineRule="auto"/>
        <w:rPr>
          <w:rFonts w:cstheme="minorHAnsi"/>
          <w:sz w:val="18"/>
          <w:szCs w:val="18"/>
          <w:lang w:val="en-US" w:bidi="en-US"/>
        </w:rPr>
      </w:pPr>
      <w:r w:rsidRPr="00CE2AFD">
        <w:rPr>
          <w:rFonts w:cstheme="minorHAnsi"/>
          <w:sz w:val="18"/>
          <w:szCs w:val="18"/>
          <w:lang w:val="en-US" w:bidi="en-US"/>
        </w:rPr>
        <w:t>Definition of abbreviations: HR = hazard ratio. CI = confidence interval. I cohort=patients with</w:t>
      </w:r>
    </w:p>
    <w:p w14:paraId="3BB86615" w14:textId="77777777" w:rsidR="008D482E" w:rsidRPr="00CE2AFD" w:rsidRDefault="008D482E" w:rsidP="008D482E">
      <w:pPr>
        <w:spacing w:line="276" w:lineRule="auto"/>
        <w:rPr>
          <w:rFonts w:cstheme="minorHAnsi"/>
          <w:sz w:val="18"/>
          <w:szCs w:val="18"/>
          <w:lang w:val="en-US" w:bidi="en-US"/>
        </w:rPr>
      </w:pPr>
      <w:r w:rsidRPr="00CE2AFD">
        <w:rPr>
          <w:rFonts w:cstheme="minorHAnsi"/>
          <w:sz w:val="18"/>
          <w:szCs w:val="18"/>
          <w:lang w:val="en-US" w:bidi="en-US"/>
        </w:rPr>
        <w:t>intra-abdominal metastasis only. E cohort=patients with extra-abdominal metastasis.</w:t>
      </w:r>
    </w:p>
    <w:p w14:paraId="2C3101C8" w14:textId="77777777" w:rsidR="008D482E" w:rsidRPr="00CE2AFD" w:rsidRDefault="008D482E" w:rsidP="008D482E">
      <w:pPr>
        <w:spacing w:line="276" w:lineRule="auto"/>
        <w:rPr>
          <w:rFonts w:cstheme="minorHAnsi"/>
          <w:sz w:val="22"/>
          <w:szCs w:val="22"/>
          <w:lang w:val="en-US" w:bidi="en-US"/>
        </w:rPr>
      </w:pPr>
    </w:p>
    <w:p w14:paraId="43306934" w14:textId="79FCB2FC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 w:bidi="en-US"/>
        </w:rPr>
      </w:pPr>
      <w:r w:rsidRPr="00CE2AFD">
        <w:rPr>
          <w:rFonts w:cstheme="minorHAnsi"/>
          <w:bCs/>
          <w:sz w:val="22"/>
          <w:szCs w:val="22"/>
          <w:lang w:val="en-US" w:bidi="en-US"/>
        </w:rPr>
        <w:t>In this table the results of the sensitivity analysis according to the leave-one-out method are provided. In each row the pooled estimates are provided of meta-analyses including all studies except the study mentioned in that row. These results show to what extend the results of the meta-analysis have been affected by each single study.</w:t>
      </w:r>
    </w:p>
    <w:p w14:paraId="17EF6169" w14:textId="5578C5A5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 w:bidi="en-US"/>
        </w:rPr>
      </w:pPr>
    </w:p>
    <w:p w14:paraId="1543363E" w14:textId="4E84A032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 w:bidi="en-US"/>
        </w:rPr>
      </w:pPr>
    </w:p>
    <w:p w14:paraId="5102766E" w14:textId="668632C0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 w:bidi="en-US"/>
        </w:rPr>
      </w:pPr>
    </w:p>
    <w:p w14:paraId="4555D2F4" w14:textId="088AC75E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 w:bidi="en-US"/>
        </w:rPr>
      </w:pPr>
    </w:p>
    <w:p w14:paraId="4F0F03C4" w14:textId="0E104CE6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 w:bidi="en-US"/>
        </w:rPr>
      </w:pPr>
    </w:p>
    <w:p w14:paraId="2262CD1A" w14:textId="4363251A" w:rsidR="008D482E" w:rsidRPr="00CE2AFD" w:rsidRDefault="008D482E" w:rsidP="008D482E">
      <w:pPr>
        <w:spacing w:line="276" w:lineRule="auto"/>
        <w:rPr>
          <w:rFonts w:cstheme="minorHAnsi"/>
          <w:bCs/>
          <w:sz w:val="22"/>
          <w:szCs w:val="22"/>
          <w:lang w:val="en-US" w:bidi="en-US"/>
        </w:rPr>
      </w:pPr>
    </w:p>
    <w:p w14:paraId="5E48FB9A" w14:textId="77777777" w:rsidR="00CE2AFD" w:rsidRPr="00CE2AFD" w:rsidRDefault="008D482E" w:rsidP="00CE2AFD">
      <w:pPr>
        <w:pStyle w:val="EndNoteBibliography"/>
        <w:framePr w:wrap="around"/>
      </w:pPr>
      <w:r w:rsidRPr="00CE2AFD">
        <w:rPr>
          <w:rFonts w:asciiTheme="minorHAnsi" w:hAnsiTheme="minorHAnsi" w:cstheme="minorHAnsi"/>
          <w:lang w:bidi="en-US"/>
        </w:rPr>
        <w:fldChar w:fldCharType="begin"/>
      </w:r>
      <w:r w:rsidRPr="00CE2AFD">
        <w:rPr>
          <w:rFonts w:asciiTheme="minorHAnsi" w:hAnsiTheme="minorHAnsi" w:cstheme="minorHAnsi"/>
          <w:lang w:bidi="en-US"/>
        </w:rPr>
        <w:instrText xml:space="preserve"> ADDIN EN.REFLIST </w:instrText>
      </w:r>
      <w:r w:rsidRPr="00CE2AFD">
        <w:rPr>
          <w:rFonts w:asciiTheme="minorHAnsi" w:hAnsiTheme="minorHAnsi" w:cstheme="minorHAnsi"/>
          <w:lang w:bidi="en-US"/>
        </w:rPr>
        <w:fldChar w:fldCharType="separate"/>
      </w:r>
      <w:r w:rsidR="00CE2AFD" w:rsidRPr="00CE2AFD">
        <w:t>1.</w:t>
      </w:r>
      <w:r w:rsidR="00CE2AFD" w:rsidRPr="00CE2AFD">
        <w:tab/>
        <w:t xml:space="preserve">Ayhan A, Taskiran C, Celik C, Yuce K, Kucukali T. The influence of cytoreductive surgery on survival and morbidity in stage IVB endometrial cancer. </w:t>
      </w:r>
      <w:r w:rsidR="00CE2AFD" w:rsidRPr="00CE2AFD">
        <w:rPr>
          <w:i/>
        </w:rPr>
        <w:t>Int J Gynecol Cancer</w:t>
      </w:r>
      <w:r w:rsidR="00CE2AFD" w:rsidRPr="00CE2AFD">
        <w:t>. Sep-Oct 2002;12(5):448-53. doi:ijg01133 [pii]</w:t>
      </w:r>
    </w:p>
    <w:p w14:paraId="7AFAFB61" w14:textId="77777777" w:rsidR="00CE2AFD" w:rsidRPr="00CE2AFD" w:rsidRDefault="00CE2AFD" w:rsidP="00CE2AFD">
      <w:pPr>
        <w:pStyle w:val="EndNoteBibliography"/>
        <w:framePr w:wrap="around"/>
      </w:pPr>
      <w:r w:rsidRPr="00CE2AFD">
        <w:t>10.1046/j.1525-1438.2002.t01-1-01133.x</w:t>
      </w:r>
    </w:p>
    <w:p w14:paraId="269C7DC9" w14:textId="77777777" w:rsidR="00CE2AFD" w:rsidRPr="00CE2AFD" w:rsidRDefault="00CE2AFD" w:rsidP="00CE2AFD">
      <w:pPr>
        <w:pStyle w:val="EndNoteBibliography"/>
        <w:framePr w:wrap="around"/>
      </w:pPr>
      <w:r w:rsidRPr="00CE2AFD">
        <w:t>2.</w:t>
      </w:r>
      <w:r w:rsidRPr="00CE2AFD">
        <w:tab/>
        <w:t xml:space="preserve">Bristow RE, Zerbe MJ, Rosenshein NB, Grumbine FC, Montz FJ. Stage IVB endometrial carcinoma: the role of cytoreductive surgery and determinants of survival. </w:t>
      </w:r>
      <w:r w:rsidRPr="00CE2AFD">
        <w:rPr>
          <w:i/>
        </w:rPr>
        <w:t>Gynecol Oncol</w:t>
      </w:r>
      <w:r w:rsidRPr="00CE2AFD">
        <w:t>. Aug 2000;78(2):85-91. doi:10.1006/gyno.2000.5843</w:t>
      </w:r>
    </w:p>
    <w:p w14:paraId="35060E9F" w14:textId="77777777" w:rsidR="00CE2AFD" w:rsidRPr="00CE2AFD" w:rsidRDefault="00CE2AFD" w:rsidP="00CE2AFD">
      <w:pPr>
        <w:pStyle w:val="EndNoteBibliography"/>
        <w:framePr w:wrap="around"/>
      </w:pPr>
      <w:r w:rsidRPr="00CE2AFD">
        <w:t>3.</w:t>
      </w:r>
      <w:r w:rsidRPr="00CE2AFD">
        <w:tab/>
        <w:t xml:space="preserve">Bristow RE, Duska LR, Montz FJ. The role of cytoreductive surgery in the management of stage IV uterine papillary serous carcinoma. </w:t>
      </w:r>
      <w:r w:rsidRPr="00CE2AFD">
        <w:rPr>
          <w:i/>
        </w:rPr>
        <w:t>Gynecol Oncol</w:t>
      </w:r>
      <w:r w:rsidRPr="00CE2AFD">
        <w:t>. Apr 2001;81(1):92-9. doi:S0090-8258(00)96110-9 [pii]</w:t>
      </w:r>
    </w:p>
    <w:p w14:paraId="762D31C0" w14:textId="77777777" w:rsidR="00CE2AFD" w:rsidRPr="00CE2AFD" w:rsidRDefault="00CE2AFD" w:rsidP="00CE2AFD">
      <w:pPr>
        <w:pStyle w:val="EndNoteBibliography"/>
        <w:framePr w:wrap="around"/>
      </w:pPr>
      <w:r w:rsidRPr="00CE2AFD">
        <w:t>10.1006/gyno.2000.6110</w:t>
      </w:r>
    </w:p>
    <w:p w14:paraId="350B804B" w14:textId="77777777" w:rsidR="00CE2AFD" w:rsidRPr="00CE2AFD" w:rsidRDefault="00CE2AFD" w:rsidP="00CE2AFD">
      <w:pPr>
        <w:pStyle w:val="EndNoteBibliography"/>
        <w:framePr w:wrap="around"/>
      </w:pPr>
      <w:r w:rsidRPr="00CE2AFD">
        <w:t>4.</w:t>
      </w:r>
      <w:r w:rsidRPr="00CE2AFD">
        <w:tab/>
        <w:t xml:space="preserve">Eto T, Saito T, Kasamatsu T, et al. Clinicopathological prognostic factors and the role of cytoreduction in surgical stage IVb endometrial cancer: a retrospective multi-institutional analysis of 248 patients in Japan. </w:t>
      </w:r>
      <w:r w:rsidRPr="00CE2AFD">
        <w:rPr>
          <w:i/>
        </w:rPr>
        <w:t>Gynecol Oncol</w:t>
      </w:r>
      <w:r w:rsidRPr="00CE2AFD">
        <w:t>. Nov 2012;127(2):338-44. doi:S0090-8258(12)00697-X [pii]</w:t>
      </w:r>
    </w:p>
    <w:p w14:paraId="56E953F2" w14:textId="77777777" w:rsidR="00CE2AFD" w:rsidRPr="00CE2AFD" w:rsidRDefault="00CE2AFD" w:rsidP="00CE2AFD">
      <w:pPr>
        <w:pStyle w:val="EndNoteBibliography"/>
        <w:framePr w:wrap="around"/>
      </w:pPr>
      <w:r w:rsidRPr="00CE2AFD">
        <w:t>10.1016/j.ygyno.2012.08.012</w:t>
      </w:r>
    </w:p>
    <w:p w14:paraId="18DA9471" w14:textId="77777777" w:rsidR="00CE2AFD" w:rsidRPr="00CE2AFD" w:rsidRDefault="00CE2AFD" w:rsidP="00CE2AFD">
      <w:pPr>
        <w:pStyle w:val="EndNoteBibliography"/>
        <w:framePr w:wrap="around"/>
      </w:pPr>
      <w:r w:rsidRPr="00CE2AFD">
        <w:t>5.</w:t>
      </w:r>
      <w:r w:rsidRPr="00CE2AFD">
        <w:tab/>
        <w:t xml:space="preserve">Lee LJ, Demaria R, Berkowitz R, Matulonis U, Viswanathan AN. Clinical predictors of long-term survival for stage IVB uterine papillary serous carcinoma confined to the abdomen. </w:t>
      </w:r>
      <w:r w:rsidRPr="00CE2AFD">
        <w:rPr>
          <w:i/>
        </w:rPr>
        <w:t>Gynecol Oncol</w:t>
      </w:r>
      <w:r w:rsidRPr="00CE2AFD">
        <w:t>. Jan 2014;132(1):65-9. doi:S0090-8258(13)01284-5 [pii]</w:t>
      </w:r>
    </w:p>
    <w:p w14:paraId="2CE6B748" w14:textId="77777777" w:rsidR="00CE2AFD" w:rsidRPr="00CE2AFD" w:rsidRDefault="00CE2AFD" w:rsidP="00CE2AFD">
      <w:pPr>
        <w:pStyle w:val="EndNoteBibliography"/>
        <w:framePr w:wrap="around"/>
      </w:pPr>
      <w:r w:rsidRPr="00CE2AFD">
        <w:t>10.1016/j.ygyno.2013.10.035</w:t>
      </w:r>
    </w:p>
    <w:p w14:paraId="11AC8BCC" w14:textId="77777777" w:rsidR="00CE2AFD" w:rsidRPr="00CE2AFD" w:rsidRDefault="00CE2AFD" w:rsidP="00CE2AFD">
      <w:pPr>
        <w:pStyle w:val="EndNoteBibliography"/>
        <w:framePr w:wrap="around"/>
      </w:pPr>
      <w:r w:rsidRPr="00CE2AFD">
        <w:t>6.</w:t>
      </w:r>
      <w:r w:rsidRPr="00CE2AFD">
        <w:tab/>
        <w:t xml:space="preserve">McEachron J, Zhou N, Hastings V, et al. Optimal cytoreduction followed by chemoradiation in stage IVB uterine serous carcinoma. </w:t>
      </w:r>
      <w:r w:rsidRPr="00CE2AFD">
        <w:rPr>
          <w:i/>
        </w:rPr>
        <w:t>Cancer Treat Res Commun</w:t>
      </w:r>
      <w:r w:rsidRPr="00CE2AFD">
        <w:t>. Sep 2 2022;33:100631. doi:S2468-2942(22)00122-8 [pii]</w:t>
      </w:r>
    </w:p>
    <w:p w14:paraId="23B865C1" w14:textId="77777777" w:rsidR="00CE2AFD" w:rsidRPr="00CE2AFD" w:rsidRDefault="00CE2AFD" w:rsidP="00CE2AFD">
      <w:pPr>
        <w:pStyle w:val="EndNoteBibliography"/>
        <w:framePr w:wrap="around"/>
      </w:pPr>
      <w:r w:rsidRPr="00CE2AFD">
        <w:t>10.1016/j.ctarc.2022.100631</w:t>
      </w:r>
    </w:p>
    <w:p w14:paraId="30C71BEF" w14:textId="77777777" w:rsidR="00CE2AFD" w:rsidRPr="00CE2AFD" w:rsidRDefault="00CE2AFD" w:rsidP="00CE2AFD">
      <w:pPr>
        <w:pStyle w:val="EndNoteBibliography"/>
        <w:framePr w:wrap="around"/>
      </w:pPr>
      <w:r w:rsidRPr="00CE2AFD">
        <w:t>7.</w:t>
      </w:r>
      <w:r w:rsidRPr="00CE2AFD">
        <w:tab/>
        <w:t xml:space="preserve">Moller KA, Gehrig PA, Van Le L, Secord AA, Schorge J. The role of optimal debulking in advanced stage serous carcinoma of the uterus. </w:t>
      </w:r>
      <w:r w:rsidRPr="00CE2AFD">
        <w:rPr>
          <w:i/>
        </w:rPr>
        <w:t>Gynecol Oncol</w:t>
      </w:r>
      <w:r w:rsidRPr="00CE2AFD">
        <w:t>. Jul 2004;94(1):170-4. doi:S0090825804002318 [pii]</w:t>
      </w:r>
    </w:p>
    <w:p w14:paraId="2284A0C3" w14:textId="77777777" w:rsidR="00CE2AFD" w:rsidRPr="00CE2AFD" w:rsidRDefault="00CE2AFD" w:rsidP="00CE2AFD">
      <w:pPr>
        <w:pStyle w:val="EndNoteBibliography"/>
        <w:framePr w:wrap="around"/>
      </w:pPr>
      <w:r w:rsidRPr="00CE2AFD">
        <w:t>10.1016/j.ygyno.2004.03.040</w:t>
      </w:r>
    </w:p>
    <w:p w14:paraId="430FB63D" w14:textId="77777777" w:rsidR="00CE2AFD" w:rsidRPr="00CE2AFD" w:rsidRDefault="00CE2AFD" w:rsidP="00CE2AFD">
      <w:pPr>
        <w:pStyle w:val="EndNoteBibliography"/>
        <w:framePr w:wrap="around"/>
      </w:pPr>
      <w:r w:rsidRPr="00CE2AFD">
        <w:t>8.</w:t>
      </w:r>
      <w:r w:rsidRPr="00CE2AFD">
        <w:tab/>
        <w:t xml:space="preserve">Patsavas K, Woessner J, Gielda B, et al. Optimal surgical debulking in uterine papillary serous carcinoma affects survival. </w:t>
      </w:r>
      <w:r w:rsidRPr="00CE2AFD">
        <w:rPr>
          <w:i/>
        </w:rPr>
        <w:t>Gynecol Oncol</w:t>
      </w:r>
      <w:r w:rsidRPr="00CE2AFD">
        <w:t>. Jun 1 2011;121(3):581-5. doi:S0090-8258(11)00064-3 [pii]</w:t>
      </w:r>
    </w:p>
    <w:p w14:paraId="3FF6633C" w14:textId="77777777" w:rsidR="00CE2AFD" w:rsidRPr="00CE2AFD" w:rsidRDefault="00CE2AFD" w:rsidP="00CE2AFD">
      <w:pPr>
        <w:pStyle w:val="EndNoteBibliography"/>
        <w:framePr w:wrap="around"/>
      </w:pPr>
      <w:r w:rsidRPr="00CE2AFD">
        <w:t>10.1016/j.ygyno.2010.11.048</w:t>
      </w:r>
    </w:p>
    <w:p w14:paraId="0CA9FDD6" w14:textId="77777777" w:rsidR="00CE2AFD" w:rsidRPr="00CE2AFD" w:rsidRDefault="00CE2AFD" w:rsidP="00CE2AFD">
      <w:pPr>
        <w:pStyle w:val="EndNoteBibliography"/>
        <w:framePr w:wrap="around"/>
      </w:pPr>
      <w:r w:rsidRPr="00CE2AFD">
        <w:t>9.</w:t>
      </w:r>
      <w:r w:rsidRPr="00CE2AFD">
        <w:tab/>
        <w:t xml:space="preserve">Ueda Y, Enomoto T, Miyatake T, et al. Endometrial carcinoma with extra-abdominal metastasis: improved prognosis following cytoreductive surgery. </w:t>
      </w:r>
      <w:r w:rsidRPr="00CE2AFD">
        <w:rPr>
          <w:i/>
        </w:rPr>
        <w:t>Ann Surg Oncol</w:t>
      </w:r>
      <w:r w:rsidRPr="00CE2AFD">
        <w:t>. Apr 2010;17(4):1111-7. doi:10.1245/s10434-009-0892-8</w:t>
      </w:r>
    </w:p>
    <w:p w14:paraId="6E195623" w14:textId="2A474EE2" w:rsidR="008D482E" w:rsidRPr="00CE2AFD" w:rsidRDefault="008D482E" w:rsidP="008D482E">
      <w:pPr>
        <w:pStyle w:val="Heading1"/>
        <w:rPr>
          <w:rFonts w:asciiTheme="minorHAnsi" w:hAnsiTheme="minorHAnsi" w:cstheme="minorHAnsi"/>
          <w:sz w:val="22"/>
          <w:szCs w:val="22"/>
          <w:lang w:val="en-US" w:bidi="en-US"/>
        </w:rPr>
        <w:sectPr w:rsidR="008D482E" w:rsidRPr="00CE2AF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CE2AFD">
        <w:rPr>
          <w:rFonts w:asciiTheme="minorHAnsi" w:hAnsiTheme="minorHAnsi" w:cstheme="minorHAnsi"/>
          <w:lang w:bidi="en-US"/>
        </w:rPr>
        <w:fldChar w:fldCharType="end"/>
      </w:r>
      <w:r w:rsidR="00E72C87" w:rsidRPr="00CE2AFD">
        <w:rPr>
          <w:rFonts w:asciiTheme="minorHAnsi" w:hAnsiTheme="minorHAnsi" w:cstheme="minorHAnsi"/>
          <w:lang w:val="en-US" w:bidi="en-US"/>
        </w:rPr>
        <w:t>References</w:t>
      </w:r>
    </w:p>
    <w:p w14:paraId="46D8071B" w14:textId="289AE307" w:rsidR="00847198" w:rsidRPr="00CE2AFD" w:rsidRDefault="00847198" w:rsidP="00E72C87">
      <w:pPr>
        <w:pStyle w:val="EndNoteBibliography"/>
        <w:framePr w:hSpace="0" w:wrap="auto" w:vAnchor="margin" w:hAnchor="text" w:yAlign="inline"/>
        <w:rPr>
          <w:rFonts w:asciiTheme="minorHAnsi" w:hAnsiTheme="minorHAnsi" w:cstheme="minorHAnsi"/>
          <w:lang w:bidi="en-US"/>
        </w:rPr>
      </w:pPr>
    </w:p>
    <w:sectPr w:rsidR="00847198" w:rsidRPr="00CE2AFD" w:rsidSect="008D114F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2FAF9A" w14:textId="77777777" w:rsidR="005E6B18" w:rsidRDefault="005E6B18" w:rsidP="00512DD1">
      <w:r>
        <w:separator/>
      </w:r>
    </w:p>
  </w:endnote>
  <w:endnote w:type="continuationSeparator" w:id="0">
    <w:p w14:paraId="1800A592" w14:textId="77777777" w:rsidR="005E6B18" w:rsidRDefault="005E6B18" w:rsidP="00512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E46308" w14:textId="77777777" w:rsidR="005E6B18" w:rsidRDefault="005E6B18" w:rsidP="00512DD1">
      <w:r>
        <w:separator/>
      </w:r>
    </w:p>
  </w:footnote>
  <w:footnote w:type="continuationSeparator" w:id="0">
    <w:p w14:paraId="634F80C2" w14:textId="77777777" w:rsidR="005E6B18" w:rsidRDefault="005E6B18" w:rsidP="00512D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attachedTemplate r:id="rId1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A 11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v0fv9rthdrev2eaxf65zxpue5pffsstp5t9&quot;&gt;Endnote artikel&lt;record-ids&gt;&lt;item&gt;2&lt;/item&gt;&lt;item&gt;25&lt;/item&gt;&lt;item&gt;27&lt;/item&gt;&lt;item&gt;28&lt;/item&gt;&lt;item&gt;29&lt;/item&gt;&lt;item&gt;30&lt;/item&gt;&lt;item&gt;31&lt;/item&gt;&lt;item&gt;32&lt;/item&gt;&lt;item&gt;33&lt;/item&gt;&lt;/record-ids&gt;&lt;/item&gt;&lt;/Libraries&gt;"/>
  </w:docVars>
  <w:rsids>
    <w:rsidRoot w:val="005E6B18"/>
    <w:rsid w:val="00210C8D"/>
    <w:rsid w:val="002231B8"/>
    <w:rsid w:val="002B250D"/>
    <w:rsid w:val="002C1A2C"/>
    <w:rsid w:val="002D7F2F"/>
    <w:rsid w:val="00341184"/>
    <w:rsid w:val="003B69F3"/>
    <w:rsid w:val="003C0F82"/>
    <w:rsid w:val="003C250A"/>
    <w:rsid w:val="00411F1E"/>
    <w:rsid w:val="0044105F"/>
    <w:rsid w:val="00455941"/>
    <w:rsid w:val="0046468E"/>
    <w:rsid w:val="00492EEE"/>
    <w:rsid w:val="004C547F"/>
    <w:rsid w:val="00512DD1"/>
    <w:rsid w:val="00556058"/>
    <w:rsid w:val="005705A4"/>
    <w:rsid w:val="005E6B18"/>
    <w:rsid w:val="00690131"/>
    <w:rsid w:val="00715469"/>
    <w:rsid w:val="00786115"/>
    <w:rsid w:val="007F302D"/>
    <w:rsid w:val="00847198"/>
    <w:rsid w:val="0086495C"/>
    <w:rsid w:val="00875325"/>
    <w:rsid w:val="008A56A9"/>
    <w:rsid w:val="008D114F"/>
    <w:rsid w:val="008D482E"/>
    <w:rsid w:val="00913987"/>
    <w:rsid w:val="00951547"/>
    <w:rsid w:val="009A1619"/>
    <w:rsid w:val="009D1B28"/>
    <w:rsid w:val="00A11F36"/>
    <w:rsid w:val="00A81C2D"/>
    <w:rsid w:val="00A91C68"/>
    <w:rsid w:val="00AE3367"/>
    <w:rsid w:val="00B55708"/>
    <w:rsid w:val="00B90249"/>
    <w:rsid w:val="00BC5AFB"/>
    <w:rsid w:val="00BC674B"/>
    <w:rsid w:val="00C00F88"/>
    <w:rsid w:val="00C17690"/>
    <w:rsid w:val="00C30E7B"/>
    <w:rsid w:val="00CC55D4"/>
    <w:rsid w:val="00CE2AFD"/>
    <w:rsid w:val="00D472DB"/>
    <w:rsid w:val="00D80AA3"/>
    <w:rsid w:val="00E17D3D"/>
    <w:rsid w:val="00E72C87"/>
    <w:rsid w:val="00EA5B10"/>
    <w:rsid w:val="00EF7893"/>
    <w:rsid w:val="00F152DE"/>
    <w:rsid w:val="00F313D0"/>
    <w:rsid w:val="00FC0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1FE8B02A"/>
  <w15:chartTrackingRefBased/>
  <w15:docId w15:val="{EB94FED8-1F11-4847-ABCE-EAEDB344C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6B18"/>
    <w:pPr>
      <w:keepNext/>
      <w:keepLines/>
      <w:spacing w:before="240"/>
      <w:outlineLvl w:val="0"/>
    </w:pPr>
    <w:rPr>
      <w:rFonts w:ascii="Arial" w:eastAsiaTheme="majorEastAsia" w:hAnsi="Arial" w:cstheme="majorBidi"/>
      <w:b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abel Erasmus MC"/>
    <w:basedOn w:val="TableNormal"/>
    <w:uiPriority w:val="39"/>
    <w:rsid w:val="0046468E"/>
    <w:rPr>
      <w:rFonts w:ascii="Arial" w:hAnsi="Arial"/>
    </w:rPr>
    <w:tblPr>
      <w:tblBorders>
        <w:top w:val="single" w:sz="4" w:space="0" w:color="89D4F1"/>
        <w:left w:val="single" w:sz="4" w:space="0" w:color="89D4F1"/>
        <w:bottom w:val="single" w:sz="4" w:space="0" w:color="89D4F1"/>
        <w:right w:val="single" w:sz="4" w:space="0" w:color="89D4F1"/>
        <w:insideH w:val="single" w:sz="4" w:space="0" w:color="89D4F1"/>
        <w:insideV w:val="single" w:sz="4" w:space="0" w:color="89D4F1"/>
      </w:tblBorders>
      <w:tblCellMar>
        <w:top w:w="57" w:type="dxa"/>
        <w:left w:w="57" w:type="dxa"/>
        <w:bottom w:w="57" w:type="dxa"/>
        <w:right w:w="57" w:type="dxa"/>
      </w:tblCellMar>
    </w:tblPr>
  </w:style>
  <w:style w:type="table" w:styleId="ListTable6Colorful-Accent2">
    <w:name w:val="List Table 6 Colorful Accent 2"/>
    <w:basedOn w:val="TableNormal"/>
    <w:uiPriority w:val="51"/>
    <w:rsid w:val="00CC55D4"/>
    <w:rPr>
      <w:rFonts w:ascii="Times New Roman" w:eastAsia="Times New Roman" w:hAnsi="Times New Roman" w:cs="Times New Roman"/>
      <w:color w:val="C45911" w:themeColor="accent2" w:themeShade="BF"/>
      <w:sz w:val="20"/>
      <w:szCs w:val="20"/>
      <w:lang w:val="en-GB" w:eastAsia="en-GB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512DD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2DD1"/>
  </w:style>
  <w:style w:type="paragraph" w:styleId="Footer">
    <w:name w:val="footer"/>
    <w:basedOn w:val="Normal"/>
    <w:link w:val="FooterChar"/>
    <w:uiPriority w:val="99"/>
    <w:unhideWhenUsed/>
    <w:rsid w:val="00512DD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2DD1"/>
  </w:style>
  <w:style w:type="character" w:customStyle="1" w:styleId="Heading1Char">
    <w:name w:val="Heading 1 Char"/>
    <w:basedOn w:val="DefaultParagraphFont"/>
    <w:link w:val="Heading1"/>
    <w:uiPriority w:val="9"/>
    <w:rsid w:val="005E6B18"/>
    <w:rPr>
      <w:rFonts w:ascii="Arial" w:eastAsiaTheme="majorEastAsia" w:hAnsi="Arial" w:cstheme="majorBidi"/>
      <w:b/>
      <w:szCs w:val="32"/>
    </w:rPr>
  </w:style>
  <w:style w:type="table" w:styleId="PlainTable3">
    <w:name w:val="Plain Table 3"/>
    <w:basedOn w:val="TableNormal"/>
    <w:uiPriority w:val="43"/>
    <w:rsid w:val="005E6B18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B9024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E33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33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33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33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336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336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367"/>
    <w:rPr>
      <w:rFonts w:ascii="Segoe UI" w:hAnsi="Segoe UI" w:cs="Segoe UI"/>
      <w:sz w:val="18"/>
      <w:szCs w:val="18"/>
    </w:rPr>
  </w:style>
  <w:style w:type="paragraph" w:styleId="NoSpacing">
    <w:name w:val="No Spacing"/>
    <w:link w:val="NoSpacingChar"/>
    <w:uiPriority w:val="1"/>
    <w:qFormat/>
    <w:rsid w:val="00EA5B10"/>
  </w:style>
  <w:style w:type="table" w:styleId="PlainTable5">
    <w:name w:val="Plain Table 5"/>
    <w:basedOn w:val="TableNormal"/>
    <w:uiPriority w:val="45"/>
    <w:rsid w:val="00EA5B1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EA5B1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sid w:val="00EF7893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har"/>
    <w:rsid w:val="00411F1E"/>
    <w:pPr>
      <w:framePr w:hSpace="180" w:wrap="around" w:vAnchor="page" w:hAnchor="margin" w:y="2416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Heading1Char"/>
    <w:link w:val="EndNoteBibliographyTitle"/>
    <w:rsid w:val="00411F1E"/>
    <w:rPr>
      <w:rFonts w:ascii="Calibri" w:eastAsiaTheme="majorEastAsia" w:hAnsi="Calibri" w:cs="Calibri"/>
      <w:b w:val="0"/>
      <w:noProof/>
      <w:szCs w:val="3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11F1E"/>
    <w:pPr>
      <w:framePr w:hSpace="180" w:wrap="around" w:vAnchor="page" w:hAnchor="margin" w:y="2416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Heading1Char"/>
    <w:link w:val="EndNoteBibliography"/>
    <w:rsid w:val="00411F1E"/>
    <w:rPr>
      <w:rFonts w:ascii="Calibri" w:eastAsiaTheme="majorEastAsia" w:hAnsi="Calibri" w:cs="Calibri"/>
      <w:b w:val="0"/>
      <w:noProof/>
      <w:szCs w:val="32"/>
      <w:lang w:val="en-US"/>
    </w:rPr>
  </w:style>
  <w:style w:type="character" w:styleId="Hyperlink">
    <w:name w:val="Hyperlink"/>
    <w:basedOn w:val="DefaultParagraphFont"/>
    <w:uiPriority w:val="99"/>
    <w:unhideWhenUsed/>
    <w:rsid w:val="00411F1E"/>
    <w:rPr>
      <w:color w:val="0563C1" w:themeColor="hyperlink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CE2A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24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8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75117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677077543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18810565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54306285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72048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49493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86753\AppData\Local\Temp\Templafy\WordVsto\5ns1lwbu.dotx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TemplafyFormConfiguration><![CDATA[{"formFields":[],"formDataEntries":[]}]]></TemplafyFormConfiguration>
</file>

<file path=customXml/item2.xml><?xml version="1.0" encoding="utf-8"?>
<TemplafyTemplateConfiguration><![CDATA[{"elementsMetadata":[],"transformationConfigurations":[],"templateName":"Blanco_Word_doc","templateDescription":"","enableDocumentContentUpdater":false,"version":"2.0"}]]></TemplafyTemplateConfiguration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32F8E7-CF5B-439E-A7AE-FB42C17106FF}">
  <ds:schemaRefs/>
</ds:datastoreItem>
</file>

<file path=customXml/itemProps2.xml><?xml version="1.0" encoding="utf-8"?>
<ds:datastoreItem xmlns:ds="http://schemas.openxmlformats.org/officeDocument/2006/customXml" ds:itemID="{88410EE0-F98B-4058-BA2A-4A6D59726E27}">
  <ds:schemaRefs/>
</ds:datastoreItem>
</file>

<file path=customXml/itemProps3.xml><?xml version="1.0" encoding="utf-8"?>
<ds:datastoreItem xmlns:ds="http://schemas.openxmlformats.org/officeDocument/2006/customXml" ds:itemID="{32B96537-A641-43D9-8E31-EE763F828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5ns1lwbu</Template>
  <TotalTime>5</TotalTime>
  <Pages>3</Pages>
  <Words>1143</Words>
  <Characters>6518</Characters>
  <Application>Microsoft Office Word</Application>
  <DocSecurity>0</DocSecurity>
  <Lines>54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N.B. Pham</dc:creator>
  <cp:keywords/>
  <dc:description/>
  <cp:lastModifiedBy>Eveline Pham</cp:lastModifiedBy>
  <cp:revision>7</cp:revision>
  <dcterms:created xsi:type="dcterms:W3CDTF">2023-12-29T17:54:00Z</dcterms:created>
  <dcterms:modified xsi:type="dcterms:W3CDTF">2024-01-30T16:05:00Z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5dc6714-9f23-4030-b547-8c94b19e0b7a_Enabled">
    <vt:lpwstr>true</vt:lpwstr>
  </property>
  <property fmtid="{D5CDD505-2E9C-101B-9397-08002B2CF9AE}" pid="3" name="MSIP_Label_f5dc6714-9f23-4030-b547-8c94b19e0b7a_SetDate">
    <vt:lpwstr>2022-11-25T13:09:38Z</vt:lpwstr>
  </property>
  <property fmtid="{D5CDD505-2E9C-101B-9397-08002B2CF9AE}" pid="4" name="MSIP_Label_f5dc6714-9f23-4030-b547-8c94b19e0b7a_Method">
    <vt:lpwstr>Standard</vt:lpwstr>
  </property>
  <property fmtid="{D5CDD505-2E9C-101B-9397-08002B2CF9AE}" pid="5" name="MSIP_Label_f5dc6714-9f23-4030-b547-8c94b19e0b7a_Name">
    <vt:lpwstr>Internal Information (R3)</vt:lpwstr>
  </property>
  <property fmtid="{D5CDD505-2E9C-101B-9397-08002B2CF9AE}" pid="6" name="MSIP_Label_f5dc6714-9f23-4030-b547-8c94b19e0b7a_SiteId">
    <vt:lpwstr>acbd4e6b-e845-4677-853c-a8d24faf3655</vt:lpwstr>
  </property>
  <property fmtid="{D5CDD505-2E9C-101B-9397-08002B2CF9AE}" pid="7" name="MSIP_Label_f5dc6714-9f23-4030-b547-8c94b19e0b7a_ActionId">
    <vt:lpwstr>f08f2f8c-0ac0-4afb-bb12-d8b14412b7fc</vt:lpwstr>
  </property>
  <property fmtid="{D5CDD505-2E9C-101B-9397-08002B2CF9AE}" pid="8" name="MSIP_Label_f5dc6714-9f23-4030-b547-8c94b19e0b7a_ContentBits">
    <vt:lpwstr>0</vt:lpwstr>
  </property>
  <property fmtid="{D5CDD505-2E9C-101B-9397-08002B2CF9AE}" pid="9" name="TemplafyTenantId">
    <vt:lpwstr>erasmusmc</vt:lpwstr>
  </property>
  <property fmtid="{D5CDD505-2E9C-101B-9397-08002B2CF9AE}" pid="10" name="TemplafyTemplateId">
    <vt:lpwstr>638058507567287981</vt:lpwstr>
  </property>
  <property fmtid="{D5CDD505-2E9C-101B-9397-08002B2CF9AE}" pid="11" name="TemplafyUserProfileId">
    <vt:lpwstr>637849159249724239</vt:lpwstr>
  </property>
  <property fmtid="{D5CDD505-2E9C-101B-9397-08002B2CF9AE}" pid="12" name="TemplafyFromBlank">
    <vt:bool>true</vt:bool>
  </property>
</Properties>
</file>