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D1" w:rsidRDefault="00CC7DD1" w:rsidP="005B567D">
      <w:pPr>
        <w:pStyle w:val="TableTitle"/>
        <w:rPr>
          <w:sz w:val="22"/>
          <w:szCs w:val="22"/>
        </w:rPr>
      </w:pPr>
      <w:bookmarkStart w:id="0" w:name="_GoBack"/>
      <w:bookmarkEnd w:id="0"/>
      <w:r w:rsidRPr="0099432E">
        <w:t>Long Working Hours and Poor Sleep Quality Are Determinant Factors of Fatigue among I</w:t>
      </w:r>
      <w:r>
        <w:t>ndonesian Tug Boat Crews</w:t>
      </w:r>
    </w:p>
    <w:p w:rsidR="00D87AF7" w:rsidRPr="00CE4480" w:rsidRDefault="00D87AF7" w:rsidP="005B567D">
      <w:pPr>
        <w:pStyle w:val="TableTitle"/>
        <w:rPr>
          <w:sz w:val="22"/>
          <w:szCs w:val="22"/>
        </w:rPr>
      </w:pPr>
      <w:r w:rsidRPr="00CE4480">
        <w:rPr>
          <w:sz w:val="22"/>
          <w:szCs w:val="22"/>
        </w:rPr>
        <w:t xml:space="preserve">STROBE </w:t>
      </w:r>
      <w:r w:rsidR="00F0752A" w:rsidRPr="00CE4480">
        <w:rPr>
          <w:sz w:val="22"/>
          <w:szCs w:val="22"/>
        </w:rPr>
        <w:t>S</w:t>
      </w:r>
      <w:r w:rsidRPr="00CE4480">
        <w:rPr>
          <w:sz w:val="22"/>
          <w:szCs w:val="22"/>
        </w:rPr>
        <w:t>tatement—</w:t>
      </w:r>
      <w:r w:rsidR="00CE4480">
        <w:rPr>
          <w:sz w:val="22"/>
          <w:szCs w:val="22"/>
        </w:rPr>
        <w:t>C</w:t>
      </w:r>
      <w:r w:rsidRPr="00CE4480">
        <w:rPr>
          <w:sz w:val="22"/>
          <w:szCs w:val="22"/>
        </w:rPr>
        <w:t xml:space="preserve">hecklist of items that should be </w:t>
      </w:r>
      <w:r w:rsidR="00B60EFB" w:rsidRPr="00CE4480">
        <w:rPr>
          <w:sz w:val="22"/>
          <w:szCs w:val="22"/>
        </w:rPr>
        <w:t xml:space="preserve">included </w:t>
      </w:r>
      <w:r w:rsidRPr="00CE4480">
        <w:rPr>
          <w:sz w:val="22"/>
          <w:szCs w:val="22"/>
        </w:rPr>
        <w:t xml:space="preserve">in reports of </w:t>
      </w:r>
      <w:r w:rsidR="00CE4480" w:rsidRPr="00CE4480">
        <w:rPr>
          <w:b/>
          <w:i/>
          <w:sz w:val="22"/>
          <w:szCs w:val="22"/>
        </w:rPr>
        <w:t>cross-sectional</w:t>
      </w:r>
      <w:r w:rsidRPr="00CE4480">
        <w:rPr>
          <w:b/>
          <w:i/>
          <w:sz w:val="22"/>
          <w:szCs w:val="22"/>
        </w:rPr>
        <w:t xml:space="preserve"> studies</w:t>
      </w:r>
      <w:r w:rsidRPr="00CE4480">
        <w:rPr>
          <w:sz w:val="22"/>
          <w:szCs w:val="22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49"/>
        <w:gridCol w:w="616"/>
        <w:gridCol w:w="5859"/>
        <w:gridCol w:w="1217"/>
      </w:tblGrid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616" w:type="dxa"/>
          </w:tcPr>
          <w:p w:rsidR="00B822C9" w:rsidRPr="0022554A" w:rsidRDefault="00B822C9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6048" w:type="dxa"/>
            <w:vAlign w:val="bottom"/>
          </w:tcPr>
          <w:p w:rsidR="00B822C9" w:rsidRPr="0022554A" w:rsidRDefault="00B822C9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244" w:type="dxa"/>
          </w:tcPr>
          <w:p w:rsidR="00B822C9" w:rsidRPr="0022554A" w:rsidRDefault="00B822C9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 no</w:t>
            </w:r>
          </w:p>
        </w:tc>
      </w:tr>
      <w:tr w:rsidR="00B822C9" w:rsidRPr="0022554A" w:rsidTr="00B822C9">
        <w:tc>
          <w:tcPr>
            <w:tcW w:w="1949" w:type="dxa"/>
            <w:vMerge w:val="restart"/>
          </w:tcPr>
          <w:p w:rsidR="00B822C9" w:rsidRPr="002602FB" w:rsidRDefault="00B822C9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2602FB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616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</w:t>
            </w:r>
            <w:r w:rsidR="00B822C9">
              <w:rPr>
                <w:sz w:val="20"/>
              </w:rPr>
              <w:t>. Line 18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1. Line 26-30</w:t>
            </w:r>
          </w:p>
        </w:tc>
      </w:tr>
      <w:tr w:rsidR="00B822C9" w:rsidRPr="0022554A" w:rsidTr="00B822C9">
        <w:tc>
          <w:tcPr>
            <w:tcW w:w="8613" w:type="dxa"/>
            <w:gridSpan w:val="3"/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22554A">
              <w:rPr>
                <w:sz w:val="20"/>
              </w:rPr>
              <w:t>Introduction</w:t>
            </w:r>
            <w:bookmarkEnd w:id="14"/>
            <w:bookmarkEnd w:id="15"/>
          </w:p>
        </w:tc>
        <w:tc>
          <w:tcPr>
            <w:tcW w:w="1244" w:type="dxa"/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22554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2554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2. Line 37-57</w:t>
            </w: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State specific objectives, including any </w:t>
            </w:r>
            <w:proofErr w:type="spellStart"/>
            <w:r w:rsidRPr="0022554A">
              <w:rPr>
                <w:sz w:val="20"/>
              </w:rPr>
              <w:t>prespecified</w:t>
            </w:r>
            <w:proofErr w:type="spellEnd"/>
            <w:r w:rsidRPr="0022554A">
              <w:rPr>
                <w:sz w:val="20"/>
              </w:rPr>
              <w:t xml:space="preserve"> hypotheses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3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77-82</w:t>
            </w:r>
          </w:p>
        </w:tc>
      </w:tr>
      <w:tr w:rsidR="00B822C9" w:rsidRPr="0022554A" w:rsidTr="00B822C9">
        <w:tc>
          <w:tcPr>
            <w:tcW w:w="8613" w:type="dxa"/>
            <w:gridSpan w:val="3"/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22554A">
              <w:rPr>
                <w:sz w:val="20"/>
              </w:rPr>
              <w:t>Methods</w:t>
            </w:r>
            <w:bookmarkEnd w:id="22"/>
            <w:bookmarkEnd w:id="23"/>
          </w:p>
        </w:tc>
        <w:tc>
          <w:tcPr>
            <w:tcW w:w="1244" w:type="dxa"/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4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8</w:t>
            </w:r>
            <w:r w:rsidRPr="000E4D6A">
              <w:rPr>
                <w:sz w:val="20"/>
              </w:rPr>
              <w:t>7-8</w:t>
            </w:r>
            <w:r>
              <w:rPr>
                <w:sz w:val="20"/>
              </w:rPr>
              <w:t>9</w:t>
            </w: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4</w:t>
            </w:r>
            <w:r w:rsidRPr="000E4D6A">
              <w:rPr>
                <w:sz w:val="20"/>
              </w:rPr>
              <w:t>. Line 8</w:t>
            </w:r>
            <w:r>
              <w:rPr>
                <w:sz w:val="20"/>
              </w:rPr>
              <w:t>8-90</w:t>
            </w:r>
          </w:p>
        </w:tc>
      </w:tr>
      <w:bookmarkEnd w:id="26"/>
      <w:bookmarkEnd w:id="27"/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4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90-94</w:t>
            </w: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6" w:colFirst="0" w:colLast="0"/>
            <w:bookmarkStart w:id="29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4-5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99-117</w:t>
            </w:r>
          </w:p>
        </w:tc>
      </w:tr>
      <w:tr w:rsidR="00B822C9" w:rsidRPr="0022554A" w:rsidTr="00B822C9">
        <w:trPr>
          <w:trHeight w:val="294"/>
        </w:trPr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7"/>
            <w:bookmarkStart w:id="31" w:name="italic18"/>
            <w:bookmarkEnd w:id="28"/>
            <w:bookmarkEnd w:id="29"/>
            <w:r w:rsidRPr="0022554A">
              <w:rPr>
                <w:bCs/>
                <w:sz w:val="20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2"/>
            <w:bookmarkEnd w:id="33"/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4" w:name="bold19"/>
            <w:r w:rsidRPr="0022554A">
              <w:rPr>
                <w:bCs/>
                <w:sz w:val="20"/>
              </w:rPr>
              <w:t>*</w:t>
            </w:r>
            <w:bookmarkEnd w:id="34"/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244" w:type="dxa"/>
          </w:tcPr>
          <w:p w:rsidR="00B822C9" w:rsidRPr="000E4D6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4-5</w:t>
            </w:r>
            <w:r w:rsidRPr="000E4D6A">
              <w:rPr>
                <w:sz w:val="20"/>
              </w:rPr>
              <w:t>. Line 99-121</w:t>
            </w: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5" w:name="bold20" w:colFirst="0" w:colLast="0"/>
            <w:bookmarkStart w:id="36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E4D6A">
              <w:rPr>
                <w:color w:val="000000"/>
                <w:sz w:val="20"/>
              </w:rPr>
              <w:t xml:space="preserve">page </w:t>
            </w:r>
            <w:r>
              <w:rPr>
                <w:color w:val="000000"/>
                <w:sz w:val="20"/>
              </w:rPr>
              <w:t>4</w:t>
            </w:r>
            <w:r w:rsidRPr="000E4D6A">
              <w:rPr>
                <w:color w:val="000000"/>
                <w:sz w:val="20"/>
              </w:rPr>
              <w:t xml:space="preserve">. Line </w:t>
            </w:r>
            <w:r>
              <w:rPr>
                <w:color w:val="000000"/>
                <w:sz w:val="20"/>
              </w:rPr>
              <w:t>106-110</w:t>
            </w: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4</w:t>
            </w:r>
            <w:r w:rsidRPr="000E4D6A">
              <w:rPr>
                <w:sz w:val="20"/>
              </w:rPr>
              <w:t>. Line 87-89</w:t>
            </w: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2"/>
            <w:bookmarkStart w:id="40" w:name="italic22"/>
            <w:bookmarkEnd w:id="37"/>
            <w:bookmarkEnd w:id="38"/>
            <w:r w:rsidRPr="0022554A">
              <w:rPr>
                <w:bCs/>
                <w:sz w:val="20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22554A"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5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129-136</w:t>
            </w:r>
          </w:p>
        </w:tc>
      </w:tr>
      <w:tr w:rsidR="00B822C9" w:rsidRPr="0022554A" w:rsidTr="00B822C9">
        <w:tc>
          <w:tcPr>
            <w:tcW w:w="1949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bookmarkStart w:id="43" w:name="italic24"/>
            <w:r w:rsidRPr="0022554A">
              <w:rPr>
                <w:sz w:val="20"/>
              </w:rPr>
              <w:t>Statistical</w:t>
            </w:r>
            <w:bookmarkStart w:id="44" w:name="italic25"/>
            <w:bookmarkEnd w:id="43"/>
            <w:r w:rsidRPr="0022554A">
              <w:rPr>
                <w:sz w:val="20"/>
              </w:rPr>
              <w:t xml:space="preserve"> methods</w:t>
            </w:r>
            <w:bookmarkEnd w:id="44"/>
          </w:p>
        </w:tc>
        <w:tc>
          <w:tcPr>
            <w:tcW w:w="616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5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129-132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5. Line </w:t>
            </w:r>
            <w:r>
              <w:rPr>
                <w:sz w:val="20"/>
              </w:rPr>
              <w:t>134</w:t>
            </w:r>
            <w:r w:rsidRPr="000E4D6A">
              <w:rPr>
                <w:sz w:val="20"/>
              </w:rPr>
              <w:t>-13</w:t>
            </w:r>
            <w:r>
              <w:rPr>
                <w:sz w:val="20"/>
              </w:rPr>
              <w:t>7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c>
          <w:tcPr>
            <w:tcW w:w="8613" w:type="dxa"/>
            <w:gridSpan w:val="3"/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3" w:name="bold28"/>
            <w:bookmarkStart w:id="54" w:name="italic30"/>
            <w:bookmarkEnd w:id="51"/>
            <w:bookmarkEnd w:id="52"/>
            <w:r w:rsidRPr="0022554A">
              <w:rPr>
                <w:sz w:val="20"/>
              </w:rPr>
              <w:t>Results</w:t>
            </w:r>
            <w:bookmarkEnd w:id="53"/>
            <w:bookmarkEnd w:id="54"/>
          </w:p>
        </w:tc>
        <w:tc>
          <w:tcPr>
            <w:tcW w:w="1244" w:type="dxa"/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822C9" w:rsidRPr="0022554A" w:rsidTr="00B822C9">
        <w:tc>
          <w:tcPr>
            <w:tcW w:w="1949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29"/>
            <w:bookmarkStart w:id="56" w:name="italic31"/>
            <w:r w:rsidRPr="0022554A">
              <w:rPr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616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7" w:name="bold30"/>
            <w:r w:rsidRPr="0022554A">
              <w:rPr>
                <w:bCs/>
                <w:sz w:val="20"/>
              </w:rPr>
              <w:t>*</w:t>
            </w:r>
            <w:bookmarkEnd w:id="57"/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244" w:type="dxa"/>
          </w:tcPr>
          <w:p w:rsidR="00B822C9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6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13</w:t>
            </w:r>
            <w:r w:rsidRPr="000E4D6A">
              <w:rPr>
                <w:sz w:val="20"/>
              </w:rPr>
              <w:t>9</w:t>
            </w:r>
            <w:r>
              <w:rPr>
                <w:sz w:val="20"/>
              </w:rPr>
              <w:t>-144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244" w:type="dxa"/>
          </w:tcPr>
          <w:p w:rsidR="00B822C9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6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13</w:t>
            </w:r>
            <w:r w:rsidRPr="000E4D6A">
              <w:rPr>
                <w:sz w:val="20"/>
              </w:rPr>
              <w:t>9</w:t>
            </w:r>
            <w:r>
              <w:rPr>
                <w:sz w:val="20"/>
              </w:rPr>
              <w:t>-14</w:t>
            </w:r>
            <w:r w:rsidRPr="000E4D6A">
              <w:rPr>
                <w:sz w:val="20"/>
              </w:rPr>
              <w:t>2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bookmarkStart w:id="62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2"/>
          </w:p>
        </w:tc>
        <w:tc>
          <w:tcPr>
            <w:tcW w:w="1244" w:type="dxa"/>
          </w:tcPr>
          <w:p w:rsidR="00B822C9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c>
          <w:tcPr>
            <w:tcW w:w="1949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3"/>
            <w:bookmarkStart w:id="64" w:name="italic34"/>
            <w:bookmarkEnd w:id="60"/>
            <w:bookmarkEnd w:id="61"/>
            <w:r w:rsidRPr="0022554A">
              <w:rPr>
                <w:bCs/>
                <w:sz w:val="20"/>
              </w:rPr>
              <w:lastRenderedPageBreak/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22554A">
              <w:rPr>
                <w:bCs/>
                <w:sz w:val="20"/>
              </w:rPr>
              <w:t>data</w:t>
            </w:r>
            <w:bookmarkEnd w:id="65"/>
            <w:bookmarkEnd w:id="66"/>
          </w:p>
        </w:tc>
        <w:tc>
          <w:tcPr>
            <w:tcW w:w="616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7" w:name="bold35"/>
            <w:r w:rsidRPr="0022554A">
              <w:rPr>
                <w:bCs/>
                <w:sz w:val="20"/>
              </w:rPr>
              <w:t>*</w:t>
            </w:r>
            <w:bookmarkEnd w:id="67"/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244" w:type="dxa"/>
          </w:tcPr>
          <w:p w:rsidR="00B822C9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6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143-156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244" w:type="dxa"/>
          </w:tcPr>
          <w:p w:rsidR="00B822C9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rPr>
          <w:trHeight w:val="295"/>
        </w:trPr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2" w:name="bold39"/>
            <w:r w:rsidRPr="0022554A">
              <w:rPr>
                <w:bCs/>
                <w:sz w:val="20"/>
              </w:rPr>
              <w:t>*</w:t>
            </w:r>
            <w:bookmarkEnd w:id="72"/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6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154-156</w:t>
            </w:r>
          </w:p>
        </w:tc>
      </w:tr>
      <w:tr w:rsidR="00B822C9" w:rsidRPr="0022554A" w:rsidTr="00B822C9">
        <w:tc>
          <w:tcPr>
            <w:tcW w:w="1949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40" w:colFirst="0" w:colLast="0"/>
            <w:bookmarkStart w:id="74" w:name="bold41" w:colFirst="0" w:colLast="0"/>
            <w:bookmarkEnd w:id="70"/>
            <w:bookmarkEnd w:id="71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616" w:type="dxa"/>
            <w:vMerge w:val="restart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6048" w:type="dxa"/>
          </w:tcPr>
          <w:p w:rsidR="00B822C9" w:rsidRPr="006149D3" w:rsidRDefault="00B822C9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244" w:type="dxa"/>
          </w:tcPr>
          <w:p w:rsidR="00B822C9" w:rsidRPr="0022554A" w:rsidRDefault="000E4D6A" w:rsidP="00D6152F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6. Line </w:t>
            </w:r>
            <w:r>
              <w:rPr>
                <w:sz w:val="20"/>
              </w:rPr>
              <w:t>157-160, page 7. Line 165-169</w:t>
            </w:r>
          </w:p>
        </w:tc>
      </w:tr>
      <w:tr w:rsidR="00B822C9" w:rsidRPr="0022554A" w:rsidTr="00B822C9">
        <w:tc>
          <w:tcPr>
            <w:tcW w:w="1949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616" w:type="dxa"/>
            <w:vMerge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</w:tcPr>
          <w:p w:rsidR="00B822C9" w:rsidRPr="006149D3" w:rsidRDefault="00B822C9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244" w:type="dxa"/>
          </w:tcPr>
          <w:p w:rsidR="00B822C9" w:rsidRPr="0022554A" w:rsidRDefault="000E4D6A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c>
          <w:tcPr>
            <w:tcW w:w="1949" w:type="dxa"/>
            <w:vMerge/>
            <w:tcBorders>
              <w:bottom w:val="single" w:sz="4" w:space="0" w:color="auto"/>
            </w:tcBorders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8" w:type="dxa"/>
            <w:tcBorders>
              <w:bottom w:val="single" w:sz="4" w:space="0" w:color="auto"/>
            </w:tcBorders>
          </w:tcPr>
          <w:p w:rsidR="00B822C9" w:rsidRPr="006149D3" w:rsidRDefault="00B822C9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B822C9" w:rsidRPr="0022554A" w:rsidRDefault="000E4D6A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3"/>
            <w:bookmarkStart w:id="80" w:name="bold44"/>
            <w:bookmarkEnd w:id="77"/>
            <w:bookmarkEnd w:id="78"/>
            <w:r w:rsidRPr="0022554A">
              <w:rPr>
                <w:bCs/>
                <w:sz w:val="20"/>
              </w:rPr>
              <w:t>Other analyses</w:t>
            </w:r>
            <w:bookmarkEnd w:id="79"/>
            <w:bookmarkEnd w:id="80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B822C9" w:rsidRPr="0022554A" w:rsidTr="00B822C9">
        <w:tc>
          <w:tcPr>
            <w:tcW w:w="8613" w:type="dxa"/>
            <w:gridSpan w:val="3"/>
            <w:tcBorders>
              <w:top w:val="single" w:sz="4" w:space="0" w:color="auto"/>
            </w:tcBorders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1" w:name="italic44"/>
            <w:bookmarkStart w:id="82" w:name="bold45"/>
            <w:r w:rsidRPr="0022554A">
              <w:rPr>
                <w:sz w:val="20"/>
              </w:rPr>
              <w:t>Discussion</w:t>
            </w:r>
            <w:bookmarkEnd w:id="81"/>
            <w:bookmarkEnd w:id="82"/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B822C9" w:rsidRPr="0022554A" w:rsidRDefault="00B822C9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822C9" w:rsidRPr="0022554A" w:rsidTr="00B822C9">
        <w:tc>
          <w:tcPr>
            <w:tcW w:w="1949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italic45" w:colFirst="0" w:colLast="0"/>
            <w:bookmarkStart w:id="84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616" w:type="dxa"/>
          </w:tcPr>
          <w:p w:rsidR="00B822C9" w:rsidRPr="0022554A" w:rsidRDefault="00B822C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6048" w:type="dxa"/>
          </w:tcPr>
          <w:p w:rsidR="00B822C9" w:rsidRPr="0022554A" w:rsidRDefault="00B822C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244" w:type="dxa"/>
          </w:tcPr>
          <w:p w:rsidR="00B822C9" w:rsidRPr="0022554A" w:rsidRDefault="000E4D6A" w:rsidP="0022554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8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176-180</w:t>
            </w:r>
          </w:p>
        </w:tc>
      </w:tr>
      <w:tr w:rsidR="000E4D6A" w:rsidRPr="0022554A" w:rsidTr="00B822C9">
        <w:tc>
          <w:tcPr>
            <w:tcW w:w="1949" w:type="dxa"/>
          </w:tcPr>
          <w:p w:rsidR="000E4D6A" w:rsidRPr="0022554A" w:rsidRDefault="000E4D6A" w:rsidP="000E4D6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6" w:colFirst="0" w:colLast="0"/>
            <w:bookmarkStart w:id="86" w:name="bold47" w:colFirst="0" w:colLast="0"/>
            <w:bookmarkEnd w:id="83"/>
            <w:bookmarkEnd w:id="84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616" w:type="dxa"/>
          </w:tcPr>
          <w:p w:rsidR="000E4D6A" w:rsidRPr="0022554A" w:rsidRDefault="000E4D6A" w:rsidP="000E4D6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6048" w:type="dxa"/>
          </w:tcPr>
          <w:p w:rsidR="000E4D6A" w:rsidRPr="0022554A" w:rsidRDefault="000E4D6A" w:rsidP="000E4D6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44" w:type="dxa"/>
          </w:tcPr>
          <w:p w:rsidR="000E4D6A" w:rsidRPr="0022554A" w:rsidRDefault="000E4D6A" w:rsidP="000E4D6A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10</w:t>
            </w:r>
            <w:r w:rsidRPr="000E4D6A">
              <w:rPr>
                <w:sz w:val="20"/>
              </w:rPr>
              <w:t>. L</w:t>
            </w:r>
            <w:r>
              <w:rPr>
                <w:sz w:val="20"/>
              </w:rPr>
              <w:t>ine 223-228</w:t>
            </w:r>
          </w:p>
        </w:tc>
      </w:tr>
      <w:tr w:rsidR="00F510A1" w:rsidRPr="0022554A" w:rsidTr="00B822C9">
        <w:tc>
          <w:tcPr>
            <w:tcW w:w="1949" w:type="dxa"/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7" w:colFirst="0" w:colLast="0"/>
            <w:bookmarkStart w:id="88" w:name="bold48" w:colFirst="0" w:colLast="0"/>
            <w:bookmarkEnd w:id="85"/>
            <w:bookmarkEnd w:id="86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616" w:type="dxa"/>
          </w:tcPr>
          <w:p w:rsidR="00F510A1" w:rsidRPr="0022554A" w:rsidRDefault="00F510A1" w:rsidP="00F510A1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6048" w:type="dxa"/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44" w:type="dxa"/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8-10</w:t>
            </w:r>
            <w:r w:rsidRPr="000E4D6A">
              <w:rPr>
                <w:sz w:val="20"/>
              </w:rPr>
              <w:t xml:space="preserve">. Line </w:t>
            </w:r>
            <w:r>
              <w:rPr>
                <w:sz w:val="20"/>
              </w:rPr>
              <w:t>181-222</w:t>
            </w:r>
          </w:p>
        </w:tc>
      </w:tr>
      <w:tr w:rsidR="00F510A1" w:rsidRPr="0022554A" w:rsidTr="00B822C9">
        <w:tc>
          <w:tcPr>
            <w:tcW w:w="1949" w:type="dxa"/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8" w:colFirst="0" w:colLast="0"/>
            <w:bookmarkStart w:id="90" w:name="bold49" w:colFirst="0" w:colLast="0"/>
            <w:bookmarkEnd w:id="87"/>
            <w:bookmarkEnd w:id="88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616" w:type="dxa"/>
          </w:tcPr>
          <w:p w:rsidR="00F510A1" w:rsidRPr="0022554A" w:rsidRDefault="00F510A1" w:rsidP="00F510A1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6048" w:type="dxa"/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244" w:type="dxa"/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sz w:val="20"/>
              </w:rPr>
            </w:pPr>
            <w:r w:rsidRPr="000E4D6A">
              <w:rPr>
                <w:sz w:val="20"/>
              </w:rPr>
              <w:t xml:space="preserve">page </w:t>
            </w:r>
            <w:r>
              <w:rPr>
                <w:sz w:val="20"/>
              </w:rPr>
              <w:t>10</w:t>
            </w:r>
            <w:r w:rsidRPr="000E4D6A">
              <w:rPr>
                <w:sz w:val="20"/>
              </w:rPr>
              <w:t>. L</w:t>
            </w:r>
            <w:r>
              <w:rPr>
                <w:sz w:val="20"/>
              </w:rPr>
              <w:t>ine 228-230</w:t>
            </w:r>
          </w:p>
        </w:tc>
      </w:tr>
      <w:tr w:rsidR="00F510A1" w:rsidRPr="0022554A" w:rsidTr="00B822C9">
        <w:tc>
          <w:tcPr>
            <w:tcW w:w="8613" w:type="dxa"/>
            <w:gridSpan w:val="3"/>
            <w:tcBorders>
              <w:bottom w:val="single" w:sz="4" w:space="0" w:color="auto"/>
            </w:tcBorders>
          </w:tcPr>
          <w:p w:rsidR="00F510A1" w:rsidRPr="0022554A" w:rsidRDefault="00F510A1" w:rsidP="00F510A1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1" w:name="italic49"/>
            <w:bookmarkStart w:id="92" w:name="bold50"/>
            <w:bookmarkEnd w:id="89"/>
            <w:bookmarkEnd w:id="90"/>
            <w:r w:rsidRPr="0022554A">
              <w:rPr>
                <w:sz w:val="20"/>
              </w:rPr>
              <w:t>Other information</w:t>
            </w:r>
            <w:bookmarkEnd w:id="91"/>
            <w:bookmarkEnd w:id="92"/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F510A1" w:rsidRPr="0022554A" w:rsidRDefault="00F510A1" w:rsidP="00F510A1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F510A1" w:rsidRPr="0022554A" w:rsidTr="00B822C9"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3" w:name="italic50" w:colFirst="0" w:colLast="0"/>
            <w:bookmarkStart w:id="94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F510A1" w:rsidRPr="0022554A" w:rsidRDefault="00F510A1" w:rsidP="00F510A1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</w:tcPr>
          <w:p w:rsidR="00F510A1" w:rsidRPr="0022554A" w:rsidRDefault="00F510A1" w:rsidP="00F510A1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F510A1" w:rsidRPr="0022554A" w:rsidRDefault="00CC7DD1" w:rsidP="00F510A1">
            <w:pPr>
              <w:tabs>
                <w:tab w:val="left" w:pos="5400"/>
              </w:tabs>
              <w:rPr>
                <w:sz w:val="20"/>
              </w:rPr>
            </w:pPr>
            <w:r w:rsidRPr="00CC7DD1">
              <w:rPr>
                <w:sz w:val="20"/>
              </w:rPr>
              <w:t>page 1</w:t>
            </w:r>
            <w:r>
              <w:rPr>
                <w:sz w:val="20"/>
              </w:rPr>
              <w:t>2</w:t>
            </w:r>
            <w:r w:rsidRPr="00CC7DD1">
              <w:rPr>
                <w:sz w:val="20"/>
              </w:rPr>
              <w:t xml:space="preserve">. Line </w:t>
            </w:r>
            <w:r>
              <w:rPr>
                <w:sz w:val="20"/>
              </w:rPr>
              <w:t>274-27</w:t>
            </w:r>
            <w:r w:rsidR="00857DA2">
              <w:rPr>
                <w:sz w:val="20"/>
              </w:rPr>
              <w:t>6</w:t>
            </w:r>
          </w:p>
        </w:tc>
      </w:tr>
      <w:bookmarkEnd w:id="93"/>
      <w:bookmarkEnd w:id="94"/>
    </w:tbl>
    <w:p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sectPr w:rsid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0D3" w:rsidRDefault="00C370D3">
      <w:r>
        <w:separator/>
      </w:r>
    </w:p>
  </w:endnote>
  <w:endnote w:type="continuationSeparator" w:id="0">
    <w:p w:rsidR="00C370D3" w:rsidRDefault="00C3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27A7">
      <w:rPr>
        <w:rStyle w:val="PageNumber"/>
        <w:noProof/>
      </w:rPr>
      <w:t>1</w: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0D3" w:rsidRDefault="00C370D3">
      <w:r>
        <w:separator/>
      </w:r>
    </w:p>
  </w:footnote>
  <w:footnote w:type="continuationSeparator" w:id="0">
    <w:p w:rsidR="00C370D3" w:rsidRDefault="00C37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cwN7GwtDAzMjQwM7BQ0lEKTi0uzszPAykwrgUAUfjDvSwAAAA="/>
  </w:docVars>
  <w:rsids>
    <w:rsidRoot w:val="002D1ABE"/>
    <w:rsid w:val="00002974"/>
    <w:rsid w:val="00005F0F"/>
    <w:rsid w:val="000067B2"/>
    <w:rsid w:val="00023515"/>
    <w:rsid w:val="00093E3A"/>
    <w:rsid w:val="000B6FD4"/>
    <w:rsid w:val="000E4D6A"/>
    <w:rsid w:val="000E691B"/>
    <w:rsid w:val="000F26ED"/>
    <w:rsid w:val="001023BA"/>
    <w:rsid w:val="00110BFB"/>
    <w:rsid w:val="00134AAC"/>
    <w:rsid w:val="00183FA6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602FB"/>
    <w:rsid w:val="002A7573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811BB"/>
    <w:rsid w:val="00590F64"/>
    <w:rsid w:val="005923E5"/>
    <w:rsid w:val="005A3FF5"/>
    <w:rsid w:val="005B567D"/>
    <w:rsid w:val="005D0CFC"/>
    <w:rsid w:val="005D19F4"/>
    <w:rsid w:val="005F254A"/>
    <w:rsid w:val="00641B09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6966"/>
    <w:rsid w:val="00817D26"/>
    <w:rsid w:val="00821CD4"/>
    <w:rsid w:val="008423A7"/>
    <w:rsid w:val="008440CC"/>
    <w:rsid w:val="00857DA2"/>
    <w:rsid w:val="008827A7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B3E5F"/>
    <w:rsid w:val="00AE2C57"/>
    <w:rsid w:val="00AF4615"/>
    <w:rsid w:val="00B50DF8"/>
    <w:rsid w:val="00B54EA0"/>
    <w:rsid w:val="00B60EFB"/>
    <w:rsid w:val="00B65366"/>
    <w:rsid w:val="00B77807"/>
    <w:rsid w:val="00B822C9"/>
    <w:rsid w:val="00B940E9"/>
    <w:rsid w:val="00BA1206"/>
    <w:rsid w:val="00BC7FE6"/>
    <w:rsid w:val="00BE3709"/>
    <w:rsid w:val="00C370D3"/>
    <w:rsid w:val="00CB6CC8"/>
    <w:rsid w:val="00CC4C93"/>
    <w:rsid w:val="00CC7DD1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510A1"/>
    <w:rsid w:val="00F76668"/>
    <w:rsid w:val="00F76A7F"/>
    <w:rsid w:val="00F838E1"/>
    <w:rsid w:val="00F842DC"/>
    <w:rsid w:val="00F876FF"/>
    <w:rsid w:val="00F93A89"/>
    <w:rsid w:val="00F970FA"/>
    <w:rsid w:val="00FA2721"/>
    <w:rsid w:val="00FA3D11"/>
    <w:rsid w:val="00FB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24B7A-4D6F-4427-A009-B3EBB142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Muchtaruddin</cp:lastModifiedBy>
  <cp:revision>4</cp:revision>
  <cp:lastPrinted>2007-09-19T03:02:00Z</cp:lastPrinted>
  <dcterms:created xsi:type="dcterms:W3CDTF">2020-06-29T08:23:00Z</dcterms:created>
  <dcterms:modified xsi:type="dcterms:W3CDTF">2020-06-29T10:17:00Z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