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2"/>
        <w:rPr>
          <w:b w:val="0"/>
          <w:sz w:val="24"/>
          <w:szCs w:val="24"/>
        </w:rPr>
      </w:pPr>
      <w:r>
        <w:rPr>
          <w:sz w:val="24"/>
          <w:szCs w:val="24"/>
        </w:rPr>
        <w:t>Supplementary Material</w:t>
      </w:r>
    </w:p>
    <w:p>
      <w:pPr>
        <w:pStyle w:val="2"/>
      </w:pPr>
      <w:r>
        <w:t>Supplementary Tables</w:t>
      </w:r>
    </w:p>
    <w:p>
      <w:pPr>
        <w:rPr>
          <w:szCs w:val="24"/>
        </w:rPr>
      </w:pPr>
      <w:r>
        <w:rPr>
          <w:b/>
          <w:bCs/>
          <w:szCs w:val="24"/>
        </w:rPr>
        <w:t>Supplementary Table 1.</w:t>
      </w:r>
      <w:r>
        <w:rPr>
          <w:szCs w:val="24"/>
        </w:rPr>
        <w:t xml:space="preserve"> The top three and the bottom three regions of autism spectrum disorder incidence and DALY.</w:t>
      </w:r>
    </w:p>
    <w:tbl>
      <w:tblPr>
        <w:tblStyle w:val="20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1006"/>
        <w:gridCol w:w="1728"/>
        <w:gridCol w:w="1802"/>
        <w:gridCol w:w="1965"/>
        <w:gridCol w:w="1932"/>
        <w:gridCol w:w="1952"/>
        <w:gridCol w:w="19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Measure</w:t>
            </w:r>
          </w:p>
        </w:tc>
        <w:tc>
          <w:tcPr>
            <w:tcW w:w="36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sex</w:t>
            </w:r>
          </w:p>
        </w:tc>
        <w:tc>
          <w:tcPr>
            <w:tcW w:w="1994" w:type="pct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Top three regions</w:t>
            </w:r>
          </w:p>
        </w:tc>
        <w:tc>
          <w:tcPr>
            <w:tcW w:w="2118" w:type="pct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Bottom three regions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2019 ASR (per 100,000 people)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Age-standardized DALY rate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bookmarkStart w:id="2" w:name="_GoBack"/>
            <w:bookmarkEnd w:id="2"/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Western Europe(98.13)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Asia Pacific(108.20)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North America(110.05)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 Asia(49.61)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Oceania(50.45)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 Africa and Middle East(51.23)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Eastern Europe(37.55)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North America(40.95)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Asia Pacific(45.22)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Oceania(21.83)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East Asia(23.90)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Southeast Asia(25.44)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Western Europe(159.39)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Asia Pacific(167.27)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North America(176.61)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 Asia(69.22)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 Africa and Middle East(75.00)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Oceania(76.92)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ASIR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Western Europe(14.18)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Asia Pacific(15.73)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North America(16.41)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 Asia(7.60)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Oceania(7.65)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 Africa and Middle East(7.73)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Eastern Europe(5.58)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North America(6.17)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Asia Pacific(6.67)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Oceania(3.38)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East Asia(3.62)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Southeast Asia(3.84)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Western Europe(22.98)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Asia Pacific(24.33)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North America(26.18)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 Asia(10.55)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 Africa and Middle East(11.36)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Oceania(11.63)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1990-2019 increase times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DALY (cases)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Eastern Sub-Saharan Africa(2.28)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sub-Saharan Africa(2.50)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Western sub-Saharan Africa(2.56)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Europe(0.63)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Asia Pacific(0.66)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East Asia(0.68)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Eastern Sub-Saharan Africa(2.25)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Western sub-Saharan Africa(2.50)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sub-Saharan Africa(2.50)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Europe(0.62)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East Asia(0.64)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Asia Pacific(0.65)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Eastern Sub-Saharan Africa(2.29)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sub-Saharan Africa(2.50)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Western sub-Saharan Africa(2.59)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Europe(0.63)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Asia Pacific(0.66)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East Asia(0.69)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Incidence (case)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sub-Saharan Africa(1.65)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Western sub-Saharan Africa(1.80)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Oceania(1.86)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East Asia(0.64)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Europe(0.64)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Asia Pacific(0.71)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sub-Saharan Africa(1.66)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Western sub-Saharan Africa(1.81)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Oceania(1.86)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East Asia(0.62)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Europe(0.64)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Asia Pacific(0.72)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sub-Saharan Africa(1.65)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Western sub-Saharan Africa(1.80)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Oceania(1.86)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East Asia(0.64)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Europe(0.64)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Asia Pacific(0.71)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EAPC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DALY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Asia Pacific(0.09)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East Asia(0.22)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North America(0.79)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 Asia(-0.09)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 Africa and Middle East(-0.08)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Tropical Latin America(-0.05)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Asia Pacific(0.08)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East Asia(0.14)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North America(0.64)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 Africa and Middle East(-0.12)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sub-Saharan Africa(-0.08)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Tropical Latin America(-0.07)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Western sub-Saharan Africa(0.10)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East Asia(0.18)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North America(0.83)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 Africa and Middle East(-0.12)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Tropical Latin America(-0.09)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Latin America(-0.08)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Incidence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Southern Latin America(0.10)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Asia Pacific(0.11)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North America(0.80)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Western sub-Saharan Africa(-0.07)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 Africa and Middle East(-0.06)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Andean Latin America(-0.05)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Southern Latin America(0.12)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Asia Pacific(0.12)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North America(0.66)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Western sub-Saharan Africa(-0.06)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 Africa and Middle East(-0.06)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Western Europe(-0.04)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52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62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Southern Latin America(0.10)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Asia Pacific(0.16)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High-income North America(0.83)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Western sub-Saharan Africa(-0.08)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 Africa and Middle East(-0.06)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Andean Latin America(-0.05)</w:t>
            </w:r>
          </w:p>
        </w:tc>
      </w:tr>
    </w:tbl>
    <w:p>
      <w:pPr>
        <w:rPr>
          <w:szCs w:val="24"/>
        </w:rPr>
      </w:pPr>
    </w:p>
    <w:p>
      <w:pPr>
        <w:rPr>
          <w:b/>
          <w:bCs/>
          <w:szCs w:val="24"/>
        </w:rPr>
      </w:pPr>
    </w:p>
    <w:p>
      <w:pPr>
        <w:rPr>
          <w:b/>
          <w:bCs/>
          <w:szCs w:val="24"/>
        </w:rPr>
      </w:pPr>
    </w:p>
    <w:p>
      <w:pPr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>
      <w:pPr>
        <w:rPr>
          <w:szCs w:val="24"/>
        </w:rPr>
      </w:pPr>
      <w:r>
        <w:rPr>
          <w:b/>
          <w:bCs/>
          <w:szCs w:val="24"/>
        </w:rPr>
        <w:t>Supplementary Table 2.</w:t>
      </w:r>
      <w:r>
        <w:rPr>
          <w:szCs w:val="24"/>
        </w:rPr>
        <w:t xml:space="preserve"> Number of DALY and age-standardized DALY rate per 100,000 of autism spectrum disorder in adolescents aged 10-24 and its trends in different countries in 1990-2019</w:t>
      </w:r>
    </w:p>
    <w:tbl>
      <w:tblPr>
        <w:tblStyle w:val="20"/>
        <w:tblW w:w="13466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7"/>
        <w:gridCol w:w="995"/>
        <w:gridCol w:w="2265"/>
        <w:gridCol w:w="1773"/>
        <w:gridCol w:w="1847"/>
        <w:gridCol w:w="1426"/>
        <w:gridCol w:w="1426"/>
        <w:gridCol w:w="18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DALY No.(95%UI)</w:t>
            </w:r>
          </w:p>
        </w:tc>
        <w:tc>
          <w:tcPr>
            <w:tcW w:w="177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84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Age-standardized DALY rate (per 100000) No.95%UI)</w:t>
            </w:r>
          </w:p>
        </w:tc>
        <w:tc>
          <w:tcPr>
            <w:tcW w:w="1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84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nation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sex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right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1990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right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2019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1990-2019 EAPC No.(95%CI)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right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1990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right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2019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1990-2019 EAPC No.(95%CI)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Afghanistan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1824.62(1197.10,2658.29)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6424.56(4246.91,9356.40)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4.26(3.93,4.59)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49.59(47.33,51.94)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49.45(48.24,50.67)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0.09(-0.07,0.25)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Albania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624.06(407.84,915.06)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358.87(232.53,523.44)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-1.74(-1.95,-1.53)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63.11(58.23,68.29)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63.81(57.28,70.94)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0.05(-0.01,0.11)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Algeria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4242.01(2754.52,6259.63)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4846.48(3111.33,7117.20)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0.21(-0.11,0.54)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50.78(49.25,52.34)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49.46(48.07,50.88)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-0.07(-0.12,-0.02)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American Samoa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7.60(4.85,11.17)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8.62(5.52,12.51)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0.34(0.25,0.43)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50.92(21.33,103.24)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50.82(22.67,99.13)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0.12(-0.02,0.26)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Andorra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11.89(7.82,17.24)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12.48(8.10,17.96)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0.02(-0.29,0.32)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98.98(50.82,174.72)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97.81(51.22,170.14)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0.01(-0.04,0.05)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Angola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2035.86(1313.37,2959.73)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6106.14(3957.32,8960.87)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3.82(3.77,3.86)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66.71(63.79,69.73)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66.99(65.29,68.73)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-0.02(-0.11,0.08)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Antigua and Barbuda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10.25(6.66,14.88)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12.02(7.92,17.68)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0.81(0.64,0.98)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59.07(28.57,108.81)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59.87(30.81,106.08)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0.06(0.03,0.09)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Argentina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7212.14(4595.71,10535.09)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8815.53(5654.59,12895.87)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0.67(0.58,0.77)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85.77(83.78,87.80)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82.81(81.09,84.56)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-0.08(-0.11,-0.05)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Armenia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568.37(369.25,835.95)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364.25(239.85,532.44)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-1.66(-2.07,-1.25)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65.11(59.87,70.70)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66.93(60.23,74.18)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0.13(0.06,0.21)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Australia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2939.07(1931.81,4233.71)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3366.48(2155.54,4934.12)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0.55(0.48,0.61)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74.35(71.68,77.11)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74.09(71.60,76.64)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Austria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1549.05(1006.28,2283.42)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1364.02(883.09,1991.83)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-0.20(-0.33,-0.08)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98.21(93.30,103.33)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96.94(91.82,102.29)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0.02(-0.03,0.08)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Azerbaijan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1366.04(896.51,1999.18)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1445.95(933.45,2093.45)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0.46(0.11,0.81)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64.61(61.22,68.14)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66.22(62.83,69.76)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0.10(0.06,0.14)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Bahamas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47.44(30.85,70.40)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54.76(36.20,80.57)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0.68(0.60,0.76)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58.82(43.26,78.23)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58.91(44.32,76.88)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-0.01(-0.04,0.03)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Bahrain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65.30(41.65,97.32)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125.06(79.07,182.93)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2.69(2.21,3.17)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50.99(39.36,65.06)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50.55(42.04,60.31)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-0.02(-0.13,0.08)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Bangladesh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17458.04(11325.25,25700.87)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22382.49(14241.96,33149.58)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0.80(0.67,0.93)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50.25(49.51,51.01)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49.71(49.06,50.37)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-0.04(-0.08,0.01)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Barbados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40.33(25.63,59.49)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34.27(22.29,49.59)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-0.37(-0.53,-0.21)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59.63(42.64,81.26)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59.62(41.35,83.28)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-0.01(-0.02,0.01)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Belarus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1525.77(963.20,2228.00)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983.08(623.05,1442.62)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-1.84(-2.24,-1.44)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69.02(65.59,72.59)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70.53(66.17,75.11)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0.11(0.02,0.20)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Belgium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1915.88(1235.35,2789.97)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1847.83(1208.05,2677.29)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0.02(-0.07,0.11)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95.56(91.32,99.95)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95.12(90.83,99.56)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-0.01(-0.03,0.00)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Belize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36.57(24.07,53.85)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74.87(47.92,109.58)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2.65(2.60,2.69)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58.68(41.17,81.37)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58.25(45.81,73.07)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-0.05(-0.12,0.01)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Benin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907.70(594.86,1333.53)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2600.56(1709.71,3810.20)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3.69(3.67,3.71)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67.02(62.69,71.59)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64.02(61.55,66.58)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-0.09(-0.22,0.03)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Bermuda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7.44(4.88,10.91)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5.58(3.54,8.24)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-0.86(-0.95,-0.78)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60.93(25.10,124.75)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59.75(20.88,135.38)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-0.06(-0.09,-0.03)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Bhutan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111.09(71.37,161.95)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108.07(69.18,159.09)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0.40(0.19,0.60)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51.72(42.54,62.32)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50.50(41.43,60.97)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-0.12(-0.16,-0.07)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Bolivia (Plurinational State of)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1155.40(757.77,1691.69)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1893.02(1246.00,2804.31)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1.76(1.53,2.00)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58.76(55.38,62.30)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58.58(55.96,61.28)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-0.04(-0.10,0.02)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Bosnia and Herzegovina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757.10(492.55,1109.62)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366.36(237.21,532.49)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-2.09(-2.43,-1.75)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64.85(60.30,69.65)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65.36(58.79,72.49)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0.04(0.01,0.07)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Botswana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284.06(181.18,414.24)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417.45(263.20,607.98)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1.14(0.91,1.38)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66.27(58.70,74.58)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64.01(57.99,70.49)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-0.08(-0.14,-0.02)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Brazil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28231.84(18469.19,41074.54)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30535.75(19939.12,44058.55)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0.18(0.02,0.34)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61.90(61.18,62.63)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60.90(60.21,61.58)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-0.05(-0.07,-0.03)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Brunei Darussalam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73.73(48.15,107.45)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105.28(68.35,153.47)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1.43(1.24,1.62)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96.67(75.86,121.50)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99.07(80.87,120.32)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0.08(0.05,0.11)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Bulgaria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1166.04(746.40,1709.14)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613.29(395.84,898.34)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-2.56(-2.74,-2.38)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63.51(59.90,67.29)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64.17(59.17,69.50)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0.07(0.00,0.14)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Burkina Faso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1856.64(1195.49,2689.06)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4598.43(2974.82,6776.51)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3.18(3.15,3.22)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72.23(68.88,75.71)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66.89(64.95,68.88)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-0.27(-0.39,-0.15)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Burundi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1070.89(687.04,1565.15)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2435.44(1568.29,3549.33)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3.09(2.97,3.22)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63.58(59.80,67.55)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66.19(63.57,68.89)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-0.20(-0.37,-0.02)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Cabo Verde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73.48(47.42,109.00)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99.81(64.51,148.30)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1.14(0.73,1.55)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64.25(50.31,80.94)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64.87(52.75,79.03)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-0.25(-0.43,-0.08)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Cambodia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1680.69(1098.45,2456.89)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2463.76(1597.96,3565.32)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1.35(1.04,1.67)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53.63(51.09,56.27)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54.14(52.01,56.32)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-0.05(-0.16,0.05)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Cameroon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2032.23(1337.44,2950.90)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6201.47(4035.68,9033.82)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3.91(3.83,4.00)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66.93(63.99,69.98)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66.05(64.40,67.72)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-0.02(-0.12,0.07)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Canada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5987.60(3863.82,8490.26)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6599.17(4350.64,9357.58)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0.39(0.32,0.46)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102.94(100.34,105.59)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104.36(101.86,106.91)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0.05(0.03,0.07)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African Republic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531.27(353.52,789.04)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1098.07(719.84,1614.16)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2.47(2.32,2.62)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63.71(58.39,69.40)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62.52(58.86,66.35)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-0.03(-0.08,0.02)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Chad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1148.69(748.40,1697.44)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3404.98(2174.75,5094.18)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3.81(3.72,3.91)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63.86(60.14,67.77)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63.79(61.61,66.03)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0.01(-0.12,0.15)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Chile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3122.72(1994.86,4465.20)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3207.81(2059.79,4647.12)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0.21(0.07,0.36)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83.02(80.13,85.99)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84.54(81.63,87.54)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0.02(-0.01,0.04)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China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217560.04(141186.58,319952.07)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146474.87(94852.55,214353.76)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-1.08(-1.40,-0.77)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60.31(60.05,60.57)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64.53(64.20,64.86)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0.27(0.19,0.35)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Colombia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5876.78(3791.18,8515.94)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6883.77(4335.86,10129.10)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0.65(0.49,0.80)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57.81(56.34,59.31)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58.51(57.13,59.92)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0.05(0.02,0.09)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Comoros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99.54(64.29,145.74)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139.37(90.81,206.24)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1.17(1.14,1.20)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69.73(56.43,85.38)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65.26(54.84,77.13)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-0.05(-0.12,0.02)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Congo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513.30(329.14,751.33)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992.99(646.47,1455.79)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2.06(1.99,2.14)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64.96(59.44,70.88)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63.74(59.82,67.85)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0.04(-0.03,0.10)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Cook Islands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3.03(1.96,4.42)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2.07(1.33,3.09)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-1.34(-1.55,-1.14)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52.32(10.85,154.58)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50.10(6.31,182.44)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-0.10(-0.15,-0.06)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Costa Rica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544.81(350.63,806.02)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656.61(418.77,956.38)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0.61(0.28,0.95)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59.56(54.65,64.81)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58.67(54.27,63.34)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-0.11(-0.16,-0.06)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Croatia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667.01(429.22,980.79)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437.74(285.94,649.69)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-1.55(-1.59,-1.50)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64.50(59.69,69.61)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64.69(58.77,71.05)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0.02(0.01,0.04)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Cuba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1850.66(1187.28,2706.16)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1204.45(773.88,1781.23)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-1.14(-1.28,-0.99)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62.73(59.86,65.70)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60.83(57.42,64.38)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-0.06(-0.10,-0.02)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Cyprus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182.98(118.30,264.76)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207.12(134.27,307.11)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0.55(0.26,0.85)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96.25(82.77,111.37)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96.57(83.77,110.86)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0.05(-0.01,0.11)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Czechia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1540.35(993.04,2256.77)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982.41(625.73,1457.21)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-1.95(-2.08,-1.82)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67.01(63.66,70.50)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64.58(60.60,68.76)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0.01(-0.04,0.06)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Côte d'Ivoire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2417.02(1576.52,3539.79)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5214.95(3345.87,7723.01)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2.40(2.21,2.59)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64.65(62.08,67.30)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64.36(62.61,66.14)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0.04(-0.03,0.10)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People's Republic of Korea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2351.29(1523.23,3482.58)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2473.52(1598.07,3689.22)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0.62(0.40,0.84)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42.50(40.80,44.26)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45.44(43.65,47.28)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0.22(0.16,0.28)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Republic of the Congo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7575.60(4862.61,10886.78)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18411.30(11950.33,26836.17)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3.14(3.11,3.17)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65.25(63.78,66.75)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63.77(62.85,64.70)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-0.10(-0.18,-0.02)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Denmark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785.06(528.20,1098.13)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765.96(524.84,1054.61)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0.27(0.03,0.51)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71.86(66.92,77.08)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72.36(67.30,77.71)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0.00(-0.02,0.02)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Djibouti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114.24(73.89,166.61)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223.87(146.08,327.35)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2.58(2.45,2.72)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68.73(56.68,82.65)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68.30(59.63,77.89)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-0.02(-0.08,0.04)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Dominica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13.66(8.96,20.31)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9.84(6.45,14.58)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-0.89(-1.02,-0.76)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59.86(32.41,101.42)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59.56(28.35,110.41)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-0.10(-0.18,-0.02)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Dominican Republic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1364.85(881.58,1992.97)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1686.85(1068.14,2452.05)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0.90(0.80,1.00)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57.61(54.58,60.78)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58.10(55.35,60.94)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0.06(0.03,0.09)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Ecuador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1895.36(1241.29,2766.23)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2883.14(1857.92,4170.54)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1.46(1.44,1.47)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59.68(57.01,62.45)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58.84(56.70,61.03)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0.00(-0.04,0.04)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Egypt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8535.98(5510.79,12575.72)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14181.74(8906.76,20710.25)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1.67(1.54,1.81)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49.72(48.66,50.80)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50.62(49.78,51.46)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-0.03(-0.07,0.01)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El Salvador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1015.76(651.26,1466.57)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1010.69(651.27,1474.92)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0.21(0.11,0.32)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58.85(55.23,62.66)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57.58(54.08,61.25)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0.04(-0.04,0.13)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Equatorial Guinea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79.59(51.80,115.28)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364.41(238.60,540.63)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5.64(5.48,5.80)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62.39(49.39,77.91)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68.47(61.59,75.94)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0.29(0.17,0.40)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Eritrea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639.40(420.43,923.99)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1473.13(949.64,2161.24)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3.05(2.89,3.21)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67.42(62.25,72.92)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66.23(62.88,69.71)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0.00(-0.08,0.07)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Estonia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227.55(146.40,335.50)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138.13(89.59,204.51)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-1.93(-2.16,-1.70)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69.59(60.82,79.28)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70.59(59.24,83.56)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0.09(0.04,0.14)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Eswatini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172.76(110.32,255.77)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234.98(153.99,347.85)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0.84(0.59,1.09)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62.06(52.95,72.43)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65.04(56.96,73.96)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-0.01(-0.09,0.07)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Ethiopia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10665.88(6988.42,15513.89)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24415.29(15812.32,35483.16)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2.77(2.68,2.86)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69.99(68.64,71.37)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65.47(64.65,66.30)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-0.05(-0.17,0.08)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Fiji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117.72(76.91,172.40)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117.19(75.42,175.42)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-0.18(-0.30,-0.06)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49.28(40.74,59.13)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50.17(41.46,60.21)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-0.02(-0.06,0.02)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Finland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916.28(595.84,1327.31)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866.93(566.78,1221.52)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-0.16(-0.22,-0.09)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94.71(88.65,101.10)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94.84(88.61,101.40)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France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9699.51(6355.31,14102.18)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9460.31(6150.00,13552.93)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-0.04(-0.12,0.03)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77.28(75.74,78.84)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78.28(76.70,79.87)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0.09(0.07,0.11)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Gabon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192.14(125.83,283.96)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332.33(213.11,480.44)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1.97(1.87,2.06)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65.26(56.23,75.38)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63.07(56.45,70.26)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-0.07(-0.12,-0.02)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Gambia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197.46(127.34,287.98)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483.70(317.12,699.54)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2.95(2.88,3.02)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63.34(54.77,72.93)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63.42(57.88,69.36)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0.01(-0.05,0.07)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Georgia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839.10(542.65,1252.06)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418.18(271.11,621.35)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-2.56(-2.76,-2.37)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65.15(60.81,69.73)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66.86(60.57,73.64)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0.09(0.06,0.12)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Germany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14249.03(9118.80,20907.19)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12397.93(8057.13,18242.24)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-0.43(-0.52,-0.35)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95.98(94.40,97.58)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98.19(96.46,99.93)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0.02(-0.02,0.05)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Ghana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3005.94(1959.46,4410.99)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6348.11(4122.03,9333.08)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2.72(2.67,2.76)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65.68(63.32,68.12)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65.11(63.51,66.74)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-0.09(-0.16,-0.02)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Greece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2229.87(1447.05,3243.44)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1474.83(950.27,2148.22)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-1.79(-1.96,-1.62)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95.21(91.29,99.25)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94.91(90.13,99.89)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-0.02(-0.07,0.02)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Greenland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11.72(7.67,16.93)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9.64(6.26,14.06)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0.03(-0.25,0.31)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88.97(45.04,159.66)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84.17(39.69,157.34)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-0.21(-0.29,-0.13)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Grenada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15.68(10.18,22.52)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15.74(10.12,22.91)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-0.06(-0.33,0.20)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60.37(34.16,99.26)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60.48(34.38,98.78)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0.01(-0.05,0.07)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Guam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20.43(12.90,30.16)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21.26(13.47,31.24)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0.36(0.26,0.46)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52.07(31.83,80.92)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50.93(31.56,78.20)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-0.02(-0.07,0.03)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Guatemala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1416.65(925.00,2096.07)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3262.20(2068.03,4827.05)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3.19(3.00,3.39)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56.39(53.43,59.47)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57.70(55.73,59.72)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-0.02(-0.12,0.07)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Guinea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1116.87(707.47,1615.56)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2562.29(1652.71,3749.95)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2.73(2.67,2.79)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67.37(63.43,71.51)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62.55(60.11,65.07)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-0.09(-0.21,0.03)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Guinea-Bissau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203.07(131.37,294.21)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397.47(259.66,581.28)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2.30(2.22,2.37)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66.12(57.27,75.99)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63.80(57.66,70.45)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-0.11(-0.20,-0.02)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Guyana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148.87(95.97,217.91)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129.29(83.61,191.15)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-0.25(-0.38,-0.11)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57.39(48.53,67.43)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58.20(48.59,69.20)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0.09(0.00,0.18)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Haiti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1103.40(710.38,1611.01)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2114.35(1385.05,3058.78)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2.19(1.98,2.40)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57.41(54.00,60.99)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57.28(54.86,59.79)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-0.07(-0.12,-0.01)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Honduras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883.48(564.65,1287.01)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1805.35(1183.49,2663.55)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2.51(2.40,2.63)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61.96(57.84,66.31)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57.40(54.78,60.12)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-0.19(-0.30,-0.09)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Hungary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1487.59(946.63,2147.65)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964.97(619.15,1402.42)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-1.71(-1.81,-1.62)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65.47(62.18,68.90)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64.46(60.46,68.67)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-0.01(-0.05,0.02)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Iceland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59.88(38.50,88.40)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64.52(41.11,94.21)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0.40(0.33,0.46)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94.67(72.19,122.03)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94.79(72.99,121.30)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India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126812.20(83402.17,186177.17)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196002.78(128055.72,285715.43)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1.58(1.46,1.71)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49.82(49.54,50.10)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49.46(49.24,49.68)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-0.05(-0.08,-0.01)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Indonesia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31360.80(20329.63,45822.36)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36141.40(23680.66,53113.78)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0.36(0.30,0.41)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53.49(52.90,54.09)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53.25(52.70,53.80)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0.02(-0.01,0.05)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Iran (Islamic Republic of)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11665.98(7583.41,17060.50)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10954.13(7199.28,15905.56)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-0.47(-0.98,0.04)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62.00(60.87,63.14)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63.10(61.91,64.30)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-0.06(-0.13,0.01)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Iraq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2791.76(1808.08,4081.76)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6494.11(4201.51,9620.14)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2.92(2.74,3.10)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51.81(49.88,53.79)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49.17(47.98,50.38)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-0.07(-0.18,0.03)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Ireland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1003.67(652.04,1478.14)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980.85(627.80,1449.66)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-0.32(-0.41,-0.23)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104.80(98.40,111.53)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102.97(96.62,109.62)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-0.05(-0.07,-0.02)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Israel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1177.58(771.65,1729.54)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1870.22(1228.50,2711.91)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1.42(1.34,1.50)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87.27(82.33,92.44)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86.66(82.74,90.71)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-0.03(-0.04,-0.01)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Italy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11921.92(7811.35,17089.12)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8412.59(5485.53,12036.64)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-1.04(-1.28,-0.80)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97.01(95.26,98.77)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96.63(94.57,98.72)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-0.02(-0.05,0.01)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Jamaica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451.18(296.84,675.74)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441.32(289.09,642.64)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0.19(0.06,0.32)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58.98(53.66,64.70)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59.73(54.28,65.59)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0.03(0.00,0.06)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Japan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31142.61(20331.71,44912.46)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20351.77(13258.25,29519.19)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-1.64(-1.80,-1.47)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110.78(109.56,112.02)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115.04(113.46,116.63)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0.13(0.11,0.16)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Jordan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695.26(443.43,1027.48)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1801.75(1180.98,2689.03)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3.37(3.00,3.73)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51.57(47.79,55.57)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51.06(48.73,53.48)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0.01(-0.02,0.04)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Kazakhstan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2829.53(1810.71,4146.67)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2527.74(1626.97,3740.67)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-0.36(-0.51,-0.21)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65.97(63.54,68.46)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64.47(61.95,67.06)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-0.07(-0.11,-0.02)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Kenya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5134.69(3356.73,7381.17)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11226.49(7321.77,16271.58)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2.64(2.57,2.72)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66.98(65.14,68.86)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66.31(65.08,67.55)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-0.11(-0.19,-0.03)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Kiribati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10.86(6.98,16.20)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16.87(10.86,24.36)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1.75(1.55,1.95)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48.61(24.14,87.39)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48.70(28.18,79.06)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-0.08(-0.19,0.03)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Kuwait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237.68(151.77,353.42)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405.83(261.83,596.63)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2.52(2.24,2.80)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51.77(45.30,58.95)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51.30(46.37,56.63)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0.02(-0.06,0.10)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Kyrgyzstan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835.71(545.75,1214.96)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1099.81(719.61,1602.29)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0.99(0.74,1.25)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65.39(60.99,70.05)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65.65(61.80,69.68)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-0.04(-0.09,0.01)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Lao People's Democratic Republic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679.71(440.57,995.62)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1125.30(728.26,1653.15)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1.86(1.58,2.14)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55.59(51.44,60.01)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53.46(50.38,56.68)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-0.07(-0.15,0.02)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Latvia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374.69(245.97,548.15)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191.17(123.93,281.70)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-2.53(-2.92,-2.13)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69.38(62.53,76.79)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69.67(60.14,80.29)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0.10(0.03,0.16)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Lebanon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494.99(321.22,731.52)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586.27(374.28,860.67)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0.70(0.55,0.86)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53.61(48.98,58.57)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54.19(49.86,58.81)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-0.02(-0.07,0.03)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Lesotho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378.69(247.71,553.47)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416.11(269.26,616.38)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-0.02(-0.19,0.16)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66.19(59.64,73.29)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63.87(57.86,70.36)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-0.11(-0.18,-0.04)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Liberia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356.96(236.57,521.40)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1002.16(652.36,1470.78)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3.50(3.27,3.72)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60.47(54.03,67.56)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65.24(61.21,69.48)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0.06(-0.05,0.17)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Libya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700.11(441.93,1035.36)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842.94(548.07,1251.06)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0.65(0.40,0.91)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50.77(47.05,54.71)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48.68(45.44,52.09)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-0.01(-0.06,0.04)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Lithuania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578.14(367.74,846.01)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306.02(196.69,439.01)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-2.15(-2.45,-1.84)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70.65(65.00,76.66)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71.02(63.27,79.47)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0.03(0.00,0.05)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Luxembourg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68.88(44.69,99.91)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100.75(65.34,146.68)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1.55(1.44,1.66)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97.69(75.81,124.13)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96.22(78.35,116.99)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0.01(-0.02,0.03)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Madagascar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2442.66(1596.97,3534.01)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5698.08(3690.57,8248.67)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3.02(2.99,3.04)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68.59(65.84,71.43)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64.94(63.26,66.65)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-0.02(-0.10,0.05)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Malawi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1937.68(1270.69,2835.67)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4259.44(2778.60,6215.56)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2.75(2.53,2.96)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63.20(60.39,66.10)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66.01(64.01,68.05)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0.19(0.09,0.29)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Malaysia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2938.14(1896.74,4264.61)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4492.70(2929.97,6617.06)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1.61(1.33,1.88)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54.58(52.61,56.61)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55.10(53.50,56.74)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0.01(-0.02,0.04)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Maldives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38.53(24.65,56.88)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57.87(37.35,86.23)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1.59(1.21,1.97)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56.28(39.77,77.54)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57.58(43.58,74.86)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0.29(0.18,0.41)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1600.75(1038.66,2365.31)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4620.63(2977.47,6693.71)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3.86(3.74,3.99)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63.17(60.09,66.38)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63.16(61.34,65.03)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-0.02(-0.16,0.11)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Malta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79.68(51.37,117.82)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63.46(40.88,93.03)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-0.84(-1.10,-0.58)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99.56(78.79,124.26)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96.89(74.38,124.35)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-0.01(-0.05,0.03)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Marshall Islands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7.61(4.93,11.18)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8.14(5.14,11.92)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-0.17(-0.42,0.08)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52.05(21.34,108.81)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50.99(21.98,102.40)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-0.17(-0.26,-0.08)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Mauritania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405.68(261.73,600.55)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857.55(550.33,1258.18)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2.55(2.52,2.59)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63.37(57.26,70.00)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65.79(61.44,70.38)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0.06(-0.02,0.14)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Mauritius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178.17(111.65,262.33)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147.08(92.72,215.84)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-0.59(-0.65,-0.53)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54.67(46.90,63.40)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55.34(46.70,65.19)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0.00(-0.02,0.02)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Mexico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18544.53(12129.88,26878.22)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20940.74(13620.28,30410.57)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0.39(0.33,0.44)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63.69(62.77,64.63)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64.29(63.42,65.17)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0.03(0.01,0.05)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Micronesia (Federated States of)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17.10(10.86,25.09)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15.94(10.21,23.42)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-0.44(-0.61,-0.26)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51.71(29.73,84.88)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49.89(28.47,81.33)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-0.16(-0.30,-0.03)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Monaco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4.06(2.63,5.82)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4.92(3.18,7.09)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1.06(0.91,1.21)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94.09(25.51,247.79)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93.71(30.08,221.11)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-0.04(-0.07,-0.02)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Mongolia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452.76(295.68,661.18)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469.14(308.28,679.26)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0.03(-0.30,0.36)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64.59(58.70,70.95)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64.62(58.90,70.75)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-0.09(-0.14,-0.05)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Montenegro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102.36(66.29,148.96)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77.77(49.60,114.41)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-1.03(-1.11,-0.94)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64.49(52.59,78.31)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65.13(51.42,81.49)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0.02(0.01,0.04)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Morocco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3963.19(2553.19,5825.95)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4575.50(2928.07,6902.25)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0.44(0.30,0.59)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49.57(48.03,51.14)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49.32(47.90,50.77)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-0.01(-0.04,0.03)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Mozambique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2552.40(1703.16,3680.80)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6253.88(4056.49,9194.86)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3.01(2.88,3.14)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71.92(69.06,74.87)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63.68(62.10,65.29)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-0.03(-0.17,0.11)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Myanmar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6814.67(4348.18,10172.80)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7796.69(5061.55,11353.91)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0.42(0.35,0.48)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53.40(52.14,54.69)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53.41(52.23,54.61)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-0.07(-0.11,-0.03)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Namibia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299.90(195.55,435.96)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463.31(295.80,680.07)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1.44(1.23,1.65)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64.56(57.43,72.34)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63.46(57.81,69.51)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-0.04(-0.07,0.00)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Nauru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1.50(0.97,2.22)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1.67(1.06,2.47)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0.22(0.14,0.30)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49.57(3.34,232.96)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50.03(4.37,209.57)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-0.01(-0.04,0.03)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Nepal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2972.86(1923.09,4344.35)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4752.94(3043.19,7065.00)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1.68(1.54,1.82)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49.66(47.87,51.50)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49.70(48.30,51.14)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-0.07(-0.14,0.00)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Netherlands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3459.40(2215.68,4997.79)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3206.36(2050.24,4604.07)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0.01(-0.14,0.17)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109.81(106.14,113.57)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105.71(102.07,109.45)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-0.09(-0.13,-0.05)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New Zealand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626.53(411.60,906.91)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662.03(428.40,950.92)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0.44(0.31,0.57)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74.63(68.89,80.72)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74.68(69.08,80.61)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0.01(-0.02,0.03)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Nicaragua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750.67(494.55,1115.88)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1113.80(722.69,1658.72)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1.25(1.03,1.48)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58.59(54.43,63.00)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58.46(55.07,62.00)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-0.03(-0.09,0.03)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Niger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1526.12(980.08,2213.35)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4887.45(3123.47,7188.99)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4.05(3.89,4.21)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65.35(62.06,68.77)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64.03(62.23,65.87)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0.09(-0.05,0.23)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Nigeria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17416.66(11421.54,25130.08)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45450.32(29846.74,65963.12)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3.30(3.27,3.33)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63.10(62.16,64.04)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62.87(62.29,63.46)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0.12(0.04,0.20)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Niue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0.34(0.22,0.49)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0.20(0.13,0.30)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-2.12(-2.47,-1.78)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52.11(0.00,756.73)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52.48(0.00,1110.56)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-0.05(-0.14,0.05)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 Macedonia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331.36(214.94,481.77)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244.23(156.64,353.16)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-0.96(-1.17,-0.75)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64.11(57.37,71.44)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64.44(56.60,73.06)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0.05(0.03,0.07)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Northern Mariana Islands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6.06(3.96,9.03)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5.37(3.48,8.01)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0.05(-0.28,0.39)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49.41(17.97,110.74)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53.19(17.91,124.56)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0.36(0.14,0.58)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Norway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733.64(481.29,1057.51)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800.37(525.24,1165.81)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0.57(0.39,0.76)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80.29(74.54,86.37)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81.45(75.90,87.30)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0.02(-0.01,0.04)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Oman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273.12(174.98,404.97)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474.64(302.10,696.47)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1.68(1.48,1.88)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51.32(45.37,57.87)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51.70(47.10,56.64)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0.20(0.00,0.39)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Pakistan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18414.55(12041.54,26893.02)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37518.48(24380.46,55335.66)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2.50(2.45,2.55)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51.43(50.68,52.18)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52.75(52.21,53.29)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-0.01(-0.09,0.08)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Palau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2.40(1.57,3.47)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1.85(1.19,2.71)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-0.80(-1.12,-0.49)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50.93(8.00,168.90)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51.93(5.48,202.12)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0.11(0.08,0.15)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Palestine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337.18(216.46,493.06)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800.02(521.11,1166.72)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3.21(2.99,3.43)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49.65(44.46,55.31)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50.23(46.80,53.86)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-0.11(-0.18,-0.03)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Panama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438.82(286.91,644.08)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629.25(406.45,934.07)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1.21(1.16,1.26)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58.78(53.39,64.58)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58.95(54.42,63.76)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0.03(0.00,0.06)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Papua New Guinea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647.51(417.60,946.69)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1452.75(934.93,2130.69)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2.99(2.90,3.08)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49.23(45.48,53.22)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50.18(47.63,52.84)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0.02(-0.03,0.07)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Paraguay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744.98(482.30,1092.49)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1183.60(772.43,1724.08)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1.62(1.37,1.86)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61.17(56.79,65.82)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60.83(57.41,64.41)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-0.06(-0.11,-0.01)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Peru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4087.46(2603.93,6059.94)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5166.80(3375.74,7563.13)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0.75(0.69,0.82)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57.95(56.18,59.76)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59.42(57.81,61.06)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0.05(0.02,0.09)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Philippines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11002.91(7209.41,16089.50)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17409.80(11366.63,25402.16)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1.66(1.58,1.74)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53.98(52.98,55.00)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54.19(53.39,55.00)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0.01(-0.04,0.07)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Poland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5533.87(3596.08,8083.30)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3783.79(2449.41,5495.09)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-1.72(-2.05,-1.39)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64.46(62.77,66.18)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64.83(62.77,66.95)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0.02(-0.02,0.06)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Portugal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2336.33(1509.48,3402.35)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1566.86(1002.24,2296.00)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-1.56(-1.68,-1.44)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93.48(89.71,97.37)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93.84(89.24,98.61)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-0.02(-0.05,0.02)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Puerto Rico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590.78(380.07,863.80)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405.59(258.92,592.56)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-1.20(-1.34,-1.06)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60.25(55.48,65.32)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60.19(54.47,66.35)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0.02(0.00,0.04)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Qatar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53.77(34.35,78.80)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300.44(193.85,443.24)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7.31(6.55,8.07)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54.52(40.89,71.35)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76.56(67.87,86.06)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1.44(0.79,2.09)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Republic of Korea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12249.82(7865.12,17941.77)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7851.56(4968.73,11392.23)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-1.34(-1.45,-1.24)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93.31(91.66,94.98)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95.33(93.20,97.50)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0.11(0.07,0.16)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Republic of Moldova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704.89(447.00,1035.72)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419.01(269.80,619.72)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-2.08(-2.46,-1.70)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70.59(65.42,76.08)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68.65(62.23,75.57)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-0.02(-0.07,0.04)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Romania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3697.65(2400.08,5385.42)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1960.53(1282.06,2868.73)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-2.61(-2.80,-2.42)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62.41(60.40,64.46)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63.14(60.37,66.02)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0.04(0.02,0.06)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Russian Federation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21773.57(14245.81,31618.52)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15852.59(10271.91,23103.06)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-1.63(-2.04,-1.22)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69.14(68.23,70.07)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70.60(69.49,71.71)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0.09(0.00,0.17)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Rwanda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1445.06(943.90,2075.05)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2707.77(1746.88,3932.46)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2.62(2.22,3.01)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66.94(63.51,70.52)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65.03(62.60,67.54)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-0.06(-0.17,0.05)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Kitts and Nevis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7.46(4.87,10.98)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7.66(4.94,11.17)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0.27(0.16,0.39)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58.63(24.35,119.88)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58.28(24.59,117.29)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-0.06(-0.09,-0.04)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Lucia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26.58(17.06,38.82)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23.32(15.19,33.90)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-0.34(-0.51,-0.17)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58.37(38.15,86.07)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59.11(37.56,88.84)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0.02(-0.01,0.05)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Vincent and the Grenadines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22.11(14.04,32.62)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16.02(10.38,23.33)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-1.13(-1.15,-1.10)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58.97(36.97,89.58)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59.34(33.91,96.67)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-0.02(-0.06,0.01)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Samoa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30.50(19.61,44.57)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34.68(22.48,51.44)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0.40(0.20,0.59)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53.50(36.13,76.60)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51.93(35.75,73.44)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-0.09(-0.18,0.00)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San Marino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5.28(3.47,7.64)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5.77(3.78,8.33)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0.47(0.32,0.61)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94.41(31.84,217.15)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94.79(33.89,210.61)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0.03(0.01,0.05)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Sao Tome and Principe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25.96(16.76,37.94)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43.15(27.72,63.33)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1.58(1.51,1.65)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68.58(44.27,102.08)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63.91(46.24,86.34)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-0.06(-0.16,0.04)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Saudi Arabia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2619.17(1698.09,3855.49)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4304.42(2787.93,6335.81)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1.92(1.74,2.09)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51.47(49.52,53.49)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52.66(51.08,54.28)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0.06(-0.01,0.12)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Senegal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1512.89(984.10,2196.64)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3242.95(2105.37,4794.72)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2.53(2.46,2.60)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63.74(60.54,67.08)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64.54(62.31,66.82)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-0.01(-0.08,0.06)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Serbia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1331.41(852.75,1956.41)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1012.82(664.10,1483.70)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-1.30(-1.44,-1.16)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64.50(61.05,68.09)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64.39(60.48,68.49)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0.04(0.02,0.06)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Seychelles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12.12(7.81,17.70)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11.80(7.38,17.45)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-0.04(-0.12,0.04)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54.14(28.05,94.72)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55.44(28.41,98.09)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0.08(0.06,0.11)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Sierra Leone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661.07(430.79,956.27)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1729.32(1121.05,2566.52)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3.97(3.77,4.17)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64.72(59.81,69.93)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63.10(60.15,66.16)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-0.05(-0.16,0.07)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Singapore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826.73(537.65,1209.23)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738.76(480.46,1071.21)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0.16(-0.25,0.58)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101.66(94.74,108.97)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100.91(93.68,108.59)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-0.04(-0.18,0.11)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Slovakia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817.78(526.60,1200.58)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539.49(347.32,780.06)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-1.72(-1.99,-1.44)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64.11(59.77,68.69)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64.11(58.81,69.76)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0.03(-0.01,0.08)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Slovenia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287.41(186.10,426.92)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189.44(121.60,281.53)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-1.75(-1.89,-1.61)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64.96(57.65,72.95)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65.34(56.33,75.42)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0.03(0.00,0.06)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Solomon Islands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57.43(37.19,83.29)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101.18(65.04,149.22)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1.78(1.71,1.85)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52.19(39.33,68.16)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51.48(41.86,62.70)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0.03(-0.04,0.09)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Somalia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1531.56(999.17,2245.07)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4485.33(2894.71,6554.68)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3.47(3.32,3.62)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77.54(73.53,81.72)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69.23(67.18,71.33)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-0.13(-0.30,0.04)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 Africa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7557.92(4930.01,11114.54)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9056.60(5933.91,13195.20)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0.62(0.35,0.89)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63.57(62.14,65.03)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64.44(63.12,65.79)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0.04(0.03,0.06)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 Sudan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1312.66(842.51,1925.73)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2104.87(1359.45,3062.58)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1.71(1.51,1.91)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65.33(61.81,69.01)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65.54(62.73,68.45)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0.09(-0.02,0.21)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Spain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9543.01(6234.99,13543.41)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6797.59(4428.85,9893.13)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-1.33(-1.45,-1.22)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98.09(96.13,100.08)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99.09(96.74,101.49)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-0.01(-0.06,0.04)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Sri Lanka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2879.84(1860.80,4263.15)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2858.16(1861.35,4253.15)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-0.23(-0.31,-0.14)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55.52(53.51,57.59)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55.71(53.69,57.80)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0.00(-0.03,0.03)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Sudan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3144.63(2037.87,4584.37)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6644.57(4340.81,9849.00)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2.52(2.47,2.57)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50.67(48.89,52.51)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49.22(48.04,50.43)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-0.03(-0.11,0.04)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Suriname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71.52(46.89,104.99)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83.90(54.97,123.47)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0.78(0.63,0.92)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59.22(46.27,74.75)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59.12(47.14,73.25)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-0.02(-0.06,0.01)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Sweden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1920.72(1258.78,2751.11)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2050.25(1354.44,2965.31)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0.44(0.35,0.54)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116.83(111.65,122.20)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118.71(113.61,123.97)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0.10(0.08,0.12)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Switzerland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1273.63(841.46,1849.60)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1309.12(848.41,1915.73)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0.31(0.22,0.41)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96.38(91.08,101.93)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96.78(91.58,102.20)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0.00(-0.02,0.03)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Syrian Arab Republic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2163.81(1389.91,3180.77)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2359.60(1525.59,3519.72)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0.08(-0.59,0.76)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53.09(50.84,55.41)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49.10(47.13,51.13)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-0.05(-0.21,0.12)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Taiwan (Province of China)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2132.79(1376.12,3092.17)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1412.41(919.60,2070.58)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-1.36(-1.49,-1.22)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37.30(35.73,38.93)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39.30(37.23,41.45)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0.11(0.07,0.15)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Tajikistan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1064.22(680.31,1587.38)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1756.04(1149.74,2537.67)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1.90(1.66,2.13)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65.77(61.84,69.90)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64.92(61.92,68.03)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-0.04(-0.11,0.03)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Thailand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9667.97(6202.15,14151.03)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7088.43(4516.50,10367.23)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-0.97(-1.07,-0.86)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54.00(52.93,55.09)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54.17(52.91,55.45)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0.02(0.01,0.03)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Timor-Leste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124.72(81.13,184.22)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245.26(158.95,357.94)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2.46(2.31,2.61)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54.35(45.21,64.85)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55.48(48.67,63.01)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-0.01(-0.09,0.06)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Togo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756.78(492.23,1101.54)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1596.26(1022.94,2306.16)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2.54(2.52,2.57)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65.42(60.80,70.32)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67.72(64.39,71.18)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0.09(-0.01,0.18)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Tokelau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0.23(0.15,0.35)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0.18(0.12,0.27)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-1.11(-1.36,-0.85)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54.62(0.00,1173.58)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51.85(0.00,1238.03)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0.00(-0.15,0.14)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Tonga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16.78(10.67,24.78)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15.41(9.73,22.54)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-0.28(-0.31,-0.25)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53.15(30.59,86.60)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51.59(28.86,86.17)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-0.03(-0.11,0.05)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Trinidad and Tobago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203.99(130.77,297.99)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161.86(103.35,235.93)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-1.16(-1.49,-0.83)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59.43(51.55,68.19)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59.49(50.66,69.46)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-0.03(-0.07,0.01)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Tunisia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1333.19(865.00,1972.22)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1237.69(798.44,1822.54)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-0.50(-0.80,-0.20)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50.48(47.80,53.28)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50.15(47.39,53.03)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-0.03(-0.06,0.00)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Turkey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9459.10(6081.38,14217.70)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9499.40(6105.89,14009.93)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-0.01(-0.10,0.08)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51.18(50.14,52.23)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49.97(48.97,50.99)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-0.01(-0.03,0.02)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Turkmenistan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743.07(483.45,1073.62)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825.67(541.47,1216.53)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0.35(0.09,0.60)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64.68(60.11,69.51)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65.70(61.29,70.35)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0.01(-0.04,0.06)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Tuvalu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1.20(0.78,1.77)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1.73(1.11,2.60)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1.46(1.39,1.54)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49.18(2.12,245.36)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50.44(4.77,202.30)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0.05(-0.03,0.14)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Uganda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3636.66(2351.33,5262.58)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9490.03(6056.85,13838.09)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3.40(3.32,3.48)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67.04(64.85,69.28)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70.50(69.06,71.96)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0.12(0.00,0.23)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Ukraine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7493.88(4779.84,10954.66)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4590.26(2965.93,6689.93)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-2.02(-2.37,-1.66)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69.23(67.67,70.82)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69.77(67.75,71.83)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0.07(-0.01,0.16)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Arab Emirates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221.89(140.79,326.05)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535.82(342.72,790.42)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3.62(2.24,5.01)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53.74(46.83,61.41)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50.42(46.21,54.92)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0.38(-0.45,1.22)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Kingdom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14425.61(9436.98,20657.34)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14545.19(9486.45,20825.15)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0.30(0.18,0.42)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122.60(120.59,124.63)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124.13(122.12,126.18)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0.04(0.03,0.05)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Republic of Tanzania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5352.31(3472.24,7794.57)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11689.11(7624.20,17163.63)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2.64(2.61,2.68)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62.65(60.97,64.37)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64.54(63.36,65.73)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0.16(0.07,0.24)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States of America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49541.20(32305.92,70778.80)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71541.74(46835.28,102586.91)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1.56(1.41,1.70)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89.97(89.18,90.77)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110.86(110.05,111.68)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0.86(0.71,1.02)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States Virgin Islands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16.82(11.02,24.90)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11.47(7.48,16.91)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-1.31(-1.36,-1.27)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61.54(35.45,100.19)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59.67(30.17,106.57)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-0.06(-0.14,0.02)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Uruguay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639.72(414.62,940.89)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619.82(399.70,903.29)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-0.10(-0.17,-0.03)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84.92(78.42,91.83)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83.45(76.99,90.31)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-0.02(-0.03,0.00)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Uzbekistan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4101.48(2641.42,5976.20)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5794.17(3727.15,8630.79)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1.26(1.01,1.52)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65.24(63.26,67.28)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64.72(63.06,66.42)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-0.04(-0.10,0.03)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Vanuatu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23.37(14.92,34.74)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44.19(28.11,65.54)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2.23(2.15,2.31)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50.06(31.60,76.08)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49.15(35.71,66.06)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-0.09(-0.16,-0.03)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Venezuela (Bolivarian Republic of)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3262.29(2073.69,4794.58)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3647.76(2341.88,5383.47)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0.68(0.37,1.00)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54.80(52.92,56.73)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54.20(52.45,56.00)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-0.02(-0.05,0.01)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Viet Nam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11572.57(7435.67,16983.04)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11561.28(7461.87,17093.27)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-0.02(-0.35,0.31)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54.19(53.20,55.19)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54.79(53.79,55.79)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0.02(-0.03,0.07)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Yemen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2100.71(1345.86,3087.58)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5017.78(3172.80,7421.85)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2.72(2.53,2.91)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58.42(55.88,61.05)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51.04(49.63,52.48)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-0.35(-0.55,-0.15)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Zambia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1746.30(1121.86,2544.16)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3902.76(2514.63,5670.17)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2.96(2.82,3.10)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66.35(63.21,69.62)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64.05(62.04,66.10)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0.01(-0.07,0.09)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Zimbabwe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2271.89(1455.27,3359.64)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3103.94(2009.48,4598.49)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0.73(0.61,0.86)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64.11(61.48,66.83)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64.14(61.89,66.45)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-0.08(-0.18,0.01)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Afghanistan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462.84(282.43,710.15)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1571.37(984.36,2387.40)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4.31(4.01,4.61)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25.55(23.23,28.06)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25.53(24.27,26.83)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0.13(-0.04,0.31)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Albania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137.29(84.76,211.57)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75.90(46.78,115.06)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-1.97(-2.23,-1.72)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28.60(23.99,33.86)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28.55(22.45,35.85)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0.01(-0.04,0.06)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Algeria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1044.24(640.74,1573.12)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1189.65(725.17,1751.49)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0.20(-0.14,0.54)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24.83(23.34,26.39)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24.84(23.44,26.30)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-0.04(-0.07,0.00)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American Samoa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1.60(0.98,2.45)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1.82(1.14,2.76)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0.46(0.39,0.53)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21.83(1.77,91.97)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21.82(2.25,86.19)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0.14(-0.01,0.30)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Andorra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1.99(1.24,2.98)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2.09(1.28,3.08)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-0.10(-0.36,0.17)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34.74(4.13,129.52)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34.36(4.44,124.28)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-0.03(-0.06,0.01)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Angola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538.92(334.97,812.53)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1694.47(1043.64,2544.82)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3.95(3.92,3.98)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34.39(31.52,37.45)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36.13(34.40,37.93)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0.01(-0.07,0.08)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Antigua and Barbuda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2.52(1.55,3.81)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2.88(1.85,4.37)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0.62(0.37,0.88)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28.88(4.83,93.49)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29.08(5.71,88.43)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0.01(-0.01,0.03)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Argentina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1531.82(962.36,2292.68)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1842.07(1143.40,2809.13)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0.63(0.55,0.71)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35.46(33.69,37.30)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34.93(33.36,36.57)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-0.04(-0.06,-0.01)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Armenia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142.00(90.00,214.85)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85.90(53.72,130.07)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-1.81(-2.29,-1.33)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33.08(27.87,39.00)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33.39(26.70,41.28)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0.09(-0.03,0.21)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Australia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579.67(370.52,869.28)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660.68(410.43,1009.36)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0.53(0.46,0.60)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29.82(27.44,32.36)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29.96(27.72,32.35)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0.01(-0.01,0.03)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Austria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270.02(167.95,402.80)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231.70(145.35,348.70)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-0.26(-0.39,-0.13)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35.08(30.95,39.63)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34.52(30.18,39.32)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-0.02(-0.06,0.03)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Azerbaijan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343.26(215.89,505.93)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341.48(209.41,506.91)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0.24(-0.14,0.63)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32.79(29.40,36.47)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33.12(29.67,36.87)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0.06(0.01,0.10)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Bahamas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11.69(7.18,18.14)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13.69(8.68,20.72)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0.73(0.66,0.80)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28.97(14.80,51.27)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29.12(15.79,49.33)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0.01(-0.03,0.04)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Bahrain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15.27(9.68,23.92)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29.51(17.87,44.62)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2.69(2.38,2.99)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24.56(13.76,40.94)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24.55(16.50,35.23)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-0.02(-0.06,0.01)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Bangladesh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5003.28(3107.04,7599.23)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6657.66(4120.00,9873.90)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0.90(0.81,0.99)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28.37(27.59,29.17)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28.57(27.88,29.26)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0.00(-0.02,0.01)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Barbados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9.70(5.92,14.84)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8.18(5.04,12.39)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-0.38(-0.53,-0.23)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29.00(13.71,54.21)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28.97(12.65,56.88)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-0.01(-0.03,0.01)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Belarus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407.58(246.42,608.85)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254.69(155.29,383.65)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-1.96(-2.35,-1.57)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37.09(33.56,40.88)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37.27(32.82,42.19)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0.06(-0.02,0.15)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Belgium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337.92(210.11,504.99)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325.02(204.26,488.37)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0.04(-0.05,0.14)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34.41(30.84,38.29)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34.18(30.56,38.13)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-0.01(-0.03,0.01)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Belize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9.08(5.72,13.96)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18.77(11.56,27.87)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2.68(2.63,2.72)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29.49(13.40,57.05)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29.17(17.45,46.07)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-0.06(-0.11,-0.01)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Benin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251.08(159.84,378.39)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712.14(447.39,1062.09)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3.65(3.62,3.68)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34.36(30.23,38.91)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34.01(31.53,36.64)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-0.04(-0.12,0.04)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Bermuda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1.81(1.16,2.72)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1.37(0.86,2.06)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-0.78(-0.90,-0.65)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29.81(2.95,118.67)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29.36(1.73,136.75)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-0.02(-0.05,0.00)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Bhutan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27.96(17.63,41.83)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29.32(18.03,45.08)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0.58(0.38,0.77)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28.41(18.85,41.18)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28.19(18.93,40.46)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-0.09(-0.15,-0.03)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Bolivia (Plurinational State of)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297.52(183.85,458.94)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476.12(290.72,719.13)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1.65(1.42,1.87)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29.48(26.20,33.07)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29.81(27.19,32.62)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-0.08(-0.13,-0.02)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Bosnia and Herzegovina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163.13(101.77,245.90)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80.35(50.70,121.48)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-2.12(-2.40,-1.84)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28.99(24.70,33.81)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29.66(23.48,37.06)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0.03(-0.01,0.06)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Botswana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80.65(50.10,122.04)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111.12(69.27,165.49)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0.93(0.72,1.15)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34.19(27.09,42.67)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34.32(28.23,41.34)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-0.04(-0.08,0.00)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Brazil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6830.55(4426.44,9960.15)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7239.51(4717.82,10633.44)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0.11(-0.04,0.26)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29.25(28.56,29.95)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29.15(28.48,29.83)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-0.06(-0.09,-0.03)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Brunei Darussalam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15.38(9.70,23.13)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21.03(13.27,31.53)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1.22(0.97,1.48)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41.74(23.54,68.74)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41.97(25.96,64.47)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-0.01(-0.02,0.01)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Bulgaria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259.79(162.25,397.33)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134.36(83.71,202.26)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-2.61(-2.78,-2.43)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28.95(25.53,32.73)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28.95(24.25,34.31)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0.02(-0.03,0.07)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Burkina Faso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516.58(327.57,792.95)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1255.10(788.11,1906.85)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3.12(3.11,3.14)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35.67(32.62,38.93)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35.50(33.55,37.53)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-0.04(-0.14,0.06)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Burundi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297.13(181.68,450.12)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689.35(419.02,1009.81)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3.17(3.06,3.29)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35.87(31.88,40.23)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34.97(32.36,37.74)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-0.20(-0.33,-0.06)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Cabo Verde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19.74(12.56,30.02)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26.08(16.27,39.37)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1.03(0.64,1.42)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35.55(21.53,55.48)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34.42(22.48,50.59)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-0.22(-0.33,-0.11)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Cambodia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411.03(252.66,621.92)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563.51(343.39,852.83)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1.12(0.82,1.41)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26.15(23.66,28.84)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25.34(23.29,27.54)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-0.17(-0.25,-0.09)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Cameroon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560.72(351.59,855.44)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1663.59(1052.90,2481.75)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3.80(3.71,3.90)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34.86(32.02,37.88)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35.50(33.78,37.27)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0.03(-0.03,0.08)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Canada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1134.75(715.83,1663.33)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1246.16(818.57,1805.81)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0.36(0.29,0.44)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39.75(37.47,42.14)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40.60(38.37,42.93)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0.06(0.03,0.08)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African Republic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145.44(90.61,218.28)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304.02(191.08,461.49)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2.57(2.43,2.71)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34.23(28.87,40.31)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33.99(30.26,38.06)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0.02(-0.03,0.08)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Chad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320.58(202.80,483.37)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939.15(573.50,1453.66)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3.75(3.69,3.81)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35.87(31.98,40.13)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34.15(31.96,36.47)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-0.03(-0.15,0.10)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Chile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653.00(405.50,956.07)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650.52(406.01,976.92)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0.16(0.01,0.30)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34.86(32.23,37.65)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34.81(32.18,37.60)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0.02(-0.01,0.04)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China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40763.51(26288.77,60500.74)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25752.16(16516.04,38420.29)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-1.29(-1.66,-0.91)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23.78(23.55,24.02)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24.27(23.97,24.57)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0.24(0.12,0.36)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Colombia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1544.84(945.71,2331.54)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1721.76(1075.60,2595.17)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0.45(0.30,0.60)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29.81(28.34,31.34)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29.66(28.28,31.10)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0.00(-0.02,0.03)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Comoros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26.72(17.08,39.79)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36.77(23.05,55.01)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1.11(1.08,1.14)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34.61(22.67,50.98)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34.42(24.19,47.59)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-0.01(-0.07,0.04)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Congo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139.32(87.79,205.16)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272.00(167.90,406.40)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2.07(1.98,2.17)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35.39(29.66,41.97)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36.04(31.83,40.68)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0.03(-0.05,0.10)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Cook Islands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0.63(0.39,0.97)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0.47(0.29,0.71)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-1.10(-1.26,-0.95)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22.27(0.08,185.63)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22.19(0.01,228.25)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0.00(-0.02,0.01)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Costa Rica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138.61(85.15,209.23)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168.50(102.51,257.88)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0.69(0.36,1.01)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30.27(25.44,35.76)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30.18(25.78,35.15)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-0.06(-0.09,-0.03)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Croatia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147.33(88.09,227.88)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94.96(57.28,143.42)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-1.59(-1.64,-1.54)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29.09(24.58,34.21)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28.81(23.30,35.24)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Cuba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435.55(262.82,651.27)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281.32(173.32,428.51)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-1.17(-1.32,-1.02)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28.97(26.28,31.89)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29.41(26.07,33.06)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-0.08(-0.13,-0.03)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Cyprus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31.34(19.66,48.01)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35.57(22.35,54.82)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0.58(0.33,0.83)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34.25(23.31,48.63)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34.37(24.00,47.76)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0.10(0.03,0.16)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Czechia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337.26(211.31,511.68)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214.30(131.24,319.34)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-1.97(-2.11,-1.84)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28.94(25.93,32.22)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28.87(25.11,33.06)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0.01(-0.04,0.06)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Côte d'Ivoire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653.64(403.60,987.42)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1346.08(830.01,2014.36)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2.28(2.07,2.48)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34.48(31.87,37.26)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34.28(32.46,36.17)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-0.03(-0.07,0.00)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People's Republic of Korea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504.97(293.53,786.71)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455.44(272.82,709.98)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0.04(-0.12,0.20)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17.05(15.59,18.61)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17.12(15.57,18.78)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0.00(-0.03,0.02)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Republic of the Congo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2021.76(1216.69,3022.42)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4867.76(3144.52,7326.81)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3.12(3.10,3.15)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34.79(33.27,36.37)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34.86(33.88,35.86)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0.01(-0.08,0.10)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Denmark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153.52(99.01,220.42)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149.21(96.04,212.65)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0.25(0.01,0.48)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28.84(24.44,33.80)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28.73(24.28,33.77)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-0.02(-0.04,0.00)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Djibouti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26.03(15.72,39.19)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50.91(31.35,77.85)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2.46(2.26,2.67)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34.74(22.70,50.96)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34.70(25.77,45.85)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-0.09(-0.15,-0.03)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Dominica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3.20(1.89,4.92)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2.32(1.44,3.58)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-0.85(-0.94,-0.76)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28.89(6.28,86.01)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28.98(4.35,97.67)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-0.10(-0.19,-0.02)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Dominican Republic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353.63(216.63,530.82)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411.98(253.94,611.31)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0.66(0.59,0.74)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28.85(25.92,32.03)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28.67(25.96,31.58)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-0.02(-0.05,0.01)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Ecuador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490.99(297.43,735.97)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719.21(438.22,1070.38)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1.34(1.32,1.36)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30.60(27.94,33.46)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29.75(27.61,32.01)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-0.01(-0.05,0.02)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Egypt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2052.61(1269.89,3099.77)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3417.19(2053.97,5245.04)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1.68(1.51,1.85)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24.65(23.59,25.76)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24.87(24.04,25.73)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-0.02(-0.05,0.01)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El Salvador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268.21(166.28,408.90)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259.37(157.97,402.35)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0.11(0.00,0.21)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29.52(26.05,33.35)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29.64(26.13,33.49)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0.04(-0.02,0.09)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Equatorial Guinea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21.99(13.61,32.93)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75.43(46.69,113.96)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4.42(4.28,4.57)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33.60(21.03,51.12)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34.43(27.08,43.17)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0.01(-0.09,0.11)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Eritrea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164.18(104.39,244.36)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384.68(243.24,588.57)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3.13(2.97,3.29)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34.78(29.63,40.60)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35.27(31.82,39.00)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0.05(-0.04,0.13)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Estonia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59.04(37.63,88.58)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36.16(22.67,53.76)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-1.96(-2.18,-1.75)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37.28(28.38,48.15)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37.80(26.49,52.39)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0.07(0.01,0.13)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Eswatini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49.15(30.82,73.08)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62.22(39.01,93.15)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0.68(0.37,0.99)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34.82(25.75,46.15)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34.33(26.31,44.07)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-0.05(-0.10,0.00)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Ethiopia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2846.35(1857.98,4237.92)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6446.19(4188.41,9673.12)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2.73(2.62,2.83)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35.17(33.89,36.50)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36.05(35.17,36.95)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0.02(-0.04,0.08)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Fiji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25.33(15.32,38.68)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24.93(14.81,38.18)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-0.20(-0.30,-0.10)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21.70(14.08,32.09)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21.52(13.89,32.00)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-0.09(-0.13,-0.05)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Finland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160.13(97.58,240.24)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150.74(95.86,222.33)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-0.16(-0.23,-0.09)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33.74(28.71,39.41)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33.84(28.64,39.74)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0.00(-0.02,0.01)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France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1641.66(1034.17,2456.81)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1566.10(1007.81,2323.36)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-0.14(-0.20,-0.07)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26.54(25.26,27.87)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26.61(25.30,27.96)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Gabon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52.82(34.18,80.78)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94.47(59.31,141.94)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2.10(2.01,2.18)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35.28(26.31,46.47)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34.24(27.66,41.95)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-0.05(-0.11,0.00)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Gambia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54.47(33.17,83.88)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132.72(82.51,199.35)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2.99(2.92,3.05)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34.56(25.95,45.18)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34.80(29.06,41.39)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0.00(-0.05,0.05)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Georgia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209.66(131.49,320.11)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98.46(64.31,151.65)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-2.81(-3.07,-2.55)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33.03(28.70,37.84)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33.49(27.19,40.84)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0.04(0.00,0.07)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Germany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2456.51(1516.97,3750.58)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2062.51(1257.03,3170.71)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-0.52(-0.61,-0.42)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34.06(32.69,35.48)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34.47(32.99,36.00)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-0.01(-0.05,0.03)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Ghana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806.81(500.59,1215.26)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1701.80(1055.55,2543.74)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2.77(2.70,2.83)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34.08(31.76,36.53)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34.32(32.70,35.99)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-0.04(-0.08,0.00)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Greece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390.68(244.01,586.84)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260.43(157.69,390.39)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-1.73(-1.85,-1.61)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34.03(30.73,37.58)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34.13(30.11,38.55)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-0.01(-0.04,0.03)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Greenland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2.18(1.35,3.23)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1.89(1.18,2.86)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0.21(-0.09,0.51)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35.06(4.65,128.99)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33.64(3.68,130.65)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-0.12(-0.21,-0.04)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Grenada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3.78(2.41,5.73)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3.60(2.19,5.45)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-0.25(-0.62,0.12)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29.17(7.49,78.49)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29.17(7.14,81.32)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-0.03(-0.05,0.00)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Guam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3.87(2.27,5.93)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4.29(2.60,6.48)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0.39(0.28,0.50)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21.64(5.72,56.69)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21.83(6.27,55.45)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0.00(-0.06,0.05)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Guatemala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374.13(229.04,567.17)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829.56(512.98,1273.32)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3.00(2.82,3.19)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29.63(26.68,32.83)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29.82(27.82,31.92)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-0.05(-0.12,0.02)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Guinea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305.72(191.05,461.27)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719.67(460.19,1069.97)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2.90(2.80,2.99)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34.27(30.52,38.37)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35.23(32.67,37.94)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-0.03(-0.12,0.05)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Guinea-Bissau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56.22(34.83,83.43)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108.21(69.53,162.04)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2.28(2.19,2.37)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33.91(25.58,44.23)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33.94(27.80,41.11)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-0.05(-0.11,0.01)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Guyana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38.04(22.94,57.82)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31.53(19.89,47.54)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-0.40(-0.56,-0.25)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28.90(20.45,39.67)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28.83(19.63,40.94)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0.04(-0.04,0.12)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Haiti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287.38(178.71,432.45)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528.71(337.27,803.36)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2.03(1.80,2.26)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29.17(25.88,32.76)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28.70(26.30,31.27)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-0.10(-0.16,-0.05)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Honduras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232.32(142.46,353.28)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472.58(299.89,722.37)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2.55(2.43,2.67)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31.96(27.94,36.41)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29.91(27.27,32.74)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-0.13(-0.20,-0.06)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Hungary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325.97(206.95,494.35)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210.30(130.32,317.84)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-1.74(-1.84,-1.64)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29.03(25.96,32.37)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28.96(25.17,33.17)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-0.02(-0.05,0.02)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Iceland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10.44(6.56,15.61)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11.17(7.02,16.78)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0.37(0.31,0.43)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33.68(16.43,61.61)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33.55(16.85,59.90)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-0.01(-0.02,0.01)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India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35163.62(23205.80,51712.27)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54278.68(35088.54,80143.57)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1.58(1.48,1.67)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28.81(28.51,29.11)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28.47(28.24,28.72)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-0.05(-0.09,-0.02)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Indonesia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7629.76(5009.63,11136.79)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8472.94(5497.75,12496.59)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0.23(0.17,0.28)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25.97(25.39,26.56)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25.40(24.86,25.94)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-0.01(-0.04,0.01)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Iran (Islamic Republic of)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2863.05(1875.00,4165.74)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2664.06(1731.66,3894.87)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-0.51(-1.01,0.00)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31.08(29.95,32.25)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31.18(30.01,32.39)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0.01(-0.06,0.08)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Iraq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687.05(428.79,1042.95)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1589.19(1002.03,2365.57)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2.95(2.77,3.12)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25.68(23.77,27.69)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24.78(23.57,26.03)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-0.01(-0.12,0.09)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Ireland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178.40(111.07,270.16)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176.15(109.36,264.95)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-0.25(-0.33,-0.18)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37.51(32.17,43.52)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37.89(32.48,43.97)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0.00(-0.03,0.03)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Israel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199.47(123.07,302.61)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318.97(199.52,482.18)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1.45(1.37,1.52)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29.94(25.90,34.45)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30.58(27.30,34.17)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0.00(-0.02,0.03)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Italy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2101.44(1373.13,3070.34)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1443.11(947.12,2118.30)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-1.13(-1.36,-0.89)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35.07(33.58,36.62)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34.39(32.63,36.21)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-0.07(-0.09,-0.04)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Jamaica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112.17(70.73,172.11)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105.47(64.69,158.27)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0.01(-0.11,0.13)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29.40(24.20,35.41)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29.21(23.87,35.44)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-0.03(-0.05,0.00)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Japan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6208.42(4064.78,9084.59)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4045.15(2640.98,5946.75)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-1.64(-1.81,-1.48)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45.23(44.11,46.37)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47.08(45.64,48.56)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0.14(0.11,0.17)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Jordan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160.37(98.95,240.56)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415.66(249.67,627.67)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3.30(3.00,3.59)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24.85(21.14,29.05)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25.10(22.74,27.65)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0.00(-0.03,0.03)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Kazakhstan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707.77(430.00,1055.27)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636.28(395.71,979.52)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-0.34(-0.51,-0.16)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33.26(30.84,35.83)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32.87(30.34,35.55)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-0.01(-0.06,0.03)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Kenya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1416.35(920.99,2084.79)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2993.17(1947.55,4392.79)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2.52(2.43,2.60)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36.06(34.19,38.01)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35.07(33.82,36.35)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-0.09(-0.16,-0.01)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Kiribati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2.40(1.48,3.71)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3.76(2.28,5.72)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1.72(1.55,1.88)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21.65(3.41,71.58)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21.88(5.58,59.02)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-0.04(-0.11,0.04)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Kuwait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57.15(36.01,88.61)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97.36(59.87,152.57)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2.56(2.19,2.93)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24.75(18.70,32.26)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25.00(20.26,30.54)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0.03(-0.03,0.09)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Kyrgyzstan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211.86(133.68,319.51)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276.66(173.40,425.84)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0.96(0.69,1.22)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33.85(29.42,38.78)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33.27(29.46,37.45)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-0.05(-0.10,-0.01)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Lao People's Democratic Republic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166.60(103.00,258.93)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262.13(164.21,402.74)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1.70(1.44,1.96)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26.03(22.20,30.36)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25.14(22.18,28.38)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-0.07(-0.13,-0.01)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Latvia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97.77(61.06,146.03)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49.84(31.65,74.88)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-2.55(-2.96,-2.14)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37.10(30.11,45.26)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37.47(27.79,49.44)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0.13(0.02,0.24)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Lebanon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116.00(72.90,175.02)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135.00(84.05,206.00)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0.63(0.48,0.78)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26.32(21.74,31.59)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26.33(22.06,31.21)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-0.04(-0.09,0.02)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Lesotho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102.97(64.65,156.81)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110.53(68.82,163.95)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-0.11(-0.28,0.06)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33.71(27.41,41.14)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33.96(27.92,40.94)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-0.11(-0.20,-0.03)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Liberia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102.86(63.56,154.03)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270.20(170.07,414.21)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3.28(3.11,3.46)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38.00(30.87,46.38)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34.64(30.61,39.06)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-0.11(-0.21,0.00)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Libya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164.72(99.24,248.65)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197.28(121.42,299.78)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0.48(0.24,0.71)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25.64(21.79,30.02)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23.39(20.24,26.91)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-0.13(-0.20,-0.06)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Lithuania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152.65(94.70,234.29)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79.92(50.22,120.31)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-2.22(-2.52,-1.92)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38.06(32.25,44.63)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38.60(30.55,48.21)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0.03(0.00,0.07)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Luxembourg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12.13(7.42,17.87)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17.38(11.01,26.55)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1.46(1.36,1.56)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34.74(17.96,61.18)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34.32(20.09,55.07)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-0.03(-0.05,-0.01)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Madagascar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668.03(424.38,1013.89)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1521.17(934.93,2297.09)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2.92(2.90,2.94)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35.79(33.10,38.64)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35.34(33.58,37.17)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-0.01(-0.09,0.06)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Malawi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537.13(337.59,798.76)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1177.87(742.20,1800.59)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2.74(2.55,2.92)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35.86(32.85,39.08)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36.29(34.23,38.46)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0.18(0.10,0.25)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Malaysia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681.11(409.75,1047.06)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1006.17(614.74,1533.12)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1.46(1.20,1.72)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25.76(23.85,27.79)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25.39(23.84,27.01)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-0.03(-0.05,-0.01)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Maldives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8.96(5.61,13.34)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11.37(7.12,17.67)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0.75(0.26,1.25)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24.97(11.37,47.88)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25.31(12.78,45.16)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-0.10(-0.20,-0.01)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439.30(273.15,666.35)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1252.54(775.01,1908.46)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3.83(3.74,3.93)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34.53(31.33,37.99)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35.13(33.18,37.17)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-0.03(-0.13,0.06)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Malta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13.70(8.64,20.50)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10.87(6.86,16.24)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-0.83(-1.09,-0.56)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34.52(18.70,58.51)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34.70(17.12,63.04)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0.03(0.00,0.06)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Marshall Islands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1.65(1.01,2.55)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1.77(1.06,2.73)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-0.20(-0.44,0.04)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21.90(1.78,99.91)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22.04(2.14,87.48)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-0.16(-0.26,-0.06)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Mauritania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110.35(69.36,167.91)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236.34(146.14,368.40)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2.62(2.59,2.65)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34.79(28.54,42.05)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34.33(30.06,39.04)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-0.02(-0.07,0.04)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Mauritius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40.91(25.81,61.46)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34.07(20.91,51.59)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-0.58(-0.65,-0.51)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25.65(18.36,34.97)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25.59(17.72,35.79)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-0.01(-0.04,0.01)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Mexico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4937.62(3209.17,7234.58)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5419.56(3551.22,7883.60)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0.29(0.22,0.35)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33.33(32.39,34.28)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33.44(32.55,34.34)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-0.01(-0.02,0.01)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Micronesia (Federated States of)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3.70(2.26,5.65)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3.39(2.03,5.16)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-0.51(-0.66,-0.35)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23.66(5.82,66.29)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21.81(5.09,60.81)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-0.07(-0.17,0.02)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Monaco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0.72(0.45,1.08)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0.87(0.53,1.30)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1.10(0.91,1.28)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35.48(0.20,298.79)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34.10(0.52,223.10)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-0.05(-0.08,-0.01)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Mongolia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115.13(71.22,173.05)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117.73(74.76,178.80)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-0.01(-0.35,0.33)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32.87(27.14,39.48)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32.73(27.04,39.34)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-0.03(-0.08,0.02)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Montenegro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22.09(13.35,33.65)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16.73(10.44,25.75)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-1.10(-1.20,-0.99)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28.82(18.06,43.74)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29.07(16.84,46.86)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0.00(-0.02,0.02)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Morocco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1014.79(630.08,1560.26)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1135.16(714.72,1724.95)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0.31(0.14,0.47)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25.05(23.53,26.64)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24.89(23.46,26.38)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-0.05(-0.07,-0.02)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Mozambique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740.53(465.92,1085.89)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1784.25(1105.18,2616.61)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2.97(2.84,3.10)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34.26(31.81,36.87)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35.10(33.48,36.78)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0.08(0.01,0.15)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Myanmar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1620.14(981.04,2544.83)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1860.40(1169.53,2838.16)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0.44(0.36,0.52)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25.24(24.03,26.50)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25.33(24.19,26.51)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-0.05(-0.08,-0.01)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Namibia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81.95(50.45,122.76)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125.95(78.70,191.58)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1.42(1.22,1.62)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34.39(27.34,42.74)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34.27(28.54,40.85)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-0.05(-0.10,0.00)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Nauru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0.33(0.20,0.49)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0.35(0.22,0.54)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0.16(0.09,0.22)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22.20(0.00,311.10)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21.94(0.00,310.79)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-0.05(-0.09,-0.01)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Nepal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854.12(534.06,1291.55)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1386.56(854.72,2092.93)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1.80(1.64,1.95)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29.36(27.40,31.41)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28.44(26.96,29.98)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-0.04(-0.09,0.00)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Netherlands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601.13(376.81,893.89)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557.33(343.35,832.92)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0.03(-0.13,0.18)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38.94(35.83,42.26)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37.57(34.51,40.84)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-0.06(-0.10,-0.02)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New Zealand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128.06(79.75,188.98)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134.82(84.76,204.65)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0.41(0.29,0.54)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30.87(25.75,36.74)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30.97(25.96,36.70)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Nicaragua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198.97(123.29,303.88)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280.63(178.72,428.87)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1.07(0.86,1.29)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29.91(25.85,34.43)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30.00(26.58,33.74)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-0.01(-0.05,0.03)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Niger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433.83(270.37,657.44)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1339.25(827.29,2034.81)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3.85(3.69,4.02)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36.13(32.76,39.76)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34.03(32.21,35.93)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0.00(-0.12,0.12)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Nigeria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5126.03(3324.24,7589.07)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13031.34(8505.54,19137.15)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3.16(3.05,3.28)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34.73(33.78,35.70)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35.09(34.48,35.70)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0.07(0.02,0.12)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Niue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0.07(0.04,0.10)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0.04(0.03,0.06)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-2.17(-2.49,-1.84)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23.23(0.00,1544.74)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22.37(0.00,2171.77)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-0.18(-0.28,-0.08)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 Macedonia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72.25(45.52,110.84)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52.59(32.22,79.52)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-1.03(-1.23,-0.84)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28.60(22.38,36.02)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28.70(21.44,37.69)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0.02(-0.01,0.04)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Northern Mariana Islands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1.49(0.93,2.32)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1.11(0.67,1.71)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-0.64(-1.45,0.18)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22.36(1.51,101.35)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23.20(0.72,135.00)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-0.52(-1.18,0.14)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Norway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127.91(83.03,188.33)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139.53(90.75,204.53)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0.54(0.37,0.72)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29.20(24.29,34.84)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29.29(24.63,34.61)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0.01(-0.02,0.03)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Oman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58.59(35.91,89.75)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96.24(59.79,146.07)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1.14(0.71,1.56)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23.80(17.87,31.21)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23.81(19.27,29.14)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-0.18(-0.33,-0.03)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Pakistan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4871.32(3122.46,7247.98)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10246.47(6613.80,15068.44)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2.59(2.54,2.63)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30.56(29.68,31.45)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28.68(28.12,29.24)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-0.07(-0.14,-0.01)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Palau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0.50(0.30,0.76)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0.36(0.22,0.56)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-1.13(-1.42,-0.83)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21.94(0.02,225.45)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22.12(0.00,292.91)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0.01(-0.01,0.04)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Palestine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80.99(50.23,121.46)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194.23(122.33,291.18)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3.26(3.03,3.50)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24.60(19.50,30.66)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25.06(21.65,28.87)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-0.06(-0.16,0.03)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Panama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110.48(69.15,166.28)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155.80(96.42,235.23)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1.16(1.12,1.20)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29.59(24.32,35.68)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29.78(25.28,34.87)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0.00(-0.03,0.02)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Papua New Guinea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136.70(81.97,211.19)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299.25(183.80,453.45)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2.91(2.83,3.00)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21.89(18.37,25.89)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21.61(19.23,24.21)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-0.02(-0.05,0.02)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Paraguay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183.66(114.01,275.90)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282.50(175.05,427.47)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1.51(1.28,1.74)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30.57(26.26,35.43)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29.66(26.30,33.35)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-0.11(-0.15,-0.06)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Peru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1049.17(652.65,1601.17)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1229.50(767.45,1813.26)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0.51(0.43,0.60)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30.25(28.44,32.15)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29.65(28.01,31.35)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-0.03(-0.05,0.00)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Philippines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2590.04(1700.77,3811.49)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3976.52(2603.85,5891.44)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1.53(1.45,1.61)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25.71(24.72,26.73)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25.35(24.56,26.15)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-0.03(-0.07,0.02)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Poland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1160.68(759.34,1710.90)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790.36(514.49,1172.00)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-1.73(-2.06,-1.39)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27.54(25.97,29.18)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27.77(25.85,29.79)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0.02(-0.02,0.06)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Portugal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418.72(251.73,627.32)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278.01(166.79,420.94)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-1.58(-1.70,-1.46)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34.05(30.87,37.48)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34.00(30.11,38.25)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-0.01(-0.02,0.00)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Puerto Rico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142.85(86.07,220.62)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97.95(60.43,151.24)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-1.24(-1.38,-1.11)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29.54(24.88,34.84)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29.54(23.95,36.09)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-0.01(-0.03,0.01)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Qatar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9.80(5.91,15.02)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36.38(22.26,55.73)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4.88(4.69,5.07)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25.16(11.90,47.19)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26.15(18.24,36.46)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0.01(-0.10,0.12)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Republic of Korea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2638.42(1658.95,3928.38)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1664.46(1025.64,2485.61)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-1.46(-1.57,-1.35)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41.41(39.85,43.02)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42.45(40.43,44.55)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0.01(-0.01,0.04)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Republic of Moldova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189.06(117.75,284.01)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109.65(69.75,165.82)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-2.14(-2.50,-1.78)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37.88(32.63,43.78)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36.92(30.33,44.54)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0.00(-0.08,0.07)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Romania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831.27(494.77,1275.97)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433.83(272.48,669.81)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-2.66(-2.85,-2.47)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28.62(26.71,30.64)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28.65(26.02,31.48)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0.02(0.00,0.05)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Russian Federation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5793.74(3757.27,8514.18)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4167.52(2681.86,6115.00)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-1.69(-2.11,-1.27)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37.45(36.49,38.43)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37.63(36.49,38.80)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0.03(-0.06,0.13)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Rwanda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399.67(247.90,601.87)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740.31(457.48,1096.83)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2.54(2.14,2.95)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36.04(32.57,39.79)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35.98(33.41,38.71)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-0.03(-0.15,0.09)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Kitts and Nevis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1.84(1.15,2.79)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1.90(1.18,2.86)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0.30(0.19,0.41)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29.47(3.09,113.67)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28.82(3.19,109.43)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-0.08(-0.11,-0.05)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Lucia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6.63(4.09,9.94)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5.62(3.45,8.35)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-0.49(-0.67,-0.31)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29.24(11.27,63.15)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28.92(10.18,64.78)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-0.05(-0.08,-0.02)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Vincent and the Grenadines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5.37(3.33,8.18)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3.80(2.31,5.76)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-1.23(-1.25,-1.21)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30.42(10.20,71.58)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28.98(7.52,77.26)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-0.09(-0.13,-0.04)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Samoa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5.92(3.69,8.98)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7.20(4.42,10.90)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0.61(0.43,0.80)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22.06(7.89,50.26)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21.68(8.76,45.75)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0.06(-0.05,0.17)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San Marino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0.96(0.60,1.44)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1.04(0.66,1.55)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0.35(0.24,0.45)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34.27(0.74,207.91)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34.26(0.96,191.40)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-0.05(-0.08,-0.02)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Sao Tome and Principe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6.87(4.28,10.32)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11.58(7.10,17.83)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1.61(1.53,1.69)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33.94(13.24,73.03)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35.78(17.99,64.72)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-0.08(-0.19,0.04)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Saudi Arabia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589.76(363.50,894.68)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912.60(566.11,1354.92)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1.69(1.42,1.95)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26.06(23.99,28.27)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24.90(23.30,26.57)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-0.09(-0.14,-0.04)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Senegal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426.50(264.75,643.79)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820.13(512.25,1245.39)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2.16(2.07,2.24)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35.63(32.29,39.24)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33.88(31.58,36.31)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-0.10(-0.17,-0.03)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Serbia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298.72(184.25,448.59)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214.76(134.89,321.84)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-1.44(-1.58,-1.30)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28.95(25.75,32.44)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28.68(24.97,32.79)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Seychelles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2.84(1.77,4.31)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2.62(1.63,4.02)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-0.32(-0.36,-0.29)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25.44(4.88,78.96)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25.58(4.49,81.80)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0.00(-0.02,0.01)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Sierra Leone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190.50(118.26,289.37)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478.61(293.75,727.68)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3.68(3.53,3.83)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35.26(30.38,40.73)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34.02(31.04,37.22)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0.00(-0.07,0.06)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Singapore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167.68(105.97,259.38)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158.51(99.22,239.10)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0.48(0.02,0.94)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43.02(36.60,50.30)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43.44(36.87,50.90)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0.02(-0.13,0.16)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Slovakia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180.94(112.94,274.70)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117.88(72.98,178.66)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-1.75(-2.03,-1.48)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29.12(25.03,33.70)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28.79(23.81,34.55)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0.03(-0.01,0.07)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Slovenia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63.26(38.76,96.11)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41.12(25.51,62.59)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-1.80(-1.94,-1.67)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29.04(22.32,37.17)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29.14(20.91,39.57)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0.03(-0.01,0.06)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Solomon Islands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12.33(7.59,18.85)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21.52(13.22,33.02)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1.77(1.71,1.83)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23.11(11.91,41.05)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22.52(13.94,34.68)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-0.02(-0.08,0.05)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Somalia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368.38(226.07,541.57)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1139.29(714.78,1699.45)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3.72(3.60,3.84)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42.33(37.89,47.18)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34.76(32.74,36.87)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-0.19(-0.40,0.02)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 Africa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2106.45(1355.45,3106.46)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2368.00(1532.64,3445.10)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0.38(0.12,0.65)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34.46(33.00,35.98)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34.27(32.90,35.69)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-0.02(-0.04,0.00)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 Sudan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324.73(200.14,478.47)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544.29(338.15,806.42)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1.79(1.62,1.97)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34.21(30.55,38.20)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34.88(31.99,37.98)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0.00(-0.06,0.05)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Spain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1671.90(1050.56,2567.84)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1177.75(741.21,1779.81)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-1.35(-1.47,-1.22)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35.16(33.50,36.89)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35.16(33.18,37.24)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-0.01(-0.06,0.03)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Sri Lanka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653.35(408.61,1010.75)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649.14(405.21,986.69)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-0.20(-0.28,-0.12)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25.37(23.46,27.40)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25.27(23.36,27.29)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0.00(-0.02,0.02)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Sudan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800.23(480.67,1216.18)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1624.04(1000.82,2503.60)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2.34(2.24,2.43)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25.61(23.84,27.48)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25.25(24.03,26.51)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-0.03(-0.08,0.02)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Suriname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16.81(10.59,25.54)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19.96(12.42,30.12)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0.82(0.65,0.99)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28.86(16.73,46.62)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28.81(17.56,44.73)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0.00(-0.03,0.02)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Sweden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372.35(238.26,554.50)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404.91(263.22,595.15)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0.47(0.38,0.57)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46.99(42.29,52.08)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48.94(44.27,53.97)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0.16(0.13,0.20)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Switzerland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219.07(139.22,320.55)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224.32(139.80,337.31)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0.31(0.21,0.40)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34.88(30.35,39.92)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34.66(30.24,39.55)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0.00(-0.03,0.04)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Syrian Arab Republic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531.33(330.24,809.98)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617.52(384.77,921.59)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0.35(-0.22,0.92)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26.60(24.36,29.01)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24.90(22.98,26.95)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0.03(-0.15,0.21)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Taiwan (Province of China)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366.47(218.77,565.51)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235.84(140.95,368.91)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-1.49(-1.62,-1.36)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13.18(11.86,14.61)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13.57(11.88,15.46)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0.04(0.00,0.09)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Tajikistan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273.08(168.79,414.90)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433.80(265.32,644.26)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1.76(1.52,2.00)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32.79(28.99,36.97)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33.25(30.18,36.55)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-0.09(-0.19,0.00)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Thailand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2240.46(1362.34,3370.84)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1638.59(1014.68,2498.93)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-0.98(-1.07,-0.89)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25.41(24.37,26.49)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25.58(24.35,26.87)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0.03(0.01,0.05)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Timor-Leste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27.25(16.69,39.90)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56.51(34.22,86.40)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2.71(2.61,2.81)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24.95(16.45,36.37)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25.33(19.15,32.89)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0.08(0.00,0.16)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Togo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204.61(126.91,307.34)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411.40(262.09,614.61)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2.30(2.20,2.40)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34.72(30.09,39.87)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34.38(31.12,37.89)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-0.05(-0.12,0.02)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Tokelau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0.05(0.03,0.08)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0.04(0.02,0.06)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-1.32(-1.75,-0.88)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23.56(0.00,2006.26)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22.09(0.00,2458.41)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-0.04(-0.20,0.12)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Tonga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3.51(2.13,5.27)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3.29(1.97,5.16)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-0.24(-0.26,-0.22)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21.88(5.22,61.68)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22.73(5.04,66.83)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-0.02(-0.09,0.05)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Trinidad and Tobago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49.49(30.08,73.71)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38.85(23.26,58.50)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-1.18(-1.52,-0.84)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29.40(21.74,39.00)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29.06(20.63,39.87)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-0.05(-0.10,-0.01)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Tunisia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327.37(202.58,500.96)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301.12(188.18,456.58)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-0.49(-0.78,-0.19)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24.89(22.27,27.74)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24.82(22.09,27.81)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-0.01(-0.04,0.01)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Turkey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2287.15(1403.20,3476.78)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2281.52(1395.68,3467.75)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-0.06(-0.15,0.04)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24.72(23.71,25.75)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24.75(23.74,25.79)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Turkmenistan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187.88(116.00,281.17)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197.94(123.24,301.32)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0.14(-0.08,0.36)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33.69(29.01,38.95)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33.22(28.75,38.19)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-0.06(-0.12,-0.01)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Tuvalu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0.27(0.16,0.40)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0.35(0.21,0.53)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1.19(1.05,1.32)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21.77(0.00,355.67)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21.87(0.00,285.50)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0.00(-0.06,0.05)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Uganda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1022.57(650.33,1538.56)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2558.93(1605.68,3854.16)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3.28(3.17,3.40)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35.95(33.76,38.25)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36.01(34.60,37.46)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0.05(-0.03,0.14)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Ukraine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1998.64(1235.56,3002.48)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1204.60(756.55,1791.66)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-2.07(-2.42,-1.73)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37.72(36.08,39.42)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37.98(35.85,40.21)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0.09(0.01,0.16)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Arab Emirates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45.62(28.64,68.84)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126.16(78.75,192.24)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3.25(2.70,3.79)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25.82(18.80,34.72)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25.46(21.18,30.36)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0.03(-0.08,0.15)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Kingdom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2107.28(1359.35,3098.57)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2085.49(1354.23,3070.56)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0.22(0.10,0.34)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36.63(35.08,38.24)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36.16(34.62,37.76)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-0.01(-0.03,0.01)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Republic of Tanzania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1517.17(963.03,2303.05)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3282.64(2021.59,4869.32)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2.63(2.60,2.67)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34.22(32.51,36.00)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35.12(33.92,36.35)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0.12(0.06,0.17)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States of America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9202.72(5983.50,13501.22)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12952.16(8448.87,19016.22)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1.41(1.29,1.52)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34.25(33.55,34.96)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41.03(40.33,41.75)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0.71(0.59,0.84)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States Virgin Islands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4.18(2.62,6.35)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2.78(1.70,4.18)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-1.43(-1.55,-1.32)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30.17(8.49,77.34)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29.51(5.52,93.32)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-0.14(-0.21,-0.06)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Uruguay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133.19(82.12,200.45)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128.34(80.26,193.63)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-0.11(-0.17,-0.04)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35.02(29.30,41.55)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35.15(29.31,41.86)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Uzbekistan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1048.23(648.35,1539.44)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1444.92(911.62,2201.20)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1.17(0.91,1.44)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33.63(31.61,35.76)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33.11(31.42,34.87)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-0.04(-0.08,0.00)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Vanuatu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5.07(3.16,7.85)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9.74(5.87,15.35)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2.30(2.23,2.36)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21.74(7.09,51.83)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22.29(10.49,42.03)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0.00(-0.04,0.04)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Venezuela (Bolivarian Republic of)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821.55(505.10,1265.42)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920.85(565.05,1400.17)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0.63(0.33,0.92)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28.04(26.15,30.04)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27.53(25.78,29.36)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-0.03(-0.06,-0.01)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Viet Nam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2738.40(1656.46,4170.53)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2599.74(1605.48,3957.24)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-0.17(-0.49,0.15)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25.48(24.54,26.46)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25.49(24.51,26.49)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-0.01(-0.05,0.03)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Yemen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501.27(308.07,756.56)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1234.32(745.98,1884.80)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2.90(2.72,3.09)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24.45(22.28,26.79)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25.56(24.15,27.04)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-0.19(-0.34,-0.03)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Zambia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493.19(308.88,733.90)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1089.28(667.51,1637.51)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2.91(2.78,3.04)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35.47(32.39,38.78)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34.80(32.74,36.96)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0.03(-0.03,0.08)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Zimbabwe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625.89(384.87,940.78)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855.83(532.70,1298.62)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0.75(0.62,0.87)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35.48(32.70,38.44)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34.57(32.28,36.98)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-0.05(-0.13,0.02)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Afghanistan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1361.78(881.15,2013.66)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4853.19(3173.31,7084.98)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4.25(3.90,4.59)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76.27(72.15,80.57)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73.27(71.22,75.37)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0.05(-0.16,0.26)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Albania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486.77(318.07,711.46)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282.97(182.89,412.05)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-1.68(-1.88,-1.48)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95.57(87.26,104.48)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98.19(86.91,110.62)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-0.05(-0.13,0.03)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Algeria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3197.77(2054.86,4694.88)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3656.83(2329.94,5450.63)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0.21(-0.11,0.54)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74.55(71.97,77.19)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73.41(71.05,75.83)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-0.06(-0.11,-0.02)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American Samoa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6.00(3.81,8.95)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6.80(4.34,9.94)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0.30(0.21,0.40)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77.82(28.55,170.04)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77.58(30.49,164.92)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0.12(-0.03,0.27)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Andorra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9.91(6.45,14.40)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10.38(6.67,15.15)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0.04(-0.27,0.35)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156.04(73.90,291.94)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156.67(76.17,287.81)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-0.06(-0.12,-0.01)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Angola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1496.94(964.05,2211.23)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4411.67(2871.03,6475.71)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3.76(3.69,3.83)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98.54(93.53,103.76)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103.09(100.00,106.26)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0.04(-0.07,0.15)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Antigua and Barbuda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7.73(5.00,11.29)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9.14(5.91,13.45)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0.87(0.73,1.01)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89.10(37.71,179.45)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88.82(40.89,168.15)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0.00(-0.03,0.03)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Argentina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5680.31(3625.71,8300.17)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6973.46(4424.60,10109.32)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0.68(0.59,0.78)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135.64(132.10,139.27)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129.67(126.64,132.76)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-0.06(-0.09,-0.02)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Armenia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426.37(273.33,622.51)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278.35(182.60,408.39)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-1.61(-2.00,-1.23)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96.25(87.31,105.86)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97.06(85.99,109.17)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0.03(-0.04,0.10)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Australia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2359.40(1536.12,3429.04)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2705.80(1739.46,3971.42)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0.55(0.49,0.61)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116.86(112.19,121.68)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116.41(112.06,120.88)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-0.01(-0.02,0.00)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Austria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1279.02(826.89,1906.72)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1132.32(727.65,1650.67)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-0.19(-0.32,-0.07)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158.29(149.60,167.38)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155.19(146.27,164.51)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-0.01(-0.05,0.02)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Azerbaijan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1022.79(668.58,1505.60)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1104.47(701.09,1610.99)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0.53(0.19,0.87)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95.39(89.62,101.43)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95.73(90.15,101.57)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-0.04(-0.10,0.02)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Bahamas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35.75(23.24,53.01)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41.06(27.03,60.05)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0.67(0.59,0.75)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88.50(61.85,123.04)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88.81(63.72,120.69)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0.00(-0.03,0.03)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Bahrain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50.03(31.23,74.29)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95.55(60.87,142.49)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2.69(2.16,3.22)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74.49(54.99,99.19)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74.54(60.34,91.11)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0.01(-0.09,0.11)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Bangladesh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12454.76(8109.76,18513.67)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15724.83(10092.86,23556.11)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0.77(0.62,0.91)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71.63(70.37,72.91)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71.97(70.85,73.11)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-0.06(-0.13,0.02)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Barbados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30.62(19.55,45.53)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26.09(17.01,37.80)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-0.37(-0.54,-0.20)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89.81(60.82,128.08)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89.59(58.51,131.71)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Belarus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1118.18(712.51,1662.65)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728.39(460.60,1069.91)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-1.80(-2.21,-1.39)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100.35(94.53,106.45)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100.70(93.51,108.30)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0.03(-0.03,0.08)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Belgium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1577.96(1020.13,2297.86)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1522.80(982.00,2219.93)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0.02(-0.07,0.11)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156.02(148.35,164.00)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153.85(146.20,161.81)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-0.02(-0.03,0.00)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Belize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27.49(17.81,40.24)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56.10(36.13,83.13)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2.64(2.59,2.69)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87.29(57.38,128.07)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87.98(66.47,114.30)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-0.06(-0.13,0.01)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Benin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656.62(423.65,961.92)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1888.43(1230.81,2773.74)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3.71(3.69,3.73)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101.76(93.95,110.08)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96.27(91.94,100.76)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-0.14(-0.33,0.05)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Bermuda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5.64(3.69,8.20)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4.21(2.67,6.24)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-0.89(-0.96,-0.82)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89.95(31.67,201.78)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89.89(25.53,226.85)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-0.01(-0.02,0.01)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Bhutan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83.13(53.57,121.72)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78.75(50.78,114.21)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0.33(0.12,0.54)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72.37(57.61,89.80)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71.94(56.83,90.02)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-0.06(-0.11,-0.01)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Bolivia (Plurinational State of)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857.88(553.83,1256.04)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1416.90(909.49,2087.48)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1.80(1.56,2.05)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86.27(80.54,92.31)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86.42(81.97,91.06)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-0.09(-0.16,-0.02)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Bosnia and Herzegovina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593.97(387.80,864.32)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286.01(182.39,420.94)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-2.08(-2.43,-1.73)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98.12(90.38,106.34)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99.17(87.89,111.56)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0.04(0.00,0.07)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Botswana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203.41(131.81,300.62)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306.32(193.36,451.23)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1.22(0.99,1.46)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96.94(83.71,111.83)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94.83(84.47,106.14)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-0.08(-0.13,-0.04)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Brazil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21401.29(14071.92,30903.02)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23296.24(15239.33,33305.38)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0.20(0.04,0.36)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92.12(90.89,93.36)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91.78(90.61,92.97)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-0.06(-0.10,-0.02)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Brunei Darussalam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58.34(37.80,84.98)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84.24(54.64,120.36)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1.48(1.31,1.65)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148.45(112.76,191.99)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148.64(118.31,184.78)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Bulgaria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906.25(572.19,1340.46)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478.92(307.08,702.08)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-2.54(-2.72,-2.37)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96.61(90.39,103.15)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97.03(88.52,106.16)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0.04(-0.03,0.11)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Burkina Faso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1340.05(867.70,1954.79)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3343.33(2151.50,4914.02)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3.20(3.16,3.25)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111.58(105.45,118.00)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100.03(96.63,103.53)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-0.20(-0.41,0.01)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Burundi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773.76(492.87,1137.07)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1746.09(1124.94,2551.49)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3.06(2.93,3.19)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97.41(90.56,104.66)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94.00(89.55,98.64)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-0.02(-0.16,0.11)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Cabo Verde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53.75(34.53,79.31)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73.73(48.32,109.86)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1.18(0.77,1.60)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97.49(73.04,127.80)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94.71(74.30,119.06)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-0.27(-0.38,-0.16)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Cambodia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1269.66(824.31,1881.64)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1900.25(1219.30,2754.99)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1.43(1.10,1.75)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85.77(81.05,90.70)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81.68(78.04,85.45)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-0.28(-0.39,-0.17)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Cameroon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1471.50(955.64,2116.71)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4537.87(2922.98,6706.86)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3.96(3.87,4.04)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95.52(90.53,100.73)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93.54(90.82,96.33)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-0.05(-0.14,0.04)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Canada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4852.84(3159.11,6912.17)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5353.00(3515.52,7667.00)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0.40(0.32,0.47)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163.36(158.79,168.02)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165.38(160.98,169.88)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0.04(0.02,0.06)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African Republic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385.83(252.18,572.95)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794.05(512.82,1165.11)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2.43(2.28,2.58)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94.40(85.16,104.38)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93.66(87.24,100.44)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0.04(-0.04,0.12)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Chad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828.11(528.52,1201.90)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2465.82(1557.22,3650.20)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3.84(3.73,3.94)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92.95(86.62,99.63)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92.98(89.28,96.81)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-0.10(-0.28,0.07)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Chile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2469.72(1593.84,3576.70)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2557.29(1650.36,3768.02)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0.23(0.08,0.38)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131.71(126.55,137.03)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131.23(126.19,136.42)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-0.01(-0.04,0.02)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China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176796.52(114820.94,259291.75)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120722.71(78501.96,174811.29)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-1.04(-1.34,-0.74)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97.42(96.96,97.88)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100.10(99.54,100.67)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0.14(0.07,0.20)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Colombia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4331.94(2769.69,6272.65)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5162.01(3253.04,7673.67)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0.72(0.56,0.87)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87.39(84.78,90.05)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86.00(83.66,88.40)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-0.02(-0.06,0.01)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Comoros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72.82(47.32,106.80)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102.59(66.14,153.54)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1.19(1.16,1.21)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96.08(75.09,121.37)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95.41(77.81,115.88)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-0.06(-0.13,0.01)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Congo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373.98(235.90,552.25)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720.99(459.65,1065.14)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2.06(1.98,2.14)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96.16(86.61,106.50)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97.27(90.25,104.70)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0.05(-0.01,0.11)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Cook Islands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2.40(1.53,3.54)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1.59(1.01,2.38)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-1.41(-1.63,-1.18)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79.51(12.29,272.95)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79.44(6.45,332.48)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0.04(-0.01,0.09)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Costa Rica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406.19(262.33,605.88)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488.11(314.13,708.18)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0.59(0.25,0.93)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87.92(79.57,96.91)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87.59(79.97,95.76)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-0.06(-0.10,-0.02)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Croatia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519.68(327.43,774.63)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342.78(219.84,506.55)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-1.54(-1.58,-1.49)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98.58(90.27,107.46)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98.95(88.70,110.09)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Cuba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1415.11(896.44,2084.97)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923.13(588.60,1366.41)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-1.12(-1.27,-0.98)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89.82(85.13,94.71)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90.82(85.01,96.95)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-0.08(-0.14,-0.02)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Cyprus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151.64(97.38,219.26)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171.54(110.85,252.58)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0.55(0.25,0.85)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154.49(130.79,181.35)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153.83(131.44,179.06)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0.06(0.00,0.12)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Czechia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1203.09(773.03,1748.61)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768.12(482.76,1130.97)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-1.94(-2.08,-1.81)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101.10(95.43,107.02)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100.37(93.34,107.80)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0.01(-0.03,0.05)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Côte d'Ivoire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1763.38(1152.38,2553.94)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3868.87(2542.31,5773.19)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2.45(2.26,2.63)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93.11(88.79,97.59)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94.34(91.37,97.38)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-0.01(-0.07,0.06)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People's Republic of Korea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1846.32(1194.29,2705.25)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2018.08(1275.29,2986.55)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0.76(0.52,1.00)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72.42(69.14,75.81)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72.87(69.70,76.14)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-0.01(-0.05,0.03)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Republic of the Congo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5553.83(3500.47,8117.53)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13543.55(8790.39,19874.34)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3.14(3.12,3.17)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91.54(89.11,94.02)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94.39(92.80,96.00)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0.02(-0.06,0.10)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Denmark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631.54(425.83,878.08)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616.75(421.38,850.18)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0.27(0.03,0.51)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113.08(104.42,122.27)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113.73(104.88,123.14)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-0.02(-0.05,0.01)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Djibouti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88.21(57.02,129.55)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172.96(112.79,252.20)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2.62(2.50,2.74)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95.49(76.57,117.76)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95.45(81.74,110.80)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-0.08(-0.13,-0.03)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Dominica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10.46(6.91,15.51)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7.52(4.82,11.05)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-0.90(-1.05,-0.75)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88.65(43.28,161.74)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88.78(36.97,181.00)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-0.02(-0.08,0.04)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Dominican Republic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1011.21(654.30,1484.31)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1274.87(808.66,1896.53)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0.98(0.87,1.09)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88.86(83.43,94.57)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87.28(82.55,92.23)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-0.04(-0.07,-0.01)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Ecuador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1404.37(917.90,2046.20)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2163.93(1362.30,3166.35)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1.49(1.48,1.51)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88.04(83.43,92.86)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86.90(83.28,90.65)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-0.05(-0.08,-0.02)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Egypt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6483.37(4151.88,9607.02)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10764.56(6778.36,15814.42)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1.67(1.54,1.80)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72.94(71.16,74.76)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73.17(71.79,74.57)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-0.04(-0.08,0.01)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El Salvador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747.55(481.81,1068.14)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751.33(479.01,1101.56)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0.25(0.14,0.36)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84.91(78.83,91.36)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85.68(79.65,92.07)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-0.01(-0.11,0.10)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Equatorial Guinea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57.60(37.29,85.57)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288.98(185.38,429.14)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6.03(5.85,6.20)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100.00(75.20,130.84)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94.42(83.83,105.99)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-0.09(-0.25,0.06)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Eritrea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475.22(307.77,694.06)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1088.45(705.78,1598.19)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3.02(2.86,3.18)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97.04(88.38,106.36)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96.04(90.40,101.94)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-0.05(-0.11,0.01)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Estonia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168.51(106.88,252.69)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101.97(65.01,151.06)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-1.92(-2.16,-1.68)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100.19(85.62,116.56)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102.53(83.47,124.78)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0.08(0.03,0.13)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Eswatini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123.61(78.97,183.54)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172.77(112.17,258.88)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0.90(0.67,1.13)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95.98(79.56,114.98)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95.62(81.75,111.26)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-0.17(-0.28,-0.07)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Ethiopia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7819.53(5085.73,11389.20)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17969.10(11546.95,26097.90)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2.78(2.70,2.87)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102.60(100.31,104.94)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98.83(97.37,100.30)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-0.09(-0.23,0.05)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Fiji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92.39(59.78,135.90)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92.26(59.56,136.77)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-0.17(-0.30,-0.04)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77.22(62.21,94.84)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76.42(61.54,93.94)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-0.03(-0.06,0.00)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Finland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756.15(489.68,1100.68)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716.19(463.64,1018.01)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-0.16(-0.22,-0.09)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152.08(141.43,163.32)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152.80(141.78,164.47)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France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8057.85(5272.59,11673.77)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7894.21(5104.94,11263.83)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-0.03(-0.10,0.05)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125.14(122.42,127.90)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128.98(126.14,131.88)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0.10(0.09,0.12)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Gabon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139.33(89.09,208.26)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237.86(149.06,349.13)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1.91(1.82,2.01)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94.89(79.65,112.28)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94.11(82.52,106.91)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-0.07(-0.12,-0.01)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Gambia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142.99(92.87,207.77)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350.98(227.11,515.18)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2.93(2.86,3.01)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95.69(80.52,112.97)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97.87(87.75,108.90)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0.00(-0.07,0.08)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Georgia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629.44(401.37,942.35)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319.72(204.67,473.36)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-2.48(-2.66,-2.31)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96.56(89.15,104.44)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96.39(86.07,107.64)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-0.02(-0.04,0.01)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Germany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11792.52(7564.52,17152.24)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10335.42(6649.22,15103.99)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-0.42(-0.50,-0.33)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163.90(160.89,166.94)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153.95(150.98,156.97)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-0.05(-0.11,0.00)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Ghana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2199.13(1427.03,3231.98)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4646.30(3026.82,6878.25)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2.70(2.66,2.73)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94.46(90.53,98.53)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95.76(93.02,98.58)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-0.06(-0.15,0.03)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Greece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1839.19(1200.14,2686.52)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1214.40(777.27,1784.39)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-1.80(-1.98,-1.62)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153.67(146.72,160.87)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153.54(145.00,162.46)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-0.01(-0.05,0.03)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Greenland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9.54(6.26,13.84)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7.75(5.01,11.31)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-0.02(-0.29,0.26)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132.87(60.12,258.97)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132.81(56.40,265.06)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-0.09(-0.15,-0.03)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Grenada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11.89(7.48,17.23)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12.13(7.76,17.61)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0.00(-0.24,0.23)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90.29(46.29,159.62)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89.08(45.94,157.86)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-0.03(-0.06,0.00)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Guam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16.56(10.31,24.54)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16.97(10.86,25.26)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0.35(0.24,0.47)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79.68(45.60,130.54)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77.87(45.22,125.84)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-0.07(-0.10,-0.04)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Guatemala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1042.51(683.60,1555.66)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2432.64(1520.81,3645.72)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3.26(3.06,3.46)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89.19(83.80,94.85)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85.03(81.68,88.49)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-0.13(-0.23,-0.02)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Guinea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811.14(516.30,1172.39)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1842.62(1185.79,2678.21)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2.67(2.60,2.74)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92.76(86.38,99.52)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100.11(95.48,104.91)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0.05(-0.10,0.19)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Guinea-Bissau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146.85(94.98,212.96)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289.26(185.90,423.13)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2.30(2.23,2.37)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95.23(79.96,112.79)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96.01(85.21,107.82)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-0.05(-0.15,0.05)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Guyana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110.83(71.70,164.31)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97.76(62.10,145.69)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-0.19(-0.33,-0.06)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86.45(71.02,104.38)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87.12(70.63,106.38)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0.03(-0.06,0.11)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Haiti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816.02(521.56,1194.24)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1585.64(1016.90,2295.50)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2.25(2.04,2.45)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89.06(82.96,95.50)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87.10(82.86,91.50)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-0.13(-0.21,-0.05)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Honduras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651.16(420.61,959.79)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1332.78(875.32,1946.74)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2.50(2.38,2.62)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84.94(78.33,92.01)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85.15(80.63,89.86)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-0.22(-0.34,-0.10)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Hungary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1161.62(739.43,1698.95)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754.66(482.79,1106.48)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-1.70(-1.80,-1.61)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99.80(94.09,105.78)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98.54(91.62,105.87)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-0.01(-0.04,0.01)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Iceland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49.43(31.49,72.64)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53.34(33.76,78.14)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0.40(0.33,0.47)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153.28(113.52,202.72)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153.44(115.00,200.83)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India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91648.58(60256.37,133389.79)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141724.10(92052.06,205878.68)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1.58(1.45,1.72)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68.43(67.99,68.88)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68.54(68.18,68.89)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-0.06(-0.11,-0.01)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Indonesia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23731.04(15277.14,34485.71)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27668.45(18105.01,40200.25)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0.40(0.34,0.45)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81.18(80.14,82.24)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80.65(79.70,81.61)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-0.03(-0.06,0.00)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Iran (Islamic Republic of)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8802.93(5737.63,12831.33)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8290.07(5418.05,12018.28)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-0.46(-0.97,0.05)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91.71(89.79,93.66)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91.94(89.96,93.96)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-0.05(-0.12,0.02)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Iraq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2104.71(1352.36,3109.91)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4904.92(3099.00,7369.76)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2.91(2.73,3.09)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74.42(71.26,77.70)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72.28(70.27,74.34)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-0.06(-0.14,0.02)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Ireland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825.27(540.21,1223.02)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804.70(520.45,1182.28)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-0.33(-0.43,-0.24)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164.95(153.80,176.74)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168.18(156.70,180.29)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-0.01(-0.05,0.02)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Israel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978.11(643.19,1432.96)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1551.25(1006.81,2269.90)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1.42(1.34,1.49)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142.81(133.93,152.15)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139.82(132.91,147.02)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-0.04(-0.07,-0.02)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Italy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9820.47(6423.37,14154.08)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6969.48(4549.47,9967.25)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-1.02(-1.27,-0.78)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154.90(151.84,158.00)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154.75(151.13,158.43)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-0.04(-0.06,-0.02)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Jamaica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339.01(219.73,505.67)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335.85(222.34,489.30)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0.25(0.12,0.39)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90.20(80.83,100.39)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89.30(80.00,99.38)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-0.04(-0.07,0.00)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Japan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24934.19(16244.12,35788.75)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16306.61(10646.05,23381.11)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-1.63(-1.80,-1.47)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173.95(171.80,176.13)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179.76(177.00,182.55)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0.11(0.08,0.15)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Jordan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534.89(343.04,795.35)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1386.09(905.73,2075.69)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3.39(3.00,3.77)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74.94(68.68,81.64)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74.23(70.36,78.26)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-0.03(-0.05,-0.01)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Kazakhstan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2121.76(1348.94,3100.51)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1891.46(1208.11,2772.40)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-0.37(-0.51,-0.22)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97.45(93.32,101.73)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95.08(90.80,99.51)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-0.03(-0.07,0.00)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Kenya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3718.34(2432.80,5340.64)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8233.32(5367.22,11859.96)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2.69(2.62,2.76)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96.26(93.11,99.49)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97.26(95.14,99.41)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-0.09(-0.19,0.01)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Kiribati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8.46(5.34,12.42)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13.11(8.50,19.00)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1.76(1.54,1.97)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75.02(33.20,147.20)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75.81(40.43,130.34)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-0.06(-0.17,0.05)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Kuwait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180.53(114.15,268.65)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308.47(197.83,453.84)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2.51(2.24,2.78)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76.21(65.45,88.30)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76.03(67.70,85.15)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0.00(-0.06,0.07)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Kyrgyzstan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623.84(400.08,917.93)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823.15(536.57,1199.08)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1.01(0.75,1.26)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98.49(90.86,106.61)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96.76(90.22,103.66)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-0.07(-0.12,-0.01)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Lao People's Democratic Republic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513.11(325.30,758.72)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863.18(549.87,1276.04)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1.91(1.62,2.20)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83.15(75.98,90.85)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81.07(75.73,86.68)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-0.12(-0.22,-0.01)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Latvia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276.92(180.94,410.82)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141.33(90.35,208.68)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-2.52(-2.91,-2.13)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100.29(88.81,112.85)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100.07(84.20,118.16)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0.08(0.00,0.16)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Lebanon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378.99(243.06,558.98)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451.27(287.40,669.68)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0.72(0.56,0.89)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76.81(69.23,85.02)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78.82(71.67,86.53)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-0.02(-0.07,0.02)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Lesotho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275.73(178.24,402.18)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305.58(195.83,457.03)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0.02(-0.16,0.20)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95.70(84.55,108.01)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93.05(82.90,104.12)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-0.13(-0.20,-0.06)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Liberia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254.10(167.95,368.65)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731.96(470.67,1061.30)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3.58(3.34,3.82)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118.90(104.13,135.27)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93.63(86.92,100.72)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-0.46(-0.71,-0.22)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Libya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535.39(336.99,786.57)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645.65(415.16,953.51)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0.71(0.44,0.97)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74.28(68.00,81.02)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72.71(67.20,78.55)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-0.05(-0.08,-0.02)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Lithuania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425.50(271.32,622.25)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226.09(144.50,323.43)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-2.12(-2.42,-1.81)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102.08(92.60,112.29)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102.81(89.78,117.24)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0.08(0.03,0.12)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Luxembourg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56.75(36.90,82.11)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83.37(54.23,121.66)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1.57(1.46,1.68)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157.51(118.93,205.00)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155.38(123.72,192.93)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-0.02(-0.04,0.00)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Madagascar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1774.62(1146.98,2557.31)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4176.91(2662.69,6055.09)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3.05(3.03,3.08)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93.07(88.74,97.56)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95.20(92.32,98.15)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0.08(-0.01,0.16)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Malawi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1400.55(913.03,2061.84)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3081.57(2012.07,4465.73)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2.75(2.52,2.98)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96.25(91.23,101.48)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100.75(97.17,104.44)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0.11(-0.03,0.25)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Malaysia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2257.03(1465.45,3337.95)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3486.53(2255.29,5123.94)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1.65(1.37,1.93)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82.82(79.40,86.36)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83.09(80.35,85.91)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-0.05(-0.08,-0.02)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Maldives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29.56(19.13,43.74)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46.49(29.47,69.26)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1.82(1.47,2.18)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82.73(55.22,119.81)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85.83(62.64,115.16)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0.06(-0.09,0.21)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Mali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1161.45(746.80,1707.36)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3368.09(2148.89,4921.59)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3.88(3.74,4.01)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98.84(93.16,104.79)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99.53(96.11,103.05)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0.00(-0.18,0.17)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Malta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65.97(42.36,97.31)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52.59(33.87,76.86)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-0.85(-1.11,-0.59)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159.69(123.29,203.77)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158.15(117.98,208.03)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0.04(0.00,0.08)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Marshall Islands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5.96(3.81,8.59)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6.38(4.09,9.25)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-0.16(-0.41,0.09)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80.20(28.35,184.90)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78.98(29.70,172.99)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-0.21(-0.33,-0.08)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Mauritania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295.33(189.44,437.07)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621.21(397.63,909.40)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2.53(2.49,2.56)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95.55(84.87,107.24)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100.37(92.52,108.72)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-0.01(-0.12,0.09)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Mauritius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137.26(86.32,202.65)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113.02(70.60,165.92)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-0.59(-0.66,-0.53)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83.61(70.13,99.02)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84.35(69.42,101.69)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0.00(-0.02,0.02)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Mexico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13606.91(8943.75,19718.34)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15521.17(10078.06,22527.15)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0.42(0.37,0.48)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95.38(93.78,97.01)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94.85(93.37,96.36)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-0.02(-0.04,0.01)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Micronesia (Federated States of)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13.40(8.46,19.69)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12.55(7.95,18.39)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-0.42(-0.60,-0.24)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81.13(42.16,144.64)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76.31(40.08,132.17)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-0.22(-0.32,-0.11)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Monaco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3.34(2.17,4.82)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4.05(2.61,5.86)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1.05(0.90,1.19)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157.50(35.45,452.41)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150.89(41.50,387.63)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-0.03(-0.07,0.00)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Mongolia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337.63(217.15,491.95)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351.41(230.60,510.24)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0.04(-0.29,0.37)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96.93(86.82,107.90)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94.77(85.09,105.27)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-0.06(-0.11,-0.01)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Montenegro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80.27(51.01,117.72)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61.04(38.89,90.11)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-1.01(-1.09,-0.93)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97.86(77.60,121.92)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98.35(75.16,126.64)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0.01(0.00,0.02)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Morocco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2948.40(1893.62,4364.72)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3440.34(2168.22,5186.05)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0.49(0.36,0.62)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72.78(70.15,75.48)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72.63(70.23,75.10)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-0.05(-0.08,-0.02)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Mozambique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1811.88(1186.95,2594.16)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4469.63(2884.73,6637.42)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3.03(2.90,3.16)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93.09(88.70,97.65)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94.85(92.05,97.73)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0.08(-0.09,0.25)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Myanmar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5194.52(3348.89,7695.70)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5936.29(3823.50,8726.47)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0.41(0.35,0.47)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80.74(78.54,82.98)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81.40(79.34,83.51)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0.01(-0.03,0.04)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Namibia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217.94(141.64,318.59)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337.37(219.78,502.91)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1.44(1.23,1.65)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97.67(84.94,111.86)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93.40(83.70,103.92)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-0.09(-0.15,-0.04)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Nauru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1.17(0.75,1.75)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1.31(0.82,1.95)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0.24(0.15,0.32)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78.32(3.05,406.16)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77.07(3.89,392.89)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-0.08(-0.13,-0.02)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Nepal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2118.74(1364.28,3099.69)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3366.37(2139.44,4993.26)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1.63(1.49,1.76)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71.48(68.43,74.64)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72.20(69.77,74.69)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-0.01(-0.11,0.09)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Netherlands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2858.27(1824.48,4140.25)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2649.03(1697.42,3840.85)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0.01(-0.14,0.16)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177.09(170.54,183.83)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170.89(164.44,177.52)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-0.07(-0.11,-0.04)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New Zealand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498.48(329.11,726.87)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527.21(337.42,760.44)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0.45(0.32,0.58)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116.59(106.55,127.34)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117.45(107.62,127.97)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0.02(0.00,0.04)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Nicaragua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551.70(363.16,833.53)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833.17(539.18,1236.01)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1.31(1.08,1.54)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86.63(79.49,94.27)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86.69(80.89,92.82)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-0.12(-0.21,-0.04)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Niger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1092.29(708.30,1599.12)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3548.21(2278.69,5162.49)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4.12(3.96,4.28)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94.97(89.31,100.91)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96.45(93.19,99.80)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0.11(-0.04,0.26)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Nigeria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12290.63(8094.35,17616.31)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32418.97(21358.89,46570.86)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3.35(3.30,3.41)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92.96(91.30,94.64)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97.98(96.91,99.07)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0.15(0.08,0.23)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Niue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0.27(0.17,0.40)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0.16(0.10,0.24)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-2.11(-2.47,-1.75)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79.84(0.00,1451.86)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79.33(0.00,2144.69)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-0.09(-0.19,0.00)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 Macedonia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259.10(164.33,382.87)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191.64(122.97,279.98)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-0.94(-1.16,-0.73)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97.57(86.02,110.27)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97.68(84.33,112.57)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0.05(0.02,0.07)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Northern Mariana Islands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4.57(2.98,6.76)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4.26(2.76,6.33)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0.29(0.00,0.57)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78.24(23.63,194.02)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78.91(22.31,205.90)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0.06(-0.17,0.29)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Norway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605.73(393.55,864.93)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660.84(434.22,955.80)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0.58(0.40,0.77)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129.22(119.09,140.02)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130.74(120.94,141.15)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0.00(-0.03,0.02)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Oman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214.52(136.61,321.77)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378.40(234.97,554.47)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1.84(1.69,1.99)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73.33(63.73,84.00)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70.04(62.90,77.82)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0.26(0.02,0.50)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Pakistan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13543.23(8826.56,19726.07)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27272.01(17703.65,40207.63)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2.47(2.41,2.53)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76.58(75.27,77.91)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73.43(72.55,74.32)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-0.02(-0.11,0.07)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Palau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1.90(1.24,2.74)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1.48(0.93,2.21)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-0.72(-1.05,-0.39)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77.88(8.63,298.03)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77.34(5.41,337.21)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0.00(-0.02,0.01)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Palestine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256.19(160.51,382.40)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605.79(392.14,892.86)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3.20(2.98,3.42)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75.78(66.72,85.77)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73.27(67.52,79.41)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-0.10(-0.18,-0.03)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Panama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328.35(211.90,485.30)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473.46(308.45,701.68)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1.23(1.18,1.28)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86.19(77.11,96.07)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86.69(79.04,94.90)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0.00(-0.03,0.03)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Papua New Guinea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510.81(327.88,746.95)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1153.49(743.15,1708.38)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3.01(2.92,3.10)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74.68(68.28,81.53)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74.92(70.65,79.39)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-0.01(-0.08,0.05)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Paraguay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561.32(361.36,821.14)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901.10(584.56,1336.76)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1.65(1.40,1.90)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93.85(86.14,102.08)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90.46(84.64,96.58)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-0.09(-0.15,-0.04)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Peru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3038.30(1900.22,4501.65)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3937.30(2546.85,5825.08)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0.84(0.77,0.90)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89.23(86.06,92.49)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86.92(84.22,89.68)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-0.04(-0.07,0.00)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Philippines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8412.87(5505.70,12251.40)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13433.28(8764.68,19522.43)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1.70(1.62,1.79)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83.11(81.33,84.92)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82.18(80.80,83.59)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0.00(-0.04,0.05)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Poland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4373.19(2844.67,6383.49)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2993.43(1940.69,4349.37)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-1.71(-2.04,-1.38)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103.29(100.22,106.43)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100.44(96.86,104.13)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-0.05(-0.10,0.00)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Portugal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1917.61(1228.37,2817.62)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1288.86(817.84,1881.88)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-1.55(-1.67,-1.43)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151.62(144.89,158.58)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151.25(143.09,159.75)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-0.02(-0.04,0.01)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Puerto Rico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447.93(288.06,666.37)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307.64(195.84,457.22)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-1.18(-1.33,-1.04)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92.06(83.65,101.13)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90.43(80.60,101.15)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-0.02(-0.04,0.00)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Qatar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43.97(27.72,64.80)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264.05(169.43,390.87)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7.76(6.89,8.63)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74.27(53.35,101.33)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120.03(105.29,136.31)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1.49(0.66,2.32)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Republic of Korea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9611.39(6161.52,13973.61)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6187.10(3937.63,8977.24)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-1.31(-1.42,-1.21)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141.61(138.80,144.48)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141.87(138.34,145.48)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0.04(0.00,0.07)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Republic of Moldova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515.84(327.08,756.05)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309.36(198.06,459.17)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-2.06(-2.44,-1.68)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103.09(94.31,112.49)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99.18(88.40,110.95)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-0.07(-0.12,-0.01)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Romania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2866.38(1835.58,4215.05)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1526.70(978.16,2251.05)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-2.60(-2.78,-2.41)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96.03(92.54,99.63)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96.37(91.57,101.35)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0.01(-0.01,0.03)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Russian Federation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15979.82(10472.56,23313.18)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11685.08(7623.50,16930.05)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-1.61(-2.02,-1.20)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99.98(98.44,101.55)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99.86(98.04,101.70)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0.06(-0.03,0.15)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Rwanda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1045.39(679.90,1527.14)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1967.46(1249.69,2857.55)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2.65(2.25,3.04)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96.37(90.53,102.50)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97.36(93.08,101.80)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-0.01(-0.10,0.09)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Kitts and Nevis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5.63(3.63,8.26)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5.77(3.73,8.50)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0.26(0.15,0.38)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89.19(31.32,200.52)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88.03(31.45,196.52)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-0.06(-0.08,-0.03)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Lucia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19.94(12.96,29.26)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17.69(11.54,26.11)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-0.29(-0.45,-0.12)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88.67(54.09,137.45)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88.70(52.19,141.50)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-0.01(-0.05,0.02)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Vincent and the Grenadines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16.74(10.69,24.44)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12.22(7.86,17.72)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-1.09(-1.13,-1.06)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88.33(50.91,143.59)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87.96(45.74,153.52)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-0.05(-0.08,-0.02)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Samoa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24.58(15.74,36.33)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27.48(17.81,41.29)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0.34(0.15,0.54)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77.08(49.37,115.59)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77.06(50.52,113.82)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0.07(-0.04,0.17)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San Marino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4.32(2.83,6.26)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4.74(3.08,6.86)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0.49(0.34,0.65)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155.38(44.78,392.41)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155.56(48.33,378.07)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-0.02(-0.03,0.00)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Sao Tome and Principe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19.10(12.31,28.25)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31.58(20.20,46.19)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1.57(1.50,1.64)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100.66(60.05,159.77)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93.53(63.72,132.94)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-0.21(-0.31,-0.10)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Saudi Arabia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2029.42(1313.50,3021.49)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3391.83(2138.78,5036.71)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1.98(1.83,2.14)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73.86(70.67,77.16)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75.69(73.14,78.31)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0.05(0.01,0.09)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Senegal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1086.39(707.10,1583.63)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2422.82(1545.03,3626.50)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2.66(2.59,2.73)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100.77(94.77,107.06)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95.34(91.55,99.25)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-0.07(-0.17,0.02)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Serbia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1032.69(661.32,1541.72)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798.06(516.70,1174.43)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-1.26(-1.40,-1.12)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98.52(92.56,104.77)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97.10(90.47,104.09)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Seychelles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9.28(6.00,13.75)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9.18(5.73,13.52)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0.05(-0.05,0.14)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83.30(38.59,157.57)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83.10(38.24,158.66)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-0.01(-0.03,0.00)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Sierra Leone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470.56(301.68,687.33)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1250.71(809.21,1835.18)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4.08(3.86,4.31)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92.83(84.60,101.66)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92.91(87.83,98.22)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-0.13(-0.29,0.02)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Singapore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659.04(422.18,954.52)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580.25(373.16,844.53)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0.08(-0.32,0.48)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156.42(144.56,169.05)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155.10(142.70,168.30)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-0.01(-0.17,0.15)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Slovakia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636.85(407.53,932.20)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421.60(273.54,621.74)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-1.70(-1.98,-1.43)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98.59(91.07,106.57)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97.82(88.67,107.67)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0.01(-0.03,0.05)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Slovenia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224.15(142.65,336.95)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148.32(94.50,222.03)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-1.73(-1.88,-1.59)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99.35(86.76,113.27)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99.34(83.98,116.73)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0.02(-0.01,0.06)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Solomon Islands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45.10(28.93,66.13)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79.66(50.83,119.11)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1.78(1.71,1.85)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76.73(55.75,103.38)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79.58(62.79,99.73)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0.01(-0.09,0.10)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Somalia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1163.18(767.44,1712.78)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3346.05(2128.72,4938.17)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3.38(3.22,3.54)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93.99(88.44,99.84)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95.93(92.68,99.26)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0.11(-0.05,0.26)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 Africa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5451.47(3570.79,7912.08)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6688.61(4403.84,9734.65)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0.71(0.44,0.98)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93.81(91.32,96.35)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94.05(91.81,96.34)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-0.03(-0.06,-0.01)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 Sudan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987.93(637.33,1439.48)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1560.58(992.90,2303.99)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1.68(1.47,1.89)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95.71(89.81,101.90)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93.42(88.74,98.31)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0.11(-0.02,0.23)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Spain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7871.11(5100.26,11289.89)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5619.85(3637.54,8143.30)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-1.33(-1.45,-1.21)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158.36(154.87,161.90)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159.82(155.65,164.08)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-0.04(-0.10,0.02)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Sri Lanka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2226.49(1406.48,3313.41)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2209.02(1429.52,3302.92)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-0.24(-0.33,-0.14)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85.97(82.42,89.62)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85.49(81.96,89.15)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Sudan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2344.40(1510.12,3428.82)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5020.53(3234.83,7407.37)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2.58(2.54,2.63)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72.23(69.27,75.29)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74.15(72.09,76.25)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-0.06(-0.16,0.04)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Suriname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54.71(35.47,80.34)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63.94(41.44,94.77)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0.76(0.62,0.90)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87.88(66.11,114.69)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87.64(67.39,112.32)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0.00(-0.03,0.04)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Sweden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1548.37(1020.47,2212.57)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1645.35(1091.19,2370.83)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0.43(0.34,0.53)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183.54(174.43,193.02)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183.61(174.82,192.74)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0.07(0.03,0.11)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Switzerland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1054.56(695.55,1548.70)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1084.80(700.70,1581.22)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0.31(0.22,0.41)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155.05(145.68,164.89)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156.72(147.47,166.40)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-0.02(-0.04,0.01)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Syrian Arab Republic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1632.49(1047.07,2431.09)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1742.08(1108.23,2588.32)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-0.01(-0.72,0.71)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74.76(71.14,78.52)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75.41(71.87,79.07)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0.33(0.02,0.64)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Taiwan (Province of China)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1766.32(1137.40,2539.97)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1176.57(753.99,1752.33)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-1.33(-1.47,-1.20)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60.21(57.42,63.10)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60.17(56.71,63.81)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0.07(0.02,0.12)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Tajikistan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791.14(499.69,1158.18)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1322.23(857.80,1932.55)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1.94(1.71,2.18)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97.64(90.92,104.74)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95.66(90.56,100.99)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-0.13(-0.22,-0.05)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Thailand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7427.50(4733.22,10967.09)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5449.84(3518.47,7930.77)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-0.96(-1.07,-0.86)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82.23(80.37,84.13)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81.84(79.67,84.05)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0.01(0.00,0.03)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Timor-Leste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97.47(63.32,144.29)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188.76(122.91,274.69)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2.39(2.22,2.56)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80.16(64.96,97.94)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82.09(70.70,94.87)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0.08(-0.01,0.17)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Togo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552.17(356.63,799.59)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1184.86(756.48,1740.05)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2.63(2.61,2.65)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99.51(91.27,108.33)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96.62(91.16,102.34)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0.02(-0.09,0.13)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Tokelau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0.18(0.12,0.27)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0.14(0.09,0.22)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-1.05(-1.28,-0.82)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80.54(0.00,2061.26)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77.36(0.00,2360.20)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-0.03(-0.13,0.07)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Tonga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13.28(8.44,19.60)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12.12(7.70,17.86)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-0.29(-0.32,-0.25)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78.99(42.07,136.31)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77.14(39.84,136.01)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-0.06(-0.15,0.03)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Trinidad and Tobago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154.50(97.59,226.27)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123.02(78.94,179.94)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-1.15(-1.48,-0.83)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91.09(77.15,106.92)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89.42(74.27,106.81)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-0.09(-0.15,-0.04)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Tunisia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1005.82(649.90,1479.44)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936.57(606.28,1369.23)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-0.51(-0.80,-0.21)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75.74(71.08,80.63)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74.62(69.90,79.58)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-0.03(-0.05,0.00)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Turkey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7171.95(4553.10,10774.23)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7217.88(4592.99,10630.94)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0.01(-0.08,0.09)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76.65(74.87,78.47)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73.75(72.06,75.48)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-0.03(-0.06,0.00)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Turkmenistan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555.18(360.89,807.51)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627.74(408.06,925.49)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0.41(0.14,0.68)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97.12(89.11,105.68)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96.03(88.64,103.89)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-0.08(-0.13,-0.03)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Tuvalu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0.94(0.60,1.39)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1.38(0.86,2.10)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1.54(1.48,1.60)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76.85(1.54,469.33)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76.02(4.53,351.91)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-0.09(-0.17,-0.02)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Uganda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2614.09(1665.33,3814.54)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6931.09(4457.06,10106.42)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3.44(3.37,3.51)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95.68(92.03,99.45)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96.16(93.88,98.48)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0.04(-0.10,0.19)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Ukraine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5495.24(3522.79,8002.24)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3385.66(2181.87,4925.93)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-2.00(-2.35,-1.64)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100.63(97.98,103.33)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100.01(96.67,103.45)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0.07(0.00,0.14)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Arab Emirates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176.27(111.00,260.74)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409.66(259.77,606.07)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3.66(2.10,5.24)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78.51(67.12,91.38)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74.30(67.27,81.88)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0.22(-0.66,1.10)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Kingdom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12318.33(8064.73,17636.29)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12459.70(8146.46,17861.67)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0.32(0.20,0.44)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207.76(204.07,211.51)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207.34(203.70,211.03)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0.01(0.00,0.02)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Republic of Tanzania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3835.14(2455.82,5604.42)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8406.48(5404.47,12377.47)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2.65(2.61,2.68)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93.08(90.11,96.12)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93.91(91.88,95.98)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0.09(-0.02,0.20)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States of America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40338.47(26305.16,57547.03)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58589.59(38464.64,83519.22)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1.59(1.44,1.74)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143.21(141.81,144.61)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177.58(176.14,179.02)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0.91(0.74,1.08)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States Virgin Islands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12.64(8.15,18.90)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8.69(5.63,12.76)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-1.27(-1.31,-1.24)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90.70(47.34,159.77)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89.38(40.07,174.06)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-0.15(-0.27,-0.03)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Uruguay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506.54(323.36,756.62)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491.48(320.33,715.77)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-0.10(-0.17,-0.03)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132.02(120.76,144.07)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130.38(119.09,142.46)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-0.03(-0.05,-0.01)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Uzbekistan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3053.25(1944.44,4472.17)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4349.25(2820.26,6462.63)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1.30(1.04,1.55)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96.12(92.73,99.59)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95.12(92.31,97.99)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-0.08(-0.13,-0.02)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Vanuatu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18.31(11.68,27.40)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34.45(22.04,51.32)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2.21(2.12,2.30)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79.64(46.96,127.24)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76.62(53.07,107.50)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-0.03(-0.13,0.06)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Venezuela (Bolivarian Republic of)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2440.74(1538.62,3619.18)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2726.91(1732.30,4081.36)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0.70(0.38,1.02)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82.37(79.13,85.72)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82.14(79.08,85.29)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-0.03(-0.07,0.01)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Viet Nam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8834.17(5705.30,13011.04)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8961.54(5663.17,13177.54)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0.02(-0.31,0.36)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84.56(82.80,86.35)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82.82(81.11,84.55)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-0.10(-0.16,-0.05)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Yemen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1599.44(1014.72,2341.86)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3783.46(2428.95,5600.75)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2.66(2.46,2.85)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75.04(71.28,78.97)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76.29(73.83,78.82)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-0.24(-0.45,-0.02)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Zambia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1253.11(797.99,1812.38)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2813.48(1777.99,4125.47)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2.98(2.83,3.13)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92.71(87.53,98.15)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97.73(94.10,101.47)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0.02(-0.07,0.11)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Zimbabwe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1646.00(1054.50,2451.45)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2248.11(1465.13,3281.74)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0.73(0.60,0.85)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102.50(97.47,107.73)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93.69(89.84,97.66)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-0.04(-0.13,0.06)</w:t>
            </w:r>
          </w:p>
        </w:tc>
      </w:tr>
    </w:tbl>
    <w:p>
      <w:pPr>
        <w:rPr>
          <w:b/>
          <w:bCs/>
          <w:szCs w:val="24"/>
        </w:rPr>
      </w:pPr>
    </w:p>
    <w:p>
      <w:pPr>
        <w:rPr>
          <w:b/>
          <w:bCs/>
          <w:szCs w:val="24"/>
        </w:rPr>
        <w:sectPr>
          <w:headerReference r:id="rId6" w:type="first"/>
          <w:footerReference r:id="rId7" w:type="default"/>
          <w:headerReference r:id="rId5" w:type="even"/>
          <w:footerReference r:id="rId8" w:type="even"/>
          <w:pgSz w:w="15840" w:h="12240" w:orient="landscape"/>
          <w:pgMar w:top="1282" w:right="1138" w:bottom="1181" w:left="1138" w:header="720" w:footer="720" w:gutter="0"/>
          <w:cols w:space="720" w:num="1"/>
          <w:titlePg/>
          <w:docGrid w:linePitch="360" w:charSpace="0"/>
        </w:sectPr>
      </w:pPr>
    </w:p>
    <w:p>
      <w:pPr>
        <w:rPr>
          <w:szCs w:val="24"/>
        </w:rPr>
      </w:pPr>
      <w:bookmarkStart w:id="0" w:name="_Hlk155901363"/>
      <w:r>
        <w:rPr>
          <w:b/>
          <w:bCs/>
          <w:szCs w:val="24"/>
        </w:rPr>
        <w:t>Supplementary Table 3.</w:t>
      </w:r>
      <w:bookmarkEnd w:id="0"/>
      <w:r>
        <w:rPr>
          <w:szCs w:val="24"/>
        </w:rPr>
        <w:t xml:space="preserve"> Number of incidence and age-standardized incidence rate per 100,000 of autism spectrum disorder in adolescents aged 10-24 and its trends in different countries in 1990-2019.</w:t>
      </w:r>
    </w:p>
    <w:tbl>
      <w:tblPr>
        <w:tblStyle w:val="20"/>
        <w:tblW w:w="13466" w:type="dxa"/>
        <w:tblInd w:w="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711"/>
        <w:gridCol w:w="2328"/>
        <w:gridCol w:w="2247"/>
        <w:gridCol w:w="2199"/>
        <w:gridCol w:w="1446"/>
        <w:gridCol w:w="1446"/>
        <w:gridCol w:w="21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Incidence No.(95%UI)</w:t>
            </w:r>
          </w:p>
        </w:tc>
        <w:tc>
          <w:tcPr>
            <w:tcW w:w="215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1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ASIR (per 100000) No.95%UI)</w:t>
            </w:r>
          </w:p>
        </w:tc>
        <w:tc>
          <w:tcPr>
            <w:tcW w:w="139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1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nation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sex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right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1990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right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1990-2019 EAPC No.(95%CI)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right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1990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right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1990-2019 EAPC No.(95%CI)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Afghanistan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1914.65(1545.16,2311.99)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5431.22(4383.08,6558.67)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2.62(2.25,3.00)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7.71(6.22,9.31)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7.64(6.17,9.23)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0.17(0.03,0.30)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Albania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404.27(329.64,486.14)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170.98(139.42,205.65)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-3.32(-3.67,-2.97)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9.83(8.02,11.82)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10.18(8.30,12.24)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0.18(0.07,0.29)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Algeria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2758.35(2242.46,3313.77)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3175.92(2582.02,3815.67)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0.96(0.75,1.17)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7.47(6.07,8.97)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7.58(6.16,9.10)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-0.04(-0.09,0.01)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American Samoa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6.22(5.07,7.59)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3.78(3.08,4.62)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-2.24(-2.43,-2.04)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7.61(6.20,9.29)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7.50(6.11,9.15)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-0.06(-0.06,-0.06)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Andorra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4.15(3.42,4.99)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4.17(3.44,5.01)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-0.33(-0.77,0.12)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16.49(13.60,19.79)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18.56(15.30,22.28)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0.51(0.35,0.67)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Angola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2405.04(1956.30,2896.98)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5168.16(4203.90,6225.15)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2.77(2.59,2.94)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9.89(8.04,11.91)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9.76(7.94,11.75)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-0.06(-0.07,-0.04)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Antigua and Barbuda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5.71(4.66,6.87)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4.21(3.43,5.06)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-1.39(-1.63,-1.15)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8.77(7.15,10.55)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8.82(7.19,10.61)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0.04(0.03,0.05)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Argentina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4045.87(3359.45,4824.77)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4156.19(3451.10,4956.29)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0.37(0.22,0.52)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12.17(10.11,14.51)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12.49(10.37,14.89)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0.12(0.10,0.15)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Armenia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374.92(304.64,453.89)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182.71(148.52,221.21)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-1.45(-1.96,-0.94)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10.31(8.37,12.48)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10.14(8.24,12.28)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-0.09(-0.14,-0.04)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Australia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1347.09(1123.83,1608.66)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1637.00(1365.69,1954.86)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0.92(0.70,1.13)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10.92(9.11,13.04)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11.06(9.23,13.21)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0.08(0.06,0.10)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Austria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623.22(513.07,738.01)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588.15(484.14,696.49)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-0.31(-0.62,0.00)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13.93(11.47,16.50)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13.85(11.40,16.40)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-0.04(-0.05,-0.02)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Azerbaijan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959.98(788.55,1149.20)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734.60(604.03,878.93)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0.03(-0.39,0.46)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10.54(8.66,12.62)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10.68(8.78,12.78)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0.13(0.04,0.22)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Bahamas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22.35(18.26,27.10)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17.26(14.10,20.92)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-1.49(-1.72,-1.27)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8.63(7.05,10.46)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8.67(7.08,10.51)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-0.04(-0.08,0.01)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Bahrain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49.08(39.82,59.25)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46.24(37.51,55.82)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0.39(0.09,0.69)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7.48(6.07,9.03)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7.45(6.04,8.99)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-0.03(-0.10,0.03)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Bangladesh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13928.21(11349.82,16705.27)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9788.32(7976.73,11740.06)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-1.26(-1.31,-1.20)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7.39(6.02,8.86)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7.60(6.19,9.11)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0.08(0.07,0.09)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Barbados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17.82(14.65,21.38)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12.11(9.96,14.53)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-1.26(-1.40,-1.12)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8.86(7.29,10.63)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8.81(7.24,10.57)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-0.03(-0.04,-0.01)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Belarus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684.45(565.25,823.93)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506.78(418.52,610.05)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0.13(-0.41,0.67)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10.12(8.36,12.18)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10.25(8.46,12.34)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0.05(0.04,0.06)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Belgium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839.32(698.01,1003.73)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811.35(674.73,970.27)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0.16(0.00,0.32)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13.93(11.59,16.66)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13.73(11.42,16.42)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-0.06(-0.07,-0.05)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Belize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24.98(20.36,29.92)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32.19(26.23,38.56)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0.98(0.88,1.08)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8.85(7.21,10.60)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8.76(7.14,10.49)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-0.04(-0.06,-0.02)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Benin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1109.56(906.49,1338.59)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2365.80(1932.77,2854.09)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2.78(2.71,2.85)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9.73(7.95,11.74)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9.81(8.02,11.84)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0.03(0.03,0.03)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Bermuda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3.78(3.09,4.55)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2.16(1.77,2.60)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-1.87(-2.16,-1.58)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8.89(7.25,10.69)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8.88(7.24,10.68)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0.02(0.00,0.03)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Bhutan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84.57(68.90,102.55)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50.91(41.47,61.73)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-1.31(-1.44,-1.18)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8.00(6.52,9.70)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7.92(6.45,9.61)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-0.07(-0.13,-0.02)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Bolivia (Plurinational State of)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1046.76(857.11,1266.92)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1393.78(1141.23,1686.92)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1.14(1.03,1.26)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8.99(7.36,10.88)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9.02(7.39,10.92)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0.03(0.01,0.06)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Bosnia and Herzegovina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297.89(242.66,355.40)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118.72(96.70,141.64)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-2.52(-2.80,-2.25)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9.11(7.42,10.87)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9.22(7.51,10.99)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-0.07(-0.18,0.03)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Botswana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188.13(153.20,226.21)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224.36(182.71,269.79)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0.64(0.56,0.73)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9.62(7.83,11.56)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9.71(7.91,11.68)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0.02(0.01,0.03)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Brazil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15199.16(12524.98,18107.92)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13830.83(11415.03,16469.18)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-0.10(-0.25,0.05)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9.21(7.59,10.97)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9.32(7.69,11.09)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0.06(0.03,0.09)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Brunei Darussalam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48.15(39.62,57.86)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45.40(37.36,54.56)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-0.47(-0.60,-0.34)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14.29(11.76,17.17)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14.85(12.22,17.84)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0.16(0.13,0.18)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Bulgaria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448.92(368.49,535.98)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271.63(222.96,324.29)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-0.82(-1.20,-0.45)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9.50(7.80,11.34)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9.42(7.73,11.25)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-0.02(-0.06,0.02)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Burkina Faso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2142.26(1760.21,2574.43)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4392.71(3609.31,5278.89)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2.55(2.52,2.58)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9.74(8.01,11.71)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9.78(8.03,11.75)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0.01(0.00,0.01)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Burundi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1257.04(1034.46,1506.75)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2208.58(1817.39,2647.30)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2.39(2.12,2.66)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9.93(8.17,11.91)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9.90(8.15,11.87)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-0.05(-0.13,0.02)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Cabo Verde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54.11(44.03,65.07)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50.21(40.85,60.37)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-0.22(-0.42,-0.02)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9.59(7.80,11.53)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9.76(7.94,11.74)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0.08(0.04,0.12)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Cambodia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1735.08(1403.50,2100.64)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1444.38(1168.36,1748.69)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-0.60(-0.79,-0.42)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8.27(6.69,10.02)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8.23(6.65,9.96)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-0.04(-0.06,-0.03)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Cameroon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2176.51(1785.79,2618.85)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4230.19(3470.73,5089.99)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2.60(2.32,2.88)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9.77(8.01,11.75)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9.79(8.03,11.78)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0.02(0.02,0.03)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Canada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2918.40(2537.09,3356.97)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2745.44(2368.63,3134.03)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0.08(-0.19,0.36)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14.95(13.00,17.20)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15.18(13.10,17.33)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0.05(0.03,0.07)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African Republic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596.35(490.61,716.74)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922.91(759.28,1109.21)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1.54(1.36,1.72)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9.87(8.12,11.87)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9.79(8.06,11.77)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0.03(0.00,0.07)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Chad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1503.65(1223.89,1796.04)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3695.03(3007.26,4413.41)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3.14(3.13,3.15)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9.88(8.04,11.80)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9.79(7.97,11.69)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-0.04(-0.05,-0.03)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Chile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1719.75(1436.57,2047.58)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1351.02(1128.58,1608.58)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-0.66(-0.84,-0.48)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12.04(10.05,14.33)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12.41(10.37,14.78)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0.05(0.00,0.11)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China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108205.90(88914.66,129774.16)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69469.03(56972.87,83020.44)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-1.35(-1.85,-0.85)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9.39(7.71,11.26)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9.70(7.96,11.59)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0.02(-0.06,0.09)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Colombia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3961.50(3226.10,4765.78)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3391.66(2762.24,4080.24)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-0.74(-0.86,-0.62)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8.85(7.21,10.65)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8.92(7.27,10.74)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0.03(0.01,0.06)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Comoros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96.07(78.77,115.58)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79.45(65.14,95.58)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-0.80(-0.92,-0.67)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10.17(8.34,12.24)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10.04(8.23,12.08)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-0.06(-0.07,-0.05)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Congo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473.69(388.24,567.57)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675.21(553.39,809.02)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1.58(1.31,1.84)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9.91(8.12,11.88)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9.81(8.04,11.75)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-0.04(-0.05,-0.04)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Cook Islands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1.74(1.41,2.09)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1.00(0.81,1.20)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-2.09(-2.23,-1.96)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7.55(6.13,9.08)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7.61(6.19,9.16)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-0.01(-0.04,0.02)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Costa Rica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338.39(275.48,407.84)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278.04(226.33,335.08)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-0.57(-0.66,-0.48)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8.70(7.08,10.48)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8.71(7.09,10.50)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0.03(0.01,0.05)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Croatia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244.62(199.54,293.03)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159.99(130.51,191.66)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-1.09(-1.32,-0.86)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9.13(7.45,10.93)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9.32(7.60,11.16)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0.12(0.09,0.15)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Cuba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773.89(627.92,932.74)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447.27(362.91,539.07)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-1.43(-1.69,-1.18)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8.90(7.22,10.72)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8.90(7.22,10.72)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-0.01(-0.04,0.01)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Cyprus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97.93(81.27,116.39)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101.77(84.46,120.96)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0.43(0.00,0.86)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14.80(12.29,17.60)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13.94(11.56,16.56)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-0.19(-0.23,-0.14)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Czechia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582.09(472.24,704.82)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493.94(400.72,598.07)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0.34(-0.12,0.81)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9.46(7.67,11.45)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9.38(7.61,11.36)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-0.02(-0.03,0.00)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Côte d'Ivoire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2692.91(2196.47,3228.83)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4178.16(3407.87,5009.62)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1.47(1.28,1.66)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9.85(8.04,11.82)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9.89(8.06,11.85)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-0.01(-0.02,0.01)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People's Republic of Korea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2522.82(2042.53,3048.42)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1142.91(925.32,1381.03)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-3.17(-3.35,-3.00)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7.32(5.93,8.85)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6.93(5.61,8.38)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-0.25(-0.31,-0.20)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Republic of the Congo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8825.22(7211.37,10508.62)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13666.73(11166.46,16274.93)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1.65(1.48,1.82)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9.86(8.06,11.74)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9.78(7.99,11.65)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-0.03(-0.03,-0.02)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Denmark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319.42(309.40,332.45)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313.55(303.94,326.04)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-0.52(-0.68,-0.36)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10.44(10.11,10.86)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10.29(9.98,10.70)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-0.05(-0.07,-0.03)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Djibouti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105.22(86.16,125.50)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168.21(137.75,200.64)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2.16(1.85,2.48)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9.94(8.14,11.85)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10.16(8.32,12.12)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-0.06(-0.13,0.00)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Dominica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7.33(5.98,8.82)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3.52(2.87,4.23)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-2.75(-2.87,-2.63)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8.94(7.30,10.76)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8.81(7.18,10.59)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-0.08(-0.11,-0.05)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Dominican Republic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1047.45(849.81,1253.34)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980.81(795.81,1173.56)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-0.41(-0.55,-0.27)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9.15(7.42,10.94)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8.97(7.28,10.73)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-0.08(-0.08,-0.07)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Ecuador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1289.15(1051.69,1553.29)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1486.19(1212.42,1790.70)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0.39(0.35,0.44)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8.98(7.33,10.82)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8.86(7.23,10.68)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-0.07(-0.08,-0.06)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Egypt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7028.28(5671.06,8533.88)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7579.86(6116.08,9203.68)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0.74(0.56,0.92)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7.77(6.27,9.43)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7.46(6.02,9.06)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-0.15(-0.17,-0.14)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El Salvador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697.74(566.39,836.99)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473.93(384.65,568.56)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-1.65(-1.92,-1.39)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8.88(7.21,10.65)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8.78(7.13,10.54)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-0.03(-0.04,-0.03)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Equatorial Guinea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107.67(88.57,129.26)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179.48(147.64,215.47)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1.72(1.47,1.97)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9.83(8.08,11.80)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9.69(7.97,11.63)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-0.04(-0.05,-0.03)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Eritrea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646.22(525.85,770.93)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945.40(769.31,1127.83)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1.36(1.14,1.59)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10.89(8.86,12.99)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9.92(8.07,11.84)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-0.04(-0.13,0.05)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Estonia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103.69(85.05,123.82)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65.52(53.74,78.23)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-0.34(-0.85,0.17)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10.05(8.24,12.00)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10.23(8.39,12.22)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0.03(-0.03,0.09)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Eswatini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150.37(123.91,179.98)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140.06(115.40,167.63)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-0.30(-0.48,-0.11)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9.85(8.12,11.79)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9.96(8.21,11.92)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0.04(0.00,0.07)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Ethiopia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11798.51(9669.02,14132.81)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17558.55(14374.02,21119.78)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1.25(1.17,1.33)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9.95(8.16,11.92)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10.03(8.21,12.07)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-0.01(-0.03,0.00)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Fiji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68.04(55.67,81.93)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63.05(51.59,75.92)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0.02(-0.10,0.13)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7.47(6.11,9.00)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7.51(6.14,9.04)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0.00(-0.03,0.02)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Finland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432.31(358.71,515.74)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327.31(271.58,390.47)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-0.71(-0.93,-0.50)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13.62(11.30,16.25)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13.55(11.24,16.16)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-0.03(-0.04,-0.03)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France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4099.10(3489.81,4924.63)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3922.10(3343.50,4569.76)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0.16(-0.01,0.32)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11.14(9.49,13.38)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11.42(9.73,13.30)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0.10(0.08,0.12)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Gabon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187.60(152.29,226.46)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199.90(162.27,241.32)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0.11(0.03,0.19)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9.98(8.10,12.05)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9.79(7.95,11.82)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-0.06(-0.07,-0.06)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Gambia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233.69(192.28,280.71)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335.68(276.20,403.23)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1.10(0.92,1.27)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10.15(8.35,12.19)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9.86(8.11,11.84)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-0.16(-0.18,-0.13)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Georgia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382.48(314.77,456.13)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215.81(177.61,257.37)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-0.98(-1.44,-0.52)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9.55(7.86,11.39)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9.86(8.12,11.76)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0.12(0.09,0.16)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Germany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5905.67(4883.62,7091.74)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4945.71(4089.88,5938.93)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-0.65(-0.88,-0.41)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13.78(11.39,16.55)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13.44(11.11,16.14)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-0.20(-0.24,-0.15)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Ghana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2845.75(2320.87,3418.34)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4002.66(3264.58,4808.13)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1.32(1.22,1.43)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9.85(8.04,11.84)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9.81(8.00,11.78)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Greece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682.38(568.20,819.42)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574.82(478.65,690.26)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-0.25(-0.56,0.06)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13.65(11.36,16.39)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13.88(11.56,16.67)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0.12(0.10,0.15)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Greenland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7.76(6.36,9.25)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4.92(4.03,5.86)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-1.52(-1.75,-1.28)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13.45(11.03,16.05)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12.80(10.50,15.26)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-0.06(-0.18,0.06)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Grenada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8.31(6.76,9.99)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5.95(4.84,7.16)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-1.21(-1.41,-1.01)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8.73(7.10,10.50)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8.93(7.26,10.74)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0.07(0.06,0.09)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Guam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13.84(11.19,16.66)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11.77(9.52,14.17)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-0.92(-1.15,-0.68)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7.66(6.19,9.22)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7.54(6.09,9.07)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-0.08(-0.10,-0.07)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Guatemala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1438.20(1182.33,1719.05)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1721.74(1415.30,2057.87)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0.56(0.52,0.60)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8.90(7.32,10.64)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8.71(7.16,10.41)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-0.06(-0.09,-0.02)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Guinea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1446.76(1174.13,1726.32)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2235.49(1814.18,2667.38)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1.42(1.33,1.52)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9.58(7.77,11.43)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9.75(7.91,11.64)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-0.02(-0.06,0.02)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Guinea-Bissau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218.43(178.14,261.81)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293.75(239.57,352.09)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1.09(0.99,1.19)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9.80(7.99,11.74)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9.85(8.03,11.80)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0.01(0.00,0.02)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Guyana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97.23(79.11,116.64)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61.24(49.83,73.47)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-1.81(-2.04,-1.58)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9.15(7.44,10.97)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8.93(7.26,10.71)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-0.05(-0.09,-0.01)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Haiti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1061.83(868.24,1277.41)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1426.69(1166.65,1716.36)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1.15(1.07,1.23)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8.99(7.35,10.81)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9.01(7.37,10.84)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0.00(-0.02,0.02)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Honduras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762.73(616.22,915.97)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984.51(795.40,1182.34)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0.75(0.64,0.85)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8.87(7.16,10.65)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8.73(7.06,10.49)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-0.06(-0.07,-0.05)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Hungary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560.14(459.13,673.08)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373.06(305.78,448.28)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-1.01(-1.22,-0.81)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9.41(7.71,11.30)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9.40(7.70,11.29)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0.01(0.00,0.03)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Iceland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30.61(25.42,36.16)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28.04(23.29,33.13)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-0.02(-0.24,0.20)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13.72(11.40,16.21)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13.66(11.35,16.14)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0.04(0.01,0.07)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India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94539.13(77557.54,113868.74)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84788.75(69569.94,102182.72)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-0.37(-0.48,-0.26)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7.51(6.16,9.04)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7.53(6.18,9.07)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Indonesia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18431.11(15038.68,21962.15)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14827.75(12099.11,17703.02)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-0.63(-0.83,-0.43)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8.07(6.58,9.61)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8.05(6.57,9.61)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Iran (Islamic Republic of)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7625.88(6312.50,9118.70)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6041.23(4992.15,7192.60)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-0.16(-0.38,0.06)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8.91(7.37,10.65)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9.34(7.72,11.12)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0.04(-0.01,0.09)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Iraq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2615.11(2122.12,3150.52)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3409.94(2767.05,4108.17)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0.45(0.23,0.67)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7.78(6.32,9.38)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7.42(6.02,8.93)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-0.01(-0.08,0.05)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Ireland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376.43(310.90,448.93)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437.02(360.94,521.16)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1.24(0.87,1.62)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14.58(12.04,17.39)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15.01(12.40,17.90)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0.09(0.06,0.11)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Israel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617.37(515.70,739.60)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1160.92(969.74,1390.76)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2.15(2.07,2.24)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12.35(10.31,14.79)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12.43(10.38,14.89)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0.01(0.00,0.02)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Italy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3804.28(3170.86,4507.19)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2960.25(2467.62,3520.90)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-0.56(-0.81,-0.31)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14.19(11.82,16.81)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13.85(11.55,16.47)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-0.11(-0.13,-0.09)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Jamaica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235.82(193.39,283.09)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152.51(125.07,183.09)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-1.57(-1.66,-1.49)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8.76(7.19,10.52)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8.81(7.22,10.57)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0.05(0.04,0.06)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Japan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9409.52(7879.40,11144.29)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7234.39(6059.76,8548.24)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-0.80(-0.91,-0.70)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15.86(13.28,18.79)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16.65(13.95,19.68)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0.18(0.16,0.20)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Jordan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493.46(401.69,595.36)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860.11(700.08,1037.71)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2.08(1.81,2.36)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7.53(6.13,9.09)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7.28(5.93,8.78)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-0.21(-0.29,-0.14)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Kazakhstan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1658.86(1356.79,1987.47)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1645.37(1345.85,1971.23)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1.20(0.57,1.84)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9.75(7.97,11.68)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9.71(7.94,11.64)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-0.04(-0.06,-0.03)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Kenya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4825.47(3985.64,5740.44)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6399.88(5288.34,7597.25)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0.98(0.84,1.12)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10.08(8.32,11.99)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9.94(8.22,11.80)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-0.06(-0.07,-0.05)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Kiribati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9.37(7.67,11.27)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10.96(8.98,13.18)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0.76(0.65,0.86)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7.60(6.22,9.14)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7.57(6.20,9.10)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Kuwait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141.60(115.49,171.30)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217.09(177.07,262.65)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1.98(1.80,2.16)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7.74(6.31,9.36)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7.38(6.02,8.93)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0.00(-0.08,0.07)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Kyrgyzstan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577.85(475.72,689.60)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675.27(555.92,805.73)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1.36(0.88,1.83)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9.55(7.86,11.40)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9.67(7.97,11.54)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0.08(0.06,0.11)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Lao People's Democratic Republic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648.57(531.63,782.95)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680.47(557.77,821.45)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-0.06(-0.17,0.06)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8.15(6.68,9.83)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8.29(6.80,10.01)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0.09(0.06,0.12)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Latvia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179.47(147.43,213.92)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95.11(78.13,113.35)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-0.99(-1.59,-0.39)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10.21(8.39,12.17)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10.29(8.45,12.26)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0.04(-0.02,0.09)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Lebanon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421.27(342.94,510.52)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397.43(323.53,481.64)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0.23(-0.03,0.48)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8.00(6.52,9.70)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7.85(6.39,9.52)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-0.12(-0.22,-0.02)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Lesotho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292.99(238.50,354.29)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219.25(178.48,265.12)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-1.19(-1.27,-1.10)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10.12(8.24,12.23)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9.89(8.05,11.96)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-0.12(-0.14,-0.10)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Liberia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416.06(342.76,500.46)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635.31(523.38,764.15)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1.60(1.21,1.99)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10.82(8.92,13.02)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9.88(8.14,11.88)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-0.01(-0.14,0.12)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Libya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546.87(452.71,661.39)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285.71(236.52,345.55)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-2.13(-2.25,-2.00)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7.62(6.31,9.21)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7.30(6.04,8.82)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-0.15(-0.22,-0.08)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Lithuania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278.87(230.83,335.12)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135.57(112.23,162.92)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-1.78(-2.24,-1.33)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10.34(8.56,12.42)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10.43(8.64,12.54)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0.07(0.02,0.11)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Luxembourg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32.64(27.04,38.87)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43.24(35.82,51.49)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0.63(0.50,0.76)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13.65(11.30,16.25)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13.63(11.29,16.23)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-0.06(-0.09,-0.03)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Madagascar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2563.49(2099.65,3073.16)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4088.74(3348.89,4901.64)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1.60(1.48,1.72)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10.06(8.24,12.05)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9.98(8.17,11.96)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-0.02(-0.03,-0.01)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Malawi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2225.34(1815.03,2662.77)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2577.97(2102.58,3084.67)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0.36(0.23,0.49)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9.98(8.14,11.94)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9.82(8.01,11.74)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-0.19(-0.26,-0.13)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Malaysia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1927.29(1555.88,2314.24)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2105.99(1700.27,2528.87)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-0.17(-0.35,0.01)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8.07(6.51,9.68)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8.07(6.52,9.69)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0.02(0.00,0.03)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Maldives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34.37(27.96,41.53)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33.20(27.00,40.11)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0.28(-0.03,0.60)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8.17(6.64,9.87)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8.20(6.67,9.91)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0.05(0.02,0.07)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2125.34(1745.37,2546.13)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4509.30(3702.69,5401.93)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2.73(2.65,2.82)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10.02(8.23,12.00)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9.77(8.02,11.71)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-0.08(-0.10,-0.05)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Malta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36.96(30.41,43.99)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28.65(23.57,34.10)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-0.71(-1.07,-0.35)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13.69(11.27,16.30)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13.87(11.41,16.50)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0.04(0.02,0.07)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Marshall Islands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5.47(4.47,6.60)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4.50(3.68,5.44)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-0.59(-0.77,-0.42)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7.51(6.15,9.07)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7.61(6.23,9.19)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0.05(0.02,0.07)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Mauritania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423.08(345.85,508.97)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508.88(415.98,612.20)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0.68(0.54,0.82)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9.91(8.10,11.92)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9.70(7.93,11.67)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-0.09(-0.10,-0.07)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Mauritius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85.93(70.50,102.82)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49.59(40.68,59.33)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-2.25(-2.44,-2.06)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7.96(6.53,9.53)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8.04(6.59,9.62)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0.03(0.01,0.05)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Mexico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11606.52(9552.81,13773.63)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9738.01(8036.14,11527.48)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-0.70(-0.77,-0.62)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9.75(8.02,11.57)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9.68(7.99,11.46)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-0.03(-0.03,-0.02)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Micronesia (Federated States of)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12.68(10.30,15.32)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7.02(5.70,8.47)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-2.22(-2.29,-2.15)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7.62(6.19,9.20)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7.51(6.10,9.08)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-0.05(-0.05,-0.05)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Monaco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2.12(1.75,2.52)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1.87(1.54,2.23)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-0.52(-0.63,-0.41)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16.18(13.35,19.26)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12.25(10.12,14.59)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-1.01(-1.07,-0.95)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Mongolia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348.68(282.75,417.93)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388.82(315.32,466.05)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1.28(0.75,1.81)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9.97(8.08,11.94)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10.11(8.20,12.12)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0.02(-0.04,0.08)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Montenegro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43.89(35.88,53.06)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30.16(24.66,36.46)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-1.20(-1.23,-1.18)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9.13(7.47,11.04)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9.37(7.66,11.33)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0.08(0.06,0.10)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Morocco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2890.78(2352.66,3471.79)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2180.94(1774.94,2619.12)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-0.89(-1.15,-0.63)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7.62(6.20,9.15)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7.56(6.15,9.08)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-0.05(-0.07,-0.03)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Mozambique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2862.34(2341.83,3411.94)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5334.18(4364.17,6358.39)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2.03(1.84,2.22)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10.22(8.36,12.18)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9.92(8.12,11.82)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-0.02(-0.08,0.04)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Myanmar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5274.28(4260.14,6344.27)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4140.84(3344.60,4981.15)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-0.84(-0.87,-0.81)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8.30(6.70,9.98)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8.28(6.69,9.96)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Namibia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223.91(181.57,271.18)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291.57(236.43,353.11)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0.88(0.81,0.95)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9.65(7.83,11.69)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9.73(7.89,11.79)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0.04(0.02,0.05)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Nauru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1.58(1.28,1.91)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1.09(0.89,1.32)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-1.48(-1.57,-1.38)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7.91(6.43,9.55)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7.67(6.24,9.27)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-0.14(-0.16,-0.12)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Nepal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3063.88(2484.57,3692.73)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2282.78(1851.19,2751.31)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-1.29(-1.40,-1.19)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7.85(6.37,9.46)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7.74(6.28,9.33)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-0.07(-0.07,-0.06)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Netherlands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1456.10(1193.04,1748.11)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1304.60(1068.88,1566.03)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-0.57(-0.73,-0.42)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15.29(12.53,18.36)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15.15(12.42,18.19)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-0.02(-0.04,-0.01)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New Zealand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322.20(267.61,382.94)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319.99(265.61,380.27)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0.21(0.04,0.37)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11.20(9.30,13.31)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11.20(9.30,13.31)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0.02(0.00,0.04)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Nicaragua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605.24(495.19,724.02)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548.80(449.01,656.50)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-0.16(-0.30,-0.03)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8.78(7.18,10.50)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8.73(7.14,10.44)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-0.02(-0.03,-0.01)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Niger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2082.97(1721.27,2489.29)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5347.79(4419.11,6390.92)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3.18(3.11,3.25)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9.78(8.08,11.69)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9.72(8.04,11.62)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-0.04(-0.05,-0.03)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Nigeria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20160.40(16794.02,24209.11)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35741.69(29659.02,42898.62)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1.94(1.77,2.11)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10.20(8.49,12.24)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9.90(8.22,11.89)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-0.13(-0.14,-0.11)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Niue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0.20(0.16,0.24)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0.09(0.07,0.11)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-3.03(-3.39,-2.68)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7.61(6.13,9.16)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7.50(6.04,9.02)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-0.18(-0.23,-0.12)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 Macedonia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161.02(131.49,193.35)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101.27(82.69,121.60)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-1.46(-1.75,-1.17)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9.56(7.81,11.48)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9.48(7.74,11.39)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-0.02(-0.11,0.07)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Northern Mariana Islands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4.62(3.74,5.57)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1.82(1.47,2.19)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-4.37(-5.67,-3.05)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7.55(6.11,9.11)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7.76(6.28,9.36)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0.10(0.01,0.18)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Norway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345.74(288.79,412.85)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326.68(272.15,387.89)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-0.14(-0.24,-0.04)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11.92(9.96,14.24)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11.78(9.82,13.99)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-0.06(-0.08,-0.04)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Oman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226.82(184.90,272.36)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265.76(216.66,319.13)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0.87(0.61,1.13)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7.15(5.83,8.58)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7.10(5.79,8.52)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-0.07(-0.14,0.00)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Pakistan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18189.89(14835.43,21772.94)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24975.00(20410.52,29777.39)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1.04(0.87,1.21)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7.89(6.43,9.44)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7.84(6.40,9.34)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-0.04(-0.05,-0.03)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Palau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1.35(1.09,1.62)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0.68(0.55,0.82)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-2.61(-3.00,-2.23)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7.60(6.17,9.16)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7.61(6.18,9.17)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-0.04(-0.08,0.01)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Palestine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343.36(277.94,413.95)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448.09(362.70,540.20)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0.94(0.61,1.28)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7.53(6.09,9.08)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7.48(6.05,9.01)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-0.03(-0.04,-0.01)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Panama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247.53(200.74,296.83)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319.48(259.09,383.12)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0.94(0.82,1.05)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8.73(7.08,10.47)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8.69(7.05,10.42)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-0.03(-0.05,-0.01)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Papua New Guinea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542.43(441.84,656.48)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1202.44(979.54,1455.35)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2.79(2.73,2.86)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7.60(6.19,9.20)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7.67(6.25,9.28)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0.04(0.02,0.06)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Paraguay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557.11(456.38,673.77)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551.04(451.45,666.42)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0.08(0.02,0.13)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9.08(7.44,10.98)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9.10(7.45,11.00)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Peru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2899.24(2374.01,3496.12)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2778.74(2275.41,3350.63)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-0.12(-0.17,-0.08)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9.13(7.48,11.01)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9.06(7.42,10.93)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-0.07(-0.12,-0.01)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Philippines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8258.42(6756.54,9849.67)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10544.27(8629.78,12593.66)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0.87(0.81,0.94)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8.33(6.82,9.94)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8.31(6.80,9.92)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Poland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2426.45(1997.02,2878.29)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1659.00(1365.46,1970.44)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-0.70(-1.07,-0.33)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9.41(7.74,11.16)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9.50(7.82,11.29)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-0.01(-0.04,0.02)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Portugal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772.46(636.46,918.26)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528.28(435.22,627.99)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-1.31(-1.55,-1.06)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13.98(11.52,16.62)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13.75(11.33,16.34)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-0.08(-0.09,-0.06)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Puerto Rico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278.41(227.40,335.15)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108.07(88.29,130.10)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-3.33(-3.69,-2.97)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8.83(7.21,10.63)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8.91(7.28,10.72)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0.04(0.01,0.07)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Qatar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37.72(30.64,45.39)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95.25(77.36,114.59)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4.31(3.79,4.84)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7.48(6.08,9.00)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7.26(5.90,8.74)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-0.12(-0.15,-0.09)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Republic of Korea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4760.53(3935.44,5664.17)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2733.87(2260.33,3250.83)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-2.09(-2.28,-1.89)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14.69(12.14,17.48)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13.88(11.48,16.51)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-0.11(-0.19,-0.03)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Republic of Moldova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379.85(311.14,457.17)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158.87(130.14,191.21)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-2.26(-2.59,-1.93)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10.26(8.40,12.35)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10.28(8.42,12.37)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-0.01(-0.02,0.00)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Romania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1302.03(1069.60,1555.69)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781.90(642.24,934.27)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-1.22(-1.40,-1.04)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9.13(7.50,10.90)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9.35(7.68,11.18)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0.04(0.01,0.06)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Russian Federation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9439.63(7796.27,11235.56)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8269.30(6817.21,9836.41)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1.15(0.62,1.69)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10.17(8.40,12.10)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10.30(8.49,12.26)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0.05(0.04,0.06)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Rwanda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1509.15(1250.28,1809.56)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1667.79(1381.72,1999.78)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0.87(0.49,1.25)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9.91(8.21,11.89)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9.87(8.18,11.84)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-0.09(-0.34,0.16)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Kitts and Nevis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3.82(3.12,4.61)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2.96(2.42,3.57)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-0.76(-0.84,-0.67)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8.81(7.20,10.63)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8.83(7.21,10.66)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Lucia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16.15(13.22,19.40)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7.52(6.16,9.04)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-2.70(-2.74,-2.66)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8.90(7.29,10.70)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8.81(7.21,10.58)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-0.03(-0.04,-0.02)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Vincent and the Grenadines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11.30(9.17,13.66)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6.43(5.22,7.78)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-1.98(-2.02,-1.94)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8.88(7.20,10.73)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8.85(7.18,10.70)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-0.02(-0.03,-0.01)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Samoa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11.29(9.17,13.62)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12.77(10.37,15.41)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0.52(0.27,0.76)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6.85(5.57,8.27)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6.93(5.63,8.36)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0.07(0.05,0.08)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San Marino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1.76(1.45,2.10)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2.09(1.72,2.48)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0.42(0.19,0.65)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13.26(10.93,15.77)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13.68(11.28,16.27)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0.11(0.10,0.11)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Sao Tome and Principe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21.87(17.82,26.26)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21.74(17.72,26.10)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-0.11(-0.34,0.12)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9.82(8.00,11.78)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9.68(7.89,11.62)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-0.09(-0.10,-0.07)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Saudi Arabia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1927.64(1563.40,2326.55)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1629.55(1321.70,1966.81)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-0.63(-0.67,-0.59)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7.50(6.08,9.05)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7.45(6.04,8.99)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-0.04(-0.05,-0.03)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Senegal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1609.65(1302.73,1925.63)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2180.49(1764.73,2608.53)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1.17(1.05,1.30)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9.82(7.95,11.75)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9.82(7.95,11.75)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0.00(0.00,0.01)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Serbia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623.06(509.50,747.82)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362.32(296.29,434.88)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-1.89(-2.16,-1.61)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9.75(7.97,11.70)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9.14(7.47,10.97)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-0.26(-0.34,-0.18)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Seychelles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6.63(5.44,7.95)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5.79(4.75,6.94)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-0.29(-0.38,-0.20)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8.19(6.72,9.82)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8.13(6.67,9.75)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-0.04(-0.04,-0.04)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Sierra Leone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772.11(634.49,926.55)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1311.86(1077.99,1574.17)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2.25(2.01,2.49)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10.25(8.42,12.30)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9.82(8.07,11.79)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-0.09(-0.17,-0.01)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Singapore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384.82(318.13,460.65)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397.81(328.88,476.28)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0.12(-0.14,0.39)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15.69(12.97,18.79)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14.46(11.95,17.31)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-0.15(-0.27,-0.04)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Slovakia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355.56(291.67,427.34)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251.19(206.05,301.91)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-0.62(-1.03,-0.22)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9.41(7.72,11.31)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9.38(7.69,11.27)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0.01(-0.01,0.03)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Slovenia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99.83(80.86,119.92)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85.45(69.22,102.65)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0.29(-0.05,0.63)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9.37(7.59,11.25)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9.40(7.61,11.29)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0.02(0.00,0.03)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Solomon Islands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53.16(43.34,64.54)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76.77(62.59,93.20)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1.15(0.92,1.39)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7.78(6.34,9.44)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7.69(6.27,9.34)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-0.06(-0.08,-0.04)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Somalia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1598.29(1303.36,1930.56)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4147.27(3381.96,5009.64)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3.31(3.11,3.51)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10.85(8.85,13.11)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9.96(8.13,12.04)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-0.03(-0.11,0.05)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 Africa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4537.82(3755.20,5400.06)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4851.64(4011.16,5790.80)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0.32(0.19,0.45)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9.73(8.05,11.57)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9.82(8.12,11.72)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0.03(0.01,0.05)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 Sudan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1195.95(979.19,1424.56)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1726.14(1413.31,2056.08)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1.45(1.06,1.83)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9.96(8.15,11.86)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9.98(8.17,11.89)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0.15(0.05,0.25)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Spain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2714.61(2246.82,3238.59)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2529.63(2093.76,3017.88)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0.49(0.05,0.94)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14.24(11.79,16.99)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14.35(11.88,17.12)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0.05(0.03,0.07)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Sri Lanka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1427.36(1164.32,1717.69)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1179.29(961.95,1419.32)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-0.33(-0.56,-0.10)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8.33(6.79,10.02)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8.27(6.75,9.95)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Sudan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3797.79(3088.77,4590.75)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4330.63(3522.09,5234.82)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0.27(0.07,0.47)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8.15(6.63,9.85)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7.70(6.26,9.31)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-0.22(-0.24,-0.20)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Suriname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40.87(33.90,49.28)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38.86(32.23,46.86)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0.16(0.02,0.31)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9.39(7.79,11.32)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9.03(7.49,10.89)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-0.15(-0.17,-0.13)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Sweden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1020.24(850.47,1203.93)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977.46(820.42,1154.80)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0.41(0.02,0.80)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17.03(14.20,20.10)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17.12(14.37,20.23)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0.02(-0.01,0.05)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Switzerland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571.62(473.43,684.22)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592.64(490.81,709.41)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0.14(-0.15,0.43)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14.28(11.83,17.09)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13.90(11.51,16.64)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-0.14(-0.16,-0.12)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Syrian Arab Republic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1852.40(1514.14,2227.46)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831.27(679.50,999.56)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-2.65(-3.49,-1.81)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7.67(6.27,9.23)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7.43(6.07,8.93)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0.20(-0.01,0.40)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Taiwan (Province of China)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875.33(740.96,1031.40)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462.21(391.22,544.65)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-2.28(-2.67,-1.88)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5.52(4.67,6.51)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5.44(4.61,6.41)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-0.03(-0.08,0.02)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Tajikistan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973.84(798.72,1166.50)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1189.45(975.59,1424.75)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1.06(0.77,1.35)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9.92(8.14,11.89)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9.76(8.00,11.69)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-0.06(-0.08,-0.05)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Thailand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4163.54(3426.74,4987.80)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2289.64(1884.43,2742.90)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-1.96(-2.10,-1.83)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8.19(6.74,9.81)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8.15(6.71,9.76)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0.02(-0.03,0.06)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Timor-Leste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149.31(121.91,179.23)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152.01(124.12,182.47)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-0.25(-0.37,-0.14)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8.73(7.13,10.48)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8.27(6.75,9.92)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-0.23(-0.25,-0.21)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Togo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763.79(623.64,919.09)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1111.57(907.56,1337.66)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1.51(1.29,1.72)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9.76(7.97,11.75)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9.84(8.03,11.84)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0.03(0.02,0.03)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Tokelau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0.23(0.18,0.27)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0.13(0.11,0.16)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-2.26(-2.64,-1.89)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7.95(6.48,9.58)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7.57(6.17,9.11)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-0.19(-0.29,-0.10)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Tonga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9.09(7.40,11.01)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8.16(6.65,9.90)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-0.21(-0.38,-0.04)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7.28(5.93,8.82)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7.28(5.94,8.83)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0.00(-0.02,0.02)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Trinidad and Tobago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99.08(80.69,119.87)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65.36(53.23,79.06)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-0.78(-1.01,-0.55)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8.80(7.17,10.65)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8.84(7.20,10.69)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0.01(0.00,0.01)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Tunisia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865.31(703.24,1043.67)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601.24(488.63,725.16)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-1.04(-1.14,-0.94)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7.62(6.19,9.19)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7.50(6.09,9.04)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-0.09(-0.11,-0.07)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Turkey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6033.94(4930.10,7316.99)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3514.07(2871.21,4261.32)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-2.35(-2.57,-2.13)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7.65(6.25,9.27)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7.48(6.11,9.07)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-0.11(-0.15,-0.07)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Turkmenistan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628.22(512.87,753.79)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531.32(433.80,637.49)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-0.18(-0.56,0.19)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10.01(8.17,12.01)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9.90(8.08,11.88)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-0.06(-0.08,-0.04)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Tuvalu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1.07(0.87,1.29)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0.77(0.63,0.93)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-1.13(-1.35,-0.90)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7.77(6.32,9.39)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7.40(6.02,8.95)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-0.15(-0.20,-0.11)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Uganda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4513.76(3681.62,5399.11)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7661.81(6249.32,9164.65)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1.75(1.57,1.93)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10.22(8.34,12.22)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10.15(8.28,12.15)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-0.02(-0.03,-0.01)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Ukraine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3192.95(2621.55,3845.09)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1935.18(1588.83,2329.75)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-0.65(-1.11,-0.19)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10.08(8.27,12.14)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10.35(8.50,12.46)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0.05(0.01,0.08)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Arab Emirates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166.56(134.81,201.34)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201.32(162.95,243.36)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2.12(1.36,2.88)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7.50(6.07,9.06)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7.45(6.03,9.01)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0.03(-0.04,0.11)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Kingdom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6878.19(5745.67,8114.64)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6794.88(5675.91,8023.70)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0.25(0.03,0.47)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17.94(14.99,21.17)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17.95(14.99,21.20)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0.01(0.00,0.02)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Republic of Tanzania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5842.20(4779.61,7015.85)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9853.11(8061.34,11832.50)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1.82(1.71,1.93)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10.05(8.22,12.07)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9.99(8.17,11.99)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-0.03(-0.04,-0.02)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States of America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26930.73(22448.38,31826.48)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30342.25(25390.89,35736.69)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0.75(0.59,0.91)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13.44(11.20,15.89)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16.53(13.83,19.47)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0.87(0.73,1.02)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States Virgin Islands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9.66(7.89,11.64)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5.40(4.41,6.50)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-2.05(-2.13,-1.96)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8.94(7.30,10.76)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8.94(7.30,10.77)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0.00(-0.03,0.03)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Uruguay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328.06(270.74,390.68)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276.63(228.30,329.42)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-0.70(-0.81,-0.58)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12.39(10.23,14.76)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12.60(10.40,15.01)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0.09(0.07,0.11)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Uzbekistan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3322.20(2715.51,4008.97)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3360.03(2746.72,4056.00)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0.41(0.13,0.69)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9.72(7.94,11.73)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9.80(8.01,11.83)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Vanuatu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20.85(16.82,25.27)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27.55(22.22,33.40)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0.93(0.87,0.98)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7.63(6.15,9.25)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7.46(6.01,9.04)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-0.10(-0.12,-0.09)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Venezuela (Bolivarian Republic of)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2202.32(1802.00,2661.58)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1883.61(1541.23,2276.36)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0.12(-0.19,0.44)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8.03(6.57,9.70)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8.29(6.78,10.02)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0.14(0.06,0.23)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Viet Nam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7013.70(5706.11,8442.30)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5251.63(4274.40,6321.48)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-0.58(-0.76,-0.40)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8.01(6.52,9.64)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8.20(6.68,9.87)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0.09(0.06,0.12)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Yemen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2454.20(2015.64,2956.16)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3413.51(2803.46,4111.63)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1.31(1.01,1.61)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7.59(6.23,9.14)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7.63(6.27,9.19)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-0.03(-0.05,0.00)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Zambia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1852.69(1529.66,2215.46)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2908.82(2401.65,3478.42)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1.58(1.54,1.63)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10.11(8.35,12.09)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9.91(8.18,11.85)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-0.07(-0.08,-0.06)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Zimbabwe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1817.78(1477.10,2177.29)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2087.97(1696.67,2500.91)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0.62(0.54,0.70)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9.92(8.06,11.89)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9.82(7.98,11.77)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-0.06(-0.07,-0.05)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Afghanistan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469.18(372.85,577.21)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1326.75(1054.35,1632.23)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2.61(2.24,2.99)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3.90(3.10,4.80)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3.86(3.07,4.75)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0.17(0.03,0.30)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Albania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88.23(70.10,108.33)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36.73(29.18,45.10)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-3.37(-3.74,-3.00)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4.47(3.55,5.48)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4.57(3.63,5.61)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0.15(0.05,0.25)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Algeria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676.12(534.56,837.12)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776.09(613.60,960.91)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0.95(0.74,1.16)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3.76(2.97,4.65)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3.81(3.01,4.72)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-0.04(-0.09,0.01)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American Samoa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1.32(1.04,1.62)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0.79(0.62,0.97)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-2.29(-2.48,-2.10)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3.33(2.62,4.08)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3.26(2.56,4.00)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-0.08(-0.09,-0.08)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Andorra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0.73(0.58,0.89)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0.73(0.58,0.89)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-0.32(-0.76,0.13)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6.09(4.85,7.44)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6.62(5.27,8.08)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0.34(0.10,0.58)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Angola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628.18(496.23,769.77)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1356.36(1071.46,1662.09)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2.79(2.61,2.97)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5.28(4.17,6.47)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5.22(4.12,6.39)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-0.05(-0.06,-0.04)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Antigua and Barbuda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1.37(1.09,1.68)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1.02(0.81,1.24)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-1.39(-1.63,-1.14)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4.29(3.41,5.24)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4.33(3.44,5.30)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0.05(0.05,0.06)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Argentina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838.44(672.42,1025.13)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862.43(691.65,1054.45)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0.38(0.23,0.54)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5.14(4.12,6.28)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5.28(4.24,6.46)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0.14(0.11,0.17)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Armenia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91.41(72.00,112.39)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42.68(33.61,52.47)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-1.56(-2.12,-0.99)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5.21(4.10,6.41)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5.06(3.99,6.22)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-0.12(-0.15,-0.09)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Australia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264.14(214.70,321.82)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320.91(260.84,390.98)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0.91(0.70,1.13)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4.40(3.58,5.36)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4.46(3.62,5.43)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0.08(0.06,0.10)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Austria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109.47(87.22,133.67)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102.60(81.74,125.28)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-0.34(-0.64,-0.04)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5.03(4.01,6.15)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4.99(3.98,6.09)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-0.05(-0.06,-0.03)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Azerbaijan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236.19(188.14,290.42)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171.34(136.48,210.68)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-0.14(-0.59,0.31)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5.38(4.28,6.61)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5.35(4.26,6.58)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0.07(0.00,0.15)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Bahamas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5.45(4.34,6.69)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4.23(3.37,5.20)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-1.46(-1.69,-1.24)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4.28(3.40,5.26)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4.30(3.43,5.29)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-0.03(-0.08,0.01)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Bahrain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11.86(9.37,14.68)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11.18(8.83,13.83)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0.39(0.09,0.70)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3.70(2.92,4.58)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3.68(2.91,4.56)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-0.03(-0.10,0.03)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Bangladesh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3870.40(3053.98,4735.78)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2712.12(2140.02,3318.51)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-1.27(-1.32,-1.21)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4.22(3.33,5.17)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4.31(3.40,5.27)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0.06(0.05,0.06)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Barbados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4.31(3.42,5.33)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2.92(2.31,3.60)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-1.27(-1.40,-1.14)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4.36(3.45,5.38)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4.34(3.44,5.36)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-0.02(-0.04,-0.01)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Belarus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178.34(141.92,217.36)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131.83(104.90,160.67)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0.13(-0.41,0.68)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5.43(4.32,6.62)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5.50(4.38,6.71)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0.05(0.04,0.06)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Belgium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147.94(119.09,181.25)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143.43(115.45,175.72)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0.16(0.00,0.32)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5.04(4.06,6.18)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4.98(4.01,6.10)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-0.05(-0.07,-0.04)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Belize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6.10(4.83,7.47)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7.84(6.20,9.60)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0.95(0.85,1.05)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4.40(3.48,5.39)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4.35(3.44,5.33)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-0.05(-0.07,-0.03)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Benin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289.68(231.13,357.34)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618.24(493.28,762.65)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2.78(2.71,2.86)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5.21(4.15,6.42)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5.24(4.18,6.47)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0.02(0.02,0.03)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Bermuda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0.90(0.71,1.11)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0.52(0.41,0.63)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-1.87(-2.15,-1.58)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4.30(3.40,5.29)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4.31(3.40,5.30)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0.03(0.02,0.04)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Bhutan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23.28(18.40,28.47)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14.01(11.07,17.13)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-1.31(-1.44,-1.18)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4.52(3.57,5.52)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4.47(3.53,5.46)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-0.07(-0.13,-0.02)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Bolivia (Plurinational State of)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262.42(210.36,320.60)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349.99(280.55,427.58)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1.14(1.03,1.26)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4.61(3.70,5.64)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4.63(3.71,5.65)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0.03(0.00,0.05)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Bosnia and Herzegovina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65.07(51.92,80.21)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25.89(20.65,31.91)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-2.53(-2.81,-2.26)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4.09(3.26,5.04)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4.14(3.30,5.10)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-0.07(-0.17,0.03)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Botswana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49.75(39.63,61.17)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59.18(47.14,72.77)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0.64(0.55,0.72)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5.15(4.10,6.33)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5.20(4.15,6.40)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0.02(0.01,0.04)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Brazil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3604.66(2872.57,4383.77)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3275.17(2610.25,3982.20)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-0.11(-0.26,0.04)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4.46(3.55,5.42)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4.52(3.60,5.49)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0.06(0.04,0.09)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Brunei Darussalam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10.18(8.20,12.39)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9.54(7.68,11.61)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-0.50(-0.64,-0.37)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6.28(5.05,7.64)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6.48(5.22,7.89)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0.15(0.12,0.18)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Bulgaria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99.62(78.70,122.12)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60.19(47.55,73.79)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-0.82(-1.20,-0.44)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4.34(3.43,5.32)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4.30(3.40,5.27)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-0.02(-0.06,0.02)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Burkina Faso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563.74(449.13,690.55)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1157.17(921.92,1417.48)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2.56(2.53,2.58)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5.24(4.18,6.42)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5.26(4.19,6.44)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0.01(0.00,0.01)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Burundi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333.50(265.90,405.50)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587.50(468.42,714.34)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2.40(2.13,2.67)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5.33(4.25,6.48)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5.33(4.25,6.48)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-0.04(-0.11,0.03)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Cabo Verde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13.98(11.12,17.36)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13.02(10.36,16.16)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-0.21(-0.41,0.00)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5.06(4.02,6.28)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5.16(4.10,6.40)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0.09(0.05,0.13)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Cambodia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401.28(315.44,495.85)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333.81(262.41,412.48)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-0.61(-0.79,-0.42)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3.93(3.09,4.85)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3.89(3.06,4.81)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-0.06(-0.07,-0.04)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Cameroon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572.13(457.33,700.15)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1114.90(891.20,1364.38)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2.61(2.33,2.89)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5.24(4.19,6.42)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5.26(4.20,6.43)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0.02(0.02,0.03)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Canada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552.88(469.15,638.19)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523.29(449.48,610.76)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0.11(-0.17,0.38)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5.81(4.93,6.71)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5.93(5.09,6.92)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0.07(0.05,0.09)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African Republic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158.39(126.18,195.24)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245.47(195.56,302.59)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1.54(1.36,1.72)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5.32(4.24,6.56)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5.29(4.22,6.53)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0.04(0.00,0.07)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Chad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393.57(314.39,480.78)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970.95(775.61,1186.10)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3.15(3.14,3.16)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5.28(4.22,6.45)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5.26(4.20,6.42)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-0.02(-0.03,-0.01)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Chile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353.83(280.20,433.11)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278.24(220.34,340.59)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-0.65(-0.83,-0.47)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5.06(4.01,6.20)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5.21(4.13,6.38)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0.05(0.00,0.11)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China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19366.84(15538.71,23650.09)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12124.48(9745.30,14705.35)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-1.42(-1.98,-0.85)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3.58(2.87,4.37)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3.67(2.95,4.45)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0.00(-0.08,0.07)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Colombia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996.65(791.92,1225.75)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848.45(674.17,1043.49)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-0.76(-0.87,-0.65)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4.56(3.62,5.60)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4.58(3.64,5.64)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0.03(0.00,0.05)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Comoros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25.20(19.91,31.06)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20.84(16.47,25.69)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-0.79(-0.91,-0.67)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5.45(4.30,6.71)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5.37(4.24,6.62)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-0.07(-0.08,-0.05)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Congo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126.85(101.15,155.11)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181.06(144.37,221.40)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1.58(1.31,1.85)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5.34(4.26,6.54)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5.29(4.22,6.47)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-0.05(-0.06,-0.03)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Cook Islands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0.36(0.28,0.45)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0.21(0.16,0.25)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-2.11(-2.24,-1.97)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3.27(2.57,4.03)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3.28(2.57,4.04)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-0.04(-0.07,-0.01)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Costa Rica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84.54(66.80,103.93)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69.66(55.05,85.64)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-0.58(-0.67,-0.48)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4.45(3.51,5.47)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4.46(3.52,5.48)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0.03(0.01,0.04)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Croatia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53.40(42.22,65.55)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34.93(27.62,42.89)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-1.10(-1.33,-0.87)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4.11(3.25,5.05)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4.19(3.31,5.14)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0.11(0.08,0.14)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Cuba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182.67(144.25,224.59)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105.45(83.27,129.65)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-1.43(-1.69,-1.17)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4.33(3.42,5.32)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4.33(3.42,5.33)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-0.01(-0.03,0.02)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Cyprus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17.06(13.66,21.06)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17.72(14.19,21.88)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0.43(0.01,0.85)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5.32(4.26,6.57)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5.02(4.02,6.20)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-0.16(-0.21,-0.11)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Czechia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127.67(101.27,156.50)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108.48(86.05,132.97)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0.36(-0.11,0.83)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4.26(3.38,5.22)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4.23(3.36,5.18)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-0.01(-0.03,0.01)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Côte d'Ivoire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708.88(567.44,868.13)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1101.51(881.73,1348.97)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1.48(1.29,1.67)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5.30(4.24,6.49)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5.33(4.27,6.53)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0.00(-0.02,0.02)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People's Republic of Korea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459.42(361.90,567.33)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208.44(164.20,257.40)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-3.17(-3.34,-2.99)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2.75(2.17,3.40)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2.61(2.05,3.22)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-0.25(-0.30,-0.20)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Republic of the Congo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2316.66(1830.71,2806.00)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3617.79(2858.91,4381.96)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1.68(1.51,1.86)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5.27(4.16,6.38)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5.25(4.15,6.36)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-0.01(-0.01,0.00)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Denmark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63.36(57.60,70.45)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62.06(56.61,68.90)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-0.52(-0.68,-0.36)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4.25(3.87,4.73)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4.19(3.82,4.65)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-0.05(-0.07,-0.03)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Djibouti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27.42(22.01,33.36)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43.74(35.11,53.21)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2.15(1.83,2.47)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5.36(4.30,6.52)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5.45(4.38,6.63)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-0.09(-0.16,-0.02)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Dominica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1.78(1.42,2.19)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0.86(0.68,1.05)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-2.75(-2.87,-2.63)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4.44(3.53,5.47)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4.37(3.47,5.38)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-0.08(-0.11,-0.05)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Dominican Republic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254.06(200.95,309.73)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236.76(187.27,288.64)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-0.43(-0.57,-0.30)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4.53(3.58,5.52)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4.43(3.50,5.40)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-0.09(-0.09,-0.08)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Ecuador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321.73(256.02,393.51)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371.19(295.38,454.00)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0.40(0.34,0.45)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4.58(3.64,5.60)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4.52(3.60,5.53)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-0.07(-0.08,-0.06)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Egypt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1728.82(1365.46,2112.35)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1866.32(1474.06,2280.36)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0.75(0.57,0.94)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3.92(3.10,4.79)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3.78(2.98,4.61)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-0.14(-0.16,-0.13)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El Salvador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176.99(140.41,217.28)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118.83(94.27,145.88)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-1.71(-2.00,-1.41)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4.60(3.65,5.64)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4.52(3.59,5.55)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-0.05(-0.06,-0.04)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Equatorial Guinea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28.43(22.79,34.45)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47.44(38.03,57.47)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1.72(1.47,1.97)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5.32(4.26,6.44)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5.26(4.21,6.37)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-0.03(-0.04,-0.03)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Eritrea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169.90(135.68,209.46)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249.24(199.03,307.27)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1.37(1.15,1.60)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5.86(4.68,7.22)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5.33(4.25,6.57)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-0.05(-0.14,0.04)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Estonia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27.18(21.75,32.98)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17.11(13.69,20.75)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-0.34(-0.85,0.17)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5.41(4.33,6.57)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5.51(4.41,6.68)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0.03(-0.03,0.09)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Eswatini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39.92(32.08,48.83)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37.02(29.74,45.28)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-0.31(-0.50,-0.12)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5.29(4.25,6.48)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5.37(4.32,6.57)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0.06(0.03,0.10)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Ethiopia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3072.28(2458.32,3727.28)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4581.81(3667.02,5539.57)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1.26(1.18,1.33)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5.35(4.28,6.49)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5.38(4.31,6.51)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-0.02(-0.04,-0.01)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Fiji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14.51(11.59,17.91)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13.41(10.72,16.56)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0.01(-0.11,0.12)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3.28(2.62,4.05)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3.29(2.63,4.06)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-0.01(-0.04,0.01)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Finland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76.61(61.73,93.69)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57.88(46.64,70.78)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-0.73(-0.94,-0.51)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4.93(3.97,6.03)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4.90(3.95,5.99)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-0.04(-0.04,-0.03)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France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691.96(574.75,856.20)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652.78(558.40,765.21)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0.09(-0.07,0.25)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3.86(3.20,4.77)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3.89(3.33,4.56)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0.03(0.02,0.04)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Gabon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49.35(39.63,60.32)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52.40(42.08,64.05)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0.09(0.01,0.17)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5.31(4.27,6.49)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5.21(4.18,6.36)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-0.07(-0.07,-0.07)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Gambia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60.99(48.95,75.04)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87.89(70.54,108.13)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1.11(0.93,1.28)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5.40(4.33,6.64)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5.26(4.22,6.47)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-0.14(-0.17,-0.12)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Georgia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93.67(75.11,114.50)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52.74(42.28,64.46)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-0.90(-1.43,-0.37)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4.83(3.87,5.90)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5.00(4.01,6.11)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0.17(0.15,0.19)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Germany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1036.60(818.40,1272.82)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869.75(686.66,1067.94)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-0.64(-0.87,-0.40)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4.97(3.92,6.10)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4.85(3.83,5.96)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-0.19(-0.24,-0.14)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Ghana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741.89(592.23,914.27)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1047.05(835.83,1290.33)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1.33(1.23,1.44)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5.27(4.20,6.49)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5.25(4.19,6.46)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0.01(0.00,0.01)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Greece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119.20(94.02,146.05)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100.75(79.47,123.45)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-0.24(-0.54,0.07)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4.91(3.88,6.02)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5.00(3.94,6.13)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0.12(0.10,0.15)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Greenland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1.55(1.23,1.90)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0.95(0.76,1.17)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-1.66(-1.89,-1.42)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5.41(4.31,6.64)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5.12(4.08,6.28)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-0.10(-0.21,0.01)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Grenada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2.02(1.61,2.47)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1.44(1.14,1.76)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-1.24(-1.44,-1.04)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4.30(3.42,5.25)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4.41(3.51,5.39)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0.09(0.07,0.11)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Guam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2.92(2.30,3.62)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2.44(1.92,3.03)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-0.97(-1.21,-0.73)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3.32(2.61,4.11)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3.24(2.55,4.02)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-0.11(-0.12,-0.09)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Guatemala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367.96(293.43,451.19)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443.45(353.63,543.77)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0.58(0.54,0.62)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4.65(3.71,5.70)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4.55(3.63,5.59)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-0.06(-0.09,-0.02)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Guinea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378.77(301.27,462.92)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587.71(467.46,718.29)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1.44(1.35,1.53)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5.13(4.08,6.27)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5.24(4.17,6.40)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-0.01(-0.05,0.03)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Guinea-Bissau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57.24(45.50,69.77)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77.23(61.39,94.14)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1.11(1.01,1.21)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5.27(4.19,6.42)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5.28(4.20,6.44)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0.01(0.00,0.02)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Guyana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23.71(18.93,28.90)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14.96(11.94,18.23)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-1.80(-2.03,-1.57)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4.55(3.63,5.54)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4.45(3.55,5.42)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-0.05(-0.08,-0.01)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Haiti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261.80(209.82,320.67)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350.74(281.10,429.61)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1.13(1.06,1.21)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4.49(3.60,5.50)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4.50(3.61,5.51)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-0.01(-0.03,0.01)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Honduras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193.34(154.62,236.57)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249.84(199.81,305.71)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0.75(0.64,0.86)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4.60(3.68,5.63)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4.54(3.63,5.56)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-0.06(-0.07,-0.05)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Hungary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123.63(97.75,150.91)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82.00(64.84,100.10)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-1.02(-1.23,-0.81)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4.26(3.36,5.19)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4.25(3.36,5.19)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0.01(0.00,0.03)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Iceland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5.36(4.30,6.58)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4.96(3.99,6.10)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0.02(-0.19,0.23)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4.91(3.95,6.04)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4.93(3.96,6.06)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0.05(0.02,0.09)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India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26685.68(21308.17,32419.42)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23552.97(18831.01,28649.68)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-0.41(-0.51,-0.31)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4.40(3.51,5.35)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4.39(3.51,5.34)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-0.01(-0.02,-0.01)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Indonesia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4316.87(3430.68,5240.09)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3450.31(2736.65,4194.18)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-0.65(-0.85,-0.45)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3.88(3.09,4.72)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3.86(3.06,4.69)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-0.02(-0.02,-0.01)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Iran (Islamic Republic of)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1875.18(1512.02,2260.04)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1476.85(1189.87,1778.78)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-0.16(-0.39,0.06)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4.49(3.62,5.42)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4.70(3.78,5.66)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0.04(-0.01,0.08)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Iraq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646.98(511.18,799.37)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845.92(668.36,1045.17)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0.46(0.23,0.68)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3.96(3.13,4.89)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3.78(2.99,4.67)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-0.01(-0.08,0.06)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Ireland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66.93(53.65,81.70)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78.49(62.92,95.82)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1.29(0.91,1.67)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5.35(4.29,6.53)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5.53(4.43,6.75)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0.11(0.08,0.13)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Israel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105.96(84.77,128.82)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198.78(159.02,241.67)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2.16(2.07,2.25)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4.36(3.49,5.30)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4.38(3.50,5.32)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0.01(0.00,0.02)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Italy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668.36(538.61,808.95)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521.71(419.32,630.58)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-0.55(-0.80,-0.30)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5.14(4.14,6.22)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5.02(4.04,6.07)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-0.11(-0.13,-0.09)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Jamaica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57.10(44.95,69.83)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36.86(29.02,45.08)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-1.58(-1.66,-1.49)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4.31(3.40,5.27)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4.33(3.41,5.30)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0.05(0.04,0.06)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Japan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1887.18(1537.09,2285.32)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1459.26(1183.20,1767.15)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-0.78(-0.89,-0.67)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6.53(5.32,7.91)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6.89(5.58,8.34)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0.20(0.18,0.22)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Jordan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120.31(94.75,148.16)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210.46(165.74,259.17)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2.10(1.82,2.37)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3.77(2.97,4.65)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3.65(2.88,4.50)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-0.21(-0.28,-0.13)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Kazakhstan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414.02(328.70,507.70)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408.50(324.31,500.93)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1.19(0.55,1.82)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4.99(3.96,6.12)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4.98(3.95,6.10)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-0.04(-0.06,-0.02)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Kenya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1284.53(1029.76,1560.02)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1686.26(1351.19,2041.35)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0.94(0.81,1.08)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5.44(4.36,6.61)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5.35(4.28,6.47)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-0.08(-0.09,-0.06)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Kiribati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2.02(1.59,2.48)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2.32(1.83,2.85)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0.68(0.58,0.77)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3.37(2.65,4.14)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3.33(2.63,4.10)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-0.03(-0.04,-0.02)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Kuwait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34.46(27.31,42.15)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52.21(41.39,63.87)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1.93(1.75,2.10)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3.86(3.06,4.72)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3.66(2.90,4.47)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-0.03(-0.10,0.05)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Kyrgyzstan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144.70(114.43,176.92)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167.41(132.40,204.69)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1.32(0.85,1.79)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4.90(3.87,5.99)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4.95(3.92,6.06)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0.08(0.05,0.10)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Lao People's Democratic Republic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150.03(118.79,184.94)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157.43(124.64,194.06)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-0.06(-0.17,0.06)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3.86(3.06,4.76)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3.92(3.11,4.84)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0.08(0.05,0.11)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Latvia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47.03(37.34,56.97)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24.69(19.60,29.91)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-1.01(-1.60,-0.41)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5.49(4.36,6.65)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5.53(4.39,6.70)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0.04(-0.02,0.10)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Lebanon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103.54(81.86,126.76)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97.40(77.00,119.24)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0.22(-0.04,0.48)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4.05(3.20,4.95)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3.96(3.13,4.85)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-0.13(-0.23,-0.03)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Lesotho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77.45(62.04,94.73)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58.06(46.51,71.01)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-1.18(-1.26,-1.10)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5.43(4.35,6.64)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5.30(4.25,6.49)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-0.12(-0.14,-0.10)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Liberia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108.29(86.44,133.28)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165.20(131.87,203.32)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1.59(1.20,1.98)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5.78(4.61,7.11)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5.28(4.21,6.50)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-0.01(-0.14,0.12)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Libya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129.01(102.91,162.43)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67.43(53.78,84.89)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-2.11(-2.23,-1.99)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3.65(2.91,4.60)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3.54(2.82,4.46)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-0.10(-0.15,-0.04)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Lithuania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73.22(58.64,89.23)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35.44(28.39,43.20)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-1.78(-2.24,-1.32)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5.57(4.46,6.79)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5.62(4.50,6.85)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0.07(0.02,0.12)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Luxembourg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5.72(4.52,7.02)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7.59(5.99,9.32)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0.65(0.53,0.78)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4.88(3.85,5.99)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4.90(3.87,6.02)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-0.03(-0.06,0.00)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Madagascar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673.57(536.06,822.02)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1074.90(855.46,1311.79)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1.60(1.48,1.72)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5.40(4.30,6.59)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5.36(4.26,6.54)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-0.02(-0.03,-0.02)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Malawi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594.12(472.87,733.94)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691.82(550.63,854.63)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0.38(0.25,0.51)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5.39(4.29,6.65)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5.30(4.22,6.55)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-0.19(-0.25,-0.12)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Malaysia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431.07(339.94,533.92)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468.40(369.38,580.15)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-0.19(-0.37,-0.01)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3.72(2.93,4.61)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3.71(2.93,4.60)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Maldives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7.85(6.24,9.61)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7.51(5.97,9.20)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0.24(-0.08,0.55)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3.81(3.03,4.66)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3.82(3.04,4.68)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0.04(0.02,0.06)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552.36(437.17,673.14)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1180.81(934.57,1439.01)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2.76(2.68,2.85)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5.35(4.23,6.52)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5.24(4.15,6.39)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-0.06(-0.09,-0.04)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Malta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6.44(5.14,7.87)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4.96(3.95,6.06)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-0.74(-1.10,-0.39)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4.91(3.91,5.99)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4.94(3.94,6.04)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0.02(-0.01,0.05)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Marshall Islands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1.16(0.92,1.43)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0.96(0.76,1.18)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-0.59(-0.77,-0.42)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3.30(2.62,4.07)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3.34(2.65,4.12)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0.04(0.02,0.06)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Mauritania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110.48(88.71,136.11)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133.33(107.06,164.25)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0.69(0.55,0.84)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5.31(4.26,6.54)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5.19(4.17,6.40)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-0.09(-0.11,-0.07)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Mauritius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19.66(15.53,24.19)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11.32(8.94,13.93)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-2.25(-2.44,-2.07)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3.70(2.92,4.56)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3.74(2.95,4.60)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0.03(0.01,0.05)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Mexico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3002.65(2411.52,3637.28)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2491.69(2000.09,3019.77)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-0.75(-0.83,-0.68)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5.11(4.11,6.19)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5.06(4.06,6.13)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-0.04(-0.05,-0.04)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Micronesia (Federated States of)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2.70(2.12,3.31)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1.50(1.17,1.83)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-2.22(-2.29,-2.15)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3.36(2.64,4.12)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3.31(2.60,4.06)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-0.05(-0.06,-0.05)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Monaco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0.38(0.31,0.47)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0.33(0.27,0.41)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-0.52(-0.62,-0.41)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5.85(4.73,7.21)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4.34(3.51,5.35)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-1.12(-1.17,-1.06)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Mongolia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87.97(70.32,107.37)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97.76(78.14,119.31)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1.29(0.75,1.82)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5.13(4.10,6.26)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5.20(4.16,6.35)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0.03(-0.03,0.08)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Montenegro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9.60(7.60,11.87)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6.52(5.16,8.06)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-1.24(-1.27,-1.22)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4.13(3.27,5.11)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4.22(3.34,5.22)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0.07(0.05,0.08)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Morocco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717.47(563.54,886.06)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538.71(423.13,665.30)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-0.91(-1.17,-0.65)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3.86(3.03,4.77)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3.83(3.01,4.72)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-0.05(-0.07,-0.03)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Mozambique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761.14(604.36,932.22)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1418.42(1126.25,1737.24)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2.02(1.83,2.22)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5.50(4.37,6.74)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5.34(4.24,6.54)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-0.02(-0.08,0.04)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Myanmar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1219.19(964.43,1488.48)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952.22(753.24,1162.54)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-0.86(-0.88,-0.83)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3.92(3.10,4.79)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3.91(3.09,4.77)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-0.01(-0.02,0.00)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Namibia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60.01(47.95,73.20)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78.37(62.62,95.60)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0.89(0.82,0.96)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5.21(4.16,6.36)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5.25(4.19,6.40)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0.03(0.01,0.05)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Nauru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0.34(0.27,0.41)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0.23(0.18,0.29)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-1.49(-1.58,-1.40)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3.48(2.78,4.29)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3.38(2.69,4.16)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-0.15(-0.16,-0.13)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Nepal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846.15(672.39,1036.15)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627.33(498.50,768.19)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-1.32(-1.42,-1.21)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4.45(3.54,5.45)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4.38(3.48,5.37)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-0.07(-0.08,-0.07)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Netherlands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255.70(206.37,307.86)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228.13(184.12,274.67)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-0.58(-0.73,-0.43)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5.49(4.43,6.61)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5.44(4.39,6.55)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-0.02(-0.04,-0.01)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New Zealand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65.30(51.99,79.39)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64.73(51.54,78.76)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0.21(0.04,0.38)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4.65(3.70,5.65)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4.65(3.70,5.66)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0.02(0.00,0.04)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Nicaragua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153.77(122.33,187.95)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139.30(110.82,170.26)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-0.16(-0.30,-0.01)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4.55(3.62,5.56)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4.52(3.60,5.53)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-0.02(-0.02,-0.01)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Niger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546.34(433.76,664.92)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1405.06(1115.53,1710.03)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3.18(3.11,3.26)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5.26(4.17,6.40)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5.23(4.15,6.36)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-0.05(-0.06,-0.03)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Nigeria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5246.04(4221.70,6365.82)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9342.13(7513.74,11347.15)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1.96(1.78,2.13)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5.38(4.33,6.53)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5.28(4.25,6.42)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-0.10(-0.12,-0.09)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Niue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0.04(0.03,0.05)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0.02(0.02,0.02)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-3.05(-3.41,-2.69)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3.36(2.67,4.11)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3.27(2.59,4.00)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-0.21(-0.27,-0.16)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 Macedonia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34.92(27.83,42.74)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22.07(17.59,27.01)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-1.45(-1.73,-1.17)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4.30(3.43,5.27)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4.28(3.41,5.24)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-0.01(-0.10,0.08)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Northern Mariana Islands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0.95(0.75,1.17)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0.38(0.30,0.46)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-4.36(-5.65,-3.04)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3.23(2.56,3.98)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3.33(2.63,4.09)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0.11(0.03,0.19)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Norway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60.94(48.43,74.11)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58.04(46.45,70.25)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-0.12(-0.22,-0.03)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4.32(3.43,5.25)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4.30(3.44,5.21)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-0.05(-0.07,-0.02)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Oman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55.69(44.09,68.30)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65.59(51.94,80.45)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0.89(0.63,1.14)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3.60(2.85,4.41)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3.57(2.83,4.38)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-0.06(-0.13,0.01)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Pakistan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4984.03(3983.50,6047.22)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6761.76(5397.65,8208.08)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1.00(0.85,1.16)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4.47(3.57,5.43)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4.42(3.53,5.36)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-0.06(-0.06,-0.05)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Palau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0.28(0.22,0.35)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0.14(0.11,0.18)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-2.63(-3.01,-2.24)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3.31(2.61,4.05)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3.32(2.62,4.06)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-0.03(-0.08,0.02)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Palestine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83.37(65.45,102.58)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108.50(85.19,133.50)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0.93(0.59,1.27)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3.76(2.95,4.63)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3.73(2.93,4.59)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-0.03(-0.05,-0.01)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Panama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62.03(48.91,75.30)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79.91(63.00,97.00)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0.94(0.82,1.05)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4.48(3.53,5.44)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4.46(3.52,5.41)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-0.02(-0.04,0.00)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Papua New Guinea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116.20(91.96,143.35)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256.44(202.94,316.36)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2.78(2.72,2.84)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3.37(2.67,4.16)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3.39(2.68,4.18)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0.02(0.00,0.04)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Paraguay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133.71(105.49,164.88)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131.82(104.00,162.55)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0.06(0.01,0.12)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4.49(3.54,5.53)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4.50(3.55,5.54)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Peru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728.11(576.53,897.98)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696.49(551.50,858.99)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-0.13(-0.18,-0.09)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4.68(3.71,5.77)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4.65(3.68,5.73)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-0.05(-0.12,0.01)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Philippines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1862.42(1476.81,2255.67)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2374.07(1884.29,2877.24)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0.88(0.81,0.95)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3.89(3.09,4.72)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3.88(3.08,4.70)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Poland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507.83(404.67,616.21)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346.55(276.91,420.44)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-0.71(-1.08,-0.33)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4.04(3.22,4.90)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4.08(3.26,4.95)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-0.01(-0.04,0.02)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Portugal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136.44(109.49,165.22)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94.10(75.51,113.95)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-1.25(-1.49,-1.02)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5.07(4.07,6.14)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5.01(4.02,6.06)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-0.05(-0.06,-0.04)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Puerto Rico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66.24(52.78,81.73)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25.47(20.29,31.42)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-3.35(-3.71,-2.99)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4.30(3.43,5.30)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4.32(3.44,5.33)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0.03(0.00,0.06)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Qatar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9.11(7.15,11.22)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23.11(18.16,28.47)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4.34(3.82,4.86)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3.71(2.91,4.57)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3.61(2.83,4.44)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-0.11(-0.14,-0.08)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Republic of Korea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998.13(809.53,1206.55)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601.07(487.50,726.58)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-1.88(-2.06,-1.69)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6.57(5.33,7.94)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6.27(5.09,7.58)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-0.06(-0.14,0.02)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Republic of Moldova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99.96(80.53,121.82)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41.52(33.45,50.61)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-2.27(-2.61,-1.94)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5.54(4.46,6.75)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5.54(4.47,6.76)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-0.01(-0.01,0.00)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Romania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291.07(232.24,356.97)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173.82(138.69,213.17)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-1.23(-1.42,-1.05)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4.18(3.34,5.13)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4.28(3.42,5.25)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0.04(0.01,0.06)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Russian Federation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2493.93(2002.77,3019.45)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2177.70(1749.27,2640.21)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1.15(0.61,1.69)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5.51(4.43,6.68)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5.58(4.49,6.77)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0.05(0.04,0.07)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Rwanda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401.82(321.14,489.42)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444.20(355.01,541.05)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0.87(0.49,1.25)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5.34(4.26,6.50)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5.32(4.25,6.48)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-0.09(-0.34,0.16)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Kitts and Nevis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0.93(0.73,1.14)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0.72(0.57,0.88)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-0.76(-0.85,-0.67)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4.36(3.45,5.37)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4.38(3.46,5.39)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0.02(0.02,0.03)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Lucia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3.93(3.11,4.80)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1.83(1.44,2.23)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-2.71(-2.75,-2.67)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4.39(3.47,5.37)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4.35(3.44,5.31)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-0.03(-0.04,-0.02)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Vincent and the Grenadines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2.75(2.19,3.38)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1.57(1.25,1.93)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-1.97(-2.01,-1.93)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4.40(3.50,5.40)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4.39(3.49,5.40)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-0.01(-0.02,0.00)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Samoa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2.36(1.88,2.92)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2.65(2.11,3.28)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0.50(0.25,0.75)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2.96(2.36,3.66)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3.00(2.39,3.71)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0.07(0.06,0.08)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San Marino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0.31(0.25,0.38)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0.36(0.29,0.44)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0.43(0.20,0.66)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4.72(3.79,5.75)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4.90(3.93,5.97)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0.13(0.12,0.13)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Sao Tome and Principe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5.73(4.56,7.02)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5.72(4.55,7.00)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-0.10(-0.33,0.13)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5.24(4.17,6.41)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5.18(4.12,6.35)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-0.08(-0.10,-0.06)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Saudi Arabia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470.91(375.25,575.85)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397.29(316.59,485.83)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-0.64(-0.68,-0.60)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3.73(2.98,4.57)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3.74(2.98,4.57)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-0.01(-0.02,0.00)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Senegal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422.19(336.44,518.31)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571.89(455.74,702.09)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1.18(1.05,1.30)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5.23(4.17,6.43)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5.25(4.18,6.44)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0.01(0.00,0.02)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Serbia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137.56(110.67,169.28)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79.78(64.18,98.17)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-1.89(-2.17,-1.62)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4.17(3.36,5.14)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4.15(3.33,5.10)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-0.04(-0.11,0.03)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Seychelles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1.51(1.19,1.85)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1.31(1.03,1.61)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-0.30(-0.40,-0.21)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3.80(2.99,4.66)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3.76(2.96,4.61)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-0.05(-0.05,-0.04)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Sierra Leone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202.75(159.73,247.87)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346.69(273.13,423.86)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2.27(2.03,2.51)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5.49(4.32,6.71)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5.28(4.16,6.45)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-0.08(-0.16,0.00)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Singapore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79.94(64.23,97.55)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83.03(66.72,101.32)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0.15(-0.11,0.41)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6.87(5.52,8.38)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6.21(4.99,7.58)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-0.20(-0.28,-0.11)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Slovakia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78.51(62.58,96.68)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55.30(44.08,68.10)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-0.63(-1.04,-0.21)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4.26(3.39,5.24)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4.24(3.38,5.22)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0.01(-0.01,0.03)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Slovenia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21.69(17.19,26.61)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18.65(14.78,22.88)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0.31(-0.03,0.65)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4.20(3.32,5.15)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4.22(3.34,5.17)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0.02(0.01,0.04)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Solomon Islands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11.30(8.92,13.93)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16.29(12.86,20.09)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1.14(0.91,1.38)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3.43(2.71,4.23)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3.39(2.68,4.18)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-0.07(-0.09,-0.05)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Somalia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416.42(329.80,509.17)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1085.09(859.37,1326.75)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3.32(3.12,3.52)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5.86(4.64,7.16)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5.36(4.25,6.56)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-0.04(-0.12,0.04)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 Africa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1207.91(969.04,1465.07)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1290.10(1036.03,1568.15)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0.32(0.19,0.45)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5.24(4.21,6.36)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5.29(4.25,6.43)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0.03(0.01,0.05)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 Sudan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316.17(252.57,387.42)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455.66(364.00,558.34)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1.44(1.06,1.82)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5.40(4.31,6.61)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5.40(4.31,6.61)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0.14(0.04,0.23)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Spain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472.56(377.29,580.67)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443.36(353.97,544.79)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0.50(0.07,0.94)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5.12(4.09,6.29)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5.18(4.14,6.36)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0.06(0.04,0.07)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Sri Lanka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313.68(246.96,383.73)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257.07(202.39,314.48)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-0.37(-0.60,-0.14)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3.73(2.94,4.57)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3.70(2.91,4.53)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-0.01(-0.02,-0.01)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Sudan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939.81(743.54,1153.22)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1075.01(850.50,1319.12)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0.28(0.08,0.49)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4.24(3.35,5.20)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3.94(3.11,4.83)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-0.29(-0.31,-0.27)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Suriname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9.99(7.96,12.23)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9.50(7.57,11.63)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0.17(0.02,0.31)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4.64(3.70,5.68)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4.49(3.58,5.50)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-0.12(-0.15,-0.10)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Sweden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200.48(161.81,240.99)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197.36(162.91,238.90)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0.48(0.10,0.86)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6.88(5.55,8.27)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7.13(5.88,8.63)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0.10(0.06,0.15)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Switzerland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100.60(80.72,123.66)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103.63(83.15,127.38)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0.11(-0.18,0.41)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5.15(4.13,6.33)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5.00(4.01,6.15)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-0.15(-0.17,-0.12)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Syrian Arab Republic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448.78(355.88,552.55)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201.21(159.56,247.74)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-2.66(-3.49,-1.81)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3.83(3.04,4.72)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3.71(2.94,4.56)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0.20(-0.01,0.40)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Taiwan (Province of China)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146.99(120.51,178.10)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78.20(64.12,94.76)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-2.24(-2.65,-1.83)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1.94(1.59,2.34)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1.91(1.57,2.32)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-0.02(-0.07,0.03)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Tajikistan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242.32(192.62,298.50)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295.28(234.73,363.75)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1.05(0.76,1.35)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5.07(4.03,6.25)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4.99(3.97,6.15)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-0.05(-0.07,-0.04)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Thailand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947.58(745.19,1159.61)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518.72(407.92,634.78)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-1.98(-2.11,-1.85)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3.82(3.01,4.68)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3.80(2.99,4.65)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0.01(-0.03,0.06)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Timor-Leste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34.35(27.08,42.10)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34.97(27.57,42.85)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-0.25(-0.37,-0.14)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4.08(3.22,5.00)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3.89(3.07,4.77)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-0.21(-0.22,-0.19)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Togo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200.85(160.47,246.30)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292.82(233.95,359.08)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1.51(1.30,1.73)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5.24(4.19,6.43)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5.29(4.22,6.48)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0.02(0.01,0.03)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Tokelau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0.05(0.04,0.06)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0.03(0.02,0.04)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-2.28(-2.66,-1.90)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3.50(2.77,4.31)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3.31(2.62,4.07)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-0.18(-0.27,-0.09)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Tonga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1.92(1.51,2.37)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1.72(1.35,2.12)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-0.23(-0.40,-0.06)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3.19(2.50,3.94)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3.18(2.50,3.93)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-0.01(-0.03,0.01)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Trinidad and Tobago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24.12(19.18,29.45)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15.76(12.53,19.24)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-0.82(-1.05,-0.59)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4.35(3.46,5.31)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4.35(3.46,5.32)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Tunisia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207.78(163.98,255.36)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144.15(113.77,177.16)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-1.05(-1.15,-0.95)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3.79(2.99,4.65)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3.73(2.95,4.59)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-0.08(-0.11,-0.06)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Turkey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1463.36(1163.82,1795.01)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851.34(677.08,1044.29)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-2.35(-2.57,-2.13)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3.82(3.04,4.68)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3.73(2.96,4.57)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-0.11(-0.15,-0.07)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Turkmenistan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157.87(126.05,191.72)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132.10(105.48,160.42)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-0.22(-0.60,0.15)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5.14(4.10,6.24)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5.07(4.05,6.16)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-0.06(-0.08,-0.05)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Tuvalu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0.23(0.18,0.28)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0.16(0.13,0.20)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-1.14(-1.36,-0.92)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3.45(2.71,4.26)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3.28(2.57,4.04)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-0.16(-0.21,-0.11)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Uganda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1209.70(960.17,1477.34)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2053.66(1630.04,2508.02)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1.75(1.57,1.93)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5.54(4.40,6.77)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5.51(4.38,6.73)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-0.01(-0.03,0.00)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Ukraine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837.63(678.55,1016.22)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505.71(409.49,613.56)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-0.67(-1.12,-0.21)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5.44(4.41,6.60)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5.59(4.53,6.78)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0.05(0.02,0.08)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Arab Emirates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40.09(31.80,49.48)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48.42(38.41,59.76)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2.11(1.36,2.88)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3.71(2.94,4.58)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3.68(2.92,4.55)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0.02(-0.05,0.10)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Kingdom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999.90(802.50,1209.98)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979.33(786.04,1186.22)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0.22(0.00,0.44)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5.35(4.29,6.47)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5.31(4.26,6.43)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-0.01(-0.02,0.00)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Republic of Tanzania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1555.22(1230.76,1902.28)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2629.57(2080.97,3216.38)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1.83(1.72,1.94)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5.42(4.29,6.63)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5.38(4.26,6.58)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-0.03(-0.04,-0.02)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States of America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5047.25(4139.01,6088.35)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5549.12(4561.23,6711.60)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0.60(0.46,0.74)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5.16(4.23,6.23)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6.19(5.09,7.49)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0.73(0.62,0.83)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States Virgin Islands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2.32(1.83,2.84)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1.30(1.02,1.59)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-2.04(-2.13,-1.96)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4.37(3.43,5.34)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4.38(3.45,5.35)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0.01(-0.02,0.04)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Uruguay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67.77(54.03,83.20)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56.74(45.23,69.66)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-0.73(-0.85,-0.62)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5.22(4.16,6.41)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5.30(4.23,6.51)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0.09(0.07,0.11)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Uzbekistan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841.40(668.67,1032.21)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825.93(656.37,1013.23)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0.29(0.01,0.58)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5.01(3.98,6.15)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5.01(3.98,6.15)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-0.02(-0.03,-0.01)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Vanuatu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4.43(3.52,5.45)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5.87(4.67,7.22)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0.94(0.88,0.99)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3.36(2.67,4.13)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3.28(2.61,4.04)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-0.10(-0.12,-0.09)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Venezuela (Bolivarian Republic of)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540.69(431.28,670.01)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461.65(368.23,572.05)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0.14(-0.17,0.46)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4.04(3.22,5.01)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4.18(3.33,5.18)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0.15(0.07,0.24)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Viet Nam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1585.82(1250.83,1946.22)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1164.36(918.40,1428.97)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-0.69(-0.84,-0.53)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3.71(2.93,4.56)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3.78(2.98,4.63)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0.05(0.02,0.08)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Yemen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607.15(484.07,740.89)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845.85(674.39,1032.17)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1.32(1.02,1.62)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3.86(3.08,4.71)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3.88(3.09,4.73)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-0.03(-0.05,0.00)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Zambia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496.67(395.97,608.47)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779.44(621.40,954.88)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1.58(1.54,1.63)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5.46(4.35,6.69)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5.35(4.26,6.55)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-0.08(-0.09,-0.07)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Zimbabwe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483.09(386.64,594.09)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555.30(444.43,682.89)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0.62(0.55,0.70)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5.32(4.26,6.55)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5.28(4.22,6.49)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-0.05(-0.06,-0.04)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Afghanistan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1445.47(1176.21,1743.93)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4104.48(3339.92,4951.97)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2.62(2.25,3.00)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11.29(9.19,13.63)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11.17(9.09,13.48)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0.16(0.03,0.30)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Albania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316.03(259.12,377.86)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134.25(110.08,160.52)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-3.31(-3.65,-2.97)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14.79(12.13,17.68)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15.31(12.56,18.31)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0.17(0.07,0.28)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Algeria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2082.23(1702.31,2500.59)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2399.83(1961.96,2882.01)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0.96(0.75,1.17)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11.00(8.99,13.21)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11.14(9.11,13.38)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-0.05(-0.09,0.00)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American Samoa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4.90(4.00,5.98)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2.99(2.44,3.65)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-2.22(-2.42,-2.03)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11.67(9.52,14.24)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11.46(9.35,13.99)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-0.07(-0.08,-0.07)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Andorra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3.43(2.81,4.11)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3.44(2.82,4.13)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-0.33(-0.77,0.12)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25.86(21.21,31.05)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30.12(24.70,36.15)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0.68(0.53,0.83)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Angola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1776.86(1451.12,2138.52)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3811.80(3113.00,4587.65)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2.76(2.59,2.93)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14.30(11.68,17.21)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14.14(11.54,17.01)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-0.05(-0.06,-0.04)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Antigua and Barbuda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4.34(3.54,5.23)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3.19(2.61,3.85)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-1.39(-1.63,-1.16)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13.12(10.72,15.80)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13.16(10.75,15.85)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0.03(0.02,0.04)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Argentina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3207.42(2663.11,3846.71)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3293.76(2734.79,3950.25)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0.36(0.21,0.51)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18.96(15.75,22.74)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19.42(16.12,23.29)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0.12(0.09,0.15)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Armenia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283.51(232.21,341.81)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140.04(114.70,168.83)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-1.42(-1.91,-0.93)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15.05(12.33,18.15)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14.61(11.96,17.61)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-0.12(-0.15,-0.10)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Australia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1082.95(900.08,1290.87)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1316.09(1093.86,1568.77)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0.92(0.70,1.13)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17.09(14.20,20.37)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17.31(14.39,20.63)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0.08(0.06,0.10)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Austria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513.75(423.52,609.76)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485.55(400.27,576.29)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-0.31(-0.62,0.01)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22.36(18.43,26.54)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22.16(18.27,26.30)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-0.05(-0.06,-0.04)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Azerbaijan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723.79(594.95,869.91)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563.26(463.00,676.98)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0.09(-0.33,0.51)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15.36(12.62,18.46)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15.31(12.59,18.40)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0.08(0.00,0.15)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Bahamas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16.91(13.90,20.47)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13.03(10.71,15.78)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-1.50(-1.73,-1.28)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12.84(10.56,15.55)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12.93(10.63,15.66)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-0.02(-0.06,0.02)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Bahrain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37.22(30.21,44.96)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35.06(28.46,42.36)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0.39(0.09,0.69)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11.09(9.00,13.39)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11.05(8.97,13.34)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-0.04(-0.10,0.03)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Bangladesh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10057.81(8235.43,12091.20)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7076.20(5794.06,8506.80)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-1.25(-1.31,-1.20)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10.40(8.51,12.50)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10.73(8.79,12.90)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0.10(0.09,0.11)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Barbados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13.51(11.15,16.19)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9.19(7.58,11.01)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-1.25(-1.39,-1.12)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13.22(10.91,15.84)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13.09(10.80,15.69)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-0.04(-0.06,-0.02)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Belarus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506.11(418.08,603.76)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374.95(309.74,447.30)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0.13(-0.41,0.67)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14.55(12.02,17.35)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14.71(12.15,17.55)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0.04(0.03,0.05)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Belgium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691.37(573.50,827.61)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667.93(554.05,799.54)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0.16(-0.01,0.32)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22.38(18.56,26.79)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22.08(18.31,26.43)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-0.06(-0.07,-0.05)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Belize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18.87(15.44,22.73)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24.35(19.92,29.32)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0.98(0.88,1.08)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13.13(10.74,15.82)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13.00(10.63,15.65)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-0.04(-0.06,-0.02)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Benin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819.88(671.00,986.07)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1747.56(1430.21,2101.78)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2.78(2.71,2.85)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14.03(11.48,16.88)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14.19(11.61,17.06)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0.03(0.03,0.04)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Bermuda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2.88(2.36,3.47)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1.65(1.35,1.99)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-1.87(-2.17,-1.58)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13.33(10.92,16.06)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13.30(10.90,16.03)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0.01(0.00,0.03)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Bhutan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61.29(49.92,74.18)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36.89(30.05,44.65)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-1.31(-1.44,-1.18)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11.32(9.22,13.70)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11.21(9.13,13.57)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-0.07(-0.13,-0.02)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Bolivia (Plurinational State of)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784.34(644.60,948.79)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1043.79(857.82,1262.65)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1.14(1.03,1.26)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13.16(10.81,15.92)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13.24(10.88,16.02)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0.04(0.02,0.07)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Bosnia and Herzegovina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232.82(190.09,277.05)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92.83(75.79,110.46)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-2.52(-2.80,-2.24)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13.88(11.33,16.52)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14.00(11.43,16.66)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-0.09(-0.19,0.02)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Botswana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138.39(113.57,165.92)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165.18(135.57,198.05)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0.65(0.56,0.73)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13.98(11.47,16.76)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14.09(11.56,16.89)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0.01(0.00,0.02)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Brazil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11594.50(9624.07,13768.48)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10555.66(8776.91,12536.02)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-0.10(-0.25,0.05)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13.78(11.44,16.36)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13.90(11.56,16.51)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0.05(0.02,0.08)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Brunei Darussalam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37.97(31.34,45.52)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35.87(29.60,43.00)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-0.46(-0.59,-0.33)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21.73(17.93,26.05)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22.60(18.65,27.09)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0.14(0.12,0.17)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Bulgaria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349.31(287.40,416.75)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211.44(173.97,252.27)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-0.82(-1.20,-0.45)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14.38(11.83,17.16)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14.26(11.74,17.02)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-0.02(-0.06,0.02)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Burkina Faso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1578.51(1295.13,1893.76)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3235.53(2654.67,3881.70)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2.55(2.52,2.58)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14.05(11.53,16.86)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14.11(11.57,16.92)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0.01(0.00,0.01)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Burundi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923.55(758.52,1115.46)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1621.08(1331.42,1957.94)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2.39(2.12,2.66)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14.43(11.85,17.42)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14.37(11.80,17.36)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-0.06(-0.13,0.02)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Cabo Verde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40.13(32.96,48.07)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37.19(30.54,44.54)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-0.22(-0.43,-0.02)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13.96(11.46,16.72)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14.20(11.66,17.01)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0.08(0.03,0.12)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Cambodia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1333.80(1089.30,1624.68)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1110.58(906.99,1352.77)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-0.60(-0.78,-0.42)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12.40(10.13,15.10)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12.37(10.10,15.06)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-0.03(-0.05,-0.01)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Cameroon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1604.38(1309.44,1924.53)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3115.28(2542.58,3736.92)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2.59(2.31,2.88)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14.10(11.51,16.92)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14.16(11.56,16.99)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0.03(0.02,0.04)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Canada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2365.52(2038.14,2738.38)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2222.15(1912.40,2548.59)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0.07(-0.20,0.35)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23.64(20.37,27.37)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24.00(20.65,27.52)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0.05(0.03,0.07)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African Republic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437.97(358.10,526.13)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677.43(553.89,813.80)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1.53(1.35,1.71)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14.29(11.68,17.16)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14.15(11.57,17.00)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0.03(0.00,0.06)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Chad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1110.08(901.96,1334.99)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2724.08(2213.38,3276.02)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3.13(3.12,3.14)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14.30(11.62,17.19)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14.13(11.48,17.00)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-0.05(-0.06,-0.03)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Chile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1365.92(1139.66,1620.52)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1072.78(895.07,1272.74)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-0.66(-0.84,-0.49)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18.72(15.61,22.20)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19.34(16.13,22.94)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0.06(0.00,0.12)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China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88839.05(73167.73,106332.42)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57344.55(47466.13,68417.75)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-1.34(-1.82,-0.85)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14.53(11.97,17.39)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14.86(12.30,17.73)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-0.01(-0.09,0.06)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Colombia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2964.86(2414.65,3534.16)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2543.21(2071.25,3031.55)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-0.73(-0.85,-0.61)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12.97(10.56,15.46)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13.05(10.63,15.56)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0.03(0.00,0.05)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Comoros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70.86(58.37,85.02)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58.60(48.27,70.31)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-0.80(-0.92,-0.68)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14.71(12.12,17.65)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14.54(11.98,17.45)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-0.05(-0.07,-0.04)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Congo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346.84(283.77,416.16)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494.14(404.28,592.91)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1.57(1.31,1.84)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14.42(11.79,17.30)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14.27(11.67,17.12)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-0.04(-0.05,-0.03)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Cook Islands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1.37(1.12,1.65)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0.79(0.64,0.95)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-2.09(-2.22,-1.95)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11.52(9.37,13.81)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11.65(9.47,13.97)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0.00(-0.03,0.03)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Costa Rica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253.85(207.15,307.79)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208.37(170.04,252.65)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-0.57(-0.66,-0.48)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12.76(10.41,15.47)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12.80(10.45,15.52)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0.03(0.02,0.05)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Croatia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191.22(155.59,228.93)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125.06(101.76,149.72)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-1.09(-1.32,-0.86)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13.84(11.26,16.57)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14.16(11.52,16.96)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0.13(0.10,0.16)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Cuba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591.22(483.11,711.08)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341.82(279.32,411.12)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-1.44(-1.69,-1.18)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13.20(10.79,15.88)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13.18(10.77,15.85)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-0.01(-0.04,0.01)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Cyprus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80.87(66.97,96.67)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84.05(69.60,100.47)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0.43(0.00,0.86)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23.73(19.65,28.37)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22.27(18.44,26.62)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-0.21(-0.25,-0.17)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Czechia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454.43(372.01,548.22)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385.46(315.55,465.02)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0.34(-0.13,0.80)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14.39(11.78,17.36)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14.28(11.69,17.22)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-0.01(-0.03,0.01)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Côte d'Ivoire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1984.03(1632.98,2387.89)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3076.65(2532.27,3702.92)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1.47(1.28,1.66)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14.22(11.70,17.11)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14.25(11.73,17.15)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-0.01(-0.02,0.00)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People's Republic of Korea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2063.40(1673.23,2504.58)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934.46(757.77,1134.26)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-3.17(-3.35,-3.00)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11.62(9.42,14.11)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11.01(8.93,13.36)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-0.25(-0.31,-0.20)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Republic of the Congo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6508.56(5333.15,7699.23)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10048.94(8234.16,11887.29)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1.64(1.47,1.80)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14.30(11.72,16.91)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14.19(11.62,16.78)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-0.03(-0.03,-0.02)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Denmark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256.07(249.13,266.15)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251.49(244.82,262.10)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-0.52(-0.68,-0.36)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16.30(15.86,16.94)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16.08(15.65,16.76)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-0.05(-0.07,-0.03)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Djibouti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77.79(63.59,92.66)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124.47(101.74,148.25)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2.17(1.85,2.48)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14.22(11.62,16.94)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14.58(11.92,17.37)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-0.05(-0.11,0.02)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Dominica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5.55(4.56,6.70)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2.66(2.19,3.21)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-2.75(-2.87,-2.63)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13.27(10.90,16.02)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13.07(10.74,15.78)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-0.08(-0.11,-0.05)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Dominican Republic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793.39(647.08,949.24)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744.05(606.84,890.21)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-0.40(-0.54,-0.26)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13.58(11.08,16.25)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13.31(10.85,15.92)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-0.08(-0.09,-0.07)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Ecuador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967.43(792.82,1167.44)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1115.00(913.76,1345.52)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0.39(0.35,0.44)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13.19(10.81,15.92)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13.02(10.67,15.71)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-0.07(-0.08,-0.06)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Egypt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5299.46(4295.85,6428.27)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5713.54(4631.51,6930.55)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0.74(0.56,0.92)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11.42(9.25,13.85)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10.96(8.88,13.29)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-0.16(-0.17,-0.14)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El Salvador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520.75(423.15,627.29)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355.10(288.55,427.75)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-1.64(-1.89,-1.38)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12.99(10.56,15.65)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12.82(10.42,15.45)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-0.05(-0.06,-0.04)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Equatorial Guinea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79.24(65.44,95.02)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132.04(109.05,158.34)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1.72(1.47,1.97)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14.13(11.67,16.94)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13.90(11.48,16.67)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-0.04(-0.06,-0.02)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Eritrea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476.32(388.08,570.08)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696.16(567.20,833.20)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1.36(1.13,1.58)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15.70(12.79,18.79)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14.36(11.70,17.19)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-0.02(-0.11,0.07)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Estonia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76.51(62.71,91.93)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48.41(39.68,58.17)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-0.34(-0.85,0.16)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14.44(11.84,17.35)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14.69(12.04,17.65)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0.03(-0.03,0.09)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Eswatini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110.44(89.79,132.71)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103.04(83.77,123.81)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-0.29(-0.48,-0.10)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14.30(11.63,17.19)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14.36(11.68,17.26)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0.00(-0.03,0.03)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Ethiopia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8726.23(7180.75,10462.62)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12976.74(10678.78,15554.90)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1.25(1.17,1.33)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14.27(11.75,17.11)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14.44(11.88,17.30)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Fiji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53.54(44.20,64.03)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49.64(40.98,59.36)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0.02(-0.10,0.13)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11.42(9.43,13.66)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11.48(9.48,13.73)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0.00(-0.02,0.02)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Finland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355.70(292.62,425.69)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269.43(221.64,322.44)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-0.71(-0.92,-0.50)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21.95(18.06,26.27)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21.82(17.95,26.11)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-0.04(-0.05,-0.03)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France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3407.14(2895.68,4081.61)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3269.32(2773.95,3860.47)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0.17(0.00,0.34)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18.08(15.37,21.66)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18.60(15.78,21.97)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0.13(0.10,0.15)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Gabon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138.25(112.34,167.01)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147.50(119.85,178.18)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0.11(0.04,0.19)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14.54(11.81,17.56)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14.26(11.59,17.22)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-0.07(-0.08,-0.07)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Gambia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172.70(142.22,207.52)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247.79(204.06,297.75)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1.09(0.92,1.27)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14.73(12.13,17.71)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14.30(11.77,17.18)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-0.16(-0.18,-0.14)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Georgia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288.80(239.61,345.81)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163.08(135.30,195.26)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-1.00(-1.44,-0.57)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13.99(11.60,16.75)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14.39(11.94,17.23)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0.13(0.11,0.15)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Germany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4869.07(3998.67,5832.36)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4075.96(3347.34,4882.34)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-0.65(-0.89,-0.41)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22.13(18.17,26.51)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21.59(17.73,25.86)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-0.19(-0.24,-0.15)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Ghana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2103.86(1730.73,2515.93)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2955.61(2431.42,3534.50)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1.32(1.21,1.42)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14.22(11.70,17.01)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14.17(11.66,16.94)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Greece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563.18(467.18,676.36)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474.06(393.26,569.33)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-0.25(-0.56,0.06)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21.88(18.15,26.27)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22.31(18.50,26.79)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0.13(0.11,0.16)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Greenland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6.21(5.11,7.41)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3.97(3.26,4.73)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-1.48(-1.72,-1.25)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21.36(17.56,25.49)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19.98(16.43,23.85)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-0.13(-0.27,0.01)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Grenada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6.29(5.14,7.57)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4.51(3.69,5.44)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-1.20(-1.40,-1.00)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13.05(10.67,15.71)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13.25(10.84,15.96)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0.04(0.03,0.05)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Guam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10.92(8.84,13.29)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9.33(7.56,11.35)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-0.91(-1.14,-0.67)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11.79(9.55,14.35)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11.53(9.34,14.03)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-0.10(-0.11,-0.08)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Guatemala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1070.24(881.45,1278.12)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1278.29(1052.79,1526.58)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0.56(0.52,0.60)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12.99(10.70,15.51)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12.74(10.49,15.22)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-0.05(-0.08,-0.01)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Guinea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1067.99(872.40,1279.64)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1647.78(1346.02,1974.32)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1.42(1.33,1.51)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13.82(11.29,16.56)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14.08(11.50,16.87)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-0.03(-0.07,0.01)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Guinea-Bissau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161.19(131.43,194.22)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216.51(176.55,260.89)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1.09(0.99,1.19)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14.11(11.50,17.00)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14.23(11.60,17.14)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0.02(0.00,0.03)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Guyana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73.52(59.86,88.71)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46.28(37.68,55.84)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-1.81(-2.04,-1.58)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13.58(11.06,16.38)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13.23(10.77,15.97)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-0.05(-0.09,-0.01)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Haiti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800.03(653.54,960.37)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1075.95(878.94,1291.60)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1.15(1.07,1.23)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13.37(10.92,16.05)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13.38(10.93,16.07)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0.00(-0.02,0.01)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Honduras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569.39(465.89,684.00)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734.67(601.13,882.55)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0.74(0.64,0.85)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12.93(10.58,15.54)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12.73(10.42,15.29)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-0.06(-0.08,-0.05)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Hungary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436.51(356.65,525.76)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291.05(237.80,350.56)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-1.01(-1.21,-0.81)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14.31(11.69,17.24)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14.27(11.66,17.19)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0.01(-0.01,0.03)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Iceland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25.25(20.81,29.92)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23.08(19.02,27.35)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-0.03(-0.25,0.19)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22.15(18.26,26.25)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22.08(18.20,26.17)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0.05(0.03,0.08)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India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67853.45(56188.10,81931.89)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61235.78(50714.86,73870.05)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-0.35(-0.46,-0.24)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10.40(8.61,12.55)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10.39(8.60,12.53)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-0.01(-0.02,-0.01)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Indonesia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14114.24(11714.28,16757.99)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11377.43(9400.09,13522.56)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-0.62(-0.82,-0.42)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12.03(9.98,14.28)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12.01(9.92,14.27)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0.00(0.00,0.00)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Iran (Islamic Republic of)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5750.69(4782.34,6861.54)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4564.38(3786.74,5402.21)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-0.16(-0.38,0.06)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13.10(10.89,15.63)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13.74(11.40,16.26)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0.03(-0.02,0.08)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Iraq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1968.14(1598.16,2354.65)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2564.02(2082.03,3067.55)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0.44(0.22,0.67)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11.41(9.26,13.65)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10.87(8.82,13.00)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-0.01(-0.08,0.06)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Ireland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309.50(255.46,369.91)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358.53(295.93,428.50)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1.23(0.86,1.60)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23.28(19.22,27.83)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24.03(19.84,28.72)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0.10(0.07,0.13)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Israel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511.41(424.33,612.37)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962.14(798.30,1152.08)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2.15(2.07,2.24)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19.89(16.51,23.82)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20.03(16.62,23.98)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0.02(0.00,0.03)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Italy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3135.92(2607.91,3712.48)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2438.55(2025.89,2898.79)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-0.57(-0.81,-0.31)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22.71(18.89,26.89)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22.20(18.44,26.39)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-0.11(-0.13,-0.09)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Jamaica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178.73(147.13,215.14)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115.64(95.20,139.20)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-1.57(-1.65,-1.49)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13.07(10.76,15.74)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13.12(10.80,15.80)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0.05(0.03,0.06)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Japan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7522.34(6286.11,8885.51)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5775.13(4844.06,6801.99)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-0.81(-0.92,-0.70)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24.72(20.66,29.20)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25.95(21.77,30.57)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0.18(0.16,0.20)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Jordan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373.15(305.33,451.56)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649.65(531.58,786.17)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2.08(1.80,2.36)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11.10(9.08,13.43)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10.73(8.78,12.98)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-0.21(-0.29,-0.14)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Kazakhstan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1244.83(1027.29,1496.34)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1236.87(1020.72,1486.76)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1.21(0.58,1.84)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14.27(11.77,17.15)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14.17(11.69,17.03)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-0.06(-0.08,-0.04)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Kenya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3540.94(2932.31,4198.09)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4713.62(3907.67,5601.90)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0.99(0.86,1.13)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14.58(12.08,17.29)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14.36(11.90,17.06)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-0.06(-0.08,-0.05)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Kiribati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7.35(6.04,8.82)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8.65(7.10,10.38)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0.78(0.67,0.89)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11.60(9.53,13.92)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11.49(9.44,13.79)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-0.03(-0.03,-0.02)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Kuwait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107.15(87.54,129.72)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164.88(134.71,199.62)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1.99(1.81,2.17)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11.44(9.35,13.85)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10.88(8.89,13.18)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-0.01(-0.08,0.07)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Kyrgyzstan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433.15(353.15,517.55)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507.85(414.05,606.81)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1.37(0.89,1.85)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13.99(11.41,16.72)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14.10(11.50,16.85)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0.07(0.04,0.09)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Lao People's Democratic Republic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498.54(411.05,604.90)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523.03(431.25,634.62)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-0.06(-0.17,0.06)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12.24(10.09,14.85)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12.47(10.28,15.13)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0.09(0.07,0.12)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Latvia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132.44(108.81,158.25)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70.42(57.85,84.14)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-0.98(-1.58,-0.38)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14.70(12.08,17.57)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14.74(12.11,17.62)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0.02(-0.03,0.08)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Lebanon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317.73(261.61,385.71)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300.03(247.03,364.22)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0.23(-0.02,0.49)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11.75(9.67,14.26)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11.53(9.50,14.00)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-0.12(-0.22,-0.02)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Lesotho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215.54(174.65,259.85)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161.19(130.61,194.32)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-1.19(-1.27,-1.11)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14.68(11.89,17.70)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14.37(11.64,17.32)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-0.12(-0.14,-0.09)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Liberia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307.77(252.99,369.06)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470.10(386.42,563.72)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1.60(1.21,1.99)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15.62(12.84,18.74)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14.23(11.70,17.07)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-0.02(-0.15,0.11)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Libya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417.86(343.70,503.69)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218.29(179.55,263.13)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-2.13(-2.25,-2.01)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11.46(9.43,13.81)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10.85(8.92,13.08)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-0.19(-0.27,-0.11)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Lithuania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205.65(169.81,246.51)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100.13(82.68,120.02)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-1.78(-2.24,-1.33)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14.87(12.28,17.83)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14.98(12.37,17.95)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0.07(0.02,0.12)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Luxembourg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26.92(22.21,32.25)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35.65(29.41,42.70)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0.62(0.49,0.75)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22.07(18.21,26.43)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21.95(18.11,26.29)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-0.06(-0.09,-0.03)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Madagascar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1889.92(1549.96,2273.64)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3013.84(2471.71,3625.75)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1.60(1.48,1.72)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14.52(11.90,17.46)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14.41(11.82,17.34)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-0.02(-0.03,-0.01)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Malawi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1631.22(1332.87,1958.34)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1886.16(1541.19,2264.40)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0.36(0.23,0.48)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14.48(11.83,17.38)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14.27(11.66,17.13)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-0.19(-0.25,-0.12)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Malaysia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1496.22(1214.30,1797.69)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1637.59(1329.04,1967.56)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-0.16(-0.34,0.02)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12.16(9.87,14.61)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12.16(9.87,14.61)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0.01(-0.01,0.03)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Maldives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26.52(21.60,32.07)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25.69(20.92,31.06)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0.30(-0.02,0.61)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12.36(10.06,14.94)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12.33(10.04,14.91)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0.02(0.00,0.04)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1572.98(1295.40,1880.55)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3328.49(2741.10,3979.30)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2.72(2.64,2.80)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14.45(11.90,17.27)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14.09(11.60,16.84)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-0.07(-0.10,-0.04)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Malta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30.51(25.01,36.33)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23.69(19.42,28.21)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-0.71(-1.07,-0.35)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22.02(18.05,26.22)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22.28(18.27,26.53)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0.04(0.02,0.07)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Marshall Islands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4.31(3.54,5.18)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3.55(2.92,4.27)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-0.59(-0.77,-0.42)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11.45(9.43,13.78)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11.61(9.56,13.97)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0.05(0.02,0.07)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Mauritania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312.59(255.41,378.19)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375.54(306.85,454.35)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0.68(0.54,0.82)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14.28(11.67,17.28)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14.03(11.47,16.98)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-0.07(-0.09,-0.06)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Mauritius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66.27(54.27,79.50)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38.27(31.34,45.90)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-2.25(-2.43,-2.06)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12.09(9.90,14.51)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12.19(9.98,14.62)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0.02(0.01,0.04)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Mexico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8603.87(7148.18,10217.79)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7246.32(6014.92,8626.05)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-0.68(-0.75,-0.60)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14.26(11.85,16.94)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14.12(11.72,16.81)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-0.04(-0.05,-0.04)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Micronesia (Federated States of)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9.98(8.16,12.06)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5.52(4.51,6.67)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-2.22(-2.30,-2.15)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11.59(9.47,14.01)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11.45(9.36,13.84)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-0.05(-0.05,-0.04)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Monaco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1.74(1.44,2.07)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1.54(1.27,1.83)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-0.52(-0.63,-0.41)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26.22(21.70,31.21)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20.30(16.80,24.16)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-0.90(-0.98,-0.83)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Mongolia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260.70(212.17,314.42)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291.05(236.87,351.02)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1.28(0.75,1.81)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14.62(11.89,17.63)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14.80(12.05,17.85)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0.02(-0.05,0.08)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Montenegro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34.29(28.09,41.26)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23.64(19.37,28.44)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-1.19(-1.22,-1.17)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13.82(11.32,16.63)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14.12(11.57,16.99)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0.06(0.05,0.08)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Morocco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2173.32(1795.87,2601.42)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1642.23(1357.02,1965.72)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-0.89(-1.14,-0.63)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11.22(9.27,13.43)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11.12(9.19,13.31)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-0.06(-0.08,-0.04)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Mozambique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2101.20(1726.84,2515.29)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3915.76(3218.10,4687.45)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2.03(1.84,2.22)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14.82(12.18,17.74)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14.40(11.83,17.23)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-0.02(-0.08,0.04)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Myanmar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4055.09(3309.40,4905.79)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3188.62(2602.26,3857.55)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-0.83(-0.86,-0.80)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12.48(10.19,15.10)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12.44(10.15,15.04)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-0.01(-0.02,0.01)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Namibia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163.90(133.52,197.14)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213.20(173.68,256.44)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0.88(0.81,0.95)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14.02(11.42,16.87)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14.19(11.56,17.07)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0.05(0.03,0.06)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Nauru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1.24(1.01,1.50)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0.86(0.70,1.04)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-1.47(-1.57,-1.38)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12.05(9.83,14.56)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11.68(9.53,14.11)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-0.14(-0.16,-0.12)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Nepal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2217.73(1810.35,2674.79)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1655.45(1351.36,1996.63)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-1.29(-1.39,-1.18)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11.08(9.05,13.37)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10.92(8.91,13.17)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-0.07(-0.08,-0.07)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Netherlands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1200.41(980.50,1439.92)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1076.46(879.26,1291.24)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-0.57(-0.73,-0.42)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24.66(20.14,29.58)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24.39(19.92,29.25)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-0.02(-0.04,-0.01)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New Zealand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256.90(212.08,305.01)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255.26(210.71,303.15)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0.20(0.04,0.37)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17.43(14.39,20.70)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17.42(14.38,20.69)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0.03(0.00,0.05)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Nicaragua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451.47(371.19,543.09)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409.50(336.68,492.59)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-0.17(-0.30,-0.04)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12.85(10.56,15.45)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12.76(10.49,15.35)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-0.02(-0.03,-0.01)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Niger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1536.63(1274.83,1846.59)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3942.73(3270.99,4738.01)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3.18(3.10,3.25)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14.09(11.69,16.93)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14.03(11.64,16.86)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-0.03(-0.04,-0.02)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Nigeria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14914.36(12431.09,17664.84)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26399.56(21934.84,31485.51)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1.93(1.76,2.10)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14.87(12.40,17.62)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14.35(11.92,17.11)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-0.14(-0.15,-0.13)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Niue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0.16(0.13,0.19)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0.07(0.06,0.09)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-3.03(-3.39,-2.67)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11.52(9.34,13.86)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11.47(9.30,13.80)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-0.15(-0.23,-0.07)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 Macedonia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126.10(102.66,151.48)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79.20(64.48,95.14)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-1.47(-1.76,-1.18)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14.45(11.77,17.36)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14.33(11.67,17.22)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-0.03(-0.12,0.07)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Northern Mariana Islands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3.67(2.99,4.44)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1.44(1.18,1.75)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-4.37(-5.67,-3.06)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11.59(9.45,14.04)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11.90(9.71,14.42)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0.09(0.00,0.18)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Norway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284.80(237.15,339.97)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268.64(222.44,318.11)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-0.14(-0.25,-0.04)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19.13(15.93,22.84)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18.87(15.63,22.35)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-0.06(-0.09,-0.04)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Oman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171.13(139.31,206.11)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200.17(162.95,241.09)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0.86(0.60,1.12)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10.54(8.58,12.69)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10.49(8.54,12.63)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-0.07(-0.13,0.00)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Pakistan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13205.86(10819.98,15793.38)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18213.24(14927.26,21652.65)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1.05(0.88,1.23)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11.09(9.08,13.26)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11.00(9.01,13.07)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-0.04(-0.05,-0.04)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Palau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1.06(0.86,1.28)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0.54(0.44,0.65)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-2.61(-3.00,-2.22)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11.64(9.49,14.09)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11.61(9.46,14.04)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-0.05(-0.09,-0.01)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Palestine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259.99(211.98,314.16)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339.59(276.88,410.34)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0.95(0.61,1.29)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11.09(9.04,13.40)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11.01(8.98,13.30)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-0.03(-0.04,-0.01)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Panama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185.50(151.03,223.18)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239.57(195.05,288.23)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0.94(0.82,1.05)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12.78(10.41,15.38)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12.72(10.36,15.30)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-0.03(-0.05,-0.01)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Papua New Guinea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426.23(347.94,517.38)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946.01(772.24,1148.32)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2.80(2.73,2.86)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11.56(9.43,14.03)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11.66(9.52,14.15)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0.04(0.02,0.06)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Paraguay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423.40(347.95,510.66)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419.22(344.51,505.62)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0.08(0.03,0.14)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13.42(11.03,16.18)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13.41(11.02,16.17)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0.00(0.00,0.01)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Peru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2171.14(1784.55,2610.43)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2082.25(1711.50,2503.56)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-0.12(-0.17,-0.07)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13.41(11.02,16.12)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13.29(10.92,15.98)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-0.08(-0.13,-0.04)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Philippines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6396.00(5312.25,7606.70)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8170.21(6789.79,9720.74)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0.87(0.80,0.93)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12.47(10.36,14.83)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12.43(10.33,14.78)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0.00(-0.01,0.01)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Poland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1918.62(1578.46,2268.63)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1312.46(1078.56,1549.88)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-0.70(-1.07,-0.33)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14.51(11.94,17.15)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14.63(12.03,17.28)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-0.01(-0.04,0.01)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Portugal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636.02(526.01,756.42)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434.18(359.08,516.37)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-1.32(-1.56,-1.07)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22.46(18.58,26.71)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22.11(18.29,26.30)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-0.07(-0.08,-0.05)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Puerto Rico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212.17(174.58,256.62)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82.60(67.97,99.91)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-3.32(-3.68,-2.96)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13.16(10.83,15.92)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13.23(10.89,16.00)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0.03(0.00,0.06)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Qatar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28.62(23.44,34.34)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72.13(59.09,86.56)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4.30(3.78,4.83)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11.07(9.07,13.29)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10.76(8.81,12.91)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-0.12(-0.15,-0.09)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Republic of Korea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3762.40(3088.50,4495.18)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2132.79(1750.78,2548.19)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-2.15(-2.35,-1.94)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21.85(17.94,26.11)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21.09(17.31,25.19)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-0.02(-0.10,0.07)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Republic of Moldova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279.90(228.89,338.36)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117.34(95.96,141.85)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-2.26(-2.58,-1.93)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14.75(12.06,17.83)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14.73(12.04,17.80)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-0.02(-0.02,-0.01)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Romania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1010.97(830.87,1200.87)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608.08(499.76,722.31)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-1.22(-1.40,-1.04)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13.83(11.37,16.43)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14.14(11.62,16.80)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0.03(0.00,0.06)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Russian Federation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6945.71(5732.83,8239.21)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6091.60(5019.95,7221.42)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1.15(0.62,1.69)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14.59(12.04,17.31)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14.76(12.17,17.50)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0.05(0.03,0.06)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Rwanda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1107.33(911.89,1328.57)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1223.59(1007.62,1468.06)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0.87(0.49,1.24)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14.40(11.85,17.27)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14.33(11.80,17.19)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-0.09(-0.34,0.16)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Kitts and Nevis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2.89(2.38,3.48)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2.24(1.85,2.70)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-0.75(-0.84,-0.67)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13.09(10.80,15.76)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13.10(10.80,15.77)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Lucia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12.22(10.04,14.71)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5.70(4.68,6.86)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-2.70(-2.74,-2.66)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13.29(10.92,16.00)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13.12(10.77,15.79)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-0.04(-0.05,-0.03)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Vincent and the Grenadines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8.55(6.98,10.32)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4.86(3.97,5.87)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-1.98(-2.02,-1.94)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13.20(10.78,15.94)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13.17(10.75,15.90)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-0.01(-0.02,-0.01)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Samoa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8.93(7.31,10.74)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10.12(8.28,12.16)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0.52(0.27,0.77)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10.50(8.59,12.62)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10.57(8.65,12.70)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0.05(0.04,0.06)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San Marino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1.46(1.20,1.74)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1.72(1.42,2.06)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0.42(0.19,0.65)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21.48(17.67,25.69)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22.05(18.14,26.37)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0.09(0.09,0.09)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Sao Tome and Principe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16.13(13.12,19.42)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16.02(13.03,19.28)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-0.11(-0.35,0.12)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14.23(11.57,17.13)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14.02(11.40,16.88)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-0.08(-0.10,-0.07)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Saudi Arabia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1456.73(1191.02,1765.05)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1232.25(1007.49,1493.06)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-0.63(-0.67,-0.59)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11.13(9.10,13.48)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10.95(8.95,13.27)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-0.08(-0.09,-0.07)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Senegal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1187.46(963.13,1424.14)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1608.60(1304.71,1929.21)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1.17(1.05,1.30)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14.26(11.57,17.10)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14.23(11.54,17.06)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-0.01(-0.01,0.00)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Serbia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485.49(396.75,583.20)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282.54(230.90,339.41)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-1.88(-2.16,-1.61)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15.68(12.81,18.83)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13.84(11.31,16.63)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-0.49(-0.59,-0.39)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Seychelles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5.12(4.22,6.14)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4.48(3.69,5.37)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-0.29(-0.37,-0.20)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12.42(10.23,14.88)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12.31(10.14,14.75)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-0.04(-0.04,-0.04)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Sierra Leone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569.36(467.39,683.48)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965.17(792.31,1158.62)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2.24(2.00,2.48)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14.83(12.18,17.81)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14.22(11.67,17.07)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-0.09(-0.17,-0.01)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Singapore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304.88(252.34,365.82)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314.78(260.53,377.69)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0.12(-0.15,0.38)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23.67(19.59,28.40)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22.24(18.40,26.68)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-0.09(-0.25,0.06)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Slovakia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277.05(226.64,333.59)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195.89(160.25,235.87)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-0.62(-1.03,-0.22)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14.32(11.72,17.25)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14.26(11.66,17.17)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0.01(-0.01,0.03)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Slovenia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78.14(63.39,93.99)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66.80(54.19,80.35)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0.28(-0.05,0.62)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14.24(11.55,17.12)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14.30(11.60,17.20)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0.02(0.01,0.03)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Solomon Islands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41.86(34.37,50.69)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60.48(49.66,73.23)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1.15(0.92,1.39)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11.81(9.70,14.30)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11.68(9.59,14.15)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-0.06(-0.08,-0.04)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Somalia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1181.87(972.14,1419.62)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3062.18(2518.78,3678.19)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3.30(3.10,3.50)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15.52(12.77,18.64)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14.32(11.78,17.20)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-0.02(-0.10,0.06)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 Africa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3329.91(2752.62,3979.81)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3561.54(2950.02,4274.31)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0.32(0.19,0.45)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14.10(11.66,16.85)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14.24(11.79,17.08)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0.03(0.01,0.05)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 Sudan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879.78(721.37,1062.87)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1270.48(1041.72,1534.88)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1.45(1.06,1.83)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14.29(11.72,17.27)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14.36(11.77,17.35)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0.16(0.06,0.26)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Spain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2242.05(1851.15,2679.27)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2086.27(1722.53,2493.11)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0.49(0.05,0.94)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22.81(18.83,27.25)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23.00(18.99,27.49)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0.05(0.03,0.06)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Sri Lanka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1113.68(906.29,1341.95)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922.22(750.49,1111.25)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-0.32(-0.55,-0.08)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12.75(10.37,15.36)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12.61(10.26,15.20)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-0.02(-0.02,-0.01)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Sudan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2857.98(2342.14,3459.55)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3255.62(2668.00,3940.89)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0.27(0.06,0.47)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11.70(9.59,14.16)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11.25(9.22,13.62)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-0.16(-0.18,-0.14)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Suriname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30.88(25.42,37.45)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29.36(24.16,35.60)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0.16(0.02,0.31)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14.05(11.56,17.03)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13.43(11.05,16.29)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-0.17(-0.20,-0.15)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Sweden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819.75(688.51,966.01)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780.10(658.03,918.72)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0.39(0.00,0.79)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26.66(22.39,31.42)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26.54(22.39,31.26)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-0.01(-0.03,0.02)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Switzerland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471.02(388.56,565.42)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489.01(403.40,587.02)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0.14(-0.14,0.43)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22.98(18.96,27.59)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22.31(18.40,26.78)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-0.15(-0.17,-0.12)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Syrian Arab Republic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1403.62(1151.69,1691.38)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630.06(516.97,759.22)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-2.65(-3.49,-1.81)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11.30(9.27,13.62)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10.93(8.97,13.17)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0.19(-0.01,0.40)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Taiwan (Province of China)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728.35(617.63,858.78)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384.01(325.64,452.78)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-2.29(-2.68,-1.89)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8.82(7.48,10.40)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8.73(7.40,10.29)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-0.01(-0.07,0.04)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Tajikistan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731.52(601.71,878.88)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894.17(735.49,1074.28)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1.06(0.77,1.35)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14.53(11.96,17.46)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14.24(11.71,17.11)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-0.08(-0.09,-0.06)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Thailand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3215.96(2637.74,3835.86)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1770.93(1452.52,2112.29)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-1.96(-2.09,-1.83)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12.33(10.12,14.71)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12.25(10.05,14.62)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0.01(-0.03,0.06)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Timor-Leste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114.95(93.57,137.60)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117.04(95.27,140.10)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-0.25(-0.37,-0.14)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13.23(10.77,15.83)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12.44(10.12,14.89)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-0.25(-0.27,-0.23)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Togo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562.94(460.39,679.14)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818.76(669.61,987.76)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1.50(1.29,1.72)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14.10(11.53,17.02)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14.21(11.62,17.14)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0.04(0.03,0.04)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Tokelau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0.18(0.15,0.21)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0.11(0.09,0.13)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-2.26(-2.64,-1.88)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12.12(9.89,14.55)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11.57(9.43,13.89)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-0.21(-0.32,-0.10)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Tonga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7.17(5.83,8.68)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6.45(5.25,7.81)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-0.21(-0.38,-0.03)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11.09(9.03,13.44)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11.10(9.03,13.44)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0.00(-0.02,0.02)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Trinidad and Tobago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74.96(61.04,90.46)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49.60(40.39,59.86)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-0.77(-1.00,-0.53)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13.14(10.70,15.85)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13.14(10.70,15.85)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-0.01(-0.01,0.00)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Tunisia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657.53(537.84,794.39)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457.09(373.89,552.24)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-1.04(-1.14,-0.94)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11.19(9.16,13.52)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11.00(9.00,13.29)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-0.10(-0.12,-0.08)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Turkey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4570.59(3710.92,5570.63)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2662.72(2161.90,3245.33)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-2.35(-2.58,-2.13)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11.27(9.15,13.74)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11.03(8.95,13.44)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-0.11(-0.15,-0.07)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Turkmenistan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470.35(385.56,563.23)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399.22(327.25,478.04)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-0.17(-0.54,0.20)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14.68(12.03,17.58)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14.44(11.84,17.29)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-0.08(-0.10,-0.06)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Tuvalu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0.84(0.68,1.01)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0.61(0.49,0.73)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-1.12(-1.34,-0.90)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11.79(9.59,14.16)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11.25(9.15,13.51)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-0.16(-0.20,-0.11)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Uganda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3304.06(2703.24,3971.47)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5608.15(4588.36,6740.98)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1.75(1.57,1.93)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14.79(12.10,17.78)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14.68(12.01,17.64)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-0.03(-0.03,-0.02)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Ukraine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2355.32(1942.34,2846.06)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1429.48(1178.47,1726.32)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-0.65(-1.10,-0.19)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14.46(11.93,17.48)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14.81(12.21,17.88)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0.04(0.00,0.07)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Arab Emirates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126.47(103.45,152.23)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152.90(125.07,184.05)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2.12(1.36,2.88)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11.07(9.06,13.33)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11.02(9.02,13.27)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0.04(-0.03,0.12)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Kingdom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5878.30(4921.58,6912.58)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5815.55(4861.87,6856.72)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0.25(0.03,0.47)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29.92(25.05,35.18)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29.95(25.04,35.31)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0.01(0.01,0.02)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Republic of Tanzania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4286.98(3526.59,5144.14)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7223.54(5942.30,8667.85)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1.82(1.71,1.92)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14.57(11.99,17.48)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14.50(11.93,17.40)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-0.02(-0.03,-0.01)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States of America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21883.48(18356.90,25744.12)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24793.14(20668.43,29072.21)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0.78(0.62,0.94)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21.34(17.90,25.10)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26.39(22.00,30.95)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0.91(0.76,1.06)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States Virgin Islands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7.34(6.02,8.88)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4.10(3.36,4.96)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-2.05(-2.13,-1.96)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13.35(10.95,16.15)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13.32(10.93,16.11)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-0.01(-0.03,0.02)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Uruguay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260.29(215.06,307.77)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219.89(181.68,260.00)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-0.69(-0.80,-0.57)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19.30(15.95,22.82)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19.54(16.15,23.11)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0.07(0.05,0.09)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Uzbekistan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2480.79(2024.06,2994.07)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2534.10(2067.55,3058.40)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0.44(0.16,0.72)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14.25(11.63,17.20)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14.23(11.61,17.18)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-0.02(-0.03,-0.02)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Vanuatu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16.42(13.28,19.95)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21.68(17.54,26.34)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0.92(0.86,0.98)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11.62(9.40,14.12)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11.37(9.20,13.81)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-0.10(-0.12,-0.09)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Venezuela (Bolivarian Republic of)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1661.62(1365.23,2003.63)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1421.96(1168.32,1714.64)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0.11(-0.20,0.43)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11.82(9.71,14.25)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12.19(10.01,14.69)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0.15(0.06,0.24)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Viet Nam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5427.88(4434.82,6537.43)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4087.27(3339.48,4922.77)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-0.55(-0.73,-0.37)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12.10(9.89,14.57)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12.31(10.06,14.83)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0.05(0.02,0.08)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Yemen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1847.05(1524.18,2244.32)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2567.66(2118.82,3119.92)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1.31(1.01,1.61)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11.12(9.18,13.52)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11.20(9.24,13.61)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-0.02(-0.05,0.00)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Zambia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1356.02(1115.61,1628.54)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2129.38(1751.87,2557.34)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1.58(1.54,1.63)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14.70(12.09,17.65)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14.40(11.84,17.29)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-0.07(-0.08,-0.06)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Zimbabwe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1334.69(1092.47,1599.89)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1532.67(1254.52,1837.21)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0.62(0.54,0.69)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14.44(11.82,17.31)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14.28(11.69,17.12)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-0.06(-0.07,-0.05)</w:t>
            </w:r>
          </w:p>
        </w:tc>
      </w:tr>
    </w:tbl>
    <w:p>
      <w:pPr>
        <w:rPr>
          <w:szCs w:val="24"/>
        </w:rPr>
      </w:pPr>
    </w:p>
    <w:p>
      <w:pPr>
        <w:rPr>
          <w:szCs w:val="24"/>
        </w:rPr>
        <w:sectPr>
          <w:pgSz w:w="15840" w:h="12240" w:orient="landscape"/>
          <w:pgMar w:top="1282" w:right="1138" w:bottom="1181" w:left="1138" w:header="720" w:footer="720" w:gutter="0"/>
          <w:cols w:space="720" w:num="1"/>
          <w:titlePg/>
          <w:docGrid w:linePitch="360" w:charSpace="0"/>
        </w:sectPr>
      </w:pPr>
    </w:p>
    <w:p>
      <w:pPr>
        <w:rPr>
          <w:szCs w:val="24"/>
        </w:rPr>
      </w:pPr>
      <w:bookmarkStart w:id="1" w:name="_Hlk155901822"/>
      <w:r>
        <w:rPr>
          <w:b/>
          <w:bCs/>
          <w:szCs w:val="24"/>
        </w:rPr>
        <w:t>Supplementary Table 4.</w:t>
      </w:r>
      <w:bookmarkEnd w:id="1"/>
      <w:r>
        <w:t xml:space="preserve"> </w:t>
      </w:r>
      <w:r>
        <w:rPr>
          <w:szCs w:val="24"/>
        </w:rPr>
        <w:t>The top three and the bottom three conuntries of autism spectrum disorder incidence and DALY.</w:t>
      </w:r>
    </w:p>
    <w:tbl>
      <w:tblPr>
        <w:tblStyle w:val="20"/>
        <w:tblW w:w="0" w:type="auto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925"/>
        <w:gridCol w:w="1417"/>
        <w:gridCol w:w="1559"/>
        <w:gridCol w:w="1701"/>
        <w:gridCol w:w="2127"/>
        <w:gridCol w:w="2126"/>
        <w:gridCol w:w="19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Measure</w:t>
            </w:r>
          </w:p>
        </w:tc>
        <w:tc>
          <w:tcPr>
            <w:tcW w:w="9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sex</w:t>
            </w:r>
          </w:p>
        </w:tc>
        <w:tc>
          <w:tcPr>
            <w:tcW w:w="4677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Top three countries</w:t>
            </w:r>
          </w:p>
        </w:tc>
        <w:tc>
          <w:tcPr>
            <w:tcW w:w="6193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Bottom three countries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2019 ASR (per 100,000 people)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Age-standardized DALY rate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Japan(115.04)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Sweden(118.71)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Kingdom(124.13)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Taiwan (Province of China)(39.30)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People's Republic of Korea(45.44)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Libya(48.68)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Singapore(43.44)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Japan(47.08)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Sweden(48.94)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Taiwan (Province of China)(13.57)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People's Republic of Korea(17.12)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Fiji(21.52)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Japan(179.76)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Sweden(183.61)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Kingdom(207.34)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Taiwan (Province of China)(60.17)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India(68.54)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Oman(70.04)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ASIR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Sweden(17.12)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Kingdom(17.95)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Andorra(18.56)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Taiwan (Province of China)(5.44)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Samoa(6.93)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People's Republic of Korea(6.93)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Andorra(6.62)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Japan(6.89)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Sweden(7.13)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Taiwan (Province of China)(1.91)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People's Republic of Korea(2.61)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Samoa(3.00)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Sweden(26.54)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Kingdom(29.95)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Andorra(30.12)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Taiwan (Province of China)(8.73)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India(10.39)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Oman(10.49)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1990-2019 increase times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DALY (cases)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Afghanistan(3.52)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Equatorial Guinea(4.58)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Qatar(5.59)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Bosnia and Herzegovina(0.48)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Georgia(0.50)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Latvia(0.51)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Afghanistan(3.40)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Equatorial Guinea(3.43)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Qatar(3.71)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Georgia(0.47)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Bosnia and Herzegovina(0.49)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Latvia(0.51)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Afghanistan(3.56)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Equatorial Guinea(5.02)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Qatar(6.00)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Bosnia and Herzegovina(0.48)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Georgia(0.51)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Latvia(0.51)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Incidence (case)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Niger(2.57)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Somalia(2.59)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Afghanistan(2.84)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Puerto Rico(0.39)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Northern Mariana Islands(0.39)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Bosnia and Herzegovina(0.40)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Niger(2.57)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Somalia(2.61)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Afghanistan(2.83)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Puerto Rico(0.38)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Northern Mariana Islands(0.39)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Bosnia and Herzegovina(0.40)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Niger(2.57)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Somalia(2.59)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Afghanistan(2.84)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Puerto Rico(0.39)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Northern Mariana Islands(0.39)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Bosnia and Herzegovina(0.40)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EAPC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DALY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Arab Emirates(0.38)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States of America(0.86)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Qatar(1.44)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Yemen(-0.35)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Burkina Faso(-0.27)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Cabo Verde(-0.25)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Malawi(0.18)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China(0.24)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States of America(0.71)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Northern Mariana Islands(-0.52)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Cabo Verde(-0.22)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Burundi(-0.20)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Syrian Arab Republic(0.33)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States of America(0.91)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Qatar(1.49)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Liberia(-0.46)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Cambodia(-0.28)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Cabo Verde(-0.27)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Incidence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Syrian Arab Republic(0.20)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Andorra(0.51)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States of America(0.87)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Monaco(-1.01)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Serbia(-0.26)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People's Republic of Korea(-0.25)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Japan(0.20)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Andorra(0.34)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States of America(0.73)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Monaco(-1.12)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Sudan(-0.29)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People's Republic of Korea(-0.25)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both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Syrian Arab Republic(0.19)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Andorra(0.68)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States of America(0.91)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Monaco(-0.90)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Serbia(-0.49)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People's Republic of Korea(-0.25)</w:t>
            </w:r>
          </w:p>
        </w:tc>
      </w:tr>
    </w:tbl>
    <w:p>
      <w:pPr>
        <w:rPr>
          <w:szCs w:val="24"/>
        </w:rPr>
      </w:pPr>
    </w:p>
    <w:p>
      <w:pPr>
        <w:rPr>
          <w:szCs w:val="24"/>
        </w:rPr>
        <w:sectPr>
          <w:pgSz w:w="15840" w:h="12240" w:orient="landscape"/>
          <w:pgMar w:top="1282" w:right="1138" w:bottom="1181" w:left="1138" w:header="720" w:footer="720" w:gutter="0"/>
          <w:cols w:space="720" w:num="1"/>
          <w:titlePg/>
          <w:docGrid w:linePitch="360" w:charSpace="0"/>
        </w:sectPr>
      </w:pPr>
    </w:p>
    <w:p>
      <w:pPr>
        <w:rPr>
          <w:szCs w:val="24"/>
        </w:rPr>
      </w:pPr>
      <w:r>
        <w:rPr>
          <w:b/>
          <w:bCs/>
          <w:szCs w:val="24"/>
        </w:rPr>
        <w:t>Supplementary Table 5.</w:t>
      </w:r>
      <w:r>
        <w:rPr>
          <w:szCs w:val="24"/>
        </w:rPr>
        <w:t xml:space="preserve"> Age of distribution of DALY rate of autism spectrum disorder in adolescents aged 10-24 in different countries in 2019.</w:t>
      </w:r>
    </w:p>
    <w:tbl>
      <w:tblPr>
        <w:tblStyle w:val="20"/>
        <w:tblW w:w="4911" w:type="dxa"/>
        <w:tblInd w:w="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2"/>
        <w:gridCol w:w="1307"/>
        <w:gridCol w:w="1307"/>
        <w:gridCol w:w="13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10-14 years</w:t>
            </w:r>
          </w:p>
        </w:tc>
        <w:tc>
          <w:tcPr>
            <w:tcW w:w="130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15-19 years</w:t>
            </w:r>
          </w:p>
        </w:tc>
        <w:tc>
          <w:tcPr>
            <w:tcW w:w="130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20-24 years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Afghanistan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46.82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Albania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Algeria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47.61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American 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50.35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47.89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Andorra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101.20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97.01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95.52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Angola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Antigua and Barbuda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57.31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Argentina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86.35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82.82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79.36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Armenia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69.83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77.21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74.30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71.06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Austria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99.05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97.33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93.36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Azerbaijan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69.23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Bahamas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58.56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56.52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Bahrain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49.19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Bangladesh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46.78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Barbados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57.28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Belarus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72.14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69.70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67.18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Belgium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98.80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95.33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91.72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Belize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57.87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55.46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59.98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Bermuda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56.69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Bhutan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50.80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Bolivia (Plurinational State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58.26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55.92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Bosnia and Herzegovina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Botswana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60.98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58.23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Brunei Darussalam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101.49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98.34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94.95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Bulgaria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Burkina Faso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Burundi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Cabo Verde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Cambodia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56.14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53.76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51.54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Cameroon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60.45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108.89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104.40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100.03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Central African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58.88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59.67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87.52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84.22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80.60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58.34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55.88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Comoros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60.13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Cook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53.00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46.77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Costa 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58.82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56.15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Croatia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62.24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Cuba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58.66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Cyprus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99.35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95.77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92.80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Czechia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Côte d'Ivoire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61.12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People's 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47.19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44.76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43.40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Democratic Republic of the 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60.78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74.24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71.88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69.68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Djibouti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68.65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Dominica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57.38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Dominican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58.27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55.61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Ecuador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58.67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56.15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47.69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El Salvador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57.81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54.32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Equatorial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71.11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68.70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65.74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Eritrea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72.71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69.82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Eswatini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60.04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68.18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62.09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Fiji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47.51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97.92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94.36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91.19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80.82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78.23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75.64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Gabon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59.53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60.18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Georgia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69.20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99.36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97.11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95.12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60.21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98.56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95.05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91.52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Greenland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88.76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82.72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80.50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Grenada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58.21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50.82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49.58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Guatemala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57.91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54.78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58.72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Guinea-Bissau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Guyana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58.43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55.64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Haiti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57.47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54.42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Honduras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57.55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54.49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Iceland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98.52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93.50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92.42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47.19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55.56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53.19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50.78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Iran (Islamic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59.87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47.16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106.41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102.61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98.83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Israel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88.94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86.09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83.60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99.56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96.21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93.94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Jamaica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57.58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118.91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115.02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111.41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49.92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Kazakhstan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68.24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62.19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Kiribati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48.45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46.05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Kuwait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50.60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Kyrgyzstan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62.04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Lao People's Democratic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55.79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53.44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51.02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Latvia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72.06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69.44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54.71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53.15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Lesotho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61.01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Liberia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59.55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Libya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50.70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48.75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46.75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Lithuania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73.66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70.75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68.37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Luxembourg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100.21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96.07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92.74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Madagascar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61.67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Malawi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60.24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Malaysia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57.19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54.98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53.12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Maldives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56.71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55.95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57.80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100.42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95.89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94.43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Marshall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47.42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Mauritania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60.21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Mauritius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56.78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55.07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52.78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Micronesia (Federated States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47.79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Monaco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97.10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93.76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90.46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Mongolia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61.57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Montenegro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62.55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Morocco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46.90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Mozambique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59.49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Myanmar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55.74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53.29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50.81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Namibia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60.67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Nauru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47.55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Nepal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46.62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109.09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105.61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102.49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New Zealand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78.36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74.35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71.50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Nicaragua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58.47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55.87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60.15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59.45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Niue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54.40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47.96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 Macedonia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Northern Mariana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49.39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84.17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81.29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79.24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47.21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52.24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48.70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51.77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Palestine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47.62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Panama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58.39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56.27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Papua New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46.99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Paraguay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58.11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Peru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56.88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56.65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54.19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51.87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97.74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93.81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90.36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Puerto Rico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57.47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Qatar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54.48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97.47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93.79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91.14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Republic of Moldova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71.35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68.69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66.09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60.65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Russian Federation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72.32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69.34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Rwanda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Kitts and Nevis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58.03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55.72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Lucia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56.74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Saint Vincent and the Grenadines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57.05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50.39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48.16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San Marino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99.08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94.88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90.60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Sao Tome and Principe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61.04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Saudi Arabia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53.21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50.98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Senegal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Seychelles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56.83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55.11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54.11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Sierra Leone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59.77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Singapore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101.83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102.67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91.98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Slovakia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62.88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Solomon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47.06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61.89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South 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68.18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59.86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101.67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98.32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94.68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57.72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55.30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53.02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47.27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Suriname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55.83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122.63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118.54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114.60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99.75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96.82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93.91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Syrian Arab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48.59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44.51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Taiwan (Province of China)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38.95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37.69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36.20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Tajikistan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Thailand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56.95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53.86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51.78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Timor-Leste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55.91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53.91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50.92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Tokelau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46.57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Tonga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47.42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Trinidad and Tobago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56.84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Tunisia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47.46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48.38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Turkmenistan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Tuvalu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48.19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69.23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65.57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61.46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Ukraine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72.55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69.54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66.41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Arab Emirates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48.85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Kingdom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128.06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123.69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118.98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Republic of Tanzania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115.98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110.86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105.27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United States Virgin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56.78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Uruguay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87.44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83.59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79.44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Uzbekistan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67.56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64.72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61.77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Vanuatu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46.03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Venezuela (Bolivarian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56.83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54.31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Viet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57.46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54.54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52.51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Yemen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51.36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49.03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46.80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Zambia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62.96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60.38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>Zimbabwe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66.44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63.10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 w:val="22"/>
                <w:lang w:eastAsia="zh-CN"/>
              </w:rPr>
            </w:pPr>
            <w:r>
              <w:rPr>
                <w:rFonts w:eastAsia="宋体" w:cs="Times New Roman"/>
                <w:color w:val="000000"/>
                <w:sz w:val="22"/>
                <w:lang w:eastAsia="zh-CN" w:bidi="ar"/>
              </w:rPr>
              <w:t xml:space="preserve">59.64 </w:t>
            </w:r>
          </w:p>
        </w:tc>
      </w:tr>
    </w:tbl>
    <w:p>
      <w:pPr>
        <w:rPr>
          <w:szCs w:val="24"/>
        </w:rPr>
      </w:pPr>
    </w:p>
    <w:sectPr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616.3pt;margin-top:546.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616.3pt;margin-top:54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1NDE4ZjlkNmQwNGJiODEyMjcxZmRmMGY5OTUyNjUifQ=="/>
  </w:docVars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194508"/>
    <w:rsid w:val="00267D18"/>
    <w:rsid w:val="002868E2"/>
    <w:rsid w:val="002869C3"/>
    <w:rsid w:val="002936E4"/>
    <w:rsid w:val="002B4A57"/>
    <w:rsid w:val="002C74CA"/>
    <w:rsid w:val="003544FB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311EB"/>
    <w:rsid w:val="00593EEA"/>
    <w:rsid w:val="005A5EEE"/>
    <w:rsid w:val="006375C7"/>
    <w:rsid w:val="00654E8F"/>
    <w:rsid w:val="00660D05"/>
    <w:rsid w:val="006820B1"/>
    <w:rsid w:val="006B7D14"/>
    <w:rsid w:val="006E43CB"/>
    <w:rsid w:val="00701727"/>
    <w:rsid w:val="0070566C"/>
    <w:rsid w:val="00714C50"/>
    <w:rsid w:val="00725A7D"/>
    <w:rsid w:val="007501BE"/>
    <w:rsid w:val="00790BB3"/>
    <w:rsid w:val="007C206C"/>
    <w:rsid w:val="007D2340"/>
    <w:rsid w:val="007E59CC"/>
    <w:rsid w:val="00803D24"/>
    <w:rsid w:val="00817DD6"/>
    <w:rsid w:val="00885156"/>
    <w:rsid w:val="009151AA"/>
    <w:rsid w:val="0093429D"/>
    <w:rsid w:val="00943573"/>
    <w:rsid w:val="00970F7D"/>
    <w:rsid w:val="00971348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7E52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before="120" w:after="240" w:line="240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autoRedefine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autoRedefine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autoRedefine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autoRedefine/>
    <w:semiHidden/>
    <w:unhideWhenUsed/>
    <w:qFormat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autoRedefine/>
    <w:unhideWhenUsed/>
    <w:qFormat/>
    <w:uiPriority w:val="0"/>
    <w:pPr>
      <w:keepNext/>
    </w:pPr>
    <w:rPr>
      <w:rFonts w:cs="Times New Roman"/>
      <w:b/>
      <w:bCs/>
      <w:szCs w:val="24"/>
    </w:rPr>
  </w:style>
  <w:style w:type="paragraph" w:styleId="9">
    <w:name w:val="No Spacing"/>
    <w:autoRedefine/>
    <w:unhideWhenUsed/>
    <w:qFormat/>
    <w:uiPriority w:val="99"/>
    <w:pPr>
      <w:spacing w:after="0" w:line="240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semiHidden/>
    <w:unhideWhenUsed/>
    <w:uiPriority w:val="99"/>
    <w:rPr>
      <w:sz w:val="20"/>
      <w:szCs w:val="20"/>
    </w:rPr>
  </w:style>
  <w:style w:type="paragraph" w:styleId="11">
    <w:name w:val="endnote text"/>
    <w:basedOn w:val="1"/>
    <w:link w:val="39"/>
    <w:semiHidden/>
    <w:unhideWhenUsed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autoRedefine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unhideWhenUsed/>
    <w:qFormat/>
    <w:uiPriority w:val="0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qFormat/>
    <w:uiPriority w:val="0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autoRedefine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semiHidden/>
    <w:unhideWhenUsed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autoRedefine/>
    <w:semiHidden/>
    <w:unhideWhenUsed/>
    <w:qFormat/>
    <w:uiPriority w:val="99"/>
    <w:rPr>
      <w:b/>
      <w:bCs/>
    </w:rPr>
  </w:style>
  <w:style w:type="table" w:styleId="21">
    <w:name w:val="Table Grid"/>
    <w:basedOn w:val="20"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uiPriority w:val="99"/>
    <w:rPr>
      <w:vertAlign w:val="superscript"/>
    </w:rPr>
  </w:style>
  <w:style w:type="character" w:styleId="25">
    <w:name w:val="FollowedHyperlink"/>
    <w:basedOn w:val="22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autoRedefine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semiHidden/>
    <w:unhideWhenUsed/>
    <w:uiPriority w:val="99"/>
    <w:rPr>
      <w:vertAlign w:val="superscript"/>
    </w:rPr>
  </w:style>
  <w:style w:type="character" w:customStyle="1" w:styleId="31">
    <w:name w:val="标题 1 字符"/>
    <w:basedOn w:val="22"/>
    <w:link w:val="2"/>
    <w:autoRedefine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标题 2 字符"/>
    <w:basedOn w:val="22"/>
    <w:link w:val="4"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副标题 字符"/>
    <w:basedOn w:val="22"/>
    <w:link w:val="15"/>
    <w:autoRedefine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autoRedefine/>
    <w:qFormat/>
    <w:uiPriority w:val="1"/>
  </w:style>
  <w:style w:type="character" w:customStyle="1" w:styleId="35">
    <w:name w:val="批注框文本 字符"/>
    <w:basedOn w:val="22"/>
    <w:link w:val="12"/>
    <w:autoRedefine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Book Title"/>
    <w:basedOn w:val="22"/>
    <w:autoRedefine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批注文字 字符"/>
    <w:basedOn w:val="22"/>
    <w:link w:val="10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批注主题 字符"/>
    <w:basedOn w:val="37"/>
    <w:link w:val="19"/>
    <w:semiHidden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尾注文本 字符"/>
    <w:basedOn w:val="22"/>
    <w:link w:val="11"/>
    <w:semiHidden/>
    <w:uiPriority w:val="99"/>
    <w:rPr>
      <w:rFonts w:ascii="Times New Roman" w:hAnsi="Times New Roman"/>
      <w:sz w:val="20"/>
      <w:szCs w:val="20"/>
    </w:rPr>
  </w:style>
  <w:style w:type="character" w:customStyle="1" w:styleId="40">
    <w:name w:val="页脚 字符"/>
    <w:basedOn w:val="22"/>
    <w:link w:val="13"/>
    <w:qFormat/>
    <w:uiPriority w:val="0"/>
    <w:rPr>
      <w:rFonts w:ascii="Times New Roman" w:hAnsi="Times New Roman"/>
      <w:sz w:val="24"/>
    </w:rPr>
  </w:style>
  <w:style w:type="character" w:customStyle="1" w:styleId="41">
    <w:name w:val="脚注文本 字符"/>
    <w:basedOn w:val="22"/>
    <w:link w:val="16"/>
    <w:semiHidden/>
    <w:uiPriority w:val="99"/>
    <w:rPr>
      <w:rFonts w:ascii="Times New Roman" w:hAnsi="Times New Roman"/>
      <w:sz w:val="20"/>
      <w:szCs w:val="20"/>
    </w:rPr>
  </w:style>
  <w:style w:type="character" w:customStyle="1" w:styleId="42">
    <w:name w:val="页眉 字符"/>
    <w:basedOn w:val="22"/>
    <w:link w:val="14"/>
    <w:qFormat/>
    <w:uiPriority w:val="0"/>
    <w:rPr>
      <w:rFonts w:ascii="Times New Roman" w:hAnsi="Times New Roman"/>
      <w:b/>
      <w:sz w:val="24"/>
    </w:rPr>
  </w:style>
  <w:style w:type="character" w:customStyle="1" w:styleId="43">
    <w:name w:val="Intense Emphasis"/>
    <w:basedOn w:val="22"/>
    <w:unhideWhenUsed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Intense Reference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标题 3 字符"/>
    <w:basedOn w:val="22"/>
    <w:link w:val="5"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标题 4 字符"/>
    <w:basedOn w:val="22"/>
    <w:link w:val="6"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标题 5 字符"/>
    <w:basedOn w:val="22"/>
    <w:link w:val="7"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引用 字符"/>
    <w:basedOn w:val="22"/>
    <w:link w:val="48"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Subtle Emphasis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标题 字符"/>
    <w:basedOn w:val="22"/>
    <w:link w:val="18"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qFormat/>
    <w:uiPriority w:val="0"/>
    <w:pPr>
      <w:spacing w:after="120"/>
    </w:pPr>
    <w:rPr>
      <w:i/>
    </w:rPr>
  </w:style>
  <w:style w:type="paragraph" w:customStyle="1" w:styleId="53">
    <w:name w:val="Revision"/>
    <w:hidden/>
    <w:uiPriority w:val="99"/>
    <w:pPr>
      <w:spacing w:after="0" w:line="240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table" w:customStyle="1" w:styleId="54">
    <w:name w:val="Table Grid1"/>
    <w:basedOn w:val="20"/>
    <w:autoRedefine/>
    <w:qFormat/>
    <w:uiPriority w:val="39"/>
    <w:pPr>
      <w:spacing w:after="0" w:line="240" w:lineRule="auto"/>
    </w:pPr>
    <w:rPr>
      <w:rFonts w:ascii="Times New Roman" w:hAnsi="Times New Roman" w:eastAsia="宋体" w:cs="Times New Roman"/>
      <w:sz w:val="20"/>
      <w:szCs w:val="20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5">
    <w:name w:val="Table Grid2"/>
    <w:basedOn w:val="20"/>
    <w:autoRedefine/>
    <w:qFormat/>
    <w:uiPriority w:val="39"/>
    <w:pPr>
      <w:spacing w:after="0" w:line="240" w:lineRule="auto"/>
    </w:pPr>
    <w:rPr>
      <w:rFonts w:ascii="Times New Roman" w:hAnsi="Times New Roman" w:eastAsia="宋体" w:cs="Times New Roman"/>
      <w:sz w:val="20"/>
      <w:szCs w:val="20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6">
    <w:name w:val="Table Grid3"/>
    <w:basedOn w:val="20"/>
    <w:autoRedefine/>
    <w:qFormat/>
    <w:uiPriority w:val="39"/>
    <w:pPr>
      <w:spacing w:after="0" w:line="240" w:lineRule="auto"/>
    </w:pPr>
    <w:rPr>
      <w:rFonts w:ascii="Times New Roman" w:hAnsi="Times New Roman" w:eastAsia="宋体" w:cs="Times New Roman"/>
      <w:sz w:val="20"/>
      <w:szCs w:val="20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7">
    <w:name w:val="font11"/>
    <w:basedOn w:val="22"/>
    <w:autoRedefine/>
    <w:qFormat/>
    <w:uiPriority w:val="0"/>
    <w:rPr>
      <w:rFonts w:hint="default" w:ascii="Times New Roman" w:hAnsi="Times New Roman" w:cs="Times New Roman"/>
      <w:color w:val="212121"/>
      <w:sz w:val="21"/>
      <w:szCs w:val="21"/>
      <w:u w:val="none"/>
    </w:rPr>
  </w:style>
  <w:style w:type="character" w:customStyle="1" w:styleId="58">
    <w:name w:val="font21"/>
    <w:basedOn w:val="22"/>
    <w:qFormat/>
    <w:uiPriority w:val="0"/>
    <w:rPr>
      <w:rFonts w:hint="eastAsia" w:ascii="等线" w:hAnsi="等线" w:eastAsia="等线" w:cs="等线"/>
      <w:color w:val="212121"/>
      <w:sz w:val="21"/>
      <w:szCs w:val="21"/>
      <w:u w:val="none"/>
    </w:rPr>
  </w:style>
  <w:style w:type="character" w:customStyle="1" w:styleId="59">
    <w:name w:val="font31"/>
    <w:basedOn w:val="22"/>
    <w:autoRedefine/>
    <w:qFormat/>
    <w:uiPriority w:val="0"/>
    <w:rPr>
      <w:rFonts w:hint="default" w:ascii="Times New Roman" w:hAnsi="Times New Roman" w:cs="Times New Roman"/>
      <w:color w:val="212121"/>
      <w:sz w:val="21"/>
      <w:szCs w:val="21"/>
      <w:u w:val="none"/>
    </w:rPr>
  </w:style>
  <w:style w:type="character" w:customStyle="1" w:styleId="60">
    <w:name w:val="font41"/>
    <w:basedOn w:val="2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1">
    <w:name w:val="font51"/>
    <w:basedOn w:val="22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62">
    <w:name w:val="font81"/>
    <w:basedOn w:val="22"/>
    <w:autoRedefine/>
    <w:qFormat/>
    <w:uiPriority w:val="0"/>
    <w:rPr>
      <w:rFonts w:hint="default" w:ascii="Times New Roman" w:hAnsi="Times New Roman" w:cs="Times New Roman"/>
      <w:b/>
      <w:bCs/>
      <w:color w:val="212121"/>
      <w:sz w:val="21"/>
      <w:szCs w:val="21"/>
      <w:u w:val="none"/>
      <w:vertAlign w:val="superscript"/>
    </w:rPr>
  </w:style>
  <w:style w:type="character" w:customStyle="1" w:styleId="63">
    <w:name w:val="font71"/>
    <w:basedOn w:val="22"/>
    <w:qFormat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</w:rPr>
  </w:style>
  <w:style w:type="paragraph" w:customStyle="1" w:styleId="64">
    <w:name w:val="Revision1"/>
    <w:hidden/>
    <w:unhideWhenUsed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6.xml"/><Relationship Id="rId15" Type="http://schemas.openxmlformats.org/officeDocument/2006/relationships/customXml" Target="../customXml/item5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F441E3-103C-4487-877D-08CD22337C19}">
  <ds:schemaRefs/>
</ds:datastoreItem>
</file>

<file path=customXml/itemProps3.xml><?xml version="1.0" encoding="utf-8"?>
<ds:datastoreItem xmlns:ds="http://schemas.openxmlformats.org/officeDocument/2006/customXml" ds:itemID="{A3D4929F-83D0-432F-8F82-6D4423C25F5E}">
  <ds:schemaRefs/>
</ds:datastoreItem>
</file>

<file path=customXml/itemProps4.xml><?xml version="1.0" encoding="utf-8"?>
<ds:datastoreItem xmlns:ds="http://schemas.openxmlformats.org/officeDocument/2006/customXml" ds:itemID="{4B2E0E22-D442-4EBE-AAA2-EDC8871E7B41}">
  <ds:schemaRefs/>
</ds:datastoreItem>
</file>

<file path=customXml/itemProps5.xml><?xml version="1.0" encoding="utf-8"?>
<ds:datastoreItem xmlns:ds="http://schemas.openxmlformats.org/officeDocument/2006/customXml" ds:itemID="{2558679B-78FB-42CD-A1EA-A99096AF5568}">
  <ds:schemaRefs/>
</ds:datastoreItem>
</file>

<file path=customXml/itemProps6.xml><?xml version="1.0" encoding="utf-8"?>
<ds:datastoreItem xmlns:ds="http://schemas.openxmlformats.org/officeDocument/2006/customXml" ds:itemID="{114314AF-3C36-4C2C-B599-40A76C6FFF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82</Pages>
  <Words>26368</Words>
  <Characters>150299</Characters>
  <Lines>1252</Lines>
  <Paragraphs>352</Paragraphs>
  <TotalTime>1</TotalTime>
  <ScaleCrop>false</ScaleCrop>
  <LinksUpToDate>false</LinksUpToDate>
  <CharactersWithSpaces>176315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2024-01-28T01:43:00Z</dcterms:created>
  <dc:creator>Frontiers</dc:creator>
  <cp:lastModifiedBy>胡逸然611</cp:lastModifiedBy>
  <cp:lastPrinted>2013-10-03T12:51:00Z</cp:lastPrinted>
  <dcterms:modified xsi:type="dcterms:W3CDTF">2024-02-05T13:51:12Z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2052-12.1.0.16120</vt:lpwstr>
  </property>
  <property fmtid="{D5CDD505-2E9C-101B-9397-08002B2CF9AE}" pid="11" name="ICV">
    <vt:lpwstr>A025C511C5754DFC88E90E471A4D9C32_12</vt:lpwstr>
  </property>
</Properties>
</file>