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0DDB9" w14:textId="77777777" w:rsidR="00EB7281" w:rsidRPr="00053566" w:rsidRDefault="00EB7281" w:rsidP="00053566">
      <w:pPr>
        <w:pStyle w:val="MDPI511onefigurecaption"/>
        <w:rPr>
          <w:b/>
          <w:bCs/>
        </w:rPr>
      </w:pPr>
    </w:p>
    <w:tbl>
      <w:tblPr>
        <w:tblpPr w:leftFromText="180" w:rightFromText="180" w:vertAnchor="page" w:horzAnchor="margin" w:tblpY="3343"/>
        <w:tblW w:w="5064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282"/>
        <w:gridCol w:w="2324"/>
        <w:gridCol w:w="3519"/>
        <w:gridCol w:w="3475"/>
      </w:tblGrid>
      <w:tr w:rsidR="006C3EE8" w:rsidRPr="006634A3" w14:paraId="516364B4" w14:textId="77777777" w:rsidTr="00EB7281">
        <w:trPr>
          <w:trHeight w:val="397"/>
        </w:trPr>
        <w:tc>
          <w:tcPr>
            <w:tcW w:w="60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5AA04F4" w14:textId="77777777" w:rsidR="00053566" w:rsidRPr="006C3EE8" w:rsidRDefault="00053566" w:rsidP="00EB7281">
            <w:pPr>
              <w:pStyle w:val="MDPI42tablebody"/>
              <w:rPr>
                <w:b/>
                <w:bCs/>
              </w:rPr>
            </w:pPr>
            <w:bookmarkStart w:id="0" w:name="_Hlk137802957"/>
            <w:r w:rsidRPr="006C3EE8">
              <w:rPr>
                <w:b/>
                <w:bCs/>
              </w:rPr>
              <w:t>Gene ID</w:t>
            </w:r>
          </w:p>
        </w:tc>
        <w:tc>
          <w:tcPr>
            <w:tcW w:w="109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68CDBC9" w14:textId="77777777" w:rsidR="00053566" w:rsidRPr="006C3EE8" w:rsidRDefault="00053566" w:rsidP="00EB7281">
            <w:pPr>
              <w:pStyle w:val="MDPI42tablebody"/>
              <w:rPr>
                <w:b/>
                <w:bCs/>
              </w:rPr>
            </w:pPr>
            <w:r w:rsidRPr="006C3EE8">
              <w:rPr>
                <w:b/>
                <w:bCs/>
              </w:rPr>
              <w:t>Annotation</w:t>
            </w:r>
          </w:p>
        </w:tc>
        <w:tc>
          <w:tcPr>
            <w:tcW w:w="166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4D86B04" w14:textId="77777777" w:rsidR="00053566" w:rsidRPr="006C3EE8" w:rsidRDefault="00053566" w:rsidP="00EB7281">
            <w:pPr>
              <w:pStyle w:val="MDPI42tablebody"/>
              <w:rPr>
                <w:b/>
                <w:bCs/>
              </w:rPr>
            </w:pPr>
            <w:r w:rsidRPr="006C3EE8">
              <w:rPr>
                <w:b/>
                <w:bCs/>
              </w:rPr>
              <w:t>Forward sequence</w:t>
            </w:r>
          </w:p>
        </w:tc>
        <w:tc>
          <w:tcPr>
            <w:tcW w:w="163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D8E2661" w14:textId="77777777" w:rsidR="00053566" w:rsidRPr="006C3EE8" w:rsidRDefault="00053566" w:rsidP="00EB7281">
            <w:pPr>
              <w:pStyle w:val="MDPI42tablebody"/>
              <w:rPr>
                <w:b/>
                <w:bCs/>
              </w:rPr>
            </w:pPr>
            <w:r w:rsidRPr="006C3EE8">
              <w:rPr>
                <w:b/>
                <w:bCs/>
              </w:rPr>
              <w:t>Reverse sequence</w:t>
            </w:r>
          </w:p>
        </w:tc>
      </w:tr>
      <w:tr w:rsidR="006C3EE8" w:rsidRPr="006634A3" w14:paraId="3599FAD7" w14:textId="77777777" w:rsidTr="00EB7281">
        <w:trPr>
          <w:trHeight w:val="397"/>
        </w:trPr>
        <w:tc>
          <w:tcPr>
            <w:tcW w:w="605" w:type="pct"/>
            <w:tcBorders>
              <w:top w:val="single" w:sz="4" w:space="0" w:color="auto"/>
              <w:bottom w:val="nil"/>
            </w:tcBorders>
            <w:vAlign w:val="center"/>
          </w:tcPr>
          <w:p w14:paraId="6D1B24D4" w14:textId="77777777" w:rsidR="00053566" w:rsidRPr="006634A3" w:rsidRDefault="00053566" w:rsidP="00EB7281">
            <w:pPr>
              <w:pStyle w:val="MDPI42tablebody"/>
              <w:rPr>
                <w:i/>
                <w:iCs/>
              </w:rPr>
            </w:pPr>
            <w:proofErr w:type="spellStart"/>
            <w:r w:rsidRPr="006634A3">
              <w:rPr>
                <w:i/>
                <w:iCs/>
              </w:rPr>
              <w:t>BrActin</w:t>
            </w:r>
            <w:proofErr w:type="spellEnd"/>
          </w:p>
        </w:tc>
        <w:tc>
          <w:tcPr>
            <w:tcW w:w="1096" w:type="pct"/>
            <w:tcBorders>
              <w:top w:val="single" w:sz="4" w:space="0" w:color="auto"/>
              <w:bottom w:val="nil"/>
            </w:tcBorders>
            <w:vAlign w:val="center"/>
          </w:tcPr>
          <w:p w14:paraId="4560D83E" w14:textId="77777777" w:rsidR="00053566" w:rsidRPr="006634A3" w:rsidRDefault="00053566" w:rsidP="00EB7281">
            <w:pPr>
              <w:pStyle w:val="MDPI42tablebody"/>
            </w:pPr>
            <w:r w:rsidRPr="006634A3">
              <w:t>internal reference gene</w:t>
            </w:r>
          </w:p>
        </w:tc>
        <w:tc>
          <w:tcPr>
            <w:tcW w:w="1660" w:type="pct"/>
            <w:tcBorders>
              <w:top w:val="single" w:sz="4" w:space="0" w:color="auto"/>
              <w:bottom w:val="nil"/>
            </w:tcBorders>
            <w:vAlign w:val="center"/>
          </w:tcPr>
          <w:p w14:paraId="2F54ACD9" w14:textId="77777777" w:rsidR="00053566" w:rsidRPr="006634A3" w:rsidRDefault="00053566" w:rsidP="00EB7281">
            <w:pPr>
              <w:pStyle w:val="MDPI42tablebody"/>
            </w:pPr>
            <w:r w:rsidRPr="006634A3">
              <w:t>ATCTACGAGGGTTATGCT</w:t>
            </w:r>
          </w:p>
        </w:tc>
        <w:tc>
          <w:tcPr>
            <w:tcW w:w="1639" w:type="pct"/>
            <w:tcBorders>
              <w:top w:val="single" w:sz="4" w:space="0" w:color="auto"/>
              <w:bottom w:val="nil"/>
            </w:tcBorders>
            <w:vAlign w:val="center"/>
          </w:tcPr>
          <w:p w14:paraId="5E77D101" w14:textId="77777777" w:rsidR="00053566" w:rsidRPr="006634A3" w:rsidRDefault="00053566" w:rsidP="00EB7281">
            <w:pPr>
              <w:pStyle w:val="MDPI42tablebody"/>
            </w:pPr>
            <w:r w:rsidRPr="006634A3">
              <w:t>CCACTGAGGACGATGTTT</w:t>
            </w:r>
          </w:p>
        </w:tc>
      </w:tr>
      <w:tr w:rsidR="006C3EE8" w:rsidRPr="006634A3" w14:paraId="5B6398F4" w14:textId="77777777" w:rsidTr="00EB7281">
        <w:trPr>
          <w:trHeight w:val="397"/>
        </w:trPr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14:paraId="6F38DE06" w14:textId="77777777" w:rsidR="00053566" w:rsidRPr="006634A3" w:rsidRDefault="00053566" w:rsidP="00EB7281">
            <w:pPr>
              <w:pStyle w:val="MDPI42tablebody"/>
            </w:pPr>
            <w:r w:rsidRPr="006634A3">
              <w:t>Bra030997</w:t>
            </w:r>
          </w:p>
        </w:tc>
        <w:tc>
          <w:tcPr>
            <w:tcW w:w="1096" w:type="pct"/>
            <w:tcBorders>
              <w:top w:val="nil"/>
              <w:bottom w:val="nil"/>
            </w:tcBorders>
            <w:vAlign w:val="center"/>
          </w:tcPr>
          <w:p w14:paraId="73AA76CD" w14:textId="77777777" w:rsidR="00053566" w:rsidRPr="006634A3" w:rsidRDefault="00053566" w:rsidP="00EB7281">
            <w:pPr>
              <w:pStyle w:val="MDPI42tablebody"/>
            </w:pPr>
            <w:r w:rsidRPr="006634A3">
              <w:t>NBS-LRR</w:t>
            </w:r>
          </w:p>
        </w:tc>
        <w:tc>
          <w:tcPr>
            <w:tcW w:w="1660" w:type="pct"/>
            <w:tcBorders>
              <w:top w:val="nil"/>
              <w:bottom w:val="nil"/>
            </w:tcBorders>
            <w:vAlign w:val="center"/>
          </w:tcPr>
          <w:p w14:paraId="6D9C8297" w14:textId="77777777" w:rsidR="00053566" w:rsidRPr="006634A3" w:rsidRDefault="00053566" w:rsidP="00EB7281">
            <w:pPr>
              <w:pStyle w:val="MDPI42tablebody"/>
            </w:pPr>
            <w:r w:rsidRPr="006634A3">
              <w:t>GAAGGACAGTGAACAAGGGC</w:t>
            </w:r>
          </w:p>
        </w:tc>
        <w:tc>
          <w:tcPr>
            <w:tcW w:w="1639" w:type="pct"/>
            <w:tcBorders>
              <w:top w:val="nil"/>
              <w:bottom w:val="nil"/>
            </w:tcBorders>
            <w:vAlign w:val="center"/>
          </w:tcPr>
          <w:p w14:paraId="284ADF41" w14:textId="77777777" w:rsidR="00053566" w:rsidRPr="006634A3" w:rsidRDefault="00053566" w:rsidP="00EB7281">
            <w:pPr>
              <w:pStyle w:val="MDPI42tablebody"/>
            </w:pPr>
            <w:r w:rsidRPr="006634A3">
              <w:t>TGAAAGCAAAGCGTGAGAAG</w:t>
            </w:r>
          </w:p>
        </w:tc>
      </w:tr>
      <w:tr w:rsidR="006C3EE8" w:rsidRPr="006634A3" w14:paraId="64D9FF44" w14:textId="77777777" w:rsidTr="00EB7281">
        <w:trPr>
          <w:trHeight w:val="397"/>
        </w:trPr>
        <w:tc>
          <w:tcPr>
            <w:tcW w:w="605" w:type="pct"/>
            <w:tcBorders>
              <w:top w:val="nil"/>
            </w:tcBorders>
            <w:vAlign w:val="center"/>
          </w:tcPr>
          <w:p w14:paraId="16EFA867" w14:textId="77777777" w:rsidR="00053566" w:rsidRPr="006634A3" w:rsidRDefault="00053566" w:rsidP="00EB7281">
            <w:pPr>
              <w:pStyle w:val="MDPI42tablebody"/>
            </w:pPr>
            <w:r w:rsidRPr="006634A3">
              <w:t>Bra018999</w:t>
            </w:r>
          </w:p>
        </w:tc>
        <w:tc>
          <w:tcPr>
            <w:tcW w:w="1096" w:type="pct"/>
            <w:tcBorders>
              <w:top w:val="nil"/>
            </w:tcBorders>
            <w:vAlign w:val="center"/>
          </w:tcPr>
          <w:p w14:paraId="031C3025" w14:textId="77777777" w:rsidR="00053566" w:rsidRPr="006634A3" w:rsidRDefault="00053566" w:rsidP="00EB7281">
            <w:pPr>
              <w:pStyle w:val="MDPI42tablebody"/>
            </w:pPr>
            <w:r w:rsidRPr="006634A3">
              <w:t>NBS-LRR</w:t>
            </w:r>
          </w:p>
        </w:tc>
        <w:tc>
          <w:tcPr>
            <w:tcW w:w="1660" w:type="pct"/>
            <w:tcBorders>
              <w:top w:val="nil"/>
            </w:tcBorders>
            <w:vAlign w:val="center"/>
          </w:tcPr>
          <w:p w14:paraId="6B6F9BCF" w14:textId="77777777" w:rsidR="00053566" w:rsidRPr="006634A3" w:rsidRDefault="00053566" w:rsidP="00EB7281">
            <w:pPr>
              <w:pStyle w:val="MDPI42tablebody"/>
            </w:pPr>
            <w:r w:rsidRPr="006634A3">
              <w:t>ACCGACACAAAGAGAAACATTG</w:t>
            </w:r>
          </w:p>
        </w:tc>
        <w:tc>
          <w:tcPr>
            <w:tcW w:w="1639" w:type="pct"/>
            <w:tcBorders>
              <w:top w:val="nil"/>
            </w:tcBorders>
            <w:vAlign w:val="center"/>
          </w:tcPr>
          <w:p w14:paraId="33B94006" w14:textId="77777777" w:rsidR="00053566" w:rsidRPr="006634A3" w:rsidRDefault="00053566" w:rsidP="00EB7281">
            <w:pPr>
              <w:pStyle w:val="MDPI42tablebody"/>
            </w:pPr>
            <w:r w:rsidRPr="006634A3">
              <w:t>CTTTAGAAGTGAGAATCGCACG</w:t>
            </w:r>
          </w:p>
        </w:tc>
      </w:tr>
      <w:tr w:rsidR="006C3EE8" w:rsidRPr="006634A3" w14:paraId="47990892" w14:textId="77777777" w:rsidTr="00EB7281">
        <w:trPr>
          <w:trHeight w:val="397"/>
        </w:trPr>
        <w:tc>
          <w:tcPr>
            <w:tcW w:w="605" w:type="pct"/>
            <w:tcBorders>
              <w:top w:val="nil"/>
            </w:tcBorders>
            <w:vAlign w:val="center"/>
          </w:tcPr>
          <w:p w14:paraId="1A22D2C9" w14:textId="77777777" w:rsidR="00053566" w:rsidRPr="006634A3" w:rsidRDefault="00053566" w:rsidP="00EB7281">
            <w:pPr>
              <w:pStyle w:val="MDPI42tablebody"/>
            </w:pPr>
            <w:r w:rsidRPr="006634A3">
              <w:t>Bra040841</w:t>
            </w:r>
          </w:p>
        </w:tc>
        <w:tc>
          <w:tcPr>
            <w:tcW w:w="1096" w:type="pct"/>
            <w:tcBorders>
              <w:top w:val="nil"/>
            </w:tcBorders>
            <w:vAlign w:val="center"/>
          </w:tcPr>
          <w:p w14:paraId="44FD1EE5" w14:textId="77777777" w:rsidR="00053566" w:rsidRPr="006634A3" w:rsidRDefault="00053566" w:rsidP="00EB7281">
            <w:pPr>
              <w:pStyle w:val="MDPI42tablebody"/>
            </w:pPr>
            <w:r w:rsidRPr="006634A3">
              <w:t>NBS-LRR</w:t>
            </w:r>
          </w:p>
        </w:tc>
        <w:tc>
          <w:tcPr>
            <w:tcW w:w="1660" w:type="pct"/>
            <w:tcBorders>
              <w:top w:val="nil"/>
            </w:tcBorders>
            <w:vAlign w:val="center"/>
          </w:tcPr>
          <w:p w14:paraId="3D9701AC" w14:textId="77777777" w:rsidR="00053566" w:rsidRPr="006634A3" w:rsidRDefault="00053566" w:rsidP="00EB7281">
            <w:pPr>
              <w:pStyle w:val="MDPI42tablebody"/>
            </w:pPr>
            <w:r w:rsidRPr="006634A3">
              <w:t>AGAAAACGGTAGCATCACAGAC</w:t>
            </w:r>
          </w:p>
        </w:tc>
        <w:tc>
          <w:tcPr>
            <w:tcW w:w="1639" w:type="pct"/>
            <w:tcBorders>
              <w:top w:val="nil"/>
            </w:tcBorders>
            <w:vAlign w:val="center"/>
          </w:tcPr>
          <w:p w14:paraId="6527EC17" w14:textId="77777777" w:rsidR="00053566" w:rsidRPr="006634A3" w:rsidRDefault="00053566" w:rsidP="00EB7281">
            <w:pPr>
              <w:pStyle w:val="MDPI42tablebody"/>
            </w:pPr>
            <w:r w:rsidRPr="006634A3">
              <w:t>CAAACGAAATCCAAATCATAAG</w:t>
            </w:r>
          </w:p>
        </w:tc>
      </w:tr>
      <w:tr w:rsidR="006C3EE8" w:rsidRPr="006634A3" w14:paraId="360891D4" w14:textId="77777777" w:rsidTr="00EB7281">
        <w:trPr>
          <w:trHeight w:val="397"/>
        </w:trPr>
        <w:tc>
          <w:tcPr>
            <w:tcW w:w="605" w:type="pct"/>
            <w:tcBorders>
              <w:top w:val="nil"/>
            </w:tcBorders>
            <w:vAlign w:val="center"/>
          </w:tcPr>
          <w:p w14:paraId="54EA9730" w14:textId="77777777" w:rsidR="00053566" w:rsidRPr="006634A3" w:rsidRDefault="00053566" w:rsidP="00EB7281">
            <w:pPr>
              <w:pStyle w:val="MDPI42tablebody"/>
            </w:pPr>
            <w:r w:rsidRPr="006634A3">
              <w:t>Bra036986</w:t>
            </w:r>
          </w:p>
        </w:tc>
        <w:tc>
          <w:tcPr>
            <w:tcW w:w="1096" w:type="pct"/>
            <w:tcBorders>
              <w:top w:val="nil"/>
            </w:tcBorders>
            <w:vAlign w:val="center"/>
          </w:tcPr>
          <w:p w14:paraId="46B6F796" w14:textId="77777777" w:rsidR="00053566" w:rsidRPr="006634A3" w:rsidRDefault="00053566" w:rsidP="00EB7281">
            <w:pPr>
              <w:pStyle w:val="MDPI42tablebody"/>
            </w:pPr>
            <w:r w:rsidRPr="006634A3">
              <w:t>pathogenesis-related protein</w:t>
            </w:r>
          </w:p>
        </w:tc>
        <w:tc>
          <w:tcPr>
            <w:tcW w:w="1660" w:type="pct"/>
            <w:tcBorders>
              <w:top w:val="nil"/>
            </w:tcBorders>
            <w:vAlign w:val="center"/>
          </w:tcPr>
          <w:p w14:paraId="74450596" w14:textId="77777777" w:rsidR="00053566" w:rsidRPr="006634A3" w:rsidRDefault="00053566" w:rsidP="00EB7281">
            <w:pPr>
              <w:pStyle w:val="MDPI42tablebody"/>
            </w:pPr>
            <w:r w:rsidRPr="006634A3">
              <w:t>TGTTGAAGCAGTTAACATGTGG</w:t>
            </w:r>
          </w:p>
        </w:tc>
        <w:tc>
          <w:tcPr>
            <w:tcW w:w="1639" w:type="pct"/>
            <w:tcBorders>
              <w:top w:val="nil"/>
            </w:tcBorders>
            <w:vAlign w:val="center"/>
          </w:tcPr>
          <w:p w14:paraId="16F4525E" w14:textId="77777777" w:rsidR="00053566" w:rsidRPr="006634A3" w:rsidRDefault="00053566" w:rsidP="00EB7281">
            <w:pPr>
              <w:pStyle w:val="MDPI42tablebody"/>
            </w:pPr>
            <w:r w:rsidRPr="006634A3">
              <w:t>CCACTCGCCTACAATATTACCT</w:t>
            </w:r>
          </w:p>
        </w:tc>
      </w:tr>
      <w:tr w:rsidR="006C3EE8" w:rsidRPr="006634A3" w14:paraId="6051F6CF" w14:textId="77777777" w:rsidTr="00EB7281">
        <w:trPr>
          <w:trHeight w:val="397"/>
        </w:trPr>
        <w:tc>
          <w:tcPr>
            <w:tcW w:w="605" w:type="pct"/>
            <w:tcBorders>
              <w:top w:val="nil"/>
            </w:tcBorders>
            <w:vAlign w:val="center"/>
          </w:tcPr>
          <w:p w14:paraId="01CF35E8" w14:textId="77777777" w:rsidR="00053566" w:rsidRPr="006634A3" w:rsidRDefault="00053566" w:rsidP="00EB7281">
            <w:pPr>
              <w:pStyle w:val="MDPI42tablebody"/>
            </w:pPr>
            <w:r w:rsidRPr="006634A3">
              <w:t>Bra036988</w:t>
            </w:r>
          </w:p>
        </w:tc>
        <w:tc>
          <w:tcPr>
            <w:tcW w:w="1096" w:type="pct"/>
            <w:tcBorders>
              <w:top w:val="nil"/>
            </w:tcBorders>
            <w:vAlign w:val="center"/>
          </w:tcPr>
          <w:p w14:paraId="0553A820" w14:textId="77777777" w:rsidR="00053566" w:rsidRPr="006634A3" w:rsidRDefault="00053566" w:rsidP="00EB7281">
            <w:pPr>
              <w:pStyle w:val="MDPI42tablebody"/>
            </w:pPr>
            <w:r w:rsidRPr="006634A3">
              <w:t>pathogenesis-related protein</w:t>
            </w:r>
          </w:p>
        </w:tc>
        <w:tc>
          <w:tcPr>
            <w:tcW w:w="1660" w:type="pct"/>
            <w:tcBorders>
              <w:top w:val="nil"/>
            </w:tcBorders>
            <w:vAlign w:val="center"/>
          </w:tcPr>
          <w:p w14:paraId="756598DC" w14:textId="77777777" w:rsidR="00053566" w:rsidRPr="006634A3" w:rsidRDefault="00053566" w:rsidP="00EB7281">
            <w:pPr>
              <w:pStyle w:val="MDPI42tablebody"/>
            </w:pPr>
            <w:r w:rsidRPr="006634A3">
              <w:t>TTCCTTGTTTTCATTGTTCCTC</w:t>
            </w:r>
          </w:p>
        </w:tc>
        <w:tc>
          <w:tcPr>
            <w:tcW w:w="1639" w:type="pct"/>
            <w:tcBorders>
              <w:top w:val="nil"/>
            </w:tcBorders>
            <w:vAlign w:val="center"/>
          </w:tcPr>
          <w:p w14:paraId="55A61A76" w14:textId="77777777" w:rsidR="00053566" w:rsidRPr="006634A3" w:rsidRDefault="00053566" w:rsidP="00EB7281">
            <w:pPr>
              <w:pStyle w:val="MDPI42tablebody"/>
            </w:pPr>
            <w:r w:rsidRPr="006634A3">
              <w:t>TCACCTCTACGCTGGTTTGCGT</w:t>
            </w:r>
          </w:p>
        </w:tc>
      </w:tr>
      <w:tr w:rsidR="006C3EE8" w:rsidRPr="006634A3" w14:paraId="649E636F" w14:textId="77777777" w:rsidTr="00EB7281">
        <w:trPr>
          <w:trHeight w:val="397"/>
        </w:trPr>
        <w:tc>
          <w:tcPr>
            <w:tcW w:w="605" w:type="pct"/>
            <w:tcBorders>
              <w:top w:val="nil"/>
            </w:tcBorders>
            <w:vAlign w:val="center"/>
          </w:tcPr>
          <w:p w14:paraId="43764A27" w14:textId="77777777" w:rsidR="00053566" w:rsidRPr="006634A3" w:rsidRDefault="00053566" w:rsidP="00EB7281">
            <w:pPr>
              <w:pStyle w:val="MDPI42tablebody"/>
            </w:pPr>
            <w:r w:rsidRPr="006634A3">
              <w:t>Bra036981</w:t>
            </w:r>
          </w:p>
        </w:tc>
        <w:tc>
          <w:tcPr>
            <w:tcW w:w="1096" w:type="pct"/>
            <w:tcBorders>
              <w:top w:val="nil"/>
            </w:tcBorders>
            <w:vAlign w:val="center"/>
          </w:tcPr>
          <w:p w14:paraId="2C0783AD" w14:textId="77777777" w:rsidR="00053566" w:rsidRPr="006634A3" w:rsidRDefault="00053566" w:rsidP="00EB7281">
            <w:pPr>
              <w:pStyle w:val="MDPI42tablebody"/>
            </w:pPr>
            <w:r w:rsidRPr="006634A3">
              <w:t>pathogenesis-related protein</w:t>
            </w:r>
          </w:p>
        </w:tc>
        <w:tc>
          <w:tcPr>
            <w:tcW w:w="1660" w:type="pct"/>
            <w:tcBorders>
              <w:top w:val="nil"/>
            </w:tcBorders>
            <w:vAlign w:val="center"/>
          </w:tcPr>
          <w:p w14:paraId="37533E98" w14:textId="77777777" w:rsidR="00053566" w:rsidRPr="006634A3" w:rsidRDefault="00053566" w:rsidP="00EB7281">
            <w:pPr>
              <w:pStyle w:val="MDPI42tablebody"/>
            </w:pPr>
            <w:r w:rsidRPr="006634A3">
              <w:t>TTTTTGGACGCTCATAACCAAG</w:t>
            </w:r>
          </w:p>
        </w:tc>
        <w:tc>
          <w:tcPr>
            <w:tcW w:w="1639" w:type="pct"/>
            <w:tcBorders>
              <w:top w:val="nil"/>
            </w:tcBorders>
            <w:vAlign w:val="center"/>
          </w:tcPr>
          <w:p w14:paraId="0F951048" w14:textId="77777777" w:rsidR="00053566" w:rsidRPr="006634A3" w:rsidRDefault="00053566" w:rsidP="00EB7281">
            <w:pPr>
              <w:pStyle w:val="MDPI42tablebody"/>
            </w:pPr>
            <w:r w:rsidRPr="006634A3">
              <w:t>CCACATGTTAACTGCTTCAACA</w:t>
            </w:r>
          </w:p>
        </w:tc>
      </w:tr>
      <w:tr w:rsidR="006C3EE8" w:rsidRPr="006634A3" w14:paraId="7746D9C1" w14:textId="77777777" w:rsidTr="00EB7281">
        <w:trPr>
          <w:trHeight w:val="397"/>
        </w:trPr>
        <w:tc>
          <w:tcPr>
            <w:tcW w:w="605" w:type="pct"/>
            <w:tcBorders>
              <w:top w:val="nil"/>
            </w:tcBorders>
            <w:vAlign w:val="center"/>
          </w:tcPr>
          <w:p w14:paraId="2B598BE4" w14:textId="77777777" w:rsidR="00053566" w:rsidRPr="006634A3" w:rsidRDefault="00053566" w:rsidP="00EB7281">
            <w:pPr>
              <w:pStyle w:val="MDPI42tablebody"/>
            </w:pPr>
            <w:r w:rsidRPr="006634A3">
              <w:t>Bra036982</w:t>
            </w:r>
          </w:p>
        </w:tc>
        <w:tc>
          <w:tcPr>
            <w:tcW w:w="1096" w:type="pct"/>
            <w:tcBorders>
              <w:top w:val="nil"/>
            </w:tcBorders>
            <w:vAlign w:val="center"/>
          </w:tcPr>
          <w:p w14:paraId="25587941" w14:textId="77777777" w:rsidR="00053566" w:rsidRPr="006634A3" w:rsidRDefault="00053566" w:rsidP="00EB7281">
            <w:pPr>
              <w:pStyle w:val="MDPI42tablebody"/>
            </w:pPr>
            <w:r w:rsidRPr="006634A3">
              <w:t>pathogenesis-related protein</w:t>
            </w:r>
          </w:p>
        </w:tc>
        <w:tc>
          <w:tcPr>
            <w:tcW w:w="1660" w:type="pct"/>
            <w:tcBorders>
              <w:top w:val="nil"/>
            </w:tcBorders>
            <w:vAlign w:val="center"/>
          </w:tcPr>
          <w:p w14:paraId="4E307AC5" w14:textId="77777777" w:rsidR="00053566" w:rsidRPr="006634A3" w:rsidRDefault="00053566" w:rsidP="00EB7281">
            <w:pPr>
              <w:pStyle w:val="MDPI42tablebody"/>
            </w:pPr>
            <w:r w:rsidRPr="006634A3">
              <w:t>ACGAGCAGGCTGACTACGATTA</w:t>
            </w:r>
          </w:p>
        </w:tc>
        <w:tc>
          <w:tcPr>
            <w:tcW w:w="1639" w:type="pct"/>
            <w:tcBorders>
              <w:top w:val="nil"/>
            </w:tcBorders>
            <w:vAlign w:val="center"/>
          </w:tcPr>
          <w:p w14:paraId="34E2AE56" w14:textId="77777777" w:rsidR="00053566" w:rsidRPr="006634A3" w:rsidRDefault="00053566" w:rsidP="00EB7281">
            <w:pPr>
              <w:pStyle w:val="MDPI42tablebody"/>
            </w:pPr>
            <w:r w:rsidRPr="006634A3">
              <w:t>GCAAGTGATGAAGGTTTGACCA</w:t>
            </w:r>
          </w:p>
        </w:tc>
      </w:tr>
      <w:tr w:rsidR="006C3EE8" w:rsidRPr="006634A3" w14:paraId="49167EF6" w14:textId="77777777" w:rsidTr="00EB7281">
        <w:trPr>
          <w:trHeight w:val="397"/>
        </w:trPr>
        <w:tc>
          <w:tcPr>
            <w:tcW w:w="605" w:type="pct"/>
            <w:tcBorders>
              <w:top w:val="nil"/>
            </w:tcBorders>
            <w:vAlign w:val="center"/>
          </w:tcPr>
          <w:p w14:paraId="741CAA03" w14:textId="77777777" w:rsidR="00053566" w:rsidRPr="006634A3" w:rsidRDefault="00053566" w:rsidP="00EB7281">
            <w:pPr>
              <w:pStyle w:val="MDPI42tablebody"/>
            </w:pPr>
            <w:r w:rsidRPr="006634A3">
              <w:t>Bra034581</w:t>
            </w:r>
          </w:p>
        </w:tc>
        <w:tc>
          <w:tcPr>
            <w:tcW w:w="1096" w:type="pct"/>
            <w:tcBorders>
              <w:top w:val="nil"/>
            </w:tcBorders>
            <w:vAlign w:val="center"/>
          </w:tcPr>
          <w:p w14:paraId="0AB31A52" w14:textId="77777777" w:rsidR="00053566" w:rsidRPr="006634A3" w:rsidRDefault="00053566" w:rsidP="00EB7281">
            <w:pPr>
              <w:pStyle w:val="MDPI42tablebody"/>
            </w:pPr>
            <w:r w:rsidRPr="006634A3">
              <w:t>pathogenesis-related protein</w:t>
            </w:r>
          </w:p>
        </w:tc>
        <w:tc>
          <w:tcPr>
            <w:tcW w:w="1660" w:type="pct"/>
            <w:tcBorders>
              <w:top w:val="nil"/>
            </w:tcBorders>
            <w:vAlign w:val="center"/>
          </w:tcPr>
          <w:p w14:paraId="14057E8E" w14:textId="77777777" w:rsidR="00053566" w:rsidRPr="006634A3" w:rsidRDefault="00053566" w:rsidP="00EB7281">
            <w:pPr>
              <w:pStyle w:val="MDPI42tablebody"/>
            </w:pPr>
            <w:r w:rsidRPr="006634A3">
              <w:t>AATCTCGCTTGGAATAGTGCTA</w:t>
            </w:r>
          </w:p>
        </w:tc>
        <w:tc>
          <w:tcPr>
            <w:tcW w:w="1639" w:type="pct"/>
            <w:tcBorders>
              <w:top w:val="nil"/>
            </w:tcBorders>
            <w:vAlign w:val="center"/>
          </w:tcPr>
          <w:p w14:paraId="31D4BAFE" w14:textId="77777777" w:rsidR="00053566" w:rsidRPr="006634A3" w:rsidRDefault="00053566" w:rsidP="00EB7281">
            <w:pPr>
              <w:pStyle w:val="MDPI42tablebody"/>
            </w:pPr>
            <w:r w:rsidRPr="006634A3">
              <w:t>AGCTTAAGCACTTTGTTAACGG</w:t>
            </w:r>
          </w:p>
        </w:tc>
      </w:tr>
      <w:tr w:rsidR="006C3EE8" w:rsidRPr="006634A3" w14:paraId="707C8056" w14:textId="77777777" w:rsidTr="00EB7281">
        <w:trPr>
          <w:trHeight w:val="397"/>
        </w:trPr>
        <w:tc>
          <w:tcPr>
            <w:tcW w:w="605" w:type="pct"/>
            <w:vAlign w:val="center"/>
          </w:tcPr>
          <w:p w14:paraId="7F11714A" w14:textId="77777777" w:rsidR="00053566" w:rsidRPr="006634A3" w:rsidRDefault="00053566" w:rsidP="00EB7281">
            <w:pPr>
              <w:pStyle w:val="MDPI42tablebody"/>
            </w:pPr>
            <w:r w:rsidRPr="006634A3">
              <w:t>Bra038726</w:t>
            </w:r>
          </w:p>
        </w:tc>
        <w:tc>
          <w:tcPr>
            <w:tcW w:w="1096" w:type="pct"/>
            <w:vAlign w:val="center"/>
          </w:tcPr>
          <w:p w14:paraId="5B34207D" w14:textId="77777777" w:rsidR="00053566" w:rsidRPr="006634A3" w:rsidRDefault="00053566" w:rsidP="00EB7281">
            <w:pPr>
              <w:pStyle w:val="MDPI42tablebody"/>
            </w:pPr>
            <w:r w:rsidRPr="006634A3">
              <w:t>chitinase</w:t>
            </w:r>
          </w:p>
        </w:tc>
        <w:tc>
          <w:tcPr>
            <w:tcW w:w="1660" w:type="pct"/>
            <w:vAlign w:val="center"/>
          </w:tcPr>
          <w:p w14:paraId="79CF37F2" w14:textId="77777777" w:rsidR="00053566" w:rsidRPr="006634A3" w:rsidRDefault="00053566" w:rsidP="00EB7281">
            <w:pPr>
              <w:pStyle w:val="MDPI42tablebody"/>
            </w:pPr>
            <w:r w:rsidRPr="006634A3">
              <w:t>CTTAAACATAGGAACGATGCCG</w:t>
            </w:r>
          </w:p>
        </w:tc>
        <w:tc>
          <w:tcPr>
            <w:tcW w:w="1639" w:type="pct"/>
            <w:vAlign w:val="center"/>
          </w:tcPr>
          <w:p w14:paraId="1DA22545" w14:textId="77777777" w:rsidR="00053566" w:rsidRPr="006634A3" w:rsidRDefault="00053566" w:rsidP="00EB7281">
            <w:pPr>
              <w:pStyle w:val="MDPI42tablebody"/>
            </w:pPr>
            <w:r w:rsidRPr="006634A3">
              <w:t>GTTGCAGAAGCTTGGGAAATAT</w:t>
            </w:r>
          </w:p>
        </w:tc>
      </w:tr>
      <w:tr w:rsidR="006C3EE8" w:rsidRPr="006634A3" w14:paraId="3D3E2D26" w14:textId="77777777" w:rsidTr="00EB7281">
        <w:trPr>
          <w:trHeight w:val="397"/>
        </w:trPr>
        <w:tc>
          <w:tcPr>
            <w:tcW w:w="605" w:type="pct"/>
            <w:vAlign w:val="center"/>
          </w:tcPr>
          <w:p w14:paraId="73544CE3" w14:textId="77777777" w:rsidR="00053566" w:rsidRPr="006634A3" w:rsidRDefault="00053566" w:rsidP="00EB7281">
            <w:pPr>
              <w:pStyle w:val="MDPI42tablebody"/>
            </w:pPr>
            <w:r w:rsidRPr="006634A3">
              <w:t>Bra032809</w:t>
            </w:r>
          </w:p>
        </w:tc>
        <w:tc>
          <w:tcPr>
            <w:tcW w:w="1096" w:type="pct"/>
            <w:vAlign w:val="center"/>
          </w:tcPr>
          <w:p w14:paraId="0416A52B" w14:textId="77777777" w:rsidR="00053566" w:rsidRPr="006634A3" w:rsidRDefault="00053566" w:rsidP="00EB7281">
            <w:pPr>
              <w:pStyle w:val="MDPI42tablebody"/>
            </w:pPr>
            <w:r w:rsidRPr="006634A3">
              <w:t>POD</w:t>
            </w:r>
          </w:p>
        </w:tc>
        <w:tc>
          <w:tcPr>
            <w:tcW w:w="1660" w:type="pct"/>
            <w:vAlign w:val="center"/>
          </w:tcPr>
          <w:p w14:paraId="73CB0A1B" w14:textId="77777777" w:rsidR="00053566" w:rsidRPr="006634A3" w:rsidRDefault="00053566" w:rsidP="00EB7281">
            <w:pPr>
              <w:pStyle w:val="MDPI42tablebody"/>
            </w:pPr>
            <w:r w:rsidRPr="006634A3">
              <w:t>TGCTACCGGTGTAAGTTTACAT</w:t>
            </w:r>
          </w:p>
        </w:tc>
        <w:tc>
          <w:tcPr>
            <w:tcW w:w="1639" w:type="pct"/>
            <w:vAlign w:val="center"/>
          </w:tcPr>
          <w:p w14:paraId="4F4FA372" w14:textId="77777777" w:rsidR="00053566" w:rsidRPr="006634A3" w:rsidRDefault="00053566" w:rsidP="00EB7281">
            <w:pPr>
              <w:pStyle w:val="MDPI42tablebody"/>
            </w:pPr>
            <w:r w:rsidRPr="006634A3">
              <w:t>ATTCCATCGACTCTTAGCCAAT</w:t>
            </w:r>
          </w:p>
        </w:tc>
      </w:tr>
      <w:tr w:rsidR="006C3EE8" w:rsidRPr="006634A3" w14:paraId="39EB2693" w14:textId="77777777" w:rsidTr="00EB7281">
        <w:trPr>
          <w:trHeight w:val="397"/>
        </w:trPr>
        <w:tc>
          <w:tcPr>
            <w:tcW w:w="605" w:type="pct"/>
            <w:vAlign w:val="center"/>
          </w:tcPr>
          <w:p w14:paraId="1556D164" w14:textId="77777777" w:rsidR="00053566" w:rsidRPr="006634A3" w:rsidRDefault="00053566" w:rsidP="00EB7281">
            <w:pPr>
              <w:pStyle w:val="MDPI42tablebody"/>
            </w:pPr>
            <w:r w:rsidRPr="006634A3">
              <w:t>Bra024972</w:t>
            </w:r>
          </w:p>
        </w:tc>
        <w:tc>
          <w:tcPr>
            <w:tcW w:w="1096" w:type="pct"/>
            <w:vAlign w:val="center"/>
          </w:tcPr>
          <w:p w14:paraId="3EABA0DA" w14:textId="77777777" w:rsidR="00053566" w:rsidRPr="006634A3" w:rsidRDefault="00053566" w:rsidP="00EB7281">
            <w:pPr>
              <w:pStyle w:val="MDPI42tablebody"/>
            </w:pPr>
            <w:r w:rsidRPr="006634A3">
              <w:t>POD</w:t>
            </w:r>
          </w:p>
        </w:tc>
        <w:tc>
          <w:tcPr>
            <w:tcW w:w="1660" w:type="pct"/>
            <w:vAlign w:val="center"/>
          </w:tcPr>
          <w:p w14:paraId="59469586" w14:textId="77777777" w:rsidR="00053566" w:rsidRPr="006634A3" w:rsidRDefault="00053566" w:rsidP="00EB7281">
            <w:pPr>
              <w:pStyle w:val="MDPI42tablebody"/>
            </w:pPr>
            <w:r w:rsidRPr="006634A3">
              <w:t>TCACGGGATGTTCAAGAAAAAC</w:t>
            </w:r>
          </w:p>
        </w:tc>
        <w:tc>
          <w:tcPr>
            <w:tcW w:w="1639" w:type="pct"/>
            <w:vAlign w:val="center"/>
          </w:tcPr>
          <w:p w14:paraId="03E316B7" w14:textId="77777777" w:rsidR="00053566" w:rsidRPr="006634A3" w:rsidRDefault="00053566" w:rsidP="00EB7281">
            <w:pPr>
              <w:pStyle w:val="MDPI42tablebody"/>
            </w:pPr>
            <w:r w:rsidRPr="006634A3">
              <w:t>GGTCACTAAACTCTTTGCAGTG</w:t>
            </w:r>
          </w:p>
        </w:tc>
      </w:tr>
      <w:tr w:rsidR="006C3EE8" w:rsidRPr="006634A3" w14:paraId="3D7CAB10" w14:textId="77777777" w:rsidTr="00EB7281">
        <w:trPr>
          <w:trHeight w:val="397"/>
        </w:trPr>
        <w:tc>
          <w:tcPr>
            <w:tcW w:w="605" w:type="pct"/>
            <w:tcBorders>
              <w:bottom w:val="nil"/>
            </w:tcBorders>
            <w:vAlign w:val="center"/>
          </w:tcPr>
          <w:p w14:paraId="0D33A2CF" w14:textId="77777777" w:rsidR="00053566" w:rsidRPr="006634A3" w:rsidRDefault="00053566" w:rsidP="00EB7281">
            <w:pPr>
              <w:pStyle w:val="MDPI42tablebody"/>
            </w:pPr>
            <w:r w:rsidRPr="006634A3">
              <w:t>Bra022090</w:t>
            </w:r>
          </w:p>
        </w:tc>
        <w:tc>
          <w:tcPr>
            <w:tcW w:w="1096" w:type="pct"/>
            <w:tcBorders>
              <w:bottom w:val="nil"/>
            </w:tcBorders>
            <w:vAlign w:val="center"/>
          </w:tcPr>
          <w:p w14:paraId="10F984AB" w14:textId="77777777" w:rsidR="00053566" w:rsidRPr="006634A3" w:rsidRDefault="00053566" w:rsidP="00EB7281">
            <w:pPr>
              <w:pStyle w:val="MDPI42tablebody"/>
            </w:pPr>
            <w:r w:rsidRPr="006634A3">
              <w:t>POD</w:t>
            </w:r>
          </w:p>
        </w:tc>
        <w:tc>
          <w:tcPr>
            <w:tcW w:w="1660" w:type="pct"/>
            <w:tcBorders>
              <w:bottom w:val="nil"/>
            </w:tcBorders>
            <w:vAlign w:val="center"/>
          </w:tcPr>
          <w:p w14:paraId="4F6340B4" w14:textId="77777777" w:rsidR="00053566" w:rsidRPr="006634A3" w:rsidRDefault="00053566" w:rsidP="00EB7281">
            <w:pPr>
              <w:pStyle w:val="MDPI42tablebody"/>
            </w:pPr>
            <w:r w:rsidRPr="006634A3">
              <w:t>CTCGAATCCAAAGCCCATAAAG</w:t>
            </w:r>
          </w:p>
        </w:tc>
        <w:tc>
          <w:tcPr>
            <w:tcW w:w="1639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2DB61627" w14:textId="77777777" w:rsidR="00053566" w:rsidRPr="006634A3" w:rsidRDefault="00053566" w:rsidP="00EB7281">
            <w:pPr>
              <w:pStyle w:val="MDPI42tablebody"/>
            </w:pPr>
            <w:r w:rsidRPr="006634A3">
              <w:t>ATTTTTCTTGAACATCCCGTGG</w:t>
            </w:r>
          </w:p>
        </w:tc>
      </w:tr>
      <w:tr w:rsidR="006C3EE8" w:rsidRPr="006634A3" w14:paraId="425188EC" w14:textId="77777777" w:rsidTr="00EB7281">
        <w:trPr>
          <w:trHeight w:val="397"/>
        </w:trPr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14:paraId="72BB56EE" w14:textId="77777777" w:rsidR="00053566" w:rsidRPr="006634A3" w:rsidRDefault="00053566" w:rsidP="00EB7281">
            <w:pPr>
              <w:pStyle w:val="MDPI42tablebody"/>
            </w:pPr>
            <w:r w:rsidRPr="006634A3">
              <w:t>Bra004873</w:t>
            </w:r>
          </w:p>
        </w:tc>
        <w:tc>
          <w:tcPr>
            <w:tcW w:w="1096" w:type="pct"/>
            <w:tcBorders>
              <w:top w:val="nil"/>
              <w:bottom w:val="nil"/>
            </w:tcBorders>
            <w:vAlign w:val="center"/>
          </w:tcPr>
          <w:p w14:paraId="1802EBAA" w14:textId="77777777" w:rsidR="00053566" w:rsidRPr="006634A3" w:rsidRDefault="00053566" w:rsidP="00EB7281">
            <w:pPr>
              <w:pStyle w:val="MDPI42tablebody"/>
            </w:pPr>
            <w:r w:rsidRPr="006634A3">
              <w:t>SA</w:t>
            </w:r>
          </w:p>
        </w:tc>
        <w:tc>
          <w:tcPr>
            <w:tcW w:w="1660" w:type="pct"/>
            <w:tcBorders>
              <w:top w:val="nil"/>
              <w:bottom w:val="nil"/>
            </w:tcBorders>
            <w:vAlign w:val="center"/>
          </w:tcPr>
          <w:p w14:paraId="43178E55" w14:textId="77777777" w:rsidR="00053566" w:rsidRPr="006634A3" w:rsidRDefault="00053566" w:rsidP="00EB7281">
            <w:pPr>
              <w:pStyle w:val="MDPI42tablebody"/>
            </w:pPr>
            <w:r w:rsidRPr="006634A3">
              <w:t>CAATCCTGCTTTGTATGGTGAG</w:t>
            </w:r>
          </w:p>
        </w:tc>
        <w:tc>
          <w:tcPr>
            <w:tcW w:w="1639" w:type="pct"/>
            <w:tcBorders>
              <w:top w:val="nil"/>
              <w:bottom w:val="nil"/>
            </w:tcBorders>
            <w:vAlign w:val="center"/>
          </w:tcPr>
          <w:p w14:paraId="79BC27D8" w14:textId="77777777" w:rsidR="00053566" w:rsidRPr="006634A3" w:rsidRDefault="00053566" w:rsidP="00EB7281">
            <w:pPr>
              <w:pStyle w:val="MDPI42tablebody"/>
            </w:pPr>
            <w:r w:rsidRPr="006634A3">
              <w:t>CTTGTCAAAAGGAGGAACCATG</w:t>
            </w:r>
          </w:p>
        </w:tc>
      </w:tr>
      <w:tr w:rsidR="006C3EE8" w:rsidRPr="006634A3" w14:paraId="157CF38C" w14:textId="77777777" w:rsidTr="00EB7281">
        <w:trPr>
          <w:trHeight w:val="397"/>
        </w:trPr>
        <w:tc>
          <w:tcPr>
            <w:tcW w:w="605" w:type="pct"/>
            <w:tcBorders>
              <w:top w:val="nil"/>
            </w:tcBorders>
            <w:vAlign w:val="center"/>
          </w:tcPr>
          <w:p w14:paraId="4CFE9E86" w14:textId="77777777" w:rsidR="00053566" w:rsidRPr="006634A3" w:rsidRDefault="00053566" w:rsidP="00EB7281">
            <w:pPr>
              <w:pStyle w:val="MDPI42tablebody"/>
            </w:pPr>
            <w:r w:rsidRPr="006634A3">
              <w:t>Bra018271</w:t>
            </w:r>
          </w:p>
        </w:tc>
        <w:tc>
          <w:tcPr>
            <w:tcW w:w="1096" w:type="pct"/>
            <w:tcBorders>
              <w:top w:val="nil"/>
            </w:tcBorders>
            <w:vAlign w:val="center"/>
          </w:tcPr>
          <w:p w14:paraId="5F145DE2" w14:textId="77777777" w:rsidR="00053566" w:rsidRPr="006634A3" w:rsidRDefault="00053566" w:rsidP="00EB7281">
            <w:pPr>
              <w:pStyle w:val="MDPI42tablebody"/>
            </w:pPr>
            <w:r w:rsidRPr="006634A3">
              <w:t>JA</w:t>
            </w:r>
          </w:p>
        </w:tc>
        <w:tc>
          <w:tcPr>
            <w:tcW w:w="1660" w:type="pct"/>
            <w:tcBorders>
              <w:top w:val="nil"/>
            </w:tcBorders>
            <w:vAlign w:val="center"/>
          </w:tcPr>
          <w:p w14:paraId="2B6293D3" w14:textId="77777777" w:rsidR="00053566" w:rsidRPr="006634A3" w:rsidRDefault="00053566" w:rsidP="00EB7281">
            <w:pPr>
              <w:pStyle w:val="MDPI42tablebody"/>
            </w:pPr>
            <w:r w:rsidRPr="006634A3">
              <w:t>AGTGAGGATGAGAAGGTGATTC</w:t>
            </w:r>
          </w:p>
        </w:tc>
        <w:tc>
          <w:tcPr>
            <w:tcW w:w="1639" w:type="pct"/>
            <w:tcBorders>
              <w:top w:val="nil"/>
            </w:tcBorders>
            <w:vAlign w:val="center"/>
          </w:tcPr>
          <w:p w14:paraId="7FCDCEA1" w14:textId="77777777" w:rsidR="00053566" w:rsidRPr="006634A3" w:rsidRDefault="00053566" w:rsidP="00EB7281">
            <w:pPr>
              <w:pStyle w:val="MDPI42tablebody"/>
            </w:pPr>
            <w:r w:rsidRPr="006634A3">
              <w:t>GTGAAATTAAAGGCCAGGCTAG</w:t>
            </w:r>
          </w:p>
        </w:tc>
      </w:tr>
      <w:tr w:rsidR="006C3EE8" w:rsidRPr="006634A3" w14:paraId="4A5E302B" w14:textId="77777777" w:rsidTr="00EB7281">
        <w:trPr>
          <w:trHeight w:val="397"/>
        </w:trPr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7597FB7A" w14:textId="77777777" w:rsidR="00053566" w:rsidRPr="006634A3" w:rsidRDefault="00053566" w:rsidP="00EB7281">
            <w:pPr>
              <w:pStyle w:val="MDPI42tablebody"/>
            </w:pPr>
            <w:r w:rsidRPr="006634A3">
              <w:t>Bra040746</w:t>
            </w:r>
          </w:p>
        </w:tc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62976B4F" w14:textId="77777777" w:rsidR="00053566" w:rsidRPr="006634A3" w:rsidRDefault="00053566" w:rsidP="00EB7281">
            <w:pPr>
              <w:pStyle w:val="MDPI42tablebody"/>
            </w:pPr>
            <w:r w:rsidRPr="006634A3">
              <w:t>JA</w:t>
            </w:r>
          </w:p>
        </w:tc>
        <w:tc>
          <w:tcPr>
            <w:tcW w:w="1660" w:type="pct"/>
            <w:tcBorders>
              <w:bottom w:val="single" w:sz="4" w:space="0" w:color="auto"/>
            </w:tcBorders>
            <w:vAlign w:val="center"/>
          </w:tcPr>
          <w:p w14:paraId="65FC966E" w14:textId="77777777" w:rsidR="00053566" w:rsidRPr="006634A3" w:rsidRDefault="00053566" w:rsidP="00EB7281">
            <w:pPr>
              <w:pStyle w:val="MDPI42tablebody"/>
            </w:pPr>
            <w:r w:rsidRPr="006634A3">
              <w:t>TATCGGCTTGTTTGATTCGTTC</w:t>
            </w:r>
          </w:p>
        </w:tc>
        <w:tc>
          <w:tcPr>
            <w:tcW w:w="1639" w:type="pct"/>
            <w:tcBorders>
              <w:bottom w:val="single" w:sz="4" w:space="0" w:color="auto"/>
            </w:tcBorders>
            <w:vAlign w:val="center"/>
          </w:tcPr>
          <w:p w14:paraId="2623E6E9" w14:textId="77777777" w:rsidR="00053566" w:rsidRPr="006634A3" w:rsidRDefault="00053566" w:rsidP="00EB7281">
            <w:pPr>
              <w:pStyle w:val="MDPI42tablebody"/>
            </w:pPr>
            <w:r w:rsidRPr="006634A3">
              <w:t>TCCATCACTGTCACATGAAGAA</w:t>
            </w:r>
          </w:p>
        </w:tc>
      </w:tr>
    </w:tbl>
    <w:bookmarkEnd w:id="0"/>
    <w:p w14:paraId="76B05D1C" w14:textId="58B8F779" w:rsidR="00341B28" w:rsidRPr="00341B28" w:rsidRDefault="00053566" w:rsidP="00341B28">
      <w:pPr>
        <w:pStyle w:val="MDPI511onefigurecaption"/>
      </w:pPr>
      <w:r w:rsidRPr="00053566">
        <w:rPr>
          <w:b/>
          <w:bCs/>
        </w:rPr>
        <w:t>Table S1.</w:t>
      </w:r>
      <w:r w:rsidRPr="00053566">
        <w:t xml:space="preserve"> Gene information and qRT-PCR primer sequence</w:t>
      </w:r>
    </w:p>
    <w:p w14:paraId="392929AB" w14:textId="74241AC1" w:rsidR="00341B28" w:rsidRDefault="00341B28">
      <w:pPr>
        <w:spacing w:line="240" w:lineRule="auto"/>
        <w:jc w:val="left"/>
        <w:rPr>
          <w:rFonts w:eastAsia="Times New Roman"/>
          <w:b/>
          <w:bCs/>
          <w:noProof w:val="0"/>
          <w:sz w:val="18"/>
          <w:lang w:eastAsia="de-DE" w:bidi="en-US"/>
        </w:rPr>
      </w:pPr>
    </w:p>
    <w:p w14:paraId="10EE3BB1" w14:textId="77C1217B" w:rsidR="00341B28" w:rsidRDefault="00341B28">
      <w:pPr>
        <w:spacing w:line="240" w:lineRule="auto"/>
        <w:jc w:val="left"/>
        <w:rPr>
          <w:rFonts w:eastAsia="Times New Roman"/>
          <w:b/>
          <w:bCs/>
          <w:noProof w:val="0"/>
          <w:sz w:val="18"/>
          <w:lang w:eastAsia="de-DE" w:bidi="en-US"/>
        </w:rPr>
      </w:pPr>
      <w:r>
        <w:rPr>
          <w:rFonts w:eastAsia="Times New Roman"/>
          <w:b/>
          <w:bCs/>
          <w:noProof w:val="0"/>
          <w:sz w:val="18"/>
          <w:lang w:eastAsia="de-DE" w:bidi="en-US"/>
        </w:rPr>
        <w:br w:type="page"/>
      </w:r>
    </w:p>
    <w:p w14:paraId="60F6C02E" w14:textId="1BAA6EE8" w:rsidR="00341B28" w:rsidRPr="006634A3" w:rsidRDefault="00341B28" w:rsidP="00341B28">
      <w:pPr>
        <w:pStyle w:val="MDPI51figurecaption"/>
        <w:rPr>
          <w:b/>
          <w:bCs/>
        </w:rPr>
      </w:pPr>
      <w:r w:rsidRPr="006634A3">
        <w:rPr>
          <w:b/>
          <w:bCs/>
        </w:rPr>
        <w:lastRenderedPageBreak/>
        <w:t xml:space="preserve">Table S2. </w:t>
      </w:r>
      <w:r w:rsidRPr="006634A3">
        <w:t>Statistics of sequencing volume of samples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2413"/>
        <w:gridCol w:w="2677"/>
        <w:gridCol w:w="2939"/>
      </w:tblGrid>
      <w:tr w:rsidR="00341B28" w:rsidRPr="00F61963" w14:paraId="2FE5554B" w14:textId="77777777" w:rsidTr="00F61963">
        <w:trPr>
          <w:trHeight w:val="340"/>
          <w:jc w:val="center"/>
        </w:trPr>
        <w:tc>
          <w:tcPr>
            <w:tcW w:w="116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A2203B1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bookmarkStart w:id="1" w:name="_Hlk137800153"/>
            <w:r w:rsidRPr="00F61963">
              <w:rPr>
                <w:b/>
                <w:bCs/>
                <w:iCs/>
              </w:rPr>
              <w:t>Sa</w:t>
            </w:r>
            <w:r w:rsidRPr="00F61963">
              <w:rPr>
                <w:b/>
                <w:bCs/>
              </w:rPr>
              <w:t>mple</w:t>
            </w:r>
          </w:p>
        </w:tc>
        <w:tc>
          <w:tcPr>
            <w:tcW w:w="115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5F45BCA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</w:rPr>
              <w:t>Raw reads number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7240F5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</w:rPr>
              <w:t>Clean reads number</w:t>
            </w:r>
          </w:p>
        </w:tc>
        <w:tc>
          <w:tcPr>
            <w:tcW w:w="140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C32B20D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</w:rPr>
              <w:t>Clean data rate (%)</w:t>
            </w:r>
          </w:p>
        </w:tc>
      </w:tr>
      <w:tr w:rsidR="00341B28" w:rsidRPr="006634A3" w14:paraId="4C606DDB" w14:textId="77777777" w:rsidTr="00D004AC">
        <w:trPr>
          <w:trHeight w:val="340"/>
          <w:jc w:val="center"/>
        </w:trPr>
        <w:tc>
          <w:tcPr>
            <w:tcW w:w="1164" w:type="pct"/>
            <w:tcBorders>
              <w:top w:val="single" w:sz="4" w:space="0" w:color="auto"/>
            </w:tcBorders>
            <w:vAlign w:val="center"/>
          </w:tcPr>
          <w:p w14:paraId="0C05FD69" w14:textId="77777777" w:rsidR="00341B28" w:rsidRPr="006634A3" w:rsidRDefault="00341B28" w:rsidP="00F61963">
            <w:pPr>
              <w:pStyle w:val="MDPI42tablebody"/>
            </w:pPr>
            <w:r w:rsidRPr="006634A3">
              <w:t>CK-1</w:t>
            </w:r>
          </w:p>
        </w:tc>
        <w:tc>
          <w:tcPr>
            <w:tcW w:w="1153" w:type="pct"/>
            <w:tcBorders>
              <w:top w:val="single" w:sz="4" w:space="0" w:color="auto"/>
            </w:tcBorders>
            <w:vAlign w:val="center"/>
          </w:tcPr>
          <w:p w14:paraId="5CD74C7B" w14:textId="77777777" w:rsidR="00341B28" w:rsidRPr="006634A3" w:rsidRDefault="00341B28" w:rsidP="00F61963">
            <w:pPr>
              <w:pStyle w:val="MDPI42tablebody"/>
            </w:pPr>
            <w:r w:rsidRPr="006634A3">
              <w:t>24,136,995</w:t>
            </w:r>
          </w:p>
        </w:tc>
        <w:tc>
          <w:tcPr>
            <w:tcW w:w="1279" w:type="pct"/>
            <w:tcBorders>
              <w:top w:val="single" w:sz="4" w:space="0" w:color="auto"/>
            </w:tcBorders>
            <w:vAlign w:val="center"/>
          </w:tcPr>
          <w:p w14:paraId="4A9DF262" w14:textId="77777777" w:rsidR="00341B28" w:rsidRPr="006634A3" w:rsidRDefault="00341B28" w:rsidP="00F61963">
            <w:pPr>
              <w:pStyle w:val="MDPI42tablebody"/>
            </w:pPr>
            <w:r w:rsidRPr="006634A3">
              <w:t>24,059,413</w:t>
            </w:r>
          </w:p>
        </w:tc>
        <w:tc>
          <w:tcPr>
            <w:tcW w:w="1404" w:type="pct"/>
            <w:tcBorders>
              <w:top w:val="single" w:sz="4" w:space="0" w:color="auto"/>
            </w:tcBorders>
            <w:vAlign w:val="center"/>
          </w:tcPr>
          <w:p w14:paraId="2868826E" w14:textId="77777777" w:rsidR="00341B28" w:rsidRPr="006634A3" w:rsidRDefault="00341B28" w:rsidP="00F61963">
            <w:pPr>
              <w:pStyle w:val="MDPI42tablebody"/>
            </w:pPr>
            <w:r w:rsidRPr="006634A3">
              <w:t>99.67</w:t>
            </w:r>
          </w:p>
        </w:tc>
      </w:tr>
      <w:tr w:rsidR="00341B28" w:rsidRPr="006634A3" w14:paraId="29BD3D2C" w14:textId="77777777" w:rsidTr="00D004AC">
        <w:trPr>
          <w:trHeight w:val="340"/>
          <w:jc w:val="center"/>
        </w:trPr>
        <w:tc>
          <w:tcPr>
            <w:tcW w:w="1164" w:type="pct"/>
            <w:vAlign w:val="center"/>
          </w:tcPr>
          <w:p w14:paraId="2A6357BB" w14:textId="77777777" w:rsidR="00341B28" w:rsidRPr="006634A3" w:rsidRDefault="00341B28" w:rsidP="00F61963">
            <w:pPr>
              <w:pStyle w:val="MDPI42tablebody"/>
            </w:pPr>
            <w:r w:rsidRPr="006634A3">
              <w:t>CK-2</w:t>
            </w:r>
          </w:p>
        </w:tc>
        <w:tc>
          <w:tcPr>
            <w:tcW w:w="1153" w:type="pct"/>
            <w:vAlign w:val="center"/>
          </w:tcPr>
          <w:p w14:paraId="40296D5C" w14:textId="77777777" w:rsidR="00341B28" w:rsidRPr="006634A3" w:rsidRDefault="00341B28" w:rsidP="00F61963">
            <w:pPr>
              <w:pStyle w:val="MDPI42tablebody"/>
            </w:pPr>
            <w:r w:rsidRPr="006634A3">
              <w:t>24,136,178</w:t>
            </w:r>
          </w:p>
        </w:tc>
        <w:tc>
          <w:tcPr>
            <w:tcW w:w="1279" w:type="pct"/>
            <w:vAlign w:val="center"/>
          </w:tcPr>
          <w:p w14:paraId="105546C1" w14:textId="77777777" w:rsidR="00341B28" w:rsidRPr="006634A3" w:rsidRDefault="00341B28" w:rsidP="00F61963">
            <w:pPr>
              <w:pStyle w:val="MDPI42tablebody"/>
            </w:pPr>
            <w:r w:rsidRPr="006634A3">
              <w:t>24,056,904</w:t>
            </w:r>
          </w:p>
        </w:tc>
        <w:tc>
          <w:tcPr>
            <w:tcW w:w="1404" w:type="pct"/>
            <w:vAlign w:val="center"/>
          </w:tcPr>
          <w:p w14:paraId="328815E8" w14:textId="77777777" w:rsidR="00341B28" w:rsidRPr="006634A3" w:rsidRDefault="00341B28" w:rsidP="00F61963">
            <w:pPr>
              <w:pStyle w:val="MDPI42tablebody"/>
            </w:pPr>
            <w:r w:rsidRPr="006634A3">
              <w:t>99.67</w:t>
            </w:r>
          </w:p>
        </w:tc>
      </w:tr>
      <w:tr w:rsidR="00341B28" w:rsidRPr="006634A3" w14:paraId="67995D22" w14:textId="77777777" w:rsidTr="00D004AC">
        <w:trPr>
          <w:trHeight w:val="340"/>
          <w:jc w:val="center"/>
        </w:trPr>
        <w:tc>
          <w:tcPr>
            <w:tcW w:w="1164" w:type="pct"/>
            <w:vAlign w:val="center"/>
          </w:tcPr>
          <w:p w14:paraId="5BE09D4B" w14:textId="77777777" w:rsidR="00341B28" w:rsidRPr="006634A3" w:rsidRDefault="00341B28" w:rsidP="00F61963">
            <w:pPr>
              <w:pStyle w:val="MDPI42tablebody"/>
            </w:pPr>
            <w:r w:rsidRPr="006634A3">
              <w:t>CK-3</w:t>
            </w:r>
          </w:p>
        </w:tc>
        <w:tc>
          <w:tcPr>
            <w:tcW w:w="1153" w:type="pct"/>
            <w:vAlign w:val="center"/>
          </w:tcPr>
          <w:p w14:paraId="52FF3E0E" w14:textId="77777777" w:rsidR="00341B28" w:rsidRPr="006634A3" w:rsidRDefault="00341B28" w:rsidP="00F61963">
            <w:pPr>
              <w:pStyle w:val="MDPI42tablebody"/>
            </w:pPr>
            <w:r w:rsidRPr="006634A3">
              <w:t>24,136,574</w:t>
            </w:r>
          </w:p>
        </w:tc>
        <w:tc>
          <w:tcPr>
            <w:tcW w:w="1279" w:type="pct"/>
            <w:vAlign w:val="center"/>
          </w:tcPr>
          <w:p w14:paraId="24FC89F0" w14:textId="77777777" w:rsidR="00341B28" w:rsidRPr="006634A3" w:rsidRDefault="00341B28" w:rsidP="00F61963">
            <w:pPr>
              <w:pStyle w:val="MDPI42tablebody"/>
            </w:pPr>
            <w:r w:rsidRPr="006634A3">
              <w:t>24,068,470</w:t>
            </w:r>
          </w:p>
        </w:tc>
        <w:tc>
          <w:tcPr>
            <w:tcW w:w="1404" w:type="pct"/>
            <w:vAlign w:val="center"/>
          </w:tcPr>
          <w:p w14:paraId="0744706B" w14:textId="77777777" w:rsidR="00341B28" w:rsidRPr="006634A3" w:rsidRDefault="00341B28" w:rsidP="00F61963">
            <w:pPr>
              <w:pStyle w:val="MDPI42tablebody"/>
            </w:pPr>
            <w:r w:rsidRPr="006634A3">
              <w:t>99.71</w:t>
            </w:r>
          </w:p>
        </w:tc>
      </w:tr>
      <w:tr w:rsidR="00341B28" w:rsidRPr="006634A3" w14:paraId="4816CD8A" w14:textId="77777777" w:rsidTr="00D004AC">
        <w:trPr>
          <w:trHeight w:val="340"/>
          <w:jc w:val="center"/>
        </w:trPr>
        <w:tc>
          <w:tcPr>
            <w:tcW w:w="1164" w:type="pct"/>
            <w:vAlign w:val="center"/>
          </w:tcPr>
          <w:p w14:paraId="0196DE43" w14:textId="77777777" w:rsidR="00341B28" w:rsidRPr="006634A3" w:rsidRDefault="00341B28" w:rsidP="00F61963">
            <w:pPr>
              <w:pStyle w:val="MDPI42tablebody"/>
            </w:pPr>
            <w:r w:rsidRPr="006634A3">
              <w:t>T-1</w:t>
            </w:r>
          </w:p>
        </w:tc>
        <w:tc>
          <w:tcPr>
            <w:tcW w:w="1153" w:type="pct"/>
            <w:vAlign w:val="center"/>
          </w:tcPr>
          <w:p w14:paraId="13D95BF3" w14:textId="77777777" w:rsidR="00341B28" w:rsidRPr="006634A3" w:rsidRDefault="00341B28" w:rsidP="00F61963">
            <w:pPr>
              <w:pStyle w:val="MDPI42tablebody"/>
            </w:pPr>
            <w:r w:rsidRPr="006634A3">
              <w:t>22,036,030</w:t>
            </w:r>
          </w:p>
        </w:tc>
        <w:tc>
          <w:tcPr>
            <w:tcW w:w="1279" w:type="pct"/>
            <w:vAlign w:val="center"/>
          </w:tcPr>
          <w:p w14:paraId="14A9482E" w14:textId="77777777" w:rsidR="00341B28" w:rsidRPr="006634A3" w:rsidRDefault="00341B28" w:rsidP="00F61963">
            <w:pPr>
              <w:pStyle w:val="MDPI42tablebody"/>
            </w:pPr>
            <w:r w:rsidRPr="006634A3">
              <w:t>21,941,957</w:t>
            </w:r>
          </w:p>
        </w:tc>
        <w:tc>
          <w:tcPr>
            <w:tcW w:w="1404" w:type="pct"/>
            <w:vAlign w:val="center"/>
          </w:tcPr>
          <w:p w14:paraId="3D42D5F4" w14:textId="77777777" w:rsidR="00341B28" w:rsidRPr="006634A3" w:rsidRDefault="00341B28" w:rsidP="00F61963">
            <w:pPr>
              <w:pStyle w:val="MDPI42tablebody"/>
            </w:pPr>
            <w:r w:rsidRPr="006634A3">
              <w:t>99.57</w:t>
            </w:r>
          </w:p>
        </w:tc>
      </w:tr>
      <w:tr w:rsidR="00341B28" w:rsidRPr="006634A3" w14:paraId="2ACB457D" w14:textId="77777777" w:rsidTr="00D004AC">
        <w:trPr>
          <w:trHeight w:val="340"/>
          <w:jc w:val="center"/>
        </w:trPr>
        <w:tc>
          <w:tcPr>
            <w:tcW w:w="1164" w:type="pct"/>
            <w:vAlign w:val="center"/>
          </w:tcPr>
          <w:p w14:paraId="2DD80BD6" w14:textId="77777777" w:rsidR="00341B28" w:rsidRPr="006634A3" w:rsidRDefault="00341B28" w:rsidP="00F61963">
            <w:pPr>
              <w:pStyle w:val="MDPI42tablebody"/>
            </w:pPr>
            <w:r w:rsidRPr="006634A3">
              <w:t>T-2</w:t>
            </w:r>
          </w:p>
        </w:tc>
        <w:tc>
          <w:tcPr>
            <w:tcW w:w="1153" w:type="pct"/>
            <w:vAlign w:val="center"/>
          </w:tcPr>
          <w:p w14:paraId="544AEF60" w14:textId="77777777" w:rsidR="00341B28" w:rsidRPr="006634A3" w:rsidRDefault="00341B28" w:rsidP="00F61963">
            <w:pPr>
              <w:pStyle w:val="MDPI42tablebody"/>
            </w:pPr>
            <w:r w:rsidRPr="006634A3">
              <w:t>24,136,734</w:t>
            </w:r>
          </w:p>
        </w:tc>
        <w:tc>
          <w:tcPr>
            <w:tcW w:w="1279" w:type="pct"/>
            <w:vAlign w:val="center"/>
          </w:tcPr>
          <w:p w14:paraId="59CE1F86" w14:textId="77777777" w:rsidR="00341B28" w:rsidRPr="006634A3" w:rsidRDefault="00341B28" w:rsidP="00F61963">
            <w:pPr>
              <w:pStyle w:val="MDPI42tablebody"/>
            </w:pPr>
            <w:r w:rsidRPr="006634A3">
              <w:t>24,063,762</w:t>
            </w:r>
          </w:p>
        </w:tc>
        <w:tc>
          <w:tcPr>
            <w:tcW w:w="1404" w:type="pct"/>
            <w:vAlign w:val="center"/>
          </w:tcPr>
          <w:p w14:paraId="539C35DD" w14:textId="77777777" w:rsidR="00341B28" w:rsidRPr="006634A3" w:rsidRDefault="00341B28" w:rsidP="00F61963">
            <w:pPr>
              <w:pStyle w:val="MDPI42tablebody"/>
            </w:pPr>
            <w:r w:rsidRPr="006634A3">
              <w:t>99.69</w:t>
            </w:r>
          </w:p>
        </w:tc>
      </w:tr>
      <w:tr w:rsidR="00341B28" w:rsidRPr="006634A3" w14:paraId="571C7731" w14:textId="77777777" w:rsidTr="00D004AC">
        <w:trPr>
          <w:trHeight w:val="340"/>
          <w:jc w:val="center"/>
        </w:trPr>
        <w:tc>
          <w:tcPr>
            <w:tcW w:w="1164" w:type="pct"/>
            <w:vAlign w:val="center"/>
          </w:tcPr>
          <w:p w14:paraId="53359CF5" w14:textId="77777777" w:rsidR="00341B28" w:rsidRPr="006634A3" w:rsidRDefault="00341B28" w:rsidP="00F61963">
            <w:pPr>
              <w:pStyle w:val="MDPI42tablebody"/>
            </w:pPr>
            <w:r w:rsidRPr="006634A3">
              <w:t>T-3</w:t>
            </w:r>
          </w:p>
        </w:tc>
        <w:tc>
          <w:tcPr>
            <w:tcW w:w="1153" w:type="pct"/>
            <w:vAlign w:val="center"/>
          </w:tcPr>
          <w:p w14:paraId="4AD346F5" w14:textId="77777777" w:rsidR="00341B28" w:rsidRPr="006634A3" w:rsidRDefault="00341B28" w:rsidP="00F61963">
            <w:pPr>
              <w:pStyle w:val="MDPI42tablebody"/>
            </w:pPr>
            <w:r w:rsidRPr="006634A3">
              <w:t>24,136,552</w:t>
            </w:r>
          </w:p>
        </w:tc>
        <w:tc>
          <w:tcPr>
            <w:tcW w:w="1279" w:type="pct"/>
            <w:vAlign w:val="center"/>
          </w:tcPr>
          <w:p w14:paraId="26560AAF" w14:textId="77777777" w:rsidR="00341B28" w:rsidRPr="006634A3" w:rsidRDefault="00341B28" w:rsidP="00F61963">
            <w:pPr>
              <w:pStyle w:val="MDPI42tablebody"/>
            </w:pPr>
            <w:r w:rsidRPr="006634A3">
              <w:t>24,076,322</w:t>
            </w:r>
          </w:p>
        </w:tc>
        <w:tc>
          <w:tcPr>
            <w:tcW w:w="1404" w:type="pct"/>
            <w:vAlign w:val="center"/>
          </w:tcPr>
          <w:p w14:paraId="4DE4A1B5" w14:textId="77777777" w:rsidR="00341B28" w:rsidRPr="006634A3" w:rsidRDefault="00341B28" w:rsidP="00F61963">
            <w:pPr>
              <w:pStyle w:val="MDPI42tablebody"/>
            </w:pPr>
            <w:r w:rsidRPr="006634A3">
              <w:t>99.75</w:t>
            </w:r>
          </w:p>
        </w:tc>
      </w:tr>
      <w:bookmarkEnd w:id="1"/>
    </w:tbl>
    <w:p w14:paraId="3710792E" w14:textId="5859AA7E" w:rsidR="00341B28" w:rsidRDefault="00341B28" w:rsidP="00341B28">
      <w:pPr>
        <w:pStyle w:val="MDPI51figurecaption"/>
        <w:ind w:left="0"/>
        <w:rPr>
          <w:rFonts w:eastAsiaTheme="minorEastAsia"/>
          <w:b/>
        </w:rPr>
      </w:pPr>
    </w:p>
    <w:p w14:paraId="692F7DB1" w14:textId="7BB8BF6F" w:rsidR="00341B28" w:rsidRPr="00341B28" w:rsidRDefault="00341B28" w:rsidP="00341B28">
      <w:pPr>
        <w:spacing w:line="240" w:lineRule="auto"/>
        <w:jc w:val="left"/>
        <w:rPr>
          <w:rFonts w:eastAsiaTheme="minorEastAsia"/>
          <w:b/>
          <w:noProof w:val="0"/>
          <w:sz w:val="18"/>
          <w:lang w:eastAsia="de-DE" w:bidi="en-US"/>
        </w:rPr>
      </w:pPr>
      <w:r>
        <w:rPr>
          <w:rFonts w:eastAsiaTheme="minorEastAsia"/>
          <w:b/>
        </w:rPr>
        <w:br w:type="page"/>
      </w:r>
    </w:p>
    <w:p w14:paraId="69D2163D" w14:textId="2646413A" w:rsidR="00341B28" w:rsidRPr="006634A3" w:rsidRDefault="00341B28" w:rsidP="00341B28">
      <w:pPr>
        <w:pStyle w:val="MDPI51figurecaption"/>
      </w:pPr>
      <w:r w:rsidRPr="006634A3">
        <w:rPr>
          <w:rFonts w:eastAsiaTheme="minorEastAsia"/>
          <w:b/>
        </w:rPr>
        <w:lastRenderedPageBreak/>
        <w:t>Table S3.</w:t>
      </w:r>
      <w:r w:rsidRPr="006634A3">
        <w:rPr>
          <w:rFonts w:eastAsiaTheme="minorEastAsia"/>
        </w:rPr>
        <w:t xml:space="preserve"> Top 20 enriched KEGG pathways</w:t>
      </w:r>
      <w:r w:rsidRPr="006634A3"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717"/>
        <w:gridCol w:w="3037"/>
        <w:gridCol w:w="1712"/>
      </w:tblGrid>
      <w:tr w:rsidR="00341B28" w:rsidRPr="00F61963" w14:paraId="39DCFFF6" w14:textId="77777777" w:rsidTr="00F61963">
        <w:trPr>
          <w:trHeight w:val="340"/>
        </w:trPr>
        <w:tc>
          <w:tcPr>
            <w:tcW w:w="273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44A9F" w14:textId="77777777" w:rsidR="00341B28" w:rsidRPr="00F61963" w:rsidRDefault="00341B28" w:rsidP="00F61963">
            <w:pPr>
              <w:pStyle w:val="MDPI42tablebody"/>
              <w:rPr>
                <w:rFonts w:eastAsia="微软雅黑"/>
                <w:b/>
                <w:bCs/>
              </w:rPr>
            </w:pPr>
            <w:r w:rsidRPr="00F61963">
              <w:rPr>
                <w:rFonts w:eastAsia="微软雅黑"/>
                <w:b/>
                <w:bCs/>
              </w:rPr>
              <w:t>Pathway</w:t>
            </w:r>
          </w:p>
        </w:tc>
        <w:tc>
          <w:tcPr>
            <w:tcW w:w="145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F8D6E" w14:textId="77777777" w:rsidR="00341B28" w:rsidRPr="00F61963" w:rsidRDefault="00341B28" w:rsidP="00F61963">
            <w:pPr>
              <w:pStyle w:val="MDPI42tablebody"/>
              <w:rPr>
                <w:rFonts w:eastAsia="微软雅黑"/>
                <w:b/>
                <w:bCs/>
              </w:rPr>
            </w:pPr>
            <w:r w:rsidRPr="00F61963">
              <w:rPr>
                <w:rFonts w:eastAsia="微软雅黑"/>
                <w:b/>
                <w:bCs/>
              </w:rPr>
              <w:t xml:space="preserve">The number of DEGs </w:t>
            </w:r>
          </w:p>
        </w:tc>
        <w:tc>
          <w:tcPr>
            <w:tcW w:w="81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17C5F" w14:textId="77777777" w:rsidR="00341B28" w:rsidRPr="00F61963" w:rsidRDefault="00341B28" w:rsidP="00F61963">
            <w:pPr>
              <w:pStyle w:val="MDPI42tablebody"/>
              <w:rPr>
                <w:rFonts w:eastAsia="微软雅黑"/>
                <w:b/>
                <w:bCs/>
              </w:rPr>
            </w:pPr>
            <w:r w:rsidRPr="00F61963">
              <w:rPr>
                <w:rFonts w:eastAsia="微软雅黑"/>
                <w:b/>
                <w:bCs/>
              </w:rPr>
              <w:t>Pathway ID</w:t>
            </w:r>
          </w:p>
        </w:tc>
      </w:tr>
      <w:tr w:rsidR="00341B28" w:rsidRPr="006634A3" w14:paraId="429CB1E8" w14:textId="77777777" w:rsidTr="00341B28">
        <w:trPr>
          <w:trHeight w:val="340"/>
        </w:trPr>
        <w:tc>
          <w:tcPr>
            <w:tcW w:w="27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5443BA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3" w:tooltip="click to view genes" w:history="1">
              <w:r w:rsidR="00341B28" w:rsidRPr="006634A3">
                <w:rPr>
                  <w:rFonts w:eastAsia="等线"/>
                </w:rPr>
                <w:t>Metabolic pathways</w:t>
              </w:r>
            </w:hyperlink>
          </w:p>
        </w:tc>
        <w:tc>
          <w:tcPr>
            <w:tcW w:w="14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B7295D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272 (30.56%)</w:t>
            </w:r>
          </w:p>
        </w:tc>
        <w:tc>
          <w:tcPr>
            <w:tcW w:w="8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BA92C0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ko01100</w:t>
            </w:r>
          </w:p>
        </w:tc>
      </w:tr>
      <w:tr w:rsidR="00341B28" w:rsidRPr="006634A3" w14:paraId="1093E5F0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1061E92D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6" w:tooltip="click to view genes" w:history="1">
              <w:r w:rsidR="00341B28" w:rsidRPr="006634A3">
                <w:rPr>
                  <w:rFonts w:eastAsia="等线"/>
                </w:rPr>
                <w:t>Biosynthesis of secondary metabolites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173B194D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157 (17.64%)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51464A0E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ko01110</w:t>
            </w:r>
          </w:p>
        </w:tc>
      </w:tr>
      <w:tr w:rsidR="00341B28" w:rsidRPr="006634A3" w14:paraId="506F77F3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14E8DC6A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5" w:tooltip="click to view genes" w:history="1">
              <w:r w:rsidR="00341B28" w:rsidRPr="006634A3">
                <w:rPr>
                  <w:rFonts w:eastAsia="等线"/>
                </w:rPr>
                <w:t>Plant hormone signal transduction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445C9923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60 (6.74%)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2F6BAA42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ko04075</w:t>
            </w:r>
          </w:p>
        </w:tc>
      </w:tr>
      <w:tr w:rsidR="00341B28" w:rsidRPr="006634A3" w14:paraId="6A706994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5F59742D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1" w:tooltip="click to view genes" w:history="1">
              <w:r w:rsidR="00341B28" w:rsidRPr="006634A3">
                <w:rPr>
                  <w:rFonts w:eastAsia="等线"/>
                </w:rPr>
                <w:t>Photosynthesis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05CAC675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50 (5.62%)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F2C1D64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ko00195</w:t>
            </w:r>
          </w:p>
        </w:tc>
      </w:tr>
      <w:tr w:rsidR="00341B28" w:rsidRPr="006634A3" w14:paraId="58913E18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758F5450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12" w:tooltip="click to view genes" w:history="1">
              <w:r w:rsidR="00341B28" w:rsidRPr="006634A3">
                <w:rPr>
                  <w:rFonts w:eastAsia="等线"/>
                </w:rPr>
                <w:t>Plant-pathogen interaction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16A28371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48 (5.39%)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73993B9F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ko04626</w:t>
            </w:r>
          </w:p>
        </w:tc>
      </w:tr>
      <w:tr w:rsidR="00341B28" w:rsidRPr="006634A3" w14:paraId="3AFF4CC6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5707F7F5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11" w:tooltip="click to view genes" w:history="1">
              <w:r w:rsidR="00341B28" w:rsidRPr="006634A3">
                <w:rPr>
                  <w:rFonts w:eastAsia="等线"/>
                </w:rPr>
                <w:t>Carbon metabolism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67C058A7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39 (4.38%)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5915F906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ko01200</w:t>
            </w:r>
          </w:p>
        </w:tc>
      </w:tr>
      <w:tr w:rsidR="00341B28" w:rsidRPr="006634A3" w14:paraId="49540A7E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6F31097D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7" w:tooltip="click to view genes" w:history="1">
              <w:r w:rsidR="00341B28" w:rsidRPr="006634A3">
                <w:rPr>
                  <w:rFonts w:eastAsia="等线"/>
                </w:rPr>
                <w:t>Phenylpropanoid biosynthesis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4745FE24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36 (4.04%)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63337D1F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ko00940</w:t>
            </w:r>
          </w:p>
        </w:tc>
      </w:tr>
      <w:tr w:rsidR="00341B28" w:rsidRPr="006634A3" w14:paraId="22D9684C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382363C2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4" w:tooltip="click to view genes" w:history="1">
              <w:r w:rsidR="00341B28" w:rsidRPr="006634A3">
                <w:rPr>
                  <w:rFonts w:eastAsia="等线"/>
                </w:rPr>
                <w:t>Circadian rhythm-plant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40B6D71A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33 (3.71%)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166E12E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ko04712</w:t>
            </w:r>
          </w:p>
        </w:tc>
      </w:tr>
      <w:tr w:rsidR="00341B28" w:rsidRPr="006634A3" w14:paraId="5D3FB20D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0982E323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49" w:tooltip="click to view genes" w:history="1">
              <w:r w:rsidR="00341B28" w:rsidRPr="006634A3">
                <w:rPr>
                  <w:rFonts w:eastAsia="等线"/>
                </w:rPr>
                <w:t>Endocytosis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7D5059AD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28 (3.15%)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E8D493F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ko04144</w:t>
            </w:r>
          </w:p>
        </w:tc>
      </w:tr>
      <w:tr w:rsidR="00341B28" w:rsidRPr="006634A3" w14:paraId="7176754C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6F9E9774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46" w:tooltip="click to view genes" w:history="1">
              <w:r w:rsidR="00341B28" w:rsidRPr="006634A3">
                <w:rPr>
                  <w:rFonts w:eastAsia="等线"/>
                </w:rPr>
                <w:t>Biosynthesis of amino acids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32252B36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25 (2.81%)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56F78A03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ko01230</w:t>
            </w:r>
          </w:p>
        </w:tc>
      </w:tr>
      <w:tr w:rsidR="00341B28" w:rsidRPr="006634A3" w14:paraId="2F148D42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687EC723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2" w:tooltip="click to view genes" w:history="1">
              <w:r w:rsidR="00341B28" w:rsidRPr="006634A3">
                <w:rPr>
                  <w:rFonts w:eastAsia="等线"/>
                </w:rPr>
                <w:t>Photosynthesis-antenna proteins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62AA8485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23 (2.58%)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2AAD75B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ko00196</w:t>
            </w:r>
          </w:p>
        </w:tc>
      </w:tr>
      <w:tr w:rsidR="00341B28" w:rsidRPr="006634A3" w14:paraId="2BCA6513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427BF697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65" w:tooltip="click to view genes" w:history="1">
              <w:r w:rsidR="00341B28" w:rsidRPr="006634A3">
                <w:rPr>
                  <w:rFonts w:eastAsia="等线"/>
                </w:rPr>
                <w:t>RNA transport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28AFE1FD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21 (2.36%)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7E7D664C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ko03013</w:t>
            </w:r>
          </w:p>
        </w:tc>
      </w:tr>
      <w:tr w:rsidR="00341B28" w:rsidRPr="006634A3" w14:paraId="12E33510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0E94604C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14" w:tooltip="click to view genes" w:history="1">
              <w:r w:rsidR="00341B28" w:rsidRPr="006634A3">
                <w:rPr>
                  <w:rFonts w:eastAsia="等线"/>
                </w:rPr>
                <w:t>Glyoxylate and dicarboxylate metabolism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6D3F07A4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19 (2.13%)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26151C16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ko00630</w:t>
            </w:r>
          </w:p>
        </w:tc>
      </w:tr>
      <w:tr w:rsidR="00341B28" w:rsidRPr="006634A3" w14:paraId="2DB3C2E6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31775BB7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34" w:tooltip="click to view genes" w:history="1">
              <w:r w:rsidR="00341B28" w:rsidRPr="006634A3">
                <w:rPr>
                  <w:rFonts w:eastAsia="等线"/>
                </w:rPr>
                <w:t>Glycolysis/Gluconeogenesis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4B063819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19 (2.13%)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8A2EEE6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ko00010</w:t>
            </w:r>
          </w:p>
        </w:tc>
      </w:tr>
      <w:tr w:rsidR="00341B28" w:rsidRPr="006634A3" w14:paraId="4EC14104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6448C71F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9" w:tooltip="click to view genes" w:history="1">
              <w:r w:rsidR="00341B28" w:rsidRPr="006634A3">
                <w:rPr>
                  <w:rFonts w:eastAsia="等线"/>
                </w:rPr>
                <w:t>Carbon fixation in photosynthetic organisms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570BDABC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18 (2.02%)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7CD33C67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ko00710</w:t>
            </w:r>
          </w:p>
        </w:tc>
      </w:tr>
      <w:tr w:rsidR="00341B28" w:rsidRPr="006634A3" w14:paraId="36FBD75A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66E80B32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90" w:tooltip="click to view genes" w:history="1">
              <w:r w:rsidR="00341B28" w:rsidRPr="006634A3">
                <w:rPr>
                  <w:rFonts w:eastAsia="等线"/>
                </w:rPr>
                <w:t>Protein processing in endoplasmic reticulum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6F0267B6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18 (2.02%)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A519632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ko04141</w:t>
            </w:r>
          </w:p>
        </w:tc>
      </w:tr>
      <w:tr w:rsidR="00341B28" w:rsidRPr="006634A3" w14:paraId="26FA7107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768173B4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13" w:tooltip="click to view genes" w:history="1">
              <w:r w:rsidR="00341B28" w:rsidRPr="006634A3">
                <w:rPr>
                  <w:rFonts w:eastAsia="等线"/>
                </w:rPr>
                <w:t>Stilbenoid, diarylheptanoid and gingerol biosynthesis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5F40C2B0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17 (1.91%)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5279D558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ko00945</w:t>
            </w:r>
          </w:p>
        </w:tc>
      </w:tr>
      <w:tr w:rsidR="00341B28" w:rsidRPr="006634A3" w14:paraId="03449E53" w14:textId="77777777" w:rsidTr="00341B28">
        <w:trPr>
          <w:trHeight w:val="340"/>
        </w:trPr>
        <w:tc>
          <w:tcPr>
            <w:tcW w:w="2731" w:type="pct"/>
            <w:shd w:val="clear" w:color="auto" w:fill="auto"/>
            <w:vAlign w:val="center"/>
          </w:tcPr>
          <w:p w14:paraId="70CEEE22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40" w:tooltip="click to view genes" w:history="1">
              <w:r w:rsidR="00341B28" w:rsidRPr="006634A3">
                <w:rPr>
                  <w:rFonts w:eastAsia="等线"/>
                </w:rPr>
                <w:t>Starch and sucrose metabolism</w:t>
              </w:r>
            </w:hyperlink>
          </w:p>
        </w:tc>
        <w:tc>
          <w:tcPr>
            <w:tcW w:w="1451" w:type="pct"/>
            <w:shd w:val="clear" w:color="auto" w:fill="auto"/>
            <w:vAlign w:val="center"/>
          </w:tcPr>
          <w:p w14:paraId="4D929153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17 (1.91%)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ADE0A7A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ko00500</w:t>
            </w:r>
          </w:p>
        </w:tc>
      </w:tr>
      <w:tr w:rsidR="00341B28" w:rsidRPr="006634A3" w14:paraId="583171FF" w14:textId="77777777" w:rsidTr="00341B28">
        <w:trPr>
          <w:trHeight w:val="340"/>
        </w:trPr>
        <w:tc>
          <w:tcPr>
            <w:tcW w:w="2731" w:type="pct"/>
            <w:tcBorders>
              <w:bottom w:val="nil"/>
            </w:tcBorders>
            <w:shd w:val="clear" w:color="auto" w:fill="auto"/>
            <w:vAlign w:val="center"/>
          </w:tcPr>
          <w:p w14:paraId="7A7A8BDF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111" w:tooltip="click to view genes" w:history="1">
              <w:r w:rsidR="00341B28" w:rsidRPr="006634A3">
                <w:rPr>
                  <w:rFonts w:eastAsia="等线"/>
                </w:rPr>
                <w:t>Ribosome</w:t>
              </w:r>
            </w:hyperlink>
          </w:p>
        </w:tc>
        <w:tc>
          <w:tcPr>
            <w:tcW w:w="1451" w:type="pct"/>
            <w:tcBorders>
              <w:bottom w:val="nil"/>
            </w:tcBorders>
            <w:shd w:val="clear" w:color="auto" w:fill="auto"/>
            <w:vAlign w:val="center"/>
          </w:tcPr>
          <w:p w14:paraId="4A54F348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15 (1.69%)</w:t>
            </w:r>
          </w:p>
        </w:tc>
        <w:tc>
          <w:tcPr>
            <w:tcW w:w="818" w:type="pct"/>
            <w:tcBorders>
              <w:bottom w:val="nil"/>
            </w:tcBorders>
            <w:shd w:val="clear" w:color="auto" w:fill="auto"/>
            <w:vAlign w:val="center"/>
          </w:tcPr>
          <w:p w14:paraId="3805F915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ko03010</w:t>
            </w:r>
          </w:p>
        </w:tc>
      </w:tr>
      <w:tr w:rsidR="00341B28" w:rsidRPr="006634A3" w14:paraId="36D4E97E" w14:textId="77777777" w:rsidTr="00341B28">
        <w:trPr>
          <w:trHeight w:val="340"/>
        </w:trPr>
        <w:tc>
          <w:tcPr>
            <w:tcW w:w="273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EF1588" w14:textId="77777777" w:rsidR="00341B28" w:rsidRPr="006634A3" w:rsidRDefault="00000000" w:rsidP="00F61963">
            <w:pPr>
              <w:pStyle w:val="MDPI42tablebody"/>
              <w:rPr>
                <w:rFonts w:eastAsia="等线"/>
              </w:rPr>
            </w:pPr>
            <w:hyperlink w:anchor="RANGE!gene10" w:tooltip="click to view genes" w:history="1">
              <w:r w:rsidR="00341B28" w:rsidRPr="006634A3">
                <w:rPr>
                  <w:rFonts w:eastAsia="等线"/>
                </w:rPr>
                <w:t>Flavonoid biosynthesis</w:t>
              </w:r>
            </w:hyperlink>
          </w:p>
        </w:tc>
        <w:tc>
          <w:tcPr>
            <w:tcW w:w="145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19F0B4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14 (1.57%)</w:t>
            </w:r>
          </w:p>
        </w:tc>
        <w:tc>
          <w:tcPr>
            <w:tcW w:w="81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33EB40" w14:textId="77777777" w:rsidR="00341B28" w:rsidRPr="006634A3" w:rsidRDefault="00341B28" w:rsidP="00F61963">
            <w:pPr>
              <w:pStyle w:val="MDPI42tablebody"/>
              <w:rPr>
                <w:rFonts w:eastAsia="微软雅黑"/>
              </w:rPr>
            </w:pPr>
            <w:r w:rsidRPr="006634A3">
              <w:rPr>
                <w:rFonts w:eastAsia="微软雅黑"/>
              </w:rPr>
              <w:t>ko00941</w:t>
            </w:r>
          </w:p>
        </w:tc>
      </w:tr>
    </w:tbl>
    <w:p w14:paraId="66D3B5DD" w14:textId="77777777" w:rsidR="00341B28" w:rsidRDefault="00341B28" w:rsidP="00341B28">
      <w:pPr>
        <w:pStyle w:val="MDPI51figurecaption"/>
        <w:rPr>
          <w:rFonts w:eastAsiaTheme="minorEastAsia"/>
          <w:b/>
        </w:rPr>
      </w:pPr>
      <w:bookmarkStart w:id="2" w:name="_Hlk137800177"/>
    </w:p>
    <w:p w14:paraId="7A595747" w14:textId="04D47A78" w:rsidR="00341B28" w:rsidRDefault="00341B28">
      <w:pPr>
        <w:spacing w:line="240" w:lineRule="auto"/>
        <w:jc w:val="left"/>
        <w:rPr>
          <w:rFonts w:eastAsiaTheme="minorEastAsia"/>
          <w:b/>
          <w:noProof w:val="0"/>
          <w:sz w:val="18"/>
          <w:lang w:eastAsia="de-DE" w:bidi="en-US"/>
        </w:rPr>
      </w:pPr>
      <w:r>
        <w:rPr>
          <w:rFonts w:eastAsiaTheme="minorEastAsia"/>
          <w:b/>
        </w:rPr>
        <w:br w:type="page"/>
      </w:r>
    </w:p>
    <w:p w14:paraId="11260852" w14:textId="7F8A5E87" w:rsidR="00341B28" w:rsidRPr="006634A3" w:rsidRDefault="00341B28" w:rsidP="00341B28">
      <w:pPr>
        <w:pStyle w:val="MDPI51figurecaption"/>
      </w:pPr>
      <w:r w:rsidRPr="006634A3">
        <w:rPr>
          <w:rFonts w:eastAsiaTheme="minorEastAsia"/>
          <w:b/>
        </w:rPr>
        <w:lastRenderedPageBreak/>
        <w:t>Table S4.</w:t>
      </w:r>
      <w:r w:rsidRPr="006634A3">
        <w:rPr>
          <w:rFonts w:eastAsiaTheme="minorEastAsia"/>
          <w:bCs/>
        </w:rPr>
        <w:t xml:space="preserve"> Gene statistics of DEGs in </w:t>
      </w:r>
      <w:r w:rsidRPr="006634A3">
        <w:t>resistance-related genes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2286"/>
        <w:gridCol w:w="1865"/>
        <w:gridCol w:w="1201"/>
        <w:gridCol w:w="2125"/>
        <w:gridCol w:w="1775"/>
      </w:tblGrid>
      <w:tr w:rsidR="00341B28" w:rsidRPr="00F61963" w14:paraId="26FD3AC5" w14:textId="77777777" w:rsidTr="00F61963">
        <w:trPr>
          <w:trHeight w:val="397"/>
        </w:trPr>
        <w:tc>
          <w:tcPr>
            <w:tcW w:w="580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60440EC7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bookmarkStart w:id="3" w:name="_Hlk137800217"/>
            <w:bookmarkEnd w:id="2"/>
            <w:r w:rsidRPr="00F61963">
              <w:rPr>
                <w:b/>
                <w:bCs/>
              </w:rPr>
              <w:t>Gene</w:t>
            </w:r>
          </w:p>
        </w:tc>
        <w:tc>
          <w:tcPr>
            <w:tcW w:w="109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DF7C44E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</w:rPr>
              <w:t>Annotation</w:t>
            </w:r>
          </w:p>
        </w:tc>
        <w:tc>
          <w:tcPr>
            <w:tcW w:w="891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1532C047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</w:rPr>
              <w:t>log</w:t>
            </w:r>
            <w:r w:rsidRPr="00F61963">
              <w:rPr>
                <w:b/>
                <w:bCs/>
                <w:vertAlign w:val="subscript"/>
              </w:rPr>
              <w:t>2</w:t>
            </w:r>
            <w:r w:rsidRPr="00F61963">
              <w:rPr>
                <w:b/>
                <w:bCs/>
              </w:rPr>
              <w:t>Ratio(T/CK)</w:t>
            </w:r>
          </w:p>
        </w:tc>
        <w:tc>
          <w:tcPr>
            <w:tcW w:w="57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7071266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</w:rPr>
              <w:t>Gene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559AC25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</w:rPr>
              <w:t>Annotation</w:t>
            </w:r>
          </w:p>
        </w:tc>
        <w:tc>
          <w:tcPr>
            <w:tcW w:w="84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C2DE029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</w:rPr>
              <w:t>log</w:t>
            </w:r>
            <w:r w:rsidRPr="00F61963">
              <w:rPr>
                <w:b/>
                <w:bCs/>
                <w:vertAlign w:val="subscript"/>
              </w:rPr>
              <w:t>2</w:t>
            </w:r>
            <w:r w:rsidRPr="00F61963">
              <w:rPr>
                <w:b/>
                <w:bCs/>
              </w:rPr>
              <w:t>Ratio(T/CK)</w:t>
            </w:r>
          </w:p>
        </w:tc>
      </w:tr>
      <w:tr w:rsidR="00341B28" w:rsidRPr="006634A3" w14:paraId="7990BBBC" w14:textId="77777777" w:rsidTr="00341B28">
        <w:trPr>
          <w:trHeight w:val="397"/>
        </w:trPr>
        <w:tc>
          <w:tcPr>
            <w:tcW w:w="580" w:type="pct"/>
            <w:tcBorders>
              <w:top w:val="single" w:sz="4" w:space="0" w:color="auto"/>
            </w:tcBorders>
            <w:noWrap/>
            <w:vAlign w:val="center"/>
          </w:tcPr>
          <w:p w14:paraId="5BC4620B" w14:textId="77777777" w:rsidR="00341B28" w:rsidRPr="006634A3" w:rsidRDefault="00341B28" w:rsidP="00F61963">
            <w:pPr>
              <w:pStyle w:val="MDPI42tablebody"/>
            </w:pPr>
            <w:r w:rsidRPr="006634A3">
              <w:t>Bra030997</w:t>
            </w:r>
          </w:p>
        </w:tc>
        <w:tc>
          <w:tcPr>
            <w:tcW w:w="1092" w:type="pct"/>
            <w:tcBorders>
              <w:top w:val="single" w:sz="4" w:space="0" w:color="auto"/>
            </w:tcBorders>
            <w:vAlign w:val="center"/>
          </w:tcPr>
          <w:p w14:paraId="17F22EF8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tcBorders>
              <w:top w:val="single" w:sz="4" w:space="0" w:color="auto"/>
            </w:tcBorders>
            <w:noWrap/>
            <w:vAlign w:val="center"/>
          </w:tcPr>
          <w:p w14:paraId="410093F2" w14:textId="77777777" w:rsidR="00341B28" w:rsidRPr="006634A3" w:rsidRDefault="00341B28" w:rsidP="00F61963">
            <w:pPr>
              <w:pStyle w:val="MDPI42tablebody"/>
            </w:pPr>
            <w:r w:rsidRPr="006634A3">
              <w:t>2.807354922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14:paraId="4E387910" w14:textId="77777777" w:rsidR="00341B28" w:rsidRPr="006634A3" w:rsidRDefault="00341B28" w:rsidP="00F61963">
            <w:pPr>
              <w:pStyle w:val="MDPI42tablebody"/>
            </w:pPr>
            <w:r w:rsidRPr="006634A3">
              <w:t>Bra004808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center"/>
          </w:tcPr>
          <w:p w14:paraId="678945F5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tcBorders>
              <w:top w:val="single" w:sz="4" w:space="0" w:color="auto"/>
            </w:tcBorders>
            <w:vAlign w:val="center"/>
          </w:tcPr>
          <w:p w14:paraId="184DBE78" w14:textId="77777777" w:rsidR="00341B28" w:rsidRPr="006634A3" w:rsidRDefault="00341B28" w:rsidP="00F61963">
            <w:pPr>
              <w:pStyle w:val="MDPI42tablebody"/>
            </w:pPr>
            <w:r w:rsidRPr="006634A3">
              <w:t>-0.071775263</w:t>
            </w:r>
          </w:p>
        </w:tc>
      </w:tr>
      <w:tr w:rsidR="00341B28" w:rsidRPr="006634A3" w14:paraId="34CF60D7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407F19B4" w14:textId="77777777" w:rsidR="00341B28" w:rsidRPr="006634A3" w:rsidRDefault="00341B28" w:rsidP="00F61963">
            <w:pPr>
              <w:pStyle w:val="MDPI42tablebody"/>
            </w:pPr>
            <w:r w:rsidRPr="006634A3">
              <w:t>Bra018999</w:t>
            </w:r>
          </w:p>
        </w:tc>
        <w:tc>
          <w:tcPr>
            <w:tcW w:w="1092" w:type="pct"/>
            <w:vAlign w:val="center"/>
          </w:tcPr>
          <w:p w14:paraId="6709D259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7ED796DD" w14:textId="77777777" w:rsidR="00341B28" w:rsidRPr="006634A3" w:rsidRDefault="00341B28" w:rsidP="00F61963">
            <w:pPr>
              <w:pStyle w:val="MDPI42tablebody"/>
            </w:pPr>
            <w:r w:rsidRPr="006634A3">
              <w:t>2.402098444</w:t>
            </w:r>
          </w:p>
        </w:tc>
        <w:tc>
          <w:tcPr>
            <w:tcW w:w="574" w:type="pct"/>
            <w:vAlign w:val="center"/>
          </w:tcPr>
          <w:p w14:paraId="2FC3AA20" w14:textId="77777777" w:rsidR="00341B28" w:rsidRPr="006634A3" w:rsidRDefault="00341B28" w:rsidP="00F61963">
            <w:pPr>
              <w:pStyle w:val="MDPI42tablebody"/>
            </w:pPr>
            <w:r w:rsidRPr="006634A3">
              <w:t>Bra001197</w:t>
            </w:r>
          </w:p>
        </w:tc>
        <w:tc>
          <w:tcPr>
            <w:tcW w:w="1015" w:type="pct"/>
            <w:vAlign w:val="center"/>
          </w:tcPr>
          <w:p w14:paraId="006261A0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5947DBFD" w14:textId="77777777" w:rsidR="00341B28" w:rsidRPr="006634A3" w:rsidRDefault="00341B28" w:rsidP="00F61963">
            <w:pPr>
              <w:pStyle w:val="MDPI42tablebody"/>
            </w:pPr>
            <w:r w:rsidRPr="006634A3">
              <w:t>0.304153393</w:t>
            </w:r>
          </w:p>
        </w:tc>
      </w:tr>
      <w:tr w:rsidR="00341B28" w:rsidRPr="006634A3" w14:paraId="388E525B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12C2D77F" w14:textId="77777777" w:rsidR="00341B28" w:rsidRPr="006634A3" w:rsidRDefault="00341B28" w:rsidP="00F61963">
            <w:pPr>
              <w:pStyle w:val="MDPI42tablebody"/>
            </w:pPr>
            <w:r w:rsidRPr="006634A3">
              <w:t>Bra025057</w:t>
            </w:r>
          </w:p>
        </w:tc>
        <w:tc>
          <w:tcPr>
            <w:tcW w:w="1092" w:type="pct"/>
            <w:vAlign w:val="center"/>
          </w:tcPr>
          <w:p w14:paraId="57D1F03D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2BFA2A7B" w14:textId="77777777" w:rsidR="00341B28" w:rsidRPr="006634A3" w:rsidRDefault="00341B28" w:rsidP="00F61963">
            <w:pPr>
              <w:pStyle w:val="MDPI42tablebody"/>
            </w:pPr>
            <w:r w:rsidRPr="006634A3">
              <w:t>1.005242992</w:t>
            </w:r>
          </w:p>
        </w:tc>
        <w:tc>
          <w:tcPr>
            <w:tcW w:w="574" w:type="pct"/>
            <w:vAlign w:val="center"/>
          </w:tcPr>
          <w:p w14:paraId="373C6DC0" w14:textId="77777777" w:rsidR="00341B28" w:rsidRPr="006634A3" w:rsidRDefault="00341B28" w:rsidP="00F61963">
            <w:pPr>
              <w:pStyle w:val="MDPI42tablebody"/>
            </w:pPr>
            <w:r w:rsidRPr="006634A3">
              <w:t>Bra021999</w:t>
            </w:r>
          </w:p>
        </w:tc>
        <w:tc>
          <w:tcPr>
            <w:tcW w:w="1015" w:type="pct"/>
            <w:vAlign w:val="center"/>
          </w:tcPr>
          <w:p w14:paraId="244B3A04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74FD6811" w14:textId="77777777" w:rsidR="00341B28" w:rsidRPr="006634A3" w:rsidRDefault="00341B28" w:rsidP="00F61963">
            <w:pPr>
              <w:pStyle w:val="MDPI42tablebody"/>
            </w:pPr>
            <w:r w:rsidRPr="006634A3">
              <w:t>0.250808104</w:t>
            </w:r>
          </w:p>
        </w:tc>
      </w:tr>
      <w:tr w:rsidR="00341B28" w:rsidRPr="006634A3" w14:paraId="387FCB71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46FA4267" w14:textId="77777777" w:rsidR="00341B28" w:rsidRPr="006634A3" w:rsidRDefault="00341B28" w:rsidP="00F61963">
            <w:pPr>
              <w:pStyle w:val="MDPI42tablebody"/>
            </w:pPr>
            <w:r w:rsidRPr="006634A3">
              <w:t>Bra037123</w:t>
            </w:r>
          </w:p>
        </w:tc>
        <w:tc>
          <w:tcPr>
            <w:tcW w:w="1092" w:type="pct"/>
            <w:vAlign w:val="center"/>
          </w:tcPr>
          <w:p w14:paraId="09D23EFD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61C73405" w14:textId="77777777" w:rsidR="00341B28" w:rsidRPr="006634A3" w:rsidRDefault="00341B28" w:rsidP="00F61963">
            <w:pPr>
              <w:pStyle w:val="MDPI42tablebody"/>
            </w:pPr>
            <w:r w:rsidRPr="006634A3">
              <w:t>1.331843564</w:t>
            </w:r>
          </w:p>
        </w:tc>
        <w:tc>
          <w:tcPr>
            <w:tcW w:w="574" w:type="pct"/>
            <w:vAlign w:val="center"/>
          </w:tcPr>
          <w:p w14:paraId="322381ED" w14:textId="77777777" w:rsidR="00341B28" w:rsidRPr="006634A3" w:rsidRDefault="00341B28" w:rsidP="00F61963">
            <w:pPr>
              <w:pStyle w:val="MDPI42tablebody"/>
            </w:pPr>
            <w:r w:rsidRPr="006634A3">
              <w:t>Bra014522</w:t>
            </w:r>
          </w:p>
        </w:tc>
        <w:tc>
          <w:tcPr>
            <w:tcW w:w="1015" w:type="pct"/>
            <w:vAlign w:val="center"/>
          </w:tcPr>
          <w:p w14:paraId="173C4056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7D7CD18B" w14:textId="77777777" w:rsidR="00341B28" w:rsidRPr="006634A3" w:rsidRDefault="00341B28" w:rsidP="00F61963">
            <w:pPr>
              <w:pStyle w:val="MDPI42tablebody"/>
            </w:pPr>
            <w:r w:rsidRPr="006634A3">
              <w:t>-0.293314207</w:t>
            </w:r>
          </w:p>
        </w:tc>
      </w:tr>
      <w:tr w:rsidR="00341B28" w:rsidRPr="006634A3" w14:paraId="06BBDE40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19AC70F7" w14:textId="77777777" w:rsidR="00341B28" w:rsidRPr="006634A3" w:rsidRDefault="00341B28" w:rsidP="00F61963">
            <w:pPr>
              <w:pStyle w:val="MDPI42tablebody"/>
            </w:pPr>
            <w:r w:rsidRPr="006634A3">
              <w:t>Bra020861</w:t>
            </w:r>
          </w:p>
        </w:tc>
        <w:tc>
          <w:tcPr>
            <w:tcW w:w="1092" w:type="pct"/>
            <w:vAlign w:val="center"/>
          </w:tcPr>
          <w:p w14:paraId="07766F14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65900058" w14:textId="77777777" w:rsidR="00341B28" w:rsidRPr="006634A3" w:rsidRDefault="00341B28" w:rsidP="00F61963">
            <w:pPr>
              <w:pStyle w:val="MDPI42tablebody"/>
            </w:pPr>
            <w:r w:rsidRPr="006634A3">
              <w:t>1.041820176</w:t>
            </w:r>
          </w:p>
        </w:tc>
        <w:tc>
          <w:tcPr>
            <w:tcW w:w="574" w:type="pct"/>
            <w:vAlign w:val="center"/>
          </w:tcPr>
          <w:p w14:paraId="606A2501" w14:textId="77777777" w:rsidR="00341B28" w:rsidRPr="006634A3" w:rsidRDefault="00341B28" w:rsidP="00F61963">
            <w:pPr>
              <w:pStyle w:val="MDPI42tablebody"/>
            </w:pPr>
            <w:r w:rsidRPr="006634A3">
              <w:t>Bra037974</w:t>
            </w:r>
          </w:p>
        </w:tc>
        <w:tc>
          <w:tcPr>
            <w:tcW w:w="1015" w:type="pct"/>
            <w:vAlign w:val="center"/>
          </w:tcPr>
          <w:p w14:paraId="631A8CED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0C9D39B7" w14:textId="77777777" w:rsidR="00341B28" w:rsidRPr="006634A3" w:rsidRDefault="00341B28" w:rsidP="00F61963">
            <w:pPr>
              <w:pStyle w:val="MDPI42tablebody"/>
            </w:pPr>
            <w:r w:rsidRPr="006634A3">
              <w:t>-0.298523491</w:t>
            </w:r>
          </w:p>
        </w:tc>
      </w:tr>
      <w:tr w:rsidR="00341B28" w:rsidRPr="006634A3" w14:paraId="77CBBA48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7049FCA3" w14:textId="77777777" w:rsidR="00341B28" w:rsidRPr="006634A3" w:rsidRDefault="00341B28" w:rsidP="00F61963">
            <w:pPr>
              <w:pStyle w:val="MDPI42tablebody"/>
            </w:pPr>
            <w:r w:rsidRPr="006634A3">
              <w:t>Bra011666</w:t>
            </w:r>
          </w:p>
        </w:tc>
        <w:tc>
          <w:tcPr>
            <w:tcW w:w="1092" w:type="pct"/>
            <w:vAlign w:val="center"/>
          </w:tcPr>
          <w:p w14:paraId="616DECAD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511DA59A" w14:textId="77777777" w:rsidR="00341B28" w:rsidRPr="006634A3" w:rsidRDefault="00341B28" w:rsidP="00F61963">
            <w:pPr>
              <w:pStyle w:val="MDPI42tablebody"/>
            </w:pPr>
            <w:r w:rsidRPr="006634A3">
              <w:t>1.11189288</w:t>
            </w:r>
          </w:p>
        </w:tc>
        <w:tc>
          <w:tcPr>
            <w:tcW w:w="574" w:type="pct"/>
            <w:vAlign w:val="center"/>
          </w:tcPr>
          <w:p w14:paraId="7966EF57" w14:textId="77777777" w:rsidR="00341B28" w:rsidRPr="006634A3" w:rsidRDefault="00341B28" w:rsidP="00F61963">
            <w:pPr>
              <w:pStyle w:val="MDPI42tablebody"/>
            </w:pPr>
            <w:r w:rsidRPr="006634A3">
              <w:t>Bra013172</w:t>
            </w:r>
          </w:p>
        </w:tc>
        <w:tc>
          <w:tcPr>
            <w:tcW w:w="1015" w:type="pct"/>
            <w:vAlign w:val="center"/>
          </w:tcPr>
          <w:p w14:paraId="7CF8DA1B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71D44799" w14:textId="77777777" w:rsidR="00341B28" w:rsidRPr="006634A3" w:rsidRDefault="00341B28" w:rsidP="00F61963">
            <w:pPr>
              <w:pStyle w:val="MDPI42tablebody"/>
            </w:pPr>
            <w:r w:rsidRPr="006634A3">
              <w:t>-0.132844349</w:t>
            </w:r>
          </w:p>
        </w:tc>
      </w:tr>
      <w:tr w:rsidR="00341B28" w:rsidRPr="006634A3" w14:paraId="41E0E26B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5DB6462E" w14:textId="77777777" w:rsidR="00341B28" w:rsidRPr="006634A3" w:rsidRDefault="00341B28" w:rsidP="00F61963">
            <w:pPr>
              <w:pStyle w:val="MDPI42tablebody"/>
            </w:pPr>
            <w:r w:rsidRPr="006634A3">
              <w:t>Bra036206</w:t>
            </w:r>
          </w:p>
        </w:tc>
        <w:tc>
          <w:tcPr>
            <w:tcW w:w="1092" w:type="pct"/>
            <w:vAlign w:val="center"/>
          </w:tcPr>
          <w:p w14:paraId="34AF2D73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3F6F6D58" w14:textId="77777777" w:rsidR="00341B28" w:rsidRPr="006634A3" w:rsidRDefault="00341B28" w:rsidP="00F61963">
            <w:pPr>
              <w:pStyle w:val="MDPI42tablebody"/>
            </w:pPr>
            <w:r w:rsidRPr="006634A3">
              <w:t>1.1138199</w:t>
            </w:r>
          </w:p>
        </w:tc>
        <w:tc>
          <w:tcPr>
            <w:tcW w:w="574" w:type="pct"/>
            <w:vAlign w:val="center"/>
          </w:tcPr>
          <w:p w14:paraId="30C29745" w14:textId="77777777" w:rsidR="00341B28" w:rsidRPr="006634A3" w:rsidRDefault="00341B28" w:rsidP="00F61963">
            <w:pPr>
              <w:pStyle w:val="MDPI42tablebody"/>
            </w:pPr>
            <w:r w:rsidRPr="006634A3">
              <w:t>Bra008564</w:t>
            </w:r>
          </w:p>
        </w:tc>
        <w:tc>
          <w:tcPr>
            <w:tcW w:w="1015" w:type="pct"/>
            <w:vAlign w:val="center"/>
          </w:tcPr>
          <w:p w14:paraId="343204CA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7DEE813C" w14:textId="77777777" w:rsidR="00341B28" w:rsidRPr="006634A3" w:rsidRDefault="00341B28" w:rsidP="00F61963">
            <w:pPr>
              <w:pStyle w:val="MDPI42tablebody"/>
            </w:pPr>
            <w:r w:rsidRPr="006634A3">
              <w:t>-0.378994749</w:t>
            </w:r>
          </w:p>
        </w:tc>
      </w:tr>
      <w:tr w:rsidR="00341B28" w:rsidRPr="006634A3" w14:paraId="0BFF06A0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6B5AF404" w14:textId="77777777" w:rsidR="00341B28" w:rsidRPr="006634A3" w:rsidRDefault="00341B28" w:rsidP="00F61963">
            <w:pPr>
              <w:pStyle w:val="MDPI42tablebody"/>
            </w:pPr>
            <w:r w:rsidRPr="006634A3">
              <w:t>Bra002117</w:t>
            </w:r>
          </w:p>
        </w:tc>
        <w:tc>
          <w:tcPr>
            <w:tcW w:w="1092" w:type="pct"/>
            <w:vAlign w:val="center"/>
          </w:tcPr>
          <w:p w14:paraId="1B5032CB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6EB95A9A" w14:textId="77777777" w:rsidR="00341B28" w:rsidRPr="006634A3" w:rsidRDefault="00341B28" w:rsidP="00F61963">
            <w:pPr>
              <w:pStyle w:val="MDPI42tablebody"/>
            </w:pPr>
            <w:r w:rsidRPr="006634A3">
              <w:t>1.078002512</w:t>
            </w:r>
          </w:p>
        </w:tc>
        <w:tc>
          <w:tcPr>
            <w:tcW w:w="574" w:type="pct"/>
            <w:vAlign w:val="center"/>
          </w:tcPr>
          <w:p w14:paraId="57D5C360" w14:textId="77777777" w:rsidR="00341B28" w:rsidRPr="006634A3" w:rsidRDefault="00341B28" w:rsidP="00F61963">
            <w:pPr>
              <w:pStyle w:val="MDPI42tablebody"/>
            </w:pPr>
            <w:r w:rsidRPr="006634A3">
              <w:t>Bra029509</w:t>
            </w:r>
          </w:p>
        </w:tc>
        <w:tc>
          <w:tcPr>
            <w:tcW w:w="1015" w:type="pct"/>
            <w:vAlign w:val="center"/>
          </w:tcPr>
          <w:p w14:paraId="3EB51669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4429A07F" w14:textId="77777777" w:rsidR="00341B28" w:rsidRPr="006634A3" w:rsidRDefault="00341B28" w:rsidP="00F61963">
            <w:pPr>
              <w:pStyle w:val="MDPI42tablebody"/>
            </w:pPr>
            <w:r w:rsidRPr="006634A3">
              <w:t>0.15765972</w:t>
            </w:r>
          </w:p>
        </w:tc>
      </w:tr>
      <w:tr w:rsidR="00341B28" w:rsidRPr="006634A3" w14:paraId="2A89C80A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51ADDD79" w14:textId="77777777" w:rsidR="00341B28" w:rsidRPr="006634A3" w:rsidRDefault="00341B28" w:rsidP="00F61963">
            <w:pPr>
              <w:pStyle w:val="MDPI42tablebody"/>
            </w:pPr>
            <w:r w:rsidRPr="006634A3">
              <w:t>Bra013698</w:t>
            </w:r>
          </w:p>
        </w:tc>
        <w:tc>
          <w:tcPr>
            <w:tcW w:w="1092" w:type="pct"/>
            <w:vAlign w:val="center"/>
          </w:tcPr>
          <w:p w14:paraId="16165163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713D020D" w14:textId="77777777" w:rsidR="00341B28" w:rsidRPr="006634A3" w:rsidRDefault="00341B28" w:rsidP="00F61963">
            <w:pPr>
              <w:pStyle w:val="MDPI42tablebody"/>
            </w:pPr>
            <w:r w:rsidRPr="006634A3">
              <w:t>1.064572001</w:t>
            </w:r>
          </w:p>
        </w:tc>
        <w:tc>
          <w:tcPr>
            <w:tcW w:w="574" w:type="pct"/>
            <w:vAlign w:val="center"/>
          </w:tcPr>
          <w:p w14:paraId="4C84AAAD" w14:textId="77777777" w:rsidR="00341B28" w:rsidRPr="006634A3" w:rsidRDefault="00341B28" w:rsidP="00F61963">
            <w:pPr>
              <w:pStyle w:val="MDPI42tablebody"/>
            </w:pPr>
            <w:r w:rsidRPr="006634A3">
              <w:t>Bra027227</w:t>
            </w:r>
          </w:p>
        </w:tc>
        <w:tc>
          <w:tcPr>
            <w:tcW w:w="1015" w:type="pct"/>
            <w:vAlign w:val="center"/>
          </w:tcPr>
          <w:p w14:paraId="189495BA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1740C31C" w14:textId="77777777" w:rsidR="00341B28" w:rsidRPr="006634A3" w:rsidRDefault="00341B28" w:rsidP="00F61963">
            <w:pPr>
              <w:pStyle w:val="MDPI42tablebody"/>
            </w:pPr>
            <w:r w:rsidRPr="006634A3">
              <w:t>-0.063517598</w:t>
            </w:r>
          </w:p>
        </w:tc>
      </w:tr>
      <w:tr w:rsidR="00341B28" w:rsidRPr="006634A3" w14:paraId="496EA2C1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02CBEA53" w14:textId="77777777" w:rsidR="00341B28" w:rsidRPr="006634A3" w:rsidRDefault="00341B28" w:rsidP="00F61963">
            <w:pPr>
              <w:pStyle w:val="MDPI42tablebody"/>
            </w:pPr>
            <w:r w:rsidRPr="006634A3">
              <w:t>Bra010663</w:t>
            </w:r>
          </w:p>
        </w:tc>
        <w:tc>
          <w:tcPr>
            <w:tcW w:w="1092" w:type="pct"/>
            <w:vAlign w:val="center"/>
          </w:tcPr>
          <w:p w14:paraId="63E91897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006139AB" w14:textId="77777777" w:rsidR="00341B28" w:rsidRPr="006634A3" w:rsidRDefault="00341B28" w:rsidP="00F61963">
            <w:pPr>
              <w:pStyle w:val="MDPI42tablebody"/>
            </w:pPr>
            <w:r w:rsidRPr="006634A3">
              <w:t>1</w:t>
            </w:r>
          </w:p>
        </w:tc>
        <w:tc>
          <w:tcPr>
            <w:tcW w:w="574" w:type="pct"/>
            <w:vAlign w:val="center"/>
          </w:tcPr>
          <w:p w14:paraId="2CEE1350" w14:textId="77777777" w:rsidR="00341B28" w:rsidRPr="006634A3" w:rsidRDefault="00341B28" w:rsidP="00F61963">
            <w:pPr>
              <w:pStyle w:val="MDPI42tablebody"/>
            </w:pPr>
            <w:r w:rsidRPr="006634A3">
              <w:t>Bra027382</w:t>
            </w:r>
          </w:p>
        </w:tc>
        <w:tc>
          <w:tcPr>
            <w:tcW w:w="1015" w:type="pct"/>
            <w:vAlign w:val="center"/>
          </w:tcPr>
          <w:p w14:paraId="4467B4C3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598E76C1" w14:textId="77777777" w:rsidR="00341B28" w:rsidRPr="006634A3" w:rsidRDefault="00341B28" w:rsidP="00F61963">
            <w:pPr>
              <w:pStyle w:val="MDPI42tablebody"/>
            </w:pPr>
            <w:r w:rsidRPr="006634A3">
              <w:t>-0.066503306</w:t>
            </w:r>
          </w:p>
        </w:tc>
      </w:tr>
      <w:tr w:rsidR="00341B28" w:rsidRPr="006634A3" w14:paraId="61A11DBA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34669B62" w14:textId="77777777" w:rsidR="00341B28" w:rsidRPr="006634A3" w:rsidRDefault="00341B28" w:rsidP="00F61963">
            <w:pPr>
              <w:pStyle w:val="MDPI42tablebody"/>
            </w:pPr>
            <w:r w:rsidRPr="006634A3">
              <w:t>Bra039798</w:t>
            </w:r>
          </w:p>
        </w:tc>
        <w:tc>
          <w:tcPr>
            <w:tcW w:w="1092" w:type="pct"/>
            <w:vAlign w:val="center"/>
          </w:tcPr>
          <w:p w14:paraId="5F63CD33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12C40C20" w14:textId="77777777" w:rsidR="00341B28" w:rsidRPr="006634A3" w:rsidRDefault="00341B28" w:rsidP="00F61963">
            <w:pPr>
              <w:pStyle w:val="MDPI42tablebody"/>
            </w:pPr>
            <w:r w:rsidRPr="006634A3">
              <w:t>-1.078002512</w:t>
            </w:r>
          </w:p>
        </w:tc>
        <w:tc>
          <w:tcPr>
            <w:tcW w:w="574" w:type="pct"/>
            <w:vAlign w:val="center"/>
          </w:tcPr>
          <w:p w14:paraId="0611DF00" w14:textId="77777777" w:rsidR="00341B28" w:rsidRPr="006634A3" w:rsidRDefault="00341B28" w:rsidP="00F61963">
            <w:pPr>
              <w:pStyle w:val="MDPI42tablebody"/>
            </w:pPr>
            <w:r w:rsidRPr="006634A3">
              <w:t>Bra012710</w:t>
            </w:r>
          </w:p>
        </w:tc>
        <w:tc>
          <w:tcPr>
            <w:tcW w:w="1015" w:type="pct"/>
            <w:vAlign w:val="center"/>
          </w:tcPr>
          <w:p w14:paraId="76A4BF64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294F489B" w14:textId="77777777" w:rsidR="00341B28" w:rsidRPr="006634A3" w:rsidRDefault="00341B28" w:rsidP="00F61963">
            <w:pPr>
              <w:pStyle w:val="MDPI42tablebody"/>
            </w:pPr>
            <w:r w:rsidRPr="006634A3">
              <w:t>0.368250895</w:t>
            </w:r>
          </w:p>
        </w:tc>
      </w:tr>
      <w:tr w:rsidR="00341B28" w:rsidRPr="006634A3" w14:paraId="427E6F1D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7CFE43FB" w14:textId="77777777" w:rsidR="00341B28" w:rsidRPr="006634A3" w:rsidRDefault="00341B28" w:rsidP="00F61963">
            <w:pPr>
              <w:pStyle w:val="MDPI42tablebody"/>
            </w:pPr>
            <w:r w:rsidRPr="006634A3">
              <w:t>Bra035424</w:t>
            </w:r>
          </w:p>
        </w:tc>
        <w:tc>
          <w:tcPr>
            <w:tcW w:w="1092" w:type="pct"/>
            <w:vAlign w:val="center"/>
          </w:tcPr>
          <w:p w14:paraId="4182E51A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559BE618" w14:textId="77777777" w:rsidR="00341B28" w:rsidRPr="006634A3" w:rsidRDefault="00341B28" w:rsidP="00F61963">
            <w:pPr>
              <w:pStyle w:val="MDPI42tablebody"/>
            </w:pPr>
            <w:r w:rsidRPr="006634A3">
              <w:t>-1.120294234</w:t>
            </w:r>
          </w:p>
        </w:tc>
        <w:tc>
          <w:tcPr>
            <w:tcW w:w="574" w:type="pct"/>
            <w:vAlign w:val="center"/>
          </w:tcPr>
          <w:p w14:paraId="58D703C7" w14:textId="77777777" w:rsidR="00341B28" w:rsidRPr="006634A3" w:rsidRDefault="00341B28" w:rsidP="00F61963">
            <w:pPr>
              <w:pStyle w:val="MDPI42tablebody"/>
            </w:pPr>
            <w:r w:rsidRPr="006634A3">
              <w:t>Bra037564</w:t>
            </w:r>
          </w:p>
        </w:tc>
        <w:tc>
          <w:tcPr>
            <w:tcW w:w="1015" w:type="pct"/>
            <w:vAlign w:val="center"/>
          </w:tcPr>
          <w:p w14:paraId="4BB8DA0F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0D925974" w14:textId="77777777" w:rsidR="00341B28" w:rsidRPr="006634A3" w:rsidRDefault="00341B28" w:rsidP="00F61963">
            <w:pPr>
              <w:pStyle w:val="MDPI42tablebody"/>
            </w:pPr>
            <w:r w:rsidRPr="006634A3">
              <w:t>0.091487031</w:t>
            </w:r>
          </w:p>
        </w:tc>
      </w:tr>
      <w:tr w:rsidR="00341B28" w:rsidRPr="006634A3" w14:paraId="74289FA4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07797951" w14:textId="77777777" w:rsidR="00341B28" w:rsidRPr="006634A3" w:rsidRDefault="00341B28" w:rsidP="00F61963">
            <w:pPr>
              <w:pStyle w:val="MDPI42tablebody"/>
            </w:pPr>
            <w:r w:rsidRPr="006634A3">
              <w:t>Bra016785</w:t>
            </w:r>
          </w:p>
        </w:tc>
        <w:tc>
          <w:tcPr>
            <w:tcW w:w="1092" w:type="pct"/>
            <w:vAlign w:val="center"/>
          </w:tcPr>
          <w:p w14:paraId="5A2FBA5E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740D8CD9" w14:textId="77777777" w:rsidR="00341B28" w:rsidRPr="006634A3" w:rsidRDefault="00341B28" w:rsidP="00F61963">
            <w:pPr>
              <w:pStyle w:val="MDPI42tablebody"/>
            </w:pPr>
            <w:r w:rsidRPr="006634A3">
              <w:t>-1.068479738</w:t>
            </w:r>
          </w:p>
        </w:tc>
        <w:tc>
          <w:tcPr>
            <w:tcW w:w="574" w:type="pct"/>
            <w:vAlign w:val="center"/>
          </w:tcPr>
          <w:p w14:paraId="46E165D4" w14:textId="77777777" w:rsidR="00341B28" w:rsidRPr="006634A3" w:rsidRDefault="00341B28" w:rsidP="00F61963">
            <w:pPr>
              <w:pStyle w:val="MDPI42tablebody"/>
            </w:pPr>
            <w:r w:rsidRPr="006634A3">
              <w:t>Bra040738</w:t>
            </w:r>
          </w:p>
        </w:tc>
        <w:tc>
          <w:tcPr>
            <w:tcW w:w="1015" w:type="pct"/>
            <w:vAlign w:val="center"/>
          </w:tcPr>
          <w:p w14:paraId="500C5FBD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05C1BAD1" w14:textId="77777777" w:rsidR="00341B28" w:rsidRPr="006634A3" w:rsidRDefault="00341B28" w:rsidP="00F61963">
            <w:pPr>
              <w:pStyle w:val="MDPI42tablebody"/>
            </w:pPr>
            <w:r w:rsidRPr="006634A3">
              <w:t>-0.173867871</w:t>
            </w:r>
          </w:p>
        </w:tc>
      </w:tr>
      <w:tr w:rsidR="00341B28" w:rsidRPr="006634A3" w14:paraId="5B39AF65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55814DDD" w14:textId="77777777" w:rsidR="00341B28" w:rsidRPr="006634A3" w:rsidRDefault="00341B28" w:rsidP="00F61963">
            <w:pPr>
              <w:pStyle w:val="MDPI42tablebody"/>
            </w:pPr>
            <w:r w:rsidRPr="006634A3">
              <w:t>Bra034079</w:t>
            </w:r>
          </w:p>
        </w:tc>
        <w:tc>
          <w:tcPr>
            <w:tcW w:w="1092" w:type="pct"/>
            <w:vAlign w:val="center"/>
          </w:tcPr>
          <w:p w14:paraId="5C94F7B7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59F01EEA" w14:textId="77777777" w:rsidR="00341B28" w:rsidRPr="006634A3" w:rsidRDefault="00341B28" w:rsidP="00F61963">
            <w:pPr>
              <w:pStyle w:val="MDPI42tablebody"/>
            </w:pPr>
            <w:r w:rsidRPr="006634A3">
              <w:t>-1.221053493</w:t>
            </w:r>
          </w:p>
        </w:tc>
        <w:tc>
          <w:tcPr>
            <w:tcW w:w="574" w:type="pct"/>
            <w:vAlign w:val="center"/>
          </w:tcPr>
          <w:p w14:paraId="6BDEE560" w14:textId="77777777" w:rsidR="00341B28" w:rsidRPr="006634A3" w:rsidRDefault="00341B28" w:rsidP="00F61963">
            <w:pPr>
              <w:pStyle w:val="MDPI42tablebody"/>
            </w:pPr>
            <w:r w:rsidRPr="006634A3">
              <w:t>Bra019602</w:t>
            </w:r>
          </w:p>
        </w:tc>
        <w:tc>
          <w:tcPr>
            <w:tcW w:w="1015" w:type="pct"/>
            <w:vAlign w:val="center"/>
          </w:tcPr>
          <w:p w14:paraId="61128311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1E3B124C" w14:textId="77777777" w:rsidR="00341B28" w:rsidRPr="006634A3" w:rsidRDefault="00341B28" w:rsidP="00F61963">
            <w:pPr>
              <w:pStyle w:val="MDPI42tablebody"/>
            </w:pPr>
            <w:r w:rsidRPr="006634A3">
              <w:t>-0.067965595</w:t>
            </w:r>
          </w:p>
        </w:tc>
      </w:tr>
      <w:tr w:rsidR="00341B28" w:rsidRPr="006634A3" w14:paraId="30151265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4F0AA1F6" w14:textId="77777777" w:rsidR="00341B28" w:rsidRPr="006634A3" w:rsidRDefault="00341B28" w:rsidP="00F61963">
            <w:pPr>
              <w:pStyle w:val="MDPI42tablebody"/>
            </w:pPr>
            <w:r w:rsidRPr="006634A3">
              <w:t>Bra040841</w:t>
            </w:r>
          </w:p>
        </w:tc>
        <w:tc>
          <w:tcPr>
            <w:tcW w:w="1092" w:type="pct"/>
            <w:vAlign w:val="center"/>
          </w:tcPr>
          <w:p w14:paraId="65F44643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noWrap/>
            <w:vAlign w:val="center"/>
          </w:tcPr>
          <w:p w14:paraId="673867C2" w14:textId="77777777" w:rsidR="00341B28" w:rsidRPr="006634A3" w:rsidRDefault="00341B28" w:rsidP="00F61963">
            <w:pPr>
              <w:pStyle w:val="MDPI42tablebody"/>
            </w:pPr>
            <w:r w:rsidRPr="006634A3">
              <w:t>-2.343954401</w:t>
            </w:r>
          </w:p>
        </w:tc>
        <w:tc>
          <w:tcPr>
            <w:tcW w:w="574" w:type="pct"/>
            <w:vAlign w:val="center"/>
          </w:tcPr>
          <w:p w14:paraId="79F15B22" w14:textId="77777777" w:rsidR="00341B28" w:rsidRPr="006634A3" w:rsidRDefault="00341B28" w:rsidP="00F61963">
            <w:pPr>
              <w:pStyle w:val="MDPI42tablebody"/>
            </w:pPr>
            <w:r w:rsidRPr="006634A3">
              <w:t>Bra029653</w:t>
            </w:r>
          </w:p>
        </w:tc>
        <w:tc>
          <w:tcPr>
            <w:tcW w:w="1015" w:type="pct"/>
            <w:vAlign w:val="center"/>
          </w:tcPr>
          <w:p w14:paraId="3B422981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743F00F8" w14:textId="77777777" w:rsidR="00341B28" w:rsidRPr="006634A3" w:rsidRDefault="00341B28" w:rsidP="00F61963">
            <w:pPr>
              <w:pStyle w:val="MDPI42tablebody"/>
            </w:pPr>
            <w:r w:rsidRPr="006634A3">
              <w:t>0.011514843</w:t>
            </w:r>
          </w:p>
        </w:tc>
      </w:tr>
      <w:tr w:rsidR="00341B28" w:rsidRPr="006634A3" w14:paraId="1D319F2C" w14:textId="77777777" w:rsidTr="00341B28">
        <w:trPr>
          <w:trHeight w:val="397"/>
        </w:trPr>
        <w:tc>
          <w:tcPr>
            <w:tcW w:w="580" w:type="pct"/>
            <w:tcBorders>
              <w:bottom w:val="nil"/>
            </w:tcBorders>
            <w:noWrap/>
            <w:vAlign w:val="center"/>
          </w:tcPr>
          <w:p w14:paraId="336F808A" w14:textId="77777777" w:rsidR="00341B28" w:rsidRPr="006634A3" w:rsidRDefault="00341B28" w:rsidP="00F61963">
            <w:pPr>
              <w:pStyle w:val="MDPI42tablebody"/>
            </w:pPr>
            <w:r w:rsidRPr="006634A3">
              <w:t>Bra039483</w:t>
            </w:r>
          </w:p>
        </w:tc>
        <w:tc>
          <w:tcPr>
            <w:tcW w:w="1092" w:type="pct"/>
            <w:tcBorders>
              <w:bottom w:val="nil"/>
            </w:tcBorders>
            <w:vAlign w:val="center"/>
          </w:tcPr>
          <w:p w14:paraId="57A2EB6C" w14:textId="77777777" w:rsidR="00341B28" w:rsidRPr="006634A3" w:rsidRDefault="00341B28" w:rsidP="00F61963">
            <w:pPr>
              <w:pStyle w:val="MDPI42tablebody"/>
            </w:pPr>
            <w:r w:rsidRPr="006634A3">
              <w:t>NBS-LRR</w:t>
            </w:r>
          </w:p>
        </w:tc>
        <w:tc>
          <w:tcPr>
            <w:tcW w:w="891" w:type="pct"/>
            <w:tcBorders>
              <w:bottom w:val="nil"/>
            </w:tcBorders>
            <w:noWrap/>
            <w:vAlign w:val="center"/>
          </w:tcPr>
          <w:p w14:paraId="202E7E67" w14:textId="77777777" w:rsidR="00341B28" w:rsidRPr="006634A3" w:rsidRDefault="00341B28" w:rsidP="00F61963">
            <w:pPr>
              <w:pStyle w:val="MDPI42tablebody"/>
            </w:pPr>
            <w:r w:rsidRPr="006634A3">
              <w:t>-1.48573349</w:t>
            </w:r>
          </w:p>
        </w:tc>
        <w:tc>
          <w:tcPr>
            <w:tcW w:w="574" w:type="pct"/>
            <w:vAlign w:val="center"/>
          </w:tcPr>
          <w:p w14:paraId="32B40C09" w14:textId="77777777" w:rsidR="00341B28" w:rsidRPr="006634A3" w:rsidRDefault="00341B28" w:rsidP="00F61963">
            <w:pPr>
              <w:pStyle w:val="MDPI42tablebody"/>
            </w:pPr>
            <w:r w:rsidRPr="006634A3">
              <w:t>Bra013578</w:t>
            </w:r>
          </w:p>
        </w:tc>
        <w:tc>
          <w:tcPr>
            <w:tcW w:w="1015" w:type="pct"/>
            <w:vAlign w:val="center"/>
          </w:tcPr>
          <w:p w14:paraId="403E8E36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3AE27865" w14:textId="77777777" w:rsidR="00341B28" w:rsidRPr="006634A3" w:rsidRDefault="00341B28" w:rsidP="00F61963">
            <w:pPr>
              <w:pStyle w:val="MDPI42tablebody"/>
            </w:pPr>
            <w:r w:rsidRPr="006634A3">
              <w:t>-0.104157231</w:t>
            </w:r>
          </w:p>
        </w:tc>
      </w:tr>
      <w:tr w:rsidR="00341B28" w:rsidRPr="006634A3" w14:paraId="229E88EB" w14:textId="77777777" w:rsidTr="00341B28">
        <w:trPr>
          <w:trHeight w:val="397"/>
        </w:trPr>
        <w:tc>
          <w:tcPr>
            <w:tcW w:w="580" w:type="pct"/>
            <w:tcBorders>
              <w:top w:val="nil"/>
              <w:bottom w:val="nil"/>
            </w:tcBorders>
            <w:noWrap/>
            <w:vAlign w:val="center"/>
          </w:tcPr>
          <w:p w14:paraId="13B424B8" w14:textId="77777777" w:rsidR="00341B28" w:rsidRPr="006634A3" w:rsidRDefault="00341B28" w:rsidP="00F61963">
            <w:pPr>
              <w:pStyle w:val="MDPI42tablebody"/>
            </w:pPr>
            <w:r w:rsidRPr="006634A3">
              <w:t>Bra036986</w:t>
            </w:r>
          </w:p>
        </w:tc>
        <w:tc>
          <w:tcPr>
            <w:tcW w:w="1092" w:type="pct"/>
            <w:tcBorders>
              <w:top w:val="nil"/>
              <w:bottom w:val="nil"/>
            </w:tcBorders>
            <w:vAlign w:val="center"/>
          </w:tcPr>
          <w:p w14:paraId="00F15022" w14:textId="77777777" w:rsidR="00341B28" w:rsidRPr="006634A3" w:rsidRDefault="00341B28" w:rsidP="00F61963">
            <w:pPr>
              <w:pStyle w:val="MDPI42tablebody"/>
            </w:pPr>
            <w:r w:rsidRPr="006634A3">
              <w:t>pathogenesis-related protein</w:t>
            </w:r>
          </w:p>
        </w:tc>
        <w:tc>
          <w:tcPr>
            <w:tcW w:w="891" w:type="pct"/>
            <w:tcBorders>
              <w:top w:val="nil"/>
              <w:bottom w:val="nil"/>
            </w:tcBorders>
            <w:noWrap/>
            <w:vAlign w:val="center"/>
          </w:tcPr>
          <w:p w14:paraId="449BDF0D" w14:textId="77777777" w:rsidR="00341B28" w:rsidRPr="006634A3" w:rsidRDefault="00341B28" w:rsidP="00F61963">
            <w:pPr>
              <w:pStyle w:val="MDPI42tablebody"/>
            </w:pPr>
            <w:r w:rsidRPr="006634A3">
              <w:t>2.344005</w:t>
            </w:r>
          </w:p>
        </w:tc>
        <w:tc>
          <w:tcPr>
            <w:tcW w:w="574" w:type="pct"/>
            <w:vAlign w:val="center"/>
          </w:tcPr>
          <w:p w14:paraId="2AC8C021" w14:textId="77777777" w:rsidR="00341B28" w:rsidRPr="006634A3" w:rsidRDefault="00341B28" w:rsidP="00F61963">
            <w:pPr>
              <w:pStyle w:val="MDPI42tablebody"/>
            </w:pPr>
            <w:r w:rsidRPr="006634A3">
              <w:t>Bra019407</w:t>
            </w:r>
          </w:p>
        </w:tc>
        <w:tc>
          <w:tcPr>
            <w:tcW w:w="1015" w:type="pct"/>
            <w:vAlign w:val="center"/>
          </w:tcPr>
          <w:p w14:paraId="727F7F16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203B6BAD" w14:textId="77777777" w:rsidR="00341B28" w:rsidRPr="006634A3" w:rsidRDefault="00341B28" w:rsidP="00F61963">
            <w:pPr>
              <w:pStyle w:val="MDPI42tablebody"/>
            </w:pPr>
            <w:r w:rsidRPr="006634A3">
              <w:t>0.095026607</w:t>
            </w:r>
          </w:p>
        </w:tc>
      </w:tr>
      <w:tr w:rsidR="00341B28" w:rsidRPr="006634A3" w14:paraId="1691B260" w14:textId="77777777" w:rsidTr="00341B28">
        <w:trPr>
          <w:trHeight w:val="397"/>
        </w:trPr>
        <w:tc>
          <w:tcPr>
            <w:tcW w:w="580" w:type="pct"/>
            <w:tcBorders>
              <w:top w:val="nil"/>
            </w:tcBorders>
            <w:noWrap/>
            <w:vAlign w:val="center"/>
          </w:tcPr>
          <w:p w14:paraId="36F75445" w14:textId="77777777" w:rsidR="00341B28" w:rsidRPr="006634A3" w:rsidRDefault="00341B28" w:rsidP="00F61963">
            <w:pPr>
              <w:pStyle w:val="MDPI42tablebody"/>
            </w:pPr>
            <w:r w:rsidRPr="006634A3">
              <w:t>Bra036988</w:t>
            </w:r>
          </w:p>
        </w:tc>
        <w:tc>
          <w:tcPr>
            <w:tcW w:w="1092" w:type="pct"/>
            <w:tcBorders>
              <w:top w:val="nil"/>
            </w:tcBorders>
            <w:vAlign w:val="center"/>
          </w:tcPr>
          <w:p w14:paraId="4968BE0C" w14:textId="77777777" w:rsidR="00341B28" w:rsidRPr="006634A3" w:rsidRDefault="00341B28" w:rsidP="00F61963">
            <w:pPr>
              <w:pStyle w:val="MDPI42tablebody"/>
            </w:pPr>
            <w:r w:rsidRPr="006634A3">
              <w:t>pathogenesis-related protein</w:t>
            </w:r>
          </w:p>
        </w:tc>
        <w:tc>
          <w:tcPr>
            <w:tcW w:w="891" w:type="pct"/>
            <w:tcBorders>
              <w:top w:val="nil"/>
            </w:tcBorders>
            <w:noWrap/>
            <w:vAlign w:val="center"/>
          </w:tcPr>
          <w:p w14:paraId="524FAA2D" w14:textId="77777777" w:rsidR="00341B28" w:rsidRPr="006634A3" w:rsidRDefault="00341B28" w:rsidP="00F61963">
            <w:pPr>
              <w:pStyle w:val="MDPI42tablebody"/>
            </w:pPr>
            <w:r w:rsidRPr="006634A3">
              <w:t>2.142659</w:t>
            </w:r>
          </w:p>
        </w:tc>
        <w:tc>
          <w:tcPr>
            <w:tcW w:w="574" w:type="pct"/>
            <w:vAlign w:val="center"/>
          </w:tcPr>
          <w:p w14:paraId="554055B1" w14:textId="77777777" w:rsidR="00341B28" w:rsidRPr="006634A3" w:rsidRDefault="00341B28" w:rsidP="00F61963">
            <w:pPr>
              <w:pStyle w:val="MDPI42tablebody"/>
            </w:pPr>
            <w:r w:rsidRPr="006634A3">
              <w:t>Bra007495</w:t>
            </w:r>
          </w:p>
        </w:tc>
        <w:tc>
          <w:tcPr>
            <w:tcW w:w="1015" w:type="pct"/>
            <w:vAlign w:val="center"/>
          </w:tcPr>
          <w:p w14:paraId="20243CDF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vAlign w:val="center"/>
          </w:tcPr>
          <w:p w14:paraId="293FFB20" w14:textId="77777777" w:rsidR="00341B28" w:rsidRPr="006634A3" w:rsidRDefault="00341B28" w:rsidP="00F61963">
            <w:pPr>
              <w:pStyle w:val="MDPI42tablebody"/>
            </w:pPr>
            <w:r w:rsidRPr="006634A3">
              <w:t>-0.25558048</w:t>
            </w:r>
          </w:p>
        </w:tc>
      </w:tr>
      <w:tr w:rsidR="00341B28" w:rsidRPr="006634A3" w14:paraId="235CAAE5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6E74C5BE" w14:textId="77777777" w:rsidR="00341B28" w:rsidRPr="006634A3" w:rsidRDefault="00341B28" w:rsidP="00F61963">
            <w:pPr>
              <w:pStyle w:val="MDPI42tablebody"/>
            </w:pPr>
            <w:r w:rsidRPr="006634A3">
              <w:t>Bra036981</w:t>
            </w:r>
          </w:p>
        </w:tc>
        <w:tc>
          <w:tcPr>
            <w:tcW w:w="1092" w:type="pct"/>
            <w:vAlign w:val="center"/>
          </w:tcPr>
          <w:p w14:paraId="10D3050F" w14:textId="77777777" w:rsidR="00341B28" w:rsidRPr="006634A3" w:rsidRDefault="00341B28" w:rsidP="00F61963">
            <w:pPr>
              <w:pStyle w:val="MDPI42tablebody"/>
            </w:pPr>
            <w:r w:rsidRPr="006634A3">
              <w:t>pathogenesis-related protein</w:t>
            </w:r>
          </w:p>
        </w:tc>
        <w:tc>
          <w:tcPr>
            <w:tcW w:w="891" w:type="pct"/>
            <w:noWrap/>
            <w:vAlign w:val="center"/>
          </w:tcPr>
          <w:p w14:paraId="0A75CDD2" w14:textId="77777777" w:rsidR="00341B28" w:rsidRPr="006634A3" w:rsidRDefault="00341B28" w:rsidP="00F61963">
            <w:pPr>
              <w:pStyle w:val="MDPI42tablebody"/>
            </w:pPr>
            <w:r w:rsidRPr="006634A3">
              <w:t>2.755496</w:t>
            </w:r>
          </w:p>
        </w:tc>
        <w:tc>
          <w:tcPr>
            <w:tcW w:w="574" w:type="pct"/>
            <w:tcBorders>
              <w:bottom w:val="nil"/>
            </w:tcBorders>
            <w:vAlign w:val="center"/>
          </w:tcPr>
          <w:p w14:paraId="64659BB2" w14:textId="77777777" w:rsidR="00341B28" w:rsidRPr="006634A3" w:rsidRDefault="00341B28" w:rsidP="00F61963">
            <w:pPr>
              <w:pStyle w:val="MDPI42tablebody"/>
            </w:pPr>
            <w:r w:rsidRPr="006634A3">
              <w:t>Bra017973</w:t>
            </w:r>
          </w:p>
        </w:tc>
        <w:tc>
          <w:tcPr>
            <w:tcW w:w="1015" w:type="pct"/>
            <w:tcBorders>
              <w:bottom w:val="nil"/>
            </w:tcBorders>
            <w:vAlign w:val="center"/>
          </w:tcPr>
          <w:p w14:paraId="2912F486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48" w:type="pct"/>
            <w:tcBorders>
              <w:bottom w:val="nil"/>
            </w:tcBorders>
            <w:vAlign w:val="center"/>
          </w:tcPr>
          <w:p w14:paraId="573B91FE" w14:textId="77777777" w:rsidR="00341B28" w:rsidRPr="006634A3" w:rsidRDefault="00341B28" w:rsidP="00F61963">
            <w:pPr>
              <w:pStyle w:val="MDPI42tablebody"/>
            </w:pPr>
            <w:r w:rsidRPr="006634A3">
              <w:t>-1.197939378</w:t>
            </w:r>
          </w:p>
        </w:tc>
      </w:tr>
      <w:tr w:rsidR="00341B28" w:rsidRPr="006634A3" w14:paraId="6ED4D97B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3514E311" w14:textId="77777777" w:rsidR="00341B28" w:rsidRPr="006634A3" w:rsidRDefault="00341B28" w:rsidP="00F61963">
            <w:pPr>
              <w:pStyle w:val="MDPI42tablebody"/>
            </w:pPr>
            <w:r w:rsidRPr="006634A3">
              <w:t>Bra036982</w:t>
            </w:r>
          </w:p>
        </w:tc>
        <w:tc>
          <w:tcPr>
            <w:tcW w:w="1092" w:type="pct"/>
            <w:vAlign w:val="center"/>
          </w:tcPr>
          <w:p w14:paraId="7D57CEC6" w14:textId="77777777" w:rsidR="00341B28" w:rsidRPr="006634A3" w:rsidRDefault="00341B28" w:rsidP="00F61963">
            <w:pPr>
              <w:pStyle w:val="MDPI42tablebody"/>
            </w:pPr>
            <w:r w:rsidRPr="006634A3">
              <w:t>pathogenesis-related protein</w:t>
            </w:r>
          </w:p>
        </w:tc>
        <w:tc>
          <w:tcPr>
            <w:tcW w:w="891" w:type="pct"/>
            <w:noWrap/>
            <w:vAlign w:val="center"/>
          </w:tcPr>
          <w:p w14:paraId="2CA48CB3" w14:textId="77777777" w:rsidR="00341B28" w:rsidRPr="006634A3" w:rsidRDefault="00341B28" w:rsidP="00F61963">
            <w:pPr>
              <w:pStyle w:val="MDPI42tablebody"/>
            </w:pPr>
            <w:r w:rsidRPr="006634A3">
              <w:t>2.02411</w:t>
            </w:r>
          </w:p>
        </w:tc>
        <w:tc>
          <w:tcPr>
            <w:tcW w:w="574" w:type="pct"/>
            <w:tcBorders>
              <w:top w:val="nil"/>
              <w:bottom w:val="nil"/>
            </w:tcBorders>
            <w:vAlign w:val="center"/>
          </w:tcPr>
          <w:p w14:paraId="3FB671CA" w14:textId="77777777" w:rsidR="00341B28" w:rsidRPr="006634A3" w:rsidRDefault="00341B28" w:rsidP="00F61963">
            <w:pPr>
              <w:pStyle w:val="MDPI42tablebody"/>
            </w:pPr>
            <w:r w:rsidRPr="006634A3">
              <w:t>Bra029513</w:t>
            </w:r>
          </w:p>
        </w:tc>
        <w:tc>
          <w:tcPr>
            <w:tcW w:w="1015" w:type="pct"/>
            <w:tcBorders>
              <w:top w:val="nil"/>
              <w:bottom w:val="nil"/>
            </w:tcBorders>
            <w:vAlign w:val="center"/>
          </w:tcPr>
          <w:p w14:paraId="55382627" w14:textId="77777777" w:rsidR="00341B28" w:rsidRPr="006634A3" w:rsidRDefault="00341B28" w:rsidP="00F61963">
            <w:pPr>
              <w:pStyle w:val="MDPI42tablebody"/>
            </w:pPr>
            <w:r w:rsidRPr="006634A3">
              <w:t>calcium-dependent protein</w:t>
            </w:r>
          </w:p>
        </w:tc>
        <w:tc>
          <w:tcPr>
            <w:tcW w:w="848" w:type="pct"/>
            <w:tcBorders>
              <w:top w:val="nil"/>
              <w:bottom w:val="nil"/>
            </w:tcBorders>
            <w:vAlign w:val="center"/>
          </w:tcPr>
          <w:p w14:paraId="661C82DA" w14:textId="77777777" w:rsidR="00341B28" w:rsidRPr="006634A3" w:rsidRDefault="00341B28" w:rsidP="00F61963">
            <w:pPr>
              <w:pStyle w:val="MDPI42tablebody"/>
            </w:pPr>
            <w:r w:rsidRPr="006634A3">
              <w:t>1.484723</w:t>
            </w:r>
          </w:p>
        </w:tc>
      </w:tr>
      <w:tr w:rsidR="00341B28" w:rsidRPr="006634A3" w14:paraId="5D7C2C46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76A84049" w14:textId="77777777" w:rsidR="00341B28" w:rsidRPr="006634A3" w:rsidRDefault="00341B28" w:rsidP="00F61963">
            <w:pPr>
              <w:pStyle w:val="MDPI42tablebody"/>
            </w:pPr>
            <w:r w:rsidRPr="006634A3">
              <w:t>Bra036984</w:t>
            </w:r>
          </w:p>
        </w:tc>
        <w:tc>
          <w:tcPr>
            <w:tcW w:w="1092" w:type="pct"/>
            <w:vAlign w:val="center"/>
          </w:tcPr>
          <w:p w14:paraId="2FB7336C" w14:textId="77777777" w:rsidR="00341B28" w:rsidRPr="006634A3" w:rsidRDefault="00341B28" w:rsidP="00F61963">
            <w:pPr>
              <w:pStyle w:val="MDPI42tablebody"/>
            </w:pPr>
            <w:r w:rsidRPr="006634A3">
              <w:t>pathogenesis-related protein</w:t>
            </w:r>
          </w:p>
        </w:tc>
        <w:tc>
          <w:tcPr>
            <w:tcW w:w="891" w:type="pct"/>
            <w:noWrap/>
            <w:vAlign w:val="center"/>
          </w:tcPr>
          <w:p w14:paraId="223C764D" w14:textId="77777777" w:rsidR="00341B28" w:rsidRPr="006634A3" w:rsidRDefault="00341B28" w:rsidP="00F61963">
            <w:pPr>
              <w:pStyle w:val="MDPI42tablebody"/>
            </w:pPr>
            <w:r w:rsidRPr="006634A3">
              <w:t>1.799496</w:t>
            </w:r>
          </w:p>
        </w:tc>
        <w:tc>
          <w:tcPr>
            <w:tcW w:w="574" w:type="pct"/>
            <w:tcBorders>
              <w:top w:val="nil"/>
            </w:tcBorders>
            <w:vAlign w:val="center"/>
          </w:tcPr>
          <w:p w14:paraId="04932711" w14:textId="77777777" w:rsidR="00341B28" w:rsidRPr="006634A3" w:rsidRDefault="00341B28" w:rsidP="00F61963">
            <w:pPr>
              <w:pStyle w:val="MDPI42tablebody"/>
            </w:pPr>
            <w:r w:rsidRPr="006634A3">
              <w:t>Bra026489</w:t>
            </w:r>
          </w:p>
        </w:tc>
        <w:tc>
          <w:tcPr>
            <w:tcW w:w="1015" w:type="pct"/>
            <w:tcBorders>
              <w:top w:val="nil"/>
            </w:tcBorders>
            <w:vAlign w:val="center"/>
          </w:tcPr>
          <w:p w14:paraId="1C4E6868" w14:textId="77777777" w:rsidR="00341B28" w:rsidRPr="006634A3" w:rsidRDefault="00341B28" w:rsidP="00F61963">
            <w:pPr>
              <w:pStyle w:val="MDPI42tablebody"/>
            </w:pPr>
            <w:r w:rsidRPr="006634A3">
              <w:t>calcium-dependent protein</w:t>
            </w:r>
          </w:p>
        </w:tc>
        <w:tc>
          <w:tcPr>
            <w:tcW w:w="848" w:type="pct"/>
            <w:tcBorders>
              <w:top w:val="nil"/>
            </w:tcBorders>
            <w:vAlign w:val="center"/>
          </w:tcPr>
          <w:p w14:paraId="07081E39" w14:textId="77777777" w:rsidR="00341B28" w:rsidRPr="006634A3" w:rsidRDefault="00341B28" w:rsidP="00F61963">
            <w:pPr>
              <w:pStyle w:val="MDPI42tablebody"/>
            </w:pPr>
            <w:r w:rsidRPr="006634A3">
              <w:t>-1.026786</w:t>
            </w:r>
          </w:p>
        </w:tc>
      </w:tr>
      <w:tr w:rsidR="00341B28" w:rsidRPr="006634A3" w14:paraId="24077154" w14:textId="77777777" w:rsidTr="00341B28">
        <w:trPr>
          <w:trHeight w:val="397"/>
        </w:trPr>
        <w:tc>
          <w:tcPr>
            <w:tcW w:w="580" w:type="pct"/>
            <w:tcBorders>
              <w:bottom w:val="nil"/>
            </w:tcBorders>
            <w:noWrap/>
            <w:vAlign w:val="center"/>
          </w:tcPr>
          <w:p w14:paraId="7FBB62C6" w14:textId="77777777" w:rsidR="00341B28" w:rsidRPr="006634A3" w:rsidRDefault="00341B28" w:rsidP="00F61963">
            <w:pPr>
              <w:pStyle w:val="MDPI42tablebody"/>
            </w:pPr>
            <w:r w:rsidRPr="006634A3">
              <w:t>Bra034581</w:t>
            </w:r>
          </w:p>
        </w:tc>
        <w:tc>
          <w:tcPr>
            <w:tcW w:w="1092" w:type="pct"/>
            <w:tcBorders>
              <w:bottom w:val="nil"/>
            </w:tcBorders>
            <w:vAlign w:val="center"/>
          </w:tcPr>
          <w:p w14:paraId="52C954F8" w14:textId="77777777" w:rsidR="00341B28" w:rsidRPr="006634A3" w:rsidRDefault="00341B28" w:rsidP="00F61963">
            <w:pPr>
              <w:pStyle w:val="MDPI42tablebody"/>
            </w:pPr>
            <w:r w:rsidRPr="006634A3">
              <w:t>pathogenesis-related protein</w:t>
            </w:r>
          </w:p>
        </w:tc>
        <w:tc>
          <w:tcPr>
            <w:tcW w:w="891" w:type="pct"/>
            <w:tcBorders>
              <w:bottom w:val="nil"/>
            </w:tcBorders>
            <w:noWrap/>
            <w:vAlign w:val="center"/>
          </w:tcPr>
          <w:p w14:paraId="10CD7E7F" w14:textId="77777777" w:rsidR="00341B28" w:rsidRPr="006634A3" w:rsidRDefault="00341B28" w:rsidP="00F61963">
            <w:pPr>
              <w:pStyle w:val="MDPI42tablebody"/>
            </w:pPr>
            <w:r w:rsidRPr="006634A3">
              <w:t>2.04477</w:t>
            </w:r>
          </w:p>
        </w:tc>
        <w:tc>
          <w:tcPr>
            <w:tcW w:w="574" w:type="pct"/>
            <w:tcBorders>
              <w:bottom w:val="nil"/>
            </w:tcBorders>
            <w:vAlign w:val="center"/>
          </w:tcPr>
          <w:p w14:paraId="367A7DCB" w14:textId="77777777" w:rsidR="00341B28" w:rsidRPr="006634A3" w:rsidRDefault="00341B28" w:rsidP="00F61963">
            <w:pPr>
              <w:pStyle w:val="MDPI42tablebody"/>
            </w:pPr>
            <w:r w:rsidRPr="006634A3">
              <w:t>Bra005073</w:t>
            </w:r>
          </w:p>
        </w:tc>
        <w:tc>
          <w:tcPr>
            <w:tcW w:w="1015" w:type="pct"/>
            <w:tcBorders>
              <w:bottom w:val="nil"/>
            </w:tcBorders>
            <w:vAlign w:val="center"/>
          </w:tcPr>
          <w:p w14:paraId="14389C4E" w14:textId="77777777" w:rsidR="00341B28" w:rsidRPr="006634A3" w:rsidRDefault="00341B28" w:rsidP="00F61963">
            <w:pPr>
              <w:pStyle w:val="MDPI42tablebody"/>
            </w:pPr>
            <w:r w:rsidRPr="006634A3">
              <w:t>calcium-dependent protein</w:t>
            </w:r>
          </w:p>
        </w:tc>
        <w:tc>
          <w:tcPr>
            <w:tcW w:w="848" w:type="pct"/>
            <w:tcBorders>
              <w:bottom w:val="nil"/>
            </w:tcBorders>
            <w:vAlign w:val="center"/>
          </w:tcPr>
          <w:p w14:paraId="5AD121B8" w14:textId="77777777" w:rsidR="00341B28" w:rsidRPr="006634A3" w:rsidRDefault="00341B28" w:rsidP="00F61963">
            <w:pPr>
              <w:pStyle w:val="MDPI42tablebody"/>
            </w:pPr>
            <w:r w:rsidRPr="006634A3">
              <w:t>-1.451696</w:t>
            </w:r>
          </w:p>
        </w:tc>
      </w:tr>
      <w:tr w:rsidR="00341B28" w:rsidRPr="006634A3" w14:paraId="4D2E29CF" w14:textId="77777777" w:rsidTr="00341B28">
        <w:trPr>
          <w:trHeight w:val="397"/>
        </w:trPr>
        <w:tc>
          <w:tcPr>
            <w:tcW w:w="580" w:type="pct"/>
            <w:tcBorders>
              <w:top w:val="nil"/>
              <w:bottom w:val="nil"/>
            </w:tcBorders>
            <w:noWrap/>
            <w:vAlign w:val="center"/>
          </w:tcPr>
          <w:p w14:paraId="4C93630E" w14:textId="77777777" w:rsidR="00341B28" w:rsidRPr="006634A3" w:rsidRDefault="00341B28" w:rsidP="00F61963">
            <w:pPr>
              <w:pStyle w:val="MDPI42tablebody"/>
            </w:pPr>
            <w:r w:rsidRPr="006634A3">
              <w:t>Bra023609</w:t>
            </w:r>
          </w:p>
        </w:tc>
        <w:tc>
          <w:tcPr>
            <w:tcW w:w="1092" w:type="pct"/>
            <w:tcBorders>
              <w:top w:val="nil"/>
              <w:bottom w:val="nil"/>
            </w:tcBorders>
            <w:vAlign w:val="center"/>
          </w:tcPr>
          <w:p w14:paraId="4D4BEB20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91" w:type="pct"/>
            <w:tcBorders>
              <w:top w:val="nil"/>
              <w:bottom w:val="nil"/>
            </w:tcBorders>
            <w:noWrap/>
            <w:vAlign w:val="center"/>
          </w:tcPr>
          <w:p w14:paraId="7487F8B3" w14:textId="77777777" w:rsidR="00341B28" w:rsidRPr="006634A3" w:rsidRDefault="00341B28" w:rsidP="00F61963">
            <w:pPr>
              <w:pStyle w:val="MDPI42tablebody"/>
            </w:pPr>
            <w:r w:rsidRPr="006634A3">
              <w:t>0.363617408</w:t>
            </w:r>
          </w:p>
        </w:tc>
        <w:tc>
          <w:tcPr>
            <w:tcW w:w="574" w:type="pct"/>
            <w:tcBorders>
              <w:top w:val="nil"/>
              <w:bottom w:val="nil"/>
            </w:tcBorders>
            <w:vAlign w:val="center"/>
          </w:tcPr>
          <w:p w14:paraId="1F5CCF35" w14:textId="77777777" w:rsidR="00341B28" w:rsidRPr="006634A3" w:rsidRDefault="00341B28" w:rsidP="00F61963">
            <w:pPr>
              <w:pStyle w:val="MDPI42tablebody"/>
            </w:pPr>
            <w:r w:rsidRPr="006634A3">
              <w:t>Bra038726</w:t>
            </w:r>
          </w:p>
        </w:tc>
        <w:tc>
          <w:tcPr>
            <w:tcW w:w="1015" w:type="pct"/>
            <w:tcBorders>
              <w:top w:val="nil"/>
              <w:bottom w:val="nil"/>
            </w:tcBorders>
            <w:vAlign w:val="center"/>
          </w:tcPr>
          <w:p w14:paraId="4685F88C" w14:textId="77777777" w:rsidR="00341B28" w:rsidRPr="006634A3" w:rsidRDefault="00341B28" w:rsidP="00F61963">
            <w:pPr>
              <w:pStyle w:val="MDPI42tablebody"/>
            </w:pPr>
            <w:r w:rsidRPr="006634A3">
              <w:t>chitinase</w:t>
            </w:r>
          </w:p>
        </w:tc>
        <w:tc>
          <w:tcPr>
            <w:tcW w:w="848" w:type="pct"/>
            <w:tcBorders>
              <w:top w:val="nil"/>
              <w:bottom w:val="nil"/>
            </w:tcBorders>
            <w:vAlign w:val="center"/>
          </w:tcPr>
          <w:p w14:paraId="1C9CF9F7" w14:textId="77777777" w:rsidR="00341B28" w:rsidRPr="006634A3" w:rsidRDefault="00341B28" w:rsidP="00F61963">
            <w:pPr>
              <w:pStyle w:val="MDPI42tablebody"/>
            </w:pPr>
            <w:r w:rsidRPr="006634A3">
              <w:t>2.996238</w:t>
            </w:r>
          </w:p>
        </w:tc>
      </w:tr>
      <w:tr w:rsidR="00341B28" w:rsidRPr="006634A3" w14:paraId="2A8C4275" w14:textId="77777777" w:rsidTr="00341B28">
        <w:trPr>
          <w:trHeight w:val="397"/>
        </w:trPr>
        <w:tc>
          <w:tcPr>
            <w:tcW w:w="580" w:type="pct"/>
            <w:tcBorders>
              <w:top w:val="nil"/>
            </w:tcBorders>
            <w:noWrap/>
            <w:vAlign w:val="center"/>
          </w:tcPr>
          <w:p w14:paraId="7F06C310" w14:textId="77777777" w:rsidR="00341B28" w:rsidRPr="006634A3" w:rsidRDefault="00341B28" w:rsidP="00F61963">
            <w:pPr>
              <w:pStyle w:val="MDPI42tablebody"/>
            </w:pPr>
            <w:r w:rsidRPr="006634A3">
              <w:t>Bra003466</w:t>
            </w:r>
          </w:p>
        </w:tc>
        <w:tc>
          <w:tcPr>
            <w:tcW w:w="1092" w:type="pct"/>
            <w:tcBorders>
              <w:top w:val="nil"/>
            </w:tcBorders>
            <w:vAlign w:val="center"/>
          </w:tcPr>
          <w:p w14:paraId="417626FC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91" w:type="pct"/>
            <w:tcBorders>
              <w:top w:val="nil"/>
            </w:tcBorders>
            <w:noWrap/>
            <w:vAlign w:val="center"/>
          </w:tcPr>
          <w:p w14:paraId="6CC27A38" w14:textId="77777777" w:rsidR="00341B28" w:rsidRPr="006634A3" w:rsidRDefault="00341B28" w:rsidP="00F61963">
            <w:pPr>
              <w:pStyle w:val="MDPI42tablebody"/>
            </w:pPr>
            <w:r w:rsidRPr="006634A3">
              <w:t>0.121523171</w:t>
            </w:r>
          </w:p>
        </w:tc>
        <w:tc>
          <w:tcPr>
            <w:tcW w:w="574" w:type="pct"/>
            <w:tcBorders>
              <w:top w:val="nil"/>
            </w:tcBorders>
            <w:vAlign w:val="center"/>
          </w:tcPr>
          <w:p w14:paraId="7BD7AD07" w14:textId="77777777" w:rsidR="00341B28" w:rsidRPr="006634A3" w:rsidRDefault="00341B28" w:rsidP="00F61963">
            <w:pPr>
              <w:pStyle w:val="MDPI42tablebody"/>
            </w:pPr>
            <w:r w:rsidRPr="006634A3">
              <w:t>Bra033318</w:t>
            </w:r>
          </w:p>
        </w:tc>
        <w:tc>
          <w:tcPr>
            <w:tcW w:w="1015" w:type="pct"/>
            <w:tcBorders>
              <w:top w:val="nil"/>
            </w:tcBorders>
            <w:vAlign w:val="center"/>
          </w:tcPr>
          <w:p w14:paraId="1C15DAF5" w14:textId="77777777" w:rsidR="00341B28" w:rsidRPr="006634A3" w:rsidRDefault="00341B28" w:rsidP="00F61963">
            <w:pPr>
              <w:pStyle w:val="MDPI42tablebody"/>
            </w:pPr>
            <w:r w:rsidRPr="006634A3">
              <w:t>chitinase</w:t>
            </w:r>
          </w:p>
        </w:tc>
        <w:tc>
          <w:tcPr>
            <w:tcW w:w="848" w:type="pct"/>
            <w:tcBorders>
              <w:top w:val="nil"/>
            </w:tcBorders>
            <w:vAlign w:val="center"/>
          </w:tcPr>
          <w:p w14:paraId="0D7DB4C3" w14:textId="77777777" w:rsidR="00341B28" w:rsidRPr="006634A3" w:rsidRDefault="00341B28" w:rsidP="00F61963">
            <w:pPr>
              <w:pStyle w:val="MDPI42tablebody"/>
            </w:pPr>
            <w:r w:rsidRPr="006634A3">
              <w:t>1.028591</w:t>
            </w:r>
          </w:p>
        </w:tc>
      </w:tr>
      <w:tr w:rsidR="00341B28" w:rsidRPr="006634A3" w14:paraId="0767CC48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61DE3D05" w14:textId="77777777" w:rsidR="00341B28" w:rsidRPr="006634A3" w:rsidRDefault="00341B28" w:rsidP="00F61963">
            <w:pPr>
              <w:pStyle w:val="MDPI42tablebody"/>
            </w:pPr>
            <w:r w:rsidRPr="006634A3">
              <w:t>Bra021714</w:t>
            </w:r>
          </w:p>
        </w:tc>
        <w:tc>
          <w:tcPr>
            <w:tcW w:w="1092" w:type="pct"/>
            <w:vAlign w:val="center"/>
          </w:tcPr>
          <w:p w14:paraId="25D7E3B3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91" w:type="pct"/>
            <w:noWrap/>
            <w:vAlign w:val="center"/>
          </w:tcPr>
          <w:p w14:paraId="66471FAB" w14:textId="77777777" w:rsidR="00341B28" w:rsidRPr="006634A3" w:rsidRDefault="00341B28" w:rsidP="00F61963">
            <w:pPr>
              <w:pStyle w:val="MDPI42tablebody"/>
            </w:pPr>
            <w:r w:rsidRPr="006634A3">
              <w:t>0.033101633</w:t>
            </w:r>
          </w:p>
        </w:tc>
        <w:tc>
          <w:tcPr>
            <w:tcW w:w="574" w:type="pct"/>
            <w:vAlign w:val="center"/>
          </w:tcPr>
          <w:p w14:paraId="5196D490" w14:textId="77777777" w:rsidR="00341B28" w:rsidRPr="006634A3" w:rsidRDefault="00341B28" w:rsidP="00F61963">
            <w:pPr>
              <w:pStyle w:val="MDPI42tablebody"/>
            </w:pPr>
            <w:r w:rsidRPr="006634A3">
              <w:t>Bra027940</w:t>
            </w:r>
          </w:p>
        </w:tc>
        <w:tc>
          <w:tcPr>
            <w:tcW w:w="1015" w:type="pct"/>
            <w:vAlign w:val="center"/>
          </w:tcPr>
          <w:p w14:paraId="2265724E" w14:textId="77777777" w:rsidR="00341B28" w:rsidRPr="006634A3" w:rsidRDefault="00341B28" w:rsidP="00F61963">
            <w:pPr>
              <w:pStyle w:val="MDPI42tablebody"/>
            </w:pPr>
            <w:r w:rsidRPr="006634A3">
              <w:t>chitinase</w:t>
            </w:r>
          </w:p>
        </w:tc>
        <w:tc>
          <w:tcPr>
            <w:tcW w:w="848" w:type="pct"/>
            <w:vAlign w:val="center"/>
          </w:tcPr>
          <w:p w14:paraId="28DED395" w14:textId="77777777" w:rsidR="00341B28" w:rsidRPr="006634A3" w:rsidRDefault="00341B28" w:rsidP="00F61963">
            <w:pPr>
              <w:pStyle w:val="MDPI42tablebody"/>
            </w:pPr>
            <w:r w:rsidRPr="006634A3">
              <w:t>1.75248</w:t>
            </w:r>
          </w:p>
        </w:tc>
      </w:tr>
      <w:tr w:rsidR="00341B28" w:rsidRPr="006634A3" w14:paraId="3112D2AC" w14:textId="77777777" w:rsidTr="00341B28">
        <w:trPr>
          <w:trHeight w:val="397"/>
        </w:trPr>
        <w:tc>
          <w:tcPr>
            <w:tcW w:w="580" w:type="pct"/>
            <w:noWrap/>
            <w:vAlign w:val="center"/>
          </w:tcPr>
          <w:p w14:paraId="34148EC5" w14:textId="77777777" w:rsidR="00341B28" w:rsidRPr="006634A3" w:rsidRDefault="00341B28" w:rsidP="00F61963">
            <w:pPr>
              <w:pStyle w:val="MDPI42tablebody"/>
            </w:pPr>
            <w:r w:rsidRPr="006634A3">
              <w:t>Bra020749</w:t>
            </w:r>
          </w:p>
        </w:tc>
        <w:tc>
          <w:tcPr>
            <w:tcW w:w="1092" w:type="pct"/>
            <w:vAlign w:val="center"/>
          </w:tcPr>
          <w:p w14:paraId="13B5E047" w14:textId="77777777" w:rsidR="00341B28" w:rsidRPr="006634A3" w:rsidRDefault="00341B28" w:rsidP="00F61963">
            <w:pPr>
              <w:pStyle w:val="MDPI42tablebody"/>
            </w:pPr>
            <w:r w:rsidRPr="006634A3">
              <w:t>Autophagy</w:t>
            </w:r>
          </w:p>
        </w:tc>
        <w:tc>
          <w:tcPr>
            <w:tcW w:w="891" w:type="pct"/>
            <w:noWrap/>
            <w:vAlign w:val="center"/>
          </w:tcPr>
          <w:p w14:paraId="4369CCEC" w14:textId="77777777" w:rsidR="00341B28" w:rsidRPr="006634A3" w:rsidRDefault="00341B28" w:rsidP="00F61963">
            <w:pPr>
              <w:pStyle w:val="MDPI42tablebody"/>
            </w:pPr>
            <w:r w:rsidRPr="006634A3">
              <w:t>0.025535092</w:t>
            </w:r>
          </w:p>
        </w:tc>
        <w:tc>
          <w:tcPr>
            <w:tcW w:w="574" w:type="pct"/>
            <w:vAlign w:val="center"/>
          </w:tcPr>
          <w:p w14:paraId="4CE75E5D" w14:textId="77777777" w:rsidR="00341B28" w:rsidRPr="006634A3" w:rsidRDefault="00341B28" w:rsidP="00F61963">
            <w:pPr>
              <w:pStyle w:val="MDPI42tablebody"/>
            </w:pPr>
            <w:r w:rsidRPr="006634A3">
              <w:t>Bra023009</w:t>
            </w:r>
          </w:p>
        </w:tc>
        <w:tc>
          <w:tcPr>
            <w:tcW w:w="1015" w:type="pct"/>
            <w:vAlign w:val="center"/>
          </w:tcPr>
          <w:p w14:paraId="631BED73" w14:textId="77777777" w:rsidR="00341B28" w:rsidRPr="006634A3" w:rsidRDefault="00341B28" w:rsidP="00F61963">
            <w:pPr>
              <w:pStyle w:val="MDPI42tablebody"/>
            </w:pPr>
            <w:r w:rsidRPr="006634A3">
              <w:t>chitinase</w:t>
            </w:r>
          </w:p>
        </w:tc>
        <w:tc>
          <w:tcPr>
            <w:tcW w:w="848" w:type="pct"/>
            <w:vAlign w:val="center"/>
          </w:tcPr>
          <w:p w14:paraId="4171428C" w14:textId="77777777" w:rsidR="00341B28" w:rsidRPr="006634A3" w:rsidRDefault="00341B28" w:rsidP="00F61963">
            <w:pPr>
              <w:pStyle w:val="MDPI42tablebody"/>
            </w:pPr>
            <w:r w:rsidRPr="006634A3">
              <w:t>1.706269</w:t>
            </w:r>
          </w:p>
        </w:tc>
      </w:tr>
    </w:tbl>
    <w:p w14:paraId="06610CA0" w14:textId="77777777" w:rsidR="00341B28" w:rsidRDefault="00341B28" w:rsidP="00341B28">
      <w:pPr>
        <w:pStyle w:val="MDPI51figurecaption"/>
        <w:ind w:left="0"/>
        <w:rPr>
          <w:rFonts w:eastAsia="Calibri"/>
          <w:b/>
        </w:rPr>
      </w:pPr>
      <w:bookmarkStart w:id="4" w:name="_Hlk137800242"/>
      <w:bookmarkEnd w:id="3"/>
    </w:p>
    <w:p w14:paraId="633D0A71" w14:textId="098993BD" w:rsidR="00341B28" w:rsidRDefault="00341B28">
      <w:pPr>
        <w:spacing w:line="240" w:lineRule="auto"/>
        <w:jc w:val="left"/>
        <w:rPr>
          <w:rFonts w:eastAsia="Calibri"/>
          <w:b/>
          <w:noProof w:val="0"/>
          <w:sz w:val="18"/>
          <w:lang w:eastAsia="de-DE" w:bidi="en-US"/>
        </w:rPr>
      </w:pPr>
      <w:r>
        <w:rPr>
          <w:rFonts w:eastAsia="Calibri"/>
          <w:b/>
        </w:rPr>
        <w:br w:type="page"/>
      </w:r>
    </w:p>
    <w:p w14:paraId="55CCB813" w14:textId="64CB3855" w:rsidR="00341B28" w:rsidRPr="006634A3" w:rsidRDefault="00341B28" w:rsidP="00341B28">
      <w:pPr>
        <w:pStyle w:val="MDPI51figurecaption"/>
      </w:pPr>
      <w:r w:rsidRPr="006634A3">
        <w:rPr>
          <w:rFonts w:eastAsia="Calibri"/>
          <w:b/>
        </w:rPr>
        <w:lastRenderedPageBreak/>
        <w:t>Table S5.</w:t>
      </w:r>
      <w:r w:rsidRPr="006634A3">
        <w:rPr>
          <w:rFonts w:eastAsia="Calibri"/>
        </w:rPr>
        <w:t xml:space="preserve"> Differentially expressed genes</w:t>
      </w:r>
      <w:r w:rsidRPr="006634A3">
        <w:t xml:space="preserve"> in peroxidase singling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1980"/>
        <w:gridCol w:w="4720"/>
        <w:gridCol w:w="1938"/>
      </w:tblGrid>
      <w:tr w:rsidR="00341B28" w:rsidRPr="00F61963" w14:paraId="1008C2A6" w14:textId="77777777" w:rsidTr="00F61963">
        <w:trPr>
          <w:trHeight w:val="340"/>
          <w:jc w:val="center"/>
        </w:trPr>
        <w:tc>
          <w:tcPr>
            <w:tcW w:w="87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866B0C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bookmarkStart w:id="5" w:name="_Hlk137800249"/>
            <w:bookmarkEnd w:id="4"/>
            <w:r w:rsidRPr="00F61963">
              <w:rPr>
                <w:b/>
                <w:bCs/>
              </w:rPr>
              <w:t>Gene</w:t>
            </w:r>
          </w:p>
        </w:tc>
        <w:tc>
          <w:tcPr>
            <w:tcW w:w="94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C58127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</w:rPr>
              <w:t xml:space="preserve">ID of </w:t>
            </w:r>
            <w:r w:rsidRPr="00F61963">
              <w:rPr>
                <w:b/>
                <w:bCs/>
                <w:i/>
                <w:iCs/>
              </w:rPr>
              <w:t>A. thaliana</w:t>
            </w:r>
          </w:p>
        </w:tc>
        <w:tc>
          <w:tcPr>
            <w:tcW w:w="225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F88E2F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  <w:i/>
                <w:iCs/>
              </w:rPr>
              <w:t>A. T.</w:t>
            </w:r>
            <w:r w:rsidRPr="00F61963">
              <w:rPr>
                <w:b/>
                <w:bCs/>
              </w:rPr>
              <w:t xml:space="preserve"> annotations</w:t>
            </w:r>
          </w:p>
        </w:tc>
        <w:tc>
          <w:tcPr>
            <w:tcW w:w="92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7372D2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</w:rPr>
              <w:t>log</w:t>
            </w:r>
            <w:r w:rsidRPr="00F61963">
              <w:rPr>
                <w:b/>
                <w:bCs/>
                <w:vertAlign w:val="subscript"/>
              </w:rPr>
              <w:t>2</w:t>
            </w:r>
            <w:r w:rsidRPr="00F61963">
              <w:rPr>
                <w:b/>
                <w:bCs/>
              </w:rPr>
              <w:t>Ratio(T/CK)</w:t>
            </w:r>
          </w:p>
        </w:tc>
      </w:tr>
      <w:tr w:rsidR="00341B28" w:rsidRPr="006634A3" w14:paraId="79C9186A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02469" w14:textId="77777777" w:rsidR="00341B28" w:rsidRPr="006634A3" w:rsidRDefault="00341B28" w:rsidP="00F61963">
            <w:pPr>
              <w:pStyle w:val="MDPI42tablebody"/>
            </w:pPr>
            <w:r w:rsidRPr="006634A3">
              <w:t>Bra032809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19C45" w14:textId="77777777" w:rsidR="00341B28" w:rsidRPr="006634A3" w:rsidRDefault="00341B28" w:rsidP="00F61963">
            <w:pPr>
              <w:pStyle w:val="MDPI42tablebody"/>
            </w:pPr>
            <w:r w:rsidRPr="006634A3">
              <w:t>AT1G24350</w:t>
            </w:r>
          </w:p>
        </w:tc>
        <w:tc>
          <w:tcPr>
            <w:tcW w:w="2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4F1E3" w14:textId="77777777" w:rsidR="00341B28" w:rsidRPr="006634A3" w:rsidRDefault="00341B28" w:rsidP="00F61963">
            <w:pPr>
              <w:pStyle w:val="MDPI42tablebody"/>
            </w:pPr>
            <w:r w:rsidRPr="006634A3">
              <w:t>Biological process unknown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05DBE" w14:textId="77777777" w:rsidR="00341B28" w:rsidRPr="006634A3" w:rsidRDefault="00341B28" w:rsidP="00F61963">
            <w:pPr>
              <w:pStyle w:val="MDPI42tablebody"/>
            </w:pPr>
            <w:r w:rsidRPr="006634A3">
              <w:t>3.584962501</w:t>
            </w:r>
          </w:p>
        </w:tc>
      </w:tr>
      <w:tr w:rsidR="00341B28" w:rsidRPr="006634A3" w14:paraId="57D706E8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A84E8" w14:textId="77777777" w:rsidR="00341B28" w:rsidRPr="006634A3" w:rsidRDefault="00341B28" w:rsidP="00F61963">
            <w:pPr>
              <w:pStyle w:val="MDPI42tablebody"/>
            </w:pPr>
            <w:r w:rsidRPr="006634A3">
              <w:t>Bra024972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98F6C" w14:textId="77777777" w:rsidR="00341B28" w:rsidRPr="006634A3" w:rsidRDefault="00341B28" w:rsidP="00F61963">
            <w:pPr>
              <w:pStyle w:val="MDPI42tablebody"/>
            </w:pPr>
            <w:r w:rsidRPr="006634A3">
              <w:t>AT5G47000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00598" w14:textId="77777777" w:rsidR="00341B28" w:rsidRPr="006634A3" w:rsidRDefault="00341B28" w:rsidP="00F61963">
            <w:pPr>
              <w:pStyle w:val="MDPI42tablebody"/>
            </w:pPr>
            <w:r w:rsidRPr="006634A3">
              <w:t>"Peroxidase, putative"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34626" w14:textId="77777777" w:rsidR="00341B28" w:rsidRPr="006634A3" w:rsidRDefault="00341B28" w:rsidP="00F61963">
            <w:pPr>
              <w:pStyle w:val="MDPI42tablebody"/>
            </w:pPr>
            <w:r w:rsidRPr="006634A3">
              <w:t>3.321928095</w:t>
            </w:r>
          </w:p>
        </w:tc>
      </w:tr>
      <w:tr w:rsidR="00341B28" w:rsidRPr="006634A3" w14:paraId="0D1D54FC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0C9B8" w14:textId="77777777" w:rsidR="00341B28" w:rsidRPr="006634A3" w:rsidRDefault="00341B28" w:rsidP="00F61963">
            <w:pPr>
              <w:pStyle w:val="MDPI42tablebody"/>
            </w:pPr>
            <w:r w:rsidRPr="006634A3">
              <w:t>Bra022090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79713" w14:textId="77777777" w:rsidR="00341B28" w:rsidRPr="006634A3" w:rsidRDefault="00341B28" w:rsidP="00F61963">
            <w:pPr>
              <w:pStyle w:val="MDPI42tablebody"/>
            </w:pPr>
            <w:r w:rsidRPr="006634A3">
              <w:t>AT5G47000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B77DD" w14:textId="77777777" w:rsidR="00341B28" w:rsidRPr="006634A3" w:rsidRDefault="00341B28" w:rsidP="00F61963">
            <w:pPr>
              <w:pStyle w:val="MDPI42tablebody"/>
            </w:pPr>
            <w:r w:rsidRPr="006634A3">
              <w:t>"Peroxidase, putative"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22975" w14:textId="77777777" w:rsidR="00341B28" w:rsidRPr="006634A3" w:rsidRDefault="00341B28" w:rsidP="00F61963">
            <w:pPr>
              <w:pStyle w:val="MDPI42tablebody"/>
            </w:pPr>
            <w:r w:rsidRPr="006634A3">
              <w:t>2.415037499</w:t>
            </w:r>
          </w:p>
        </w:tc>
      </w:tr>
      <w:tr w:rsidR="00341B28" w:rsidRPr="006634A3" w14:paraId="505F3272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1F51B" w14:textId="77777777" w:rsidR="00341B28" w:rsidRPr="006634A3" w:rsidRDefault="00341B28" w:rsidP="00F61963">
            <w:pPr>
              <w:pStyle w:val="MDPI42tablebody"/>
            </w:pPr>
            <w:r w:rsidRPr="006634A3">
              <w:t>Bra006423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4D112" w14:textId="77777777" w:rsidR="00341B28" w:rsidRPr="006634A3" w:rsidRDefault="00341B28" w:rsidP="00F61963">
            <w:pPr>
              <w:pStyle w:val="MDPI42tablebody"/>
            </w:pPr>
            <w:r w:rsidRPr="006634A3">
              <w:t>AT5G17820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56539" w14:textId="77777777" w:rsidR="00341B28" w:rsidRPr="006634A3" w:rsidRDefault="00341B28" w:rsidP="00F61963">
            <w:pPr>
              <w:pStyle w:val="MDPI42tablebody"/>
            </w:pPr>
            <w:r w:rsidRPr="006634A3">
              <w:t>Peroxidase 57 (PER57) (P57) (PRXR10)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912B3" w14:textId="77777777" w:rsidR="00341B28" w:rsidRPr="006634A3" w:rsidRDefault="00341B28" w:rsidP="00F61963">
            <w:pPr>
              <w:pStyle w:val="MDPI42tablebody"/>
            </w:pPr>
            <w:r w:rsidRPr="006634A3">
              <w:t>1.584962501</w:t>
            </w:r>
          </w:p>
        </w:tc>
      </w:tr>
      <w:tr w:rsidR="00341B28" w:rsidRPr="006634A3" w14:paraId="07AC30D5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F1BF3" w14:textId="77777777" w:rsidR="00341B28" w:rsidRPr="006634A3" w:rsidRDefault="00341B28" w:rsidP="00F61963">
            <w:pPr>
              <w:pStyle w:val="MDPI42tablebody"/>
            </w:pPr>
            <w:r w:rsidRPr="006634A3">
              <w:t>Bra024102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01FA2" w14:textId="77777777" w:rsidR="00341B28" w:rsidRPr="006634A3" w:rsidRDefault="00341B28" w:rsidP="00F61963">
            <w:pPr>
              <w:pStyle w:val="MDPI42tablebody"/>
            </w:pPr>
            <w:r w:rsidRPr="006634A3">
              <w:t>AT4G30170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A4220" w14:textId="77777777" w:rsidR="00341B28" w:rsidRPr="006634A3" w:rsidRDefault="00341B28" w:rsidP="00F61963">
            <w:pPr>
              <w:pStyle w:val="MDPI42tablebody"/>
            </w:pPr>
            <w:r w:rsidRPr="006634A3">
              <w:t>"Peroxidase, putative"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788EA" w14:textId="77777777" w:rsidR="00341B28" w:rsidRPr="006634A3" w:rsidRDefault="00341B28" w:rsidP="00F61963">
            <w:pPr>
              <w:pStyle w:val="MDPI42tablebody"/>
            </w:pPr>
            <w:r w:rsidRPr="006634A3">
              <w:t>1.264000411</w:t>
            </w:r>
          </w:p>
        </w:tc>
      </w:tr>
      <w:tr w:rsidR="00341B28" w:rsidRPr="006634A3" w14:paraId="7625C643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A1B37" w14:textId="77777777" w:rsidR="00341B28" w:rsidRPr="006634A3" w:rsidRDefault="00341B28" w:rsidP="00F61963">
            <w:pPr>
              <w:pStyle w:val="MDPI42tablebody"/>
            </w:pPr>
            <w:r w:rsidRPr="006634A3">
              <w:t>Bra030026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303E5" w14:textId="77777777" w:rsidR="00341B28" w:rsidRPr="006634A3" w:rsidRDefault="00341B28" w:rsidP="00F61963">
            <w:pPr>
              <w:pStyle w:val="MDPI42tablebody"/>
            </w:pPr>
            <w:r w:rsidRPr="006634A3">
              <w:t>AT1G24350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925DC" w14:textId="77777777" w:rsidR="00341B28" w:rsidRPr="006634A3" w:rsidRDefault="00341B28" w:rsidP="00F61963">
            <w:pPr>
              <w:pStyle w:val="MDPI42tablebody"/>
            </w:pPr>
            <w:r w:rsidRPr="006634A3">
              <w:t>Biological process unknown.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E2F35" w14:textId="77777777" w:rsidR="00341B28" w:rsidRPr="006634A3" w:rsidRDefault="00341B28" w:rsidP="00F61963">
            <w:pPr>
              <w:pStyle w:val="MDPI42tablebody"/>
            </w:pPr>
            <w:r w:rsidRPr="006634A3">
              <w:t>1.217983571</w:t>
            </w:r>
          </w:p>
        </w:tc>
      </w:tr>
      <w:tr w:rsidR="00341B28" w:rsidRPr="006634A3" w14:paraId="2ACD14FA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3F985" w14:textId="77777777" w:rsidR="00341B28" w:rsidRPr="006634A3" w:rsidRDefault="00341B28" w:rsidP="00F61963">
            <w:pPr>
              <w:pStyle w:val="MDPI42tablebody"/>
            </w:pPr>
            <w:r w:rsidRPr="006634A3">
              <w:t>Bra008715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81C7D" w14:textId="77777777" w:rsidR="00341B28" w:rsidRPr="006634A3" w:rsidRDefault="00341B28" w:rsidP="00F61963">
            <w:pPr>
              <w:pStyle w:val="MDPI42tablebody"/>
            </w:pPr>
            <w:r w:rsidRPr="006634A3">
              <w:t>AT5G15180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9B197" w14:textId="77777777" w:rsidR="00341B28" w:rsidRPr="006634A3" w:rsidRDefault="00341B28" w:rsidP="00F61963">
            <w:pPr>
              <w:pStyle w:val="MDPI42tablebody"/>
            </w:pPr>
            <w:r w:rsidRPr="006634A3">
              <w:t>"Peroxidase, putative"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EC0F4" w14:textId="77777777" w:rsidR="00341B28" w:rsidRPr="006634A3" w:rsidRDefault="00341B28" w:rsidP="00F61963">
            <w:pPr>
              <w:pStyle w:val="MDPI42tablebody"/>
            </w:pPr>
            <w:r w:rsidRPr="006634A3">
              <w:t>1.17552822</w:t>
            </w:r>
          </w:p>
        </w:tc>
      </w:tr>
      <w:tr w:rsidR="00341B28" w:rsidRPr="006634A3" w14:paraId="18739ABB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8AA877A" w14:textId="77777777" w:rsidR="00341B28" w:rsidRPr="006634A3" w:rsidRDefault="00341B28" w:rsidP="00F61963">
            <w:pPr>
              <w:pStyle w:val="MDPI42tablebody"/>
            </w:pPr>
            <w:r w:rsidRPr="006634A3">
              <w:t>Bra015403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11BFFD3" w14:textId="77777777" w:rsidR="00341B28" w:rsidRPr="006634A3" w:rsidRDefault="00341B28" w:rsidP="00F61963">
            <w:pPr>
              <w:pStyle w:val="MDPI42tablebody"/>
            </w:pPr>
            <w:r w:rsidRPr="006634A3">
              <w:t>AT1G05250</w:t>
            </w:r>
          </w:p>
        </w:tc>
        <w:tc>
          <w:tcPr>
            <w:tcW w:w="2255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A323DD0" w14:textId="77777777" w:rsidR="00341B28" w:rsidRPr="006634A3" w:rsidRDefault="00341B28" w:rsidP="00F61963">
            <w:pPr>
              <w:pStyle w:val="MDPI42tablebody"/>
            </w:pPr>
            <w:r w:rsidRPr="006634A3">
              <w:t>"Peroxidase, putative"</w:t>
            </w:r>
          </w:p>
        </w:tc>
        <w:tc>
          <w:tcPr>
            <w:tcW w:w="926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47A0737" w14:textId="77777777" w:rsidR="00341B28" w:rsidRPr="006634A3" w:rsidRDefault="00341B28" w:rsidP="00F61963">
            <w:pPr>
              <w:pStyle w:val="MDPI42tablebody"/>
            </w:pPr>
            <w:r w:rsidRPr="006634A3">
              <w:t>1.032715575</w:t>
            </w:r>
          </w:p>
        </w:tc>
      </w:tr>
      <w:tr w:rsidR="00341B28" w:rsidRPr="006634A3" w14:paraId="5D93AF86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603B1EE" w14:textId="77777777" w:rsidR="00341B28" w:rsidRPr="006634A3" w:rsidRDefault="00341B28" w:rsidP="00F61963">
            <w:pPr>
              <w:pStyle w:val="MDPI42tablebody"/>
            </w:pPr>
            <w:r w:rsidRPr="006634A3">
              <w:t>Bra011475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6CDC190" w14:textId="77777777" w:rsidR="00341B28" w:rsidRPr="006634A3" w:rsidRDefault="00341B28" w:rsidP="00F61963">
            <w:pPr>
              <w:pStyle w:val="MDPI42tablebody"/>
            </w:pPr>
            <w:r w:rsidRPr="006634A3">
              <w:t>AT4G33870</w:t>
            </w:r>
          </w:p>
        </w:tc>
        <w:tc>
          <w:tcPr>
            <w:tcW w:w="2255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E87A3CD" w14:textId="77777777" w:rsidR="00341B28" w:rsidRPr="006634A3" w:rsidRDefault="00341B28" w:rsidP="00F61963">
            <w:pPr>
              <w:pStyle w:val="MDPI42tablebody"/>
            </w:pPr>
            <w:r w:rsidRPr="006634A3">
              <w:t>Peroxidase</w:t>
            </w:r>
          </w:p>
        </w:tc>
        <w:tc>
          <w:tcPr>
            <w:tcW w:w="926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4A3DE4B" w14:textId="77777777" w:rsidR="00341B28" w:rsidRPr="006634A3" w:rsidRDefault="00341B28" w:rsidP="00F61963">
            <w:pPr>
              <w:pStyle w:val="MDPI42tablebody"/>
            </w:pPr>
            <w:r w:rsidRPr="006634A3">
              <w:t>-0.938523491</w:t>
            </w:r>
          </w:p>
        </w:tc>
      </w:tr>
      <w:tr w:rsidR="00341B28" w:rsidRPr="006634A3" w14:paraId="68A7BC2D" w14:textId="77777777" w:rsidTr="00341B28">
        <w:trPr>
          <w:trHeight w:val="340"/>
          <w:jc w:val="center"/>
        </w:trPr>
        <w:tc>
          <w:tcPr>
            <w:tcW w:w="87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17E13" w14:textId="77777777" w:rsidR="00341B28" w:rsidRPr="006634A3" w:rsidRDefault="00341B28" w:rsidP="00F61963">
            <w:pPr>
              <w:pStyle w:val="MDPI42tablebody"/>
            </w:pPr>
            <w:r w:rsidRPr="006634A3">
              <w:t>Bra013938</w:t>
            </w: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E62EF" w14:textId="77777777" w:rsidR="00341B28" w:rsidRPr="006634A3" w:rsidRDefault="00341B28" w:rsidP="00F61963">
            <w:pPr>
              <w:pStyle w:val="MDPI42tablebody"/>
            </w:pPr>
            <w:r w:rsidRPr="006634A3">
              <w:t>AT4G25980</w:t>
            </w:r>
          </w:p>
        </w:tc>
        <w:tc>
          <w:tcPr>
            <w:tcW w:w="2255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66855" w14:textId="77777777" w:rsidR="00341B28" w:rsidRPr="006634A3" w:rsidRDefault="00341B28" w:rsidP="00F61963">
            <w:pPr>
              <w:pStyle w:val="MDPI42tablebody"/>
            </w:pPr>
            <w:r w:rsidRPr="006634A3">
              <w:t>"Cationic peroxidase, putative"</w:t>
            </w:r>
          </w:p>
        </w:tc>
        <w:tc>
          <w:tcPr>
            <w:tcW w:w="926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D41F3" w14:textId="77777777" w:rsidR="00341B28" w:rsidRPr="006634A3" w:rsidRDefault="00341B28" w:rsidP="00F61963">
            <w:pPr>
              <w:pStyle w:val="MDPI42tablebody"/>
            </w:pPr>
            <w:r w:rsidRPr="006634A3">
              <w:t>-1.736965594</w:t>
            </w:r>
          </w:p>
        </w:tc>
      </w:tr>
      <w:tr w:rsidR="00341B28" w:rsidRPr="006634A3" w14:paraId="3D8E8CE7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AED55" w14:textId="77777777" w:rsidR="00341B28" w:rsidRPr="006634A3" w:rsidRDefault="00341B28" w:rsidP="00F61963">
            <w:pPr>
              <w:pStyle w:val="MDPI42tablebody"/>
            </w:pPr>
            <w:r w:rsidRPr="006634A3">
              <w:t>Bra000113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F8755" w14:textId="77777777" w:rsidR="00341B28" w:rsidRPr="006634A3" w:rsidRDefault="00341B28" w:rsidP="00F61963">
            <w:pPr>
              <w:pStyle w:val="MDPI42tablebody"/>
            </w:pPr>
            <w:r w:rsidRPr="006634A3">
              <w:t>AT2G39040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79D39" w14:textId="77777777" w:rsidR="00341B28" w:rsidRPr="006634A3" w:rsidRDefault="00341B28" w:rsidP="00F61963">
            <w:pPr>
              <w:pStyle w:val="MDPI42tablebody"/>
            </w:pPr>
            <w:r w:rsidRPr="006634A3">
              <w:t>"Peroxidase, putative"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76946" w14:textId="77777777" w:rsidR="00341B28" w:rsidRPr="006634A3" w:rsidRDefault="00341B28" w:rsidP="00F61963">
            <w:pPr>
              <w:pStyle w:val="MDPI42tablebody"/>
            </w:pPr>
            <w:r w:rsidRPr="006634A3">
              <w:t>-1.355480655</w:t>
            </w:r>
          </w:p>
        </w:tc>
      </w:tr>
      <w:tr w:rsidR="00341B28" w:rsidRPr="006634A3" w14:paraId="421BB21D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05808" w14:textId="77777777" w:rsidR="00341B28" w:rsidRPr="006634A3" w:rsidRDefault="00341B28" w:rsidP="00F61963">
            <w:pPr>
              <w:pStyle w:val="MDPI42tablebody"/>
            </w:pPr>
            <w:r w:rsidRPr="006634A3">
              <w:t>Bra036764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DE3C8" w14:textId="77777777" w:rsidR="00341B28" w:rsidRPr="006634A3" w:rsidRDefault="00341B28" w:rsidP="00F61963">
            <w:pPr>
              <w:pStyle w:val="MDPI42tablebody"/>
            </w:pPr>
            <w:r w:rsidRPr="006634A3">
              <w:t>AT1G35720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81DF6" w14:textId="77777777" w:rsidR="00341B28" w:rsidRPr="006634A3" w:rsidRDefault="00341B28" w:rsidP="00F61963">
            <w:pPr>
              <w:pStyle w:val="MDPI42tablebody"/>
            </w:pPr>
            <w:r w:rsidRPr="006634A3">
              <w:t>ANNAT1, OXY5, ATOXY5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249F3" w14:textId="77777777" w:rsidR="00341B28" w:rsidRPr="006634A3" w:rsidRDefault="00341B28" w:rsidP="00F61963">
            <w:pPr>
              <w:pStyle w:val="MDPI42tablebody"/>
            </w:pPr>
            <w:r w:rsidRPr="006634A3">
              <w:t>-1.281329766</w:t>
            </w:r>
          </w:p>
        </w:tc>
      </w:tr>
      <w:tr w:rsidR="00341B28" w:rsidRPr="006634A3" w14:paraId="7688F17F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CDD46" w14:textId="77777777" w:rsidR="00341B28" w:rsidRPr="006634A3" w:rsidRDefault="00341B28" w:rsidP="00F61963">
            <w:pPr>
              <w:pStyle w:val="MDPI42tablebody"/>
            </w:pPr>
            <w:r w:rsidRPr="006634A3">
              <w:t>Bra017830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19EFF" w14:textId="77777777" w:rsidR="00341B28" w:rsidRPr="006634A3" w:rsidRDefault="00341B28" w:rsidP="00F61963">
            <w:pPr>
              <w:pStyle w:val="MDPI42tablebody"/>
            </w:pPr>
            <w:r w:rsidRPr="006634A3">
              <w:t>AT4G37520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D6AF1" w14:textId="77777777" w:rsidR="00341B28" w:rsidRPr="006634A3" w:rsidRDefault="00341B28" w:rsidP="00F61963">
            <w:pPr>
              <w:pStyle w:val="MDPI42tablebody"/>
            </w:pPr>
            <w:r w:rsidRPr="006634A3">
              <w:t>peroxidase 50 (PER50) (P50) (PRXR2)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C4BE8" w14:textId="77777777" w:rsidR="00341B28" w:rsidRPr="006634A3" w:rsidRDefault="00341B28" w:rsidP="00F61963">
            <w:pPr>
              <w:pStyle w:val="MDPI42tablebody"/>
            </w:pPr>
            <w:r w:rsidRPr="006634A3">
              <w:t>-1.191969501</w:t>
            </w:r>
          </w:p>
        </w:tc>
      </w:tr>
      <w:tr w:rsidR="00341B28" w:rsidRPr="006634A3" w14:paraId="280B8F8E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59CC1" w14:textId="77777777" w:rsidR="00341B28" w:rsidRPr="006634A3" w:rsidRDefault="00341B28" w:rsidP="00F61963">
            <w:pPr>
              <w:pStyle w:val="MDPI42tablebody"/>
            </w:pPr>
            <w:r w:rsidRPr="006634A3">
              <w:t>Bra034402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B8FA0" w14:textId="77777777" w:rsidR="00341B28" w:rsidRPr="006634A3" w:rsidRDefault="00341B28" w:rsidP="00F61963">
            <w:pPr>
              <w:pStyle w:val="MDPI42tablebody"/>
            </w:pPr>
            <w:r w:rsidRPr="006634A3">
              <w:t>AT1G35720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1BC2D" w14:textId="77777777" w:rsidR="00341B28" w:rsidRPr="006634A3" w:rsidRDefault="00341B28" w:rsidP="00F61963">
            <w:pPr>
              <w:pStyle w:val="MDPI42tablebody"/>
            </w:pPr>
            <w:r w:rsidRPr="006634A3">
              <w:t>"ANNAT1, OXY5, ATOXY5”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CD606" w14:textId="77777777" w:rsidR="00341B28" w:rsidRPr="006634A3" w:rsidRDefault="00341B28" w:rsidP="00F61963">
            <w:pPr>
              <w:pStyle w:val="MDPI42tablebody"/>
            </w:pPr>
            <w:r w:rsidRPr="006634A3">
              <w:t>-1.156167403</w:t>
            </w:r>
          </w:p>
        </w:tc>
      </w:tr>
      <w:tr w:rsidR="00341B28" w:rsidRPr="006634A3" w14:paraId="010B4B1D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EF94D" w14:textId="77777777" w:rsidR="00341B28" w:rsidRPr="006634A3" w:rsidRDefault="00341B28" w:rsidP="00F61963">
            <w:pPr>
              <w:pStyle w:val="MDPI42tablebody"/>
            </w:pPr>
            <w:r w:rsidRPr="006634A3">
              <w:t>Bra033090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EDA16" w14:textId="77777777" w:rsidR="00341B28" w:rsidRPr="006634A3" w:rsidRDefault="00341B28" w:rsidP="00F61963">
            <w:pPr>
              <w:pStyle w:val="MDPI42tablebody"/>
            </w:pPr>
            <w:r w:rsidRPr="006634A3">
              <w:t>AT3G29200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1530A" w14:textId="77777777" w:rsidR="00341B28" w:rsidRPr="006634A3" w:rsidRDefault="00341B28" w:rsidP="00F61963">
            <w:pPr>
              <w:pStyle w:val="MDPI42tablebody"/>
            </w:pPr>
            <w:r w:rsidRPr="006634A3">
              <w:t xml:space="preserve">"CM1, ATCM1; CM1 (CHORISMATE MUTASE 1); L-ascorbate peroxidase/ </w:t>
            </w:r>
            <w:proofErr w:type="spellStart"/>
            <w:r w:rsidRPr="006634A3">
              <w:t>chorismate</w:t>
            </w:r>
            <w:proofErr w:type="spellEnd"/>
            <w:r w:rsidRPr="006634A3">
              <w:t xml:space="preserve"> mutase"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B6054" w14:textId="77777777" w:rsidR="00341B28" w:rsidRPr="006634A3" w:rsidRDefault="00341B28" w:rsidP="00F61963">
            <w:pPr>
              <w:pStyle w:val="MDPI42tablebody"/>
            </w:pPr>
            <w:r w:rsidRPr="006634A3">
              <w:t>-1.114486015</w:t>
            </w:r>
          </w:p>
        </w:tc>
      </w:tr>
      <w:tr w:rsidR="00341B28" w:rsidRPr="006634A3" w14:paraId="2FF4600E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94D4DC9" w14:textId="77777777" w:rsidR="00341B28" w:rsidRPr="006634A3" w:rsidRDefault="00341B28" w:rsidP="00F61963">
            <w:pPr>
              <w:pStyle w:val="MDPI42tablebody"/>
            </w:pPr>
            <w:r w:rsidRPr="006634A3">
              <w:t>Bra016930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5ADDEFB" w14:textId="77777777" w:rsidR="00341B28" w:rsidRPr="006634A3" w:rsidRDefault="00341B28" w:rsidP="00F61963">
            <w:pPr>
              <w:pStyle w:val="MDPI42tablebody"/>
            </w:pPr>
            <w:r w:rsidRPr="006634A3">
              <w:t>AT2G41480</w:t>
            </w:r>
          </w:p>
        </w:tc>
        <w:tc>
          <w:tcPr>
            <w:tcW w:w="2255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A5002AF" w14:textId="77777777" w:rsidR="00341B28" w:rsidRPr="006634A3" w:rsidRDefault="00341B28" w:rsidP="00F61963">
            <w:pPr>
              <w:pStyle w:val="MDPI42tablebody"/>
            </w:pPr>
            <w:r w:rsidRPr="006634A3">
              <w:t>electron carrier/ heme binding / peroxidase</w:t>
            </w:r>
          </w:p>
        </w:tc>
        <w:tc>
          <w:tcPr>
            <w:tcW w:w="926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A83DE4E" w14:textId="77777777" w:rsidR="00341B28" w:rsidRPr="006634A3" w:rsidRDefault="00341B28" w:rsidP="00F61963">
            <w:pPr>
              <w:pStyle w:val="MDPI42tablebody"/>
            </w:pPr>
            <w:r w:rsidRPr="006634A3">
              <w:t>-1.069278948</w:t>
            </w:r>
          </w:p>
        </w:tc>
      </w:tr>
      <w:tr w:rsidR="00341B28" w:rsidRPr="006634A3" w14:paraId="05E64A9F" w14:textId="77777777" w:rsidTr="00341B28">
        <w:trPr>
          <w:trHeight w:val="340"/>
          <w:jc w:val="center"/>
        </w:trPr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15CD88" w14:textId="77777777" w:rsidR="00341B28" w:rsidRPr="006634A3" w:rsidRDefault="00341B28" w:rsidP="00F61963">
            <w:pPr>
              <w:pStyle w:val="MDPI42tablebody"/>
            </w:pPr>
            <w:r w:rsidRPr="006634A3">
              <w:t>Bra032476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7AA914" w14:textId="77777777" w:rsidR="00341B28" w:rsidRPr="006634A3" w:rsidRDefault="00341B28" w:rsidP="00F61963">
            <w:pPr>
              <w:pStyle w:val="MDPI42tablebody"/>
            </w:pPr>
            <w:r w:rsidRPr="006634A3">
              <w:t>AT1G05250</w:t>
            </w:r>
          </w:p>
        </w:tc>
        <w:tc>
          <w:tcPr>
            <w:tcW w:w="2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B559D3" w14:textId="77777777" w:rsidR="00341B28" w:rsidRPr="006634A3" w:rsidRDefault="00341B28" w:rsidP="00F61963">
            <w:pPr>
              <w:pStyle w:val="MDPI42tablebody"/>
            </w:pPr>
            <w:r w:rsidRPr="006634A3">
              <w:t>"Peroxidase, putative"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43F3A1" w14:textId="77777777" w:rsidR="00341B28" w:rsidRPr="006634A3" w:rsidRDefault="00341B28" w:rsidP="00F61963">
            <w:pPr>
              <w:pStyle w:val="MDPI42tablebody"/>
            </w:pPr>
            <w:r w:rsidRPr="006634A3">
              <w:t>-1</w:t>
            </w:r>
          </w:p>
        </w:tc>
      </w:tr>
    </w:tbl>
    <w:p w14:paraId="040A83BD" w14:textId="77777777" w:rsidR="00341B28" w:rsidRDefault="00341B28" w:rsidP="00341B28">
      <w:pPr>
        <w:pStyle w:val="MDPI51figurecaption"/>
        <w:rPr>
          <w:rFonts w:eastAsia="Calibri"/>
          <w:b/>
        </w:rPr>
      </w:pPr>
      <w:bookmarkStart w:id="6" w:name="_Hlk137800268"/>
      <w:bookmarkEnd w:id="5"/>
    </w:p>
    <w:p w14:paraId="3FB8853E" w14:textId="5199AF76" w:rsidR="00341B28" w:rsidRDefault="00341B28">
      <w:pPr>
        <w:spacing w:line="240" w:lineRule="auto"/>
        <w:jc w:val="left"/>
        <w:rPr>
          <w:rFonts w:eastAsia="Calibri"/>
          <w:b/>
          <w:noProof w:val="0"/>
          <w:sz w:val="18"/>
          <w:lang w:eastAsia="de-DE" w:bidi="en-US"/>
        </w:rPr>
      </w:pPr>
      <w:r>
        <w:rPr>
          <w:rFonts w:eastAsia="Calibri"/>
          <w:b/>
        </w:rPr>
        <w:br w:type="page"/>
      </w:r>
    </w:p>
    <w:p w14:paraId="2EC91D26" w14:textId="60E80299" w:rsidR="00341B28" w:rsidRPr="006634A3" w:rsidRDefault="00341B28" w:rsidP="00341B28">
      <w:pPr>
        <w:pStyle w:val="MDPI51figurecaption"/>
      </w:pPr>
      <w:r w:rsidRPr="006634A3">
        <w:rPr>
          <w:rFonts w:eastAsia="Calibri"/>
          <w:b/>
        </w:rPr>
        <w:lastRenderedPageBreak/>
        <w:t xml:space="preserve">Table S6. </w:t>
      </w:r>
      <w:r w:rsidRPr="006634A3">
        <w:rPr>
          <w:rFonts w:eastAsia="Calibri"/>
        </w:rPr>
        <w:t>Differentially expressed genes</w:t>
      </w:r>
      <w:r w:rsidRPr="006634A3">
        <w:t xml:space="preserve"> about S</w:t>
      </w:r>
      <w:r w:rsidRPr="006634A3">
        <w:rPr>
          <w:rFonts w:eastAsia="Calibri"/>
        </w:rPr>
        <w:t>A,</w:t>
      </w:r>
      <w:r w:rsidRPr="006634A3">
        <w:t xml:space="preserve"> J</w:t>
      </w:r>
      <w:r w:rsidRPr="006634A3">
        <w:rPr>
          <w:rFonts w:eastAsia="Calibri"/>
        </w:rPr>
        <w:t>A/ET signal transduction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1434"/>
        <w:gridCol w:w="1924"/>
        <w:gridCol w:w="4373"/>
        <w:gridCol w:w="1949"/>
      </w:tblGrid>
      <w:tr w:rsidR="00341B28" w:rsidRPr="00F61963" w14:paraId="34B01C8A" w14:textId="77777777" w:rsidTr="00F61963">
        <w:trPr>
          <w:trHeight w:val="340"/>
          <w:jc w:val="center"/>
        </w:trPr>
        <w:tc>
          <w:tcPr>
            <w:tcW w:w="37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CA1B889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bookmarkStart w:id="7" w:name="_Hlk137800283"/>
            <w:bookmarkEnd w:id="6"/>
          </w:p>
        </w:tc>
        <w:tc>
          <w:tcPr>
            <w:tcW w:w="68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3155EE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</w:rPr>
              <w:t>Gene</w:t>
            </w:r>
          </w:p>
        </w:tc>
        <w:tc>
          <w:tcPr>
            <w:tcW w:w="9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6BA7675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</w:rPr>
              <w:t xml:space="preserve">ID of </w:t>
            </w:r>
            <w:r w:rsidRPr="00F61963">
              <w:rPr>
                <w:b/>
                <w:bCs/>
                <w:i/>
                <w:iCs/>
              </w:rPr>
              <w:t>A. thaliana</w:t>
            </w:r>
          </w:p>
        </w:tc>
        <w:tc>
          <w:tcPr>
            <w:tcW w:w="208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A5F4F07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  <w:i/>
                <w:iCs/>
              </w:rPr>
              <w:t>A. T.</w:t>
            </w:r>
            <w:r w:rsidRPr="00F61963">
              <w:rPr>
                <w:b/>
                <w:bCs/>
              </w:rPr>
              <w:t> annotations</w:t>
            </w:r>
          </w:p>
        </w:tc>
        <w:tc>
          <w:tcPr>
            <w:tcW w:w="93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567A84B" w14:textId="77777777" w:rsidR="00341B28" w:rsidRPr="00F61963" w:rsidRDefault="00341B28" w:rsidP="00F61963">
            <w:pPr>
              <w:pStyle w:val="MDPI42tablebody"/>
              <w:rPr>
                <w:b/>
                <w:bCs/>
              </w:rPr>
            </w:pPr>
            <w:r w:rsidRPr="00F61963">
              <w:rPr>
                <w:b/>
                <w:bCs/>
              </w:rPr>
              <w:t>log</w:t>
            </w:r>
            <w:r w:rsidRPr="00F61963">
              <w:rPr>
                <w:b/>
                <w:bCs/>
                <w:vertAlign w:val="subscript"/>
              </w:rPr>
              <w:t>2</w:t>
            </w:r>
            <w:r w:rsidRPr="00F61963">
              <w:rPr>
                <w:b/>
                <w:bCs/>
              </w:rPr>
              <w:t>Ratio (T/CK)</w:t>
            </w:r>
          </w:p>
        </w:tc>
      </w:tr>
      <w:tr w:rsidR="00341B28" w:rsidRPr="00F61963" w14:paraId="3FF46C25" w14:textId="77777777" w:rsidTr="00D004AC">
        <w:trPr>
          <w:trHeight w:val="340"/>
          <w:jc w:val="center"/>
        </w:trPr>
        <w:tc>
          <w:tcPr>
            <w:tcW w:w="376" w:type="pct"/>
            <w:vMerge w:val="restart"/>
            <w:vAlign w:val="center"/>
          </w:tcPr>
          <w:p w14:paraId="6343A50F" w14:textId="77777777" w:rsidR="00341B28" w:rsidRPr="00F61963" w:rsidRDefault="00341B28" w:rsidP="00F61963">
            <w:pPr>
              <w:pStyle w:val="MDPI42tablebody"/>
            </w:pPr>
            <w:r w:rsidRPr="00F61963">
              <w:t>SA</w:t>
            </w:r>
          </w:p>
        </w:tc>
        <w:tc>
          <w:tcPr>
            <w:tcW w:w="685" w:type="pct"/>
            <w:vAlign w:val="center"/>
          </w:tcPr>
          <w:p w14:paraId="352022DE" w14:textId="77777777" w:rsidR="00341B28" w:rsidRPr="00F61963" w:rsidRDefault="00341B28" w:rsidP="00F61963">
            <w:pPr>
              <w:pStyle w:val="MDPI42tablebody"/>
            </w:pPr>
            <w:r w:rsidRPr="00F61963">
              <w:t>Bra004873</w:t>
            </w:r>
          </w:p>
        </w:tc>
        <w:tc>
          <w:tcPr>
            <w:tcW w:w="919" w:type="pct"/>
            <w:vAlign w:val="center"/>
          </w:tcPr>
          <w:p w14:paraId="2CE66023" w14:textId="77777777" w:rsidR="00341B28" w:rsidRPr="00F61963" w:rsidRDefault="00341B28" w:rsidP="00F61963">
            <w:pPr>
              <w:pStyle w:val="MDPI42tablebody"/>
            </w:pPr>
            <w:r w:rsidRPr="00F61963">
              <w:t>AT2G44840</w:t>
            </w:r>
          </w:p>
        </w:tc>
        <w:tc>
          <w:tcPr>
            <w:tcW w:w="2089" w:type="pct"/>
            <w:vAlign w:val="center"/>
          </w:tcPr>
          <w:p w14:paraId="1D02EF1E" w14:textId="77777777" w:rsidR="00341B28" w:rsidRPr="00F61963" w:rsidRDefault="00341B28" w:rsidP="00F61963">
            <w:pPr>
              <w:pStyle w:val="MDPI42tablebody"/>
            </w:pPr>
            <w:r w:rsidRPr="00F61963">
              <w:t>salicylic acid carboxyl methyltransferase</w:t>
            </w:r>
          </w:p>
        </w:tc>
        <w:tc>
          <w:tcPr>
            <w:tcW w:w="931" w:type="pct"/>
            <w:vAlign w:val="center"/>
          </w:tcPr>
          <w:p w14:paraId="149C018E" w14:textId="77777777" w:rsidR="00341B28" w:rsidRPr="00F61963" w:rsidRDefault="00341B28" w:rsidP="00F61963">
            <w:pPr>
              <w:pStyle w:val="MDPI42tablebody"/>
            </w:pPr>
            <w:r w:rsidRPr="00F61963">
              <w:t>4.530999673</w:t>
            </w:r>
          </w:p>
        </w:tc>
      </w:tr>
      <w:tr w:rsidR="00341B28" w:rsidRPr="00F61963" w14:paraId="4C45CB34" w14:textId="77777777" w:rsidTr="00D004AC">
        <w:trPr>
          <w:trHeight w:val="340"/>
          <w:jc w:val="center"/>
        </w:trPr>
        <w:tc>
          <w:tcPr>
            <w:tcW w:w="376" w:type="pct"/>
            <w:vMerge/>
            <w:vAlign w:val="center"/>
          </w:tcPr>
          <w:p w14:paraId="1EE58CD4" w14:textId="77777777" w:rsidR="00341B28" w:rsidRPr="00F61963" w:rsidRDefault="00341B28" w:rsidP="00F61963">
            <w:pPr>
              <w:pStyle w:val="MDPI42tablebody"/>
            </w:pPr>
          </w:p>
        </w:tc>
        <w:tc>
          <w:tcPr>
            <w:tcW w:w="685" w:type="pct"/>
            <w:vAlign w:val="center"/>
          </w:tcPr>
          <w:p w14:paraId="67585C22" w14:textId="77777777" w:rsidR="00341B28" w:rsidRPr="00F61963" w:rsidRDefault="00341B28" w:rsidP="00F61963">
            <w:pPr>
              <w:pStyle w:val="MDPI42tablebody"/>
            </w:pPr>
            <w:r w:rsidRPr="00F61963">
              <w:t>Bra033964</w:t>
            </w:r>
          </w:p>
        </w:tc>
        <w:tc>
          <w:tcPr>
            <w:tcW w:w="919" w:type="pct"/>
            <w:vAlign w:val="center"/>
          </w:tcPr>
          <w:p w14:paraId="43D36A41" w14:textId="77777777" w:rsidR="00341B28" w:rsidRPr="00F61963" w:rsidRDefault="00341B28" w:rsidP="00F61963">
            <w:pPr>
              <w:pStyle w:val="MDPI42tablebody"/>
            </w:pPr>
            <w:r w:rsidRPr="00F61963">
              <w:t>AT1G68040</w:t>
            </w:r>
          </w:p>
        </w:tc>
        <w:tc>
          <w:tcPr>
            <w:tcW w:w="2089" w:type="pct"/>
            <w:vAlign w:val="center"/>
          </w:tcPr>
          <w:p w14:paraId="20A01AA7" w14:textId="77777777" w:rsidR="00341B28" w:rsidRPr="00F61963" w:rsidRDefault="00341B28" w:rsidP="00F61963">
            <w:pPr>
              <w:pStyle w:val="MDPI42tablebody"/>
            </w:pPr>
            <w:r w:rsidRPr="00F61963">
              <w:t>salicylic acid carboxyl methyltransferase</w:t>
            </w:r>
          </w:p>
        </w:tc>
        <w:tc>
          <w:tcPr>
            <w:tcW w:w="931" w:type="pct"/>
            <w:vAlign w:val="center"/>
          </w:tcPr>
          <w:p w14:paraId="392B46BE" w14:textId="77777777" w:rsidR="00341B28" w:rsidRPr="00F61963" w:rsidRDefault="00341B28" w:rsidP="00F61963">
            <w:pPr>
              <w:pStyle w:val="MDPI42tablebody"/>
            </w:pPr>
            <w:r w:rsidRPr="00F61963">
              <w:t>-1.112474729</w:t>
            </w:r>
          </w:p>
        </w:tc>
      </w:tr>
      <w:tr w:rsidR="00341B28" w:rsidRPr="00F61963" w14:paraId="7359E303" w14:textId="77777777" w:rsidTr="00D004AC">
        <w:trPr>
          <w:trHeight w:val="340"/>
          <w:jc w:val="center"/>
        </w:trPr>
        <w:tc>
          <w:tcPr>
            <w:tcW w:w="376" w:type="pct"/>
            <w:vMerge/>
            <w:vAlign w:val="center"/>
          </w:tcPr>
          <w:p w14:paraId="2C915E1D" w14:textId="77777777" w:rsidR="00341B28" w:rsidRPr="00F61963" w:rsidRDefault="00341B28" w:rsidP="00F61963">
            <w:pPr>
              <w:pStyle w:val="MDPI42tablebody"/>
            </w:pPr>
          </w:p>
        </w:tc>
        <w:tc>
          <w:tcPr>
            <w:tcW w:w="685" w:type="pct"/>
            <w:vAlign w:val="center"/>
          </w:tcPr>
          <w:p w14:paraId="5FD4384E" w14:textId="77777777" w:rsidR="00341B28" w:rsidRPr="00F61963" w:rsidRDefault="00341B28" w:rsidP="00F61963">
            <w:pPr>
              <w:pStyle w:val="MDPI42tablebody"/>
            </w:pPr>
            <w:r w:rsidRPr="00F61963">
              <w:t>Bra004277</w:t>
            </w:r>
          </w:p>
        </w:tc>
        <w:tc>
          <w:tcPr>
            <w:tcW w:w="919" w:type="pct"/>
            <w:vAlign w:val="center"/>
          </w:tcPr>
          <w:p w14:paraId="6B80E3E5" w14:textId="77777777" w:rsidR="00341B28" w:rsidRPr="00F61963" w:rsidRDefault="00341B28" w:rsidP="00F61963">
            <w:pPr>
              <w:pStyle w:val="MDPI42tablebody"/>
            </w:pPr>
            <w:r w:rsidRPr="00F61963">
              <w:t>AT1G68040</w:t>
            </w:r>
          </w:p>
        </w:tc>
        <w:tc>
          <w:tcPr>
            <w:tcW w:w="2089" w:type="pct"/>
            <w:vAlign w:val="center"/>
          </w:tcPr>
          <w:p w14:paraId="4AB3C70B" w14:textId="77777777" w:rsidR="00341B28" w:rsidRPr="00F61963" w:rsidRDefault="00341B28" w:rsidP="00F61963">
            <w:pPr>
              <w:pStyle w:val="MDPI42tablebody"/>
            </w:pPr>
            <w:r w:rsidRPr="00F61963">
              <w:t>salicylic acid carboxyl methyltransferase</w:t>
            </w:r>
          </w:p>
        </w:tc>
        <w:tc>
          <w:tcPr>
            <w:tcW w:w="931" w:type="pct"/>
            <w:vAlign w:val="center"/>
          </w:tcPr>
          <w:p w14:paraId="6DE7DEC3" w14:textId="77777777" w:rsidR="00341B28" w:rsidRPr="00F61963" w:rsidRDefault="00341B28" w:rsidP="00F61963">
            <w:pPr>
              <w:pStyle w:val="MDPI42tablebody"/>
            </w:pPr>
            <w:r w:rsidRPr="00F61963">
              <w:t>-1.645043105</w:t>
            </w:r>
          </w:p>
        </w:tc>
      </w:tr>
      <w:tr w:rsidR="00341B28" w:rsidRPr="00F61963" w14:paraId="1B765FE1" w14:textId="77777777" w:rsidTr="00D004AC">
        <w:trPr>
          <w:trHeight w:val="340"/>
          <w:jc w:val="center"/>
        </w:trPr>
        <w:tc>
          <w:tcPr>
            <w:tcW w:w="376" w:type="pct"/>
            <w:vMerge w:val="restart"/>
            <w:vAlign w:val="center"/>
          </w:tcPr>
          <w:p w14:paraId="5A66D3D0" w14:textId="77777777" w:rsidR="00341B28" w:rsidRPr="00F61963" w:rsidRDefault="00341B28" w:rsidP="00F61963">
            <w:pPr>
              <w:pStyle w:val="MDPI42tablebody"/>
            </w:pPr>
            <w:r w:rsidRPr="00F61963">
              <w:t>JA</w:t>
            </w:r>
          </w:p>
        </w:tc>
        <w:tc>
          <w:tcPr>
            <w:tcW w:w="685" w:type="pct"/>
            <w:vAlign w:val="center"/>
          </w:tcPr>
          <w:p w14:paraId="35D8B7CB" w14:textId="77777777" w:rsidR="00341B28" w:rsidRPr="00F61963" w:rsidRDefault="00341B28" w:rsidP="00F61963">
            <w:pPr>
              <w:pStyle w:val="MDPI42tablebody"/>
            </w:pPr>
            <w:r w:rsidRPr="00F61963">
              <w:t>Bra018271</w:t>
            </w:r>
          </w:p>
        </w:tc>
        <w:tc>
          <w:tcPr>
            <w:tcW w:w="919" w:type="pct"/>
            <w:vAlign w:val="center"/>
          </w:tcPr>
          <w:p w14:paraId="560FA96E" w14:textId="77777777" w:rsidR="00341B28" w:rsidRPr="00F61963" w:rsidRDefault="00341B28" w:rsidP="00F61963">
            <w:pPr>
              <w:pStyle w:val="MDPI42tablebody"/>
            </w:pPr>
            <w:r w:rsidRPr="00F61963">
              <w:t>AT2G31230</w:t>
            </w:r>
          </w:p>
        </w:tc>
        <w:tc>
          <w:tcPr>
            <w:tcW w:w="2089" w:type="pct"/>
            <w:vAlign w:val="center"/>
          </w:tcPr>
          <w:p w14:paraId="31E3D420" w14:textId="77777777" w:rsidR="00341B28" w:rsidRPr="00F61963" w:rsidRDefault="00341B28" w:rsidP="00F61963">
            <w:pPr>
              <w:pStyle w:val="MDPI42tablebody"/>
            </w:pPr>
            <w:proofErr w:type="spellStart"/>
            <w:r w:rsidRPr="00F61963">
              <w:t>jasmonate</w:t>
            </w:r>
            <w:proofErr w:type="spellEnd"/>
            <w:r w:rsidRPr="00F61963">
              <w:t xml:space="preserve"> esterase</w:t>
            </w:r>
          </w:p>
        </w:tc>
        <w:tc>
          <w:tcPr>
            <w:tcW w:w="931" w:type="pct"/>
            <w:vAlign w:val="center"/>
          </w:tcPr>
          <w:p w14:paraId="0C4DB070" w14:textId="77777777" w:rsidR="00341B28" w:rsidRPr="00F61963" w:rsidRDefault="00341B28" w:rsidP="00F61963">
            <w:pPr>
              <w:pStyle w:val="MDPI42tablebody"/>
            </w:pPr>
            <w:r w:rsidRPr="00F61963">
              <w:t>2.445594291</w:t>
            </w:r>
          </w:p>
        </w:tc>
      </w:tr>
      <w:tr w:rsidR="00341B28" w:rsidRPr="00F61963" w14:paraId="62CC9F2A" w14:textId="77777777" w:rsidTr="00D004AC">
        <w:trPr>
          <w:trHeight w:val="340"/>
          <w:jc w:val="center"/>
        </w:trPr>
        <w:tc>
          <w:tcPr>
            <w:tcW w:w="376" w:type="pct"/>
            <w:vMerge/>
            <w:vAlign w:val="center"/>
          </w:tcPr>
          <w:p w14:paraId="2748EE24" w14:textId="77777777" w:rsidR="00341B28" w:rsidRPr="00F61963" w:rsidRDefault="00341B28" w:rsidP="00F61963">
            <w:pPr>
              <w:pStyle w:val="MDPI42tablebody"/>
            </w:pPr>
          </w:p>
        </w:tc>
        <w:tc>
          <w:tcPr>
            <w:tcW w:w="685" w:type="pct"/>
            <w:vAlign w:val="center"/>
          </w:tcPr>
          <w:p w14:paraId="33E4A5C8" w14:textId="77777777" w:rsidR="00341B28" w:rsidRPr="00F61963" w:rsidRDefault="00341B28" w:rsidP="00F61963">
            <w:pPr>
              <w:pStyle w:val="MDPI42tablebody"/>
            </w:pPr>
            <w:r w:rsidRPr="00F61963">
              <w:t>Bra009300</w:t>
            </w:r>
          </w:p>
        </w:tc>
        <w:tc>
          <w:tcPr>
            <w:tcW w:w="919" w:type="pct"/>
            <w:vAlign w:val="center"/>
          </w:tcPr>
          <w:p w14:paraId="65B8C72A" w14:textId="77777777" w:rsidR="00341B28" w:rsidRPr="00F61963" w:rsidRDefault="00341B28" w:rsidP="00F61963">
            <w:pPr>
              <w:pStyle w:val="MDPI42tablebody"/>
            </w:pPr>
            <w:r w:rsidRPr="00F61963">
              <w:t>AT5G07010</w:t>
            </w:r>
          </w:p>
        </w:tc>
        <w:tc>
          <w:tcPr>
            <w:tcW w:w="2089" w:type="pct"/>
            <w:vAlign w:val="center"/>
          </w:tcPr>
          <w:p w14:paraId="7CBD8A78" w14:textId="77777777" w:rsidR="00341B28" w:rsidRPr="00F61963" w:rsidRDefault="00341B28" w:rsidP="00F61963">
            <w:pPr>
              <w:pStyle w:val="MDPI42tablebody"/>
            </w:pPr>
            <w:r w:rsidRPr="00F61963">
              <w:t>ATST2A, ST2A</w:t>
            </w:r>
          </w:p>
        </w:tc>
        <w:tc>
          <w:tcPr>
            <w:tcW w:w="931" w:type="pct"/>
            <w:vAlign w:val="center"/>
          </w:tcPr>
          <w:p w14:paraId="0E76133C" w14:textId="77777777" w:rsidR="00341B28" w:rsidRPr="00F61963" w:rsidRDefault="00341B28" w:rsidP="00F61963">
            <w:pPr>
              <w:pStyle w:val="MDPI42tablebody"/>
            </w:pPr>
            <w:r w:rsidRPr="00F61963">
              <w:t>1.025427931</w:t>
            </w:r>
          </w:p>
        </w:tc>
      </w:tr>
      <w:tr w:rsidR="00341B28" w:rsidRPr="00F61963" w14:paraId="2D59D54B" w14:textId="77777777" w:rsidTr="00D004AC">
        <w:trPr>
          <w:trHeight w:val="340"/>
          <w:jc w:val="center"/>
        </w:trPr>
        <w:tc>
          <w:tcPr>
            <w:tcW w:w="376" w:type="pct"/>
            <w:vMerge/>
            <w:vAlign w:val="center"/>
          </w:tcPr>
          <w:p w14:paraId="5F02FB34" w14:textId="77777777" w:rsidR="00341B28" w:rsidRPr="00F61963" w:rsidRDefault="00341B28" w:rsidP="00F61963">
            <w:pPr>
              <w:pStyle w:val="MDPI42tablebody"/>
            </w:pPr>
          </w:p>
        </w:tc>
        <w:tc>
          <w:tcPr>
            <w:tcW w:w="685" w:type="pct"/>
            <w:vAlign w:val="center"/>
          </w:tcPr>
          <w:p w14:paraId="106BD7C7" w14:textId="77777777" w:rsidR="00341B28" w:rsidRPr="00F61963" w:rsidRDefault="00341B28" w:rsidP="00F61963">
            <w:pPr>
              <w:pStyle w:val="MDPI42tablebody"/>
            </w:pPr>
            <w:r w:rsidRPr="00F61963">
              <w:t>Bra040746</w:t>
            </w:r>
          </w:p>
        </w:tc>
        <w:tc>
          <w:tcPr>
            <w:tcW w:w="919" w:type="pct"/>
            <w:vAlign w:val="center"/>
          </w:tcPr>
          <w:p w14:paraId="1441B7A0" w14:textId="77777777" w:rsidR="00341B28" w:rsidRPr="00F61963" w:rsidRDefault="00341B28" w:rsidP="00F61963">
            <w:pPr>
              <w:pStyle w:val="MDPI42tablebody"/>
            </w:pPr>
            <w:r w:rsidRPr="00F61963">
              <w:t>AT4G16690</w:t>
            </w:r>
          </w:p>
        </w:tc>
        <w:tc>
          <w:tcPr>
            <w:tcW w:w="2089" w:type="pct"/>
            <w:vAlign w:val="center"/>
          </w:tcPr>
          <w:p w14:paraId="382E2FCB" w14:textId="77777777" w:rsidR="00341B28" w:rsidRPr="00F61963" w:rsidRDefault="00341B28" w:rsidP="00F61963">
            <w:pPr>
              <w:pStyle w:val="MDPI42tablebody"/>
            </w:pPr>
            <w:r w:rsidRPr="00F61963">
              <w:t xml:space="preserve">ATMES16, MES16, methyl </w:t>
            </w:r>
            <w:proofErr w:type="spellStart"/>
            <w:r w:rsidRPr="00F61963">
              <w:t>jasmonate</w:t>
            </w:r>
            <w:proofErr w:type="spellEnd"/>
            <w:r w:rsidRPr="00F61963">
              <w:t xml:space="preserve"> esterase</w:t>
            </w:r>
          </w:p>
        </w:tc>
        <w:tc>
          <w:tcPr>
            <w:tcW w:w="931" w:type="pct"/>
            <w:vAlign w:val="center"/>
          </w:tcPr>
          <w:p w14:paraId="5EEC6133" w14:textId="77777777" w:rsidR="00341B28" w:rsidRPr="00F61963" w:rsidRDefault="00341B28" w:rsidP="00F61963">
            <w:pPr>
              <w:pStyle w:val="MDPI42tablebody"/>
            </w:pPr>
            <w:r w:rsidRPr="00F61963">
              <w:t>-2.572578776</w:t>
            </w:r>
          </w:p>
        </w:tc>
      </w:tr>
      <w:tr w:rsidR="00341B28" w:rsidRPr="00F61963" w14:paraId="1BB469DF" w14:textId="77777777" w:rsidTr="00D004AC">
        <w:trPr>
          <w:trHeight w:val="340"/>
          <w:jc w:val="center"/>
        </w:trPr>
        <w:tc>
          <w:tcPr>
            <w:tcW w:w="376" w:type="pct"/>
            <w:vMerge w:val="restart"/>
            <w:vAlign w:val="center"/>
          </w:tcPr>
          <w:p w14:paraId="6A586A12" w14:textId="77777777" w:rsidR="00341B28" w:rsidRPr="00F61963" w:rsidRDefault="00341B28" w:rsidP="00F61963">
            <w:pPr>
              <w:pStyle w:val="MDPI42tablebody"/>
            </w:pPr>
            <w:r w:rsidRPr="00F61963">
              <w:t>ET</w:t>
            </w:r>
          </w:p>
        </w:tc>
        <w:tc>
          <w:tcPr>
            <w:tcW w:w="685" w:type="pct"/>
            <w:vAlign w:val="center"/>
          </w:tcPr>
          <w:p w14:paraId="5CEA2DD9" w14:textId="77777777" w:rsidR="00341B28" w:rsidRPr="00F61963" w:rsidRDefault="00341B28" w:rsidP="00F61963">
            <w:pPr>
              <w:pStyle w:val="MDPI42tablebody"/>
            </w:pPr>
            <w:r w:rsidRPr="00F61963">
              <w:t>Bra022832</w:t>
            </w:r>
          </w:p>
        </w:tc>
        <w:tc>
          <w:tcPr>
            <w:tcW w:w="919" w:type="pct"/>
            <w:vAlign w:val="center"/>
          </w:tcPr>
          <w:p w14:paraId="1EEDBA98" w14:textId="77777777" w:rsidR="00341B28" w:rsidRPr="00F61963" w:rsidRDefault="00341B28" w:rsidP="00F61963">
            <w:pPr>
              <w:pStyle w:val="MDPI42tablebody"/>
            </w:pPr>
            <w:r w:rsidRPr="00F61963">
              <w:t>AT2G31230</w:t>
            </w:r>
          </w:p>
        </w:tc>
        <w:tc>
          <w:tcPr>
            <w:tcW w:w="2089" w:type="pct"/>
            <w:vAlign w:val="center"/>
          </w:tcPr>
          <w:p w14:paraId="211C2E1D" w14:textId="77777777" w:rsidR="00341B28" w:rsidRPr="00F61963" w:rsidRDefault="00341B28" w:rsidP="00F61963">
            <w:pPr>
              <w:pStyle w:val="MDPI42tablebody"/>
            </w:pPr>
            <w:r w:rsidRPr="00F61963">
              <w:t>Ethylene-responsive element binding factor 15</w:t>
            </w:r>
          </w:p>
        </w:tc>
        <w:tc>
          <w:tcPr>
            <w:tcW w:w="931" w:type="pct"/>
            <w:vAlign w:val="center"/>
          </w:tcPr>
          <w:p w14:paraId="5121E0A8" w14:textId="77777777" w:rsidR="00341B28" w:rsidRPr="00F61963" w:rsidRDefault="00341B28" w:rsidP="00F61963">
            <w:pPr>
              <w:pStyle w:val="MDPI42tablebody"/>
            </w:pPr>
            <w:r w:rsidRPr="00F61963">
              <w:t>1.18889028</w:t>
            </w:r>
          </w:p>
        </w:tc>
      </w:tr>
      <w:tr w:rsidR="00341B28" w:rsidRPr="00F61963" w14:paraId="586B9A67" w14:textId="77777777" w:rsidTr="00D004AC">
        <w:trPr>
          <w:trHeight w:val="340"/>
          <w:jc w:val="center"/>
        </w:trPr>
        <w:tc>
          <w:tcPr>
            <w:tcW w:w="376" w:type="pct"/>
            <w:vMerge/>
            <w:vAlign w:val="center"/>
          </w:tcPr>
          <w:p w14:paraId="734E4582" w14:textId="77777777" w:rsidR="00341B28" w:rsidRPr="00F61963" w:rsidRDefault="00341B28" w:rsidP="00F61963">
            <w:pPr>
              <w:pStyle w:val="MDPI42tablebody"/>
            </w:pPr>
          </w:p>
        </w:tc>
        <w:tc>
          <w:tcPr>
            <w:tcW w:w="685" w:type="pct"/>
            <w:vAlign w:val="center"/>
          </w:tcPr>
          <w:p w14:paraId="1CCD8098" w14:textId="77777777" w:rsidR="00341B28" w:rsidRPr="00F61963" w:rsidRDefault="00341B28" w:rsidP="00F61963">
            <w:pPr>
              <w:pStyle w:val="MDPI42tablebody"/>
            </w:pPr>
            <w:r w:rsidRPr="00F61963">
              <w:t>Bra000048</w:t>
            </w:r>
          </w:p>
        </w:tc>
        <w:tc>
          <w:tcPr>
            <w:tcW w:w="919" w:type="pct"/>
            <w:vAlign w:val="center"/>
          </w:tcPr>
          <w:p w14:paraId="12CAFE25" w14:textId="77777777" w:rsidR="00341B28" w:rsidRPr="00F61963" w:rsidRDefault="00341B28" w:rsidP="00F61963">
            <w:pPr>
              <w:pStyle w:val="MDPI42tablebody"/>
            </w:pPr>
            <w:r w:rsidRPr="00F61963">
              <w:t>AT3G51770</w:t>
            </w:r>
          </w:p>
        </w:tc>
        <w:tc>
          <w:tcPr>
            <w:tcW w:w="2089" w:type="pct"/>
            <w:vAlign w:val="center"/>
          </w:tcPr>
          <w:p w14:paraId="10848A64" w14:textId="77777777" w:rsidR="00341B28" w:rsidRPr="00F61963" w:rsidRDefault="00341B28" w:rsidP="00F61963">
            <w:pPr>
              <w:pStyle w:val="MDPI42tablebody"/>
            </w:pPr>
            <w:r w:rsidRPr="00F61963">
              <w:t>ETHYLENE OVERPRODUCER 1</w:t>
            </w:r>
          </w:p>
        </w:tc>
        <w:tc>
          <w:tcPr>
            <w:tcW w:w="931" w:type="pct"/>
            <w:vAlign w:val="center"/>
          </w:tcPr>
          <w:p w14:paraId="47BDD39A" w14:textId="77777777" w:rsidR="00341B28" w:rsidRPr="00F61963" w:rsidRDefault="00341B28" w:rsidP="00F61963">
            <w:pPr>
              <w:pStyle w:val="MDPI42tablebody"/>
            </w:pPr>
            <w:r w:rsidRPr="00F61963">
              <w:t>-1.099535674</w:t>
            </w:r>
          </w:p>
        </w:tc>
      </w:tr>
      <w:bookmarkEnd w:id="7"/>
    </w:tbl>
    <w:p w14:paraId="05726951" w14:textId="77777777" w:rsidR="00341B28" w:rsidRDefault="00341B28" w:rsidP="00341B28">
      <w:pPr>
        <w:pStyle w:val="MDPI51figurecaption"/>
        <w:rPr>
          <w:b/>
          <w:shd w:val="clear" w:color="auto" w:fill="FFFFFF"/>
        </w:rPr>
      </w:pPr>
    </w:p>
    <w:p w14:paraId="53367AC6" w14:textId="0403EAED" w:rsidR="00341B28" w:rsidRDefault="00341B28">
      <w:pPr>
        <w:spacing w:line="240" w:lineRule="auto"/>
        <w:jc w:val="left"/>
        <w:rPr>
          <w:rFonts w:eastAsia="Times New Roman"/>
          <w:b/>
          <w:noProof w:val="0"/>
          <w:sz w:val="18"/>
          <w:shd w:val="clear" w:color="auto" w:fill="FFFFFF"/>
          <w:lang w:eastAsia="de-DE" w:bidi="en-US"/>
        </w:rPr>
      </w:pPr>
      <w:r>
        <w:rPr>
          <w:b/>
          <w:shd w:val="clear" w:color="auto" w:fill="FFFFFF"/>
        </w:rPr>
        <w:br w:type="page"/>
      </w:r>
    </w:p>
    <w:p w14:paraId="3EBAED48" w14:textId="2B075437" w:rsidR="00341B28" w:rsidRDefault="00341B28" w:rsidP="00341B28">
      <w:pPr>
        <w:pStyle w:val="MDPI51figurecaption"/>
        <w:rPr>
          <w:b/>
          <w:shd w:val="clear" w:color="auto" w:fill="FFFFFF"/>
        </w:rPr>
      </w:pPr>
      <w:r>
        <w:rPr>
          <w:b/>
          <w:noProof/>
          <w:shd w:val="clear" w:color="auto" w:fill="FFFFFF"/>
        </w:rPr>
        <w:lastRenderedPageBreak/>
        <w:drawing>
          <wp:inline distT="0" distB="0" distL="0" distR="0" wp14:anchorId="7565B816" wp14:editId="611FF8E6">
            <wp:extent cx="3333294" cy="3877643"/>
            <wp:effectExtent l="0" t="0" r="635" b="8890"/>
            <wp:docPr id="16337216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21629" name="图片 16337216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9010" cy="388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2CE4A" w14:textId="7631DC93" w:rsidR="00341B28" w:rsidRPr="00341B28" w:rsidRDefault="00341B28" w:rsidP="00341B28">
      <w:pPr>
        <w:pStyle w:val="MDPI51figurecaption"/>
      </w:pPr>
      <w:r w:rsidRPr="006634A3">
        <w:rPr>
          <w:b/>
          <w:shd w:val="clear" w:color="auto" w:fill="FFFFFF"/>
        </w:rPr>
        <w:t>Figure S1.</w:t>
      </w:r>
      <w:r w:rsidRPr="006634A3">
        <w:t xml:space="preserve"> Standard curve of salicylic acid (SA) and </w:t>
      </w:r>
      <w:proofErr w:type="spellStart"/>
      <w:r w:rsidRPr="006634A3">
        <w:t>jasmonate</w:t>
      </w:r>
      <w:proofErr w:type="spellEnd"/>
      <w:r w:rsidRPr="006634A3">
        <w:t xml:space="preserve"> acid (JA) samples</w:t>
      </w:r>
      <w:r>
        <w:t>.</w:t>
      </w:r>
    </w:p>
    <w:p w14:paraId="1FF739AD" w14:textId="77777777" w:rsidR="00341B28" w:rsidRDefault="00341B28" w:rsidP="00341B28">
      <w:pPr>
        <w:pStyle w:val="MDPI51figurecaption"/>
        <w:rPr>
          <w:rFonts w:eastAsia="Calibri"/>
          <w:b/>
        </w:rPr>
      </w:pPr>
      <w:r>
        <w:rPr>
          <w:rFonts w:eastAsia="Calibri"/>
          <w:b/>
          <w:noProof/>
        </w:rPr>
        <w:drawing>
          <wp:inline distT="0" distB="0" distL="0" distR="0" wp14:anchorId="4201ACCE" wp14:editId="6DC73FB5">
            <wp:extent cx="4935349" cy="3119717"/>
            <wp:effectExtent l="0" t="0" r="0" b="5080"/>
            <wp:docPr id="144018765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87656" name="图片 14401876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9469" cy="312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60A27" w14:textId="26F793F2" w:rsidR="00341B28" w:rsidRPr="006634A3" w:rsidRDefault="00341B28" w:rsidP="00341B28">
      <w:pPr>
        <w:pStyle w:val="MDPI51figurecaption"/>
      </w:pPr>
      <w:r w:rsidRPr="006634A3">
        <w:rPr>
          <w:rFonts w:eastAsia="Calibri"/>
          <w:b/>
        </w:rPr>
        <w:t>Fig</w:t>
      </w:r>
      <w:r w:rsidRPr="006634A3">
        <w:rPr>
          <w:b/>
        </w:rPr>
        <w:t>ure</w:t>
      </w:r>
      <w:r w:rsidRPr="006634A3">
        <w:rPr>
          <w:rFonts w:eastAsia="Calibri"/>
          <w:b/>
        </w:rPr>
        <w:t xml:space="preserve"> </w:t>
      </w:r>
      <w:r w:rsidRPr="006634A3">
        <w:rPr>
          <w:b/>
        </w:rPr>
        <w:t>S2.</w:t>
      </w:r>
      <w:r w:rsidRPr="006634A3">
        <w:rPr>
          <w:rFonts w:eastAsia="Calibri"/>
        </w:rPr>
        <w:t xml:space="preserve"> </w:t>
      </w:r>
      <w:r w:rsidRPr="006634A3">
        <w:rPr>
          <w:rFonts w:eastAsia="Calibri"/>
          <w:b/>
        </w:rPr>
        <w:t>HPLC chromatogram of salicylic acid (</w:t>
      </w:r>
      <w:r w:rsidRPr="006634A3">
        <w:rPr>
          <w:b/>
        </w:rPr>
        <w:t>S</w:t>
      </w:r>
      <w:r w:rsidRPr="006634A3">
        <w:rPr>
          <w:rFonts w:eastAsia="Calibri"/>
          <w:b/>
        </w:rPr>
        <w:t xml:space="preserve">A) and </w:t>
      </w:r>
      <w:proofErr w:type="spellStart"/>
      <w:r w:rsidRPr="006634A3">
        <w:rPr>
          <w:b/>
        </w:rPr>
        <w:t>Jasmonic</w:t>
      </w:r>
      <w:proofErr w:type="spellEnd"/>
      <w:r w:rsidRPr="006634A3">
        <w:rPr>
          <w:b/>
        </w:rPr>
        <w:t xml:space="preserve"> acid</w:t>
      </w:r>
      <w:r w:rsidRPr="006634A3">
        <w:rPr>
          <w:rFonts w:eastAsia="Calibri"/>
          <w:b/>
        </w:rPr>
        <w:t xml:space="preserve"> (</w:t>
      </w:r>
      <w:r w:rsidRPr="006634A3">
        <w:rPr>
          <w:b/>
        </w:rPr>
        <w:t>J</w:t>
      </w:r>
      <w:r w:rsidRPr="006634A3">
        <w:rPr>
          <w:rFonts w:eastAsia="Calibri"/>
          <w:b/>
        </w:rPr>
        <w:t>A) content.</w:t>
      </w:r>
      <w:r w:rsidRPr="006634A3">
        <w:rPr>
          <w:rFonts w:eastAsia="Calibri"/>
        </w:rPr>
        <w:t xml:space="preserve"> </w:t>
      </w:r>
      <w:r w:rsidRPr="00341B28">
        <w:rPr>
          <w:b/>
          <w:bCs/>
        </w:rPr>
        <w:t>a</w:t>
      </w:r>
      <w:r w:rsidRPr="006634A3">
        <w:t xml:space="preserve"> and </w:t>
      </w:r>
      <w:r w:rsidRPr="00341B28">
        <w:rPr>
          <w:b/>
          <w:bCs/>
        </w:rPr>
        <w:t>b</w:t>
      </w:r>
      <w:r w:rsidRPr="006634A3">
        <w:t>;</w:t>
      </w:r>
      <w:r w:rsidRPr="006634A3">
        <w:rPr>
          <w:rFonts w:eastAsia="Calibri"/>
        </w:rPr>
        <w:t xml:space="preserve"> The </w:t>
      </w:r>
      <w:r w:rsidRPr="006634A3">
        <w:t>SA</w:t>
      </w:r>
      <w:r w:rsidRPr="006634A3">
        <w:rPr>
          <w:rFonts w:eastAsia="Calibri"/>
        </w:rPr>
        <w:t xml:space="preserve"> content in control (C</w:t>
      </w:r>
      <w:r w:rsidRPr="006634A3">
        <w:t>K</w:t>
      </w:r>
      <w:r w:rsidRPr="006634A3">
        <w:rPr>
          <w:rFonts w:eastAsia="Calibri"/>
        </w:rPr>
        <w:t>) and treated (T, inoculated with</w:t>
      </w:r>
      <w:r w:rsidRPr="006634A3">
        <w:rPr>
          <w:rFonts w:eastAsia="Calibri"/>
          <w:i/>
          <w:iCs/>
        </w:rPr>
        <w:t xml:space="preserve"> P. </w:t>
      </w:r>
      <w:proofErr w:type="spellStart"/>
      <w:r w:rsidRPr="006634A3">
        <w:rPr>
          <w:rFonts w:eastAsia="Calibri"/>
          <w:i/>
          <w:iCs/>
        </w:rPr>
        <w:t>brassicae</w:t>
      </w:r>
      <w:proofErr w:type="spellEnd"/>
      <w:r w:rsidRPr="006634A3">
        <w:rPr>
          <w:rFonts w:eastAsia="Calibri"/>
        </w:rPr>
        <w:t>) roots of</w:t>
      </w:r>
      <w:r w:rsidRPr="006634A3">
        <w:t xml:space="preserve"> </w:t>
      </w:r>
      <w:r w:rsidRPr="006634A3">
        <w:rPr>
          <w:rFonts w:eastAsia="Calibri"/>
        </w:rPr>
        <w:t xml:space="preserve">Chinese cabbage </w:t>
      </w:r>
      <w:r w:rsidRPr="006634A3">
        <w:t>at the initial infection stage</w:t>
      </w:r>
      <w:r w:rsidRPr="006634A3">
        <w:rPr>
          <w:rFonts w:eastAsia="Calibri"/>
        </w:rPr>
        <w:t xml:space="preserve">. </w:t>
      </w:r>
      <w:r w:rsidRPr="00341B28">
        <w:rPr>
          <w:b/>
          <w:bCs/>
        </w:rPr>
        <w:t>c</w:t>
      </w:r>
      <w:r w:rsidRPr="006634A3">
        <w:t xml:space="preserve"> and </w:t>
      </w:r>
      <w:r w:rsidRPr="00341B28">
        <w:rPr>
          <w:b/>
          <w:bCs/>
        </w:rPr>
        <w:t>d</w:t>
      </w:r>
      <w:r w:rsidRPr="006634A3">
        <w:t>;</w:t>
      </w:r>
      <w:r w:rsidRPr="006634A3">
        <w:rPr>
          <w:rFonts w:eastAsia="Calibri"/>
        </w:rPr>
        <w:t xml:space="preserve"> The </w:t>
      </w:r>
      <w:r w:rsidRPr="006634A3">
        <w:t>JA</w:t>
      </w:r>
      <w:r w:rsidRPr="006634A3">
        <w:rPr>
          <w:rFonts w:eastAsia="Calibri"/>
        </w:rPr>
        <w:t xml:space="preserve"> content in control (C</w:t>
      </w:r>
      <w:r w:rsidRPr="006634A3">
        <w:t>K</w:t>
      </w:r>
      <w:r w:rsidRPr="006634A3">
        <w:rPr>
          <w:rFonts w:eastAsia="Calibri"/>
        </w:rPr>
        <w:t>) and treated (T, inoculated with</w:t>
      </w:r>
      <w:r w:rsidRPr="006634A3">
        <w:rPr>
          <w:rFonts w:eastAsia="Calibri"/>
          <w:i/>
          <w:iCs/>
        </w:rPr>
        <w:t xml:space="preserve"> P. </w:t>
      </w:r>
      <w:proofErr w:type="spellStart"/>
      <w:r w:rsidRPr="006634A3">
        <w:rPr>
          <w:rFonts w:eastAsia="Calibri"/>
          <w:i/>
          <w:iCs/>
        </w:rPr>
        <w:t>brassicae</w:t>
      </w:r>
      <w:proofErr w:type="spellEnd"/>
      <w:r w:rsidRPr="006634A3">
        <w:rPr>
          <w:rFonts w:eastAsia="Calibri"/>
        </w:rPr>
        <w:t>) roots of</w:t>
      </w:r>
      <w:r w:rsidRPr="006634A3">
        <w:t xml:space="preserve"> </w:t>
      </w:r>
      <w:r w:rsidRPr="006634A3">
        <w:rPr>
          <w:rFonts w:eastAsia="Calibri"/>
        </w:rPr>
        <w:t xml:space="preserve">Chinese cabbage </w:t>
      </w:r>
      <w:r w:rsidRPr="006634A3">
        <w:t>at the initial infection stage</w:t>
      </w:r>
      <w:r>
        <w:t>.</w:t>
      </w:r>
    </w:p>
    <w:p w14:paraId="6F4A088A" w14:textId="77777777" w:rsidR="00341B28" w:rsidRPr="00341B28" w:rsidRDefault="00341B28" w:rsidP="00053566">
      <w:pPr>
        <w:pStyle w:val="MDPI511onefigurecaption"/>
        <w:rPr>
          <w:rFonts w:eastAsia="Times New Roman"/>
          <w:noProof w:val="0"/>
          <w:lang w:eastAsia="de-DE"/>
        </w:rPr>
      </w:pPr>
    </w:p>
    <w:sectPr w:rsidR="00341B28" w:rsidRPr="00341B28" w:rsidSect="00DF37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7" w:right="720" w:bottom="1077" w:left="720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C1A96" w14:textId="77777777" w:rsidR="00DF37AF" w:rsidRDefault="00DF37AF">
      <w:pPr>
        <w:spacing w:line="240" w:lineRule="auto"/>
      </w:pPr>
      <w:r>
        <w:separator/>
      </w:r>
    </w:p>
  </w:endnote>
  <w:endnote w:type="continuationSeparator" w:id="0">
    <w:p w14:paraId="5E29B89D" w14:textId="77777777" w:rsidR="00DF37AF" w:rsidRDefault="00DF37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EADBE" w14:textId="77777777" w:rsidR="00755189" w:rsidRDefault="0075518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AEDB0" w14:textId="77777777" w:rsidR="0097561E" w:rsidRPr="00B073E2" w:rsidRDefault="0097561E" w:rsidP="0097561E">
    <w:pPr>
      <w:pStyle w:val="a4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05D61" w14:textId="5DE2E29E" w:rsidR="0097561E" w:rsidRPr="008B308E" w:rsidRDefault="0097561E" w:rsidP="006F4EBF">
    <w:pPr>
      <w:pStyle w:val="MDPIfooterfirstpage"/>
      <w:tabs>
        <w:tab w:val="clear" w:pos="8845"/>
        <w:tab w:val="right" w:pos="10466"/>
      </w:tabs>
      <w:spacing w:line="240" w:lineRule="auto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D629A" w14:textId="77777777" w:rsidR="00DF37AF" w:rsidRDefault="00DF37AF">
      <w:pPr>
        <w:spacing w:line="240" w:lineRule="auto"/>
      </w:pPr>
      <w:r>
        <w:separator/>
      </w:r>
    </w:p>
  </w:footnote>
  <w:footnote w:type="continuationSeparator" w:id="0">
    <w:p w14:paraId="7F719E84" w14:textId="77777777" w:rsidR="00DF37AF" w:rsidRDefault="00DF37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4A1EC" w14:textId="77777777" w:rsidR="0097561E" w:rsidRDefault="0097561E" w:rsidP="0097561E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BF2B5" w14:textId="47E63D13" w:rsidR="0097561E" w:rsidRPr="00755189" w:rsidRDefault="006F4EBF" w:rsidP="00755189">
    <w:pPr>
      <w:tabs>
        <w:tab w:val="right" w:pos="10466"/>
      </w:tabs>
      <w:adjustRightInd w:val="0"/>
      <w:snapToGrid w:val="0"/>
      <w:spacing w:line="240" w:lineRule="auto"/>
      <w:rPr>
        <w:rFonts w:hint="eastAsia"/>
        <w:sz w:val="16"/>
      </w:rPr>
    </w:pPr>
    <w:r>
      <w:rPr>
        <w:sz w:val="16"/>
      </w:rPr>
      <w:tab/>
    </w:r>
    <w:r w:rsidR="00F00AF0">
      <w:rPr>
        <w:sz w:val="16"/>
      </w:rPr>
      <w:fldChar w:fldCharType="begin"/>
    </w:r>
    <w:r w:rsidR="00F00AF0">
      <w:rPr>
        <w:sz w:val="16"/>
      </w:rPr>
      <w:instrText xml:space="preserve"> PAGE   \* MERGEFORMAT </w:instrText>
    </w:r>
    <w:r w:rsidR="00F00AF0">
      <w:rPr>
        <w:sz w:val="16"/>
      </w:rPr>
      <w:fldChar w:fldCharType="separate"/>
    </w:r>
    <w:r w:rsidR="00A0639B">
      <w:rPr>
        <w:sz w:val="16"/>
      </w:rPr>
      <w:t>4</w:t>
    </w:r>
    <w:r w:rsidR="00F00AF0">
      <w:rPr>
        <w:sz w:val="16"/>
      </w:rPr>
      <w:fldChar w:fldCharType="end"/>
    </w:r>
    <w:r w:rsidR="00F00AF0">
      <w:rPr>
        <w:sz w:val="16"/>
      </w:rPr>
      <w:t xml:space="preserve"> of </w:t>
    </w:r>
    <w:r w:rsidR="00F00AF0">
      <w:rPr>
        <w:sz w:val="16"/>
      </w:rPr>
      <w:fldChar w:fldCharType="begin"/>
    </w:r>
    <w:r w:rsidR="00F00AF0">
      <w:rPr>
        <w:sz w:val="16"/>
      </w:rPr>
      <w:instrText xml:space="preserve"> NUMPAGES   \* MERGEFORMAT </w:instrText>
    </w:r>
    <w:r w:rsidR="00F00AF0">
      <w:rPr>
        <w:sz w:val="16"/>
      </w:rPr>
      <w:fldChar w:fldCharType="separate"/>
    </w:r>
    <w:r w:rsidR="00A0639B">
      <w:rPr>
        <w:sz w:val="16"/>
      </w:rPr>
      <w:t>5</w:t>
    </w:r>
    <w:r w:rsidR="00F00AF0">
      <w:rPr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D0250" w14:textId="77777777" w:rsidR="0097561E" w:rsidRPr="00640138" w:rsidRDefault="0097561E" w:rsidP="003C624C">
    <w:pPr>
      <w:pBdr>
        <w:bottom w:val="single" w:sz="4" w:space="1" w:color="000000"/>
      </w:pBdr>
      <w:adjustRightInd w:val="0"/>
      <w:snapToGrid w:val="0"/>
      <w:spacing w:line="100" w:lineRule="exact"/>
      <w:jc w:val="lef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468F5"/>
    <w:multiLevelType w:val="hybridMultilevel"/>
    <w:tmpl w:val="73D8B1EC"/>
    <w:lvl w:ilvl="0" w:tplc="718C9DF0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E53F5"/>
    <w:multiLevelType w:val="hybridMultilevel"/>
    <w:tmpl w:val="1A384998"/>
    <w:lvl w:ilvl="0" w:tplc="AE7A1E3A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18"/>
        <w:szCs w:val="18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B6A90"/>
    <w:multiLevelType w:val="hybridMultilevel"/>
    <w:tmpl w:val="6E8A072A"/>
    <w:lvl w:ilvl="0" w:tplc="280A90F4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3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600FB"/>
    <w:multiLevelType w:val="hybridMultilevel"/>
    <w:tmpl w:val="9748337C"/>
    <w:lvl w:ilvl="0" w:tplc="272657B0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1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622431">
    <w:abstractNumId w:val="6"/>
  </w:num>
  <w:num w:numId="2" w16cid:durableId="1378433885">
    <w:abstractNumId w:val="8"/>
  </w:num>
  <w:num w:numId="3" w16cid:durableId="456149357">
    <w:abstractNumId w:val="4"/>
  </w:num>
  <w:num w:numId="4" w16cid:durableId="13955908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6276250">
    <w:abstractNumId w:val="7"/>
  </w:num>
  <w:num w:numId="6" w16cid:durableId="1698894209">
    <w:abstractNumId w:val="10"/>
  </w:num>
  <w:num w:numId="7" w16cid:durableId="815991600">
    <w:abstractNumId w:val="3"/>
  </w:num>
  <w:num w:numId="8" w16cid:durableId="1464614545">
    <w:abstractNumId w:val="10"/>
  </w:num>
  <w:num w:numId="9" w16cid:durableId="1750233264">
    <w:abstractNumId w:val="3"/>
  </w:num>
  <w:num w:numId="10" w16cid:durableId="304238324">
    <w:abstractNumId w:val="10"/>
  </w:num>
  <w:num w:numId="11" w16cid:durableId="858852495">
    <w:abstractNumId w:val="3"/>
  </w:num>
  <w:num w:numId="12" w16cid:durableId="1637907024">
    <w:abstractNumId w:val="11"/>
  </w:num>
  <w:num w:numId="13" w16cid:durableId="639925266">
    <w:abstractNumId w:val="10"/>
  </w:num>
  <w:num w:numId="14" w16cid:durableId="2027322174">
    <w:abstractNumId w:val="3"/>
  </w:num>
  <w:num w:numId="15" w16cid:durableId="1890723158">
    <w:abstractNumId w:val="0"/>
  </w:num>
  <w:num w:numId="16" w16cid:durableId="478037098">
    <w:abstractNumId w:val="9"/>
  </w:num>
  <w:num w:numId="17" w16cid:durableId="1051224439">
    <w:abstractNumId w:val="0"/>
  </w:num>
  <w:num w:numId="18" w16cid:durableId="684555565">
    <w:abstractNumId w:val="10"/>
  </w:num>
  <w:num w:numId="19" w16cid:durableId="2071615159">
    <w:abstractNumId w:val="3"/>
  </w:num>
  <w:num w:numId="20" w16cid:durableId="1384987909">
    <w:abstractNumId w:val="0"/>
  </w:num>
  <w:num w:numId="21" w16cid:durableId="1054355366">
    <w:abstractNumId w:val="5"/>
  </w:num>
  <w:num w:numId="22" w16cid:durableId="382599890">
    <w:abstractNumId w:val="2"/>
  </w:num>
  <w:num w:numId="23" w16cid:durableId="676734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0tbA0NzY2MDKytDRW0lEKTi0uzszPAykwqgUARpr1vSwAAAA="/>
  </w:docVars>
  <w:rsids>
    <w:rsidRoot w:val="00BA5301"/>
    <w:rsid w:val="00002DDB"/>
    <w:rsid w:val="00007F3D"/>
    <w:rsid w:val="00020175"/>
    <w:rsid w:val="000217D8"/>
    <w:rsid w:val="000361A2"/>
    <w:rsid w:val="0004152D"/>
    <w:rsid w:val="00053566"/>
    <w:rsid w:val="000B2B1B"/>
    <w:rsid w:val="000B411F"/>
    <w:rsid w:val="000E4861"/>
    <w:rsid w:val="000F0F19"/>
    <w:rsid w:val="000F7141"/>
    <w:rsid w:val="0011607E"/>
    <w:rsid w:val="00137F72"/>
    <w:rsid w:val="001818C4"/>
    <w:rsid w:val="00183F7D"/>
    <w:rsid w:val="001C2D41"/>
    <w:rsid w:val="001D4C6D"/>
    <w:rsid w:val="001D50F9"/>
    <w:rsid w:val="001E2AEB"/>
    <w:rsid w:val="001F2CBD"/>
    <w:rsid w:val="002570DF"/>
    <w:rsid w:val="002839D6"/>
    <w:rsid w:val="00296866"/>
    <w:rsid w:val="002C494E"/>
    <w:rsid w:val="002C4D57"/>
    <w:rsid w:val="002D2924"/>
    <w:rsid w:val="00305035"/>
    <w:rsid w:val="00326141"/>
    <w:rsid w:val="00330B36"/>
    <w:rsid w:val="003406CF"/>
    <w:rsid w:val="00341B28"/>
    <w:rsid w:val="003557AD"/>
    <w:rsid w:val="00395292"/>
    <w:rsid w:val="00395F83"/>
    <w:rsid w:val="003A0EF5"/>
    <w:rsid w:val="003A48E9"/>
    <w:rsid w:val="003A5612"/>
    <w:rsid w:val="003A6EAF"/>
    <w:rsid w:val="003B0DC9"/>
    <w:rsid w:val="003C624C"/>
    <w:rsid w:val="003E502E"/>
    <w:rsid w:val="003E7916"/>
    <w:rsid w:val="00400C0B"/>
    <w:rsid w:val="00401D30"/>
    <w:rsid w:val="00415039"/>
    <w:rsid w:val="00417899"/>
    <w:rsid w:val="00426576"/>
    <w:rsid w:val="004344CF"/>
    <w:rsid w:val="00450F4C"/>
    <w:rsid w:val="00466229"/>
    <w:rsid w:val="004A7930"/>
    <w:rsid w:val="004B793F"/>
    <w:rsid w:val="004C3CE5"/>
    <w:rsid w:val="004D204B"/>
    <w:rsid w:val="004D7B44"/>
    <w:rsid w:val="004E4C31"/>
    <w:rsid w:val="004F1FA2"/>
    <w:rsid w:val="004F3BF3"/>
    <w:rsid w:val="004F733B"/>
    <w:rsid w:val="004F7F2D"/>
    <w:rsid w:val="005108B0"/>
    <w:rsid w:val="00535EAB"/>
    <w:rsid w:val="005423DB"/>
    <w:rsid w:val="00561A10"/>
    <w:rsid w:val="005627C7"/>
    <w:rsid w:val="005826C0"/>
    <w:rsid w:val="00594183"/>
    <w:rsid w:val="005B1FD1"/>
    <w:rsid w:val="005F4C67"/>
    <w:rsid w:val="0062559F"/>
    <w:rsid w:val="00631EF6"/>
    <w:rsid w:val="0063773A"/>
    <w:rsid w:val="00640138"/>
    <w:rsid w:val="0065582B"/>
    <w:rsid w:val="00666B34"/>
    <w:rsid w:val="00674740"/>
    <w:rsid w:val="00692393"/>
    <w:rsid w:val="006B0987"/>
    <w:rsid w:val="006C243A"/>
    <w:rsid w:val="006C3529"/>
    <w:rsid w:val="006C3EE8"/>
    <w:rsid w:val="006D7C6C"/>
    <w:rsid w:val="006F4EBF"/>
    <w:rsid w:val="0070703D"/>
    <w:rsid w:val="0071196E"/>
    <w:rsid w:val="0072695C"/>
    <w:rsid w:val="00737C32"/>
    <w:rsid w:val="007455A4"/>
    <w:rsid w:val="00755189"/>
    <w:rsid w:val="00765445"/>
    <w:rsid w:val="00775F8F"/>
    <w:rsid w:val="00795910"/>
    <w:rsid w:val="007A0D64"/>
    <w:rsid w:val="007A2649"/>
    <w:rsid w:val="007A7C93"/>
    <w:rsid w:val="007B426E"/>
    <w:rsid w:val="007B5634"/>
    <w:rsid w:val="007B64CD"/>
    <w:rsid w:val="007C2F7C"/>
    <w:rsid w:val="007C5007"/>
    <w:rsid w:val="007D64A5"/>
    <w:rsid w:val="007E7F45"/>
    <w:rsid w:val="00814CD9"/>
    <w:rsid w:val="00825B17"/>
    <w:rsid w:val="00832A73"/>
    <w:rsid w:val="00870BB2"/>
    <w:rsid w:val="00874365"/>
    <w:rsid w:val="00877364"/>
    <w:rsid w:val="0088566E"/>
    <w:rsid w:val="00887331"/>
    <w:rsid w:val="008E5B81"/>
    <w:rsid w:val="008F5F06"/>
    <w:rsid w:val="009134FC"/>
    <w:rsid w:val="00934B37"/>
    <w:rsid w:val="009414EC"/>
    <w:rsid w:val="0097100F"/>
    <w:rsid w:val="0097561E"/>
    <w:rsid w:val="009B05AF"/>
    <w:rsid w:val="009E4F46"/>
    <w:rsid w:val="009F00F7"/>
    <w:rsid w:val="009F0E9C"/>
    <w:rsid w:val="009F70E6"/>
    <w:rsid w:val="00A0639B"/>
    <w:rsid w:val="00A14188"/>
    <w:rsid w:val="00A148BE"/>
    <w:rsid w:val="00A14A05"/>
    <w:rsid w:val="00A20DF5"/>
    <w:rsid w:val="00A26D33"/>
    <w:rsid w:val="00A63F62"/>
    <w:rsid w:val="00A87535"/>
    <w:rsid w:val="00AA30ED"/>
    <w:rsid w:val="00AA3186"/>
    <w:rsid w:val="00AB2666"/>
    <w:rsid w:val="00AE4DC6"/>
    <w:rsid w:val="00B011F2"/>
    <w:rsid w:val="00B3781F"/>
    <w:rsid w:val="00B4024E"/>
    <w:rsid w:val="00B650EC"/>
    <w:rsid w:val="00B70F30"/>
    <w:rsid w:val="00B7299E"/>
    <w:rsid w:val="00B85FC6"/>
    <w:rsid w:val="00BA5301"/>
    <w:rsid w:val="00BA7EAE"/>
    <w:rsid w:val="00BC3EA8"/>
    <w:rsid w:val="00BE1783"/>
    <w:rsid w:val="00BE4B64"/>
    <w:rsid w:val="00BF0909"/>
    <w:rsid w:val="00BF2385"/>
    <w:rsid w:val="00C022A1"/>
    <w:rsid w:val="00C038C8"/>
    <w:rsid w:val="00C05EA1"/>
    <w:rsid w:val="00C20472"/>
    <w:rsid w:val="00C32692"/>
    <w:rsid w:val="00C34590"/>
    <w:rsid w:val="00C43228"/>
    <w:rsid w:val="00C64F74"/>
    <w:rsid w:val="00C70ECC"/>
    <w:rsid w:val="00C86F23"/>
    <w:rsid w:val="00C92054"/>
    <w:rsid w:val="00C93226"/>
    <w:rsid w:val="00C967C1"/>
    <w:rsid w:val="00CA7B6A"/>
    <w:rsid w:val="00CB6C43"/>
    <w:rsid w:val="00CC566C"/>
    <w:rsid w:val="00CD5665"/>
    <w:rsid w:val="00CE0176"/>
    <w:rsid w:val="00CE33EB"/>
    <w:rsid w:val="00D05D8B"/>
    <w:rsid w:val="00D14FD9"/>
    <w:rsid w:val="00D2476D"/>
    <w:rsid w:val="00D61CE1"/>
    <w:rsid w:val="00D96887"/>
    <w:rsid w:val="00DA2619"/>
    <w:rsid w:val="00DB14E7"/>
    <w:rsid w:val="00DE4316"/>
    <w:rsid w:val="00DE5A1B"/>
    <w:rsid w:val="00DF37AF"/>
    <w:rsid w:val="00E12C51"/>
    <w:rsid w:val="00E41E85"/>
    <w:rsid w:val="00E539EA"/>
    <w:rsid w:val="00E60A81"/>
    <w:rsid w:val="00E72496"/>
    <w:rsid w:val="00E739DF"/>
    <w:rsid w:val="00E75ADD"/>
    <w:rsid w:val="00E855FC"/>
    <w:rsid w:val="00EB49FE"/>
    <w:rsid w:val="00EB7281"/>
    <w:rsid w:val="00EC006E"/>
    <w:rsid w:val="00EF2F7B"/>
    <w:rsid w:val="00EF390A"/>
    <w:rsid w:val="00EF4174"/>
    <w:rsid w:val="00F00AF0"/>
    <w:rsid w:val="00F16BD4"/>
    <w:rsid w:val="00F26FB9"/>
    <w:rsid w:val="00F32A47"/>
    <w:rsid w:val="00F51292"/>
    <w:rsid w:val="00F61963"/>
    <w:rsid w:val="00F61F40"/>
    <w:rsid w:val="00F66CA7"/>
    <w:rsid w:val="00F84DB2"/>
    <w:rsid w:val="00FB2216"/>
    <w:rsid w:val="00FB258A"/>
    <w:rsid w:val="00FC5194"/>
    <w:rsid w:val="00FD5131"/>
    <w:rsid w:val="00FD6DEE"/>
    <w:rsid w:val="00FF581C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D84583"/>
  <w15:chartTrackingRefBased/>
  <w15:docId w15:val="{874143B2-3B41-4BBA-8572-21FBC90D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EA8"/>
    <w:pPr>
      <w:spacing w:line="260" w:lineRule="atLeast"/>
      <w:jc w:val="both"/>
    </w:pPr>
    <w:rPr>
      <w:rFonts w:ascii="Palatino Linotype" w:hAnsi="Palatino Linotype"/>
      <w:noProof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BE1783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next w:val="a"/>
    <w:qFormat/>
    <w:rsid w:val="00BC3EA8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a"/>
    <w:qFormat/>
    <w:rsid w:val="00BC3EA8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a"/>
    <w:qFormat/>
    <w:rsid w:val="00BC3EA8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BC3EA8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BC3EA8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BC3EA8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a"/>
    <w:qFormat/>
    <w:rsid w:val="00BC3EA8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BC3EA8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rsid w:val="00E75ADD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39"/>
    <w:qFormat/>
    <w:rsid w:val="00BC3EA8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BC3EA8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a5">
    <w:name w:val="页脚 字符"/>
    <w:link w:val="a4"/>
    <w:uiPriority w:val="99"/>
    <w:rsid w:val="00BC3EA8"/>
    <w:rPr>
      <w:rFonts w:ascii="Palatino Linotype" w:hAnsi="Palatino Linotype"/>
      <w:noProof/>
      <w:color w:val="000000"/>
      <w:szCs w:val="18"/>
    </w:rPr>
  </w:style>
  <w:style w:type="paragraph" w:styleId="a6">
    <w:name w:val="header"/>
    <w:basedOn w:val="a"/>
    <w:link w:val="a7"/>
    <w:uiPriority w:val="99"/>
    <w:rsid w:val="00BC3E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a7">
    <w:name w:val="页眉 字符"/>
    <w:link w:val="a6"/>
    <w:uiPriority w:val="99"/>
    <w:rsid w:val="00BC3EA8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BC3EA8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BC3EA8"/>
    <w:pPr>
      <w:ind w:firstLine="0"/>
    </w:pPr>
  </w:style>
  <w:style w:type="paragraph" w:customStyle="1" w:styleId="MDPI31text">
    <w:name w:val="MDPI_3.1_text"/>
    <w:qFormat/>
    <w:rsid w:val="003557A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BC3EA8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BC3EA8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BC3EA8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7A0D64"/>
    <w:pPr>
      <w:numPr>
        <w:numId w:val="2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7A0D64"/>
    <w:pPr>
      <w:numPr>
        <w:numId w:val="20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BC3EA8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BC3EA8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BC3EA8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E855FC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BC3EA8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BC3EA8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BC3EA8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footerfirstpage">
    <w:name w:val="MDPI_footer_firstpage"/>
    <w:qFormat/>
    <w:rsid w:val="00BC3EA8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23heading3">
    <w:name w:val="MDPI_2.3_heading3"/>
    <w:qFormat/>
    <w:rsid w:val="00BC3EA8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BC3EA8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BC3EA8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4D204B"/>
    <w:pPr>
      <w:numPr>
        <w:numId w:val="2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a8">
    <w:name w:val="Balloon Text"/>
    <w:basedOn w:val="a"/>
    <w:link w:val="a9"/>
    <w:uiPriority w:val="99"/>
    <w:rsid w:val="00BC3EA8"/>
    <w:rPr>
      <w:rFonts w:cs="Tahoma"/>
      <w:szCs w:val="18"/>
    </w:rPr>
  </w:style>
  <w:style w:type="character" w:customStyle="1" w:styleId="a9">
    <w:name w:val="批注框文本 字符"/>
    <w:link w:val="a8"/>
    <w:uiPriority w:val="99"/>
    <w:rsid w:val="00BC3EA8"/>
    <w:rPr>
      <w:rFonts w:ascii="Palatino Linotype" w:hAnsi="Palatino Linotype" w:cs="Tahoma"/>
      <w:noProof/>
      <w:color w:val="000000"/>
      <w:szCs w:val="18"/>
    </w:rPr>
  </w:style>
  <w:style w:type="character" w:styleId="aa">
    <w:name w:val="line number"/>
    <w:uiPriority w:val="99"/>
    <w:rsid w:val="00FF581C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a1"/>
    <w:uiPriority w:val="99"/>
    <w:rsid w:val="00BC3EA8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b">
    <w:name w:val="Hyperlink"/>
    <w:uiPriority w:val="99"/>
    <w:rsid w:val="00BC3EA8"/>
    <w:rPr>
      <w:color w:val="0000FF"/>
      <w:u w:val="single"/>
    </w:rPr>
  </w:style>
  <w:style w:type="character" w:styleId="ac">
    <w:name w:val="Unresolved Mention"/>
    <w:uiPriority w:val="99"/>
    <w:semiHidden/>
    <w:unhideWhenUsed/>
    <w:rsid w:val="004F733B"/>
    <w:rPr>
      <w:color w:val="605E5C"/>
      <w:shd w:val="clear" w:color="auto" w:fill="E1DFDD"/>
    </w:rPr>
  </w:style>
  <w:style w:type="table" w:styleId="4">
    <w:name w:val="Plain Table 4"/>
    <w:basedOn w:val="a1"/>
    <w:uiPriority w:val="44"/>
    <w:rsid w:val="00E12C5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BC3EA8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81theorem">
    <w:name w:val="MDPI_8.1_theorem"/>
    <w:qFormat/>
    <w:rsid w:val="00BC3EA8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BC3EA8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61Citation">
    <w:name w:val="MDPI_6.1_Citation"/>
    <w:qFormat/>
    <w:rsid w:val="00BC3EA8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BC3EA8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BC3EA8"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qFormat/>
    <w:rsid w:val="00561A10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BC3EA8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BC3EA8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BC3EA8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5B1FD1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BC3EA8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BC3EA8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BC3EA8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header">
    <w:name w:val="MDPI_header"/>
    <w:qFormat/>
    <w:rsid w:val="00BC3EA8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BC3EA8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BC3EA8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a1"/>
    <w:uiPriority w:val="99"/>
    <w:rsid w:val="00BC3EA8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BC3EA8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BC3EA8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BC3EA8"/>
  </w:style>
  <w:style w:type="paragraph" w:styleId="ad">
    <w:name w:val="Bibliography"/>
    <w:basedOn w:val="a"/>
    <w:next w:val="a"/>
    <w:uiPriority w:val="37"/>
    <w:semiHidden/>
    <w:unhideWhenUsed/>
    <w:rsid w:val="00BC3EA8"/>
  </w:style>
  <w:style w:type="paragraph" w:styleId="ae">
    <w:name w:val="Body Text"/>
    <w:link w:val="af"/>
    <w:rsid w:val="00BC3EA8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af">
    <w:name w:val="正文文本 字符"/>
    <w:link w:val="ae"/>
    <w:rsid w:val="00BC3EA8"/>
    <w:rPr>
      <w:rFonts w:ascii="Palatino Linotype" w:hAnsi="Palatino Linotype"/>
      <w:color w:val="000000"/>
      <w:sz w:val="24"/>
      <w:lang w:eastAsia="de-DE"/>
    </w:rPr>
  </w:style>
  <w:style w:type="character" w:styleId="af0">
    <w:name w:val="annotation reference"/>
    <w:rsid w:val="00BC3EA8"/>
    <w:rPr>
      <w:sz w:val="21"/>
      <w:szCs w:val="21"/>
    </w:rPr>
  </w:style>
  <w:style w:type="paragraph" w:styleId="af1">
    <w:name w:val="annotation text"/>
    <w:basedOn w:val="a"/>
    <w:link w:val="af2"/>
    <w:rsid w:val="00BC3EA8"/>
  </w:style>
  <w:style w:type="character" w:customStyle="1" w:styleId="af2">
    <w:name w:val="批注文字 字符"/>
    <w:link w:val="af1"/>
    <w:rsid w:val="00BC3EA8"/>
    <w:rPr>
      <w:rFonts w:ascii="Palatino Linotype" w:hAnsi="Palatino Linotype"/>
      <w:noProof/>
      <w:color w:val="000000"/>
    </w:rPr>
  </w:style>
  <w:style w:type="paragraph" w:styleId="af3">
    <w:name w:val="annotation subject"/>
    <w:basedOn w:val="af1"/>
    <w:next w:val="af1"/>
    <w:link w:val="af4"/>
    <w:rsid w:val="00BC3EA8"/>
    <w:rPr>
      <w:b/>
      <w:bCs/>
    </w:rPr>
  </w:style>
  <w:style w:type="character" w:customStyle="1" w:styleId="af4">
    <w:name w:val="批注主题 字符"/>
    <w:link w:val="af3"/>
    <w:rsid w:val="00BC3EA8"/>
    <w:rPr>
      <w:rFonts w:ascii="Palatino Linotype" w:hAnsi="Palatino Linotype"/>
      <w:b/>
      <w:bCs/>
      <w:noProof/>
      <w:color w:val="000000"/>
    </w:rPr>
  </w:style>
  <w:style w:type="character" w:styleId="af5">
    <w:name w:val="endnote reference"/>
    <w:rsid w:val="00BC3EA8"/>
    <w:rPr>
      <w:vertAlign w:val="superscript"/>
    </w:rPr>
  </w:style>
  <w:style w:type="paragraph" w:styleId="af6">
    <w:name w:val="endnote text"/>
    <w:basedOn w:val="a"/>
    <w:link w:val="af7"/>
    <w:semiHidden/>
    <w:unhideWhenUsed/>
    <w:rsid w:val="00BC3EA8"/>
    <w:pPr>
      <w:spacing w:line="240" w:lineRule="auto"/>
    </w:pPr>
  </w:style>
  <w:style w:type="character" w:customStyle="1" w:styleId="af7">
    <w:name w:val="尾注文本 字符"/>
    <w:link w:val="af6"/>
    <w:semiHidden/>
    <w:rsid w:val="00BC3EA8"/>
    <w:rPr>
      <w:rFonts w:ascii="Palatino Linotype" w:hAnsi="Palatino Linotype"/>
      <w:noProof/>
      <w:color w:val="000000"/>
    </w:rPr>
  </w:style>
  <w:style w:type="character" w:styleId="af8">
    <w:name w:val="FollowedHyperlink"/>
    <w:rsid w:val="00BC3EA8"/>
    <w:rPr>
      <w:color w:val="954F72"/>
      <w:u w:val="single"/>
    </w:rPr>
  </w:style>
  <w:style w:type="paragraph" w:styleId="af9">
    <w:name w:val="footnote text"/>
    <w:basedOn w:val="a"/>
    <w:link w:val="afa"/>
    <w:semiHidden/>
    <w:unhideWhenUsed/>
    <w:rsid w:val="00BC3EA8"/>
    <w:pPr>
      <w:spacing w:line="240" w:lineRule="auto"/>
    </w:pPr>
  </w:style>
  <w:style w:type="character" w:customStyle="1" w:styleId="afa">
    <w:name w:val="脚注文本 字符"/>
    <w:link w:val="af9"/>
    <w:semiHidden/>
    <w:rsid w:val="00BC3EA8"/>
    <w:rPr>
      <w:rFonts w:ascii="Palatino Linotype" w:hAnsi="Palatino Linotype"/>
      <w:noProof/>
      <w:color w:val="000000"/>
    </w:rPr>
  </w:style>
  <w:style w:type="paragraph" w:styleId="afb">
    <w:name w:val="Normal (Web)"/>
    <w:basedOn w:val="a"/>
    <w:uiPriority w:val="99"/>
    <w:rsid w:val="00BC3EA8"/>
    <w:rPr>
      <w:szCs w:val="24"/>
    </w:rPr>
  </w:style>
  <w:style w:type="paragraph" w:customStyle="1" w:styleId="MsoFootnoteText0">
    <w:name w:val="MsoFootnoteText"/>
    <w:basedOn w:val="afb"/>
    <w:qFormat/>
    <w:rsid w:val="00BC3EA8"/>
    <w:rPr>
      <w:rFonts w:ascii="Times New Roman" w:hAnsi="Times New Roman"/>
    </w:rPr>
  </w:style>
  <w:style w:type="character" w:styleId="afc">
    <w:name w:val="page number"/>
    <w:rsid w:val="00BC3EA8"/>
  </w:style>
  <w:style w:type="character" w:styleId="afd">
    <w:name w:val="Placeholder Text"/>
    <w:uiPriority w:val="99"/>
    <w:semiHidden/>
    <w:rsid w:val="00BC3EA8"/>
    <w:rPr>
      <w:color w:val="808080"/>
    </w:rPr>
  </w:style>
  <w:style w:type="paragraph" w:customStyle="1" w:styleId="MDPI71FootNotes">
    <w:name w:val="MDPI_7.1_FootNotes"/>
    <w:qFormat/>
    <w:rsid w:val="00887331"/>
    <w:pPr>
      <w:numPr>
        <w:numId w:val="21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  <w:style w:type="character" w:customStyle="1" w:styleId="20">
    <w:name w:val="标题 2 字符"/>
    <w:basedOn w:val="a0"/>
    <w:link w:val="2"/>
    <w:uiPriority w:val="9"/>
    <w:qFormat/>
    <w:rsid w:val="00BE1783"/>
    <w:rPr>
      <w:rFonts w:asciiTheme="majorHAnsi" w:eastAsiaTheme="majorEastAsia" w:hAnsiTheme="majorHAnsi" w:cstheme="majorBidi"/>
      <w:b/>
      <w:bCs/>
      <w:noProof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5903382809\Desktop\horticulturae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horticulturae-template.dot</Template>
  <TotalTime>1</TotalTime>
  <Pages>7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the Paper (Article</vt:lpstr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15903382809</dc:creator>
  <cp:keywords/>
  <dc:description/>
  <cp:lastModifiedBy>慧慧 王</cp:lastModifiedBy>
  <cp:revision>2</cp:revision>
  <dcterms:created xsi:type="dcterms:W3CDTF">2024-02-02T15:03:00Z</dcterms:created>
  <dcterms:modified xsi:type="dcterms:W3CDTF">2024-02-02T15:03:00Z</dcterms:modified>
</cp:coreProperties>
</file>