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0ACB0" w14:textId="47F6B9A3" w:rsidR="00D61F50" w:rsidRPr="009A75DF" w:rsidRDefault="00C0408E" w:rsidP="009A75DF">
      <w:pPr>
        <w:pStyle w:val="SupplementaryMaterial"/>
        <w:jc w:val="left"/>
        <w:rPr>
          <w:sz w:val="28"/>
          <w:szCs w:val="28"/>
        </w:rPr>
      </w:pPr>
      <w:r w:rsidRPr="00CA4569">
        <w:rPr>
          <w:sz w:val="28"/>
          <w:szCs w:val="28"/>
        </w:rPr>
        <w:fldChar w:fldCharType="begin">
          <w:fldData xml:space="preserve">ZQBKAHoAdABYAFYAMQBzAEcAMQBVAFcAbgBtAHMANwA5AHUAUQAyAHUAMgBRAHQASwBsAFUAVwBD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</w:fldData>
        </w:fldChar>
      </w:r>
      <w:r w:rsidRPr="00CA4569">
        <w:rPr>
          <w:sz w:val="28"/>
          <w:szCs w:val="28"/>
        </w:rPr>
        <w:instrText>ADDIN CNKISM.UserStyle</w:instrText>
      </w:r>
      <w:r w:rsidR="00000000">
        <w:rPr>
          <w:sz w:val="28"/>
          <w:szCs w:val="28"/>
        </w:rPr>
      </w:r>
      <w:r w:rsidR="00000000">
        <w:rPr>
          <w:sz w:val="28"/>
          <w:szCs w:val="28"/>
        </w:rPr>
        <w:fldChar w:fldCharType="separate"/>
      </w:r>
      <w:r w:rsidRPr="00CA4569">
        <w:rPr>
          <w:sz w:val="28"/>
          <w:szCs w:val="28"/>
        </w:rPr>
        <w:fldChar w:fldCharType="end"/>
      </w:r>
      <w:r w:rsidR="00654E8F" w:rsidRPr="00CA4569">
        <w:rPr>
          <w:sz w:val="28"/>
          <w:szCs w:val="28"/>
        </w:rPr>
        <w:t>Supplementary Material</w:t>
      </w:r>
    </w:p>
    <w:p w14:paraId="68705995" w14:textId="4DA36B17" w:rsidR="00D61F50" w:rsidRDefault="003B3866" w:rsidP="00654E8F">
      <w:pPr>
        <w:spacing w:before="240"/>
      </w:pPr>
      <w:r>
        <w:rPr>
          <w:noProof/>
        </w:rPr>
        <w:drawing>
          <wp:inline distT="0" distB="0" distL="0" distR="0" wp14:anchorId="1150371C" wp14:editId="4D5EFA46">
            <wp:extent cx="6197701" cy="36458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556" cy="36493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9D38B0" w14:textId="77777777" w:rsidR="003B3866" w:rsidRPr="002C1D43" w:rsidRDefault="003B3866" w:rsidP="003B3866">
      <w:pPr>
        <w:spacing w:before="240"/>
        <w:jc w:val="center"/>
      </w:pPr>
      <w:r w:rsidRPr="002C1D43">
        <w:rPr>
          <w:b/>
          <w:bCs/>
        </w:rPr>
        <w:t>Figure S1.</w:t>
      </w:r>
      <w:r>
        <w:t xml:space="preserve"> </w:t>
      </w:r>
      <w:r w:rsidRPr="002C1D43">
        <w:t>The chemical stability test for JE aqueous solution by HPLC-PDAD-UV analysis</w:t>
      </w:r>
    </w:p>
    <w:p w14:paraId="37CD662E" w14:textId="5DD5C98D" w:rsidR="00B27046" w:rsidRDefault="00B27046" w:rsidP="00A342DF">
      <w:pPr>
        <w:spacing w:before="240"/>
      </w:pPr>
    </w:p>
    <w:p w14:paraId="599EE8C2" w14:textId="77777777" w:rsidR="00B27046" w:rsidRDefault="00B27046" w:rsidP="00A342DF">
      <w:pPr>
        <w:spacing w:before="240"/>
      </w:pPr>
    </w:p>
    <w:p w14:paraId="4DA2F4B0" w14:textId="04BD03EA" w:rsidR="002C1D43" w:rsidRDefault="00CD38C6" w:rsidP="002C1D43">
      <w:pPr>
        <w:spacing w:before="240"/>
        <w:jc w:val="center"/>
      </w:pPr>
      <w:r>
        <w:rPr>
          <w:noProof/>
        </w:rPr>
        <w:drawing>
          <wp:inline distT="0" distB="0" distL="0" distR="0" wp14:anchorId="081FEBBF" wp14:editId="41F9CF7C">
            <wp:extent cx="6182674" cy="2321781"/>
            <wp:effectExtent l="0" t="0" r="889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34" cy="2329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A7732B" w14:textId="67836402" w:rsidR="00EF619A" w:rsidRPr="00A342DF" w:rsidRDefault="002C1D43" w:rsidP="00A342DF">
      <w:pPr>
        <w:spacing w:before="240"/>
        <w:jc w:val="both"/>
      </w:pPr>
      <w:r w:rsidRPr="002C1D43">
        <w:rPr>
          <w:b/>
          <w:bCs/>
        </w:rPr>
        <w:t>Figure S</w:t>
      </w:r>
      <w:r w:rsidR="001E1D6B">
        <w:rPr>
          <w:b/>
          <w:bCs/>
        </w:rPr>
        <w:t>2</w:t>
      </w:r>
      <w:r w:rsidRPr="002C1D43">
        <w:rPr>
          <w:b/>
          <w:bCs/>
        </w:rPr>
        <w:t>.</w:t>
      </w:r>
      <w:r w:rsidRPr="002C1D43">
        <w:t xml:space="preserve">  Effect of JE on </w:t>
      </w:r>
      <w:r w:rsidRPr="002C1D43">
        <w:rPr>
          <w:i/>
          <w:iCs/>
        </w:rPr>
        <w:t>C. elegans</w:t>
      </w:r>
      <w:r w:rsidRPr="002C1D43">
        <w:t xml:space="preserve"> feeding dead OP50.</w:t>
      </w:r>
      <w:r>
        <w:t xml:space="preserve"> </w:t>
      </w:r>
      <w:r w:rsidRPr="002C1D43">
        <w:t xml:space="preserve">Lifespan of </w:t>
      </w:r>
      <w:r w:rsidRPr="00AE7ADF">
        <w:rPr>
          <w:i/>
          <w:iCs/>
        </w:rPr>
        <w:t>C. elegans</w:t>
      </w:r>
      <w:r w:rsidRPr="002C1D43">
        <w:t xml:space="preserve"> treated with 100</w:t>
      </w:r>
      <w:r>
        <w:t xml:space="preserve"> </w:t>
      </w:r>
      <w:r w:rsidRPr="002C1D43">
        <w:rPr>
          <w:lang w:val="el-GR"/>
        </w:rPr>
        <w:t>μ</w:t>
      </w:r>
      <w:r w:rsidRPr="002C1D43">
        <w:t>g/mL JE or vehicle</w:t>
      </w:r>
      <w:r w:rsidR="003072B1">
        <w:t>,</w:t>
      </w:r>
      <w:r w:rsidR="003072B1" w:rsidRPr="003072B1">
        <w:t xml:space="preserve"> </w:t>
      </w:r>
      <w:r w:rsidR="003072B1">
        <w:t>(a) at normal condition</w:t>
      </w:r>
      <w:r w:rsidR="00BA748B">
        <w:t xml:space="preserve"> (20</w:t>
      </w:r>
      <w:r w:rsidR="00BA748B">
        <w:rPr>
          <w:rFonts w:hint="eastAsia"/>
          <w:lang w:eastAsia="zh-CN"/>
        </w:rPr>
        <w:t>℃</w:t>
      </w:r>
      <w:r w:rsidR="00BA748B">
        <w:rPr>
          <w:rFonts w:hint="eastAsia"/>
          <w:lang w:eastAsia="zh-CN"/>
        </w:rPr>
        <w:t>)</w:t>
      </w:r>
      <w:r w:rsidR="003072B1">
        <w:t xml:space="preserve">, (b) </w:t>
      </w:r>
      <w:r w:rsidR="003072B1" w:rsidRPr="002C1D43">
        <w:t>exposed to 37°C thermal shock</w:t>
      </w:r>
      <w:r w:rsidRPr="002C1D43">
        <w:t>. (n = 50). Values are mean ± SE. *P ≤ 0.05</w:t>
      </w:r>
      <w:r w:rsidR="003072B1">
        <w:t xml:space="preserve">, </w:t>
      </w:r>
      <w:r w:rsidR="003072B1" w:rsidRPr="002C1D43">
        <w:t>*</w:t>
      </w:r>
      <w:r w:rsidR="003072B1">
        <w:t>*</w:t>
      </w:r>
      <w:r w:rsidR="003072B1" w:rsidRPr="002C1D43">
        <w:t>P ≤ 0.0</w:t>
      </w:r>
      <w:r w:rsidR="003072B1">
        <w:t>1</w:t>
      </w:r>
      <w:r w:rsidRPr="002C1D43"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43"/>
        <w:gridCol w:w="1003"/>
        <w:gridCol w:w="1947"/>
        <w:gridCol w:w="1179"/>
        <w:gridCol w:w="1783"/>
        <w:gridCol w:w="2022"/>
      </w:tblGrid>
      <w:tr w:rsidR="00C0408E" w:rsidRPr="00291FD9" w14:paraId="2F36179A" w14:textId="77777777" w:rsidTr="00291FD9">
        <w:trPr>
          <w:trHeight w:val="416"/>
        </w:trPr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14:paraId="5A55F8C9" w14:textId="46AE637B" w:rsidR="00C0408E" w:rsidRPr="00291FD9" w:rsidRDefault="00291FD9" w:rsidP="009607E7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</w:pP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lastRenderedPageBreak/>
              <w:t>Table S</w:t>
            </w:r>
            <w:r w:rsidR="00C6748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1</w:t>
            </w: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.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Effect of JE on the lifespan of</w:t>
            </w:r>
            <w:r w:rsidR="009964DF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  <w:r w:rsidR="009964DF" w:rsidRPr="00100A4D">
              <w:rPr>
                <w:rFonts w:cs="Times New Roman"/>
              </w:rPr>
              <w:t>N</w:t>
            </w:r>
            <w:r w:rsidR="009964DF" w:rsidRPr="00100A4D">
              <w:rPr>
                <w:rFonts w:cs="Times New Roman"/>
                <w:vertAlign w:val="subscript"/>
              </w:rPr>
              <w:t>2</w:t>
            </w:r>
            <w:r w:rsidR="009964DF">
              <w:rPr>
                <w:rFonts w:cs="Times New Roman"/>
                <w:vertAlign w:val="subscript"/>
              </w:rPr>
              <w:t xml:space="preserve"> </w:t>
            </w:r>
            <w:r w:rsidRPr="00F93892">
              <w:rPr>
                <w:rFonts w:eastAsia="宋体" w:cs="Times New Roman"/>
                <w:i/>
                <w:iCs/>
                <w:color w:val="000000"/>
                <w:kern w:val="2"/>
                <w:szCs w:val="28"/>
                <w:lang w:eastAsia="zh-CN"/>
              </w:rPr>
              <w:t>C. elegans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</w:p>
        </w:tc>
      </w:tr>
      <w:tr w:rsidR="00C0408E" w:rsidRPr="00291FD9" w14:paraId="7CAEDEEF" w14:textId="77777777" w:rsidTr="009C0DBE">
        <w:trPr>
          <w:trHeight w:val="416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9344DF4" w14:textId="77777777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Group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69F6FC4" w14:textId="77777777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Number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</w:tcPr>
          <w:p w14:paraId="5D8FA225" w14:textId="6A4B7D6B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Mean lifespan</w:t>
            </w:r>
            <w:r w:rsidR="006C35B2">
              <w:rPr>
                <w:rFonts w:eastAsia="宋体" w:cs="Times New Roman"/>
                <w:bCs/>
                <w:szCs w:val="28"/>
              </w:rPr>
              <w:t xml:space="preserve"> </w:t>
            </w:r>
            <w:r w:rsidR="006C35B2">
              <w:rPr>
                <w:rFonts w:eastAsia="宋体" w:cs="Times New Roman" w:hint="eastAsia"/>
                <w:bCs/>
                <w:szCs w:val="28"/>
              </w:rPr>
              <w:t>(</w:t>
            </w:r>
            <w:r w:rsidRPr="00291FD9">
              <w:rPr>
                <w:rFonts w:eastAsia="宋体" w:cs="Times New Roman"/>
                <w:bCs/>
                <w:szCs w:val="28"/>
              </w:rPr>
              <w:t>days</w:t>
            </w:r>
            <w:r w:rsidR="006C35B2">
              <w:rPr>
                <w:rFonts w:eastAsia="宋体" w:cs="Times New Roman" w:hint="eastAsia"/>
                <w:bCs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4C4DAA" w14:textId="77777777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% of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4C6600" w14:textId="77777777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P value VS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9F1CF69" w14:textId="12BF9B59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Maximum lifespan</w:t>
            </w:r>
            <w:r w:rsidR="000A274C">
              <w:rPr>
                <w:rFonts w:eastAsia="宋体" w:cs="Times New Roman"/>
                <w:bCs/>
                <w:szCs w:val="28"/>
              </w:rPr>
              <w:t xml:space="preserve"> </w:t>
            </w:r>
            <w:r w:rsidR="000A274C">
              <w:rPr>
                <w:rFonts w:eastAsia="宋体" w:cs="Times New Roman" w:hint="eastAsia"/>
                <w:bCs/>
                <w:szCs w:val="28"/>
              </w:rPr>
              <w:t>(</w:t>
            </w:r>
            <w:r w:rsidR="000A274C" w:rsidRPr="00291FD9">
              <w:rPr>
                <w:rFonts w:eastAsia="宋体" w:cs="Times New Roman"/>
                <w:bCs/>
                <w:szCs w:val="28"/>
              </w:rPr>
              <w:t>days</w:t>
            </w:r>
            <w:r w:rsidR="000A274C">
              <w:rPr>
                <w:rFonts w:eastAsia="宋体" w:cs="Times New Roman" w:hint="eastAsia"/>
                <w:bCs/>
                <w:szCs w:val="28"/>
              </w:rPr>
              <w:t>)</w:t>
            </w:r>
          </w:p>
        </w:tc>
      </w:tr>
      <w:tr w:rsidR="009C0DBE" w:rsidRPr="00291FD9" w14:paraId="0FA39B75" w14:textId="77777777" w:rsidTr="009C0DBE">
        <w:trPr>
          <w:trHeight w:val="394"/>
        </w:trPr>
        <w:tc>
          <w:tcPr>
            <w:tcW w:w="1843" w:type="dxa"/>
            <w:tcBorders>
              <w:top w:val="single" w:sz="4" w:space="0" w:color="auto"/>
            </w:tcBorders>
          </w:tcPr>
          <w:p w14:paraId="5BAB7753" w14:textId="09970A77" w:rsidR="00C0408E" w:rsidRPr="00291FD9" w:rsidRDefault="00C64A36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V</w:t>
            </w:r>
            <w:r>
              <w:rPr>
                <w:rFonts w:eastAsia="宋体" w:cs="Times New Roman" w:hint="eastAsia"/>
                <w:szCs w:val="28"/>
                <w:lang w:eastAsia="zh-CN"/>
              </w:rPr>
              <w:t>ehicle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C0D98C5" w14:textId="6B9CA152" w:rsidR="00C0408E" w:rsidRPr="00291FD9" w:rsidRDefault="00F96D90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146</w:t>
            </w:r>
          </w:p>
        </w:tc>
        <w:tc>
          <w:tcPr>
            <w:tcW w:w="1947" w:type="dxa"/>
            <w:tcBorders>
              <w:top w:val="single" w:sz="4" w:space="0" w:color="auto"/>
            </w:tcBorders>
          </w:tcPr>
          <w:p w14:paraId="10AAB3CE" w14:textId="4EBB5BEC" w:rsidR="00C0408E" w:rsidRPr="00291FD9" w:rsidRDefault="00AE1016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15.76</w:t>
            </w:r>
            <w:r w:rsidRPr="00291FD9">
              <w:rPr>
                <w:rFonts w:eastAsia="宋体" w:cs="Times New Roman"/>
                <w:szCs w:val="28"/>
              </w:rPr>
              <w:t>±</w:t>
            </w:r>
            <w:r>
              <w:rPr>
                <w:rFonts w:eastAsia="宋体" w:cs="Times New Roman"/>
                <w:szCs w:val="28"/>
              </w:rPr>
              <w:t>3.59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FC0B16F" w14:textId="77777777" w:rsidR="00C0408E" w:rsidRPr="00291FD9" w:rsidRDefault="00C0408E" w:rsidP="001E1D6B">
            <w:pPr>
              <w:widowControl w:val="0"/>
              <w:spacing w:before="0" w:after="0" w:line="360" w:lineRule="auto"/>
              <w:ind w:firstLineChars="100" w:firstLine="240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E63FA18" w14:textId="77777777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C7E2D7A" w14:textId="4DCFFAEA" w:rsidR="00C0408E" w:rsidRPr="00291FD9" w:rsidRDefault="003C43D1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21</w:t>
            </w:r>
          </w:p>
        </w:tc>
      </w:tr>
      <w:tr w:rsidR="00C0408E" w:rsidRPr="00291FD9" w14:paraId="10689117" w14:textId="77777777" w:rsidTr="009C0DBE">
        <w:trPr>
          <w:trHeight w:val="394"/>
        </w:trPr>
        <w:tc>
          <w:tcPr>
            <w:tcW w:w="1843" w:type="dxa"/>
          </w:tcPr>
          <w:p w14:paraId="128F8DFB" w14:textId="66D1869A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JE</w:t>
            </w:r>
            <w:r w:rsidR="009C0DBE">
              <w:rPr>
                <w:rFonts w:eastAsia="宋体" w:cs="Times New Roman"/>
                <w:szCs w:val="28"/>
              </w:rPr>
              <w:t xml:space="preserve"> </w:t>
            </w:r>
            <w:r w:rsidRPr="00291FD9">
              <w:rPr>
                <w:rFonts w:eastAsia="宋体" w:cs="Times New Roman"/>
                <w:szCs w:val="28"/>
              </w:rPr>
              <w:t>(20μg/ml)</w:t>
            </w:r>
          </w:p>
        </w:tc>
        <w:tc>
          <w:tcPr>
            <w:tcW w:w="992" w:type="dxa"/>
          </w:tcPr>
          <w:p w14:paraId="28468BAF" w14:textId="60A25578" w:rsidR="00C0408E" w:rsidRPr="00291FD9" w:rsidRDefault="00F96D90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1</w:t>
            </w:r>
            <w:r w:rsidR="00F17D7D">
              <w:rPr>
                <w:rFonts w:eastAsia="宋体" w:cs="Times New Roman"/>
                <w:szCs w:val="28"/>
                <w:lang w:eastAsia="zh-CN"/>
              </w:rPr>
              <w:t>49</w:t>
            </w:r>
          </w:p>
        </w:tc>
        <w:tc>
          <w:tcPr>
            <w:tcW w:w="1947" w:type="dxa"/>
          </w:tcPr>
          <w:p w14:paraId="35698693" w14:textId="7483BE56" w:rsidR="00C0408E" w:rsidRPr="00291FD9" w:rsidRDefault="00AE1016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16.18</w:t>
            </w:r>
            <w:r w:rsidR="00C0408E" w:rsidRPr="00291FD9">
              <w:rPr>
                <w:rFonts w:eastAsia="宋体" w:cs="Times New Roman"/>
                <w:szCs w:val="28"/>
              </w:rPr>
              <w:t>±</w:t>
            </w:r>
            <w:r>
              <w:rPr>
                <w:rFonts w:eastAsia="宋体" w:cs="Times New Roman"/>
                <w:szCs w:val="28"/>
              </w:rPr>
              <w:t>3.67</w:t>
            </w:r>
          </w:p>
        </w:tc>
        <w:tc>
          <w:tcPr>
            <w:tcW w:w="0" w:type="auto"/>
          </w:tcPr>
          <w:p w14:paraId="2C5C929D" w14:textId="65BA4AF7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10</w:t>
            </w:r>
            <w:r w:rsidR="00F73B63">
              <w:rPr>
                <w:rFonts w:eastAsia="宋体" w:cs="Times New Roman"/>
                <w:szCs w:val="28"/>
              </w:rPr>
              <w:t>2</w:t>
            </w:r>
            <w:r w:rsidRPr="00291FD9">
              <w:rPr>
                <w:rFonts w:eastAsia="宋体" w:cs="Times New Roman"/>
                <w:szCs w:val="28"/>
              </w:rPr>
              <w:t>.</w:t>
            </w:r>
            <w:r w:rsidR="00F73B63">
              <w:rPr>
                <w:rFonts w:eastAsia="宋体" w:cs="Times New Roman"/>
                <w:szCs w:val="28"/>
              </w:rPr>
              <w:t>6</w:t>
            </w:r>
          </w:p>
        </w:tc>
        <w:tc>
          <w:tcPr>
            <w:tcW w:w="0" w:type="auto"/>
          </w:tcPr>
          <w:p w14:paraId="7671695F" w14:textId="2BA34B91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0.</w:t>
            </w:r>
            <w:r w:rsidR="00F73B63">
              <w:rPr>
                <w:rFonts w:eastAsia="宋体" w:cs="Times New Roman"/>
                <w:szCs w:val="28"/>
              </w:rPr>
              <w:t>3</w:t>
            </w:r>
            <w:r w:rsidR="001E1D6B">
              <w:rPr>
                <w:rFonts w:eastAsia="宋体" w:cs="Times New Roman"/>
                <w:szCs w:val="28"/>
              </w:rPr>
              <w:t>602</w:t>
            </w:r>
          </w:p>
        </w:tc>
        <w:tc>
          <w:tcPr>
            <w:tcW w:w="0" w:type="auto"/>
          </w:tcPr>
          <w:p w14:paraId="77E467A1" w14:textId="784B6D75" w:rsidR="00C0408E" w:rsidRPr="00291FD9" w:rsidRDefault="003C43D1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21</w:t>
            </w:r>
          </w:p>
        </w:tc>
      </w:tr>
      <w:tr w:rsidR="009C0DBE" w:rsidRPr="00291FD9" w14:paraId="3E9CA48B" w14:textId="77777777" w:rsidTr="009C0DBE">
        <w:trPr>
          <w:trHeight w:val="407"/>
        </w:trPr>
        <w:tc>
          <w:tcPr>
            <w:tcW w:w="1843" w:type="dxa"/>
          </w:tcPr>
          <w:p w14:paraId="1692CDBD" w14:textId="0F25AC6C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JE</w:t>
            </w:r>
            <w:r w:rsidR="009C0DBE">
              <w:rPr>
                <w:rFonts w:eastAsia="宋体" w:cs="Times New Roman"/>
                <w:szCs w:val="28"/>
              </w:rPr>
              <w:t xml:space="preserve"> </w:t>
            </w:r>
            <w:r w:rsidRPr="00291FD9">
              <w:rPr>
                <w:rFonts w:eastAsia="宋体" w:cs="Times New Roman"/>
                <w:szCs w:val="28"/>
              </w:rPr>
              <w:t>(50μg/ml)</w:t>
            </w:r>
          </w:p>
        </w:tc>
        <w:tc>
          <w:tcPr>
            <w:tcW w:w="992" w:type="dxa"/>
          </w:tcPr>
          <w:p w14:paraId="18EB8FD9" w14:textId="4692EDD2" w:rsidR="00C0408E" w:rsidRPr="00291FD9" w:rsidRDefault="00F96D90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1</w:t>
            </w:r>
            <w:r w:rsidR="00F17D7D">
              <w:rPr>
                <w:rFonts w:eastAsia="宋体" w:cs="Times New Roman"/>
                <w:szCs w:val="28"/>
                <w:lang w:eastAsia="zh-CN"/>
              </w:rPr>
              <w:t>48</w:t>
            </w:r>
          </w:p>
        </w:tc>
        <w:tc>
          <w:tcPr>
            <w:tcW w:w="1947" w:type="dxa"/>
          </w:tcPr>
          <w:p w14:paraId="1FFA368D" w14:textId="184A23D6" w:rsidR="00C0408E" w:rsidRPr="00291FD9" w:rsidRDefault="002611E2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17.25</w:t>
            </w:r>
            <w:r w:rsidR="00C0408E" w:rsidRPr="00291FD9">
              <w:rPr>
                <w:rFonts w:eastAsia="宋体" w:cs="Times New Roman"/>
                <w:szCs w:val="28"/>
              </w:rPr>
              <w:t>±</w:t>
            </w:r>
            <w:r>
              <w:rPr>
                <w:rFonts w:eastAsia="宋体" w:cs="Times New Roman"/>
                <w:szCs w:val="28"/>
              </w:rPr>
              <w:t>4.77</w:t>
            </w:r>
          </w:p>
        </w:tc>
        <w:tc>
          <w:tcPr>
            <w:tcW w:w="0" w:type="auto"/>
          </w:tcPr>
          <w:p w14:paraId="5D0B73F9" w14:textId="6E60FA7E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1</w:t>
            </w:r>
            <w:r w:rsidR="00F73B63">
              <w:rPr>
                <w:rFonts w:eastAsia="宋体" w:cs="Times New Roman"/>
                <w:szCs w:val="28"/>
              </w:rPr>
              <w:t>09</w:t>
            </w:r>
            <w:r w:rsidRPr="00291FD9">
              <w:rPr>
                <w:rFonts w:eastAsia="宋体" w:cs="Times New Roman"/>
                <w:szCs w:val="28"/>
              </w:rPr>
              <w:t>.</w:t>
            </w:r>
            <w:r w:rsidR="00F73B63">
              <w:rPr>
                <w:rFonts w:eastAsia="宋体" w:cs="Times New Roman"/>
                <w:szCs w:val="28"/>
              </w:rPr>
              <w:t>4</w:t>
            </w:r>
          </w:p>
        </w:tc>
        <w:tc>
          <w:tcPr>
            <w:tcW w:w="0" w:type="auto"/>
          </w:tcPr>
          <w:p w14:paraId="1B6CEC81" w14:textId="3296C940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0.0</w:t>
            </w:r>
            <w:r w:rsidR="00F73B63">
              <w:rPr>
                <w:rFonts w:eastAsia="宋体" w:cs="Times New Roman"/>
                <w:szCs w:val="28"/>
              </w:rPr>
              <w:t>02</w:t>
            </w:r>
            <w:r w:rsidR="001E1D6B">
              <w:rPr>
                <w:rFonts w:eastAsia="宋体" w:cs="Times New Roman"/>
                <w:szCs w:val="28"/>
              </w:rPr>
              <w:t>9</w:t>
            </w:r>
          </w:p>
        </w:tc>
        <w:tc>
          <w:tcPr>
            <w:tcW w:w="0" w:type="auto"/>
          </w:tcPr>
          <w:p w14:paraId="3CB9CA8F" w14:textId="7235391A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2</w:t>
            </w:r>
            <w:r w:rsidR="003C43D1">
              <w:rPr>
                <w:rFonts w:eastAsia="宋体" w:cs="Times New Roman"/>
                <w:szCs w:val="28"/>
              </w:rPr>
              <w:t>4</w:t>
            </w:r>
          </w:p>
        </w:tc>
      </w:tr>
      <w:tr w:rsidR="00C0408E" w:rsidRPr="00291FD9" w14:paraId="7C2C923F" w14:textId="77777777" w:rsidTr="009C0DBE">
        <w:trPr>
          <w:trHeight w:val="394"/>
        </w:trPr>
        <w:tc>
          <w:tcPr>
            <w:tcW w:w="1843" w:type="dxa"/>
          </w:tcPr>
          <w:p w14:paraId="1A61451C" w14:textId="335462FB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JE</w:t>
            </w:r>
            <w:r w:rsidR="009C0DBE">
              <w:rPr>
                <w:rFonts w:eastAsia="宋体" w:cs="Times New Roman"/>
                <w:szCs w:val="28"/>
              </w:rPr>
              <w:t xml:space="preserve"> </w:t>
            </w:r>
            <w:r w:rsidRPr="00291FD9">
              <w:rPr>
                <w:rFonts w:eastAsia="宋体" w:cs="Times New Roman"/>
                <w:szCs w:val="28"/>
              </w:rPr>
              <w:t>(100μg/ml)</w:t>
            </w:r>
          </w:p>
        </w:tc>
        <w:tc>
          <w:tcPr>
            <w:tcW w:w="992" w:type="dxa"/>
          </w:tcPr>
          <w:p w14:paraId="20A50A22" w14:textId="6CA185A3" w:rsidR="00C0408E" w:rsidRPr="00291FD9" w:rsidRDefault="00F96D90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1</w:t>
            </w:r>
            <w:r w:rsidR="00F17D7D">
              <w:rPr>
                <w:rFonts w:eastAsia="宋体" w:cs="Times New Roman"/>
                <w:szCs w:val="28"/>
                <w:lang w:eastAsia="zh-CN"/>
              </w:rPr>
              <w:t>50</w:t>
            </w:r>
          </w:p>
        </w:tc>
        <w:tc>
          <w:tcPr>
            <w:tcW w:w="1947" w:type="dxa"/>
          </w:tcPr>
          <w:p w14:paraId="76826E59" w14:textId="78B1968F" w:rsidR="00C0408E" w:rsidRPr="00291FD9" w:rsidRDefault="002611E2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19.12</w:t>
            </w:r>
            <w:r w:rsidR="00C0408E" w:rsidRPr="00291FD9">
              <w:rPr>
                <w:rFonts w:eastAsia="宋体" w:cs="Times New Roman"/>
                <w:szCs w:val="28"/>
              </w:rPr>
              <w:t>±</w:t>
            </w:r>
            <w:r>
              <w:rPr>
                <w:rFonts w:eastAsia="宋体" w:cs="Times New Roman"/>
                <w:szCs w:val="28"/>
              </w:rPr>
              <w:t>5.42</w:t>
            </w:r>
          </w:p>
        </w:tc>
        <w:tc>
          <w:tcPr>
            <w:tcW w:w="0" w:type="auto"/>
          </w:tcPr>
          <w:p w14:paraId="04D04EC9" w14:textId="20E2B3C6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12</w:t>
            </w:r>
            <w:r w:rsidR="00F73B63">
              <w:rPr>
                <w:rFonts w:eastAsia="宋体" w:cs="Times New Roman"/>
                <w:szCs w:val="28"/>
              </w:rPr>
              <w:t>1</w:t>
            </w:r>
            <w:r w:rsidRPr="00291FD9">
              <w:rPr>
                <w:rFonts w:eastAsia="宋体" w:cs="Times New Roman"/>
                <w:szCs w:val="28"/>
              </w:rPr>
              <w:t>.</w:t>
            </w:r>
            <w:r w:rsidR="00F73B63">
              <w:rPr>
                <w:rFonts w:eastAsia="宋体" w:cs="Times New Roman"/>
                <w:szCs w:val="28"/>
              </w:rPr>
              <w:t>3</w:t>
            </w:r>
          </w:p>
        </w:tc>
        <w:tc>
          <w:tcPr>
            <w:tcW w:w="0" w:type="auto"/>
          </w:tcPr>
          <w:p w14:paraId="466B31A3" w14:textId="746E692B" w:rsidR="00C0408E" w:rsidRPr="00F17D7D" w:rsidRDefault="00F17D7D" w:rsidP="00F17D7D">
            <w:pPr>
              <w:spacing w:before="0" w:after="0"/>
              <w:ind w:firstLineChars="200" w:firstLine="480"/>
            </w:pPr>
            <w:r>
              <w:rPr>
                <w:rFonts w:ascii="微软雅黑" w:eastAsia="微软雅黑" w:hAnsi="微软雅黑" w:hint="eastAsia"/>
                <w:color w:val="333333"/>
                <w:shd w:val="clear" w:color="auto" w:fill="FFFFFF"/>
              </w:rPr>
              <w:t>&lt;</w:t>
            </w:r>
            <w:r w:rsidR="00C0408E" w:rsidRPr="00291FD9">
              <w:rPr>
                <w:rFonts w:eastAsia="宋体" w:cs="Times New Roman"/>
                <w:szCs w:val="28"/>
              </w:rPr>
              <w:t>0.0</w:t>
            </w:r>
            <w:r w:rsidR="0003549E">
              <w:rPr>
                <w:rFonts w:eastAsia="宋体" w:cs="Times New Roman"/>
                <w:szCs w:val="28"/>
              </w:rPr>
              <w:t>0</w:t>
            </w:r>
            <w:r w:rsidR="0044675D">
              <w:rPr>
                <w:rFonts w:eastAsia="宋体" w:cs="Times New Roman"/>
                <w:szCs w:val="28"/>
              </w:rPr>
              <w:t>1</w:t>
            </w:r>
          </w:p>
        </w:tc>
        <w:tc>
          <w:tcPr>
            <w:tcW w:w="0" w:type="auto"/>
          </w:tcPr>
          <w:p w14:paraId="195C1209" w14:textId="700610EF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2</w:t>
            </w:r>
            <w:r w:rsidR="003C43D1">
              <w:rPr>
                <w:rFonts w:eastAsia="宋体" w:cs="Times New Roman"/>
                <w:szCs w:val="28"/>
              </w:rPr>
              <w:t>7</w:t>
            </w:r>
          </w:p>
        </w:tc>
      </w:tr>
      <w:tr w:rsidR="009C0DBE" w:rsidRPr="00291FD9" w14:paraId="3BBD7A80" w14:textId="77777777" w:rsidTr="009C0DBE">
        <w:trPr>
          <w:trHeight w:val="407"/>
        </w:trPr>
        <w:tc>
          <w:tcPr>
            <w:tcW w:w="1843" w:type="dxa"/>
            <w:tcBorders>
              <w:bottom w:val="single" w:sz="4" w:space="0" w:color="auto"/>
            </w:tcBorders>
          </w:tcPr>
          <w:p w14:paraId="54F376D1" w14:textId="4766166B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JE</w:t>
            </w:r>
            <w:r w:rsidR="009C0DBE">
              <w:rPr>
                <w:rFonts w:eastAsia="宋体" w:cs="Times New Roman"/>
                <w:szCs w:val="28"/>
              </w:rPr>
              <w:t xml:space="preserve"> </w:t>
            </w:r>
            <w:r w:rsidRPr="00291FD9">
              <w:rPr>
                <w:rFonts w:eastAsia="宋体" w:cs="Times New Roman"/>
                <w:szCs w:val="28"/>
              </w:rPr>
              <w:t>(200μg/ml)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B221A8D" w14:textId="42B31301" w:rsidR="00C0408E" w:rsidRPr="00291FD9" w:rsidRDefault="00F96D90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1</w:t>
            </w:r>
            <w:r w:rsidR="00F17D7D">
              <w:rPr>
                <w:rFonts w:eastAsia="宋体" w:cs="Times New Roman"/>
                <w:szCs w:val="28"/>
                <w:lang w:eastAsia="zh-CN"/>
              </w:rPr>
              <w:t>50</w:t>
            </w:r>
          </w:p>
        </w:tc>
        <w:tc>
          <w:tcPr>
            <w:tcW w:w="1947" w:type="dxa"/>
            <w:tcBorders>
              <w:bottom w:val="single" w:sz="4" w:space="0" w:color="auto"/>
            </w:tcBorders>
          </w:tcPr>
          <w:p w14:paraId="066158E9" w14:textId="2BBB4368" w:rsidR="00C0408E" w:rsidRPr="00291FD9" w:rsidRDefault="002611E2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17.60</w:t>
            </w:r>
            <w:r w:rsidR="00C0408E" w:rsidRPr="00291FD9">
              <w:rPr>
                <w:rFonts w:eastAsia="宋体" w:cs="Times New Roman"/>
                <w:szCs w:val="28"/>
              </w:rPr>
              <w:t>±</w:t>
            </w:r>
            <w:r>
              <w:rPr>
                <w:rFonts w:eastAsia="宋体" w:cs="Times New Roman"/>
                <w:szCs w:val="28"/>
              </w:rPr>
              <w:t>5.30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F9C9345" w14:textId="47C97876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11</w:t>
            </w:r>
            <w:r w:rsidR="00F73B63">
              <w:rPr>
                <w:rFonts w:eastAsia="宋体" w:cs="Times New Roman"/>
                <w:szCs w:val="28"/>
              </w:rPr>
              <w:t>1</w:t>
            </w:r>
            <w:r w:rsidRPr="00291FD9">
              <w:rPr>
                <w:rFonts w:eastAsia="宋体" w:cs="Times New Roman"/>
                <w:szCs w:val="28"/>
              </w:rPr>
              <w:t>.</w:t>
            </w:r>
            <w:r w:rsidR="00F73B63">
              <w:rPr>
                <w:rFonts w:eastAsia="宋体" w:cs="Times New Roman"/>
                <w:szCs w:val="28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4CAB9DA" w14:textId="2667612D" w:rsidR="00C0408E" w:rsidRPr="00F17D7D" w:rsidRDefault="00F17D7D" w:rsidP="00F17D7D">
            <w:pPr>
              <w:spacing w:before="0" w:after="0"/>
              <w:ind w:firstLineChars="200" w:firstLine="480"/>
            </w:pPr>
            <w:r>
              <w:rPr>
                <w:rFonts w:ascii="微软雅黑" w:eastAsia="微软雅黑" w:hAnsi="微软雅黑" w:hint="eastAsia"/>
                <w:color w:val="333333"/>
                <w:shd w:val="clear" w:color="auto" w:fill="FFFFFF"/>
              </w:rPr>
              <w:t>&lt;</w:t>
            </w:r>
            <w:r w:rsidR="00C0408E" w:rsidRPr="00291FD9">
              <w:rPr>
                <w:rFonts w:eastAsia="宋体" w:cs="Times New Roman"/>
                <w:szCs w:val="28"/>
              </w:rPr>
              <w:t>0.00</w:t>
            </w:r>
            <w:r w:rsidR="0044675D">
              <w:rPr>
                <w:rFonts w:eastAsia="宋体" w:cs="Times New Roman"/>
                <w:szCs w:val="28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048965E" w14:textId="1A3711B9" w:rsidR="00C0408E" w:rsidRPr="00291FD9" w:rsidRDefault="00C0408E" w:rsidP="00291FD9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2</w:t>
            </w:r>
            <w:r w:rsidR="003C43D1">
              <w:rPr>
                <w:rFonts w:eastAsia="宋体" w:cs="Times New Roman"/>
                <w:szCs w:val="28"/>
              </w:rPr>
              <w:t>7</w:t>
            </w:r>
          </w:p>
        </w:tc>
      </w:tr>
    </w:tbl>
    <w:p w14:paraId="6F115EFB" w14:textId="5C08F21E" w:rsidR="00C0408E" w:rsidRDefault="00C0408E" w:rsidP="004855E8">
      <w:pPr>
        <w:widowControl w:val="0"/>
        <w:spacing w:before="0" w:after="0"/>
        <w:rPr>
          <w:rFonts w:ascii="Arial" w:eastAsia="宋体" w:hAnsi="Arial" w:cs="Arial"/>
          <w:b/>
          <w:bCs/>
          <w:kern w:val="2"/>
          <w:sz w:val="21"/>
          <w:lang w:eastAsia="zh-CN"/>
        </w:rPr>
      </w:pPr>
    </w:p>
    <w:p w14:paraId="370CFFB3" w14:textId="77777777" w:rsidR="004855E8" w:rsidRDefault="004855E8" w:rsidP="004855E8">
      <w:pPr>
        <w:widowControl w:val="0"/>
        <w:spacing w:before="0" w:after="0"/>
        <w:rPr>
          <w:rFonts w:ascii="Arial" w:eastAsia="宋体" w:hAnsi="Arial" w:cs="Arial" w:hint="eastAsia"/>
          <w:b/>
          <w:bCs/>
          <w:kern w:val="2"/>
          <w:sz w:val="21"/>
          <w:lang w:eastAsia="zh-C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43"/>
        <w:gridCol w:w="1003"/>
        <w:gridCol w:w="1947"/>
        <w:gridCol w:w="1164"/>
        <w:gridCol w:w="1793"/>
        <w:gridCol w:w="2027"/>
      </w:tblGrid>
      <w:tr w:rsidR="004855E8" w:rsidRPr="00291FD9" w14:paraId="725E081E" w14:textId="77777777" w:rsidTr="00221A68">
        <w:trPr>
          <w:trHeight w:val="416"/>
        </w:trPr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14:paraId="1F8953BC" w14:textId="4D635878" w:rsidR="004855E8" w:rsidRPr="004855E8" w:rsidRDefault="004855E8" w:rsidP="004855E8">
            <w:pPr>
              <w:jc w:val="center"/>
              <w:rPr>
                <w:rFonts w:cs="Times New Roman"/>
              </w:rPr>
            </w:pPr>
            <w:bookmarkStart w:id="0" w:name="_Hlk113550100"/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Table S</w:t>
            </w:r>
            <w:r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2</w:t>
            </w: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.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  <w:r w:rsidRPr="00100A4D">
              <w:rPr>
                <w:rFonts w:cs="Times New Roman"/>
              </w:rPr>
              <w:t xml:space="preserve">JE </w:t>
            </w:r>
            <w:r w:rsidRPr="00100A4D">
              <w:rPr>
                <w:rFonts w:cs="Times New Roman" w:hint="eastAsia"/>
              </w:rPr>
              <w:t>e</w:t>
            </w:r>
            <w:r w:rsidRPr="00100A4D">
              <w:rPr>
                <w:rFonts w:cs="Times New Roman"/>
              </w:rPr>
              <w:t>xtend the lifespan of N</w:t>
            </w:r>
            <w:r w:rsidRPr="00100A4D">
              <w:rPr>
                <w:rFonts w:cs="Times New Roman"/>
                <w:vertAlign w:val="subscript"/>
              </w:rPr>
              <w:t>2</w:t>
            </w:r>
            <w:r w:rsidRPr="00100A4D">
              <w:rPr>
                <w:rFonts w:cs="Times New Roman"/>
              </w:rPr>
              <w:t xml:space="preserve"> under </w:t>
            </w:r>
            <w:r w:rsidR="00955840">
              <w:rPr>
                <w:rFonts w:cs="Times New Roman" w:hint="eastAsia"/>
                <w:lang w:eastAsia="zh-CN"/>
              </w:rPr>
              <w:t>heat</w:t>
            </w:r>
            <w:r w:rsidR="00955840">
              <w:rPr>
                <w:rFonts w:cs="Times New Roman"/>
                <w:lang w:eastAsia="zh-CN"/>
              </w:rPr>
              <w:t xml:space="preserve"> </w:t>
            </w:r>
            <w:r w:rsidRPr="00100A4D">
              <w:rPr>
                <w:rFonts w:cs="Times New Roman"/>
              </w:rPr>
              <w:t xml:space="preserve">stress </w:t>
            </w:r>
          </w:p>
        </w:tc>
      </w:tr>
      <w:tr w:rsidR="004855E8" w:rsidRPr="00291FD9" w14:paraId="1FD7FE44" w14:textId="77777777" w:rsidTr="00C64A36">
        <w:trPr>
          <w:trHeight w:val="416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C6A6947" w14:textId="77777777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Group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14:paraId="39557E5E" w14:textId="77777777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Number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</w:tcPr>
          <w:p w14:paraId="1FDDB11F" w14:textId="6A397D11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Mean lifespan</w:t>
            </w:r>
            <w:r w:rsidR="006C31EE">
              <w:rPr>
                <w:rFonts w:eastAsia="宋体" w:cs="Times New Roman" w:hint="eastAsia"/>
                <w:bCs/>
                <w:szCs w:val="28"/>
              </w:rPr>
              <w:t xml:space="preserve"> </w:t>
            </w:r>
            <w:r w:rsidR="006C31EE">
              <w:rPr>
                <w:rFonts w:eastAsia="宋体" w:cs="Times New Roman"/>
                <w:bCs/>
                <w:szCs w:val="28"/>
              </w:rPr>
              <w:t>(</w:t>
            </w:r>
            <w:r w:rsidR="00024938">
              <w:rPr>
                <w:rFonts w:eastAsia="宋体" w:cs="Times New Roman" w:hint="eastAsia"/>
                <w:bCs/>
                <w:szCs w:val="28"/>
              </w:rPr>
              <w:t>h</w:t>
            </w:r>
            <w:r w:rsidR="00024938">
              <w:rPr>
                <w:rFonts w:eastAsia="宋体" w:cs="Times New Roman"/>
                <w:bCs/>
                <w:szCs w:val="28"/>
              </w:rPr>
              <w:t>our</w:t>
            </w:r>
            <w:r w:rsidRPr="00291FD9">
              <w:rPr>
                <w:rFonts w:eastAsia="宋体" w:cs="Times New Roman"/>
                <w:bCs/>
                <w:szCs w:val="28"/>
              </w:rPr>
              <w:t>s</w:t>
            </w:r>
            <w:r w:rsidR="006C31EE">
              <w:rPr>
                <w:rFonts w:eastAsia="宋体" w:cs="Times New Roman" w:hint="eastAsia"/>
                <w:bCs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E0A4FE" w14:textId="77777777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% of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2656A0" w14:textId="77777777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P value VS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D6145D" w14:textId="28F2858B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291FD9">
              <w:rPr>
                <w:rFonts w:eastAsia="宋体" w:cs="Times New Roman"/>
                <w:bCs/>
                <w:szCs w:val="28"/>
              </w:rPr>
              <w:t>Maximum lifespan</w:t>
            </w:r>
            <w:r w:rsidR="000A274C">
              <w:rPr>
                <w:rFonts w:eastAsia="宋体" w:cs="Times New Roman"/>
                <w:bCs/>
                <w:szCs w:val="28"/>
              </w:rPr>
              <w:t xml:space="preserve"> (</w:t>
            </w:r>
            <w:r w:rsidR="000A274C">
              <w:rPr>
                <w:rFonts w:eastAsia="宋体" w:cs="Times New Roman" w:hint="eastAsia"/>
                <w:bCs/>
                <w:szCs w:val="28"/>
              </w:rPr>
              <w:t>h</w:t>
            </w:r>
            <w:r w:rsidR="000A274C">
              <w:rPr>
                <w:rFonts w:eastAsia="宋体" w:cs="Times New Roman"/>
                <w:bCs/>
                <w:szCs w:val="28"/>
              </w:rPr>
              <w:t>our</w:t>
            </w:r>
            <w:r w:rsidR="000A274C" w:rsidRPr="00291FD9">
              <w:rPr>
                <w:rFonts w:eastAsia="宋体" w:cs="Times New Roman"/>
                <w:bCs/>
                <w:szCs w:val="28"/>
              </w:rPr>
              <w:t>s</w:t>
            </w:r>
            <w:r w:rsidR="000A274C">
              <w:rPr>
                <w:rFonts w:eastAsia="宋体" w:cs="Times New Roman" w:hint="eastAsia"/>
                <w:bCs/>
                <w:szCs w:val="28"/>
              </w:rPr>
              <w:t>)</w:t>
            </w:r>
          </w:p>
        </w:tc>
      </w:tr>
      <w:tr w:rsidR="004855E8" w:rsidRPr="00291FD9" w14:paraId="7750324B" w14:textId="77777777" w:rsidTr="00C64A36">
        <w:trPr>
          <w:trHeight w:val="394"/>
        </w:trPr>
        <w:tc>
          <w:tcPr>
            <w:tcW w:w="1843" w:type="dxa"/>
            <w:tcBorders>
              <w:top w:val="single" w:sz="4" w:space="0" w:color="auto"/>
            </w:tcBorders>
          </w:tcPr>
          <w:p w14:paraId="3C423F4F" w14:textId="2BBEE03D" w:rsidR="004855E8" w:rsidRPr="00291FD9" w:rsidRDefault="00C64A36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V</w:t>
            </w:r>
            <w:r>
              <w:rPr>
                <w:rFonts w:eastAsia="宋体" w:cs="Times New Roman" w:hint="eastAsia"/>
                <w:szCs w:val="28"/>
                <w:lang w:eastAsia="zh-CN"/>
              </w:rPr>
              <w:t>ehicle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14:paraId="548393E9" w14:textId="1E8E305F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1</w:t>
            </w:r>
            <w:r w:rsidR="00024938">
              <w:rPr>
                <w:rFonts w:eastAsia="宋体" w:cs="Times New Roman"/>
                <w:szCs w:val="28"/>
                <w:lang w:eastAsia="zh-CN"/>
              </w:rPr>
              <w:t>21</w:t>
            </w:r>
          </w:p>
        </w:tc>
        <w:tc>
          <w:tcPr>
            <w:tcW w:w="1947" w:type="dxa"/>
            <w:tcBorders>
              <w:top w:val="single" w:sz="4" w:space="0" w:color="auto"/>
            </w:tcBorders>
          </w:tcPr>
          <w:p w14:paraId="56CE4628" w14:textId="749BBA16" w:rsidR="004855E8" w:rsidRPr="00291FD9" w:rsidRDefault="0002493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7.58</w:t>
            </w:r>
            <w:r w:rsidR="004855E8" w:rsidRPr="00291FD9">
              <w:rPr>
                <w:rFonts w:eastAsia="宋体" w:cs="Times New Roman"/>
                <w:szCs w:val="28"/>
              </w:rPr>
              <w:t>±</w:t>
            </w:r>
            <w:r>
              <w:rPr>
                <w:rFonts w:eastAsia="宋体" w:cs="Times New Roman"/>
                <w:szCs w:val="28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6657AE" w14:textId="77777777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B3E7E4F" w14:textId="77777777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7807D35" w14:textId="334520C2" w:rsidR="004855E8" w:rsidRPr="00291FD9" w:rsidRDefault="004638AC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13</w:t>
            </w:r>
          </w:p>
        </w:tc>
      </w:tr>
      <w:tr w:rsidR="004855E8" w:rsidRPr="00291FD9" w14:paraId="0B6A2FE4" w14:textId="77777777" w:rsidTr="00C64A36">
        <w:trPr>
          <w:trHeight w:val="407"/>
        </w:trPr>
        <w:tc>
          <w:tcPr>
            <w:tcW w:w="1843" w:type="dxa"/>
            <w:tcBorders>
              <w:bottom w:val="single" w:sz="4" w:space="0" w:color="auto"/>
            </w:tcBorders>
          </w:tcPr>
          <w:p w14:paraId="05F1A362" w14:textId="1929C229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JE</w:t>
            </w:r>
            <w:r>
              <w:rPr>
                <w:rFonts w:eastAsia="宋体" w:cs="Times New Roman"/>
                <w:szCs w:val="28"/>
              </w:rPr>
              <w:t xml:space="preserve"> </w:t>
            </w:r>
            <w:r w:rsidRPr="00291FD9">
              <w:rPr>
                <w:rFonts w:eastAsia="宋体" w:cs="Times New Roman"/>
                <w:szCs w:val="28"/>
              </w:rPr>
              <w:t>(</w:t>
            </w:r>
            <w:r w:rsidR="00C64A36">
              <w:rPr>
                <w:rFonts w:eastAsia="宋体" w:cs="Times New Roman"/>
                <w:szCs w:val="28"/>
              </w:rPr>
              <w:t>1</w:t>
            </w:r>
            <w:r w:rsidRPr="00291FD9">
              <w:rPr>
                <w:rFonts w:eastAsia="宋体" w:cs="Times New Roman"/>
                <w:szCs w:val="28"/>
              </w:rPr>
              <w:t>00μg/ml)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14:paraId="22158A92" w14:textId="16FAB63D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  <w:lang w:eastAsia="zh-CN"/>
              </w:rPr>
              <w:t>1</w:t>
            </w:r>
            <w:r w:rsidR="00024938">
              <w:rPr>
                <w:rFonts w:eastAsia="宋体" w:cs="Times New Roman"/>
                <w:szCs w:val="28"/>
                <w:lang w:eastAsia="zh-CN"/>
              </w:rPr>
              <w:t>20</w:t>
            </w:r>
          </w:p>
        </w:tc>
        <w:tc>
          <w:tcPr>
            <w:tcW w:w="1947" w:type="dxa"/>
            <w:tcBorders>
              <w:bottom w:val="single" w:sz="4" w:space="0" w:color="auto"/>
            </w:tcBorders>
          </w:tcPr>
          <w:p w14:paraId="2F71BDB6" w14:textId="182B3BCF" w:rsidR="004855E8" w:rsidRPr="00291FD9" w:rsidRDefault="0002493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8.81</w:t>
            </w:r>
            <w:r w:rsidR="004855E8" w:rsidRPr="00291FD9">
              <w:rPr>
                <w:rFonts w:eastAsia="宋体" w:cs="Times New Roman"/>
                <w:szCs w:val="28"/>
              </w:rPr>
              <w:t>±</w:t>
            </w:r>
            <w:r w:rsidR="004855E8">
              <w:rPr>
                <w:rFonts w:eastAsia="宋体" w:cs="Times New Roman"/>
                <w:szCs w:val="28"/>
              </w:rPr>
              <w:t>5.30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987AB36" w14:textId="6E4D87B2" w:rsidR="004855E8" w:rsidRPr="00291FD9" w:rsidRDefault="004855E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291FD9">
              <w:rPr>
                <w:rFonts w:eastAsia="宋体" w:cs="Times New Roman"/>
                <w:szCs w:val="28"/>
              </w:rPr>
              <w:t>11</w:t>
            </w:r>
            <w:r w:rsidR="00024938">
              <w:rPr>
                <w:rFonts w:eastAsia="宋体" w:cs="Times New Roman"/>
                <w:szCs w:val="28"/>
              </w:rPr>
              <w:t>6</w:t>
            </w:r>
            <w:r w:rsidRPr="00291FD9">
              <w:rPr>
                <w:rFonts w:eastAsia="宋体" w:cs="Times New Roman"/>
                <w:szCs w:val="28"/>
              </w:rPr>
              <w:t>.</w:t>
            </w:r>
            <w:r w:rsidR="00024938">
              <w:rPr>
                <w:rFonts w:eastAsia="宋体" w:cs="Times New Roman"/>
                <w:szCs w:val="28"/>
              </w:rPr>
              <w:t>13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4C00405" w14:textId="6D4CA793" w:rsidR="004855E8" w:rsidRPr="00F17D7D" w:rsidRDefault="004855E8" w:rsidP="00024938">
            <w:pPr>
              <w:spacing w:before="0" w:after="0"/>
              <w:ind w:firstLineChars="250" w:firstLine="600"/>
            </w:pPr>
            <w:r w:rsidRPr="00291FD9">
              <w:rPr>
                <w:rFonts w:eastAsia="宋体" w:cs="Times New Roman"/>
                <w:szCs w:val="28"/>
              </w:rPr>
              <w:t>0.00</w:t>
            </w:r>
            <w:r>
              <w:rPr>
                <w:rFonts w:eastAsia="宋体" w:cs="Times New Roman"/>
                <w:szCs w:val="28"/>
              </w:rPr>
              <w:t>1</w:t>
            </w:r>
            <w:r w:rsidR="004638AC">
              <w:rPr>
                <w:rFonts w:eastAsia="宋体" w:cs="Times New Roman"/>
                <w:szCs w:val="28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566FFA4" w14:textId="15BBD6FF" w:rsidR="004855E8" w:rsidRPr="00291FD9" w:rsidRDefault="004638AC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/>
                <w:szCs w:val="28"/>
              </w:rPr>
              <w:t>17</w:t>
            </w:r>
          </w:p>
        </w:tc>
      </w:tr>
      <w:bookmarkEnd w:id="0"/>
    </w:tbl>
    <w:p w14:paraId="03BBF44E" w14:textId="77777777" w:rsidR="004855E8" w:rsidRPr="00C0408E" w:rsidRDefault="004855E8" w:rsidP="004855E8">
      <w:pPr>
        <w:widowControl w:val="0"/>
        <w:spacing w:before="0" w:after="0"/>
        <w:jc w:val="center"/>
        <w:rPr>
          <w:rFonts w:ascii="Arial" w:eastAsia="宋体" w:hAnsi="Arial" w:cs="Arial"/>
          <w:b/>
          <w:bCs/>
          <w:kern w:val="2"/>
          <w:sz w:val="21"/>
          <w:lang w:eastAsia="zh-CN"/>
        </w:rPr>
      </w:pPr>
    </w:p>
    <w:p w14:paraId="3660859D" w14:textId="2FF29926" w:rsidR="00321C82" w:rsidRDefault="00321C82" w:rsidP="00A342DF">
      <w:pPr>
        <w:widowControl w:val="0"/>
        <w:spacing w:before="0" w:after="0"/>
        <w:rPr>
          <w:rFonts w:ascii="Arial" w:eastAsia="宋体" w:hAnsi="Arial" w:cs="Arial" w:hint="eastAsia"/>
          <w:b/>
          <w:bCs/>
          <w:kern w:val="2"/>
          <w:sz w:val="21"/>
          <w:lang w:eastAsia="zh-C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04"/>
        <w:gridCol w:w="1035"/>
        <w:gridCol w:w="2010"/>
        <w:gridCol w:w="1146"/>
        <w:gridCol w:w="1709"/>
        <w:gridCol w:w="1973"/>
      </w:tblGrid>
      <w:tr w:rsidR="00321C82" w:rsidRPr="00291FD9" w14:paraId="2DA841B7" w14:textId="77777777" w:rsidTr="00F36EFD">
        <w:trPr>
          <w:trHeight w:val="416"/>
        </w:trPr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14:paraId="64B92408" w14:textId="6096CA0E" w:rsidR="00321C82" w:rsidRPr="004855E8" w:rsidRDefault="00321C82" w:rsidP="00F36EFD">
            <w:pPr>
              <w:jc w:val="center"/>
              <w:rPr>
                <w:rFonts w:cs="Times New Roman"/>
              </w:rPr>
            </w:pP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Table S</w:t>
            </w:r>
            <w:r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3</w:t>
            </w: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.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  <w:r w:rsidRPr="00100A4D">
              <w:rPr>
                <w:rFonts w:cs="Times New Roman"/>
              </w:rPr>
              <w:t xml:space="preserve">JE </w:t>
            </w:r>
            <w:r w:rsidRPr="00100A4D">
              <w:rPr>
                <w:rFonts w:cs="Times New Roman" w:hint="eastAsia"/>
              </w:rPr>
              <w:t>e</w:t>
            </w:r>
            <w:r w:rsidRPr="00100A4D">
              <w:rPr>
                <w:rFonts w:cs="Times New Roman"/>
              </w:rPr>
              <w:t>xtend the lifespan of N</w:t>
            </w:r>
            <w:r w:rsidRPr="00100A4D">
              <w:rPr>
                <w:rFonts w:cs="Times New Roman"/>
                <w:vertAlign w:val="subscript"/>
              </w:rPr>
              <w:t>2</w:t>
            </w:r>
            <w:r w:rsidRPr="00100A4D">
              <w:rPr>
                <w:rFonts w:cs="Times New Roman"/>
              </w:rPr>
              <w:t xml:space="preserve"> under </w:t>
            </w:r>
            <w:r w:rsidR="00F93892" w:rsidRPr="00F93892">
              <w:rPr>
                <w:rFonts w:cs="Times New Roman"/>
                <w:lang w:eastAsia="zh-CN"/>
              </w:rPr>
              <w:t>oxidative stress</w:t>
            </w:r>
            <w:r w:rsidRPr="00100A4D">
              <w:rPr>
                <w:rFonts w:cs="Times New Roman"/>
              </w:rPr>
              <w:t xml:space="preserve"> </w:t>
            </w:r>
          </w:p>
        </w:tc>
      </w:tr>
      <w:tr w:rsidR="00321C82" w:rsidRPr="00291FD9" w14:paraId="137E1286" w14:textId="77777777" w:rsidTr="00321C82">
        <w:trPr>
          <w:trHeight w:val="416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14:paraId="2AEDD828" w14:textId="39EB648D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Group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018A45BC" w14:textId="61827CA5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Number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30A1F08D" w14:textId="7779CC9B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Mean lifespan (hours)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F960DFD" w14:textId="450BDDF5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% of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AA3942A" w14:textId="31B7B446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P value VS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77EAF9" w14:textId="2D850AD3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Maximum lifespan</w:t>
            </w:r>
            <w:r w:rsidR="000A274C">
              <w:t xml:space="preserve"> </w:t>
            </w:r>
            <w:r w:rsidR="000A274C">
              <w:rPr>
                <w:rFonts w:eastAsia="宋体" w:cs="Times New Roman"/>
                <w:bCs/>
                <w:szCs w:val="28"/>
              </w:rPr>
              <w:t>(</w:t>
            </w:r>
            <w:r w:rsidR="000A274C">
              <w:rPr>
                <w:rFonts w:eastAsia="宋体" w:cs="Times New Roman" w:hint="eastAsia"/>
                <w:bCs/>
                <w:szCs w:val="28"/>
              </w:rPr>
              <w:t>h</w:t>
            </w:r>
            <w:r w:rsidR="000A274C">
              <w:rPr>
                <w:rFonts w:eastAsia="宋体" w:cs="Times New Roman"/>
                <w:bCs/>
                <w:szCs w:val="28"/>
              </w:rPr>
              <w:t>our</w:t>
            </w:r>
            <w:r w:rsidR="000A274C" w:rsidRPr="00291FD9">
              <w:rPr>
                <w:rFonts w:eastAsia="宋体" w:cs="Times New Roman"/>
                <w:bCs/>
                <w:szCs w:val="28"/>
              </w:rPr>
              <w:t>s</w:t>
            </w:r>
            <w:r w:rsidR="000A274C">
              <w:rPr>
                <w:rFonts w:eastAsia="宋体" w:cs="Times New Roman" w:hint="eastAsia"/>
                <w:bCs/>
                <w:szCs w:val="28"/>
              </w:rPr>
              <w:t>)</w:t>
            </w:r>
          </w:p>
        </w:tc>
      </w:tr>
      <w:tr w:rsidR="00321C82" w:rsidRPr="00291FD9" w14:paraId="32CCD9CF" w14:textId="77777777" w:rsidTr="00321C82">
        <w:trPr>
          <w:trHeight w:val="394"/>
        </w:trPr>
        <w:tc>
          <w:tcPr>
            <w:tcW w:w="1903" w:type="dxa"/>
            <w:tcBorders>
              <w:top w:val="single" w:sz="4" w:space="0" w:color="auto"/>
            </w:tcBorders>
          </w:tcPr>
          <w:p w14:paraId="66995DC5" w14:textId="5AB5FE1F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Vehicle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24AF31A9" w14:textId="22DDEF08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160</w:t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7010EF84" w14:textId="0ADA2C73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12.48±2.94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C193F6" w14:textId="513639EC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1562BB2" w14:textId="7A3E699E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1D711A7" w14:textId="4E0EF6AD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22</w:t>
            </w:r>
          </w:p>
        </w:tc>
      </w:tr>
      <w:tr w:rsidR="00321C82" w:rsidRPr="00291FD9" w14:paraId="1F73C2EB" w14:textId="77777777" w:rsidTr="001E1D6B">
        <w:trPr>
          <w:trHeight w:val="77"/>
        </w:trPr>
        <w:tc>
          <w:tcPr>
            <w:tcW w:w="1903" w:type="dxa"/>
            <w:tcBorders>
              <w:bottom w:val="single" w:sz="4" w:space="0" w:color="auto"/>
            </w:tcBorders>
          </w:tcPr>
          <w:p w14:paraId="77CC9F22" w14:textId="18D3278D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JE (100μg/ml)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0001D065" w14:textId="79F0BFFE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139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60A45BAD" w14:textId="0D26204B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8.81±5.30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5DE367" w14:textId="5C0F1817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107.00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8E9A8CE" w14:textId="3060DDC2" w:rsidR="00321C82" w:rsidRPr="00F17D7D" w:rsidRDefault="00321C82" w:rsidP="00321C82">
            <w:pPr>
              <w:spacing w:before="0" w:after="0"/>
              <w:ind w:firstLineChars="250" w:firstLine="600"/>
            </w:pPr>
            <w:r w:rsidRPr="00336FE2">
              <w:t>0.021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6FDBE21" w14:textId="14391A1C" w:rsidR="00321C82" w:rsidRPr="00291FD9" w:rsidRDefault="00321C82" w:rsidP="00321C82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22</w:t>
            </w:r>
          </w:p>
        </w:tc>
      </w:tr>
    </w:tbl>
    <w:p w14:paraId="27FF591F" w14:textId="77777777" w:rsidR="00191818" w:rsidRDefault="00191818" w:rsidP="00654E8F">
      <w:pPr>
        <w:spacing w:before="2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03"/>
        <w:gridCol w:w="1035"/>
        <w:gridCol w:w="2010"/>
        <w:gridCol w:w="1143"/>
        <w:gridCol w:w="1767"/>
        <w:gridCol w:w="1919"/>
      </w:tblGrid>
      <w:tr w:rsidR="009964DF" w:rsidRPr="00291FD9" w14:paraId="25EAF388" w14:textId="77777777" w:rsidTr="00221A68">
        <w:trPr>
          <w:trHeight w:val="416"/>
        </w:trPr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14:paraId="097D45C9" w14:textId="714887E1" w:rsidR="009964DF" w:rsidRPr="004855E8" w:rsidRDefault="009964DF" w:rsidP="00221A68">
            <w:pPr>
              <w:jc w:val="center"/>
              <w:rPr>
                <w:rFonts w:cs="Times New Roman"/>
              </w:rPr>
            </w:pP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Table S</w:t>
            </w:r>
            <w:r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4</w:t>
            </w: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.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  <w:r w:rsidRPr="00100A4D">
              <w:rPr>
                <w:rFonts w:cs="Times New Roman"/>
              </w:rPr>
              <w:t xml:space="preserve">JE </w:t>
            </w:r>
            <w:r w:rsidRPr="00100A4D">
              <w:rPr>
                <w:rFonts w:cs="Times New Roman" w:hint="eastAsia"/>
              </w:rPr>
              <w:t>e</w:t>
            </w:r>
            <w:r w:rsidRPr="00100A4D">
              <w:rPr>
                <w:rFonts w:cs="Times New Roman"/>
              </w:rPr>
              <w:t xml:space="preserve">xtend the lifespan of </w:t>
            </w:r>
            <w:r w:rsidRPr="009964DF">
              <w:rPr>
                <w:rFonts w:cs="Times New Roman"/>
                <w:i/>
                <w:iCs/>
              </w:rPr>
              <w:t>eat-2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 w:hint="eastAsia"/>
              </w:rPr>
              <w:t xml:space="preserve">mutant </w:t>
            </w:r>
            <w:r w:rsidRPr="00F93892">
              <w:rPr>
                <w:rFonts w:cs="Times New Roman"/>
                <w:i/>
                <w:iCs/>
              </w:rPr>
              <w:t>C. elegans</w:t>
            </w:r>
          </w:p>
        </w:tc>
      </w:tr>
      <w:tr w:rsidR="009964DF" w:rsidRPr="00291FD9" w14:paraId="4E9C35C6" w14:textId="77777777" w:rsidTr="00221A68">
        <w:trPr>
          <w:trHeight w:val="416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14:paraId="418D7522" w14:textId="77777777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Group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6AD37330" w14:textId="77777777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Number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4CF6F079" w14:textId="73920100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Mean lifespan (</w:t>
            </w:r>
            <w:r w:rsidR="00C07C1C">
              <w:t>days</w:t>
            </w:r>
            <w:r w:rsidRPr="00336FE2"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742B7F" w14:textId="77777777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% of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B5834C" w14:textId="77777777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P value VS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7AE47B" w14:textId="5F38EA6B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Maximum lifespan</w:t>
            </w:r>
            <w:r w:rsidR="000A274C">
              <w:t xml:space="preserve"> </w:t>
            </w:r>
            <w:r w:rsidR="000A274C" w:rsidRPr="00336FE2">
              <w:t>(</w:t>
            </w:r>
            <w:r w:rsidR="000A274C">
              <w:t>days</w:t>
            </w:r>
            <w:r w:rsidR="000A274C" w:rsidRPr="00336FE2">
              <w:t>)</w:t>
            </w:r>
          </w:p>
        </w:tc>
      </w:tr>
      <w:tr w:rsidR="009964DF" w:rsidRPr="00291FD9" w14:paraId="022E817D" w14:textId="77777777" w:rsidTr="00221A68">
        <w:trPr>
          <w:trHeight w:val="394"/>
        </w:trPr>
        <w:tc>
          <w:tcPr>
            <w:tcW w:w="1903" w:type="dxa"/>
            <w:tcBorders>
              <w:top w:val="single" w:sz="4" w:space="0" w:color="auto"/>
            </w:tcBorders>
          </w:tcPr>
          <w:p w14:paraId="59C7C6C4" w14:textId="77777777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Vehicle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6021453D" w14:textId="148DC0CC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C07C1C">
              <w:t>19</w:t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776A0E8C" w14:textId="2FB631D8" w:rsidR="009964DF" w:rsidRPr="00291FD9" w:rsidRDefault="00C07C1C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15.99</w:t>
            </w:r>
            <w:r w:rsidR="009964DF" w:rsidRPr="00336FE2">
              <w:t>±</w:t>
            </w:r>
            <w:r>
              <w:t>4.82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BD0573" w14:textId="77777777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86D889" w14:textId="77777777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2DA562" w14:textId="78BAFC86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2</w:t>
            </w:r>
            <w:r w:rsidR="00C07C1C">
              <w:t>6</w:t>
            </w:r>
          </w:p>
        </w:tc>
      </w:tr>
      <w:tr w:rsidR="009964DF" w:rsidRPr="00291FD9" w14:paraId="49AC54C4" w14:textId="77777777" w:rsidTr="00221A68">
        <w:trPr>
          <w:trHeight w:val="407"/>
        </w:trPr>
        <w:tc>
          <w:tcPr>
            <w:tcW w:w="1903" w:type="dxa"/>
            <w:tcBorders>
              <w:bottom w:val="single" w:sz="4" w:space="0" w:color="auto"/>
            </w:tcBorders>
          </w:tcPr>
          <w:p w14:paraId="4D2A5208" w14:textId="77777777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JE (100μg/ml)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6B99CA88" w14:textId="5CC76E7A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C07C1C">
              <w:t>20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05FBBB25" w14:textId="408A947F" w:rsidR="009964DF" w:rsidRPr="00291FD9" w:rsidRDefault="00C07C1C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17.82</w:t>
            </w:r>
            <w:r w:rsidR="009964DF" w:rsidRPr="00336FE2">
              <w:t>±5.</w:t>
            </w:r>
            <w:r>
              <w:t>72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547381C" w14:textId="3E24D55D" w:rsidR="009964DF" w:rsidRPr="00291FD9" w:rsidRDefault="009964DF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C07C1C">
              <w:t>11</w:t>
            </w:r>
            <w:r w:rsidRPr="00336FE2">
              <w:t>.</w:t>
            </w:r>
            <w:r w:rsidR="00C07C1C">
              <w:t>41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405075" w14:textId="303187C9" w:rsidR="009964DF" w:rsidRPr="00F17D7D" w:rsidRDefault="009964DF" w:rsidP="00221A68">
            <w:pPr>
              <w:spacing w:before="0" w:after="0"/>
              <w:ind w:firstLineChars="250" w:firstLine="600"/>
            </w:pPr>
            <w:r w:rsidRPr="00336FE2">
              <w:t>0.0</w:t>
            </w:r>
            <w:r w:rsidR="00C07C1C">
              <w:t>080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65B5A85" w14:textId="088AAE2F" w:rsidR="009964DF" w:rsidRPr="00291FD9" w:rsidRDefault="00C07C1C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rPr>
                <w:rFonts w:eastAsia="宋体" w:cs="Times New Roman" w:hint="eastAsia"/>
                <w:szCs w:val="28"/>
              </w:rPr>
              <w:t>3</w:t>
            </w:r>
            <w:r>
              <w:rPr>
                <w:rFonts w:eastAsia="宋体" w:cs="Times New Roman"/>
                <w:szCs w:val="28"/>
              </w:rPr>
              <w:t>0</w:t>
            </w:r>
          </w:p>
        </w:tc>
      </w:tr>
    </w:tbl>
    <w:p w14:paraId="7B58673B" w14:textId="10E704DC" w:rsidR="009964DF" w:rsidRDefault="009964DF" w:rsidP="00654E8F">
      <w:pPr>
        <w:spacing w:before="2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03"/>
        <w:gridCol w:w="1035"/>
        <w:gridCol w:w="2010"/>
        <w:gridCol w:w="1143"/>
        <w:gridCol w:w="1767"/>
        <w:gridCol w:w="1919"/>
      </w:tblGrid>
      <w:tr w:rsidR="00191818" w:rsidRPr="00291FD9" w14:paraId="4C24F9B7" w14:textId="77777777" w:rsidTr="00221A68">
        <w:trPr>
          <w:trHeight w:val="416"/>
        </w:trPr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14:paraId="3120A349" w14:textId="5A4A1435" w:rsidR="00191818" w:rsidRPr="004855E8" w:rsidRDefault="00191818" w:rsidP="00221A68">
            <w:pPr>
              <w:jc w:val="center"/>
              <w:rPr>
                <w:rFonts w:cs="Times New Roman"/>
              </w:rPr>
            </w:pP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lastRenderedPageBreak/>
              <w:t>Table S</w:t>
            </w:r>
            <w:r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5</w:t>
            </w: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.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  <w:r w:rsidRPr="00100A4D">
              <w:rPr>
                <w:rFonts w:cs="Times New Roman"/>
              </w:rPr>
              <w:t xml:space="preserve">JE </w:t>
            </w:r>
            <w:r w:rsidRPr="00100A4D">
              <w:rPr>
                <w:rFonts w:cs="Times New Roman" w:hint="eastAsia"/>
              </w:rPr>
              <w:t>e</w:t>
            </w:r>
            <w:r w:rsidRPr="00100A4D">
              <w:rPr>
                <w:rFonts w:cs="Times New Roman"/>
              </w:rPr>
              <w:t xml:space="preserve">xtend the lifespan of </w:t>
            </w:r>
            <w:r>
              <w:rPr>
                <w:rFonts w:cs="Times New Roman"/>
                <w:i/>
                <w:iCs/>
              </w:rPr>
              <w:t>hsf-1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 w:hint="eastAsia"/>
              </w:rPr>
              <w:t xml:space="preserve">mutant </w:t>
            </w:r>
            <w:r w:rsidRPr="00F93892">
              <w:rPr>
                <w:rFonts w:cs="Times New Roman"/>
                <w:i/>
                <w:iCs/>
              </w:rPr>
              <w:t>C. elegans</w:t>
            </w:r>
          </w:p>
        </w:tc>
      </w:tr>
      <w:tr w:rsidR="00191818" w:rsidRPr="00291FD9" w14:paraId="0625C7E0" w14:textId="77777777" w:rsidTr="00221A68">
        <w:trPr>
          <w:trHeight w:val="416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14:paraId="418CC549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Group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50795943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Number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5A622DB7" w14:textId="26D302EA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Mean lifespan (</w:t>
            </w:r>
            <w:r w:rsidR="00C07C1C">
              <w:t>day</w:t>
            </w:r>
            <w:r w:rsidRPr="00336FE2">
              <w:t>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3809F2C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% of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8671EB7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P value VS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7125A7A" w14:textId="21BFD0F3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Maximum lifespan</w:t>
            </w:r>
            <w:r w:rsidR="000A274C">
              <w:t xml:space="preserve"> </w:t>
            </w:r>
            <w:r w:rsidR="000A274C" w:rsidRPr="00336FE2">
              <w:t>(</w:t>
            </w:r>
            <w:r w:rsidR="000A274C">
              <w:t>days</w:t>
            </w:r>
            <w:r w:rsidR="000A274C" w:rsidRPr="00336FE2">
              <w:t>)</w:t>
            </w:r>
          </w:p>
        </w:tc>
      </w:tr>
      <w:tr w:rsidR="00191818" w:rsidRPr="00291FD9" w14:paraId="1D994BE7" w14:textId="77777777" w:rsidTr="00221A68">
        <w:trPr>
          <w:trHeight w:val="394"/>
        </w:trPr>
        <w:tc>
          <w:tcPr>
            <w:tcW w:w="1903" w:type="dxa"/>
            <w:tcBorders>
              <w:top w:val="single" w:sz="4" w:space="0" w:color="auto"/>
            </w:tcBorders>
          </w:tcPr>
          <w:p w14:paraId="72718FC6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Vehicle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09A59000" w14:textId="7B49472F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C07C1C">
              <w:t>20</w:t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2F920739" w14:textId="7A56E12D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C07C1C">
              <w:t>1.70</w:t>
            </w:r>
            <w:r w:rsidRPr="00336FE2">
              <w:t>±</w:t>
            </w:r>
            <w:r w:rsidR="00C07C1C">
              <w:t>3.56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2BEA87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FD10831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1344720" w14:textId="1C0BB0AC" w:rsidR="00191818" w:rsidRPr="00291FD9" w:rsidRDefault="00C07C1C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18</w:t>
            </w:r>
          </w:p>
        </w:tc>
      </w:tr>
      <w:tr w:rsidR="00191818" w:rsidRPr="00291FD9" w14:paraId="55D97DB1" w14:textId="77777777" w:rsidTr="00221A68">
        <w:trPr>
          <w:trHeight w:val="407"/>
        </w:trPr>
        <w:tc>
          <w:tcPr>
            <w:tcW w:w="1903" w:type="dxa"/>
            <w:tcBorders>
              <w:bottom w:val="single" w:sz="4" w:space="0" w:color="auto"/>
            </w:tcBorders>
          </w:tcPr>
          <w:p w14:paraId="1D019604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JE (100μg/ml)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60E4DAAA" w14:textId="22AC568A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C07C1C">
              <w:t>20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46A582F9" w14:textId="2FC1C263" w:rsidR="00191818" w:rsidRPr="00291FD9" w:rsidRDefault="00C07C1C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12.96</w:t>
            </w:r>
            <w:r w:rsidR="00191818" w:rsidRPr="00336FE2">
              <w:t>±</w:t>
            </w:r>
            <w:r w:rsidR="001E1D6B">
              <w:t>4.24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69E74C7" w14:textId="6C69D5F5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1E1D6B">
              <w:t>10</w:t>
            </w:r>
            <w:r w:rsidRPr="00336FE2">
              <w:t>.</w:t>
            </w:r>
            <w:r w:rsidR="001E1D6B">
              <w:t>75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7F2ECD5" w14:textId="5EF414E8" w:rsidR="00191818" w:rsidRPr="00F17D7D" w:rsidRDefault="00191818" w:rsidP="00221A68">
            <w:pPr>
              <w:spacing w:before="0" w:after="0"/>
              <w:ind w:firstLineChars="250" w:firstLine="600"/>
            </w:pPr>
            <w:r w:rsidRPr="00336FE2">
              <w:t>0.0</w:t>
            </w:r>
            <w:r w:rsidR="001E1D6B">
              <w:t>145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D74687D" w14:textId="24501344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2</w:t>
            </w:r>
            <w:r w:rsidR="00C07C1C">
              <w:t>1</w:t>
            </w:r>
          </w:p>
        </w:tc>
      </w:tr>
    </w:tbl>
    <w:p w14:paraId="13B7D9ED" w14:textId="74B7D054" w:rsidR="00191818" w:rsidRDefault="00191818" w:rsidP="00191818">
      <w:pPr>
        <w:spacing w:before="2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03"/>
        <w:gridCol w:w="1035"/>
        <w:gridCol w:w="2010"/>
        <w:gridCol w:w="1143"/>
        <w:gridCol w:w="1767"/>
        <w:gridCol w:w="1919"/>
      </w:tblGrid>
      <w:tr w:rsidR="00B71AE9" w:rsidRPr="00291FD9" w14:paraId="4EBAE50A" w14:textId="77777777" w:rsidTr="00221A68">
        <w:trPr>
          <w:trHeight w:val="416"/>
        </w:trPr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14:paraId="33408F01" w14:textId="1BE5BBDD" w:rsidR="00B71AE9" w:rsidRPr="004855E8" w:rsidRDefault="00B71AE9" w:rsidP="00221A68">
            <w:pPr>
              <w:jc w:val="center"/>
              <w:rPr>
                <w:rFonts w:cs="Times New Roman"/>
              </w:rPr>
            </w:pP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Table S</w:t>
            </w:r>
            <w:r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6</w:t>
            </w: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.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  <w:r w:rsidRPr="00100A4D">
              <w:rPr>
                <w:rFonts w:cs="Times New Roman"/>
              </w:rPr>
              <w:t xml:space="preserve">JE </w:t>
            </w:r>
            <w:r w:rsidRPr="00100A4D">
              <w:rPr>
                <w:rFonts w:cs="Times New Roman" w:hint="eastAsia"/>
              </w:rPr>
              <w:t>e</w:t>
            </w:r>
            <w:r w:rsidRPr="00100A4D">
              <w:rPr>
                <w:rFonts w:cs="Times New Roman"/>
              </w:rPr>
              <w:t xml:space="preserve">xtend the lifespan of </w:t>
            </w:r>
            <w:r>
              <w:rPr>
                <w:rFonts w:cs="Times New Roman"/>
                <w:i/>
                <w:iCs/>
              </w:rPr>
              <w:t>hsp16.2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 w:hint="eastAsia"/>
              </w:rPr>
              <w:t xml:space="preserve">mutant </w:t>
            </w:r>
            <w:r w:rsidRPr="00F93892">
              <w:rPr>
                <w:rFonts w:cs="Times New Roman"/>
                <w:i/>
                <w:iCs/>
              </w:rPr>
              <w:t>C. elegans</w:t>
            </w:r>
          </w:p>
        </w:tc>
      </w:tr>
      <w:tr w:rsidR="00B71AE9" w:rsidRPr="00291FD9" w14:paraId="03C08235" w14:textId="77777777" w:rsidTr="00221A68">
        <w:trPr>
          <w:trHeight w:val="416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14:paraId="72F19C01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Group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39FAB75E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Number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6259654B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Mean lifespan (</w:t>
            </w:r>
            <w:r>
              <w:t>day</w:t>
            </w:r>
            <w:r w:rsidRPr="00336FE2">
              <w:t>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8FC76A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% of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8E1E6D5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P value VS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D612B22" w14:textId="131D6F6B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Maximum lifespan</w:t>
            </w:r>
            <w:r w:rsidR="000A274C">
              <w:t xml:space="preserve"> </w:t>
            </w:r>
            <w:r w:rsidR="000A274C" w:rsidRPr="00336FE2">
              <w:t>(</w:t>
            </w:r>
            <w:r w:rsidR="000A274C">
              <w:t>days</w:t>
            </w:r>
            <w:r w:rsidR="000A274C" w:rsidRPr="00336FE2">
              <w:t>)</w:t>
            </w:r>
          </w:p>
        </w:tc>
      </w:tr>
      <w:tr w:rsidR="00B71AE9" w:rsidRPr="00291FD9" w14:paraId="62CB1CCE" w14:textId="77777777" w:rsidTr="00221A68">
        <w:trPr>
          <w:trHeight w:val="394"/>
        </w:trPr>
        <w:tc>
          <w:tcPr>
            <w:tcW w:w="1903" w:type="dxa"/>
            <w:tcBorders>
              <w:top w:val="single" w:sz="4" w:space="0" w:color="auto"/>
            </w:tcBorders>
          </w:tcPr>
          <w:p w14:paraId="0B4FF057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Vehicle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14C3FF38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>
              <w:t>2</w:t>
            </w:r>
            <w:r w:rsidRPr="00336FE2">
              <w:t>0</w:t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3E22B101" w14:textId="033739CC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>
              <w:t>3</w:t>
            </w:r>
            <w:r w:rsidRPr="00336FE2">
              <w:t>.</w:t>
            </w:r>
            <w:r>
              <w:t>55</w:t>
            </w:r>
            <w:r w:rsidRPr="00336FE2">
              <w:t>±</w:t>
            </w:r>
            <w:r>
              <w:t>4.15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3ED4CE7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1AC1614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1D7E723" w14:textId="0AE3D889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2</w:t>
            </w:r>
            <w:r>
              <w:t>1</w:t>
            </w:r>
          </w:p>
        </w:tc>
      </w:tr>
      <w:tr w:rsidR="00B71AE9" w:rsidRPr="00291FD9" w14:paraId="6F52ED23" w14:textId="77777777" w:rsidTr="00221A68">
        <w:trPr>
          <w:trHeight w:val="407"/>
        </w:trPr>
        <w:tc>
          <w:tcPr>
            <w:tcW w:w="1903" w:type="dxa"/>
            <w:tcBorders>
              <w:bottom w:val="single" w:sz="4" w:space="0" w:color="auto"/>
            </w:tcBorders>
          </w:tcPr>
          <w:p w14:paraId="251CE4AD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JE (100μg/ml)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607D9285" w14:textId="7777777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>
              <w:t>20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4C6AD1B5" w14:textId="42BC14A7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14.71</w:t>
            </w:r>
            <w:r w:rsidRPr="00336FE2">
              <w:t>±</w:t>
            </w:r>
            <w:r>
              <w:t>4.73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FBDAFB" w14:textId="49578E0D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</w:t>
            </w:r>
            <w:r>
              <w:t>8</w:t>
            </w:r>
            <w:r w:rsidRPr="00336FE2">
              <w:t>.</w:t>
            </w:r>
            <w:r>
              <w:t>55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0C9AF0" w14:textId="4BD03477" w:rsidR="00B71AE9" w:rsidRPr="00F17D7D" w:rsidRDefault="00B71AE9" w:rsidP="00221A68">
            <w:pPr>
              <w:spacing w:before="0" w:after="0"/>
              <w:ind w:firstLineChars="250" w:firstLine="600"/>
            </w:pPr>
            <w:r w:rsidRPr="00336FE2">
              <w:t>0.0</w:t>
            </w:r>
            <w:r>
              <w:t>452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BA0B52A" w14:textId="5094E611" w:rsidR="00B71AE9" w:rsidRPr="00291FD9" w:rsidRDefault="00B71A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2</w:t>
            </w:r>
            <w:r>
              <w:t>3</w:t>
            </w:r>
          </w:p>
        </w:tc>
      </w:tr>
    </w:tbl>
    <w:p w14:paraId="200180D3" w14:textId="77777777" w:rsidR="00191818" w:rsidRDefault="00191818" w:rsidP="00654E8F">
      <w:pPr>
        <w:spacing w:before="2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03"/>
        <w:gridCol w:w="1035"/>
        <w:gridCol w:w="2010"/>
        <w:gridCol w:w="1143"/>
        <w:gridCol w:w="1767"/>
        <w:gridCol w:w="1919"/>
      </w:tblGrid>
      <w:tr w:rsidR="00191818" w:rsidRPr="00291FD9" w14:paraId="053002D6" w14:textId="77777777" w:rsidTr="00221A68">
        <w:trPr>
          <w:trHeight w:val="416"/>
        </w:trPr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14:paraId="5E8DE8FC" w14:textId="62E875BA" w:rsidR="00191818" w:rsidRPr="004855E8" w:rsidRDefault="00191818" w:rsidP="00221A68">
            <w:pPr>
              <w:jc w:val="center"/>
              <w:rPr>
                <w:rFonts w:cs="Times New Roman"/>
              </w:rPr>
            </w:pP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Table S</w:t>
            </w:r>
            <w:r w:rsidR="006C5DE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7</w:t>
            </w: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.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  <w:r w:rsidRPr="00100A4D">
              <w:rPr>
                <w:rFonts w:cs="Times New Roman"/>
              </w:rPr>
              <w:t xml:space="preserve">JE </w:t>
            </w:r>
            <w:r w:rsidRPr="00100A4D">
              <w:rPr>
                <w:rFonts w:cs="Times New Roman" w:hint="eastAsia"/>
              </w:rPr>
              <w:t>e</w:t>
            </w:r>
            <w:r w:rsidRPr="00100A4D">
              <w:rPr>
                <w:rFonts w:cs="Times New Roman"/>
              </w:rPr>
              <w:t xml:space="preserve">xtend the lifespan of </w:t>
            </w:r>
            <w:r>
              <w:rPr>
                <w:rFonts w:cs="Times New Roman"/>
                <w:i/>
                <w:iCs/>
              </w:rPr>
              <w:t>skn-1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 w:hint="eastAsia"/>
              </w:rPr>
              <w:t xml:space="preserve">mutant </w:t>
            </w:r>
            <w:r w:rsidRPr="00F93892">
              <w:rPr>
                <w:rFonts w:cs="Times New Roman"/>
                <w:i/>
                <w:iCs/>
              </w:rPr>
              <w:t>C. elegans</w:t>
            </w:r>
          </w:p>
        </w:tc>
      </w:tr>
      <w:tr w:rsidR="00191818" w:rsidRPr="00291FD9" w14:paraId="563AE22D" w14:textId="77777777" w:rsidTr="00221A68">
        <w:trPr>
          <w:trHeight w:val="416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14:paraId="1DE985D0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Group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22BF4DA3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Number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20122E39" w14:textId="3F1CBEFD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Mean lifespan (</w:t>
            </w:r>
            <w:r w:rsidR="00C07C1C">
              <w:t>day</w:t>
            </w:r>
            <w:r w:rsidRPr="00336FE2">
              <w:t>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4840989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% of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6EBBE4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P value VS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2ADBB1" w14:textId="45BB43ED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Maximum lifespan</w:t>
            </w:r>
            <w:r w:rsidR="000A274C">
              <w:t xml:space="preserve"> </w:t>
            </w:r>
            <w:r w:rsidR="000A274C" w:rsidRPr="00336FE2">
              <w:t>(</w:t>
            </w:r>
            <w:r w:rsidR="000A274C">
              <w:t>days</w:t>
            </w:r>
            <w:r w:rsidR="000A274C" w:rsidRPr="00336FE2">
              <w:t>)</w:t>
            </w:r>
          </w:p>
        </w:tc>
      </w:tr>
      <w:tr w:rsidR="00191818" w:rsidRPr="00291FD9" w14:paraId="38FA0BAA" w14:textId="77777777" w:rsidTr="00221A68">
        <w:trPr>
          <w:trHeight w:val="394"/>
        </w:trPr>
        <w:tc>
          <w:tcPr>
            <w:tcW w:w="1903" w:type="dxa"/>
            <w:tcBorders>
              <w:top w:val="single" w:sz="4" w:space="0" w:color="auto"/>
            </w:tcBorders>
          </w:tcPr>
          <w:p w14:paraId="2C03C020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Vehicle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26EE550E" w14:textId="2F22F9CA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1E1D6B">
              <w:t>2</w:t>
            </w:r>
            <w:r w:rsidRPr="00336FE2">
              <w:t>0</w:t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2041D43A" w14:textId="63819D8C" w:rsidR="00191818" w:rsidRPr="00291FD9" w:rsidRDefault="006C5D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12.48</w:t>
            </w:r>
            <w:r w:rsidR="00191818" w:rsidRPr="00336FE2">
              <w:t>±</w:t>
            </w:r>
            <w:r>
              <w:t>3.97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777C41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E69285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8FC80A" w14:textId="2BBD56E5" w:rsidR="00191818" w:rsidRPr="00291FD9" w:rsidRDefault="006C5D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2</w:t>
            </w:r>
            <w:r w:rsidR="00B71AE9">
              <w:t>1</w:t>
            </w:r>
          </w:p>
        </w:tc>
      </w:tr>
      <w:tr w:rsidR="00191818" w:rsidRPr="00291FD9" w14:paraId="315B583E" w14:textId="77777777" w:rsidTr="00221A68">
        <w:trPr>
          <w:trHeight w:val="407"/>
        </w:trPr>
        <w:tc>
          <w:tcPr>
            <w:tcW w:w="1903" w:type="dxa"/>
            <w:tcBorders>
              <w:bottom w:val="single" w:sz="4" w:space="0" w:color="auto"/>
            </w:tcBorders>
          </w:tcPr>
          <w:p w14:paraId="6B9E3F0A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JE (100μg/ml)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30E54B02" w14:textId="1F96C8A5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1E1D6B">
              <w:t>20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677B669D" w14:textId="001E0C58" w:rsidR="00191818" w:rsidRPr="00291FD9" w:rsidRDefault="006C5D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14.15</w:t>
            </w:r>
            <w:r w:rsidR="00191818" w:rsidRPr="00336FE2">
              <w:t>±</w:t>
            </w:r>
            <w:r>
              <w:t>4.34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41C7B8B" w14:textId="465ACA19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6C5DE9">
              <w:t>13</w:t>
            </w:r>
            <w:r w:rsidRPr="00336FE2">
              <w:t>.</w:t>
            </w:r>
            <w:r w:rsidR="006C5DE9">
              <w:t>35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3BC2331" w14:textId="296261D8" w:rsidR="00191818" w:rsidRPr="00F17D7D" w:rsidRDefault="00191818" w:rsidP="00221A68">
            <w:pPr>
              <w:spacing w:before="0" w:after="0"/>
              <w:ind w:firstLineChars="250" w:firstLine="600"/>
            </w:pPr>
            <w:r w:rsidRPr="00336FE2">
              <w:t>0.0</w:t>
            </w:r>
            <w:r w:rsidR="006C5DE9">
              <w:t>018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39EE245" w14:textId="4493F6C5" w:rsidR="00191818" w:rsidRPr="00291FD9" w:rsidRDefault="006C5D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3</w:t>
            </w:r>
            <w:r w:rsidR="00B71AE9">
              <w:t>3</w:t>
            </w:r>
          </w:p>
        </w:tc>
      </w:tr>
    </w:tbl>
    <w:p w14:paraId="494C8B82" w14:textId="77777777" w:rsidR="00EF619A" w:rsidRPr="001549D3" w:rsidRDefault="00EF619A" w:rsidP="00191818">
      <w:pPr>
        <w:spacing w:before="2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03"/>
        <w:gridCol w:w="1035"/>
        <w:gridCol w:w="2010"/>
        <w:gridCol w:w="1143"/>
        <w:gridCol w:w="1767"/>
        <w:gridCol w:w="1919"/>
      </w:tblGrid>
      <w:tr w:rsidR="00191818" w:rsidRPr="00291FD9" w14:paraId="4FA6FC3C" w14:textId="77777777" w:rsidTr="00221A68">
        <w:trPr>
          <w:trHeight w:val="416"/>
        </w:trPr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14:paraId="491BEEDA" w14:textId="1FDFB771" w:rsidR="00191818" w:rsidRPr="004855E8" w:rsidRDefault="00191818" w:rsidP="00221A68">
            <w:pPr>
              <w:jc w:val="center"/>
              <w:rPr>
                <w:rFonts w:cs="Times New Roman"/>
              </w:rPr>
            </w:pP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Table S</w:t>
            </w:r>
            <w:r w:rsidR="006C5DE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8</w:t>
            </w: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.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  <w:r w:rsidRPr="00100A4D">
              <w:rPr>
                <w:rFonts w:cs="Times New Roman"/>
              </w:rPr>
              <w:t xml:space="preserve">JE </w:t>
            </w:r>
            <w:r w:rsidRPr="00100A4D">
              <w:rPr>
                <w:rFonts w:cs="Times New Roman" w:hint="eastAsia"/>
              </w:rPr>
              <w:t>e</w:t>
            </w:r>
            <w:r w:rsidRPr="00100A4D">
              <w:rPr>
                <w:rFonts w:cs="Times New Roman"/>
              </w:rPr>
              <w:t xml:space="preserve">xtend the lifespan of </w:t>
            </w:r>
            <w:r w:rsidRPr="00191818">
              <w:rPr>
                <w:rFonts w:cs="Times New Roman"/>
                <w:i/>
                <w:iCs/>
              </w:rPr>
              <w:t xml:space="preserve">daf-2 </w:t>
            </w:r>
            <w:r>
              <w:rPr>
                <w:rFonts w:cs="Times New Roman" w:hint="eastAsia"/>
              </w:rPr>
              <w:t xml:space="preserve">mutant </w:t>
            </w:r>
            <w:r w:rsidRPr="00F93892">
              <w:rPr>
                <w:rFonts w:cs="Times New Roman"/>
                <w:i/>
                <w:iCs/>
              </w:rPr>
              <w:t>C. elegans</w:t>
            </w:r>
          </w:p>
        </w:tc>
      </w:tr>
      <w:tr w:rsidR="00191818" w:rsidRPr="00291FD9" w14:paraId="109B1AA9" w14:textId="77777777" w:rsidTr="00221A68">
        <w:trPr>
          <w:trHeight w:val="416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14:paraId="542757DF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Group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0462EA32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Number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61BF2E05" w14:textId="7846A2A9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Mean lifespan (</w:t>
            </w:r>
            <w:r w:rsidR="00C07C1C">
              <w:t>day</w:t>
            </w:r>
            <w:r w:rsidRPr="00336FE2">
              <w:t>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E5555F2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% of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ACF26D7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P value VS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811DEBE" w14:textId="295F5238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Maximum lifespan</w:t>
            </w:r>
            <w:r w:rsidR="000A274C">
              <w:t xml:space="preserve"> </w:t>
            </w:r>
            <w:r w:rsidR="000A274C" w:rsidRPr="00336FE2">
              <w:t>(</w:t>
            </w:r>
            <w:r w:rsidR="000A274C">
              <w:t>days</w:t>
            </w:r>
            <w:r w:rsidR="000A274C" w:rsidRPr="00336FE2">
              <w:t>)</w:t>
            </w:r>
          </w:p>
        </w:tc>
      </w:tr>
      <w:tr w:rsidR="00191818" w:rsidRPr="00291FD9" w14:paraId="19934EBA" w14:textId="77777777" w:rsidTr="00221A68">
        <w:trPr>
          <w:trHeight w:val="394"/>
        </w:trPr>
        <w:tc>
          <w:tcPr>
            <w:tcW w:w="1903" w:type="dxa"/>
            <w:tcBorders>
              <w:top w:val="single" w:sz="4" w:space="0" w:color="auto"/>
            </w:tcBorders>
          </w:tcPr>
          <w:p w14:paraId="295A6DA2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Vehicle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0D2CA816" w14:textId="7C8A3022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1E1D6B">
              <w:t>19</w:t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05390B5E" w14:textId="4FB4C1EA" w:rsidR="00191818" w:rsidRPr="00291FD9" w:rsidRDefault="006C5D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20.92</w:t>
            </w:r>
            <w:r w:rsidR="00191818" w:rsidRPr="00336FE2">
              <w:t>±</w:t>
            </w:r>
            <w:r>
              <w:t>6.90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875D18A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F48468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1886B8F" w14:textId="3AFC28ED" w:rsidR="00191818" w:rsidRPr="00291FD9" w:rsidRDefault="006C5D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31</w:t>
            </w:r>
          </w:p>
        </w:tc>
      </w:tr>
      <w:tr w:rsidR="00191818" w:rsidRPr="00291FD9" w14:paraId="629DBA23" w14:textId="77777777" w:rsidTr="00221A68">
        <w:trPr>
          <w:trHeight w:val="407"/>
        </w:trPr>
        <w:tc>
          <w:tcPr>
            <w:tcW w:w="1903" w:type="dxa"/>
            <w:tcBorders>
              <w:bottom w:val="single" w:sz="4" w:space="0" w:color="auto"/>
            </w:tcBorders>
          </w:tcPr>
          <w:p w14:paraId="43400020" w14:textId="77777777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JE (100μg/ml)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09519B34" w14:textId="35CB31B4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1E1D6B">
              <w:t>20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1ABBC99F" w14:textId="0EE66CAB" w:rsidR="00191818" w:rsidRPr="00291FD9" w:rsidRDefault="006C5D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22.83</w:t>
            </w:r>
            <w:r w:rsidR="00191818" w:rsidRPr="00336FE2">
              <w:t>±</w:t>
            </w:r>
            <w:r>
              <w:t>6.75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32A74A" w14:textId="5D7A800C" w:rsidR="00191818" w:rsidRPr="00291FD9" w:rsidRDefault="00191818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</w:t>
            </w:r>
            <w:r w:rsidR="006C5DE9">
              <w:t>9</w:t>
            </w:r>
            <w:r w:rsidRPr="00336FE2">
              <w:t>.</w:t>
            </w:r>
            <w:r w:rsidR="006C5DE9">
              <w:t>13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F488324" w14:textId="689DDBB9" w:rsidR="00191818" w:rsidRPr="00F17D7D" w:rsidRDefault="00191818" w:rsidP="00221A68">
            <w:pPr>
              <w:spacing w:before="0" w:after="0"/>
              <w:ind w:firstLineChars="250" w:firstLine="600"/>
            </w:pPr>
            <w:r w:rsidRPr="00336FE2">
              <w:t>0.0</w:t>
            </w:r>
            <w:r w:rsidR="006C5DE9">
              <w:t>313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BDC044D" w14:textId="75F67875" w:rsidR="00191818" w:rsidRPr="00291FD9" w:rsidRDefault="006C5DE9" w:rsidP="00221A6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33</w:t>
            </w:r>
          </w:p>
        </w:tc>
      </w:tr>
    </w:tbl>
    <w:p w14:paraId="57FACB72" w14:textId="77777777" w:rsidR="00191818" w:rsidRPr="001549D3" w:rsidRDefault="00191818" w:rsidP="00191818">
      <w:pPr>
        <w:spacing w:before="240"/>
      </w:pPr>
    </w:p>
    <w:tbl>
      <w:tblPr>
        <w:tblpPr w:leftFromText="180" w:rightFromText="180" w:vertAnchor="text" w:horzAnchor="margin" w:tblpY="630"/>
        <w:tblW w:w="0" w:type="auto"/>
        <w:tblLook w:val="04A0" w:firstRow="1" w:lastRow="0" w:firstColumn="1" w:lastColumn="0" w:noHBand="0" w:noVBand="1"/>
      </w:tblPr>
      <w:tblGrid>
        <w:gridCol w:w="1903"/>
        <w:gridCol w:w="1035"/>
        <w:gridCol w:w="2010"/>
        <w:gridCol w:w="1143"/>
        <w:gridCol w:w="1767"/>
        <w:gridCol w:w="1919"/>
      </w:tblGrid>
      <w:tr w:rsidR="00191818" w:rsidRPr="00291FD9" w14:paraId="491062E5" w14:textId="77777777" w:rsidTr="00191818">
        <w:trPr>
          <w:trHeight w:val="416"/>
        </w:trPr>
        <w:tc>
          <w:tcPr>
            <w:tcW w:w="0" w:type="auto"/>
            <w:gridSpan w:val="6"/>
            <w:tcBorders>
              <w:bottom w:val="single" w:sz="4" w:space="0" w:color="auto"/>
            </w:tcBorders>
          </w:tcPr>
          <w:p w14:paraId="28150292" w14:textId="0CCE07BE" w:rsidR="00191818" w:rsidRPr="004855E8" w:rsidRDefault="00191818" w:rsidP="002F7601">
            <w:pPr>
              <w:jc w:val="center"/>
              <w:rPr>
                <w:rFonts w:cs="Times New Roman"/>
              </w:rPr>
            </w:pP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lastRenderedPageBreak/>
              <w:t>Table S</w:t>
            </w:r>
            <w:r w:rsidR="001E1D6B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9</w:t>
            </w:r>
            <w:r w:rsidRPr="00291FD9">
              <w:rPr>
                <w:rFonts w:eastAsia="宋体" w:cs="Times New Roman"/>
                <w:b/>
                <w:bCs/>
                <w:color w:val="000000"/>
                <w:kern w:val="2"/>
                <w:szCs w:val="28"/>
                <w:lang w:eastAsia="zh-CN"/>
              </w:rPr>
              <w:t>.</w:t>
            </w:r>
            <w:r w:rsidRPr="00291FD9">
              <w:rPr>
                <w:rFonts w:eastAsia="宋体" w:cs="Times New Roman"/>
                <w:color w:val="000000"/>
                <w:kern w:val="2"/>
                <w:szCs w:val="28"/>
                <w:lang w:eastAsia="zh-CN"/>
              </w:rPr>
              <w:t xml:space="preserve"> </w:t>
            </w:r>
            <w:r w:rsidRPr="00100A4D">
              <w:rPr>
                <w:rFonts w:cs="Times New Roman"/>
              </w:rPr>
              <w:t xml:space="preserve">JE </w:t>
            </w:r>
            <w:r w:rsidRPr="00100A4D">
              <w:rPr>
                <w:rFonts w:cs="Times New Roman" w:hint="eastAsia"/>
              </w:rPr>
              <w:t>e</w:t>
            </w:r>
            <w:r w:rsidRPr="00100A4D">
              <w:rPr>
                <w:rFonts w:cs="Times New Roman"/>
              </w:rPr>
              <w:t xml:space="preserve">xtend the lifespan of </w:t>
            </w:r>
            <w:r w:rsidRPr="00191818">
              <w:rPr>
                <w:rFonts w:cs="Times New Roman"/>
                <w:i/>
                <w:iCs/>
              </w:rPr>
              <w:t>daf-</w:t>
            </w:r>
            <w:r>
              <w:rPr>
                <w:rFonts w:cs="Times New Roman"/>
                <w:i/>
                <w:iCs/>
              </w:rPr>
              <w:t>16</w:t>
            </w:r>
            <w:r w:rsidRPr="00191818">
              <w:rPr>
                <w:rFonts w:cs="Times New Roman"/>
                <w:i/>
                <w:iCs/>
              </w:rPr>
              <w:t xml:space="preserve"> </w:t>
            </w:r>
            <w:r>
              <w:rPr>
                <w:rFonts w:cs="Times New Roman" w:hint="eastAsia"/>
              </w:rPr>
              <w:t xml:space="preserve">mutant </w:t>
            </w:r>
            <w:r w:rsidRPr="00F93892">
              <w:rPr>
                <w:rFonts w:cs="Times New Roman"/>
                <w:i/>
                <w:iCs/>
              </w:rPr>
              <w:t>C. elegans</w:t>
            </w:r>
          </w:p>
        </w:tc>
      </w:tr>
      <w:tr w:rsidR="00191818" w:rsidRPr="00291FD9" w14:paraId="07291552" w14:textId="77777777" w:rsidTr="00191818">
        <w:trPr>
          <w:trHeight w:val="416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14:paraId="14AECC74" w14:textId="77777777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Group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10E628C7" w14:textId="77777777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Number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68B71B54" w14:textId="7E9C3ED8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Mean lifespan (</w:t>
            </w:r>
            <w:r w:rsidR="00C07C1C">
              <w:t>day</w:t>
            </w:r>
            <w:r w:rsidRPr="00336FE2">
              <w:t>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A058D4" w14:textId="77777777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% of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97CABC2" w14:textId="77777777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P value VS 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ED61D26" w14:textId="2191CE0F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bCs/>
                <w:szCs w:val="28"/>
              </w:rPr>
            </w:pPr>
            <w:r w:rsidRPr="00336FE2">
              <w:t>Maximum lifespan</w:t>
            </w:r>
            <w:r w:rsidR="000A274C">
              <w:t xml:space="preserve"> </w:t>
            </w:r>
            <w:r w:rsidR="000A274C" w:rsidRPr="00336FE2">
              <w:t>(</w:t>
            </w:r>
            <w:r w:rsidR="000A274C">
              <w:t>days</w:t>
            </w:r>
            <w:r w:rsidR="000A274C" w:rsidRPr="00336FE2">
              <w:t>)</w:t>
            </w:r>
          </w:p>
        </w:tc>
      </w:tr>
      <w:tr w:rsidR="00191818" w:rsidRPr="00291FD9" w14:paraId="00BADE41" w14:textId="77777777" w:rsidTr="00191818">
        <w:trPr>
          <w:trHeight w:val="394"/>
        </w:trPr>
        <w:tc>
          <w:tcPr>
            <w:tcW w:w="1903" w:type="dxa"/>
            <w:tcBorders>
              <w:top w:val="single" w:sz="4" w:space="0" w:color="auto"/>
            </w:tcBorders>
          </w:tcPr>
          <w:p w14:paraId="4E23AE73" w14:textId="77777777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Vehicle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49E84C71" w14:textId="2780CF5D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B71AE9">
              <w:t>2</w:t>
            </w:r>
            <w:r w:rsidRPr="00336FE2">
              <w:t>0</w:t>
            </w:r>
          </w:p>
        </w:tc>
        <w:tc>
          <w:tcPr>
            <w:tcW w:w="2010" w:type="dxa"/>
            <w:tcBorders>
              <w:top w:val="single" w:sz="4" w:space="0" w:color="auto"/>
            </w:tcBorders>
          </w:tcPr>
          <w:p w14:paraId="6FC95CA5" w14:textId="5ED827D0" w:rsidR="00191818" w:rsidRPr="00291FD9" w:rsidRDefault="002F7601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10.98</w:t>
            </w:r>
            <w:r w:rsidR="00191818" w:rsidRPr="00336FE2">
              <w:t>±</w:t>
            </w:r>
            <w:r>
              <w:t>3.28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F41EBA" w14:textId="77777777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24B97EB" w14:textId="77777777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90FDDC0" w14:textId="184AF467" w:rsidR="00191818" w:rsidRPr="00291FD9" w:rsidRDefault="002F7601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19</w:t>
            </w:r>
          </w:p>
        </w:tc>
      </w:tr>
      <w:tr w:rsidR="00191818" w:rsidRPr="00291FD9" w14:paraId="562FEEA5" w14:textId="77777777" w:rsidTr="00191818">
        <w:trPr>
          <w:trHeight w:val="407"/>
        </w:trPr>
        <w:tc>
          <w:tcPr>
            <w:tcW w:w="1903" w:type="dxa"/>
            <w:tcBorders>
              <w:bottom w:val="single" w:sz="4" w:space="0" w:color="auto"/>
            </w:tcBorders>
          </w:tcPr>
          <w:p w14:paraId="1BED0C60" w14:textId="77777777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JE (100μg/ml)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70009185" w14:textId="0B34C261" w:rsidR="00191818" w:rsidRPr="00291FD9" w:rsidRDefault="00191818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 w:rsidRPr="00336FE2">
              <w:t>1</w:t>
            </w:r>
            <w:r w:rsidR="00B71AE9">
              <w:t>20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14:paraId="60DB8E11" w14:textId="3E5A3D0B" w:rsidR="00191818" w:rsidRPr="00291FD9" w:rsidRDefault="002F7601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10.8</w:t>
            </w:r>
            <w:r w:rsidR="00191818" w:rsidRPr="00336FE2">
              <w:t>±</w:t>
            </w:r>
            <w:r>
              <w:t>2.62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E6163D" w14:textId="290B532A" w:rsidR="00191818" w:rsidRPr="00291FD9" w:rsidRDefault="002F7601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98</w:t>
            </w:r>
            <w:r w:rsidR="00191818" w:rsidRPr="00336FE2">
              <w:t>.</w:t>
            </w:r>
            <w:r>
              <w:t>41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2F009DC" w14:textId="45E843E8" w:rsidR="00191818" w:rsidRPr="00F17D7D" w:rsidRDefault="00191818" w:rsidP="00191818">
            <w:pPr>
              <w:spacing w:before="0" w:after="0"/>
              <w:ind w:firstLineChars="250" w:firstLine="600"/>
            </w:pPr>
            <w:r w:rsidRPr="00336FE2">
              <w:t>0.</w:t>
            </w:r>
            <w:r w:rsidR="002F7601">
              <w:t>6613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DB725BF" w14:textId="06376E04" w:rsidR="00191818" w:rsidRPr="00291FD9" w:rsidRDefault="002F7601" w:rsidP="00191818">
            <w:pPr>
              <w:widowControl w:val="0"/>
              <w:spacing w:before="0" w:after="0" w:line="360" w:lineRule="auto"/>
              <w:jc w:val="center"/>
              <w:rPr>
                <w:rFonts w:eastAsia="宋体" w:cs="Times New Roman"/>
                <w:szCs w:val="28"/>
              </w:rPr>
            </w:pPr>
            <w:r>
              <w:t>18</w:t>
            </w:r>
          </w:p>
        </w:tc>
      </w:tr>
    </w:tbl>
    <w:p w14:paraId="4759E408" w14:textId="77777777" w:rsidR="00191818" w:rsidRPr="001549D3" w:rsidRDefault="00191818" w:rsidP="00654E8F">
      <w:pPr>
        <w:spacing w:before="240"/>
      </w:pPr>
    </w:p>
    <w:sectPr w:rsidR="00191818" w:rsidRPr="001549D3" w:rsidSect="0093429D">
      <w:headerReference w:type="even" r:id="rId10"/>
      <w:footerReference w:type="even" r:id="rId11"/>
      <w:footerReference w:type="default" r:id="rId12"/>
      <w:headerReference w:type="first" r:id="rId1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B2708" w14:textId="77777777" w:rsidR="00946736" w:rsidRDefault="00946736" w:rsidP="00117666">
      <w:pPr>
        <w:spacing w:after="0"/>
      </w:pPr>
      <w:r>
        <w:separator/>
      </w:r>
    </w:p>
  </w:endnote>
  <w:endnote w:type="continuationSeparator" w:id="0">
    <w:p w14:paraId="29265970" w14:textId="77777777" w:rsidR="00946736" w:rsidRDefault="00946736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096166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096166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096166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096166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7EEF1" w14:textId="77777777" w:rsidR="00946736" w:rsidRDefault="00946736" w:rsidP="00117666">
      <w:pPr>
        <w:spacing w:after="0"/>
      </w:pPr>
      <w:r>
        <w:separator/>
      </w:r>
    </w:p>
  </w:footnote>
  <w:footnote w:type="continuationSeparator" w:id="0">
    <w:p w14:paraId="2831F601" w14:textId="77777777" w:rsidR="00946736" w:rsidRDefault="00946736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A5E3BC5" w:rsidR="00096166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4DBD832D" w:rsidR="00096166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553231004">
    <w:abstractNumId w:val="0"/>
  </w:num>
  <w:num w:numId="2" w16cid:durableId="409348485">
    <w:abstractNumId w:val="4"/>
  </w:num>
  <w:num w:numId="3" w16cid:durableId="285619054">
    <w:abstractNumId w:val="1"/>
  </w:num>
  <w:num w:numId="4" w16cid:durableId="2033726228">
    <w:abstractNumId w:val="5"/>
  </w:num>
  <w:num w:numId="5" w16cid:durableId="1265129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86815847">
    <w:abstractNumId w:val="3"/>
  </w:num>
  <w:num w:numId="7" w16cid:durableId="443157826">
    <w:abstractNumId w:val="6"/>
  </w:num>
  <w:num w:numId="8" w16cid:durableId="944850253">
    <w:abstractNumId w:val="6"/>
  </w:num>
  <w:num w:numId="9" w16cid:durableId="1613397609">
    <w:abstractNumId w:val="6"/>
  </w:num>
  <w:num w:numId="10" w16cid:durableId="452362133">
    <w:abstractNumId w:val="6"/>
  </w:num>
  <w:num w:numId="11" w16cid:durableId="1741320743">
    <w:abstractNumId w:val="6"/>
  </w:num>
  <w:num w:numId="12" w16cid:durableId="1357583517">
    <w:abstractNumId w:val="6"/>
  </w:num>
  <w:num w:numId="13" w16cid:durableId="1392119301">
    <w:abstractNumId w:val="3"/>
  </w:num>
  <w:num w:numId="14" w16cid:durableId="657198783">
    <w:abstractNumId w:val="2"/>
  </w:num>
  <w:num w:numId="15" w16cid:durableId="1107509529">
    <w:abstractNumId w:val="2"/>
  </w:num>
  <w:num w:numId="16" w16cid:durableId="679817166">
    <w:abstractNumId w:val="2"/>
  </w:num>
  <w:num w:numId="17" w16cid:durableId="740492028">
    <w:abstractNumId w:val="2"/>
  </w:num>
  <w:num w:numId="18" w16cid:durableId="757405849">
    <w:abstractNumId w:val="2"/>
  </w:num>
  <w:num w:numId="19" w16cid:durableId="16934545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05E28"/>
    <w:rsid w:val="0001436A"/>
    <w:rsid w:val="00024938"/>
    <w:rsid w:val="00034304"/>
    <w:rsid w:val="00035434"/>
    <w:rsid w:val="0003549E"/>
    <w:rsid w:val="00052A14"/>
    <w:rsid w:val="00077D53"/>
    <w:rsid w:val="00096166"/>
    <w:rsid w:val="000A274C"/>
    <w:rsid w:val="00105FD9"/>
    <w:rsid w:val="00117666"/>
    <w:rsid w:val="001549D3"/>
    <w:rsid w:val="00160065"/>
    <w:rsid w:val="001669F8"/>
    <w:rsid w:val="001779CF"/>
    <w:rsid w:val="00177D84"/>
    <w:rsid w:val="001866FF"/>
    <w:rsid w:val="00191818"/>
    <w:rsid w:val="001961CF"/>
    <w:rsid w:val="001A2C73"/>
    <w:rsid w:val="001A2F2E"/>
    <w:rsid w:val="001D2305"/>
    <w:rsid w:val="001E1D6B"/>
    <w:rsid w:val="002155CD"/>
    <w:rsid w:val="002611E2"/>
    <w:rsid w:val="00267D18"/>
    <w:rsid w:val="002705AD"/>
    <w:rsid w:val="00274347"/>
    <w:rsid w:val="002868E2"/>
    <w:rsid w:val="002869C3"/>
    <w:rsid w:val="00291FD9"/>
    <w:rsid w:val="002936E4"/>
    <w:rsid w:val="002A6609"/>
    <w:rsid w:val="002B4A57"/>
    <w:rsid w:val="002C1D43"/>
    <w:rsid w:val="002C74CA"/>
    <w:rsid w:val="002F7601"/>
    <w:rsid w:val="003072B1"/>
    <w:rsid w:val="003123F4"/>
    <w:rsid w:val="00321C82"/>
    <w:rsid w:val="00322C67"/>
    <w:rsid w:val="003544FB"/>
    <w:rsid w:val="003A22C4"/>
    <w:rsid w:val="003B3866"/>
    <w:rsid w:val="003C43D1"/>
    <w:rsid w:val="003C510E"/>
    <w:rsid w:val="003D2F2D"/>
    <w:rsid w:val="003E2E6F"/>
    <w:rsid w:val="00401590"/>
    <w:rsid w:val="004313CB"/>
    <w:rsid w:val="0044675D"/>
    <w:rsid w:val="00447801"/>
    <w:rsid w:val="00452E9C"/>
    <w:rsid w:val="004638AC"/>
    <w:rsid w:val="004735C8"/>
    <w:rsid w:val="00476B77"/>
    <w:rsid w:val="004855E8"/>
    <w:rsid w:val="004947A6"/>
    <w:rsid w:val="004961FF"/>
    <w:rsid w:val="004C4C0A"/>
    <w:rsid w:val="00507DBF"/>
    <w:rsid w:val="00517571"/>
    <w:rsid w:val="00517A89"/>
    <w:rsid w:val="005250F2"/>
    <w:rsid w:val="00593EEA"/>
    <w:rsid w:val="005A5EEE"/>
    <w:rsid w:val="005E789A"/>
    <w:rsid w:val="0062601F"/>
    <w:rsid w:val="006375C7"/>
    <w:rsid w:val="0065178E"/>
    <w:rsid w:val="00654E8F"/>
    <w:rsid w:val="00660D05"/>
    <w:rsid w:val="006820B1"/>
    <w:rsid w:val="006B7D14"/>
    <w:rsid w:val="006C31EE"/>
    <w:rsid w:val="006C35B2"/>
    <w:rsid w:val="006C5DE9"/>
    <w:rsid w:val="00701727"/>
    <w:rsid w:val="0070566C"/>
    <w:rsid w:val="00714C50"/>
    <w:rsid w:val="00725A7D"/>
    <w:rsid w:val="007501BE"/>
    <w:rsid w:val="0075558D"/>
    <w:rsid w:val="00781112"/>
    <w:rsid w:val="00790BB3"/>
    <w:rsid w:val="00793FF7"/>
    <w:rsid w:val="007C206C"/>
    <w:rsid w:val="00817DD6"/>
    <w:rsid w:val="0083759F"/>
    <w:rsid w:val="00885156"/>
    <w:rsid w:val="008F3027"/>
    <w:rsid w:val="00901C96"/>
    <w:rsid w:val="009023F0"/>
    <w:rsid w:val="009151AA"/>
    <w:rsid w:val="0091559E"/>
    <w:rsid w:val="0093429D"/>
    <w:rsid w:val="00943573"/>
    <w:rsid w:val="00946736"/>
    <w:rsid w:val="00955840"/>
    <w:rsid w:val="009607E7"/>
    <w:rsid w:val="00964134"/>
    <w:rsid w:val="00970F7D"/>
    <w:rsid w:val="00994A3D"/>
    <w:rsid w:val="009964DF"/>
    <w:rsid w:val="009A75DF"/>
    <w:rsid w:val="009C0DBE"/>
    <w:rsid w:val="009C2B12"/>
    <w:rsid w:val="00A02498"/>
    <w:rsid w:val="00A174D9"/>
    <w:rsid w:val="00A342DF"/>
    <w:rsid w:val="00A51207"/>
    <w:rsid w:val="00AA4D24"/>
    <w:rsid w:val="00AB6715"/>
    <w:rsid w:val="00AC6359"/>
    <w:rsid w:val="00AE1016"/>
    <w:rsid w:val="00AE7ADF"/>
    <w:rsid w:val="00B1671E"/>
    <w:rsid w:val="00B25EB8"/>
    <w:rsid w:val="00B27046"/>
    <w:rsid w:val="00B37F4D"/>
    <w:rsid w:val="00B578B0"/>
    <w:rsid w:val="00B71AE9"/>
    <w:rsid w:val="00B9575F"/>
    <w:rsid w:val="00BA748B"/>
    <w:rsid w:val="00BB23E9"/>
    <w:rsid w:val="00BD64B4"/>
    <w:rsid w:val="00C0408E"/>
    <w:rsid w:val="00C07C1C"/>
    <w:rsid w:val="00C207FC"/>
    <w:rsid w:val="00C47212"/>
    <w:rsid w:val="00C50441"/>
    <w:rsid w:val="00C52A7B"/>
    <w:rsid w:val="00C56BAF"/>
    <w:rsid w:val="00C64A36"/>
    <w:rsid w:val="00C67489"/>
    <w:rsid w:val="00C679AA"/>
    <w:rsid w:val="00C75972"/>
    <w:rsid w:val="00C960E9"/>
    <w:rsid w:val="00CA4569"/>
    <w:rsid w:val="00CD066B"/>
    <w:rsid w:val="00CD38C6"/>
    <w:rsid w:val="00CE4FEE"/>
    <w:rsid w:val="00D047B6"/>
    <w:rsid w:val="00D060CF"/>
    <w:rsid w:val="00D27153"/>
    <w:rsid w:val="00D61F50"/>
    <w:rsid w:val="00D73233"/>
    <w:rsid w:val="00D9432F"/>
    <w:rsid w:val="00DA4894"/>
    <w:rsid w:val="00DB59C3"/>
    <w:rsid w:val="00DC259A"/>
    <w:rsid w:val="00DE23E8"/>
    <w:rsid w:val="00E01185"/>
    <w:rsid w:val="00E45668"/>
    <w:rsid w:val="00E52377"/>
    <w:rsid w:val="00E537AD"/>
    <w:rsid w:val="00E64E17"/>
    <w:rsid w:val="00E72C7B"/>
    <w:rsid w:val="00E866C9"/>
    <w:rsid w:val="00EA3D3C"/>
    <w:rsid w:val="00EB5CF8"/>
    <w:rsid w:val="00EC090A"/>
    <w:rsid w:val="00ED20B5"/>
    <w:rsid w:val="00EF619A"/>
    <w:rsid w:val="00F17D7D"/>
    <w:rsid w:val="00F4276A"/>
    <w:rsid w:val="00F46900"/>
    <w:rsid w:val="00F61D89"/>
    <w:rsid w:val="00F73B63"/>
    <w:rsid w:val="00F93892"/>
    <w:rsid w:val="00F96D90"/>
    <w:rsid w:val="00FA7AAA"/>
    <w:rsid w:val="00FF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table" w:customStyle="1" w:styleId="61">
    <w:name w:val="清单表 6 彩色1"/>
    <w:basedOn w:val="a2"/>
    <w:next w:val="6"/>
    <w:uiPriority w:val="51"/>
    <w:rsid w:val="00C0408E"/>
    <w:pPr>
      <w:spacing w:after="0" w:line="240" w:lineRule="auto"/>
    </w:pPr>
    <w:rPr>
      <w:color w:val="000000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6">
    <w:name w:val="List Table 6 Colorful"/>
    <w:basedOn w:val="a2"/>
    <w:uiPriority w:val="51"/>
    <w:rsid w:val="00C0408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ff8">
    <w:name w:val="Unresolved Mention"/>
    <w:basedOn w:val="a1"/>
    <w:uiPriority w:val="99"/>
    <w:semiHidden/>
    <w:unhideWhenUsed/>
    <w:rsid w:val="00005E28"/>
    <w:rPr>
      <w:color w:val="605E5C"/>
      <w:shd w:val="clear" w:color="auto" w:fill="E1DFDD"/>
    </w:rPr>
  </w:style>
  <w:style w:type="table" w:styleId="aff9">
    <w:name w:val="Grid Table Light"/>
    <w:basedOn w:val="a2"/>
    <w:uiPriority w:val="40"/>
    <w:rsid w:val="00291FD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5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191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枝 张</cp:lastModifiedBy>
  <cp:revision>37</cp:revision>
  <cp:lastPrinted>2023-09-26T06:40:00Z</cp:lastPrinted>
  <dcterms:created xsi:type="dcterms:W3CDTF">2022-05-15T03:43:00Z</dcterms:created>
  <dcterms:modified xsi:type="dcterms:W3CDTF">2023-09-26T06:41:00Z</dcterms:modified>
</cp:coreProperties>
</file>