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E54AB" w14:textId="77777777" w:rsidR="00654E8F" w:rsidRPr="00D34306" w:rsidRDefault="00654E8F" w:rsidP="0001436A">
      <w:pPr>
        <w:pStyle w:val="SupplementaryMaterial"/>
        <w:rPr>
          <w:rFonts w:asciiTheme="majorBidi" w:hAnsiTheme="majorBidi" w:cstheme="majorBidi"/>
          <w:b w:val="0"/>
          <w:i w:val="0"/>
          <w:iCs/>
        </w:rPr>
      </w:pPr>
      <w:r w:rsidRPr="00D34306">
        <w:rPr>
          <w:rFonts w:asciiTheme="majorBidi" w:hAnsiTheme="majorBidi" w:cstheme="majorBidi"/>
          <w:i w:val="0"/>
          <w:iCs/>
        </w:rPr>
        <w:t>Supplementary Material</w:t>
      </w:r>
    </w:p>
    <w:p w14:paraId="16AC6462" w14:textId="77777777" w:rsidR="0012124D" w:rsidRPr="00D34306" w:rsidRDefault="0012124D" w:rsidP="0012124D">
      <w:pPr>
        <w:rPr>
          <w:rFonts w:asciiTheme="majorBidi" w:hAnsiTheme="majorBidi" w:cstheme="majorBidi"/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289"/>
        <w:gridCol w:w="606"/>
        <w:gridCol w:w="666"/>
        <w:gridCol w:w="666"/>
        <w:gridCol w:w="752"/>
        <w:gridCol w:w="708"/>
        <w:gridCol w:w="666"/>
        <w:gridCol w:w="666"/>
        <w:gridCol w:w="9"/>
        <w:gridCol w:w="608"/>
        <w:gridCol w:w="666"/>
        <w:gridCol w:w="666"/>
        <w:gridCol w:w="666"/>
      </w:tblGrid>
      <w:tr w:rsidR="0012124D" w:rsidRPr="00D34306" w14:paraId="11CDD2E5" w14:textId="77777777" w:rsidTr="00D34306">
        <w:trPr>
          <w:trHeight w:hRule="exact" w:val="578"/>
        </w:trPr>
        <w:tc>
          <w:tcPr>
            <w:tcW w:w="961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280A4" w14:textId="2252D79A" w:rsidR="0012124D" w:rsidRPr="00D34306" w:rsidRDefault="0012124D" w:rsidP="0012124D">
            <w:pPr>
              <w:pStyle w:val="MDPI63Notes"/>
              <w:spacing w:before="100" w:beforeAutospacing="1" w:after="100" w:afterAutospacing="1" w:line="240" w:lineRule="auto"/>
              <w:rPr>
                <w:rFonts w:asciiTheme="majorBidi" w:hAnsiTheme="majorBidi" w:cstheme="majorBidi"/>
                <w:color w:val="auto"/>
                <w:sz w:val="20"/>
              </w:rPr>
            </w:pPr>
            <w:r w:rsidRPr="00D34306">
              <w:rPr>
                <w:rFonts w:asciiTheme="majorBidi" w:eastAsia="Times New Roman" w:hAnsiTheme="majorBidi" w:cstheme="majorBidi"/>
                <w:b/>
                <w:bCs/>
                <w:color w:val="auto"/>
                <w:sz w:val="20"/>
              </w:rPr>
              <w:t>Table S1.</w:t>
            </w:r>
            <w:r w:rsidRPr="00D34306">
              <w:rPr>
                <w:rFonts w:asciiTheme="majorBidi" w:eastAsia="Times New Roman" w:hAnsiTheme="majorBidi" w:cstheme="majorBidi"/>
                <w:color w:val="auto"/>
                <w:sz w:val="20"/>
              </w:rPr>
              <w:t xml:space="preserve"> </w:t>
            </w:r>
            <w:r w:rsidRPr="00D34306">
              <w:rPr>
                <w:rFonts w:asciiTheme="majorBidi" w:hAnsiTheme="majorBidi" w:cstheme="majorBidi"/>
                <w:color w:val="auto"/>
                <w:sz w:val="20"/>
              </w:rPr>
              <w:t xml:space="preserve">Agro-climatic characteristics of the test environments during the 2019-2021 cropping years in the </w:t>
            </w:r>
            <w:r w:rsidRPr="00D34306">
              <w:rPr>
                <w:rFonts w:asciiTheme="majorBidi" w:hAnsiTheme="majorBidi" w:cstheme="majorBidi"/>
                <w:color w:val="auto"/>
                <w:sz w:val="20"/>
                <w:lang w:bidi="ar-SA"/>
              </w:rPr>
              <w:t>three</w:t>
            </w:r>
            <w:r w:rsidRPr="00D34306">
              <w:rPr>
                <w:rFonts w:asciiTheme="majorBidi" w:hAnsiTheme="majorBidi" w:cstheme="majorBidi"/>
                <w:color w:val="auto"/>
                <w:sz w:val="20"/>
              </w:rPr>
              <w:t xml:space="preserve"> regions of Iran.</w:t>
            </w:r>
          </w:p>
        </w:tc>
      </w:tr>
      <w:tr w:rsidR="0012124D" w:rsidRPr="00D34306" w14:paraId="446F5F6E" w14:textId="77777777" w:rsidTr="00D34306">
        <w:trPr>
          <w:trHeight w:hRule="exact" w:val="284"/>
        </w:trPr>
        <w:tc>
          <w:tcPr>
            <w:tcW w:w="983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0615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Location</w:t>
            </w:r>
          </w:p>
        </w:tc>
        <w:tc>
          <w:tcPr>
            <w:tcW w:w="128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15428798" w14:textId="55DB3E83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Year</w:t>
            </w:r>
          </w:p>
        </w:tc>
        <w:tc>
          <w:tcPr>
            <w:tcW w:w="7345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88EE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Minimum Temperature (°C)</w:t>
            </w:r>
          </w:p>
        </w:tc>
      </w:tr>
      <w:tr w:rsidR="0012124D" w:rsidRPr="00D34306" w14:paraId="611FFE66" w14:textId="77777777" w:rsidTr="00D34306">
        <w:trPr>
          <w:trHeight w:val="246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CD02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B710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B8D7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Sep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9F782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Oct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D1738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Nov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978C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Dec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AA49D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Jan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E0CDF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Feb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A9AC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Mar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FBB1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Apr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997E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47ED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Jun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39BE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Jul</w:t>
            </w:r>
          </w:p>
        </w:tc>
      </w:tr>
      <w:tr w:rsidR="0012124D" w:rsidRPr="00D34306" w14:paraId="5DD6AD12" w14:textId="77777777" w:rsidTr="00D34306">
        <w:trPr>
          <w:trHeight w:hRule="exact" w:val="284"/>
        </w:trPr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6BF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8DC591" w14:textId="2CAA6B98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EF3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5.3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86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-2.2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92C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-3.8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F42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1D0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-4.6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04E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2C0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-0.8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943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C86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345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A8D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16.9</w:t>
            </w:r>
          </w:p>
        </w:tc>
      </w:tr>
      <w:tr w:rsidR="0012124D" w:rsidRPr="00D34306" w14:paraId="75E1452C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868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92C1" w14:textId="30F78471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96B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781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09F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-0.7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08B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-4.9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7F6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2B9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-2.3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675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B37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0EC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12.1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E2F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252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14.9</w:t>
            </w:r>
          </w:p>
        </w:tc>
      </w:tr>
      <w:tr w:rsidR="0012124D" w:rsidRPr="00D34306" w14:paraId="630B5966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9A8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0189" w14:textId="22A0C1FD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A0D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0BB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2AC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-10.9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742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B29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-15.9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39B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27E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-3.8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9D8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873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9CD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0B3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11.9</w:t>
            </w:r>
          </w:p>
        </w:tc>
      </w:tr>
      <w:tr w:rsidR="0012124D" w:rsidRPr="00D34306" w14:paraId="402B7550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8EE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3D629" w14:textId="0C3EBFB6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BD1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A95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99F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-7.2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5C4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3D0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0D9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-7.8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F76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0D7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93B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FAB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4ED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15.2</w:t>
            </w:r>
          </w:p>
        </w:tc>
      </w:tr>
      <w:tr w:rsidR="0012124D" w:rsidRPr="00D34306" w14:paraId="20A706F4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4FA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D8D0" w14:textId="0836AA3A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C4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F4C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78B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-3.4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3A2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-6.9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BCD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-7.4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5ED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-5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36F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8C2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8.50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5EE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CBD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BD9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16.80</w:t>
            </w:r>
          </w:p>
        </w:tc>
      </w:tr>
      <w:tr w:rsidR="0012124D" w:rsidRPr="00D34306" w14:paraId="57CB8035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28D1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AB8C03" w14:textId="342D24F9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7351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BAF2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-3.6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C680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-8.5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FB91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-11.2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CC4C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-12.3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5F84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-8.8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1E07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-6.60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CB23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E777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6.00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92D7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26BB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12.00</w:t>
            </w:r>
          </w:p>
        </w:tc>
      </w:tr>
      <w:tr w:rsidR="0012124D" w:rsidRPr="00D34306" w14:paraId="748E3F3B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24F9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B421A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345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B0C2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Maximum Temperature (°C)</w:t>
            </w:r>
          </w:p>
        </w:tc>
      </w:tr>
      <w:tr w:rsidR="0012124D" w:rsidRPr="00D34306" w14:paraId="1C327B35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BF6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  <w:vAlign w:val="center"/>
          </w:tcPr>
          <w:p w14:paraId="39E8C8AF" w14:textId="5DD97662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C6B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37.2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AFA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6A9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34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21.8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FF0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22.6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A4E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25.2</w:t>
            </w:r>
          </w:p>
        </w:tc>
        <w:tc>
          <w:tcPr>
            <w:tcW w:w="6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36F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24.1</w:t>
            </w:r>
          </w:p>
        </w:tc>
        <w:tc>
          <w:tcPr>
            <w:tcW w:w="6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526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33.7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48B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40.1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469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41.4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960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39.4</w:t>
            </w:r>
          </w:p>
        </w:tc>
      </w:tr>
      <w:tr w:rsidR="0012124D" w:rsidRPr="00D34306" w14:paraId="6364A0EF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67B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17C14" w14:textId="7A9F66D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CA8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35.1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9C6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86E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952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8EB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1B3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20.9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E11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20.9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61C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28.4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623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BE0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38.6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21E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40.1</w:t>
            </w:r>
          </w:p>
        </w:tc>
      </w:tr>
      <w:tr w:rsidR="0012124D" w:rsidRPr="00D34306" w14:paraId="17D55CCD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D5C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1A4A" w14:textId="50392CC2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662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5F0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8C0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644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C3C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6F0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69E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29.2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BC6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35.1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999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42.3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690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10F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38.1</w:t>
            </w:r>
          </w:p>
        </w:tc>
      </w:tr>
      <w:tr w:rsidR="0012124D" w:rsidRPr="00D34306" w14:paraId="3B521FA6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D71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B85F" w14:textId="3C76E29F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</w:t>
            </w:r>
            <w:bookmarkStart w:id="0" w:name="_GoBack"/>
            <w:bookmarkEnd w:id="0"/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F4F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27.7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B8F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28.6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89E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19.6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C53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23.1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24A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B61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7CA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32.6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F21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35.7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791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41.5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DA5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647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39.7</w:t>
            </w:r>
          </w:p>
        </w:tc>
      </w:tr>
      <w:tr w:rsidR="0012124D" w:rsidRPr="00D34306" w14:paraId="11ADA328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F00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3CBE" w14:textId="37E0C6ED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3D1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31.9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41D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24.6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A35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12.6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BFA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75D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19.8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26E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21.6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1A1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28.1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208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34.5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65F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822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D7F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40</w:t>
            </w:r>
          </w:p>
        </w:tc>
      </w:tr>
      <w:tr w:rsidR="0012124D" w:rsidRPr="00D34306" w14:paraId="366F42A1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8DE2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EF626" w14:textId="453C51C8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5FF4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30.7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FEB3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24.4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5AD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93E6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C930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1F6B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20.2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2D60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879D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32.4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8188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10B6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37.3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FD9B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38.7</w:t>
            </w:r>
          </w:p>
        </w:tc>
      </w:tr>
      <w:tr w:rsidR="0012124D" w:rsidRPr="00D34306" w14:paraId="0F179B83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BE07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BF4E7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345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1C9C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Average Temperature (°C)</w:t>
            </w:r>
          </w:p>
        </w:tc>
      </w:tr>
      <w:tr w:rsidR="0012124D" w:rsidRPr="00D34306" w14:paraId="0FEA281E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A27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  <w:vAlign w:val="center"/>
          </w:tcPr>
          <w:p w14:paraId="2E279491" w14:textId="5A3AE4E5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3B8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18.6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23A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9.5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6CD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5.8</w:t>
            </w:r>
          </w:p>
        </w:tc>
        <w:tc>
          <w:tcPr>
            <w:tcW w:w="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D7D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DA6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863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6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11C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10.9</w:t>
            </w:r>
          </w:p>
        </w:tc>
        <w:tc>
          <w:tcPr>
            <w:tcW w:w="6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71B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19.5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F17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26.7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517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27.8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B18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27.8</w:t>
            </w:r>
          </w:p>
        </w:tc>
      </w:tr>
      <w:tr w:rsidR="0012124D" w:rsidRPr="00D34306" w14:paraId="5868EE7A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B07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579E" w14:textId="206BFEBC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28A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19.5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84B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0A5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803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273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ED8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5D5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50A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479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CCB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665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27.2</w:t>
            </w:r>
          </w:p>
        </w:tc>
      </w:tr>
      <w:tr w:rsidR="0012124D" w:rsidRPr="00D34306" w14:paraId="6E92FB60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9F5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2228" w14:textId="6A182818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FF9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4FD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CA9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05F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431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286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6.1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3AC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A65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FF6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8A7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23.5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3A6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24.9</w:t>
            </w:r>
          </w:p>
        </w:tc>
      </w:tr>
      <w:tr w:rsidR="0012124D" w:rsidRPr="00D34306" w14:paraId="13FDA1BE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904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DE1E" w14:textId="3BC70A98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F51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9B0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19.6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BC5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732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CB6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DF0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A4C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16.6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42D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21.7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A55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E5A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539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9.3</w:t>
            </w:r>
          </w:p>
        </w:tc>
      </w:tr>
      <w:tr w:rsidR="0012124D" w:rsidRPr="00D34306" w14:paraId="26AA7188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B51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F121" w14:textId="5DEE35F2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3F6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1A8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966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630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EDA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47F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7.8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809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15.4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E5D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345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AEF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627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10.3</w:t>
            </w:r>
          </w:p>
        </w:tc>
      </w:tr>
      <w:tr w:rsidR="0012124D" w:rsidRPr="00D34306" w14:paraId="7E520F02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2435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F92F6" w14:textId="16985EC2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5E68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95F8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25E0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E6E9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653B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6E67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4C35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6C57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2061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E85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FFDA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7.1</w:t>
            </w:r>
          </w:p>
        </w:tc>
      </w:tr>
      <w:tr w:rsidR="0012124D" w:rsidRPr="00D34306" w14:paraId="354F34B3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16B3F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01F3E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345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6A61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Precipitation (mm)</w:t>
            </w:r>
          </w:p>
        </w:tc>
      </w:tr>
      <w:tr w:rsidR="0012124D" w:rsidRPr="00D34306" w14:paraId="5BE89A74" w14:textId="77777777" w:rsidTr="00D34306">
        <w:trPr>
          <w:trHeight w:hRule="exact" w:val="284"/>
        </w:trPr>
        <w:tc>
          <w:tcPr>
            <w:tcW w:w="9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773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left w:val="nil"/>
              <w:bottom w:val="nil"/>
              <w:right w:val="nil"/>
            </w:tcBorders>
            <w:vAlign w:val="center"/>
          </w:tcPr>
          <w:p w14:paraId="78DC528C" w14:textId="0475D393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BA9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5AA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17.9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0D9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8.4</w:t>
            </w:r>
          </w:p>
        </w:tc>
        <w:tc>
          <w:tcPr>
            <w:tcW w:w="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226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41.7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294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654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26.7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741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141.5</w:t>
            </w:r>
          </w:p>
        </w:tc>
        <w:tc>
          <w:tcPr>
            <w:tcW w:w="61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76C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37.1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F48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D46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6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83C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1.4</w:t>
            </w:r>
          </w:p>
        </w:tc>
      </w:tr>
      <w:tr w:rsidR="0012124D" w:rsidRPr="00D34306" w14:paraId="08F46D71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308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8375" w14:textId="3742694C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063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E06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103.6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702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30.2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BD4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DAE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C94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117.5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4C9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94.4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CFC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53.7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7CE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769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91E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0.8</w:t>
            </w:r>
          </w:p>
        </w:tc>
      </w:tr>
      <w:tr w:rsidR="0012124D" w:rsidRPr="00D34306" w14:paraId="185279CA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3AB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DD24" w14:textId="09CE599C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2019-2020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681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6B0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38.1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F7D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55.6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550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13.6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46B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4A7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97.9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FC4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115.6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982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A78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731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DD6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</w:tr>
      <w:tr w:rsidR="0012124D" w:rsidRPr="00D34306" w14:paraId="51AEAC15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F01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1EB7" w14:textId="4C5076B6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235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26F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12.1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408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26.5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509C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5B2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788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987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952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16.5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9C9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298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615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</w:tr>
      <w:tr w:rsidR="0012124D" w:rsidRPr="00D34306" w14:paraId="7466DB0D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6FE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D02F" w14:textId="45E6F112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62E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25B9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18.4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D4D7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2381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25.3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FF2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56.1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502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4DE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46F2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9C4F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9.1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8035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2E53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2.1</w:t>
            </w:r>
          </w:p>
        </w:tc>
      </w:tr>
      <w:tr w:rsidR="0012124D" w:rsidRPr="00D34306" w14:paraId="236FE4E2" w14:textId="77777777" w:rsidTr="00D34306">
        <w:trPr>
          <w:trHeight w:hRule="exact" w:val="284"/>
        </w:trPr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64B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Hamadan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  <w:vAlign w:val="center"/>
          </w:tcPr>
          <w:p w14:paraId="5C9A2548" w14:textId="47BB07EB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2020-2021</w:t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1778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280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F27B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106.7</w:t>
            </w:r>
          </w:p>
        </w:tc>
        <w:tc>
          <w:tcPr>
            <w:tcW w:w="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3346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CF1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75.4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48FD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113.7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0A3E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E1CA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7.3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C03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38C0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D784" w14:textId="77777777" w:rsidR="0012124D" w:rsidRPr="00D34306" w:rsidRDefault="0012124D" w:rsidP="0012124D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34306">
              <w:rPr>
                <w:rFonts w:asciiTheme="majorBidi" w:eastAsia="Times New Roman" w:hAnsiTheme="majorBidi" w:cstheme="majorBidi"/>
                <w:sz w:val="20"/>
                <w:szCs w:val="20"/>
              </w:rPr>
              <w:t>1.8</w:t>
            </w:r>
          </w:p>
        </w:tc>
      </w:tr>
    </w:tbl>
    <w:p w14:paraId="58F1AED1" w14:textId="5DBCC7C4" w:rsidR="00077FBB" w:rsidRPr="00D34306" w:rsidRDefault="00077FBB" w:rsidP="00654E8F">
      <w:pPr>
        <w:spacing w:before="240"/>
        <w:rPr>
          <w:rFonts w:asciiTheme="majorBidi" w:hAnsiTheme="majorBidi" w:cstheme="majorBidi"/>
        </w:rPr>
      </w:pPr>
    </w:p>
    <w:p w14:paraId="43A5EC39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19191E4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275BC81B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266BD57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BCF330C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3B37E2F8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48F81AF1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1DECA33A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6E35A34A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416CD93E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F03811E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740773DF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42A03BAA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4A20C959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348F1988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2E4898CC" w14:textId="70D336FE" w:rsidR="00077FBB" w:rsidRPr="00D34306" w:rsidRDefault="00077FBB" w:rsidP="00077FBB">
      <w:pPr>
        <w:rPr>
          <w:rFonts w:asciiTheme="majorBidi" w:hAnsiTheme="majorBidi" w:cstheme="majorBidi"/>
        </w:rPr>
      </w:pPr>
    </w:p>
    <w:p w14:paraId="71F19E23" w14:textId="5D4CAC42" w:rsidR="00DE23E8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  <w:r w:rsidRPr="00D34306">
        <w:rPr>
          <w:rFonts w:asciiTheme="majorBidi" w:hAnsiTheme="majorBidi" w:cstheme="majorBidi"/>
        </w:rPr>
        <w:tab/>
      </w:r>
    </w:p>
    <w:p w14:paraId="61795071" w14:textId="77777777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060FF18C" w14:textId="77777777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2CB229F4" w14:textId="77777777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4A0041EB" w14:textId="77777777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06EDAAC4" w14:textId="77777777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66BCE53C" w14:textId="48C18019" w:rsidR="00077FBB" w:rsidRPr="00D34306" w:rsidRDefault="00077FBB" w:rsidP="00077FBB">
      <w:pPr>
        <w:tabs>
          <w:tab w:val="left" w:pos="2863"/>
        </w:tabs>
        <w:rPr>
          <w:rFonts w:asciiTheme="majorBidi" w:hAnsiTheme="majorBidi" w:cstheme="majorBidi"/>
        </w:rPr>
      </w:pPr>
    </w:p>
    <w:p w14:paraId="3B9FE4AF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3C9443F7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65B706CE" w14:textId="0A19E053" w:rsidR="00077FBB" w:rsidRPr="00D34306" w:rsidRDefault="00D34306" w:rsidP="00077FBB">
      <w:pPr>
        <w:rPr>
          <w:rFonts w:asciiTheme="majorBidi" w:hAnsiTheme="majorBidi" w:cstheme="majorBidi"/>
        </w:rPr>
      </w:pPr>
      <w:r w:rsidRPr="00D34306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42EDDA" wp14:editId="77AA2912">
            <wp:simplePos x="0" y="0"/>
            <wp:positionH relativeFrom="margin">
              <wp:posOffset>-1270</wp:posOffset>
            </wp:positionH>
            <wp:positionV relativeFrom="margin">
              <wp:posOffset>1232077</wp:posOffset>
            </wp:positionV>
            <wp:extent cx="6208395" cy="411797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68036" w14:textId="77777777" w:rsidR="00D34306" w:rsidRDefault="00D34306" w:rsidP="00030E65">
      <w:pPr>
        <w:tabs>
          <w:tab w:val="left" w:pos="5978"/>
        </w:tabs>
        <w:rPr>
          <w:rFonts w:asciiTheme="majorBidi" w:hAnsiTheme="majorBidi" w:cstheme="majorBidi"/>
          <w:b/>
          <w:bCs/>
        </w:rPr>
      </w:pPr>
    </w:p>
    <w:p w14:paraId="6CA18E60" w14:textId="77777777" w:rsidR="00D34306" w:rsidRDefault="00D34306" w:rsidP="00030E65">
      <w:pPr>
        <w:tabs>
          <w:tab w:val="left" w:pos="5978"/>
        </w:tabs>
        <w:rPr>
          <w:rFonts w:asciiTheme="majorBidi" w:hAnsiTheme="majorBidi" w:cstheme="majorBidi"/>
          <w:b/>
          <w:bCs/>
        </w:rPr>
      </w:pPr>
    </w:p>
    <w:p w14:paraId="6DFBA6B3" w14:textId="39F652F0" w:rsidR="00077FBB" w:rsidRPr="00D34306" w:rsidRDefault="00077FBB" w:rsidP="00D34306">
      <w:pPr>
        <w:tabs>
          <w:tab w:val="left" w:pos="5978"/>
        </w:tabs>
        <w:jc w:val="both"/>
        <w:rPr>
          <w:rFonts w:asciiTheme="majorBidi" w:hAnsiTheme="majorBidi" w:cstheme="majorBidi"/>
        </w:rPr>
      </w:pPr>
      <w:r w:rsidRPr="00D34306">
        <w:rPr>
          <w:rFonts w:asciiTheme="majorBidi" w:hAnsiTheme="majorBidi" w:cstheme="majorBidi"/>
          <w:b/>
          <w:bCs/>
        </w:rPr>
        <w:t>Figure S1.</w:t>
      </w:r>
      <w:r w:rsidRPr="00D34306">
        <w:rPr>
          <w:rFonts w:asciiTheme="majorBidi" w:hAnsiTheme="majorBidi" w:cstheme="majorBidi"/>
        </w:rPr>
        <w:t xml:space="preserve"> Agro-climatic zone map </w:t>
      </w:r>
      <w:r w:rsidR="00030E65" w:rsidRPr="00D34306">
        <w:rPr>
          <w:rFonts w:asciiTheme="majorBidi" w:hAnsiTheme="majorBidi" w:cstheme="majorBidi"/>
        </w:rPr>
        <w:t>indicating</w:t>
      </w:r>
      <w:r w:rsidRPr="00D34306">
        <w:rPr>
          <w:rFonts w:asciiTheme="majorBidi" w:hAnsiTheme="majorBidi" w:cstheme="majorBidi"/>
        </w:rPr>
        <w:t xml:space="preserve"> the test locations in the present study </w:t>
      </w:r>
      <w:r w:rsidR="00D34306">
        <w:rPr>
          <w:rFonts w:asciiTheme="majorBidi" w:hAnsiTheme="majorBidi" w:cstheme="majorBidi"/>
        </w:rPr>
        <w:t>(Pour-Aboughadareh et al. 2023)</w:t>
      </w:r>
      <w:r w:rsidR="00030E65" w:rsidRPr="00D34306">
        <w:rPr>
          <w:rFonts w:asciiTheme="majorBidi" w:hAnsiTheme="majorBidi" w:cstheme="majorBidi"/>
        </w:rPr>
        <w:t>.</w:t>
      </w:r>
    </w:p>
    <w:p w14:paraId="6A0D5177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0E9E2B9D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30358156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CBA2031" w14:textId="77777777" w:rsidR="00077FBB" w:rsidRPr="00D34306" w:rsidRDefault="00077FBB" w:rsidP="00077FBB">
      <w:pPr>
        <w:rPr>
          <w:rFonts w:asciiTheme="majorBidi" w:hAnsiTheme="majorBidi" w:cstheme="majorBidi"/>
        </w:rPr>
      </w:pPr>
    </w:p>
    <w:p w14:paraId="58741975" w14:textId="0FAF8CD2" w:rsidR="00077FBB" w:rsidRPr="00D34306" w:rsidRDefault="00077FBB" w:rsidP="00077FBB">
      <w:pPr>
        <w:rPr>
          <w:rFonts w:asciiTheme="majorBidi" w:hAnsiTheme="majorBidi" w:cstheme="majorBidi"/>
        </w:rPr>
      </w:pPr>
    </w:p>
    <w:sectPr w:rsidR="00077FBB" w:rsidRPr="00D34306" w:rsidSect="0093429D"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10B7A" w14:textId="77777777" w:rsidR="001D3CF5" w:rsidRDefault="001D3CF5" w:rsidP="00117666">
      <w:pPr>
        <w:spacing w:after="0"/>
      </w:pPr>
      <w:r>
        <w:separator/>
      </w:r>
    </w:p>
  </w:endnote>
  <w:endnote w:type="continuationSeparator" w:id="0">
    <w:p w14:paraId="459CE0F2" w14:textId="77777777" w:rsidR="001D3CF5" w:rsidRDefault="001D3CF5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4AB28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3430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34306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2FF27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D3430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D34306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6BAC3" w14:textId="77777777" w:rsidR="001D3CF5" w:rsidRDefault="001D3CF5" w:rsidP="00117666">
      <w:pPr>
        <w:spacing w:after="0"/>
      </w:pPr>
      <w:r>
        <w:separator/>
      </w:r>
    </w:p>
  </w:footnote>
  <w:footnote w:type="continuationSeparator" w:id="0">
    <w:p w14:paraId="344807E3" w14:textId="77777777" w:rsidR="001D3CF5" w:rsidRDefault="001D3CF5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11A5B" w14:textId="13CAF29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436A"/>
    <w:rsid w:val="00030E65"/>
    <w:rsid w:val="00034304"/>
    <w:rsid w:val="00035434"/>
    <w:rsid w:val="00052A14"/>
    <w:rsid w:val="00077D53"/>
    <w:rsid w:val="00077FBB"/>
    <w:rsid w:val="00105FD9"/>
    <w:rsid w:val="00117666"/>
    <w:rsid w:val="0012124D"/>
    <w:rsid w:val="001549D3"/>
    <w:rsid w:val="00160065"/>
    <w:rsid w:val="00165797"/>
    <w:rsid w:val="00177D84"/>
    <w:rsid w:val="001D3CF5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5260F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5C3C"/>
    <w:rsid w:val="009C70F3"/>
    <w:rsid w:val="009D4CD8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34306"/>
    <w:rsid w:val="00DB59C3"/>
    <w:rsid w:val="00DC259A"/>
    <w:rsid w:val="00DE23E8"/>
    <w:rsid w:val="00E52377"/>
    <w:rsid w:val="00E64E17"/>
    <w:rsid w:val="00E866C9"/>
    <w:rsid w:val="00EA3D3C"/>
    <w:rsid w:val="00EB1147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DPI63Notes">
    <w:name w:val="MDPI_6.3_Notes"/>
    <w:qFormat/>
    <w:rsid w:val="0012124D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5A0FC8-EB0F-4A34-A7BA-501D3C67A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19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PAG</cp:lastModifiedBy>
  <cp:revision>6</cp:revision>
  <cp:lastPrinted>2013-10-03T12:51:00Z</cp:lastPrinted>
  <dcterms:created xsi:type="dcterms:W3CDTF">2023-11-08T10:50:00Z</dcterms:created>
  <dcterms:modified xsi:type="dcterms:W3CDTF">2024-02-01T09:28:00Z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