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C5228" w14:textId="5D7D852A" w:rsidR="005E7D0F" w:rsidRPr="005E7D0F" w:rsidRDefault="005E7D0F" w:rsidP="005E2CED">
      <w:pPr>
        <w:pageBreakBefore/>
        <w:adjustRightInd w:val="0"/>
        <w:snapToGrid w:val="0"/>
        <w:spacing w:after="60" w:line="228" w:lineRule="auto"/>
        <w:rPr>
          <w:b/>
          <w:bCs/>
          <w:szCs w:val="18"/>
          <w:lang w:bidi="en-US"/>
        </w:rPr>
      </w:pPr>
      <w:r w:rsidRPr="005E7D0F">
        <w:rPr>
          <w:b/>
          <w:bCs/>
          <w:szCs w:val="18"/>
          <w:lang w:bidi="en-US"/>
        </w:rPr>
        <w:t>SUPPLEMENT</w:t>
      </w:r>
    </w:p>
    <w:p w14:paraId="3C888F6A" w14:textId="578C0F53" w:rsidR="005E2CED" w:rsidRPr="005E7D0F" w:rsidRDefault="005E7D0F" w:rsidP="005E2CED">
      <w:pPr>
        <w:spacing w:line="480" w:lineRule="auto"/>
        <w:rPr>
          <w:rFonts w:eastAsia="Times New Roman" w:cs="Cordia New"/>
          <w:b/>
          <w:sz w:val="18"/>
          <w:szCs w:val="22"/>
          <w:lang w:eastAsia="de-DE" w:bidi="en-US"/>
        </w:rPr>
      </w:pPr>
      <w:r w:rsidRPr="005E7D0F">
        <w:rPr>
          <w:rFonts w:eastAsia="Times New Roman" w:cs="Cordia New"/>
          <w:b/>
          <w:sz w:val="18"/>
          <w:szCs w:val="22"/>
          <w:lang w:eastAsia="de-DE" w:bidi="en-US"/>
        </w:rPr>
        <w:t xml:space="preserve">Table S1. </w:t>
      </w:r>
      <w:r w:rsidRPr="005E7D0F">
        <w:t>questionnaire (</w:t>
      </w:r>
      <w:r w:rsidR="0042212C">
        <w:t>case report form; CRF) in E</w:t>
      </w:r>
      <w:r w:rsidR="00187DDB">
        <w:t>nglish</w:t>
      </w:r>
      <w:r w:rsidRPr="005E7D0F">
        <w:t>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4914"/>
        <w:gridCol w:w="684"/>
        <w:gridCol w:w="751"/>
        <w:gridCol w:w="765"/>
        <w:gridCol w:w="54"/>
        <w:gridCol w:w="799"/>
        <w:gridCol w:w="882"/>
        <w:gridCol w:w="968"/>
      </w:tblGrid>
      <w:tr w:rsidR="005E7D0F" w:rsidRPr="00524327" w14:paraId="49945C28" w14:textId="77777777" w:rsidTr="00BF26F2">
        <w:trPr>
          <w:cantSplit/>
          <w:trHeight w:val="611"/>
        </w:trPr>
        <w:tc>
          <w:tcPr>
            <w:tcW w:w="305" w:type="pct"/>
            <w:shd w:val="clear" w:color="auto" w:fill="D5DCE4" w:themeFill="text2" w:themeFillTint="33"/>
          </w:tcPr>
          <w:p w14:paraId="5DF2A8E7" w14:textId="77777777" w:rsidR="005E7D0F" w:rsidRPr="00524327" w:rsidRDefault="00187DDB" w:rsidP="00187DDB">
            <w:pPr>
              <w:spacing w:before="20" w:after="20"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4695" w:type="pct"/>
            <w:gridSpan w:val="8"/>
            <w:shd w:val="clear" w:color="auto" w:fill="D5DCE4" w:themeFill="text2" w:themeFillTint="33"/>
          </w:tcPr>
          <w:p w14:paraId="41468620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524327">
              <w:rPr>
                <w:rFonts w:cs="Arial"/>
                <w:b/>
                <w:bCs/>
                <w:sz w:val="18"/>
                <w:szCs w:val="18"/>
              </w:rPr>
              <w:t>During the last 7 days, have you had any of the following problems with your work or other regular activities as a result of your therapy program? (role-physical)</w:t>
            </w:r>
          </w:p>
        </w:tc>
      </w:tr>
      <w:tr w:rsidR="005E7D0F" w:rsidRPr="00524327" w14:paraId="5559F0C8" w14:textId="77777777" w:rsidTr="00BF26F2">
        <w:trPr>
          <w:cantSplit/>
          <w:trHeight w:val="443"/>
        </w:trPr>
        <w:tc>
          <w:tcPr>
            <w:tcW w:w="305" w:type="pct"/>
          </w:tcPr>
          <w:p w14:paraId="5BA03EE6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*</w:t>
            </w:r>
          </w:p>
        </w:tc>
        <w:tc>
          <w:tcPr>
            <w:tcW w:w="2350" w:type="pct"/>
          </w:tcPr>
          <w:p w14:paraId="2D99EBA0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What is your profession? What is your normal workload? (x FTE?)</w:t>
            </w:r>
          </w:p>
        </w:tc>
        <w:tc>
          <w:tcPr>
            <w:tcW w:w="2345" w:type="pct"/>
            <w:gridSpan w:val="7"/>
          </w:tcPr>
          <w:p w14:paraId="04F12C73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retired</w:t>
            </w:r>
          </w:p>
          <w:p w14:paraId="3342EAA8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profession if not retired yet: _____</w:t>
            </w:r>
          </w:p>
          <w:p w14:paraId="2930EF52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_____  FTE</w:t>
            </w:r>
          </w:p>
        </w:tc>
      </w:tr>
      <w:tr w:rsidR="005E7D0F" w:rsidRPr="00524327" w14:paraId="5EC73EFA" w14:textId="77777777" w:rsidTr="00BF26F2">
        <w:trPr>
          <w:cantSplit/>
          <w:trHeight w:val="443"/>
        </w:trPr>
        <w:tc>
          <w:tcPr>
            <w:tcW w:w="305" w:type="pct"/>
          </w:tcPr>
          <w:p w14:paraId="76771A3F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**</w:t>
            </w:r>
          </w:p>
        </w:tc>
        <w:tc>
          <w:tcPr>
            <w:tcW w:w="2350" w:type="pct"/>
          </w:tcPr>
          <w:p w14:paraId="5236CAD0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What are your regular activities?</w:t>
            </w:r>
          </w:p>
        </w:tc>
        <w:tc>
          <w:tcPr>
            <w:tcW w:w="2345" w:type="pct"/>
            <w:gridSpan w:val="7"/>
          </w:tcPr>
          <w:p w14:paraId="1B0F6502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_____</w:t>
            </w:r>
          </w:p>
          <w:p w14:paraId="38A2B03B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_____</w:t>
            </w:r>
          </w:p>
          <w:p w14:paraId="544F8B3E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_____</w:t>
            </w:r>
          </w:p>
          <w:p w14:paraId="0A9DB220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_____</w:t>
            </w:r>
          </w:p>
        </w:tc>
      </w:tr>
      <w:tr w:rsidR="005E7D0F" w:rsidRPr="00524327" w14:paraId="7C3C6AC1" w14:textId="77777777" w:rsidTr="00BF26F2">
        <w:trPr>
          <w:cantSplit/>
          <w:trHeight w:val="443"/>
        </w:trPr>
        <w:tc>
          <w:tcPr>
            <w:tcW w:w="305" w:type="pct"/>
          </w:tcPr>
          <w:p w14:paraId="1CC7F65B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13</w:t>
            </w:r>
          </w:p>
        </w:tc>
        <w:tc>
          <w:tcPr>
            <w:tcW w:w="2350" w:type="pct"/>
          </w:tcPr>
          <w:p w14:paraId="3E42CC5D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Cut down on the amount of time you spent on work or other activities</w:t>
            </w:r>
          </w:p>
        </w:tc>
        <w:tc>
          <w:tcPr>
            <w:tcW w:w="1052" w:type="pct"/>
            <w:gridSpan w:val="3"/>
          </w:tcPr>
          <w:p w14:paraId="23A6D451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1293" w:type="pct"/>
            <w:gridSpan w:val="4"/>
          </w:tcPr>
          <w:p w14:paraId="522BFAAC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51E9F4B4" w14:textId="77777777" w:rsidTr="00BF26F2">
        <w:trPr>
          <w:cantSplit/>
          <w:trHeight w:val="443"/>
        </w:trPr>
        <w:tc>
          <w:tcPr>
            <w:tcW w:w="305" w:type="pct"/>
          </w:tcPr>
          <w:p w14:paraId="34D858E3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13a</w:t>
            </w:r>
          </w:p>
        </w:tc>
        <w:tc>
          <w:tcPr>
            <w:tcW w:w="2350" w:type="pct"/>
          </w:tcPr>
          <w:p w14:paraId="6AD6D028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If yes: How much reduction?</w:t>
            </w:r>
          </w:p>
        </w:tc>
        <w:tc>
          <w:tcPr>
            <w:tcW w:w="1052" w:type="pct"/>
            <w:gridSpan w:val="3"/>
          </w:tcPr>
          <w:p w14:paraId="4DFC8A9D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&gt; 20%</w:t>
            </w:r>
          </w:p>
          <w:p w14:paraId="6C5E7B1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&gt; 50%</w:t>
            </w:r>
          </w:p>
          <w:p w14:paraId="7FA4AA7E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&gt; 80%</w:t>
            </w:r>
          </w:p>
        </w:tc>
        <w:tc>
          <w:tcPr>
            <w:tcW w:w="1293" w:type="pct"/>
            <w:gridSpan w:val="4"/>
          </w:tcPr>
          <w:p w14:paraId="6B2DAA4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</w:p>
        </w:tc>
      </w:tr>
      <w:tr w:rsidR="005E7D0F" w:rsidRPr="00524327" w14:paraId="533E32C7" w14:textId="77777777" w:rsidTr="00BF26F2">
        <w:trPr>
          <w:cantSplit/>
          <w:trHeight w:val="443"/>
        </w:trPr>
        <w:tc>
          <w:tcPr>
            <w:tcW w:w="305" w:type="pct"/>
          </w:tcPr>
          <w:p w14:paraId="175D7CED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350" w:type="pct"/>
          </w:tcPr>
          <w:p w14:paraId="788E5A46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Accomplished less than you would like</w:t>
            </w:r>
          </w:p>
        </w:tc>
        <w:tc>
          <w:tcPr>
            <w:tcW w:w="1052" w:type="pct"/>
            <w:gridSpan w:val="3"/>
          </w:tcPr>
          <w:p w14:paraId="082A28E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yes </w:t>
            </w:r>
          </w:p>
        </w:tc>
        <w:tc>
          <w:tcPr>
            <w:tcW w:w="1293" w:type="pct"/>
            <w:gridSpan w:val="4"/>
          </w:tcPr>
          <w:p w14:paraId="546F773D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0B8CC9CB" w14:textId="77777777" w:rsidTr="00BF26F2">
        <w:trPr>
          <w:cantSplit/>
          <w:trHeight w:val="443"/>
        </w:trPr>
        <w:tc>
          <w:tcPr>
            <w:tcW w:w="305" w:type="pct"/>
          </w:tcPr>
          <w:p w14:paraId="142EF169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14b</w:t>
            </w:r>
          </w:p>
        </w:tc>
        <w:tc>
          <w:tcPr>
            <w:tcW w:w="2350" w:type="pct"/>
          </w:tcPr>
          <w:p w14:paraId="67EFF8F2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If yes: How much reduction?</w:t>
            </w:r>
          </w:p>
        </w:tc>
        <w:tc>
          <w:tcPr>
            <w:tcW w:w="1052" w:type="pct"/>
            <w:gridSpan w:val="3"/>
          </w:tcPr>
          <w:p w14:paraId="7C2E57C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&gt; 20%</w:t>
            </w:r>
          </w:p>
          <w:p w14:paraId="18EA0413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&gt; 50%</w:t>
            </w:r>
          </w:p>
          <w:p w14:paraId="64AB08C5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&gt; 80%</w:t>
            </w:r>
          </w:p>
        </w:tc>
        <w:tc>
          <w:tcPr>
            <w:tcW w:w="1293" w:type="pct"/>
            <w:gridSpan w:val="4"/>
          </w:tcPr>
          <w:p w14:paraId="107C4C6E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</w:p>
        </w:tc>
      </w:tr>
      <w:tr w:rsidR="005E7D0F" w:rsidRPr="00524327" w14:paraId="7170CBBF" w14:textId="77777777" w:rsidTr="00BF26F2">
        <w:trPr>
          <w:cantSplit/>
          <w:trHeight w:val="443"/>
        </w:trPr>
        <w:tc>
          <w:tcPr>
            <w:tcW w:w="305" w:type="pct"/>
          </w:tcPr>
          <w:p w14:paraId="33261C35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350" w:type="pct"/>
          </w:tcPr>
          <w:p w14:paraId="5814DE37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Were limited in the kind of work or other activities</w:t>
            </w:r>
          </w:p>
        </w:tc>
        <w:tc>
          <w:tcPr>
            <w:tcW w:w="1052" w:type="pct"/>
            <w:gridSpan w:val="3"/>
          </w:tcPr>
          <w:p w14:paraId="339DD05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1293" w:type="pct"/>
            <w:gridSpan w:val="4"/>
          </w:tcPr>
          <w:p w14:paraId="484DF30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3DE67595" w14:textId="77777777" w:rsidTr="00BF26F2">
        <w:trPr>
          <w:cantSplit/>
          <w:trHeight w:val="443"/>
        </w:trPr>
        <w:tc>
          <w:tcPr>
            <w:tcW w:w="305" w:type="pct"/>
          </w:tcPr>
          <w:p w14:paraId="0F4562CA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350" w:type="pct"/>
          </w:tcPr>
          <w:p w14:paraId="73EB915B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Had difficulty performing the work or other activities (for example, it took extra effort)</w:t>
            </w:r>
          </w:p>
        </w:tc>
        <w:tc>
          <w:tcPr>
            <w:tcW w:w="1052" w:type="pct"/>
            <w:gridSpan w:val="3"/>
          </w:tcPr>
          <w:p w14:paraId="2F34562E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yes </w:t>
            </w:r>
          </w:p>
        </w:tc>
        <w:tc>
          <w:tcPr>
            <w:tcW w:w="1293" w:type="pct"/>
            <w:gridSpan w:val="4"/>
          </w:tcPr>
          <w:p w14:paraId="05DB01F3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788FE631" w14:textId="77777777" w:rsidTr="00BF26F2">
        <w:trPr>
          <w:cantSplit/>
          <w:trHeight w:val="443"/>
        </w:trPr>
        <w:tc>
          <w:tcPr>
            <w:tcW w:w="305" w:type="pct"/>
          </w:tcPr>
          <w:p w14:paraId="4D39B8B5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16d</w:t>
            </w:r>
          </w:p>
        </w:tc>
        <w:tc>
          <w:tcPr>
            <w:tcW w:w="2350" w:type="pct"/>
          </w:tcPr>
          <w:p w14:paraId="3A6FE0F4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Why?</w:t>
            </w:r>
          </w:p>
        </w:tc>
        <w:tc>
          <w:tcPr>
            <w:tcW w:w="2345" w:type="pct"/>
            <w:gridSpan w:val="7"/>
          </w:tcPr>
          <w:p w14:paraId="7115CB60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tiredness</w:t>
            </w:r>
          </w:p>
          <w:p w14:paraId="6C2820CD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pain</w:t>
            </w:r>
          </w:p>
          <w:p w14:paraId="5A7F4D49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insecurity with handling of infusion device?</w:t>
            </w:r>
          </w:p>
          <w:p w14:paraId="60C4CA40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other: _____</w:t>
            </w:r>
          </w:p>
        </w:tc>
      </w:tr>
      <w:tr w:rsidR="005E7D0F" w:rsidRPr="00524327" w14:paraId="66E216A0" w14:textId="77777777" w:rsidTr="00BF26F2">
        <w:trPr>
          <w:cantSplit/>
          <w:trHeight w:val="611"/>
        </w:trPr>
        <w:tc>
          <w:tcPr>
            <w:tcW w:w="305" w:type="pct"/>
            <w:shd w:val="clear" w:color="auto" w:fill="D5DCE4" w:themeFill="text2" w:themeFillTint="33"/>
          </w:tcPr>
          <w:p w14:paraId="437EEA0D" w14:textId="77777777" w:rsidR="005E7D0F" w:rsidRPr="00524327" w:rsidRDefault="005E7D0F" w:rsidP="005E7D0F">
            <w:pPr>
              <w:spacing w:before="20" w:after="20" w:line="276" w:lineRule="auto"/>
              <w:ind w:left="634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695" w:type="pct"/>
            <w:gridSpan w:val="8"/>
            <w:shd w:val="clear" w:color="auto" w:fill="D5DCE4" w:themeFill="text2" w:themeFillTint="33"/>
          </w:tcPr>
          <w:p w14:paraId="76E5BF20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524327">
              <w:rPr>
                <w:rFonts w:cs="Arial"/>
                <w:b/>
                <w:bCs/>
                <w:sz w:val="18"/>
                <w:szCs w:val="18"/>
              </w:rPr>
              <w:t>During the last 7 days, have you had any of the following problems with your work or other regular daily activities as a result of any emotional problems? (role-emotional)</w:t>
            </w:r>
          </w:p>
        </w:tc>
      </w:tr>
      <w:tr w:rsidR="005E7D0F" w:rsidRPr="00524327" w14:paraId="67641997" w14:textId="77777777" w:rsidTr="00BF26F2">
        <w:trPr>
          <w:cantSplit/>
          <w:trHeight w:val="443"/>
        </w:trPr>
        <w:tc>
          <w:tcPr>
            <w:tcW w:w="2655" w:type="pct"/>
            <w:gridSpan w:val="2"/>
          </w:tcPr>
          <w:p w14:paraId="0A8AD677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</w:p>
        </w:tc>
        <w:tc>
          <w:tcPr>
            <w:tcW w:w="1052" w:type="pct"/>
            <w:gridSpan w:val="3"/>
          </w:tcPr>
          <w:p w14:paraId="0B523AA5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Yes</w:t>
            </w:r>
          </w:p>
        </w:tc>
        <w:tc>
          <w:tcPr>
            <w:tcW w:w="1293" w:type="pct"/>
            <w:gridSpan w:val="4"/>
          </w:tcPr>
          <w:p w14:paraId="6CA0943F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no</w:t>
            </w:r>
          </w:p>
        </w:tc>
      </w:tr>
      <w:tr w:rsidR="005E7D0F" w:rsidRPr="00524327" w14:paraId="4E28F481" w14:textId="77777777" w:rsidTr="00BF26F2">
        <w:trPr>
          <w:cantSplit/>
          <w:trHeight w:val="443"/>
        </w:trPr>
        <w:tc>
          <w:tcPr>
            <w:tcW w:w="305" w:type="pct"/>
          </w:tcPr>
          <w:p w14:paraId="0636947E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17</w:t>
            </w:r>
          </w:p>
        </w:tc>
        <w:tc>
          <w:tcPr>
            <w:tcW w:w="2350" w:type="pct"/>
          </w:tcPr>
          <w:p w14:paraId="76EB690E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Cut down on the amount of time you spent on work or other activities</w:t>
            </w:r>
          </w:p>
        </w:tc>
        <w:tc>
          <w:tcPr>
            <w:tcW w:w="1052" w:type="pct"/>
            <w:gridSpan w:val="3"/>
          </w:tcPr>
          <w:p w14:paraId="402A42A2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93" w:type="pct"/>
            <w:gridSpan w:val="4"/>
          </w:tcPr>
          <w:p w14:paraId="304B2721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5E7D0F" w:rsidRPr="00524327" w14:paraId="22420D2C" w14:textId="77777777" w:rsidTr="00BF26F2">
        <w:trPr>
          <w:cantSplit/>
          <w:trHeight w:val="443"/>
        </w:trPr>
        <w:tc>
          <w:tcPr>
            <w:tcW w:w="305" w:type="pct"/>
          </w:tcPr>
          <w:p w14:paraId="1438D8B3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18</w:t>
            </w:r>
          </w:p>
        </w:tc>
        <w:tc>
          <w:tcPr>
            <w:tcW w:w="2350" w:type="pct"/>
          </w:tcPr>
          <w:p w14:paraId="63DE0AB7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Accomplished less than you would like</w:t>
            </w:r>
          </w:p>
        </w:tc>
        <w:tc>
          <w:tcPr>
            <w:tcW w:w="1052" w:type="pct"/>
            <w:gridSpan w:val="3"/>
          </w:tcPr>
          <w:p w14:paraId="584DF77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93" w:type="pct"/>
            <w:gridSpan w:val="4"/>
          </w:tcPr>
          <w:p w14:paraId="421B0956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5E7D0F" w:rsidRPr="00524327" w14:paraId="2863FC9A" w14:textId="77777777" w:rsidTr="00BF26F2">
        <w:trPr>
          <w:cantSplit/>
          <w:trHeight w:val="443"/>
        </w:trPr>
        <w:tc>
          <w:tcPr>
            <w:tcW w:w="305" w:type="pct"/>
          </w:tcPr>
          <w:p w14:paraId="5B001E29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19</w:t>
            </w:r>
          </w:p>
        </w:tc>
        <w:tc>
          <w:tcPr>
            <w:tcW w:w="2350" w:type="pct"/>
          </w:tcPr>
          <w:p w14:paraId="2E91E82F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Didn’t work or other activities as carefully as usual</w:t>
            </w:r>
          </w:p>
        </w:tc>
        <w:tc>
          <w:tcPr>
            <w:tcW w:w="1052" w:type="pct"/>
            <w:gridSpan w:val="3"/>
          </w:tcPr>
          <w:p w14:paraId="2E850C05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93" w:type="pct"/>
            <w:gridSpan w:val="4"/>
          </w:tcPr>
          <w:p w14:paraId="412AF77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5E7D0F" w:rsidRPr="00524327" w14:paraId="0551A5B7" w14:textId="77777777" w:rsidTr="00BF26F2">
        <w:trPr>
          <w:cantSplit/>
          <w:trHeight w:val="601"/>
        </w:trPr>
        <w:tc>
          <w:tcPr>
            <w:tcW w:w="305" w:type="pct"/>
            <w:shd w:val="clear" w:color="auto" w:fill="D5DCE4" w:themeFill="text2" w:themeFillTint="33"/>
          </w:tcPr>
          <w:p w14:paraId="1EDE6329" w14:textId="77777777" w:rsidR="005E7D0F" w:rsidRPr="00524327" w:rsidRDefault="005E7D0F" w:rsidP="005E7D0F">
            <w:pPr>
              <w:pageBreakBefore/>
              <w:spacing w:before="20" w:after="20" w:line="276" w:lineRule="auto"/>
              <w:ind w:left="74"/>
              <w:rPr>
                <w:rFonts w:cs="Arial"/>
                <w:b/>
                <w:bCs/>
                <w:sz w:val="18"/>
                <w:szCs w:val="18"/>
              </w:rPr>
            </w:pPr>
            <w:r w:rsidRPr="00524327">
              <w:rPr>
                <w:rFonts w:cs="Arial"/>
                <w:b/>
                <w:bCs/>
                <w:sz w:val="18"/>
                <w:szCs w:val="18"/>
              </w:rPr>
              <w:lastRenderedPageBreak/>
              <w:t>20</w:t>
            </w:r>
          </w:p>
        </w:tc>
        <w:tc>
          <w:tcPr>
            <w:tcW w:w="4695" w:type="pct"/>
            <w:gridSpan w:val="8"/>
            <w:shd w:val="clear" w:color="auto" w:fill="D5DCE4" w:themeFill="text2" w:themeFillTint="33"/>
          </w:tcPr>
          <w:p w14:paraId="548ECCBF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/>
                <w:bCs/>
                <w:sz w:val="18"/>
                <w:szCs w:val="18"/>
              </w:rPr>
            </w:pPr>
            <w:r w:rsidRPr="00524327">
              <w:rPr>
                <w:rFonts w:cs="Arial"/>
                <w:b/>
                <w:bCs/>
                <w:sz w:val="18"/>
                <w:szCs w:val="18"/>
              </w:rPr>
              <w:t>During the last 7 days, to what extent has your physical health or emotional problems interfered with your normal social activities with family, friends, neighbours or groups? (social functioning)</w:t>
            </w:r>
          </w:p>
        </w:tc>
      </w:tr>
      <w:tr w:rsidR="005E7D0F" w:rsidRPr="00524327" w14:paraId="5F26EC3F" w14:textId="77777777" w:rsidTr="00BF26F2">
        <w:trPr>
          <w:cantSplit/>
          <w:trHeight w:val="443"/>
        </w:trPr>
        <w:tc>
          <w:tcPr>
            <w:tcW w:w="305" w:type="pct"/>
            <w:hideMark/>
          </w:tcPr>
          <w:p w14:paraId="284F074B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695" w:type="pct"/>
            <w:gridSpan w:val="8"/>
            <w:hideMark/>
          </w:tcPr>
          <w:p w14:paraId="7AD7895B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not at all</w:t>
            </w:r>
          </w:p>
          <w:p w14:paraId="39BD6258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slightly</w:t>
            </w:r>
          </w:p>
          <w:p w14:paraId="31728E3B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moderately</w:t>
            </w:r>
          </w:p>
          <w:p w14:paraId="12C7331F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quite a bit</w:t>
            </w:r>
          </w:p>
          <w:p w14:paraId="7F00DCE3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extremely</w:t>
            </w:r>
          </w:p>
        </w:tc>
      </w:tr>
      <w:tr w:rsidR="005E7D0F" w:rsidRPr="00524327" w14:paraId="3C500B21" w14:textId="77777777" w:rsidTr="00BF26F2">
        <w:trPr>
          <w:cantSplit/>
          <w:trHeight w:val="794"/>
        </w:trPr>
        <w:tc>
          <w:tcPr>
            <w:tcW w:w="305" w:type="pct"/>
            <w:shd w:val="clear" w:color="auto" w:fill="D5DCE4" w:themeFill="text2" w:themeFillTint="33"/>
          </w:tcPr>
          <w:p w14:paraId="7342096C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695" w:type="pct"/>
            <w:gridSpan w:val="8"/>
            <w:shd w:val="clear" w:color="auto" w:fill="D5DCE4" w:themeFill="text2" w:themeFillTint="33"/>
          </w:tcPr>
          <w:p w14:paraId="47705A96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/>
                <w:bCs/>
                <w:sz w:val="18"/>
                <w:szCs w:val="18"/>
              </w:rPr>
            </w:pPr>
            <w:r w:rsidRPr="00524327">
              <w:rPr>
                <w:rFonts w:cs="Arial"/>
                <w:b/>
                <w:bCs/>
                <w:sz w:val="18"/>
                <w:szCs w:val="18"/>
              </w:rPr>
              <w:t>These questions are about how you feel and how things have been with you during the last 7 days. Please give the one answer that is closest to the way you have been feeling for each item. (emotional well-being)</w:t>
            </w:r>
          </w:p>
        </w:tc>
      </w:tr>
      <w:tr w:rsidR="005E7D0F" w:rsidRPr="00524327" w14:paraId="777FCACF" w14:textId="77777777" w:rsidTr="00BF26F2">
        <w:trPr>
          <w:cantSplit/>
          <w:trHeight w:val="443"/>
        </w:trPr>
        <w:tc>
          <w:tcPr>
            <w:tcW w:w="2655" w:type="pct"/>
            <w:gridSpan w:val="2"/>
          </w:tcPr>
          <w:p w14:paraId="65C7B446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</w:p>
        </w:tc>
        <w:tc>
          <w:tcPr>
            <w:tcW w:w="327" w:type="pct"/>
          </w:tcPr>
          <w:p w14:paraId="395BBF9E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All of the time</w:t>
            </w:r>
          </w:p>
        </w:tc>
        <w:tc>
          <w:tcPr>
            <w:tcW w:w="359" w:type="pct"/>
          </w:tcPr>
          <w:p w14:paraId="0FD2D03E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Most of the time</w:t>
            </w:r>
          </w:p>
        </w:tc>
        <w:tc>
          <w:tcPr>
            <w:tcW w:w="366" w:type="pct"/>
          </w:tcPr>
          <w:p w14:paraId="258B84B6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A good bit of the time</w:t>
            </w:r>
          </w:p>
        </w:tc>
        <w:tc>
          <w:tcPr>
            <w:tcW w:w="408" w:type="pct"/>
            <w:gridSpan w:val="2"/>
          </w:tcPr>
          <w:p w14:paraId="746EF7B5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Some of the time</w:t>
            </w:r>
          </w:p>
        </w:tc>
        <w:tc>
          <w:tcPr>
            <w:tcW w:w="422" w:type="pct"/>
          </w:tcPr>
          <w:p w14:paraId="6021C06E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A little of the time</w:t>
            </w:r>
          </w:p>
        </w:tc>
        <w:tc>
          <w:tcPr>
            <w:tcW w:w="463" w:type="pct"/>
          </w:tcPr>
          <w:p w14:paraId="09E02889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None of the time</w:t>
            </w:r>
          </w:p>
        </w:tc>
      </w:tr>
      <w:tr w:rsidR="005E7D0F" w:rsidRPr="00524327" w14:paraId="293F2B89" w14:textId="77777777" w:rsidTr="00BF26F2">
        <w:trPr>
          <w:cantSplit/>
          <w:trHeight w:val="443"/>
        </w:trPr>
        <w:tc>
          <w:tcPr>
            <w:tcW w:w="305" w:type="pct"/>
          </w:tcPr>
          <w:p w14:paraId="7C946C7E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24</w:t>
            </w:r>
          </w:p>
        </w:tc>
        <w:tc>
          <w:tcPr>
            <w:tcW w:w="2350" w:type="pct"/>
          </w:tcPr>
          <w:p w14:paraId="6513235E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Have you been a very nervous person?</w:t>
            </w:r>
          </w:p>
        </w:tc>
        <w:tc>
          <w:tcPr>
            <w:tcW w:w="327" w:type="pct"/>
          </w:tcPr>
          <w:p w14:paraId="2A40C842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9" w:type="pct"/>
          </w:tcPr>
          <w:p w14:paraId="124F502A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6" w:type="pct"/>
          </w:tcPr>
          <w:p w14:paraId="07C319FA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8" w:type="pct"/>
            <w:gridSpan w:val="2"/>
          </w:tcPr>
          <w:p w14:paraId="62C84091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2" w:type="pct"/>
          </w:tcPr>
          <w:p w14:paraId="3761F615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63" w:type="pct"/>
          </w:tcPr>
          <w:p w14:paraId="442A63B0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5E7D0F" w:rsidRPr="00524327" w14:paraId="491D67A1" w14:textId="77777777" w:rsidTr="00BF26F2">
        <w:trPr>
          <w:cantSplit/>
          <w:trHeight w:val="443"/>
        </w:trPr>
        <w:tc>
          <w:tcPr>
            <w:tcW w:w="305" w:type="pct"/>
          </w:tcPr>
          <w:p w14:paraId="7775DD04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25</w:t>
            </w:r>
          </w:p>
        </w:tc>
        <w:tc>
          <w:tcPr>
            <w:tcW w:w="2350" w:type="pct"/>
          </w:tcPr>
          <w:p w14:paraId="7FACCFC5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Have you felt so down in the dumps that nothing could cheer you up?</w:t>
            </w:r>
          </w:p>
        </w:tc>
        <w:tc>
          <w:tcPr>
            <w:tcW w:w="327" w:type="pct"/>
          </w:tcPr>
          <w:p w14:paraId="23ABB95F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9" w:type="pct"/>
          </w:tcPr>
          <w:p w14:paraId="0DF32E48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6" w:type="pct"/>
          </w:tcPr>
          <w:p w14:paraId="45433F8C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8" w:type="pct"/>
            <w:gridSpan w:val="2"/>
          </w:tcPr>
          <w:p w14:paraId="3FE9AAF6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2" w:type="pct"/>
          </w:tcPr>
          <w:p w14:paraId="025075B0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63" w:type="pct"/>
          </w:tcPr>
          <w:p w14:paraId="63BF9E01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5E7D0F" w:rsidRPr="00524327" w14:paraId="561BDD08" w14:textId="77777777" w:rsidTr="00BF26F2">
        <w:trPr>
          <w:cantSplit/>
          <w:trHeight w:val="443"/>
        </w:trPr>
        <w:tc>
          <w:tcPr>
            <w:tcW w:w="305" w:type="pct"/>
          </w:tcPr>
          <w:p w14:paraId="081D5F1D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26</w:t>
            </w:r>
          </w:p>
        </w:tc>
        <w:tc>
          <w:tcPr>
            <w:tcW w:w="2350" w:type="pct"/>
          </w:tcPr>
          <w:p w14:paraId="69D683EB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Have you felt calm and peaceful?</w:t>
            </w:r>
          </w:p>
        </w:tc>
        <w:tc>
          <w:tcPr>
            <w:tcW w:w="327" w:type="pct"/>
          </w:tcPr>
          <w:p w14:paraId="658FCAE6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9" w:type="pct"/>
          </w:tcPr>
          <w:p w14:paraId="5867D569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6" w:type="pct"/>
          </w:tcPr>
          <w:p w14:paraId="227300A7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8" w:type="pct"/>
            <w:gridSpan w:val="2"/>
          </w:tcPr>
          <w:p w14:paraId="30ECC289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2" w:type="pct"/>
          </w:tcPr>
          <w:p w14:paraId="05EFE0A2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63" w:type="pct"/>
          </w:tcPr>
          <w:p w14:paraId="5E8958AD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5E7D0F" w:rsidRPr="00524327" w14:paraId="532D6D27" w14:textId="77777777" w:rsidTr="00BF26F2">
        <w:trPr>
          <w:cantSplit/>
          <w:trHeight w:val="443"/>
        </w:trPr>
        <w:tc>
          <w:tcPr>
            <w:tcW w:w="305" w:type="pct"/>
          </w:tcPr>
          <w:p w14:paraId="05FB633C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28</w:t>
            </w:r>
          </w:p>
        </w:tc>
        <w:tc>
          <w:tcPr>
            <w:tcW w:w="2350" w:type="pct"/>
          </w:tcPr>
          <w:p w14:paraId="181ABAC8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Have you felt downhearted and blue?</w:t>
            </w:r>
          </w:p>
        </w:tc>
        <w:tc>
          <w:tcPr>
            <w:tcW w:w="327" w:type="pct"/>
          </w:tcPr>
          <w:p w14:paraId="547C5728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9" w:type="pct"/>
          </w:tcPr>
          <w:p w14:paraId="412884D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6" w:type="pct"/>
          </w:tcPr>
          <w:p w14:paraId="4A7C970D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8" w:type="pct"/>
            <w:gridSpan w:val="2"/>
          </w:tcPr>
          <w:p w14:paraId="28BBA5FD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2" w:type="pct"/>
          </w:tcPr>
          <w:p w14:paraId="41DBB3B3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63" w:type="pct"/>
          </w:tcPr>
          <w:p w14:paraId="2489BD3C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5E7D0F" w:rsidRPr="00524327" w14:paraId="30BC40A9" w14:textId="77777777" w:rsidTr="00BF26F2">
        <w:trPr>
          <w:cantSplit/>
          <w:trHeight w:val="443"/>
        </w:trPr>
        <w:tc>
          <w:tcPr>
            <w:tcW w:w="305" w:type="pct"/>
          </w:tcPr>
          <w:p w14:paraId="10C16084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30</w:t>
            </w:r>
          </w:p>
        </w:tc>
        <w:tc>
          <w:tcPr>
            <w:tcW w:w="2350" w:type="pct"/>
          </w:tcPr>
          <w:p w14:paraId="65A05848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Have you been a happy person?</w:t>
            </w:r>
          </w:p>
        </w:tc>
        <w:tc>
          <w:tcPr>
            <w:tcW w:w="327" w:type="pct"/>
          </w:tcPr>
          <w:p w14:paraId="5367A210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59" w:type="pct"/>
          </w:tcPr>
          <w:p w14:paraId="49C12CD5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6" w:type="pct"/>
          </w:tcPr>
          <w:p w14:paraId="12E1CC3C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8" w:type="pct"/>
            <w:gridSpan w:val="2"/>
          </w:tcPr>
          <w:p w14:paraId="7B64E000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2" w:type="pct"/>
          </w:tcPr>
          <w:p w14:paraId="67F267C5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63" w:type="pct"/>
          </w:tcPr>
          <w:p w14:paraId="5983CF80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5E7D0F" w:rsidRPr="00524327" w14:paraId="3F159AB2" w14:textId="77777777" w:rsidTr="00BF26F2">
        <w:trPr>
          <w:cantSplit/>
          <w:trHeight w:val="611"/>
        </w:trPr>
        <w:tc>
          <w:tcPr>
            <w:tcW w:w="305" w:type="pct"/>
            <w:shd w:val="clear" w:color="auto" w:fill="D5DCE4" w:themeFill="text2" w:themeFillTint="33"/>
          </w:tcPr>
          <w:p w14:paraId="41096118" w14:textId="77777777" w:rsidR="005E7D0F" w:rsidRPr="00524327" w:rsidRDefault="005E7D0F" w:rsidP="005E7D0F">
            <w:pPr>
              <w:spacing w:before="20" w:after="20" w:line="276" w:lineRule="auto"/>
              <w:ind w:left="417" w:hanging="345"/>
              <w:rPr>
                <w:rFonts w:cs="Arial"/>
                <w:b/>
                <w:bCs/>
                <w:sz w:val="18"/>
                <w:szCs w:val="18"/>
              </w:rPr>
            </w:pPr>
            <w:r w:rsidRPr="00524327">
              <w:rPr>
                <w:rFonts w:cs="Arial"/>
                <w:b/>
                <w:bCs/>
                <w:sz w:val="18"/>
                <w:szCs w:val="18"/>
              </w:rPr>
              <w:t xml:space="preserve">32 </w:t>
            </w:r>
          </w:p>
        </w:tc>
        <w:tc>
          <w:tcPr>
            <w:tcW w:w="4695" w:type="pct"/>
            <w:gridSpan w:val="8"/>
            <w:shd w:val="clear" w:color="auto" w:fill="D5DCE4" w:themeFill="text2" w:themeFillTint="33"/>
          </w:tcPr>
          <w:p w14:paraId="1FDEBD6C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524327">
              <w:rPr>
                <w:rFonts w:cs="Arial"/>
                <w:b/>
                <w:bCs/>
                <w:sz w:val="18"/>
                <w:szCs w:val="18"/>
              </w:rPr>
              <w:t>During the last 7 days, how much of the time has your physical health or emotional problems interfered with your social activities (like visiting with friends, relatives, etc.) (social functioning)</w:t>
            </w:r>
          </w:p>
        </w:tc>
      </w:tr>
      <w:tr w:rsidR="005E7D0F" w:rsidRPr="00524327" w14:paraId="5210E5F5" w14:textId="77777777" w:rsidTr="00BF26F2">
        <w:trPr>
          <w:cantSplit/>
          <w:trHeight w:val="443"/>
        </w:trPr>
        <w:tc>
          <w:tcPr>
            <w:tcW w:w="305" w:type="pct"/>
            <w:hideMark/>
          </w:tcPr>
          <w:p w14:paraId="3ADC7CED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695" w:type="pct"/>
            <w:gridSpan w:val="8"/>
            <w:hideMark/>
          </w:tcPr>
          <w:p w14:paraId="37B156E8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all of the time</w:t>
            </w:r>
          </w:p>
          <w:p w14:paraId="295FCEB6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most of the time</w:t>
            </w:r>
          </w:p>
          <w:p w14:paraId="5B89DA15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some of the time</w:t>
            </w:r>
          </w:p>
          <w:p w14:paraId="528039C9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a little of the time</w:t>
            </w:r>
          </w:p>
          <w:p w14:paraId="1C35ABEA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none of the time</w:t>
            </w:r>
          </w:p>
        </w:tc>
      </w:tr>
      <w:tr w:rsidR="005E7D0F" w:rsidRPr="00524327" w14:paraId="5E44E3DD" w14:textId="77777777" w:rsidTr="00BF26F2">
        <w:trPr>
          <w:cantSplit/>
          <w:trHeight w:val="214"/>
        </w:trPr>
        <w:tc>
          <w:tcPr>
            <w:tcW w:w="305" w:type="pct"/>
            <w:shd w:val="clear" w:color="auto" w:fill="D5DCE4" w:themeFill="text2" w:themeFillTint="33"/>
          </w:tcPr>
          <w:p w14:paraId="6D52B973" w14:textId="77777777" w:rsidR="005E7D0F" w:rsidRPr="00524327" w:rsidRDefault="005E7D0F" w:rsidP="005E7D0F">
            <w:pPr>
              <w:pageBreakBefore/>
              <w:spacing w:before="20" w:after="20" w:line="276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695" w:type="pct"/>
            <w:gridSpan w:val="8"/>
            <w:shd w:val="clear" w:color="auto" w:fill="D5DCE4" w:themeFill="text2" w:themeFillTint="33"/>
          </w:tcPr>
          <w:p w14:paraId="19A15BA1" w14:textId="77777777" w:rsidR="005E7D0F" w:rsidRPr="00524327" w:rsidRDefault="005E7D0F" w:rsidP="005E7D0F">
            <w:pPr>
              <w:pageBreakBefore/>
              <w:spacing w:before="20" w:after="20"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524327">
              <w:rPr>
                <w:rFonts w:cs="Arial"/>
                <w:b/>
                <w:bCs/>
                <w:sz w:val="18"/>
                <w:szCs w:val="18"/>
              </w:rPr>
              <w:t>TRUE or FALSE (organizational information)</w:t>
            </w:r>
          </w:p>
        </w:tc>
      </w:tr>
      <w:tr w:rsidR="005E7D0F" w:rsidRPr="00524327" w14:paraId="197C9A8D" w14:textId="77777777" w:rsidTr="00BF26F2">
        <w:trPr>
          <w:cantSplit/>
          <w:trHeight w:val="443"/>
        </w:trPr>
        <w:tc>
          <w:tcPr>
            <w:tcW w:w="305" w:type="pct"/>
          </w:tcPr>
          <w:p w14:paraId="13E66DDA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37</w:t>
            </w:r>
          </w:p>
        </w:tc>
        <w:tc>
          <w:tcPr>
            <w:tcW w:w="2350" w:type="pct"/>
          </w:tcPr>
          <w:p w14:paraId="0A111280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When you had important questions to ask a nurse, did you get answers that you could understand?</w:t>
            </w:r>
          </w:p>
        </w:tc>
        <w:tc>
          <w:tcPr>
            <w:tcW w:w="1052" w:type="pct"/>
            <w:gridSpan w:val="3"/>
          </w:tcPr>
          <w:p w14:paraId="4BFF64DB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293" w:type="pct"/>
            <w:gridSpan w:val="4"/>
          </w:tcPr>
          <w:p w14:paraId="1FCD13C8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023955DC" w14:textId="77777777" w:rsidTr="00BF26F2">
        <w:trPr>
          <w:cantSplit/>
          <w:trHeight w:val="443"/>
        </w:trPr>
        <w:tc>
          <w:tcPr>
            <w:tcW w:w="305" w:type="pct"/>
          </w:tcPr>
          <w:p w14:paraId="5C41E438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38</w:t>
            </w:r>
          </w:p>
        </w:tc>
        <w:tc>
          <w:tcPr>
            <w:tcW w:w="2350" w:type="pct"/>
          </w:tcPr>
          <w:p w14:paraId="66DD1FBE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If you had any anxieties or fears about your condition or treatment.</w:t>
            </w:r>
          </w:p>
          <w:p w14:paraId="4C17AF56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Did somebody from the OPAT team discuss them with you?</w:t>
            </w:r>
          </w:p>
        </w:tc>
        <w:tc>
          <w:tcPr>
            <w:tcW w:w="1052" w:type="pct"/>
            <w:gridSpan w:val="3"/>
          </w:tcPr>
          <w:p w14:paraId="43AE64FC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293" w:type="pct"/>
            <w:gridSpan w:val="4"/>
          </w:tcPr>
          <w:p w14:paraId="14650339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14401600" w14:textId="77777777" w:rsidTr="00BF26F2">
        <w:trPr>
          <w:cantSplit/>
          <w:trHeight w:val="443"/>
        </w:trPr>
        <w:tc>
          <w:tcPr>
            <w:tcW w:w="305" w:type="pct"/>
            <w:vMerge w:val="restart"/>
          </w:tcPr>
          <w:p w14:paraId="6C9F9C94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39</w:t>
            </w:r>
          </w:p>
        </w:tc>
        <w:tc>
          <w:tcPr>
            <w:tcW w:w="2350" w:type="pct"/>
          </w:tcPr>
          <w:p w14:paraId="4246DACB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Did you want to be more involved in decisions made about your care and treatment?</w:t>
            </w:r>
          </w:p>
        </w:tc>
        <w:tc>
          <w:tcPr>
            <w:tcW w:w="1052" w:type="pct"/>
            <w:gridSpan w:val="3"/>
          </w:tcPr>
          <w:p w14:paraId="3344866C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293" w:type="pct"/>
            <w:gridSpan w:val="4"/>
          </w:tcPr>
          <w:p w14:paraId="66E5AD8E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29AA146C" w14:textId="77777777" w:rsidTr="00BF26F2">
        <w:trPr>
          <w:cantSplit/>
          <w:trHeight w:val="443"/>
        </w:trPr>
        <w:tc>
          <w:tcPr>
            <w:tcW w:w="305" w:type="pct"/>
            <w:vMerge/>
          </w:tcPr>
          <w:p w14:paraId="7998C9AD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350" w:type="pct"/>
          </w:tcPr>
          <w:p w14:paraId="757DDD38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If yes, please tell us</w:t>
            </w:r>
          </w:p>
        </w:tc>
        <w:tc>
          <w:tcPr>
            <w:tcW w:w="2345" w:type="pct"/>
            <w:gridSpan w:val="7"/>
          </w:tcPr>
          <w:p w14:paraId="789C926B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  <w:lang w:val="en-GB"/>
              </w:rPr>
              <w:t xml:space="preserve"> </w:t>
            </w:r>
            <w:r w:rsidRPr="00524327">
              <w:rPr>
                <w:rFonts w:cs="Arial"/>
                <w:bCs/>
                <w:sz w:val="18"/>
                <w:szCs w:val="18"/>
              </w:rPr>
              <w:t>_____</w:t>
            </w:r>
          </w:p>
        </w:tc>
      </w:tr>
      <w:tr w:rsidR="005E7D0F" w:rsidRPr="00524327" w14:paraId="3D8FFD27" w14:textId="77777777" w:rsidTr="00BF26F2">
        <w:trPr>
          <w:cantSplit/>
          <w:trHeight w:val="443"/>
        </w:trPr>
        <w:tc>
          <w:tcPr>
            <w:tcW w:w="305" w:type="pct"/>
          </w:tcPr>
          <w:p w14:paraId="7CDE4F51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40</w:t>
            </w:r>
          </w:p>
        </w:tc>
        <w:tc>
          <w:tcPr>
            <w:tcW w:w="2350" w:type="pct"/>
          </w:tcPr>
          <w:p w14:paraId="7795DFB1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Did a member of the OPAT Team tell the purpose of the medicines you were to take at home in a way you could understand?</w:t>
            </w:r>
          </w:p>
        </w:tc>
        <w:tc>
          <w:tcPr>
            <w:tcW w:w="1052" w:type="pct"/>
            <w:gridSpan w:val="3"/>
          </w:tcPr>
          <w:p w14:paraId="4BB38083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293" w:type="pct"/>
            <w:gridSpan w:val="4"/>
          </w:tcPr>
          <w:p w14:paraId="4055FB21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2C54F55F" w14:textId="77777777" w:rsidTr="00BF26F2">
        <w:trPr>
          <w:cantSplit/>
          <w:trHeight w:val="443"/>
        </w:trPr>
        <w:tc>
          <w:tcPr>
            <w:tcW w:w="305" w:type="pct"/>
          </w:tcPr>
          <w:p w14:paraId="57EF84AD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41</w:t>
            </w:r>
          </w:p>
        </w:tc>
        <w:tc>
          <w:tcPr>
            <w:tcW w:w="2350" w:type="pct"/>
          </w:tcPr>
          <w:p w14:paraId="1AC1D3F1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Did a member of the OPAT Team tell you about medication side effects to watch for when you went home?</w:t>
            </w:r>
          </w:p>
        </w:tc>
        <w:tc>
          <w:tcPr>
            <w:tcW w:w="1052" w:type="pct"/>
            <w:gridSpan w:val="3"/>
          </w:tcPr>
          <w:p w14:paraId="18EC7807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293" w:type="pct"/>
            <w:gridSpan w:val="4"/>
          </w:tcPr>
          <w:p w14:paraId="42C57637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00E02F0F" w14:textId="77777777" w:rsidTr="00BF26F2">
        <w:trPr>
          <w:cantSplit/>
          <w:trHeight w:val="443"/>
        </w:trPr>
        <w:tc>
          <w:tcPr>
            <w:tcW w:w="305" w:type="pct"/>
          </w:tcPr>
          <w:p w14:paraId="52560BBC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42</w:t>
            </w:r>
          </w:p>
        </w:tc>
        <w:tc>
          <w:tcPr>
            <w:tcW w:w="2350" w:type="pct"/>
          </w:tcPr>
          <w:p w14:paraId="4A0D1D6A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Did someone tell you about danger signals regarding your illness or treatment to watch after you went home?</w:t>
            </w:r>
          </w:p>
        </w:tc>
        <w:tc>
          <w:tcPr>
            <w:tcW w:w="1052" w:type="pct"/>
            <w:gridSpan w:val="3"/>
          </w:tcPr>
          <w:p w14:paraId="742E377B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293" w:type="pct"/>
            <w:gridSpan w:val="4"/>
          </w:tcPr>
          <w:p w14:paraId="2C1370EE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3FEE8EFE" w14:textId="77777777" w:rsidTr="00BF26F2">
        <w:trPr>
          <w:cantSplit/>
          <w:trHeight w:val="443"/>
        </w:trPr>
        <w:tc>
          <w:tcPr>
            <w:tcW w:w="305" w:type="pct"/>
            <w:vMerge w:val="restart"/>
          </w:tcPr>
          <w:p w14:paraId="337A08B3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43</w:t>
            </w:r>
          </w:p>
        </w:tc>
        <w:tc>
          <w:tcPr>
            <w:tcW w:w="2350" w:type="pct"/>
          </w:tcPr>
          <w:p w14:paraId="6BAC81FC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Did you feel secure during therapy?</w:t>
            </w:r>
          </w:p>
        </w:tc>
        <w:tc>
          <w:tcPr>
            <w:tcW w:w="1052" w:type="pct"/>
            <w:gridSpan w:val="3"/>
          </w:tcPr>
          <w:p w14:paraId="54038669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1293" w:type="pct"/>
            <w:gridSpan w:val="4"/>
          </w:tcPr>
          <w:p w14:paraId="264854EB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237BE417" w14:textId="77777777" w:rsidTr="00BF26F2">
        <w:trPr>
          <w:cantSplit/>
          <w:trHeight w:val="443"/>
        </w:trPr>
        <w:tc>
          <w:tcPr>
            <w:tcW w:w="305" w:type="pct"/>
            <w:vMerge/>
          </w:tcPr>
          <w:p w14:paraId="3DF07506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</w:p>
        </w:tc>
        <w:tc>
          <w:tcPr>
            <w:tcW w:w="2350" w:type="pct"/>
          </w:tcPr>
          <w:p w14:paraId="4CC63D59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If no: why?</w:t>
            </w:r>
          </w:p>
        </w:tc>
        <w:tc>
          <w:tcPr>
            <w:tcW w:w="2345" w:type="pct"/>
            <w:gridSpan w:val="7"/>
          </w:tcPr>
          <w:p w14:paraId="6C2C54D3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don’t know where to ask my questions</w:t>
            </w:r>
          </w:p>
          <w:p w14:paraId="7BBF0627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feeling uncomfortable</w:t>
            </w:r>
          </w:p>
          <w:p w14:paraId="6A5C0EC3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overstrained with the tasks</w:t>
            </w:r>
          </w:p>
          <w:p w14:paraId="68AF2DC6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  <w:lang w:val="en-GB"/>
              </w:rPr>
              <w:t xml:space="preserve"> </w:t>
            </w:r>
            <w:r w:rsidRPr="00524327">
              <w:rPr>
                <w:rFonts w:cs="Arial"/>
                <w:bCs/>
                <w:sz w:val="18"/>
                <w:szCs w:val="18"/>
              </w:rPr>
              <w:t>_____</w:t>
            </w:r>
          </w:p>
        </w:tc>
      </w:tr>
      <w:tr w:rsidR="005E7D0F" w:rsidRPr="00524327" w14:paraId="31E46BBE" w14:textId="77777777" w:rsidTr="00BF26F2">
        <w:trPr>
          <w:cantSplit/>
          <w:trHeight w:val="443"/>
        </w:trPr>
        <w:tc>
          <w:tcPr>
            <w:tcW w:w="305" w:type="pct"/>
            <w:vMerge w:val="restart"/>
          </w:tcPr>
          <w:p w14:paraId="62EA140E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t>44</w:t>
            </w:r>
          </w:p>
        </w:tc>
        <w:tc>
          <w:tcPr>
            <w:tcW w:w="2350" w:type="pct"/>
          </w:tcPr>
          <w:p w14:paraId="491044C9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Did you need support during the last 7 days?</w:t>
            </w:r>
          </w:p>
        </w:tc>
        <w:tc>
          <w:tcPr>
            <w:tcW w:w="1052" w:type="pct"/>
            <w:gridSpan w:val="3"/>
          </w:tcPr>
          <w:p w14:paraId="102BBBD9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1293" w:type="pct"/>
            <w:gridSpan w:val="4"/>
          </w:tcPr>
          <w:p w14:paraId="78D22BBA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456F3B39" w14:textId="77777777" w:rsidTr="00BF26F2">
        <w:trPr>
          <w:cantSplit/>
          <w:trHeight w:val="443"/>
        </w:trPr>
        <w:tc>
          <w:tcPr>
            <w:tcW w:w="305" w:type="pct"/>
            <w:vMerge/>
          </w:tcPr>
          <w:p w14:paraId="23062487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</w:p>
        </w:tc>
        <w:tc>
          <w:tcPr>
            <w:tcW w:w="2350" w:type="pct"/>
          </w:tcPr>
          <w:p w14:paraId="3DB413FA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If yes: who did support you?</w:t>
            </w:r>
          </w:p>
        </w:tc>
        <w:tc>
          <w:tcPr>
            <w:tcW w:w="2345" w:type="pct"/>
            <w:gridSpan w:val="7"/>
          </w:tcPr>
          <w:p w14:paraId="406F3BDB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partner in household</w:t>
            </w:r>
          </w:p>
          <w:p w14:paraId="065818D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family</w:t>
            </w:r>
          </w:p>
          <w:p w14:paraId="7CBD2F70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homecare</w:t>
            </w:r>
          </w:p>
          <w:p w14:paraId="00D1E543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day clinic at the hospital</w:t>
            </w:r>
          </w:p>
          <w:p w14:paraId="0F54DB56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_____</w:t>
            </w:r>
          </w:p>
        </w:tc>
      </w:tr>
      <w:tr w:rsidR="005E7D0F" w:rsidRPr="00524327" w14:paraId="44694398" w14:textId="77777777" w:rsidTr="00BF26F2">
        <w:trPr>
          <w:cantSplit/>
          <w:trHeight w:val="443"/>
        </w:trPr>
        <w:tc>
          <w:tcPr>
            <w:tcW w:w="305" w:type="pct"/>
            <w:vMerge/>
          </w:tcPr>
          <w:p w14:paraId="573FDBE6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</w:p>
        </w:tc>
        <w:tc>
          <w:tcPr>
            <w:tcW w:w="2350" w:type="pct"/>
          </w:tcPr>
          <w:p w14:paraId="47E3F526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If yes: how did this person help you with?</w:t>
            </w:r>
          </w:p>
        </w:tc>
        <w:tc>
          <w:tcPr>
            <w:tcW w:w="2345" w:type="pct"/>
            <w:gridSpan w:val="7"/>
          </w:tcPr>
          <w:p w14:paraId="0F40908B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personal hygiene</w:t>
            </w:r>
          </w:p>
          <w:p w14:paraId="3AF5E0E4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household</w:t>
            </w:r>
          </w:p>
          <w:p w14:paraId="05C14DBE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therapy itself</w:t>
            </w:r>
          </w:p>
          <w:p w14:paraId="63D02D5D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_____</w:t>
            </w:r>
          </w:p>
        </w:tc>
      </w:tr>
      <w:tr w:rsidR="005E7D0F" w:rsidRPr="00524327" w14:paraId="0451C1F2" w14:textId="77777777" w:rsidTr="00BF26F2">
        <w:trPr>
          <w:cantSplit/>
          <w:trHeight w:val="443"/>
        </w:trPr>
        <w:tc>
          <w:tcPr>
            <w:tcW w:w="305" w:type="pct"/>
            <w:shd w:val="clear" w:color="auto" w:fill="D5DCE4" w:themeFill="text2" w:themeFillTint="33"/>
          </w:tcPr>
          <w:p w14:paraId="1552ECE5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695" w:type="pct"/>
            <w:gridSpan w:val="8"/>
            <w:shd w:val="clear" w:color="auto" w:fill="D5DCE4" w:themeFill="text2" w:themeFillTint="33"/>
          </w:tcPr>
          <w:p w14:paraId="2956DC64" w14:textId="77777777" w:rsidR="005E7D0F" w:rsidRPr="00524327" w:rsidRDefault="005E7D0F" w:rsidP="005E7D0F">
            <w:pPr>
              <w:spacing w:before="20" w:after="20"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524327">
              <w:rPr>
                <w:rFonts w:cs="Arial"/>
                <w:b/>
                <w:bCs/>
                <w:sz w:val="18"/>
                <w:szCs w:val="18"/>
              </w:rPr>
              <w:t>Final questions</w:t>
            </w:r>
          </w:p>
        </w:tc>
      </w:tr>
      <w:tr w:rsidR="005E7D0F" w:rsidRPr="00524327" w14:paraId="72AB8D8E" w14:textId="77777777" w:rsidTr="00BF26F2">
        <w:trPr>
          <w:cantSplit/>
          <w:trHeight w:val="443"/>
        </w:trPr>
        <w:tc>
          <w:tcPr>
            <w:tcW w:w="305" w:type="pct"/>
          </w:tcPr>
          <w:p w14:paraId="4F8A1DAE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45</w:t>
            </w:r>
          </w:p>
        </w:tc>
        <w:tc>
          <w:tcPr>
            <w:tcW w:w="2350" w:type="pct"/>
          </w:tcPr>
          <w:p w14:paraId="00A181F8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Do you recommend the therapy for other patients?</w:t>
            </w:r>
          </w:p>
        </w:tc>
        <w:tc>
          <w:tcPr>
            <w:tcW w:w="1078" w:type="pct"/>
            <w:gridSpan w:val="4"/>
          </w:tcPr>
          <w:p w14:paraId="4F03ADD5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1267" w:type="pct"/>
            <w:gridSpan w:val="3"/>
          </w:tcPr>
          <w:p w14:paraId="5B309AB2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No</w:t>
            </w:r>
          </w:p>
        </w:tc>
      </w:tr>
      <w:tr w:rsidR="005E7D0F" w:rsidRPr="00524327" w14:paraId="594067BE" w14:textId="77777777" w:rsidTr="00BF26F2">
        <w:trPr>
          <w:cantSplit/>
          <w:trHeight w:val="443"/>
        </w:trPr>
        <w:tc>
          <w:tcPr>
            <w:tcW w:w="305" w:type="pct"/>
          </w:tcPr>
          <w:p w14:paraId="3A627A32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46</w:t>
            </w:r>
            <w:bookmarkStart w:id="0" w:name="_GoBack"/>
            <w:bookmarkEnd w:id="0"/>
          </w:p>
        </w:tc>
        <w:tc>
          <w:tcPr>
            <w:tcW w:w="2350" w:type="pct"/>
          </w:tcPr>
          <w:p w14:paraId="6EF6A282" w14:textId="77777777" w:rsidR="005E7D0F" w:rsidRPr="00524327" w:rsidRDefault="005E7D0F" w:rsidP="005E7D0F">
            <w:pPr>
              <w:spacing w:before="20" w:after="20" w:line="276" w:lineRule="auto"/>
              <w:rPr>
                <w:sz w:val="18"/>
                <w:szCs w:val="18"/>
              </w:rPr>
            </w:pPr>
            <w:r w:rsidRPr="00524327">
              <w:rPr>
                <w:sz w:val="18"/>
                <w:szCs w:val="18"/>
              </w:rPr>
              <w:t>If you could change something on your therapy, what would change and why?</w:t>
            </w:r>
          </w:p>
        </w:tc>
        <w:tc>
          <w:tcPr>
            <w:tcW w:w="2345" w:type="pct"/>
            <w:gridSpan w:val="7"/>
          </w:tcPr>
          <w:p w14:paraId="06C546F9" w14:textId="77777777" w:rsidR="005E7D0F" w:rsidRPr="00524327" w:rsidRDefault="005E7D0F" w:rsidP="005E7D0F">
            <w:pPr>
              <w:spacing w:before="20" w:after="20" w:line="276" w:lineRule="auto"/>
              <w:ind w:left="72"/>
              <w:rPr>
                <w:rFonts w:cs="Arial"/>
                <w:bCs/>
                <w:sz w:val="18"/>
                <w:szCs w:val="18"/>
                <w:lang w:val="en-GB"/>
              </w:rPr>
            </w:pPr>
            <w:r w:rsidRPr="00524327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327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="000A18E0">
              <w:rPr>
                <w:rFonts w:cs="Arial"/>
                <w:bCs/>
                <w:sz w:val="18"/>
                <w:szCs w:val="18"/>
              </w:rPr>
            </w:r>
            <w:r w:rsidR="000A18E0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524327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524327">
              <w:rPr>
                <w:rFonts w:cs="Arial"/>
                <w:bCs/>
                <w:sz w:val="18"/>
                <w:szCs w:val="18"/>
              </w:rPr>
              <w:t xml:space="preserve"> _____</w:t>
            </w:r>
          </w:p>
        </w:tc>
      </w:tr>
    </w:tbl>
    <w:p w14:paraId="16D8C116" w14:textId="77777777" w:rsidR="00A8109E" w:rsidRDefault="00A8109E" w:rsidP="00F34A96">
      <w:pPr>
        <w:pStyle w:val="63Notes"/>
      </w:pPr>
    </w:p>
    <w:sectPr w:rsidR="00A8109E" w:rsidSect="00F34A96">
      <w:headerReference w:type="even" r:id="rId7"/>
      <w:headerReference w:type="default" r:id="rId8"/>
      <w:headerReference w:type="first" r:id="rId9"/>
      <w:footerReference w:type="first" r:id="rId10"/>
      <w:type w:val="continuous"/>
      <w:pgSz w:w="11906" w:h="16838" w:code="9"/>
      <w:pgMar w:top="1417" w:right="720" w:bottom="1077" w:left="720" w:header="1020" w:footer="340" w:gutter="0"/>
      <w:pgNumType w:start="1"/>
      <w:cols w:space="425"/>
      <w:titlePg/>
      <w:bidi/>
      <w:docGrid w:type="lines"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677A805" w16cex:dateUtc="2023-12-12T07:37:00Z"/>
  <w16cex:commentExtensible w16cex:durableId="39F5A2A8" w16cex:dateUtc="2023-12-12T07:38:00Z"/>
  <w16cex:commentExtensible w16cex:durableId="670031D9" w16cex:dateUtc="2023-12-12T07:40:00Z"/>
  <w16cex:commentExtensible w16cex:durableId="7788FA58" w16cex:dateUtc="2023-12-12T07:42:00Z"/>
  <w16cex:commentExtensible w16cex:durableId="0CDC7029" w16cex:dateUtc="2023-12-12T07:44:00Z"/>
  <w16cex:commentExtensible w16cex:durableId="5FF0E1D2" w16cex:dateUtc="2023-12-12T07:57:00Z"/>
  <w16cex:commentExtensible w16cex:durableId="02BD9C9B" w16cex:dateUtc="2023-12-12T07:58:00Z"/>
  <w16cex:commentExtensible w16cex:durableId="2B5E3BB5" w16cex:dateUtc="2023-12-12T07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53755F" w16cid:durableId="2921FE00"/>
  <w16cid:commentId w16cid:paraId="54A12E8D" w16cid:durableId="2921FE01"/>
  <w16cid:commentId w16cid:paraId="55AC3CAA" w16cid:durableId="0677A805"/>
  <w16cid:commentId w16cid:paraId="432C787D" w16cid:durableId="39F5A2A8"/>
  <w16cid:commentId w16cid:paraId="77024D36" w16cid:durableId="670031D9"/>
  <w16cid:commentId w16cid:paraId="580A79B3" w16cid:durableId="7788FA58"/>
  <w16cid:commentId w16cid:paraId="7CACF25D" w16cid:durableId="0CDC7029"/>
  <w16cid:commentId w16cid:paraId="2AD3876D" w16cid:durableId="2921FE02"/>
  <w16cid:commentId w16cid:paraId="1DAC7724" w16cid:durableId="5FF0E1D2"/>
  <w16cid:commentId w16cid:paraId="293C440B" w16cid:durableId="2921FE03"/>
  <w16cid:commentId w16cid:paraId="1B4B4133" w16cid:durableId="02BD9C9B"/>
  <w16cid:commentId w16cid:paraId="3FC379D7" w16cid:durableId="2921FE04"/>
  <w16cid:commentId w16cid:paraId="40FA36BF" w16cid:durableId="2B5E3BB5"/>
  <w16cid:commentId w16cid:paraId="5D7D129D" w16cid:durableId="2921FE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6C563" w14:textId="77777777" w:rsidR="000A18E0" w:rsidRDefault="000A18E0">
      <w:pPr>
        <w:spacing w:line="240" w:lineRule="auto"/>
      </w:pPr>
      <w:r>
        <w:separator/>
      </w:r>
    </w:p>
  </w:endnote>
  <w:endnote w:type="continuationSeparator" w:id="0">
    <w:p w14:paraId="009DF2A3" w14:textId="77777777" w:rsidR="000A18E0" w:rsidRDefault="000A1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B5AB1" w14:textId="77777777" w:rsidR="000A18E0" w:rsidRPr="00A77BA2" w:rsidRDefault="000A18E0" w:rsidP="00F65BDA">
    <w:pPr>
      <w:tabs>
        <w:tab w:val="right" w:pos="10466"/>
      </w:tabs>
      <w:adjustRightInd w:val="0"/>
      <w:snapToGrid w:val="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F28B8" w14:textId="77777777" w:rsidR="000A18E0" w:rsidRDefault="000A18E0">
      <w:pPr>
        <w:spacing w:line="240" w:lineRule="auto"/>
      </w:pPr>
      <w:r>
        <w:separator/>
      </w:r>
    </w:p>
  </w:footnote>
  <w:footnote w:type="continuationSeparator" w:id="0">
    <w:p w14:paraId="374EC632" w14:textId="77777777" w:rsidR="000A18E0" w:rsidRDefault="000A1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467AA" w14:textId="77777777" w:rsidR="000A18E0" w:rsidRDefault="000A18E0" w:rsidP="00464DCD">
    <w:pPr>
      <w:pStyle w:val="Kopfzeil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F022A" w14:textId="77777777" w:rsidR="00F34A96" w:rsidRPr="00F34A96" w:rsidRDefault="00F34A96" w:rsidP="00F34A96">
    <w:pPr>
      <w:pStyle w:val="Kopfzeile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7161B" w14:textId="77777777" w:rsidR="000A18E0" w:rsidRPr="00F34A96" w:rsidRDefault="000A18E0" w:rsidP="00F34A96">
    <w:pPr>
      <w:adjustRightInd w:val="0"/>
      <w:snapToGrid w:val="0"/>
      <w:spacing w:line="10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4DE"/>
    <w:multiLevelType w:val="multilevel"/>
    <w:tmpl w:val="1FB4A5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8B468F5"/>
    <w:multiLevelType w:val="hybridMultilevel"/>
    <w:tmpl w:val="C92AF13A"/>
    <w:lvl w:ilvl="0" w:tplc="1D6892E4">
      <w:start w:val="1"/>
      <w:numFmt w:val="bullet"/>
      <w:lvlRestart w:val="0"/>
      <w:pStyle w:val="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32358"/>
    <w:multiLevelType w:val="hybridMultilevel"/>
    <w:tmpl w:val="F6EEB9FA"/>
    <w:lvl w:ilvl="0" w:tplc="14EA940C">
      <w:start w:val="1"/>
      <w:numFmt w:val="decimal"/>
      <w:lvlRestart w:val="0"/>
      <w:pStyle w:val="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B7440"/>
    <w:multiLevelType w:val="hybridMultilevel"/>
    <w:tmpl w:val="9E14E096"/>
    <w:lvl w:ilvl="0" w:tplc="E77E4FE0">
      <w:start w:val="1"/>
      <w:numFmt w:val="decimal"/>
      <w:lvlRestart w:val="0"/>
      <w:pStyle w:val="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4" w15:restartNumberingAfterBreak="0">
    <w:nsid w:val="54D83BA8"/>
    <w:multiLevelType w:val="hybridMultilevel"/>
    <w:tmpl w:val="99167C50"/>
    <w:lvl w:ilvl="0" w:tplc="DF9C1002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03F"/>
    <w:multiLevelType w:val="hybridMultilevel"/>
    <w:tmpl w:val="3DDA47D6"/>
    <w:lvl w:ilvl="0" w:tplc="748452B4">
      <w:start w:val="1"/>
      <w:numFmt w:val="decimal"/>
      <w:lvlRestart w:val="0"/>
      <w:pStyle w:val="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C6FDD"/>
    <w:multiLevelType w:val="hybridMultilevel"/>
    <w:tmpl w:val="B69C2104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E404A"/>
    <w:multiLevelType w:val="multilevel"/>
    <w:tmpl w:val="EC02B882"/>
    <w:lvl w:ilvl="0">
      <w:start w:val="1"/>
      <w:numFmt w:val="decimal"/>
      <w:pStyle w:val="ProtocolH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ProtocolH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pStyle w:val="ProtocolH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ProtocolH3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hyphenationZone w:val="425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sw9pfaevdtvde05fb55etyfw9xvr2rax55&quot;&gt;ZOPAT&lt;record-ids&gt;&lt;item&gt;1&lt;/item&gt;&lt;item&gt;3&lt;/item&gt;&lt;item&gt;22&lt;/item&gt;&lt;item&gt;25&lt;/item&gt;&lt;item&gt;26&lt;/item&gt;&lt;item&gt;27&lt;/item&gt;&lt;item&gt;29&lt;/item&gt;&lt;item&gt;31&lt;/item&gt;&lt;item&gt;43&lt;/item&gt;&lt;item&gt;45&lt;/item&gt;&lt;item&gt;46&lt;/item&gt;&lt;item&gt;48&lt;/item&gt;&lt;item&gt;49&lt;/item&gt;&lt;item&gt;50&lt;/item&gt;&lt;item&gt;51&lt;/item&gt;&lt;item&gt;52&lt;/item&gt;&lt;/record-ids&gt;&lt;/item&gt;&lt;/Libraries&gt;"/>
  </w:docVars>
  <w:rsids>
    <w:rsidRoot w:val="00232AFD"/>
    <w:rsid w:val="00000A47"/>
    <w:rsid w:val="00014445"/>
    <w:rsid w:val="00015B14"/>
    <w:rsid w:val="00023454"/>
    <w:rsid w:val="00026AE5"/>
    <w:rsid w:val="000277D0"/>
    <w:rsid w:val="00030737"/>
    <w:rsid w:val="00032977"/>
    <w:rsid w:val="00042FB9"/>
    <w:rsid w:val="00045B43"/>
    <w:rsid w:val="00050A29"/>
    <w:rsid w:val="000510DC"/>
    <w:rsid w:val="0005332C"/>
    <w:rsid w:val="00053777"/>
    <w:rsid w:val="000544AA"/>
    <w:rsid w:val="00054863"/>
    <w:rsid w:val="00057DCA"/>
    <w:rsid w:val="0006176D"/>
    <w:rsid w:val="00061FAE"/>
    <w:rsid w:val="00063298"/>
    <w:rsid w:val="00063C8E"/>
    <w:rsid w:val="00071115"/>
    <w:rsid w:val="00073545"/>
    <w:rsid w:val="00076285"/>
    <w:rsid w:val="0007778D"/>
    <w:rsid w:val="00080B9A"/>
    <w:rsid w:val="000830F1"/>
    <w:rsid w:val="00086C2E"/>
    <w:rsid w:val="000A0285"/>
    <w:rsid w:val="000A18E0"/>
    <w:rsid w:val="000A2EB3"/>
    <w:rsid w:val="000C1572"/>
    <w:rsid w:val="000C430E"/>
    <w:rsid w:val="000D0A34"/>
    <w:rsid w:val="000D4C88"/>
    <w:rsid w:val="000D56C6"/>
    <w:rsid w:val="000D6BE0"/>
    <w:rsid w:val="000E064E"/>
    <w:rsid w:val="000E2A39"/>
    <w:rsid w:val="000E5489"/>
    <w:rsid w:val="000E5987"/>
    <w:rsid w:val="000E6CC8"/>
    <w:rsid w:val="000F2708"/>
    <w:rsid w:val="000F4180"/>
    <w:rsid w:val="000F65CA"/>
    <w:rsid w:val="000F6793"/>
    <w:rsid w:val="00103CEC"/>
    <w:rsid w:val="00111F7C"/>
    <w:rsid w:val="001134A3"/>
    <w:rsid w:val="001214FC"/>
    <w:rsid w:val="00126845"/>
    <w:rsid w:val="00133A72"/>
    <w:rsid w:val="00134D30"/>
    <w:rsid w:val="001422FF"/>
    <w:rsid w:val="001433AD"/>
    <w:rsid w:val="00150632"/>
    <w:rsid w:val="00150B58"/>
    <w:rsid w:val="001520E8"/>
    <w:rsid w:val="001551DB"/>
    <w:rsid w:val="001555AE"/>
    <w:rsid w:val="00162C27"/>
    <w:rsid w:val="0016398D"/>
    <w:rsid w:val="00163D2C"/>
    <w:rsid w:val="001643AE"/>
    <w:rsid w:val="00170F31"/>
    <w:rsid w:val="0017304A"/>
    <w:rsid w:val="00176C9E"/>
    <w:rsid w:val="001772D9"/>
    <w:rsid w:val="0018468D"/>
    <w:rsid w:val="00185A21"/>
    <w:rsid w:val="00187DDB"/>
    <w:rsid w:val="001948FF"/>
    <w:rsid w:val="001A4553"/>
    <w:rsid w:val="001A5641"/>
    <w:rsid w:val="001A76CB"/>
    <w:rsid w:val="001C4184"/>
    <w:rsid w:val="001C5C1A"/>
    <w:rsid w:val="001D3BF9"/>
    <w:rsid w:val="001E2AEB"/>
    <w:rsid w:val="001E598D"/>
    <w:rsid w:val="001E6690"/>
    <w:rsid w:val="001E6ADF"/>
    <w:rsid w:val="001F2D4E"/>
    <w:rsid w:val="001F62D3"/>
    <w:rsid w:val="001F7442"/>
    <w:rsid w:val="002051F1"/>
    <w:rsid w:val="00207684"/>
    <w:rsid w:val="002121AD"/>
    <w:rsid w:val="00213097"/>
    <w:rsid w:val="00214911"/>
    <w:rsid w:val="00217958"/>
    <w:rsid w:val="00221228"/>
    <w:rsid w:val="0022731C"/>
    <w:rsid w:val="00230C9F"/>
    <w:rsid w:val="00231D0F"/>
    <w:rsid w:val="00232AFD"/>
    <w:rsid w:val="00233796"/>
    <w:rsid w:val="00243AEF"/>
    <w:rsid w:val="002449CE"/>
    <w:rsid w:val="0025009E"/>
    <w:rsid w:val="0026517B"/>
    <w:rsid w:val="00266F82"/>
    <w:rsid w:val="002679C5"/>
    <w:rsid w:val="00267ADA"/>
    <w:rsid w:val="00270038"/>
    <w:rsid w:val="00270CD1"/>
    <w:rsid w:val="0027203F"/>
    <w:rsid w:val="00276BEB"/>
    <w:rsid w:val="00277C1C"/>
    <w:rsid w:val="00286B74"/>
    <w:rsid w:val="002949C0"/>
    <w:rsid w:val="002A3EF8"/>
    <w:rsid w:val="002A3FAE"/>
    <w:rsid w:val="002B0524"/>
    <w:rsid w:val="002C3620"/>
    <w:rsid w:val="002C4AE2"/>
    <w:rsid w:val="002D2FD1"/>
    <w:rsid w:val="002D3091"/>
    <w:rsid w:val="002E1611"/>
    <w:rsid w:val="002E7BEF"/>
    <w:rsid w:val="002F01B5"/>
    <w:rsid w:val="002F6C03"/>
    <w:rsid w:val="002F708E"/>
    <w:rsid w:val="002F7C99"/>
    <w:rsid w:val="0030132E"/>
    <w:rsid w:val="00302AF4"/>
    <w:rsid w:val="003072DB"/>
    <w:rsid w:val="00321E70"/>
    <w:rsid w:val="0032567F"/>
    <w:rsid w:val="003256B0"/>
    <w:rsid w:val="00326141"/>
    <w:rsid w:val="003305D7"/>
    <w:rsid w:val="00333EA0"/>
    <w:rsid w:val="0033777A"/>
    <w:rsid w:val="00341D54"/>
    <w:rsid w:val="00342595"/>
    <w:rsid w:val="00346D6D"/>
    <w:rsid w:val="0035256B"/>
    <w:rsid w:val="003541E0"/>
    <w:rsid w:val="00354612"/>
    <w:rsid w:val="00355A95"/>
    <w:rsid w:val="00356DBC"/>
    <w:rsid w:val="0036075D"/>
    <w:rsid w:val="00362D6B"/>
    <w:rsid w:val="00366B67"/>
    <w:rsid w:val="00367CF7"/>
    <w:rsid w:val="00372C70"/>
    <w:rsid w:val="003732A4"/>
    <w:rsid w:val="00383BFA"/>
    <w:rsid w:val="003A0E06"/>
    <w:rsid w:val="003A70B6"/>
    <w:rsid w:val="003B21BD"/>
    <w:rsid w:val="003B506E"/>
    <w:rsid w:val="003B5C5A"/>
    <w:rsid w:val="003C052A"/>
    <w:rsid w:val="003C1244"/>
    <w:rsid w:val="003C415F"/>
    <w:rsid w:val="003C4625"/>
    <w:rsid w:val="003D1B2A"/>
    <w:rsid w:val="003E46E4"/>
    <w:rsid w:val="003E5554"/>
    <w:rsid w:val="003F17DF"/>
    <w:rsid w:val="003F69C7"/>
    <w:rsid w:val="00401D30"/>
    <w:rsid w:val="00407437"/>
    <w:rsid w:val="00415F1E"/>
    <w:rsid w:val="004164EA"/>
    <w:rsid w:val="00420495"/>
    <w:rsid w:val="0042084B"/>
    <w:rsid w:val="0042212C"/>
    <w:rsid w:val="0042586A"/>
    <w:rsid w:val="00425F71"/>
    <w:rsid w:val="0042604B"/>
    <w:rsid w:val="00427C28"/>
    <w:rsid w:val="00431EDE"/>
    <w:rsid w:val="0043449B"/>
    <w:rsid w:val="004443CB"/>
    <w:rsid w:val="00447127"/>
    <w:rsid w:val="00463888"/>
    <w:rsid w:val="00464DCD"/>
    <w:rsid w:val="00467396"/>
    <w:rsid w:val="00467437"/>
    <w:rsid w:val="00473A1A"/>
    <w:rsid w:val="00475A18"/>
    <w:rsid w:val="00476B8F"/>
    <w:rsid w:val="00480A40"/>
    <w:rsid w:val="00483568"/>
    <w:rsid w:val="004857E8"/>
    <w:rsid w:val="00487C97"/>
    <w:rsid w:val="004911C7"/>
    <w:rsid w:val="00493CC6"/>
    <w:rsid w:val="00494147"/>
    <w:rsid w:val="004A5E58"/>
    <w:rsid w:val="004B2059"/>
    <w:rsid w:val="004B5E4E"/>
    <w:rsid w:val="004B6DA7"/>
    <w:rsid w:val="004C542D"/>
    <w:rsid w:val="004C687E"/>
    <w:rsid w:val="004C766A"/>
    <w:rsid w:val="004D2B72"/>
    <w:rsid w:val="004E0752"/>
    <w:rsid w:val="004E2764"/>
    <w:rsid w:val="004E4A1D"/>
    <w:rsid w:val="004F1683"/>
    <w:rsid w:val="004F2F8F"/>
    <w:rsid w:val="00503A09"/>
    <w:rsid w:val="00511108"/>
    <w:rsid w:val="00511A76"/>
    <w:rsid w:val="00512CAE"/>
    <w:rsid w:val="00515E59"/>
    <w:rsid w:val="0051731C"/>
    <w:rsid w:val="00520B78"/>
    <w:rsid w:val="00524327"/>
    <w:rsid w:val="00524385"/>
    <w:rsid w:val="00527883"/>
    <w:rsid w:val="0053037D"/>
    <w:rsid w:val="005314A5"/>
    <w:rsid w:val="00533CBF"/>
    <w:rsid w:val="00536FCD"/>
    <w:rsid w:val="00545DA4"/>
    <w:rsid w:val="00547077"/>
    <w:rsid w:val="00551623"/>
    <w:rsid w:val="0055286C"/>
    <w:rsid w:val="00563859"/>
    <w:rsid w:val="00564777"/>
    <w:rsid w:val="00565E72"/>
    <w:rsid w:val="00571F98"/>
    <w:rsid w:val="005730D1"/>
    <w:rsid w:val="00573F01"/>
    <w:rsid w:val="005748E5"/>
    <w:rsid w:val="00584CB9"/>
    <w:rsid w:val="00586E33"/>
    <w:rsid w:val="00590502"/>
    <w:rsid w:val="005943E2"/>
    <w:rsid w:val="005A0053"/>
    <w:rsid w:val="005A279A"/>
    <w:rsid w:val="005B03B3"/>
    <w:rsid w:val="005B17AC"/>
    <w:rsid w:val="005B381D"/>
    <w:rsid w:val="005B6527"/>
    <w:rsid w:val="005C1841"/>
    <w:rsid w:val="005C2664"/>
    <w:rsid w:val="005C4875"/>
    <w:rsid w:val="005D0B65"/>
    <w:rsid w:val="005D3E07"/>
    <w:rsid w:val="005D702F"/>
    <w:rsid w:val="005E2CED"/>
    <w:rsid w:val="005E7C00"/>
    <w:rsid w:val="005E7D0F"/>
    <w:rsid w:val="005E7ED5"/>
    <w:rsid w:val="005F78ED"/>
    <w:rsid w:val="0060034B"/>
    <w:rsid w:val="0060039C"/>
    <w:rsid w:val="00616DE7"/>
    <w:rsid w:val="00627626"/>
    <w:rsid w:val="00630A62"/>
    <w:rsid w:val="00630B30"/>
    <w:rsid w:val="00630F84"/>
    <w:rsid w:val="00635DCE"/>
    <w:rsid w:val="00637BAB"/>
    <w:rsid w:val="00644A7C"/>
    <w:rsid w:val="00645759"/>
    <w:rsid w:val="006461F6"/>
    <w:rsid w:val="00647C65"/>
    <w:rsid w:val="006614EE"/>
    <w:rsid w:val="006668DF"/>
    <w:rsid w:val="006705A8"/>
    <w:rsid w:val="00671505"/>
    <w:rsid w:val="00672971"/>
    <w:rsid w:val="00674DDB"/>
    <w:rsid w:val="0067595D"/>
    <w:rsid w:val="00680943"/>
    <w:rsid w:val="00681D01"/>
    <w:rsid w:val="006833C1"/>
    <w:rsid w:val="0069039E"/>
    <w:rsid w:val="00691FFC"/>
    <w:rsid w:val="00692393"/>
    <w:rsid w:val="006933DB"/>
    <w:rsid w:val="006940A2"/>
    <w:rsid w:val="006963F0"/>
    <w:rsid w:val="00696C31"/>
    <w:rsid w:val="006A16AA"/>
    <w:rsid w:val="006A427A"/>
    <w:rsid w:val="006B0F30"/>
    <w:rsid w:val="006B6BB7"/>
    <w:rsid w:val="006C105B"/>
    <w:rsid w:val="006C3F08"/>
    <w:rsid w:val="006C4EC1"/>
    <w:rsid w:val="006D6836"/>
    <w:rsid w:val="006E4231"/>
    <w:rsid w:val="006E6E68"/>
    <w:rsid w:val="006F2063"/>
    <w:rsid w:val="006F27CB"/>
    <w:rsid w:val="007071F1"/>
    <w:rsid w:val="00717325"/>
    <w:rsid w:val="00717783"/>
    <w:rsid w:val="00727059"/>
    <w:rsid w:val="0073340A"/>
    <w:rsid w:val="00740199"/>
    <w:rsid w:val="00743378"/>
    <w:rsid w:val="00743CA8"/>
    <w:rsid w:val="00745384"/>
    <w:rsid w:val="007547A9"/>
    <w:rsid w:val="007635BB"/>
    <w:rsid w:val="00763E28"/>
    <w:rsid w:val="00764BEB"/>
    <w:rsid w:val="007713AF"/>
    <w:rsid w:val="00771DDC"/>
    <w:rsid w:val="0077600A"/>
    <w:rsid w:val="00780B2A"/>
    <w:rsid w:val="00780D99"/>
    <w:rsid w:val="007824F2"/>
    <w:rsid w:val="00785074"/>
    <w:rsid w:val="00786753"/>
    <w:rsid w:val="0079769A"/>
    <w:rsid w:val="007A5D35"/>
    <w:rsid w:val="007B7D8E"/>
    <w:rsid w:val="007C3C86"/>
    <w:rsid w:val="007D2930"/>
    <w:rsid w:val="007D6281"/>
    <w:rsid w:val="007E52D6"/>
    <w:rsid w:val="007F1448"/>
    <w:rsid w:val="007F69C3"/>
    <w:rsid w:val="008079FB"/>
    <w:rsid w:val="00811D14"/>
    <w:rsid w:val="0082039E"/>
    <w:rsid w:val="00820DDB"/>
    <w:rsid w:val="008322F7"/>
    <w:rsid w:val="00834D5F"/>
    <w:rsid w:val="0083743E"/>
    <w:rsid w:val="00847ECD"/>
    <w:rsid w:val="00851BEB"/>
    <w:rsid w:val="00851D94"/>
    <w:rsid w:val="0085667E"/>
    <w:rsid w:val="00860104"/>
    <w:rsid w:val="008601B0"/>
    <w:rsid w:val="008648AF"/>
    <w:rsid w:val="00864900"/>
    <w:rsid w:val="00867B28"/>
    <w:rsid w:val="00871E62"/>
    <w:rsid w:val="0088213D"/>
    <w:rsid w:val="00882745"/>
    <w:rsid w:val="008943FE"/>
    <w:rsid w:val="00897023"/>
    <w:rsid w:val="008A2415"/>
    <w:rsid w:val="008A351C"/>
    <w:rsid w:val="008A3AB2"/>
    <w:rsid w:val="008A79C3"/>
    <w:rsid w:val="008B47D7"/>
    <w:rsid w:val="008B47FA"/>
    <w:rsid w:val="008C0693"/>
    <w:rsid w:val="008C447D"/>
    <w:rsid w:val="008D3C3B"/>
    <w:rsid w:val="008D4759"/>
    <w:rsid w:val="008D7101"/>
    <w:rsid w:val="008E0354"/>
    <w:rsid w:val="008E3213"/>
    <w:rsid w:val="008E573B"/>
    <w:rsid w:val="008F1263"/>
    <w:rsid w:val="008F5EB6"/>
    <w:rsid w:val="00902E51"/>
    <w:rsid w:val="00903C48"/>
    <w:rsid w:val="0090516E"/>
    <w:rsid w:val="0090652B"/>
    <w:rsid w:val="00906DEF"/>
    <w:rsid w:val="009079D5"/>
    <w:rsid w:val="009104B2"/>
    <w:rsid w:val="0092005A"/>
    <w:rsid w:val="0092329A"/>
    <w:rsid w:val="00924461"/>
    <w:rsid w:val="009300E1"/>
    <w:rsid w:val="00931D7D"/>
    <w:rsid w:val="00942FB8"/>
    <w:rsid w:val="009447DD"/>
    <w:rsid w:val="00945FE8"/>
    <w:rsid w:val="00946784"/>
    <w:rsid w:val="00946ECB"/>
    <w:rsid w:val="00947139"/>
    <w:rsid w:val="00947E10"/>
    <w:rsid w:val="00947EA0"/>
    <w:rsid w:val="00951A63"/>
    <w:rsid w:val="00953702"/>
    <w:rsid w:val="00955C79"/>
    <w:rsid w:val="009648DF"/>
    <w:rsid w:val="0097224C"/>
    <w:rsid w:val="0097567D"/>
    <w:rsid w:val="00985FB4"/>
    <w:rsid w:val="00987A1A"/>
    <w:rsid w:val="00991C7D"/>
    <w:rsid w:val="009969CF"/>
    <w:rsid w:val="009A0AD2"/>
    <w:rsid w:val="009A686A"/>
    <w:rsid w:val="009B13D9"/>
    <w:rsid w:val="009B2809"/>
    <w:rsid w:val="009B65AE"/>
    <w:rsid w:val="009E1E6C"/>
    <w:rsid w:val="009E752B"/>
    <w:rsid w:val="009F1C8D"/>
    <w:rsid w:val="009F70E6"/>
    <w:rsid w:val="00A035ED"/>
    <w:rsid w:val="00A04242"/>
    <w:rsid w:val="00A06CC7"/>
    <w:rsid w:val="00A07953"/>
    <w:rsid w:val="00A13735"/>
    <w:rsid w:val="00A13A33"/>
    <w:rsid w:val="00A2222E"/>
    <w:rsid w:val="00A23256"/>
    <w:rsid w:val="00A238EB"/>
    <w:rsid w:val="00A27924"/>
    <w:rsid w:val="00A27F6B"/>
    <w:rsid w:val="00A33A04"/>
    <w:rsid w:val="00A43A9C"/>
    <w:rsid w:val="00A55A81"/>
    <w:rsid w:val="00A55CC1"/>
    <w:rsid w:val="00A663E1"/>
    <w:rsid w:val="00A7034D"/>
    <w:rsid w:val="00A73AEA"/>
    <w:rsid w:val="00A77439"/>
    <w:rsid w:val="00A77BA2"/>
    <w:rsid w:val="00A77E31"/>
    <w:rsid w:val="00A80E04"/>
    <w:rsid w:val="00A8109E"/>
    <w:rsid w:val="00A828FF"/>
    <w:rsid w:val="00AA1FDE"/>
    <w:rsid w:val="00AA41F7"/>
    <w:rsid w:val="00AB5ECB"/>
    <w:rsid w:val="00AC0B47"/>
    <w:rsid w:val="00AC3088"/>
    <w:rsid w:val="00AC315D"/>
    <w:rsid w:val="00AC654F"/>
    <w:rsid w:val="00AD2380"/>
    <w:rsid w:val="00AD30BB"/>
    <w:rsid w:val="00AD4FEB"/>
    <w:rsid w:val="00AD6831"/>
    <w:rsid w:val="00AE1EB3"/>
    <w:rsid w:val="00AE38E1"/>
    <w:rsid w:val="00AE679B"/>
    <w:rsid w:val="00AF060E"/>
    <w:rsid w:val="00AF0F47"/>
    <w:rsid w:val="00AF63B1"/>
    <w:rsid w:val="00B0048F"/>
    <w:rsid w:val="00B17ABB"/>
    <w:rsid w:val="00B214DB"/>
    <w:rsid w:val="00B25057"/>
    <w:rsid w:val="00B27FC2"/>
    <w:rsid w:val="00B3676C"/>
    <w:rsid w:val="00B45832"/>
    <w:rsid w:val="00B52746"/>
    <w:rsid w:val="00B6342D"/>
    <w:rsid w:val="00B659B5"/>
    <w:rsid w:val="00B6787D"/>
    <w:rsid w:val="00B7124D"/>
    <w:rsid w:val="00B71F6E"/>
    <w:rsid w:val="00B745B7"/>
    <w:rsid w:val="00B7528A"/>
    <w:rsid w:val="00B82306"/>
    <w:rsid w:val="00B86197"/>
    <w:rsid w:val="00B90796"/>
    <w:rsid w:val="00B94EB9"/>
    <w:rsid w:val="00BA46DC"/>
    <w:rsid w:val="00BA57AB"/>
    <w:rsid w:val="00BB39F7"/>
    <w:rsid w:val="00BC00D5"/>
    <w:rsid w:val="00BC4607"/>
    <w:rsid w:val="00BC70EC"/>
    <w:rsid w:val="00BD0A17"/>
    <w:rsid w:val="00BD5783"/>
    <w:rsid w:val="00BD628E"/>
    <w:rsid w:val="00BE2625"/>
    <w:rsid w:val="00BF0716"/>
    <w:rsid w:val="00BF26F2"/>
    <w:rsid w:val="00BF5EF7"/>
    <w:rsid w:val="00C0402E"/>
    <w:rsid w:val="00C06941"/>
    <w:rsid w:val="00C109B9"/>
    <w:rsid w:val="00C128A8"/>
    <w:rsid w:val="00C2549A"/>
    <w:rsid w:val="00C27097"/>
    <w:rsid w:val="00C275C9"/>
    <w:rsid w:val="00C31D0F"/>
    <w:rsid w:val="00C35E7C"/>
    <w:rsid w:val="00C52BE2"/>
    <w:rsid w:val="00C53A67"/>
    <w:rsid w:val="00C611A1"/>
    <w:rsid w:val="00C633C9"/>
    <w:rsid w:val="00C674DC"/>
    <w:rsid w:val="00C71613"/>
    <w:rsid w:val="00C729ED"/>
    <w:rsid w:val="00C73893"/>
    <w:rsid w:val="00C8119B"/>
    <w:rsid w:val="00C84795"/>
    <w:rsid w:val="00C90DA1"/>
    <w:rsid w:val="00C91852"/>
    <w:rsid w:val="00C9507C"/>
    <w:rsid w:val="00CA3B39"/>
    <w:rsid w:val="00CA6852"/>
    <w:rsid w:val="00CA736E"/>
    <w:rsid w:val="00CB0499"/>
    <w:rsid w:val="00CB4DD4"/>
    <w:rsid w:val="00CB790A"/>
    <w:rsid w:val="00CC42A7"/>
    <w:rsid w:val="00CC5DBF"/>
    <w:rsid w:val="00CC6AE3"/>
    <w:rsid w:val="00CC6E36"/>
    <w:rsid w:val="00CC7FDF"/>
    <w:rsid w:val="00CD5F14"/>
    <w:rsid w:val="00CD7E27"/>
    <w:rsid w:val="00CE2A96"/>
    <w:rsid w:val="00CE4373"/>
    <w:rsid w:val="00CE7ADE"/>
    <w:rsid w:val="00CF14E4"/>
    <w:rsid w:val="00CF1C73"/>
    <w:rsid w:val="00CF4331"/>
    <w:rsid w:val="00CF483D"/>
    <w:rsid w:val="00D00CEB"/>
    <w:rsid w:val="00D16682"/>
    <w:rsid w:val="00D176B8"/>
    <w:rsid w:val="00D20C83"/>
    <w:rsid w:val="00D217E9"/>
    <w:rsid w:val="00D27FC5"/>
    <w:rsid w:val="00D30F3D"/>
    <w:rsid w:val="00D319DA"/>
    <w:rsid w:val="00D35637"/>
    <w:rsid w:val="00D41065"/>
    <w:rsid w:val="00D42F73"/>
    <w:rsid w:val="00D45B4B"/>
    <w:rsid w:val="00D46384"/>
    <w:rsid w:val="00D46A67"/>
    <w:rsid w:val="00D50206"/>
    <w:rsid w:val="00D54B22"/>
    <w:rsid w:val="00D54D50"/>
    <w:rsid w:val="00D57BE3"/>
    <w:rsid w:val="00D73FBB"/>
    <w:rsid w:val="00D80654"/>
    <w:rsid w:val="00D900EB"/>
    <w:rsid w:val="00D93229"/>
    <w:rsid w:val="00DA2FE8"/>
    <w:rsid w:val="00DA504F"/>
    <w:rsid w:val="00DA7653"/>
    <w:rsid w:val="00DB020E"/>
    <w:rsid w:val="00DB0AC5"/>
    <w:rsid w:val="00DB1EBC"/>
    <w:rsid w:val="00DC3366"/>
    <w:rsid w:val="00DC34D9"/>
    <w:rsid w:val="00DC6B79"/>
    <w:rsid w:val="00DD00AA"/>
    <w:rsid w:val="00DD0932"/>
    <w:rsid w:val="00DD4AA9"/>
    <w:rsid w:val="00DD4E33"/>
    <w:rsid w:val="00DD4F39"/>
    <w:rsid w:val="00DD50AA"/>
    <w:rsid w:val="00DE202D"/>
    <w:rsid w:val="00DE6198"/>
    <w:rsid w:val="00DE6310"/>
    <w:rsid w:val="00DE7D7D"/>
    <w:rsid w:val="00DF28A0"/>
    <w:rsid w:val="00DF395D"/>
    <w:rsid w:val="00E0278F"/>
    <w:rsid w:val="00E04686"/>
    <w:rsid w:val="00E11C49"/>
    <w:rsid w:val="00E12E5A"/>
    <w:rsid w:val="00E135C8"/>
    <w:rsid w:val="00E168F6"/>
    <w:rsid w:val="00E20034"/>
    <w:rsid w:val="00E220D2"/>
    <w:rsid w:val="00E2561E"/>
    <w:rsid w:val="00E256E5"/>
    <w:rsid w:val="00E25E7F"/>
    <w:rsid w:val="00E35F52"/>
    <w:rsid w:val="00E4406F"/>
    <w:rsid w:val="00E4523C"/>
    <w:rsid w:val="00E5039B"/>
    <w:rsid w:val="00E52AD2"/>
    <w:rsid w:val="00E52B0B"/>
    <w:rsid w:val="00E61CA7"/>
    <w:rsid w:val="00E62729"/>
    <w:rsid w:val="00E66A79"/>
    <w:rsid w:val="00E71A26"/>
    <w:rsid w:val="00E738FF"/>
    <w:rsid w:val="00E815F9"/>
    <w:rsid w:val="00EA461F"/>
    <w:rsid w:val="00EA50E1"/>
    <w:rsid w:val="00EA5C5A"/>
    <w:rsid w:val="00EB1BC6"/>
    <w:rsid w:val="00EB3569"/>
    <w:rsid w:val="00EB3C70"/>
    <w:rsid w:val="00EB5BC1"/>
    <w:rsid w:val="00EB756D"/>
    <w:rsid w:val="00EC17A2"/>
    <w:rsid w:val="00EC23A3"/>
    <w:rsid w:val="00ED1891"/>
    <w:rsid w:val="00ED1B95"/>
    <w:rsid w:val="00ED2647"/>
    <w:rsid w:val="00EE6162"/>
    <w:rsid w:val="00EF41CF"/>
    <w:rsid w:val="00EF575D"/>
    <w:rsid w:val="00EF73BC"/>
    <w:rsid w:val="00F010AC"/>
    <w:rsid w:val="00F02EA1"/>
    <w:rsid w:val="00F032F2"/>
    <w:rsid w:val="00F039E8"/>
    <w:rsid w:val="00F045B7"/>
    <w:rsid w:val="00F13EE5"/>
    <w:rsid w:val="00F1718E"/>
    <w:rsid w:val="00F224F9"/>
    <w:rsid w:val="00F23B21"/>
    <w:rsid w:val="00F23D93"/>
    <w:rsid w:val="00F34A96"/>
    <w:rsid w:val="00F448D8"/>
    <w:rsid w:val="00F4642F"/>
    <w:rsid w:val="00F50407"/>
    <w:rsid w:val="00F508F0"/>
    <w:rsid w:val="00F55567"/>
    <w:rsid w:val="00F57ADE"/>
    <w:rsid w:val="00F60BF9"/>
    <w:rsid w:val="00F62138"/>
    <w:rsid w:val="00F62A21"/>
    <w:rsid w:val="00F65BDA"/>
    <w:rsid w:val="00F80885"/>
    <w:rsid w:val="00F856C8"/>
    <w:rsid w:val="00F87AFE"/>
    <w:rsid w:val="00F90CCD"/>
    <w:rsid w:val="00F95B7C"/>
    <w:rsid w:val="00FA0FD0"/>
    <w:rsid w:val="00FA507E"/>
    <w:rsid w:val="00FA63C4"/>
    <w:rsid w:val="00FB12F2"/>
    <w:rsid w:val="00FB15B1"/>
    <w:rsid w:val="00FC4612"/>
    <w:rsid w:val="00FC74B2"/>
    <w:rsid w:val="00FD2231"/>
    <w:rsid w:val="00FE2695"/>
    <w:rsid w:val="00FE27C5"/>
    <w:rsid w:val="00FF214D"/>
    <w:rsid w:val="00FF233B"/>
    <w:rsid w:val="00FF25EE"/>
    <w:rsid w:val="00FF4920"/>
    <w:rsid w:val="00FF501F"/>
    <w:rsid w:val="00FF559A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0E23D35"/>
  <w15:chartTrackingRefBased/>
  <w15:docId w15:val="{EC5740A9-EFE5-4220-89EB-4BCC04AD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13AF"/>
    <w:pPr>
      <w:spacing w:line="260" w:lineRule="atLeast"/>
      <w:jc w:val="both"/>
    </w:pPr>
    <w:rPr>
      <w:rFonts w:ascii="Palatino Linotype" w:hAnsi="Palatino Linotype"/>
      <w:color w:val="000000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5E7D0F"/>
    <w:pPr>
      <w:pageBreakBefore/>
      <w:widowControl w:val="0"/>
      <w:spacing w:line="480" w:lineRule="auto"/>
      <w:outlineLvl w:val="0"/>
    </w:pPr>
    <w:rPr>
      <w:rFonts w:ascii="Arial" w:eastAsia="Times New Roman" w:hAnsi="Arial"/>
      <w:b/>
      <w:color w:val="auto"/>
      <w:kern w:val="28"/>
      <w:sz w:val="22"/>
      <w:szCs w:val="22"/>
      <w:lang w:val="en-GB" w:eastAsia="de-DE"/>
    </w:rPr>
  </w:style>
  <w:style w:type="paragraph" w:styleId="berschrift2">
    <w:name w:val="heading 2"/>
    <w:basedOn w:val="Standard"/>
    <w:next w:val="Standard"/>
    <w:link w:val="berschrift2Zchn"/>
    <w:qFormat/>
    <w:rsid w:val="005E7D0F"/>
    <w:pPr>
      <w:keepNext/>
      <w:numPr>
        <w:ilvl w:val="1"/>
        <w:numId w:val="5"/>
      </w:numPr>
      <w:spacing w:after="240" w:line="240" w:lineRule="auto"/>
      <w:jc w:val="left"/>
      <w:outlineLvl w:val="1"/>
    </w:pPr>
    <w:rPr>
      <w:rFonts w:ascii="Arial" w:eastAsia="Times New Roman" w:hAnsi="Arial"/>
      <w:b/>
      <w:color w:val="auto"/>
      <w:sz w:val="22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5E7D0F"/>
    <w:pPr>
      <w:keepNext/>
      <w:numPr>
        <w:ilvl w:val="2"/>
        <w:numId w:val="5"/>
      </w:numPr>
      <w:spacing w:after="240" w:line="240" w:lineRule="auto"/>
      <w:jc w:val="left"/>
      <w:outlineLvl w:val="2"/>
    </w:pPr>
    <w:rPr>
      <w:rFonts w:ascii="Arial" w:eastAsia="Times New Roman" w:hAnsi="Arial"/>
      <w:b/>
      <w:color w:val="auto"/>
      <w:sz w:val="22"/>
      <w:szCs w:val="22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5E7D0F"/>
    <w:pPr>
      <w:keepNext/>
      <w:spacing w:after="240" w:line="240" w:lineRule="auto"/>
      <w:jc w:val="left"/>
      <w:outlineLvl w:val="3"/>
    </w:pPr>
    <w:rPr>
      <w:rFonts w:ascii="Arial" w:eastAsia="Times New Roman" w:hAnsi="Arial"/>
      <w:color w:val="auto"/>
      <w:sz w:val="22"/>
      <w:lang w:val="de-DE" w:eastAsia="de-DE"/>
    </w:rPr>
  </w:style>
  <w:style w:type="paragraph" w:styleId="berschrift5">
    <w:name w:val="heading 5"/>
    <w:basedOn w:val="berschrift4"/>
    <w:next w:val="berschrift6"/>
    <w:link w:val="berschrift5Zchn"/>
    <w:qFormat/>
    <w:rsid w:val="005E7D0F"/>
    <w:pPr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5E7D0F"/>
    <w:pPr>
      <w:spacing w:before="240" w:after="60" w:line="240" w:lineRule="auto"/>
      <w:jc w:val="left"/>
      <w:outlineLvl w:val="5"/>
    </w:pPr>
    <w:rPr>
      <w:rFonts w:ascii="Arial" w:eastAsia="Times New Roman" w:hAnsi="Arial"/>
      <w:i/>
      <w:color w:val="auto"/>
      <w:sz w:val="22"/>
      <w:lang w:val="de-DE" w:eastAsia="de-DE"/>
    </w:rPr>
  </w:style>
  <w:style w:type="paragraph" w:styleId="berschrift7">
    <w:name w:val="heading 7"/>
    <w:basedOn w:val="Standard"/>
    <w:next w:val="Standard"/>
    <w:link w:val="berschrift7Zchn"/>
    <w:qFormat/>
    <w:rsid w:val="005E7D0F"/>
    <w:pPr>
      <w:tabs>
        <w:tab w:val="left" w:pos="851"/>
      </w:tabs>
      <w:spacing w:before="240" w:after="60" w:line="240" w:lineRule="auto"/>
      <w:jc w:val="left"/>
      <w:outlineLvl w:val="6"/>
    </w:pPr>
    <w:rPr>
      <w:rFonts w:ascii="Times New Roman" w:eastAsia="Times New Roman" w:hAnsi="Times New Roman"/>
      <w:color w:val="auto"/>
      <w:sz w:val="24"/>
      <w:szCs w:val="24"/>
      <w:lang w:val="de-DE" w:eastAsia="de-DE"/>
    </w:rPr>
  </w:style>
  <w:style w:type="paragraph" w:styleId="berschrift8">
    <w:name w:val="heading 8"/>
    <w:basedOn w:val="Standard"/>
    <w:next w:val="Standard"/>
    <w:link w:val="berschrift8Zchn"/>
    <w:qFormat/>
    <w:rsid w:val="005E7D0F"/>
    <w:pPr>
      <w:tabs>
        <w:tab w:val="left" w:pos="851"/>
      </w:tabs>
      <w:spacing w:before="240" w:after="60" w:line="240" w:lineRule="auto"/>
      <w:jc w:val="left"/>
      <w:outlineLvl w:val="7"/>
    </w:pPr>
    <w:rPr>
      <w:rFonts w:ascii="Times New Roman" w:eastAsia="Times New Roman" w:hAnsi="Times New Roman"/>
      <w:i/>
      <w:iCs/>
      <w:color w:val="auto"/>
      <w:sz w:val="24"/>
      <w:szCs w:val="24"/>
      <w:lang w:val="de-DE" w:eastAsia="de-DE"/>
    </w:rPr>
  </w:style>
  <w:style w:type="paragraph" w:styleId="berschrift9">
    <w:name w:val="heading 9"/>
    <w:basedOn w:val="Standard"/>
    <w:next w:val="Standard"/>
    <w:link w:val="berschrift9Zchn"/>
    <w:qFormat/>
    <w:rsid w:val="005E7D0F"/>
    <w:pPr>
      <w:tabs>
        <w:tab w:val="left" w:pos="851"/>
      </w:tabs>
      <w:spacing w:before="240" w:after="60" w:line="240" w:lineRule="auto"/>
      <w:jc w:val="left"/>
      <w:outlineLvl w:val="8"/>
    </w:pPr>
    <w:rPr>
      <w:rFonts w:ascii="Arial" w:eastAsia="Times New Roman" w:hAnsi="Arial" w:cs="Arial"/>
      <w:color w:val="auto"/>
      <w:sz w:val="22"/>
      <w:szCs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1articletype">
    <w:name w:val="1.1_article_type"/>
    <w:next w:val="Standard"/>
    <w:qFormat/>
    <w:rsid w:val="007713AF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12title">
    <w:name w:val="1.2_title"/>
    <w:next w:val="Standard"/>
    <w:qFormat/>
    <w:rsid w:val="007713AF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13authornames">
    <w:name w:val="1.3_authornames"/>
    <w:next w:val="Standard"/>
    <w:qFormat/>
    <w:rsid w:val="007713AF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14history">
    <w:name w:val="1.4_history"/>
    <w:basedOn w:val="Standard"/>
    <w:next w:val="Standard"/>
    <w:qFormat/>
    <w:rsid w:val="007713AF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16affiliation">
    <w:name w:val="1.6_affiliation"/>
    <w:qFormat/>
    <w:rsid w:val="007713AF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17abstract">
    <w:name w:val="1.7_abstract"/>
    <w:next w:val="Standard"/>
    <w:qFormat/>
    <w:rsid w:val="007713AF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18keywords">
    <w:name w:val="1.8_keywords"/>
    <w:next w:val="Standard"/>
    <w:qFormat/>
    <w:rsid w:val="007713AF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19line">
    <w:name w:val="1.9_line"/>
    <w:qFormat/>
    <w:rsid w:val="007713AF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NormaleTabelle"/>
    <w:uiPriority w:val="99"/>
    <w:rsid w:val="00F23B21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lenraster">
    <w:name w:val="Table Grid"/>
    <w:basedOn w:val="NormaleTabelle"/>
    <w:uiPriority w:val="59"/>
    <w:rsid w:val="007713AF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771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KopfzeileZchn">
    <w:name w:val="Kopfzeile Zchn"/>
    <w:link w:val="Kopfzeile"/>
    <w:uiPriority w:val="99"/>
    <w:rsid w:val="007713AF"/>
    <w:rPr>
      <w:rFonts w:ascii="Palatino Linotype" w:hAnsi="Palatino Linotype"/>
      <w:noProof/>
      <w:color w:val="000000"/>
      <w:szCs w:val="18"/>
    </w:rPr>
  </w:style>
  <w:style w:type="paragraph" w:customStyle="1" w:styleId="headerjournallogo">
    <w:name w:val="header_journal_logo"/>
    <w:qFormat/>
    <w:rsid w:val="007713AF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32textnoindent">
    <w:name w:val="3.2_text_no_indent"/>
    <w:basedOn w:val="31text"/>
    <w:qFormat/>
    <w:rsid w:val="007713AF"/>
    <w:pPr>
      <w:ind w:firstLine="0"/>
    </w:pPr>
  </w:style>
  <w:style w:type="paragraph" w:customStyle="1" w:styleId="31text">
    <w:name w:val="3.1_text"/>
    <w:qFormat/>
    <w:rsid w:val="000A18E0"/>
    <w:pPr>
      <w:adjustRightInd w:val="0"/>
      <w:snapToGrid w:val="0"/>
      <w:spacing w:line="480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33textspaceafter">
    <w:name w:val="3.3_text_space_after"/>
    <w:qFormat/>
    <w:rsid w:val="007713AF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34textspacebefore">
    <w:name w:val="3.4_text_space_before"/>
    <w:qFormat/>
    <w:rsid w:val="007713AF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35textbeforelist">
    <w:name w:val="3.5_text_before_list"/>
    <w:qFormat/>
    <w:rsid w:val="007713AF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36textafterlist">
    <w:name w:val="3.6_text_after_list"/>
    <w:qFormat/>
    <w:rsid w:val="007713AF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37itemize">
    <w:name w:val="3.7_itemize"/>
    <w:qFormat/>
    <w:rsid w:val="000E5987"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38bullet">
    <w:name w:val="3.8_bullet"/>
    <w:qFormat/>
    <w:rsid w:val="000E5987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39equation">
    <w:name w:val="3.9_equation"/>
    <w:qFormat/>
    <w:rsid w:val="007713AF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3aequationnumber">
    <w:name w:val="3.a_equation_number"/>
    <w:qFormat/>
    <w:rsid w:val="007713AF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41tablecaption">
    <w:name w:val="4.1_table_caption"/>
    <w:qFormat/>
    <w:rsid w:val="007713AF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42tablebody">
    <w:name w:val="4.2_table_body"/>
    <w:qFormat/>
    <w:rsid w:val="007B7D8E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43tablefooter">
    <w:name w:val="4.3_table_footer"/>
    <w:next w:val="31text"/>
    <w:qFormat/>
    <w:rsid w:val="007713AF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51figurecaption">
    <w:name w:val="5.1_figure_caption"/>
    <w:qFormat/>
    <w:rsid w:val="007713AF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52figure">
    <w:name w:val="5.2_figure"/>
    <w:qFormat/>
    <w:rsid w:val="007713AF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81theorem">
    <w:name w:val="8.1_theorem"/>
    <w:qFormat/>
    <w:rsid w:val="007713AF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82proof">
    <w:name w:val="8.2_proof"/>
    <w:qFormat/>
    <w:rsid w:val="007713AF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23heading3">
    <w:name w:val="2.3_heading3"/>
    <w:qFormat/>
    <w:rsid w:val="007713AF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21heading1">
    <w:name w:val="2.1_heading1"/>
    <w:link w:val="21heading1Zchn"/>
    <w:qFormat/>
    <w:rsid w:val="007713AF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22heading2">
    <w:name w:val="2.2_heading2"/>
    <w:qFormat/>
    <w:rsid w:val="007713AF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71References">
    <w:name w:val="7.1_References"/>
    <w:qFormat/>
    <w:rsid w:val="003C1244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Sprechblasentext">
    <w:name w:val="Balloon Text"/>
    <w:basedOn w:val="Standard"/>
    <w:link w:val="SprechblasentextZchn"/>
    <w:rsid w:val="007713AF"/>
    <w:rPr>
      <w:rFonts w:cs="Tahoma"/>
      <w:szCs w:val="18"/>
    </w:rPr>
  </w:style>
  <w:style w:type="character" w:customStyle="1" w:styleId="SprechblasentextZchn">
    <w:name w:val="Sprechblasentext Zchn"/>
    <w:link w:val="Sprechblasentext"/>
    <w:rsid w:val="007713AF"/>
    <w:rPr>
      <w:rFonts w:ascii="Palatino Linotype" w:hAnsi="Palatino Linotype" w:cs="Tahoma"/>
      <w:noProof/>
      <w:color w:val="000000"/>
      <w:szCs w:val="18"/>
    </w:rPr>
  </w:style>
  <w:style w:type="character" w:styleId="Zeilennummer">
    <w:name w:val="line number"/>
    <w:rsid w:val="007F69C3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NormaleTabelle"/>
    <w:uiPriority w:val="99"/>
    <w:rsid w:val="007713AF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7713AF"/>
    <w:rPr>
      <w:color w:val="0000FF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2C3620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rsid w:val="007713AF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uzeileZchn">
    <w:name w:val="Fußzeile Zchn"/>
    <w:link w:val="Fuzeile"/>
    <w:rsid w:val="007713AF"/>
    <w:rPr>
      <w:rFonts w:ascii="Palatino Linotype" w:hAnsi="Palatino Linotype"/>
      <w:noProof/>
      <w:color w:val="000000"/>
      <w:szCs w:val="18"/>
    </w:rPr>
  </w:style>
  <w:style w:type="table" w:styleId="EinfacheTabelle4">
    <w:name w:val="Plain Table 4"/>
    <w:basedOn w:val="NormaleTabelle"/>
    <w:uiPriority w:val="44"/>
    <w:rsid w:val="008A3AB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61Citation">
    <w:name w:val="6.1_Citation"/>
    <w:qFormat/>
    <w:rsid w:val="007713AF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62BackMatter">
    <w:name w:val="6.2_BackMatter"/>
    <w:qFormat/>
    <w:rsid w:val="007713AF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63Notes">
    <w:name w:val="6.3_Notes"/>
    <w:qFormat/>
    <w:rsid w:val="007713AF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15academiceditor">
    <w:name w:val="1.5_academic_editor"/>
    <w:qFormat/>
    <w:rsid w:val="00584CB9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19classification">
    <w:name w:val="1.9_classification"/>
    <w:qFormat/>
    <w:rsid w:val="007713AF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411onetablecaption">
    <w:name w:val="4.1.1_one_table_caption"/>
    <w:qFormat/>
    <w:rsid w:val="007713AF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511onefigurecaption">
    <w:name w:val="5.1.1_one_figure_caption"/>
    <w:qFormat/>
    <w:rsid w:val="007713AF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72Copyright">
    <w:name w:val="7.2_Copyright"/>
    <w:qFormat/>
    <w:rsid w:val="00DB0AC5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7713AF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equationFram">
    <w:name w:val="equationFram"/>
    <w:qFormat/>
    <w:rsid w:val="007713AF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Fuzeile1">
    <w:name w:val="Fußzeile1"/>
    <w:qFormat/>
    <w:rsid w:val="007713AF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footerfirstpage">
    <w:name w:val="footer_firstpage"/>
    <w:qFormat/>
    <w:rsid w:val="007713AF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Kopfzeile1">
    <w:name w:val="Kopfzeile1"/>
    <w:qFormat/>
    <w:rsid w:val="007713A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7713AF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headermdpilogo">
    <w:name w:val="header_mdpi_logo"/>
    <w:qFormat/>
    <w:rsid w:val="007713AF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NormaleTabelle"/>
    <w:uiPriority w:val="99"/>
    <w:rsid w:val="007713AF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text">
    <w:name w:val="text"/>
    <w:qFormat/>
    <w:rsid w:val="007713AF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Titel1">
    <w:name w:val="Titel1"/>
    <w:qFormat/>
    <w:rsid w:val="007713A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7713AF"/>
  </w:style>
  <w:style w:type="paragraph" w:styleId="Literaturverzeichnis">
    <w:name w:val="Bibliography"/>
    <w:basedOn w:val="Standard"/>
    <w:next w:val="Standard"/>
    <w:uiPriority w:val="37"/>
    <w:unhideWhenUsed/>
    <w:rsid w:val="007713AF"/>
  </w:style>
  <w:style w:type="paragraph" w:styleId="Textkrper">
    <w:name w:val="Body Text"/>
    <w:link w:val="TextkrperZchn"/>
    <w:rsid w:val="007713AF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TextkrperZchn">
    <w:name w:val="Textkörper Zchn"/>
    <w:link w:val="Textkrper"/>
    <w:rsid w:val="007713AF"/>
    <w:rPr>
      <w:rFonts w:ascii="Palatino Linotype" w:hAnsi="Palatino Linotype"/>
      <w:color w:val="000000"/>
      <w:sz w:val="24"/>
      <w:lang w:eastAsia="de-DE"/>
    </w:rPr>
  </w:style>
  <w:style w:type="character" w:styleId="Kommentarzeichen">
    <w:name w:val="annotation reference"/>
    <w:uiPriority w:val="99"/>
    <w:rsid w:val="007713AF"/>
    <w:rPr>
      <w:sz w:val="21"/>
      <w:szCs w:val="21"/>
    </w:rPr>
  </w:style>
  <w:style w:type="paragraph" w:styleId="Kommentartext">
    <w:name w:val="annotation text"/>
    <w:basedOn w:val="Standard"/>
    <w:link w:val="KommentartextZchn"/>
    <w:uiPriority w:val="99"/>
    <w:rsid w:val="007713AF"/>
  </w:style>
  <w:style w:type="character" w:customStyle="1" w:styleId="KommentartextZchn">
    <w:name w:val="Kommentartext Zchn"/>
    <w:link w:val="Kommentartext"/>
    <w:uiPriority w:val="99"/>
    <w:rsid w:val="007713AF"/>
    <w:rPr>
      <w:rFonts w:ascii="Palatino Linotype" w:hAnsi="Palatino Linotype"/>
      <w:noProof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7713AF"/>
    <w:rPr>
      <w:b/>
      <w:bCs/>
    </w:rPr>
  </w:style>
  <w:style w:type="character" w:customStyle="1" w:styleId="KommentarthemaZchn">
    <w:name w:val="Kommentarthema Zchn"/>
    <w:link w:val="Kommentarthema"/>
    <w:rsid w:val="007713AF"/>
    <w:rPr>
      <w:rFonts w:ascii="Palatino Linotype" w:hAnsi="Palatino Linotype"/>
      <w:b/>
      <w:bCs/>
      <w:noProof/>
      <w:color w:val="000000"/>
    </w:rPr>
  </w:style>
  <w:style w:type="character" w:styleId="Endnotenzeichen">
    <w:name w:val="endnote reference"/>
    <w:rsid w:val="007713AF"/>
    <w:rPr>
      <w:vertAlign w:val="superscript"/>
    </w:rPr>
  </w:style>
  <w:style w:type="paragraph" w:styleId="Endnotentext">
    <w:name w:val="endnote text"/>
    <w:basedOn w:val="Standard"/>
    <w:link w:val="EndnotentextZchn"/>
    <w:semiHidden/>
    <w:unhideWhenUsed/>
    <w:rsid w:val="007713AF"/>
    <w:pPr>
      <w:spacing w:line="240" w:lineRule="auto"/>
    </w:pPr>
  </w:style>
  <w:style w:type="character" w:customStyle="1" w:styleId="EndnotentextZchn">
    <w:name w:val="Endnotentext Zchn"/>
    <w:link w:val="Endnotentext"/>
    <w:semiHidden/>
    <w:rsid w:val="007713AF"/>
    <w:rPr>
      <w:rFonts w:ascii="Palatino Linotype" w:hAnsi="Palatino Linotype"/>
      <w:noProof/>
      <w:color w:val="000000"/>
    </w:rPr>
  </w:style>
  <w:style w:type="character" w:styleId="BesuchterLink">
    <w:name w:val="FollowedHyperlink"/>
    <w:rsid w:val="007713AF"/>
    <w:rPr>
      <w:color w:val="954F72"/>
      <w:u w:val="single"/>
    </w:rPr>
  </w:style>
  <w:style w:type="paragraph" w:styleId="Funotentext">
    <w:name w:val="footnote text"/>
    <w:basedOn w:val="Standard"/>
    <w:link w:val="FunotentextZchn"/>
    <w:semiHidden/>
    <w:unhideWhenUsed/>
    <w:rsid w:val="007713AF"/>
    <w:pPr>
      <w:spacing w:line="240" w:lineRule="auto"/>
    </w:pPr>
  </w:style>
  <w:style w:type="character" w:customStyle="1" w:styleId="FunotentextZchn">
    <w:name w:val="Fußnotentext Zchn"/>
    <w:link w:val="Funotentext"/>
    <w:semiHidden/>
    <w:rsid w:val="007713AF"/>
    <w:rPr>
      <w:rFonts w:ascii="Palatino Linotype" w:hAnsi="Palatino Linotype"/>
      <w:noProof/>
      <w:color w:val="000000"/>
    </w:rPr>
  </w:style>
  <w:style w:type="paragraph" w:styleId="StandardWeb">
    <w:name w:val="Normal (Web)"/>
    <w:basedOn w:val="Standard"/>
    <w:uiPriority w:val="99"/>
    <w:rsid w:val="007713AF"/>
    <w:rPr>
      <w:szCs w:val="24"/>
    </w:rPr>
  </w:style>
  <w:style w:type="paragraph" w:customStyle="1" w:styleId="MsoFootnoteText0">
    <w:name w:val="MsoFootnoteText"/>
    <w:basedOn w:val="StandardWeb"/>
    <w:qFormat/>
    <w:rsid w:val="007713AF"/>
    <w:rPr>
      <w:rFonts w:ascii="Times New Roman" w:hAnsi="Times New Roman"/>
    </w:rPr>
  </w:style>
  <w:style w:type="character" w:styleId="Seitenzahl">
    <w:name w:val="page number"/>
    <w:rsid w:val="007713AF"/>
  </w:style>
  <w:style w:type="character" w:styleId="Platzhaltertext">
    <w:name w:val="Placeholder Text"/>
    <w:uiPriority w:val="99"/>
    <w:semiHidden/>
    <w:rsid w:val="007713AF"/>
    <w:rPr>
      <w:color w:val="808080"/>
    </w:rPr>
  </w:style>
  <w:style w:type="paragraph" w:customStyle="1" w:styleId="71FootNotes">
    <w:name w:val="7.1_FootNotes"/>
    <w:qFormat/>
    <w:rsid w:val="0025009E"/>
    <w:pPr>
      <w:numPr>
        <w:numId w:val="2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A663E1"/>
    <w:pPr>
      <w:tabs>
        <w:tab w:val="left" w:pos="851"/>
      </w:tabs>
      <w:spacing w:after="240"/>
    </w:pPr>
    <w:rPr>
      <w:rFonts w:ascii="Times New Roman" w:eastAsia="Times New Roman" w:hAnsi="Times New Roman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860104"/>
    <w:pPr>
      <w:jc w:val="center"/>
    </w:pPr>
    <w:rPr>
      <w:sz w:val="18"/>
    </w:rPr>
  </w:style>
  <w:style w:type="character" w:customStyle="1" w:styleId="21heading1Zchn">
    <w:name w:val="2.1_heading1 Zchn"/>
    <w:basedOn w:val="Absatz-Standardschriftart"/>
    <w:link w:val="21heading1"/>
    <w:rsid w:val="00860104"/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character" w:customStyle="1" w:styleId="EndNoteBibliographyTitleZchn">
    <w:name w:val="EndNote Bibliography Title Zchn"/>
    <w:basedOn w:val="21heading1Zchn"/>
    <w:link w:val="EndNoteBibliographyTitle"/>
    <w:rsid w:val="00860104"/>
    <w:rPr>
      <w:rFonts w:ascii="Palatino Linotype" w:eastAsia="Times New Roman" w:hAnsi="Palatino Linotype"/>
      <w:b w:val="0"/>
      <w:snapToGrid/>
      <w:color w:val="000000"/>
      <w:sz w:val="18"/>
      <w:szCs w:val="22"/>
      <w:lang w:eastAsia="de-DE" w:bidi="en-US"/>
    </w:rPr>
  </w:style>
  <w:style w:type="paragraph" w:customStyle="1" w:styleId="EndNoteBibliography">
    <w:name w:val="EndNote Bibliography"/>
    <w:basedOn w:val="Standard"/>
    <w:link w:val="EndNoteBibliographyZchn"/>
    <w:rsid w:val="00860104"/>
    <w:pPr>
      <w:spacing w:line="240" w:lineRule="atLeast"/>
    </w:pPr>
    <w:rPr>
      <w:sz w:val="18"/>
    </w:rPr>
  </w:style>
  <w:style w:type="character" w:customStyle="1" w:styleId="EndNoteBibliographyZchn">
    <w:name w:val="EndNote Bibliography Zchn"/>
    <w:basedOn w:val="21heading1Zchn"/>
    <w:link w:val="EndNoteBibliography"/>
    <w:rsid w:val="00860104"/>
    <w:rPr>
      <w:rFonts w:ascii="Palatino Linotype" w:eastAsia="Times New Roman" w:hAnsi="Palatino Linotype"/>
      <w:b w:val="0"/>
      <w:snapToGrid/>
      <w:color w:val="000000"/>
      <w:sz w:val="18"/>
      <w:szCs w:val="22"/>
      <w:lang w:eastAsia="de-DE" w:bidi="en-US"/>
    </w:rPr>
  </w:style>
  <w:style w:type="paragraph" w:styleId="Listenabsatz">
    <w:name w:val="List Paragraph"/>
    <w:basedOn w:val="Standard"/>
    <w:link w:val="ListenabsatzZchn"/>
    <w:uiPriority w:val="1"/>
    <w:qFormat/>
    <w:rsid w:val="006C4EC1"/>
    <w:pPr>
      <w:tabs>
        <w:tab w:val="left" w:pos="851"/>
      </w:tabs>
      <w:spacing w:after="240" w:line="240" w:lineRule="auto"/>
      <w:ind w:left="720"/>
      <w:contextualSpacing/>
      <w:jc w:val="left"/>
    </w:pPr>
    <w:rPr>
      <w:rFonts w:ascii="Arial" w:eastAsia="Times New Roman" w:hAnsi="Arial"/>
      <w:color w:val="auto"/>
      <w:sz w:val="22"/>
      <w:lang w:val="de-DE" w:eastAsia="de-DE"/>
    </w:rPr>
  </w:style>
  <w:style w:type="character" w:customStyle="1" w:styleId="ListenabsatzZchn">
    <w:name w:val="Listenabsatz Zchn"/>
    <w:basedOn w:val="Absatz-Standardschriftart"/>
    <w:link w:val="Listenabsatz"/>
    <w:uiPriority w:val="1"/>
    <w:locked/>
    <w:rsid w:val="006C4EC1"/>
    <w:rPr>
      <w:rFonts w:ascii="Arial" w:eastAsia="Times New Roman" w:hAnsi="Arial"/>
      <w:sz w:val="22"/>
      <w:lang w:val="de-DE" w:eastAsia="de-DE"/>
    </w:rPr>
  </w:style>
  <w:style w:type="paragraph" w:customStyle="1" w:styleId="ProtocolBody">
    <w:name w:val="Protocol Body"/>
    <w:link w:val="ProtocolBodyChar"/>
    <w:rsid w:val="006461F6"/>
    <w:pPr>
      <w:spacing w:after="60"/>
      <w:jc w:val="both"/>
    </w:pPr>
    <w:rPr>
      <w:rFonts w:ascii="Arial" w:eastAsia="Times New Roman" w:hAnsi="Arial"/>
      <w:bCs/>
      <w:sz w:val="22"/>
      <w:lang w:eastAsia="de-CH"/>
    </w:rPr>
  </w:style>
  <w:style w:type="character" w:customStyle="1" w:styleId="ProtocolBodyChar">
    <w:name w:val="Protocol Body Char"/>
    <w:link w:val="ProtocolBody"/>
    <w:rsid w:val="006461F6"/>
    <w:rPr>
      <w:rFonts w:ascii="Arial" w:eastAsia="Times New Roman" w:hAnsi="Arial"/>
      <w:bCs/>
      <w:sz w:val="22"/>
      <w:lang w:eastAsia="de-CH"/>
    </w:rPr>
  </w:style>
  <w:style w:type="table" w:customStyle="1" w:styleId="Tabellenraster2">
    <w:name w:val="Tabellenraster2"/>
    <w:basedOn w:val="NormaleTabelle"/>
    <w:next w:val="Tabellenraster"/>
    <w:uiPriority w:val="59"/>
    <w:rsid w:val="00231D0F"/>
    <w:pPr>
      <w:tabs>
        <w:tab w:val="left" w:pos="851"/>
      </w:tabs>
      <w:spacing w:after="240"/>
    </w:pPr>
    <w:rPr>
      <w:rFonts w:ascii="Times New Roman" w:eastAsia="Times New Roman" w:hAnsi="Times New Roman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0C430E"/>
    <w:pPr>
      <w:spacing w:after="200" w:line="240" w:lineRule="auto"/>
      <w:jc w:val="left"/>
    </w:pPr>
    <w:rPr>
      <w:rFonts w:ascii="Arial" w:eastAsiaTheme="minorEastAsia" w:hAnsi="Arial" w:cstheme="minorBidi"/>
      <w:b/>
      <w:iCs/>
      <w:color w:val="000000" w:themeColor="text1"/>
      <w:sz w:val="22"/>
      <w:szCs w:val="18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5E7D0F"/>
    <w:rPr>
      <w:rFonts w:ascii="Arial" w:eastAsia="Times New Roman" w:hAnsi="Arial"/>
      <w:b/>
      <w:kern w:val="28"/>
      <w:sz w:val="22"/>
      <w:szCs w:val="22"/>
      <w:lang w:val="en-GB" w:eastAsia="de-DE"/>
    </w:rPr>
  </w:style>
  <w:style w:type="character" w:customStyle="1" w:styleId="berschrift2Zchn">
    <w:name w:val="Überschrift 2 Zchn"/>
    <w:basedOn w:val="Absatz-Standardschriftart"/>
    <w:link w:val="berschrift2"/>
    <w:rsid w:val="005E7D0F"/>
    <w:rPr>
      <w:rFonts w:ascii="Arial" w:eastAsia="Times New Roman" w:hAnsi="Arial"/>
      <w:b/>
      <w:sz w:val="22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5E7D0F"/>
    <w:rPr>
      <w:rFonts w:ascii="Arial" w:eastAsia="Times New Roman" w:hAnsi="Arial"/>
      <w:b/>
      <w:sz w:val="22"/>
      <w:szCs w:val="22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5E7D0F"/>
    <w:rPr>
      <w:rFonts w:ascii="Arial" w:eastAsia="Times New Roman" w:hAnsi="Arial"/>
      <w:sz w:val="22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5E7D0F"/>
    <w:rPr>
      <w:rFonts w:ascii="Arial" w:eastAsia="Times New Roman" w:hAnsi="Arial"/>
      <w:sz w:val="22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rsid w:val="005E7D0F"/>
    <w:rPr>
      <w:rFonts w:ascii="Arial" w:eastAsia="Times New Roman" w:hAnsi="Arial"/>
      <w:i/>
      <w:sz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rsid w:val="005E7D0F"/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rsid w:val="005E7D0F"/>
    <w:rPr>
      <w:rFonts w:ascii="Times New Roman" w:eastAsia="Times New Roman" w:hAnsi="Times New Roman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rsid w:val="005E7D0F"/>
    <w:rPr>
      <w:rFonts w:ascii="Arial" w:eastAsia="Times New Roman" w:hAnsi="Arial" w:cs="Arial"/>
      <w:sz w:val="22"/>
      <w:szCs w:val="22"/>
      <w:lang w:val="de-DE" w:eastAsia="de-DE"/>
    </w:rPr>
  </w:style>
  <w:style w:type="paragraph" w:styleId="Umschlagadresse">
    <w:name w:val="envelope address"/>
    <w:basedOn w:val="Standard"/>
    <w:rsid w:val="005E7D0F"/>
    <w:pPr>
      <w:framePr w:w="7938" w:h="1985" w:hRule="exact" w:hSpace="141" w:wrap="auto" w:hAnchor="page" w:xAlign="center" w:yAlign="bottom"/>
      <w:tabs>
        <w:tab w:val="left" w:pos="851"/>
      </w:tabs>
      <w:spacing w:after="240" w:line="240" w:lineRule="auto"/>
      <w:ind w:left="2835"/>
      <w:jc w:val="left"/>
    </w:pPr>
    <w:rPr>
      <w:rFonts w:ascii="Arial" w:eastAsia="Times New Roman" w:hAnsi="Arial"/>
      <w:color w:val="auto"/>
      <w:sz w:val="22"/>
      <w:lang w:val="de-DE" w:eastAsia="de-DE"/>
    </w:rPr>
  </w:style>
  <w:style w:type="paragraph" w:styleId="Umschlagabsenderadresse">
    <w:name w:val="envelope return"/>
    <w:basedOn w:val="Standard"/>
    <w:rsid w:val="005E7D0F"/>
    <w:pPr>
      <w:tabs>
        <w:tab w:val="left" w:pos="851"/>
      </w:tabs>
      <w:spacing w:after="240" w:line="240" w:lineRule="auto"/>
      <w:jc w:val="left"/>
    </w:pPr>
    <w:rPr>
      <w:rFonts w:ascii="Arial" w:eastAsia="Times New Roman" w:hAnsi="Arial"/>
      <w:color w:val="auto"/>
      <w:sz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rsid w:val="005E7D0F"/>
    <w:pPr>
      <w:tabs>
        <w:tab w:val="left" w:pos="1134"/>
        <w:tab w:val="right" w:leader="dot" w:pos="9629"/>
      </w:tabs>
      <w:spacing w:before="180" w:line="240" w:lineRule="auto"/>
      <w:ind w:left="1134" w:hanging="1134"/>
      <w:jc w:val="left"/>
    </w:pPr>
    <w:rPr>
      <w:rFonts w:ascii="Arial" w:eastAsia="Times New Roman" w:hAnsi="Arial"/>
      <w:b/>
      <w:color w:val="auto"/>
      <w:sz w:val="24"/>
      <w:szCs w:val="24"/>
      <w:lang w:val="de-DE" w:eastAsia="de-DE"/>
    </w:rPr>
  </w:style>
  <w:style w:type="paragraph" w:styleId="Verzeichnis2">
    <w:name w:val="toc 2"/>
    <w:basedOn w:val="Standard"/>
    <w:next w:val="Standard"/>
    <w:autoRedefine/>
    <w:uiPriority w:val="39"/>
    <w:rsid w:val="005E7D0F"/>
    <w:pPr>
      <w:tabs>
        <w:tab w:val="left" w:pos="1134"/>
        <w:tab w:val="right" w:leader="dot" w:pos="9629"/>
      </w:tabs>
      <w:spacing w:after="120" w:line="240" w:lineRule="auto"/>
      <w:ind w:left="1134" w:hanging="1134"/>
      <w:jc w:val="left"/>
    </w:pPr>
    <w:rPr>
      <w:rFonts w:ascii="Arial" w:eastAsia="Times New Roman" w:hAnsi="Arial"/>
      <w:color w:val="auto"/>
      <w:sz w:val="22"/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rsid w:val="005E7D0F"/>
    <w:pPr>
      <w:spacing w:after="120" w:line="240" w:lineRule="auto"/>
      <w:ind w:left="1134" w:hanging="1134"/>
      <w:contextualSpacing/>
      <w:jc w:val="left"/>
    </w:pPr>
    <w:rPr>
      <w:rFonts w:ascii="Arial" w:eastAsia="Times New Roman" w:hAnsi="Arial"/>
      <w:color w:val="auto"/>
      <w:sz w:val="22"/>
      <w:lang w:val="de-DE" w:eastAsia="de-DE"/>
    </w:rPr>
  </w:style>
  <w:style w:type="paragraph" w:customStyle="1" w:styleId="CommentSubject">
    <w:name w:val="Comment Subject"/>
    <w:basedOn w:val="Kommentartext"/>
    <w:next w:val="Kommentartext"/>
    <w:semiHidden/>
    <w:rsid w:val="005E7D0F"/>
    <w:pPr>
      <w:spacing w:line="240" w:lineRule="auto"/>
      <w:jc w:val="left"/>
    </w:pPr>
    <w:rPr>
      <w:rFonts w:ascii="Times New Roman" w:eastAsia="Times New Roman" w:hAnsi="Times New Roman"/>
      <w:b/>
      <w:bCs/>
      <w:color w:val="auto"/>
      <w:lang w:val="de-CH" w:eastAsia="de-DE"/>
    </w:rPr>
  </w:style>
  <w:style w:type="paragraph" w:styleId="Textkrper3">
    <w:name w:val="Body Text 3"/>
    <w:basedOn w:val="Standard"/>
    <w:link w:val="Textkrper3Zchn"/>
    <w:rsid w:val="005E7D0F"/>
    <w:pPr>
      <w:spacing w:after="120" w:line="240" w:lineRule="auto"/>
      <w:jc w:val="left"/>
    </w:pPr>
    <w:rPr>
      <w:rFonts w:ascii="Times New Roman" w:eastAsia="Times New Roman" w:hAnsi="Times New Roman"/>
      <w:color w:val="auto"/>
      <w:sz w:val="16"/>
      <w:szCs w:val="16"/>
      <w:lang w:val="de-CH" w:eastAsia="de-DE"/>
    </w:rPr>
  </w:style>
  <w:style w:type="character" w:customStyle="1" w:styleId="Textkrper3Zchn">
    <w:name w:val="Textkörper 3 Zchn"/>
    <w:basedOn w:val="Absatz-Standardschriftart"/>
    <w:link w:val="Textkrper3"/>
    <w:rsid w:val="005E7D0F"/>
    <w:rPr>
      <w:rFonts w:ascii="Times New Roman" w:eastAsia="Times New Roman" w:hAnsi="Times New Roman"/>
      <w:sz w:val="16"/>
      <w:szCs w:val="16"/>
      <w:lang w:val="de-CH" w:eastAsia="de-DE"/>
    </w:rPr>
  </w:style>
  <w:style w:type="paragraph" w:customStyle="1" w:styleId="Standardlinks">
    <w:name w:val="Standard links"/>
    <w:basedOn w:val="Standard"/>
    <w:rsid w:val="005E7D0F"/>
    <w:pPr>
      <w:spacing w:before="240" w:line="360" w:lineRule="exact"/>
      <w:jc w:val="left"/>
    </w:pPr>
    <w:rPr>
      <w:rFonts w:ascii="Arial" w:eastAsia="Times New Roman" w:hAnsi="Arial"/>
      <w:color w:val="auto"/>
      <w:sz w:val="22"/>
      <w:lang w:val="en-GB" w:eastAsia="de-DE"/>
    </w:rPr>
  </w:style>
  <w:style w:type="paragraph" w:customStyle="1" w:styleId="Default">
    <w:name w:val="Default"/>
    <w:rsid w:val="005E7D0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de-CH" w:eastAsia="de-CH"/>
    </w:rPr>
  </w:style>
  <w:style w:type="paragraph" w:styleId="Dokumentstruktur">
    <w:name w:val="Document Map"/>
    <w:basedOn w:val="Standard"/>
    <w:link w:val="DokumentstrukturZchn"/>
    <w:semiHidden/>
    <w:rsid w:val="005E7D0F"/>
    <w:pPr>
      <w:shd w:val="clear" w:color="auto" w:fill="000080"/>
      <w:tabs>
        <w:tab w:val="left" w:pos="851"/>
      </w:tabs>
      <w:spacing w:after="240" w:line="240" w:lineRule="auto"/>
      <w:jc w:val="left"/>
    </w:pPr>
    <w:rPr>
      <w:rFonts w:ascii="Tahoma" w:eastAsia="Times New Roman" w:hAnsi="Tahoma" w:cs="Tahoma"/>
      <w:color w:val="auto"/>
      <w:lang w:val="de-DE" w:eastAsia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E7D0F"/>
    <w:rPr>
      <w:rFonts w:ascii="Tahoma" w:eastAsia="Times New Roman" w:hAnsi="Tahoma" w:cs="Tahoma"/>
      <w:shd w:val="clear" w:color="auto" w:fill="000080"/>
      <w:lang w:val="de-DE" w:eastAsia="de-DE"/>
    </w:rPr>
  </w:style>
  <w:style w:type="paragraph" w:customStyle="1" w:styleId="p0">
    <w:name w:val="p0"/>
    <w:basedOn w:val="Standard"/>
    <w:rsid w:val="005E7D0F"/>
    <w:pPr>
      <w:widowControl w:val="0"/>
      <w:tabs>
        <w:tab w:val="left" w:pos="720"/>
      </w:tabs>
      <w:spacing w:line="240" w:lineRule="atLeast"/>
    </w:pPr>
    <w:rPr>
      <w:rFonts w:ascii="Arial" w:eastAsia="Times New Roman" w:hAnsi="Arial"/>
      <w:snapToGrid w:val="0"/>
      <w:color w:val="auto"/>
      <w:sz w:val="22"/>
      <w:lang w:val="de-DE" w:eastAsia="de-DE"/>
    </w:rPr>
  </w:style>
  <w:style w:type="paragraph" w:customStyle="1" w:styleId="OE">
    <w:name w:val="OE"/>
    <w:basedOn w:val="Kopfzeile"/>
    <w:qFormat/>
    <w:rsid w:val="005E7D0F"/>
    <w:pPr>
      <w:pBdr>
        <w:bottom w:val="none" w:sz="0" w:space="0" w:color="auto"/>
      </w:pBdr>
      <w:tabs>
        <w:tab w:val="clear" w:pos="4153"/>
        <w:tab w:val="clear" w:pos="8306"/>
      </w:tabs>
      <w:snapToGrid/>
      <w:spacing w:line="240" w:lineRule="exact"/>
      <w:jc w:val="left"/>
    </w:pPr>
    <w:rPr>
      <w:rFonts w:ascii="Arial" w:eastAsiaTheme="minorHAnsi" w:hAnsi="Arial" w:cs="Arial"/>
      <w:b/>
      <w:color w:val="auto"/>
      <w:spacing w:val="-1"/>
      <w:sz w:val="16"/>
      <w:szCs w:val="19"/>
      <w:lang w:val="de-CH" w:eastAsia="en-US"/>
    </w:rPr>
  </w:style>
  <w:style w:type="paragraph" w:customStyle="1" w:styleId="ProtocolH1">
    <w:name w:val="Protocol H1"/>
    <w:basedOn w:val="ProtocolBody"/>
    <w:rsid w:val="005E7D0F"/>
    <w:pPr>
      <w:numPr>
        <w:numId w:val="6"/>
      </w:numPr>
      <w:spacing w:before="240"/>
      <w:jc w:val="left"/>
      <w:outlineLvl w:val="0"/>
    </w:pPr>
    <w:rPr>
      <w:b/>
      <w:caps/>
      <w:sz w:val="36"/>
      <w:szCs w:val="36"/>
    </w:rPr>
  </w:style>
  <w:style w:type="paragraph" w:customStyle="1" w:styleId="ProtocolH2">
    <w:name w:val="Protocol H2"/>
    <w:basedOn w:val="ProtocolBody"/>
    <w:next w:val="ProtocolBody"/>
    <w:rsid w:val="005E7D0F"/>
    <w:pPr>
      <w:numPr>
        <w:ilvl w:val="1"/>
        <w:numId w:val="6"/>
      </w:numPr>
      <w:tabs>
        <w:tab w:val="clear" w:pos="851"/>
        <w:tab w:val="num" w:pos="1440"/>
      </w:tabs>
      <w:spacing w:before="360" w:after="120"/>
      <w:ind w:left="1440" w:hanging="360"/>
      <w:jc w:val="left"/>
      <w:outlineLvl w:val="1"/>
    </w:pPr>
    <w:rPr>
      <w:b/>
      <w:sz w:val="28"/>
    </w:rPr>
  </w:style>
  <w:style w:type="paragraph" w:customStyle="1" w:styleId="ProtocolH3">
    <w:name w:val="Protocol H3"/>
    <w:basedOn w:val="ProtocolBody"/>
    <w:next w:val="ProtocolBody"/>
    <w:rsid w:val="005E7D0F"/>
    <w:pPr>
      <w:numPr>
        <w:ilvl w:val="3"/>
        <w:numId w:val="6"/>
      </w:numPr>
      <w:spacing w:before="180"/>
      <w:jc w:val="left"/>
      <w:outlineLvl w:val="2"/>
    </w:pPr>
    <w:rPr>
      <w:b/>
      <w:sz w:val="24"/>
    </w:rPr>
  </w:style>
  <w:style w:type="character" w:styleId="Fett">
    <w:name w:val="Strong"/>
    <w:basedOn w:val="Absatz-Standardschriftart"/>
    <w:qFormat/>
    <w:rsid w:val="005E7D0F"/>
    <w:rPr>
      <w:b/>
      <w:bCs/>
    </w:rPr>
  </w:style>
  <w:style w:type="paragraph" w:styleId="berarbeitung">
    <w:name w:val="Revision"/>
    <w:hidden/>
    <w:uiPriority w:val="99"/>
    <w:semiHidden/>
    <w:rsid w:val="005E7D0F"/>
    <w:rPr>
      <w:rFonts w:ascii="Arial" w:eastAsia="Times New Roman" w:hAnsi="Arial"/>
      <w:sz w:val="22"/>
      <w:lang w:val="de-DE" w:eastAsia="de-DE"/>
    </w:rPr>
  </w:style>
  <w:style w:type="character" w:styleId="Hervorhebung">
    <w:name w:val="Emphasis"/>
    <w:basedOn w:val="Absatz-Standardschriftart"/>
    <w:uiPriority w:val="20"/>
    <w:qFormat/>
    <w:rsid w:val="005E7D0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5E7D0F"/>
  </w:style>
  <w:style w:type="table" w:customStyle="1" w:styleId="Mdeck5tablebodythreelines1">
    <w:name w:val="M_deck_5_table_body_three_lines1"/>
    <w:basedOn w:val="NormaleTabelle"/>
    <w:uiPriority w:val="99"/>
    <w:rsid w:val="005E7D0F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lenraster3">
    <w:name w:val="Tabellenraster3"/>
    <w:basedOn w:val="NormaleTabelle"/>
    <w:next w:val="Tabellenraster"/>
    <w:uiPriority w:val="59"/>
    <w:rsid w:val="005E7D0F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DPI41threelinetable1">
    <w:name w:val="MDPI_4.1_three_line_table1"/>
    <w:basedOn w:val="NormaleTabelle"/>
    <w:uiPriority w:val="99"/>
    <w:rsid w:val="005E7D0F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EinfacheTabelle41">
    <w:name w:val="Einfache Tabelle 41"/>
    <w:basedOn w:val="NormaleTabelle"/>
    <w:next w:val="EinfacheTabelle4"/>
    <w:uiPriority w:val="44"/>
    <w:rsid w:val="005E7D0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MDPITable1">
    <w:name w:val="MDPI_Table1"/>
    <w:basedOn w:val="NormaleTabelle"/>
    <w:uiPriority w:val="99"/>
    <w:rsid w:val="005E7D0F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table" w:customStyle="1" w:styleId="Tabellenraster11">
    <w:name w:val="Tabellenraster11"/>
    <w:basedOn w:val="NormaleTabelle"/>
    <w:next w:val="Tabellenraster"/>
    <w:uiPriority w:val="59"/>
    <w:rsid w:val="005E7D0F"/>
    <w:pPr>
      <w:tabs>
        <w:tab w:val="left" w:pos="851"/>
      </w:tabs>
      <w:spacing w:after="240"/>
    </w:pPr>
    <w:rPr>
      <w:rFonts w:ascii="Times New Roman" w:eastAsia="Times New Roman" w:hAnsi="Times New Roman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next w:val="Tabellenraster"/>
    <w:uiPriority w:val="59"/>
    <w:rsid w:val="005E7D0F"/>
    <w:pPr>
      <w:tabs>
        <w:tab w:val="left" w:pos="851"/>
      </w:tabs>
      <w:spacing w:after="240"/>
    </w:pPr>
    <w:rPr>
      <w:rFonts w:ascii="Times New Roman" w:eastAsia="Times New Roman" w:hAnsi="Times New Roman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Groups\OPAT\05_ZOPAT\00_ZOPAT_TMF\13_FinalStudyReport\antibiotics-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antibiotics-template (2).dot</Template>
  <TotalTime>0</TotalTime>
  <Pages>4</Pages>
  <Words>778</Words>
  <Characters>4906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Type of the Paper (Article</vt:lpstr>
      <vt:lpstr>Type of the Paper (Article</vt:lpstr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Burch Andrea</dc:creator>
  <cp:keywords/>
  <dc:description/>
  <cp:lastModifiedBy>Burch Andrea</cp:lastModifiedBy>
  <cp:revision>3</cp:revision>
  <cp:lastPrinted>2024-01-04T13:07:00Z</cp:lastPrinted>
  <dcterms:created xsi:type="dcterms:W3CDTF">2024-01-07T15:39:00Z</dcterms:created>
  <dcterms:modified xsi:type="dcterms:W3CDTF">2024-01-07T15:43:00Z</dcterms:modified>
</cp:coreProperties>
</file>