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E584EE8" w14:textId="77777777" w:rsidR="00994A3D" w:rsidRPr="00994A3D" w:rsidRDefault="00654E8F" w:rsidP="0001436A">
      <w:pPr>
        <w:pStyle w:val="Balk1"/>
      </w:pPr>
      <w:r w:rsidRPr="00994A3D">
        <w:t>Supplementary Figures and Tables</w:t>
      </w:r>
    </w:p>
    <w:p w14:paraId="3E099303" w14:textId="6B9F6408" w:rsidR="008E2CAC" w:rsidRDefault="008E2CAC" w:rsidP="008E2CAC">
      <w:r w:rsidRPr="00BB7250">
        <w:t xml:space="preserve">Supplement 1: Content of the Archer </w:t>
      </w:r>
      <w:proofErr w:type="spellStart"/>
      <w:r w:rsidRPr="00BB7250">
        <w:t>VariantPlex</w:t>
      </w:r>
      <w:proofErr w:type="spellEnd"/>
      <w:r w:rsidRPr="00BB7250">
        <w:t xml:space="preserve"> Solid Tumor Panel</w:t>
      </w:r>
    </w:p>
    <w:tbl>
      <w:tblPr>
        <w:tblW w:w="0" w:type="auto"/>
        <w:tblInd w:w="142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969"/>
        <w:gridCol w:w="1418"/>
        <w:gridCol w:w="850"/>
      </w:tblGrid>
      <w:tr w:rsidR="008E2CAC" w:rsidRPr="00D14B20" w14:paraId="45DB9304" w14:textId="77777777" w:rsidTr="00810D2E"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9BA9A" w14:textId="64DE5820" w:rsidR="008E2CAC" w:rsidRPr="00D14B20" w:rsidRDefault="008E2CAC" w:rsidP="00810D2E">
            <w:pPr>
              <w:jc w:val="both"/>
              <w:rPr>
                <w:rFonts w:cs="Times New Roman"/>
                <w:b/>
                <w:i/>
                <w:iCs/>
              </w:rPr>
            </w:pPr>
            <w:r w:rsidRPr="00D14B20">
              <w:rPr>
                <w:rFonts w:cs="Times New Roman"/>
                <w:b/>
                <w:i/>
                <w:iCs/>
              </w:rPr>
              <w:t>G</w:t>
            </w:r>
            <w:r w:rsidR="00E31402">
              <w:rPr>
                <w:rFonts w:cs="Times New Roman"/>
                <w:b/>
                <w:i/>
                <w:iCs/>
              </w:rPr>
              <w:t>ene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D58579F" w14:textId="640EDD08" w:rsidR="008E2CAC" w:rsidRPr="00D14B20" w:rsidRDefault="008E2CAC" w:rsidP="00810D2E">
            <w:pPr>
              <w:jc w:val="both"/>
              <w:rPr>
                <w:rFonts w:cs="Times New Roman"/>
                <w:b/>
                <w:i/>
                <w:iCs/>
              </w:rPr>
            </w:pPr>
            <w:r w:rsidRPr="00D14B20">
              <w:rPr>
                <w:rFonts w:cs="Times New Roman"/>
                <w:b/>
                <w:i/>
                <w:iCs/>
              </w:rPr>
              <w:t>Num</w:t>
            </w:r>
            <w:r w:rsidR="00E31402">
              <w:rPr>
                <w:rFonts w:cs="Times New Roman"/>
                <w:b/>
                <w:i/>
                <w:iCs/>
              </w:rPr>
              <w:t>ber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1265903" w14:textId="30A02001" w:rsidR="008E2CAC" w:rsidRPr="00D14B20" w:rsidRDefault="008E2CAC" w:rsidP="00810D2E">
            <w:pPr>
              <w:jc w:val="both"/>
              <w:rPr>
                <w:rFonts w:cs="Times New Roman"/>
                <w:b/>
                <w:i/>
                <w:iCs/>
              </w:rPr>
            </w:pPr>
            <w:r w:rsidRPr="00D14B20">
              <w:rPr>
                <w:rFonts w:cs="Times New Roman"/>
                <w:b/>
                <w:i/>
                <w:iCs/>
              </w:rPr>
              <w:t>E</w:t>
            </w:r>
            <w:r w:rsidR="00E31402">
              <w:rPr>
                <w:rFonts w:cs="Times New Roman"/>
                <w:b/>
                <w:i/>
                <w:iCs/>
              </w:rPr>
              <w:t>xon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731914B" w14:textId="77777777" w:rsidR="008E2CAC" w:rsidRPr="00D14B20" w:rsidRDefault="008E2CAC" w:rsidP="00810D2E">
            <w:pPr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D14B20">
              <w:rPr>
                <w:rFonts w:cs="Times New Roman"/>
                <w:b/>
                <w:i/>
                <w:iCs/>
              </w:rPr>
              <w:t>SNP&amp;Indel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14:paraId="239FD5D8" w14:textId="77777777" w:rsidR="008E2CAC" w:rsidRPr="00D14B20" w:rsidRDefault="008E2CAC" w:rsidP="00810D2E">
            <w:pPr>
              <w:jc w:val="both"/>
              <w:rPr>
                <w:rFonts w:cs="Times New Roman"/>
                <w:b/>
                <w:i/>
                <w:iCs/>
              </w:rPr>
            </w:pPr>
            <w:r w:rsidRPr="00D14B20">
              <w:rPr>
                <w:rFonts w:cs="Times New Roman"/>
                <w:b/>
                <w:i/>
                <w:iCs/>
              </w:rPr>
              <w:t>CNV</w:t>
            </w:r>
          </w:p>
        </w:tc>
      </w:tr>
      <w:tr w:rsidR="008E2CAC" w:rsidRPr="00D14B20" w14:paraId="221123FD" w14:textId="77777777" w:rsidTr="00810D2E"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3A3C83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ABL1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801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NM_005157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A11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4,5,6,7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963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62F30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F4873B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69E645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AKT1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701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005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F4B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E3A1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328A173D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98C96D1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ALK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872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NM_004304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91A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21,22,23,25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724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2EEEC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DA8117B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6AA50AE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APC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150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NM_000038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841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120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1DF8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F4E404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3B38FA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ATM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9A3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1CE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8,9,12,17,26,34,35,36,39,50,54,55,56,59,61,63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8DF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5C6F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D035203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804C220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AURKA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39D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NM_003600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BC7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2,5,6,7,8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95B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4823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71BF64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6E307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BRAF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AE0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NM_004333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507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736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6DA9E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0C572BF0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6C5040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CCND1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27E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NM_053056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F08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77E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58EBB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2FED308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73D5DF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CCNE1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CD6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FDB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3,4,5,6,7,8,10,12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62E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84D57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5F44BE8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F2C3B5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CDH1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BC8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NM_004360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CB8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1,2,3,4,5,6,7,8,9,10,11,12,13,14,15,16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B18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FE183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B446BD4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810A6C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CDK4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BDB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NM_000075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2A7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2,3,4,5,6,7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A23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EE767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A5FFA33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AE99CB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CDKN2A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56F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NM_000077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77C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DC6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51C78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6F304B1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0E8245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CSF1R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61C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NM_005211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67B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7,22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4E5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D6596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2C78F13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ABD6B34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CTNNB1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660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NM_001904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21D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3CF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0CD5F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34B4251B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6CBBE2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DDR2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985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NM_006182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333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12,13,14,15,16,17,18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ED1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C62B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83F3803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E0044B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EGFR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EEE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NM_005228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476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3,7,15,18,19,20,21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9C5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80ED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CAB699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C548B02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lastRenderedPageBreak/>
              <w:t xml:space="preserve">ERBB2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7CE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NM_004448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A39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10,19,20,21,24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FE2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2A813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C07F1C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6FF1E40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ERBB3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46E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NM_001982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FAF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908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E23B4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15BEBEF2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7D30582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ERBB4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182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NM_005235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83E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3,4,6,7,8,9,15,23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0D9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EFC3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FFD5FAB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1B01225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ESR1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F32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NM_000125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E81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16B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7E728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128DBA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64BF1C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EZH2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EE4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NM_004456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265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AE3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7738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49D000E9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780C540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FBXW7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320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NM_018315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AB5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1,2,3,4,5,6,7,8,9,10,11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C5D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5F29B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E130BD5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BBFC3A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FGFR1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FC2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NM_015850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D17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4,7,8,13,15,17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7FC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85AE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D7EBEFC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BB9B6A7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FGFR2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216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NM_000141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16B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7,9,12,14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FBD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7E2C8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BA72BC7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71AD21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FGFR3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A4D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NM_000142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2AB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7,8,9,14,15,16,18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7B5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913B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6BF21CB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473D46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FLT3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60F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NM_004119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1EC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11,14,16,20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4DC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7B03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60301192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8021FF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FOXL2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DE6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NM_023067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A43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705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470FA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379A4805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F1EE5B5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GNA11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182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BAB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751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42BEB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070283AC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C9B8B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GNAQ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0B1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NM_002072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68C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FBC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31E3F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9BA3BE0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6821F46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GNAS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865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NM_000516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7D2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6,7,8,9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972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17D10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ED59482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897EDC6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H3F3A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7FE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NM_002107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728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3B9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7529E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772209F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2AEEFEE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HNF1A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59D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NM_000545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B23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019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FBF1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E70D1A0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FE5AB7F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HRAS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1B8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NM_005343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DAC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305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0E22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48A40799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926D0B2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IDH1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3A5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NM_005896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26C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0CC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E9EE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04E5F629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7C44B14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IDH2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179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NM_002168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766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83D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29AB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46185FD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52145A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JAK2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11C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NM_004972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C22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11,13,14,16,19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6CD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D8A8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498898C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022A70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lastRenderedPageBreak/>
              <w:t>JAK3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C08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NM_000215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3CE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4,13,16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3A0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1B20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99D0CC9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85AE8E3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KDR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FBF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NM_002253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91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6,7,11,19,21,26,27,30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81F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3C86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A186007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005947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KIT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E5F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012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2,8,9,10,11,13,14,15,17,18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3FD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FBD2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89DD5C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428C4B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KRAS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321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NM_004985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903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C70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D309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4CC340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A1F846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MAP2K1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D52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 xml:space="preserve">NM_002755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788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D01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208E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4F8379ED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8F5229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MDM2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9AF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NM_002392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DC1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2,3,4,6,8*,10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164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CFA89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64A95F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E9677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MET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2F6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NM_000245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315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2,11,14,16,19,21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48D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8900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373A6A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668FA41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MYC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7D4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NM_002467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E88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A96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F3F7B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9403583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6CE7B0A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MYCN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050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NM_005378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A19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81E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F84A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6ED5B4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F51A353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MLH1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A4F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NM_000249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23F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C5C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EDBA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A43E23C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AD382D2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MPL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657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NM_005373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626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803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1179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59F6B034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94B0FD5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NOTCH1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7C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NM_017617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4EC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25,26,27,34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8D7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CF337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1E466BC5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7D28F68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NPM1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84C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NM_002520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047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FCD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5B3D2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233E15B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EA1338B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NRAS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203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NM_002524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5A6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463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FA1D2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6646E4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D433E6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PDGFRA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C24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NM_006206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728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12,14,15,18,23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FF6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1F1C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45F5A73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E85D1C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PIK3CA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CC8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NM_006218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D46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2,5,7,8,10,14,19,21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459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D55C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6BD2385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91DD45A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PIK3R1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741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NM_181504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3F5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1,2,3,4,5,6,7,8,9,10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D42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3DD6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F0B2EB1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AC980EE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PTEN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245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185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1,2,3,4,5,6,7,8,9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AF6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0F9C8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7D17E817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0B2F9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PTPN11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88D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NM_002834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05E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990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AA1A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7E546F4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92FC08E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RB1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C75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NM_000321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914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4,6,10,11,14,17,18,20,21,22*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128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AC42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5F7653A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83DBF8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lastRenderedPageBreak/>
              <w:t>RET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461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NM_020630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86D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10,11,13,14,15,16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DA6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09510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2F0D5A1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7527D4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RHOA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E64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NM_001664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173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7D7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FBE1A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13974EB6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467063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ROS1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50B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NM_002944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6D8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B79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111D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035C3E19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B36686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SMAD4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E45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NM_005359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D5C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2,3,4,5,6,7,8,9,10,11,12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679F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FFE0B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06F9CC18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C708D2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SMARCB1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1B8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0A6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2,4,5,9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CA6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D5383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411147A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175FCE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SMO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3265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NM_005631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F26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3,5,6,9,11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3DF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1241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3746CAD8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EF71408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SRC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577C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NM_005417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1356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3001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6D3994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4E700BA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1E07F69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STK11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A8C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NM_000455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8927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1,2,3,4,5,6,7,8,9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7E5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A0CB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60F744DE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13D284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TERT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B77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NM_198253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36B0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Promoter,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D69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21C109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proofErr w:type="spellStart"/>
            <w:r w:rsidRPr="00D14B20">
              <w:rPr>
                <w:rFonts w:cs="Times New Roman"/>
              </w:rPr>
              <w:t>Hayır</w:t>
            </w:r>
            <w:proofErr w:type="spellEnd"/>
          </w:p>
        </w:tc>
      </w:tr>
      <w:tr w:rsidR="008E2CAC" w:rsidRPr="00D14B20" w14:paraId="657403CF" w14:textId="77777777" w:rsidTr="00810D2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19E73F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>TP53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1342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NM_000546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ADBB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1,2,3,4,5,6,7,8,9,10,11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C836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427AF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  <w:tr w:rsidR="008E2CAC" w:rsidRPr="00D14B20" w14:paraId="4255F34D" w14:textId="77777777" w:rsidTr="00810D2E"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2EC3113D" w14:textId="77777777" w:rsidR="008E2CAC" w:rsidRPr="00D14B20" w:rsidRDefault="008E2CAC" w:rsidP="00810D2E">
            <w:pPr>
              <w:jc w:val="both"/>
              <w:rPr>
                <w:rFonts w:cs="Times New Roman"/>
                <w:i/>
              </w:rPr>
            </w:pPr>
            <w:r w:rsidRPr="00D14B20">
              <w:rPr>
                <w:rFonts w:cs="Times New Roman"/>
                <w:i/>
              </w:rPr>
              <w:t xml:space="preserve">VHL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79205D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NM_000551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B430A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1,2,3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9365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E95CE" w14:textId="77777777" w:rsidR="008E2CAC" w:rsidRPr="00D14B20" w:rsidRDefault="008E2CAC" w:rsidP="00810D2E">
            <w:pPr>
              <w:jc w:val="both"/>
              <w:rPr>
                <w:rFonts w:cs="Times New Roman"/>
              </w:rPr>
            </w:pPr>
            <w:r w:rsidRPr="00D14B20">
              <w:rPr>
                <w:rFonts w:cs="Times New Roman"/>
              </w:rPr>
              <w:t>Evet</w:t>
            </w:r>
          </w:p>
        </w:tc>
      </w:tr>
    </w:tbl>
    <w:p w14:paraId="7663A749" w14:textId="77777777" w:rsidR="008E2CAC" w:rsidRPr="00BB7250" w:rsidRDefault="008E2CAC" w:rsidP="008E2CAC"/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8C0713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E080" w14:textId="77777777" w:rsidR="008C0713" w:rsidRDefault="008C0713" w:rsidP="00117666">
      <w:pPr>
        <w:spacing w:after="0"/>
      </w:pPr>
      <w:r>
        <w:separator/>
      </w:r>
    </w:p>
  </w:endnote>
  <w:endnote w:type="continuationSeparator" w:id="0">
    <w:p w14:paraId="4F77CC9B" w14:textId="77777777" w:rsidR="008C0713" w:rsidRDefault="008C071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0E2BB2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0E2BB2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0E2BB2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0E2BB2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0E2BB2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0E2BB2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CDE7" w14:textId="77777777" w:rsidR="008C0713" w:rsidRDefault="008C0713" w:rsidP="00117666">
      <w:pPr>
        <w:spacing w:after="0"/>
      </w:pPr>
      <w:r>
        <w:separator/>
      </w:r>
    </w:p>
  </w:footnote>
  <w:footnote w:type="continuationSeparator" w:id="0">
    <w:p w14:paraId="011CD0AD" w14:textId="77777777" w:rsidR="008C0713" w:rsidRDefault="008C071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0E2BB2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092696FB" w:rsidR="000E2BB2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Paragraf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E2BB2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C4E48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8C0713"/>
    <w:rsid w:val="008E2CAC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31402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alk1">
    <w:name w:val="heading 1"/>
    <w:basedOn w:val="ListeParagraf"/>
    <w:next w:val="Normal"/>
    <w:link w:val="Balk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alk2">
    <w:name w:val="heading 2"/>
    <w:basedOn w:val="Balk1"/>
    <w:next w:val="Normal"/>
    <w:link w:val="Balk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alk3">
    <w:name w:val="heading 3"/>
    <w:basedOn w:val="Normal"/>
    <w:next w:val="Normal"/>
    <w:link w:val="Balk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alk4">
    <w:name w:val="heading 4"/>
    <w:basedOn w:val="Balk3"/>
    <w:next w:val="Normal"/>
    <w:link w:val="Balk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alk5">
    <w:name w:val="heading 5"/>
    <w:basedOn w:val="Balk4"/>
    <w:next w:val="Normal"/>
    <w:link w:val="Balk5Char"/>
    <w:uiPriority w:val="2"/>
    <w:qFormat/>
    <w:rsid w:val="00AB6715"/>
    <w:pPr>
      <w:numPr>
        <w:ilvl w:val="4"/>
      </w:numPr>
      <w:outlineLvl w:val="4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link w:val="Altyaz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ltyazChar">
    <w:name w:val="Altyazı Char"/>
    <w:basedOn w:val="VarsaylanParagrafYazTipi"/>
    <w:link w:val="Altyaz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ltyaz"/>
    <w:next w:val="Normal"/>
    <w:uiPriority w:val="1"/>
    <w:qFormat/>
    <w:rsid w:val="00AB6715"/>
  </w:style>
  <w:style w:type="paragraph" w:styleId="BalonMetni">
    <w:name w:val="Balloon Text"/>
    <w:basedOn w:val="Normal"/>
    <w:link w:val="BalonMetni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KitapBal">
    <w:name w:val="Book Title"/>
    <w:basedOn w:val="VarsaylanParagrafYazTipi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ResimYazs">
    <w:name w:val="caption"/>
    <w:basedOn w:val="Normal"/>
    <w:next w:val="AralkYok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ralkYok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AB671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B671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B671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AB6715"/>
    <w:rPr>
      <w:rFonts w:ascii="Times New Roman" w:hAnsi="Times New Roman"/>
      <w:i/>
      <w:iCs/>
    </w:rPr>
  </w:style>
  <w:style w:type="character" w:styleId="SonNotBavurusu">
    <w:name w:val="endnote reference"/>
    <w:basedOn w:val="VarsaylanParagrafYazTipi"/>
    <w:uiPriority w:val="99"/>
    <w:semiHidden/>
    <w:unhideWhenUsed/>
    <w:rsid w:val="00AB6715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AB6715"/>
    <w:rPr>
      <w:rFonts w:ascii="Times New Roman" w:hAnsi="Times New Roman"/>
      <w:sz w:val="24"/>
    </w:rPr>
  </w:style>
  <w:style w:type="character" w:styleId="DipnotBavurusu">
    <w:name w:val="footnote reference"/>
    <w:basedOn w:val="VarsaylanParagrafYazTipi"/>
    <w:uiPriority w:val="99"/>
    <w:semiHidden/>
    <w:unhideWhenUsed/>
    <w:rsid w:val="00AB6715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stBilgiChar">
    <w:name w:val="Üst Bilgi Char"/>
    <w:basedOn w:val="VarsaylanParagrafYazTipi"/>
    <w:link w:val="stBilgi"/>
    <w:uiPriority w:val="99"/>
    <w:rsid w:val="00AB6715"/>
    <w:rPr>
      <w:rFonts w:ascii="Times New Roman" w:hAnsi="Times New Roman"/>
      <w:b/>
      <w:sz w:val="24"/>
    </w:rPr>
  </w:style>
  <w:style w:type="paragraph" w:styleId="ListeParagraf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Kpr">
    <w:name w:val="Hyperlink"/>
    <w:basedOn w:val="VarsaylanParagrafYazTipi"/>
    <w:uiPriority w:val="99"/>
    <w:unhideWhenUsed/>
    <w:rsid w:val="00AB6715"/>
    <w:rPr>
      <w:color w:val="0000FF"/>
      <w:u w:val="single"/>
    </w:rPr>
  </w:style>
  <w:style w:type="character" w:styleId="GlVurgulama">
    <w:name w:val="Intense Emphasis"/>
    <w:basedOn w:val="VarsaylanParagrafYazTipi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GlBavuru">
    <w:name w:val="Intense Reference"/>
    <w:basedOn w:val="VarsaylanParagrafYazTipi"/>
    <w:uiPriority w:val="32"/>
    <w:qFormat/>
    <w:rsid w:val="00AB6715"/>
    <w:rPr>
      <w:b/>
      <w:bCs/>
      <w:smallCaps/>
      <w:color w:val="auto"/>
      <w:spacing w:val="5"/>
    </w:rPr>
  </w:style>
  <w:style w:type="character" w:styleId="SatrNumaras">
    <w:name w:val="line number"/>
    <w:basedOn w:val="VarsaylanParagrafYazTipi"/>
    <w:uiPriority w:val="99"/>
    <w:semiHidden/>
    <w:unhideWhenUsed/>
    <w:rsid w:val="00AB6715"/>
  </w:style>
  <w:style w:type="character" w:customStyle="1" w:styleId="Balk3Char">
    <w:name w:val="Başlık 3 Char"/>
    <w:basedOn w:val="VarsaylanParagrafYazTipi"/>
    <w:link w:val="Balk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Gl">
    <w:name w:val="Strong"/>
    <w:basedOn w:val="VarsaylanParagrafYazTipi"/>
    <w:uiPriority w:val="22"/>
    <w:qFormat/>
    <w:rsid w:val="00AB6715"/>
    <w:rPr>
      <w:rFonts w:ascii="Times New Roman" w:hAnsi="Times New Roman"/>
      <w:b/>
      <w:bCs/>
    </w:rPr>
  </w:style>
  <w:style w:type="character" w:styleId="HafifVurgulama">
    <w:name w:val="Subtle Emphasis"/>
    <w:basedOn w:val="VarsaylanParagrafYazTipi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oKlavuzu">
    <w:name w:val="Table Grid"/>
    <w:basedOn w:val="NormalTablo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KonuBal"/>
    <w:next w:val="KonuBal"/>
    <w:qFormat/>
    <w:rsid w:val="0001436A"/>
    <w:pPr>
      <w:spacing w:after="120"/>
    </w:pPr>
    <w:rPr>
      <w:i/>
    </w:rPr>
  </w:style>
  <w:style w:type="paragraph" w:styleId="Dzeltm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3</TotalTime>
  <Pages>4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Gizem KÖK</cp:lastModifiedBy>
  <cp:revision>6</cp:revision>
  <cp:lastPrinted>2013-10-03T12:51:00Z</cp:lastPrinted>
  <dcterms:created xsi:type="dcterms:W3CDTF">2022-11-17T16:58:00Z</dcterms:created>
  <dcterms:modified xsi:type="dcterms:W3CDTF">2024-01-07T20:20:00Z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