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82328" w14:textId="77777777" w:rsidR="00AE2AE9" w:rsidRPr="00624926" w:rsidRDefault="001D04B8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 wp14:anchorId="498E9781" wp14:editId="7E57008F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3F699D62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18E8E225" w14:textId="77777777" w:rsidTr="003F39DA">
        <w:tc>
          <w:tcPr>
            <w:tcW w:w="2088" w:type="dxa"/>
            <w:shd w:val="clear" w:color="auto" w:fill="C6D9F1"/>
            <w:vAlign w:val="bottom"/>
          </w:tcPr>
          <w:p w14:paraId="51C78926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6EE55AC2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6FD7AA27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3FA786BD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4386CC39" w14:textId="77777777" w:rsidTr="003F39DA">
        <w:tc>
          <w:tcPr>
            <w:tcW w:w="15498" w:type="dxa"/>
            <w:gridSpan w:val="4"/>
          </w:tcPr>
          <w:p w14:paraId="393864FB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68B6800F" w14:textId="77777777" w:rsidTr="003F39DA">
        <w:tc>
          <w:tcPr>
            <w:tcW w:w="2088" w:type="dxa"/>
            <w:vMerge w:val="restart"/>
          </w:tcPr>
          <w:p w14:paraId="255574C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A6E00D6" w14:textId="5A9E158C" w:rsidR="009F1A00" w:rsidRPr="00F33427" w:rsidRDefault="00F96AD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4922E5F6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5ADCEE80" w14:textId="7BD6A8B6" w:rsidR="009F1A00" w:rsidRPr="00F33427" w:rsidRDefault="00F96AD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</w:t>
            </w:r>
            <w:r w:rsidR="0024140B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 xml:space="preserve"> line 1</w:t>
            </w:r>
          </w:p>
        </w:tc>
      </w:tr>
      <w:tr w:rsidR="009F1A00" w:rsidRPr="00F33427" w14:paraId="4A68D28C" w14:textId="77777777" w:rsidTr="003F39DA">
        <w:tc>
          <w:tcPr>
            <w:tcW w:w="2088" w:type="dxa"/>
            <w:vMerge/>
          </w:tcPr>
          <w:p w14:paraId="3C5BBE4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6A07DAB" w14:textId="36B93AE2" w:rsidR="009F1A00" w:rsidRPr="00F33427" w:rsidRDefault="00DD6AC1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7601DFF6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40F9CE36" w14:textId="261B460B" w:rsidR="009F1A00" w:rsidRPr="00F33427" w:rsidRDefault="00914B7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2-3</w:t>
            </w:r>
          </w:p>
        </w:tc>
      </w:tr>
      <w:tr w:rsidR="00536A68" w:rsidRPr="00F33427" w14:paraId="775AC08D" w14:textId="77777777" w:rsidTr="003F39DA">
        <w:tc>
          <w:tcPr>
            <w:tcW w:w="15498" w:type="dxa"/>
            <w:gridSpan w:val="4"/>
          </w:tcPr>
          <w:p w14:paraId="32621209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14EEE763" w14:textId="77777777" w:rsidTr="003F39DA">
        <w:tc>
          <w:tcPr>
            <w:tcW w:w="2088" w:type="dxa"/>
            <w:vMerge w:val="restart"/>
          </w:tcPr>
          <w:p w14:paraId="6F99E6E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7E3BBAD3" w14:textId="7F5ADD7F" w:rsidR="009F1A00" w:rsidRPr="00F33427" w:rsidRDefault="00914B71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47B368C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14:paraId="15E8897B" w14:textId="3CDC10C7" w:rsidR="009F1A00" w:rsidRPr="00F33427" w:rsidRDefault="000B190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4-5</w:t>
            </w:r>
          </w:p>
        </w:tc>
      </w:tr>
      <w:tr w:rsidR="009F1A00" w:rsidRPr="00F33427" w14:paraId="105ADAAF" w14:textId="77777777" w:rsidTr="003F39DA">
        <w:trPr>
          <w:trHeight w:val="413"/>
        </w:trPr>
        <w:tc>
          <w:tcPr>
            <w:tcW w:w="2088" w:type="dxa"/>
            <w:vMerge/>
          </w:tcPr>
          <w:p w14:paraId="2C2F812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57B8EBD" w14:textId="4F78ABB7" w:rsidR="009F1A00" w:rsidRPr="00F33427" w:rsidRDefault="008A5203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601FB802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14:paraId="3BE30C47" w14:textId="75134E04" w:rsidR="009F1A00" w:rsidRPr="00F33427" w:rsidRDefault="000B190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5</w:t>
            </w:r>
            <w:r w:rsidR="0024140B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 xml:space="preserve"> line 86-92</w:t>
            </w:r>
          </w:p>
        </w:tc>
      </w:tr>
      <w:tr w:rsidR="00536A68" w:rsidRPr="00F33427" w14:paraId="518DD18A" w14:textId="77777777" w:rsidTr="003F39DA">
        <w:tc>
          <w:tcPr>
            <w:tcW w:w="15498" w:type="dxa"/>
            <w:gridSpan w:val="4"/>
          </w:tcPr>
          <w:p w14:paraId="08842BB7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18687A9F" w14:textId="77777777" w:rsidTr="003F39DA">
        <w:tc>
          <w:tcPr>
            <w:tcW w:w="2088" w:type="dxa"/>
            <w:vMerge w:val="restart"/>
          </w:tcPr>
          <w:p w14:paraId="48AC6E9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1A1BF120" w14:textId="51EF2827" w:rsidR="009F1A00" w:rsidRPr="00F33427" w:rsidRDefault="000B190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3CFE10AC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14:paraId="79D26B3A" w14:textId="123F9361" w:rsidR="009F1A00" w:rsidRPr="00F33427" w:rsidRDefault="0024140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5, line </w:t>
            </w:r>
            <w:r w:rsidR="00D64E6B">
              <w:rPr>
                <w:rFonts w:ascii="Arial" w:hAnsi="Arial" w:cs="Arial"/>
                <w:sz w:val="22"/>
                <w:szCs w:val="22"/>
              </w:rPr>
              <w:t>96-98</w:t>
            </w:r>
          </w:p>
        </w:tc>
      </w:tr>
      <w:tr w:rsidR="009F1A00" w:rsidRPr="00F33427" w14:paraId="440DE85E" w14:textId="77777777" w:rsidTr="003F39DA">
        <w:trPr>
          <w:trHeight w:val="305"/>
        </w:trPr>
        <w:tc>
          <w:tcPr>
            <w:tcW w:w="2088" w:type="dxa"/>
            <w:vMerge/>
          </w:tcPr>
          <w:p w14:paraId="7B34E4A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733B72D" w14:textId="076E20F4" w:rsidR="009F1A00" w:rsidRPr="00F33427" w:rsidRDefault="00A12391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5607064C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6689805A" w14:textId="6F667526" w:rsidR="009F1A00" w:rsidRPr="00F33427" w:rsidRDefault="00D64E6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</w:p>
        </w:tc>
      </w:tr>
      <w:tr w:rsidR="009F1A00" w:rsidRPr="00F33427" w14:paraId="70E86191" w14:textId="77777777" w:rsidTr="003F39DA">
        <w:tc>
          <w:tcPr>
            <w:tcW w:w="2088" w:type="dxa"/>
            <w:vMerge w:val="restart"/>
          </w:tcPr>
          <w:p w14:paraId="649838A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3EC2956B" w14:textId="48A9328F" w:rsidR="009F1A00" w:rsidRPr="00F33427" w:rsidRDefault="00D64E6B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49EB048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14:paraId="5819CD5E" w14:textId="749CE2EC" w:rsidR="009F1A00" w:rsidRPr="00F33427" w:rsidRDefault="000679F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6-7</w:t>
            </w:r>
          </w:p>
        </w:tc>
      </w:tr>
      <w:tr w:rsidR="009F1A00" w:rsidRPr="00F33427" w14:paraId="2E5563B2" w14:textId="77777777" w:rsidTr="003F39DA">
        <w:tc>
          <w:tcPr>
            <w:tcW w:w="2088" w:type="dxa"/>
            <w:vMerge/>
          </w:tcPr>
          <w:p w14:paraId="1DF3F06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259D16B" w14:textId="41BA7B02" w:rsidR="009F1A00" w:rsidRPr="00F33427" w:rsidRDefault="000679F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3AC3CC5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0482F09D" w14:textId="7B7B36D9" w:rsidR="009F1A00" w:rsidRPr="00F33427" w:rsidRDefault="00D76E2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6, line 102-103</w:t>
            </w:r>
          </w:p>
        </w:tc>
      </w:tr>
      <w:tr w:rsidR="00433F8E" w:rsidRPr="00F33427" w14:paraId="6857FBCB" w14:textId="77777777" w:rsidTr="003F39DA">
        <w:tc>
          <w:tcPr>
            <w:tcW w:w="2088" w:type="dxa"/>
          </w:tcPr>
          <w:p w14:paraId="1CDE6108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A3D40AE" w14:textId="40F41ED7" w:rsidR="00433F8E" w:rsidRPr="00F33427" w:rsidRDefault="00D76E22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433F8E"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3AE725B5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509E6A11" w14:textId="37BB5C00" w:rsidR="00433F8E" w:rsidRPr="00F33427" w:rsidRDefault="00E91CD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6, line 105-108</w:t>
            </w:r>
          </w:p>
        </w:tc>
      </w:tr>
      <w:tr w:rsidR="001A321A" w:rsidRPr="00F33427" w14:paraId="654DB002" w14:textId="77777777" w:rsidTr="003F39DA">
        <w:tc>
          <w:tcPr>
            <w:tcW w:w="2088" w:type="dxa"/>
          </w:tcPr>
          <w:p w14:paraId="126390F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10BDDF27" w14:textId="29C52F70" w:rsidR="001A321A" w:rsidRPr="00F33427" w:rsidRDefault="00E91CDC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5F269935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14:paraId="66D06F60" w14:textId="22E170CD" w:rsidR="001A321A" w:rsidRPr="00F33427" w:rsidRDefault="008A520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8, line 139-148</w:t>
            </w:r>
          </w:p>
        </w:tc>
      </w:tr>
      <w:tr w:rsidR="009F1A00" w:rsidRPr="00F33427" w14:paraId="25410A40" w14:textId="77777777" w:rsidTr="003F39DA">
        <w:tc>
          <w:tcPr>
            <w:tcW w:w="2088" w:type="dxa"/>
            <w:vMerge w:val="restart"/>
          </w:tcPr>
          <w:p w14:paraId="7066196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17E9C570" w14:textId="3DB1222B" w:rsidR="009F1A00" w:rsidRPr="00F33427" w:rsidRDefault="008A5203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E480990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14:paraId="2CA3DC24" w14:textId="2643F033" w:rsidR="009F1A00" w:rsidRPr="00F33427" w:rsidRDefault="00E7769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12, line 230-240</w:t>
            </w:r>
          </w:p>
        </w:tc>
      </w:tr>
      <w:tr w:rsidR="009F1A00" w:rsidRPr="00F33427" w14:paraId="3EC5515B" w14:textId="77777777" w:rsidTr="003F39DA">
        <w:tc>
          <w:tcPr>
            <w:tcW w:w="2088" w:type="dxa"/>
            <w:vMerge/>
          </w:tcPr>
          <w:p w14:paraId="4B33036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F17660E" w14:textId="3814271F" w:rsidR="009F1A00" w:rsidRPr="00F33427" w:rsidRDefault="00A12391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3FB311C9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53BE18AC" w14:textId="58E85EA2" w:rsidR="009F1A00" w:rsidRPr="00F33427" w:rsidRDefault="00E7769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</w:p>
        </w:tc>
      </w:tr>
      <w:tr w:rsidR="00F10F4E" w:rsidRPr="00F33427" w14:paraId="352F5F8C" w14:textId="77777777" w:rsidTr="003F39DA">
        <w:tc>
          <w:tcPr>
            <w:tcW w:w="2088" w:type="dxa"/>
          </w:tcPr>
          <w:p w14:paraId="32CEE5DA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654B536" w14:textId="782D9305" w:rsidR="00F10F4E" w:rsidRPr="00F33427" w:rsidRDefault="00A12391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F10F4E"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3AB8AA5D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596C9224" w14:textId="2228701D" w:rsidR="00F10F4E" w:rsidRPr="00F33427" w:rsidRDefault="00A1239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</w:p>
        </w:tc>
      </w:tr>
      <w:tr w:rsidR="009F1A00" w:rsidRPr="00F33427" w14:paraId="65526232" w14:textId="77777777" w:rsidTr="003F39DA">
        <w:tc>
          <w:tcPr>
            <w:tcW w:w="2088" w:type="dxa"/>
            <w:vMerge w:val="restart"/>
          </w:tcPr>
          <w:p w14:paraId="757149FC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1630375E" w14:textId="0461D424" w:rsidR="009F1A00" w:rsidRPr="00F33427" w:rsidRDefault="00A12391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2C8DD80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14:paraId="7EE654DB" w14:textId="4843BB9C" w:rsidR="009F1A00" w:rsidRPr="00F33427" w:rsidRDefault="009E18F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13, line 242-255</w:t>
            </w:r>
          </w:p>
        </w:tc>
      </w:tr>
      <w:tr w:rsidR="009F1A00" w:rsidRPr="00F33427" w14:paraId="680DA83D" w14:textId="77777777" w:rsidTr="003F39DA">
        <w:tc>
          <w:tcPr>
            <w:tcW w:w="2088" w:type="dxa"/>
            <w:vMerge/>
          </w:tcPr>
          <w:p w14:paraId="248E161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9F363B2" w14:textId="26F2E71E" w:rsidR="009F1A00" w:rsidRPr="00F33427" w:rsidRDefault="00A12391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0944ABF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2A85BF6E" w14:textId="40565A0E" w:rsidR="009F1A00" w:rsidRPr="00F33427" w:rsidRDefault="00A1239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</w:p>
        </w:tc>
      </w:tr>
      <w:tr w:rsidR="00536A68" w:rsidRPr="00F33427" w14:paraId="6DD4D477" w14:textId="77777777" w:rsidTr="003F39DA">
        <w:tc>
          <w:tcPr>
            <w:tcW w:w="2088" w:type="dxa"/>
          </w:tcPr>
          <w:p w14:paraId="6EFC1EB9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593394FE" w14:textId="77777777"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2AE7C2CB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1828BC84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14:paraId="33E75CBC" w14:textId="77777777" w:rsidTr="003F39DA">
        <w:tc>
          <w:tcPr>
            <w:tcW w:w="2088" w:type="dxa"/>
            <w:vMerge w:val="restart"/>
          </w:tcPr>
          <w:p w14:paraId="18E7C222" w14:textId="77777777"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E0F5138" w14:textId="77777777"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7CAB9407" w14:textId="69813D11" w:rsidR="009F1A00" w:rsidRPr="00F33427" w:rsidRDefault="009E18F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D5AC3B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14:paraId="7E12D7A2" w14:textId="6ABB9DD9" w:rsidR="009F1A00" w:rsidRPr="00F33427" w:rsidRDefault="009E18F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</w:t>
            </w:r>
            <w:r w:rsidR="005E315B">
              <w:rPr>
                <w:rFonts w:ascii="Arial" w:hAnsi="Arial" w:cs="Arial"/>
                <w:sz w:val="22"/>
                <w:szCs w:val="22"/>
              </w:rPr>
              <w:t>7, line 125-126</w:t>
            </w:r>
          </w:p>
        </w:tc>
      </w:tr>
      <w:tr w:rsidR="009F1A00" w:rsidRPr="00F33427" w14:paraId="75BB759B" w14:textId="77777777" w:rsidTr="003F39DA">
        <w:tc>
          <w:tcPr>
            <w:tcW w:w="2088" w:type="dxa"/>
            <w:vMerge/>
          </w:tcPr>
          <w:p w14:paraId="4DDD6DF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2CF81A1" w14:textId="2EBAADBC" w:rsidR="009F1A00" w:rsidRPr="00F33427" w:rsidRDefault="009E18F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2DACD77B" w14:textId="77777777"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14:paraId="5AD342ED" w14:textId="54CCC225" w:rsidR="009F1A00" w:rsidRPr="00F33427" w:rsidRDefault="005E315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7, line 125-126</w:t>
            </w:r>
          </w:p>
        </w:tc>
      </w:tr>
      <w:tr w:rsidR="001A321A" w:rsidRPr="00F33427" w14:paraId="6E1617DC" w14:textId="77777777" w:rsidTr="003F39DA">
        <w:tc>
          <w:tcPr>
            <w:tcW w:w="2088" w:type="dxa"/>
          </w:tcPr>
          <w:p w14:paraId="339BB0A6" w14:textId="77777777"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76D49529" w14:textId="77777777"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546B4353" w14:textId="77777777"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3202A3B1" w14:textId="4AA7D83E" w:rsidR="001A321A" w:rsidRPr="00F33427" w:rsidRDefault="009E18F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2A4E7D4B" w14:textId="77777777"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14:paraId="20295E5F" w14:textId="4E40ECC4" w:rsidR="001A321A" w:rsidRPr="00F33427" w:rsidRDefault="005E315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7, line 125-126</w:t>
            </w:r>
          </w:p>
        </w:tc>
      </w:tr>
      <w:tr w:rsidR="001A321A" w:rsidRPr="00F33427" w14:paraId="4432F517" w14:textId="77777777" w:rsidTr="003F39DA">
        <w:tc>
          <w:tcPr>
            <w:tcW w:w="2088" w:type="dxa"/>
          </w:tcPr>
          <w:p w14:paraId="609E395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14:paraId="310AF0DC" w14:textId="241F9F49" w:rsidR="001A321A" w:rsidRPr="00F33427" w:rsidRDefault="009E18F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14:paraId="0BC7067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14:paraId="6D507F5D" w14:textId="157E0DE1" w:rsidR="001A321A" w:rsidRPr="00F33427" w:rsidRDefault="00C51A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6-7, line 107, 134</w:t>
            </w:r>
          </w:p>
        </w:tc>
      </w:tr>
      <w:tr w:rsidR="009F1A00" w:rsidRPr="00F33427" w14:paraId="2CB6E17D" w14:textId="77777777" w:rsidTr="003F39DA">
        <w:tc>
          <w:tcPr>
            <w:tcW w:w="2088" w:type="dxa"/>
            <w:vMerge w:val="restart"/>
          </w:tcPr>
          <w:p w14:paraId="71F1592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52F73425" w14:textId="6C2E8869" w:rsidR="009F1A00" w:rsidRPr="00F33427" w:rsidRDefault="009E18F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09841C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14:paraId="1C20ADC3" w14:textId="182EEC21" w:rsidR="009F1A00" w:rsidRPr="00F33427" w:rsidRDefault="007B15D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7, line 125-134</w:t>
            </w:r>
          </w:p>
        </w:tc>
      </w:tr>
      <w:tr w:rsidR="00951102" w:rsidRPr="00F33427" w14:paraId="6DFECBB4" w14:textId="77777777" w:rsidTr="003F39DA">
        <w:tc>
          <w:tcPr>
            <w:tcW w:w="2088" w:type="dxa"/>
            <w:vMerge/>
          </w:tcPr>
          <w:p w14:paraId="7EF55578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4DCCD5D" w14:textId="50341CA1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11070" w:type="dxa"/>
          </w:tcPr>
          <w:p w14:paraId="45BF2A7F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51CE2F70" w14:textId="3BB801AC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7, line 125-134</w:t>
            </w:r>
          </w:p>
        </w:tc>
      </w:tr>
      <w:tr w:rsidR="00951102" w:rsidRPr="00F33427" w14:paraId="251123B3" w14:textId="77777777" w:rsidTr="003F39DA">
        <w:tc>
          <w:tcPr>
            <w:tcW w:w="2088" w:type="dxa"/>
          </w:tcPr>
          <w:p w14:paraId="62D9A76F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52F92EA8" w14:textId="7A3B2952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3C7FBAFF" w14:textId="77777777" w:rsidR="00951102" w:rsidRPr="00937518" w:rsidRDefault="00951102" w:rsidP="0095110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 qualitative or quantitative</w:t>
            </w:r>
          </w:p>
        </w:tc>
        <w:tc>
          <w:tcPr>
            <w:tcW w:w="1620" w:type="dxa"/>
          </w:tcPr>
          <w:p w14:paraId="0B35ABEC" w14:textId="6ADBB7EE" w:rsidR="00951102" w:rsidRPr="00F33427" w:rsidRDefault="00DA29C7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13, line 256-261</w:t>
            </w:r>
          </w:p>
        </w:tc>
      </w:tr>
      <w:tr w:rsidR="00951102" w:rsidRPr="00F33427" w14:paraId="37463188" w14:textId="77777777" w:rsidTr="003F39DA">
        <w:tc>
          <w:tcPr>
            <w:tcW w:w="15498" w:type="dxa"/>
            <w:gridSpan w:val="4"/>
          </w:tcPr>
          <w:p w14:paraId="1D934EE4" w14:textId="77777777" w:rsidR="00951102" w:rsidRPr="00F33427" w:rsidRDefault="00951102" w:rsidP="0095110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51102" w:rsidRPr="00F33427" w14:paraId="7BFFFDAD" w14:textId="77777777" w:rsidTr="003F39DA">
        <w:tc>
          <w:tcPr>
            <w:tcW w:w="2088" w:type="dxa"/>
            <w:vMerge w:val="restart"/>
          </w:tcPr>
          <w:p w14:paraId="1AE70ACC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</w:tcPr>
          <w:p w14:paraId="2C95E62A" w14:textId="4AAD3104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11070" w:type="dxa"/>
          </w:tcPr>
          <w:p w14:paraId="0DAB99A0" w14:textId="77777777" w:rsidR="00951102" w:rsidRPr="008B67A6" w:rsidRDefault="00951102" w:rsidP="0095110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0B3143BA" w14:textId="64A8B1CE" w:rsidR="00951102" w:rsidRPr="00F33427" w:rsidRDefault="00B90929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14, line 266-268, figure 1</w:t>
            </w:r>
          </w:p>
        </w:tc>
      </w:tr>
      <w:tr w:rsidR="00951102" w:rsidRPr="00F33427" w14:paraId="51F8EB9A" w14:textId="77777777" w:rsidTr="003F39DA">
        <w:tc>
          <w:tcPr>
            <w:tcW w:w="2088" w:type="dxa"/>
            <w:vMerge/>
          </w:tcPr>
          <w:p w14:paraId="26B3BE26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8928BA6" w14:textId="713E349A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11070" w:type="dxa"/>
          </w:tcPr>
          <w:p w14:paraId="090442F7" w14:textId="77777777" w:rsidR="00951102" w:rsidRPr="00B557E8" w:rsidRDefault="00951102" w:rsidP="0095110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14:paraId="0389A12D" w14:textId="4C7BCF0C" w:rsidR="00951102" w:rsidRPr="00F33427" w:rsidRDefault="0029314F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1</w:t>
            </w:r>
          </w:p>
        </w:tc>
      </w:tr>
      <w:tr w:rsidR="00951102" w:rsidRPr="00F33427" w14:paraId="4D70C55E" w14:textId="77777777" w:rsidTr="003F39DA">
        <w:tc>
          <w:tcPr>
            <w:tcW w:w="2088" w:type="dxa"/>
            <w:vMerge w:val="restart"/>
          </w:tcPr>
          <w:p w14:paraId="55734BE2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43330E3E" w14:textId="7A74E317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11070" w:type="dxa"/>
          </w:tcPr>
          <w:p w14:paraId="18B64501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23820118" w14:textId="65453E37" w:rsidR="00951102" w:rsidRPr="00F33427" w:rsidRDefault="00372707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14, line 266</w:t>
            </w:r>
          </w:p>
        </w:tc>
      </w:tr>
      <w:tr w:rsidR="00951102" w:rsidRPr="00F33427" w14:paraId="4160DEE1" w14:textId="77777777" w:rsidTr="003F39DA">
        <w:tc>
          <w:tcPr>
            <w:tcW w:w="2088" w:type="dxa"/>
            <w:vMerge/>
          </w:tcPr>
          <w:p w14:paraId="7A508435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DECD604" w14:textId="7138DFF7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01DB65E5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58E0C134" w14:textId="7AB90C8C" w:rsidR="00951102" w:rsidRPr="00F33427" w:rsidRDefault="00372707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</w:p>
        </w:tc>
      </w:tr>
      <w:tr w:rsidR="00951102" w:rsidRPr="00F33427" w14:paraId="10949404" w14:textId="77777777" w:rsidTr="003F39DA">
        <w:tc>
          <w:tcPr>
            <w:tcW w:w="2088" w:type="dxa"/>
          </w:tcPr>
          <w:p w14:paraId="3C53394D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5FCA1776" w14:textId="2DF4F540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66F2F78F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14:paraId="12102628" w14:textId="70D07E73" w:rsidR="00951102" w:rsidRPr="00F33427" w:rsidRDefault="00372707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1</w:t>
            </w:r>
          </w:p>
        </w:tc>
      </w:tr>
      <w:tr w:rsidR="00951102" w:rsidRPr="00F33427" w14:paraId="6A0391AE" w14:textId="77777777" w:rsidTr="003F39DA">
        <w:tc>
          <w:tcPr>
            <w:tcW w:w="2088" w:type="dxa"/>
          </w:tcPr>
          <w:p w14:paraId="2EFF1BDF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14:paraId="0BDCF941" w14:textId="29716F18" w:rsidR="00951102" w:rsidRPr="00F33427" w:rsidRDefault="00951102" w:rsidP="009511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3752F1C7" w14:textId="77777777" w:rsidR="00951102" w:rsidRPr="009E1E66" w:rsidRDefault="00951102" w:rsidP="0095110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14:paraId="04123DDB" w14:textId="77777777" w:rsidR="00951102" w:rsidRPr="00F33427" w:rsidRDefault="00951102" w:rsidP="00951102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4ADBB6E0" w14:textId="55C5B137" w:rsidR="00951102" w:rsidRPr="00F33427" w:rsidRDefault="00F60819" w:rsidP="009511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14-16, line 274-311</w:t>
            </w:r>
          </w:p>
        </w:tc>
      </w:tr>
      <w:tr w:rsidR="001F0B9E" w:rsidRPr="00F33427" w14:paraId="5763F025" w14:textId="77777777" w:rsidTr="003F39DA">
        <w:tc>
          <w:tcPr>
            <w:tcW w:w="2088" w:type="dxa"/>
          </w:tcPr>
          <w:p w14:paraId="25F8A60A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4F06A1B4" w14:textId="7FBFB332" w:rsidR="001F0B9E" w:rsidRPr="00F33427" w:rsidRDefault="001F0B9E" w:rsidP="001F0B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4C764896" w14:textId="77777777" w:rsidR="001F0B9E" w:rsidRPr="00826990" w:rsidRDefault="001F0B9E" w:rsidP="001F0B9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70CB864B" w14:textId="77777777" w:rsidR="001F0B9E" w:rsidRPr="00F33427" w:rsidRDefault="001F0B9E" w:rsidP="001F0B9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4AEBE95A" w14:textId="4CBF9E4E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14-16, line 274-311</w:t>
            </w:r>
          </w:p>
        </w:tc>
      </w:tr>
      <w:tr w:rsidR="001F0B9E" w:rsidRPr="00F33427" w14:paraId="750AB521" w14:textId="77777777" w:rsidTr="003F39DA">
        <w:tc>
          <w:tcPr>
            <w:tcW w:w="2088" w:type="dxa"/>
          </w:tcPr>
          <w:p w14:paraId="30009C1A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22715110" w14:textId="784A904E" w:rsidR="001F0B9E" w:rsidRPr="00F33427" w:rsidRDefault="001F0B9E" w:rsidP="001F0B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703F8E74" w14:textId="77777777" w:rsidR="001F0B9E" w:rsidRPr="00F33427" w:rsidRDefault="001F0B9E" w:rsidP="001F0B9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5148E875" w14:textId="3815128D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14-16, line 274-311</w:t>
            </w:r>
          </w:p>
        </w:tc>
      </w:tr>
      <w:tr w:rsidR="001F0B9E" w:rsidRPr="00F33427" w14:paraId="6D484B25" w14:textId="77777777" w:rsidTr="003F39DA">
        <w:tc>
          <w:tcPr>
            <w:tcW w:w="2088" w:type="dxa"/>
          </w:tcPr>
          <w:p w14:paraId="36D3B105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723AD45F" w14:textId="5F8EE603" w:rsidR="001F0B9E" w:rsidRPr="00F33427" w:rsidRDefault="001F0B9E" w:rsidP="001F0B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55F22C42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All important harms or unintended effects in each group </w:t>
            </w:r>
            <w:r w:rsidRPr="00230C56">
              <w:rPr>
                <w:rFonts w:ascii="Arial" w:hAnsi="Arial" w:cs="Arial"/>
                <w:sz w:val="20"/>
              </w:rPr>
              <w:t>(for specific guidance see CONSORT for harms)</w:t>
            </w:r>
          </w:p>
        </w:tc>
        <w:tc>
          <w:tcPr>
            <w:tcW w:w="1620" w:type="dxa"/>
          </w:tcPr>
          <w:p w14:paraId="4698C19C" w14:textId="76997B02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14-16, line 274-311</w:t>
            </w:r>
          </w:p>
        </w:tc>
      </w:tr>
      <w:tr w:rsidR="001F0B9E" w:rsidRPr="00F33427" w14:paraId="41065DEC" w14:textId="77777777" w:rsidTr="003F39DA">
        <w:tc>
          <w:tcPr>
            <w:tcW w:w="2088" w:type="dxa"/>
          </w:tcPr>
          <w:p w14:paraId="0977C39B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297B9D8" w14:textId="081AEDAA" w:rsidR="001F0B9E" w:rsidRPr="00F33427" w:rsidRDefault="001F0B9E" w:rsidP="001F0B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21C17793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16150FA8" w14:textId="66FB3FDC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</w:p>
        </w:tc>
      </w:tr>
      <w:tr w:rsidR="001F0B9E" w:rsidRPr="00F33427" w14:paraId="47AC96BF" w14:textId="77777777" w:rsidTr="003F39DA">
        <w:tc>
          <w:tcPr>
            <w:tcW w:w="15498" w:type="dxa"/>
            <w:gridSpan w:val="4"/>
          </w:tcPr>
          <w:p w14:paraId="2C4E01EC" w14:textId="77777777" w:rsidR="001F0B9E" w:rsidRPr="00F33427" w:rsidRDefault="001F0B9E" w:rsidP="001F0B9E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Discussion</w:t>
            </w:r>
          </w:p>
        </w:tc>
      </w:tr>
      <w:tr w:rsidR="001F0B9E" w:rsidRPr="00F33427" w14:paraId="77BD0961" w14:textId="77777777" w:rsidTr="003F39DA">
        <w:tc>
          <w:tcPr>
            <w:tcW w:w="2088" w:type="dxa"/>
          </w:tcPr>
          <w:p w14:paraId="431FF953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3CACBA1F" w14:textId="0C1C4DCE" w:rsidR="001F0B9E" w:rsidRPr="00F33427" w:rsidRDefault="001F0B9E" w:rsidP="001F0B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496D105A" w14:textId="77777777" w:rsidR="001F0B9E" w:rsidRPr="00F33427" w:rsidRDefault="001F0B9E" w:rsidP="001F0B9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78192568" w14:textId="521AA961" w:rsidR="001F0B9E" w:rsidRPr="00F33427" w:rsidRDefault="0090049C" w:rsidP="001F0B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21-22, line 424-437</w:t>
            </w:r>
          </w:p>
        </w:tc>
      </w:tr>
      <w:tr w:rsidR="001F0B9E" w:rsidRPr="00F33427" w14:paraId="5A7A00E1" w14:textId="77777777" w:rsidTr="003F39DA">
        <w:tc>
          <w:tcPr>
            <w:tcW w:w="2088" w:type="dxa"/>
          </w:tcPr>
          <w:p w14:paraId="2A1DBF28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14:paraId="523B312E" w14:textId="34E19068" w:rsidR="001F0B9E" w:rsidRPr="00F33427" w:rsidRDefault="001F0B9E" w:rsidP="001F0B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43DA8EC6" w14:textId="77777777" w:rsidR="001F0B9E" w:rsidRPr="00F33427" w:rsidRDefault="001F0B9E" w:rsidP="001F0B9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14:paraId="32A40C56" w14:textId="1F4711F6" w:rsidR="001F0B9E" w:rsidRPr="00F33427" w:rsidRDefault="002B53B5" w:rsidP="001F0B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22, line 440-445</w:t>
            </w:r>
          </w:p>
        </w:tc>
      </w:tr>
      <w:tr w:rsidR="001F0B9E" w:rsidRPr="00F33427" w14:paraId="3095C57E" w14:textId="77777777" w:rsidTr="003F39DA">
        <w:tc>
          <w:tcPr>
            <w:tcW w:w="2088" w:type="dxa"/>
          </w:tcPr>
          <w:p w14:paraId="15809613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010A24AF" w14:textId="4C6DC4F1" w:rsidR="001F0B9E" w:rsidRPr="00F33427" w:rsidRDefault="001F0B9E" w:rsidP="001F0B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7D2DEF83" w14:textId="77777777" w:rsidR="001F0B9E" w:rsidRPr="00BF0B09" w:rsidRDefault="001F0B9E" w:rsidP="001F0B9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664A7FA8" w14:textId="77777777" w:rsidR="001F0B9E" w:rsidRPr="00F33427" w:rsidRDefault="001F0B9E" w:rsidP="001F0B9E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53103A34" w14:textId="4C1F3873" w:rsidR="001F0B9E" w:rsidRPr="00F33427" w:rsidRDefault="00AF60BD" w:rsidP="001F0B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17, line 330-339</w:t>
            </w:r>
          </w:p>
        </w:tc>
      </w:tr>
      <w:tr w:rsidR="00AF60BD" w:rsidRPr="00F33427" w14:paraId="0B7FC47B" w14:textId="77777777" w:rsidTr="003F39DA">
        <w:tc>
          <w:tcPr>
            <w:tcW w:w="2088" w:type="dxa"/>
          </w:tcPr>
          <w:p w14:paraId="7CC63C20" w14:textId="77777777" w:rsidR="00AF60BD" w:rsidRPr="00F33427" w:rsidRDefault="00AF60BD" w:rsidP="00AF60B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BFD9128" w14:textId="2A291F41" w:rsidR="00AF60BD" w:rsidRPr="00F33427" w:rsidRDefault="00AF60BD" w:rsidP="00AF6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29B69D59" w14:textId="77777777" w:rsidR="00AF60BD" w:rsidRPr="00BF0B09" w:rsidRDefault="00AF60BD" w:rsidP="00AF60B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5DBF35CC" w14:textId="5D0C28A5" w:rsidR="00AF60BD" w:rsidRPr="00F33427" w:rsidRDefault="00AF60BD" w:rsidP="00AF60B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22, line 440-445</w:t>
            </w:r>
          </w:p>
        </w:tc>
      </w:tr>
      <w:tr w:rsidR="00AF60BD" w:rsidRPr="00F33427" w14:paraId="4AACD404" w14:textId="77777777" w:rsidTr="003F39DA">
        <w:tc>
          <w:tcPr>
            <w:tcW w:w="13878" w:type="dxa"/>
            <w:gridSpan w:val="3"/>
          </w:tcPr>
          <w:p w14:paraId="3FA14F57" w14:textId="77777777" w:rsidR="00AF60BD" w:rsidRPr="00F33427" w:rsidRDefault="00AF60BD" w:rsidP="00AF60BD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2A6DA056" w14:textId="77777777" w:rsidR="00AF60BD" w:rsidRPr="00F33427" w:rsidRDefault="00AF60BD" w:rsidP="00AF60B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F60BD" w:rsidRPr="00F33427" w14:paraId="52B06DEA" w14:textId="77777777" w:rsidTr="003F39DA">
        <w:tc>
          <w:tcPr>
            <w:tcW w:w="2088" w:type="dxa"/>
          </w:tcPr>
          <w:p w14:paraId="634E6FF3" w14:textId="77777777" w:rsidR="00AF60BD" w:rsidRPr="00F33427" w:rsidRDefault="00AF60BD" w:rsidP="00AF60BD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53299697" w14:textId="06A0C1F4" w:rsidR="00AF60BD" w:rsidRPr="00F33427" w:rsidRDefault="00AF60BD" w:rsidP="00AF6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7D830C79" w14:textId="77777777" w:rsidR="00AF60BD" w:rsidRPr="00F33427" w:rsidRDefault="00AF60BD" w:rsidP="00AF60BD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27827432" w14:textId="79F552C8" w:rsidR="00AF60BD" w:rsidRPr="00F33427" w:rsidRDefault="00461653" w:rsidP="00AF60B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3, line 53-54</w:t>
            </w:r>
          </w:p>
        </w:tc>
      </w:tr>
      <w:tr w:rsidR="00AF60BD" w:rsidRPr="00F33427" w14:paraId="64645B85" w14:textId="77777777" w:rsidTr="003F39DA">
        <w:tc>
          <w:tcPr>
            <w:tcW w:w="2088" w:type="dxa"/>
          </w:tcPr>
          <w:p w14:paraId="55759C59" w14:textId="77777777" w:rsidR="00AF60BD" w:rsidRPr="00F33427" w:rsidRDefault="00AF60BD" w:rsidP="00AF60BD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1BFBE338" w14:textId="603D701A" w:rsidR="00AF60BD" w:rsidRPr="00F33427" w:rsidRDefault="00AF60BD" w:rsidP="00AF6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29488980" w14:textId="77777777" w:rsidR="00AF60BD" w:rsidRPr="00F33427" w:rsidRDefault="00AF60BD" w:rsidP="00AF60BD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5ECFC924" w14:textId="2DF1D118" w:rsidR="00AF60BD" w:rsidRPr="00F33427" w:rsidRDefault="00BC716E" w:rsidP="00AF60B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24, line 465-466</w:t>
            </w:r>
          </w:p>
        </w:tc>
      </w:tr>
      <w:tr w:rsidR="00AF60BD" w:rsidRPr="00F33427" w14:paraId="5A9DBD17" w14:textId="77777777" w:rsidTr="003F39DA">
        <w:tc>
          <w:tcPr>
            <w:tcW w:w="2088" w:type="dxa"/>
          </w:tcPr>
          <w:p w14:paraId="7917D74D" w14:textId="77777777" w:rsidR="00AF60BD" w:rsidRPr="00F33427" w:rsidRDefault="00AF60BD" w:rsidP="00AF60BD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22ABAAF2" w14:textId="300273B5" w:rsidR="00AF60BD" w:rsidRPr="00F33427" w:rsidRDefault="00AF60BD" w:rsidP="00AF6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2EC9D710" w14:textId="77777777" w:rsidR="00AF60BD" w:rsidRPr="00F33427" w:rsidRDefault="00AF60BD" w:rsidP="00AF60BD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</w:tcPr>
          <w:p w14:paraId="104C4FCA" w14:textId="36279B90" w:rsidR="00AF60BD" w:rsidRPr="00F33427" w:rsidRDefault="00BC716E" w:rsidP="00AF60B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24, line </w:t>
            </w:r>
            <w:r w:rsidR="00AA6D51">
              <w:rPr>
                <w:rFonts w:ascii="Arial" w:hAnsi="Arial" w:cs="Arial"/>
                <w:sz w:val="22"/>
                <w:szCs w:val="22"/>
              </w:rPr>
              <w:t>469-473</w:t>
            </w:r>
          </w:p>
        </w:tc>
      </w:tr>
      <w:tr w:rsidR="00BA4E6F" w:rsidRPr="00F33427" w14:paraId="313B05EC" w14:textId="77777777" w:rsidTr="003F39DA">
        <w:tc>
          <w:tcPr>
            <w:tcW w:w="2088" w:type="dxa"/>
          </w:tcPr>
          <w:p w14:paraId="706C0AD9" w14:textId="77777777" w:rsidR="00BA4E6F" w:rsidRPr="00F33427" w:rsidRDefault="00BA4E6F" w:rsidP="00BA4E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BE90B75" w14:textId="691DAD8F" w:rsidR="00BA4E6F" w:rsidRPr="00F33427" w:rsidRDefault="00BA4E6F" w:rsidP="00BA4E6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6AD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sym w:font="Symbol" w:char="F0D6"/>
            </w: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3669859C" w14:textId="77777777" w:rsidR="00BA4E6F" w:rsidRPr="00F33427" w:rsidRDefault="00BA4E6F" w:rsidP="00BA4E6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09378020" w14:textId="60243B43" w:rsidR="00BA4E6F" w:rsidRPr="00F33427" w:rsidRDefault="00BA4E6F" w:rsidP="00BA4E6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24, line 4</w:t>
            </w:r>
            <w:r w:rsidR="009B6831">
              <w:rPr>
                <w:rFonts w:ascii="Arial" w:hAnsi="Arial" w:cs="Arial"/>
                <w:sz w:val="22"/>
                <w:szCs w:val="22"/>
              </w:rPr>
              <w:t>58</w:t>
            </w:r>
            <w:r>
              <w:rPr>
                <w:rFonts w:ascii="Arial" w:hAnsi="Arial" w:cs="Arial"/>
                <w:sz w:val="22"/>
                <w:szCs w:val="22"/>
              </w:rPr>
              <w:t>-4</w:t>
            </w:r>
            <w:r w:rsidR="009B6831">
              <w:rPr>
                <w:rFonts w:ascii="Arial" w:hAnsi="Arial" w:cs="Arial"/>
                <w:sz w:val="22"/>
                <w:szCs w:val="22"/>
              </w:rPr>
              <w:t>62</w:t>
            </w:r>
          </w:p>
        </w:tc>
      </w:tr>
    </w:tbl>
    <w:p w14:paraId="405EEE59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14EAAE57" w14:textId="77777777"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2016;355.</w:t>
      </w:r>
    </w:p>
    <w:p w14:paraId="0A2F0990" w14:textId="77777777"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</w:t>
      </w:r>
      <w:proofErr w:type="gramStart"/>
      <w:r w:rsidRPr="00F33427">
        <w:rPr>
          <w:sz w:val="20"/>
        </w:rPr>
        <w:t>up to date</w:t>
      </w:r>
      <w:proofErr w:type="gramEnd"/>
      <w:r w:rsidRPr="00F33427">
        <w:rPr>
          <w:sz w:val="20"/>
        </w:rPr>
        <w:t xml:space="preserve"> references relevant to this checklist, see </w:t>
      </w:r>
      <w:hyperlink r:id="rId8" w:history="1">
        <w:r w:rsidRPr="00F33427">
          <w:rPr>
            <w:rStyle w:val="aff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ABADD2" w14:textId="77777777" w:rsidR="00616072" w:rsidRDefault="00616072">
      <w:r>
        <w:separator/>
      </w:r>
    </w:p>
  </w:endnote>
  <w:endnote w:type="continuationSeparator" w:id="0">
    <w:p w14:paraId="7FFDE11B" w14:textId="77777777" w:rsidR="00616072" w:rsidRDefault="00616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taProLight-Regular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A0562" w14:textId="77777777" w:rsidR="007053B2" w:rsidRDefault="007053B2" w:rsidP="00590F64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31D4E4E" w14:textId="77777777" w:rsidR="007053B2" w:rsidRDefault="007053B2" w:rsidP="005D0CFC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65FA4F" w14:textId="77777777" w:rsidR="007053B2" w:rsidRPr="002E7213" w:rsidRDefault="007053B2" w:rsidP="00F33427">
    <w:pPr>
      <w:pStyle w:val="a5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2CAAC" w14:textId="77777777" w:rsidR="00616072" w:rsidRDefault="00616072">
      <w:r>
        <w:separator/>
      </w:r>
    </w:p>
  </w:footnote>
  <w:footnote w:type="continuationSeparator" w:id="0">
    <w:p w14:paraId="3A92F283" w14:textId="77777777" w:rsidR="00616072" w:rsidRDefault="00616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2D53"/>
    <w:rsid w:val="00023515"/>
    <w:rsid w:val="000420B5"/>
    <w:rsid w:val="000455DF"/>
    <w:rsid w:val="00063A45"/>
    <w:rsid w:val="000679FE"/>
    <w:rsid w:val="00093E3A"/>
    <w:rsid w:val="000B1909"/>
    <w:rsid w:val="000C6C6F"/>
    <w:rsid w:val="000E1A3F"/>
    <w:rsid w:val="000E691B"/>
    <w:rsid w:val="000F1685"/>
    <w:rsid w:val="000F26ED"/>
    <w:rsid w:val="00102E6F"/>
    <w:rsid w:val="00110BFB"/>
    <w:rsid w:val="00191BF7"/>
    <w:rsid w:val="001963B4"/>
    <w:rsid w:val="001A25F5"/>
    <w:rsid w:val="001A321A"/>
    <w:rsid w:val="001A495C"/>
    <w:rsid w:val="001A75E9"/>
    <w:rsid w:val="001C0673"/>
    <w:rsid w:val="001C637C"/>
    <w:rsid w:val="001D04B8"/>
    <w:rsid w:val="001E02AD"/>
    <w:rsid w:val="001E6065"/>
    <w:rsid w:val="001F0B9E"/>
    <w:rsid w:val="002057B6"/>
    <w:rsid w:val="0021265E"/>
    <w:rsid w:val="00215953"/>
    <w:rsid w:val="00215E03"/>
    <w:rsid w:val="00217137"/>
    <w:rsid w:val="00224268"/>
    <w:rsid w:val="00225DF3"/>
    <w:rsid w:val="00230C56"/>
    <w:rsid w:val="0024140B"/>
    <w:rsid w:val="00243957"/>
    <w:rsid w:val="002552FD"/>
    <w:rsid w:val="002815EC"/>
    <w:rsid w:val="0029314F"/>
    <w:rsid w:val="00294A46"/>
    <w:rsid w:val="002B385C"/>
    <w:rsid w:val="002B53B5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60451"/>
    <w:rsid w:val="00362C0F"/>
    <w:rsid w:val="00372707"/>
    <w:rsid w:val="0037688C"/>
    <w:rsid w:val="003850B6"/>
    <w:rsid w:val="0039463D"/>
    <w:rsid w:val="003A3FDD"/>
    <w:rsid w:val="003C0714"/>
    <w:rsid w:val="003D3049"/>
    <w:rsid w:val="003E7BED"/>
    <w:rsid w:val="003F39DA"/>
    <w:rsid w:val="004060E6"/>
    <w:rsid w:val="00416E8E"/>
    <w:rsid w:val="00432733"/>
    <w:rsid w:val="00433F8E"/>
    <w:rsid w:val="00437447"/>
    <w:rsid w:val="0045419E"/>
    <w:rsid w:val="00456CE1"/>
    <w:rsid w:val="0045734B"/>
    <w:rsid w:val="00461653"/>
    <w:rsid w:val="00465542"/>
    <w:rsid w:val="004717DF"/>
    <w:rsid w:val="00472DF5"/>
    <w:rsid w:val="00487E34"/>
    <w:rsid w:val="004A2970"/>
    <w:rsid w:val="004A31B3"/>
    <w:rsid w:val="004A3F78"/>
    <w:rsid w:val="004E1263"/>
    <w:rsid w:val="004F325C"/>
    <w:rsid w:val="004F4EBB"/>
    <w:rsid w:val="00527A9B"/>
    <w:rsid w:val="00536A68"/>
    <w:rsid w:val="005575A5"/>
    <w:rsid w:val="00590F64"/>
    <w:rsid w:val="005923E5"/>
    <w:rsid w:val="005D0CFC"/>
    <w:rsid w:val="005D19F4"/>
    <w:rsid w:val="005E315B"/>
    <w:rsid w:val="005F254A"/>
    <w:rsid w:val="005F41DB"/>
    <w:rsid w:val="006137EE"/>
    <w:rsid w:val="00616072"/>
    <w:rsid w:val="00624926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4576C"/>
    <w:rsid w:val="00754BA5"/>
    <w:rsid w:val="007562C3"/>
    <w:rsid w:val="00761DE3"/>
    <w:rsid w:val="00785693"/>
    <w:rsid w:val="007961ED"/>
    <w:rsid w:val="007B15DB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A5203"/>
    <w:rsid w:val="008B67A6"/>
    <w:rsid w:val="008D225B"/>
    <w:rsid w:val="0090049C"/>
    <w:rsid w:val="00914B71"/>
    <w:rsid w:val="0093141D"/>
    <w:rsid w:val="00932461"/>
    <w:rsid w:val="009367F9"/>
    <w:rsid w:val="00937518"/>
    <w:rsid w:val="00951102"/>
    <w:rsid w:val="00952176"/>
    <w:rsid w:val="00966913"/>
    <w:rsid w:val="009B10F1"/>
    <w:rsid w:val="009B368D"/>
    <w:rsid w:val="009B6831"/>
    <w:rsid w:val="009B7574"/>
    <w:rsid w:val="009C24D4"/>
    <w:rsid w:val="009D7A83"/>
    <w:rsid w:val="009E18FF"/>
    <w:rsid w:val="009E1E66"/>
    <w:rsid w:val="009F1A00"/>
    <w:rsid w:val="00A00030"/>
    <w:rsid w:val="00A12391"/>
    <w:rsid w:val="00A17580"/>
    <w:rsid w:val="00A42352"/>
    <w:rsid w:val="00A527E4"/>
    <w:rsid w:val="00A5640D"/>
    <w:rsid w:val="00A729D6"/>
    <w:rsid w:val="00A83631"/>
    <w:rsid w:val="00A846D2"/>
    <w:rsid w:val="00A938BF"/>
    <w:rsid w:val="00AA6D51"/>
    <w:rsid w:val="00AC36A6"/>
    <w:rsid w:val="00AD6BD1"/>
    <w:rsid w:val="00AE2AE9"/>
    <w:rsid w:val="00AF60BD"/>
    <w:rsid w:val="00B06F7A"/>
    <w:rsid w:val="00B54EA0"/>
    <w:rsid w:val="00B557E8"/>
    <w:rsid w:val="00B65366"/>
    <w:rsid w:val="00B77807"/>
    <w:rsid w:val="00B90929"/>
    <w:rsid w:val="00B940E9"/>
    <w:rsid w:val="00BA1206"/>
    <w:rsid w:val="00BA4E6F"/>
    <w:rsid w:val="00BB4960"/>
    <w:rsid w:val="00BC716E"/>
    <w:rsid w:val="00BC7FE6"/>
    <w:rsid w:val="00BD015B"/>
    <w:rsid w:val="00BE3462"/>
    <w:rsid w:val="00BE3709"/>
    <w:rsid w:val="00BF0B09"/>
    <w:rsid w:val="00C40507"/>
    <w:rsid w:val="00C51AD2"/>
    <w:rsid w:val="00C92D6E"/>
    <w:rsid w:val="00C96F39"/>
    <w:rsid w:val="00C977DC"/>
    <w:rsid w:val="00CB110C"/>
    <w:rsid w:val="00CC4C93"/>
    <w:rsid w:val="00D120D2"/>
    <w:rsid w:val="00D25B64"/>
    <w:rsid w:val="00D26FCA"/>
    <w:rsid w:val="00D350A3"/>
    <w:rsid w:val="00D64E6B"/>
    <w:rsid w:val="00D76E22"/>
    <w:rsid w:val="00D97B3D"/>
    <w:rsid w:val="00DA29C7"/>
    <w:rsid w:val="00DC4BEF"/>
    <w:rsid w:val="00DC7949"/>
    <w:rsid w:val="00DD6AC1"/>
    <w:rsid w:val="00DE712F"/>
    <w:rsid w:val="00DF6379"/>
    <w:rsid w:val="00E144CD"/>
    <w:rsid w:val="00E2292B"/>
    <w:rsid w:val="00E536CE"/>
    <w:rsid w:val="00E53E14"/>
    <w:rsid w:val="00E60752"/>
    <w:rsid w:val="00E665AA"/>
    <w:rsid w:val="00E77691"/>
    <w:rsid w:val="00E82510"/>
    <w:rsid w:val="00E826A2"/>
    <w:rsid w:val="00E91CDC"/>
    <w:rsid w:val="00E9427F"/>
    <w:rsid w:val="00EA6E28"/>
    <w:rsid w:val="00EB0132"/>
    <w:rsid w:val="00EC05DB"/>
    <w:rsid w:val="00EC7F25"/>
    <w:rsid w:val="00F10F4E"/>
    <w:rsid w:val="00F33427"/>
    <w:rsid w:val="00F37A37"/>
    <w:rsid w:val="00F60819"/>
    <w:rsid w:val="00F76A7F"/>
    <w:rsid w:val="00F804A1"/>
    <w:rsid w:val="00F81B92"/>
    <w:rsid w:val="00F96AD6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444295"/>
  <w15:chartTrackingRefBased/>
  <w15:docId w15:val="{E3AF3C03-021C-6842-B37F-2FEF3D6F8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"/>
    <w:next w:val="a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">
    <w:name w:val="heading 4"/>
    <w:basedOn w:val="a"/>
    <w:next w:val="a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"/>
    <w:next w:val="a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"/>
    <w:next w:val="a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"/>
    <w:next w:val="a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"/>
    <w:next w:val="a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semiHidden/>
    <w:rsid w:val="00DE712F"/>
  </w:style>
  <w:style w:type="table" w:default="1" w:styleId="a1">
    <w:name w:val="Normal Table"/>
    <w:semiHidden/>
    <w:rsid w:val="003A3F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rsid w:val="00DE712F"/>
  </w:style>
  <w:style w:type="paragraph" w:styleId="a3">
    <w:name w:val="Body Text Indent"/>
    <w:basedOn w:val="a"/>
    <w:rsid w:val="003A3FDD"/>
    <w:pPr>
      <w:spacing w:after="120"/>
      <w:ind w:left="283"/>
    </w:pPr>
  </w:style>
  <w:style w:type="paragraph" w:styleId="a4">
    <w:name w:val="Balloon Text"/>
    <w:basedOn w:val="a"/>
    <w:semiHidden/>
    <w:rsid w:val="008D225B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7">
    <w:name w:val="page number"/>
    <w:basedOn w:val="a0"/>
    <w:rsid w:val="00DE712F"/>
  </w:style>
  <w:style w:type="paragraph" w:styleId="a8">
    <w:name w:val="header"/>
    <w:basedOn w:val="a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9">
    <w:name w:val="footnote text"/>
    <w:basedOn w:val="a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aa"/>
    <w:next w:val="aa"/>
    <w:rsid w:val="00DE712F"/>
  </w:style>
  <w:style w:type="paragraph" w:styleId="ab">
    <w:name w:val="Plain Text"/>
    <w:basedOn w:val="a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a"/>
    <w:rsid w:val="00DE712F"/>
    <w:pPr>
      <w:spacing w:line="240" w:lineRule="auto"/>
    </w:pPr>
  </w:style>
  <w:style w:type="paragraph" w:customStyle="1" w:styleId="AbstractPara">
    <w:name w:val="AbstractPara"/>
    <w:basedOn w:val="a"/>
    <w:rsid w:val="00DE712F"/>
    <w:pPr>
      <w:spacing w:line="240" w:lineRule="auto"/>
    </w:pPr>
  </w:style>
  <w:style w:type="paragraph" w:customStyle="1" w:styleId="AbstractTitle">
    <w:name w:val="AbstractTitle"/>
    <w:basedOn w:val="a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"/>
    <w:rsid w:val="00DE712F"/>
    <w:pPr>
      <w:spacing w:before="120" w:line="240" w:lineRule="exact"/>
    </w:pPr>
  </w:style>
  <w:style w:type="paragraph" w:customStyle="1" w:styleId="Acknowledge">
    <w:name w:val="Acknowledge"/>
    <w:basedOn w:val="a"/>
    <w:rsid w:val="00DE712F"/>
    <w:pPr>
      <w:spacing w:line="240" w:lineRule="auto"/>
    </w:pPr>
  </w:style>
  <w:style w:type="paragraph" w:customStyle="1" w:styleId="Address">
    <w:name w:val="Address"/>
    <w:basedOn w:val="a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a"/>
    <w:next w:val="a"/>
    <w:rsid w:val="00DE712F"/>
    <w:pPr>
      <w:spacing w:before="80" w:line="240" w:lineRule="auto"/>
    </w:pPr>
  </w:style>
  <w:style w:type="paragraph" w:customStyle="1" w:styleId="AuthoredBy">
    <w:name w:val="AuthoredBy"/>
    <w:basedOn w:val="a"/>
    <w:rsid w:val="00DE712F"/>
    <w:pPr>
      <w:spacing w:line="240" w:lineRule="auto"/>
    </w:pPr>
  </w:style>
  <w:style w:type="paragraph" w:customStyle="1" w:styleId="Banner">
    <w:name w:val="Banner"/>
    <w:basedOn w:val="a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ac">
    <w:name w:val="caption"/>
    <w:basedOn w:val="a"/>
    <w:next w:val="a"/>
    <w:qFormat/>
    <w:rsid w:val="00DE712F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"/>
    <w:semiHidden/>
    <w:rsid w:val="003A3FDD"/>
    <w:pPr>
      <w:spacing w:line="240" w:lineRule="auto"/>
    </w:pPr>
    <w:rPr>
      <w:sz w:val="20"/>
    </w:rPr>
  </w:style>
  <w:style w:type="paragraph" w:styleId="ae">
    <w:name w:val="Block Text"/>
    <w:basedOn w:val="a"/>
    <w:rsid w:val="003A3FDD"/>
    <w:pPr>
      <w:spacing w:after="120"/>
      <w:ind w:left="1440" w:right="1440"/>
    </w:pPr>
  </w:style>
  <w:style w:type="paragraph" w:customStyle="1" w:styleId="Conflict">
    <w:name w:val="Conflict"/>
    <w:basedOn w:val="a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a"/>
    <w:rsid w:val="00DE712F"/>
    <w:pPr>
      <w:spacing w:line="240" w:lineRule="auto"/>
    </w:pPr>
  </w:style>
  <w:style w:type="paragraph" w:customStyle="1" w:styleId="Credit">
    <w:name w:val="Credit"/>
    <w:basedOn w:val="ac"/>
    <w:rsid w:val="00DE712F"/>
    <w:rPr>
      <w:sz w:val="18"/>
    </w:rPr>
  </w:style>
  <w:style w:type="paragraph" w:styleId="af">
    <w:name w:val="Date"/>
    <w:basedOn w:val="a"/>
    <w:next w:val="a"/>
    <w:rsid w:val="003A3FDD"/>
    <w:pPr>
      <w:spacing w:line="240" w:lineRule="auto"/>
    </w:pPr>
  </w:style>
  <w:style w:type="paragraph" w:customStyle="1" w:styleId="Article">
    <w:name w:val="Article"/>
    <w:basedOn w:val="a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af0">
    <w:name w:val="Body Text"/>
    <w:basedOn w:val="a"/>
    <w:rsid w:val="003A3FDD"/>
    <w:pPr>
      <w:spacing w:after="120"/>
    </w:pPr>
  </w:style>
  <w:style w:type="character" w:styleId="af1">
    <w:name w:val="endnote reference"/>
    <w:semiHidden/>
    <w:rsid w:val="003A3FDD"/>
    <w:rPr>
      <w:vertAlign w:val="superscript"/>
    </w:rPr>
  </w:style>
  <w:style w:type="paragraph" w:styleId="af2">
    <w:name w:val="endnote text"/>
    <w:basedOn w:val="a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a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a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a"/>
    <w:rsid w:val="00DE712F"/>
    <w:pPr>
      <w:spacing w:line="240" w:lineRule="auto"/>
    </w:pPr>
  </w:style>
  <w:style w:type="paragraph" w:customStyle="1" w:styleId="Figure">
    <w:name w:val="Figure"/>
    <w:basedOn w:val="a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a"/>
    <w:rsid w:val="00DE712F"/>
    <w:pPr>
      <w:spacing w:line="240" w:lineRule="auto"/>
    </w:pPr>
  </w:style>
  <w:style w:type="character" w:styleId="af3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a"/>
    <w:rsid w:val="00DE712F"/>
    <w:pPr>
      <w:spacing w:after="120" w:line="240" w:lineRule="auto"/>
    </w:pPr>
  </w:style>
  <w:style w:type="paragraph" w:customStyle="1" w:styleId="GroupTitle">
    <w:name w:val="GroupTitle"/>
    <w:basedOn w:val="aa"/>
    <w:next w:val="aa"/>
    <w:rsid w:val="003A3FDD"/>
  </w:style>
  <w:style w:type="paragraph" w:customStyle="1" w:styleId="HeadA">
    <w:name w:val="HeadA"/>
    <w:basedOn w:val="a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0">
    <w:name w:val="Body Text 2"/>
    <w:basedOn w:val="a"/>
    <w:rsid w:val="003A3FDD"/>
    <w:pPr>
      <w:spacing w:after="120" w:line="480" w:lineRule="auto"/>
    </w:pPr>
  </w:style>
  <w:style w:type="paragraph" w:customStyle="1" w:styleId="Keywords">
    <w:name w:val="Keywords"/>
    <w:basedOn w:val="a"/>
    <w:rsid w:val="00DE712F"/>
    <w:pPr>
      <w:spacing w:line="240" w:lineRule="auto"/>
    </w:pPr>
  </w:style>
  <w:style w:type="paragraph" w:styleId="af4">
    <w:name w:val="List Bullet"/>
    <w:basedOn w:val="a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a"/>
    <w:rsid w:val="00DE712F"/>
    <w:pPr>
      <w:spacing w:before="40" w:after="120" w:line="240" w:lineRule="exact"/>
    </w:pPr>
  </w:style>
  <w:style w:type="paragraph" w:customStyle="1" w:styleId="List2">
    <w:name w:val="List2"/>
    <w:basedOn w:val="a"/>
    <w:rsid w:val="00DE712F"/>
    <w:pPr>
      <w:spacing w:before="40" w:line="240" w:lineRule="exact"/>
      <w:ind w:left="720"/>
    </w:pPr>
  </w:style>
  <w:style w:type="paragraph" w:styleId="30">
    <w:name w:val="Body Text 3"/>
    <w:basedOn w:val="a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a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a"/>
    <w:rsid w:val="00DE712F"/>
    <w:pPr>
      <w:spacing w:before="120" w:line="240" w:lineRule="exact"/>
    </w:pPr>
  </w:style>
  <w:style w:type="paragraph" w:customStyle="1" w:styleId="MoreInfo">
    <w:name w:val="MoreInfo"/>
    <w:basedOn w:val="a"/>
    <w:rsid w:val="00DE712F"/>
    <w:pPr>
      <w:spacing w:before="120" w:line="240" w:lineRule="auto"/>
    </w:pPr>
  </w:style>
  <w:style w:type="paragraph" w:customStyle="1" w:styleId="MoreInfoWeb">
    <w:name w:val="MoreInfoWeb"/>
    <w:basedOn w:val="a"/>
    <w:rsid w:val="00DE712F"/>
    <w:pPr>
      <w:spacing w:before="120" w:line="240" w:lineRule="exact"/>
    </w:pPr>
  </w:style>
  <w:style w:type="paragraph" w:styleId="aa">
    <w:name w:val="Title"/>
    <w:basedOn w:val="a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a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a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af5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a"/>
    <w:next w:val="a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af6">
    <w:name w:val="Body Text First Indent"/>
    <w:basedOn w:val="af0"/>
    <w:rsid w:val="003A3FDD"/>
    <w:pPr>
      <w:ind w:firstLine="210"/>
    </w:pPr>
  </w:style>
  <w:style w:type="paragraph" w:customStyle="1" w:styleId="QuoteRef">
    <w:name w:val="QuoteRef"/>
    <w:basedOn w:val="a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a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a"/>
    <w:rsid w:val="00DE712F"/>
  </w:style>
  <w:style w:type="paragraph" w:customStyle="1" w:styleId="RelatedToWeb">
    <w:name w:val="RelatedToWeb"/>
    <w:basedOn w:val="a"/>
    <w:rsid w:val="00DE712F"/>
  </w:style>
  <w:style w:type="paragraph" w:customStyle="1" w:styleId="Reviewed">
    <w:name w:val="Reviewed"/>
    <w:basedOn w:val="ParaCont"/>
    <w:rsid w:val="003A3FDD"/>
  </w:style>
  <w:style w:type="paragraph" w:styleId="af7">
    <w:name w:val="Salutation"/>
    <w:basedOn w:val="a"/>
    <w:next w:val="a"/>
    <w:rsid w:val="003A3FDD"/>
  </w:style>
  <w:style w:type="paragraph" w:customStyle="1" w:styleId="ShortAuthor">
    <w:name w:val="ShortAuthor"/>
    <w:basedOn w:val="a"/>
    <w:rsid w:val="00DE712F"/>
    <w:rPr>
      <w:i/>
    </w:rPr>
  </w:style>
  <w:style w:type="paragraph" w:customStyle="1" w:styleId="ShortTitle">
    <w:name w:val="ShortTitle"/>
    <w:basedOn w:val="a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af8">
    <w:name w:val="Subtitle"/>
    <w:basedOn w:val="a"/>
    <w:qFormat/>
    <w:rsid w:val="00DE712F"/>
    <w:pPr>
      <w:spacing w:after="60"/>
      <w:outlineLvl w:val="1"/>
    </w:pPr>
    <w:rPr>
      <w:i/>
    </w:rPr>
  </w:style>
  <w:style w:type="paragraph" w:customStyle="1" w:styleId="SubTitle">
    <w:name w:val="SubTitle"/>
    <w:basedOn w:val="af8"/>
    <w:rsid w:val="00DE712F"/>
  </w:style>
  <w:style w:type="paragraph" w:customStyle="1" w:styleId="Table">
    <w:name w:val="Table"/>
    <w:basedOn w:val="a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a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a"/>
    <w:rsid w:val="00DE712F"/>
  </w:style>
  <w:style w:type="paragraph" w:customStyle="1" w:styleId="Topic">
    <w:name w:val="Topic"/>
    <w:basedOn w:val="a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a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21">
    <w:name w:val="Body Text First Indent 2"/>
    <w:basedOn w:val="a3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a"/>
    <w:rsid w:val="00DE712F"/>
    <w:pPr>
      <w:outlineLvl w:val="4"/>
    </w:pPr>
    <w:rPr>
      <w:sz w:val="16"/>
    </w:rPr>
  </w:style>
  <w:style w:type="paragraph" w:styleId="22">
    <w:name w:val="Body Text Indent 2"/>
    <w:basedOn w:val="a"/>
    <w:rsid w:val="003A3FDD"/>
    <w:pPr>
      <w:spacing w:after="120" w:line="480" w:lineRule="auto"/>
      <w:ind w:left="283"/>
    </w:pPr>
  </w:style>
  <w:style w:type="paragraph" w:styleId="31">
    <w:name w:val="Body Text Indent 3"/>
    <w:basedOn w:val="a"/>
    <w:rsid w:val="003A3FDD"/>
    <w:pPr>
      <w:spacing w:after="120"/>
      <w:ind w:left="283"/>
    </w:pPr>
    <w:rPr>
      <w:sz w:val="16"/>
      <w:szCs w:val="16"/>
    </w:rPr>
  </w:style>
  <w:style w:type="paragraph" w:styleId="af9">
    <w:name w:val="Closing"/>
    <w:basedOn w:val="a"/>
    <w:rsid w:val="003A3FDD"/>
    <w:pPr>
      <w:ind w:left="4252"/>
    </w:pPr>
  </w:style>
  <w:style w:type="paragraph" w:styleId="afa">
    <w:name w:val="Document Map"/>
    <w:basedOn w:val="a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afb">
    <w:name w:val="E-mail Signature"/>
    <w:basedOn w:val="a"/>
    <w:rsid w:val="003A3FDD"/>
  </w:style>
  <w:style w:type="paragraph" w:styleId="afc">
    <w:name w:val="envelope address"/>
    <w:basedOn w:val="a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d">
    <w:name w:val="envelope return"/>
    <w:basedOn w:val="a"/>
    <w:rsid w:val="003A3FDD"/>
    <w:rPr>
      <w:rFonts w:ascii="Arial" w:hAnsi="Arial"/>
      <w:sz w:val="20"/>
    </w:rPr>
  </w:style>
  <w:style w:type="character" w:styleId="afe">
    <w:name w:val="FollowedHyperlink"/>
    <w:rsid w:val="00DE712F"/>
    <w:rPr>
      <w:color w:val="800080"/>
      <w:u w:val="single"/>
    </w:rPr>
  </w:style>
  <w:style w:type="character" w:styleId="HTML">
    <w:name w:val="HTML Acronym"/>
    <w:basedOn w:val="a0"/>
    <w:rsid w:val="003A3FDD"/>
  </w:style>
  <w:style w:type="paragraph" w:styleId="HTML0">
    <w:name w:val="HTML Address"/>
    <w:basedOn w:val="a"/>
    <w:rsid w:val="003A3FDD"/>
    <w:rPr>
      <w:i/>
      <w:iCs/>
    </w:rPr>
  </w:style>
  <w:style w:type="character" w:styleId="HTML1">
    <w:name w:val="HTML Cite"/>
    <w:rsid w:val="003A3FDD"/>
    <w:rPr>
      <w:i/>
      <w:iCs/>
    </w:rPr>
  </w:style>
  <w:style w:type="character" w:styleId="HTML2">
    <w:name w:val="HTML Code"/>
    <w:rsid w:val="003A3FDD"/>
    <w:rPr>
      <w:rFonts w:ascii="Courier New" w:hAnsi="Courier New"/>
      <w:sz w:val="20"/>
      <w:szCs w:val="20"/>
    </w:rPr>
  </w:style>
  <w:style w:type="character" w:styleId="HTML3">
    <w:name w:val="HTML Definition"/>
    <w:rsid w:val="003A3FDD"/>
    <w:rPr>
      <w:i/>
      <w:iCs/>
    </w:rPr>
  </w:style>
  <w:style w:type="character" w:styleId="HTML4">
    <w:name w:val="HTML Keyboard"/>
    <w:rsid w:val="003A3FDD"/>
    <w:rPr>
      <w:rFonts w:ascii="Courier New" w:hAnsi="Courier New"/>
      <w:sz w:val="20"/>
      <w:szCs w:val="20"/>
    </w:rPr>
  </w:style>
  <w:style w:type="paragraph" w:styleId="HTML5">
    <w:name w:val="HTML Preformatted"/>
    <w:basedOn w:val="a"/>
    <w:rsid w:val="003A3FDD"/>
    <w:rPr>
      <w:rFonts w:ascii="Courier New" w:hAnsi="Courier New"/>
      <w:sz w:val="20"/>
    </w:rPr>
  </w:style>
  <w:style w:type="character" w:styleId="HTML6">
    <w:name w:val="HTML Sample"/>
    <w:rsid w:val="003A3FDD"/>
    <w:rPr>
      <w:rFonts w:ascii="Courier New" w:hAnsi="Courier New"/>
    </w:rPr>
  </w:style>
  <w:style w:type="character" w:styleId="HTML7">
    <w:name w:val="HTML Typewriter"/>
    <w:rsid w:val="003A3FDD"/>
    <w:rPr>
      <w:rFonts w:ascii="Courier New" w:hAnsi="Courier New"/>
      <w:sz w:val="20"/>
      <w:szCs w:val="20"/>
    </w:rPr>
  </w:style>
  <w:style w:type="character" w:styleId="HTML8">
    <w:name w:val="HTML Variable"/>
    <w:rsid w:val="003A3FDD"/>
    <w:rPr>
      <w:i/>
      <w:iCs/>
    </w:rPr>
  </w:style>
  <w:style w:type="character" w:styleId="aff">
    <w:name w:val="Hyperlink"/>
    <w:rsid w:val="00DE712F"/>
    <w:rPr>
      <w:color w:val="0000FF"/>
      <w:u w:val="single"/>
    </w:rPr>
  </w:style>
  <w:style w:type="paragraph" w:styleId="10">
    <w:name w:val="index 1"/>
    <w:basedOn w:val="a"/>
    <w:next w:val="a"/>
    <w:autoRedefine/>
    <w:semiHidden/>
    <w:rsid w:val="003A3FDD"/>
    <w:pPr>
      <w:ind w:left="240" w:hanging="240"/>
    </w:pPr>
  </w:style>
  <w:style w:type="paragraph" w:styleId="23">
    <w:name w:val="index 2"/>
    <w:basedOn w:val="a"/>
    <w:next w:val="a"/>
    <w:autoRedefine/>
    <w:semiHidden/>
    <w:rsid w:val="003A3FDD"/>
    <w:pPr>
      <w:ind w:left="480" w:hanging="240"/>
    </w:pPr>
  </w:style>
  <w:style w:type="paragraph" w:styleId="32">
    <w:name w:val="index 3"/>
    <w:basedOn w:val="a"/>
    <w:next w:val="a"/>
    <w:autoRedefine/>
    <w:semiHidden/>
    <w:rsid w:val="003A3FDD"/>
    <w:pPr>
      <w:ind w:left="720" w:hanging="240"/>
    </w:pPr>
  </w:style>
  <w:style w:type="paragraph" w:styleId="40">
    <w:name w:val="index 4"/>
    <w:basedOn w:val="a"/>
    <w:next w:val="a"/>
    <w:autoRedefine/>
    <w:semiHidden/>
    <w:rsid w:val="003A3FDD"/>
    <w:pPr>
      <w:ind w:left="960" w:hanging="240"/>
    </w:pPr>
  </w:style>
  <w:style w:type="paragraph" w:styleId="50">
    <w:name w:val="index 5"/>
    <w:basedOn w:val="a"/>
    <w:next w:val="a"/>
    <w:autoRedefine/>
    <w:semiHidden/>
    <w:rsid w:val="003A3FDD"/>
    <w:pPr>
      <w:ind w:left="1200" w:hanging="240"/>
    </w:pPr>
  </w:style>
  <w:style w:type="paragraph" w:styleId="60">
    <w:name w:val="index 6"/>
    <w:basedOn w:val="a"/>
    <w:next w:val="a"/>
    <w:autoRedefine/>
    <w:semiHidden/>
    <w:rsid w:val="003A3FDD"/>
    <w:pPr>
      <w:ind w:left="1440" w:hanging="240"/>
    </w:pPr>
  </w:style>
  <w:style w:type="paragraph" w:styleId="70">
    <w:name w:val="index 7"/>
    <w:basedOn w:val="a"/>
    <w:next w:val="a"/>
    <w:autoRedefine/>
    <w:semiHidden/>
    <w:rsid w:val="003A3FDD"/>
    <w:pPr>
      <w:ind w:left="1680" w:hanging="240"/>
    </w:pPr>
  </w:style>
  <w:style w:type="paragraph" w:styleId="80">
    <w:name w:val="index 8"/>
    <w:basedOn w:val="a"/>
    <w:next w:val="a"/>
    <w:autoRedefine/>
    <w:semiHidden/>
    <w:rsid w:val="003A3FDD"/>
    <w:pPr>
      <w:ind w:left="1920" w:hanging="240"/>
    </w:pPr>
  </w:style>
  <w:style w:type="paragraph" w:styleId="90">
    <w:name w:val="index 9"/>
    <w:basedOn w:val="a"/>
    <w:next w:val="a"/>
    <w:autoRedefine/>
    <w:semiHidden/>
    <w:rsid w:val="003A3FDD"/>
    <w:pPr>
      <w:ind w:left="2160" w:hanging="240"/>
    </w:pPr>
  </w:style>
  <w:style w:type="paragraph" w:styleId="aff0">
    <w:name w:val="index heading"/>
    <w:basedOn w:val="a"/>
    <w:next w:val="10"/>
    <w:semiHidden/>
    <w:rsid w:val="003A3FDD"/>
    <w:rPr>
      <w:rFonts w:ascii="Arial" w:hAnsi="Arial"/>
      <w:b/>
      <w:bCs/>
    </w:rPr>
  </w:style>
  <w:style w:type="character" w:styleId="aff1">
    <w:name w:val="line number"/>
    <w:basedOn w:val="a0"/>
    <w:rsid w:val="00DE712F"/>
  </w:style>
  <w:style w:type="paragraph" w:styleId="aff2">
    <w:name w:val="List"/>
    <w:basedOn w:val="a"/>
    <w:rsid w:val="00DE712F"/>
    <w:pPr>
      <w:ind w:left="283" w:hanging="283"/>
    </w:pPr>
  </w:style>
  <w:style w:type="paragraph" w:styleId="24">
    <w:name w:val="List 2"/>
    <w:basedOn w:val="a"/>
    <w:rsid w:val="00DE712F"/>
    <w:pPr>
      <w:ind w:left="566" w:hanging="283"/>
    </w:pPr>
  </w:style>
  <w:style w:type="paragraph" w:styleId="33">
    <w:name w:val="List 3"/>
    <w:basedOn w:val="a"/>
    <w:rsid w:val="00DE712F"/>
    <w:pPr>
      <w:ind w:left="849" w:hanging="283"/>
    </w:pPr>
  </w:style>
  <w:style w:type="paragraph" w:styleId="41">
    <w:name w:val="List 4"/>
    <w:basedOn w:val="a"/>
    <w:rsid w:val="00DE712F"/>
    <w:pPr>
      <w:ind w:left="1132" w:hanging="283"/>
    </w:pPr>
  </w:style>
  <w:style w:type="paragraph" w:styleId="51">
    <w:name w:val="List 5"/>
    <w:basedOn w:val="a"/>
    <w:rsid w:val="00DE712F"/>
    <w:pPr>
      <w:ind w:left="1415" w:hanging="283"/>
    </w:pPr>
  </w:style>
  <w:style w:type="paragraph" w:styleId="25">
    <w:name w:val="List Bullet 2"/>
    <w:basedOn w:val="a"/>
    <w:autoRedefine/>
    <w:rsid w:val="00DE712F"/>
    <w:pPr>
      <w:tabs>
        <w:tab w:val="num" w:pos="515"/>
      </w:tabs>
      <w:ind w:left="628" w:hanging="340"/>
    </w:pPr>
  </w:style>
  <w:style w:type="paragraph" w:styleId="34">
    <w:name w:val="List Bullet 3"/>
    <w:basedOn w:val="a"/>
    <w:autoRedefine/>
    <w:rsid w:val="00DE712F"/>
    <w:pPr>
      <w:tabs>
        <w:tab w:val="num" w:pos="926"/>
      </w:tabs>
      <w:ind w:left="926" w:hanging="360"/>
    </w:pPr>
  </w:style>
  <w:style w:type="paragraph" w:styleId="42">
    <w:name w:val="List Bullet 4"/>
    <w:basedOn w:val="a"/>
    <w:autoRedefine/>
    <w:rsid w:val="00DE712F"/>
    <w:pPr>
      <w:tabs>
        <w:tab w:val="num" w:pos="1209"/>
      </w:tabs>
      <w:ind w:left="1209" w:hanging="360"/>
    </w:pPr>
  </w:style>
  <w:style w:type="paragraph" w:styleId="52">
    <w:name w:val="List Bullet 5"/>
    <w:basedOn w:val="a"/>
    <w:autoRedefine/>
    <w:rsid w:val="00DE712F"/>
    <w:pPr>
      <w:tabs>
        <w:tab w:val="num" w:pos="1492"/>
      </w:tabs>
      <w:ind w:left="1492" w:hanging="360"/>
    </w:pPr>
  </w:style>
  <w:style w:type="paragraph" w:styleId="aff3">
    <w:name w:val="List Continue"/>
    <w:basedOn w:val="a"/>
    <w:rsid w:val="00DE712F"/>
    <w:pPr>
      <w:spacing w:after="120"/>
      <w:ind w:left="283"/>
    </w:pPr>
  </w:style>
  <w:style w:type="paragraph" w:styleId="26">
    <w:name w:val="List Continue 2"/>
    <w:basedOn w:val="a"/>
    <w:rsid w:val="00DE712F"/>
    <w:pPr>
      <w:spacing w:after="120"/>
      <w:ind w:left="566"/>
    </w:pPr>
  </w:style>
  <w:style w:type="paragraph" w:styleId="35">
    <w:name w:val="List Continue 3"/>
    <w:basedOn w:val="a"/>
    <w:rsid w:val="00DE712F"/>
    <w:pPr>
      <w:spacing w:after="120"/>
      <w:ind w:left="849"/>
    </w:pPr>
  </w:style>
  <w:style w:type="paragraph" w:styleId="43">
    <w:name w:val="List Continue 4"/>
    <w:basedOn w:val="a"/>
    <w:rsid w:val="00DE712F"/>
    <w:pPr>
      <w:spacing w:after="120"/>
      <w:ind w:left="1132"/>
    </w:pPr>
  </w:style>
  <w:style w:type="paragraph" w:styleId="53">
    <w:name w:val="List Continue 5"/>
    <w:basedOn w:val="a"/>
    <w:rsid w:val="00DE712F"/>
    <w:pPr>
      <w:spacing w:after="120"/>
      <w:ind w:left="1415"/>
    </w:pPr>
  </w:style>
  <w:style w:type="paragraph" w:styleId="aff4">
    <w:name w:val="List Number"/>
    <w:basedOn w:val="a"/>
    <w:rsid w:val="00DE712F"/>
    <w:pPr>
      <w:tabs>
        <w:tab w:val="num" w:pos="360"/>
      </w:tabs>
      <w:ind w:left="360" w:hanging="360"/>
    </w:pPr>
  </w:style>
  <w:style w:type="paragraph" w:styleId="27">
    <w:name w:val="List Number 2"/>
    <w:basedOn w:val="a"/>
    <w:rsid w:val="00DE712F"/>
    <w:pPr>
      <w:tabs>
        <w:tab w:val="num" w:pos="643"/>
      </w:tabs>
      <w:ind w:left="643" w:hanging="360"/>
    </w:pPr>
  </w:style>
  <w:style w:type="paragraph" w:styleId="36">
    <w:name w:val="List Number 3"/>
    <w:basedOn w:val="a"/>
    <w:rsid w:val="00DE712F"/>
    <w:pPr>
      <w:tabs>
        <w:tab w:val="num" w:pos="926"/>
      </w:tabs>
      <w:ind w:left="926" w:hanging="360"/>
    </w:pPr>
  </w:style>
  <w:style w:type="paragraph" w:styleId="44">
    <w:name w:val="List Number 4"/>
    <w:basedOn w:val="a"/>
    <w:rsid w:val="00DE712F"/>
    <w:pPr>
      <w:tabs>
        <w:tab w:val="num" w:pos="1209"/>
      </w:tabs>
      <w:ind w:left="1209" w:hanging="360"/>
    </w:pPr>
  </w:style>
  <w:style w:type="paragraph" w:styleId="54">
    <w:name w:val="List Number 5"/>
    <w:basedOn w:val="a"/>
    <w:rsid w:val="00DE712F"/>
    <w:pPr>
      <w:tabs>
        <w:tab w:val="num" w:pos="1492"/>
      </w:tabs>
      <w:ind w:left="1492" w:hanging="360"/>
    </w:pPr>
  </w:style>
  <w:style w:type="paragraph" w:styleId="aff5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"/>
    <w:rsid w:val="003A3FDD"/>
    <w:rPr>
      <w:szCs w:val="24"/>
    </w:rPr>
  </w:style>
  <w:style w:type="paragraph" w:styleId="aff8">
    <w:name w:val="Normal Indent"/>
    <w:basedOn w:val="a"/>
    <w:rsid w:val="003A3FDD"/>
    <w:pPr>
      <w:ind w:left="720"/>
    </w:pPr>
  </w:style>
  <w:style w:type="paragraph" w:styleId="aff9">
    <w:name w:val="Note Heading"/>
    <w:basedOn w:val="a"/>
    <w:next w:val="a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a"/>
    <w:rsid w:val="00DE712F"/>
    <w:pPr>
      <w:spacing w:before="120" w:line="240" w:lineRule="exact"/>
    </w:pPr>
  </w:style>
  <w:style w:type="paragraph" w:customStyle="1" w:styleId="SeriesInfo">
    <w:name w:val="SeriesInfo"/>
    <w:basedOn w:val="a"/>
    <w:rsid w:val="00DE712F"/>
    <w:pPr>
      <w:spacing w:before="120" w:line="240" w:lineRule="exact"/>
    </w:pPr>
  </w:style>
  <w:style w:type="paragraph" w:customStyle="1" w:styleId="Remark">
    <w:name w:val="Remark"/>
    <w:basedOn w:val="a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28">
    <w:name w:val="Grid Table 2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a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a2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ac"/>
    <w:rsid w:val="00DE712F"/>
    <w:pPr>
      <w:numPr>
        <w:numId w:val="33"/>
      </w:numPr>
    </w:pPr>
  </w:style>
  <w:style w:type="numbering" w:customStyle="1" w:styleId="vid">
    <w:name w:val="vid"/>
    <w:basedOn w:val="a2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affa">
    <w:name w:val="annotation subject"/>
    <w:basedOn w:val="ad"/>
    <w:next w:val="ad"/>
    <w:semiHidden/>
    <w:rsid w:val="00416E8E"/>
    <w:pPr>
      <w:spacing w:line="300" w:lineRule="exact"/>
    </w:pPr>
    <w:rPr>
      <w:b/>
      <w:bCs/>
    </w:rPr>
  </w:style>
  <w:style w:type="character" w:customStyle="1" w:styleId="a6">
    <w:name w:val="页脚 字符"/>
    <w:link w:val="a5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settings\gcotton\application data\microsoft\templates\BMJ Templates\articleNLM.dot</Template>
  <TotalTime>23</TotalTime>
  <Pages>3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6210</CharactersWithSpaces>
  <SharedDoc>false</SharedDoc>
  <HLinks>
    <vt:vector size="12" baseType="variant">
      <vt:variant>
        <vt:i4>5439587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6488173</vt:i4>
      </vt:variant>
      <vt:variant>
        <vt:i4>-1</vt:i4>
      </vt:variant>
      <vt:variant>
        <vt:i4>1027</vt:i4>
      </vt:variant>
      <vt:variant>
        <vt:i4>1</vt:i4>
      </vt:variant>
      <vt:variant>
        <vt:lpwstr>Consort-Logo-Graphic-30-12-071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zhoujx.cn@icloud.com</cp:lastModifiedBy>
  <cp:revision>31</cp:revision>
  <cp:lastPrinted>2010-02-23T05:00:00Z</cp:lastPrinted>
  <dcterms:created xsi:type="dcterms:W3CDTF">2021-04-14T01:12:00Z</dcterms:created>
  <dcterms:modified xsi:type="dcterms:W3CDTF">2021-04-14T01:42:00Z</dcterms:modified>
</cp:coreProperties>
</file>