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79C16" w14:textId="4C3518A8" w:rsidR="00925B0C" w:rsidRPr="00925B0C" w:rsidRDefault="009A6209" w:rsidP="00E1381A">
      <w:pPr>
        <w:pStyle w:val="a3"/>
        <w:tabs>
          <w:tab w:val="left" w:pos="2346"/>
          <w:tab w:val="center" w:pos="4986"/>
        </w:tabs>
        <w:spacing w:beforeLines="250" w:before="600"/>
        <w:jc w:val="left"/>
        <w:outlineLvl w:val="0"/>
        <w:rPr>
          <w:bCs/>
          <w:i/>
          <w:sz w:val="36"/>
        </w:rPr>
      </w:pPr>
      <w:r w:rsidRPr="009A6209">
        <w:rPr>
          <w:bCs/>
          <w:i/>
          <w:sz w:val="36"/>
        </w:rPr>
        <w:tab/>
      </w:r>
      <w:r w:rsidRPr="009A6209">
        <w:rPr>
          <w:bCs/>
          <w:i/>
          <w:sz w:val="36"/>
        </w:rPr>
        <w:tab/>
      </w:r>
      <w:r w:rsidR="00935128" w:rsidRPr="009A6209">
        <w:rPr>
          <w:rFonts w:hint="eastAsia"/>
          <w:bCs/>
          <w:i/>
          <w:sz w:val="36"/>
        </w:rPr>
        <w:t>Supporting Information</w:t>
      </w:r>
    </w:p>
    <w:p w14:paraId="4BE09CA2" w14:textId="77777777" w:rsidR="000730F2" w:rsidRDefault="000730F2" w:rsidP="000730F2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32"/>
        </w:rPr>
      </w:pPr>
      <w:r>
        <w:rPr>
          <w:rFonts w:ascii="Times New Roman" w:hAnsi="Times New Roman"/>
          <w:b/>
          <w:bCs/>
          <w:sz w:val="28"/>
          <w:szCs w:val="32"/>
        </w:rPr>
        <w:t xml:space="preserve">A Black Phosphorus Nanosheet-based RNA Delivery System for Prostate Cancer Therapy by Increasing the Expression Level of Tumor Suppressor Gene PTEN </w:t>
      </w:r>
      <w:r w:rsidRPr="00B55E72">
        <w:rPr>
          <w:rFonts w:ascii="Times New Roman" w:hAnsi="Times New Roman"/>
          <w:b/>
          <w:bCs/>
          <w:i/>
          <w:iCs/>
          <w:sz w:val="28"/>
          <w:szCs w:val="32"/>
        </w:rPr>
        <w:t>via</w:t>
      </w:r>
      <w:r>
        <w:rPr>
          <w:rFonts w:ascii="Times New Roman" w:hAnsi="Times New Roman"/>
          <w:b/>
          <w:bCs/>
          <w:sz w:val="28"/>
          <w:szCs w:val="32"/>
        </w:rPr>
        <w:t xml:space="preserve"> CeRNA Mechanism</w:t>
      </w:r>
    </w:p>
    <w:p w14:paraId="02E5CC8B" w14:textId="77777777" w:rsidR="000730F2" w:rsidRPr="00890997" w:rsidRDefault="000730F2" w:rsidP="000730F2">
      <w:pPr>
        <w:spacing w:line="360" w:lineRule="auto"/>
        <w:jc w:val="center"/>
        <w:rPr>
          <w:rFonts w:ascii="Times New Roman" w:hAnsi="Times New Roman"/>
          <w:szCs w:val="28"/>
        </w:rPr>
      </w:pPr>
      <w:bookmarkStart w:id="0" w:name="_Hlk153181796"/>
      <w:proofErr w:type="spellStart"/>
      <w:r>
        <w:rPr>
          <w:rFonts w:ascii="Times New Roman" w:hAnsi="Times New Roman"/>
          <w:szCs w:val="28"/>
        </w:rPr>
        <w:t>S</w:t>
      </w:r>
      <w:r>
        <w:rPr>
          <w:rFonts w:ascii="Times New Roman" w:hAnsi="Times New Roman" w:hint="eastAsia"/>
          <w:szCs w:val="28"/>
        </w:rPr>
        <w:t>hun</w:t>
      </w:r>
      <w:r>
        <w:rPr>
          <w:rFonts w:ascii="Times New Roman" w:hAnsi="Times New Roman"/>
          <w:szCs w:val="28"/>
        </w:rPr>
        <w:t>ye</w:t>
      </w:r>
      <w:proofErr w:type="spellEnd"/>
      <w:r>
        <w:rPr>
          <w:rFonts w:ascii="Times New Roman" w:hAnsi="Times New Roman"/>
          <w:szCs w:val="28"/>
        </w:rPr>
        <w:t xml:space="preserve"> S</w:t>
      </w:r>
      <w:r w:rsidRPr="00890997">
        <w:rPr>
          <w:rFonts w:ascii="Times New Roman" w:hAnsi="Times New Roman"/>
          <w:szCs w:val="28"/>
        </w:rPr>
        <w:t>u</w:t>
      </w:r>
      <w:bookmarkEnd w:id="0"/>
      <w:r w:rsidRPr="00890997">
        <w:rPr>
          <w:rFonts w:ascii="Times New Roman" w:hAnsi="Times New Roman"/>
          <w:b/>
          <w:vertAlign w:val="superscript"/>
        </w:rPr>
        <w:t xml:space="preserve">† </w:t>
      </w:r>
      <w:r w:rsidRPr="00890997">
        <w:rPr>
          <w:rFonts w:ascii="Times New Roman" w:hAnsi="Times New Roman"/>
          <w:szCs w:val="28"/>
          <w:vertAlign w:val="superscript"/>
        </w:rPr>
        <w:t>#</w:t>
      </w:r>
      <w:r w:rsidRPr="00890997">
        <w:rPr>
          <w:rFonts w:ascii="Times New Roman" w:hAnsi="Times New Roman"/>
          <w:szCs w:val="28"/>
        </w:rPr>
        <w:t xml:space="preserve">, </w:t>
      </w:r>
      <w:bookmarkStart w:id="1" w:name="_Hlk153181812"/>
      <w:r w:rsidRPr="00890997">
        <w:rPr>
          <w:rFonts w:ascii="Times New Roman" w:hAnsi="Times New Roman"/>
          <w:szCs w:val="28"/>
        </w:rPr>
        <w:t>Leyi Liu</w:t>
      </w:r>
      <w:bookmarkEnd w:id="1"/>
      <w:r w:rsidRPr="00890997">
        <w:rPr>
          <w:rFonts w:ascii="Times New Roman" w:hAnsi="Times New Roman"/>
          <w:b/>
          <w:vertAlign w:val="superscript"/>
        </w:rPr>
        <w:t xml:space="preserve">† </w:t>
      </w:r>
      <w:r w:rsidRPr="00890997">
        <w:rPr>
          <w:rFonts w:ascii="Times New Roman" w:hAnsi="Times New Roman"/>
          <w:szCs w:val="28"/>
          <w:vertAlign w:val="superscript"/>
        </w:rPr>
        <w:t>#</w:t>
      </w:r>
      <w:r w:rsidRPr="00890997">
        <w:rPr>
          <w:rFonts w:ascii="Times New Roman" w:hAnsi="Times New Roman"/>
          <w:szCs w:val="28"/>
        </w:rPr>
        <w:t xml:space="preserve">, </w:t>
      </w:r>
      <w:bookmarkStart w:id="2" w:name="_Hlk153181827"/>
      <w:r w:rsidRPr="00890997">
        <w:rPr>
          <w:rFonts w:ascii="Times New Roman" w:hAnsi="Times New Roman"/>
          <w:szCs w:val="28"/>
        </w:rPr>
        <w:t>Qingfeng Fu</w:t>
      </w:r>
      <w:bookmarkEnd w:id="2"/>
      <w:r w:rsidRPr="00890997">
        <w:rPr>
          <w:rFonts w:ascii="Times New Roman" w:hAnsi="Times New Roman"/>
          <w:b/>
          <w:vertAlign w:val="superscript"/>
        </w:rPr>
        <w:t xml:space="preserve">†, </w:t>
      </w:r>
      <w:r w:rsidRPr="00890997">
        <w:rPr>
          <w:rFonts w:ascii="Times New Roman" w:hAnsi="Times New Roman"/>
          <w:szCs w:val="28"/>
          <w:vertAlign w:val="superscript"/>
        </w:rPr>
        <w:t>#</w:t>
      </w:r>
      <w:r w:rsidRPr="00890997">
        <w:rPr>
          <w:rFonts w:ascii="Times New Roman" w:hAnsi="Times New Roman"/>
          <w:szCs w:val="28"/>
        </w:rPr>
        <w:t>, Minghao Ma</w:t>
      </w:r>
      <w:r w:rsidRPr="00890997">
        <w:rPr>
          <w:rFonts w:ascii="Times New Roman" w:hAnsi="Times New Roman"/>
          <w:b/>
          <w:vertAlign w:val="superscript"/>
        </w:rPr>
        <w:t>‡</w:t>
      </w:r>
      <w:r w:rsidRPr="00890997">
        <w:rPr>
          <w:rFonts w:ascii="Times New Roman" w:hAnsi="Times New Roman"/>
          <w:szCs w:val="28"/>
        </w:rPr>
        <w:t xml:space="preserve">, </w:t>
      </w:r>
      <w:bookmarkStart w:id="3" w:name="_Hlk153181842"/>
      <w:r w:rsidRPr="00890997">
        <w:rPr>
          <w:rFonts w:ascii="Times New Roman" w:hAnsi="Times New Roman"/>
          <w:szCs w:val="28"/>
        </w:rPr>
        <w:t xml:space="preserve">Na </w:t>
      </w:r>
      <w:proofErr w:type="spellStart"/>
      <w:r w:rsidRPr="00890997">
        <w:rPr>
          <w:rFonts w:ascii="Times New Roman" w:hAnsi="Times New Roman"/>
          <w:szCs w:val="28"/>
        </w:rPr>
        <w:t>Yang</w:t>
      </w:r>
      <w:bookmarkEnd w:id="3"/>
      <w:r w:rsidRPr="00890997">
        <w:rPr>
          <w:rFonts w:ascii="Times New Roman" w:hAnsi="Times New Roman"/>
          <w:szCs w:val="24"/>
          <w:vertAlign w:val="superscript"/>
        </w:rPr>
        <w:t>ф</w:t>
      </w:r>
      <w:proofErr w:type="spellEnd"/>
      <w:r w:rsidRPr="00890997">
        <w:rPr>
          <w:rFonts w:ascii="Times New Roman" w:hAnsi="Times New Roman"/>
          <w:szCs w:val="28"/>
        </w:rPr>
        <w:t xml:space="preserve">, </w:t>
      </w:r>
      <w:bookmarkStart w:id="4" w:name="_Hlk153181865"/>
      <w:r w:rsidRPr="00890997">
        <w:rPr>
          <w:rFonts w:ascii="Times New Roman" w:hAnsi="Times New Roman"/>
          <w:szCs w:val="28"/>
        </w:rPr>
        <w:t>Ting Pan</w:t>
      </w:r>
      <w:bookmarkEnd w:id="4"/>
      <w:r w:rsidRPr="00E111C7">
        <w:rPr>
          <w:rFonts w:ascii="Times New Roman" w:hAnsi="Times New Roman"/>
          <w:b/>
          <w:vertAlign w:val="superscript"/>
        </w:rPr>
        <w:t>§</w:t>
      </w:r>
      <w:r w:rsidRPr="00890997">
        <w:rPr>
          <w:rFonts w:ascii="Times New Roman" w:hAnsi="Times New Roman"/>
          <w:szCs w:val="28"/>
        </w:rPr>
        <w:t xml:space="preserve">, </w:t>
      </w:r>
      <w:bookmarkStart w:id="5" w:name="_Hlk153181882"/>
      <w:proofErr w:type="spellStart"/>
      <w:r w:rsidRPr="00890997">
        <w:rPr>
          <w:rFonts w:ascii="Times New Roman" w:hAnsi="Times New Roman"/>
          <w:szCs w:val="28"/>
        </w:rPr>
        <w:t>Shengyong</w:t>
      </w:r>
      <w:proofErr w:type="spellEnd"/>
      <w:r w:rsidRPr="00890997">
        <w:rPr>
          <w:rFonts w:ascii="Times New Roman" w:hAnsi="Times New Roman"/>
          <w:szCs w:val="28"/>
        </w:rPr>
        <w:t xml:space="preserve"> </w:t>
      </w:r>
      <w:proofErr w:type="spellStart"/>
      <w:r w:rsidRPr="00890997">
        <w:rPr>
          <w:rFonts w:ascii="Times New Roman" w:hAnsi="Times New Roman"/>
          <w:szCs w:val="28"/>
        </w:rPr>
        <w:t>Geng</w:t>
      </w:r>
      <w:bookmarkEnd w:id="5"/>
      <w:r w:rsidRPr="00890997">
        <w:rPr>
          <w:rFonts w:ascii="Times New Roman" w:hAnsi="Times New Roman"/>
          <w:szCs w:val="24"/>
          <w:vertAlign w:val="superscript"/>
        </w:rPr>
        <w:t>ф</w:t>
      </w:r>
      <w:proofErr w:type="spellEnd"/>
      <w:r w:rsidRPr="00890997">
        <w:rPr>
          <w:rFonts w:ascii="Times New Roman" w:hAnsi="Times New Roman"/>
          <w:szCs w:val="28"/>
        </w:rPr>
        <w:t xml:space="preserve">, </w:t>
      </w:r>
      <w:bookmarkStart w:id="6" w:name="_Hlk153181899"/>
      <w:r w:rsidRPr="00890997">
        <w:rPr>
          <w:rFonts w:ascii="Times New Roman" w:hAnsi="Times New Roman"/>
          <w:szCs w:val="28"/>
        </w:rPr>
        <w:t xml:space="preserve">Xue-Feng </w:t>
      </w:r>
      <w:proofErr w:type="spellStart"/>
      <w:r w:rsidRPr="00890997">
        <w:rPr>
          <w:rFonts w:ascii="Times New Roman" w:hAnsi="Times New Roman"/>
          <w:szCs w:val="28"/>
        </w:rPr>
        <w:t>Yu</w:t>
      </w:r>
      <w:bookmarkEnd w:id="6"/>
      <w:r w:rsidRPr="00890997">
        <w:rPr>
          <w:rFonts w:ascii="Times New Roman" w:hAnsi="Times New Roman"/>
          <w:szCs w:val="24"/>
          <w:vertAlign w:val="superscript"/>
        </w:rPr>
        <w:t>ф</w:t>
      </w:r>
      <w:proofErr w:type="spellEnd"/>
      <w:r w:rsidRPr="00890997">
        <w:rPr>
          <w:rFonts w:ascii="Times New Roman" w:hAnsi="Times New Roman"/>
          <w:szCs w:val="28"/>
        </w:rPr>
        <w:t>,</w:t>
      </w:r>
      <w:bookmarkStart w:id="7" w:name="_Hlk153181915"/>
      <w:r w:rsidRPr="00890997">
        <w:rPr>
          <w:rFonts w:ascii="Times New Roman" w:hAnsi="Times New Roman"/>
          <w:szCs w:val="28"/>
        </w:rPr>
        <w:t xml:space="preserve"> </w:t>
      </w:r>
      <w:proofErr w:type="spellStart"/>
      <w:r w:rsidRPr="00890997">
        <w:rPr>
          <w:rFonts w:ascii="Times New Roman" w:hAnsi="Times New Roman"/>
          <w:szCs w:val="28"/>
        </w:rPr>
        <w:t>Jianqiang</w:t>
      </w:r>
      <w:proofErr w:type="spellEnd"/>
      <w:r w:rsidRPr="00890997">
        <w:rPr>
          <w:rFonts w:ascii="Times New Roman" w:hAnsi="Times New Roman"/>
          <w:szCs w:val="28"/>
        </w:rPr>
        <w:t xml:space="preserve"> Zhu</w:t>
      </w:r>
      <w:bookmarkEnd w:id="7"/>
      <w:r w:rsidRPr="00890997">
        <w:rPr>
          <w:rFonts w:ascii="Times New Roman" w:hAnsi="Times New Roman"/>
          <w:b/>
          <w:vertAlign w:val="superscript"/>
        </w:rPr>
        <w:t>†</w:t>
      </w:r>
      <w:r w:rsidRPr="00890997">
        <w:rPr>
          <w:rFonts w:ascii="Times New Roman" w:hAnsi="Times New Roman"/>
          <w:color w:val="000000"/>
          <w:szCs w:val="24"/>
          <w:vertAlign w:val="superscript"/>
        </w:rPr>
        <w:t>*</w:t>
      </w:r>
    </w:p>
    <w:p w14:paraId="44E4B43B" w14:textId="77777777" w:rsidR="000730F2" w:rsidRDefault="000730F2" w:rsidP="000730F2">
      <w:pPr>
        <w:pStyle w:val="BCAuthorAddress"/>
        <w:spacing w:line="360" w:lineRule="auto"/>
        <w:jc w:val="left"/>
        <w:rPr>
          <w:rFonts w:cs="Times"/>
          <w:b/>
          <w:i/>
          <w:vertAlign w:val="superscript"/>
          <w:lang w:eastAsia="zh-CN"/>
        </w:rPr>
      </w:pPr>
      <w:bookmarkStart w:id="8" w:name="_Hlk141629403"/>
      <w:bookmarkStart w:id="9" w:name="_Hlk19971480"/>
      <w:r>
        <w:rPr>
          <w:rFonts w:cs="Times"/>
          <w:b/>
          <w:vertAlign w:val="superscript"/>
        </w:rPr>
        <w:t>†</w:t>
      </w:r>
      <w:bookmarkEnd w:id="8"/>
      <w:r>
        <w:rPr>
          <w:rFonts w:ascii="Times New Roman" w:hAnsi="Times New Roman" w:hint="eastAsia"/>
          <w:szCs w:val="24"/>
          <w:lang w:eastAsia="zh-CN"/>
        </w:rPr>
        <w:t xml:space="preserve"> </w:t>
      </w:r>
      <w:bookmarkStart w:id="10" w:name="OLE_LINK34"/>
      <w:r>
        <w:rPr>
          <w:rFonts w:ascii="Times New Roman" w:hAnsi="Times New Roman"/>
          <w:szCs w:val="24"/>
        </w:rPr>
        <w:t>Department of Urology</w:t>
      </w:r>
      <w:bookmarkEnd w:id="10"/>
      <w:r>
        <w:rPr>
          <w:rFonts w:ascii="Times New Roman" w:hAnsi="Times New Roman"/>
          <w:szCs w:val="24"/>
        </w:rPr>
        <w:t xml:space="preserve">, </w:t>
      </w:r>
      <w:bookmarkStart w:id="11" w:name="OLE_LINK35"/>
      <w:bookmarkStart w:id="12" w:name="OLE_LINK36"/>
      <w:bookmarkStart w:id="13" w:name="OLE_LINK33"/>
      <w:r>
        <w:rPr>
          <w:rFonts w:ascii="Times New Roman" w:hAnsi="Times New Roman"/>
          <w:szCs w:val="24"/>
        </w:rPr>
        <w:t>Tianjin Institute of Urology</w:t>
      </w:r>
      <w:bookmarkEnd w:id="11"/>
      <w:bookmarkEnd w:id="12"/>
      <w:r>
        <w:rPr>
          <w:rFonts w:ascii="Times New Roman" w:hAnsi="Times New Roman"/>
          <w:szCs w:val="24"/>
        </w:rPr>
        <w:t xml:space="preserve">, The Second Hospital of Tianjin Medical University, </w:t>
      </w:r>
      <w:bookmarkEnd w:id="13"/>
      <w:r>
        <w:rPr>
          <w:rFonts w:ascii="Times New Roman" w:hAnsi="Times New Roman"/>
          <w:szCs w:val="24"/>
        </w:rPr>
        <w:t>Tianjin 300211, China.</w:t>
      </w:r>
    </w:p>
    <w:p w14:paraId="14E31D12" w14:textId="77777777" w:rsidR="000730F2" w:rsidRDefault="000730F2" w:rsidP="000730F2">
      <w:pPr>
        <w:pStyle w:val="BCAuthorAddress"/>
        <w:spacing w:line="360" w:lineRule="auto"/>
        <w:jc w:val="left"/>
        <w:rPr>
          <w:rFonts w:ascii="Times New Roman" w:hAnsi="Times New Roman"/>
          <w:szCs w:val="24"/>
          <w:lang w:eastAsia="zh-CN"/>
        </w:rPr>
      </w:pPr>
      <w:r>
        <w:rPr>
          <w:rFonts w:cs="Times"/>
          <w:b/>
          <w:vertAlign w:val="superscript"/>
          <w:lang w:eastAsia="zh-CN"/>
        </w:rPr>
        <w:t xml:space="preserve">‡ </w:t>
      </w:r>
      <w:r>
        <w:rPr>
          <w:rFonts w:ascii="Times New Roman" w:hAnsi="Times New Roman"/>
          <w:szCs w:val="24"/>
        </w:rPr>
        <w:t xml:space="preserve">State Key Laboratory of Environmental Chemistry and Ecotoxicology, </w:t>
      </w:r>
      <w:bookmarkStart w:id="14" w:name="OLE_LINK45"/>
      <w:bookmarkStart w:id="15" w:name="OLE_LINK47"/>
      <w:r>
        <w:rPr>
          <w:rFonts w:ascii="Times New Roman" w:hAnsi="Times New Roman"/>
          <w:szCs w:val="24"/>
        </w:rPr>
        <w:t>Research Center for Eco-Environmental Sciences</w:t>
      </w:r>
      <w:bookmarkEnd w:id="14"/>
      <w:bookmarkEnd w:id="15"/>
      <w:r>
        <w:rPr>
          <w:rFonts w:ascii="Times New Roman" w:hAnsi="Times New Roman"/>
          <w:szCs w:val="24"/>
        </w:rPr>
        <w:t>,</w:t>
      </w:r>
      <w:bookmarkStart w:id="16" w:name="OLE_LINK44"/>
      <w:bookmarkStart w:id="17" w:name="OLE_LINK43"/>
      <w:r>
        <w:rPr>
          <w:rFonts w:ascii="Times New Roman" w:hAnsi="Times New Roman"/>
          <w:szCs w:val="24"/>
        </w:rPr>
        <w:t xml:space="preserve"> </w:t>
      </w:r>
      <w:bookmarkStart w:id="18" w:name="OLE_LINK46"/>
      <w:r>
        <w:rPr>
          <w:rFonts w:ascii="Times New Roman" w:hAnsi="Times New Roman"/>
          <w:szCs w:val="24"/>
        </w:rPr>
        <w:t>Chinese Academy of Sciences</w:t>
      </w:r>
      <w:bookmarkEnd w:id="16"/>
      <w:bookmarkEnd w:id="17"/>
      <w:bookmarkEnd w:id="18"/>
      <w:r>
        <w:rPr>
          <w:rFonts w:ascii="Times New Roman" w:hAnsi="Times New Roman"/>
          <w:szCs w:val="24"/>
        </w:rPr>
        <w:t>, Beijing 100085, China</w:t>
      </w:r>
      <w:r>
        <w:rPr>
          <w:rFonts w:ascii="Times New Roman" w:hAnsi="Times New Roman"/>
          <w:szCs w:val="24"/>
          <w:lang w:eastAsia="zh-CN"/>
        </w:rPr>
        <w:t>.</w:t>
      </w:r>
    </w:p>
    <w:p w14:paraId="67DEF9A7" w14:textId="77777777" w:rsidR="000730F2" w:rsidRDefault="000730F2" w:rsidP="000730F2">
      <w:pPr>
        <w:pStyle w:val="BCAuthorAddress"/>
        <w:spacing w:line="360" w:lineRule="auto"/>
        <w:jc w:val="left"/>
        <w:rPr>
          <w:rFonts w:ascii="Times New Roman" w:hAnsi="Times New Roman"/>
          <w:szCs w:val="24"/>
        </w:rPr>
      </w:pPr>
      <w:bookmarkStart w:id="19" w:name="_Hlk74583232"/>
      <w:bookmarkStart w:id="20" w:name="_Hlk528053301"/>
      <w:proofErr w:type="spellStart"/>
      <w:r w:rsidRPr="00890997">
        <w:rPr>
          <w:rFonts w:ascii="Times New Roman" w:hAnsi="Times New Roman" w:hint="eastAsia"/>
          <w:b/>
          <w:bCs/>
          <w:szCs w:val="24"/>
          <w:vertAlign w:val="superscript"/>
        </w:rPr>
        <w:t>ф</w:t>
      </w:r>
      <w:bookmarkEnd w:id="19"/>
      <w:r>
        <w:rPr>
          <w:rFonts w:ascii="Times New Roman" w:hAnsi="Times New Roman"/>
          <w:szCs w:val="24"/>
        </w:rPr>
        <w:t>Materials</w:t>
      </w:r>
      <w:proofErr w:type="spellEnd"/>
      <w:r>
        <w:rPr>
          <w:rFonts w:ascii="Times New Roman" w:hAnsi="Times New Roman"/>
          <w:szCs w:val="24"/>
        </w:rPr>
        <w:t xml:space="preserve"> and Interfaces Center, Shenzhen Institutes of Advanced Technology, Chinese Academy of Sciences, Shenzhen 518055, China.</w:t>
      </w:r>
    </w:p>
    <w:p w14:paraId="701C6BC2" w14:textId="77777777" w:rsidR="000730F2" w:rsidRPr="0021553D" w:rsidRDefault="000730F2" w:rsidP="000730F2">
      <w:pPr>
        <w:spacing w:line="360" w:lineRule="auto"/>
        <w:rPr>
          <w:rFonts w:ascii="Times New Roman" w:hAnsi="Times New Roman"/>
          <w:szCs w:val="24"/>
        </w:rPr>
      </w:pPr>
      <w:bookmarkStart w:id="21" w:name="OLE_LINK8"/>
      <w:r w:rsidRPr="00E111C7">
        <w:rPr>
          <w:rFonts w:ascii="Times New Roman" w:hAnsi="Times New Roman"/>
          <w:b/>
          <w:vertAlign w:val="superscript"/>
        </w:rPr>
        <w:t>§</w:t>
      </w:r>
      <w:r>
        <w:rPr>
          <w:rFonts w:ascii="Times New Roman" w:hAnsi="Times New Roman"/>
          <w:b/>
          <w:vertAlign w:val="superscript"/>
        </w:rPr>
        <w:t xml:space="preserve"> </w:t>
      </w:r>
      <w:r w:rsidRPr="0021553D">
        <w:rPr>
          <w:rFonts w:ascii="Times New Roman" w:hAnsi="Times New Roman"/>
          <w:szCs w:val="24"/>
        </w:rPr>
        <w:t xml:space="preserve">Institute of </w:t>
      </w:r>
      <w:proofErr w:type="spellStart"/>
      <w:r w:rsidRPr="0021553D">
        <w:rPr>
          <w:rFonts w:ascii="Times New Roman" w:hAnsi="Times New Roman"/>
          <w:szCs w:val="24"/>
        </w:rPr>
        <w:t>Nanophotonics</w:t>
      </w:r>
      <w:proofErr w:type="spellEnd"/>
      <w:r w:rsidRPr="0021553D">
        <w:rPr>
          <w:rFonts w:ascii="Times New Roman" w:hAnsi="Times New Roman"/>
          <w:szCs w:val="24"/>
        </w:rPr>
        <w:t>, College of Physics &amp; Optoelectronic Engineering</w:t>
      </w:r>
      <w:r>
        <w:rPr>
          <w:rFonts w:ascii="Times New Roman" w:hAnsi="Times New Roman" w:hint="eastAsia"/>
          <w:szCs w:val="24"/>
        </w:rPr>
        <w:t>,</w:t>
      </w:r>
      <w:r>
        <w:rPr>
          <w:rFonts w:ascii="Times New Roman" w:hAnsi="Times New Roman"/>
          <w:szCs w:val="24"/>
        </w:rPr>
        <w:t xml:space="preserve"> </w:t>
      </w:r>
      <w:r w:rsidRPr="0021553D">
        <w:rPr>
          <w:rFonts w:ascii="Times New Roman" w:hAnsi="Times New Roman"/>
          <w:szCs w:val="24"/>
        </w:rPr>
        <w:t>Jinan University</w:t>
      </w:r>
      <w:bookmarkEnd w:id="21"/>
      <w:r>
        <w:rPr>
          <w:rFonts w:ascii="Times New Roman" w:hAnsi="Times New Roman"/>
          <w:szCs w:val="24"/>
        </w:rPr>
        <w:t xml:space="preserve">, Guangzhou </w:t>
      </w:r>
      <w:r w:rsidRPr="0021553D">
        <w:rPr>
          <w:rFonts w:ascii="Times New Roman" w:hAnsi="Times New Roman"/>
          <w:szCs w:val="24"/>
        </w:rPr>
        <w:t>511443</w:t>
      </w:r>
      <w:r>
        <w:rPr>
          <w:rFonts w:ascii="Times New Roman" w:hAnsi="Times New Roman"/>
          <w:szCs w:val="24"/>
        </w:rPr>
        <w:t xml:space="preserve">, China. </w:t>
      </w:r>
    </w:p>
    <w:bookmarkEnd w:id="9"/>
    <w:bookmarkEnd w:id="20"/>
    <w:p w14:paraId="0D5EE77E" w14:textId="77777777" w:rsidR="000730F2" w:rsidRDefault="000730F2" w:rsidP="000730F2">
      <w:pPr>
        <w:spacing w:beforeLines="50" w:before="120" w:line="36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* Corresponding authors: </w:t>
      </w:r>
      <w:proofErr w:type="spellStart"/>
      <w:r>
        <w:rPr>
          <w:rFonts w:ascii="Times New Roman" w:hAnsi="Times New Roman"/>
          <w:szCs w:val="24"/>
        </w:rPr>
        <w:t>J</w:t>
      </w:r>
      <w:r>
        <w:rPr>
          <w:rFonts w:ascii="Times New Roman" w:hAnsi="Times New Roman" w:hint="eastAsia"/>
          <w:szCs w:val="24"/>
        </w:rPr>
        <w:t>ian</w:t>
      </w:r>
      <w:r>
        <w:rPr>
          <w:rFonts w:ascii="Times New Roman" w:hAnsi="Times New Roman"/>
          <w:szCs w:val="24"/>
        </w:rPr>
        <w:t>qiang</w:t>
      </w:r>
      <w:proofErr w:type="spellEnd"/>
      <w:r>
        <w:rPr>
          <w:rFonts w:ascii="Times New Roman" w:hAnsi="Times New Roman"/>
          <w:szCs w:val="24"/>
        </w:rPr>
        <w:t xml:space="preserve"> Zhu, Ph.D. </w:t>
      </w:r>
    </w:p>
    <w:p w14:paraId="0CE3838D" w14:textId="77777777" w:rsidR="000730F2" w:rsidRDefault="000730F2" w:rsidP="000730F2">
      <w:pPr>
        <w:pStyle w:val="BIEmailAddress"/>
        <w:spacing w:beforeLines="50" w:before="120" w:line="360" w:lineRule="auto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Tel: 86022-88329692; E-mail: </w:t>
      </w:r>
      <w:hyperlink r:id="rId7" w:history="1">
        <w:r>
          <w:rPr>
            <w:rStyle w:val="a5"/>
            <w:rFonts w:ascii="Times New Roman" w:hAnsi="Times New Roman"/>
            <w:szCs w:val="24"/>
          </w:rPr>
          <w:t>zjqwfmu@126.com</w:t>
        </w:r>
      </w:hyperlink>
      <w:r>
        <w:rPr>
          <w:rFonts w:ascii="Times New Roman" w:hAnsi="Times New Roman"/>
          <w:szCs w:val="24"/>
        </w:rPr>
        <w:t xml:space="preserve"> </w:t>
      </w:r>
    </w:p>
    <w:p w14:paraId="0F3A633C" w14:textId="77777777" w:rsidR="000730F2" w:rsidRDefault="000730F2" w:rsidP="000730F2">
      <w:pPr>
        <w:spacing w:line="360" w:lineRule="auto"/>
        <w:ind w:left="360" w:hanging="36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8"/>
        </w:rPr>
        <w:t>SY. S, LY. L and QF. F.</w:t>
      </w:r>
      <w:r>
        <w:rPr>
          <w:rFonts w:ascii="Times New Roman" w:hAnsi="Times New Roman"/>
          <w:szCs w:val="24"/>
        </w:rPr>
        <w:t xml:space="preserve"> are co-first authors</w:t>
      </w:r>
    </w:p>
    <w:p w14:paraId="2F91359B" w14:textId="77777777" w:rsidR="0023496C" w:rsidRPr="000730F2" w:rsidRDefault="0023496C" w:rsidP="0023496C">
      <w:pPr>
        <w:pStyle w:val="BIEmailAddress"/>
        <w:jc w:val="center"/>
        <w:rPr>
          <w:color w:val="000000"/>
          <w:lang w:eastAsia="zh-CN"/>
        </w:rPr>
      </w:pPr>
    </w:p>
    <w:p w14:paraId="70C248B5" w14:textId="77777777" w:rsidR="0023496C" w:rsidRPr="00BF7B78" w:rsidRDefault="0023496C" w:rsidP="0023496C">
      <w:pPr>
        <w:adjustRightInd w:val="0"/>
        <w:snapToGrid w:val="0"/>
        <w:spacing w:line="480" w:lineRule="auto"/>
        <w:rPr>
          <w:rFonts w:ascii="Times New Roman" w:hAnsi="Times New Roman"/>
          <w:color w:val="000000"/>
          <w:szCs w:val="24"/>
          <w:lang w:eastAsia="zh-CN"/>
        </w:rPr>
      </w:pPr>
    </w:p>
    <w:p w14:paraId="686C39F1" w14:textId="77777777" w:rsidR="0023496C" w:rsidRDefault="0023496C" w:rsidP="0023496C">
      <w:pPr>
        <w:adjustRightInd w:val="0"/>
        <w:snapToGrid w:val="0"/>
        <w:spacing w:line="480" w:lineRule="auto"/>
        <w:rPr>
          <w:rFonts w:ascii="Times New Roman" w:hAnsi="Times New Roman"/>
          <w:color w:val="000000"/>
          <w:szCs w:val="24"/>
          <w:lang w:eastAsia="zh-CN"/>
        </w:rPr>
      </w:pPr>
    </w:p>
    <w:p w14:paraId="4BC32175" w14:textId="77777777" w:rsidR="000730F2" w:rsidRDefault="000730F2" w:rsidP="0023496C">
      <w:pPr>
        <w:adjustRightInd w:val="0"/>
        <w:snapToGrid w:val="0"/>
        <w:spacing w:line="480" w:lineRule="auto"/>
        <w:rPr>
          <w:rFonts w:ascii="Times New Roman" w:hAnsi="Times New Roman"/>
          <w:color w:val="000000"/>
          <w:szCs w:val="24"/>
          <w:lang w:eastAsia="zh-CN"/>
        </w:rPr>
      </w:pPr>
    </w:p>
    <w:p w14:paraId="70A1CED6" w14:textId="77777777" w:rsidR="00925B0C" w:rsidRPr="00BF7B78" w:rsidRDefault="00925B0C" w:rsidP="0023496C">
      <w:pPr>
        <w:adjustRightInd w:val="0"/>
        <w:snapToGrid w:val="0"/>
        <w:spacing w:line="480" w:lineRule="auto"/>
        <w:rPr>
          <w:rFonts w:ascii="Times New Roman" w:hAnsi="Times New Roman"/>
          <w:color w:val="000000"/>
          <w:szCs w:val="24"/>
          <w:lang w:eastAsia="zh-CN"/>
        </w:rPr>
      </w:pPr>
    </w:p>
    <w:p w14:paraId="1AF7CBDD" w14:textId="77777777" w:rsidR="0023496C" w:rsidRDefault="0023496C" w:rsidP="0023496C">
      <w:pPr>
        <w:autoSpaceDE w:val="0"/>
        <w:autoSpaceDN w:val="0"/>
        <w:adjustRightInd w:val="0"/>
        <w:spacing w:line="480" w:lineRule="auto"/>
        <w:rPr>
          <w:b/>
          <w:color w:val="000000"/>
          <w:lang w:eastAsia="zh-CN"/>
        </w:rPr>
      </w:pPr>
      <w:r w:rsidRPr="00BF7B78">
        <w:rPr>
          <w:b/>
          <w:color w:val="000000"/>
          <w:lang w:eastAsia="zh-CN"/>
        </w:rPr>
        <w:lastRenderedPageBreak/>
        <w:t>SUPPLEMENTARY</w:t>
      </w:r>
      <w:r w:rsidRPr="00BF7B78">
        <w:rPr>
          <w:rFonts w:hint="eastAsia"/>
          <w:b/>
          <w:color w:val="000000"/>
          <w:lang w:eastAsia="zh-CN"/>
        </w:rPr>
        <w:t xml:space="preserve"> FIGURE AND</w:t>
      </w:r>
      <w:r w:rsidRPr="00BF7B78">
        <w:rPr>
          <w:b/>
          <w:color w:val="000000"/>
          <w:lang w:eastAsia="zh-CN"/>
        </w:rPr>
        <w:t xml:space="preserve"> F</w:t>
      </w:r>
      <w:r w:rsidRPr="00BF7B78">
        <w:rPr>
          <w:rFonts w:hint="eastAsia"/>
          <w:b/>
          <w:color w:val="000000"/>
          <w:lang w:eastAsia="zh-CN"/>
        </w:rPr>
        <w:t>IGURE LEGEND</w:t>
      </w:r>
    </w:p>
    <w:p w14:paraId="2F5493AF" w14:textId="77777777" w:rsidR="0006632B" w:rsidRPr="00BF7B78" w:rsidRDefault="0006632B" w:rsidP="0023496C">
      <w:pPr>
        <w:autoSpaceDE w:val="0"/>
        <w:autoSpaceDN w:val="0"/>
        <w:adjustRightInd w:val="0"/>
        <w:spacing w:line="480" w:lineRule="auto"/>
        <w:rPr>
          <w:b/>
          <w:color w:val="000000"/>
          <w:lang w:eastAsia="zh-CN"/>
        </w:rPr>
      </w:pPr>
    </w:p>
    <w:p w14:paraId="69D0606D" w14:textId="7FF8183E" w:rsidR="0005057B" w:rsidRPr="00BF7B78" w:rsidRDefault="0005057B" w:rsidP="0005057B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color w:val="FF0000"/>
          <w:szCs w:val="24"/>
        </w:rPr>
      </w:pPr>
      <w:r>
        <w:rPr>
          <w:rFonts w:ascii="Times New Roman" w:hAnsi="Times New Roman"/>
          <w:noProof/>
          <w:color w:val="FF0000"/>
          <w:szCs w:val="24"/>
        </w:rPr>
        <w:drawing>
          <wp:inline distT="0" distB="0" distL="0" distR="0" wp14:anchorId="728A3474" wp14:editId="157AC152">
            <wp:extent cx="5590540" cy="1280160"/>
            <wp:effectExtent l="0" t="0" r="0" b="0"/>
            <wp:docPr id="393656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054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E7C41D" w14:textId="1EB46C95" w:rsidR="00111D26" w:rsidRDefault="00937105" w:rsidP="00937105">
      <w:pPr>
        <w:autoSpaceDE w:val="0"/>
        <w:autoSpaceDN w:val="0"/>
        <w:adjustRightInd w:val="0"/>
        <w:spacing w:line="480" w:lineRule="auto"/>
        <w:rPr>
          <w:lang w:eastAsia="zh-CN"/>
        </w:rPr>
      </w:pPr>
      <w:r w:rsidRPr="00BF7B78">
        <w:rPr>
          <w:rFonts w:hint="eastAsia"/>
          <w:b/>
          <w:color w:val="000000"/>
          <w:lang w:eastAsia="zh-CN"/>
        </w:rPr>
        <w:t>Figure S</w:t>
      </w:r>
      <w:r w:rsidR="00DC34F2">
        <w:rPr>
          <w:rFonts w:hint="eastAsia"/>
          <w:b/>
          <w:color w:val="000000"/>
          <w:lang w:eastAsia="zh-CN"/>
        </w:rPr>
        <w:t>1</w:t>
      </w:r>
      <w:r w:rsidRPr="00BF7B78">
        <w:rPr>
          <w:rFonts w:hint="eastAsia"/>
          <w:b/>
          <w:color w:val="000000"/>
          <w:lang w:eastAsia="zh-CN"/>
        </w:rPr>
        <w:t>.</w:t>
      </w:r>
      <w:r w:rsidRPr="00BF7B78">
        <w:rPr>
          <w:rFonts w:hint="eastAsia"/>
          <w:lang w:eastAsia="zh-CN"/>
        </w:rPr>
        <w:t xml:space="preserve"> </w:t>
      </w:r>
      <w:r w:rsidR="0005057B">
        <w:rPr>
          <w:lang w:eastAsia="zh-CN"/>
        </w:rPr>
        <w:t>The whole length of PTENP1 (3901 bp) was randomly divide</w:t>
      </w:r>
      <w:r w:rsidR="00B80073">
        <w:rPr>
          <w:lang w:eastAsia="zh-CN"/>
        </w:rPr>
        <w:t>d</w:t>
      </w:r>
      <w:r w:rsidR="0005057B">
        <w:rPr>
          <w:lang w:eastAsia="zh-CN"/>
        </w:rPr>
        <w:t xml:space="preserve"> into four segments as </w:t>
      </w:r>
      <w:r w:rsidR="0005057B" w:rsidRPr="0005057B">
        <w:rPr>
          <w:lang w:eastAsia="zh-CN"/>
        </w:rPr>
        <w:t>template</w:t>
      </w:r>
      <w:r w:rsidR="0005057B">
        <w:rPr>
          <w:lang w:eastAsia="zh-CN"/>
        </w:rPr>
        <w:t>s to s</w:t>
      </w:r>
      <w:r w:rsidR="0005057B" w:rsidRPr="0005057B">
        <w:rPr>
          <w:lang w:eastAsia="zh-CN"/>
        </w:rPr>
        <w:t>ynthesize</w:t>
      </w:r>
      <w:r w:rsidR="0005057B">
        <w:rPr>
          <w:lang w:eastAsia="zh-CN"/>
        </w:rPr>
        <w:t xml:space="preserve"> RNA1 (1020 bp), RNA2 (1020 bp), RNA3 (960 bp) and RNA4 (901 bp)</w:t>
      </w:r>
      <w:r w:rsidR="00111D26">
        <w:rPr>
          <w:lang w:eastAsia="zh-CN"/>
        </w:rPr>
        <w:t>.</w:t>
      </w:r>
    </w:p>
    <w:p w14:paraId="38135EE2" w14:textId="77777777" w:rsidR="00BF7B78" w:rsidRPr="00BF7B78" w:rsidRDefault="00BF7B78" w:rsidP="0023496C">
      <w:pPr>
        <w:autoSpaceDE w:val="0"/>
        <w:autoSpaceDN w:val="0"/>
        <w:adjustRightInd w:val="0"/>
        <w:spacing w:line="480" w:lineRule="auto"/>
        <w:rPr>
          <w:b/>
          <w:color w:val="000000"/>
          <w:lang w:eastAsia="zh-CN"/>
        </w:rPr>
      </w:pPr>
    </w:p>
    <w:p w14:paraId="5A2BE150" w14:textId="58E2E0A1" w:rsidR="00C42563" w:rsidRPr="00BF7B78" w:rsidRDefault="00DF617F" w:rsidP="00C42563">
      <w:pPr>
        <w:autoSpaceDE w:val="0"/>
        <w:autoSpaceDN w:val="0"/>
        <w:adjustRightInd w:val="0"/>
        <w:spacing w:line="480" w:lineRule="auto"/>
        <w:jc w:val="center"/>
        <w:rPr>
          <w:rStyle w:val="TAMainTextChar"/>
          <w:color w:val="000000"/>
          <w:lang w:eastAsia="zh-CN"/>
        </w:rPr>
      </w:pPr>
      <w:r>
        <w:rPr>
          <w:rStyle w:val="TAMainTextChar"/>
          <w:noProof/>
          <w:color w:val="000000"/>
          <w:lang w:eastAsia="zh-CN"/>
        </w:rPr>
        <w:drawing>
          <wp:inline distT="0" distB="0" distL="0" distR="0" wp14:anchorId="6EB24468" wp14:editId="6F2E28DF">
            <wp:extent cx="2767965" cy="3084830"/>
            <wp:effectExtent l="0" t="0" r="0" b="0"/>
            <wp:docPr id="60832755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965" cy="308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F9267" w14:textId="1FF7B255" w:rsidR="00C42563" w:rsidRPr="00BF7B78" w:rsidRDefault="00C42563" w:rsidP="00C42563">
      <w:pPr>
        <w:autoSpaceDE w:val="0"/>
        <w:autoSpaceDN w:val="0"/>
        <w:adjustRightInd w:val="0"/>
        <w:spacing w:line="480" w:lineRule="auto"/>
        <w:rPr>
          <w:szCs w:val="24"/>
          <w:lang w:eastAsia="zh-CN"/>
        </w:rPr>
      </w:pPr>
      <w:r w:rsidRPr="00BF7B78">
        <w:rPr>
          <w:rFonts w:hint="eastAsia"/>
          <w:b/>
          <w:color w:val="000000"/>
          <w:lang w:eastAsia="zh-CN"/>
        </w:rPr>
        <w:t>Figure S</w:t>
      </w:r>
      <w:r w:rsidR="00DC34F2">
        <w:rPr>
          <w:rFonts w:hint="eastAsia"/>
          <w:b/>
          <w:color w:val="000000"/>
          <w:lang w:eastAsia="zh-CN"/>
        </w:rPr>
        <w:t>2</w:t>
      </w:r>
      <w:r w:rsidRPr="00BF7B78">
        <w:rPr>
          <w:rFonts w:hint="eastAsia"/>
          <w:b/>
          <w:color w:val="000000"/>
          <w:lang w:eastAsia="zh-CN"/>
        </w:rPr>
        <w:t>.</w:t>
      </w:r>
      <w:r w:rsidRPr="00BF7B78">
        <w:rPr>
          <w:rFonts w:hint="eastAsia"/>
          <w:lang w:eastAsia="zh-CN"/>
        </w:rPr>
        <w:t xml:space="preserve"> </w:t>
      </w:r>
      <w:r w:rsidR="005056BA">
        <w:rPr>
          <w:lang w:eastAsia="zh-CN"/>
        </w:rPr>
        <w:t>RNA</w:t>
      </w:r>
      <w:r w:rsidR="00DF617F">
        <w:rPr>
          <w:lang w:eastAsia="zh-CN"/>
        </w:rPr>
        <w:t>s</w:t>
      </w:r>
      <w:r w:rsidR="005056BA">
        <w:rPr>
          <w:lang w:eastAsia="zh-CN"/>
        </w:rPr>
        <w:t xml:space="preserve"> alone treatment </w:t>
      </w:r>
      <w:r w:rsidR="005056BA" w:rsidRPr="005056BA">
        <w:rPr>
          <w:lang w:eastAsia="zh-CN"/>
        </w:rPr>
        <w:t xml:space="preserve">had no effect on </w:t>
      </w:r>
      <w:r w:rsidR="00297FF8">
        <w:rPr>
          <w:lang w:eastAsia="zh-CN"/>
        </w:rPr>
        <w:t xml:space="preserve">the </w:t>
      </w:r>
      <w:r w:rsidR="00297FF8" w:rsidRPr="005056BA">
        <w:rPr>
          <w:lang w:eastAsia="zh-CN"/>
        </w:rPr>
        <w:t>viability</w:t>
      </w:r>
      <w:r w:rsidR="00297FF8">
        <w:rPr>
          <w:lang w:eastAsia="zh-CN"/>
        </w:rPr>
        <w:t xml:space="preserve"> of </w:t>
      </w:r>
      <w:r w:rsidR="00DF617F">
        <w:rPr>
          <w:lang w:eastAsia="zh-CN"/>
        </w:rPr>
        <w:t xml:space="preserve">PC3 </w:t>
      </w:r>
      <w:r w:rsidR="005056BA" w:rsidRPr="005056BA">
        <w:rPr>
          <w:lang w:eastAsia="zh-CN"/>
        </w:rPr>
        <w:t>cell</w:t>
      </w:r>
      <w:r w:rsidR="00B80073">
        <w:rPr>
          <w:lang w:eastAsia="zh-CN"/>
        </w:rPr>
        <w:t>s</w:t>
      </w:r>
      <w:r w:rsidRPr="00BF7B78">
        <w:rPr>
          <w:rFonts w:hint="eastAsia"/>
          <w:szCs w:val="24"/>
          <w:lang w:eastAsia="zh-CN"/>
        </w:rPr>
        <w:t xml:space="preserve">. </w:t>
      </w:r>
    </w:p>
    <w:p w14:paraId="3350592D" w14:textId="77777777" w:rsidR="0023496C" w:rsidRPr="00DF617F" w:rsidRDefault="0023496C" w:rsidP="0023496C">
      <w:pPr>
        <w:autoSpaceDE w:val="0"/>
        <w:autoSpaceDN w:val="0"/>
        <w:adjustRightInd w:val="0"/>
        <w:spacing w:line="480" w:lineRule="auto"/>
        <w:rPr>
          <w:szCs w:val="24"/>
          <w:lang w:eastAsia="zh-CN"/>
        </w:rPr>
      </w:pPr>
    </w:p>
    <w:p w14:paraId="360EBCBF" w14:textId="3FDD7CA5" w:rsidR="00BF7B78" w:rsidRPr="00BF7B78" w:rsidRDefault="00DF617F" w:rsidP="00DF617F">
      <w:pPr>
        <w:autoSpaceDE w:val="0"/>
        <w:autoSpaceDN w:val="0"/>
        <w:adjustRightInd w:val="0"/>
        <w:spacing w:line="480" w:lineRule="auto"/>
        <w:jc w:val="center"/>
        <w:rPr>
          <w:szCs w:val="24"/>
          <w:lang w:eastAsia="zh-CN"/>
        </w:rPr>
      </w:pPr>
      <w:r>
        <w:rPr>
          <w:noProof/>
          <w:szCs w:val="24"/>
          <w:lang w:eastAsia="zh-CN"/>
        </w:rPr>
        <w:lastRenderedPageBreak/>
        <w:drawing>
          <wp:inline distT="0" distB="0" distL="0" distR="0" wp14:anchorId="04A9ECB4" wp14:editId="1CC3B772">
            <wp:extent cx="5622692" cy="4298950"/>
            <wp:effectExtent l="0" t="0" r="0" b="0"/>
            <wp:docPr id="14750286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531" cy="4302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1602A7" w14:textId="2647CF67" w:rsidR="009D015D" w:rsidRDefault="0023496C" w:rsidP="009D015D">
      <w:pPr>
        <w:autoSpaceDE w:val="0"/>
        <w:autoSpaceDN w:val="0"/>
        <w:adjustRightInd w:val="0"/>
        <w:spacing w:line="480" w:lineRule="auto"/>
        <w:rPr>
          <w:szCs w:val="24"/>
          <w:lang w:eastAsia="zh-CN"/>
        </w:rPr>
      </w:pPr>
      <w:r w:rsidRPr="00BF7B78">
        <w:rPr>
          <w:rFonts w:hint="eastAsia"/>
          <w:b/>
          <w:color w:val="000000"/>
          <w:lang w:eastAsia="zh-CN"/>
        </w:rPr>
        <w:t>Figure S</w:t>
      </w:r>
      <w:r w:rsidR="00DC34F2">
        <w:rPr>
          <w:rFonts w:hint="eastAsia"/>
          <w:b/>
          <w:color w:val="000000"/>
          <w:lang w:eastAsia="zh-CN"/>
        </w:rPr>
        <w:t>3</w:t>
      </w:r>
      <w:r w:rsidRPr="00BF7B78">
        <w:rPr>
          <w:rFonts w:hint="eastAsia"/>
          <w:b/>
          <w:color w:val="000000"/>
          <w:lang w:eastAsia="zh-CN"/>
        </w:rPr>
        <w:t>.</w:t>
      </w:r>
      <w:r w:rsidRPr="00BF7B78">
        <w:rPr>
          <w:rFonts w:hint="eastAsia"/>
          <w:lang w:eastAsia="zh-CN"/>
        </w:rPr>
        <w:t xml:space="preserve"> </w:t>
      </w:r>
      <w:r w:rsidR="00DF617F">
        <w:rPr>
          <w:lang w:eastAsia="zh-CN"/>
        </w:rPr>
        <w:t xml:space="preserve">RNAs alone treatment could </w:t>
      </w:r>
      <w:r w:rsidR="00DF617F" w:rsidRPr="00DF617F">
        <w:rPr>
          <w:lang w:eastAsia="zh-CN"/>
        </w:rPr>
        <w:t>not promote apoptosis</w:t>
      </w:r>
      <w:r w:rsidR="00DF617F" w:rsidRPr="005056BA">
        <w:rPr>
          <w:lang w:eastAsia="zh-CN"/>
        </w:rPr>
        <w:t xml:space="preserve"> </w:t>
      </w:r>
      <w:r w:rsidR="00DF617F">
        <w:rPr>
          <w:lang w:eastAsia="zh-CN"/>
        </w:rPr>
        <w:t xml:space="preserve">of PC3 </w:t>
      </w:r>
      <w:r w:rsidR="00DF617F" w:rsidRPr="005056BA">
        <w:rPr>
          <w:lang w:eastAsia="zh-CN"/>
        </w:rPr>
        <w:t>cell</w:t>
      </w:r>
      <w:r w:rsidR="00B80073">
        <w:rPr>
          <w:lang w:eastAsia="zh-CN"/>
        </w:rPr>
        <w:t>s</w:t>
      </w:r>
      <w:r w:rsidR="00DF617F" w:rsidRPr="00BF7B78">
        <w:rPr>
          <w:rFonts w:hint="eastAsia"/>
          <w:szCs w:val="24"/>
          <w:lang w:eastAsia="zh-CN"/>
        </w:rPr>
        <w:t>.</w:t>
      </w:r>
    </w:p>
    <w:p w14:paraId="6F09CB1F" w14:textId="77777777" w:rsidR="00730342" w:rsidRDefault="00730342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592EB542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77C45D6C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126A76DD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5E067C3D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2D107485" w14:textId="77777777" w:rsidR="00297FF8" w:rsidRPr="00297FF8" w:rsidRDefault="00297FF8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34ED7ABB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2779A809" w14:textId="77777777" w:rsidR="00C912C4" w:rsidRDefault="00C912C4" w:rsidP="009D015D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14233952" w14:textId="58C81ACF" w:rsidR="00730342" w:rsidRDefault="00730342" w:rsidP="00730342">
      <w:pPr>
        <w:rPr>
          <w:rFonts w:ascii="Times New Roman" w:hAnsi="Times New Roman"/>
        </w:rPr>
      </w:pPr>
      <w:r w:rsidRPr="00730342">
        <w:rPr>
          <w:rFonts w:ascii="Times New Roman" w:hAnsi="Times New Roman"/>
          <w:b/>
          <w:bCs/>
        </w:rPr>
        <w:lastRenderedPageBreak/>
        <w:t>Table S1</w:t>
      </w:r>
      <w:r>
        <w:rPr>
          <w:rFonts w:ascii="Times New Roman" w:hAnsi="Times New Roman"/>
        </w:rPr>
        <w:t>. The primers for RNAs synthesis</w:t>
      </w:r>
    </w:p>
    <w:tbl>
      <w:tblPr>
        <w:tblStyle w:val="af4"/>
        <w:tblW w:w="8423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8"/>
        <w:gridCol w:w="3172"/>
        <w:gridCol w:w="4043"/>
      </w:tblGrid>
      <w:tr w:rsidR="00730342" w14:paraId="424436D3" w14:textId="77777777" w:rsidTr="00313F70">
        <w:trPr>
          <w:trHeight w:val="486"/>
          <w:jc w:val="center"/>
        </w:trPr>
        <w:tc>
          <w:tcPr>
            <w:tcW w:w="1208" w:type="dxa"/>
            <w:tcBorders>
              <w:bottom w:val="single" w:sz="4" w:space="0" w:color="auto"/>
              <w:right w:val="nil"/>
            </w:tcBorders>
          </w:tcPr>
          <w:p w14:paraId="5536E28F" w14:textId="112D84CF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Name</w:t>
            </w:r>
          </w:p>
        </w:tc>
        <w:tc>
          <w:tcPr>
            <w:tcW w:w="3172" w:type="dxa"/>
            <w:tcBorders>
              <w:left w:val="nil"/>
              <w:bottom w:val="single" w:sz="4" w:space="0" w:color="auto"/>
              <w:right w:val="nil"/>
            </w:tcBorders>
          </w:tcPr>
          <w:p w14:paraId="359E7D83" w14:textId="1A4CB572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Forward (5’~3’)</w:t>
            </w:r>
          </w:p>
        </w:tc>
        <w:tc>
          <w:tcPr>
            <w:tcW w:w="4043" w:type="dxa"/>
            <w:tcBorders>
              <w:left w:val="nil"/>
              <w:bottom w:val="single" w:sz="4" w:space="0" w:color="auto"/>
            </w:tcBorders>
          </w:tcPr>
          <w:p w14:paraId="1C41E435" w14:textId="0BD98B64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Reverse (5’~3’)</w:t>
            </w:r>
          </w:p>
        </w:tc>
      </w:tr>
      <w:tr w:rsidR="00730342" w14:paraId="028EBAD0" w14:textId="77777777" w:rsidTr="00313F70">
        <w:trPr>
          <w:trHeight w:val="769"/>
          <w:jc w:val="center"/>
        </w:trPr>
        <w:tc>
          <w:tcPr>
            <w:tcW w:w="1208" w:type="dxa"/>
            <w:tcBorders>
              <w:bottom w:val="nil"/>
              <w:right w:val="nil"/>
            </w:tcBorders>
          </w:tcPr>
          <w:p w14:paraId="7474DF91" w14:textId="33C53EEA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RNA1</w:t>
            </w:r>
          </w:p>
        </w:tc>
        <w:tc>
          <w:tcPr>
            <w:tcW w:w="3172" w:type="dxa"/>
            <w:tcBorders>
              <w:left w:val="nil"/>
              <w:bottom w:val="nil"/>
              <w:right w:val="nil"/>
            </w:tcBorders>
          </w:tcPr>
          <w:p w14:paraId="42B1B124" w14:textId="310B6AB4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AGATGAGAGACAGAGACGGCG</w:t>
            </w:r>
          </w:p>
        </w:tc>
        <w:tc>
          <w:tcPr>
            <w:tcW w:w="4043" w:type="dxa"/>
            <w:tcBorders>
              <w:left w:val="nil"/>
              <w:bottom w:val="nil"/>
            </w:tcBorders>
          </w:tcPr>
          <w:p w14:paraId="35E58879" w14:textId="1E09511C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CTGTAATTAGATTTGGCGGTGTCATAATGTCT</w:t>
            </w:r>
          </w:p>
        </w:tc>
      </w:tr>
      <w:tr w:rsidR="00730342" w14:paraId="28A298A7" w14:textId="77777777" w:rsidTr="00313F70">
        <w:trPr>
          <w:trHeight w:val="758"/>
          <w:jc w:val="center"/>
        </w:trPr>
        <w:tc>
          <w:tcPr>
            <w:tcW w:w="1208" w:type="dxa"/>
            <w:tcBorders>
              <w:top w:val="nil"/>
              <w:bottom w:val="nil"/>
              <w:right w:val="nil"/>
            </w:tcBorders>
          </w:tcPr>
          <w:p w14:paraId="4A09E06A" w14:textId="66797137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RNA2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77F325DC" w14:textId="5BF94736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AGTTGCGCAATATCCTTTTGAAGAC</w:t>
            </w:r>
          </w:p>
        </w:tc>
        <w:tc>
          <w:tcPr>
            <w:tcW w:w="4043" w:type="dxa"/>
            <w:tcBorders>
              <w:top w:val="nil"/>
              <w:left w:val="nil"/>
              <w:bottom w:val="nil"/>
            </w:tcBorders>
          </w:tcPr>
          <w:p w14:paraId="46006394" w14:textId="052DC29B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CTTTTCAGTTTATTCAAGTTTGTTTTCATGGTGT</w:t>
            </w:r>
          </w:p>
        </w:tc>
      </w:tr>
      <w:tr w:rsidR="00730342" w14:paraId="58E6BD58" w14:textId="77777777" w:rsidTr="00313F70">
        <w:trPr>
          <w:trHeight w:val="769"/>
          <w:jc w:val="center"/>
        </w:trPr>
        <w:tc>
          <w:tcPr>
            <w:tcW w:w="1208" w:type="dxa"/>
            <w:tcBorders>
              <w:top w:val="nil"/>
              <w:bottom w:val="nil"/>
              <w:right w:val="nil"/>
            </w:tcBorders>
          </w:tcPr>
          <w:p w14:paraId="484BFAF6" w14:textId="478F5B92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RNA3</w:t>
            </w:r>
          </w:p>
        </w:tc>
        <w:tc>
          <w:tcPr>
            <w:tcW w:w="3172" w:type="dxa"/>
            <w:tcBorders>
              <w:top w:val="nil"/>
              <w:left w:val="nil"/>
              <w:bottom w:val="nil"/>
              <w:right w:val="nil"/>
            </w:tcBorders>
          </w:tcPr>
          <w:p w14:paraId="25E7841D" w14:textId="61B8D0C5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GGACCTTTTTTTTTAATGGCAATAGGACA</w:t>
            </w:r>
          </w:p>
        </w:tc>
        <w:tc>
          <w:tcPr>
            <w:tcW w:w="4043" w:type="dxa"/>
            <w:tcBorders>
              <w:top w:val="nil"/>
              <w:left w:val="nil"/>
              <w:bottom w:val="nil"/>
            </w:tcBorders>
          </w:tcPr>
          <w:p w14:paraId="3DC410B8" w14:textId="0A2E0284" w:rsidR="00730342" w:rsidRDefault="00730342" w:rsidP="00730342">
            <w:pPr>
              <w:autoSpaceDE w:val="0"/>
              <w:autoSpaceDN w:val="0"/>
              <w:adjustRightInd w:val="0"/>
              <w:jc w:val="center"/>
              <w:rPr>
                <w:lang w:eastAsia="zh-CN"/>
              </w:rPr>
            </w:pPr>
            <w:r>
              <w:rPr>
                <w:rFonts w:ascii="Times New Roman" w:hAnsi="Times New Roman"/>
              </w:rPr>
              <w:t>ATTCACAGCAGGTATATGATTGAAAACTAGT</w:t>
            </w:r>
          </w:p>
        </w:tc>
      </w:tr>
      <w:tr w:rsidR="00730342" w14:paraId="1AF439F6" w14:textId="77777777" w:rsidTr="00313F70">
        <w:trPr>
          <w:trHeight w:val="769"/>
          <w:jc w:val="center"/>
        </w:trPr>
        <w:tc>
          <w:tcPr>
            <w:tcW w:w="1208" w:type="dxa"/>
            <w:tcBorders>
              <w:top w:val="nil"/>
              <w:right w:val="nil"/>
            </w:tcBorders>
          </w:tcPr>
          <w:p w14:paraId="294E03D9" w14:textId="2223397A" w:rsidR="00730342" w:rsidRDefault="00730342" w:rsidP="00313F70">
            <w:pPr>
              <w:autoSpaceDE w:val="0"/>
              <w:autoSpaceDN w:val="0"/>
              <w:adjustRightInd w:val="0"/>
              <w:ind w:firstLineChars="100" w:firstLine="240"/>
              <w:rPr>
                <w:lang w:eastAsia="zh-CN"/>
              </w:rPr>
            </w:pPr>
            <w:r>
              <w:rPr>
                <w:rFonts w:ascii="Times New Roman" w:hAnsi="Times New Roman"/>
              </w:rPr>
              <w:t>RNA4</w:t>
            </w:r>
          </w:p>
        </w:tc>
        <w:tc>
          <w:tcPr>
            <w:tcW w:w="3172" w:type="dxa"/>
            <w:tcBorders>
              <w:top w:val="nil"/>
              <w:left w:val="nil"/>
              <w:right w:val="nil"/>
            </w:tcBorders>
          </w:tcPr>
          <w:p w14:paraId="30F670E0" w14:textId="3C60C7A6" w:rsidR="00730342" w:rsidRDefault="00730342" w:rsidP="00730342">
            <w:pPr>
              <w:autoSpaceDE w:val="0"/>
              <w:autoSpaceDN w:val="0"/>
              <w:adjustRightInd w:val="0"/>
              <w:rPr>
                <w:lang w:eastAsia="zh-CN"/>
              </w:rPr>
            </w:pPr>
            <w:r>
              <w:rPr>
                <w:rFonts w:ascii="Times New Roman" w:hAnsi="Times New Roman"/>
              </w:rPr>
              <w:t>GCTTCATGTGCTGCCTGCAAG</w:t>
            </w:r>
          </w:p>
        </w:tc>
        <w:tc>
          <w:tcPr>
            <w:tcW w:w="4043" w:type="dxa"/>
            <w:tcBorders>
              <w:top w:val="nil"/>
              <w:left w:val="nil"/>
            </w:tcBorders>
          </w:tcPr>
          <w:p w14:paraId="7955216E" w14:textId="67D80C56" w:rsidR="00730342" w:rsidRDefault="00730342" w:rsidP="00730342">
            <w:pPr>
              <w:autoSpaceDE w:val="0"/>
              <w:autoSpaceDN w:val="0"/>
              <w:adjustRightInd w:val="0"/>
              <w:rPr>
                <w:lang w:eastAsia="zh-CN"/>
              </w:rPr>
            </w:pPr>
            <w:r>
              <w:rPr>
                <w:rFonts w:ascii="Times New Roman" w:hAnsi="Times New Roman"/>
              </w:rPr>
              <w:t>TCTTTGTGAAGTTATAAACTTTAATTTTATTTGGTAGGTATCT</w:t>
            </w:r>
          </w:p>
        </w:tc>
      </w:tr>
    </w:tbl>
    <w:p w14:paraId="335759D3" w14:textId="77777777" w:rsidR="00E82D4A" w:rsidRDefault="00E82D4A" w:rsidP="00730342">
      <w:pPr>
        <w:autoSpaceDE w:val="0"/>
        <w:autoSpaceDN w:val="0"/>
        <w:adjustRightInd w:val="0"/>
        <w:rPr>
          <w:lang w:eastAsia="zh-CN"/>
        </w:rPr>
      </w:pPr>
    </w:p>
    <w:p w14:paraId="6C8FAD11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7E8C89FF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42291FBF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06A0FFAB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3EA55C22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3DC8D090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27F59BC1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077B989C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25DFDDEE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199CD6BF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7EE9C516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592E66A6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76A89B84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6D2260D9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1A0DA07B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2E624255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7CEA1831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0DBC7583" w14:textId="77777777" w:rsidR="00C912C4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0283ED6A" w14:textId="77777777" w:rsidR="00C912C4" w:rsidRPr="00730342" w:rsidRDefault="00C912C4" w:rsidP="00730342">
      <w:pPr>
        <w:autoSpaceDE w:val="0"/>
        <w:autoSpaceDN w:val="0"/>
        <w:adjustRightInd w:val="0"/>
        <w:rPr>
          <w:lang w:eastAsia="zh-CN"/>
        </w:rPr>
      </w:pPr>
    </w:p>
    <w:p w14:paraId="77B6C25D" w14:textId="77777777" w:rsidR="00730342" w:rsidRPr="00F66FCD" w:rsidRDefault="00730342" w:rsidP="00730342">
      <w:pPr>
        <w:jc w:val="left"/>
        <w:rPr>
          <w:rFonts w:ascii="Times New Roman" w:hAnsi="Times New Roman"/>
        </w:rPr>
      </w:pPr>
      <w:r w:rsidRPr="00730342">
        <w:rPr>
          <w:rFonts w:ascii="Times New Roman" w:hAnsi="Times New Roman"/>
          <w:b/>
          <w:bCs/>
        </w:rPr>
        <w:lastRenderedPageBreak/>
        <w:t>Table S2.</w:t>
      </w:r>
      <w:r>
        <w:rPr>
          <w:rFonts w:ascii="Times New Roman" w:hAnsi="Times New Roman"/>
        </w:rPr>
        <w:t xml:space="preserve"> The primers for </w:t>
      </w:r>
      <w:r w:rsidRPr="00C03A0E">
        <w:rPr>
          <w:rFonts w:ascii="Times New Roman" w:hAnsi="Times New Roman"/>
        </w:rPr>
        <w:t>Micro</w:t>
      </w:r>
      <w:r>
        <w:rPr>
          <w:rFonts w:ascii="Times New Roman" w:hAnsi="Times New Roman"/>
        </w:rPr>
        <w:t>RNAs RT-qPCR</w:t>
      </w:r>
    </w:p>
    <w:p w14:paraId="237785C3" w14:textId="77777777" w:rsidR="00730342" w:rsidRPr="00730342" w:rsidRDefault="00730342" w:rsidP="00730342">
      <w:pPr>
        <w:autoSpaceDE w:val="0"/>
        <w:autoSpaceDN w:val="0"/>
        <w:adjustRightInd w:val="0"/>
        <w:rPr>
          <w:lang w:eastAsia="zh-CN"/>
        </w:rPr>
      </w:pPr>
    </w:p>
    <w:tbl>
      <w:tblPr>
        <w:tblStyle w:val="af4"/>
        <w:tblpPr w:leftFromText="180" w:rightFromText="180" w:vertAnchor="text" w:horzAnchor="margin" w:tblpXSpec="center" w:tblpY="-6"/>
        <w:tblW w:w="8311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261"/>
        <w:gridCol w:w="3916"/>
      </w:tblGrid>
      <w:tr w:rsidR="00730342" w14:paraId="7A5339FD" w14:textId="77777777" w:rsidTr="00313F70">
        <w:tc>
          <w:tcPr>
            <w:tcW w:w="1134" w:type="dxa"/>
            <w:tcBorders>
              <w:bottom w:val="single" w:sz="4" w:space="0" w:color="auto"/>
              <w:right w:val="nil"/>
            </w:tcBorders>
          </w:tcPr>
          <w:p w14:paraId="3274F25F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Name</w:t>
            </w:r>
          </w:p>
        </w:tc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14:paraId="4B82E4A0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Forward (5’~3’)</w:t>
            </w:r>
          </w:p>
        </w:tc>
        <w:tc>
          <w:tcPr>
            <w:tcW w:w="3916" w:type="dxa"/>
            <w:tcBorders>
              <w:left w:val="nil"/>
              <w:bottom w:val="single" w:sz="4" w:space="0" w:color="auto"/>
            </w:tcBorders>
          </w:tcPr>
          <w:p w14:paraId="7789BE37" w14:textId="50DD1898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</w:t>
            </w:r>
            <w:r>
              <w:rPr>
                <w:rFonts w:ascii="Times New Roman" w:hAnsi="Times New Roman"/>
              </w:rPr>
              <w:t>oop (5’~3’)</w:t>
            </w:r>
            <w:proofErr w:type="gramStart"/>
            <w:r>
              <w:rPr>
                <w:rFonts w:ascii="Times New Roman" w:hAnsi="Times New Roman"/>
              </w:rPr>
              <w:t>/  Reverse</w:t>
            </w:r>
            <w:proofErr w:type="gramEnd"/>
            <w:r>
              <w:rPr>
                <w:rFonts w:ascii="Times New Roman" w:hAnsi="Times New Roman"/>
              </w:rPr>
              <w:t xml:space="preserve"> (5’~3’)</w:t>
            </w:r>
          </w:p>
        </w:tc>
      </w:tr>
      <w:tr w:rsidR="00730342" w14:paraId="1D1034D1" w14:textId="77777777" w:rsidTr="00313F70">
        <w:tc>
          <w:tcPr>
            <w:tcW w:w="1134" w:type="dxa"/>
            <w:tcBorders>
              <w:bottom w:val="nil"/>
              <w:right w:val="nil"/>
            </w:tcBorders>
          </w:tcPr>
          <w:p w14:paraId="65E4A268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miR-17</w:t>
            </w:r>
          </w:p>
          <w:p w14:paraId="0F376798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5B8DF6B4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CGGCGGCAAAGTGCTTACAGTGC</w:t>
            </w:r>
          </w:p>
        </w:tc>
        <w:tc>
          <w:tcPr>
            <w:tcW w:w="3916" w:type="dxa"/>
            <w:tcBorders>
              <w:left w:val="nil"/>
              <w:bottom w:val="nil"/>
            </w:tcBorders>
            <w:vAlign w:val="center"/>
          </w:tcPr>
          <w:p w14:paraId="703E31FA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GTCGTATCCAGTGCAGGGTCCGAGGTATTCGCACTGGATACGACCTACCT </w:t>
            </w:r>
          </w:p>
        </w:tc>
      </w:tr>
      <w:tr w:rsidR="00730342" w14:paraId="382F79B1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1C6E61C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19a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6766BC8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CGGCGGTGTGCAAATCTATGC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  <w:vAlign w:val="center"/>
          </w:tcPr>
          <w:p w14:paraId="5811A68E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GTCGTATCCAGTGCAGGGTCCGAGGTATTCGCACTGGATACGACTCAGTT </w:t>
            </w:r>
          </w:p>
        </w:tc>
      </w:tr>
      <w:tr w:rsidR="00730342" w14:paraId="7D16633C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05C488E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F582D7A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CGGCGGTAGCTTATCAGACTGATG  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  <w:vAlign w:val="center"/>
          </w:tcPr>
          <w:p w14:paraId="34D57C82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GTCGTATCCAGTGCAGGGTCCGAGGTATTCGCACTGGATACGACTCAACA  </w:t>
            </w:r>
          </w:p>
        </w:tc>
      </w:tr>
      <w:tr w:rsidR="00730342" w14:paraId="31C6342B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5EE9F718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26a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0B94F20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CGGCGGTTCAAGTAATCCAGG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  <w:vAlign w:val="center"/>
          </w:tcPr>
          <w:p w14:paraId="701D5EAE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GTCGTATCCAGTGCAGGGTCCGAGGTATTCGCACTGGATACGACAGCCTA  </w:t>
            </w:r>
          </w:p>
        </w:tc>
      </w:tr>
      <w:tr w:rsidR="00730342" w14:paraId="09D4409D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1BCC324F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214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3B2CEA1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CGGCGGACAGCAGGCACAGACAG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  <w:vAlign w:val="center"/>
          </w:tcPr>
          <w:p w14:paraId="7DADA65D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GTCGTATCCAGTGCAGGGTCCGAGGTATTCGCACTGGATACGACACTGCC  </w:t>
            </w:r>
          </w:p>
        </w:tc>
      </w:tr>
      <w:tr w:rsidR="00730342" w14:paraId="7041C791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EBF8035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216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3A63B70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AGCGCCTAAATCTCTGCAGGC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</w:tcPr>
          <w:p w14:paraId="1B42E46C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GTCGTATCCAGTGCAGGGTCCGAGGTATTCGCACTGGATACGACTCACAT</w:t>
            </w:r>
          </w:p>
        </w:tc>
      </w:tr>
      <w:tr w:rsidR="00730342" w14:paraId="39E16733" w14:textId="77777777" w:rsidTr="00313F70"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2691F8B1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miR-</w:t>
            </w:r>
            <w:r>
              <w:rPr>
                <w:rFonts w:ascii="Times New Roman" w:hAnsi="Times New Roman"/>
              </w:rPr>
              <w:t>217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8FE713F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AGCGAGGCTACTGCATCAGGA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</w:tcBorders>
            <w:vAlign w:val="center"/>
          </w:tcPr>
          <w:p w14:paraId="644B5AA5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GTCGTATCCAGTGCAGGGTCCGAGGTATTCGCACTGGATACGACTCCAAT</w:t>
            </w:r>
          </w:p>
        </w:tc>
      </w:tr>
      <w:tr w:rsidR="00730342" w14:paraId="6D88F58C" w14:textId="77777777" w:rsidTr="00313F70">
        <w:tc>
          <w:tcPr>
            <w:tcW w:w="1134" w:type="dxa"/>
            <w:tcBorders>
              <w:top w:val="nil"/>
              <w:right w:val="nil"/>
            </w:tcBorders>
          </w:tcPr>
          <w:p w14:paraId="1740E1A7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U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</w:tcPr>
          <w:p w14:paraId="2F1D7A24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GCTTCGGCAGCACATATACTAA</w:t>
            </w:r>
          </w:p>
        </w:tc>
        <w:tc>
          <w:tcPr>
            <w:tcW w:w="3916" w:type="dxa"/>
            <w:tcBorders>
              <w:top w:val="nil"/>
              <w:left w:val="nil"/>
            </w:tcBorders>
          </w:tcPr>
          <w:p w14:paraId="18E392F1" w14:textId="77777777" w:rsidR="00730342" w:rsidRDefault="00730342" w:rsidP="00807E6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CGAATTTGCGTGTCATCCTT</w:t>
            </w:r>
          </w:p>
        </w:tc>
      </w:tr>
    </w:tbl>
    <w:p w14:paraId="1BFD2918" w14:textId="77777777" w:rsidR="00730342" w:rsidRPr="00BF7B78" w:rsidRDefault="00730342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47F6A5B8" w14:textId="77777777" w:rsidR="00E82D4A" w:rsidRDefault="00E82D4A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24E38221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2FB63115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1C681B47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62B99135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337A60C6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197D827C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1375E13F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6CF13A29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513C5465" w14:textId="77777777" w:rsidR="00E25711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p w14:paraId="52D5B78A" w14:textId="77777777" w:rsidR="00E25711" w:rsidRPr="00BF7B78" w:rsidRDefault="00E25711" w:rsidP="0023496C">
      <w:pPr>
        <w:autoSpaceDE w:val="0"/>
        <w:autoSpaceDN w:val="0"/>
        <w:adjustRightInd w:val="0"/>
        <w:spacing w:line="480" w:lineRule="auto"/>
        <w:rPr>
          <w:lang w:eastAsia="zh-CN"/>
        </w:rPr>
      </w:pPr>
    </w:p>
    <w:sectPr w:rsidR="00E25711" w:rsidRPr="00BF7B78" w:rsidSect="005602C1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2240" w:h="15840" w:code="1"/>
      <w:pgMar w:top="1134" w:right="1134" w:bottom="1134" w:left="1134" w:header="0" w:footer="0" w:gutter="0"/>
      <w:lnNumType w:countBy="1" w:restart="continuous"/>
      <w:cols w:space="4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6DAFC" w14:textId="77777777" w:rsidR="000D208E" w:rsidRDefault="000D208E">
      <w:r>
        <w:separator/>
      </w:r>
    </w:p>
  </w:endnote>
  <w:endnote w:type="continuationSeparator" w:id="0">
    <w:p w14:paraId="55D052C3" w14:textId="77777777" w:rsidR="000D208E" w:rsidRDefault="000D2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DAF0F" w14:textId="77777777" w:rsidR="00184B0C" w:rsidRDefault="00D0294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184B0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84B0C">
      <w:rPr>
        <w:rStyle w:val="a7"/>
        <w:noProof/>
      </w:rPr>
      <w:t>1</w:t>
    </w:r>
    <w:r>
      <w:rPr>
        <w:rStyle w:val="a7"/>
      </w:rPr>
      <w:fldChar w:fldCharType="end"/>
    </w:r>
  </w:p>
  <w:p w14:paraId="1821BD99" w14:textId="77777777" w:rsidR="00184B0C" w:rsidRDefault="00184B0C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CC176" w14:textId="77777777" w:rsidR="00184B0C" w:rsidRDefault="00D0294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184B0C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AB6396">
      <w:rPr>
        <w:rStyle w:val="a7"/>
        <w:noProof/>
      </w:rPr>
      <w:t>7</w:t>
    </w:r>
    <w:r>
      <w:rPr>
        <w:rStyle w:val="a7"/>
      </w:rPr>
      <w:fldChar w:fldCharType="end"/>
    </w:r>
  </w:p>
  <w:p w14:paraId="6CD69BAA" w14:textId="77777777" w:rsidR="00184B0C" w:rsidRDefault="00184B0C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CD5FD" w14:textId="77777777" w:rsidR="000D208E" w:rsidRDefault="000D208E">
      <w:r>
        <w:separator/>
      </w:r>
    </w:p>
  </w:footnote>
  <w:footnote w:type="continuationSeparator" w:id="0">
    <w:p w14:paraId="3BB18F60" w14:textId="77777777" w:rsidR="000D208E" w:rsidRDefault="000D2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90CDF" w14:textId="77777777" w:rsidR="00184B0C" w:rsidRDefault="00184B0C" w:rsidP="00640059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1E69F" w14:textId="77777777" w:rsidR="00184B0C" w:rsidRDefault="00184B0C" w:rsidP="00E1381A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26420"/>
    <w:multiLevelType w:val="multilevel"/>
    <w:tmpl w:val="04090023"/>
    <w:lvl w:ilvl="0">
      <w:start w:val="1"/>
      <w:numFmt w:val="upperRoman"/>
      <w:lvlText w:val="第 %1 条"/>
      <w:lvlJc w:val="left"/>
      <w:pPr>
        <w:tabs>
          <w:tab w:val="num" w:pos="1080"/>
        </w:tabs>
        <w:ind w:left="0" w:firstLine="0"/>
      </w:pPr>
    </w:lvl>
    <w:lvl w:ilvl="1">
      <w:start w:val="1"/>
      <w:numFmt w:val="decimalZero"/>
      <w:isLgl/>
      <w:lvlText w:val="节 %1.%2"/>
      <w:lvlJc w:val="left"/>
      <w:pPr>
        <w:tabs>
          <w:tab w:val="num" w:pos="72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5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6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49CD1416"/>
    <w:multiLevelType w:val="hybridMultilevel"/>
    <w:tmpl w:val="603EC786"/>
    <w:lvl w:ilvl="0" w:tplc="5DB8D1D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C07459C"/>
    <w:multiLevelType w:val="multilevel"/>
    <w:tmpl w:val="1F6CD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56"/>
        </w:tabs>
        <w:ind w:left="215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74"/>
        </w:tabs>
        <w:ind w:left="287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52"/>
        </w:tabs>
        <w:ind w:left="39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70"/>
        </w:tabs>
        <w:ind w:left="46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48"/>
        </w:tabs>
        <w:ind w:left="57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66"/>
        </w:tabs>
        <w:ind w:left="64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44"/>
        </w:tabs>
        <w:ind w:left="7544" w:hanging="1800"/>
      </w:pPr>
      <w:rPr>
        <w:rFonts w:hint="default"/>
      </w:rPr>
    </w:lvl>
  </w:abstractNum>
  <w:abstractNum w:abstractNumId="9" w15:restartNumberingAfterBreak="0">
    <w:nsid w:val="67A621BD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727244AA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7C3C52ED"/>
    <w:multiLevelType w:val="hybridMultilevel"/>
    <w:tmpl w:val="17EE752C"/>
    <w:lvl w:ilvl="0" w:tplc="BF280166">
      <w:start w:val="1"/>
      <w:numFmt w:val="decimal"/>
      <w:lvlText w:val="(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060008275">
    <w:abstractNumId w:val="5"/>
  </w:num>
  <w:num w:numId="2" w16cid:durableId="1112626143">
    <w:abstractNumId w:val="3"/>
  </w:num>
  <w:num w:numId="3" w16cid:durableId="733041488">
    <w:abstractNumId w:val="6"/>
  </w:num>
  <w:num w:numId="4" w16cid:durableId="742609089">
    <w:abstractNumId w:val="4"/>
  </w:num>
  <w:num w:numId="5" w16cid:durableId="712659253">
    <w:abstractNumId w:val="2"/>
  </w:num>
  <w:num w:numId="6" w16cid:durableId="687022216">
    <w:abstractNumId w:val="1"/>
  </w:num>
  <w:num w:numId="7" w16cid:durableId="508984665">
    <w:abstractNumId w:val="11"/>
  </w:num>
  <w:num w:numId="8" w16cid:durableId="1833256939">
    <w:abstractNumId w:val="7"/>
  </w:num>
  <w:num w:numId="9" w16cid:durableId="1302078897">
    <w:abstractNumId w:val="9"/>
  </w:num>
  <w:num w:numId="10" w16cid:durableId="198785176">
    <w:abstractNumId w:val="10"/>
  </w:num>
  <w:num w:numId="11" w16cid:durableId="2033457464">
    <w:abstractNumId w:val="0"/>
  </w:num>
  <w:num w:numId="12" w16cid:durableId="3401618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AwNjEwM7cwsTSzsDBW0lEKTi0uzszPAykwrAUANJlVLywAAAA="/>
  </w:docVars>
  <w:rsids>
    <w:rsidRoot w:val="001B09B1"/>
    <w:rsid w:val="00000641"/>
    <w:rsid w:val="000007D7"/>
    <w:rsid w:val="00004B04"/>
    <w:rsid w:val="00004BF6"/>
    <w:rsid w:val="00005517"/>
    <w:rsid w:val="00005555"/>
    <w:rsid w:val="00005879"/>
    <w:rsid w:val="0000597E"/>
    <w:rsid w:val="00005C13"/>
    <w:rsid w:val="0001005C"/>
    <w:rsid w:val="000103BB"/>
    <w:rsid w:val="000103CA"/>
    <w:rsid w:val="000107DD"/>
    <w:rsid w:val="00011052"/>
    <w:rsid w:val="000111AE"/>
    <w:rsid w:val="0001202E"/>
    <w:rsid w:val="000137A3"/>
    <w:rsid w:val="00014766"/>
    <w:rsid w:val="00014A15"/>
    <w:rsid w:val="00014F31"/>
    <w:rsid w:val="00014F4E"/>
    <w:rsid w:val="000151CA"/>
    <w:rsid w:val="00016742"/>
    <w:rsid w:val="0001681C"/>
    <w:rsid w:val="00016BED"/>
    <w:rsid w:val="00016BF0"/>
    <w:rsid w:val="00017101"/>
    <w:rsid w:val="00017358"/>
    <w:rsid w:val="000202B2"/>
    <w:rsid w:val="0002139C"/>
    <w:rsid w:val="00021648"/>
    <w:rsid w:val="000216EA"/>
    <w:rsid w:val="00022590"/>
    <w:rsid w:val="00023636"/>
    <w:rsid w:val="0002392B"/>
    <w:rsid w:val="00024FED"/>
    <w:rsid w:val="000255D2"/>
    <w:rsid w:val="00027897"/>
    <w:rsid w:val="00027E8D"/>
    <w:rsid w:val="000317FD"/>
    <w:rsid w:val="00032A62"/>
    <w:rsid w:val="00032A7C"/>
    <w:rsid w:val="00033424"/>
    <w:rsid w:val="00034527"/>
    <w:rsid w:val="00034CD6"/>
    <w:rsid w:val="00036540"/>
    <w:rsid w:val="00037178"/>
    <w:rsid w:val="000372AD"/>
    <w:rsid w:val="00037814"/>
    <w:rsid w:val="00037CF1"/>
    <w:rsid w:val="00040696"/>
    <w:rsid w:val="00040DE9"/>
    <w:rsid w:val="00040E8D"/>
    <w:rsid w:val="00041008"/>
    <w:rsid w:val="0004135C"/>
    <w:rsid w:val="0004268D"/>
    <w:rsid w:val="00042F51"/>
    <w:rsid w:val="00043916"/>
    <w:rsid w:val="00043E9B"/>
    <w:rsid w:val="000448BA"/>
    <w:rsid w:val="00045387"/>
    <w:rsid w:val="00045506"/>
    <w:rsid w:val="00045F7F"/>
    <w:rsid w:val="00047860"/>
    <w:rsid w:val="00047C37"/>
    <w:rsid w:val="0005057B"/>
    <w:rsid w:val="000521F5"/>
    <w:rsid w:val="000537B4"/>
    <w:rsid w:val="000554E4"/>
    <w:rsid w:val="00056733"/>
    <w:rsid w:val="000570FC"/>
    <w:rsid w:val="000607E9"/>
    <w:rsid w:val="00061270"/>
    <w:rsid w:val="00061F05"/>
    <w:rsid w:val="00062B22"/>
    <w:rsid w:val="00062B74"/>
    <w:rsid w:val="00063060"/>
    <w:rsid w:val="00063943"/>
    <w:rsid w:val="00063E07"/>
    <w:rsid w:val="00063FFA"/>
    <w:rsid w:val="000641F3"/>
    <w:rsid w:val="00064272"/>
    <w:rsid w:val="000646F3"/>
    <w:rsid w:val="00064A4D"/>
    <w:rsid w:val="00065D0B"/>
    <w:rsid w:val="0006632B"/>
    <w:rsid w:val="00067DE4"/>
    <w:rsid w:val="000702C0"/>
    <w:rsid w:val="00070D53"/>
    <w:rsid w:val="000717AD"/>
    <w:rsid w:val="000720C5"/>
    <w:rsid w:val="000730F2"/>
    <w:rsid w:val="00073CC8"/>
    <w:rsid w:val="00073FB0"/>
    <w:rsid w:val="00073FB7"/>
    <w:rsid w:val="00074C33"/>
    <w:rsid w:val="000801BB"/>
    <w:rsid w:val="00081522"/>
    <w:rsid w:val="000818A4"/>
    <w:rsid w:val="00081E23"/>
    <w:rsid w:val="000832D6"/>
    <w:rsid w:val="00084D51"/>
    <w:rsid w:val="000855DB"/>
    <w:rsid w:val="000862F3"/>
    <w:rsid w:val="00086B87"/>
    <w:rsid w:val="000878E9"/>
    <w:rsid w:val="00087993"/>
    <w:rsid w:val="00087E36"/>
    <w:rsid w:val="00090718"/>
    <w:rsid w:val="00090BC6"/>
    <w:rsid w:val="0009119F"/>
    <w:rsid w:val="000914B1"/>
    <w:rsid w:val="0009242C"/>
    <w:rsid w:val="000924C9"/>
    <w:rsid w:val="000926D6"/>
    <w:rsid w:val="00092C66"/>
    <w:rsid w:val="00092C96"/>
    <w:rsid w:val="00092EB9"/>
    <w:rsid w:val="000934B5"/>
    <w:rsid w:val="000938CC"/>
    <w:rsid w:val="00093B63"/>
    <w:rsid w:val="00093BC9"/>
    <w:rsid w:val="00094007"/>
    <w:rsid w:val="000945DD"/>
    <w:rsid w:val="000947CE"/>
    <w:rsid w:val="00094B14"/>
    <w:rsid w:val="000952BD"/>
    <w:rsid w:val="00095E07"/>
    <w:rsid w:val="000965DF"/>
    <w:rsid w:val="00096601"/>
    <w:rsid w:val="00097017"/>
    <w:rsid w:val="00097135"/>
    <w:rsid w:val="00097E49"/>
    <w:rsid w:val="000A0499"/>
    <w:rsid w:val="000A0977"/>
    <w:rsid w:val="000A13B6"/>
    <w:rsid w:val="000A2640"/>
    <w:rsid w:val="000A3D04"/>
    <w:rsid w:val="000A4BDD"/>
    <w:rsid w:val="000A4CA4"/>
    <w:rsid w:val="000A5CC5"/>
    <w:rsid w:val="000A5F06"/>
    <w:rsid w:val="000A65CC"/>
    <w:rsid w:val="000A7AC5"/>
    <w:rsid w:val="000B0B24"/>
    <w:rsid w:val="000B0D25"/>
    <w:rsid w:val="000B1D6A"/>
    <w:rsid w:val="000B1FC6"/>
    <w:rsid w:val="000B2A11"/>
    <w:rsid w:val="000B2FBA"/>
    <w:rsid w:val="000B3027"/>
    <w:rsid w:val="000B3563"/>
    <w:rsid w:val="000B44AA"/>
    <w:rsid w:val="000B4A1C"/>
    <w:rsid w:val="000B4A36"/>
    <w:rsid w:val="000B5368"/>
    <w:rsid w:val="000B6606"/>
    <w:rsid w:val="000B6C9B"/>
    <w:rsid w:val="000B6EB5"/>
    <w:rsid w:val="000B76BE"/>
    <w:rsid w:val="000B7BFD"/>
    <w:rsid w:val="000B7D69"/>
    <w:rsid w:val="000C0002"/>
    <w:rsid w:val="000C2126"/>
    <w:rsid w:val="000C3457"/>
    <w:rsid w:val="000C3FA2"/>
    <w:rsid w:val="000C4C2C"/>
    <w:rsid w:val="000C4F98"/>
    <w:rsid w:val="000C5854"/>
    <w:rsid w:val="000C656B"/>
    <w:rsid w:val="000C689C"/>
    <w:rsid w:val="000C7018"/>
    <w:rsid w:val="000C791C"/>
    <w:rsid w:val="000D0358"/>
    <w:rsid w:val="000D0F80"/>
    <w:rsid w:val="000D18EF"/>
    <w:rsid w:val="000D1AA6"/>
    <w:rsid w:val="000D208E"/>
    <w:rsid w:val="000D2F1C"/>
    <w:rsid w:val="000D3698"/>
    <w:rsid w:val="000D52E3"/>
    <w:rsid w:val="000D53A4"/>
    <w:rsid w:val="000D5DD7"/>
    <w:rsid w:val="000D616D"/>
    <w:rsid w:val="000D69C5"/>
    <w:rsid w:val="000D6D04"/>
    <w:rsid w:val="000D75D5"/>
    <w:rsid w:val="000E1E91"/>
    <w:rsid w:val="000E22FF"/>
    <w:rsid w:val="000E2962"/>
    <w:rsid w:val="000E2A57"/>
    <w:rsid w:val="000E2DAC"/>
    <w:rsid w:val="000E3E4B"/>
    <w:rsid w:val="000E437B"/>
    <w:rsid w:val="000E4E38"/>
    <w:rsid w:val="000E78F7"/>
    <w:rsid w:val="000F050F"/>
    <w:rsid w:val="000F0CD0"/>
    <w:rsid w:val="000F18E3"/>
    <w:rsid w:val="000F1C2E"/>
    <w:rsid w:val="000F2715"/>
    <w:rsid w:val="000F3A78"/>
    <w:rsid w:val="000F510A"/>
    <w:rsid w:val="000F51DA"/>
    <w:rsid w:val="000F60B9"/>
    <w:rsid w:val="000F6BB5"/>
    <w:rsid w:val="00101BCC"/>
    <w:rsid w:val="00101EA0"/>
    <w:rsid w:val="00102866"/>
    <w:rsid w:val="00102EB0"/>
    <w:rsid w:val="00102FEC"/>
    <w:rsid w:val="00103346"/>
    <w:rsid w:val="001033D8"/>
    <w:rsid w:val="001035EE"/>
    <w:rsid w:val="0010382A"/>
    <w:rsid w:val="00103D47"/>
    <w:rsid w:val="00104440"/>
    <w:rsid w:val="00104589"/>
    <w:rsid w:val="00105227"/>
    <w:rsid w:val="0010534D"/>
    <w:rsid w:val="00105BA3"/>
    <w:rsid w:val="001061F8"/>
    <w:rsid w:val="001069B8"/>
    <w:rsid w:val="00106DE8"/>
    <w:rsid w:val="001073DF"/>
    <w:rsid w:val="00107BA7"/>
    <w:rsid w:val="00110871"/>
    <w:rsid w:val="00110B14"/>
    <w:rsid w:val="00110F74"/>
    <w:rsid w:val="00111A26"/>
    <w:rsid w:val="00111B1B"/>
    <w:rsid w:val="00111D26"/>
    <w:rsid w:val="0011218D"/>
    <w:rsid w:val="001121DF"/>
    <w:rsid w:val="0011251F"/>
    <w:rsid w:val="00112755"/>
    <w:rsid w:val="00113B36"/>
    <w:rsid w:val="00113DCE"/>
    <w:rsid w:val="00114D63"/>
    <w:rsid w:val="001153CD"/>
    <w:rsid w:val="00115431"/>
    <w:rsid w:val="00115F5F"/>
    <w:rsid w:val="001167DC"/>
    <w:rsid w:val="00116841"/>
    <w:rsid w:val="0011697B"/>
    <w:rsid w:val="0012052B"/>
    <w:rsid w:val="0012142B"/>
    <w:rsid w:val="00123976"/>
    <w:rsid w:val="0012429B"/>
    <w:rsid w:val="00125168"/>
    <w:rsid w:val="0012580D"/>
    <w:rsid w:val="0012601E"/>
    <w:rsid w:val="00126045"/>
    <w:rsid w:val="00126079"/>
    <w:rsid w:val="001265DE"/>
    <w:rsid w:val="00126C53"/>
    <w:rsid w:val="0012736A"/>
    <w:rsid w:val="001274C7"/>
    <w:rsid w:val="00127D77"/>
    <w:rsid w:val="00127F50"/>
    <w:rsid w:val="001307E0"/>
    <w:rsid w:val="00130960"/>
    <w:rsid w:val="00131381"/>
    <w:rsid w:val="001329BA"/>
    <w:rsid w:val="00133EF2"/>
    <w:rsid w:val="00134C8F"/>
    <w:rsid w:val="00135C65"/>
    <w:rsid w:val="00135CC9"/>
    <w:rsid w:val="00135F28"/>
    <w:rsid w:val="001369FA"/>
    <w:rsid w:val="00136A5D"/>
    <w:rsid w:val="00137785"/>
    <w:rsid w:val="00137DB8"/>
    <w:rsid w:val="0014059B"/>
    <w:rsid w:val="00141AB8"/>
    <w:rsid w:val="00141B5B"/>
    <w:rsid w:val="00142AB0"/>
    <w:rsid w:val="001433A2"/>
    <w:rsid w:val="00143539"/>
    <w:rsid w:val="00144023"/>
    <w:rsid w:val="001452AE"/>
    <w:rsid w:val="001456E0"/>
    <w:rsid w:val="001468B5"/>
    <w:rsid w:val="00146A19"/>
    <w:rsid w:val="00147087"/>
    <w:rsid w:val="001477E6"/>
    <w:rsid w:val="00150351"/>
    <w:rsid w:val="00150840"/>
    <w:rsid w:val="00150DD2"/>
    <w:rsid w:val="001514C4"/>
    <w:rsid w:val="00152431"/>
    <w:rsid w:val="00152CB4"/>
    <w:rsid w:val="00152EDC"/>
    <w:rsid w:val="00153110"/>
    <w:rsid w:val="001533DE"/>
    <w:rsid w:val="00153867"/>
    <w:rsid w:val="001554BF"/>
    <w:rsid w:val="001562F9"/>
    <w:rsid w:val="0015662A"/>
    <w:rsid w:val="00156E72"/>
    <w:rsid w:val="00157574"/>
    <w:rsid w:val="00157B38"/>
    <w:rsid w:val="00157BA6"/>
    <w:rsid w:val="00160718"/>
    <w:rsid w:val="00161397"/>
    <w:rsid w:val="00162CD5"/>
    <w:rsid w:val="00163477"/>
    <w:rsid w:val="00163AA9"/>
    <w:rsid w:val="00163B95"/>
    <w:rsid w:val="0016462F"/>
    <w:rsid w:val="00165847"/>
    <w:rsid w:val="0016689F"/>
    <w:rsid w:val="001668F2"/>
    <w:rsid w:val="00166A75"/>
    <w:rsid w:val="00167141"/>
    <w:rsid w:val="0016770A"/>
    <w:rsid w:val="00170104"/>
    <w:rsid w:val="00170452"/>
    <w:rsid w:val="00172C38"/>
    <w:rsid w:val="001732AF"/>
    <w:rsid w:val="001732D2"/>
    <w:rsid w:val="001735CB"/>
    <w:rsid w:val="00173786"/>
    <w:rsid w:val="00175645"/>
    <w:rsid w:val="00175AF9"/>
    <w:rsid w:val="00177435"/>
    <w:rsid w:val="00177EE6"/>
    <w:rsid w:val="0018019C"/>
    <w:rsid w:val="0018130C"/>
    <w:rsid w:val="00181A99"/>
    <w:rsid w:val="001836BA"/>
    <w:rsid w:val="00184B0C"/>
    <w:rsid w:val="00186FE4"/>
    <w:rsid w:val="0019098C"/>
    <w:rsid w:val="00191B32"/>
    <w:rsid w:val="00194996"/>
    <w:rsid w:val="00195493"/>
    <w:rsid w:val="00195588"/>
    <w:rsid w:val="001955D4"/>
    <w:rsid w:val="00195CBB"/>
    <w:rsid w:val="001976F5"/>
    <w:rsid w:val="001A1212"/>
    <w:rsid w:val="001A1533"/>
    <w:rsid w:val="001A2F1F"/>
    <w:rsid w:val="001A4A72"/>
    <w:rsid w:val="001A4BAB"/>
    <w:rsid w:val="001A5905"/>
    <w:rsid w:val="001A6098"/>
    <w:rsid w:val="001A61AA"/>
    <w:rsid w:val="001A62E3"/>
    <w:rsid w:val="001A6F52"/>
    <w:rsid w:val="001A7836"/>
    <w:rsid w:val="001A785F"/>
    <w:rsid w:val="001A7CBB"/>
    <w:rsid w:val="001B01CF"/>
    <w:rsid w:val="001B06CD"/>
    <w:rsid w:val="001B0996"/>
    <w:rsid w:val="001B09B1"/>
    <w:rsid w:val="001B0AA9"/>
    <w:rsid w:val="001B0C54"/>
    <w:rsid w:val="001B194B"/>
    <w:rsid w:val="001B1B61"/>
    <w:rsid w:val="001B27C7"/>
    <w:rsid w:val="001B30A3"/>
    <w:rsid w:val="001B353D"/>
    <w:rsid w:val="001B36A5"/>
    <w:rsid w:val="001B3B04"/>
    <w:rsid w:val="001B3EC2"/>
    <w:rsid w:val="001B3FF9"/>
    <w:rsid w:val="001B57DA"/>
    <w:rsid w:val="001B5892"/>
    <w:rsid w:val="001B61F6"/>
    <w:rsid w:val="001C0331"/>
    <w:rsid w:val="001C040C"/>
    <w:rsid w:val="001C1096"/>
    <w:rsid w:val="001C2434"/>
    <w:rsid w:val="001C3446"/>
    <w:rsid w:val="001C3BC2"/>
    <w:rsid w:val="001C3DD5"/>
    <w:rsid w:val="001C44BA"/>
    <w:rsid w:val="001C4B8F"/>
    <w:rsid w:val="001C65D5"/>
    <w:rsid w:val="001C702B"/>
    <w:rsid w:val="001C7CE9"/>
    <w:rsid w:val="001C7E44"/>
    <w:rsid w:val="001D0103"/>
    <w:rsid w:val="001D13F8"/>
    <w:rsid w:val="001D176B"/>
    <w:rsid w:val="001D1D64"/>
    <w:rsid w:val="001D265B"/>
    <w:rsid w:val="001D26A5"/>
    <w:rsid w:val="001D3356"/>
    <w:rsid w:val="001D3EFA"/>
    <w:rsid w:val="001D4AF4"/>
    <w:rsid w:val="001D4F88"/>
    <w:rsid w:val="001D5E44"/>
    <w:rsid w:val="001D6471"/>
    <w:rsid w:val="001D6820"/>
    <w:rsid w:val="001D687B"/>
    <w:rsid w:val="001D77CE"/>
    <w:rsid w:val="001E02F9"/>
    <w:rsid w:val="001E0383"/>
    <w:rsid w:val="001E202C"/>
    <w:rsid w:val="001E25DF"/>
    <w:rsid w:val="001E3268"/>
    <w:rsid w:val="001E4804"/>
    <w:rsid w:val="001E6388"/>
    <w:rsid w:val="001E64BF"/>
    <w:rsid w:val="001F0810"/>
    <w:rsid w:val="001F0D32"/>
    <w:rsid w:val="001F16F5"/>
    <w:rsid w:val="001F1977"/>
    <w:rsid w:val="001F1ED8"/>
    <w:rsid w:val="001F29F9"/>
    <w:rsid w:val="001F2DC2"/>
    <w:rsid w:val="001F2EFF"/>
    <w:rsid w:val="001F2F13"/>
    <w:rsid w:val="001F361C"/>
    <w:rsid w:val="001F475C"/>
    <w:rsid w:val="001F4E69"/>
    <w:rsid w:val="001F5222"/>
    <w:rsid w:val="001F5C0B"/>
    <w:rsid w:val="001F6B9D"/>
    <w:rsid w:val="001F6F47"/>
    <w:rsid w:val="001F747E"/>
    <w:rsid w:val="0020107F"/>
    <w:rsid w:val="0020159F"/>
    <w:rsid w:val="00203276"/>
    <w:rsid w:val="002040C4"/>
    <w:rsid w:val="00204C95"/>
    <w:rsid w:val="00205FF6"/>
    <w:rsid w:val="00206CA9"/>
    <w:rsid w:val="00210B3E"/>
    <w:rsid w:val="00211C4C"/>
    <w:rsid w:val="00211FCA"/>
    <w:rsid w:val="00213198"/>
    <w:rsid w:val="00213873"/>
    <w:rsid w:val="00213D7F"/>
    <w:rsid w:val="00214BF0"/>
    <w:rsid w:val="00214DD0"/>
    <w:rsid w:val="00217225"/>
    <w:rsid w:val="0021737A"/>
    <w:rsid w:val="002173CC"/>
    <w:rsid w:val="00217970"/>
    <w:rsid w:val="002200D7"/>
    <w:rsid w:val="00222327"/>
    <w:rsid w:val="002224D1"/>
    <w:rsid w:val="00223251"/>
    <w:rsid w:val="00225D23"/>
    <w:rsid w:val="00226ECE"/>
    <w:rsid w:val="00226F36"/>
    <w:rsid w:val="0022777A"/>
    <w:rsid w:val="00227825"/>
    <w:rsid w:val="0023174C"/>
    <w:rsid w:val="00231B65"/>
    <w:rsid w:val="002324CC"/>
    <w:rsid w:val="00232567"/>
    <w:rsid w:val="00232F52"/>
    <w:rsid w:val="002343BE"/>
    <w:rsid w:val="0023496C"/>
    <w:rsid w:val="00235259"/>
    <w:rsid w:val="002361B2"/>
    <w:rsid w:val="00236B0E"/>
    <w:rsid w:val="00236BA0"/>
    <w:rsid w:val="002371B4"/>
    <w:rsid w:val="002371D7"/>
    <w:rsid w:val="00237DB2"/>
    <w:rsid w:val="00237EB0"/>
    <w:rsid w:val="0024028E"/>
    <w:rsid w:val="002403AF"/>
    <w:rsid w:val="002419F0"/>
    <w:rsid w:val="00241CF2"/>
    <w:rsid w:val="00241FD4"/>
    <w:rsid w:val="0024216C"/>
    <w:rsid w:val="002425C1"/>
    <w:rsid w:val="0024268C"/>
    <w:rsid w:val="0024318D"/>
    <w:rsid w:val="00243EDE"/>
    <w:rsid w:val="00244145"/>
    <w:rsid w:val="00246F33"/>
    <w:rsid w:val="00247C44"/>
    <w:rsid w:val="00247EA7"/>
    <w:rsid w:val="00250785"/>
    <w:rsid w:val="002510C9"/>
    <w:rsid w:val="00251237"/>
    <w:rsid w:val="00251E2B"/>
    <w:rsid w:val="002521A8"/>
    <w:rsid w:val="002531E6"/>
    <w:rsid w:val="00254193"/>
    <w:rsid w:val="00254C41"/>
    <w:rsid w:val="00256233"/>
    <w:rsid w:val="00257A53"/>
    <w:rsid w:val="00257AA8"/>
    <w:rsid w:val="00260D5F"/>
    <w:rsid w:val="00260EBB"/>
    <w:rsid w:val="0026152B"/>
    <w:rsid w:val="00262181"/>
    <w:rsid w:val="002629AC"/>
    <w:rsid w:val="00262ADD"/>
    <w:rsid w:val="00262CA5"/>
    <w:rsid w:val="00262FD1"/>
    <w:rsid w:val="00264D8A"/>
    <w:rsid w:val="002661F4"/>
    <w:rsid w:val="00270B31"/>
    <w:rsid w:val="00271649"/>
    <w:rsid w:val="002720AF"/>
    <w:rsid w:val="00272F27"/>
    <w:rsid w:val="002733A9"/>
    <w:rsid w:val="00273AA4"/>
    <w:rsid w:val="00275A81"/>
    <w:rsid w:val="002767BE"/>
    <w:rsid w:val="00276BE0"/>
    <w:rsid w:val="0027744C"/>
    <w:rsid w:val="00277AD9"/>
    <w:rsid w:val="00280258"/>
    <w:rsid w:val="00280942"/>
    <w:rsid w:val="00280E56"/>
    <w:rsid w:val="00281171"/>
    <w:rsid w:val="0028187C"/>
    <w:rsid w:val="00282B80"/>
    <w:rsid w:val="00282DF2"/>
    <w:rsid w:val="002832F0"/>
    <w:rsid w:val="00283AB7"/>
    <w:rsid w:val="00284087"/>
    <w:rsid w:val="002845C3"/>
    <w:rsid w:val="00285669"/>
    <w:rsid w:val="002871C9"/>
    <w:rsid w:val="00287CBA"/>
    <w:rsid w:val="0029369E"/>
    <w:rsid w:val="00293C72"/>
    <w:rsid w:val="00294133"/>
    <w:rsid w:val="002949B1"/>
    <w:rsid w:val="002957BA"/>
    <w:rsid w:val="00296BCE"/>
    <w:rsid w:val="00297378"/>
    <w:rsid w:val="00297725"/>
    <w:rsid w:val="00297DD1"/>
    <w:rsid w:val="00297DED"/>
    <w:rsid w:val="00297F5E"/>
    <w:rsid w:val="00297FF8"/>
    <w:rsid w:val="002A0622"/>
    <w:rsid w:val="002A118A"/>
    <w:rsid w:val="002A14D6"/>
    <w:rsid w:val="002A2229"/>
    <w:rsid w:val="002A3560"/>
    <w:rsid w:val="002A435E"/>
    <w:rsid w:val="002A56AD"/>
    <w:rsid w:val="002A648F"/>
    <w:rsid w:val="002A6BD3"/>
    <w:rsid w:val="002B137B"/>
    <w:rsid w:val="002B1BA1"/>
    <w:rsid w:val="002B38E6"/>
    <w:rsid w:val="002B3A82"/>
    <w:rsid w:val="002B4000"/>
    <w:rsid w:val="002B4800"/>
    <w:rsid w:val="002B5E37"/>
    <w:rsid w:val="002B6F2C"/>
    <w:rsid w:val="002B7370"/>
    <w:rsid w:val="002B7678"/>
    <w:rsid w:val="002B7F85"/>
    <w:rsid w:val="002C1F3C"/>
    <w:rsid w:val="002C468A"/>
    <w:rsid w:val="002C4F40"/>
    <w:rsid w:val="002C61F7"/>
    <w:rsid w:val="002D048F"/>
    <w:rsid w:val="002D0C7B"/>
    <w:rsid w:val="002D2292"/>
    <w:rsid w:val="002D2605"/>
    <w:rsid w:val="002D30EE"/>
    <w:rsid w:val="002D348A"/>
    <w:rsid w:val="002D35CF"/>
    <w:rsid w:val="002D3A71"/>
    <w:rsid w:val="002D4C28"/>
    <w:rsid w:val="002D52E7"/>
    <w:rsid w:val="002D5B0C"/>
    <w:rsid w:val="002D5FBD"/>
    <w:rsid w:val="002D7CC7"/>
    <w:rsid w:val="002E11CD"/>
    <w:rsid w:val="002E13DC"/>
    <w:rsid w:val="002E2667"/>
    <w:rsid w:val="002E2E97"/>
    <w:rsid w:val="002E2F2E"/>
    <w:rsid w:val="002E447B"/>
    <w:rsid w:val="002E5B9C"/>
    <w:rsid w:val="002E73C2"/>
    <w:rsid w:val="002F012D"/>
    <w:rsid w:val="002F041D"/>
    <w:rsid w:val="002F1898"/>
    <w:rsid w:val="002F3D1D"/>
    <w:rsid w:val="0030010A"/>
    <w:rsid w:val="003019B4"/>
    <w:rsid w:val="00301C6D"/>
    <w:rsid w:val="0030398A"/>
    <w:rsid w:val="003048B6"/>
    <w:rsid w:val="00304B4F"/>
    <w:rsid w:val="003055FE"/>
    <w:rsid w:val="003061AF"/>
    <w:rsid w:val="003063B7"/>
    <w:rsid w:val="00306766"/>
    <w:rsid w:val="00306EB1"/>
    <w:rsid w:val="0030775C"/>
    <w:rsid w:val="00311367"/>
    <w:rsid w:val="003115CA"/>
    <w:rsid w:val="00313648"/>
    <w:rsid w:val="00313F70"/>
    <w:rsid w:val="00314B67"/>
    <w:rsid w:val="0031712D"/>
    <w:rsid w:val="00317C2E"/>
    <w:rsid w:val="0032091A"/>
    <w:rsid w:val="00320F0D"/>
    <w:rsid w:val="00322229"/>
    <w:rsid w:val="003223CB"/>
    <w:rsid w:val="00322D8B"/>
    <w:rsid w:val="00324C96"/>
    <w:rsid w:val="00325744"/>
    <w:rsid w:val="003257B6"/>
    <w:rsid w:val="00325D78"/>
    <w:rsid w:val="00325FB4"/>
    <w:rsid w:val="00327082"/>
    <w:rsid w:val="0032785F"/>
    <w:rsid w:val="0032786E"/>
    <w:rsid w:val="00330080"/>
    <w:rsid w:val="00330B00"/>
    <w:rsid w:val="00330F9C"/>
    <w:rsid w:val="00331335"/>
    <w:rsid w:val="00331434"/>
    <w:rsid w:val="00332D05"/>
    <w:rsid w:val="00333439"/>
    <w:rsid w:val="00333DA9"/>
    <w:rsid w:val="00333EC4"/>
    <w:rsid w:val="00334C54"/>
    <w:rsid w:val="003352CC"/>
    <w:rsid w:val="0033562B"/>
    <w:rsid w:val="00335F8A"/>
    <w:rsid w:val="00337FF3"/>
    <w:rsid w:val="003403E2"/>
    <w:rsid w:val="00341955"/>
    <w:rsid w:val="003420F8"/>
    <w:rsid w:val="003422EA"/>
    <w:rsid w:val="00342CE1"/>
    <w:rsid w:val="00342DC5"/>
    <w:rsid w:val="003431EE"/>
    <w:rsid w:val="00344267"/>
    <w:rsid w:val="003448A5"/>
    <w:rsid w:val="003448DA"/>
    <w:rsid w:val="00344E3B"/>
    <w:rsid w:val="00344F73"/>
    <w:rsid w:val="00346070"/>
    <w:rsid w:val="00346289"/>
    <w:rsid w:val="00346EF9"/>
    <w:rsid w:val="00346FEC"/>
    <w:rsid w:val="003475F5"/>
    <w:rsid w:val="00350F13"/>
    <w:rsid w:val="00351361"/>
    <w:rsid w:val="00351457"/>
    <w:rsid w:val="00352760"/>
    <w:rsid w:val="00353094"/>
    <w:rsid w:val="003534D9"/>
    <w:rsid w:val="00354876"/>
    <w:rsid w:val="00354B40"/>
    <w:rsid w:val="00355ED6"/>
    <w:rsid w:val="0035605A"/>
    <w:rsid w:val="0035622A"/>
    <w:rsid w:val="00356DBD"/>
    <w:rsid w:val="00357DB1"/>
    <w:rsid w:val="00357DE5"/>
    <w:rsid w:val="00357FF2"/>
    <w:rsid w:val="00360D9B"/>
    <w:rsid w:val="00362DFF"/>
    <w:rsid w:val="00363FD8"/>
    <w:rsid w:val="00365D0D"/>
    <w:rsid w:val="00366932"/>
    <w:rsid w:val="00366AEC"/>
    <w:rsid w:val="00367814"/>
    <w:rsid w:val="00370016"/>
    <w:rsid w:val="00370D74"/>
    <w:rsid w:val="003728AA"/>
    <w:rsid w:val="003738E1"/>
    <w:rsid w:val="003744B4"/>
    <w:rsid w:val="00375EDA"/>
    <w:rsid w:val="0037679E"/>
    <w:rsid w:val="0037781F"/>
    <w:rsid w:val="00377D17"/>
    <w:rsid w:val="00377FD5"/>
    <w:rsid w:val="003802E2"/>
    <w:rsid w:val="003803E6"/>
    <w:rsid w:val="003809E8"/>
    <w:rsid w:val="003815C6"/>
    <w:rsid w:val="00384229"/>
    <w:rsid w:val="00384613"/>
    <w:rsid w:val="003848EF"/>
    <w:rsid w:val="00385238"/>
    <w:rsid w:val="00385FF8"/>
    <w:rsid w:val="003860F3"/>
    <w:rsid w:val="003864FF"/>
    <w:rsid w:val="00387604"/>
    <w:rsid w:val="00387EC3"/>
    <w:rsid w:val="0039107E"/>
    <w:rsid w:val="00391C54"/>
    <w:rsid w:val="00392255"/>
    <w:rsid w:val="003938C5"/>
    <w:rsid w:val="00393BC8"/>
    <w:rsid w:val="0039518B"/>
    <w:rsid w:val="003956AC"/>
    <w:rsid w:val="0039721B"/>
    <w:rsid w:val="003979A0"/>
    <w:rsid w:val="003979D7"/>
    <w:rsid w:val="003A0AB8"/>
    <w:rsid w:val="003A1099"/>
    <w:rsid w:val="003A275E"/>
    <w:rsid w:val="003A30DF"/>
    <w:rsid w:val="003A349F"/>
    <w:rsid w:val="003A3A43"/>
    <w:rsid w:val="003A5453"/>
    <w:rsid w:val="003A6865"/>
    <w:rsid w:val="003B084C"/>
    <w:rsid w:val="003B0B24"/>
    <w:rsid w:val="003B0F73"/>
    <w:rsid w:val="003B165D"/>
    <w:rsid w:val="003B1B4A"/>
    <w:rsid w:val="003B1FE6"/>
    <w:rsid w:val="003B2228"/>
    <w:rsid w:val="003B2437"/>
    <w:rsid w:val="003B5110"/>
    <w:rsid w:val="003B6037"/>
    <w:rsid w:val="003B67A6"/>
    <w:rsid w:val="003B67E0"/>
    <w:rsid w:val="003B7013"/>
    <w:rsid w:val="003B7055"/>
    <w:rsid w:val="003B7C62"/>
    <w:rsid w:val="003C02A5"/>
    <w:rsid w:val="003C08D2"/>
    <w:rsid w:val="003C18FF"/>
    <w:rsid w:val="003C2644"/>
    <w:rsid w:val="003C38EB"/>
    <w:rsid w:val="003C3985"/>
    <w:rsid w:val="003C3E56"/>
    <w:rsid w:val="003C3FEF"/>
    <w:rsid w:val="003C43E5"/>
    <w:rsid w:val="003C49DA"/>
    <w:rsid w:val="003C4BEE"/>
    <w:rsid w:val="003C4C24"/>
    <w:rsid w:val="003C6516"/>
    <w:rsid w:val="003C6C50"/>
    <w:rsid w:val="003C731F"/>
    <w:rsid w:val="003C736C"/>
    <w:rsid w:val="003C7C02"/>
    <w:rsid w:val="003D17AB"/>
    <w:rsid w:val="003D1E90"/>
    <w:rsid w:val="003D2049"/>
    <w:rsid w:val="003D3115"/>
    <w:rsid w:val="003D48F0"/>
    <w:rsid w:val="003D552B"/>
    <w:rsid w:val="003D66E3"/>
    <w:rsid w:val="003D6746"/>
    <w:rsid w:val="003D6979"/>
    <w:rsid w:val="003D6A7A"/>
    <w:rsid w:val="003D6D21"/>
    <w:rsid w:val="003D74B8"/>
    <w:rsid w:val="003E0030"/>
    <w:rsid w:val="003E185B"/>
    <w:rsid w:val="003E1DEA"/>
    <w:rsid w:val="003E20DC"/>
    <w:rsid w:val="003E28E7"/>
    <w:rsid w:val="003E2BA0"/>
    <w:rsid w:val="003E2C94"/>
    <w:rsid w:val="003E35F0"/>
    <w:rsid w:val="003E3F5D"/>
    <w:rsid w:val="003E3FE7"/>
    <w:rsid w:val="003E4014"/>
    <w:rsid w:val="003E44FB"/>
    <w:rsid w:val="003E4821"/>
    <w:rsid w:val="003E4FCB"/>
    <w:rsid w:val="003E50F0"/>
    <w:rsid w:val="003E572E"/>
    <w:rsid w:val="003E5AFD"/>
    <w:rsid w:val="003E5BC2"/>
    <w:rsid w:val="003E5E09"/>
    <w:rsid w:val="003E6B3C"/>
    <w:rsid w:val="003F094C"/>
    <w:rsid w:val="003F2078"/>
    <w:rsid w:val="003F25ED"/>
    <w:rsid w:val="003F2B88"/>
    <w:rsid w:val="003F3763"/>
    <w:rsid w:val="003F38EA"/>
    <w:rsid w:val="003F3F43"/>
    <w:rsid w:val="003F3FA8"/>
    <w:rsid w:val="003F469D"/>
    <w:rsid w:val="003F4772"/>
    <w:rsid w:val="003F61A5"/>
    <w:rsid w:val="003F633E"/>
    <w:rsid w:val="003F78D4"/>
    <w:rsid w:val="004012A3"/>
    <w:rsid w:val="00402D78"/>
    <w:rsid w:val="00403DBD"/>
    <w:rsid w:val="0040429C"/>
    <w:rsid w:val="0040469F"/>
    <w:rsid w:val="00404C53"/>
    <w:rsid w:val="0040525B"/>
    <w:rsid w:val="00405416"/>
    <w:rsid w:val="004061F8"/>
    <w:rsid w:val="00406E92"/>
    <w:rsid w:val="00411041"/>
    <w:rsid w:val="004111C5"/>
    <w:rsid w:val="00412E15"/>
    <w:rsid w:val="0041345C"/>
    <w:rsid w:val="00413C08"/>
    <w:rsid w:val="00414BDF"/>
    <w:rsid w:val="00415601"/>
    <w:rsid w:val="004169AE"/>
    <w:rsid w:val="00416DE8"/>
    <w:rsid w:val="0042067B"/>
    <w:rsid w:val="00420DD9"/>
    <w:rsid w:val="0042138F"/>
    <w:rsid w:val="00421DC6"/>
    <w:rsid w:val="004241D5"/>
    <w:rsid w:val="00424D5A"/>
    <w:rsid w:val="0042571C"/>
    <w:rsid w:val="004268E4"/>
    <w:rsid w:val="004271B6"/>
    <w:rsid w:val="0042786E"/>
    <w:rsid w:val="00430AEE"/>
    <w:rsid w:val="00432145"/>
    <w:rsid w:val="004321B7"/>
    <w:rsid w:val="004331B6"/>
    <w:rsid w:val="00433BDC"/>
    <w:rsid w:val="00433D9A"/>
    <w:rsid w:val="00434759"/>
    <w:rsid w:val="004348FD"/>
    <w:rsid w:val="004353BC"/>
    <w:rsid w:val="004369BC"/>
    <w:rsid w:val="004401B8"/>
    <w:rsid w:val="00440681"/>
    <w:rsid w:val="00442589"/>
    <w:rsid w:val="00442F60"/>
    <w:rsid w:val="00443141"/>
    <w:rsid w:val="00443AFF"/>
    <w:rsid w:val="00443CE9"/>
    <w:rsid w:val="00444262"/>
    <w:rsid w:val="00445A59"/>
    <w:rsid w:val="00447D40"/>
    <w:rsid w:val="00451410"/>
    <w:rsid w:val="00451C13"/>
    <w:rsid w:val="004522ED"/>
    <w:rsid w:val="00452703"/>
    <w:rsid w:val="00453B57"/>
    <w:rsid w:val="00453F54"/>
    <w:rsid w:val="00454C6D"/>
    <w:rsid w:val="00455F90"/>
    <w:rsid w:val="00461511"/>
    <w:rsid w:val="00461526"/>
    <w:rsid w:val="00463982"/>
    <w:rsid w:val="00463EC1"/>
    <w:rsid w:val="004645D2"/>
    <w:rsid w:val="00465C15"/>
    <w:rsid w:val="00466549"/>
    <w:rsid w:val="00466A1B"/>
    <w:rsid w:val="00466D58"/>
    <w:rsid w:val="004705D9"/>
    <w:rsid w:val="00470AC7"/>
    <w:rsid w:val="00471E72"/>
    <w:rsid w:val="00472574"/>
    <w:rsid w:val="00473E45"/>
    <w:rsid w:val="004740AC"/>
    <w:rsid w:val="00474446"/>
    <w:rsid w:val="00475174"/>
    <w:rsid w:val="0047524F"/>
    <w:rsid w:val="004769B5"/>
    <w:rsid w:val="004771CB"/>
    <w:rsid w:val="004773F8"/>
    <w:rsid w:val="00477964"/>
    <w:rsid w:val="00477F6B"/>
    <w:rsid w:val="0048001E"/>
    <w:rsid w:val="00480D2D"/>
    <w:rsid w:val="0048150C"/>
    <w:rsid w:val="004832AB"/>
    <w:rsid w:val="00483E24"/>
    <w:rsid w:val="00484352"/>
    <w:rsid w:val="00485346"/>
    <w:rsid w:val="004853D1"/>
    <w:rsid w:val="0048612F"/>
    <w:rsid w:val="004862F5"/>
    <w:rsid w:val="004869E7"/>
    <w:rsid w:val="00487319"/>
    <w:rsid w:val="004901AF"/>
    <w:rsid w:val="00490A91"/>
    <w:rsid w:val="004913DB"/>
    <w:rsid w:val="00491605"/>
    <w:rsid w:val="00491C1A"/>
    <w:rsid w:val="00491DFC"/>
    <w:rsid w:val="00491ECF"/>
    <w:rsid w:val="00492A8A"/>
    <w:rsid w:val="00493975"/>
    <w:rsid w:val="00494B65"/>
    <w:rsid w:val="00494B73"/>
    <w:rsid w:val="00494C3D"/>
    <w:rsid w:val="0049522F"/>
    <w:rsid w:val="004956EB"/>
    <w:rsid w:val="00496507"/>
    <w:rsid w:val="00497666"/>
    <w:rsid w:val="004A0C7B"/>
    <w:rsid w:val="004A2A84"/>
    <w:rsid w:val="004A4961"/>
    <w:rsid w:val="004A4B7E"/>
    <w:rsid w:val="004A4E83"/>
    <w:rsid w:val="004A4E85"/>
    <w:rsid w:val="004A530C"/>
    <w:rsid w:val="004A5485"/>
    <w:rsid w:val="004A5834"/>
    <w:rsid w:val="004A68A9"/>
    <w:rsid w:val="004A6FA0"/>
    <w:rsid w:val="004A7817"/>
    <w:rsid w:val="004A7866"/>
    <w:rsid w:val="004A78CE"/>
    <w:rsid w:val="004B001A"/>
    <w:rsid w:val="004B052C"/>
    <w:rsid w:val="004B0EA4"/>
    <w:rsid w:val="004B16BB"/>
    <w:rsid w:val="004B2664"/>
    <w:rsid w:val="004B2876"/>
    <w:rsid w:val="004B2CBD"/>
    <w:rsid w:val="004B33A8"/>
    <w:rsid w:val="004B5BCA"/>
    <w:rsid w:val="004B5CCA"/>
    <w:rsid w:val="004B6089"/>
    <w:rsid w:val="004B61D9"/>
    <w:rsid w:val="004B680C"/>
    <w:rsid w:val="004B718A"/>
    <w:rsid w:val="004B74B7"/>
    <w:rsid w:val="004B7B27"/>
    <w:rsid w:val="004B7DF9"/>
    <w:rsid w:val="004C03B4"/>
    <w:rsid w:val="004C0826"/>
    <w:rsid w:val="004C0920"/>
    <w:rsid w:val="004C11EE"/>
    <w:rsid w:val="004C1375"/>
    <w:rsid w:val="004C14D9"/>
    <w:rsid w:val="004C1B9F"/>
    <w:rsid w:val="004C1EAD"/>
    <w:rsid w:val="004C20BA"/>
    <w:rsid w:val="004C31EA"/>
    <w:rsid w:val="004C353E"/>
    <w:rsid w:val="004C47CB"/>
    <w:rsid w:val="004C47DE"/>
    <w:rsid w:val="004C4C91"/>
    <w:rsid w:val="004C557B"/>
    <w:rsid w:val="004C5A45"/>
    <w:rsid w:val="004C66D5"/>
    <w:rsid w:val="004C6BEF"/>
    <w:rsid w:val="004C6EFD"/>
    <w:rsid w:val="004C7143"/>
    <w:rsid w:val="004C7C11"/>
    <w:rsid w:val="004C7CEC"/>
    <w:rsid w:val="004D01D2"/>
    <w:rsid w:val="004D07B8"/>
    <w:rsid w:val="004D0FC2"/>
    <w:rsid w:val="004D15BF"/>
    <w:rsid w:val="004D1E7A"/>
    <w:rsid w:val="004D222C"/>
    <w:rsid w:val="004D266A"/>
    <w:rsid w:val="004D2727"/>
    <w:rsid w:val="004D272E"/>
    <w:rsid w:val="004D4AA8"/>
    <w:rsid w:val="004D77D3"/>
    <w:rsid w:val="004E0A6C"/>
    <w:rsid w:val="004E0D7A"/>
    <w:rsid w:val="004E0E87"/>
    <w:rsid w:val="004E119F"/>
    <w:rsid w:val="004E13ED"/>
    <w:rsid w:val="004E1767"/>
    <w:rsid w:val="004E2274"/>
    <w:rsid w:val="004E23FF"/>
    <w:rsid w:val="004E2649"/>
    <w:rsid w:val="004E2D96"/>
    <w:rsid w:val="004E30E0"/>
    <w:rsid w:val="004E30EA"/>
    <w:rsid w:val="004E3C02"/>
    <w:rsid w:val="004E40D1"/>
    <w:rsid w:val="004E5E94"/>
    <w:rsid w:val="004E5EBD"/>
    <w:rsid w:val="004E75AC"/>
    <w:rsid w:val="004E77C0"/>
    <w:rsid w:val="004F05B1"/>
    <w:rsid w:val="004F0E0F"/>
    <w:rsid w:val="004F29BA"/>
    <w:rsid w:val="004F2BB9"/>
    <w:rsid w:val="004F2C2D"/>
    <w:rsid w:val="004F2F7A"/>
    <w:rsid w:val="004F35E5"/>
    <w:rsid w:val="004F55F7"/>
    <w:rsid w:val="004F6230"/>
    <w:rsid w:val="004F6373"/>
    <w:rsid w:val="004F6428"/>
    <w:rsid w:val="004F68C4"/>
    <w:rsid w:val="004F76D3"/>
    <w:rsid w:val="004F7893"/>
    <w:rsid w:val="004F7BFD"/>
    <w:rsid w:val="005004EB"/>
    <w:rsid w:val="0050061E"/>
    <w:rsid w:val="00500752"/>
    <w:rsid w:val="00500B14"/>
    <w:rsid w:val="00502E00"/>
    <w:rsid w:val="00504E44"/>
    <w:rsid w:val="005056BA"/>
    <w:rsid w:val="00505AC1"/>
    <w:rsid w:val="00505BBC"/>
    <w:rsid w:val="00506273"/>
    <w:rsid w:val="005072C2"/>
    <w:rsid w:val="005077AE"/>
    <w:rsid w:val="0051132B"/>
    <w:rsid w:val="00512485"/>
    <w:rsid w:val="00515C06"/>
    <w:rsid w:val="00515CB5"/>
    <w:rsid w:val="005174DA"/>
    <w:rsid w:val="0052039A"/>
    <w:rsid w:val="00523096"/>
    <w:rsid w:val="0052370C"/>
    <w:rsid w:val="00523770"/>
    <w:rsid w:val="00523DDA"/>
    <w:rsid w:val="00523E37"/>
    <w:rsid w:val="00523FE5"/>
    <w:rsid w:val="00524473"/>
    <w:rsid w:val="00524EAA"/>
    <w:rsid w:val="0052520A"/>
    <w:rsid w:val="005256B2"/>
    <w:rsid w:val="00526104"/>
    <w:rsid w:val="0052639C"/>
    <w:rsid w:val="00526618"/>
    <w:rsid w:val="00527CF1"/>
    <w:rsid w:val="00527E3C"/>
    <w:rsid w:val="00530B5C"/>
    <w:rsid w:val="005317AF"/>
    <w:rsid w:val="00531FC5"/>
    <w:rsid w:val="00532109"/>
    <w:rsid w:val="0053236B"/>
    <w:rsid w:val="00533E78"/>
    <w:rsid w:val="00535C84"/>
    <w:rsid w:val="005360D5"/>
    <w:rsid w:val="0053774B"/>
    <w:rsid w:val="005402A8"/>
    <w:rsid w:val="005403A6"/>
    <w:rsid w:val="00541A05"/>
    <w:rsid w:val="0054355B"/>
    <w:rsid w:val="005435FB"/>
    <w:rsid w:val="00543B54"/>
    <w:rsid w:val="005449DA"/>
    <w:rsid w:val="0054663D"/>
    <w:rsid w:val="005470D2"/>
    <w:rsid w:val="00547401"/>
    <w:rsid w:val="00547F50"/>
    <w:rsid w:val="0055098A"/>
    <w:rsid w:val="005536D7"/>
    <w:rsid w:val="00553AD9"/>
    <w:rsid w:val="00554197"/>
    <w:rsid w:val="00554DD0"/>
    <w:rsid w:val="00557200"/>
    <w:rsid w:val="005602C0"/>
    <w:rsid w:val="005602C1"/>
    <w:rsid w:val="00560C8D"/>
    <w:rsid w:val="00560E96"/>
    <w:rsid w:val="00560F76"/>
    <w:rsid w:val="0056102E"/>
    <w:rsid w:val="00561381"/>
    <w:rsid w:val="005625F7"/>
    <w:rsid w:val="00565532"/>
    <w:rsid w:val="00565744"/>
    <w:rsid w:val="00566EAD"/>
    <w:rsid w:val="00567FFA"/>
    <w:rsid w:val="005703D8"/>
    <w:rsid w:val="005705B8"/>
    <w:rsid w:val="0057077A"/>
    <w:rsid w:val="00570C25"/>
    <w:rsid w:val="00570DAC"/>
    <w:rsid w:val="0057123E"/>
    <w:rsid w:val="00572431"/>
    <w:rsid w:val="00572473"/>
    <w:rsid w:val="0057294E"/>
    <w:rsid w:val="00575A97"/>
    <w:rsid w:val="005767C0"/>
    <w:rsid w:val="00576AA6"/>
    <w:rsid w:val="00577F2F"/>
    <w:rsid w:val="0058053E"/>
    <w:rsid w:val="00581597"/>
    <w:rsid w:val="00581943"/>
    <w:rsid w:val="00582574"/>
    <w:rsid w:val="00582C07"/>
    <w:rsid w:val="00583EA2"/>
    <w:rsid w:val="00583F19"/>
    <w:rsid w:val="00586CC7"/>
    <w:rsid w:val="00592F84"/>
    <w:rsid w:val="00593509"/>
    <w:rsid w:val="00594437"/>
    <w:rsid w:val="00594751"/>
    <w:rsid w:val="00594941"/>
    <w:rsid w:val="005971FE"/>
    <w:rsid w:val="00597411"/>
    <w:rsid w:val="00597540"/>
    <w:rsid w:val="00597BE1"/>
    <w:rsid w:val="00597FF3"/>
    <w:rsid w:val="005A038C"/>
    <w:rsid w:val="005A0640"/>
    <w:rsid w:val="005A0EF4"/>
    <w:rsid w:val="005A10F1"/>
    <w:rsid w:val="005A2CD4"/>
    <w:rsid w:val="005A410C"/>
    <w:rsid w:val="005A4E4B"/>
    <w:rsid w:val="005A5C67"/>
    <w:rsid w:val="005A5E97"/>
    <w:rsid w:val="005A61EA"/>
    <w:rsid w:val="005A6272"/>
    <w:rsid w:val="005A7A3E"/>
    <w:rsid w:val="005B2318"/>
    <w:rsid w:val="005B284A"/>
    <w:rsid w:val="005B2926"/>
    <w:rsid w:val="005B2C69"/>
    <w:rsid w:val="005B365D"/>
    <w:rsid w:val="005B5000"/>
    <w:rsid w:val="005B50A5"/>
    <w:rsid w:val="005B5778"/>
    <w:rsid w:val="005B5851"/>
    <w:rsid w:val="005B5A13"/>
    <w:rsid w:val="005B6520"/>
    <w:rsid w:val="005B6E93"/>
    <w:rsid w:val="005B729C"/>
    <w:rsid w:val="005B749E"/>
    <w:rsid w:val="005B7D28"/>
    <w:rsid w:val="005C06F8"/>
    <w:rsid w:val="005C0FFB"/>
    <w:rsid w:val="005C135A"/>
    <w:rsid w:val="005C2AD8"/>
    <w:rsid w:val="005C35BF"/>
    <w:rsid w:val="005C3E27"/>
    <w:rsid w:val="005C569E"/>
    <w:rsid w:val="005D031C"/>
    <w:rsid w:val="005D0B05"/>
    <w:rsid w:val="005D1E3A"/>
    <w:rsid w:val="005D22DF"/>
    <w:rsid w:val="005D2728"/>
    <w:rsid w:val="005D27CD"/>
    <w:rsid w:val="005D2C47"/>
    <w:rsid w:val="005D413C"/>
    <w:rsid w:val="005D5E23"/>
    <w:rsid w:val="005E13CA"/>
    <w:rsid w:val="005E1707"/>
    <w:rsid w:val="005E1810"/>
    <w:rsid w:val="005E1EBE"/>
    <w:rsid w:val="005E206D"/>
    <w:rsid w:val="005E2CA0"/>
    <w:rsid w:val="005E30FE"/>
    <w:rsid w:val="005E5041"/>
    <w:rsid w:val="005E5341"/>
    <w:rsid w:val="005E5352"/>
    <w:rsid w:val="005E5D9F"/>
    <w:rsid w:val="005E75E4"/>
    <w:rsid w:val="005E7D02"/>
    <w:rsid w:val="005F1E3B"/>
    <w:rsid w:val="005F2667"/>
    <w:rsid w:val="005F29F2"/>
    <w:rsid w:val="005F42D1"/>
    <w:rsid w:val="005F4965"/>
    <w:rsid w:val="005F57F7"/>
    <w:rsid w:val="005F5813"/>
    <w:rsid w:val="005F5C0E"/>
    <w:rsid w:val="005F5F5E"/>
    <w:rsid w:val="00601BD9"/>
    <w:rsid w:val="00602033"/>
    <w:rsid w:val="006020E9"/>
    <w:rsid w:val="00602176"/>
    <w:rsid w:val="006022E9"/>
    <w:rsid w:val="0060236D"/>
    <w:rsid w:val="006036D1"/>
    <w:rsid w:val="00603CF9"/>
    <w:rsid w:val="00603EA8"/>
    <w:rsid w:val="00605BE1"/>
    <w:rsid w:val="00606E99"/>
    <w:rsid w:val="006070EC"/>
    <w:rsid w:val="006116C6"/>
    <w:rsid w:val="006118F9"/>
    <w:rsid w:val="00611D50"/>
    <w:rsid w:val="00612F78"/>
    <w:rsid w:val="006143AC"/>
    <w:rsid w:val="00614EE2"/>
    <w:rsid w:val="0061515E"/>
    <w:rsid w:val="0061737B"/>
    <w:rsid w:val="00617FFE"/>
    <w:rsid w:val="006200F8"/>
    <w:rsid w:val="0062079D"/>
    <w:rsid w:val="00620BD1"/>
    <w:rsid w:val="00620CF7"/>
    <w:rsid w:val="0062191D"/>
    <w:rsid w:val="00622369"/>
    <w:rsid w:val="00622487"/>
    <w:rsid w:val="00623CA7"/>
    <w:rsid w:val="00624209"/>
    <w:rsid w:val="00624BAA"/>
    <w:rsid w:val="00625178"/>
    <w:rsid w:val="00625EFD"/>
    <w:rsid w:val="00630312"/>
    <w:rsid w:val="0063063E"/>
    <w:rsid w:val="0063096A"/>
    <w:rsid w:val="00631632"/>
    <w:rsid w:val="006316C3"/>
    <w:rsid w:val="00632E1A"/>
    <w:rsid w:val="006336F9"/>
    <w:rsid w:val="006356D6"/>
    <w:rsid w:val="006369B8"/>
    <w:rsid w:val="00640059"/>
    <w:rsid w:val="00640B5D"/>
    <w:rsid w:val="00641FE8"/>
    <w:rsid w:val="00642174"/>
    <w:rsid w:val="00642F3E"/>
    <w:rsid w:val="00645491"/>
    <w:rsid w:val="0064562A"/>
    <w:rsid w:val="00645AF3"/>
    <w:rsid w:val="006463FF"/>
    <w:rsid w:val="006476C2"/>
    <w:rsid w:val="00651160"/>
    <w:rsid w:val="00651BB4"/>
    <w:rsid w:val="00652FE8"/>
    <w:rsid w:val="006531EF"/>
    <w:rsid w:val="006554A0"/>
    <w:rsid w:val="00656209"/>
    <w:rsid w:val="00656230"/>
    <w:rsid w:val="006564DD"/>
    <w:rsid w:val="00656C69"/>
    <w:rsid w:val="0066071F"/>
    <w:rsid w:val="0066078F"/>
    <w:rsid w:val="0066079A"/>
    <w:rsid w:val="0066080B"/>
    <w:rsid w:val="0066163E"/>
    <w:rsid w:val="006627C6"/>
    <w:rsid w:val="00662F2E"/>
    <w:rsid w:val="00663350"/>
    <w:rsid w:val="00663EC5"/>
    <w:rsid w:val="006662BD"/>
    <w:rsid w:val="00667619"/>
    <w:rsid w:val="0067009D"/>
    <w:rsid w:val="00670A02"/>
    <w:rsid w:val="00670BE6"/>
    <w:rsid w:val="0067118D"/>
    <w:rsid w:val="006715A3"/>
    <w:rsid w:val="00671BB2"/>
    <w:rsid w:val="0067242F"/>
    <w:rsid w:val="006752CA"/>
    <w:rsid w:val="006755F9"/>
    <w:rsid w:val="0067575E"/>
    <w:rsid w:val="00675D43"/>
    <w:rsid w:val="006765FB"/>
    <w:rsid w:val="00676B51"/>
    <w:rsid w:val="00677987"/>
    <w:rsid w:val="00677E8C"/>
    <w:rsid w:val="00677F92"/>
    <w:rsid w:val="0068022C"/>
    <w:rsid w:val="00681857"/>
    <w:rsid w:val="00682B6A"/>
    <w:rsid w:val="00683964"/>
    <w:rsid w:val="00683B18"/>
    <w:rsid w:val="0068460E"/>
    <w:rsid w:val="00684974"/>
    <w:rsid w:val="00684EFE"/>
    <w:rsid w:val="00685988"/>
    <w:rsid w:val="00686598"/>
    <w:rsid w:val="006865D9"/>
    <w:rsid w:val="00686813"/>
    <w:rsid w:val="00686DE0"/>
    <w:rsid w:val="006902C4"/>
    <w:rsid w:val="0069160B"/>
    <w:rsid w:val="00692883"/>
    <w:rsid w:val="006928FA"/>
    <w:rsid w:val="00692A69"/>
    <w:rsid w:val="00692B2F"/>
    <w:rsid w:val="00692B44"/>
    <w:rsid w:val="0069314D"/>
    <w:rsid w:val="006931D7"/>
    <w:rsid w:val="00693A76"/>
    <w:rsid w:val="006956D0"/>
    <w:rsid w:val="00696591"/>
    <w:rsid w:val="00696878"/>
    <w:rsid w:val="00696B89"/>
    <w:rsid w:val="00697487"/>
    <w:rsid w:val="006A1004"/>
    <w:rsid w:val="006A16A7"/>
    <w:rsid w:val="006A199A"/>
    <w:rsid w:val="006A1FEF"/>
    <w:rsid w:val="006A30EE"/>
    <w:rsid w:val="006A363E"/>
    <w:rsid w:val="006A3DC9"/>
    <w:rsid w:val="006A45AC"/>
    <w:rsid w:val="006A6247"/>
    <w:rsid w:val="006A7BC4"/>
    <w:rsid w:val="006B04D8"/>
    <w:rsid w:val="006B0A26"/>
    <w:rsid w:val="006B0D8D"/>
    <w:rsid w:val="006B1A4A"/>
    <w:rsid w:val="006B1F1D"/>
    <w:rsid w:val="006B2348"/>
    <w:rsid w:val="006B24BB"/>
    <w:rsid w:val="006B2934"/>
    <w:rsid w:val="006B354C"/>
    <w:rsid w:val="006B35C9"/>
    <w:rsid w:val="006B3A09"/>
    <w:rsid w:val="006B4190"/>
    <w:rsid w:val="006B4916"/>
    <w:rsid w:val="006B6ABC"/>
    <w:rsid w:val="006B6D1F"/>
    <w:rsid w:val="006B7FE1"/>
    <w:rsid w:val="006C0122"/>
    <w:rsid w:val="006C181D"/>
    <w:rsid w:val="006C20CE"/>
    <w:rsid w:val="006C35F4"/>
    <w:rsid w:val="006C3A32"/>
    <w:rsid w:val="006C3CB7"/>
    <w:rsid w:val="006C3FF3"/>
    <w:rsid w:val="006C4472"/>
    <w:rsid w:val="006C4FB9"/>
    <w:rsid w:val="006C52F8"/>
    <w:rsid w:val="006C5473"/>
    <w:rsid w:val="006C550C"/>
    <w:rsid w:val="006C5A6F"/>
    <w:rsid w:val="006C5FAC"/>
    <w:rsid w:val="006C62F2"/>
    <w:rsid w:val="006C6CF6"/>
    <w:rsid w:val="006C6F84"/>
    <w:rsid w:val="006C7B33"/>
    <w:rsid w:val="006D0551"/>
    <w:rsid w:val="006D0B14"/>
    <w:rsid w:val="006D0DE7"/>
    <w:rsid w:val="006D1451"/>
    <w:rsid w:val="006D1C77"/>
    <w:rsid w:val="006D2789"/>
    <w:rsid w:val="006D31E2"/>
    <w:rsid w:val="006D3C05"/>
    <w:rsid w:val="006D4F09"/>
    <w:rsid w:val="006D6E30"/>
    <w:rsid w:val="006D7C71"/>
    <w:rsid w:val="006E011B"/>
    <w:rsid w:val="006E1030"/>
    <w:rsid w:val="006E23EF"/>
    <w:rsid w:val="006E2BE6"/>
    <w:rsid w:val="006E3109"/>
    <w:rsid w:val="006E340C"/>
    <w:rsid w:val="006E3857"/>
    <w:rsid w:val="006E440B"/>
    <w:rsid w:val="006E4C45"/>
    <w:rsid w:val="006E522F"/>
    <w:rsid w:val="006E5820"/>
    <w:rsid w:val="006E63FD"/>
    <w:rsid w:val="006E76CD"/>
    <w:rsid w:val="006E7A8B"/>
    <w:rsid w:val="006E7C6F"/>
    <w:rsid w:val="006E7DCD"/>
    <w:rsid w:val="006E7F56"/>
    <w:rsid w:val="006F01D5"/>
    <w:rsid w:val="006F045D"/>
    <w:rsid w:val="006F0590"/>
    <w:rsid w:val="006F09C2"/>
    <w:rsid w:val="006F0A09"/>
    <w:rsid w:val="006F1BC3"/>
    <w:rsid w:val="006F284C"/>
    <w:rsid w:val="006F29C4"/>
    <w:rsid w:val="006F3186"/>
    <w:rsid w:val="006F436E"/>
    <w:rsid w:val="006F445C"/>
    <w:rsid w:val="006F5259"/>
    <w:rsid w:val="006F5913"/>
    <w:rsid w:val="006F597D"/>
    <w:rsid w:val="006F5F86"/>
    <w:rsid w:val="006F71D7"/>
    <w:rsid w:val="006F7695"/>
    <w:rsid w:val="006F7711"/>
    <w:rsid w:val="006F7861"/>
    <w:rsid w:val="007024B3"/>
    <w:rsid w:val="00702528"/>
    <w:rsid w:val="007031A6"/>
    <w:rsid w:val="007046EE"/>
    <w:rsid w:val="00705004"/>
    <w:rsid w:val="00705145"/>
    <w:rsid w:val="00705879"/>
    <w:rsid w:val="00705A34"/>
    <w:rsid w:val="00706305"/>
    <w:rsid w:val="007067FB"/>
    <w:rsid w:val="0070687D"/>
    <w:rsid w:val="00706A12"/>
    <w:rsid w:val="00706B07"/>
    <w:rsid w:val="00706CC0"/>
    <w:rsid w:val="007076A6"/>
    <w:rsid w:val="00710B5D"/>
    <w:rsid w:val="007118E3"/>
    <w:rsid w:val="00711A20"/>
    <w:rsid w:val="00711D1E"/>
    <w:rsid w:val="007123F6"/>
    <w:rsid w:val="00712F4C"/>
    <w:rsid w:val="00713E00"/>
    <w:rsid w:val="00714820"/>
    <w:rsid w:val="00714C0E"/>
    <w:rsid w:val="007152C7"/>
    <w:rsid w:val="00716D04"/>
    <w:rsid w:val="00717163"/>
    <w:rsid w:val="0071794D"/>
    <w:rsid w:val="007179DB"/>
    <w:rsid w:val="00720162"/>
    <w:rsid w:val="0072180B"/>
    <w:rsid w:val="0072276F"/>
    <w:rsid w:val="00722BF3"/>
    <w:rsid w:val="00722CE2"/>
    <w:rsid w:val="007238E6"/>
    <w:rsid w:val="0072445F"/>
    <w:rsid w:val="0072456A"/>
    <w:rsid w:val="00724A06"/>
    <w:rsid w:val="0072602B"/>
    <w:rsid w:val="007263BB"/>
    <w:rsid w:val="00730342"/>
    <w:rsid w:val="00730D27"/>
    <w:rsid w:val="00732254"/>
    <w:rsid w:val="0073312D"/>
    <w:rsid w:val="00733478"/>
    <w:rsid w:val="0073417D"/>
    <w:rsid w:val="007343CD"/>
    <w:rsid w:val="00734596"/>
    <w:rsid w:val="00734CC1"/>
    <w:rsid w:val="0073529B"/>
    <w:rsid w:val="0073533D"/>
    <w:rsid w:val="007354C9"/>
    <w:rsid w:val="007359FF"/>
    <w:rsid w:val="00735C86"/>
    <w:rsid w:val="00736930"/>
    <w:rsid w:val="00737646"/>
    <w:rsid w:val="007409B2"/>
    <w:rsid w:val="00742068"/>
    <w:rsid w:val="0074306B"/>
    <w:rsid w:val="0074308E"/>
    <w:rsid w:val="00743648"/>
    <w:rsid w:val="00743A73"/>
    <w:rsid w:val="00744983"/>
    <w:rsid w:val="00747374"/>
    <w:rsid w:val="007473CA"/>
    <w:rsid w:val="00750892"/>
    <w:rsid w:val="00750C23"/>
    <w:rsid w:val="00751821"/>
    <w:rsid w:val="00751B92"/>
    <w:rsid w:val="00751C0F"/>
    <w:rsid w:val="0075245C"/>
    <w:rsid w:val="007526B7"/>
    <w:rsid w:val="0075316B"/>
    <w:rsid w:val="00754220"/>
    <w:rsid w:val="007547D3"/>
    <w:rsid w:val="0075511F"/>
    <w:rsid w:val="00755348"/>
    <w:rsid w:val="0075548B"/>
    <w:rsid w:val="0075585A"/>
    <w:rsid w:val="0075600B"/>
    <w:rsid w:val="007570D5"/>
    <w:rsid w:val="007577D0"/>
    <w:rsid w:val="007605ED"/>
    <w:rsid w:val="00761202"/>
    <w:rsid w:val="007622EA"/>
    <w:rsid w:val="00763EDD"/>
    <w:rsid w:val="007644DF"/>
    <w:rsid w:val="007655D2"/>
    <w:rsid w:val="00765947"/>
    <w:rsid w:val="00765A3E"/>
    <w:rsid w:val="00765B2F"/>
    <w:rsid w:val="0076610F"/>
    <w:rsid w:val="0076630F"/>
    <w:rsid w:val="007664B5"/>
    <w:rsid w:val="00766942"/>
    <w:rsid w:val="00770208"/>
    <w:rsid w:val="0077047A"/>
    <w:rsid w:val="00770A57"/>
    <w:rsid w:val="0077162F"/>
    <w:rsid w:val="007731E2"/>
    <w:rsid w:val="00773E0C"/>
    <w:rsid w:val="0077415C"/>
    <w:rsid w:val="00774644"/>
    <w:rsid w:val="00774E75"/>
    <w:rsid w:val="00774E77"/>
    <w:rsid w:val="007759CA"/>
    <w:rsid w:val="00777483"/>
    <w:rsid w:val="007800F6"/>
    <w:rsid w:val="00780CFE"/>
    <w:rsid w:val="0078208F"/>
    <w:rsid w:val="00782BA3"/>
    <w:rsid w:val="00782CF7"/>
    <w:rsid w:val="00783729"/>
    <w:rsid w:val="007845AE"/>
    <w:rsid w:val="00786AE3"/>
    <w:rsid w:val="00786E7B"/>
    <w:rsid w:val="0078740C"/>
    <w:rsid w:val="00791488"/>
    <w:rsid w:val="007917B6"/>
    <w:rsid w:val="0079348B"/>
    <w:rsid w:val="00795911"/>
    <w:rsid w:val="00795971"/>
    <w:rsid w:val="007960E1"/>
    <w:rsid w:val="00796526"/>
    <w:rsid w:val="007967AD"/>
    <w:rsid w:val="00797395"/>
    <w:rsid w:val="00797AFC"/>
    <w:rsid w:val="00797B39"/>
    <w:rsid w:val="007A0070"/>
    <w:rsid w:val="007A0374"/>
    <w:rsid w:val="007A0896"/>
    <w:rsid w:val="007A0C51"/>
    <w:rsid w:val="007A15B4"/>
    <w:rsid w:val="007A1BC8"/>
    <w:rsid w:val="007A1DE8"/>
    <w:rsid w:val="007A219E"/>
    <w:rsid w:val="007A232A"/>
    <w:rsid w:val="007A3343"/>
    <w:rsid w:val="007A3468"/>
    <w:rsid w:val="007A4A27"/>
    <w:rsid w:val="007A4C96"/>
    <w:rsid w:val="007A72E8"/>
    <w:rsid w:val="007A7B63"/>
    <w:rsid w:val="007B1C24"/>
    <w:rsid w:val="007B2990"/>
    <w:rsid w:val="007B450B"/>
    <w:rsid w:val="007B465C"/>
    <w:rsid w:val="007B4D18"/>
    <w:rsid w:val="007B61AC"/>
    <w:rsid w:val="007B648D"/>
    <w:rsid w:val="007B672A"/>
    <w:rsid w:val="007B6BED"/>
    <w:rsid w:val="007B71C4"/>
    <w:rsid w:val="007B7437"/>
    <w:rsid w:val="007C0E3B"/>
    <w:rsid w:val="007C2798"/>
    <w:rsid w:val="007C3102"/>
    <w:rsid w:val="007C3B3A"/>
    <w:rsid w:val="007C404A"/>
    <w:rsid w:val="007C4082"/>
    <w:rsid w:val="007C471F"/>
    <w:rsid w:val="007C4FFC"/>
    <w:rsid w:val="007C5125"/>
    <w:rsid w:val="007C6288"/>
    <w:rsid w:val="007C69EA"/>
    <w:rsid w:val="007C6D11"/>
    <w:rsid w:val="007C720E"/>
    <w:rsid w:val="007C7247"/>
    <w:rsid w:val="007C725D"/>
    <w:rsid w:val="007C74D7"/>
    <w:rsid w:val="007D0794"/>
    <w:rsid w:val="007D0948"/>
    <w:rsid w:val="007D13B4"/>
    <w:rsid w:val="007D1C9C"/>
    <w:rsid w:val="007D22DF"/>
    <w:rsid w:val="007D2959"/>
    <w:rsid w:val="007D2CB9"/>
    <w:rsid w:val="007D36DE"/>
    <w:rsid w:val="007D3E0A"/>
    <w:rsid w:val="007D44A3"/>
    <w:rsid w:val="007D586A"/>
    <w:rsid w:val="007D58D5"/>
    <w:rsid w:val="007D5A75"/>
    <w:rsid w:val="007D6427"/>
    <w:rsid w:val="007D682E"/>
    <w:rsid w:val="007D7947"/>
    <w:rsid w:val="007E0652"/>
    <w:rsid w:val="007E06B0"/>
    <w:rsid w:val="007E24E2"/>
    <w:rsid w:val="007E2C8B"/>
    <w:rsid w:val="007E2EF8"/>
    <w:rsid w:val="007E5AE8"/>
    <w:rsid w:val="007E5FA3"/>
    <w:rsid w:val="007E66C0"/>
    <w:rsid w:val="007E6822"/>
    <w:rsid w:val="007E768A"/>
    <w:rsid w:val="007E7B4E"/>
    <w:rsid w:val="007F07C4"/>
    <w:rsid w:val="007F0C15"/>
    <w:rsid w:val="007F2461"/>
    <w:rsid w:val="007F314E"/>
    <w:rsid w:val="007F505C"/>
    <w:rsid w:val="007F6132"/>
    <w:rsid w:val="007F6522"/>
    <w:rsid w:val="007F7CBA"/>
    <w:rsid w:val="00800314"/>
    <w:rsid w:val="00800511"/>
    <w:rsid w:val="00803A1B"/>
    <w:rsid w:val="008049A8"/>
    <w:rsid w:val="00804A19"/>
    <w:rsid w:val="008051B6"/>
    <w:rsid w:val="008054BB"/>
    <w:rsid w:val="0080553A"/>
    <w:rsid w:val="00805C82"/>
    <w:rsid w:val="00805FBC"/>
    <w:rsid w:val="0080692F"/>
    <w:rsid w:val="008069FC"/>
    <w:rsid w:val="00807EA4"/>
    <w:rsid w:val="00810F06"/>
    <w:rsid w:val="0081262C"/>
    <w:rsid w:val="00812664"/>
    <w:rsid w:val="00815055"/>
    <w:rsid w:val="00815CE0"/>
    <w:rsid w:val="00815DA9"/>
    <w:rsid w:val="00815E05"/>
    <w:rsid w:val="0081639A"/>
    <w:rsid w:val="008168F2"/>
    <w:rsid w:val="00817967"/>
    <w:rsid w:val="00817CCA"/>
    <w:rsid w:val="00817FB9"/>
    <w:rsid w:val="0082022E"/>
    <w:rsid w:val="008207AC"/>
    <w:rsid w:val="00820D99"/>
    <w:rsid w:val="00820E97"/>
    <w:rsid w:val="00821071"/>
    <w:rsid w:val="008224BD"/>
    <w:rsid w:val="008227FE"/>
    <w:rsid w:val="00822C54"/>
    <w:rsid w:val="008231B9"/>
    <w:rsid w:val="00823667"/>
    <w:rsid w:val="0082441F"/>
    <w:rsid w:val="00824B5B"/>
    <w:rsid w:val="00824E60"/>
    <w:rsid w:val="00824FCF"/>
    <w:rsid w:val="008251F6"/>
    <w:rsid w:val="00825F03"/>
    <w:rsid w:val="00826EAD"/>
    <w:rsid w:val="00827B6A"/>
    <w:rsid w:val="00827E00"/>
    <w:rsid w:val="00830C48"/>
    <w:rsid w:val="00830CF2"/>
    <w:rsid w:val="008312A0"/>
    <w:rsid w:val="00831550"/>
    <w:rsid w:val="00831E43"/>
    <w:rsid w:val="0083231A"/>
    <w:rsid w:val="00832559"/>
    <w:rsid w:val="0083282C"/>
    <w:rsid w:val="00832C88"/>
    <w:rsid w:val="00832DCE"/>
    <w:rsid w:val="00833544"/>
    <w:rsid w:val="00836102"/>
    <w:rsid w:val="00836F98"/>
    <w:rsid w:val="008378CE"/>
    <w:rsid w:val="00840A7D"/>
    <w:rsid w:val="00840CB4"/>
    <w:rsid w:val="00840F4D"/>
    <w:rsid w:val="008414A4"/>
    <w:rsid w:val="00841E55"/>
    <w:rsid w:val="00842960"/>
    <w:rsid w:val="00843350"/>
    <w:rsid w:val="00845447"/>
    <w:rsid w:val="00845918"/>
    <w:rsid w:val="00845A96"/>
    <w:rsid w:val="00847A96"/>
    <w:rsid w:val="008500BE"/>
    <w:rsid w:val="00850B0D"/>
    <w:rsid w:val="00851052"/>
    <w:rsid w:val="0085334C"/>
    <w:rsid w:val="00853AC6"/>
    <w:rsid w:val="0085468C"/>
    <w:rsid w:val="00854D7F"/>
    <w:rsid w:val="0085537D"/>
    <w:rsid w:val="00856E52"/>
    <w:rsid w:val="00857D8B"/>
    <w:rsid w:val="00860B9A"/>
    <w:rsid w:val="0086125E"/>
    <w:rsid w:val="00861344"/>
    <w:rsid w:val="00864CA9"/>
    <w:rsid w:val="00864E87"/>
    <w:rsid w:val="00865547"/>
    <w:rsid w:val="00865D3B"/>
    <w:rsid w:val="00865E36"/>
    <w:rsid w:val="008666E2"/>
    <w:rsid w:val="00870492"/>
    <w:rsid w:val="0087081B"/>
    <w:rsid w:val="008713FF"/>
    <w:rsid w:val="008723BE"/>
    <w:rsid w:val="008727EF"/>
    <w:rsid w:val="008732E8"/>
    <w:rsid w:val="008737F3"/>
    <w:rsid w:val="008767A5"/>
    <w:rsid w:val="00877C64"/>
    <w:rsid w:val="00880337"/>
    <w:rsid w:val="008807DC"/>
    <w:rsid w:val="00880E47"/>
    <w:rsid w:val="00881202"/>
    <w:rsid w:val="0088128D"/>
    <w:rsid w:val="0088198D"/>
    <w:rsid w:val="00881EB8"/>
    <w:rsid w:val="008833D5"/>
    <w:rsid w:val="00885C58"/>
    <w:rsid w:val="00885F6F"/>
    <w:rsid w:val="0088750A"/>
    <w:rsid w:val="008877F0"/>
    <w:rsid w:val="008912D9"/>
    <w:rsid w:val="008915CB"/>
    <w:rsid w:val="008926AD"/>
    <w:rsid w:val="008951CA"/>
    <w:rsid w:val="00896AC6"/>
    <w:rsid w:val="00897C4E"/>
    <w:rsid w:val="008A1042"/>
    <w:rsid w:val="008A2AAE"/>
    <w:rsid w:val="008A40AC"/>
    <w:rsid w:val="008A45A5"/>
    <w:rsid w:val="008A4C2E"/>
    <w:rsid w:val="008A5A70"/>
    <w:rsid w:val="008A6062"/>
    <w:rsid w:val="008B0619"/>
    <w:rsid w:val="008B26F5"/>
    <w:rsid w:val="008B3317"/>
    <w:rsid w:val="008B39AA"/>
    <w:rsid w:val="008B3C30"/>
    <w:rsid w:val="008B6427"/>
    <w:rsid w:val="008B7B42"/>
    <w:rsid w:val="008C01CA"/>
    <w:rsid w:val="008C07D9"/>
    <w:rsid w:val="008C1264"/>
    <w:rsid w:val="008C1779"/>
    <w:rsid w:val="008C1905"/>
    <w:rsid w:val="008C3390"/>
    <w:rsid w:val="008C3687"/>
    <w:rsid w:val="008C3BE5"/>
    <w:rsid w:val="008C4AEC"/>
    <w:rsid w:val="008C4BDF"/>
    <w:rsid w:val="008C4DBD"/>
    <w:rsid w:val="008C6350"/>
    <w:rsid w:val="008C6CCE"/>
    <w:rsid w:val="008C7536"/>
    <w:rsid w:val="008C7880"/>
    <w:rsid w:val="008D1CD5"/>
    <w:rsid w:val="008D2788"/>
    <w:rsid w:val="008D27A9"/>
    <w:rsid w:val="008D2D33"/>
    <w:rsid w:val="008D3298"/>
    <w:rsid w:val="008D33EF"/>
    <w:rsid w:val="008D38CA"/>
    <w:rsid w:val="008D4C27"/>
    <w:rsid w:val="008D5AAC"/>
    <w:rsid w:val="008D5AEE"/>
    <w:rsid w:val="008D66D0"/>
    <w:rsid w:val="008D6F24"/>
    <w:rsid w:val="008E000E"/>
    <w:rsid w:val="008E0A04"/>
    <w:rsid w:val="008E14EF"/>
    <w:rsid w:val="008E1E59"/>
    <w:rsid w:val="008E2673"/>
    <w:rsid w:val="008E2DD5"/>
    <w:rsid w:val="008E2F4C"/>
    <w:rsid w:val="008E3100"/>
    <w:rsid w:val="008E3DF8"/>
    <w:rsid w:val="008E3EBE"/>
    <w:rsid w:val="008E3EFA"/>
    <w:rsid w:val="008E4295"/>
    <w:rsid w:val="008E684E"/>
    <w:rsid w:val="008E6FEC"/>
    <w:rsid w:val="008E72F9"/>
    <w:rsid w:val="008E7D8F"/>
    <w:rsid w:val="008F1233"/>
    <w:rsid w:val="008F1354"/>
    <w:rsid w:val="008F1374"/>
    <w:rsid w:val="008F1ECE"/>
    <w:rsid w:val="008F36B0"/>
    <w:rsid w:val="008F37D6"/>
    <w:rsid w:val="008F4FD1"/>
    <w:rsid w:val="008F59A1"/>
    <w:rsid w:val="008F5DC8"/>
    <w:rsid w:val="008F6059"/>
    <w:rsid w:val="008F6200"/>
    <w:rsid w:val="008F6C81"/>
    <w:rsid w:val="008F70C4"/>
    <w:rsid w:val="008F7B89"/>
    <w:rsid w:val="009002C1"/>
    <w:rsid w:val="0090208F"/>
    <w:rsid w:val="009024DB"/>
    <w:rsid w:val="009028FA"/>
    <w:rsid w:val="00903532"/>
    <w:rsid w:val="00903861"/>
    <w:rsid w:val="009039B8"/>
    <w:rsid w:val="00903E66"/>
    <w:rsid w:val="00903FD0"/>
    <w:rsid w:val="0090421E"/>
    <w:rsid w:val="009044CE"/>
    <w:rsid w:val="0090471F"/>
    <w:rsid w:val="009065CE"/>
    <w:rsid w:val="0090695C"/>
    <w:rsid w:val="0090703F"/>
    <w:rsid w:val="0091013A"/>
    <w:rsid w:val="00910FF9"/>
    <w:rsid w:val="0091132D"/>
    <w:rsid w:val="009114B9"/>
    <w:rsid w:val="009119B0"/>
    <w:rsid w:val="00911DF8"/>
    <w:rsid w:val="0091245D"/>
    <w:rsid w:val="00912C20"/>
    <w:rsid w:val="00914246"/>
    <w:rsid w:val="00914A59"/>
    <w:rsid w:val="009152D4"/>
    <w:rsid w:val="00915323"/>
    <w:rsid w:val="00915524"/>
    <w:rsid w:val="00916DEB"/>
    <w:rsid w:val="009207F4"/>
    <w:rsid w:val="0092230E"/>
    <w:rsid w:val="00922D06"/>
    <w:rsid w:val="0092341A"/>
    <w:rsid w:val="00923CD8"/>
    <w:rsid w:val="0092405E"/>
    <w:rsid w:val="0092475E"/>
    <w:rsid w:val="00924ACB"/>
    <w:rsid w:val="009258C6"/>
    <w:rsid w:val="009259D3"/>
    <w:rsid w:val="00925B0C"/>
    <w:rsid w:val="0092696A"/>
    <w:rsid w:val="009269F4"/>
    <w:rsid w:val="0092726C"/>
    <w:rsid w:val="00927666"/>
    <w:rsid w:val="00927994"/>
    <w:rsid w:val="00927DAB"/>
    <w:rsid w:val="00930107"/>
    <w:rsid w:val="00930BF8"/>
    <w:rsid w:val="00930CFF"/>
    <w:rsid w:val="00930E5E"/>
    <w:rsid w:val="00931CE7"/>
    <w:rsid w:val="0093209D"/>
    <w:rsid w:val="0093217A"/>
    <w:rsid w:val="00932C41"/>
    <w:rsid w:val="00933400"/>
    <w:rsid w:val="00933582"/>
    <w:rsid w:val="00934114"/>
    <w:rsid w:val="00935128"/>
    <w:rsid w:val="00935621"/>
    <w:rsid w:val="00935E82"/>
    <w:rsid w:val="00936152"/>
    <w:rsid w:val="009366F5"/>
    <w:rsid w:val="00937105"/>
    <w:rsid w:val="0093786F"/>
    <w:rsid w:val="00937E4F"/>
    <w:rsid w:val="00940633"/>
    <w:rsid w:val="00940860"/>
    <w:rsid w:val="009411F2"/>
    <w:rsid w:val="009413CA"/>
    <w:rsid w:val="0094195D"/>
    <w:rsid w:val="00942E07"/>
    <w:rsid w:val="0094381E"/>
    <w:rsid w:val="0094477F"/>
    <w:rsid w:val="00944A86"/>
    <w:rsid w:val="00944C46"/>
    <w:rsid w:val="00946396"/>
    <w:rsid w:val="00946AAD"/>
    <w:rsid w:val="00946AE1"/>
    <w:rsid w:val="0094763F"/>
    <w:rsid w:val="00947DD8"/>
    <w:rsid w:val="0095066D"/>
    <w:rsid w:val="009514FB"/>
    <w:rsid w:val="0095187B"/>
    <w:rsid w:val="00952B93"/>
    <w:rsid w:val="00953656"/>
    <w:rsid w:val="0095388B"/>
    <w:rsid w:val="00953D5F"/>
    <w:rsid w:val="00953D7F"/>
    <w:rsid w:val="00953DDB"/>
    <w:rsid w:val="00954200"/>
    <w:rsid w:val="00954248"/>
    <w:rsid w:val="009555DC"/>
    <w:rsid w:val="00955689"/>
    <w:rsid w:val="00956266"/>
    <w:rsid w:val="0095626A"/>
    <w:rsid w:val="0096033F"/>
    <w:rsid w:val="00960706"/>
    <w:rsid w:val="00960C60"/>
    <w:rsid w:val="009611E1"/>
    <w:rsid w:val="00961BC2"/>
    <w:rsid w:val="009621D8"/>
    <w:rsid w:val="00962432"/>
    <w:rsid w:val="009632E9"/>
    <w:rsid w:val="0096344B"/>
    <w:rsid w:val="00964130"/>
    <w:rsid w:val="009648FA"/>
    <w:rsid w:val="00965DE8"/>
    <w:rsid w:val="00966D64"/>
    <w:rsid w:val="00967378"/>
    <w:rsid w:val="0097021C"/>
    <w:rsid w:val="00970249"/>
    <w:rsid w:val="0097199B"/>
    <w:rsid w:val="00971DEE"/>
    <w:rsid w:val="00972525"/>
    <w:rsid w:val="00972AE7"/>
    <w:rsid w:val="009734D7"/>
    <w:rsid w:val="00973662"/>
    <w:rsid w:val="0097371E"/>
    <w:rsid w:val="00973E94"/>
    <w:rsid w:val="009745B6"/>
    <w:rsid w:val="00975C95"/>
    <w:rsid w:val="00976017"/>
    <w:rsid w:val="00976408"/>
    <w:rsid w:val="00976ADA"/>
    <w:rsid w:val="0098162C"/>
    <w:rsid w:val="00981A0B"/>
    <w:rsid w:val="009837AC"/>
    <w:rsid w:val="00983BEC"/>
    <w:rsid w:val="00984D23"/>
    <w:rsid w:val="0098517E"/>
    <w:rsid w:val="00985552"/>
    <w:rsid w:val="0098565C"/>
    <w:rsid w:val="00986B6F"/>
    <w:rsid w:val="0098760A"/>
    <w:rsid w:val="009907FF"/>
    <w:rsid w:val="00991224"/>
    <w:rsid w:val="0099176E"/>
    <w:rsid w:val="00991EFF"/>
    <w:rsid w:val="00994F9F"/>
    <w:rsid w:val="009964EF"/>
    <w:rsid w:val="00996E20"/>
    <w:rsid w:val="009971AA"/>
    <w:rsid w:val="009A0AE0"/>
    <w:rsid w:val="009A0F89"/>
    <w:rsid w:val="009A427D"/>
    <w:rsid w:val="009A53FA"/>
    <w:rsid w:val="009A5EDC"/>
    <w:rsid w:val="009A5F83"/>
    <w:rsid w:val="009A6209"/>
    <w:rsid w:val="009A6342"/>
    <w:rsid w:val="009A6BB8"/>
    <w:rsid w:val="009A79C1"/>
    <w:rsid w:val="009B05E2"/>
    <w:rsid w:val="009B0719"/>
    <w:rsid w:val="009B0A58"/>
    <w:rsid w:val="009B0B05"/>
    <w:rsid w:val="009B1181"/>
    <w:rsid w:val="009B17FB"/>
    <w:rsid w:val="009B1FDF"/>
    <w:rsid w:val="009B2B90"/>
    <w:rsid w:val="009B2DA4"/>
    <w:rsid w:val="009B3222"/>
    <w:rsid w:val="009B3D36"/>
    <w:rsid w:val="009B4ED8"/>
    <w:rsid w:val="009B5081"/>
    <w:rsid w:val="009B5494"/>
    <w:rsid w:val="009B5737"/>
    <w:rsid w:val="009B6483"/>
    <w:rsid w:val="009B689F"/>
    <w:rsid w:val="009B721E"/>
    <w:rsid w:val="009B753F"/>
    <w:rsid w:val="009C03E6"/>
    <w:rsid w:val="009C03FA"/>
    <w:rsid w:val="009C04EE"/>
    <w:rsid w:val="009C0691"/>
    <w:rsid w:val="009C12D1"/>
    <w:rsid w:val="009C1343"/>
    <w:rsid w:val="009C2655"/>
    <w:rsid w:val="009C2910"/>
    <w:rsid w:val="009C2B2D"/>
    <w:rsid w:val="009C3188"/>
    <w:rsid w:val="009C332C"/>
    <w:rsid w:val="009C4221"/>
    <w:rsid w:val="009C42A6"/>
    <w:rsid w:val="009C63EE"/>
    <w:rsid w:val="009C6738"/>
    <w:rsid w:val="009C6EDD"/>
    <w:rsid w:val="009C7217"/>
    <w:rsid w:val="009D015D"/>
    <w:rsid w:val="009D06CF"/>
    <w:rsid w:val="009D13B2"/>
    <w:rsid w:val="009D161D"/>
    <w:rsid w:val="009D2B65"/>
    <w:rsid w:val="009D2C03"/>
    <w:rsid w:val="009D4DE0"/>
    <w:rsid w:val="009D53CD"/>
    <w:rsid w:val="009D56C4"/>
    <w:rsid w:val="009D717F"/>
    <w:rsid w:val="009D7240"/>
    <w:rsid w:val="009E0B6F"/>
    <w:rsid w:val="009E0DE5"/>
    <w:rsid w:val="009E16C6"/>
    <w:rsid w:val="009E33A9"/>
    <w:rsid w:val="009E480F"/>
    <w:rsid w:val="009E497A"/>
    <w:rsid w:val="009E5542"/>
    <w:rsid w:val="009E5EA4"/>
    <w:rsid w:val="009E6380"/>
    <w:rsid w:val="009E65A2"/>
    <w:rsid w:val="009E6D56"/>
    <w:rsid w:val="009E7590"/>
    <w:rsid w:val="009E7694"/>
    <w:rsid w:val="009E7CAE"/>
    <w:rsid w:val="009E7F3F"/>
    <w:rsid w:val="009F0453"/>
    <w:rsid w:val="009F07FF"/>
    <w:rsid w:val="009F17B6"/>
    <w:rsid w:val="009F4779"/>
    <w:rsid w:val="009F4C86"/>
    <w:rsid w:val="009F4EFC"/>
    <w:rsid w:val="009F5D2F"/>
    <w:rsid w:val="009F791A"/>
    <w:rsid w:val="00A0003E"/>
    <w:rsid w:val="00A0011C"/>
    <w:rsid w:val="00A002E3"/>
    <w:rsid w:val="00A0040B"/>
    <w:rsid w:val="00A009A6"/>
    <w:rsid w:val="00A0134B"/>
    <w:rsid w:val="00A01ABF"/>
    <w:rsid w:val="00A02A27"/>
    <w:rsid w:val="00A02CEA"/>
    <w:rsid w:val="00A04337"/>
    <w:rsid w:val="00A0498A"/>
    <w:rsid w:val="00A053F5"/>
    <w:rsid w:val="00A054EF"/>
    <w:rsid w:val="00A056FB"/>
    <w:rsid w:val="00A05DE5"/>
    <w:rsid w:val="00A06704"/>
    <w:rsid w:val="00A0680F"/>
    <w:rsid w:val="00A06BA2"/>
    <w:rsid w:val="00A06D8E"/>
    <w:rsid w:val="00A07B33"/>
    <w:rsid w:val="00A07CA1"/>
    <w:rsid w:val="00A100DC"/>
    <w:rsid w:val="00A1041C"/>
    <w:rsid w:val="00A11224"/>
    <w:rsid w:val="00A114F7"/>
    <w:rsid w:val="00A11849"/>
    <w:rsid w:val="00A12C10"/>
    <w:rsid w:val="00A135DF"/>
    <w:rsid w:val="00A143DE"/>
    <w:rsid w:val="00A14765"/>
    <w:rsid w:val="00A157CE"/>
    <w:rsid w:val="00A15B3A"/>
    <w:rsid w:val="00A17BCA"/>
    <w:rsid w:val="00A200FE"/>
    <w:rsid w:val="00A2112D"/>
    <w:rsid w:val="00A228D6"/>
    <w:rsid w:val="00A230E1"/>
    <w:rsid w:val="00A24172"/>
    <w:rsid w:val="00A268F6"/>
    <w:rsid w:val="00A27424"/>
    <w:rsid w:val="00A2762B"/>
    <w:rsid w:val="00A324FA"/>
    <w:rsid w:val="00A32A5E"/>
    <w:rsid w:val="00A32C39"/>
    <w:rsid w:val="00A338DF"/>
    <w:rsid w:val="00A33A2B"/>
    <w:rsid w:val="00A33F7B"/>
    <w:rsid w:val="00A342A9"/>
    <w:rsid w:val="00A346BC"/>
    <w:rsid w:val="00A356C4"/>
    <w:rsid w:val="00A35777"/>
    <w:rsid w:val="00A369C0"/>
    <w:rsid w:val="00A37275"/>
    <w:rsid w:val="00A40130"/>
    <w:rsid w:val="00A4159E"/>
    <w:rsid w:val="00A41828"/>
    <w:rsid w:val="00A424F4"/>
    <w:rsid w:val="00A43E8E"/>
    <w:rsid w:val="00A43ED0"/>
    <w:rsid w:val="00A454D2"/>
    <w:rsid w:val="00A455DB"/>
    <w:rsid w:val="00A45766"/>
    <w:rsid w:val="00A45C91"/>
    <w:rsid w:val="00A460DA"/>
    <w:rsid w:val="00A461CC"/>
    <w:rsid w:val="00A473BE"/>
    <w:rsid w:val="00A479B3"/>
    <w:rsid w:val="00A50399"/>
    <w:rsid w:val="00A51CC8"/>
    <w:rsid w:val="00A53062"/>
    <w:rsid w:val="00A53C67"/>
    <w:rsid w:val="00A53DFD"/>
    <w:rsid w:val="00A54794"/>
    <w:rsid w:val="00A548B5"/>
    <w:rsid w:val="00A54D61"/>
    <w:rsid w:val="00A552C7"/>
    <w:rsid w:val="00A554B7"/>
    <w:rsid w:val="00A55AD3"/>
    <w:rsid w:val="00A56A3A"/>
    <w:rsid w:val="00A56C2A"/>
    <w:rsid w:val="00A57CD1"/>
    <w:rsid w:val="00A57D75"/>
    <w:rsid w:val="00A60A42"/>
    <w:rsid w:val="00A6229C"/>
    <w:rsid w:val="00A623E5"/>
    <w:rsid w:val="00A648E8"/>
    <w:rsid w:val="00A64F90"/>
    <w:rsid w:val="00A65A2E"/>
    <w:rsid w:val="00A65E7A"/>
    <w:rsid w:val="00A6663D"/>
    <w:rsid w:val="00A67E2A"/>
    <w:rsid w:val="00A67FC9"/>
    <w:rsid w:val="00A711FF"/>
    <w:rsid w:val="00A712A9"/>
    <w:rsid w:val="00A738D7"/>
    <w:rsid w:val="00A74E6B"/>
    <w:rsid w:val="00A75F5C"/>
    <w:rsid w:val="00A76135"/>
    <w:rsid w:val="00A77C51"/>
    <w:rsid w:val="00A77DBC"/>
    <w:rsid w:val="00A8190B"/>
    <w:rsid w:val="00A83481"/>
    <w:rsid w:val="00A84B84"/>
    <w:rsid w:val="00A84C8A"/>
    <w:rsid w:val="00A860FB"/>
    <w:rsid w:val="00A8652C"/>
    <w:rsid w:val="00A86565"/>
    <w:rsid w:val="00A8688A"/>
    <w:rsid w:val="00A86C5D"/>
    <w:rsid w:val="00A908BD"/>
    <w:rsid w:val="00A90F50"/>
    <w:rsid w:val="00A90F91"/>
    <w:rsid w:val="00A91626"/>
    <w:rsid w:val="00A91A3E"/>
    <w:rsid w:val="00A92FF7"/>
    <w:rsid w:val="00A940B1"/>
    <w:rsid w:val="00A94761"/>
    <w:rsid w:val="00A95B3C"/>
    <w:rsid w:val="00A96FED"/>
    <w:rsid w:val="00A9747D"/>
    <w:rsid w:val="00A97910"/>
    <w:rsid w:val="00A97936"/>
    <w:rsid w:val="00AA0E60"/>
    <w:rsid w:val="00AA11AE"/>
    <w:rsid w:val="00AA1ED0"/>
    <w:rsid w:val="00AA2796"/>
    <w:rsid w:val="00AA2A39"/>
    <w:rsid w:val="00AA2FF8"/>
    <w:rsid w:val="00AA30CE"/>
    <w:rsid w:val="00AA37DB"/>
    <w:rsid w:val="00AA3AEA"/>
    <w:rsid w:val="00AA4838"/>
    <w:rsid w:val="00AA4BC8"/>
    <w:rsid w:val="00AA56EE"/>
    <w:rsid w:val="00AA62EC"/>
    <w:rsid w:val="00AA658D"/>
    <w:rsid w:val="00AA6B0B"/>
    <w:rsid w:val="00AA76D1"/>
    <w:rsid w:val="00AA7E16"/>
    <w:rsid w:val="00AB103D"/>
    <w:rsid w:val="00AB1666"/>
    <w:rsid w:val="00AB19E5"/>
    <w:rsid w:val="00AB23CE"/>
    <w:rsid w:val="00AB26F3"/>
    <w:rsid w:val="00AB2E70"/>
    <w:rsid w:val="00AB33D4"/>
    <w:rsid w:val="00AB3D3E"/>
    <w:rsid w:val="00AB5AA5"/>
    <w:rsid w:val="00AB5F86"/>
    <w:rsid w:val="00AB6396"/>
    <w:rsid w:val="00AB78F0"/>
    <w:rsid w:val="00AB7D33"/>
    <w:rsid w:val="00AC0085"/>
    <w:rsid w:val="00AC01DE"/>
    <w:rsid w:val="00AC020D"/>
    <w:rsid w:val="00AC1791"/>
    <w:rsid w:val="00AC38C2"/>
    <w:rsid w:val="00AC4283"/>
    <w:rsid w:val="00AC4434"/>
    <w:rsid w:val="00AC478C"/>
    <w:rsid w:val="00AC4A9B"/>
    <w:rsid w:val="00AC5026"/>
    <w:rsid w:val="00AC5432"/>
    <w:rsid w:val="00AC5442"/>
    <w:rsid w:val="00AC62EC"/>
    <w:rsid w:val="00AC659C"/>
    <w:rsid w:val="00AD0537"/>
    <w:rsid w:val="00AD0EB6"/>
    <w:rsid w:val="00AD2642"/>
    <w:rsid w:val="00AD311B"/>
    <w:rsid w:val="00AD4204"/>
    <w:rsid w:val="00AD4546"/>
    <w:rsid w:val="00AD4C15"/>
    <w:rsid w:val="00AD4ED0"/>
    <w:rsid w:val="00AD55BD"/>
    <w:rsid w:val="00AD5676"/>
    <w:rsid w:val="00AD58A2"/>
    <w:rsid w:val="00AD6753"/>
    <w:rsid w:val="00AD6DBA"/>
    <w:rsid w:val="00AD7BE2"/>
    <w:rsid w:val="00AE00D1"/>
    <w:rsid w:val="00AE08E6"/>
    <w:rsid w:val="00AE1183"/>
    <w:rsid w:val="00AE12F1"/>
    <w:rsid w:val="00AE2092"/>
    <w:rsid w:val="00AE2881"/>
    <w:rsid w:val="00AE2AF8"/>
    <w:rsid w:val="00AE4529"/>
    <w:rsid w:val="00AE56F8"/>
    <w:rsid w:val="00AE585F"/>
    <w:rsid w:val="00AE6D74"/>
    <w:rsid w:val="00AE7605"/>
    <w:rsid w:val="00AE7BCC"/>
    <w:rsid w:val="00AE7D25"/>
    <w:rsid w:val="00AF1B74"/>
    <w:rsid w:val="00AF2C66"/>
    <w:rsid w:val="00AF3AC6"/>
    <w:rsid w:val="00AF3E72"/>
    <w:rsid w:val="00AF46C6"/>
    <w:rsid w:val="00AF5030"/>
    <w:rsid w:val="00AF5333"/>
    <w:rsid w:val="00AF6183"/>
    <w:rsid w:val="00AF7792"/>
    <w:rsid w:val="00AF78E7"/>
    <w:rsid w:val="00AF7938"/>
    <w:rsid w:val="00B00168"/>
    <w:rsid w:val="00B00E56"/>
    <w:rsid w:val="00B01086"/>
    <w:rsid w:val="00B015F2"/>
    <w:rsid w:val="00B0188B"/>
    <w:rsid w:val="00B01CD3"/>
    <w:rsid w:val="00B020AB"/>
    <w:rsid w:val="00B0384A"/>
    <w:rsid w:val="00B03C9F"/>
    <w:rsid w:val="00B03E94"/>
    <w:rsid w:val="00B04F47"/>
    <w:rsid w:val="00B0701D"/>
    <w:rsid w:val="00B10C82"/>
    <w:rsid w:val="00B121FB"/>
    <w:rsid w:val="00B12702"/>
    <w:rsid w:val="00B12A8A"/>
    <w:rsid w:val="00B13DA9"/>
    <w:rsid w:val="00B149DA"/>
    <w:rsid w:val="00B1585D"/>
    <w:rsid w:val="00B15A43"/>
    <w:rsid w:val="00B15A96"/>
    <w:rsid w:val="00B15CDC"/>
    <w:rsid w:val="00B1644D"/>
    <w:rsid w:val="00B16716"/>
    <w:rsid w:val="00B16A83"/>
    <w:rsid w:val="00B17B86"/>
    <w:rsid w:val="00B17FB6"/>
    <w:rsid w:val="00B20195"/>
    <w:rsid w:val="00B209CC"/>
    <w:rsid w:val="00B20B69"/>
    <w:rsid w:val="00B2100A"/>
    <w:rsid w:val="00B21168"/>
    <w:rsid w:val="00B21547"/>
    <w:rsid w:val="00B22F2F"/>
    <w:rsid w:val="00B2382B"/>
    <w:rsid w:val="00B24339"/>
    <w:rsid w:val="00B25713"/>
    <w:rsid w:val="00B26525"/>
    <w:rsid w:val="00B2681C"/>
    <w:rsid w:val="00B26999"/>
    <w:rsid w:val="00B26A1D"/>
    <w:rsid w:val="00B2791D"/>
    <w:rsid w:val="00B30121"/>
    <w:rsid w:val="00B30F1E"/>
    <w:rsid w:val="00B31825"/>
    <w:rsid w:val="00B31D52"/>
    <w:rsid w:val="00B31FCA"/>
    <w:rsid w:val="00B322A0"/>
    <w:rsid w:val="00B323C5"/>
    <w:rsid w:val="00B32DFE"/>
    <w:rsid w:val="00B3480C"/>
    <w:rsid w:val="00B34AB8"/>
    <w:rsid w:val="00B35B13"/>
    <w:rsid w:val="00B35C11"/>
    <w:rsid w:val="00B35D60"/>
    <w:rsid w:val="00B364BE"/>
    <w:rsid w:val="00B378FE"/>
    <w:rsid w:val="00B37D12"/>
    <w:rsid w:val="00B40001"/>
    <w:rsid w:val="00B403F7"/>
    <w:rsid w:val="00B40D28"/>
    <w:rsid w:val="00B411EA"/>
    <w:rsid w:val="00B4160C"/>
    <w:rsid w:val="00B41610"/>
    <w:rsid w:val="00B41753"/>
    <w:rsid w:val="00B41B63"/>
    <w:rsid w:val="00B42E39"/>
    <w:rsid w:val="00B436D1"/>
    <w:rsid w:val="00B43FA3"/>
    <w:rsid w:val="00B443EE"/>
    <w:rsid w:val="00B46CF9"/>
    <w:rsid w:val="00B47540"/>
    <w:rsid w:val="00B50988"/>
    <w:rsid w:val="00B52002"/>
    <w:rsid w:val="00B53EF0"/>
    <w:rsid w:val="00B55103"/>
    <w:rsid w:val="00B5695E"/>
    <w:rsid w:val="00B5743F"/>
    <w:rsid w:val="00B57F45"/>
    <w:rsid w:val="00B607F4"/>
    <w:rsid w:val="00B611F0"/>
    <w:rsid w:val="00B61A97"/>
    <w:rsid w:val="00B623F6"/>
    <w:rsid w:val="00B62C2E"/>
    <w:rsid w:val="00B62F00"/>
    <w:rsid w:val="00B63F9D"/>
    <w:rsid w:val="00B65CEC"/>
    <w:rsid w:val="00B66807"/>
    <w:rsid w:val="00B67102"/>
    <w:rsid w:val="00B67CC4"/>
    <w:rsid w:val="00B7186D"/>
    <w:rsid w:val="00B71A93"/>
    <w:rsid w:val="00B71D1F"/>
    <w:rsid w:val="00B7291F"/>
    <w:rsid w:val="00B73AE4"/>
    <w:rsid w:val="00B74A55"/>
    <w:rsid w:val="00B74B4A"/>
    <w:rsid w:val="00B757E1"/>
    <w:rsid w:val="00B75848"/>
    <w:rsid w:val="00B7632E"/>
    <w:rsid w:val="00B76B56"/>
    <w:rsid w:val="00B76F43"/>
    <w:rsid w:val="00B770A5"/>
    <w:rsid w:val="00B80023"/>
    <w:rsid w:val="00B80073"/>
    <w:rsid w:val="00B8038D"/>
    <w:rsid w:val="00B80C69"/>
    <w:rsid w:val="00B80DAF"/>
    <w:rsid w:val="00B8181D"/>
    <w:rsid w:val="00B82886"/>
    <w:rsid w:val="00B835E7"/>
    <w:rsid w:val="00B8374D"/>
    <w:rsid w:val="00B8545F"/>
    <w:rsid w:val="00B86187"/>
    <w:rsid w:val="00B86CCD"/>
    <w:rsid w:val="00B8741F"/>
    <w:rsid w:val="00B92052"/>
    <w:rsid w:val="00B94640"/>
    <w:rsid w:val="00B94879"/>
    <w:rsid w:val="00B958BA"/>
    <w:rsid w:val="00B96210"/>
    <w:rsid w:val="00B9736E"/>
    <w:rsid w:val="00BA1A22"/>
    <w:rsid w:val="00BA1F60"/>
    <w:rsid w:val="00BA26E5"/>
    <w:rsid w:val="00BA3622"/>
    <w:rsid w:val="00BA4811"/>
    <w:rsid w:val="00BA6943"/>
    <w:rsid w:val="00BA6BFB"/>
    <w:rsid w:val="00BA7FE7"/>
    <w:rsid w:val="00BB0ECA"/>
    <w:rsid w:val="00BB2626"/>
    <w:rsid w:val="00BB37D4"/>
    <w:rsid w:val="00BB3848"/>
    <w:rsid w:val="00BB3BA5"/>
    <w:rsid w:val="00BB4483"/>
    <w:rsid w:val="00BB4A57"/>
    <w:rsid w:val="00BB615C"/>
    <w:rsid w:val="00BB64F8"/>
    <w:rsid w:val="00BC077F"/>
    <w:rsid w:val="00BC1077"/>
    <w:rsid w:val="00BC2592"/>
    <w:rsid w:val="00BC2E01"/>
    <w:rsid w:val="00BC3271"/>
    <w:rsid w:val="00BC479B"/>
    <w:rsid w:val="00BC52CB"/>
    <w:rsid w:val="00BC5F7C"/>
    <w:rsid w:val="00BC690E"/>
    <w:rsid w:val="00BC6EFB"/>
    <w:rsid w:val="00BC79CE"/>
    <w:rsid w:val="00BD0A8E"/>
    <w:rsid w:val="00BD0AB9"/>
    <w:rsid w:val="00BD1096"/>
    <w:rsid w:val="00BD20B0"/>
    <w:rsid w:val="00BD5818"/>
    <w:rsid w:val="00BD69FB"/>
    <w:rsid w:val="00BD7858"/>
    <w:rsid w:val="00BD78E4"/>
    <w:rsid w:val="00BD7E68"/>
    <w:rsid w:val="00BE07A3"/>
    <w:rsid w:val="00BE0DFA"/>
    <w:rsid w:val="00BE2177"/>
    <w:rsid w:val="00BE37F6"/>
    <w:rsid w:val="00BE4EA6"/>
    <w:rsid w:val="00BE5C7A"/>
    <w:rsid w:val="00BE5D8B"/>
    <w:rsid w:val="00BE6A83"/>
    <w:rsid w:val="00BE79AD"/>
    <w:rsid w:val="00BF0DCD"/>
    <w:rsid w:val="00BF1C66"/>
    <w:rsid w:val="00BF29E4"/>
    <w:rsid w:val="00BF3E77"/>
    <w:rsid w:val="00BF4286"/>
    <w:rsid w:val="00BF48CD"/>
    <w:rsid w:val="00BF541E"/>
    <w:rsid w:val="00BF5E30"/>
    <w:rsid w:val="00BF70CC"/>
    <w:rsid w:val="00BF7B78"/>
    <w:rsid w:val="00BF7D07"/>
    <w:rsid w:val="00C007A5"/>
    <w:rsid w:val="00C00B95"/>
    <w:rsid w:val="00C0122A"/>
    <w:rsid w:val="00C02AAE"/>
    <w:rsid w:val="00C02D1D"/>
    <w:rsid w:val="00C03785"/>
    <w:rsid w:val="00C03D02"/>
    <w:rsid w:val="00C03E24"/>
    <w:rsid w:val="00C0421C"/>
    <w:rsid w:val="00C05084"/>
    <w:rsid w:val="00C06064"/>
    <w:rsid w:val="00C067D2"/>
    <w:rsid w:val="00C078ED"/>
    <w:rsid w:val="00C07DCE"/>
    <w:rsid w:val="00C10009"/>
    <w:rsid w:val="00C109E3"/>
    <w:rsid w:val="00C11314"/>
    <w:rsid w:val="00C1210F"/>
    <w:rsid w:val="00C1286C"/>
    <w:rsid w:val="00C12A5E"/>
    <w:rsid w:val="00C12AD4"/>
    <w:rsid w:val="00C13559"/>
    <w:rsid w:val="00C139AE"/>
    <w:rsid w:val="00C13A25"/>
    <w:rsid w:val="00C15DC3"/>
    <w:rsid w:val="00C165DC"/>
    <w:rsid w:val="00C172DB"/>
    <w:rsid w:val="00C21C88"/>
    <w:rsid w:val="00C21CE6"/>
    <w:rsid w:val="00C22251"/>
    <w:rsid w:val="00C22CEE"/>
    <w:rsid w:val="00C23FE1"/>
    <w:rsid w:val="00C2434E"/>
    <w:rsid w:val="00C249DE"/>
    <w:rsid w:val="00C251C6"/>
    <w:rsid w:val="00C25334"/>
    <w:rsid w:val="00C25941"/>
    <w:rsid w:val="00C25F79"/>
    <w:rsid w:val="00C26889"/>
    <w:rsid w:val="00C26ABF"/>
    <w:rsid w:val="00C26BB7"/>
    <w:rsid w:val="00C27C3A"/>
    <w:rsid w:val="00C3010B"/>
    <w:rsid w:val="00C305A5"/>
    <w:rsid w:val="00C3090A"/>
    <w:rsid w:val="00C30A24"/>
    <w:rsid w:val="00C319E5"/>
    <w:rsid w:val="00C31E16"/>
    <w:rsid w:val="00C32CD0"/>
    <w:rsid w:val="00C3361E"/>
    <w:rsid w:val="00C3370C"/>
    <w:rsid w:val="00C342CB"/>
    <w:rsid w:val="00C35708"/>
    <w:rsid w:val="00C3573E"/>
    <w:rsid w:val="00C36687"/>
    <w:rsid w:val="00C36D71"/>
    <w:rsid w:val="00C36E37"/>
    <w:rsid w:val="00C36E90"/>
    <w:rsid w:val="00C37253"/>
    <w:rsid w:val="00C3733F"/>
    <w:rsid w:val="00C37366"/>
    <w:rsid w:val="00C40928"/>
    <w:rsid w:val="00C40C8B"/>
    <w:rsid w:val="00C4193D"/>
    <w:rsid w:val="00C41B03"/>
    <w:rsid w:val="00C41CBA"/>
    <w:rsid w:val="00C42244"/>
    <w:rsid w:val="00C42563"/>
    <w:rsid w:val="00C443F2"/>
    <w:rsid w:val="00C444B8"/>
    <w:rsid w:val="00C4553B"/>
    <w:rsid w:val="00C456D7"/>
    <w:rsid w:val="00C457BC"/>
    <w:rsid w:val="00C45BE6"/>
    <w:rsid w:val="00C45E2F"/>
    <w:rsid w:val="00C46206"/>
    <w:rsid w:val="00C4638A"/>
    <w:rsid w:val="00C46927"/>
    <w:rsid w:val="00C47433"/>
    <w:rsid w:val="00C47571"/>
    <w:rsid w:val="00C51923"/>
    <w:rsid w:val="00C51DD0"/>
    <w:rsid w:val="00C53499"/>
    <w:rsid w:val="00C53BF4"/>
    <w:rsid w:val="00C53C5B"/>
    <w:rsid w:val="00C5459C"/>
    <w:rsid w:val="00C54CFF"/>
    <w:rsid w:val="00C55B36"/>
    <w:rsid w:val="00C561D6"/>
    <w:rsid w:val="00C572BC"/>
    <w:rsid w:val="00C573EA"/>
    <w:rsid w:val="00C57950"/>
    <w:rsid w:val="00C605D3"/>
    <w:rsid w:val="00C6195F"/>
    <w:rsid w:val="00C630E3"/>
    <w:rsid w:val="00C640FF"/>
    <w:rsid w:val="00C65C87"/>
    <w:rsid w:val="00C6605B"/>
    <w:rsid w:val="00C66244"/>
    <w:rsid w:val="00C66569"/>
    <w:rsid w:val="00C6677B"/>
    <w:rsid w:val="00C66EA1"/>
    <w:rsid w:val="00C66EBC"/>
    <w:rsid w:val="00C6789F"/>
    <w:rsid w:val="00C67DAE"/>
    <w:rsid w:val="00C70EFC"/>
    <w:rsid w:val="00C70F8D"/>
    <w:rsid w:val="00C7240D"/>
    <w:rsid w:val="00C731D7"/>
    <w:rsid w:val="00C7444B"/>
    <w:rsid w:val="00C7474E"/>
    <w:rsid w:val="00C74C7A"/>
    <w:rsid w:val="00C75432"/>
    <w:rsid w:val="00C7591F"/>
    <w:rsid w:val="00C75C71"/>
    <w:rsid w:val="00C775F6"/>
    <w:rsid w:val="00C80269"/>
    <w:rsid w:val="00C808B2"/>
    <w:rsid w:val="00C80988"/>
    <w:rsid w:val="00C80EE6"/>
    <w:rsid w:val="00C81B04"/>
    <w:rsid w:val="00C82469"/>
    <w:rsid w:val="00C826F3"/>
    <w:rsid w:val="00C83156"/>
    <w:rsid w:val="00C84662"/>
    <w:rsid w:val="00C84C60"/>
    <w:rsid w:val="00C8684D"/>
    <w:rsid w:val="00C86AC7"/>
    <w:rsid w:val="00C87466"/>
    <w:rsid w:val="00C87BBF"/>
    <w:rsid w:val="00C901E1"/>
    <w:rsid w:val="00C90C60"/>
    <w:rsid w:val="00C9107D"/>
    <w:rsid w:val="00C912C4"/>
    <w:rsid w:val="00C9186D"/>
    <w:rsid w:val="00C91880"/>
    <w:rsid w:val="00C91979"/>
    <w:rsid w:val="00C925CC"/>
    <w:rsid w:val="00C9328F"/>
    <w:rsid w:val="00C940AB"/>
    <w:rsid w:val="00C95670"/>
    <w:rsid w:val="00C95748"/>
    <w:rsid w:val="00C96251"/>
    <w:rsid w:val="00C965D3"/>
    <w:rsid w:val="00C974D9"/>
    <w:rsid w:val="00C97A2F"/>
    <w:rsid w:val="00CA1170"/>
    <w:rsid w:val="00CA15B2"/>
    <w:rsid w:val="00CA199D"/>
    <w:rsid w:val="00CA2196"/>
    <w:rsid w:val="00CA2738"/>
    <w:rsid w:val="00CA3E03"/>
    <w:rsid w:val="00CA48BD"/>
    <w:rsid w:val="00CA5D21"/>
    <w:rsid w:val="00CA6441"/>
    <w:rsid w:val="00CA6E2E"/>
    <w:rsid w:val="00CB143D"/>
    <w:rsid w:val="00CB2068"/>
    <w:rsid w:val="00CB2169"/>
    <w:rsid w:val="00CB4469"/>
    <w:rsid w:val="00CB50BF"/>
    <w:rsid w:val="00CB53E9"/>
    <w:rsid w:val="00CB5B4F"/>
    <w:rsid w:val="00CB61A8"/>
    <w:rsid w:val="00CB701A"/>
    <w:rsid w:val="00CB7881"/>
    <w:rsid w:val="00CB7B8D"/>
    <w:rsid w:val="00CC03EF"/>
    <w:rsid w:val="00CC09F6"/>
    <w:rsid w:val="00CC15C8"/>
    <w:rsid w:val="00CC1983"/>
    <w:rsid w:val="00CC23D8"/>
    <w:rsid w:val="00CC28C4"/>
    <w:rsid w:val="00CC2B02"/>
    <w:rsid w:val="00CC32B1"/>
    <w:rsid w:val="00CC4AF5"/>
    <w:rsid w:val="00CC5E1F"/>
    <w:rsid w:val="00CC681A"/>
    <w:rsid w:val="00CC6D2F"/>
    <w:rsid w:val="00CC7C97"/>
    <w:rsid w:val="00CD14A0"/>
    <w:rsid w:val="00CD2E4C"/>
    <w:rsid w:val="00CD3025"/>
    <w:rsid w:val="00CD32CD"/>
    <w:rsid w:val="00CD3BCD"/>
    <w:rsid w:val="00CD3C74"/>
    <w:rsid w:val="00CD3D82"/>
    <w:rsid w:val="00CD42ED"/>
    <w:rsid w:val="00CD4587"/>
    <w:rsid w:val="00CD5D26"/>
    <w:rsid w:val="00CD6414"/>
    <w:rsid w:val="00CD69FB"/>
    <w:rsid w:val="00CD6C6C"/>
    <w:rsid w:val="00CD733B"/>
    <w:rsid w:val="00CD7367"/>
    <w:rsid w:val="00CD74AB"/>
    <w:rsid w:val="00CD7A6E"/>
    <w:rsid w:val="00CE018D"/>
    <w:rsid w:val="00CE0AA4"/>
    <w:rsid w:val="00CE0F45"/>
    <w:rsid w:val="00CE1234"/>
    <w:rsid w:val="00CE1851"/>
    <w:rsid w:val="00CE1B0E"/>
    <w:rsid w:val="00CE2106"/>
    <w:rsid w:val="00CE217C"/>
    <w:rsid w:val="00CE2786"/>
    <w:rsid w:val="00CE3025"/>
    <w:rsid w:val="00CE342D"/>
    <w:rsid w:val="00CE34A3"/>
    <w:rsid w:val="00CE44F8"/>
    <w:rsid w:val="00CE6465"/>
    <w:rsid w:val="00CE75BC"/>
    <w:rsid w:val="00CE7C77"/>
    <w:rsid w:val="00CF0656"/>
    <w:rsid w:val="00CF0951"/>
    <w:rsid w:val="00CF307B"/>
    <w:rsid w:val="00CF3CE6"/>
    <w:rsid w:val="00CF514B"/>
    <w:rsid w:val="00CF51DF"/>
    <w:rsid w:val="00CF5F27"/>
    <w:rsid w:val="00CF5F65"/>
    <w:rsid w:val="00CF5F78"/>
    <w:rsid w:val="00CF6E87"/>
    <w:rsid w:val="00CF7172"/>
    <w:rsid w:val="00CF73CF"/>
    <w:rsid w:val="00D0092C"/>
    <w:rsid w:val="00D00C24"/>
    <w:rsid w:val="00D01189"/>
    <w:rsid w:val="00D02317"/>
    <w:rsid w:val="00D02636"/>
    <w:rsid w:val="00D02689"/>
    <w:rsid w:val="00D02806"/>
    <w:rsid w:val="00D02946"/>
    <w:rsid w:val="00D02E14"/>
    <w:rsid w:val="00D0454C"/>
    <w:rsid w:val="00D04B64"/>
    <w:rsid w:val="00D04C76"/>
    <w:rsid w:val="00D05B4D"/>
    <w:rsid w:val="00D06C57"/>
    <w:rsid w:val="00D06C6F"/>
    <w:rsid w:val="00D07037"/>
    <w:rsid w:val="00D10974"/>
    <w:rsid w:val="00D109A5"/>
    <w:rsid w:val="00D10A36"/>
    <w:rsid w:val="00D1200A"/>
    <w:rsid w:val="00D1539F"/>
    <w:rsid w:val="00D15851"/>
    <w:rsid w:val="00D16A5B"/>
    <w:rsid w:val="00D16D61"/>
    <w:rsid w:val="00D16DD6"/>
    <w:rsid w:val="00D17B1D"/>
    <w:rsid w:val="00D20B8D"/>
    <w:rsid w:val="00D2244C"/>
    <w:rsid w:val="00D2276D"/>
    <w:rsid w:val="00D229E9"/>
    <w:rsid w:val="00D23ADA"/>
    <w:rsid w:val="00D24585"/>
    <w:rsid w:val="00D25192"/>
    <w:rsid w:val="00D2670A"/>
    <w:rsid w:val="00D311F5"/>
    <w:rsid w:val="00D32662"/>
    <w:rsid w:val="00D32AF7"/>
    <w:rsid w:val="00D32D29"/>
    <w:rsid w:val="00D33005"/>
    <w:rsid w:val="00D33138"/>
    <w:rsid w:val="00D34A65"/>
    <w:rsid w:val="00D34B10"/>
    <w:rsid w:val="00D34B2F"/>
    <w:rsid w:val="00D3532A"/>
    <w:rsid w:val="00D3548B"/>
    <w:rsid w:val="00D3554A"/>
    <w:rsid w:val="00D35EDB"/>
    <w:rsid w:val="00D365FC"/>
    <w:rsid w:val="00D36CC6"/>
    <w:rsid w:val="00D36F19"/>
    <w:rsid w:val="00D37027"/>
    <w:rsid w:val="00D37746"/>
    <w:rsid w:val="00D3799C"/>
    <w:rsid w:val="00D40A9E"/>
    <w:rsid w:val="00D40DF1"/>
    <w:rsid w:val="00D43641"/>
    <w:rsid w:val="00D45514"/>
    <w:rsid w:val="00D46A26"/>
    <w:rsid w:val="00D46C01"/>
    <w:rsid w:val="00D46EA4"/>
    <w:rsid w:val="00D520CA"/>
    <w:rsid w:val="00D5243B"/>
    <w:rsid w:val="00D535E4"/>
    <w:rsid w:val="00D54020"/>
    <w:rsid w:val="00D54552"/>
    <w:rsid w:val="00D54CEF"/>
    <w:rsid w:val="00D5550D"/>
    <w:rsid w:val="00D555CA"/>
    <w:rsid w:val="00D556A5"/>
    <w:rsid w:val="00D55B29"/>
    <w:rsid w:val="00D5610D"/>
    <w:rsid w:val="00D56973"/>
    <w:rsid w:val="00D56DFD"/>
    <w:rsid w:val="00D600F0"/>
    <w:rsid w:val="00D60400"/>
    <w:rsid w:val="00D607CC"/>
    <w:rsid w:val="00D609EF"/>
    <w:rsid w:val="00D6227F"/>
    <w:rsid w:val="00D62FED"/>
    <w:rsid w:val="00D64876"/>
    <w:rsid w:val="00D649A8"/>
    <w:rsid w:val="00D64DEE"/>
    <w:rsid w:val="00D650F0"/>
    <w:rsid w:val="00D65326"/>
    <w:rsid w:val="00D65EEC"/>
    <w:rsid w:val="00D6603F"/>
    <w:rsid w:val="00D668E6"/>
    <w:rsid w:val="00D670F0"/>
    <w:rsid w:val="00D6799F"/>
    <w:rsid w:val="00D7039F"/>
    <w:rsid w:val="00D70620"/>
    <w:rsid w:val="00D71254"/>
    <w:rsid w:val="00D71DA1"/>
    <w:rsid w:val="00D732D7"/>
    <w:rsid w:val="00D73576"/>
    <w:rsid w:val="00D73A11"/>
    <w:rsid w:val="00D74A05"/>
    <w:rsid w:val="00D75199"/>
    <w:rsid w:val="00D75DC9"/>
    <w:rsid w:val="00D75EA5"/>
    <w:rsid w:val="00D76DEC"/>
    <w:rsid w:val="00D80271"/>
    <w:rsid w:val="00D809D3"/>
    <w:rsid w:val="00D80E29"/>
    <w:rsid w:val="00D81765"/>
    <w:rsid w:val="00D817D8"/>
    <w:rsid w:val="00D8297C"/>
    <w:rsid w:val="00D82991"/>
    <w:rsid w:val="00D831C5"/>
    <w:rsid w:val="00D84424"/>
    <w:rsid w:val="00D844C7"/>
    <w:rsid w:val="00D84B0D"/>
    <w:rsid w:val="00D8548E"/>
    <w:rsid w:val="00D85DE6"/>
    <w:rsid w:val="00D86106"/>
    <w:rsid w:val="00D862DC"/>
    <w:rsid w:val="00D86921"/>
    <w:rsid w:val="00D8728E"/>
    <w:rsid w:val="00D90154"/>
    <w:rsid w:val="00D90B90"/>
    <w:rsid w:val="00D916F9"/>
    <w:rsid w:val="00D91BCE"/>
    <w:rsid w:val="00D93C00"/>
    <w:rsid w:val="00D94A5E"/>
    <w:rsid w:val="00D951B6"/>
    <w:rsid w:val="00D9552D"/>
    <w:rsid w:val="00D95D7F"/>
    <w:rsid w:val="00D96444"/>
    <w:rsid w:val="00D9679F"/>
    <w:rsid w:val="00DA00C7"/>
    <w:rsid w:val="00DA09B5"/>
    <w:rsid w:val="00DA10EF"/>
    <w:rsid w:val="00DA12AD"/>
    <w:rsid w:val="00DA134A"/>
    <w:rsid w:val="00DA1994"/>
    <w:rsid w:val="00DA3095"/>
    <w:rsid w:val="00DA45E1"/>
    <w:rsid w:val="00DA6B40"/>
    <w:rsid w:val="00DB0373"/>
    <w:rsid w:val="00DB06F2"/>
    <w:rsid w:val="00DB0EE2"/>
    <w:rsid w:val="00DB21D2"/>
    <w:rsid w:val="00DB277C"/>
    <w:rsid w:val="00DB2C03"/>
    <w:rsid w:val="00DB3B85"/>
    <w:rsid w:val="00DB3E24"/>
    <w:rsid w:val="00DB4F0F"/>
    <w:rsid w:val="00DB50D2"/>
    <w:rsid w:val="00DB5253"/>
    <w:rsid w:val="00DB5975"/>
    <w:rsid w:val="00DB5D13"/>
    <w:rsid w:val="00DB6AB2"/>
    <w:rsid w:val="00DB7736"/>
    <w:rsid w:val="00DB7CDD"/>
    <w:rsid w:val="00DC072F"/>
    <w:rsid w:val="00DC09EB"/>
    <w:rsid w:val="00DC0B55"/>
    <w:rsid w:val="00DC1E60"/>
    <w:rsid w:val="00DC292E"/>
    <w:rsid w:val="00DC2BF3"/>
    <w:rsid w:val="00DC302A"/>
    <w:rsid w:val="00DC34F2"/>
    <w:rsid w:val="00DC4C05"/>
    <w:rsid w:val="00DC4E6E"/>
    <w:rsid w:val="00DC4FAF"/>
    <w:rsid w:val="00DC63DC"/>
    <w:rsid w:val="00DC65F9"/>
    <w:rsid w:val="00DC6F7A"/>
    <w:rsid w:val="00DC74C7"/>
    <w:rsid w:val="00DC786F"/>
    <w:rsid w:val="00DD0154"/>
    <w:rsid w:val="00DD09FF"/>
    <w:rsid w:val="00DD18F2"/>
    <w:rsid w:val="00DD39BD"/>
    <w:rsid w:val="00DD4671"/>
    <w:rsid w:val="00DD4A81"/>
    <w:rsid w:val="00DD4AB9"/>
    <w:rsid w:val="00DD4C37"/>
    <w:rsid w:val="00DD527F"/>
    <w:rsid w:val="00DD67FC"/>
    <w:rsid w:val="00DD6CC2"/>
    <w:rsid w:val="00DD7DEB"/>
    <w:rsid w:val="00DE040E"/>
    <w:rsid w:val="00DE0A40"/>
    <w:rsid w:val="00DE0B0E"/>
    <w:rsid w:val="00DE0BC7"/>
    <w:rsid w:val="00DE0C17"/>
    <w:rsid w:val="00DE0E40"/>
    <w:rsid w:val="00DE10FB"/>
    <w:rsid w:val="00DE1F5B"/>
    <w:rsid w:val="00DE29F4"/>
    <w:rsid w:val="00DE3A5E"/>
    <w:rsid w:val="00DE3C7C"/>
    <w:rsid w:val="00DE3DAC"/>
    <w:rsid w:val="00DE40D7"/>
    <w:rsid w:val="00DE7A3E"/>
    <w:rsid w:val="00DF052D"/>
    <w:rsid w:val="00DF0B92"/>
    <w:rsid w:val="00DF1121"/>
    <w:rsid w:val="00DF156A"/>
    <w:rsid w:val="00DF160F"/>
    <w:rsid w:val="00DF31DE"/>
    <w:rsid w:val="00DF34F6"/>
    <w:rsid w:val="00DF617F"/>
    <w:rsid w:val="00DF6767"/>
    <w:rsid w:val="00DF6A00"/>
    <w:rsid w:val="00DF6FE3"/>
    <w:rsid w:val="00DF7167"/>
    <w:rsid w:val="00DF7BD0"/>
    <w:rsid w:val="00E0203B"/>
    <w:rsid w:val="00E02A26"/>
    <w:rsid w:val="00E0353E"/>
    <w:rsid w:val="00E03C39"/>
    <w:rsid w:val="00E04D82"/>
    <w:rsid w:val="00E05447"/>
    <w:rsid w:val="00E068C2"/>
    <w:rsid w:val="00E075C5"/>
    <w:rsid w:val="00E112F3"/>
    <w:rsid w:val="00E1156A"/>
    <w:rsid w:val="00E12323"/>
    <w:rsid w:val="00E12523"/>
    <w:rsid w:val="00E12CF5"/>
    <w:rsid w:val="00E13760"/>
    <w:rsid w:val="00E1381A"/>
    <w:rsid w:val="00E13D01"/>
    <w:rsid w:val="00E1422D"/>
    <w:rsid w:val="00E151B4"/>
    <w:rsid w:val="00E155D3"/>
    <w:rsid w:val="00E15921"/>
    <w:rsid w:val="00E162AB"/>
    <w:rsid w:val="00E166AF"/>
    <w:rsid w:val="00E17466"/>
    <w:rsid w:val="00E17CA9"/>
    <w:rsid w:val="00E2092C"/>
    <w:rsid w:val="00E20E81"/>
    <w:rsid w:val="00E21A6B"/>
    <w:rsid w:val="00E23071"/>
    <w:rsid w:val="00E23315"/>
    <w:rsid w:val="00E2415E"/>
    <w:rsid w:val="00E24A94"/>
    <w:rsid w:val="00E25711"/>
    <w:rsid w:val="00E26C39"/>
    <w:rsid w:val="00E27AD0"/>
    <w:rsid w:val="00E31744"/>
    <w:rsid w:val="00E31DD2"/>
    <w:rsid w:val="00E31FB7"/>
    <w:rsid w:val="00E32E81"/>
    <w:rsid w:val="00E33CA5"/>
    <w:rsid w:val="00E34318"/>
    <w:rsid w:val="00E3494A"/>
    <w:rsid w:val="00E354F1"/>
    <w:rsid w:val="00E41FDB"/>
    <w:rsid w:val="00E420FB"/>
    <w:rsid w:val="00E43385"/>
    <w:rsid w:val="00E43C32"/>
    <w:rsid w:val="00E43D88"/>
    <w:rsid w:val="00E455EE"/>
    <w:rsid w:val="00E45ADE"/>
    <w:rsid w:val="00E46081"/>
    <w:rsid w:val="00E46736"/>
    <w:rsid w:val="00E467EE"/>
    <w:rsid w:val="00E513DE"/>
    <w:rsid w:val="00E51DEC"/>
    <w:rsid w:val="00E52BAF"/>
    <w:rsid w:val="00E52BB1"/>
    <w:rsid w:val="00E530E9"/>
    <w:rsid w:val="00E54B29"/>
    <w:rsid w:val="00E54D74"/>
    <w:rsid w:val="00E55060"/>
    <w:rsid w:val="00E55252"/>
    <w:rsid w:val="00E554E3"/>
    <w:rsid w:val="00E5586C"/>
    <w:rsid w:val="00E55877"/>
    <w:rsid w:val="00E56DB9"/>
    <w:rsid w:val="00E56EB0"/>
    <w:rsid w:val="00E56F3D"/>
    <w:rsid w:val="00E570FA"/>
    <w:rsid w:val="00E57128"/>
    <w:rsid w:val="00E575DE"/>
    <w:rsid w:val="00E57D3C"/>
    <w:rsid w:val="00E6038B"/>
    <w:rsid w:val="00E60D54"/>
    <w:rsid w:val="00E61BE5"/>
    <w:rsid w:val="00E61D56"/>
    <w:rsid w:val="00E61D5A"/>
    <w:rsid w:val="00E631BA"/>
    <w:rsid w:val="00E63267"/>
    <w:rsid w:val="00E634A4"/>
    <w:rsid w:val="00E643D5"/>
    <w:rsid w:val="00E64496"/>
    <w:rsid w:val="00E649CC"/>
    <w:rsid w:val="00E64D87"/>
    <w:rsid w:val="00E658A6"/>
    <w:rsid w:val="00E65AFD"/>
    <w:rsid w:val="00E65E5F"/>
    <w:rsid w:val="00E66BCC"/>
    <w:rsid w:val="00E674DC"/>
    <w:rsid w:val="00E67AB1"/>
    <w:rsid w:val="00E67C65"/>
    <w:rsid w:val="00E71539"/>
    <w:rsid w:val="00E73430"/>
    <w:rsid w:val="00E735DB"/>
    <w:rsid w:val="00E73A75"/>
    <w:rsid w:val="00E73C18"/>
    <w:rsid w:val="00E748F8"/>
    <w:rsid w:val="00E75276"/>
    <w:rsid w:val="00E762BA"/>
    <w:rsid w:val="00E76C1E"/>
    <w:rsid w:val="00E76E03"/>
    <w:rsid w:val="00E76EE0"/>
    <w:rsid w:val="00E7741B"/>
    <w:rsid w:val="00E803EE"/>
    <w:rsid w:val="00E80FB4"/>
    <w:rsid w:val="00E8255D"/>
    <w:rsid w:val="00E82758"/>
    <w:rsid w:val="00E82D4A"/>
    <w:rsid w:val="00E833F3"/>
    <w:rsid w:val="00E83919"/>
    <w:rsid w:val="00E85B52"/>
    <w:rsid w:val="00E87E35"/>
    <w:rsid w:val="00E87E67"/>
    <w:rsid w:val="00E90199"/>
    <w:rsid w:val="00E90254"/>
    <w:rsid w:val="00E91EC9"/>
    <w:rsid w:val="00E93512"/>
    <w:rsid w:val="00E95CD6"/>
    <w:rsid w:val="00EA0B45"/>
    <w:rsid w:val="00EA0E91"/>
    <w:rsid w:val="00EA1236"/>
    <w:rsid w:val="00EA1CA9"/>
    <w:rsid w:val="00EA3133"/>
    <w:rsid w:val="00EA38A2"/>
    <w:rsid w:val="00EA4252"/>
    <w:rsid w:val="00EA54AD"/>
    <w:rsid w:val="00EA54DD"/>
    <w:rsid w:val="00EA559E"/>
    <w:rsid w:val="00EA5C14"/>
    <w:rsid w:val="00EA612B"/>
    <w:rsid w:val="00EA62E3"/>
    <w:rsid w:val="00EA6388"/>
    <w:rsid w:val="00EA63C8"/>
    <w:rsid w:val="00EA71BB"/>
    <w:rsid w:val="00EA761A"/>
    <w:rsid w:val="00EA7F55"/>
    <w:rsid w:val="00EB1B62"/>
    <w:rsid w:val="00EB1F9A"/>
    <w:rsid w:val="00EB238D"/>
    <w:rsid w:val="00EB3842"/>
    <w:rsid w:val="00EB5BC9"/>
    <w:rsid w:val="00EB5C5F"/>
    <w:rsid w:val="00EB7891"/>
    <w:rsid w:val="00EC0977"/>
    <w:rsid w:val="00EC111C"/>
    <w:rsid w:val="00EC12B9"/>
    <w:rsid w:val="00EC2024"/>
    <w:rsid w:val="00EC20CA"/>
    <w:rsid w:val="00EC346A"/>
    <w:rsid w:val="00EC4101"/>
    <w:rsid w:val="00EC42CA"/>
    <w:rsid w:val="00EC4DDB"/>
    <w:rsid w:val="00EC526C"/>
    <w:rsid w:val="00EC58DF"/>
    <w:rsid w:val="00EC5DAB"/>
    <w:rsid w:val="00EC632A"/>
    <w:rsid w:val="00EC6346"/>
    <w:rsid w:val="00EC6880"/>
    <w:rsid w:val="00EC7B1B"/>
    <w:rsid w:val="00ED036E"/>
    <w:rsid w:val="00ED03BF"/>
    <w:rsid w:val="00ED0793"/>
    <w:rsid w:val="00ED163E"/>
    <w:rsid w:val="00ED1858"/>
    <w:rsid w:val="00ED23D8"/>
    <w:rsid w:val="00ED2E59"/>
    <w:rsid w:val="00ED3F3A"/>
    <w:rsid w:val="00ED4674"/>
    <w:rsid w:val="00ED4BE3"/>
    <w:rsid w:val="00ED5552"/>
    <w:rsid w:val="00ED595E"/>
    <w:rsid w:val="00ED5D95"/>
    <w:rsid w:val="00ED6641"/>
    <w:rsid w:val="00ED6E75"/>
    <w:rsid w:val="00ED713F"/>
    <w:rsid w:val="00EE081F"/>
    <w:rsid w:val="00EE1F33"/>
    <w:rsid w:val="00EE2DEF"/>
    <w:rsid w:val="00EE53C9"/>
    <w:rsid w:val="00EE6670"/>
    <w:rsid w:val="00EE753B"/>
    <w:rsid w:val="00EF02EE"/>
    <w:rsid w:val="00EF0FCB"/>
    <w:rsid w:val="00EF1685"/>
    <w:rsid w:val="00EF2723"/>
    <w:rsid w:val="00EF3311"/>
    <w:rsid w:val="00EF3500"/>
    <w:rsid w:val="00EF39EE"/>
    <w:rsid w:val="00EF3B60"/>
    <w:rsid w:val="00EF3F50"/>
    <w:rsid w:val="00EF44CD"/>
    <w:rsid w:val="00EF49F7"/>
    <w:rsid w:val="00EF5596"/>
    <w:rsid w:val="00EF6905"/>
    <w:rsid w:val="00EF7512"/>
    <w:rsid w:val="00F02D4C"/>
    <w:rsid w:val="00F04818"/>
    <w:rsid w:val="00F06D26"/>
    <w:rsid w:val="00F103AA"/>
    <w:rsid w:val="00F10A5C"/>
    <w:rsid w:val="00F11AA3"/>
    <w:rsid w:val="00F12C1D"/>
    <w:rsid w:val="00F131CA"/>
    <w:rsid w:val="00F13641"/>
    <w:rsid w:val="00F14E09"/>
    <w:rsid w:val="00F15544"/>
    <w:rsid w:val="00F169A2"/>
    <w:rsid w:val="00F16CBE"/>
    <w:rsid w:val="00F16E0E"/>
    <w:rsid w:val="00F17B4D"/>
    <w:rsid w:val="00F21D7B"/>
    <w:rsid w:val="00F22C36"/>
    <w:rsid w:val="00F25991"/>
    <w:rsid w:val="00F25ABC"/>
    <w:rsid w:val="00F26DF0"/>
    <w:rsid w:val="00F27285"/>
    <w:rsid w:val="00F27AFB"/>
    <w:rsid w:val="00F300BF"/>
    <w:rsid w:val="00F31F20"/>
    <w:rsid w:val="00F326D7"/>
    <w:rsid w:val="00F32C14"/>
    <w:rsid w:val="00F34F78"/>
    <w:rsid w:val="00F35723"/>
    <w:rsid w:val="00F36815"/>
    <w:rsid w:val="00F369B7"/>
    <w:rsid w:val="00F3779D"/>
    <w:rsid w:val="00F37F96"/>
    <w:rsid w:val="00F43AC2"/>
    <w:rsid w:val="00F43CBA"/>
    <w:rsid w:val="00F4431F"/>
    <w:rsid w:val="00F44A74"/>
    <w:rsid w:val="00F44B59"/>
    <w:rsid w:val="00F44E86"/>
    <w:rsid w:val="00F46354"/>
    <w:rsid w:val="00F46C81"/>
    <w:rsid w:val="00F47709"/>
    <w:rsid w:val="00F47E00"/>
    <w:rsid w:val="00F5155A"/>
    <w:rsid w:val="00F5176F"/>
    <w:rsid w:val="00F5184A"/>
    <w:rsid w:val="00F51DC2"/>
    <w:rsid w:val="00F529CB"/>
    <w:rsid w:val="00F532D5"/>
    <w:rsid w:val="00F53DDA"/>
    <w:rsid w:val="00F55788"/>
    <w:rsid w:val="00F55B45"/>
    <w:rsid w:val="00F567BE"/>
    <w:rsid w:val="00F57D58"/>
    <w:rsid w:val="00F60EEA"/>
    <w:rsid w:val="00F611DF"/>
    <w:rsid w:val="00F6131E"/>
    <w:rsid w:val="00F6178F"/>
    <w:rsid w:val="00F61CC4"/>
    <w:rsid w:val="00F62488"/>
    <w:rsid w:val="00F63023"/>
    <w:rsid w:val="00F63405"/>
    <w:rsid w:val="00F64479"/>
    <w:rsid w:val="00F6467D"/>
    <w:rsid w:val="00F654C8"/>
    <w:rsid w:val="00F658CD"/>
    <w:rsid w:val="00F65903"/>
    <w:rsid w:val="00F704EB"/>
    <w:rsid w:val="00F70A90"/>
    <w:rsid w:val="00F71498"/>
    <w:rsid w:val="00F71678"/>
    <w:rsid w:val="00F7173F"/>
    <w:rsid w:val="00F75183"/>
    <w:rsid w:val="00F75719"/>
    <w:rsid w:val="00F76105"/>
    <w:rsid w:val="00F7638F"/>
    <w:rsid w:val="00F76C66"/>
    <w:rsid w:val="00F7788E"/>
    <w:rsid w:val="00F77B4D"/>
    <w:rsid w:val="00F81256"/>
    <w:rsid w:val="00F814D7"/>
    <w:rsid w:val="00F827D2"/>
    <w:rsid w:val="00F82AFB"/>
    <w:rsid w:val="00F82DEB"/>
    <w:rsid w:val="00F83FA1"/>
    <w:rsid w:val="00F841F9"/>
    <w:rsid w:val="00F84496"/>
    <w:rsid w:val="00F84E18"/>
    <w:rsid w:val="00F85430"/>
    <w:rsid w:val="00F86DE6"/>
    <w:rsid w:val="00F86F0D"/>
    <w:rsid w:val="00F8783B"/>
    <w:rsid w:val="00F90117"/>
    <w:rsid w:val="00F921AA"/>
    <w:rsid w:val="00F92310"/>
    <w:rsid w:val="00F923AD"/>
    <w:rsid w:val="00F931E4"/>
    <w:rsid w:val="00F9346F"/>
    <w:rsid w:val="00F93A19"/>
    <w:rsid w:val="00F9431A"/>
    <w:rsid w:val="00F9455E"/>
    <w:rsid w:val="00F946CF"/>
    <w:rsid w:val="00F948E6"/>
    <w:rsid w:val="00F964B3"/>
    <w:rsid w:val="00F96EA2"/>
    <w:rsid w:val="00F979A5"/>
    <w:rsid w:val="00FA05D8"/>
    <w:rsid w:val="00FA083C"/>
    <w:rsid w:val="00FA0ACE"/>
    <w:rsid w:val="00FA3101"/>
    <w:rsid w:val="00FA3208"/>
    <w:rsid w:val="00FA3364"/>
    <w:rsid w:val="00FA34F4"/>
    <w:rsid w:val="00FA3E78"/>
    <w:rsid w:val="00FA4BCE"/>
    <w:rsid w:val="00FA52FB"/>
    <w:rsid w:val="00FA60FA"/>
    <w:rsid w:val="00FA6E3C"/>
    <w:rsid w:val="00FA7706"/>
    <w:rsid w:val="00FA7D13"/>
    <w:rsid w:val="00FB0806"/>
    <w:rsid w:val="00FB080D"/>
    <w:rsid w:val="00FB0B80"/>
    <w:rsid w:val="00FB1902"/>
    <w:rsid w:val="00FB2071"/>
    <w:rsid w:val="00FB2405"/>
    <w:rsid w:val="00FB2592"/>
    <w:rsid w:val="00FB2B6A"/>
    <w:rsid w:val="00FB2F5D"/>
    <w:rsid w:val="00FB30EC"/>
    <w:rsid w:val="00FB31EC"/>
    <w:rsid w:val="00FB5122"/>
    <w:rsid w:val="00FB5FAE"/>
    <w:rsid w:val="00FB6156"/>
    <w:rsid w:val="00FB7F3F"/>
    <w:rsid w:val="00FB7FE5"/>
    <w:rsid w:val="00FC07E6"/>
    <w:rsid w:val="00FC0C75"/>
    <w:rsid w:val="00FC1B78"/>
    <w:rsid w:val="00FC1DEC"/>
    <w:rsid w:val="00FC1F3C"/>
    <w:rsid w:val="00FC31C6"/>
    <w:rsid w:val="00FC5047"/>
    <w:rsid w:val="00FC6AC0"/>
    <w:rsid w:val="00FC77B6"/>
    <w:rsid w:val="00FC7978"/>
    <w:rsid w:val="00FC7BB3"/>
    <w:rsid w:val="00FC7F4E"/>
    <w:rsid w:val="00FD0A61"/>
    <w:rsid w:val="00FD10D2"/>
    <w:rsid w:val="00FD2306"/>
    <w:rsid w:val="00FD317A"/>
    <w:rsid w:val="00FD328D"/>
    <w:rsid w:val="00FD37B6"/>
    <w:rsid w:val="00FD48C1"/>
    <w:rsid w:val="00FD4F6C"/>
    <w:rsid w:val="00FD6168"/>
    <w:rsid w:val="00FD6A3C"/>
    <w:rsid w:val="00FE03D9"/>
    <w:rsid w:val="00FE0804"/>
    <w:rsid w:val="00FE0C64"/>
    <w:rsid w:val="00FE1A95"/>
    <w:rsid w:val="00FE2DA4"/>
    <w:rsid w:val="00FE2DF7"/>
    <w:rsid w:val="00FE3400"/>
    <w:rsid w:val="00FE36E6"/>
    <w:rsid w:val="00FE419D"/>
    <w:rsid w:val="00FE468B"/>
    <w:rsid w:val="00FE627B"/>
    <w:rsid w:val="00FE6B2A"/>
    <w:rsid w:val="00FF1BEF"/>
    <w:rsid w:val="00FF1DD5"/>
    <w:rsid w:val="00FF3017"/>
    <w:rsid w:val="00FF5136"/>
    <w:rsid w:val="00FF5179"/>
    <w:rsid w:val="00FF5AA0"/>
    <w:rsid w:val="00FF7851"/>
    <w:rsid w:val="00FF7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2CBD68"/>
  <w15:docId w15:val="{3172FCDD-2437-45B7-AD0B-36D818BE7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宋体" w:hAnsi="New York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2456A"/>
    <w:pPr>
      <w:spacing w:after="200"/>
      <w:jc w:val="both"/>
    </w:pPr>
    <w:rPr>
      <w:rFonts w:ascii="Times" w:hAnsi="Times"/>
      <w:sz w:val="24"/>
      <w:lang w:eastAsia="en-US"/>
    </w:rPr>
  </w:style>
  <w:style w:type="paragraph" w:styleId="1">
    <w:name w:val="heading 1"/>
    <w:basedOn w:val="a"/>
    <w:qFormat/>
    <w:rsid w:val="001A1533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  <w:lang w:eastAsia="zh-CN"/>
    </w:rPr>
  </w:style>
  <w:style w:type="paragraph" w:styleId="4">
    <w:name w:val="heading 4"/>
    <w:basedOn w:val="a"/>
    <w:next w:val="a"/>
    <w:link w:val="40"/>
    <w:semiHidden/>
    <w:unhideWhenUsed/>
    <w:qFormat/>
    <w:rsid w:val="0005057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已访问的超链接1"/>
    <w:rsid w:val="0072456A"/>
    <w:rPr>
      <w:color w:val="800080"/>
      <w:u w:val="single"/>
    </w:rPr>
  </w:style>
  <w:style w:type="paragraph" w:styleId="a3">
    <w:name w:val="Body Text"/>
    <w:basedOn w:val="a"/>
    <w:rsid w:val="0072456A"/>
    <w:pPr>
      <w:jc w:val="center"/>
    </w:pPr>
    <w:rPr>
      <w:b/>
      <w:sz w:val="40"/>
    </w:rPr>
  </w:style>
  <w:style w:type="paragraph" w:styleId="a4">
    <w:name w:val="footnote text"/>
    <w:basedOn w:val="a"/>
    <w:next w:val="TFReferencesSection"/>
    <w:semiHidden/>
    <w:rsid w:val="0072456A"/>
  </w:style>
  <w:style w:type="paragraph" w:customStyle="1" w:styleId="TFReferencesSection">
    <w:name w:val="TF_References_Section"/>
    <w:basedOn w:val="a"/>
    <w:rsid w:val="0072456A"/>
    <w:pPr>
      <w:spacing w:line="480" w:lineRule="auto"/>
      <w:ind w:firstLine="187"/>
    </w:pPr>
  </w:style>
  <w:style w:type="paragraph" w:customStyle="1" w:styleId="TAMainText">
    <w:name w:val="TA_Main_Text"/>
    <w:basedOn w:val="a"/>
    <w:link w:val="TAMainTextChar"/>
    <w:uiPriority w:val="99"/>
    <w:rsid w:val="0072456A"/>
    <w:pPr>
      <w:spacing w:after="0" w:line="480" w:lineRule="auto"/>
      <w:ind w:firstLine="202"/>
    </w:pPr>
  </w:style>
  <w:style w:type="character" w:customStyle="1" w:styleId="TAMainTextChar">
    <w:name w:val="TA_Main_Text Char"/>
    <w:link w:val="TAMainText"/>
    <w:uiPriority w:val="99"/>
    <w:rsid w:val="00E420FB"/>
    <w:rPr>
      <w:rFonts w:ascii="Times" w:eastAsia="宋体" w:hAnsi="Times"/>
      <w:sz w:val="24"/>
      <w:lang w:val="en-US" w:eastAsia="en-US" w:bidi="ar-SA"/>
    </w:rPr>
  </w:style>
  <w:style w:type="paragraph" w:customStyle="1" w:styleId="BATitle">
    <w:name w:val="BA_Title"/>
    <w:basedOn w:val="a"/>
    <w:next w:val="BBAuthorName"/>
    <w:rsid w:val="0072456A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72456A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qFormat/>
    <w:rsid w:val="0072456A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qFormat/>
    <w:rsid w:val="0072456A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72456A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72456A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72456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72456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72456A"/>
    <w:pPr>
      <w:spacing w:line="480" w:lineRule="auto"/>
    </w:pPr>
  </w:style>
  <w:style w:type="paragraph" w:customStyle="1" w:styleId="VDTableTitle">
    <w:name w:val="VD_Table_Title"/>
    <w:basedOn w:val="a"/>
    <w:next w:val="a"/>
    <w:rsid w:val="0072456A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72456A"/>
    <w:pPr>
      <w:spacing w:line="480" w:lineRule="auto"/>
    </w:pPr>
  </w:style>
  <w:style w:type="paragraph" w:customStyle="1" w:styleId="VBChartTitle">
    <w:name w:val="VB_Chart_Title"/>
    <w:basedOn w:val="a"/>
    <w:next w:val="a"/>
    <w:rsid w:val="0072456A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72456A"/>
    <w:pPr>
      <w:ind w:firstLine="187"/>
    </w:pPr>
  </w:style>
  <w:style w:type="paragraph" w:customStyle="1" w:styleId="FCChartFootnote">
    <w:name w:val="FC_Chart_Footnote"/>
    <w:basedOn w:val="a"/>
    <w:next w:val="a"/>
    <w:rsid w:val="0072456A"/>
    <w:pPr>
      <w:ind w:firstLine="187"/>
    </w:pPr>
  </w:style>
  <w:style w:type="paragraph" w:customStyle="1" w:styleId="FDSchemeFootnote">
    <w:name w:val="FD_Scheme_Footnote"/>
    <w:basedOn w:val="a"/>
    <w:next w:val="a"/>
    <w:rsid w:val="0072456A"/>
    <w:pPr>
      <w:ind w:firstLine="187"/>
    </w:pPr>
  </w:style>
  <w:style w:type="paragraph" w:customStyle="1" w:styleId="TCTableBody">
    <w:name w:val="TC_Table_Body"/>
    <w:basedOn w:val="a"/>
    <w:rsid w:val="0072456A"/>
  </w:style>
  <w:style w:type="paragraph" w:customStyle="1" w:styleId="AFTitleRunningHead">
    <w:name w:val="AF_Title_Running_Head"/>
    <w:basedOn w:val="a"/>
    <w:next w:val="TAMainText"/>
    <w:rsid w:val="0072456A"/>
    <w:pPr>
      <w:spacing w:line="480" w:lineRule="auto"/>
    </w:pPr>
  </w:style>
  <w:style w:type="paragraph" w:customStyle="1" w:styleId="BEAuthorBiography">
    <w:name w:val="BE_Author_Biography"/>
    <w:basedOn w:val="a"/>
    <w:rsid w:val="0072456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72456A"/>
    <w:pPr>
      <w:spacing w:line="480" w:lineRule="auto"/>
    </w:pPr>
  </w:style>
  <w:style w:type="paragraph" w:customStyle="1" w:styleId="SNSynopsisTOC">
    <w:name w:val="SN_Synopsis_TOC"/>
    <w:basedOn w:val="a"/>
    <w:rsid w:val="0072456A"/>
    <w:pPr>
      <w:spacing w:line="480" w:lineRule="auto"/>
    </w:pPr>
  </w:style>
  <w:style w:type="character" w:styleId="a5">
    <w:name w:val="Hyperlink"/>
    <w:rsid w:val="0072456A"/>
    <w:rPr>
      <w:color w:val="0000FF"/>
      <w:u w:val="single"/>
    </w:rPr>
  </w:style>
  <w:style w:type="paragraph" w:styleId="a6">
    <w:name w:val="footer"/>
    <w:basedOn w:val="a"/>
    <w:rsid w:val="0072456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rsid w:val="0072456A"/>
    <w:pPr>
      <w:spacing w:line="480" w:lineRule="auto"/>
    </w:pPr>
  </w:style>
  <w:style w:type="paragraph" w:customStyle="1" w:styleId="BHBriefs">
    <w:name w:val="BH_Briefs"/>
    <w:basedOn w:val="a"/>
    <w:rsid w:val="0072456A"/>
    <w:pPr>
      <w:spacing w:line="480" w:lineRule="auto"/>
    </w:pPr>
  </w:style>
  <w:style w:type="character" w:styleId="a7">
    <w:name w:val="page number"/>
    <w:basedOn w:val="a0"/>
    <w:rsid w:val="0072456A"/>
  </w:style>
  <w:style w:type="character" w:styleId="a8">
    <w:name w:val="Emphasis"/>
    <w:qFormat/>
    <w:rsid w:val="00E420FB"/>
    <w:rPr>
      <w:b w:val="0"/>
      <w:bCs w:val="0"/>
      <w:i w:val="0"/>
      <w:iCs w:val="0"/>
      <w:color w:val="CC0033"/>
    </w:rPr>
  </w:style>
  <w:style w:type="paragraph" w:customStyle="1" w:styleId="08ArticleText">
    <w:name w:val="08 Article Text"/>
    <w:link w:val="08ArticleTextChar"/>
    <w:rsid w:val="00E420FB"/>
    <w:pPr>
      <w:widowControl w:val="0"/>
      <w:tabs>
        <w:tab w:val="left" w:pos="198"/>
      </w:tabs>
      <w:spacing w:line="230" w:lineRule="exact"/>
      <w:jc w:val="both"/>
    </w:pPr>
    <w:rPr>
      <w:rFonts w:ascii="Times New Roman" w:hAnsi="Times New Roman"/>
      <w:noProof/>
      <w:spacing w:val="4"/>
      <w:sz w:val="18"/>
      <w:szCs w:val="18"/>
      <w:lang w:val="en-GB" w:eastAsia="en-GB"/>
    </w:rPr>
  </w:style>
  <w:style w:type="character" w:customStyle="1" w:styleId="08ArticleTextChar">
    <w:name w:val="08 Article Text Char"/>
    <w:link w:val="08ArticleText"/>
    <w:rsid w:val="00E420FB"/>
    <w:rPr>
      <w:rFonts w:ascii="Times New Roman" w:hAnsi="Times New Roman"/>
      <w:noProof/>
      <w:spacing w:val="4"/>
      <w:sz w:val="18"/>
      <w:szCs w:val="18"/>
      <w:lang w:val="en-GB" w:eastAsia="en-GB" w:bidi="ar-SA"/>
    </w:rPr>
  </w:style>
  <w:style w:type="paragraph" w:styleId="a9">
    <w:name w:val="Date"/>
    <w:basedOn w:val="a"/>
    <w:next w:val="a"/>
    <w:rsid w:val="00E420FB"/>
    <w:pPr>
      <w:ind w:leftChars="2500" w:left="100"/>
    </w:pPr>
  </w:style>
  <w:style w:type="paragraph" w:customStyle="1" w:styleId="03Abstract">
    <w:name w:val="03 Abstract"/>
    <w:next w:val="a"/>
    <w:rsid w:val="00E420FB"/>
    <w:pPr>
      <w:spacing w:after="240" w:line="240" w:lineRule="exact"/>
      <w:ind w:right="2268"/>
    </w:pPr>
    <w:rPr>
      <w:rFonts w:ascii="Times New Roman" w:hAnsi="Times New Roman"/>
      <w:noProof/>
      <w:spacing w:val="5"/>
      <w:sz w:val="18"/>
      <w:szCs w:val="18"/>
      <w:lang w:val="en-GB" w:eastAsia="en-GB"/>
    </w:rPr>
  </w:style>
  <w:style w:type="paragraph" w:customStyle="1" w:styleId="04AHeading">
    <w:name w:val="04 A Heading"/>
    <w:next w:val="a"/>
    <w:rsid w:val="00E420FB"/>
    <w:pPr>
      <w:spacing w:before="240" w:after="120" w:line="240" w:lineRule="exact"/>
    </w:pPr>
    <w:rPr>
      <w:rFonts w:ascii="Times New Roman" w:hAnsi="Times New Roman"/>
      <w:b/>
      <w:noProof/>
      <w:sz w:val="22"/>
      <w:lang w:val="en-GB" w:eastAsia="en-GB"/>
    </w:rPr>
  </w:style>
  <w:style w:type="paragraph" w:customStyle="1" w:styleId="G4aTableTitle">
    <w:name w:val="G4a Table Title"/>
    <w:rsid w:val="00E420FB"/>
    <w:pPr>
      <w:keepNext/>
      <w:keepLines/>
      <w:pBdr>
        <w:bottom w:val="single" w:sz="6" w:space="1" w:color="auto"/>
      </w:pBdr>
      <w:spacing w:before="120" w:after="120" w:line="190" w:lineRule="exact"/>
    </w:pPr>
    <w:rPr>
      <w:rFonts w:ascii="Times New Roman" w:hAnsi="Times New Roman"/>
      <w:sz w:val="16"/>
      <w:lang w:val="en-GB" w:eastAsia="en-GB"/>
    </w:rPr>
  </w:style>
  <w:style w:type="paragraph" w:customStyle="1" w:styleId="G4bTableBody">
    <w:name w:val="G4b Table Body"/>
    <w:rsid w:val="00E420FB"/>
    <w:pPr>
      <w:keepNext/>
      <w:keepLines/>
      <w:jc w:val="center"/>
    </w:pPr>
    <w:rPr>
      <w:rFonts w:ascii="Times New Roman" w:hAnsi="Times New Roman"/>
      <w:sz w:val="16"/>
      <w:szCs w:val="16"/>
      <w:lang w:val="en-GB" w:eastAsia="en-GB"/>
    </w:rPr>
  </w:style>
  <w:style w:type="paragraph" w:customStyle="1" w:styleId="05BHeading">
    <w:name w:val="05 B Heading"/>
    <w:next w:val="a"/>
    <w:link w:val="05BHeadingChar"/>
    <w:rsid w:val="00E420FB"/>
    <w:pPr>
      <w:spacing w:before="120" w:after="120" w:line="200" w:lineRule="exact"/>
      <w:jc w:val="both"/>
    </w:pPr>
    <w:rPr>
      <w:rFonts w:ascii="Times New Roman" w:hAnsi="Times New Roman"/>
      <w:b/>
      <w:noProof/>
      <w:sz w:val="18"/>
      <w:lang w:val="en-GB" w:eastAsia="en-GB"/>
    </w:rPr>
  </w:style>
  <w:style w:type="character" w:customStyle="1" w:styleId="05BHeadingChar">
    <w:name w:val="05 B Heading Char"/>
    <w:link w:val="05BHeading"/>
    <w:rsid w:val="00E420FB"/>
    <w:rPr>
      <w:rFonts w:ascii="Times New Roman" w:hAnsi="Times New Roman"/>
      <w:b/>
      <w:noProof/>
      <w:sz w:val="18"/>
      <w:lang w:val="en-GB" w:eastAsia="en-GB" w:bidi="ar-SA"/>
    </w:rPr>
  </w:style>
  <w:style w:type="paragraph" w:customStyle="1" w:styleId="G1bFigureCaption">
    <w:name w:val="G1b Figure Caption"/>
    <w:basedOn w:val="a"/>
    <w:link w:val="G1bFigureCaptionChar"/>
    <w:rsid w:val="00E420FB"/>
    <w:pPr>
      <w:shd w:val="solid" w:color="FFFFFF" w:fill="FFFFFF"/>
      <w:spacing w:before="40" w:after="160" w:line="190" w:lineRule="exact"/>
      <w:jc w:val="center"/>
    </w:pPr>
    <w:rPr>
      <w:sz w:val="16"/>
    </w:rPr>
  </w:style>
  <w:style w:type="character" w:customStyle="1" w:styleId="G1bFigureCaptionChar">
    <w:name w:val="G1b Figure Caption Char"/>
    <w:link w:val="G1bFigureCaption"/>
    <w:rsid w:val="00E420FB"/>
    <w:rPr>
      <w:rFonts w:ascii="Times" w:eastAsia="宋体" w:hAnsi="Times"/>
      <w:sz w:val="16"/>
      <w:lang w:val="en-US" w:eastAsia="en-US" w:bidi="ar-SA"/>
    </w:rPr>
  </w:style>
  <w:style w:type="paragraph" w:customStyle="1" w:styleId="FigureCaption">
    <w:name w:val="FigureCaption"/>
    <w:basedOn w:val="a"/>
    <w:link w:val="FigureCaptionChar"/>
    <w:rsid w:val="00E420FB"/>
    <w:pPr>
      <w:spacing w:before="230" w:after="460" w:line="200" w:lineRule="exact"/>
      <w:jc w:val="left"/>
    </w:pPr>
    <w:rPr>
      <w:rFonts w:ascii="Arial" w:eastAsia="MS Mincho" w:hAnsi="Arial"/>
      <w:sz w:val="16"/>
      <w:szCs w:val="24"/>
      <w:lang w:val="de-DE" w:eastAsia="ja-JP"/>
    </w:rPr>
  </w:style>
  <w:style w:type="character" w:customStyle="1" w:styleId="FigureCaptionChar">
    <w:name w:val="FigureCaption Char"/>
    <w:link w:val="FigureCaption"/>
    <w:rsid w:val="00E420FB"/>
    <w:rPr>
      <w:rFonts w:ascii="Arial" w:eastAsia="MS Mincho" w:hAnsi="Arial"/>
      <w:sz w:val="16"/>
      <w:szCs w:val="24"/>
      <w:lang w:val="de-DE" w:eastAsia="ja-JP" w:bidi="ar-SA"/>
    </w:rPr>
  </w:style>
  <w:style w:type="character" w:customStyle="1" w:styleId="hithilite">
    <w:name w:val="hithilite"/>
    <w:basedOn w:val="a0"/>
    <w:rsid w:val="00135C65"/>
  </w:style>
  <w:style w:type="paragraph" w:styleId="aa">
    <w:name w:val="header"/>
    <w:basedOn w:val="a"/>
    <w:rsid w:val="00D76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pple-converted-space">
    <w:name w:val="apple-converted-space"/>
    <w:basedOn w:val="a0"/>
    <w:rsid w:val="00E41FDB"/>
  </w:style>
  <w:style w:type="character" w:styleId="ab">
    <w:name w:val="Strong"/>
    <w:qFormat/>
    <w:rsid w:val="004369BC"/>
    <w:rPr>
      <w:b/>
      <w:bCs/>
    </w:rPr>
  </w:style>
  <w:style w:type="character" w:styleId="ac">
    <w:name w:val="annotation reference"/>
    <w:rsid w:val="005F42D1"/>
    <w:rPr>
      <w:sz w:val="21"/>
      <w:szCs w:val="21"/>
    </w:rPr>
  </w:style>
  <w:style w:type="paragraph" w:styleId="ad">
    <w:name w:val="annotation text"/>
    <w:basedOn w:val="a"/>
    <w:link w:val="ae"/>
    <w:rsid w:val="005F42D1"/>
    <w:pPr>
      <w:jc w:val="left"/>
    </w:pPr>
  </w:style>
  <w:style w:type="character" w:customStyle="1" w:styleId="ae">
    <w:name w:val="批注文字 字符"/>
    <w:link w:val="ad"/>
    <w:rsid w:val="005F42D1"/>
    <w:rPr>
      <w:rFonts w:ascii="Times" w:eastAsia="宋体" w:hAnsi="Times"/>
      <w:sz w:val="24"/>
      <w:lang w:val="en-US" w:eastAsia="en-US" w:bidi="ar-SA"/>
    </w:rPr>
  </w:style>
  <w:style w:type="paragraph" w:styleId="af">
    <w:name w:val="Balloon Text"/>
    <w:basedOn w:val="a"/>
    <w:semiHidden/>
    <w:rsid w:val="005F42D1"/>
    <w:rPr>
      <w:sz w:val="18"/>
      <w:szCs w:val="18"/>
    </w:rPr>
  </w:style>
  <w:style w:type="character" w:customStyle="1" w:styleId="labellist">
    <w:name w:val="label_list"/>
    <w:basedOn w:val="a0"/>
    <w:rsid w:val="005F42D1"/>
  </w:style>
  <w:style w:type="character" w:customStyle="1" w:styleId="highlight">
    <w:name w:val="highlight"/>
    <w:basedOn w:val="a0"/>
    <w:rsid w:val="001A1533"/>
  </w:style>
  <w:style w:type="character" w:customStyle="1" w:styleId="CommentTextChar">
    <w:name w:val="Comment Text Char"/>
    <w:locked/>
    <w:rsid w:val="003B7055"/>
    <w:rPr>
      <w:rFonts w:ascii="Times" w:eastAsia="宋体" w:hAnsi="Times" w:cs="Times New Roman"/>
      <w:kern w:val="0"/>
      <w:sz w:val="20"/>
      <w:szCs w:val="20"/>
      <w:lang w:eastAsia="en-US"/>
    </w:rPr>
  </w:style>
  <w:style w:type="paragraph" w:styleId="af0">
    <w:name w:val="annotation subject"/>
    <w:basedOn w:val="ad"/>
    <w:next w:val="ad"/>
    <w:link w:val="af1"/>
    <w:rsid w:val="00ED23D8"/>
    <w:pPr>
      <w:jc w:val="both"/>
    </w:pPr>
    <w:rPr>
      <w:b/>
      <w:bCs/>
    </w:rPr>
  </w:style>
  <w:style w:type="character" w:customStyle="1" w:styleId="af1">
    <w:name w:val="批注主题 字符"/>
    <w:link w:val="af0"/>
    <w:rsid w:val="00ED23D8"/>
    <w:rPr>
      <w:rFonts w:ascii="Times" w:eastAsia="宋体" w:hAnsi="Times"/>
      <w:b/>
      <w:bCs/>
      <w:sz w:val="24"/>
      <w:lang w:val="en-US" w:eastAsia="en-US" w:bidi="ar-SA"/>
    </w:rPr>
  </w:style>
  <w:style w:type="character" w:styleId="af2">
    <w:name w:val="line number"/>
    <w:basedOn w:val="a0"/>
    <w:rsid w:val="00586CC7"/>
  </w:style>
  <w:style w:type="paragraph" w:styleId="af3">
    <w:name w:val="Normal (Web)"/>
    <w:basedOn w:val="a"/>
    <w:rsid w:val="00C457BC"/>
    <w:pPr>
      <w:spacing w:before="100" w:beforeAutospacing="1" w:after="100" w:afterAutospacing="1"/>
      <w:jc w:val="left"/>
    </w:pPr>
    <w:rPr>
      <w:rFonts w:ascii="宋体" w:hAnsi="宋体" w:cs="宋体"/>
      <w:szCs w:val="24"/>
      <w:lang w:eastAsia="zh-CN"/>
    </w:rPr>
  </w:style>
  <w:style w:type="character" w:customStyle="1" w:styleId="tamaintextchar0">
    <w:name w:val="tamaintextchar"/>
    <w:basedOn w:val="a0"/>
    <w:rsid w:val="00F46C81"/>
  </w:style>
  <w:style w:type="paragraph" w:customStyle="1" w:styleId="Default">
    <w:name w:val="Default"/>
    <w:rsid w:val="00C42244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40">
    <w:name w:val="标题 4 字符"/>
    <w:basedOn w:val="a0"/>
    <w:link w:val="4"/>
    <w:semiHidden/>
    <w:rsid w:val="0005057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table" w:styleId="af4">
    <w:name w:val="Table Grid"/>
    <w:basedOn w:val="a1"/>
    <w:uiPriority w:val="39"/>
    <w:qFormat/>
    <w:rsid w:val="009D015D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Unresolved Mention"/>
    <w:basedOn w:val="a0"/>
    <w:uiPriority w:val="99"/>
    <w:semiHidden/>
    <w:unhideWhenUsed/>
    <w:rsid w:val="00313F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93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1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4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84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6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zjqwfmu@126.com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ujian%20Miao\Desktop\USM\Teaching\Fall%202005\mantemp_ACStemplateMSW2000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mantemp_ACStemplateMSW2000</Template>
  <TotalTime>259</TotalTime>
  <Pages>5</Pages>
  <Words>381</Words>
  <Characters>2173</Characters>
  <Application>Microsoft Office Word</Application>
  <DocSecurity>0</DocSecurity>
  <Lines>18</Lines>
  <Paragraphs>5</Paragraphs>
  <ScaleCrop>false</ScaleCrop>
  <Company>Hewlett-Packard</Company>
  <LinksUpToDate>false</LinksUpToDate>
  <CharactersWithSpaces>2549</CharactersWithSpaces>
  <SharedDoc>false</SharedDoc>
  <HLinks>
    <vt:vector size="6" baseType="variant">
      <vt:variant>
        <vt:i4>5046305</vt:i4>
      </vt:variant>
      <vt:variant>
        <vt:i4>0</vt:i4>
      </vt:variant>
      <vt:variant>
        <vt:i4>0</vt:i4>
      </vt:variant>
      <vt:variant>
        <vt:i4>5</vt:i4>
      </vt:variant>
      <vt:variant>
        <vt:lpwstr>mailto:sjliu@rcees.ac.cn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Wujian Miao</dc:creator>
  <cp:keywords/>
  <cp:lastModifiedBy>Leyi Liu</cp:lastModifiedBy>
  <cp:revision>31</cp:revision>
  <cp:lastPrinted>2017-01-25T09:13:00Z</cp:lastPrinted>
  <dcterms:created xsi:type="dcterms:W3CDTF">2017-01-25T02:48:00Z</dcterms:created>
  <dcterms:modified xsi:type="dcterms:W3CDTF">2023-12-26T09:10:00Z</dcterms:modified>
</cp:coreProperties>
</file>