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787A" w14:textId="18AF33AA" w:rsidR="00824CE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b/>
        </w:rPr>
      </w:pPr>
      <w:r w:rsidRPr="00365C03">
        <w:rPr>
          <w:rFonts w:ascii="Times New Roman" w:hAnsi="Times New Roman" w:cs="Times New Roman"/>
          <w:b/>
        </w:rPr>
        <w:t xml:space="preserve">Supplementary </w:t>
      </w:r>
      <w:r w:rsidR="00B25F99">
        <w:rPr>
          <w:rFonts w:ascii="Times New Roman" w:hAnsi="Times New Roman" w:cs="Times New Roman"/>
          <w:b/>
        </w:rPr>
        <w:t>data</w:t>
      </w:r>
    </w:p>
    <w:p w14:paraId="3507A2D2" w14:textId="77777777" w:rsidR="00824CEE" w:rsidRPr="00B8287E" w:rsidRDefault="00824CEE" w:rsidP="00824CEE">
      <w:pPr>
        <w:spacing w:before="100" w:beforeAutospacing="1" w:after="100" w:afterAutospacing="1"/>
        <w:ind w:firstLine="0"/>
        <w:rPr>
          <w:rFonts w:ascii="Times New Roman" w:hAnsi="Times New Roman"/>
          <w:sz w:val="22"/>
          <w:szCs w:val="26"/>
        </w:rPr>
      </w:pPr>
      <w:r w:rsidRPr="00B8287E">
        <w:rPr>
          <w:rFonts w:ascii="Times New Roman" w:hAnsi="Times New Roman"/>
          <w:b/>
          <w:sz w:val="22"/>
          <w:szCs w:val="26"/>
          <w:lang w:val="en-GB"/>
        </w:rPr>
        <w:t>Table S1.</w:t>
      </w:r>
      <w:r w:rsidRPr="00B8287E">
        <w:rPr>
          <w:sz w:val="28"/>
          <w:szCs w:val="26"/>
        </w:rPr>
        <w:t xml:space="preserve"> </w:t>
      </w:r>
      <w:r w:rsidRPr="00B8287E">
        <w:rPr>
          <w:rFonts w:ascii="Times New Roman" w:hAnsi="Times New Roman"/>
          <w:bCs/>
          <w:sz w:val="22"/>
          <w:szCs w:val="26"/>
          <w:lang w:val="en-GB"/>
        </w:rPr>
        <w:t xml:space="preserve">Correlations (Pearson’s </w:t>
      </w:r>
      <w:r w:rsidRPr="00B8287E">
        <w:rPr>
          <w:rFonts w:ascii="Times New Roman" w:hAnsi="Times New Roman"/>
          <w:bCs/>
          <w:i/>
          <w:iCs/>
          <w:sz w:val="22"/>
          <w:szCs w:val="26"/>
          <w:lang w:val="en-GB"/>
        </w:rPr>
        <w:t>r</w:t>
      </w:r>
      <w:r w:rsidRPr="00B8287E">
        <w:rPr>
          <w:rFonts w:ascii="Times New Roman" w:hAnsi="Times New Roman"/>
          <w:bCs/>
          <w:sz w:val="22"/>
          <w:szCs w:val="26"/>
          <w:lang w:val="en-GB"/>
        </w:rPr>
        <w:t>) between environmental variables over the course of the study.</w:t>
      </w:r>
    </w:p>
    <w:tbl>
      <w:tblPr>
        <w:tblStyle w:val="TableGrid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1348"/>
        <w:gridCol w:w="949"/>
        <w:gridCol w:w="1810"/>
        <w:gridCol w:w="1449"/>
      </w:tblGrid>
      <w:tr w:rsidR="00824CEE" w14:paraId="5F9B3FDA" w14:textId="77777777" w:rsidTr="009552A6"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E20DB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F2320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Temperature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34F3F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Salinity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3C53B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Dissolved Oxygen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23BC0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Chlorophyll-</w:t>
            </w:r>
            <w:r w:rsidRPr="009D0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824CEE" w14:paraId="5EF078CC" w14:textId="77777777" w:rsidTr="009552A6">
        <w:trPr>
          <w:trHeight w:val="340"/>
        </w:trPr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61ED839B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Temperature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6FDEC359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FF918B4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–0.034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22359679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350D5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0.650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7CDA54B4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–0.300</w:t>
            </w:r>
          </w:p>
        </w:tc>
      </w:tr>
      <w:tr w:rsidR="00824CEE" w14:paraId="3A890530" w14:textId="77777777" w:rsidTr="009552A6">
        <w:trPr>
          <w:trHeight w:val="340"/>
        </w:trPr>
        <w:tc>
          <w:tcPr>
            <w:tcW w:w="1810" w:type="dxa"/>
            <w:vAlign w:val="center"/>
          </w:tcPr>
          <w:p w14:paraId="4A570A3E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Salinity</w:t>
            </w:r>
          </w:p>
        </w:tc>
        <w:tc>
          <w:tcPr>
            <w:tcW w:w="1348" w:type="dxa"/>
            <w:vAlign w:val="center"/>
          </w:tcPr>
          <w:p w14:paraId="0830C817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49" w:type="dxa"/>
            <w:vAlign w:val="center"/>
          </w:tcPr>
          <w:p w14:paraId="5278CC7B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810" w:type="dxa"/>
            <w:vAlign w:val="center"/>
          </w:tcPr>
          <w:p w14:paraId="7F497860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–0.025</w:t>
            </w:r>
          </w:p>
        </w:tc>
        <w:tc>
          <w:tcPr>
            <w:tcW w:w="1449" w:type="dxa"/>
            <w:vAlign w:val="center"/>
          </w:tcPr>
          <w:p w14:paraId="409BF815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0.120</w:t>
            </w:r>
          </w:p>
        </w:tc>
      </w:tr>
      <w:tr w:rsidR="00824CEE" w14:paraId="47D8AD47" w14:textId="77777777" w:rsidTr="009552A6">
        <w:trPr>
          <w:trHeight w:val="340"/>
        </w:trPr>
        <w:tc>
          <w:tcPr>
            <w:tcW w:w="1810" w:type="dxa"/>
            <w:vAlign w:val="center"/>
          </w:tcPr>
          <w:p w14:paraId="3598C7D2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Dissolved Oxygen</w:t>
            </w:r>
          </w:p>
        </w:tc>
        <w:tc>
          <w:tcPr>
            <w:tcW w:w="1348" w:type="dxa"/>
            <w:vAlign w:val="center"/>
          </w:tcPr>
          <w:p w14:paraId="4136A4C5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49" w:type="dxa"/>
            <w:vAlign w:val="center"/>
          </w:tcPr>
          <w:p w14:paraId="685BFF77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810" w:type="dxa"/>
            <w:vAlign w:val="center"/>
          </w:tcPr>
          <w:p w14:paraId="2C6479A2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49" w:type="dxa"/>
            <w:vAlign w:val="center"/>
          </w:tcPr>
          <w:p w14:paraId="259B09EE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0.600</w:t>
            </w:r>
          </w:p>
        </w:tc>
      </w:tr>
      <w:tr w:rsidR="00824CEE" w14:paraId="743D86FF" w14:textId="77777777" w:rsidTr="009552A6">
        <w:trPr>
          <w:trHeight w:val="340"/>
        </w:trPr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5E7C5103" w14:textId="77777777" w:rsidR="00824CEE" w:rsidRDefault="00824CEE" w:rsidP="009552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Chlorophyll-</w:t>
            </w:r>
            <w:r w:rsidRPr="009D0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623CC039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4FA72645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5A73FD8E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2ED31E48" w14:textId="77777777" w:rsidR="00824CEE" w:rsidRDefault="00824CEE" w:rsidP="009552A6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350D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14:paraId="7770D27B" w14:textId="77777777" w:rsidR="00824CEE" w:rsidRDefault="00824CEE" w:rsidP="00824CEE">
      <w:pPr>
        <w:widowControl/>
        <w:suppressAutoHyphens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3E479D9D" w14:textId="77777777" w:rsidR="00824CEE" w:rsidRPr="00B8287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sz w:val="22"/>
        </w:rPr>
      </w:pPr>
      <w:r w:rsidRPr="00B8287E">
        <w:rPr>
          <w:rFonts w:ascii="Times New Roman" w:hAnsi="Times New Roman" w:cs="Times New Roman"/>
          <w:b/>
          <w:bCs/>
          <w:sz w:val="22"/>
        </w:rPr>
        <w:lastRenderedPageBreak/>
        <w:t>Table S2</w:t>
      </w:r>
      <w:r w:rsidRPr="00B8287E">
        <w:rPr>
          <w:rFonts w:ascii="Times New Roman" w:hAnsi="Times New Roman" w:cs="Times New Roman"/>
          <w:sz w:val="22"/>
        </w:rPr>
        <w:t>. Model results examining the effect of environmental variables, their rates of change, and their interactions on the inter-individual variability of oyster behavior.</w:t>
      </w:r>
    </w:p>
    <w:tbl>
      <w:tblPr>
        <w:tblW w:w="6197" w:type="dxa"/>
        <w:tblLook w:val="04A0" w:firstRow="1" w:lastRow="0" w:firstColumn="1" w:lastColumn="0" w:noHBand="0" w:noVBand="1"/>
      </w:tblPr>
      <w:tblGrid>
        <w:gridCol w:w="1429"/>
        <w:gridCol w:w="1016"/>
        <w:gridCol w:w="1105"/>
        <w:gridCol w:w="816"/>
        <w:gridCol w:w="855"/>
        <w:gridCol w:w="976"/>
      </w:tblGrid>
      <w:tr w:rsidR="00824CEE" w:rsidRPr="00755E0F" w14:paraId="252B452C" w14:textId="77777777" w:rsidTr="009552A6">
        <w:trPr>
          <w:trHeight w:val="288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65D4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Terms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59DC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Estimate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2901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Std. Error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FAAE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df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C889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value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0911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|t|)</w:t>
            </w:r>
          </w:p>
        </w:tc>
      </w:tr>
      <w:tr w:rsidR="00824CEE" w:rsidRPr="00755E0F" w14:paraId="0955E6B4" w14:textId="77777777" w:rsidTr="009552A6">
        <w:trPr>
          <w:trHeight w:val="288"/>
        </w:trPr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81B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Intercept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8C4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0.0530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D72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0.0130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EED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233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4.2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CE7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8.6 10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3</w:t>
            </w:r>
          </w:p>
        </w:tc>
      </w:tr>
      <w:tr w:rsidR="00824CEE" w:rsidRPr="00755E0F" w14:paraId="79CDCCAF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4CB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498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1D2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623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E9C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11.0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B04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1A35BA0E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4751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D50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546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4FA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876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11.0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2EF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54326A9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712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6BE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B0D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46B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30000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15C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10.0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111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58AFF2D2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E42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5AD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0.0090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16E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FD6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F4D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26.0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EFC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0A72795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456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FFA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0.0020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6A6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C921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D22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6.3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E45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1A588CC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936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3C6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AD9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2FB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E36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12.0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221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3075EE4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6FE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CCB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02C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BA5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E6A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C4A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</w:tr>
      <w:tr w:rsidR="00824CEE" w:rsidRPr="00755E0F" w14:paraId="1630FCF8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D92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871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0.0030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094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716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9EB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9.1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969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6ABF019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6EF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CE6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02C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9D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831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24.0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C4B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6BD5C255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E40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BDE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0.0090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2D3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AEA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290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18.0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710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66BE4FC2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317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A41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44E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3F32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27B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A84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</w:tr>
      <w:tr w:rsidR="00824CEE" w:rsidRPr="00755E0F" w14:paraId="04C775F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A68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ABA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25F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3A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BA41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12.0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060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0ED2F76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16A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7AF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0.0020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E4F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C68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B56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4.5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2F8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&lt;0.001</w:t>
            </w:r>
          </w:p>
        </w:tc>
      </w:tr>
      <w:tr w:rsidR="00824CEE" w:rsidRPr="00755E0F" w14:paraId="02165338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E85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B3A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5AF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D09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B58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F98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0.005</w:t>
            </w:r>
          </w:p>
        </w:tc>
      </w:tr>
      <w:tr w:rsidR="00824CEE" w:rsidRPr="00755E0F" w14:paraId="1AAB859C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394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198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64D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CEF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D14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26.0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2C9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1DFDA3E3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62C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389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0.0030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C935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DED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40E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7.2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2441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4878D0B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FFE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07F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906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FC2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79D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36F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</w:tr>
      <w:tr w:rsidR="00824CEE" w:rsidRPr="00755E0F" w14:paraId="3A83B707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CEC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404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0.0090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9BC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A21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78E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25.0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68F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43193377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659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B70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86B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3DD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5A5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B77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</w:tr>
      <w:tr w:rsidR="00824CEE" w:rsidRPr="00755E0F" w14:paraId="45C9BC84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3C24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F7B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CC27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BA60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D64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16.0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6716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35871882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E1C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∆S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6B1C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0.0040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F1C1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581F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836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8.0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5CE9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755E0F" w14:paraId="3C65442F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4001B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∆S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4CD38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1CD23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791DA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31000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345BE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13.0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752ED" w14:textId="77777777" w:rsidR="00824CEE" w:rsidRPr="00755E0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</w:tbl>
    <w:p w14:paraId="13F5A31B" w14:textId="77777777" w:rsidR="00824CEE" w:rsidRDefault="00824CEE" w:rsidP="00824CEE">
      <w:pPr>
        <w:widowControl/>
        <w:suppressAutoHyphens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517F0917" w14:textId="77777777" w:rsidR="00824CEE" w:rsidRPr="00B8287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sz w:val="22"/>
        </w:rPr>
      </w:pPr>
      <w:r w:rsidRPr="00B8287E">
        <w:rPr>
          <w:rFonts w:ascii="Times New Roman" w:hAnsi="Times New Roman" w:cs="Times New Roman"/>
          <w:b/>
          <w:bCs/>
          <w:sz w:val="22"/>
        </w:rPr>
        <w:lastRenderedPageBreak/>
        <w:t>Table S3</w:t>
      </w:r>
      <w:r w:rsidRPr="00B8287E">
        <w:rPr>
          <w:rFonts w:ascii="Times New Roman" w:hAnsi="Times New Roman" w:cs="Times New Roman"/>
          <w:sz w:val="22"/>
        </w:rPr>
        <w:t>. Model results examining the effect of environmental variables, their rates of change, and their interactions on the rate of valve closure.</w:t>
      </w:r>
    </w:p>
    <w:tbl>
      <w:tblPr>
        <w:tblW w:w="5431" w:type="dxa"/>
        <w:tblLayout w:type="fixed"/>
        <w:tblLook w:val="04A0" w:firstRow="1" w:lastRow="0" w:firstColumn="1" w:lastColumn="0" w:noHBand="0" w:noVBand="1"/>
      </w:tblPr>
      <w:tblGrid>
        <w:gridCol w:w="1429"/>
        <w:gridCol w:w="1033"/>
        <w:gridCol w:w="1105"/>
        <w:gridCol w:w="888"/>
        <w:gridCol w:w="976"/>
      </w:tblGrid>
      <w:tr w:rsidR="00824CEE" w:rsidRPr="00BC47BF" w14:paraId="1699CC25" w14:textId="77777777" w:rsidTr="009552A6">
        <w:trPr>
          <w:trHeight w:val="300"/>
        </w:trPr>
        <w:tc>
          <w:tcPr>
            <w:tcW w:w="1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8C9FB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Terms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D8A3B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Estimate</w:t>
            </w: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0EB5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Std. Error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65E8E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z value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A52C1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|t|)</w:t>
            </w:r>
          </w:p>
        </w:tc>
      </w:tr>
      <w:tr w:rsidR="00824CEE" w:rsidRPr="00BC47BF" w14:paraId="6F2B852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9741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Intercept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78F9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0.2700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69A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DDE5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2.200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6C18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0.0260</w:t>
            </w:r>
          </w:p>
        </w:tc>
      </w:tr>
      <w:tr w:rsidR="00824CEE" w:rsidRPr="00BC47BF" w14:paraId="52F79A7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0D1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1D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0.0420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B63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EA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1.600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326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0.1200</w:t>
            </w:r>
          </w:p>
        </w:tc>
      </w:tr>
      <w:tr w:rsidR="00824CEE" w:rsidRPr="00BC47BF" w14:paraId="3931FAF5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E92E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7DFB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0.0330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F853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67F4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1.400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6B2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0.1500</w:t>
            </w:r>
          </w:p>
        </w:tc>
      </w:tr>
      <w:tr w:rsidR="00824CEE" w:rsidRPr="00BC47BF" w14:paraId="128F2E7E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5549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BA2B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0.4100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093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5634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28.000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111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  <w:tr w:rsidR="00824CEE" w:rsidRPr="00BC47BF" w14:paraId="05782423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65C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3A2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4F6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29BA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5.700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94E9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  <w:tr w:rsidR="00824CEE" w:rsidRPr="00BC47BF" w14:paraId="57DC7035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182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∆Depth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F386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DC4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2930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FAFE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0.9800</w:t>
            </w:r>
          </w:p>
        </w:tc>
      </w:tr>
      <w:tr w:rsidR="00824CEE" w:rsidRPr="00BC47BF" w14:paraId="33980654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9970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4492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0.0420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33E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3EB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2.300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41E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0.0230</w:t>
            </w:r>
          </w:p>
        </w:tc>
      </w:tr>
      <w:tr w:rsidR="00824CEE" w:rsidRPr="00BC47BF" w14:paraId="648FA129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873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A2B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0411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9CB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7.200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3EF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  <w:tr w:rsidR="00824CEE" w:rsidRPr="00BC47BF" w14:paraId="4981B0AB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7F6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 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86A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3C43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C01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8.800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9A2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  <w:tr w:rsidR="00824CEE" w:rsidRPr="00BC47BF" w14:paraId="2AC0FBE7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7C8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 xml:space="preserve">DO 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×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 xml:space="preserve"> 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B3F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F1E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0.030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62FC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34DE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0.5800</w:t>
            </w:r>
          </w:p>
        </w:tc>
      </w:tr>
      <w:tr w:rsidR="00824CEE" w:rsidRPr="00BC47BF" w14:paraId="328B8A05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83F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6E2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0.1600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C7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AF4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6.100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25D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  <w:tr w:rsidR="00824CEE" w:rsidRPr="00BC47BF" w14:paraId="0F0FD02E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A986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∆DO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4D0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D23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254D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0.350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C838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0.7300</w:t>
            </w:r>
          </w:p>
        </w:tc>
      </w:tr>
      <w:tr w:rsidR="00824CEE" w:rsidRPr="00BC47BF" w14:paraId="06202C56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364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∆DO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F2C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4E2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E2A6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0.280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D6B0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0.7800</w:t>
            </w:r>
          </w:p>
        </w:tc>
      </w:tr>
      <w:tr w:rsidR="00824CEE" w:rsidRPr="00BC47BF" w14:paraId="5296430A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A09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∆DO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369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0.0035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D1D1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CEB6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0C22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0.8700</w:t>
            </w:r>
          </w:p>
        </w:tc>
      </w:tr>
      <w:tr w:rsidR="00824CEE" w:rsidRPr="00BC47BF" w14:paraId="1F71768C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6B8D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∆Depth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D52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3C4A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4CA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1.700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49C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0.0940</w:t>
            </w:r>
          </w:p>
        </w:tc>
      </w:tr>
      <w:tr w:rsidR="00824CEE" w:rsidRPr="00BC47BF" w14:paraId="10784E8B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DA58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∆Depth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3657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0.0310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835A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F6D7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1.800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806C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0.0650</w:t>
            </w:r>
          </w:p>
        </w:tc>
      </w:tr>
      <w:tr w:rsidR="00824CEE" w:rsidRPr="00BC47BF" w14:paraId="3721F609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ECF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∆Depth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514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0.0520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E64A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81C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2.700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CBB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0.0077</w:t>
            </w:r>
          </w:p>
        </w:tc>
      </w:tr>
      <w:tr w:rsidR="00824CEE" w:rsidRPr="00BC47BF" w14:paraId="39890DBF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886D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E28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0.0380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7CD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3055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2.400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C90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0.0150</w:t>
            </w:r>
          </w:p>
        </w:tc>
      </w:tr>
      <w:tr w:rsidR="00824CEE" w:rsidRPr="00BC47BF" w14:paraId="11B05BEF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1ED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2E3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0.0330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ACB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623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1.700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9C17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0.0990</w:t>
            </w:r>
          </w:p>
        </w:tc>
      </w:tr>
      <w:tr w:rsidR="00824CEE" w:rsidRPr="00BC47BF" w14:paraId="34C7BE9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A7E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D3F1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CD4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6BD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AE60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0.2300</w:t>
            </w:r>
          </w:p>
        </w:tc>
      </w:tr>
      <w:tr w:rsidR="00824CEE" w:rsidRPr="00BC47BF" w14:paraId="6E582EAC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653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6C79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33A5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7FE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D32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0.0300</w:t>
            </w:r>
          </w:p>
        </w:tc>
      </w:tr>
      <w:tr w:rsidR="00824CEE" w:rsidRPr="00BC47BF" w14:paraId="72A4198A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5C7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F354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C65F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DDB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79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0.0031</w:t>
            </w:r>
          </w:p>
        </w:tc>
      </w:tr>
      <w:tr w:rsidR="00824CEE" w:rsidRPr="00BC47BF" w14:paraId="6FDB2B5E" w14:textId="77777777" w:rsidTr="009552A6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74B5E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74031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A65EF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9627F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5.500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88CAD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0.0000</w:t>
            </w:r>
          </w:p>
        </w:tc>
      </w:tr>
    </w:tbl>
    <w:p w14:paraId="461B9FFF" w14:textId="77777777" w:rsidR="00824CEE" w:rsidRDefault="00824CEE" w:rsidP="00824CEE">
      <w:pPr>
        <w:widowControl/>
        <w:suppressAutoHyphens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2CD5D460" w14:textId="77777777" w:rsidR="00824CEE" w:rsidRPr="00B8287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sz w:val="22"/>
        </w:rPr>
      </w:pPr>
      <w:r w:rsidRPr="00B8287E">
        <w:rPr>
          <w:rFonts w:ascii="Times New Roman" w:hAnsi="Times New Roman" w:cs="Times New Roman"/>
          <w:b/>
          <w:bCs/>
          <w:sz w:val="22"/>
        </w:rPr>
        <w:lastRenderedPageBreak/>
        <w:t>Table S4</w:t>
      </w:r>
      <w:r w:rsidRPr="00B8287E">
        <w:rPr>
          <w:rFonts w:ascii="Times New Roman" w:hAnsi="Times New Roman" w:cs="Times New Roman"/>
          <w:sz w:val="22"/>
        </w:rPr>
        <w:t>. Model results examining the effect of environmental variables, their rates of change, and their interactions on the probability of an oyster being closed.</w:t>
      </w:r>
    </w:p>
    <w:tbl>
      <w:tblPr>
        <w:tblW w:w="5414" w:type="dxa"/>
        <w:tblLook w:val="04A0" w:firstRow="1" w:lastRow="0" w:firstColumn="1" w:lastColumn="0" w:noHBand="0" w:noVBand="1"/>
      </w:tblPr>
      <w:tblGrid>
        <w:gridCol w:w="1429"/>
        <w:gridCol w:w="1016"/>
        <w:gridCol w:w="1105"/>
        <w:gridCol w:w="888"/>
        <w:gridCol w:w="976"/>
      </w:tblGrid>
      <w:tr w:rsidR="00824CEE" w:rsidRPr="00BC47BF" w14:paraId="23E5B0E3" w14:textId="77777777" w:rsidTr="009552A6">
        <w:trPr>
          <w:trHeight w:val="300"/>
        </w:trPr>
        <w:tc>
          <w:tcPr>
            <w:tcW w:w="1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413F7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Terms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BA05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Estimate</w:t>
            </w: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B36F6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Std. Error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C623B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z value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5577E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|t|)</w:t>
            </w:r>
          </w:p>
        </w:tc>
      </w:tr>
      <w:tr w:rsidR="00824CEE" w:rsidRPr="00BC47BF" w14:paraId="0FB17365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FB16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Intercept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E0E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1.3000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EC9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0.260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417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4FE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8.0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–7</w:t>
            </w:r>
          </w:p>
        </w:tc>
      </w:tr>
      <w:tr w:rsidR="00824CEE" w:rsidRPr="00BC47BF" w14:paraId="27793D8C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AF0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A6D8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0.7300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249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0.130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75B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5.7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25A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12E20F3F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AF63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1AA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0.9100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E887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773A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8.2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05A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3BD484FB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F984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1AE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049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9AD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0.980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F650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3.3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–1</w:t>
            </w:r>
          </w:p>
        </w:tc>
      </w:tr>
      <w:tr w:rsidR="00824CEE" w:rsidRPr="00BC47BF" w14:paraId="3E6E9A9A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622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9661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1.0000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337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0.090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70AC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5D30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362DEB9B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D51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5562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0.1800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253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B329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026D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2.3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–2</w:t>
            </w:r>
          </w:p>
        </w:tc>
      </w:tr>
      <w:tr w:rsidR="00824CEE" w:rsidRPr="00BC47BF" w14:paraId="768E5514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5E7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EE2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0.3200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D9E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B36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68E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1.2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–4</w:t>
            </w:r>
          </w:p>
        </w:tc>
      </w:tr>
      <w:tr w:rsidR="00824CEE" w:rsidRPr="00BC47BF" w14:paraId="16CAAD2C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2DC3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∆S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54C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0.0036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F8F1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0562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6850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9.6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–1</w:t>
            </w:r>
          </w:p>
        </w:tc>
      </w:tr>
      <w:tr w:rsidR="00824CEE" w:rsidRPr="00BC47BF" w14:paraId="5F3453D3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30F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9EF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0.4300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5F5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53A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2758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4.0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–7</w:t>
            </w:r>
          </w:p>
        </w:tc>
      </w:tr>
      <w:tr w:rsidR="00824CEE" w:rsidRPr="00BC47BF" w14:paraId="5F7AD06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A8E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DO × 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B3C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1.9000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13A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0.170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4A7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A0FB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36F0BD4B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ADA3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2F3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0.4800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C36C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0.130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512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FFD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2.4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–4</w:t>
            </w:r>
          </w:p>
        </w:tc>
      </w:tr>
      <w:tr w:rsidR="00824CEE" w:rsidRPr="00BC47BF" w14:paraId="5BF274CD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AB15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972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0.0062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01FB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741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3EF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9.4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–1</w:t>
            </w:r>
          </w:p>
        </w:tc>
      </w:tr>
      <w:tr w:rsidR="00824CEE" w:rsidRPr="00BC47BF" w14:paraId="074A47F0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CC0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873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0.2800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B5F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25F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2.6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4F0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9.5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–3</w:t>
            </w:r>
          </w:p>
        </w:tc>
      </w:tr>
      <w:tr w:rsidR="00824CEE" w:rsidRPr="00BC47BF" w14:paraId="2989BAED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82D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∆DO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6B5A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43E1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7B9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5D56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6.2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–3</w:t>
            </w:r>
          </w:p>
        </w:tc>
      </w:tr>
      <w:tr w:rsidR="00824CEE" w:rsidRPr="00BC47BF" w14:paraId="317AA88A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F6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13F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0.4600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9BC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9734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5.4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A3A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1.0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–7</w:t>
            </w:r>
          </w:p>
        </w:tc>
      </w:tr>
      <w:tr w:rsidR="00824CEE" w:rsidRPr="00BC47BF" w14:paraId="47704F31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876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63E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0.4000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C44D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DC5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4.6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71FE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3.8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–6</w:t>
            </w:r>
          </w:p>
        </w:tc>
      </w:tr>
      <w:tr w:rsidR="00824CEE" w:rsidRPr="00BC47BF" w14:paraId="7BD6D72B" w14:textId="77777777" w:rsidTr="009552A6">
        <w:trPr>
          <w:trHeight w:val="289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AD5F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∆Depth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D29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0.3600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131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26B1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2104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4.0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–4</w:t>
            </w:r>
          </w:p>
        </w:tc>
      </w:tr>
      <w:tr w:rsidR="00824CEE" w:rsidRPr="00BC47BF" w14:paraId="1BAA3642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97E22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8E5C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0.2500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2B2EC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0.079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6B5B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01B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1.3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–3</w:t>
            </w:r>
          </w:p>
        </w:tc>
      </w:tr>
      <w:tr w:rsidR="00824CEE" w:rsidRPr="00BC47BF" w14:paraId="2C839497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034D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75D8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0.5700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DD9F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0.090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0250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6.3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971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3BCC5DA3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3E05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258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0.3500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B779E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B34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3.0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189B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3.1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–3</w:t>
            </w:r>
          </w:p>
        </w:tc>
      </w:tr>
      <w:tr w:rsidR="00824CEE" w:rsidRPr="00BC47BF" w14:paraId="5FC1E8B9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1063D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T × ∆S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2BB3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0.0270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4E3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A7150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D6C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8.2</w:t>
            </w:r>
            <w:r w:rsidRPr="0075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  <w:t>–1</w:t>
            </w:r>
          </w:p>
        </w:tc>
      </w:tr>
      <w:tr w:rsidR="00824CEE" w:rsidRPr="00BC47BF" w14:paraId="55414BF9" w14:textId="77777777" w:rsidTr="009552A6">
        <w:trPr>
          <w:trHeight w:val="288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E19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DO × ∆S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41C7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0.9600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61C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0.150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247A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–</w:t>
            </w: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6.3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2899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  <w:tr w:rsidR="00824CEE" w:rsidRPr="00BC47BF" w14:paraId="451FE28F" w14:textId="77777777" w:rsidTr="009552A6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C79DB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S × ∆S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B9DB4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CDBF61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0.087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33E6E6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8.0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2DC65F" w14:textId="77777777" w:rsidR="00824CEE" w:rsidRPr="00BC47BF" w:rsidRDefault="00824CEE" w:rsidP="009552A6">
            <w:pPr>
              <w:widowControl/>
              <w:suppressAutoHyphens w:val="0"/>
              <w:spacing w:before="100" w:beforeAutospacing="1" w:after="100" w:afterAutospacing="1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</w:pPr>
            <w:r w:rsidRPr="00BC4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&lt; 0.001</w:t>
            </w:r>
          </w:p>
        </w:tc>
      </w:tr>
    </w:tbl>
    <w:p w14:paraId="73435CB1" w14:textId="77777777" w:rsidR="00824CEE" w:rsidRPr="00B8287E" w:rsidRDefault="00824CEE" w:rsidP="00824CEE">
      <w:pPr>
        <w:spacing w:after="0"/>
        <w:ind w:firstLine="0"/>
        <w:jc w:val="left"/>
        <w:rPr>
          <w:rFonts w:ascii="Times New Roman" w:hAnsi="Times New Roman" w:cs="Times New Roman"/>
          <w:sz w:val="22"/>
        </w:rPr>
      </w:pPr>
    </w:p>
    <w:p w14:paraId="7A47DCD8" w14:textId="77777777" w:rsidR="00824CEE" w:rsidRPr="00B8287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szCs w:val="28"/>
        </w:rPr>
      </w:pPr>
      <w:r w:rsidRPr="00B8287E">
        <w:rPr>
          <w:noProof/>
          <w:sz w:val="28"/>
          <w:szCs w:val="26"/>
          <w:lang w:eastAsia="en-US" w:bidi="ar-SA"/>
        </w:rPr>
        <w:lastRenderedPageBreak/>
        <w:drawing>
          <wp:inline distT="0" distB="0" distL="0" distR="0" wp14:anchorId="6C226692" wp14:editId="7EC5E92B">
            <wp:extent cx="5580000" cy="3868285"/>
            <wp:effectExtent l="0" t="0" r="1905" b="0"/>
            <wp:docPr id="9" name="Picture 9" descr="A picture containing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8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EE00" w14:textId="2A824017" w:rsidR="00C567CA" w:rsidRPr="00824CEE" w:rsidRDefault="00824CEE" w:rsidP="00824CE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color w:val="auto"/>
          <w:sz w:val="22"/>
        </w:rPr>
      </w:pPr>
      <w:r w:rsidRPr="00B8287E">
        <w:rPr>
          <w:rFonts w:ascii="Times New Roman" w:hAnsi="Times New Roman" w:cs="Times New Roman"/>
          <w:b/>
          <w:bCs/>
          <w:color w:val="auto"/>
          <w:sz w:val="22"/>
        </w:rPr>
        <w:t>Figure S</w:t>
      </w:r>
      <w:r>
        <w:rPr>
          <w:rFonts w:ascii="Times New Roman" w:hAnsi="Times New Roman" w:cs="Times New Roman"/>
          <w:b/>
          <w:bCs/>
          <w:color w:val="auto"/>
          <w:sz w:val="22"/>
        </w:rPr>
        <w:t>1</w:t>
      </w:r>
      <w:r w:rsidRPr="00B8287E">
        <w:rPr>
          <w:rFonts w:ascii="Times New Roman" w:hAnsi="Times New Roman" w:cs="Times New Roman"/>
          <w:color w:val="auto"/>
          <w:sz w:val="22"/>
        </w:rPr>
        <w:t>. Sample of valve opening behavior monitoring presented as percentage of maximum opening of eight individual oysters (a–h) between 9 March and 26 April 2021.</w:t>
      </w:r>
    </w:p>
    <w:sectPr w:rsidR="00C567CA" w:rsidRPr="00824CEE" w:rsidSect="00C567CA">
      <w:footerReference w:type="default" r:id="rId9"/>
      <w:pgSz w:w="12240" w:h="15840"/>
      <w:pgMar w:top="1134" w:right="1701" w:bottom="1134" w:left="1701" w:header="0" w:footer="28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CED60" w14:textId="77777777" w:rsidR="00496CF4" w:rsidRDefault="00496CF4" w:rsidP="00C2262D">
      <w:pPr>
        <w:spacing w:after="0" w:line="240" w:lineRule="auto"/>
      </w:pPr>
      <w:r>
        <w:separator/>
      </w:r>
    </w:p>
  </w:endnote>
  <w:endnote w:type="continuationSeparator" w:id="0">
    <w:p w14:paraId="554A4051" w14:textId="77777777" w:rsidR="00496CF4" w:rsidRDefault="00496CF4" w:rsidP="00C2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949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43742B39" w14:textId="1F4EFD71" w:rsidR="005047FA" w:rsidRPr="007468EA" w:rsidRDefault="005047FA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7468EA">
          <w:rPr>
            <w:rFonts w:ascii="Times New Roman" w:hAnsi="Times New Roman" w:cs="Times New Roman"/>
            <w:sz w:val="20"/>
          </w:rPr>
          <w:fldChar w:fldCharType="begin"/>
        </w:r>
        <w:r w:rsidRPr="007468E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7468EA">
          <w:rPr>
            <w:rFonts w:ascii="Times New Roman" w:hAnsi="Times New Roman" w:cs="Times New Roman"/>
            <w:sz w:val="20"/>
          </w:rPr>
          <w:fldChar w:fldCharType="separate"/>
        </w:r>
        <w:r w:rsidR="0053030D">
          <w:rPr>
            <w:rFonts w:ascii="Times New Roman" w:hAnsi="Times New Roman" w:cs="Times New Roman"/>
            <w:noProof/>
            <w:sz w:val="20"/>
          </w:rPr>
          <w:t>33</w:t>
        </w:r>
        <w:r w:rsidRPr="007468EA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5AAAFF46" w14:textId="77777777" w:rsidR="005047FA" w:rsidRDefault="00504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0437" w14:textId="77777777" w:rsidR="00496CF4" w:rsidRDefault="00496CF4" w:rsidP="00C2262D">
      <w:pPr>
        <w:spacing w:after="0" w:line="240" w:lineRule="auto"/>
      </w:pPr>
      <w:r>
        <w:separator/>
      </w:r>
    </w:p>
  </w:footnote>
  <w:footnote w:type="continuationSeparator" w:id="0">
    <w:p w14:paraId="6D8858FF" w14:textId="77777777" w:rsidR="00496CF4" w:rsidRDefault="00496CF4" w:rsidP="00C22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0FAB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AD005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C2C5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4ECA3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604E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EE6D9F"/>
    <w:multiLevelType w:val="hybridMultilevel"/>
    <w:tmpl w:val="C346F756"/>
    <w:lvl w:ilvl="0" w:tplc="0FF80734">
      <w:start w:val="2"/>
      <w:numFmt w:val="bullet"/>
      <w:lvlText w:val="-"/>
      <w:lvlJc w:val="left"/>
      <w:pPr>
        <w:ind w:left="720" w:hanging="360"/>
      </w:pPr>
      <w:rPr>
        <w:rFonts w:ascii="Calibri" w:eastAsia="Droid Sans Fallback" w:hAnsi="Calibri" w:cs="Free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6736F"/>
    <w:multiLevelType w:val="hybridMultilevel"/>
    <w:tmpl w:val="4AC02B88"/>
    <w:lvl w:ilvl="0" w:tplc="A96AB286">
      <w:start w:val="1"/>
      <w:numFmt w:val="bullet"/>
      <w:lvlText w:val=""/>
      <w:lvlJc w:val="left"/>
      <w:pPr>
        <w:ind w:left="720" w:hanging="360"/>
      </w:pPr>
      <w:rPr>
        <w:rFonts w:ascii="Symbol" w:eastAsia="Droid Sans Fallback" w:hAnsi="Symbol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26D54"/>
    <w:multiLevelType w:val="multilevel"/>
    <w:tmpl w:val="858850E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F260E20"/>
    <w:multiLevelType w:val="multilevel"/>
    <w:tmpl w:val="D424F6B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6F7502"/>
    <w:multiLevelType w:val="hybridMultilevel"/>
    <w:tmpl w:val="56B619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76EB1"/>
    <w:multiLevelType w:val="hybridMultilevel"/>
    <w:tmpl w:val="FDECF33C"/>
    <w:lvl w:ilvl="0" w:tplc="350EA59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3012C"/>
    <w:multiLevelType w:val="hybridMultilevel"/>
    <w:tmpl w:val="A6E6728C"/>
    <w:lvl w:ilvl="0" w:tplc="081A38B0">
      <w:start w:val="6"/>
      <w:numFmt w:val="bullet"/>
      <w:lvlText w:val="-"/>
      <w:lvlJc w:val="left"/>
      <w:pPr>
        <w:ind w:left="720" w:hanging="360"/>
      </w:pPr>
      <w:rPr>
        <w:rFonts w:ascii="Calibri" w:eastAsia="Droid Sans Fallback" w:hAnsi="Calibri" w:cs="Free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C40B9"/>
    <w:multiLevelType w:val="hybridMultilevel"/>
    <w:tmpl w:val="3872B5F0"/>
    <w:lvl w:ilvl="0" w:tplc="7FF436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0F6D8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4955BE"/>
    <w:multiLevelType w:val="hybridMultilevel"/>
    <w:tmpl w:val="B22858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23C4A"/>
    <w:multiLevelType w:val="hybridMultilevel"/>
    <w:tmpl w:val="66DEC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C6FA9"/>
    <w:multiLevelType w:val="hybridMultilevel"/>
    <w:tmpl w:val="F45E7F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87DBA"/>
    <w:multiLevelType w:val="hybridMultilevel"/>
    <w:tmpl w:val="2DD6D71E"/>
    <w:lvl w:ilvl="0" w:tplc="081A38B0">
      <w:start w:val="6"/>
      <w:numFmt w:val="bullet"/>
      <w:lvlText w:val="-"/>
      <w:lvlJc w:val="left"/>
      <w:pPr>
        <w:ind w:left="720" w:hanging="360"/>
      </w:pPr>
      <w:rPr>
        <w:rFonts w:ascii="Calibri" w:eastAsia="Droid Sans Fallback" w:hAnsi="Calibri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C4E7D"/>
    <w:multiLevelType w:val="hybridMultilevel"/>
    <w:tmpl w:val="31C4ABB6"/>
    <w:lvl w:ilvl="0" w:tplc="E50A4BB8">
      <w:start w:val="1"/>
      <w:numFmt w:val="bullet"/>
      <w:lvlText w:val="-"/>
      <w:lvlJc w:val="left"/>
      <w:pPr>
        <w:ind w:left="1080" w:hanging="360"/>
      </w:pPr>
      <w:rPr>
        <w:rFonts w:ascii="Calibri" w:eastAsia="Droid Sans Fallback" w:hAnsi="Calibri" w:cs="Mang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D862E7"/>
    <w:multiLevelType w:val="hybridMultilevel"/>
    <w:tmpl w:val="A1EC82AA"/>
    <w:lvl w:ilvl="0" w:tplc="081A38B0">
      <w:start w:val="6"/>
      <w:numFmt w:val="bullet"/>
      <w:lvlText w:val="-"/>
      <w:lvlJc w:val="left"/>
      <w:pPr>
        <w:ind w:left="720" w:hanging="360"/>
      </w:pPr>
      <w:rPr>
        <w:rFonts w:ascii="Calibri" w:eastAsia="Droid Sans Fallback" w:hAnsi="Calibri" w:cs="Free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E5E32"/>
    <w:multiLevelType w:val="hybridMultilevel"/>
    <w:tmpl w:val="0292EF52"/>
    <w:lvl w:ilvl="0" w:tplc="081A38B0">
      <w:start w:val="6"/>
      <w:numFmt w:val="bullet"/>
      <w:lvlText w:val="-"/>
      <w:lvlJc w:val="left"/>
      <w:pPr>
        <w:ind w:left="720" w:hanging="360"/>
      </w:pPr>
      <w:rPr>
        <w:rFonts w:ascii="Calibri" w:eastAsia="Droid Sans Fallback" w:hAnsi="Calibri" w:cs="Free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938049">
    <w:abstractNumId w:val="16"/>
  </w:num>
  <w:num w:numId="2" w16cid:durableId="743256794">
    <w:abstractNumId w:val="10"/>
  </w:num>
  <w:num w:numId="3" w16cid:durableId="553388976">
    <w:abstractNumId w:val="6"/>
  </w:num>
  <w:num w:numId="4" w16cid:durableId="1507673738">
    <w:abstractNumId w:val="18"/>
  </w:num>
  <w:num w:numId="5" w16cid:durableId="689187441">
    <w:abstractNumId w:val="7"/>
  </w:num>
  <w:num w:numId="6" w16cid:durableId="1068727119">
    <w:abstractNumId w:val="7"/>
  </w:num>
  <w:num w:numId="7" w16cid:durableId="130024925">
    <w:abstractNumId w:val="13"/>
  </w:num>
  <w:num w:numId="8" w16cid:durableId="854424376">
    <w:abstractNumId w:val="8"/>
  </w:num>
  <w:num w:numId="9" w16cid:durableId="100880885">
    <w:abstractNumId w:val="17"/>
  </w:num>
  <w:num w:numId="10" w16cid:durableId="1465466978">
    <w:abstractNumId w:val="19"/>
  </w:num>
  <w:num w:numId="11" w16cid:durableId="711806503">
    <w:abstractNumId w:val="20"/>
  </w:num>
  <w:num w:numId="12" w16cid:durableId="1486553230">
    <w:abstractNumId w:val="11"/>
  </w:num>
  <w:num w:numId="13" w16cid:durableId="1709841082">
    <w:abstractNumId w:val="12"/>
  </w:num>
  <w:num w:numId="14" w16cid:durableId="1982031279">
    <w:abstractNumId w:val="5"/>
  </w:num>
  <w:num w:numId="15" w16cid:durableId="2087418143">
    <w:abstractNumId w:val="4"/>
  </w:num>
  <w:num w:numId="16" w16cid:durableId="1556697404">
    <w:abstractNumId w:val="3"/>
  </w:num>
  <w:num w:numId="17" w16cid:durableId="1607232957">
    <w:abstractNumId w:val="2"/>
  </w:num>
  <w:num w:numId="18" w16cid:durableId="1051731031">
    <w:abstractNumId w:val="1"/>
  </w:num>
  <w:num w:numId="19" w16cid:durableId="702366320">
    <w:abstractNumId w:val="0"/>
  </w:num>
  <w:num w:numId="20" w16cid:durableId="1675305160">
    <w:abstractNumId w:val="15"/>
  </w:num>
  <w:num w:numId="21" w16cid:durableId="489172328">
    <w:abstractNumId w:val="9"/>
  </w:num>
  <w:num w:numId="22" w16cid:durableId="949170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FAA"/>
    <w:rsid w:val="00000217"/>
    <w:rsid w:val="000013CA"/>
    <w:rsid w:val="00001B7A"/>
    <w:rsid w:val="00002235"/>
    <w:rsid w:val="00002836"/>
    <w:rsid w:val="00004208"/>
    <w:rsid w:val="00005894"/>
    <w:rsid w:val="00006055"/>
    <w:rsid w:val="000114F7"/>
    <w:rsid w:val="00011691"/>
    <w:rsid w:val="00011808"/>
    <w:rsid w:val="000118BE"/>
    <w:rsid w:val="00012AF7"/>
    <w:rsid w:val="00012B46"/>
    <w:rsid w:val="00013306"/>
    <w:rsid w:val="00013350"/>
    <w:rsid w:val="00013DA1"/>
    <w:rsid w:val="00014AB5"/>
    <w:rsid w:val="00014DAB"/>
    <w:rsid w:val="0001583F"/>
    <w:rsid w:val="00016E08"/>
    <w:rsid w:val="0001774C"/>
    <w:rsid w:val="00017F9F"/>
    <w:rsid w:val="000214A5"/>
    <w:rsid w:val="000218C7"/>
    <w:rsid w:val="00022D52"/>
    <w:rsid w:val="00022F4F"/>
    <w:rsid w:val="0002326A"/>
    <w:rsid w:val="000233FD"/>
    <w:rsid w:val="0002430D"/>
    <w:rsid w:val="0002484E"/>
    <w:rsid w:val="0002660F"/>
    <w:rsid w:val="00026D34"/>
    <w:rsid w:val="0003009D"/>
    <w:rsid w:val="00031554"/>
    <w:rsid w:val="000329F4"/>
    <w:rsid w:val="00032BFF"/>
    <w:rsid w:val="000341A4"/>
    <w:rsid w:val="00034295"/>
    <w:rsid w:val="00035D43"/>
    <w:rsid w:val="00040FA2"/>
    <w:rsid w:val="0004127F"/>
    <w:rsid w:val="000417CA"/>
    <w:rsid w:val="000428E8"/>
    <w:rsid w:val="00045017"/>
    <w:rsid w:val="00045051"/>
    <w:rsid w:val="00045213"/>
    <w:rsid w:val="00045FE8"/>
    <w:rsid w:val="00046EA5"/>
    <w:rsid w:val="000500AA"/>
    <w:rsid w:val="00050C25"/>
    <w:rsid w:val="00051805"/>
    <w:rsid w:val="00051CBF"/>
    <w:rsid w:val="00052550"/>
    <w:rsid w:val="00052971"/>
    <w:rsid w:val="00052E96"/>
    <w:rsid w:val="000538C6"/>
    <w:rsid w:val="0005417C"/>
    <w:rsid w:val="00054979"/>
    <w:rsid w:val="000556A0"/>
    <w:rsid w:val="00055EF4"/>
    <w:rsid w:val="0005632A"/>
    <w:rsid w:val="00057192"/>
    <w:rsid w:val="00057CBE"/>
    <w:rsid w:val="00060F98"/>
    <w:rsid w:val="0006272A"/>
    <w:rsid w:val="0006356E"/>
    <w:rsid w:val="00064D8A"/>
    <w:rsid w:val="00064E30"/>
    <w:rsid w:val="0006705B"/>
    <w:rsid w:val="00067394"/>
    <w:rsid w:val="000717F0"/>
    <w:rsid w:val="0007264A"/>
    <w:rsid w:val="000726B5"/>
    <w:rsid w:val="00075048"/>
    <w:rsid w:val="00075C48"/>
    <w:rsid w:val="000760A2"/>
    <w:rsid w:val="00076138"/>
    <w:rsid w:val="000761D1"/>
    <w:rsid w:val="00076BE2"/>
    <w:rsid w:val="00080E74"/>
    <w:rsid w:val="0008107B"/>
    <w:rsid w:val="00081245"/>
    <w:rsid w:val="00081993"/>
    <w:rsid w:val="00082F6F"/>
    <w:rsid w:val="00083AAE"/>
    <w:rsid w:val="000850CF"/>
    <w:rsid w:val="0008533F"/>
    <w:rsid w:val="00086460"/>
    <w:rsid w:val="00087BD9"/>
    <w:rsid w:val="00091365"/>
    <w:rsid w:val="0009302F"/>
    <w:rsid w:val="00093CEF"/>
    <w:rsid w:val="00095279"/>
    <w:rsid w:val="00095814"/>
    <w:rsid w:val="0009592B"/>
    <w:rsid w:val="000970B3"/>
    <w:rsid w:val="000A03B2"/>
    <w:rsid w:val="000A0AC7"/>
    <w:rsid w:val="000A41BD"/>
    <w:rsid w:val="000A4BF5"/>
    <w:rsid w:val="000A4C3C"/>
    <w:rsid w:val="000A5737"/>
    <w:rsid w:val="000A594E"/>
    <w:rsid w:val="000A5DCE"/>
    <w:rsid w:val="000B13BE"/>
    <w:rsid w:val="000B15D4"/>
    <w:rsid w:val="000B1911"/>
    <w:rsid w:val="000B1DD1"/>
    <w:rsid w:val="000B258C"/>
    <w:rsid w:val="000B2B95"/>
    <w:rsid w:val="000B2C58"/>
    <w:rsid w:val="000B4808"/>
    <w:rsid w:val="000B5D9D"/>
    <w:rsid w:val="000B6367"/>
    <w:rsid w:val="000B6FFF"/>
    <w:rsid w:val="000B719E"/>
    <w:rsid w:val="000C1C3C"/>
    <w:rsid w:val="000C2288"/>
    <w:rsid w:val="000C430F"/>
    <w:rsid w:val="000C4979"/>
    <w:rsid w:val="000C4F6A"/>
    <w:rsid w:val="000C701F"/>
    <w:rsid w:val="000D0570"/>
    <w:rsid w:val="000D186F"/>
    <w:rsid w:val="000D2456"/>
    <w:rsid w:val="000D4BCD"/>
    <w:rsid w:val="000D6055"/>
    <w:rsid w:val="000D6DF6"/>
    <w:rsid w:val="000D75DC"/>
    <w:rsid w:val="000D7848"/>
    <w:rsid w:val="000E001B"/>
    <w:rsid w:val="000E0C58"/>
    <w:rsid w:val="000E2405"/>
    <w:rsid w:val="000E2A0F"/>
    <w:rsid w:val="000E508E"/>
    <w:rsid w:val="000E5B32"/>
    <w:rsid w:val="000E736F"/>
    <w:rsid w:val="000E73DA"/>
    <w:rsid w:val="000F0DD7"/>
    <w:rsid w:val="000F3F30"/>
    <w:rsid w:val="000F461C"/>
    <w:rsid w:val="000F47FD"/>
    <w:rsid w:val="000F4A59"/>
    <w:rsid w:val="000F5A8E"/>
    <w:rsid w:val="00100B41"/>
    <w:rsid w:val="00101FDA"/>
    <w:rsid w:val="0010363A"/>
    <w:rsid w:val="00105EEC"/>
    <w:rsid w:val="0010667A"/>
    <w:rsid w:val="00107E42"/>
    <w:rsid w:val="00110C0E"/>
    <w:rsid w:val="00111154"/>
    <w:rsid w:val="00112D2B"/>
    <w:rsid w:val="001130D1"/>
    <w:rsid w:val="00114317"/>
    <w:rsid w:val="001143D2"/>
    <w:rsid w:val="001169EE"/>
    <w:rsid w:val="00116B86"/>
    <w:rsid w:val="00116FCF"/>
    <w:rsid w:val="001179D5"/>
    <w:rsid w:val="0012039D"/>
    <w:rsid w:val="00122E3E"/>
    <w:rsid w:val="00123896"/>
    <w:rsid w:val="00124DB2"/>
    <w:rsid w:val="001251DC"/>
    <w:rsid w:val="00125342"/>
    <w:rsid w:val="00126031"/>
    <w:rsid w:val="001265A4"/>
    <w:rsid w:val="00131B8D"/>
    <w:rsid w:val="001324AC"/>
    <w:rsid w:val="00132B36"/>
    <w:rsid w:val="00132C87"/>
    <w:rsid w:val="0013356E"/>
    <w:rsid w:val="00134617"/>
    <w:rsid w:val="00134BEE"/>
    <w:rsid w:val="00136060"/>
    <w:rsid w:val="001368C4"/>
    <w:rsid w:val="00136F8E"/>
    <w:rsid w:val="00140673"/>
    <w:rsid w:val="00140735"/>
    <w:rsid w:val="00141536"/>
    <w:rsid w:val="00141A17"/>
    <w:rsid w:val="00141F8C"/>
    <w:rsid w:val="001425B0"/>
    <w:rsid w:val="00142E9B"/>
    <w:rsid w:val="00143111"/>
    <w:rsid w:val="00144CD7"/>
    <w:rsid w:val="001457E0"/>
    <w:rsid w:val="00146208"/>
    <w:rsid w:val="00146312"/>
    <w:rsid w:val="00150DDE"/>
    <w:rsid w:val="00151377"/>
    <w:rsid w:val="00152A12"/>
    <w:rsid w:val="00152DD2"/>
    <w:rsid w:val="00154D4C"/>
    <w:rsid w:val="0015542F"/>
    <w:rsid w:val="00156093"/>
    <w:rsid w:val="00157393"/>
    <w:rsid w:val="001600B5"/>
    <w:rsid w:val="001606FB"/>
    <w:rsid w:val="00161582"/>
    <w:rsid w:val="00162E19"/>
    <w:rsid w:val="0016375B"/>
    <w:rsid w:val="0016490E"/>
    <w:rsid w:val="001660DD"/>
    <w:rsid w:val="00166858"/>
    <w:rsid w:val="001712BE"/>
    <w:rsid w:val="001723DE"/>
    <w:rsid w:val="001724D3"/>
    <w:rsid w:val="00172583"/>
    <w:rsid w:val="001740BD"/>
    <w:rsid w:val="0017449E"/>
    <w:rsid w:val="00175A4C"/>
    <w:rsid w:val="00175D50"/>
    <w:rsid w:val="00176E6A"/>
    <w:rsid w:val="00182060"/>
    <w:rsid w:val="0018272B"/>
    <w:rsid w:val="00182F79"/>
    <w:rsid w:val="00183775"/>
    <w:rsid w:val="00183F66"/>
    <w:rsid w:val="0018490E"/>
    <w:rsid w:val="00186199"/>
    <w:rsid w:val="0018638A"/>
    <w:rsid w:val="0018640E"/>
    <w:rsid w:val="00190DFD"/>
    <w:rsid w:val="00191179"/>
    <w:rsid w:val="001913AE"/>
    <w:rsid w:val="00191857"/>
    <w:rsid w:val="0019226B"/>
    <w:rsid w:val="00193046"/>
    <w:rsid w:val="001936EE"/>
    <w:rsid w:val="00195705"/>
    <w:rsid w:val="00195BE8"/>
    <w:rsid w:val="001966B6"/>
    <w:rsid w:val="0019751A"/>
    <w:rsid w:val="001A1C3A"/>
    <w:rsid w:val="001A1DF7"/>
    <w:rsid w:val="001A2834"/>
    <w:rsid w:val="001A3003"/>
    <w:rsid w:val="001A329D"/>
    <w:rsid w:val="001A339A"/>
    <w:rsid w:val="001A3CA7"/>
    <w:rsid w:val="001A3D87"/>
    <w:rsid w:val="001A4258"/>
    <w:rsid w:val="001A6BDA"/>
    <w:rsid w:val="001A71ED"/>
    <w:rsid w:val="001B1314"/>
    <w:rsid w:val="001B2150"/>
    <w:rsid w:val="001B26FC"/>
    <w:rsid w:val="001B3DDC"/>
    <w:rsid w:val="001B5287"/>
    <w:rsid w:val="001B5B29"/>
    <w:rsid w:val="001B5FE5"/>
    <w:rsid w:val="001B60A8"/>
    <w:rsid w:val="001B783A"/>
    <w:rsid w:val="001C14AC"/>
    <w:rsid w:val="001C1DD1"/>
    <w:rsid w:val="001C44FD"/>
    <w:rsid w:val="001C45E5"/>
    <w:rsid w:val="001C480B"/>
    <w:rsid w:val="001C558B"/>
    <w:rsid w:val="001C68FD"/>
    <w:rsid w:val="001C6A6C"/>
    <w:rsid w:val="001C6D6B"/>
    <w:rsid w:val="001C78EE"/>
    <w:rsid w:val="001D0002"/>
    <w:rsid w:val="001D064B"/>
    <w:rsid w:val="001D2123"/>
    <w:rsid w:val="001D2182"/>
    <w:rsid w:val="001D2700"/>
    <w:rsid w:val="001D4DAF"/>
    <w:rsid w:val="001D5A77"/>
    <w:rsid w:val="001D5C1F"/>
    <w:rsid w:val="001D6E62"/>
    <w:rsid w:val="001D720E"/>
    <w:rsid w:val="001E01A3"/>
    <w:rsid w:val="001E064B"/>
    <w:rsid w:val="001E1523"/>
    <w:rsid w:val="001E1991"/>
    <w:rsid w:val="001E3750"/>
    <w:rsid w:val="001E3AAA"/>
    <w:rsid w:val="001E4AC5"/>
    <w:rsid w:val="001E4F1C"/>
    <w:rsid w:val="001E58B9"/>
    <w:rsid w:val="001E6782"/>
    <w:rsid w:val="001E75D4"/>
    <w:rsid w:val="001E7D8B"/>
    <w:rsid w:val="001F3047"/>
    <w:rsid w:val="001F39DA"/>
    <w:rsid w:val="001F4B56"/>
    <w:rsid w:val="001F604A"/>
    <w:rsid w:val="001F612D"/>
    <w:rsid w:val="0020062D"/>
    <w:rsid w:val="002016A0"/>
    <w:rsid w:val="002018AF"/>
    <w:rsid w:val="0020242D"/>
    <w:rsid w:val="00203302"/>
    <w:rsid w:val="00203A03"/>
    <w:rsid w:val="00206AF7"/>
    <w:rsid w:val="0021038F"/>
    <w:rsid w:val="00210463"/>
    <w:rsid w:val="00211636"/>
    <w:rsid w:val="00213F3B"/>
    <w:rsid w:val="00214607"/>
    <w:rsid w:val="00214A00"/>
    <w:rsid w:val="00215158"/>
    <w:rsid w:val="00216A0F"/>
    <w:rsid w:val="00216E07"/>
    <w:rsid w:val="002171D8"/>
    <w:rsid w:val="00217675"/>
    <w:rsid w:val="0021773C"/>
    <w:rsid w:val="002179BE"/>
    <w:rsid w:val="002221DB"/>
    <w:rsid w:val="002253D9"/>
    <w:rsid w:val="00226192"/>
    <w:rsid w:val="002268BD"/>
    <w:rsid w:val="002268EF"/>
    <w:rsid w:val="0023008D"/>
    <w:rsid w:val="002300E8"/>
    <w:rsid w:val="002331A1"/>
    <w:rsid w:val="00233283"/>
    <w:rsid w:val="002337A8"/>
    <w:rsid w:val="0023570D"/>
    <w:rsid w:val="002427A6"/>
    <w:rsid w:val="00242B78"/>
    <w:rsid w:val="00243471"/>
    <w:rsid w:val="00244A0E"/>
    <w:rsid w:val="00246192"/>
    <w:rsid w:val="002468DE"/>
    <w:rsid w:val="00251A5E"/>
    <w:rsid w:val="00253780"/>
    <w:rsid w:val="00253BD9"/>
    <w:rsid w:val="00257F05"/>
    <w:rsid w:val="002616CB"/>
    <w:rsid w:val="00261802"/>
    <w:rsid w:val="0026393E"/>
    <w:rsid w:val="00264C68"/>
    <w:rsid w:val="0026654E"/>
    <w:rsid w:val="00266EFC"/>
    <w:rsid w:val="002707CA"/>
    <w:rsid w:val="00270EA2"/>
    <w:rsid w:val="00271504"/>
    <w:rsid w:val="002725C3"/>
    <w:rsid w:val="0027382C"/>
    <w:rsid w:val="0027384D"/>
    <w:rsid w:val="00274AAB"/>
    <w:rsid w:val="002750AD"/>
    <w:rsid w:val="002755BB"/>
    <w:rsid w:val="0027565B"/>
    <w:rsid w:val="00275BE1"/>
    <w:rsid w:val="00276C82"/>
    <w:rsid w:val="002775E8"/>
    <w:rsid w:val="002776C5"/>
    <w:rsid w:val="00281CD7"/>
    <w:rsid w:val="00281D34"/>
    <w:rsid w:val="00282837"/>
    <w:rsid w:val="00283EB4"/>
    <w:rsid w:val="00284A99"/>
    <w:rsid w:val="00284E34"/>
    <w:rsid w:val="00285D18"/>
    <w:rsid w:val="00286C29"/>
    <w:rsid w:val="0029186F"/>
    <w:rsid w:val="00293272"/>
    <w:rsid w:val="00293E82"/>
    <w:rsid w:val="002943EE"/>
    <w:rsid w:val="00294493"/>
    <w:rsid w:val="00295CE2"/>
    <w:rsid w:val="00296117"/>
    <w:rsid w:val="00296C70"/>
    <w:rsid w:val="002970B5"/>
    <w:rsid w:val="002A05CF"/>
    <w:rsid w:val="002A0D96"/>
    <w:rsid w:val="002A16C3"/>
    <w:rsid w:val="002A188A"/>
    <w:rsid w:val="002A217B"/>
    <w:rsid w:val="002A42B6"/>
    <w:rsid w:val="002A4724"/>
    <w:rsid w:val="002A4FCD"/>
    <w:rsid w:val="002A5694"/>
    <w:rsid w:val="002A57C2"/>
    <w:rsid w:val="002A6713"/>
    <w:rsid w:val="002A6B07"/>
    <w:rsid w:val="002A7E0C"/>
    <w:rsid w:val="002B039D"/>
    <w:rsid w:val="002B0CA7"/>
    <w:rsid w:val="002B1127"/>
    <w:rsid w:val="002B1272"/>
    <w:rsid w:val="002B59A3"/>
    <w:rsid w:val="002B6CC4"/>
    <w:rsid w:val="002B6DA0"/>
    <w:rsid w:val="002C08A4"/>
    <w:rsid w:val="002C2422"/>
    <w:rsid w:val="002C26F8"/>
    <w:rsid w:val="002C457C"/>
    <w:rsid w:val="002C6E70"/>
    <w:rsid w:val="002C7854"/>
    <w:rsid w:val="002C7EBC"/>
    <w:rsid w:val="002D09F7"/>
    <w:rsid w:val="002D09FB"/>
    <w:rsid w:val="002D13A0"/>
    <w:rsid w:val="002D1F00"/>
    <w:rsid w:val="002D21F9"/>
    <w:rsid w:val="002D2406"/>
    <w:rsid w:val="002D35EF"/>
    <w:rsid w:val="002D3881"/>
    <w:rsid w:val="002D3C3B"/>
    <w:rsid w:val="002D4CEB"/>
    <w:rsid w:val="002D5247"/>
    <w:rsid w:val="002D53BF"/>
    <w:rsid w:val="002D7028"/>
    <w:rsid w:val="002D7413"/>
    <w:rsid w:val="002E21E2"/>
    <w:rsid w:val="002E2443"/>
    <w:rsid w:val="002E4686"/>
    <w:rsid w:val="002E6068"/>
    <w:rsid w:val="002F0597"/>
    <w:rsid w:val="002F1CD5"/>
    <w:rsid w:val="002F1FA9"/>
    <w:rsid w:val="002F24C6"/>
    <w:rsid w:val="002F45C9"/>
    <w:rsid w:val="002F4974"/>
    <w:rsid w:val="002F528E"/>
    <w:rsid w:val="002F5D62"/>
    <w:rsid w:val="002F6743"/>
    <w:rsid w:val="002F6B67"/>
    <w:rsid w:val="00300B16"/>
    <w:rsid w:val="00303D6B"/>
    <w:rsid w:val="00305811"/>
    <w:rsid w:val="0030594F"/>
    <w:rsid w:val="00306943"/>
    <w:rsid w:val="00306B38"/>
    <w:rsid w:val="0030746A"/>
    <w:rsid w:val="00310A35"/>
    <w:rsid w:val="003125B2"/>
    <w:rsid w:val="0031311D"/>
    <w:rsid w:val="00313384"/>
    <w:rsid w:val="00314134"/>
    <w:rsid w:val="00315F90"/>
    <w:rsid w:val="00316980"/>
    <w:rsid w:val="003200E8"/>
    <w:rsid w:val="0032076C"/>
    <w:rsid w:val="0032194B"/>
    <w:rsid w:val="00323F21"/>
    <w:rsid w:val="00324226"/>
    <w:rsid w:val="00326730"/>
    <w:rsid w:val="00326D6A"/>
    <w:rsid w:val="0032764E"/>
    <w:rsid w:val="00327A3B"/>
    <w:rsid w:val="00327B2D"/>
    <w:rsid w:val="00327E91"/>
    <w:rsid w:val="003306D1"/>
    <w:rsid w:val="00330D73"/>
    <w:rsid w:val="0033176A"/>
    <w:rsid w:val="00333BC2"/>
    <w:rsid w:val="00335669"/>
    <w:rsid w:val="00337A17"/>
    <w:rsid w:val="003404A8"/>
    <w:rsid w:val="00340BAD"/>
    <w:rsid w:val="00342539"/>
    <w:rsid w:val="00344B5E"/>
    <w:rsid w:val="00344C46"/>
    <w:rsid w:val="0034563E"/>
    <w:rsid w:val="00346068"/>
    <w:rsid w:val="00346511"/>
    <w:rsid w:val="0035137D"/>
    <w:rsid w:val="00351C25"/>
    <w:rsid w:val="00352321"/>
    <w:rsid w:val="003530CD"/>
    <w:rsid w:val="003547FC"/>
    <w:rsid w:val="0035505A"/>
    <w:rsid w:val="00355584"/>
    <w:rsid w:val="00356FB1"/>
    <w:rsid w:val="003573D2"/>
    <w:rsid w:val="0035770C"/>
    <w:rsid w:val="00361754"/>
    <w:rsid w:val="00362003"/>
    <w:rsid w:val="0036200C"/>
    <w:rsid w:val="00362347"/>
    <w:rsid w:val="00364A26"/>
    <w:rsid w:val="00364F61"/>
    <w:rsid w:val="00365C03"/>
    <w:rsid w:val="00365F90"/>
    <w:rsid w:val="00366B88"/>
    <w:rsid w:val="00367AC2"/>
    <w:rsid w:val="00367AC3"/>
    <w:rsid w:val="00367DB7"/>
    <w:rsid w:val="00370132"/>
    <w:rsid w:val="00370494"/>
    <w:rsid w:val="00370699"/>
    <w:rsid w:val="003712BA"/>
    <w:rsid w:val="0037212A"/>
    <w:rsid w:val="003734AB"/>
    <w:rsid w:val="0037472C"/>
    <w:rsid w:val="0037535E"/>
    <w:rsid w:val="003754C1"/>
    <w:rsid w:val="003765FF"/>
    <w:rsid w:val="003768E1"/>
    <w:rsid w:val="00377567"/>
    <w:rsid w:val="00377BF7"/>
    <w:rsid w:val="00377D83"/>
    <w:rsid w:val="00377F3B"/>
    <w:rsid w:val="003808D2"/>
    <w:rsid w:val="0038104D"/>
    <w:rsid w:val="003818BC"/>
    <w:rsid w:val="00381FC2"/>
    <w:rsid w:val="003824A7"/>
    <w:rsid w:val="00384DEE"/>
    <w:rsid w:val="0038545A"/>
    <w:rsid w:val="00385891"/>
    <w:rsid w:val="00385DBE"/>
    <w:rsid w:val="00385F56"/>
    <w:rsid w:val="003869E2"/>
    <w:rsid w:val="00386C53"/>
    <w:rsid w:val="00387A57"/>
    <w:rsid w:val="0039249F"/>
    <w:rsid w:val="00392683"/>
    <w:rsid w:val="00392E4F"/>
    <w:rsid w:val="003942EF"/>
    <w:rsid w:val="00394571"/>
    <w:rsid w:val="003966CD"/>
    <w:rsid w:val="003968D9"/>
    <w:rsid w:val="00397805"/>
    <w:rsid w:val="003A00BD"/>
    <w:rsid w:val="003A0A64"/>
    <w:rsid w:val="003A1D46"/>
    <w:rsid w:val="003A1D65"/>
    <w:rsid w:val="003A38BA"/>
    <w:rsid w:val="003B0047"/>
    <w:rsid w:val="003B0D68"/>
    <w:rsid w:val="003B14C4"/>
    <w:rsid w:val="003B1D87"/>
    <w:rsid w:val="003B1F64"/>
    <w:rsid w:val="003B34BC"/>
    <w:rsid w:val="003B3728"/>
    <w:rsid w:val="003B60C0"/>
    <w:rsid w:val="003B6B8C"/>
    <w:rsid w:val="003B6C23"/>
    <w:rsid w:val="003B74FC"/>
    <w:rsid w:val="003B7C85"/>
    <w:rsid w:val="003C2365"/>
    <w:rsid w:val="003C2680"/>
    <w:rsid w:val="003C3152"/>
    <w:rsid w:val="003C3502"/>
    <w:rsid w:val="003C5461"/>
    <w:rsid w:val="003C6DE6"/>
    <w:rsid w:val="003C728A"/>
    <w:rsid w:val="003D23E5"/>
    <w:rsid w:val="003D3523"/>
    <w:rsid w:val="003D4EEC"/>
    <w:rsid w:val="003D65BF"/>
    <w:rsid w:val="003D68EA"/>
    <w:rsid w:val="003D785C"/>
    <w:rsid w:val="003E0795"/>
    <w:rsid w:val="003E0B0B"/>
    <w:rsid w:val="003E0BC5"/>
    <w:rsid w:val="003E1627"/>
    <w:rsid w:val="003E339D"/>
    <w:rsid w:val="003E3BBE"/>
    <w:rsid w:val="003E4C4F"/>
    <w:rsid w:val="003E4DBB"/>
    <w:rsid w:val="003E6732"/>
    <w:rsid w:val="003E6A4F"/>
    <w:rsid w:val="003E6EB8"/>
    <w:rsid w:val="003E7286"/>
    <w:rsid w:val="003F09F1"/>
    <w:rsid w:val="003F1418"/>
    <w:rsid w:val="003F2BC1"/>
    <w:rsid w:val="003F4E01"/>
    <w:rsid w:val="003F4E58"/>
    <w:rsid w:val="003F4FD7"/>
    <w:rsid w:val="003F613B"/>
    <w:rsid w:val="00400363"/>
    <w:rsid w:val="00400548"/>
    <w:rsid w:val="004015FE"/>
    <w:rsid w:val="00401F79"/>
    <w:rsid w:val="00402291"/>
    <w:rsid w:val="004029AC"/>
    <w:rsid w:val="004038A7"/>
    <w:rsid w:val="00404A63"/>
    <w:rsid w:val="004064F7"/>
    <w:rsid w:val="004064FF"/>
    <w:rsid w:val="00406F5A"/>
    <w:rsid w:val="0040727A"/>
    <w:rsid w:val="00410946"/>
    <w:rsid w:val="00411F36"/>
    <w:rsid w:val="004130EC"/>
    <w:rsid w:val="00414AEC"/>
    <w:rsid w:val="00414DC9"/>
    <w:rsid w:val="00414F43"/>
    <w:rsid w:val="00416393"/>
    <w:rsid w:val="004171AC"/>
    <w:rsid w:val="004176DB"/>
    <w:rsid w:val="00417D16"/>
    <w:rsid w:val="00421A2C"/>
    <w:rsid w:val="00421A5F"/>
    <w:rsid w:val="00422FA1"/>
    <w:rsid w:val="004249F0"/>
    <w:rsid w:val="00424C7F"/>
    <w:rsid w:val="0042596D"/>
    <w:rsid w:val="00425F65"/>
    <w:rsid w:val="004263D1"/>
    <w:rsid w:val="004273F4"/>
    <w:rsid w:val="00431205"/>
    <w:rsid w:val="00432421"/>
    <w:rsid w:val="004329D4"/>
    <w:rsid w:val="004334B8"/>
    <w:rsid w:val="004351CD"/>
    <w:rsid w:val="00435510"/>
    <w:rsid w:val="00436438"/>
    <w:rsid w:val="0044172D"/>
    <w:rsid w:val="00444C0D"/>
    <w:rsid w:val="00444EDE"/>
    <w:rsid w:val="004470E6"/>
    <w:rsid w:val="00447301"/>
    <w:rsid w:val="004504BA"/>
    <w:rsid w:val="00451439"/>
    <w:rsid w:val="00451DF4"/>
    <w:rsid w:val="004520D6"/>
    <w:rsid w:val="004530F3"/>
    <w:rsid w:val="0045412D"/>
    <w:rsid w:val="004552B8"/>
    <w:rsid w:val="00455480"/>
    <w:rsid w:val="00455A30"/>
    <w:rsid w:val="00455E2C"/>
    <w:rsid w:val="00455E72"/>
    <w:rsid w:val="00456AD7"/>
    <w:rsid w:val="00456D8A"/>
    <w:rsid w:val="0046064B"/>
    <w:rsid w:val="00460ECB"/>
    <w:rsid w:val="00461DEA"/>
    <w:rsid w:val="00462239"/>
    <w:rsid w:val="0046519B"/>
    <w:rsid w:val="00465DA9"/>
    <w:rsid w:val="00465F8C"/>
    <w:rsid w:val="0046632D"/>
    <w:rsid w:val="00466AC9"/>
    <w:rsid w:val="004673C6"/>
    <w:rsid w:val="0047080F"/>
    <w:rsid w:val="004708CF"/>
    <w:rsid w:val="004711DC"/>
    <w:rsid w:val="00471FB8"/>
    <w:rsid w:val="00472501"/>
    <w:rsid w:val="0047331B"/>
    <w:rsid w:val="00475705"/>
    <w:rsid w:val="00475A98"/>
    <w:rsid w:val="00475B5D"/>
    <w:rsid w:val="00475C06"/>
    <w:rsid w:val="00475F8D"/>
    <w:rsid w:val="00480E7F"/>
    <w:rsid w:val="004828E6"/>
    <w:rsid w:val="00486AF7"/>
    <w:rsid w:val="004870D2"/>
    <w:rsid w:val="00487C8C"/>
    <w:rsid w:val="00490B05"/>
    <w:rsid w:val="00490F00"/>
    <w:rsid w:val="0049110B"/>
    <w:rsid w:val="00491D3C"/>
    <w:rsid w:val="00491FDA"/>
    <w:rsid w:val="004922CA"/>
    <w:rsid w:val="00493A6D"/>
    <w:rsid w:val="00493CBB"/>
    <w:rsid w:val="00495A1C"/>
    <w:rsid w:val="00495DB7"/>
    <w:rsid w:val="00496B8E"/>
    <w:rsid w:val="00496CF4"/>
    <w:rsid w:val="0049714F"/>
    <w:rsid w:val="004A0594"/>
    <w:rsid w:val="004A1E19"/>
    <w:rsid w:val="004A273F"/>
    <w:rsid w:val="004A40B8"/>
    <w:rsid w:val="004A42E9"/>
    <w:rsid w:val="004A43E3"/>
    <w:rsid w:val="004A51CE"/>
    <w:rsid w:val="004A57E7"/>
    <w:rsid w:val="004A5B05"/>
    <w:rsid w:val="004A5DD8"/>
    <w:rsid w:val="004A6E83"/>
    <w:rsid w:val="004B18D5"/>
    <w:rsid w:val="004B30C3"/>
    <w:rsid w:val="004B48D6"/>
    <w:rsid w:val="004B5E5B"/>
    <w:rsid w:val="004B6D30"/>
    <w:rsid w:val="004B754D"/>
    <w:rsid w:val="004C123B"/>
    <w:rsid w:val="004C2694"/>
    <w:rsid w:val="004C2F54"/>
    <w:rsid w:val="004C34EA"/>
    <w:rsid w:val="004C354B"/>
    <w:rsid w:val="004C3F29"/>
    <w:rsid w:val="004C4125"/>
    <w:rsid w:val="004C4725"/>
    <w:rsid w:val="004C5A71"/>
    <w:rsid w:val="004C5E69"/>
    <w:rsid w:val="004D03A7"/>
    <w:rsid w:val="004D11D7"/>
    <w:rsid w:val="004D12B1"/>
    <w:rsid w:val="004D1494"/>
    <w:rsid w:val="004D1593"/>
    <w:rsid w:val="004D3472"/>
    <w:rsid w:val="004D3835"/>
    <w:rsid w:val="004D3F64"/>
    <w:rsid w:val="004D4579"/>
    <w:rsid w:val="004D4F80"/>
    <w:rsid w:val="004D5317"/>
    <w:rsid w:val="004D6BA2"/>
    <w:rsid w:val="004D7F8B"/>
    <w:rsid w:val="004E1A74"/>
    <w:rsid w:val="004E2730"/>
    <w:rsid w:val="004E4875"/>
    <w:rsid w:val="004E4B85"/>
    <w:rsid w:val="004E55E2"/>
    <w:rsid w:val="004E58FE"/>
    <w:rsid w:val="004E6709"/>
    <w:rsid w:val="004E6D74"/>
    <w:rsid w:val="004E7BB0"/>
    <w:rsid w:val="004F06F8"/>
    <w:rsid w:val="004F1D90"/>
    <w:rsid w:val="004F3503"/>
    <w:rsid w:val="004F365D"/>
    <w:rsid w:val="004F3D16"/>
    <w:rsid w:val="004F46A8"/>
    <w:rsid w:val="004F4B02"/>
    <w:rsid w:val="004F56C6"/>
    <w:rsid w:val="004F5AA2"/>
    <w:rsid w:val="004F67CB"/>
    <w:rsid w:val="004F6AA5"/>
    <w:rsid w:val="0050039D"/>
    <w:rsid w:val="0050078D"/>
    <w:rsid w:val="0050119B"/>
    <w:rsid w:val="005011FC"/>
    <w:rsid w:val="00502A94"/>
    <w:rsid w:val="00502D1F"/>
    <w:rsid w:val="00502D63"/>
    <w:rsid w:val="00503834"/>
    <w:rsid w:val="00504727"/>
    <w:rsid w:val="005047FA"/>
    <w:rsid w:val="005051C0"/>
    <w:rsid w:val="00505B54"/>
    <w:rsid w:val="00507437"/>
    <w:rsid w:val="0051044A"/>
    <w:rsid w:val="00510AF9"/>
    <w:rsid w:val="005118B7"/>
    <w:rsid w:val="00511FFF"/>
    <w:rsid w:val="0051218D"/>
    <w:rsid w:val="00512EB6"/>
    <w:rsid w:val="0051306A"/>
    <w:rsid w:val="005141CA"/>
    <w:rsid w:val="005157E4"/>
    <w:rsid w:val="00520921"/>
    <w:rsid w:val="00520D49"/>
    <w:rsid w:val="005213D6"/>
    <w:rsid w:val="00525122"/>
    <w:rsid w:val="00526D12"/>
    <w:rsid w:val="00527135"/>
    <w:rsid w:val="0053030D"/>
    <w:rsid w:val="0053035F"/>
    <w:rsid w:val="0053092E"/>
    <w:rsid w:val="00530D23"/>
    <w:rsid w:val="00530FFA"/>
    <w:rsid w:val="00531D37"/>
    <w:rsid w:val="00532860"/>
    <w:rsid w:val="00534FCE"/>
    <w:rsid w:val="005362A1"/>
    <w:rsid w:val="00537596"/>
    <w:rsid w:val="005377C0"/>
    <w:rsid w:val="0054014E"/>
    <w:rsid w:val="00540B66"/>
    <w:rsid w:val="00541238"/>
    <w:rsid w:val="00543738"/>
    <w:rsid w:val="0054442C"/>
    <w:rsid w:val="00546E6C"/>
    <w:rsid w:val="00547048"/>
    <w:rsid w:val="0054737F"/>
    <w:rsid w:val="00552609"/>
    <w:rsid w:val="00552C3A"/>
    <w:rsid w:val="005533A8"/>
    <w:rsid w:val="00553823"/>
    <w:rsid w:val="00554E2E"/>
    <w:rsid w:val="00554FFB"/>
    <w:rsid w:val="005551E0"/>
    <w:rsid w:val="00555743"/>
    <w:rsid w:val="0055631B"/>
    <w:rsid w:val="005568DF"/>
    <w:rsid w:val="00560C03"/>
    <w:rsid w:val="00561811"/>
    <w:rsid w:val="00561A24"/>
    <w:rsid w:val="00563636"/>
    <w:rsid w:val="005639F6"/>
    <w:rsid w:val="00563B8C"/>
    <w:rsid w:val="00563D05"/>
    <w:rsid w:val="00563D78"/>
    <w:rsid w:val="00564163"/>
    <w:rsid w:val="00565447"/>
    <w:rsid w:val="00565712"/>
    <w:rsid w:val="0056753D"/>
    <w:rsid w:val="00570474"/>
    <w:rsid w:val="005713A8"/>
    <w:rsid w:val="00571890"/>
    <w:rsid w:val="005723EC"/>
    <w:rsid w:val="00572E15"/>
    <w:rsid w:val="005732B6"/>
    <w:rsid w:val="0057341C"/>
    <w:rsid w:val="00573BFA"/>
    <w:rsid w:val="00573D5D"/>
    <w:rsid w:val="005746BF"/>
    <w:rsid w:val="00575F93"/>
    <w:rsid w:val="0057607F"/>
    <w:rsid w:val="005760EF"/>
    <w:rsid w:val="0057625A"/>
    <w:rsid w:val="005777A2"/>
    <w:rsid w:val="00577D08"/>
    <w:rsid w:val="005806B1"/>
    <w:rsid w:val="005814BD"/>
    <w:rsid w:val="005825C4"/>
    <w:rsid w:val="00582C95"/>
    <w:rsid w:val="00583171"/>
    <w:rsid w:val="0058382D"/>
    <w:rsid w:val="00583CEB"/>
    <w:rsid w:val="00584169"/>
    <w:rsid w:val="00584454"/>
    <w:rsid w:val="00584F05"/>
    <w:rsid w:val="00585302"/>
    <w:rsid w:val="00585F73"/>
    <w:rsid w:val="00587526"/>
    <w:rsid w:val="00587A87"/>
    <w:rsid w:val="00587AFF"/>
    <w:rsid w:val="00587E36"/>
    <w:rsid w:val="005908CD"/>
    <w:rsid w:val="0059103D"/>
    <w:rsid w:val="005910DC"/>
    <w:rsid w:val="005916B8"/>
    <w:rsid w:val="0059243B"/>
    <w:rsid w:val="00592934"/>
    <w:rsid w:val="00593D71"/>
    <w:rsid w:val="005940DC"/>
    <w:rsid w:val="0059445E"/>
    <w:rsid w:val="00595C7F"/>
    <w:rsid w:val="005974DF"/>
    <w:rsid w:val="00597C85"/>
    <w:rsid w:val="00597CAD"/>
    <w:rsid w:val="005A0046"/>
    <w:rsid w:val="005A1668"/>
    <w:rsid w:val="005A3AC0"/>
    <w:rsid w:val="005A687D"/>
    <w:rsid w:val="005A7431"/>
    <w:rsid w:val="005B2C9D"/>
    <w:rsid w:val="005B3DC8"/>
    <w:rsid w:val="005B780C"/>
    <w:rsid w:val="005B7B4F"/>
    <w:rsid w:val="005C1D27"/>
    <w:rsid w:val="005C1ED6"/>
    <w:rsid w:val="005C224C"/>
    <w:rsid w:val="005C41F2"/>
    <w:rsid w:val="005C5426"/>
    <w:rsid w:val="005C7C01"/>
    <w:rsid w:val="005D0AA8"/>
    <w:rsid w:val="005D0F47"/>
    <w:rsid w:val="005D1083"/>
    <w:rsid w:val="005D110A"/>
    <w:rsid w:val="005D17A2"/>
    <w:rsid w:val="005D205E"/>
    <w:rsid w:val="005D3429"/>
    <w:rsid w:val="005D4490"/>
    <w:rsid w:val="005D465D"/>
    <w:rsid w:val="005D4811"/>
    <w:rsid w:val="005D7DD5"/>
    <w:rsid w:val="005E04A9"/>
    <w:rsid w:val="005E1D04"/>
    <w:rsid w:val="005E26C5"/>
    <w:rsid w:val="005E47B3"/>
    <w:rsid w:val="005E5EBA"/>
    <w:rsid w:val="005E7A3B"/>
    <w:rsid w:val="005F09E4"/>
    <w:rsid w:val="005F2151"/>
    <w:rsid w:val="005F303A"/>
    <w:rsid w:val="005F3362"/>
    <w:rsid w:val="005F37D8"/>
    <w:rsid w:val="005F4200"/>
    <w:rsid w:val="005F5FAA"/>
    <w:rsid w:val="005F6E0F"/>
    <w:rsid w:val="005F7B1D"/>
    <w:rsid w:val="006018C2"/>
    <w:rsid w:val="006023B6"/>
    <w:rsid w:val="00603E8A"/>
    <w:rsid w:val="0060483D"/>
    <w:rsid w:val="00605DE2"/>
    <w:rsid w:val="0060619F"/>
    <w:rsid w:val="00607574"/>
    <w:rsid w:val="0060758F"/>
    <w:rsid w:val="00607CF0"/>
    <w:rsid w:val="00607F14"/>
    <w:rsid w:val="00607F6B"/>
    <w:rsid w:val="00611089"/>
    <w:rsid w:val="0061130C"/>
    <w:rsid w:val="00612536"/>
    <w:rsid w:val="0061296A"/>
    <w:rsid w:val="0061327F"/>
    <w:rsid w:val="006138C4"/>
    <w:rsid w:val="00613F65"/>
    <w:rsid w:val="006144CA"/>
    <w:rsid w:val="006146A3"/>
    <w:rsid w:val="00616948"/>
    <w:rsid w:val="00616F9A"/>
    <w:rsid w:val="0062095A"/>
    <w:rsid w:val="00620972"/>
    <w:rsid w:val="006209BE"/>
    <w:rsid w:val="00620DC5"/>
    <w:rsid w:val="00621AA3"/>
    <w:rsid w:val="00623491"/>
    <w:rsid w:val="006250A4"/>
    <w:rsid w:val="00625B8E"/>
    <w:rsid w:val="00627DAA"/>
    <w:rsid w:val="006305F1"/>
    <w:rsid w:val="006308FC"/>
    <w:rsid w:val="00630986"/>
    <w:rsid w:val="0063101B"/>
    <w:rsid w:val="006311CF"/>
    <w:rsid w:val="00632C4D"/>
    <w:rsid w:val="00633D1B"/>
    <w:rsid w:val="00634173"/>
    <w:rsid w:val="006345D6"/>
    <w:rsid w:val="006360D8"/>
    <w:rsid w:val="006371B5"/>
    <w:rsid w:val="00640819"/>
    <w:rsid w:val="0064180E"/>
    <w:rsid w:val="00641D2B"/>
    <w:rsid w:val="00644CBE"/>
    <w:rsid w:val="00644EE0"/>
    <w:rsid w:val="006473A5"/>
    <w:rsid w:val="0064762A"/>
    <w:rsid w:val="0065013D"/>
    <w:rsid w:val="0065038C"/>
    <w:rsid w:val="00650FC6"/>
    <w:rsid w:val="006524EF"/>
    <w:rsid w:val="0065423E"/>
    <w:rsid w:val="00654BA1"/>
    <w:rsid w:val="00654C2B"/>
    <w:rsid w:val="00655D6A"/>
    <w:rsid w:val="00656041"/>
    <w:rsid w:val="006560C5"/>
    <w:rsid w:val="00656EEE"/>
    <w:rsid w:val="006572C0"/>
    <w:rsid w:val="00657F53"/>
    <w:rsid w:val="006623B1"/>
    <w:rsid w:val="0066390F"/>
    <w:rsid w:val="00664418"/>
    <w:rsid w:val="0066487B"/>
    <w:rsid w:val="006648E3"/>
    <w:rsid w:val="00665C45"/>
    <w:rsid w:val="006664B0"/>
    <w:rsid w:val="00670D4B"/>
    <w:rsid w:val="00670FC1"/>
    <w:rsid w:val="0067125A"/>
    <w:rsid w:val="0067195E"/>
    <w:rsid w:val="00672C1C"/>
    <w:rsid w:val="00672EEE"/>
    <w:rsid w:val="00673755"/>
    <w:rsid w:val="00673C97"/>
    <w:rsid w:val="006745B8"/>
    <w:rsid w:val="00675B85"/>
    <w:rsid w:val="00675C1D"/>
    <w:rsid w:val="00680F6A"/>
    <w:rsid w:val="006816AE"/>
    <w:rsid w:val="006816E5"/>
    <w:rsid w:val="00681918"/>
    <w:rsid w:val="00682F78"/>
    <w:rsid w:val="00682F7A"/>
    <w:rsid w:val="00683F65"/>
    <w:rsid w:val="00684BD9"/>
    <w:rsid w:val="00684ECD"/>
    <w:rsid w:val="00686BF7"/>
    <w:rsid w:val="006873E4"/>
    <w:rsid w:val="0068764A"/>
    <w:rsid w:val="006877A2"/>
    <w:rsid w:val="006879FD"/>
    <w:rsid w:val="00690445"/>
    <w:rsid w:val="00692199"/>
    <w:rsid w:val="006932FB"/>
    <w:rsid w:val="0069350A"/>
    <w:rsid w:val="0069352D"/>
    <w:rsid w:val="006940D1"/>
    <w:rsid w:val="0069441D"/>
    <w:rsid w:val="00697981"/>
    <w:rsid w:val="00697BB2"/>
    <w:rsid w:val="00697C08"/>
    <w:rsid w:val="00697D53"/>
    <w:rsid w:val="006A09E4"/>
    <w:rsid w:val="006A1C25"/>
    <w:rsid w:val="006A7C16"/>
    <w:rsid w:val="006B1382"/>
    <w:rsid w:val="006B37BD"/>
    <w:rsid w:val="006B4896"/>
    <w:rsid w:val="006B4957"/>
    <w:rsid w:val="006B6786"/>
    <w:rsid w:val="006C0786"/>
    <w:rsid w:val="006C0A2B"/>
    <w:rsid w:val="006C173D"/>
    <w:rsid w:val="006C213C"/>
    <w:rsid w:val="006C2FDB"/>
    <w:rsid w:val="006C3729"/>
    <w:rsid w:val="006C514A"/>
    <w:rsid w:val="006C60BD"/>
    <w:rsid w:val="006C6184"/>
    <w:rsid w:val="006C64AC"/>
    <w:rsid w:val="006C6B87"/>
    <w:rsid w:val="006C774C"/>
    <w:rsid w:val="006C7758"/>
    <w:rsid w:val="006D1B62"/>
    <w:rsid w:val="006D3302"/>
    <w:rsid w:val="006D401C"/>
    <w:rsid w:val="006D47D8"/>
    <w:rsid w:val="006D4B9B"/>
    <w:rsid w:val="006D4DDD"/>
    <w:rsid w:val="006D5D7A"/>
    <w:rsid w:val="006D5DF6"/>
    <w:rsid w:val="006D709E"/>
    <w:rsid w:val="006D71BB"/>
    <w:rsid w:val="006E2836"/>
    <w:rsid w:val="006E2D09"/>
    <w:rsid w:val="006E3D35"/>
    <w:rsid w:val="006E40AB"/>
    <w:rsid w:val="006E495C"/>
    <w:rsid w:val="006E4B76"/>
    <w:rsid w:val="006E4BA7"/>
    <w:rsid w:val="006E60B4"/>
    <w:rsid w:val="006E61F4"/>
    <w:rsid w:val="006E693B"/>
    <w:rsid w:val="006E7DC4"/>
    <w:rsid w:val="006F221F"/>
    <w:rsid w:val="006F25FC"/>
    <w:rsid w:val="006F3AA3"/>
    <w:rsid w:val="006F4BC5"/>
    <w:rsid w:val="006F60DA"/>
    <w:rsid w:val="006F70F1"/>
    <w:rsid w:val="006F712A"/>
    <w:rsid w:val="006F7E0F"/>
    <w:rsid w:val="00700424"/>
    <w:rsid w:val="00700850"/>
    <w:rsid w:val="00700DDD"/>
    <w:rsid w:val="00700F22"/>
    <w:rsid w:val="00701526"/>
    <w:rsid w:val="0070183D"/>
    <w:rsid w:val="00701926"/>
    <w:rsid w:val="007020ED"/>
    <w:rsid w:val="00702FB7"/>
    <w:rsid w:val="00703C75"/>
    <w:rsid w:val="007101FA"/>
    <w:rsid w:val="0071119B"/>
    <w:rsid w:val="0071127F"/>
    <w:rsid w:val="007119AF"/>
    <w:rsid w:val="00712590"/>
    <w:rsid w:val="00715199"/>
    <w:rsid w:val="00715D48"/>
    <w:rsid w:val="007161DC"/>
    <w:rsid w:val="00716535"/>
    <w:rsid w:val="00716552"/>
    <w:rsid w:val="007166C5"/>
    <w:rsid w:val="00716A80"/>
    <w:rsid w:val="00716E24"/>
    <w:rsid w:val="00720005"/>
    <w:rsid w:val="0072080F"/>
    <w:rsid w:val="00721DAF"/>
    <w:rsid w:val="00722687"/>
    <w:rsid w:val="007227A9"/>
    <w:rsid w:val="0072621F"/>
    <w:rsid w:val="007269E0"/>
    <w:rsid w:val="00726D7B"/>
    <w:rsid w:val="00731520"/>
    <w:rsid w:val="00732A45"/>
    <w:rsid w:val="00732BC1"/>
    <w:rsid w:val="007336AD"/>
    <w:rsid w:val="0073404C"/>
    <w:rsid w:val="007353E4"/>
    <w:rsid w:val="007356AE"/>
    <w:rsid w:val="00735AF4"/>
    <w:rsid w:val="00735E78"/>
    <w:rsid w:val="00735ED1"/>
    <w:rsid w:val="007366A7"/>
    <w:rsid w:val="0073791E"/>
    <w:rsid w:val="00737C42"/>
    <w:rsid w:val="00740DDD"/>
    <w:rsid w:val="00740EAF"/>
    <w:rsid w:val="00740FA4"/>
    <w:rsid w:val="00741047"/>
    <w:rsid w:val="007415BD"/>
    <w:rsid w:val="007419EB"/>
    <w:rsid w:val="00741AFC"/>
    <w:rsid w:val="00742A40"/>
    <w:rsid w:val="00742C55"/>
    <w:rsid w:val="00744115"/>
    <w:rsid w:val="007454FD"/>
    <w:rsid w:val="00745AFD"/>
    <w:rsid w:val="007468EA"/>
    <w:rsid w:val="00746A32"/>
    <w:rsid w:val="007476CE"/>
    <w:rsid w:val="00750A83"/>
    <w:rsid w:val="00751D15"/>
    <w:rsid w:val="00751F35"/>
    <w:rsid w:val="00752513"/>
    <w:rsid w:val="007525C4"/>
    <w:rsid w:val="0075260E"/>
    <w:rsid w:val="00752BCA"/>
    <w:rsid w:val="00753493"/>
    <w:rsid w:val="00754270"/>
    <w:rsid w:val="00754294"/>
    <w:rsid w:val="007545E6"/>
    <w:rsid w:val="00754BD9"/>
    <w:rsid w:val="00755E0F"/>
    <w:rsid w:val="00756118"/>
    <w:rsid w:val="0075643C"/>
    <w:rsid w:val="00756CB1"/>
    <w:rsid w:val="00757DD3"/>
    <w:rsid w:val="007614F9"/>
    <w:rsid w:val="0076585D"/>
    <w:rsid w:val="00765C13"/>
    <w:rsid w:val="00765EE1"/>
    <w:rsid w:val="007664D3"/>
    <w:rsid w:val="007718C6"/>
    <w:rsid w:val="00771CE5"/>
    <w:rsid w:val="007750F7"/>
    <w:rsid w:val="00776CEB"/>
    <w:rsid w:val="00777028"/>
    <w:rsid w:val="007776DA"/>
    <w:rsid w:val="00780068"/>
    <w:rsid w:val="00780948"/>
    <w:rsid w:val="0078112C"/>
    <w:rsid w:val="007827C6"/>
    <w:rsid w:val="00783956"/>
    <w:rsid w:val="007848EC"/>
    <w:rsid w:val="00784D3C"/>
    <w:rsid w:val="007854BB"/>
    <w:rsid w:val="00785860"/>
    <w:rsid w:val="0078634F"/>
    <w:rsid w:val="007878D7"/>
    <w:rsid w:val="00791859"/>
    <w:rsid w:val="00791CE2"/>
    <w:rsid w:val="0079335F"/>
    <w:rsid w:val="00793AEF"/>
    <w:rsid w:val="00793B46"/>
    <w:rsid w:val="00794902"/>
    <w:rsid w:val="00795668"/>
    <w:rsid w:val="00795888"/>
    <w:rsid w:val="00796066"/>
    <w:rsid w:val="00796239"/>
    <w:rsid w:val="00796E9E"/>
    <w:rsid w:val="007972A8"/>
    <w:rsid w:val="00797467"/>
    <w:rsid w:val="007A424C"/>
    <w:rsid w:val="007A5F8C"/>
    <w:rsid w:val="007A6EAB"/>
    <w:rsid w:val="007A6FCE"/>
    <w:rsid w:val="007B0895"/>
    <w:rsid w:val="007B0AB9"/>
    <w:rsid w:val="007B0E5D"/>
    <w:rsid w:val="007B3205"/>
    <w:rsid w:val="007B440E"/>
    <w:rsid w:val="007B57C8"/>
    <w:rsid w:val="007B58C6"/>
    <w:rsid w:val="007B6BFB"/>
    <w:rsid w:val="007B7209"/>
    <w:rsid w:val="007C0550"/>
    <w:rsid w:val="007C2E18"/>
    <w:rsid w:val="007C300B"/>
    <w:rsid w:val="007C4177"/>
    <w:rsid w:val="007C4A5F"/>
    <w:rsid w:val="007C4F9B"/>
    <w:rsid w:val="007C79F6"/>
    <w:rsid w:val="007D02F6"/>
    <w:rsid w:val="007D0A3C"/>
    <w:rsid w:val="007D0B2D"/>
    <w:rsid w:val="007D33B3"/>
    <w:rsid w:val="007D3472"/>
    <w:rsid w:val="007D4589"/>
    <w:rsid w:val="007D5245"/>
    <w:rsid w:val="007D5F5C"/>
    <w:rsid w:val="007D74B2"/>
    <w:rsid w:val="007D774F"/>
    <w:rsid w:val="007E0BC3"/>
    <w:rsid w:val="007E2560"/>
    <w:rsid w:val="007E25A8"/>
    <w:rsid w:val="007E3BF1"/>
    <w:rsid w:val="007E5F54"/>
    <w:rsid w:val="007E7580"/>
    <w:rsid w:val="007E7655"/>
    <w:rsid w:val="007E7CCC"/>
    <w:rsid w:val="007F0564"/>
    <w:rsid w:val="007F05EE"/>
    <w:rsid w:val="007F0DCD"/>
    <w:rsid w:val="007F2C76"/>
    <w:rsid w:val="007F3F0A"/>
    <w:rsid w:val="007F4D98"/>
    <w:rsid w:val="007F5E8A"/>
    <w:rsid w:val="007F65EB"/>
    <w:rsid w:val="00802579"/>
    <w:rsid w:val="00803122"/>
    <w:rsid w:val="00803F8E"/>
    <w:rsid w:val="00804733"/>
    <w:rsid w:val="0080569B"/>
    <w:rsid w:val="0080626E"/>
    <w:rsid w:val="008063BC"/>
    <w:rsid w:val="00806B6D"/>
    <w:rsid w:val="008075C3"/>
    <w:rsid w:val="0081010D"/>
    <w:rsid w:val="0081015E"/>
    <w:rsid w:val="008109DD"/>
    <w:rsid w:val="008114C6"/>
    <w:rsid w:val="00811917"/>
    <w:rsid w:val="008122A1"/>
    <w:rsid w:val="008129C3"/>
    <w:rsid w:val="00814C07"/>
    <w:rsid w:val="00814E50"/>
    <w:rsid w:val="008150C9"/>
    <w:rsid w:val="008152D9"/>
    <w:rsid w:val="008175CA"/>
    <w:rsid w:val="00817B05"/>
    <w:rsid w:val="00817DA5"/>
    <w:rsid w:val="0082034B"/>
    <w:rsid w:val="00821629"/>
    <w:rsid w:val="008216DE"/>
    <w:rsid w:val="008216E8"/>
    <w:rsid w:val="00821A98"/>
    <w:rsid w:val="0082367E"/>
    <w:rsid w:val="00823686"/>
    <w:rsid w:val="00824CEE"/>
    <w:rsid w:val="00826189"/>
    <w:rsid w:val="00826EB4"/>
    <w:rsid w:val="00830613"/>
    <w:rsid w:val="00831329"/>
    <w:rsid w:val="00832238"/>
    <w:rsid w:val="00832421"/>
    <w:rsid w:val="00832CF3"/>
    <w:rsid w:val="00832F1A"/>
    <w:rsid w:val="008335D5"/>
    <w:rsid w:val="0083571F"/>
    <w:rsid w:val="00835832"/>
    <w:rsid w:val="008378B2"/>
    <w:rsid w:val="008412F6"/>
    <w:rsid w:val="00841533"/>
    <w:rsid w:val="0084293A"/>
    <w:rsid w:val="008431D4"/>
    <w:rsid w:val="008439E2"/>
    <w:rsid w:val="00844DFA"/>
    <w:rsid w:val="00846CC3"/>
    <w:rsid w:val="00847E32"/>
    <w:rsid w:val="008507E8"/>
    <w:rsid w:val="00850E3B"/>
    <w:rsid w:val="008534FB"/>
    <w:rsid w:val="00853A6F"/>
    <w:rsid w:val="00854790"/>
    <w:rsid w:val="0085525B"/>
    <w:rsid w:val="00855312"/>
    <w:rsid w:val="008570E6"/>
    <w:rsid w:val="00857346"/>
    <w:rsid w:val="00857AA4"/>
    <w:rsid w:val="008605F9"/>
    <w:rsid w:val="008609E2"/>
    <w:rsid w:val="0086178C"/>
    <w:rsid w:val="00861B2E"/>
    <w:rsid w:val="00861FC4"/>
    <w:rsid w:val="0086345F"/>
    <w:rsid w:val="00864155"/>
    <w:rsid w:val="008653AF"/>
    <w:rsid w:val="008656C4"/>
    <w:rsid w:val="0086673E"/>
    <w:rsid w:val="008671DB"/>
    <w:rsid w:val="00870A96"/>
    <w:rsid w:val="00871145"/>
    <w:rsid w:val="008711B9"/>
    <w:rsid w:val="0087159C"/>
    <w:rsid w:val="00871872"/>
    <w:rsid w:val="00872010"/>
    <w:rsid w:val="008721DF"/>
    <w:rsid w:val="00872909"/>
    <w:rsid w:val="00872AD5"/>
    <w:rsid w:val="00873390"/>
    <w:rsid w:val="0087467D"/>
    <w:rsid w:val="00874683"/>
    <w:rsid w:val="008761F6"/>
    <w:rsid w:val="00876D64"/>
    <w:rsid w:val="00877284"/>
    <w:rsid w:val="00877907"/>
    <w:rsid w:val="008803F2"/>
    <w:rsid w:val="00880C2C"/>
    <w:rsid w:val="00880EBE"/>
    <w:rsid w:val="0088138F"/>
    <w:rsid w:val="00882327"/>
    <w:rsid w:val="00882E33"/>
    <w:rsid w:val="00883ACB"/>
    <w:rsid w:val="00885A4F"/>
    <w:rsid w:val="00886C3B"/>
    <w:rsid w:val="00886C9D"/>
    <w:rsid w:val="00886F0E"/>
    <w:rsid w:val="008922C7"/>
    <w:rsid w:val="00893297"/>
    <w:rsid w:val="008940C6"/>
    <w:rsid w:val="0089611B"/>
    <w:rsid w:val="00896986"/>
    <w:rsid w:val="0089701D"/>
    <w:rsid w:val="008971AE"/>
    <w:rsid w:val="008976B5"/>
    <w:rsid w:val="008A0563"/>
    <w:rsid w:val="008A1435"/>
    <w:rsid w:val="008A1A16"/>
    <w:rsid w:val="008A289C"/>
    <w:rsid w:val="008A2ABD"/>
    <w:rsid w:val="008A330C"/>
    <w:rsid w:val="008A341F"/>
    <w:rsid w:val="008A3A99"/>
    <w:rsid w:val="008A63B5"/>
    <w:rsid w:val="008A6847"/>
    <w:rsid w:val="008B429A"/>
    <w:rsid w:val="008B4421"/>
    <w:rsid w:val="008B5D50"/>
    <w:rsid w:val="008B7D03"/>
    <w:rsid w:val="008B7F7D"/>
    <w:rsid w:val="008C0415"/>
    <w:rsid w:val="008C09A2"/>
    <w:rsid w:val="008C0D92"/>
    <w:rsid w:val="008C2181"/>
    <w:rsid w:val="008C26DF"/>
    <w:rsid w:val="008C384F"/>
    <w:rsid w:val="008C3CE9"/>
    <w:rsid w:val="008C44AF"/>
    <w:rsid w:val="008C4FE0"/>
    <w:rsid w:val="008C64A3"/>
    <w:rsid w:val="008C6689"/>
    <w:rsid w:val="008D10F8"/>
    <w:rsid w:val="008D12EB"/>
    <w:rsid w:val="008D1BE6"/>
    <w:rsid w:val="008D2805"/>
    <w:rsid w:val="008D28BF"/>
    <w:rsid w:val="008D61B0"/>
    <w:rsid w:val="008D6361"/>
    <w:rsid w:val="008D6863"/>
    <w:rsid w:val="008D7A94"/>
    <w:rsid w:val="008E03B2"/>
    <w:rsid w:val="008E1C7D"/>
    <w:rsid w:val="008E1FE4"/>
    <w:rsid w:val="008E36AC"/>
    <w:rsid w:val="008E3BBD"/>
    <w:rsid w:val="008E4105"/>
    <w:rsid w:val="008E654B"/>
    <w:rsid w:val="008E6DE0"/>
    <w:rsid w:val="008E7508"/>
    <w:rsid w:val="008E7F10"/>
    <w:rsid w:val="008F2DC0"/>
    <w:rsid w:val="008F5D93"/>
    <w:rsid w:val="008F6287"/>
    <w:rsid w:val="008F65A5"/>
    <w:rsid w:val="008F6E9C"/>
    <w:rsid w:val="008F6F4E"/>
    <w:rsid w:val="008F7AAB"/>
    <w:rsid w:val="008F7BBB"/>
    <w:rsid w:val="008F7DC0"/>
    <w:rsid w:val="008F7FBB"/>
    <w:rsid w:val="00900220"/>
    <w:rsid w:val="0090062D"/>
    <w:rsid w:val="009008D0"/>
    <w:rsid w:val="0090390E"/>
    <w:rsid w:val="00904ECA"/>
    <w:rsid w:val="00905825"/>
    <w:rsid w:val="009059AC"/>
    <w:rsid w:val="00905E5A"/>
    <w:rsid w:val="009070FA"/>
    <w:rsid w:val="00910208"/>
    <w:rsid w:val="009106AE"/>
    <w:rsid w:val="00912479"/>
    <w:rsid w:val="00912660"/>
    <w:rsid w:val="009155FE"/>
    <w:rsid w:val="0091768A"/>
    <w:rsid w:val="00921807"/>
    <w:rsid w:val="009220D1"/>
    <w:rsid w:val="0092342D"/>
    <w:rsid w:val="00923756"/>
    <w:rsid w:val="00923AA6"/>
    <w:rsid w:val="00926393"/>
    <w:rsid w:val="009268BA"/>
    <w:rsid w:val="00927DE2"/>
    <w:rsid w:val="0093110B"/>
    <w:rsid w:val="0093134B"/>
    <w:rsid w:val="0093222C"/>
    <w:rsid w:val="00932DDE"/>
    <w:rsid w:val="00934510"/>
    <w:rsid w:val="009346FB"/>
    <w:rsid w:val="009369F9"/>
    <w:rsid w:val="00937074"/>
    <w:rsid w:val="00940129"/>
    <w:rsid w:val="00941ECF"/>
    <w:rsid w:val="00941F1F"/>
    <w:rsid w:val="00941F83"/>
    <w:rsid w:val="00943059"/>
    <w:rsid w:val="00943673"/>
    <w:rsid w:val="009445D9"/>
    <w:rsid w:val="0094486B"/>
    <w:rsid w:val="00944F9F"/>
    <w:rsid w:val="00946144"/>
    <w:rsid w:val="00946B60"/>
    <w:rsid w:val="00947872"/>
    <w:rsid w:val="00947E6C"/>
    <w:rsid w:val="00950DA7"/>
    <w:rsid w:val="00951448"/>
    <w:rsid w:val="009523AE"/>
    <w:rsid w:val="00952A9D"/>
    <w:rsid w:val="00953B00"/>
    <w:rsid w:val="00953CCA"/>
    <w:rsid w:val="0095410B"/>
    <w:rsid w:val="00954F1A"/>
    <w:rsid w:val="0095515F"/>
    <w:rsid w:val="009562C2"/>
    <w:rsid w:val="00960B2A"/>
    <w:rsid w:val="009618CF"/>
    <w:rsid w:val="009626C5"/>
    <w:rsid w:val="00963648"/>
    <w:rsid w:val="009649A7"/>
    <w:rsid w:val="00965A31"/>
    <w:rsid w:val="00965FFD"/>
    <w:rsid w:val="00966481"/>
    <w:rsid w:val="00966909"/>
    <w:rsid w:val="00976949"/>
    <w:rsid w:val="00976C9F"/>
    <w:rsid w:val="00977D0E"/>
    <w:rsid w:val="00980627"/>
    <w:rsid w:val="00980F8E"/>
    <w:rsid w:val="00981EEB"/>
    <w:rsid w:val="009820D6"/>
    <w:rsid w:val="0098213B"/>
    <w:rsid w:val="009836A1"/>
    <w:rsid w:val="00983A1F"/>
    <w:rsid w:val="00983ADD"/>
    <w:rsid w:val="00983C0D"/>
    <w:rsid w:val="009844BE"/>
    <w:rsid w:val="00985D5A"/>
    <w:rsid w:val="00985E01"/>
    <w:rsid w:val="00985EC4"/>
    <w:rsid w:val="00987B10"/>
    <w:rsid w:val="0099096B"/>
    <w:rsid w:val="00992A33"/>
    <w:rsid w:val="00994699"/>
    <w:rsid w:val="009947C9"/>
    <w:rsid w:val="00995874"/>
    <w:rsid w:val="009A2043"/>
    <w:rsid w:val="009A3903"/>
    <w:rsid w:val="009A416F"/>
    <w:rsid w:val="009A4653"/>
    <w:rsid w:val="009A5033"/>
    <w:rsid w:val="009A62F7"/>
    <w:rsid w:val="009A6BD7"/>
    <w:rsid w:val="009A7B4D"/>
    <w:rsid w:val="009A7E77"/>
    <w:rsid w:val="009B500F"/>
    <w:rsid w:val="009B597D"/>
    <w:rsid w:val="009B6059"/>
    <w:rsid w:val="009B618C"/>
    <w:rsid w:val="009B7905"/>
    <w:rsid w:val="009B7B69"/>
    <w:rsid w:val="009C0D85"/>
    <w:rsid w:val="009C13CF"/>
    <w:rsid w:val="009C318C"/>
    <w:rsid w:val="009C387D"/>
    <w:rsid w:val="009C3941"/>
    <w:rsid w:val="009C57CD"/>
    <w:rsid w:val="009C773F"/>
    <w:rsid w:val="009D0D5F"/>
    <w:rsid w:val="009D14FC"/>
    <w:rsid w:val="009D1B99"/>
    <w:rsid w:val="009D2633"/>
    <w:rsid w:val="009D2AC1"/>
    <w:rsid w:val="009D2FFB"/>
    <w:rsid w:val="009D44B6"/>
    <w:rsid w:val="009D4FB6"/>
    <w:rsid w:val="009D5032"/>
    <w:rsid w:val="009D5B27"/>
    <w:rsid w:val="009D69CE"/>
    <w:rsid w:val="009D6ADD"/>
    <w:rsid w:val="009E3099"/>
    <w:rsid w:val="009E3222"/>
    <w:rsid w:val="009E3803"/>
    <w:rsid w:val="009E426B"/>
    <w:rsid w:val="009E519E"/>
    <w:rsid w:val="009E589A"/>
    <w:rsid w:val="009E6658"/>
    <w:rsid w:val="009E6BC3"/>
    <w:rsid w:val="009E6CB7"/>
    <w:rsid w:val="009E729E"/>
    <w:rsid w:val="009F264F"/>
    <w:rsid w:val="009F3F80"/>
    <w:rsid w:val="009F420C"/>
    <w:rsid w:val="009F5056"/>
    <w:rsid w:val="009F65DE"/>
    <w:rsid w:val="009F7662"/>
    <w:rsid w:val="00A02778"/>
    <w:rsid w:val="00A0560A"/>
    <w:rsid w:val="00A06161"/>
    <w:rsid w:val="00A06192"/>
    <w:rsid w:val="00A07291"/>
    <w:rsid w:val="00A075F2"/>
    <w:rsid w:val="00A07BF5"/>
    <w:rsid w:val="00A10308"/>
    <w:rsid w:val="00A10A97"/>
    <w:rsid w:val="00A11767"/>
    <w:rsid w:val="00A125DC"/>
    <w:rsid w:val="00A12D8D"/>
    <w:rsid w:val="00A16013"/>
    <w:rsid w:val="00A16655"/>
    <w:rsid w:val="00A17827"/>
    <w:rsid w:val="00A2106D"/>
    <w:rsid w:val="00A22386"/>
    <w:rsid w:val="00A228FC"/>
    <w:rsid w:val="00A2363F"/>
    <w:rsid w:val="00A2390A"/>
    <w:rsid w:val="00A23A3B"/>
    <w:rsid w:val="00A2400B"/>
    <w:rsid w:val="00A2629D"/>
    <w:rsid w:val="00A276E2"/>
    <w:rsid w:val="00A27CD3"/>
    <w:rsid w:val="00A32889"/>
    <w:rsid w:val="00A34157"/>
    <w:rsid w:val="00A359E2"/>
    <w:rsid w:val="00A35FAF"/>
    <w:rsid w:val="00A367BE"/>
    <w:rsid w:val="00A37502"/>
    <w:rsid w:val="00A40660"/>
    <w:rsid w:val="00A42242"/>
    <w:rsid w:val="00A43BD1"/>
    <w:rsid w:val="00A43D6B"/>
    <w:rsid w:val="00A440CA"/>
    <w:rsid w:val="00A46008"/>
    <w:rsid w:val="00A46669"/>
    <w:rsid w:val="00A50FD8"/>
    <w:rsid w:val="00A52294"/>
    <w:rsid w:val="00A535C5"/>
    <w:rsid w:val="00A53FDD"/>
    <w:rsid w:val="00A54A89"/>
    <w:rsid w:val="00A56BBF"/>
    <w:rsid w:val="00A57447"/>
    <w:rsid w:val="00A5790B"/>
    <w:rsid w:val="00A579A9"/>
    <w:rsid w:val="00A60BEA"/>
    <w:rsid w:val="00A617AF"/>
    <w:rsid w:val="00A61908"/>
    <w:rsid w:val="00A634DC"/>
    <w:rsid w:val="00A638BD"/>
    <w:rsid w:val="00A67AD1"/>
    <w:rsid w:val="00A713C0"/>
    <w:rsid w:val="00A7191A"/>
    <w:rsid w:val="00A72302"/>
    <w:rsid w:val="00A7630A"/>
    <w:rsid w:val="00A80B09"/>
    <w:rsid w:val="00A81101"/>
    <w:rsid w:val="00A81C78"/>
    <w:rsid w:val="00A82A30"/>
    <w:rsid w:val="00A83BD1"/>
    <w:rsid w:val="00A86286"/>
    <w:rsid w:val="00A911A9"/>
    <w:rsid w:val="00A91D10"/>
    <w:rsid w:val="00A91D75"/>
    <w:rsid w:val="00A92505"/>
    <w:rsid w:val="00A92A80"/>
    <w:rsid w:val="00A93D59"/>
    <w:rsid w:val="00A93F1D"/>
    <w:rsid w:val="00A94AFF"/>
    <w:rsid w:val="00A94D58"/>
    <w:rsid w:val="00A968E5"/>
    <w:rsid w:val="00A977A7"/>
    <w:rsid w:val="00A97AB0"/>
    <w:rsid w:val="00A97FBD"/>
    <w:rsid w:val="00AA0578"/>
    <w:rsid w:val="00AA0AFA"/>
    <w:rsid w:val="00AA1E79"/>
    <w:rsid w:val="00AA1EE5"/>
    <w:rsid w:val="00AA5003"/>
    <w:rsid w:val="00AA5A09"/>
    <w:rsid w:val="00AA5E43"/>
    <w:rsid w:val="00AA6A35"/>
    <w:rsid w:val="00AA7277"/>
    <w:rsid w:val="00AB02AE"/>
    <w:rsid w:val="00AB1A7F"/>
    <w:rsid w:val="00AB3481"/>
    <w:rsid w:val="00AB57B6"/>
    <w:rsid w:val="00AB67E8"/>
    <w:rsid w:val="00AB75AA"/>
    <w:rsid w:val="00AB7B16"/>
    <w:rsid w:val="00AC1AAE"/>
    <w:rsid w:val="00AC28EA"/>
    <w:rsid w:val="00AC39FB"/>
    <w:rsid w:val="00AC3DFD"/>
    <w:rsid w:val="00AC4B5A"/>
    <w:rsid w:val="00AC7257"/>
    <w:rsid w:val="00AD011F"/>
    <w:rsid w:val="00AD38D1"/>
    <w:rsid w:val="00AD4CF5"/>
    <w:rsid w:val="00AD673E"/>
    <w:rsid w:val="00AE063C"/>
    <w:rsid w:val="00AE06D4"/>
    <w:rsid w:val="00AE0F5A"/>
    <w:rsid w:val="00AE1080"/>
    <w:rsid w:val="00AE2C97"/>
    <w:rsid w:val="00AE2E93"/>
    <w:rsid w:val="00AE4E64"/>
    <w:rsid w:val="00AE5BCC"/>
    <w:rsid w:val="00AE6ED0"/>
    <w:rsid w:val="00AF046B"/>
    <w:rsid w:val="00AF0913"/>
    <w:rsid w:val="00AF0BB4"/>
    <w:rsid w:val="00AF13DE"/>
    <w:rsid w:val="00AF15B9"/>
    <w:rsid w:val="00AF1FD3"/>
    <w:rsid w:val="00AF24DC"/>
    <w:rsid w:val="00AF2605"/>
    <w:rsid w:val="00AF301E"/>
    <w:rsid w:val="00AF3023"/>
    <w:rsid w:val="00AF3B79"/>
    <w:rsid w:val="00AF3FA6"/>
    <w:rsid w:val="00AF4D73"/>
    <w:rsid w:val="00AF5B8F"/>
    <w:rsid w:val="00AF741B"/>
    <w:rsid w:val="00B01428"/>
    <w:rsid w:val="00B01DBF"/>
    <w:rsid w:val="00B03B86"/>
    <w:rsid w:val="00B045FD"/>
    <w:rsid w:val="00B04641"/>
    <w:rsid w:val="00B07633"/>
    <w:rsid w:val="00B07B9B"/>
    <w:rsid w:val="00B107B5"/>
    <w:rsid w:val="00B10D4E"/>
    <w:rsid w:val="00B10E01"/>
    <w:rsid w:val="00B110ED"/>
    <w:rsid w:val="00B12DC9"/>
    <w:rsid w:val="00B1399F"/>
    <w:rsid w:val="00B14951"/>
    <w:rsid w:val="00B164BE"/>
    <w:rsid w:val="00B167F1"/>
    <w:rsid w:val="00B16B4D"/>
    <w:rsid w:val="00B21730"/>
    <w:rsid w:val="00B21904"/>
    <w:rsid w:val="00B22393"/>
    <w:rsid w:val="00B22D44"/>
    <w:rsid w:val="00B24CA9"/>
    <w:rsid w:val="00B25F99"/>
    <w:rsid w:val="00B2648A"/>
    <w:rsid w:val="00B266EE"/>
    <w:rsid w:val="00B27139"/>
    <w:rsid w:val="00B274FB"/>
    <w:rsid w:val="00B275CB"/>
    <w:rsid w:val="00B27B40"/>
    <w:rsid w:val="00B27F53"/>
    <w:rsid w:val="00B31843"/>
    <w:rsid w:val="00B31C25"/>
    <w:rsid w:val="00B323C1"/>
    <w:rsid w:val="00B32A3E"/>
    <w:rsid w:val="00B33EBB"/>
    <w:rsid w:val="00B34229"/>
    <w:rsid w:val="00B352CF"/>
    <w:rsid w:val="00B35D67"/>
    <w:rsid w:val="00B35E62"/>
    <w:rsid w:val="00B3672E"/>
    <w:rsid w:val="00B37CBB"/>
    <w:rsid w:val="00B4085F"/>
    <w:rsid w:val="00B41631"/>
    <w:rsid w:val="00B42527"/>
    <w:rsid w:val="00B43724"/>
    <w:rsid w:val="00B44F47"/>
    <w:rsid w:val="00B470CE"/>
    <w:rsid w:val="00B47F73"/>
    <w:rsid w:val="00B50A95"/>
    <w:rsid w:val="00B50CB3"/>
    <w:rsid w:val="00B51919"/>
    <w:rsid w:val="00B51EE2"/>
    <w:rsid w:val="00B52E07"/>
    <w:rsid w:val="00B5350E"/>
    <w:rsid w:val="00B5689B"/>
    <w:rsid w:val="00B56B1D"/>
    <w:rsid w:val="00B57AE0"/>
    <w:rsid w:val="00B60726"/>
    <w:rsid w:val="00B60950"/>
    <w:rsid w:val="00B613BD"/>
    <w:rsid w:val="00B61A29"/>
    <w:rsid w:val="00B62137"/>
    <w:rsid w:val="00B62AA8"/>
    <w:rsid w:val="00B631BE"/>
    <w:rsid w:val="00B65001"/>
    <w:rsid w:val="00B656E4"/>
    <w:rsid w:val="00B65D9B"/>
    <w:rsid w:val="00B65EB7"/>
    <w:rsid w:val="00B669C1"/>
    <w:rsid w:val="00B71080"/>
    <w:rsid w:val="00B71402"/>
    <w:rsid w:val="00B71A31"/>
    <w:rsid w:val="00B75133"/>
    <w:rsid w:val="00B76B7A"/>
    <w:rsid w:val="00B76CE2"/>
    <w:rsid w:val="00B803DE"/>
    <w:rsid w:val="00B80C21"/>
    <w:rsid w:val="00B80ECD"/>
    <w:rsid w:val="00B81B12"/>
    <w:rsid w:val="00B81B3F"/>
    <w:rsid w:val="00B81D51"/>
    <w:rsid w:val="00B827EE"/>
    <w:rsid w:val="00B85083"/>
    <w:rsid w:val="00B85415"/>
    <w:rsid w:val="00B85ECC"/>
    <w:rsid w:val="00B85F80"/>
    <w:rsid w:val="00B92750"/>
    <w:rsid w:val="00B92AA2"/>
    <w:rsid w:val="00B92B9D"/>
    <w:rsid w:val="00B93C31"/>
    <w:rsid w:val="00B94DCD"/>
    <w:rsid w:val="00B95244"/>
    <w:rsid w:val="00B95EC0"/>
    <w:rsid w:val="00B97950"/>
    <w:rsid w:val="00B97D96"/>
    <w:rsid w:val="00B97FE5"/>
    <w:rsid w:val="00BA1E5B"/>
    <w:rsid w:val="00BA27FD"/>
    <w:rsid w:val="00BA3C43"/>
    <w:rsid w:val="00BA436A"/>
    <w:rsid w:val="00BA4832"/>
    <w:rsid w:val="00BA5076"/>
    <w:rsid w:val="00BA565A"/>
    <w:rsid w:val="00BA5A2D"/>
    <w:rsid w:val="00BA72FB"/>
    <w:rsid w:val="00BB1637"/>
    <w:rsid w:val="00BB17E0"/>
    <w:rsid w:val="00BB292D"/>
    <w:rsid w:val="00BB3AA1"/>
    <w:rsid w:val="00BB5152"/>
    <w:rsid w:val="00BB521F"/>
    <w:rsid w:val="00BB714A"/>
    <w:rsid w:val="00BB771A"/>
    <w:rsid w:val="00BB7883"/>
    <w:rsid w:val="00BB792F"/>
    <w:rsid w:val="00BB7DA6"/>
    <w:rsid w:val="00BB7E96"/>
    <w:rsid w:val="00BC14F9"/>
    <w:rsid w:val="00BC1AC5"/>
    <w:rsid w:val="00BC1D52"/>
    <w:rsid w:val="00BC3016"/>
    <w:rsid w:val="00BC3567"/>
    <w:rsid w:val="00BC3CC3"/>
    <w:rsid w:val="00BC47BF"/>
    <w:rsid w:val="00BC5EDD"/>
    <w:rsid w:val="00BC702D"/>
    <w:rsid w:val="00BC7E80"/>
    <w:rsid w:val="00BD04F6"/>
    <w:rsid w:val="00BD07E0"/>
    <w:rsid w:val="00BD14A7"/>
    <w:rsid w:val="00BD1778"/>
    <w:rsid w:val="00BD45B5"/>
    <w:rsid w:val="00BE0110"/>
    <w:rsid w:val="00BE0816"/>
    <w:rsid w:val="00BE1D47"/>
    <w:rsid w:val="00BE214B"/>
    <w:rsid w:val="00BE3468"/>
    <w:rsid w:val="00BE3E69"/>
    <w:rsid w:val="00BE4EF0"/>
    <w:rsid w:val="00BE66B6"/>
    <w:rsid w:val="00BE6EB1"/>
    <w:rsid w:val="00BE7687"/>
    <w:rsid w:val="00BE7F13"/>
    <w:rsid w:val="00BF0E3B"/>
    <w:rsid w:val="00BF253C"/>
    <w:rsid w:val="00BF414D"/>
    <w:rsid w:val="00BF6E13"/>
    <w:rsid w:val="00BF7877"/>
    <w:rsid w:val="00C0022D"/>
    <w:rsid w:val="00C02503"/>
    <w:rsid w:val="00C02922"/>
    <w:rsid w:val="00C03230"/>
    <w:rsid w:val="00C033EE"/>
    <w:rsid w:val="00C042E0"/>
    <w:rsid w:val="00C05559"/>
    <w:rsid w:val="00C05A32"/>
    <w:rsid w:val="00C05BB3"/>
    <w:rsid w:val="00C06123"/>
    <w:rsid w:val="00C06ADD"/>
    <w:rsid w:val="00C06AFE"/>
    <w:rsid w:val="00C070CE"/>
    <w:rsid w:val="00C11907"/>
    <w:rsid w:val="00C12E0F"/>
    <w:rsid w:val="00C13C34"/>
    <w:rsid w:val="00C13D0D"/>
    <w:rsid w:val="00C14358"/>
    <w:rsid w:val="00C146DF"/>
    <w:rsid w:val="00C14A74"/>
    <w:rsid w:val="00C1522B"/>
    <w:rsid w:val="00C155A7"/>
    <w:rsid w:val="00C167CD"/>
    <w:rsid w:val="00C17493"/>
    <w:rsid w:val="00C17B3B"/>
    <w:rsid w:val="00C17F64"/>
    <w:rsid w:val="00C202FF"/>
    <w:rsid w:val="00C216FF"/>
    <w:rsid w:val="00C2262D"/>
    <w:rsid w:val="00C228F3"/>
    <w:rsid w:val="00C230EF"/>
    <w:rsid w:val="00C2320B"/>
    <w:rsid w:val="00C237A9"/>
    <w:rsid w:val="00C23D82"/>
    <w:rsid w:val="00C244DA"/>
    <w:rsid w:val="00C2632B"/>
    <w:rsid w:val="00C26FC4"/>
    <w:rsid w:val="00C27F6A"/>
    <w:rsid w:val="00C27FE1"/>
    <w:rsid w:val="00C31E24"/>
    <w:rsid w:val="00C3226F"/>
    <w:rsid w:val="00C3265C"/>
    <w:rsid w:val="00C32E96"/>
    <w:rsid w:val="00C32F08"/>
    <w:rsid w:val="00C34FEA"/>
    <w:rsid w:val="00C35221"/>
    <w:rsid w:val="00C36C41"/>
    <w:rsid w:val="00C411E9"/>
    <w:rsid w:val="00C42373"/>
    <w:rsid w:val="00C42813"/>
    <w:rsid w:val="00C42F43"/>
    <w:rsid w:val="00C43E7E"/>
    <w:rsid w:val="00C445BF"/>
    <w:rsid w:val="00C44F79"/>
    <w:rsid w:val="00C451DB"/>
    <w:rsid w:val="00C45E1E"/>
    <w:rsid w:val="00C46635"/>
    <w:rsid w:val="00C46E07"/>
    <w:rsid w:val="00C50257"/>
    <w:rsid w:val="00C50D73"/>
    <w:rsid w:val="00C51247"/>
    <w:rsid w:val="00C5168A"/>
    <w:rsid w:val="00C5190D"/>
    <w:rsid w:val="00C5279F"/>
    <w:rsid w:val="00C53BF4"/>
    <w:rsid w:val="00C54405"/>
    <w:rsid w:val="00C54CA8"/>
    <w:rsid w:val="00C55A4E"/>
    <w:rsid w:val="00C55F72"/>
    <w:rsid w:val="00C56067"/>
    <w:rsid w:val="00C567CA"/>
    <w:rsid w:val="00C614F6"/>
    <w:rsid w:val="00C62065"/>
    <w:rsid w:val="00C62D33"/>
    <w:rsid w:val="00C6335B"/>
    <w:rsid w:val="00C6454B"/>
    <w:rsid w:val="00C64949"/>
    <w:rsid w:val="00C65348"/>
    <w:rsid w:val="00C66375"/>
    <w:rsid w:val="00C66D2D"/>
    <w:rsid w:val="00C6753D"/>
    <w:rsid w:val="00C67BED"/>
    <w:rsid w:val="00C70434"/>
    <w:rsid w:val="00C7206A"/>
    <w:rsid w:val="00C72294"/>
    <w:rsid w:val="00C751E9"/>
    <w:rsid w:val="00C753D9"/>
    <w:rsid w:val="00C756F5"/>
    <w:rsid w:val="00C75A69"/>
    <w:rsid w:val="00C763F9"/>
    <w:rsid w:val="00C766F9"/>
    <w:rsid w:val="00C77015"/>
    <w:rsid w:val="00C7727C"/>
    <w:rsid w:val="00C77A54"/>
    <w:rsid w:val="00C807C4"/>
    <w:rsid w:val="00C808A3"/>
    <w:rsid w:val="00C83ED4"/>
    <w:rsid w:val="00C84B8B"/>
    <w:rsid w:val="00C8586E"/>
    <w:rsid w:val="00C85BD7"/>
    <w:rsid w:val="00C8667B"/>
    <w:rsid w:val="00C86CCD"/>
    <w:rsid w:val="00C87FDC"/>
    <w:rsid w:val="00C90999"/>
    <w:rsid w:val="00C93217"/>
    <w:rsid w:val="00C94ACD"/>
    <w:rsid w:val="00C95AED"/>
    <w:rsid w:val="00C96C18"/>
    <w:rsid w:val="00CA14C7"/>
    <w:rsid w:val="00CA3423"/>
    <w:rsid w:val="00CA384E"/>
    <w:rsid w:val="00CA4245"/>
    <w:rsid w:val="00CA4B07"/>
    <w:rsid w:val="00CA4BA5"/>
    <w:rsid w:val="00CA51ED"/>
    <w:rsid w:val="00CB0575"/>
    <w:rsid w:val="00CB067C"/>
    <w:rsid w:val="00CB0735"/>
    <w:rsid w:val="00CB126A"/>
    <w:rsid w:val="00CB15FD"/>
    <w:rsid w:val="00CB234A"/>
    <w:rsid w:val="00CB2629"/>
    <w:rsid w:val="00CB304F"/>
    <w:rsid w:val="00CB3914"/>
    <w:rsid w:val="00CB498D"/>
    <w:rsid w:val="00CB4BE1"/>
    <w:rsid w:val="00CB4D5B"/>
    <w:rsid w:val="00CB4F16"/>
    <w:rsid w:val="00CB5F8D"/>
    <w:rsid w:val="00CB6956"/>
    <w:rsid w:val="00CB78AD"/>
    <w:rsid w:val="00CC0FCC"/>
    <w:rsid w:val="00CC2DD1"/>
    <w:rsid w:val="00CC3ED6"/>
    <w:rsid w:val="00CC41A9"/>
    <w:rsid w:val="00CC6149"/>
    <w:rsid w:val="00CC6204"/>
    <w:rsid w:val="00CC6ED6"/>
    <w:rsid w:val="00CC7799"/>
    <w:rsid w:val="00CD0195"/>
    <w:rsid w:val="00CD0380"/>
    <w:rsid w:val="00CD049B"/>
    <w:rsid w:val="00CD2146"/>
    <w:rsid w:val="00CD35B2"/>
    <w:rsid w:val="00CD3B66"/>
    <w:rsid w:val="00CD467C"/>
    <w:rsid w:val="00CD6322"/>
    <w:rsid w:val="00CD6849"/>
    <w:rsid w:val="00CD6D15"/>
    <w:rsid w:val="00CD7116"/>
    <w:rsid w:val="00CD785E"/>
    <w:rsid w:val="00CE0265"/>
    <w:rsid w:val="00CE0306"/>
    <w:rsid w:val="00CE0DA8"/>
    <w:rsid w:val="00CE11CE"/>
    <w:rsid w:val="00CE13AE"/>
    <w:rsid w:val="00CE3533"/>
    <w:rsid w:val="00CE3DB9"/>
    <w:rsid w:val="00CE5851"/>
    <w:rsid w:val="00CE5EA7"/>
    <w:rsid w:val="00CE5F11"/>
    <w:rsid w:val="00CE696F"/>
    <w:rsid w:val="00CE6B0C"/>
    <w:rsid w:val="00CE77A3"/>
    <w:rsid w:val="00CF1618"/>
    <w:rsid w:val="00CF4145"/>
    <w:rsid w:val="00CF7F60"/>
    <w:rsid w:val="00D016A6"/>
    <w:rsid w:val="00D02330"/>
    <w:rsid w:val="00D02B4E"/>
    <w:rsid w:val="00D0321D"/>
    <w:rsid w:val="00D04993"/>
    <w:rsid w:val="00D05115"/>
    <w:rsid w:val="00D06027"/>
    <w:rsid w:val="00D06563"/>
    <w:rsid w:val="00D06ED5"/>
    <w:rsid w:val="00D0741B"/>
    <w:rsid w:val="00D07E92"/>
    <w:rsid w:val="00D115C8"/>
    <w:rsid w:val="00D12B60"/>
    <w:rsid w:val="00D15093"/>
    <w:rsid w:val="00D1509B"/>
    <w:rsid w:val="00D17008"/>
    <w:rsid w:val="00D179CC"/>
    <w:rsid w:val="00D20476"/>
    <w:rsid w:val="00D204D7"/>
    <w:rsid w:val="00D20C8F"/>
    <w:rsid w:val="00D220C8"/>
    <w:rsid w:val="00D22EE0"/>
    <w:rsid w:val="00D23574"/>
    <w:rsid w:val="00D2373D"/>
    <w:rsid w:val="00D23A41"/>
    <w:rsid w:val="00D24CD9"/>
    <w:rsid w:val="00D25FF9"/>
    <w:rsid w:val="00D26ACF"/>
    <w:rsid w:val="00D330E2"/>
    <w:rsid w:val="00D33489"/>
    <w:rsid w:val="00D34933"/>
    <w:rsid w:val="00D35415"/>
    <w:rsid w:val="00D36729"/>
    <w:rsid w:val="00D36C2C"/>
    <w:rsid w:val="00D3755F"/>
    <w:rsid w:val="00D37755"/>
    <w:rsid w:val="00D407CD"/>
    <w:rsid w:val="00D41596"/>
    <w:rsid w:val="00D4178D"/>
    <w:rsid w:val="00D41A37"/>
    <w:rsid w:val="00D43657"/>
    <w:rsid w:val="00D45BB0"/>
    <w:rsid w:val="00D46092"/>
    <w:rsid w:val="00D46999"/>
    <w:rsid w:val="00D475C7"/>
    <w:rsid w:val="00D50A51"/>
    <w:rsid w:val="00D50F03"/>
    <w:rsid w:val="00D518EE"/>
    <w:rsid w:val="00D51A58"/>
    <w:rsid w:val="00D55689"/>
    <w:rsid w:val="00D55710"/>
    <w:rsid w:val="00D55D42"/>
    <w:rsid w:val="00D56284"/>
    <w:rsid w:val="00D57A61"/>
    <w:rsid w:val="00D57FC0"/>
    <w:rsid w:val="00D602AE"/>
    <w:rsid w:val="00D61145"/>
    <w:rsid w:val="00D61B03"/>
    <w:rsid w:val="00D63404"/>
    <w:rsid w:val="00D63446"/>
    <w:rsid w:val="00D63B3B"/>
    <w:rsid w:val="00D66487"/>
    <w:rsid w:val="00D70114"/>
    <w:rsid w:val="00D71440"/>
    <w:rsid w:val="00D717AB"/>
    <w:rsid w:val="00D71BDE"/>
    <w:rsid w:val="00D726A8"/>
    <w:rsid w:val="00D72826"/>
    <w:rsid w:val="00D73084"/>
    <w:rsid w:val="00D736BB"/>
    <w:rsid w:val="00D758FC"/>
    <w:rsid w:val="00D76781"/>
    <w:rsid w:val="00D76793"/>
    <w:rsid w:val="00D85F2C"/>
    <w:rsid w:val="00D87120"/>
    <w:rsid w:val="00D915FD"/>
    <w:rsid w:val="00D9234D"/>
    <w:rsid w:val="00D93761"/>
    <w:rsid w:val="00D93F17"/>
    <w:rsid w:val="00D944BA"/>
    <w:rsid w:val="00D959FA"/>
    <w:rsid w:val="00D968AF"/>
    <w:rsid w:val="00D96CC7"/>
    <w:rsid w:val="00D96CE3"/>
    <w:rsid w:val="00D96E3D"/>
    <w:rsid w:val="00D97E2C"/>
    <w:rsid w:val="00DA0E86"/>
    <w:rsid w:val="00DA2AB6"/>
    <w:rsid w:val="00DA3596"/>
    <w:rsid w:val="00DA4014"/>
    <w:rsid w:val="00DA506D"/>
    <w:rsid w:val="00DA6915"/>
    <w:rsid w:val="00DA6EB7"/>
    <w:rsid w:val="00DB088D"/>
    <w:rsid w:val="00DB0AE3"/>
    <w:rsid w:val="00DB1E82"/>
    <w:rsid w:val="00DB2528"/>
    <w:rsid w:val="00DB4903"/>
    <w:rsid w:val="00DB53FB"/>
    <w:rsid w:val="00DB55BD"/>
    <w:rsid w:val="00DB5C83"/>
    <w:rsid w:val="00DB618C"/>
    <w:rsid w:val="00DB61F9"/>
    <w:rsid w:val="00DB6F25"/>
    <w:rsid w:val="00DC0109"/>
    <w:rsid w:val="00DC036F"/>
    <w:rsid w:val="00DC0773"/>
    <w:rsid w:val="00DC0FD4"/>
    <w:rsid w:val="00DC1485"/>
    <w:rsid w:val="00DC23C9"/>
    <w:rsid w:val="00DC4C27"/>
    <w:rsid w:val="00DC5CC7"/>
    <w:rsid w:val="00DC6357"/>
    <w:rsid w:val="00DC7966"/>
    <w:rsid w:val="00DD1487"/>
    <w:rsid w:val="00DD2270"/>
    <w:rsid w:val="00DD23B9"/>
    <w:rsid w:val="00DD5044"/>
    <w:rsid w:val="00DD7C67"/>
    <w:rsid w:val="00DE2105"/>
    <w:rsid w:val="00DE240C"/>
    <w:rsid w:val="00DE24D1"/>
    <w:rsid w:val="00DE440F"/>
    <w:rsid w:val="00DE6EFD"/>
    <w:rsid w:val="00DF0748"/>
    <w:rsid w:val="00DF0E1E"/>
    <w:rsid w:val="00DF1EEC"/>
    <w:rsid w:val="00DF372F"/>
    <w:rsid w:val="00DF4934"/>
    <w:rsid w:val="00E001BB"/>
    <w:rsid w:val="00E00718"/>
    <w:rsid w:val="00E007A9"/>
    <w:rsid w:val="00E00BEA"/>
    <w:rsid w:val="00E027F6"/>
    <w:rsid w:val="00E059ED"/>
    <w:rsid w:val="00E06164"/>
    <w:rsid w:val="00E065B6"/>
    <w:rsid w:val="00E07BA4"/>
    <w:rsid w:val="00E124DB"/>
    <w:rsid w:val="00E1315B"/>
    <w:rsid w:val="00E162ED"/>
    <w:rsid w:val="00E204AB"/>
    <w:rsid w:val="00E209CE"/>
    <w:rsid w:val="00E21311"/>
    <w:rsid w:val="00E2298C"/>
    <w:rsid w:val="00E23172"/>
    <w:rsid w:val="00E27FDC"/>
    <w:rsid w:val="00E30827"/>
    <w:rsid w:val="00E30F73"/>
    <w:rsid w:val="00E32753"/>
    <w:rsid w:val="00E329B5"/>
    <w:rsid w:val="00E33B69"/>
    <w:rsid w:val="00E364EA"/>
    <w:rsid w:val="00E40063"/>
    <w:rsid w:val="00E408DA"/>
    <w:rsid w:val="00E40EC8"/>
    <w:rsid w:val="00E41213"/>
    <w:rsid w:val="00E41517"/>
    <w:rsid w:val="00E41DB9"/>
    <w:rsid w:val="00E41F2E"/>
    <w:rsid w:val="00E42529"/>
    <w:rsid w:val="00E42AC6"/>
    <w:rsid w:val="00E42FA8"/>
    <w:rsid w:val="00E430F1"/>
    <w:rsid w:val="00E439B1"/>
    <w:rsid w:val="00E45144"/>
    <w:rsid w:val="00E468C9"/>
    <w:rsid w:val="00E47B08"/>
    <w:rsid w:val="00E502A8"/>
    <w:rsid w:val="00E51418"/>
    <w:rsid w:val="00E522D0"/>
    <w:rsid w:val="00E5310C"/>
    <w:rsid w:val="00E53A38"/>
    <w:rsid w:val="00E5469D"/>
    <w:rsid w:val="00E54844"/>
    <w:rsid w:val="00E5503D"/>
    <w:rsid w:val="00E559A6"/>
    <w:rsid w:val="00E55F8D"/>
    <w:rsid w:val="00E56174"/>
    <w:rsid w:val="00E571A5"/>
    <w:rsid w:val="00E60AFC"/>
    <w:rsid w:val="00E61434"/>
    <w:rsid w:val="00E626B6"/>
    <w:rsid w:val="00E6550C"/>
    <w:rsid w:val="00E6677D"/>
    <w:rsid w:val="00E66D47"/>
    <w:rsid w:val="00E71740"/>
    <w:rsid w:val="00E7227E"/>
    <w:rsid w:val="00E73FFA"/>
    <w:rsid w:val="00E76CB3"/>
    <w:rsid w:val="00E77552"/>
    <w:rsid w:val="00E80465"/>
    <w:rsid w:val="00E807C9"/>
    <w:rsid w:val="00E80A11"/>
    <w:rsid w:val="00E81DBE"/>
    <w:rsid w:val="00E82553"/>
    <w:rsid w:val="00E830E1"/>
    <w:rsid w:val="00E837AC"/>
    <w:rsid w:val="00E83E3B"/>
    <w:rsid w:val="00E86D31"/>
    <w:rsid w:val="00E901F3"/>
    <w:rsid w:val="00E90BD0"/>
    <w:rsid w:val="00E9134F"/>
    <w:rsid w:val="00E92A8F"/>
    <w:rsid w:val="00E93DDD"/>
    <w:rsid w:val="00E9401A"/>
    <w:rsid w:val="00E9487C"/>
    <w:rsid w:val="00E9599B"/>
    <w:rsid w:val="00E96BC1"/>
    <w:rsid w:val="00E97EC7"/>
    <w:rsid w:val="00EA2078"/>
    <w:rsid w:val="00EA223A"/>
    <w:rsid w:val="00EA36F9"/>
    <w:rsid w:val="00EA6AD0"/>
    <w:rsid w:val="00EA6D59"/>
    <w:rsid w:val="00EB0FA6"/>
    <w:rsid w:val="00EB36DD"/>
    <w:rsid w:val="00EB3881"/>
    <w:rsid w:val="00EB38B3"/>
    <w:rsid w:val="00EB5ECE"/>
    <w:rsid w:val="00EB6857"/>
    <w:rsid w:val="00EC007E"/>
    <w:rsid w:val="00EC01F9"/>
    <w:rsid w:val="00EC068E"/>
    <w:rsid w:val="00EC07C4"/>
    <w:rsid w:val="00EC1329"/>
    <w:rsid w:val="00EC192A"/>
    <w:rsid w:val="00EC2AE2"/>
    <w:rsid w:val="00EC4591"/>
    <w:rsid w:val="00EC6F6C"/>
    <w:rsid w:val="00EC7BE7"/>
    <w:rsid w:val="00ED03A0"/>
    <w:rsid w:val="00ED04CF"/>
    <w:rsid w:val="00ED1365"/>
    <w:rsid w:val="00ED1F0F"/>
    <w:rsid w:val="00ED3217"/>
    <w:rsid w:val="00ED3218"/>
    <w:rsid w:val="00ED410D"/>
    <w:rsid w:val="00ED4280"/>
    <w:rsid w:val="00ED476C"/>
    <w:rsid w:val="00ED55C3"/>
    <w:rsid w:val="00ED5960"/>
    <w:rsid w:val="00ED5CD3"/>
    <w:rsid w:val="00ED76FE"/>
    <w:rsid w:val="00EE0ECB"/>
    <w:rsid w:val="00EE1B84"/>
    <w:rsid w:val="00EE3078"/>
    <w:rsid w:val="00EE5130"/>
    <w:rsid w:val="00EE57C7"/>
    <w:rsid w:val="00EE6967"/>
    <w:rsid w:val="00EE6C3E"/>
    <w:rsid w:val="00EE6F10"/>
    <w:rsid w:val="00EF00EE"/>
    <w:rsid w:val="00EF15D4"/>
    <w:rsid w:val="00EF3F5F"/>
    <w:rsid w:val="00EF4143"/>
    <w:rsid w:val="00EF42AE"/>
    <w:rsid w:val="00EF44FE"/>
    <w:rsid w:val="00EF457C"/>
    <w:rsid w:val="00EF61AC"/>
    <w:rsid w:val="00EF6CC4"/>
    <w:rsid w:val="00EF6EBD"/>
    <w:rsid w:val="00F0126E"/>
    <w:rsid w:val="00F01DDC"/>
    <w:rsid w:val="00F024A1"/>
    <w:rsid w:val="00F03326"/>
    <w:rsid w:val="00F03B4B"/>
    <w:rsid w:val="00F040DA"/>
    <w:rsid w:val="00F047F1"/>
    <w:rsid w:val="00F04A26"/>
    <w:rsid w:val="00F0553A"/>
    <w:rsid w:val="00F05AA3"/>
    <w:rsid w:val="00F10666"/>
    <w:rsid w:val="00F1160A"/>
    <w:rsid w:val="00F11902"/>
    <w:rsid w:val="00F12719"/>
    <w:rsid w:val="00F13818"/>
    <w:rsid w:val="00F13CDE"/>
    <w:rsid w:val="00F1542C"/>
    <w:rsid w:val="00F15767"/>
    <w:rsid w:val="00F20300"/>
    <w:rsid w:val="00F21951"/>
    <w:rsid w:val="00F22220"/>
    <w:rsid w:val="00F2304E"/>
    <w:rsid w:val="00F24492"/>
    <w:rsid w:val="00F26344"/>
    <w:rsid w:val="00F26408"/>
    <w:rsid w:val="00F26B65"/>
    <w:rsid w:val="00F26E5A"/>
    <w:rsid w:val="00F30FCB"/>
    <w:rsid w:val="00F32B5D"/>
    <w:rsid w:val="00F33C51"/>
    <w:rsid w:val="00F33EE4"/>
    <w:rsid w:val="00F34A48"/>
    <w:rsid w:val="00F35CEB"/>
    <w:rsid w:val="00F35F10"/>
    <w:rsid w:val="00F40371"/>
    <w:rsid w:val="00F41722"/>
    <w:rsid w:val="00F41CB3"/>
    <w:rsid w:val="00F460B0"/>
    <w:rsid w:val="00F461FF"/>
    <w:rsid w:val="00F46CC7"/>
    <w:rsid w:val="00F504DE"/>
    <w:rsid w:val="00F507E1"/>
    <w:rsid w:val="00F50E74"/>
    <w:rsid w:val="00F50F7D"/>
    <w:rsid w:val="00F5216B"/>
    <w:rsid w:val="00F52D3A"/>
    <w:rsid w:val="00F533CC"/>
    <w:rsid w:val="00F55280"/>
    <w:rsid w:val="00F557DA"/>
    <w:rsid w:val="00F562DB"/>
    <w:rsid w:val="00F56655"/>
    <w:rsid w:val="00F56BEF"/>
    <w:rsid w:val="00F60351"/>
    <w:rsid w:val="00F616C5"/>
    <w:rsid w:val="00F61A33"/>
    <w:rsid w:val="00F62BB9"/>
    <w:rsid w:val="00F633BF"/>
    <w:rsid w:val="00F643DA"/>
    <w:rsid w:val="00F65423"/>
    <w:rsid w:val="00F654B1"/>
    <w:rsid w:val="00F65FB5"/>
    <w:rsid w:val="00F67057"/>
    <w:rsid w:val="00F70F45"/>
    <w:rsid w:val="00F73678"/>
    <w:rsid w:val="00F739F6"/>
    <w:rsid w:val="00F742D3"/>
    <w:rsid w:val="00F74E9C"/>
    <w:rsid w:val="00F75D28"/>
    <w:rsid w:val="00F776CC"/>
    <w:rsid w:val="00F80285"/>
    <w:rsid w:val="00F80EEF"/>
    <w:rsid w:val="00F81AD1"/>
    <w:rsid w:val="00F81C32"/>
    <w:rsid w:val="00F825D2"/>
    <w:rsid w:val="00F83A07"/>
    <w:rsid w:val="00F83D2F"/>
    <w:rsid w:val="00F840A3"/>
    <w:rsid w:val="00F84BC5"/>
    <w:rsid w:val="00F84CD2"/>
    <w:rsid w:val="00F85D78"/>
    <w:rsid w:val="00F911F0"/>
    <w:rsid w:val="00F921E9"/>
    <w:rsid w:val="00F93192"/>
    <w:rsid w:val="00F93D75"/>
    <w:rsid w:val="00F94AA8"/>
    <w:rsid w:val="00F959E3"/>
    <w:rsid w:val="00F95EFB"/>
    <w:rsid w:val="00F96584"/>
    <w:rsid w:val="00F97A1A"/>
    <w:rsid w:val="00F97D9A"/>
    <w:rsid w:val="00FA1070"/>
    <w:rsid w:val="00FA1183"/>
    <w:rsid w:val="00FA188B"/>
    <w:rsid w:val="00FA2923"/>
    <w:rsid w:val="00FA299C"/>
    <w:rsid w:val="00FA3A05"/>
    <w:rsid w:val="00FB0D97"/>
    <w:rsid w:val="00FB2EE5"/>
    <w:rsid w:val="00FB3E40"/>
    <w:rsid w:val="00FB5D5E"/>
    <w:rsid w:val="00FC18E5"/>
    <w:rsid w:val="00FC347A"/>
    <w:rsid w:val="00FC3919"/>
    <w:rsid w:val="00FC5A2E"/>
    <w:rsid w:val="00FC5E76"/>
    <w:rsid w:val="00FD0A00"/>
    <w:rsid w:val="00FD11C9"/>
    <w:rsid w:val="00FD25D3"/>
    <w:rsid w:val="00FD3BE4"/>
    <w:rsid w:val="00FD513D"/>
    <w:rsid w:val="00FD67A7"/>
    <w:rsid w:val="00FD781B"/>
    <w:rsid w:val="00FE1B8C"/>
    <w:rsid w:val="00FE3333"/>
    <w:rsid w:val="00FE42E9"/>
    <w:rsid w:val="00FE4B4C"/>
    <w:rsid w:val="00FE5D1F"/>
    <w:rsid w:val="00FE7232"/>
    <w:rsid w:val="00FE7A65"/>
    <w:rsid w:val="00FF0D3F"/>
    <w:rsid w:val="00FF0FD0"/>
    <w:rsid w:val="00FF1792"/>
    <w:rsid w:val="00FF2598"/>
    <w:rsid w:val="00FF2A4A"/>
    <w:rsid w:val="00FF2BC2"/>
    <w:rsid w:val="00FF607E"/>
    <w:rsid w:val="00FF72CC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F93F6"/>
  <w15:docId w15:val="{6F2AE9A7-459B-43EF-895A-A474E6AD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4CEE"/>
    <w:pPr>
      <w:widowControl w:val="0"/>
      <w:suppressAutoHyphens/>
      <w:spacing w:after="198" w:line="480" w:lineRule="auto"/>
      <w:ind w:firstLine="284"/>
      <w:jc w:val="both"/>
    </w:pPr>
    <w:rPr>
      <w:rFonts w:eastAsia="Droid Sans Fallback" w:cs="FreeSans"/>
      <w:color w:val="00000A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393"/>
    <w:pPr>
      <w:keepNext/>
      <w:keepLines/>
      <w:numPr>
        <w:numId w:val="8"/>
      </w:numPr>
      <w:spacing w:before="480" w:after="240"/>
      <w:outlineLvl w:val="0"/>
    </w:pPr>
    <w:rPr>
      <w:rFonts w:eastAsia="Times New Roman" w:cs="Times New Roman"/>
      <w:bCs/>
      <w:color w:val="auto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21F"/>
    <w:pPr>
      <w:keepNext/>
      <w:keepLines/>
      <w:numPr>
        <w:ilvl w:val="1"/>
        <w:numId w:val="8"/>
      </w:numPr>
      <w:spacing w:before="200" w:after="200"/>
      <w:outlineLvl w:val="1"/>
    </w:pPr>
    <w:rPr>
      <w:rFonts w:eastAsia="Times New Roman" w:cs="Times New Roman"/>
      <w:color w:val="auto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D52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D52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D52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D52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D52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D52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D52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1">
    <w:name w:val="Titre 11"/>
    <w:basedOn w:val="Titre1"/>
    <w:rsid w:val="00E21311"/>
    <w:pPr>
      <w:jc w:val="left"/>
    </w:pPr>
    <w:rPr>
      <w:b/>
      <w:szCs w:val="24"/>
    </w:rPr>
  </w:style>
  <w:style w:type="character" w:styleId="CommentReference">
    <w:name w:val="annotation reference"/>
    <w:basedOn w:val="DefaultParagraphFont"/>
    <w:uiPriority w:val="99"/>
    <w:rsid w:val="00E21311"/>
    <w:rPr>
      <w:sz w:val="16"/>
      <w:szCs w:val="16"/>
    </w:rPr>
  </w:style>
  <w:style w:type="paragraph" w:customStyle="1" w:styleId="Titre1">
    <w:name w:val="Titre1"/>
    <w:basedOn w:val="Normal"/>
    <w:next w:val="Corpsdetexte1"/>
    <w:rsid w:val="00C6335B"/>
    <w:pPr>
      <w:keepNext/>
      <w:numPr>
        <w:numId w:val="5"/>
      </w:numPr>
    </w:pPr>
    <w:rPr>
      <w:szCs w:val="28"/>
    </w:rPr>
  </w:style>
  <w:style w:type="paragraph" w:customStyle="1" w:styleId="Corpsdetexte1">
    <w:name w:val="Corps de texte1"/>
    <w:basedOn w:val="Normal"/>
    <w:rsid w:val="00E21311"/>
    <w:pPr>
      <w:widowControl/>
      <w:tabs>
        <w:tab w:val="left" w:pos="720"/>
      </w:tabs>
      <w:suppressAutoHyphens w:val="0"/>
      <w:spacing w:after="140" w:line="288" w:lineRule="auto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tenudetableau">
    <w:name w:val="Contenu de tableau"/>
    <w:basedOn w:val="Normal"/>
    <w:rsid w:val="00E21311"/>
    <w:pPr>
      <w:suppressLineNumbers/>
    </w:pPr>
  </w:style>
  <w:style w:type="paragraph" w:styleId="CommentText">
    <w:name w:val="annotation text"/>
    <w:basedOn w:val="Normal"/>
    <w:link w:val="CommentTextChar"/>
    <w:uiPriority w:val="99"/>
    <w:rsid w:val="00E21311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311"/>
    <w:rPr>
      <w:rFonts w:ascii="Arial" w:eastAsia="Droid Sans Fallback" w:hAnsi="Arial" w:cs="Mangal"/>
      <w:color w:val="00000A"/>
      <w:sz w:val="20"/>
      <w:szCs w:val="18"/>
      <w:lang w:val="en-US" w:eastAsia="zh-CN" w:bidi="hi-IN"/>
    </w:rPr>
  </w:style>
  <w:style w:type="paragraph" w:customStyle="1" w:styleId="Titreprincipal">
    <w:name w:val="Titre principal"/>
    <w:basedOn w:val="Titre1"/>
    <w:rsid w:val="00E21311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311"/>
    <w:pPr>
      <w:spacing w:after="0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11"/>
    <w:rPr>
      <w:rFonts w:ascii="Tahoma" w:eastAsia="Droid Sans Fallback" w:hAnsi="Tahoma" w:cs="Mangal"/>
      <w:color w:val="00000A"/>
      <w:sz w:val="16"/>
      <w:szCs w:val="14"/>
      <w:lang w:val="en-US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86"/>
    <w:rPr>
      <w:rFonts w:ascii="Arial" w:eastAsia="Droid Sans Fallback" w:hAnsi="Arial" w:cs="Mangal"/>
      <w:b/>
      <w:bCs/>
      <w:color w:val="00000A"/>
      <w:sz w:val="20"/>
      <w:szCs w:val="18"/>
      <w:lang w:val="en-US" w:eastAsia="zh-CN" w:bidi="hi-IN"/>
    </w:rPr>
  </w:style>
  <w:style w:type="character" w:styleId="LineNumber">
    <w:name w:val="line number"/>
    <w:basedOn w:val="DefaultParagraphFont"/>
    <w:uiPriority w:val="99"/>
    <w:unhideWhenUsed/>
    <w:rsid w:val="00C84B8B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337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860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9A7E77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3791E"/>
    <w:pPr>
      <w:spacing w:after="200"/>
    </w:pPr>
    <w:rPr>
      <w:b/>
      <w:bCs/>
      <w:color w:val="auto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B521F"/>
    <w:rPr>
      <w:rFonts w:ascii="Calibri" w:eastAsia="Times New Roman" w:hAnsi="Calibri" w:cs="Times New Roman"/>
      <w:sz w:val="24"/>
      <w:lang w:val="en-US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BC1D52"/>
    <w:rPr>
      <w:rFonts w:ascii="Cambria" w:eastAsia="Times New Roman" w:hAnsi="Cambria" w:cs="Times New Roman"/>
      <w:b/>
      <w:bCs/>
      <w:color w:val="4F81BD"/>
      <w:sz w:val="24"/>
      <w:szCs w:val="24"/>
      <w:lang w:val="en-US"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D52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D52"/>
    <w:rPr>
      <w:rFonts w:ascii="Cambria" w:eastAsia="Times New Roman" w:hAnsi="Cambria" w:cs="Times New Roman"/>
      <w:color w:val="243F60"/>
      <w:sz w:val="24"/>
      <w:szCs w:val="24"/>
      <w:lang w:val="en-US"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D52"/>
    <w:rPr>
      <w:rFonts w:ascii="Cambria" w:eastAsia="Times New Roman" w:hAnsi="Cambria" w:cs="Times New Roman"/>
      <w:i/>
      <w:iCs/>
      <w:color w:val="243F60"/>
      <w:sz w:val="24"/>
      <w:szCs w:val="24"/>
      <w:lang w:val="en-US" w:eastAsia="zh-C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D52"/>
    <w:rPr>
      <w:rFonts w:ascii="Cambria" w:eastAsia="Times New Roman" w:hAnsi="Cambria" w:cs="Times New Roman"/>
      <w:i/>
      <w:iCs/>
      <w:color w:val="404040"/>
      <w:sz w:val="24"/>
      <w:szCs w:val="24"/>
      <w:lang w:val="en-US" w:eastAsia="zh-C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D52"/>
    <w:rPr>
      <w:rFonts w:ascii="Cambria" w:eastAsia="Times New Roman" w:hAnsi="Cambria" w:cs="Times New Roman"/>
      <w:color w:val="404040"/>
      <w:sz w:val="20"/>
      <w:szCs w:val="20"/>
      <w:lang w:val="en-US" w:eastAsia="zh-C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D52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57393"/>
    <w:rPr>
      <w:rFonts w:ascii="Calibri" w:eastAsia="Times New Roman" w:hAnsi="Calibri" w:cs="Times New Roman"/>
      <w:bCs/>
      <w:sz w:val="28"/>
      <w:szCs w:val="32"/>
      <w:lang w:val="en-US" w:eastAsia="zh-CN" w:bidi="hi-IN"/>
    </w:rPr>
  </w:style>
  <w:style w:type="paragraph" w:styleId="TOC1">
    <w:name w:val="toc 1"/>
    <w:basedOn w:val="Normal"/>
    <w:next w:val="Normal"/>
    <w:autoRedefine/>
    <w:uiPriority w:val="39"/>
    <w:unhideWhenUsed/>
    <w:rsid w:val="006E3D35"/>
    <w:pPr>
      <w:spacing w:before="240" w:after="120"/>
      <w:jc w:val="left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E3D35"/>
    <w:pPr>
      <w:spacing w:after="0"/>
      <w:jc w:val="left"/>
    </w:pPr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E3D35"/>
    <w:pPr>
      <w:spacing w:after="0"/>
      <w:jc w:val="left"/>
    </w:pPr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E3D35"/>
    <w:pPr>
      <w:spacing w:after="0"/>
      <w:jc w:val="left"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2F1A"/>
    <w:pPr>
      <w:widowControl/>
      <w:suppressAutoHyphens w:val="0"/>
      <w:spacing w:before="100" w:beforeAutospacing="1" w:after="100" w:afterAutospacing="1"/>
      <w:jc w:val="left"/>
    </w:pPr>
    <w:rPr>
      <w:rFonts w:ascii="Times" w:eastAsia="Times New Roman" w:hAnsi="Times" w:cs="Times New Roman"/>
      <w:color w:val="auto"/>
      <w:sz w:val="20"/>
      <w:szCs w:val="20"/>
      <w:lang w:val="fr-FR" w:eastAsia="fr-FR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21F"/>
  </w:style>
  <w:style w:type="paragraph" w:customStyle="1" w:styleId="Bibliography1">
    <w:name w:val="Bibliography1"/>
    <w:basedOn w:val="Normal"/>
    <w:rsid w:val="000B258C"/>
    <w:pPr>
      <w:spacing w:after="240" w:line="240" w:lineRule="auto"/>
      <w:ind w:left="720" w:hanging="720"/>
    </w:pPr>
    <w:rPr>
      <w:rFonts w:cs="Calibri"/>
      <w:sz w:val="22"/>
    </w:rPr>
  </w:style>
  <w:style w:type="paragraph" w:styleId="Revision">
    <w:name w:val="Revision"/>
    <w:hidden/>
    <w:uiPriority w:val="99"/>
    <w:semiHidden/>
    <w:rsid w:val="00B110ED"/>
    <w:rPr>
      <w:rFonts w:eastAsia="Droid Sans Fallback" w:cs="Mangal"/>
      <w:color w:val="00000A"/>
      <w:sz w:val="24"/>
      <w:szCs w:val="21"/>
      <w:lang w:val="en-US" w:eastAsia="zh-CN" w:bidi="hi-IN"/>
    </w:rPr>
  </w:style>
  <w:style w:type="character" w:styleId="PlaceholderText">
    <w:name w:val="Placeholder Text"/>
    <w:basedOn w:val="DefaultParagraphFont"/>
    <w:uiPriority w:val="99"/>
    <w:semiHidden/>
    <w:rsid w:val="00451DF4"/>
    <w:rPr>
      <w:color w:val="808080"/>
    </w:rPr>
  </w:style>
  <w:style w:type="paragraph" w:customStyle="1" w:styleId="p1">
    <w:name w:val="p1"/>
    <w:basedOn w:val="Normal"/>
    <w:rsid w:val="003824A7"/>
    <w:pPr>
      <w:widowControl/>
      <w:suppressAutoHyphens w:val="0"/>
      <w:spacing w:after="0" w:line="240" w:lineRule="auto"/>
      <w:ind w:firstLine="0"/>
      <w:jc w:val="left"/>
    </w:pPr>
    <w:rPr>
      <w:rFonts w:ascii="Times New Roman" w:eastAsia="Calibri" w:hAnsi="Times New Roman" w:cs="Times New Roman"/>
      <w:color w:val="auto"/>
      <w:sz w:val="18"/>
      <w:szCs w:val="18"/>
      <w:lang w:val="fr-FR" w:eastAsia="fr-FR" w:bidi="ar-SA"/>
    </w:rPr>
  </w:style>
  <w:style w:type="character" w:customStyle="1" w:styleId="LienInternet">
    <w:name w:val="Lien Internet"/>
    <w:basedOn w:val="DefaultParagraphFont"/>
    <w:uiPriority w:val="99"/>
    <w:unhideWhenUsed/>
    <w:rsid w:val="005D7DD5"/>
    <w:rPr>
      <w:color w:val="0000FF"/>
      <w:u w:val="single"/>
    </w:rPr>
  </w:style>
  <w:style w:type="paragraph" w:customStyle="1" w:styleId="Bibliographie1">
    <w:name w:val="Bibliographie1"/>
    <w:basedOn w:val="Normal"/>
    <w:qFormat/>
    <w:rsid w:val="0010667A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C2262D"/>
    <w:pPr>
      <w:tabs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2262D"/>
    <w:rPr>
      <w:rFonts w:eastAsia="Droid Sans Fallback" w:cs="Mangal"/>
      <w:color w:val="00000A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2262D"/>
    <w:pPr>
      <w:tabs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2262D"/>
    <w:rPr>
      <w:rFonts w:eastAsia="Droid Sans Fallback" w:cs="Mangal"/>
      <w:color w:val="00000A"/>
      <w:sz w:val="24"/>
      <w:szCs w:val="21"/>
      <w:lang w:val="en-US" w:eastAsia="zh-C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67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1C25"/>
    <w:rPr>
      <w:color w:val="954F72" w:themeColor="followedHyperlink"/>
      <w:u w:val="single"/>
    </w:rPr>
  </w:style>
  <w:style w:type="paragraph" w:customStyle="1" w:styleId="Compact">
    <w:name w:val="Compact"/>
    <w:basedOn w:val="BodyText"/>
    <w:qFormat/>
    <w:rsid w:val="00716A80"/>
    <w:pPr>
      <w:widowControl/>
      <w:suppressAutoHyphens w:val="0"/>
      <w:spacing w:before="36" w:after="36" w:line="240" w:lineRule="auto"/>
      <w:ind w:firstLine="0"/>
      <w:jc w:val="left"/>
    </w:pPr>
    <w:rPr>
      <w:rFonts w:ascii="Times New Roman" w:eastAsiaTheme="minorHAnsi" w:hAnsi="Times New Roman" w:cstheme="minorBidi"/>
      <w:color w:val="000000" w:themeColor="text1"/>
      <w:szCs w:val="24"/>
      <w:lang w:eastAsia="en-US" w:bidi="ar-SA"/>
    </w:rPr>
  </w:style>
  <w:style w:type="table" w:customStyle="1" w:styleId="Table">
    <w:name w:val="Table"/>
    <w:semiHidden/>
    <w:unhideWhenUsed/>
    <w:qFormat/>
    <w:rsid w:val="00716A80"/>
    <w:pPr>
      <w:spacing w:after="200"/>
    </w:pPr>
    <w:rPr>
      <w:rFonts w:asciiTheme="minorHAnsi" w:eastAsiaTheme="minorHAnsi" w:hAnsiTheme="minorHAnsi" w:cstheme="minorBidi"/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716A80"/>
    <w:pPr>
      <w:spacing w:after="120"/>
    </w:pPr>
    <w:rPr>
      <w:rFonts w:cs="Mangal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716A80"/>
    <w:rPr>
      <w:rFonts w:eastAsia="Droid Sans Fallback" w:cs="Mangal"/>
      <w:color w:val="00000A"/>
      <w:sz w:val="24"/>
      <w:szCs w:val="21"/>
      <w:lang w:val="en-US" w:eastAsia="zh-CN" w:bidi="hi-I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2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in\Documents\Work\Articles\Templates\Manuscript%20templat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51D2-20A9-4D2C-8B0D-693A6203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 template</Template>
  <TotalTime>0</TotalTime>
  <Pages>5</Pages>
  <Words>551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DFO-MPO</Company>
  <LinksUpToDate>false</LinksUpToDate>
  <CharactersWithSpaces>3689</CharactersWithSpaces>
  <SharedDoc>false</SharedDoc>
  <HLinks>
    <vt:vector size="120" baseType="variant">
      <vt:variant>
        <vt:i4>786488</vt:i4>
      </vt:variant>
      <vt:variant>
        <vt:i4>204</vt:i4>
      </vt:variant>
      <vt:variant>
        <vt:i4>0</vt:i4>
      </vt:variant>
      <vt:variant>
        <vt:i4>5</vt:i4>
      </vt:variant>
      <vt:variant>
        <vt:lpwstr>http://www.bio.vu.nl/thb/deb/deblab/add_my_pet/</vt:lpwstr>
      </vt:variant>
      <vt:variant>
        <vt:lpwstr/>
      </vt:variant>
      <vt:variant>
        <vt:i4>1966087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_Toc500854057</vt:lpwstr>
      </vt:variant>
      <vt:variant>
        <vt:i4>1966086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_Toc500854056</vt:lpwstr>
      </vt:variant>
      <vt:variant>
        <vt:i4>1966085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_Toc500854055</vt:lpwstr>
      </vt:variant>
      <vt:variant>
        <vt:i4>1966084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_Toc500854054</vt:lpwstr>
      </vt:variant>
      <vt:variant>
        <vt:i4>1966083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_Toc500854053</vt:lpwstr>
      </vt:variant>
      <vt:variant>
        <vt:i4>1966082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_Toc500854052</vt:lpwstr>
      </vt:variant>
      <vt:variant>
        <vt:i4>1966081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_Toc500854051</vt:lpwstr>
      </vt:variant>
      <vt:variant>
        <vt:i4>1966080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_Toc500854050</vt:lpwstr>
      </vt:variant>
      <vt:variant>
        <vt:i4>2031625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_Toc500854049</vt:lpwstr>
      </vt:variant>
      <vt:variant>
        <vt:i4>2031624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_Toc500854048</vt:lpwstr>
      </vt:variant>
      <vt:variant>
        <vt:i4>2031623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_Toc500854047</vt:lpwstr>
      </vt:variant>
      <vt:variant>
        <vt:i4>2031622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_Toc500854046</vt:lpwstr>
      </vt:variant>
      <vt:variant>
        <vt:i4>2031621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_Toc500854045</vt:lpwstr>
      </vt:variant>
      <vt:variant>
        <vt:i4>2031620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_Toc500854044</vt:lpwstr>
      </vt:variant>
      <vt:variant>
        <vt:i4>2031619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_Toc500854043</vt:lpwstr>
      </vt:variant>
      <vt:variant>
        <vt:i4>2031618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_Toc500854042</vt:lpwstr>
      </vt:variant>
      <vt:variant>
        <vt:i4>2031617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_Toc500854041</vt:lpwstr>
      </vt:variant>
      <vt:variant>
        <vt:i4>2031616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_Toc500854040</vt:lpwstr>
      </vt:variant>
      <vt:variant>
        <vt:i4>1572873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_Toc500854039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Romain Lavaud</dc:creator>
  <cp:lastModifiedBy>Lavaud, Romain</cp:lastModifiedBy>
  <cp:revision>3</cp:revision>
  <cp:lastPrinted>2023-02-02T20:58:00Z</cp:lastPrinted>
  <dcterms:created xsi:type="dcterms:W3CDTF">2023-12-08T17:30:00Z</dcterms:created>
  <dcterms:modified xsi:type="dcterms:W3CDTF">2023-12-08T17:30:00Z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zotero-version="5.0.30"&gt;&lt;session id="TMy40Jb8"/&gt;&lt;style id="http://www.zotero.org/styles/marine-ecology-progress-series"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value="true"/&gt;&lt;pref name="noteType" value="0"/&gt;&lt;/prefs&gt;&lt;/data&gt;</vt:lpwstr>
  </property>
</Properties>
</file>