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AB72" w14:textId="5CFE96A2" w:rsidR="006A753A" w:rsidRDefault="006A753A" w:rsidP="006A753A">
      <w:pPr>
        <w:pStyle w:val="C-Table"/>
        <w:widowControl w:val="0"/>
        <w:spacing w:afterLines="0"/>
        <w:rPr>
          <w:b w:val="0"/>
          <w:bCs w:val="0"/>
          <w:sz w:val="24"/>
          <w:szCs w:val="24"/>
          <w:lang w:eastAsia="zh-CN"/>
        </w:rPr>
      </w:pPr>
      <w:r w:rsidRPr="00E1637D">
        <w:rPr>
          <w:bCs w:val="0"/>
          <w:sz w:val="24"/>
          <w:szCs w:val="24"/>
        </w:rPr>
        <w:t>Table 1.</w:t>
      </w:r>
      <w:r w:rsidRPr="001073AF">
        <w:rPr>
          <w:b w:val="0"/>
          <w:bCs w:val="0"/>
          <w:sz w:val="24"/>
          <w:szCs w:val="24"/>
          <w:lang w:eastAsia="zh-CN"/>
        </w:rPr>
        <w:t xml:space="preserve"> </w:t>
      </w:r>
      <w:r w:rsidRPr="006A753A">
        <w:rPr>
          <w:b w:val="0"/>
          <w:bCs w:val="0"/>
          <w:sz w:val="24"/>
          <w:szCs w:val="24"/>
        </w:rPr>
        <w:t>Test results of our proposed algorithm.</w:t>
      </w:r>
    </w:p>
    <w:tbl>
      <w:tblPr>
        <w:tblStyle w:val="ae"/>
        <w:tblW w:w="96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984"/>
        <w:gridCol w:w="1983"/>
        <w:gridCol w:w="1275"/>
        <w:gridCol w:w="2267"/>
        <w:gridCol w:w="992"/>
      </w:tblGrid>
      <w:tr w:rsidR="00833AC3" w:rsidRPr="00833AC3" w14:paraId="1F5BCE9D" w14:textId="77777777" w:rsidTr="004C75C6">
        <w:trPr>
          <w:jc w:val="center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78115" w14:textId="77777777" w:rsidR="00833AC3" w:rsidRPr="00833AC3" w:rsidRDefault="00833AC3" w:rsidP="00833AC3">
            <w:pPr>
              <w:pStyle w:val="tablecolhead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Model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00681" w14:textId="77777777" w:rsidR="00833AC3" w:rsidRPr="00833AC3" w:rsidRDefault="00833AC3" w:rsidP="00833AC3">
            <w:pPr>
              <w:pStyle w:val="tablecolhead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Size (L×W×H, mm)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650B8" w14:textId="77777777" w:rsidR="00833AC3" w:rsidRPr="00833AC3" w:rsidRDefault="00833AC3" w:rsidP="00833AC3">
            <w:pPr>
              <w:pStyle w:val="tablecolhead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Edge length (mm)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34BC1" w14:textId="77777777" w:rsidR="00833AC3" w:rsidRPr="00833AC3" w:rsidRDefault="00833AC3" w:rsidP="00833AC3">
            <w:pPr>
              <w:pStyle w:val="tablecolhead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Triangles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E0BB3" w14:textId="77777777" w:rsidR="00833AC3" w:rsidRPr="00833AC3" w:rsidRDefault="00833AC3" w:rsidP="00833AC3">
            <w:pPr>
              <w:pStyle w:val="tablecolhead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Sliced plane position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38AAC" w14:textId="77777777" w:rsidR="00833AC3" w:rsidRPr="00833AC3" w:rsidRDefault="00833AC3" w:rsidP="00833AC3">
            <w:pPr>
              <w:pStyle w:val="tablecolhead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Time (s)</w:t>
            </w:r>
          </w:p>
        </w:tc>
      </w:tr>
      <w:tr w:rsidR="00833AC3" w:rsidRPr="00833AC3" w14:paraId="47F9829A" w14:textId="77777777" w:rsidTr="00833AC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12269E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Figure 9a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603D1C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90.51×101.67×58.06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154079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5751FA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56430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F0AC80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Z=45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168BAF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1.0755</w:t>
            </w:r>
          </w:p>
        </w:tc>
      </w:tr>
      <w:tr w:rsidR="00833AC3" w:rsidRPr="00833AC3" w14:paraId="16AC5F54" w14:textId="77777777" w:rsidTr="00833AC3">
        <w:trPr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143978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ED7D2D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  <w:hideMark/>
          </w:tcPr>
          <w:p w14:paraId="25E7CCE3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0.5</w:t>
            </w:r>
          </w:p>
        </w:tc>
        <w:tc>
          <w:tcPr>
            <w:tcW w:w="1276" w:type="dxa"/>
            <w:vAlign w:val="center"/>
            <w:hideMark/>
          </w:tcPr>
          <w:p w14:paraId="48ABFA61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230260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B133E2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  <w:hideMark/>
          </w:tcPr>
          <w:p w14:paraId="11201403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4.7448</w:t>
            </w:r>
          </w:p>
        </w:tc>
      </w:tr>
      <w:tr w:rsidR="00833AC3" w:rsidRPr="00833AC3" w14:paraId="77E92F33" w14:textId="77777777" w:rsidTr="00833AC3">
        <w:trPr>
          <w:jc w:val="center"/>
        </w:trPr>
        <w:tc>
          <w:tcPr>
            <w:tcW w:w="1129" w:type="dxa"/>
            <w:vMerge w:val="restart"/>
            <w:vAlign w:val="center"/>
            <w:hideMark/>
          </w:tcPr>
          <w:p w14:paraId="6DD1E1BE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Figure 9b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27CE3A20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66.36×66.36×61.35</w:t>
            </w:r>
          </w:p>
        </w:tc>
        <w:tc>
          <w:tcPr>
            <w:tcW w:w="1984" w:type="dxa"/>
            <w:vAlign w:val="center"/>
            <w:hideMark/>
          </w:tcPr>
          <w:p w14:paraId="2D989A18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525C5499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4422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3B264F2B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Z=30</w:t>
            </w:r>
          </w:p>
        </w:tc>
        <w:tc>
          <w:tcPr>
            <w:tcW w:w="992" w:type="dxa"/>
            <w:vAlign w:val="center"/>
            <w:hideMark/>
          </w:tcPr>
          <w:p w14:paraId="47B7F971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0.0615</w:t>
            </w:r>
          </w:p>
        </w:tc>
      </w:tr>
      <w:tr w:rsidR="00833AC3" w:rsidRPr="00833AC3" w14:paraId="38F7BDFF" w14:textId="77777777" w:rsidTr="004C75C6">
        <w:trPr>
          <w:jc w:val="center"/>
        </w:trPr>
        <w:tc>
          <w:tcPr>
            <w:tcW w:w="1129" w:type="dxa"/>
            <w:vMerge/>
            <w:vAlign w:val="center"/>
            <w:hideMark/>
          </w:tcPr>
          <w:p w14:paraId="47C4BED9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61DA6678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  <w:hideMark/>
          </w:tcPr>
          <w:p w14:paraId="1299E90E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358E814C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32228</w:t>
            </w:r>
          </w:p>
        </w:tc>
        <w:tc>
          <w:tcPr>
            <w:tcW w:w="2268" w:type="dxa"/>
            <w:vMerge/>
            <w:vAlign w:val="center"/>
            <w:hideMark/>
          </w:tcPr>
          <w:p w14:paraId="370317D4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  <w:hideMark/>
          </w:tcPr>
          <w:p w14:paraId="0CB5E3FB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0.5691</w:t>
            </w:r>
          </w:p>
        </w:tc>
      </w:tr>
      <w:tr w:rsidR="00833AC3" w:rsidRPr="00833AC3" w14:paraId="0F7A9231" w14:textId="77777777" w:rsidTr="004C75C6">
        <w:trPr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40A0C1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Figure 9c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3B9AC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19.99×14.99×26.83</w:t>
            </w:r>
          </w:p>
        </w:tc>
        <w:tc>
          <w:tcPr>
            <w:tcW w:w="1984" w:type="dxa"/>
            <w:vAlign w:val="center"/>
            <w:hideMark/>
          </w:tcPr>
          <w:p w14:paraId="59D6BFBE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0.5</w:t>
            </w:r>
          </w:p>
        </w:tc>
        <w:tc>
          <w:tcPr>
            <w:tcW w:w="1276" w:type="dxa"/>
            <w:vAlign w:val="center"/>
            <w:hideMark/>
          </w:tcPr>
          <w:p w14:paraId="1E86C813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26346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63188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Z=15</w:t>
            </w:r>
          </w:p>
        </w:tc>
        <w:tc>
          <w:tcPr>
            <w:tcW w:w="992" w:type="dxa"/>
            <w:vAlign w:val="center"/>
            <w:hideMark/>
          </w:tcPr>
          <w:p w14:paraId="6F9703D2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0.4470</w:t>
            </w:r>
          </w:p>
        </w:tc>
      </w:tr>
      <w:tr w:rsidR="00833AC3" w:rsidRPr="00833AC3" w14:paraId="66634EF5" w14:textId="77777777" w:rsidTr="004C75C6">
        <w:trPr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721DD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EB00BC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82A66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F7FDF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117376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94861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0A9E2F" w14:textId="77777777" w:rsidR="00833AC3" w:rsidRPr="00833AC3" w:rsidRDefault="00833AC3" w:rsidP="00833AC3">
            <w:pPr>
              <w:pStyle w:val="tablecopy"/>
              <w:jc w:val="center"/>
              <w:rPr>
                <w:sz w:val="21"/>
                <w:szCs w:val="21"/>
              </w:rPr>
            </w:pPr>
            <w:r w:rsidRPr="00833AC3">
              <w:rPr>
                <w:sz w:val="21"/>
                <w:szCs w:val="21"/>
              </w:rPr>
              <w:t>2.4375</w:t>
            </w:r>
          </w:p>
        </w:tc>
      </w:tr>
    </w:tbl>
    <w:p w14:paraId="55FA1402" w14:textId="0C9BBF5A" w:rsidR="00360F7D" w:rsidRPr="002F71BA" w:rsidRDefault="00360F7D" w:rsidP="001A41A9">
      <w:pPr>
        <w:pStyle w:val="21"/>
        <w:spacing w:beforeLines="0" w:afterLines="0"/>
        <w:ind w:leftChars="0" w:left="0"/>
        <w:rPr>
          <w:sz w:val="24"/>
          <w:szCs w:val="24"/>
        </w:rPr>
      </w:pPr>
    </w:p>
    <w:sectPr w:rsidR="00360F7D" w:rsidRPr="002F71BA" w:rsidSect="000927E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18" w:right="851" w:bottom="1418" w:left="1134" w:header="851" w:footer="851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5F1EF" w14:textId="77777777" w:rsidR="00533BDA" w:rsidRDefault="00533BDA">
      <w:r>
        <w:separator/>
      </w:r>
    </w:p>
  </w:endnote>
  <w:endnote w:type="continuationSeparator" w:id="0">
    <w:p w14:paraId="63456FDE" w14:textId="77777777" w:rsidR="00533BDA" w:rsidRDefault="0053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B X 12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Nimbus Roman No9 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FangSong_GB2312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3956" w14:textId="77777777" w:rsidR="008672B2" w:rsidRDefault="008672B2" w:rsidP="004C54F6">
    <w:pPr>
      <w:pStyle w:val="a6"/>
      <w:rPr>
        <w:rFonts w:ascii="Calibri" w:hAnsi="Calibri" w:cs="Calibri"/>
        <w:noProof/>
        <w:color w:val="000000"/>
        <w:lang w:eastAsia="zh-CN"/>
      </w:rPr>
    </w:pPr>
  </w:p>
  <w:p w14:paraId="74DD95BF" w14:textId="77777777" w:rsidR="008672B2" w:rsidRPr="004C54F6" w:rsidRDefault="008672B2" w:rsidP="004C54F6">
    <w:pPr>
      <w:pStyle w:val="a6"/>
      <w:rPr>
        <w:lang w:eastAsia="zh-C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76444" w14:textId="77777777" w:rsidR="008672B2" w:rsidRDefault="008672B2" w:rsidP="004C54F6">
    <w:pPr>
      <w:pStyle w:val="a6"/>
      <w:rPr>
        <w:rFonts w:ascii="Calibri" w:hAnsi="Calibri" w:cs="Calibri"/>
        <w:noProof/>
        <w:color w:val="000000"/>
        <w:lang w:eastAsia="zh-CN"/>
      </w:rPr>
    </w:pPr>
  </w:p>
  <w:p w14:paraId="331E485D" w14:textId="77777777" w:rsidR="008672B2" w:rsidRPr="004C54F6" w:rsidRDefault="008672B2" w:rsidP="004C54F6">
    <w:pPr>
      <w:pStyle w:val="a6"/>
      <w:rPr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D09B" w14:textId="77777777" w:rsidR="00533BDA" w:rsidRDefault="00533BDA">
      <w:r>
        <w:separator/>
      </w:r>
    </w:p>
  </w:footnote>
  <w:footnote w:type="continuationSeparator" w:id="0">
    <w:p w14:paraId="6E080618" w14:textId="77777777" w:rsidR="00533BDA" w:rsidRDefault="00533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A4484" w14:textId="77777777" w:rsidR="008672B2" w:rsidRPr="00BE24C3" w:rsidRDefault="008672B2" w:rsidP="0099296D">
    <w:pPr>
      <w:tabs>
        <w:tab w:val="left" w:pos="420"/>
      </w:tabs>
      <w:adjustRightInd w:val="0"/>
      <w:snapToGrid w:val="0"/>
      <w:spacing w:afterLines="50" w:after="120"/>
      <w:ind w:right="270"/>
      <w:jc w:val="left"/>
      <w:rPr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FA35" w14:textId="77777777" w:rsidR="008672B2" w:rsidRPr="00E93439" w:rsidRDefault="008672B2" w:rsidP="00902A72">
    <w:pPr>
      <w:spacing w:afterLines="50" w:after="120"/>
      <w:jc w:val="right"/>
      <w:rPr>
        <w:caps/>
        <w:color w:val="31849B"/>
        <w:sz w:val="18"/>
        <w:szCs w:val="18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F47CD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591260F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CFF8F04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2C5E8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1A2424F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DE88C4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F0EBA1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EDC4F3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05C3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C4BB8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4D4809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16269A"/>
    <w:multiLevelType w:val="hybridMultilevel"/>
    <w:tmpl w:val="360CC0B8"/>
    <w:lvl w:ilvl="0" w:tplc="DF520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F30D6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D674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7989B9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7442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F68209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C32A08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E06C49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62462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04304EA5"/>
    <w:multiLevelType w:val="hybridMultilevel"/>
    <w:tmpl w:val="A2BA680E"/>
    <w:lvl w:ilvl="0" w:tplc="4F6414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81386D"/>
    <w:multiLevelType w:val="hybridMultilevel"/>
    <w:tmpl w:val="0F1C0A06"/>
    <w:lvl w:ilvl="0" w:tplc="DA766386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 w:val="0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79505BD"/>
    <w:multiLevelType w:val="multilevel"/>
    <w:tmpl w:val="690453D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085A219A"/>
    <w:multiLevelType w:val="hybridMultilevel"/>
    <w:tmpl w:val="98C8B8A8"/>
    <w:lvl w:ilvl="0" w:tplc="7AAE0A8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8"/>
        <w:szCs w:val="18"/>
      </w:rPr>
    </w:lvl>
    <w:lvl w:ilvl="1" w:tplc="329CF890">
      <w:start w:val="1"/>
      <w:numFmt w:val="upperLetter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8CB0873"/>
    <w:multiLevelType w:val="hybridMultilevel"/>
    <w:tmpl w:val="37D076B4"/>
    <w:lvl w:ilvl="0" w:tplc="772AE232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8"/>
        <w:szCs w:val="18"/>
      </w:rPr>
    </w:lvl>
    <w:lvl w:ilvl="1" w:tplc="8AA695EE">
      <w:start w:val="1"/>
      <w:numFmt w:val="upperLetter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0BAD2D04"/>
    <w:multiLevelType w:val="multilevel"/>
    <w:tmpl w:val="9572A12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104A1F86"/>
    <w:multiLevelType w:val="hybridMultilevel"/>
    <w:tmpl w:val="28A6C982"/>
    <w:lvl w:ilvl="0" w:tplc="0974E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F24CB1E">
      <w:start w:val="71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D2A93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42AC8E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E3A993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972BC5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4CED9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E1E78B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3304EA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1A8C1B95"/>
    <w:multiLevelType w:val="hybridMultilevel"/>
    <w:tmpl w:val="9572A126"/>
    <w:lvl w:ilvl="0" w:tplc="95740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3F441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62EFF0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FFC41E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71AE4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FD8A68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8EE3A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8B83F7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66982E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22223908"/>
    <w:multiLevelType w:val="hybridMultilevel"/>
    <w:tmpl w:val="690453D2"/>
    <w:lvl w:ilvl="0" w:tplc="EFCAC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92B2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B7A99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1B608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08E25F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AE408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8A4E16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5D28D6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59452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200A0"/>
    <w:multiLevelType w:val="hybridMultilevel"/>
    <w:tmpl w:val="4E36F596"/>
    <w:lvl w:ilvl="0" w:tplc="370ACED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CCB24DD"/>
    <w:multiLevelType w:val="hybridMultilevel"/>
    <w:tmpl w:val="A6B01C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2FA63D9D"/>
    <w:multiLevelType w:val="hybridMultilevel"/>
    <w:tmpl w:val="E6BA26CE"/>
    <w:lvl w:ilvl="0" w:tplc="14A2F8C0">
      <w:start w:val="1"/>
      <w:numFmt w:val="bullet"/>
      <w:lvlText w:val=""/>
      <w:lvlJc w:val="left"/>
      <w:pPr>
        <w:tabs>
          <w:tab w:val="num" w:pos="3277"/>
        </w:tabs>
        <w:ind w:left="3277" w:hanging="272"/>
      </w:pPr>
      <w:rPr>
        <w:rFonts w:ascii="Symbol" w:hAnsi="Symbol" w:cs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314D1790"/>
    <w:multiLevelType w:val="hybridMultilevel"/>
    <w:tmpl w:val="399A3FBE"/>
    <w:lvl w:ilvl="0" w:tplc="EBFA9DD0">
      <w:start w:val="1"/>
      <w:numFmt w:val="bullet"/>
      <w:lvlText w:val=""/>
      <w:lvlJc w:val="left"/>
      <w:pPr>
        <w:tabs>
          <w:tab w:val="num" w:pos="272"/>
        </w:tabs>
        <w:ind w:left="272" w:hanging="272"/>
      </w:pPr>
      <w:rPr>
        <w:rFonts w:ascii="Symbol" w:hAnsi="Symbol" w:cs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3ABF5F59"/>
    <w:multiLevelType w:val="multilevel"/>
    <w:tmpl w:val="659CA05C"/>
    <w:lvl w:ilvl="0">
      <w:start w:val="1"/>
      <w:numFmt w:val="decimal"/>
      <w:pStyle w:val="C-Title1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C-SubTitle2"/>
      <w:isLgl/>
      <w:suff w:val="space"/>
      <w:lvlText w:val="%1.%2."/>
      <w:lvlJc w:val="left"/>
      <w:pPr>
        <w:ind w:left="5605" w:hanging="405"/>
      </w:pPr>
      <w:rPr>
        <w:rFonts w:hint="default"/>
      </w:rPr>
    </w:lvl>
    <w:lvl w:ilvl="2">
      <w:start w:val="1"/>
      <w:numFmt w:val="decimal"/>
      <w:pStyle w:val="C-SubTitle3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0C5852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3915ECD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45D5B1D"/>
    <w:multiLevelType w:val="hybridMultilevel"/>
    <w:tmpl w:val="722A3C5C"/>
    <w:lvl w:ilvl="0" w:tplc="498834D2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 w:val="0"/>
        <w:i w:val="0"/>
        <w:iCs w:val="0"/>
        <w:kern w:val="0"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A95B46"/>
    <w:multiLevelType w:val="hybridMultilevel"/>
    <w:tmpl w:val="9CC84A8E"/>
    <w:lvl w:ilvl="0" w:tplc="3304747E">
      <w:start w:val="1"/>
      <w:numFmt w:val="bullet"/>
      <w:lvlText w:val=""/>
      <w:lvlJc w:val="left"/>
      <w:pPr>
        <w:tabs>
          <w:tab w:val="num" w:pos="3277"/>
        </w:tabs>
        <w:ind w:left="3277" w:hanging="272"/>
      </w:pPr>
      <w:rPr>
        <w:rFonts w:ascii="Symbol" w:hAnsi="Symbol" w:cs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45E0640C"/>
    <w:multiLevelType w:val="hybridMultilevel"/>
    <w:tmpl w:val="CDB05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7526AC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F414820"/>
    <w:multiLevelType w:val="hybridMultilevel"/>
    <w:tmpl w:val="723E1B3E"/>
    <w:lvl w:ilvl="0" w:tplc="57F23FBA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4004053"/>
    <w:multiLevelType w:val="multilevel"/>
    <w:tmpl w:val="88BAE290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5"/>
      <w:numFmt w:val="bullet"/>
      <w:lvlText w:val="%2."/>
      <w:lvlJc w:val="left"/>
      <w:pPr>
        <w:tabs>
          <w:tab w:val="num" w:pos="780"/>
        </w:tabs>
        <w:ind w:left="780" w:hanging="360"/>
      </w:pPr>
      <w:rPr>
        <w:rFonts w:ascii="Wingdings" w:eastAsia="宋体" w:hAnsi="Wingdings" w:hint="default"/>
        <w:color w:val="00000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58E7FBD"/>
    <w:multiLevelType w:val="hybridMultilevel"/>
    <w:tmpl w:val="4D18ED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7ED6B97"/>
    <w:multiLevelType w:val="hybridMultilevel"/>
    <w:tmpl w:val="A16C1D5C"/>
    <w:lvl w:ilvl="0" w:tplc="92D808B6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7" w15:restartNumberingAfterBreak="0">
    <w:nsid w:val="58033015"/>
    <w:multiLevelType w:val="multilevel"/>
    <w:tmpl w:val="A6B01C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A9962FA"/>
    <w:multiLevelType w:val="hybridMultilevel"/>
    <w:tmpl w:val="5266980C"/>
    <w:lvl w:ilvl="0" w:tplc="3124A8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2C5DAC"/>
    <w:multiLevelType w:val="hybridMultilevel"/>
    <w:tmpl w:val="8E722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FD54321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232696E"/>
    <w:multiLevelType w:val="hybridMultilevel"/>
    <w:tmpl w:val="C37015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546FB5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B2E06BE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B932920"/>
    <w:multiLevelType w:val="hybridMultilevel"/>
    <w:tmpl w:val="C660DBC2"/>
    <w:lvl w:ilvl="0" w:tplc="E8A22E5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6554BD9E">
      <w:start w:val="15"/>
      <w:numFmt w:val="bullet"/>
      <w:lvlText w:val="%2."/>
      <w:lvlJc w:val="left"/>
      <w:pPr>
        <w:tabs>
          <w:tab w:val="num" w:pos="780"/>
        </w:tabs>
        <w:ind w:left="780" w:hanging="360"/>
      </w:pPr>
      <w:rPr>
        <w:rFonts w:ascii="Wingdings" w:eastAsia="宋体" w:hAnsi="Wingdings" w:hint="default"/>
        <w:color w:val="00000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6C346361"/>
    <w:multiLevelType w:val="hybridMultilevel"/>
    <w:tmpl w:val="7624ADAE"/>
    <w:lvl w:ilvl="0" w:tplc="E1B0CCAC">
      <w:start w:val="1"/>
      <w:numFmt w:val="bullet"/>
      <w:lvlText w:val=""/>
      <w:lvlJc w:val="left"/>
      <w:pPr>
        <w:tabs>
          <w:tab w:val="num" w:pos="272"/>
        </w:tabs>
        <w:ind w:left="272" w:hanging="272"/>
      </w:pPr>
      <w:rPr>
        <w:rFonts w:ascii="Symbol" w:hAnsi="Symbol" w:cs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6" w15:restartNumberingAfterBreak="0">
    <w:nsid w:val="6EE6467D"/>
    <w:multiLevelType w:val="multilevel"/>
    <w:tmpl w:val="4D18E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04838C4"/>
    <w:multiLevelType w:val="hybridMultilevel"/>
    <w:tmpl w:val="E58CD818"/>
    <w:lvl w:ilvl="0" w:tplc="89FCEA1A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0565D06"/>
    <w:multiLevelType w:val="hybridMultilevel"/>
    <w:tmpl w:val="CF4AD99E"/>
    <w:lvl w:ilvl="0" w:tplc="370ACED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3D0AE50">
      <w:start w:val="1"/>
      <w:numFmt w:val="upperLetter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690134288">
    <w:abstractNumId w:val="8"/>
  </w:num>
  <w:num w:numId="2" w16cid:durableId="546992495">
    <w:abstractNumId w:val="3"/>
  </w:num>
  <w:num w:numId="3" w16cid:durableId="1988244148">
    <w:abstractNumId w:val="2"/>
  </w:num>
  <w:num w:numId="4" w16cid:durableId="1697123668">
    <w:abstractNumId w:val="1"/>
  </w:num>
  <w:num w:numId="5" w16cid:durableId="136144924">
    <w:abstractNumId w:val="0"/>
  </w:num>
  <w:num w:numId="6" w16cid:durableId="916472885">
    <w:abstractNumId w:val="9"/>
  </w:num>
  <w:num w:numId="7" w16cid:durableId="1632635730">
    <w:abstractNumId w:val="7"/>
  </w:num>
  <w:num w:numId="8" w16cid:durableId="1844658354">
    <w:abstractNumId w:val="6"/>
  </w:num>
  <w:num w:numId="9" w16cid:durableId="573904347">
    <w:abstractNumId w:val="5"/>
  </w:num>
  <w:num w:numId="10" w16cid:durableId="725950213">
    <w:abstractNumId w:val="4"/>
  </w:num>
  <w:num w:numId="11" w16cid:durableId="665132036">
    <w:abstractNumId w:val="22"/>
  </w:num>
  <w:num w:numId="12" w16cid:durableId="2060352607">
    <w:abstractNumId w:val="48"/>
  </w:num>
  <w:num w:numId="13" w16cid:durableId="523594775">
    <w:abstractNumId w:val="13"/>
  </w:num>
  <w:num w:numId="14" w16cid:durableId="1936550892">
    <w:abstractNumId w:val="15"/>
  </w:num>
  <w:num w:numId="15" w16cid:durableId="2022900256">
    <w:abstractNumId w:val="16"/>
  </w:num>
  <w:num w:numId="16" w16cid:durableId="1117017851">
    <w:abstractNumId w:val="33"/>
  </w:num>
  <w:num w:numId="17" w16cid:durableId="667755842">
    <w:abstractNumId w:val="38"/>
  </w:num>
  <w:num w:numId="18" w16cid:durableId="112096307">
    <w:abstractNumId w:val="12"/>
  </w:num>
  <w:num w:numId="19" w16cid:durableId="240065665">
    <w:abstractNumId w:val="39"/>
  </w:num>
  <w:num w:numId="20" w16cid:durableId="720136640">
    <w:abstractNumId w:val="20"/>
  </w:num>
  <w:num w:numId="21" w16cid:durableId="966621497">
    <w:abstractNumId w:val="35"/>
  </w:num>
  <w:num w:numId="22" w16cid:durableId="1317758108">
    <w:abstractNumId w:val="19"/>
  </w:num>
  <w:num w:numId="23" w16cid:durableId="40135919">
    <w:abstractNumId w:val="18"/>
  </w:num>
  <w:num w:numId="24" w16cid:durableId="1706901903">
    <w:abstractNumId w:val="11"/>
  </w:num>
  <w:num w:numId="25" w16cid:durableId="1552840465">
    <w:abstractNumId w:val="47"/>
  </w:num>
  <w:num w:numId="26" w16cid:durableId="574052043">
    <w:abstractNumId w:val="14"/>
  </w:num>
  <w:num w:numId="27" w16cid:durableId="2022663660">
    <w:abstractNumId w:val="40"/>
  </w:num>
  <w:num w:numId="28" w16cid:durableId="1327171778">
    <w:abstractNumId w:val="43"/>
  </w:num>
  <w:num w:numId="29" w16cid:durableId="743112944">
    <w:abstractNumId w:val="46"/>
  </w:num>
  <w:num w:numId="30" w16cid:durableId="630133920">
    <w:abstractNumId w:val="28"/>
  </w:num>
  <w:num w:numId="31" w16cid:durableId="1748452945">
    <w:abstractNumId w:val="32"/>
  </w:num>
  <w:num w:numId="32" w16cid:durableId="1174686170">
    <w:abstractNumId w:val="27"/>
  </w:num>
  <w:num w:numId="33" w16cid:durableId="1848061914">
    <w:abstractNumId w:val="10"/>
  </w:num>
  <w:num w:numId="34" w16cid:durableId="196623371">
    <w:abstractNumId w:val="42"/>
  </w:num>
  <w:num w:numId="35" w16cid:durableId="1084952208">
    <w:abstractNumId w:val="17"/>
  </w:num>
  <w:num w:numId="36" w16cid:durableId="1461191303">
    <w:abstractNumId w:val="23"/>
  </w:num>
  <w:num w:numId="37" w16cid:durableId="586304074">
    <w:abstractNumId w:val="37"/>
  </w:num>
  <w:num w:numId="38" w16cid:durableId="1254631518">
    <w:abstractNumId w:val="36"/>
  </w:num>
  <w:num w:numId="39" w16cid:durableId="17693538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23957328">
    <w:abstractNumId w:val="26"/>
  </w:num>
  <w:num w:numId="41" w16cid:durableId="331447453">
    <w:abstractNumId w:val="25"/>
  </w:num>
  <w:num w:numId="42" w16cid:durableId="1853298329">
    <w:abstractNumId w:val="45"/>
  </w:num>
  <w:num w:numId="43" w16cid:durableId="713503101">
    <w:abstractNumId w:val="44"/>
  </w:num>
  <w:num w:numId="44" w16cid:durableId="1431048583">
    <w:abstractNumId w:val="34"/>
  </w:num>
  <w:num w:numId="45" w16cid:durableId="612439129">
    <w:abstractNumId w:val="24"/>
  </w:num>
  <w:num w:numId="46" w16cid:durableId="1497645512">
    <w:abstractNumId w:val="30"/>
  </w:num>
  <w:num w:numId="47" w16cid:durableId="1707749497">
    <w:abstractNumId w:val="31"/>
  </w:num>
  <w:num w:numId="48" w16cid:durableId="1183669576">
    <w:abstractNumId w:val="21"/>
  </w:num>
  <w:num w:numId="49" w16cid:durableId="1280071562">
    <w:abstractNumId w:val="41"/>
  </w:num>
  <w:num w:numId="50" w16cid:durableId="1973958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autoHyphenation/>
  <w:hyphenationZone w:val="357"/>
  <w:doNotHyphenateCaps/>
  <w:evenAndOddHeaders/>
  <w:drawingGridHorizontalSpacing w:val="10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WwMDQ3NLMwMjK0MDRT0lEKTi0uzszPAykwrwUA8AMyoywAAAA="/>
  </w:docVars>
  <w:rsids>
    <w:rsidRoot w:val="00BD29D6"/>
    <w:rsid w:val="0000232A"/>
    <w:rsid w:val="0000393A"/>
    <w:rsid w:val="00004E5B"/>
    <w:rsid w:val="00004F03"/>
    <w:rsid w:val="00005C05"/>
    <w:rsid w:val="000076A4"/>
    <w:rsid w:val="000109A6"/>
    <w:rsid w:val="000114A2"/>
    <w:rsid w:val="0001236F"/>
    <w:rsid w:val="00015133"/>
    <w:rsid w:val="0001627E"/>
    <w:rsid w:val="00016D38"/>
    <w:rsid w:val="00020800"/>
    <w:rsid w:val="000212A0"/>
    <w:rsid w:val="00021C39"/>
    <w:rsid w:val="00022037"/>
    <w:rsid w:val="000223A4"/>
    <w:rsid w:val="0002345F"/>
    <w:rsid w:val="00023E62"/>
    <w:rsid w:val="00024A4B"/>
    <w:rsid w:val="00025AEC"/>
    <w:rsid w:val="0002605B"/>
    <w:rsid w:val="00026391"/>
    <w:rsid w:val="00026762"/>
    <w:rsid w:val="00027885"/>
    <w:rsid w:val="00030847"/>
    <w:rsid w:val="000313DD"/>
    <w:rsid w:val="00031F67"/>
    <w:rsid w:val="0003204E"/>
    <w:rsid w:val="0003248C"/>
    <w:rsid w:val="00032F3A"/>
    <w:rsid w:val="00033210"/>
    <w:rsid w:val="000335F7"/>
    <w:rsid w:val="00033B47"/>
    <w:rsid w:val="00034B2D"/>
    <w:rsid w:val="00035120"/>
    <w:rsid w:val="00035807"/>
    <w:rsid w:val="00036A34"/>
    <w:rsid w:val="000379EA"/>
    <w:rsid w:val="0004080E"/>
    <w:rsid w:val="00040E9F"/>
    <w:rsid w:val="00041B4E"/>
    <w:rsid w:val="00042219"/>
    <w:rsid w:val="000424C4"/>
    <w:rsid w:val="000425E6"/>
    <w:rsid w:val="00043398"/>
    <w:rsid w:val="00043CE3"/>
    <w:rsid w:val="00044944"/>
    <w:rsid w:val="00044F84"/>
    <w:rsid w:val="00045070"/>
    <w:rsid w:val="00045EC1"/>
    <w:rsid w:val="0004612D"/>
    <w:rsid w:val="00046CCE"/>
    <w:rsid w:val="000471F8"/>
    <w:rsid w:val="00047371"/>
    <w:rsid w:val="00047759"/>
    <w:rsid w:val="00047B10"/>
    <w:rsid w:val="00050E1D"/>
    <w:rsid w:val="000510AA"/>
    <w:rsid w:val="00051EB6"/>
    <w:rsid w:val="00053B08"/>
    <w:rsid w:val="0005534F"/>
    <w:rsid w:val="00056368"/>
    <w:rsid w:val="000566C8"/>
    <w:rsid w:val="00056855"/>
    <w:rsid w:val="00056F16"/>
    <w:rsid w:val="00057C99"/>
    <w:rsid w:val="00060219"/>
    <w:rsid w:val="00060E82"/>
    <w:rsid w:val="0006109A"/>
    <w:rsid w:val="00061E7E"/>
    <w:rsid w:val="00064C8E"/>
    <w:rsid w:val="00064E33"/>
    <w:rsid w:val="000650DB"/>
    <w:rsid w:val="0006595F"/>
    <w:rsid w:val="00066D7D"/>
    <w:rsid w:val="00066DD3"/>
    <w:rsid w:val="000677BC"/>
    <w:rsid w:val="000702F5"/>
    <w:rsid w:val="000713F1"/>
    <w:rsid w:val="000715D3"/>
    <w:rsid w:val="000731F8"/>
    <w:rsid w:val="000732BA"/>
    <w:rsid w:val="000735EE"/>
    <w:rsid w:val="000747DF"/>
    <w:rsid w:val="00074937"/>
    <w:rsid w:val="00074D95"/>
    <w:rsid w:val="00075813"/>
    <w:rsid w:val="000760DA"/>
    <w:rsid w:val="00076C89"/>
    <w:rsid w:val="000778BF"/>
    <w:rsid w:val="00080291"/>
    <w:rsid w:val="0008083B"/>
    <w:rsid w:val="0008109E"/>
    <w:rsid w:val="000831A9"/>
    <w:rsid w:val="00085059"/>
    <w:rsid w:val="00085D29"/>
    <w:rsid w:val="00087088"/>
    <w:rsid w:val="000901D0"/>
    <w:rsid w:val="00090811"/>
    <w:rsid w:val="0009163D"/>
    <w:rsid w:val="000927C4"/>
    <w:rsid w:val="000927EE"/>
    <w:rsid w:val="00093DC6"/>
    <w:rsid w:val="000941E5"/>
    <w:rsid w:val="00094DFC"/>
    <w:rsid w:val="000956BC"/>
    <w:rsid w:val="00096510"/>
    <w:rsid w:val="000968AF"/>
    <w:rsid w:val="00096CB7"/>
    <w:rsid w:val="00097249"/>
    <w:rsid w:val="000A0218"/>
    <w:rsid w:val="000A0A1C"/>
    <w:rsid w:val="000A0BF0"/>
    <w:rsid w:val="000A210C"/>
    <w:rsid w:val="000A276E"/>
    <w:rsid w:val="000A2E23"/>
    <w:rsid w:val="000A3023"/>
    <w:rsid w:val="000A3B80"/>
    <w:rsid w:val="000A5224"/>
    <w:rsid w:val="000A73BE"/>
    <w:rsid w:val="000B0DE3"/>
    <w:rsid w:val="000B1135"/>
    <w:rsid w:val="000B14D5"/>
    <w:rsid w:val="000B2D30"/>
    <w:rsid w:val="000B3189"/>
    <w:rsid w:val="000B31EB"/>
    <w:rsid w:val="000B34EE"/>
    <w:rsid w:val="000B3AB5"/>
    <w:rsid w:val="000B4194"/>
    <w:rsid w:val="000B44C0"/>
    <w:rsid w:val="000B4F9B"/>
    <w:rsid w:val="000B5FAA"/>
    <w:rsid w:val="000B631E"/>
    <w:rsid w:val="000B7961"/>
    <w:rsid w:val="000C0A27"/>
    <w:rsid w:val="000C2A3A"/>
    <w:rsid w:val="000C2BD5"/>
    <w:rsid w:val="000C2F85"/>
    <w:rsid w:val="000C7099"/>
    <w:rsid w:val="000C76D8"/>
    <w:rsid w:val="000D0605"/>
    <w:rsid w:val="000D229C"/>
    <w:rsid w:val="000D23FF"/>
    <w:rsid w:val="000D2B56"/>
    <w:rsid w:val="000D307C"/>
    <w:rsid w:val="000D519E"/>
    <w:rsid w:val="000D5752"/>
    <w:rsid w:val="000D57BF"/>
    <w:rsid w:val="000D599E"/>
    <w:rsid w:val="000D60C6"/>
    <w:rsid w:val="000D683E"/>
    <w:rsid w:val="000D6C48"/>
    <w:rsid w:val="000D7261"/>
    <w:rsid w:val="000D7AFC"/>
    <w:rsid w:val="000E3EC6"/>
    <w:rsid w:val="000E577C"/>
    <w:rsid w:val="000E6780"/>
    <w:rsid w:val="000E6E7C"/>
    <w:rsid w:val="000E7262"/>
    <w:rsid w:val="000E7D99"/>
    <w:rsid w:val="000F01D7"/>
    <w:rsid w:val="000F0CAA"/>
    <w:rsid w:val="000F0D5B"/>
    <w:rsid w:val="000F18B8"/>
    <w:rsid w:val="000F18D8"/>
    <w:rsid w:val="000F24DC"/>
    <w:rsid w:val="000F2529"/>
    <w:rsid w:val="000F5FB1"/>
    <w:rsid w:val="000F7192"/>
    <w:rsid w:val="000F74F2"/>
    <w:rsid w:val="000F7724"/>
    <w:rsid w:val="001011C6"/>
    <w:rsid w:val="00101797"/>
    <w:rsid w:val="00101B0E"/>
    <w:rsid w:val="00102162"/>
    <w:rsid w:val="00102954"/>
    <w:rsid w:val="00103392"/>
    <w:rsid w:val="00103FA0"/>
    <w:rsid w:val="001053B4"/>
    <w:rsid w:val="00105AD4"/>
    <w:rsid w:val="00105B58"/>
    <w:rsid w:val="0010686E"/>
    <w:rsid w:val="00106F47"/>
    <w:rsid w:val="001073AF"/>
    <w:rsid w:val="00107F4B"/>
    <w:rsid w:val="00110287"/>
    <w:rsid w:val="001111E8"/>
    <w:rsid w:val="001117B1"/>
    <w:rsid w:val="00111B1A"/>
    <w:rsid w:val="00113B6E"/>
    <w:rsid w:val="00114FBF"/>
    <w:rsid w:val="00115EB1"/>
    <w:rsid w:val="00116770"/>
    <w:rsid w:val="001174AF"/>
    <w:rsid w:val="0011768C"/>
    <w:rsid w:val="00123EB2"/>
    <w:rsid w:val="001250C9"/>
    <w:rsid w:val="00125282"/>
    <w:rsid w:val="00125A5A"/>
    <w:rsid w:val="00126038"/>
    <w:rsid w:val="0012726E"/>
    <w:rsid w:val="00130CA9"/>
    <w:rsid w:val="00131232"/>
    <w:rsid w:val="00131D74"/>
    <w:rsid w:val="00131E5C"/>
    <w:rsid w:val="001323E2"/>
    <w:rsid w:val="001334F8"/>
    <w:rsid w:val="001335D6"/>
    <w:rsid w:val="00133B49"/>
    <w:rsid w:val="00134763"/>
    <w:rsid w:val="001367B6"/>
    <w:rsid w:val="00136D26"/>
    <w:rsid w:val="00136F95"/>
    <w:rsid w:val="00140558"/>
    <w:rsid w:val="00143037"/>
    <w:rsid w:val="001430F0"/>
    <w:rsid w:val="00143278"/>
    <w:rsid w:val="0014386E"/>
    <w:rsid w:val="00143B58"/>
    <w:rsid w:val="001445B1"/>
    <w:rsid w:val="00144D07"/>
    <w:rsid w:val="00147358"/>
    <w:rsid w:val="00152B15"/>
    <w:rsid w:val="00153290"/>
    <w:rsid w:val="0015457A"/>
    <w:rsid w:val="00155398"/>
    <w:rsid w:val="00155C37"/>
    <w:rsid w:val="001572DF"/>
    <w:rsid w:val="0016013C"/>
    <w:rsid w:val="00160638"/>
    <w:rsid w:val="00161539"/>
    <w:rsid w:val="00161CC6"/>
    <w:rsid w:val="00163694"/>
    <w:rsid w:val="0016386D"/>
    <w:rsid w:val="00164EFB"/>
    <w:rsid w:val="001654AA"/>
    <w:rsid w:val="001658BF"/>
    <w:rsid w:val="00166EBE"/>
    <w:rsid w:val="001673D1"/>
    <w:rsid w:val="001674DD"/>
    <w:rsid w:val="0016760A"/>
    <w:rsid w:val="0017155E"/>
    <w:rsid w:val="00173442"/>
    <w:rsid w:val="001741DE"/>
    <w:rsid w:val="00174A98"/>
    <w:rsid w:val="00175C04"/>
    <w:rsid w:val="00175E47"/>
    <w:rsid w:val="00180A85"/>
    <w:rsid w:val="001813DF"/>
    <w:rsid w:val="00181D19"/>
    <w:rsid w:val="00182761"/>
    <w:rsid w:val="00182768"/>
    <w:rsid w:val="00182A64"/>
    <w:rsid w:val="00182DE4"/>
    <w:rsid w:val="00183A84"/>
    <w:rsid w:val="00184A3B"/>
    <w:rsid w:val="00185344"/>
    <w:rsid w:val="001855A0"/>
    <w:rsid w:val="001856D0"/>
    <w:rsid w:val="00190CB9"/>
    <w:rsid w:val="001910E0"/>
    <w:rsid w:val="0019149F"/>
    <w:rsid w:val="00191F30"/>
    <w:rsid w:val="0019249E"/>
    <w:rsid w:val="001924FC"/>
    <w:rsid w:val="00192ECB"/>
    <w:rsid w:val="00192F81"/>
    <w:rsid w:val="00193C32"/>
    <w:rsid w:val="00193F81"/>
    <w:rsid w:val="0019504D"/>
    <w:rsid w:val="00196F94"/>
    <w:rsid w:val="00197089"/>
    <w:rsid w:val="001A228F"/>
    <w:rsid w:val="001A280F"/>
    <w:rsid w:val="001A305F"/>
    <w:rsid w:val="001A3276"/>
    <w:rsid w:val="001A41A9"/>
    <w:rsid w:val="001A735A"/>
    <w:rsid w:val="001A7825"/>
    <w:rsid w:val="001B00AB"/>
    <w:rsid w:val="001B0F59"/>
    <w:rsid w:val="001B0FC7"/>
    <w:rsid w:val="001B176A"/>
    <w:rsid w:val="001B2095"/>
    <w:rsid w:val="001B3133"/>
    <w:rsid w:val="001B363B"/>
    <w:rsid w:val="001B364F"/>
    <w:rsid w:val="001B44FB"/>
    <w:rsid w:val="001B5159"/>
    <w:rsid w:val="001B664D"/>
    <w:rsid w:val="001B6FFD"/>
    <w:rsid w:val="001C04EB"/>
    <w:rsid w:val="001C26E8"/>
    <w:rsid w:val="001C3ECF"/>
    <w:rsid w:val="001C4B6A"/>
    <w:rsid w:val="001C4F2C"/>
    <w:rsid w:val="001C68C9"/>
    <w:rsid w:val="001C6B7C"/>
    <w:rsid w:val="001C6DF6"/>
    <w:rsid w:val="001D0E19"/>
    <w:rsid w:val="001D134E"/>
    <w:rsid w:val="001D36EC"/>
    <w:rsid w:val="001D3B53"/>
    <w:rsid w:val="001D3E95"/>
    <w:rsid w:val="001D5298"/>
    <w:rsid w:val="001D7511"/>
    <w:rsid w:val="001E0046"/>
    <w:rsid w:val="001E0E44"/>
    <w:rsid w:val="001E1AC6"/>
    <w:rsid w:val="001E1C93"/>
    <w:rsid w:val="001E3553"/>
    <w:rsid w:val="001E37A0"/>
    <w:rsid w:val="001E39BA"/>
    <w:rsid w:val="001E4B29"/>
    <w:rsid w:val="001E56A1"/>
    <w:rsid w:val="001E5D7F"/>
    <w:rsid w:val="001E7011"/>
    <w:rsid w:val="001F208C"/>
    <w:rsid w:val="001F3708"/>
    <w:rsid w:val="001F3840"/>
    <w:rsid w:val="001F3BDE"/>
    <w:rsid w:val="001F45B4"/>
    <w:rsid w:val="001F5F1C"/>
    <w:rsid w:val="001F73D3"/>
    <w:rsid w:val="0020076D"/>
    <w:rsid w:val="0020277B"/>
    <w:rsid w:val="00203302"/>
    <w:rsid w:val="00204428"/>
    <w:rsid w:val="00205277"/>
    <w:rsid w:val="002058E0"/>
    <w:rsid w:val="00210E92"/>
    <w:rsid w:val="00212667"/>
    <w:rsid w:val="002128E8"/>
    <w:rsid w:val="00213252"/>
    <w:rsid w:val="00214698"/>
    <w:rsid w:val="00214BB8"/>
    <w:rsid w:val="00214C7F"/>
    <w:rsid w:val="00215CE7"/>
    <w:rsid w:val="002166EF"/>
    <w:rsid w:val="0021687B"/>
    <w:rsid w:val="00216AB9"/>
    <w:rsid w:val="0022003E"/>
    <w:rsid w:val="00220150"/>
    <w:rsid w:val="00220167"/>
    <w:rsid w:val="002204D7"/>
    <w:rsid w:val="00220AF9"/>
    <w:rsid w:val="00222264"/>
    <w:rsid w:val="00223AE2"/>
    <w:rsid w:val="00223D55"/>
    <w:rsid w:val="00223E2C"/>
    <w:rsid w:val="00225299"/>
    <w:rsid w:val="002252A1"/>
    <w:rsid w:val="002252A2"/>
    <w:rsid w:val="00225731"/>
    <w:rsid w:val="00226093"/>
    <w:rsid w:val="00227E5A"/>
    <w:rsid w:val="00230313"/>
    <w:rsid w:val="0023031F"/>
    <w:rsid w:val="00230339"/>
    <w:rsid w:val="00230651"/>
    <w:rsid w:val="00231DBB"/>
    <w:rsid w:val="002325CE"/>
    <w:rsid w:val="002337D4"/>
    <w:rsid w:val="00234F53"/>
    <w:rsid w:val="0023549D"/>
    <w:rsid w:val="002357E6"/>
    <w:rsid w:val="00240BC7"/>
    <w:rsid w:val="0024100D"/>
    <w:rsid w:val="00241B25"/>
    <w:rsid w:val="00242143"/>
    <w:rsid w:val="00242BAB"/>
    <w:rsid w:val="002448E4"/>
    <w:rsid w:val="0024601E"/>
    <w:rsid w:val="00246B8B"/>
    <w:rsid w:val="00246E01"/>
    <w:rsid w:val="002501F4"/>
    <w:rsid w:val="002504F0"/>
    <w:rsid w:val="002504F5"/>
    <w:rsid w:val="00252A1B"/>
    <w:rsid w:val="00255A5E"/>
    <w:rsid w:val="00255C12"/>
    <w:rsid w:val="00256A47"/>
    <w:rsid w:val="00257702"/>
    <w:rsid w:val="00260DDD"/>
    <w:rsid w:val="00261A1D"/>
    <w:rsid w:val="0026315A"/>
    <w:rsid w:val="002649D1"/>
    <w:rsid w:val="002658F1"/>
    <w:rsid w:val="002670DC"/>
    <w:rsid w:val="0027151F"/>
    <w:rsid w:val="00271A6B"/>
    <w:rsid w:val="00271A8A"/>
    <w:rsid w:val="0027215A"/>
    <w:rsid w:val="002752CF"/>
    <w:rsid w:val="002771E8"/>
    <w:rsid w:val="002802FE"/>
    <w:rsid w:val="002803B3"/>
    <w:rsid w:val="00281045"/>
    <w:rsid w:val="0028529F"/>
    <w:rsid w:val="00285DE3"/>
    <w:rsid w:val="002860FB"/>
    <w:rsid w:val="002861E0"/>
    <w:rsid w:val="002868F6"/>
    <w:rsid w:val="002902A6"/>
    <w:rsid w:val="00292FED"/>
    <w:rsid w:val="0029315F"/>
    <w:rsid w:val="00293545"/>
    <w:rsid w:val="00293E9A"/>
    <w:rsid w:val="0029437A"/>
    <w:rsid w:val="00294B3D"/>
    <w:rsid w:val="00294BB4"/>
    <w:rsid w:val="00295498"/>
    <w:rsid w:val="002A06B1"/>
    <w:rsid w:val="002A1B3F"/>
    <w:rsid w:val="002A38FF"/>
    <w:rsid w:val="002A3BCF"/>
    <w:rsid w:val="002A61BD"/>
    <w:rsid w:val="002A6F17"/>
    <w:rsid w:val="002A6F76"/>
    <w:rsid w:val="002B0918"/>
    <w:rsid w:val="002B0BB9"/>
    <w:rsid w:val="002B184A"/>
    <w:rsid w:val="002B1CBD"/>
    <w:rsid w:val="002B2351"/>
    <w:rsid w:val="002B2EC3"/>
    <w:rsid w:val="002B37F9"/>
    <w:rsid w:val="002B3B37"/>
    <w:rsid w:val="002B5CBA"/>
    <w:rsid w:val="002B660C"/>
    <w:rsid w:val="002B6AFB"/>
    <w:rsid w:val="002B7306"/>
    <w:rsid w:val="002C1723"/>
    <w:rsid w:val="002C1A4D"/>
    <w:rsid w:val="002C2D72"/>
    <w:rsid w:val="002C34AD"/>
    <w:rsid w:val="002C3718"/>
    <w:rsid w:val="002C3855"/>
    <w:rsid w:val="002C39BC"/>
    <w:rsid w:val="002C49BA"/>
    <w:rsid w:val="002C5E35"/>
    <w:rsid w:val="002D0FFD"/>
    <w:rsid w:val="002D2642"/>
    <w:rsid w:val="002D30C8"/>
    <w:rsid w:val="002D3289"/>
    <w:rsid w:val="002D5096"/>
    <w:rsid w:val="002D5209"/>
    <w:rsid w:val="002D53B0"/>
    <w:rsid w:val="002D6247"/>
    <w:rsid w:val="002E0476"/>
    <w:rsid w:val="002E0F45"/>
    <w:rsid w:val="002E4DBA"/>
    <w:rsid w:val="002E5A7F"/>
    <w:rsid w:val="002E5E32"/>
    <w:rsid w:val="002E6A72"/>
    <w:rsid w:val="002E7781"/>
    <w:rsid w:val="002E78A8"/>
    <w:rsid w:val="002F0208"/>
    <w:rsid w:val="002F19A8"/>
    <w:rsid w:val="002F271B"/>
    <w:rsid w:val="002F285D"/>
    <w:rsid w:val="002F29E1"/>
    <w:rsid w:val="002F3BBF"/>
    <w:rsid w:val="002F4B23"/>
    <w:rsid w:val="002F5283"/>
    <w:rsid w:val="002F6F53"/>
    <w:rsid w:val="002F708D"/>
    <w:rsid w:val="002F71BA"/>
    <w:rsid w:val="00301ABB"/>
    <w:rsid w:val="00302150"/>
    <w:rsid w:val="00302A56"/>
    <w:rsid w:val="00302BE5"/>
    <w:rsid w:val="00302C30"/>
    <w:rsid w:val="00302DE6"/>
    <w:rsid w:val="00302F12"/>
    <w:rsid w:val="0030313B"/>
    <w:rsid w:val="00303C8D"/>
    <w:rsid w:val="00303D94"/>
    <w:rsid w:val="00304593"/>
    <w:rsid w:val="003047C4"/>
    <w:rsid w:val="003051BA"/>
    <w:rsid w:val="0030555E"/>
    <w:rsid w:val="00305AB0"/>
    <w:rsid w:val="003074C4"/>
    <w:rsid w:val="003075F0"/>
    <w:rsid w:val="00307619"/>
    <w:rsid w:val="00310B3F"/>
    <w:rsid w:val="00311259"/>
    <w:rsid w:val="00312DE2"/>
    <w:rsid w:val="00313133"/>
    <w:rsid w:val="003136BB"/>
    <w:rsid w:val="0031494E"/>
    <w:rsid w:val="00314CA2"/>
    <w:rsid w:val="003158F9"/>
    <w:rsid w:val="00316C8F"/>
    <w:rsid w:val="003175E7"/>
    <w:rsid w:val="0031777E"/>
    <w:rsid w:val="003179DC"/>
    <w:rsid w:val="00320C33"/>
    <w:rsid w:val="0032171A"/>
    <w:rsid w:val="00321979"/>
    <w:rsid w:val="00322502"/>
    <w:rsid w:val="00322F8F"/>
    <w:rsid w:val="00325553"/>
    <w:rsid w:val="00325CAA"/>
    <w:rsid w:val="00326E8A"/>
    <w:rsid w:val="003273B4"/>
    <w:rsid w:val="00331102"/>
    <w:rsid w:val="003316A2"/>
    <w:rsid w:val="00333EE2"/>
    <w:rsid w:val="00333F3F"/>
    <w:rsid w:val="0033425C"/>
    <w:rsid w:val="003343C1"/>
    <w:rsid w:val="003353CC"/>
    <w:rsid w:val="003353DC"/>
    <w:rsid w:val="00336F29"/>
    <w:rsid w:val="00337E18"/>
    <w:rsid w:val="00341E7E"/>
    <w:rsid w:val="00342A90"/>
    <w:rsid w:val="00342DE8"/>
    <w:rsid w:val="00342EB4"/>
    <w:rsid w:val="003435A5"/>
    <w:rsid w:val="003447E9"/>
    <w:rsid w:val="0034527A"/>
    <w:rsid w:val="00346C1A"/>
    <w:rsid w:val="003504FD"/>
    <w:rsid w:val="00350C6A"/>
    <w:rsid w:val="00350FDB"/>
    <w:rsid w:val="003516DC"/>
    <w:rsid w:val="00351FC2"/>
    <w:rsid w:val="00352310"/>
    <w:rsid w:val="003527BA"/>
    <w:rsid w:val="00352FE3"/>
    <w:rsid w:val="003542CA"/>
    <w:rsid w:val="00354865"/>
    <w:rsid w:val="00356DA6"/>
    <w:rsid w:val="00357225"/>
    <w:rsid w:val="00357DCA"/>
    <w:rsid w:val="00360356"/>
    <w:rsid w:val="00360F7D"/>
    <w:rsid w:val="003616A6"/>
    <w:rsid w:val="00361AB9"/>
    <w:rsid w:val="0036248E"/>
    <w:rsid w:val="0036286C"/>
    <w:rsid w:val="003643DB"/>
    <w:rsid w:val="003648BC"/>
    <w:rsid w:val="00364A1F"/>
    <w:rsid w:val="00364D80"/>
    <w:rsid w:val="0036591E"/>
    <w:rsid w:val="00365EDF"/>
    <w:rsid w:val="003662C5"/>
    <w:rsid w:val="003674C0"/>
    <w:rsid w:val="003676D2"/>
    <w:rsid w:val="00370AA7"/>
    <w:rsid w:val="00372502"/>
    <w:rsid w:val="00372572"/>
    <w:rsid w:val="00373AD8"/>
    <w:rsid w:val="00374E3D"/>
    <w:rsid w:val="00375B92"/>
    <w:rsid w:val="00376659"/>
    <w:rsid w:val="00380620"/>
    <w:rsid w:val="00381B6B"/>
    <w:rsid w:val="0038281F"/>
    <w:rsid w:val="00382C03"/>
    <w:rsid w:val="00382D3F"/>
    <w:rsid w:val="00384448"/>
    <w:rsid w:val="0038521B"/>
    <w:rsid w:val="00385420"/>
    <w:rsid w:val="00385D77"/>
    <w:rsid w:val="00386564"/>
    <w:rsid w:val="00387365"/>
    <w:rsid w:val="00390AA5"/>
    <w:rsid w:val="003911EC"/>
    <w:rsid w:val="00391FC4"/>
    <w:rsid w:val="003920F4"/>
    <w:rsid w:val="003928C4"/>
    <w:rsid w:val="00393AFB"/>
    <w:rsid w:val="00393F9E"/>
    <w:rsid w:val="003942A0"/>
    <w:rsid w:val="00394515"/>
    <w:rsid w:val="00395117"/>
    <w:rsid w:val="00395AD0"/>
    <w:rsid w:val="00395C30"/>
    <w:rsid w:val="00396673"/>
    <w:rsid w:val="00396F2E"/>
    <w:rsid w:val="003971F9"/>
    <w:rsid w:val="003A07D6"/>
    <w:rsid w:val="003A08B4"/>
    <w:rsid w:val="003A1030"/>
    <w:rsid w:val="003A1128"/>
    <w:rsid w:val="003A1A66"/>
    <w:rsid w:val="003A1AC1"/>
    <w:rsid w:val="003A3AB9"/>
    <w:rsid w:val="003A3AC2"/>
    <w:rsid w:val="003A4812"/>
    <w:rsid w:val="003A54EA"/>
    <w:rsid w:val="003A7AFD"/>
    <w:rsid w:val="003B02DD"/>
    <w:rsid w:val="003B118D"/>
    <w:rsid w:val="003B34DB"/>
    <w:rsid w:val="003B7DF7"/>
    <w:rsid w:val="003C10C7"/>
    <w:rsid w:val="003C1EEA"/>
    <w:rsid w:val="003C2936"/>
    <w:rsid w:val="003C4EC0"/>
    <w:rsid w:val="003C581E"/>
    <w:rsid w:val="003C6789"/>
    <w:rsid w:val="003D0E9F"/>
    <w:rsid w:val="003D1B44"/>
    <w:rsid w:val="003D23EF"/>
    <w:rsid w:val="003D2D66"/>
    <w:rsid w:val="003D3A23"/>
    <w:rsid w:val="003D3B00"/>
    <w:rsid w:val="003D6729"/>
    <w:rsid w:val="003D6A16"/>
    <w:rsid w:val="003E1EB6"/>
    <w:rsid w:val="003E28F7"/>
    <w:rsid w:val="003E2BA3"/>
    <w:rsid w:val="003E2E15"/>
    <w:rsid w:val="003E38B5"/>
    <w:rsid w:val="003E3B2B"/>
    <w:rsid w:val="003E43B4"/>
    <w:rsid w:val="003E50C3"/>
    <w:rsid w:val="003E5177"/>
    <w:rsid w:val="003E5EA9"/>
    <w:rsid w:val="003E5FA0"/>
    <w:rsid w:val="003E64B9"/>
    <w:rsid w:val="003E656B"/>
    <w:rsid w:val="003E6808"/>
    <w:rsid w:val="003E6B37"/>
    <w:rsid w:val="003E77C8"/>
    <w:rsid w:val="003F10CC"/>
    <w:rsid w:val="003F181E"/>
    <w:rsid w:val="003F21DF"/>
    <w:rsid w:val="003F2ADD"/>
    <w:rsid w:val="003F2CFD"/>
    <w:rsid w:val="003F4FA9"/>
    <w:rsid w:val="00400428"/>
    <w:rsid w:val="0040067A"/>
    <w:rsid w:val="004007A4"/>
    <w:rsid w:val="00401A73"/>
    <w:rsid w:val="00402BA8"/>
    <w:rsid w:val="00402EA5"/>
    <w:rsid w:val="00402F2B"/>
    <w:rsid w:val="00404D39"/>
    <w:rsid w:val="004051CF"/>
    <w:rsid w:val="00405DDE"/>
    <w:rsid w:val="00406B90"/>
    <w:rsid w:val="004077FA"/>
    <w:rsid w:val="00410030"/>
    <w:rsid w:val="00410890"/>
    <w:rsid w:val="00410B68"/>
    <w:rsid w:val="00410CBA"/>
    <w:rsid w:val="00410FAB"/>
    <w:rsid w:val="004110B9"/>
    <w:rsid w:val="004114ED"/>
    <w:rsid w:val="00412170"/>
    <w:rsid w:val="004134D7"/>
    <w:rsid w:val="00413D24"/>
    <w:rsid w:val="00414753"/>
    <w:rsid w:val="004154EF"/>
    <w:rsid w:val="00416A97"/>
    <w:rsid w:val="00416C9D"/>
    <w:rsid w:val="00417673"/>
    <w:rsid w:val="00421DD9"/>
    <w:rsid w:val="004226CE"/>
    <w:rsid w:val="00422DE8"/>
    <w:rsid w:val="00424B27"/>
    <w:rsid w:val="00425116"/>
    <w:rsid w:val="0042582F"/>
    <w:rsid w:val="004263AA"/>
    <w:rsid w:val="00427E7A"/>
    <w:rsid w:val="004304FE"/>
    <w:rsid w:val="00432241"/>
    <w:rsid w:val="004328F4"/>
    <w:rsid w:val="004329A2"/>
    <w:rsid w:val="00434268"/>
    <w:rsid w:val="004343FA"/>
    <w:rsid w:val="004347AB"/>
    <w:rsid w:val="004355ED"/>
    <w:rsid w:val="00435B73"/>
    <w:rsid w:val="0043627F"/>
    <w:rsid w:val="004367AE"/>
    <w:rsid w:val="00437CCD"/>
    <w:rsid w:val="00437E2F"/>
    <w:rsid w:val="004403BA"/>
    <w:rsid w:val="00442635"/>
    <w:rsid w:val="00442B16"/>
    <w:rsid w:val="00442B86"/>
    <w:rsid w:val="00443BA5"/>
    <w:rsid w:val="00444826"/>
    <w:rsid w:val="00444ACB"/>
    <w:rsid w:val="00444CEA"/>
    <w:rsid w:val="0044641B"/>
    <w:rsid w:val="00446DF5"/>
    <w:rsid w:val="00447056"/>
    <w:rsid w:val="00450C86"/>
    <w:rsid w:val="0045382D"/>
    <w:rsid w:val="0045590F"/>
    <w:rsid w:val="0045617C"/>
    <w:rsid w:val="00457404"/>
    <w:rsid w:val="00457650"/>
    <w:rsid w:val="00457CC3"/>
    <w:rsid w:val="004615E5"/>
    <w:rsid w:val="0046168E"/>
    <w:rsid w:val="00461CF1"/>
    <w:rsid w:val="00464586"/>
    <w:rsid w:val="00464929"/>
    <w:rsid w:val="00467751"/>
    <w:rsid w:val="00471562"/>
    <w:rsid w:val="0047373D"/>
    <w:rsid w:val="00473B72"/>
    <w:rsid w:val="00474659"/>
    <w:rsid w:val="0047575E"/>
    <w:rsid w:val="00477E78"/>
    <w:rsid w:val="00480D10"/>
    <w:rsid w:val="00482A31"/>
    <w:rsid w:val="00482CAA"/>
    <w:rsid w:val="004836C3"/>
    <w:rsid w:val="00484281"/>
    <w:rsid w:val="00484518"/>
    <w:rsid w:val="004847C0"/>
    <w:rsid w:val="00485AD1"/>
    <w:rsid w:val="00485F39"/>
    <w:rsid w:val="00486733"/>
    <w:rsid w:val="004874FF"/>
    <w:rsid w:val="0049027D"/>
    <w:rsid w:val="004921EC"/>
    <w:rsid w:val="004924F9"/>
    <w:rsid w:val="00492E21"/>
    <w:rsid w:val="00492F9B"/>
    <w:rsid w:val="004940FA"/>
    <w:rsid w:val="00494845"/>
    <w:rsid w:val="00495DB9"/>
    <w:rsid w:val="0049671C"/>
    <w:rsid w:val="00496FCB"/>
    <w:rsid w:val="0049714D"/>
    <w:rsid w:val="004A03FF"/>
    <w:rsid w:val="004A06B2"/>
    <w:rsid w:val="004A08FF"/>
    <w:rsid w:val="004A1DF0"/>
    <w:rsid w:val="004A23D2"/>
    <w:rsid w:val="004A3B4C"/>
    <w:rsid w:val="004A3CB2"/>
    <w:rsid w:val="004A5005"/>
    <w:rsid w:val="004A5092"/>
    <w:rsid w:val="004A53AC"/>
    <w:rsid w:val="004A6A9D"/>
    <w:rsid w:val="004B0BC6"/>
    <w:rsid w:val="004B1469"/>
    <w:rsid w:val="004B274A"/>
    <w:rsid w:val="004B307D"/>
    <w:rsid w:val="004B37D2"/>
    <w:rsid w:val="004B4509"/>
    <w:rsid w:val="004B4899"/>
    <w:rsid w:val="004B5426"/>
    <w:rsid w:val="004B63BB"/>
    <w:rsid w:val="004B69D8"/>
    <w:rsid w:val="004B76C1"/>
    <w:rsid w:val="004C059A"/>
    <w:rsid w:val="004C2B5B"/>
    <w:rsid w:val="004C4E44"/>
    <w:rsid w:val="004C5054"/>
    <w:rsid w:val="004C54F6"/>
    <w:rsid w:val="004C5809"/>
    <w:rsid w:val="004C5EFD"/>
    <w:rsid w:val="004C60FB"/>
    <w:rsid w:val="004C697B"/>
    <w:rsid w:val="004C75C6"/>
    <w:rsid w:val="004C79EF"/>
    <w:rsid w:val="004D0CE6"/>
    <w:rsid w:val="004D0EB3"/>
    <w:rsid w:val="004D1EA4"/>
    <w:rsid w:val="004D2348"/>
    <w:rsid w:val="004D4164"/>
    <w:rsid w:val="004D4303"/>
    <w:rsid w:val="004D69FB"/>
    <w:rsid w:val="004E14F7"/>
    <w:rsid w:val="004E1EF5"/>
    <w:rsid w:val="004E28DA"/>
    <w:rsid w:val="004E3A34"/>
    <w:rsid w:val="004E4E71"/>
    <w:rsid w:val="004E56B4"/>
    <w:rsid w:val="004E583E"/>
    <w:rsid w:val="004E6257"/>
    <w:rsid w:val="004E7374"/>
    <w:rsid w:val="004E7592"/>
    <w:rsid w:val="004F0C85"/>
    <w:rsid w:val="004F1659"/>
    <w:rsid w:val="004F1950"/>
    <w:rsid w:val="004F19AD"/>
    <w:rsid w:val="004F377A"/>
    <w:rsid w:val="004F3CD7"/>
    <w:rsid w:val="004F47D4"/>
    <w:rsid w:val="004F4DF4"/>
    <w:rsid w:val="004F50BF"/>
    <w:rsid w:val="004F6377"/>
    <w:rsid w:val="004F6FDF"/>
    <w:rsid w:val="00500A40"/>
    <w:rsid w:val="00500E53"/>
    <w:rsid w:val="0050171E"/>
    <w:rsid w:val="00502EFC"/>
    <w:rsid w:val="00503A6C"/>
    <w:rsid w:val="00503EE2"/>
    <w:rsid w:val="00504246"/>
    <w:rsid w:val="00505987"/>
    <w:rsid w:val="0050632C"/>
    <w:rsid w:val="00507D2C"/>
    <w:rsid w:val="005102D7"/>
    <w:rsid w:val="005103B6"/>
    <w:rsid w:val="005103DC"/>
    <w:rsid w:val="00510798"/>
    <w:rsid w:val="00510C33"/>
    <w:rsid w:val="00510FB4"/>
    <w:rsid w:val="00511599"/>
    <w:rsid w:val="0051371B"/>
    <w:rsid w:val="005142F0"/>
    <w:rsid w:val="00514776"/>
    <w:rsid w:val="005155A6"/>
    <w:rsid w:val="00516275"/>
    <w:rsid w:val="0051791C"/>
    <w:rsid w:val="00521C71"/>
    <w:rsid w:val="0052328D"/>
    <w:rsid w:val="0052331B"/>
    <w:rsid w:val="00523BEE"/>
    <w:rsid w:val="00524DA9"/>
    <w:rsid w:val="00526F00"/>
    <w:rsid w:val="005276B0"/>
    <w:rsid w:val="005278BF"/>
    <w:rsid w:val="00527FD4"/>
    <w:rsid w:val="00530EC6"/>
    <w:rsid w:val="0053102F"/>
    <w:rsid w:val="005316AB"/>
    <w:rsid w:val="00532955"/>
    <w:rsid w:val="005330DC"/>
    <w:rsid w:val="00533BDA"/>
    <w:rsid w:val="00534D04"/>
    <w:rsid w:val="00534DF8"/>
    <w:rsid w:val="005356E7"/>
    <w:rsid w:val="00535F40"/>
    <w:rsid w:val="0053743A"/>
    <w:rsid w:val="00540146"/>
    <w:rsid w:val="00540182"/>
    <w:rsid w:val="00541A3A"/>
    <w:rsid w:val="0054218A"/>
    <w:rsid w:val="0054278A"/>
    <w:rsid w:val="00542C55"/>
    <w:rsid w:val="00543A93"/>
    <w:rsid w:val="00544188"/>
    <w:rsid w:val="00545BAA"/>
    <w:rsid w:val="005463FC"/>
    <w:rsid w:val="00546954"/>
    <w:rsid w:val="0055155B"/>
    <w:rsid w:val="0055182E"/>
    <w:rsid w:val="00552167"/>
    <w:rsid w:val="005528B0"/>
    <w:rsid w:val="0055334A"/>
    <w:rsid w:val="00553BF8"/>
    <w:rsid w:val="00553C15"/>
    <w:rsid w:val="00554B17"/>
    <w:rsid w:val="00556551"/>
    <w:rsid w:val="00556A43"/>
    <w:rsid w:val="00560410"/>
    <w:rsid w:val="00561901"/>
    <w:rsid w:val="00561D13"/>
    <w:rsid w:val="0056296F"/>
    <w:rsid w:val="00562F60"/>
    <w:rsid w:val="00563908"/>
    <w:rsid w:val="005667B3"/>
    <w:rsid w:val="00570298"/>
    <w:rsid w:val="0057071C"/>
    <w:rsid w:val="005718A2"/>
    <w:rsid w:val="00571956"/>
    <w:rsid w:val="00571C33"/>
    <w:rsid w:val="00572494"/>
    <w:rsid w:val="005727BA"/>
    <w:rsid w:val="0057373C"/>
    <w:rsid w:val="00573AF3"/>
    <w:rsid w:val="0057443C"/>
    <w:rsid w:val="005744D2"/>
    <w:rsid w:val="00574E6A"/>
    <w:rsid w:val="005755BB"/>
    <w:rsid w:val="005776BB"/>
    <w:rsid w:val="00577E80"/>
    <w:rsid w:val="00581B12"/>
    <w:rsid w:val="00581C11"/>
    <w:rsid w:val="005826FB"/>
    <w:rsid w:val="00583507"/>
    <w:rsid w:val="005876BD"/>
    <w:rsid w:val="005877E6"/>
    <w:rsid w:val="00587A95"/>
    <w:rsid w:val="00587C2E"/>
    <w:rsid w:val="00591505"/>
    <w:rsid w:val="00592872"/>
    <w:rsid w:val="00592CB6"/>
    <w:rsid w:val="00593185"/>
    <w:rsid w:val="005938DE"/>
    <w:rsid w:val="00594030"/>
    <w:rsid w:val="00595EE8"/>
    <w:rsid w:val="00597DBD"/>
    <w:rsid w:val="00597EA9"/>
    <w:rsid w:val="005A11A8"/>
    <w:rsid w:val="005A165A"/>
    <w:rsid w:val="005A16D2"/>
    <w:rsid w:val="005A1983"/>
    <w:rsid w:val="005A3229"/>
    <w:rsid w:val="005A3BFD"/>
    <w:rsid w:val="005A3FAD"/>
    <w:rsid w:val="005A5E20"/>
    <w:rsid w:val="005A6020"/>
    <w:rsid w:val="005A6794"/>
    <w:rsid w:val="005A6A59"/>
    <w:rsid w:val="005A79FE"/>
    <w:rsid w:val="005A7B48"/>
    <w:rsid w:val="005B0D9D"/>
    <w:rsid w:val="005B3BEE"/>
    <w:rsid w:val="005B5453"/>
    <w:rsid w:val="005B747B"/>
    <w:rsid w:val="005C09D0"/>
    <w:rsid w:val="005C1169"/>
    <w:rsid w:val="005C1AC2"/>
    <w:rsid w:val="005C3025"/>
    <w:rsid w:val="005C31E3"/>
    <w:rsid w:val="005C4381"/>
    <w:rsid w:val="005C448E"/>
    <w:rsid w:val="005C58E5"/>
    <w:rsid w:val="005C6841"/>
    <w:rsid w:val="005C699F"/>
    <w:rsid w:val="005C7944"/>
    <w:rsid w:val="005D14CF"/>
    <w:rsid w:val="005D180C"/>
    <w:rsid w:val="005D2CF8"/>
    <w:rsid w:val="005D34DD"/>
    <w:rsid w:val="005D63FD"/>
    <w:rsid w:val="005E0166"/>
    <w:rsid w:val="005E0765"/>
    <w:rsid w:val="005E085D"/>
    <w:rsid w:val="005E09B5"/>
    <w:rsid w:val="005E16F3"/>
    <w:rsid w:val="005E2C1A"/>
    <w:rsid w:val="005E5A03"/>
    <w:rsid w:val="005E6368"/>
    <w:rsid w:val="005E69D2"/>
    <w:rsid w:val="005E6B05"/>
    <w:rsid w:val="005E7E08"/>
    <w:rsid w:val="005F006D"/>
    <w:rsid w:val="005F08ED"/>
    <w:rsid w:val="005F1C5E"/>
    <w:rsid w:val="005F34DB"/>
    <w:rsid w:val="005F5926"/>
    <w:rsid w:val="005F70DB"/>
    <w:rsid w:val="005F7283"/>
    <w:rsid w:val="00600591"/>
    <w:rsid w:val="00600E46"/>
    <w:rsid w:val="00602ACA"/>
    <w:rsid w:val="0060364A"/>
    <w:rsid w:val="0060373B"/>
    <w:rsid w:val="00604D30"/>
    <w:rsid w:val="0060777D"/>
    <w:rsid w:val="0061028F"/>
    <w:rsid w:val="006112CD"/>
    <w:rsid w:val="006113E1"/>
    <w:rsid w:val="006115BD"/>
    <w:rsid w:val="006160C2"/>
    <w:rsid w:val="0061795C"/>
    <w:rsid w:val="0061796A"/>
    <w:rsid w:val="0062025C"/>
    <w:rsid w:val="00621EAE"/>
    <w:rsid w:val="0062242C"/>
    <w:rsid w:val="00622E2B"/>
    <w:rsid w:val="0062354F"/>
    <w:rsid w:val="0062491D"/>
    <w:rsid w:val="00624C5E"/>
    <w:rsid w:val="0062666A"/>
    <w:rsid w:val="006267FD"/>
    <w:rsid w:val="00626ECC"/>
    <w:rsid w:val="0062707C"/>
    <w:rsid w:val="00630067"/>
    <w:rsid w:val="0063071B"/>
    <w:rsid w:val="00630EB2"/>
    <w:rsid w:val="006315F1"/>
    <w:rsid w:val="00632D53"/>
    <w:rsid w:val="006334EB"/>
    <w:rsid w:val="00633A4B"/>
    <w:rsid w:val="00635FB6"/>
    <w:rsid w:val="00636D84"/>
    <w:rsid w:val="0063740B"/>
    <w:rsid w:val="0063780E"/>
    <w:rsid w:val="00637DAC"/>
    <w:rsid w:val="00637F68"/>
    <w:rsid w:val="006401FF"/>
    <w:rsid w:val="006416E5"/>
    <w:rsid w:val="006422F5"/>
    <w:rsid w:val="00643645"/>
    <w:rsid w:val="0064488A"/>
    <w:rsid w:val="006508B9"/>
    <w:rsid w:val="00651C0E"/>
    <w:rsid w:val="006538D0"/>
    <w:rsid w:val="006549B8"/>
    <w:rsid w:val="00655AF9"/>
    <w:rsid w:val="00655C40"/>
    <w:rsid w:val="00655D3F"/>
    <w:rsid w:val="00657193"/>
    <w:rsid w:val="00657AC4"/>
    <w:rsid w:val="006600E4"/>
    <w:rsid w:val="006607F2"/>
    <w:rsid w:val="006624A0"/>
    <w:rsid w:val="0066335F"/>
    <w:rsid w:val="0066385E"/>
    <w:rsid w:val="00663D0A"/>
    <w:rsid w:val="006651CA"/>
    <w:rsid w:val="006656E7"/>
    <w:rsid w:val="00667260"/>
    <w:rsid w:val="00671973"/>
    <w:rsid w:val="00674D0A"/>
    <w:rsid w:val="00674FE1"/>
    <w:rsid w:val="00675D0B"/>
    <w:rsid w:val="00680985"/>
    <w:rsid w:val="00680A93"/>
    <w:rsid w:val="0068339B"/>
    <w:rsid w:val="006833A1"/>
    <w:rsid w:val="00684397"/>
    <w:rsid w:val="0068730A"/>
    <w:rsid w:val="00687784"/>
    <w:rsid w:val="006879B9"/>
    <w:rsid w:val="00687D6D"/>
    <w:rsid w:val="006909BC"/>
    <w:rsid w:val="0069252D"/>
    <w:rsid w:val="0069382D"/>
    <w:rsid w:val="00695D2E"/>
    <w:rsid w:val="006966D1"/>
    <w:rsid w:val="00696704"/>
    <w:rsid w:val="00697ED1"/>
    <w:rsid w:val="006A07A7"/>
    <w:rsid w:val="006A0E03"/>
    <w:rsid w:val="006A0EA7"/>
    <w:rsid w:val="006A11CA"/>
    <w:rsid w:val="006A18A8"/>
    <w:rsid w:val="006A1D5F"/>
    <w:rsid w:val="006A1FF0"/>
    <w:rsid w:val="006A22F4"/>
    <w:rsid w:val="006A3377"/>
    <w:rsid w:val="006A3968"/>
    <w:rsid w:val="006A4EF0"/>
    <w:rsid w:val="006A6071"/>
    <w:rsid w:val="006A68B9"/>
    <w:rsid w:val="006A691D"/>
    <w:rsid w:val="006A7147"/>
    <w:rsid w:val="006A753A"/>
    <w:rsid w:val="006A790A"/>
    <w:rsid w:val="006B0DB6"/>
    <w:rsid w:val="006B1FBF"/>
    <w:rsid w:val="006B36C3"/>
    <w:rsid w:val="006B373F"/>
    <w:rsid w:val="006B38E2"/>
    <w:rsid w:val="006B4900"/>
    <w:rsid w:val="006B535E"/>
    <w:rsid w:val="006B6267"/>
    <w:rsid w:val="006B63CD"/>
    <w:rsid w:val="006B66B5"/>
    <w:rsid w:val="006B700A"/>
    <w:rsid w:val="006C0B56"/>
    <w:rsid w:val="006C170C"/>
    <w:rsid w:val="006C17D8"/>
    <w:rsid w:val="006C1EB1"/>
    <w:rsid w:val="006C25DD"/>
    <w:rsid w:val="006C30AC"/>
    <w:rsid w:val="006C34B6"/>
    <w:rsid w:val="006C381D"/>
    <w:rsid w:val="006C3C45"/>
    <w:rsid w:val="006C4D2B"/>
    <w:rsid w:val="006C5487"/>
    <w:rsid w:val="006C5FAE"/>
    <w:rsid w:val="006C618C"/>
    <w:rsid w:val="006C6578"/>
    <w:rsid w:val="006C77FD"/>
    <w:rsid w:val="006D0DF5"/>
    <w:rsid w:val="006D1B2A"/>
    <w:rsid w:val="006D1FEA"/>
    <w:rsid w:val="006D28FE"/>
    <w:rsid w:val="006D3DB4"/>
    <w:rsid w:val="006D4020"/>
    <w:rsid w:val="006D4491"/>
    <w:rsid w:val="006D5A7C"/>
    <w:rsid w:val="006D5FCE"/>
    <w:rsid w:val="006D6A12"/>
    <w:rsid w:val="006D6D4E"/>
    <w:rsid w:val="006E022E"/>
    <w:rsid w:val="006E0E07"/>
    <w:rsid w:val="006E1AF7"/>
    <w:rsid w:val="006E27A1"/>
    <w:rsid w:val="006E43C1"/>
    <w:rsid w:val="006E607E"/>
    <w:rsid w:val="006E67FE"/>
    <w:rsid w:val="006E74F4"/>
    <w:rsid w:val="006E788D"/>
    <w:rsid w:val="006F058A"/>
    <w:rsid w:val="006F2FC2"/>
    <w:rsid w:val="006F4142"/>
    <w:rsid w:val="006F43EE"/>
    <w:rsid w:val="006F57BA"/>
    <w:rsid w:val="006F6033"/>
    <w:rsid w:val="006F6626"/>
    <w:rsid w:val="00700249"/>
    <w:rsid w:val="00704537"/>
    <w:rsid w:val="007058D3"/>
    <w:rsid w:val="007061F5"/>
    <w:rsid w:val="00706ABD"/>
    <w:rsid w:val="007103BD"/>
    <w:rsid w:val="00711110"/>
    <w:rsid w:val="00711B3A"/>
    <w:rsid w:val="00712321"/>
    <w:rsid w:val="007125F8"/>
    <w:rsid w:val="007136B9"/>
    <w:rsid w:val="00713D0E"/>
    <w:rsid w:val="00713ECD"/>
    <w:rsid w:val="0071502A"/>
    <w:rsid w:val="00715CA0"/>
    <w:rsid w:val="0071653B"/>
    <w:rsid w:val="00716D2D"/>
    <w:rsid w:val="00717B5A"/>
    <w:rsid w:val="00717CBA"/>
    <w:rsid w:val="0072034F"/>
    <w:rsid w:val="0072061F"/>
    <w:rsid w:val="00722CBE"/>
    <w:rsid w:val="0072452B"/>
    <w:rsid w:val="00724563"/>
    <w:rsid w:val="007247D2"/>
    <w:rsid w:val="007257A2"/>
    <w:rsid w:val="0072700D"/>
    <w:rsid w:val="0072779F"/>
    <w:rsid w:val="00727A9A"/>
    <w:rsid w:val="00730E08"/>
    <w:rsid w:val="0073208F"/>
    <w:rsid w:val="00732CE6"/>
    <w:rsid w:val="00732E7F"/>
    <w:rsid w:val="00732FE4"/>
    <w:rsid w:val="00733B5F"/>
    <w:rsid w:val="007343CD"/>
    <w:rsid w:val="00736F39"/>
    <w:rsid w:val="00741430"/>
    <w:rsid w:val="0074392B"/>
    <w:rsid w:val="00745111"/>
    <w:rsid w:val="0074582B"/>
    <w:rsid w:val="00745F7A"/>
    <w:rsid w:val="0074743D"/>
    <w:rsid w:val="00750817"/>
    <w:rsid w:val="0075137D"/>
    <w:rsid w:val="00751CE6"/>
    <w:rsid w:val="007530F8"/>
    <w:rsid w:val="00754954"/>
    <w:rsid w:val="00756C6B"/>
    <w:rsid w:val="007579EE"/>
    <w:rsid w:val="007602B9"/>
    <w:rsid w:val="00760985"/>
    <w:rsid w:val="00760AB2"/>
    <w:rsid w:val="00760DDB"/>
    <w:rsid w:val="0076274C"/>
    <w:rsid w:val="007634FA"/>
    <w:rsid w:val="00764B37"/>
    <w:rsid w:val="00765090"/>
    <w:rsid w:val="007661CD"/>
    <w:rsid w:val="00766664"/>
    <w:rsid w:val="00766B5F"/>
    <w:rsid w:val="0076746D"/>
    <w:rsid w:val="00767D2D"/>
    <w:rsid w:val="00771A37"/>
    <w:rsid w:val="0077629B"/>
    <w:rsid w:val="00776347"/>
    <w:rsid w:val="00777C2A"/>
    <w:rsid w:val="00780EC5"/>
    <w:rsid w:val="00780FD5"/>
    <w:rsid w:val="00781C5C"/>
    <w:rsid w:val="007832D1"/>
    <w:rsid w:val="007847A9"/>
    <w:rsid w:val="00784810"/>
    <w:rsid w:val="00784C50"/>
    <w:rsid w:val="00784D2C"/>
    <w:rsid w:val="00785C90"/>
    <w:rsid w:val="00785E69"/>
    <w:rsid w:val="0078610C"/>
    <w:rsid w:val="00786508"/>
    <w:rsid w:val="00786EEA"/>
    <w:rsid w:val="00787B5E"/>
    <w:rsid w:val="0079047E"/>
    <w:rsid w:val="0079064E"/>
    <w:rsid w:val="00790E05"/>
    <w:rsid w:val="00791A7A"/>
    <w:rsid w:val="00791C78"/>
    <w:rsid w:val="0079243F"/>
    <w:rsid w:val="007945B9"/>
    <w:rsid w:val="007952E9"/>
    <w:rsid w:val="00796CC9"/>
    <w:rsid w:val="00796DAF"/>
    <w:rsid w:val="007970CE"/>
    <w:rsid w:val="00797158"/>
    <w:rsid w:val="00797E4A"/>
    <w:rsid w:val="007A1D2A"/>
    <w:rsid w:val="007A284C"/>
    <w:rsid w:val="007A2C74"/>
    <w:rsid w:val="007A413E"/>
    <w:rsid w:val="007A4375"/>
    <w:rsid w:val="007A4D30"/>
    <w:rsid w:val="007A4EF9"/>
    <w:rsid w:val="007A5B8D"/>
    <w:rsid w:val="007A700E"/>
    <w:rsid w:val="007A75A5"/>
    <w:rsid w:val="007B070C"/>
    <w:rsid w:val="007B114C"/>
    <w:rsid w:val="007B166D"/>
    <w:rsid w:val="007B63DC"/>
    <w:rsid w:val="007B7206"/>
    <w:rsid w:val="007B7765"/>
    <w:rsid w:val="007C01B4"/>
    <w:rsid w:val="007C10EE"/>
    <w:rsid w:val="007C1805"/>
    <w:rsid w:val="007C24C4"/>
    <w:rsid w:val="007C25C5"/>
    <w:rsid w:val="007C2D5E"/>
    <w:rsid w:val="007C3BC9"/>
    <w:rsid w:val="007C5574"/>
    <w:rsid w:val="007C5C50"/>
    <w:rsid w:val="007C768A"/>
    <w:rsid w:val="007C7776"/>
    <w:rsid w:val="007D0093"/>
    <w:rsid w:val="007D0CC3"/>
    <w:rsid w:val="007D1E01"/>
    <w:rsid w:val="007D2207"/>
    <w:rsid w:val="007D2519"/>
    <w:rsid w:val="007D3693"/>
    <w:rsid w:val="007D4E30"/>
    <w:rsid w:val="007D56D0"/>
    <w:rsid w:val="007D5D73"/>
    <w:rsid w:val="007D6454"/>
    <w:rsid w:val="007D6B19"/>
    <w:rsid w:val="007E0EA1"/>
    <w:rsid w:val="007E262D"/>
    <w:rsid w:val="007E274C"/>
    <w:rsid w:val="007E35D3"/>
    <w:rsid w:val="007E3F9B"/>
    <w:rsid w:val="007E490C"/>
    <w:rsid w:val="007E499E"/>
    <w:rsid w:val="007E53E4"/>
    <w:rsid w:val="007E6E8A"/>
    <w:rsid w:val="007F05E4"/>
    <w:rsid w:val="007F06D0"/>
    <w:rsid w:val="007F0CB2"/>
    <w:rsid w:val="007F1575"/>
    <w:rsid w:val="007F2616"/>
    <w:rsid w:val="007F2BD9"/>
    <w:rsid w:val="007F2F9B"/>
    <w:rsid w:val="007F4030"/>
    <w:rsid w:val="007F4E14"/>
    <w:rsid w:val="007F5332"/>
    <w:rsid w:val="007F641B"/>
    <w:rsid w:val="00801A77"/>
    <w:rsid w:val="00801F10"/>
    <w:rsid w:val="00804181"/>
    <w:rsid w:val="008072B5"/>
    <w:rsid w:val="00810619"/>
    <w:rsid w:val="00810F19"/>
    <w:rsid w:val="00811367"/>
    <w:rsid w:val="0081195E"/>
    <w:rsid w:val="00811B1E"/>
    <w:rsid w:val="00811DC0"/>
    <w:rsid w:val="0081223C"/>
    <w:rsid w:val="008126AC"/>
    <w:rsid w:val="00813460"/>
    <w:rsid w:val="008141C6"/>
    <w:rsid w:val="0081433A"/>
    <w:rsid w:val="00816293"/>
    <w:rsid w:val="0081653F"/>
    <w:rsid w:val="008173EA"/>
    <w:rsid w:val="00820287"/>
    <w:rsid w:val="00820C6E"/>
    <w:rsid w:val="00821AE8"/>
    <w:rsid w:val="00822497"/>
    <w:rsid w:val="00822BEA"/>
    <w:rsid w:val="00822FC1"/>
    <w:rsid w:val="008238DE"/>
    <w:rsid w:val="00824049"/>
    <w:rsid w:val="0082477E"/>
    <w:rsid w:val="008251E4"/>
    <w:rsid w:val="00826319"/>
    <w:rsid w:val="0083012E"/>
    <w:rsid w:val="0083039E"/>
    <w:rsid w:val="00830416"/>
    <w:rsid w:val="00830A67"/>
    <w:rsid w:val="0083113A"/>
    <w:rsid w:val="00831A7A"/>
    <w:rsid w:val="00831C41"/>
    <w:rsid w:val="00831CAD"/>
    <w:rsid w:val="00832B22"/>
    <w:rsid w:val="00832DC8"/>
    <w:rsid w:val="00832F97"/>
    <w:rsid w:val="00833257"/>
    <w:rsid w:val="008332BF"/>
    <w:rsid w:val="00833639"/>
    <w:rsid w:val="00833AC3"/>
    <w:rsid w:val="00833F48"/>
    <w:rsid w:val="008355F2"/>
    <w:rsid w:val="00837D11"/>
    <w:rsid w:val="0084049B"/>
    <w:rsid w:val="008408AD"/>
    <w:rsid w:val="00840FE7"/>
    <w:rsid w:val="00841555"/>
    <w:rsid w:val="00841B5B"/>
    <w:rsid w:val="008426A2"/>
    <w:rsid w:val="00843E2C"/>
    <w:rsid w:val="008440C2"/>
    <w:rsid w:val="008471CA"/>
    <w:rsid w:val="00847D2D"/>
    <w:rsid w:val="008509B9"/>
    <w:rsid w:val="00851883"/>
    <w:rsid w:val="008532B4"/>
    <w:rsid w:val="008534B9"/>
    <w:rsid w:val="00855C50"/>
    <w:rsid w:val="008563C5"/>
    <w:rsid w:val="00856A3A"/>
    <w:rsid w:val="00857239"/>
    <w:rsid w:val="008572D7"/>
    <w:rsid w:val="008602B5"/>
    <w:rsid w:val="00860B71"/>
    <w:rsid w:val="008616E8"/>
    <w:rsid w:val="00861705"/>
    <w:rsid w:val="00862283"/>
    <w:rsid w:val="008635C8"/>
    <w:rsid w:val="00863BB6"/>
    <w:rsid w:val="00864767"/>
    <w:rsid w:val="00864FB5"/>
    <w:rsid w:val="008659F3"/>
    <w:rsid w:val="00865CB0"/>
    <w:rsid w:val="008662B8"/>
    <w:rsid w:val="008668B4"/>
    <w:rsid w:val="008668E2"/>
    <w:rsid w:val="008672B2"/>
    <w:rsid w:val="00870CBD"/>
    <w:rsid w:val="0087201E"/>
    <w:rsid w:val="00872442"/>
    <w:rsid w:val="00872690"/>
    <w:rsid w:val="0087284A"/>
    <w:rsid w:val="00873CF8"/>
    <w:rsid w:val="008745D3"/>
    <w:rsid w:val="0087553E"/>
    <w:rsid w:val="008764D4"/>
    <w:rsid w:val="0087758C"/>
    <w:rsid w:val="00880609"/>
    <w:rsid w:val="008813B2"/>
    <w:rsid w:val="008823AC"/>
    <w:rsid w:val="00882747"/>
    <w:rsid w:val="00885811"/>
    <w:rsid w:val="0088683C"/>
    <w:rsid w:val="00886E80"/>
    <w:rsid w:val="00890107"/>
    <w:rsid w:val="00890828"/>
    <w:rsid w:val="00890893"/>
    <w:rsid w:val="00890F98"/>
    <w:rsid w:val="0089218E"/>
    <w:rsid w:val="0089397C"/>
    <w:rsid w:val="00894801"/>
    <w:rsid w:val="00894C50"/>
    <w:rsid w:val="0089710A"/>
    <w:rsid w:val="00897540"/>
    <w:rsid w:val="00897F4B"/>
    <w:rsid w:val="008A0024"/>
    <w:rsid w:val="008A0038"/>
    <w:rsid w:val="008A09B9"/>
    <w:rsid w:val="008A1193"/>
    <w:rsid w:val="008A1281"/>
    <w:rsid w:val="008A1FF9"/>
    <w:rsid w:val="008A2485"/>
    <w:rsid w:val="008A2D42"/>
    <w:rsid w:val="008A3529"/>
    <w:rsid w:val="008A3870"/>
    <w:rsid w:val="008A3E95"/>
    <w:rsid w:val="008A4952"/>
    <w:rsid w:val="008A7F0B"/>
    <w:rsid w:val="008B0415"/>
    <w:rsid w:val="008B0EBE"/>
    <w:rsid w:val="008B102E"/>
    <w:rsid w:val="008B1490"/>
    <w:rsid w:val="008B200C"/>
    <w:rsid w:val="008B2546"/>
    <w:rsid w:val="008B28E2"/>
    <w:rsid w:val="008B3B88"/>
    <w:rsid w:val="008B4C22"/>
    <w:rsid w:val="008B6706"/>
    <w:rsid w:val="008B6AD1"/>
    <w:rsid w:val="008B6D94"/>
    <w:rsid w:val="008B7C87"/>
    <w:rsid w:val="008C0BCA"/>
    <w:rsid w:val="008C3580"/>
    <w:rsid w:val="008C3F64"/>
    <w:rsid w:val="008C439A"/>
    <w:rsid w:val="008C474F"/>
    <w:rsid w:val="008C6731"/>
    <w:rsid w:val="008C6D0A"/>
    <w:rsid w:val="008C6D3F"/>
    <w:rsid w:val="008D0D4A"/>
    <w:rsid w:val="008D1FCD"/>
    <w:rsid w:val="008D2E80"/>
    <w:rsid w:val="008D326D"/>
    <w:rsid w:val="008D39B2"/>
    <w:rsid w:val="008D433E"/>
    <w:rsid w:val="008D524E"/>
    <w:rsid w:val="008D5983"/>
    <w:rsid w:val="008D70C1"/>
    <w:rsid w:val="008D7666"/>
    <w:rsid w:val="008E2233"/>
    <w:rsid w:val="008E232A"/>
    <w:rsid w:val="008E333A"/>
    <w:rsid w:val="008E3716"/>
    <w:rsid w:val="008E3F74"/>
    <w:rsid w:val="008E41BE"/>
    <w:rsid w:val="008E4A47"/>
    <w:rsid w:val="008E4FF2"/>
    <w:rsid w:val="008E55F7"/>
    <w:rsid w:val="008E5CBA"/>
    <w:rsid w:val="008E6610"/>
    <w:rsid w:val="008E798D"/>
    <w:rsid w:val="008E7EEA"/>
    <w:rsid w:val="008E7FEE"/>
    <w:rsid w:val="008F00E9"/>
    <w:rsid w:val="008F1812"/>
    <w:rsid w:val="008F1FFC"/>
    <w:rsid w:val="008F212A"/>
    <w:rsid w:val="008F3772"/>
    <w:rsid w:val="008F3EC3"/>
    <w:rsid w:val="008F4B31"/>
    <w:rsid w:val="008F55F3"/>
    <w:rsid w:val="008F6DAB"/>
    <w:rsid w:val="008F709B"/>
    <w:rsid w:val="008F7FEE"/>
    <w:rsid w:val="00900E96"/>
    <w:rsid w:val="00902A72"/>
    <w:rsid w:val="00902E10"/>
    <w:rsid w:val="009046D5"/>
    <w:rsid w:val="0090492C"/>
    <w:rsid w:val="009069CF"/>
    <w:rsid w:val="00906F50"/>
    <w:rsid w:val="00911034"/>
    <w:rsid w:val="009127DF"/>
    <w:rsid w:val="00913241"/>
    <w:rsid w:val="009154AB"/>
    <w:rsid w:val="00916DBA"/>
    <w:rsid w:val="009170B0"/>
    <w:rsid w:val="00917D1D"/>
    <w:rsid w:val="009206B2"/>
    <w:rsid w:val="00922595"/>
    <w:rsid w:val="009226C6"/>
    <w:rsid w:val="00922D5D"/>
    <w:rsid w:val="00923868"/>
    <w:rsid w:val="00923AD0"/>
    <w:rsid w:val="00923F8F"/>
    <w:rsid w:val="0092515A"/>
    <w:rsid w:val="00927875"/>
    <w:rsid w:val="0093054F"/>
    <w:rsid w:val="0093077A"/>
    <w:rsid w:val="00930830"/>
    <w:rsid w:val="0093423B"/>
    <w:rsid w:val="009361FC"/>
    <w:rsid w:val="00937BFE"/>
    <w:rsid w:val="00940D77"/>
    <w:rsid w:val="00941A1A"/>
    <w:rsid w:val="00941AF5"/>
    <w:rsid w:val="009426D6"/>
    <w:rsid w:val="009430ED"/>
    <w:rsid w:val="0094403B"/>
    <w:rsid w:val="00947BF6"/>
    <w:rsid w:val="00950A24"/>
    <w:rsid w:val="00950D88"/>
    <w:rsid w:val="0095210B"/>
    <w:rsid w:val="00954B86"/>
    <w:rsid w:val="00954C02"/>
    <w:rsid w:val="009550AF"/>
    <w:rsid w:val="00960F8A"/>
    <w:rsid w:val="00961D69"/>
    <w:rsid w:val="00963283"/>
    <w:rsid w:val="00963BB6"/>
    <w:rsid w:val="00963E7A"/>
    <w:rsid w:val="009642B7"/>
    <w:rsid w:val="009653FF"/>
    <w:rsid w:val="009662D2"/>
    <w:rsid w:val="00966665"/>
    <w:rsid w:val="0096740E"/>
    <w:rsid w:val="009709E0"/>
    <w:rsid w:val="00971AFD"/>
    <w:rsid w:val="0097249B"/>
    <w:rsid w:val="00972795"/>
    <w:rsid w:val="00974676"/>
    <w:rsid w:val="0097509F"/>
    <w:rsid w:val="009753B2"/>
    <w:rsid w:val="009755B1"/>
    <w:rsid w:val="00975680"/>
    <w:rsid w:val="00975C60"/>
    <w:rsid w:val="0097648D"/>
    <w:rsid w:val="00976EB5"/>
    <w:rsid w:val="00977581"/>
    <w:rsid w:val="009776AF"/>
    <w:rsid w:val="00980331"/>
    <w:rsid w:val="00980404"/>
    <w:rsid w:val="009805A9"/>
    <w:rsid w:val="00980648"/>
    <w:rsid w:val="00982B4E"/>
    <w:rsid w:val="00983307"/>
    <w:rsid w:val="0098456A"/>
    <w:rsid w:val="00984BE9"/>
    <w:rsid w:val="00984F4B"/>
    <w:rsid w:val="00986B01"/>
    <w:rsid w:val="00990DF6"/>
    <w:rsid w:val="0099296D"/>
    <w:rsid w:val="00992FBA"/>
    <w:rsid w:val="00993357"/>
    <w:rsid w:val="00993CD4"/>
    <w:rsid w:val="00993DD1"/>
    <w:rsid w:val="00993E6A"/>
    <w:rsid w:val="00993F93"/>
    <w:rsid w:val="00993FDA"/>
    <w:rsid w:val="009940AC"/>
    <w:rsid w:val="0099607E"/>
    <w:rsid w:val="00996100"/>
    <w:rsid w:val="009969F7"/>
    <w:rsid w:val="00997207"/>
    <w:rsid w:val="00997443"/>
    <w:rsid w:val="0099758C"/>
    <w:rsid w:val="0099775B"/>
    <w:rsid w:val="009A050A"/>
    <w:rsid w:val="009A120D"/>
    <w:rsid w:val="009A139B"/>
    <w:rsid w:val="009A1F9A"/>
    <w:rsid w:val="009A27DD"/>
    <w:rsid w:val="009A2E25"/>
    <w:rsid w:val="009A453C"/>
    <w:rsid w:val="009A4825"/>
    <w:rsid w:val="009A5C7D"/>
    <w:rsid w:val="009A7624"/>
    <w:rsid w:val="009B03FB"/>
    <w:rsid w:val="009B2637"/>
    <w:rsid w:val="009B26B5"/>
    <w:rsid w:val="009B2A62"/>
    <w:rsid w:val="009B2B60"/>
    <w:rsid w:val="009B2F5B"/>
    <w:rsid w:val="009B323E"/>
    <w:rsid w:val="009B3360"/>
    <w:rsid w:val="009B49AD"/>
    <w:rsid w:val="009B4C59"/>
    <w:rsid w:val="009B5720"/>
    <w:rsid w:val="009B5BC5"/>
    <w:rsid w:val="009B5F7D"/>
    <w:rsid w:val="009B6856"/>
    <w:rsid w:val="009B6B9F"/>
    <w:rsid w:val="009B741F"/>
    <w:rsid w:val="009C0EF8"/>
    <w:rsid w:val="009C0F36"/>
    <w:rsid w:val="009C1471"/>
    <w:rsid w:val="009C1FE0"/>
    <w:rsid w:val="009C27EF"/>
    <w:rsid w:val="009C3070"/>
    <w:rsid w:val="009C3911"/>
    <w:rsid w:val="009C475E"/>
    <w:rsid w:val="009D00E1"/>
    <w:rsid w:val="009D173F"/>
    <w:rsid w:val="009D196D"/>
    <w:rsid w:val="009D20D1"/>
    <w:rsid w:val="009D21DC"/>
    <w:rsid w:val="009D21E8"/>
    <w:rsid w:val="009D258C"/>
    <w:rsid w:val="009D3592"/>
    <w:rsid w:val="009D3629"/>
    <w:rsid w:val="009D439A"/>
    <w:rsid w:val="009D49E1"/>
    <w:rsid w:val="009D5A30"/>
    <w:rsid w:val="009D5B18"/>
    <w:rsid w:val="009D7163"/>
    <w:rsid w:val="009D71C1"/>
    <w:rsid w:val="009E030D"/>
    <w:rsid w:val="009E1DB8"/>
    <w:rsid w:val="009E1F10"/>
    <w:rsid w:val="009E2893"/>
    <w:rsid w:val="009E3490"/>
    <w:rsid w:val="009E3920"/>
    <w:rsid w:val="009E531D"/>
    <w:rsid w:val="009E57B2"/>
    <w:rsid w:val="009E5804"/>
    <w:rsid w:val="009E5B0D"/>
    <w:rsid w:val="009E6C5A"/>
    <w:rsid w:val="009E774B"/>
    <w:rsid w:val="009F13B2"/>
    <w:rsid w:val="009F1D1A"/>
    <w:rsid w:val="009F343E"/>
    <w:rsid w:val="009F4E47"/>
    <w:rsid w:val="009F7FA4"/>
    <w:rsid w:val="00A00720"/>
    <w:rsid w:val="00A02B61"/>
    <w:rsid w:val="00A03E0A"/>
    <w:rsid w:val="00A04150"/>
    <w:rsid w:val="00A04488"/>
    <w:rsid w:val="00A04F89"/>
    <w:rsid w:val="00A05F5C"/>
    <w:rsid w:val="00A06A8B"/>
    <w:rsid w:val="00A07255"/>
    <w:rsid w:val="00A12791"/>
    <w:rsid w:val="00A12B78"/>
    <w:rsid w:val="00A13371"/>
    <w:rsid w:val="00A16935"/>
    <w:rsid w:val="00A21C28"/>
    <w:rsid w:val="00A21C63"/>
    <w:rsid w:val="00A22F86"/>
    <w:rsid w:val="00A23321"/>
    <w:rsid w:val="00A2368E"/>
    <w:rsid w:val="00A24086"/>
    <w:rsid w:val="00A240AA"/>
    <w:rsid w:val="00A2424C"/>
    <w:rsid w:val="00A24A4E"/>
    <w:rsid w:val="00A24F23"/>
    <w:rsid w:val="00A25030"/>
    <w:rsid w:val="00A25839"/>
    <w:rsid w:val="00A25F79"/>
    <w:rsid w:val="00A26163"/>
    <w:rsid w:val="00A271DB"/>
    <w:rsid w:val="00A300D9"/>
    <w:rsid w:val="00A3066D"/>
    <w:rsid w:val="00A311D4"/>
    <w:rsid w:val="00A31BA8"/>
    <w:rsid w:val="00A32400"/>
    <w:rsid w:val="00A32939"/>
    <w:rsid w:val="00A33713"/>
    <w:rsid w:val="00A341C7"/>
    <w:rsid w:val="00A3437E"/>
    <w:rsid w:val="00A3492F"/>
    <w:rsid w:val="00A3531D"/>
    <w:rsid w:val="00A35AD3"/>
    <w:rsid w:val="00A402E0"/>
    <w:rsid w:val="00A409F2"/>
    <w:rsid w:val="00A40BD7"/>
    <w:rsid w:val="00A40C08"/>
    <w:rsid w:val="00A42750"/>
    <w:rsid w:val="00A42B4A"/>
    <w:rsid w:val="00A42DB2"/>
    <w:rsid w:val="00A42E35"/>
    <w:rsid w:val="00A431F0"/>
    <w:rsid w:val="00A433A9"/>
    <w:rsid w:val="00A45EA1"/>
    <w:rsid w:val="00A463EA"/>
    <w:rsid w:val="00A464A8"/>
    <w:rsid w:val="00A47A09"/>
    <w:rsid w:val="00A514D4"/>
    <w:rsid w:val="00A51824"/>
    <w:rsid w:val="00A51ACF"/>
    <w:rsid w:val="00A52605"/>
    <w:rsid w:val="00A52B2E"/>
    <w:rsid w:val="00A544F7"/>
    <w:rsid w:val="00A5547C"/>
    <w:rsid w:val="00A56809"/>
    <w:rsid w:val="00A56E60"/>
    <w:rsid w:val="00A574D4"/>
    <w:rsid w:val="00A60322"/>
    <w:rsid w:val="00A60414"/>
    <w:rsid w:val="00A60990"/>
    <w:rsid w:val="00A614DD"/>
    <w:rsid w:val="00A627B1"/>
    <w:rsid w:val="00A62D18"/>
    <w:rsid w:val="00A62D76"/>
    <w:rsid w:val="00A62FA3"/>
    <w:rsid w:val="00A63C54"/>
    <w:rsid w:val="00A643ED"/>
    <w:rsid w:val="00A65C26"/>
    <w:rsid w:val="00A67130"/>
    <w:rsid w:val="00A6764C"/>
    <w:rsid w:val="00A71536"/>
    <w:rsid w:val="00A718AF"/>
    <w:rsid w:val="00A71A34"/>
    <w:rsid w:val="00A71B9F"/>
    <w:rsid w:val="00A729F9"/>
    <w:rsid w:val="00A73C94"/>
    <w:rsid w:val="00A73E4A"/>
    <w:rsid w:val="00A754E9"/>
    <w:rsid w:val="00A76590"/>
    <w:rsid w:val="00A7686A"/>
    <w:rsid w:val="00A77AF3"/>
    <w:rsid w:val="00A77EE2"/>
    <w:rsid w:val="00A8012F"/>
    <w:rsid w:val="00A80145"/>
    <w:rsid w:val="00A80EE4"/>
    <w:rsid w:val="00A810DF"/>
    <w:rsid w:val="00A8282E"/>
    <w:rsid w:val="00A83291"/>
    <w:rsid w:val="00A833A9"/>
    <w:rsid w:val="00A84F13"/>
    <w:rsid w:val="00A875EE"/>
    <w:rsid w:val="00A877D4"/>
    <w:rsid w:val="00A87A34"/>
    <w:rsid w:val="00A87A58"/>
    <w:rsid w:val="00A900F5"/>
    <w:rsid w:val="00A90B57"/>
    <w:rsid w:val="00A95A41"/>
    <w:rsid w:val="00A96885"/>
    <w:rsid w:val="00A97A05"/>
    <w:rsid w:val="00AA0042"/>
    <w:rsid w:val="00AA0218"/>
    <w:rsid w:val="00AA19B5"/>
    <w:rsid w:val="00AA1A8E"/>
    <w:rsid w:val="00AA2311"/>
    <w:rsid w:val="00AA30EE"/>
    <w:rsid w:val="00AA460E"/>
    <w:rsid w:val="00AA5BAE"/>
    <w:rsid w:val="00AA614C"/>
    <w:rsid w:val="00AA6F16"/>
    <w:rsid w:val="00AA7272"/>
    <w:rsid w:val="00AB059B"/>
    <w:rsid w:val="00AB09BE"/>
    <w:rsid w:val="00AB1D17"/>
    <w:rsid w:val="00AB2D8A"/>
    <w:rsid w:val="00AB35A7"/>
    <w:rsid w:val="00AB38B8"/>
    <w:rsid w:val="00AB3B7A"/>
    <w:rsid w:val="00AB5869"/>
    <w:rsid w:val="00AB6E8A"/>
    <w:rsid w:val="00AC1037"/>
    <w:rsid w:val="00AC2E9D"/>
    <w:rsid w:val="00AC2EBE"/>
    <w:rsid w:val="00AC303E"/>
    <w:rsid w:val="00AC349D"/>
    <w:rsid w:val="00AC4026"/>
    <w:rsid w:val="00AC4513"/>
    <w:rsid w:val="00AC59D0"/>
    <w:rsid w:val="00AC64BA"/>
    <w:rsid w:val="00AD0CC6"/>
    <w:rsid w:val="00AD1918"/>
    <w:rsid w:val="00AD1A49"/>
    <w:rsid w:val="00AD225F"/>
    <w:rsid w:val="00AD3880"/>
    <w:rsid w:val="00AD3961"/>
    <w:rsid w:val="00AD4E56"/>
    <w:rsid w:val="00AD541D"/>
    <w:rsid w:val="00AD55B0"/>
    <w:rsid w:val="00AD59FA"/>
    <w:rsid w:val="00AD6682"/>
    <w:rsid w:val="00AD6D1A"/>
    <w:rsid w:val="00AD721F"/>
    <w:rsid w:val="00AD73FA"/>
    <w:rsid w:val="00AE0B63"/>
    <w:rsid w:val="00AE0F1B"/>
    <w:rsid w:val="00AE2DA9"/>
    <w:rsid w:val="00AE2FCC"/>
    <w:rsid w:val="00AF30B3"/>
    <w:rsid w:val="00AF3BF0"/>
    <w:rsid w:val="00AF565F"/>
    <w:rsid w:val="00AF6206"/>
    <w:rsid w:val="00AF6660"/>
    <w:rsid w:val="00AF7464"/>
    <w:rsid w:val="00B00F6F"/>
    <w:rsid w:val="00B01B36"/>
    <w:rsid w:val="00B02EE6"/>
    <w:rsid w:val="00B03AB5"/>
    <w:rsid w:val="00B04892"/>
    <w:rsid w:val="00B0606F"/>
    <w:rsid w:val="00B071D4"/>
    <w:rsid w:val="00B07248"/>
    <w:rsid w:val="00B07E2E"/>
    <w:rsid w:val="00B10877"/>
    <w:rsid w:val="00B12875"/>
    <w:rsid w:val="00B13522"/>
    <w:rsid w:val="00B14173"/>
    <w:rsid w:val="00B1421D"/>
    <w:rsid w:val="00B1497D"/>
    <w:rsid w:val="00B15FA8"/>
    <w:rsid w:val="00B16BCA"/>
    <w:rsid w:val="00B20899"/>
    <w:rsid w:val="00B225D9"/>
    <w:rsid w:val="00B22A19"/>
    <w:rsid w:val="00B27458"/>
    <w:rsid w:val="00B2749B"/>
    <w:rsid w:val="00B27A55"/>
    <w:rsid w:val="00B30057"/>
    <w:rsid w:val="00B30AF2"/>
    <w:rsid w:val="00B311BD"/>
    <w:rsid w:val="00B348A7"/>
    <w:rsid w:val="00B3529B"/>
    <w:rsid w:val="00B37B50"/>
    <w:rsid w:val="00B4011F"/>
    <w:rsid w:val="00B407AF"/>
    <w:rsid w:val="00B40FE3"/>
    <w:rsid w:val="00B43131"/>
    <w:rsid w:val="00B44A50"/>
    <w:rsid w:val="00B44BD3"/>
    <w:rsid w:val="00B44F57"/>
    <w:rsid w:val="00B45055"/>
    <w:rsid w:val="00B4531E"/>
    <w:rsid w:val="00B4634E"/>
    <w:rsid w:val="00B4668E"/>
    <w:rsid w:val="00B4691F"/>
    <w:rsid w:val="00B472F9"/>
    <w:rsid w:val="00B47B38"/>
    <w:rsid w:val="00B5001C"/>
    <w:rsid w:val="00B50E9F"/>
    <w:rsid w:val="00B50F4B"/>
    <w:rsid w:val="00B524D7"/>
    <w:rsid w:val="00B52E1E"/>
    <w:rsid w:val="00B53273"/>
    <w:rsid w:val="00B53612"/>
    <w:rsid w:val="00B576DA"/>
    <w:rsid w:val="00B61E24"/>
    <w:rsid w:val="00B61E54"/>
    <w:rsid w:val="00B621ED"/>
    <w:rsid w:val="00B62D24"/>
    <w:rsid w:val="00B63738"/>
    <w:rsid w:val="00B64DF1"/>
    <w:rsid w:val="00B6526A"/>
    <w:rsid w:val="00B65A86"/>
    <w:rsid w:val="00B67448"/>
    <w:rsid w:val="00B70430"/>
    <w:rsid w:val="00B7141B"/>
    <w:rsid w:val="00B71666"/>
    <w:rsid w:val="00B72069"/>
    <w:rsid w:val="00B73C93"/>
    <w:rsid w:val="00B75B64"/>
    <w:rsid w:val="00B75BF5"/>
    <w:rsid w:val="00B75C23"/>
    <w:rsid w:val="00B75DB8"/>
    <w:rsid w:val="00B760FB"/>
    <w:rsid w:val="00B76418"/>
    <w:rsid w:val="00B80B2A"/>
    <w:rsid w:val="00B80F40"/>
    <w:rsid w:val="00B81055"/>
    <w:rsid w:val="00B817A4"/>
    <w:rsid w:val="00B81B37"/>
    <w:rsid w:val="00B81C1D"/>
    <w:rsid w:val="00B82D73"/>
    <w:rsid w:val="00B82DA5"/>
    <w:rsid w:val="00B83E16"/>
    <w:rsid w:val="00B83ECC"/>
    <w:rsid w:val="00B841CC"/>
    <w:rsid w:val="00B845C1"/>
    <w:rsid w:val="00B85C31"/>
    <w:rsid w:val="00B87A8E"/>
    <w:rsid w:val="00B91AE2"/>
    <w:rsid w:val="00B939AB"/>
    <w:rsid w:val="00B93A7F"/>
    <w:rsid w:val="00B93EB6"/>
    <w:rsid w:val="00B95883"/>
    <w:rsid w:val="00B96393"/>
    <w:rsid w:val="00B967B4"/>
    <w:rsid w:val="00B968F0"/>
    <w:rsid w:val="00BA0635"/>
    <w:rsid w:val="00BA0B39"/>
    <w:rsid w:val="00BA11AB"/>
    <w:rsid w:val="00BA26B7"/>
    <w:rsid w:val="00BA49E8"/>
    <w:rsid w:val="00BA5A3F"/>
    <w:rsid w:val="00BA5EED"/>
    <w:rsid w:val="00BA6110"/>
    <w:rsid w:val="00BA6ADC"/>
    <w:rsid w:val="00BA7E67"/>
    <w:rsid w:val="00BB08FA"/>
    <w:rsid w:val="00BB10B8"/>
    <w:rsid w:val="00BB1650"/>
    <w:rsid w:val="00BB1CFD"/>
    <w:rsid w:val="00BB2855"/>
    <w:rsid w:val="00BB324E"/>
    <w:rsid w:val="00BB381B"/>
    <w:rsid w:val="00BB49EF"/>
    <w:rsid w:val="00BB5313"/>
    <w:rsid w:val="00BB547F"/>
    <w:rsid w:val="00BB605E"/>
    <w:rsid w:val="00BB614F"/>
    <w:rsid w:val="00BB64B5"/>
    <w:rsid w:val="00BB7F20"/>
    <w:rsid w:val="00BC1F23"/>
    <w:rsid w:val="00BC2364"/>
    <w:rsid w:val="00BC27C7"/>
    <w:rsid w:val="00BC4CEC"/>
    <w:rsid w:val="00BC580B"/>
    <w:rsid w:val="00BC59C7"/>
    <w:rsid w:val="00BC5A7A"/>
    <w:rsid w:val="00BC6FE4"/>
    <w:rsid w:val="00BC706E"/>
    <w:rsid w:val="00BC7C93"/>
    <w:rsid w:val="00BD1523"/>
    <w:rsid w:val="00BD1749"/>
    <w:rsid w:val="00BD29D6"/>
    <w:rsid w:val="00BD2C9B"/>
    <w:rsid w:val="00BD351A"/>
    <w:rsid w:val="00BD5040"/>
    <w:rsid w:val="00BD5313"/>
    <w:rsid w:val="00BD6342"/>
    <w:rsid w:val="00BE0443"/>
    <w:rsid w:val="00BE07A5"/>
    <w:rsid w:val="00BE09DF"/>
    <w:rsid w:val="00BE0D07"/>
    <w:rsid w:val="00BE127A"/>
    <w:rsid w:val="00BE1BD0"/>
    <w:rsid w:val="00BE1D2D"/>
    <w:rsid w:val="00BE1D6D"/>
    <w:rsid w:val="00BE24C3"/>
    <w:rsid w:val="00BE3F07"/>
    <w:rsid w:val="00BE45D0"/>
    <w:rsid w:val="00BE5A70"/>
    <w:rsid w:val="00BE6549"/>
    <w:rsid w:val="00BE7237"/>
    <w:rsid w:val="00BE7CFE"/>
    <w:rsid w:val="00BF0EB5"/>
    <w:rsid w:val="00BF149B"/>
    <w:rsid w:val="00BF3554"/>
    <w:rsid w:val="00BF3D51"/>
    <w:rsid w:val="00BF411D"/>
    <w:rsid w:val="00BF4789"/>
    <w:rsid w:val="00BF4DC5"/>
    <w:rsid w:val="00BF5349"/>
    <w:rsid w:val="00BF5400"/>
    <w:rsid w:val="00BF7E13"/>
    <w:rsid w:val="00C009AF"/>
    <w:rsid w:val="00C015FF"/>
    <w:rsid w:val="00C01737"/>
    <w:rsid w:val="00C0290B"/>
    <w:rsid w:val="00C03AC6"/>
    <w:rsid w:val="00C060D6"/>
    <w:rsid w:val="00C07A20"/>
    <w:rsid w:val="00C07C3D"/>
    <w:rsid w:val="00C07FDD"/>
    <w:rsid w:val="00C10212"/>
    <w:rsid w:val="00C105BE"/>
    <w:rsid w:val="00C107E5"/>
    <w:rsid w:val="00C13533"/>
    <w:rsid w:val="00C149AA"/>
    <w:rsid w:val="00C14C86"/>
    <w:rsid w:val="00C15204"/>
    <w:rsid w:val="00C15560"/>
    <w:rsid w:val="00C1707E"/>
    <w:rsid w:val="00C173C0"/>
    <w:rsid w:val="00C177AC"/>
    <w:rsid w:val="00C21218"/>
    <w:rsid w:val="00C2153F"/>
    <w:rsid w:val="00C226A0"/>
    <w:rsid w:val="00C234B0"/>
    <w:rsid w:val="00C2361B"/>
    <w:rsid w:val="00C236DB"/>
    <w:rsid w:val="00C24BE1"/>
    <w:rsid w:val="00C25256"/>
    <w:rsid w:val="00C254ED"/>
    <w:rsid w:val="00C25614"/>
    <w:rsid w:val="00C259DC"/>
    <w:rsid w:val="00C26CDC"/>
    <w:rsid w:val="00C2702B"/>
    <w:rsid w:val="00C27F2E"/>
    <w:rsid w:val="00C32C48"/>
    <w:rsid w:val="00C331F8"/>
    <w:rsid w:val="00C33A6F"/>
    <w:rsid w:val="00C345C0"/>
    <w:rsid w:val="00C351C6"/>
    <w:rsid w:val="00C365EC"/>
    <w:rsid w:val="00C368F3"/>
    <w:rsid w:val="00C36AF9"/>
    <w:rsid w:val="00C37422"/>
    <w:rsid w:val="00C41188"/>
    <w:rsid w:val="00C41F8E"/>
    <w:rsid w:val="00C42A89"/>
    <w:rsid w:val="00C430AC"/>
    <w:rsid w:val="00C43333"/>
    <w:rsid w:val="00C4466E"/>
    <w:rsid w:val="00C459E5"/>
    <w:rsid w:val="00C47447"/>
    <w:rsid w:val="00C47C43"/>
    <w:rsid w:val="00C47C5C"/>
    <w:rsid w:val="00C47D87"/>
    <w:rsid w:val="00C501A2"/>
    <w:rsid w:val="00C504D9"/>
    <w:rsid w:val="00C53CA7"/>
    <w:rsid w:val="00C553C4"/>
    <w:rsid w:val="00C55528"/>
    <w:rsid w:val="00C562F2"/>
    <w:rsid w:val="00C56685"/>
    <w:rsid w:val="00C56E21"/>
    <w:rsid w:val="00C571D7"/>
    <w:rsid w:val="00C60019"/>
    <w:rsid w:val="00C609E3"/>
    <w:rsid w:val="00C60C31"/>
    <w:rsid w:val="00C615C5"/>
    <w:rsid w:val="00C62126"/>
    <w:rsid w:val="00C63437"/>
    <w:rsid w:val="00C658A0"/>
    <w:rsid w:val="00C65CE5"/>
    <w:rsid w:val="00C67051"/>
    <w:rsid w:val="00C6709F"/>
    <w:rsid w:val="00C6716D"/>
    <w:rsid w:val="00C67777"/>
    <w:rsid w:val="00C67B08"/>
    <w:rsid w:val="00C70182"/>
    <w:rsid w:val="00C7073B"/>
    <w:rsid w:val="00C711B6"/>
    <w:rsid w:val="00C72B65"/>
    <w:rsid w:val="00C73715"/>
    <w:rsid w:val="00C73BC3"/>
    <w:rsid w:val="00C74F95"/>
    <w:rsid w:val="00C7582A"/>
    <w:rsid w:val="00C75DFE"/>
    <w:rsid w:val="00C778A7"/>
    <w:rsid w:val="00C77D1E"/>
    <w:rsid w:val="00C8071F"/>
    <w:rsid w:val="00C80779"/>
    <w:rsid w:val="00C814CD"/>
    <w:rsid w:val="00C81A96"/>
    <w:rsid w:val="00C81C1D"/>
    <w:rsid w:val="00C81E67"/>
    <w:rsid w:val="00C82A56"/>
    <w:rsid w:val="00C838DB"/>
    <w:rsid w:val="00C83DA8"/>
    <w:rsid w:val="00C83DD5"/>
    <w:rsid w:val="00C83EB4"/>
    <w:rsid w:val="00C875A7"/>
    <w:rsid w:val="00C90DF8"/>
    <w:rsid w:val="00C93023"/>
    <w:rsid w:val="00C934EB"/>
    <w:rsid w:val="00C93F89"/>
    <w:rsid w:val="00C94369"/>
    <w:rsid w:val="00C95283"/>
    <w:rsid w:val="00C953BB"/>
    <w:rsid w:val="00C96251"/>
    <w:rsid w:val="00C962E2"/>
    <w:rsid w:val="00C96DC7"/>
    <w:rsid w:val="00CA1641"/>
    <w:rsid w:val="00CA1DFE"/>
    <w:rsid w:val="00CA1F87"/>
    <w:rsid w:val="00CA21AC"/>
    <w:rsid w:val="00CA25F1"/>
    <w:rsid w:val="00CA3375"/>
    <w:rsid w:val="00CA35A4"/>
    <w:rsid w:val="00CA386F"/>
    <w:rsid w:val="00CA38E9"/>
    <w:rsid w:val="00CA532A"/>
    <w:rsid w:val="00CA597E"/>
    <w:rsid w:val="00CA5CD9"/>
    <w:rsid w:val="00CB0149"/>
    <w:rsid w:val="00CB1C22"/>
    <w:rsid w:val="00CB30AE"/>
    <w:rsid w:val="00CB382B"/>
    <w:rsid w:val="00CB4F2F"/>
    <w:rsid w:val="00CB5B75"/>
    <w:rsid w:val="00CB6F19"/>
    <w:rsid w:val="00CB7737"/>
    <w:rsid w:val="00CB77E9"/>
    <w:rsid w:val="00CC0322"/>
    <w:rsid w:val="00CC0C67"/>
    <w:rsid w:val="00CC1AB7"/>
    <w:rsid w:val="00CC231F"/>
    <w:rsid w:val="00CC2481"/>
    <w:rsid w:val="00CC5784"/>
    <w:rsid w:val="00CC5DBD"/>
    <w:rsid w:val="00CC7515"/>
    <w:rsid w:val="00CC7F14"/>
    <w:rsid w:val="00CD25B5"/>
    <w:rsid w:val="00CD2ABD"/>
    <w:rsid w:val="00CD2DCB"/>
    <w:rsid w:val="00CD3AE6"/>
    <w:rsid w:val="00CD42B2"/>
    <w:rsid w:val="00CD4720"/>
    <w:rsid w:val="00CD6150"/>
    <w:rsid w:val="00CD6628"/>
    <w:rsid w:val="00CD7F16"/>
    <w:rsid w:val="00CE056E"/>
    <w:rsid w:val="00CE0FAF"/>
    <w:rsid w:val="00CE1263"/>
    <w:rsid w:val="00CE2517"/>
    <w:rsid w:val="00CE2AAE"/>
    <w:rsid w:val="00CE34AB"/>
    <w:rsid w:val="00CE46A1"/>
    <w:rsid w:val="00CE486D"/>
    <w:rsid w:val="00CE49A3"/>
    <w:rsid w:val="00CE5851"/>
    <w:rsid w:val="00CE5DE7"/>
    <w:rsid w:val="00CE7FFD"/>
    <w:rsid w:val="00CF0240"/>
    <w:rsid w:val="00CF12A5"/>
    <w:rsid w:val="00CF1C50"/>
    <w:rsid w:val="00CF1E74"/>
    <w:rsid w:val="00CF2E15"/>
    <w:rsid w:val="00CF2E70"/>
    <w:rsid w:val="00CF63FB"/>
    <w:rsid w:val="00CF66C9"/>
    <w:rsid w:val="00CF6B04"/>
    <w:rsid w:val="00CF77A1"/>
    <w:rsid w:val="00CF7821"/>
    <w:rsid w:val="00D0004C"/>
    <w:rsid w:val="00D012E6"/>
    <w:rsid w:val="00D02A1B"/>
    <w:rsid w:val="00D02BC0"/>
    <w:rsid w:val="00D02C48"/>
    <w:rsid w:val="00D0355C"/>
    <w:rsid w:val="00D03FBF"/>
    <w:rsid w:val="00D04079"/>
    <w:rsid w:val="00D04BE0"/>
    <w:rsid w:val="00D04DE3"/>
    <w:rsid w:val="00D07726"/>
    <w:rsid w:val="00D10109"/>
    <w:rsid w:val="00D10A42"/>
    <w:rsid w:val="00D1207F"/>
    <w:rsid w:val="00D144C9"/>
    <w:rsid w:val="00D144FF"/>
    <w:rsid w:val="00D2079E"/>
    <w:rsid w:val="00D20C42"/>
    <w:rsid w:val="00D20EF9"/>
    <w:rsid w:val="00D21E7E"/>
    <w:rsid w:val="00D224F1"/>
    <w:rsid w:val="00D228BE"/>
    <w:rsid w:val="00D22F05"/>
    <w:rsid w:val="00D23100"/>
    <w:rsid w:val="00D239BC"/>
    <w:rsid w:val="00D23CA9"/>
    <w:rsid w:val="00D25417"/>
    <w:rsid w:val="00D26ADA"/>
    <w:rsid w:val="00D26E83"/>
    <w:rsid w:val="00D32A03"/>
    <w:rsid w:val="00D33096"/>
    <w:rsid w:val="00D3399B"/>
    <w:rsid w:val="00D343C8"/>
    <w:rsid w:val="00D348C6"/>
    <w:rsid w:val="00D35F17"/>
    <w:rsid w:val="00D35F7B"/>
    <w:rsid w:val="00D413D3"/>
    <w:rsid w:val="00D42955"/>
    <w:rsid w:val="00D42D7B"/>
    <w:rsid w:val="00D43BC0"/>
    <w:rsid w:val="00D43FDF"/>
    <w:rsid w:val="00D46651"/>
    <w:rsid w:val="00D4692C"/>
    <w:rsid w:val="00D47B75"/>
    <w:rsid w:val="00D47D53"/>
    <w:rsid w:val="00D51034"/>
    <w:rsid w:val="00D51580"/>
    <w:rsid w:val="00D51986"/>
    <w:rsid w:val="00D51A78"/>
    <w:rsid w:val="00D52D17"/>
    <w:rsid w:val="00D553B1"/>
    <w:rsid w:val="00D56D4F"/>
    <w:rsid w:val="00D56F19"/>
    <w:rsid w:val="00D56F58"/>
    <w:rsid w:val="00D5743B"/>
    <w:rsid w:val="00D6112C"/>
    <w:rsid w:val="00D61658"/>
    <w:rsid w:val="00D63BAB"/>
    <w:rsid w:val="00D63F5E"/>
    <w:rsid w:val="00D64818"/>
    <w:rsid w:val="00D667D9"/>
    <w:rsid w:val="00D676BD"/>
    <w:rsid w:val="00D70DFB"/>
    <w:rsid w:val="00D72477"/>
    <w:rsid w:val="00D72882"/>
    <w:rsid w:val="00D73215"/>
    <w:rsid w:val="00D73593"/>
    <w:rsid w:val="00D73B26"/>
    <w:rsid w:val="00D73D12"/>
    <w:rsid w:val="00D744AB"/>
    <w:rsid w:val="00D74AED"/>
    <w:rsid w:val="00D758F7"/>
    <w:rsid w:val="00D75976"/>
    <w:rsid w:val="00D759C8"/>
    <w:rsid w:val="00D76314"/>
    <w:rsid w:val="00D76F73"/>
    <w:rsid w:val="00D8024A"/>
    <w:rsid w:val="00D80C66"/>
    <w:rsid w:val="00D81215"/>
    <w:rsid w:val="00D81C98"/>
    <w:rsid w:val="00D81D17"/>
    <w:rsid w:val="00D8296D"/>
    <w:rsid w:val="00D82C8D"/>
    <w:rsid w:val="00D83A0F"/>
    <w:rsid w:val="00D84476"/>
    <w:rsid w:val="00D852EF"/>
    <w:rsid w:val="00D861E8"/>
    <w:rsid w:val="00D86E93"/>
    <w:rsid w:val="00D90DE4"/>
    <w:rsid w:val="00D91789"/>
    <w:rsid w:val="00D917FA"/>
    <w:rsid w:val="00D942AB"/>
    <w:rsid w:val="00D94AA6"/>
    <w:rsid w:val="00D9569C"/>
    <w:rsid w:val="00D95752"/>
    <w:rsid w:val="00DA0483"/>
    <w:rsid w:val="00DA0843"/>
    <w:rsid w:val="00DA1C2F"/>
    <w:rsid w:val="00DA2237"/>
    <w:rsid w:val="00DA23AA"/>
    <w:rsid w:val="00DA26B8"/>
    <w:rsid w:val="00DA37AD"/>
    <w:rsid w:val="00DA470F"/>
    <w:rsid w:val="00DA50BF"/>
    <w:rsid w:val="00DA542E"/>
    <w:rsid w:val="00DA641F"/>
    <w:rsid w:val="00DB042E"/>
    <w:rsid w:val="00DB0B9B"/>
    <w:rsid w:val="00DB0CE5"/>
    <w:rsid w:val="00DB2E82"/>
    <w:rsid w:val="00DB3119"/>
    <w:rsid w:val="00DB31F5"/>
    <w:rsid w:val="00DB367D"/>
    <w:rsid w:val="00DB54B2"/>
    <w:rsid w:val="00DB5C01"/>
    <w:rsid w:val="00DB5CFA"/>
    <w:rsid w:val="00DC160B"/>
    <w:rsid w:val="00DC1955"/>
    <w:rsid w:val="00DC1B0F"/>
    <w:rsid w:val="00DC3F51"/>
    <w:rsid w:val="00DC5549"/>
    <w:rsid w:val="00DC58E4"/>
    <w:rsid w:val="00DC6C9A"/>
    <w:rsid w:val="00DC76C8"/>
    <w:rsid w:val="00DD0C9F"/>
    <w:rsid w:val="00DD0D39"/>
    <w:rsid w:val="00DD2E8B"/>
    <w:rsid w:val="00DD3460"/>
    <w:rsid w:val="00DD3BD3"/>
    <w:rsid w:val="00DD49D1"/>
    <w:rsid w:val="00DD6147"/>
    <w:rsid w:val="00DD64D8"/>
    <w:rsid w:val="00DE0C1A"/>
    <w:rsid w:val="00DE1548"/>
    <w:rsid w:val="00DE3186"/>
    <w:rsid w:val="00DE3251"/>
    <w:rsid w:val="00DE4AA7"/>
    <w:rsid w:val="00DE54B9"/>
    <w:rsid w:val="00DE6C69"/>
    <w:rsid w:val="00DE6F67"/>
    <w:rsid w:val="00DF036D"/>
    <w:rsid w:val="00DF05A9"/>
    <w:rsid w:val="00DF19C2"/>
    <w:rsid w:val="00DF2C14"/>
    <w:rsid w:val="00DF3962"/>
    <w:rsid w:val="00DF4280"/>
    <w:rsid w:val="00DF4AF6"/>
    <w:rsid w:val="00DF750C"/>
    <w:rsid w:val="00E0051B"/>
    <w:rsid w:val="00E012A0"/>
    <w:rsid w:val="00E01590"/>
    <w:rsid w:val="00E02DC8"/>
    <w:rsid w:val="00E02E0D"/>
    <w:rsid w:val="00E031B5"/>
    <w:rsid w:val="00E03505"/>
    <w:rsid w:val="00E039B6"/>
    <w:rsid w:val="00E03EAD"/>
    <w:rsid w:val="00E0403D"/>
    <w:rsid w:val="00E063BB"/>
    <w:rsid w:val="00E069E8"/>
    <w:rsid w:val="00E129B9"/>
    <w:rsid w:val="00E1637D"/>
    <w:rsid w:val="00E16E14"/>
    <w:rsid w:val="00E2004B"/>
    <w:rsid w:val="00E20521"/>
    <w:rsid w:val="00E2186E"/>
    <w:rsid w:val="00E23504"/>
    <w:rsid w:val="00E24C52"/>
    <w:rsid w:val="00E25C6F"/>
    <w:rsid w:val="00E2748D"/>
    <w:rsid w:val="00E275C9"/>
    <w:rsid w:val="00E27934"/>
    <w:rsid w:val="00E319EE"/>
    <w:rsid w:val="00E31C6B"/>
    <w:rsid w:val="00E32691"/>
    <w:rsid w:val="00E32A29"/>
    <w:rsid w:val="00E32C9B"/>
    <w:rsid w:val="00E330A5"/>
    <w:rsid w:val="00E33482"/>
    <w:rsid w:val="00E33777"/>
    <w:rsid w:val="00E3497B"/>
    <w:rsid w:val="00E34982"/>
    <w:rsid w:val="00E36641"/>
    <w:rsid w:val="00E3684E"/>
    <w:rsid w:val="00E36CA1"/>
    <w:rsid w:val="00E37732"/>
    <w:rsid w:val="00E37D96"/>
    <w:rsid w:val="00E402B9"/>
    <w:rsid w:val="00E403F3"/>
    <w:rsid w:val="00E41863"/>
    <w:rsid w:val="00E421A7"/>
    <w:rsid w:val="00E42466"/>
    <w:rsid w:val="00E42987"/>
    <w:rsid w:val="00E43352"/>
    <w:rsid w:val="00E43A7C"/>
    <w:rsid w:val="00E44284"/>
    <w:rsid w:val="00E44D1C"/>
    <w:rsid w:val="00E4563B"/>
    <w:rsid w:val="00E45842"/>
    <w:rsid w:val="00E464C2"/>
    <w:rsid w:val="00E46820"/>
    <w:rsid w:val="00E46CBE"/>
    <w:rsid w:val="00E47BAD"/>
    <w:rsid w:val="00E50C35"/>
    <w:rsid w:val="00E50DEE"/>
    <w:rsid w:val="00E52CE5"/>
    <w:rsid w:val="00E536D9"/>
    <w:rsid w:val="00E5374C"/>
    <w:rsid w:val="00E54120"/>
    <w:rsid w:val="00E55829"/>
    <w:rsid w:val="00E563FB"/>
    <w:rsid w:val="00E56E14"/>
    <w:rsid w:val="00E60A8D"/>
    <w:rsid w:val="00E63874"/>
    <w:rsid w:val="00E63D8D"/>
    <w:rsid w:val="00E6593D"/>
    <w:rsid w:val="00E6659F"/>
    <w:rsid w:val="00E666DB"/>
    <w:rsid w:val="00E7083B"/>
    <w:rsid w:val="00E712DD"/>
    <w:rsid w:val="00E7195F"/>
    <w:rsid w:val="00E75DEF"/>
    <w:rsid w:val="00E77208"/>
    <w:rsid w:val="00E77446"/>
    <w:rsid w:val="00E777C2"/>
    <w:rsid w:val="00E81545"/>
    <w:rsid w:val="00E836EE"/>
    <w:rsid w:val="00E84C11"/>
    <w:rsid w:val="00E8504B"/>
    <w:rsid w:val="00E85949"/>
    <w:rsid w:val="00E85A05"/>
    <w:rsid w:val="00E9121D"/>
    <w:rsid w:val="00E92AE2"/>
    <w:rsid w:val="00E93439"/>
    <w:rsid w:val="00E937CA"/>
    <w:rsid w:val="00E93C05"/>
    <w:rsid w:val="00E93E90"/>
    <w:rsid w:val="00E94177"/>
    <w:rsid w:val="00E9451D"/>
    <w:rsid w:val="00E977F1"/>
    <w:rsid w:val="00EA017E"/>
    <w:rsid w:val="00EA02A4"/>
    <w:rsid w:val="00EA0FFC"/>
    <w:rsid w:val="00EA1136"/>
    <w:rsid w:val="00EA1F5C"/>
    <w:rsid w:val="00EA23F9"/>
    <w:rsid w:val="00EA25C4"/>
    <w:rsid w:val="00EA4140"/>
    <w:rsid w:val="00EA4C42"/>
    <w:rsid w:val="00EA5060"/>
    <w:rsid w:val="00EA6564"/>
    <w:rsid w:val="00EB0C4A"/>
    <w:rsid w:val="00EB174B"/>
    <w:rsid w:val="00EB2ECB"/>
    <w:rsid w:val="00EB603B"/>
    <w:rsid w:val="00EB6F5D"/>
    <w:rsid w:val="00EC05C8"/>
    <w:rsid w:val="00EC3002"/>
    <w:rsid w:val="00EC3663"/>
    <w:rsid w:val="00EC3D93"/>
    <w:rsid w:val="00EC4183"/>
    <w:rsid w:val="00EC7468"/>
    <w:rsid w:val="00ED168D"/>
    <w:rsid w:val="00ED24B9"/>
    <w:rsid w:val="00ED3960"/>
    <w:rsid w:val="00ED3B50"/>
    <w:rsid w:val="00ED42D2"/>
    <w:rsid w:val="00ED699F"/>
    <w:rsid w:val="00ED7329"/>
    <w:rsid w:val="00EE02A9"/>
    <w:rsid w:val="00EE1883"/>
    <w:rsid w:val="00EE18FD"/>
    <w:rsid w:val="00EE22CF"/>
    <w:rsid w:val="00EE25EF"/>
    <w:rsid w:val="00EE26B0"/>
    <w:rsid w:val="00EE3095"/>
    <w:rsid w:val="00EE3DE4"/>
    <w:rsid w:val="00EE5112"/>
    <w:rsid w:val="00EE6BDC"/>
    <w:rsid w:val="00EE7950"/>
    <w:rsid w:val="00EF0B25"/>
    <w:rsid w:val="00EF2CAA"/>
    <w:rsid w:val="00EF393D"/>
    <w:rsid w:val="00EF420E"/>
    <w:rsid w:val="00EF567B"/>
    <w:rsid w:val="00F00310"/>
    <w:rsid w:val="00F00A78"/>
    <w:rsid w:val="00F01CD8"/>
    <w:rsid w:val="00F0207E"/>
    <w:rsid w:val="00F02FCD"/>
    <w:rsid w:val="00F03FB2"/>
    <w:rsid w:val="00F044C4"/>
    <w:rsid w:val="00F0597F"/>
    <w:rsid w:val="00F06233"/>
    <w:rsid w:val="00F06519"/>
    <w:rsid w:val="00F06821"/>
    <w:rsid w:val="00F06E5E"/>
    <w:rsid w:val="00F077E6"/>
    <w:rsid w:val="00F07BDA"/>
    <w:rsid w:val="00F10324"/>
    <w:rsid w:val="00F10B6E"/>
    <w:rsid w:val="00F12BF0"/>
    <w:rsid w:val="00F12DC0"/>
    <w:rsid w:val="00F1354A"/>
    <w:rsid w:val="00F138A9"/>
    <w:rsid w:val="00F13CCE"/>
    <w:rsid w:val="00F13E92"/>
    <w:rsid w:val="00F14EBE"/>
    <w:rsid w:val="00F151FA"/>
    <w:rsid w:val="00F16A53"/>
    <w:rsid w:val="00F16BE2"/>
    <w:rsid w:val="00F16FF4"/>
    <w:rsid w:val="00F177AA"/>
    <w:rsid w:val="00F17A61"/>
    <w:rsid w:val="00F17E63"/>
    <w:rsid w:val="00F215F5"/>
    <w:rsid w:val="00F228FD"/>
    <w:rsid w:val="00F22F90"/>
    <w:rsid w:val="00F23BA9"/>
    <w:rsid w:val="00F243DD"/>
    <w:rsid w:val="00F25F5B"/>
    <w:rsid w:val="00F2626D"/>
    <w:rsid w:val="00F269AD"/>
    <w:rsid w:val="00F27927"/>
    <w:rsid w:val="00F31B8A"/>
    <w:rsid w:val="00F32909"/>
    <w:rsid w:val="00F33FCC"/>
    <w:rsid w:val="00F34315"/>
    <w:rsid w:val="00F3456F"/>
    <w:rsid w:val="00F359D6"/>
    <w:rsid w:val="00F35CC6"/>
    <w:rsid w:val="00F402D4"/>
    <w:rsid w:val="00F40396"/>
    <w:rsid w:val="00F405C9"/>
    <w:rsid w:val="00F42403"/>
    <w:rsid w:val="00F42E4B"/>
    <w:rsid w:val="00F4595B"/>
    <w:rsid w:val="00F46116"/>
    <w:rsid w:val="00F47441"/>
    <w:rsid w:val="00F500A3"/>
    <w:rsid w:val="00F50BCA"/>
    <w:rsid w:val="00F513C0"/>
    <w:rsid w:val="00F51799"/>
    <w:rsid w:val="00F51CCE"/>
    <w:rsid w:val="00F5315B"/>
    <w:rsid w:val="00F535B5"/>
    <w:rsid w:val="00F54251"/>
    <w:rsid w:val="00F55A7C"/>
    <w:rsid w:val="00F56224"/>
    <w:rsid w:val="00F5634C"/>
    <w:rsid w:val="00F567DF"/>
    <w:rsid w:val="00F572D2"/>
    <w:rsid w:val="00F578D9"/>
    <w:rsid w:val="00F60E70"/>
    <w:rsid w:val="00F61688"/>
    <w:rsid w:val="00F6239C"/>
    <w:rsid w:val="00F62FA5"/>
    <w:rsid w:val="00F64A38"/>
    <w:rsid w:val="00F6597C"/>
    <w:rsid w:val="00F65C5C"/>
    <w:rsid w:val="00F65D5E"/>
    <w:rsid w:val="00F67D63"/>
    <w:rsid w:val="00F7038E"/>
    <w:rsid w:val="00F70D49"/>
    <w:rsid w:val="00F72079"/>
    <w:rsid w:val="00F72D00"/>
    <w:rsid w:val="00F72E3D"/>
    <w:rsid w:val="00F73572"/>
    <w:rsid w:val="00F75F2A"/>
    <w:rsid w:val="00F80406"/>
    <w:rsid w:val="00F8052C"/>
    <w:rsid w:val="00F81860"/>
    <w:rsid w:val="00F823A8"/>
    <w:rsid w:val="00F84113"/>
    <w:rsid w:val="00F843CC"/>
    <w:rsid w:val="00F8589C"/>
    <w:rsid w:val="00F858F6"/>
    <w:rsid w:val="00F9005C"/>
    <w:rsid w:val="00F90422"/>
    <w:rsid w:val="00F90CCB"/>
    <w:rsid w:val="00F90EDF"/>
    <w:rsid w:val="00F91068"/>
    <w:rsid w:val="00F93196"/>
    <w:rsid w:val="00F945C6"/>
    <w:rsid w:val="00F94A5B"/>
    <w:rsid w:val="00F94CC0"/>
    <w:rsid w:val="00F95ECC"/>
    <w:rsid w:val="00F96064"/>
    <w:rsid w:val="00F96A4B"/>
    <w:rsid w:val="00F97578"/>
    <w:rsid w:val="00FA1CC9"/>
    <w:rsid w:val="00FA458A"/>
    <w:rsid w:val="00FA46D4"/>
    <w:rsid w:val="00FA4E43"/>
    <w:rsid w:val="00FA67AA"/>
    <w:rsid w:val="00FA7355"/>
    <w:rsid w:val="00FB01BF"/>
    <w:rsid w:val="00FB16BD"/>
    <w:rsid w:val="00FB2140"/>
    <w:rsid w:val="00FB288D"/>
    <w:rsid w:val="00FB2B4E"/>
    <w:rsid w:val="00FB447F"/>
    <w:rsid w:val="00FB5345"/>
    <w:rsid w:val="00FB63CB"/>
    <w:rsid w:val="00FB7631"/>
    <w:rsid w:val="00FC03ED"/>
    <w:rsid w:val="00FC18C6"/>
    <w:rsid w:val="00FC1A39"/>
    <w:rsid w:val="00FC277A"/>
    <w:rsid w:val="00FC2BDF"/>
    <w:rsid w:val="00FC32AD"/>
    <w:rsid w:val="00FC34B9"/>
    <w:rsid w:val="00FC42B9"/>
    <w:rsid w:val="00FC4FF9"/>
    <w:rsid w:val="00FC7564"/>
    <w:rsid w:val="00FC7686"/>
    <w:rsid w:val="00FC79F6"/>
    <w:rsid w:val="00FD1C3C"/>
    <w:rsid w:val="00FD2B2B"/>
    <w:rsid w:val="00FD35B4"/>
    <w:rsid w:val="00FD36F9"/>
    <w:rsid w:val="00FD3F96"/>
    <w:rsid w:val="00FD5A6B"/>
    <w:rsid w:val="00FD5B8F"/>
    <w:rsid w:val="00FD5EB9"/>
    <w:rsid w:val="00FD6A0E"/>
    <w:rsid w:val="00FD6CF7"/>
    <w:rsid w:val="00FE1A34"/>
    <w:rsid w:val="00FE1BF3"/>
    <w:rsid w:val="00FE1C9C"/>
    <w:rsid w:val="00FE385C"/>
    <w:rsid w:val="00FE4217"/>
    <w:rsid w:val="00FE42F7"/>
    <w:rsid w:val="00FE44DC"/>
    <w:rsid w:val="00FE49F9"/>
    <w:rsid w:val="00FE6AD4"/>
    <w:rsid w:val="00FE7CA8"/>
    <w:rsid w:val="00FF0DCB"/>
    <w:rsid w:val="00FF1226"/>
    <w:rsid w:val="00FF270F"/>
    <w:rsid w:val="00FF3B3B"/>
    <w:rsid w:val="00FF539A"/>
    <w:rsid w:val="00FF5898"/>
    <w:rsid w:val="00FF5B76"/>
    <w:rsid w:val="00FF5E11"/>
    <w:rsid w:val="00FF66C3"/>
    <w:rsid w:val="00FF6BAA"/>
    <w:rsid w:val="00FF6DED"/>
    <w:rsid w:val="00FF6DFA"/>
    <w:rsid w:val="00FF6F63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FAE292"/>
  <w15:chartTrackingRefBased/>
  <w15:docId w15:val="{BF9673FC-BE2A-4F51-A053-FF0C653C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D63"/>
    <w:pPr>
      <w:jc w:val="both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3D6A16"/>
    <w:pPr>
      <w:keepNext/>
      <w:widowControl w:val="0"/>
      <w:tabs>
        <w:tab w:val="left" w:pos="-144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before="139" w:after="74" w:line="480" w:lineRule="auto"/>
      <w:jc w:val="left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D6A16"/>
    <w:pPr>
      <w:keepNext/>
      <w:widowControl w:val="0"/>
      <w:tabs>
        <w:tab w:val="left" w:pos="-144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spacing w:line="480" w:lineRule="auto"/>
      <w:jc w:val="left"/>
      <w:outlineLvl w:val="2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9"/>
    <w:semiHidden/>
    <w:locked/>
    <w:rsid w:val="00D759C8"/>
    <w:rPr>
      <w:rFonts w:ascii="Cambria" w:eastAsia="宋体" w:hAnsi="Cambria" w:cs="Cambria"/>
      <w:b/>
      <w:bCs/>
      <w:kern w:val="0"/>
      <w:sz w:val="32"/>
      <w:szCs w:val="32"/>
      <w:lang w:eastAsia="en-US"/>
    </w:rPr>
  </w:style>
  <w:style w:type="character" w:customStyle="1" w:styleId="30">
    <w:name w:val="标题 3 字符"/>
    <w:link w:val="3"/>
    <w:uiPriority w:val="99"/>
    <w:semiHidden/>
    <w:locked/>
    <w:rsid w:val="00D759C8"/>
    <w:rPr>
      <w:b/>
      <w:bCs/>
      <w:kern w:val="0"/>
      <w:sz w:val="32"/>
      <w:szCs w:val="32"/>
      <w:lang w:eastAsia="en-US"/>
    </w:rPr>
  </w:style>
  <w:style w:type="character" w:styleId="a3">
    <w:name w:val="Hyperlink"/>
    <w:uiPriority w:val="99"/>
    <w:rsid w:val="00F67D6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F67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E31C6B"/>
    <w:rPr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rsid w:val="00F67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125A5A"/>
    <w:rPr>
      <w:sz w:val="18"/>
      <w:szCs w:val="18"/>
      <w:lang w:eastAsia="en-US"/>
    </w:rPr>
  </w:style>
  <w:style w:type="character" w:styleId="a8">
    <w:name w:val="page number"/>
    <w:basedOn w:val="a0"/>
    <w:uiPriority w:val="99"/>
    <w:rsid w:val="00BE24C3"/>
  </w:style>
  <w:style w:type="character" w:styleId="a9">
    <w:name w:val="Strong"/>
    <w:uiPriority w:val="99"/>
    <w:qFormat/>
    <w:rsid w:val="003D6A16"/>
    <w:rPr>
      <w:b/>
      <w:bCs/>
    </w:rPr>
  </w:style>
  <w:style w:type="paragraph" w:customStyle="1" w:styleId="Default">
    <w:name w:val="Default"/>
    <w:uiPriority w:val="99"/>
    <w:rsid w:val="0054278A"/>
    <w:pPr>
      <w:widowControl w:val="0"/>
      <w:autoSpaceDE w:val="0"/>
      <w:autoSpaceDN w:val="0"/>
      <w:adjustRightInd w:val="0"/>
    </w:pPr>
    <w:rPr>
      <w:rFonts w:ascii="CMB X 12" w:eastAsia="CMB X 12" w:cs="CMB X 12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54278A"/>
    <w:pPr>
      <w:spacing w:line="40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54278A"/>
    <w:pPr>
      <w:spacing w:line="406" w:lineRule="atLeast"/>
    </w:pPr>
    <w:rPr>
      <w:color w:val="auto"/>
    </w:rPr>
  </w:style>
  <w:style w:type="paragraph" w:customStyle="1" w:styleId="CM37">
    <w:name w:val="CM37"/>
    <w:basedOn w:val="Default"/>
    <w:next w:val="Default"/>
    <w:uiPriority w:val="99"/>
    <w:rsid w:val="0054278A"/>
    <w:rPr>
      <w:color w:val="auto"/>
    </w:rPr>
  </w:style>
  <w:style w:type="paragraph" w:customStyle="1" w:styleId="sponsors">
    <w:name w:val="sponsors"/>
    <w:rsid w:val="0054278A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eastAsia="en-US"/>
    </w:rPr>
  </w:style>
  <w:style w:type="character" w:styleId="aa">
    <w:name w:val="footnote reference"/>
    <w:uiPriority w:val="99"/>
    <w:semiHidden/>
    <w:rsid w:val="0054278A"/>
    <w:rPr>
      <w:vertAlign w:val="superscript"/>
    </w:rPr>
  </w:style>
  <w:style w:type="paragraph" w:customStyle="1" w:styleId="CM3">
    <w:name w:val="CM3"/>
    <w:basedOn w:val="Default"/>
    <w:next w:val="Default"/>
    <w:uiPriority w:val="99"/>
    <w:rsid w:val="00F75F2A"/>
    <w:rPr>
      <w:color w:val="auto"/>
    </w:rPr>
  </w:style>
  <w:style w:type="paragraph" w:customStyle="1" w:styleId="CM39">
    <w:name w:val="CM39"/>
    <w:basedOn w:val="Default"/>
    <w:next w:val="Default"/>
    <w:uiPriority w:val="99"/>
    <w:rsid w:val="00F75F2A"/>
    <w:rPr>
      <w:color w:val="auto"/>
    </w:rPr>
  </w:style>
  <w:style w:type="paragraph" w:customStyle="1" w:styleId="CM41">
    <w:name w:val="CM41"/>
    <w:basedOn w:val="Default"/>
    <w:next w:val="Default"/>
    <w:uiPriority w:val="99"/>
    <w:rsid w:val="00F75F2A"/>
    <w:rPr>
      <w:color w:val="auto"/>
    </w:rPr>
  </w:style>
  <w:style w:type="paragraph" w:customStyle="1" w:styleId="CM43">
    <w:name w:val="CM43"/>
    <w:basedOn w:val="Default"/>
    <w:next w:val="Default"/>
    <w:uiPriority w:val="99"/>
    <w:rsid w:val="00F75F2A"/>
    <w:rPr>
      <w:color w:val="auto"/>
    </w:rPr>
  </w:style>
  <w:style w:type="paragraph" w:customStyle="1" w:styleId="CM44">
    <w:name w:val="CM44"/>
    <w:basedOn w:val="Default"/>
    <w:next w:val="Default"/>
    <w:uiPriority w:val="99"/>
    <w:rsid w:val="00F75F2A"/>
    <w:rPr>
      <w:color w:val="auto"/>
    </w:rPr>
  </w:style>
  <w:style w:type="paragraph" w:customStyle="1" w:styleId="CM38">
    <w:name w:val="CM38"/>
    <w:basedOn w:val="Default"/>
    <w:next w:val="Default"/>
    <w:uiPriority w:val="99"/>
    <w:rsid w:val="004C5EFD"/>
    <w:rPr>
      <w:color w:val="auto"/>
    </w:rPr>
  </w:style>
  <w:style w:type="paragraph" w:customStyle="1" w:styleId="CM47">
    <w:name w:val="CM47"/>
    <w:basedOn w:val="Default"/>
    <w:next w:val="Default"/>
    <w:uiPriority w:val="99"/>
    <w:rsid w:val="004C5EFD"/>
    <w:rPr>
      <w:color w:val="auto"/>
    </w:rPr>
  </w:style>
  <w:style w:type="paragraph" w:customStyle="1" w:styleId="CM53">
    <w:name w:val="CM53"/>
    <w:basedOn w:val="Default"/>
    <w:next w:val="Default"/>
    <w:uiPriority w:val="99"/>
    <w:rsid w:val="004C5EFD"/>
    <w:rPr>
      <w:color w:val="auto"/>
    </w:rPr>
  </w:style>
  <w:style w:type="paragraph" w:customStyle="1" w:styleId="CM52">
    <w:name w:val="CM52"/>
    <w:basedOn w:val="Default"/>
    <w:next w:val="Default"/>
    <w:uiPriority w:val="99"/>
    <w:rsid w:val="004C5EFD"/>
    <w:rPr>
      <w:color w:val="auto"/>
    </w:rPr>
  </w:style>
  <w:style w:type="paragraph" w:customStyle="1" w:styleId="CM48">
    <w:name w:val="CM48"/>
    <w:basedOn w:val="Default"/>
    <w:next w:val="Default"/>
    <w:uiPriority w:val="99"/>
    <w:rsid w:val="00E60A8D"/>
    <w:rPr>
      <w:color w:val="auto"/>
    </w:rPr>
  </w:style>
  <w:style w:type="paragraph" w:customStyle="1" w:styleId="CM42">
    <w:name w:val="CM42"/>
    <w:basedOn w:val="Default"/>
    <w:next w:val="Default"/>
    <w:uiPriority w:val="99"/>
    <w:rsid w:val="00B82D73"/>
    <w:rPr>
      <w:color w:val="auto"/>
    </w:rPr>
  </w:style>
  <w:style w:type="paragraph" w:customStyle="1" w:styleId="CM40">
    <w:name w:val="CM40"/>
    <w:basedOn w:val="Default"/>
    <w:next w:val="Default"/>
    <w:uiPriority w:val="99"/>
    <w:rsid w:val="00630EB2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FC2"/>
    <w:rPr>
      <w:color w:val="auto"/>
    </w:rPr>
  </w:style>
  <w:style w:type="paragraph" w:customStyle="1" w:styleId="CM33">
    <w:name w:val="CM33"/>
    <w:basedOn w:val="Default"/>
    <w:next w:val="Default"/>
    <w:uiPriority w:val="99"/>
    <w:rsid w:val="006F2FC2"/>
    <w:rPr>
      <w:color w:val="auto"/>
    </w:rPr>
  </w:style>
  <w:style w:type="paragraph" w:customStyle="1" w:styleId="CM35">
    <w:name w:val="CM35"/>
    <w:basedOn w:val="Default"/>
    <w:next w:val="Default"/>
    <w:uiPriority w:val="99"/>
    <w:rsid w:val="00FD5B8F"/>
    <w:pPr>
      <w:spacing w:line="380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826319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34">
    <w:name w:val="CM34"/>
    <w:basedOn w:val="Default"/>
    <w:next w:val="Default"/>
    <w:uiPriority w:val="99"/>
    <w:rsid w:val="00826319"/>
    <w:rPr>
      <w:rFonts w:ascii="Nimbus Roman No9 L" w:eastAsia="Nimbus Roman No9 L" w:cs="Nimbus Roman No9 L"/>
      <w:color w:val="auto"/>
    </w:rPr>
  </w:style>
  <w:style w:type="paragraph" w:customStyle="1" w:styleId="CM36">
    <w:name w:val="CM36"/>
    <w:basedOn w:val="Default"/>
    <w:next w:val="Default"/>
    <w:uiPriority w:val="99"/>
    <w:rsid w:val="00826319"/>
    <w:rPr>
      <w:rFonts w:ascii="Nimbus Roman No9 L" w:eastAsia="Nimbus Roman No9 L" w:cs="Nimbus Roman No9 L"/>
      <w:color w:val="auto"/>
    </w:rPr>
  </w:style>
  <w:style w:type="paragraph" w:customStyle="1" w:styleId="CM8">
    <w:name w:val="CM8"/>
    <w:basedOn w:val="Default"/>
    <w:next w:val="Default"/>
    <w:uiPriority w:val="99"/>
    <w:rsid w:val="00826319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45">
    <w:name w:val="CM45"/>
    <w:basedOn w:val="Default"/>
    <w:next w:val="Default"/>
    <w:uiPriority w:val="99"/>
    <w:rsid w:val="00826319"/>
    <w:rPr>
      <w:rFonts w:ascii="Nimbus Roman No9 L" w:eastAsia="Nimbus Roman No9 L" w:cs="Nimbus Roman No9 L"/>
      <w:color w:val="auto"/>
    </w:rPr>
  </w:style>
  <w:style w:type="paragraph" w:customStyle="1" w:styleId="CM49">
    <w:name w:val="CM49"/>
    <w:basedOn w:val="Default"/>
    <w:next w:val="Default"/>
    <w:uiPriority w:val="99"/>
    <w:rsid w:val="00637F68"/>
    <w:rPr>
      <w:rFonts w:ascii="Nimbus Roman No9 L" w:eastAsia="Nimbus Roman No9 L" w:cs="Nimbus Roman No9 L"/>
      <w:color w:val="auto"/>
    </w:rPr>
  </w:style>
  <w:style w:type="paragraph" w:customStyle="1" w:styleId="CM7">
    <w:name w:val="CM7"/>
    <w:basedOn w:val="Default"/>
    <w:next w:val="Default"/>
    <w:uiPriority w:val="99"/>
    <w:rsid w:val="006B535E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9">
    <w:name w:val="CM9"/>
    <w:basedOn w:val="Default"/>
    <w:next w:val="Default"/>
    <w:uiPriority w:val="99"/>
    <w:rsid w:val="006B535E"/>
    <w:rPr>
      <w:rFonts w:ascii="Nimbus Roman No9 L" w:eastAsia="Nimbus Roman No9 L" w:cs="Nimbus Roman No9 L"/>
      <w:color w:val="auto"/>
    </w:rPr>
  </w:style>
  <w:style w:type="paragraph" w:customStyle="1" w:styleId="CM22">
    <w:name w:val="CM22"/>
    <w:basedOn w:val="Default"/>
    <w:next w:val="Default"/>
    <w:uiPriority w:val="99"/>
    <w:rsid w:val="006B535E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28">
    <w:name w:val="CM28"/>
    <w:basedOn w:val="Default"/>
    <w:next w:val="Default"/>
    <w:uiPriority w:val="99"/>
    <w:rsid w:val="006B535E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29">
    <w:name w:val="CM29"/>
    <w:basedOn w:val="Default"/>
    <w:next w:val="Default"/>
    <w:uiPriority w:val="99"/>
    <w:rsid w:val="006B535E"/>
    <w:rPr>
      <w:rFonts w:ascii="Nimbus Roman No9 L" w:eastAsia="Nimbus Roman No9 L" w:cs="Nimbus Roman No9 L"/>
      <w:color w:val="auto"/>
    </w:rPr>
  </w:style>
  <w:style w:type="paragraph" w:customStyle="1" w:styleId="CM31">
    <w:name w:val="CM31"/>
    <w:basedOn w:val="Default"/>
    <w:next w:val="Default"/>
    <w:uiPriority w:val="99"/>
    <w:rsid w:val="00B52E1E"/>
    <w:pPr>
      <w:spacing w:line="398" w:lineRule="atLeast"/>
    </w:pPr>
    <w:rPr>
      <w:rFonts w:ascii="Nimbus Roman No9 L" w:eastAsia="Nimbus Roman No9 L" w:cs="Nimbus Roman No9 L"/>
      <w:color w:val="auto"/>
    </w:rPr>
  </w:style>
  <w:style w:type="paragraph" w:customStyle="1" w:styleId="CM32">
    <w:name w:val="CM32"/>
    <w:basedOn w:val="Default"/>
    <w:next w:val="Default"/>
    <w:uiPriority w:val="99"/>
    <w:rsid w:val="00B52E1E"/>
    <w:rPr>
      <w:rFonts w:ascii="Nimbus Roman No9 L" w:eastAsia="Nimbus Roman No9 L" w:cs="Nimbus Roman No9 L"/>
      <w:color w:val="auto"/>
    </w:rPr>
  </w:style>
  <w:style w:type="paragraph" w:styleId="ab">
    <w:name w:val="Balloon Text"/>
    <w:basedOn w:val="a"/>
    <w:link w:val="ac"/>
    <w:uiPriority w:val="99"/>
    <w:semiHidden/>
    <w:rsid w:val="00F243DD"/>
    <w:rPr>
      <w:sz w:val="18"/>
      <w:szCs w:val="18"/>
    </w:rPr>
  </w:style>
  <w:style w:type="character" w:customStyle="1" w:styleId="ac">
    <w:name w:val="批注框文本 字符"/>
    <w:link w:val="ab"/>
    <w:uiPriority w:val="99"/>
    <w:semiHidden/>
    <w:locked/>
    <w:rsid w:val="00D759C8"/>
    <w:rPr>
      <w:kern w:val="0"/>
      <w:sz w:val="2"/>
      <w:szCs w:val="2"/>
      <w:lang w:eastAsia="en-US"/>
    </w:rPr>
  </w:style>
  <w:style w:type="paragraph" w:customStyle="1" w:styleId="1">
    <w:name w:val="列出段落1"/>
    <w:basedOn w:val="a"/>
    <w:uiPriority w:val="99"/>
    <w:rsid w:val="009D49E1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val="tr-TR"/>
    </w:rPr>
  </w:style>
  <w:style w:type="paragraph" w:styleId="ad">
    <w:name w:val="caption"/>
    <w:basedOn w:val="a"/>
    <w:next w:val="a"/>
    <w:uiPriority w:val="99"/>
    <w:qFormat/>
    <w:rsid w:val="00F535B5"/>
    <w:pPr>
      <w:spacing w:after="200"/>
      <w:jc w:val="left"/>
    </w:pPr>
    <w:rPr>
      <w:rFonts w:ascii="Calibri" w:hAnsi="Calibri" w:cs="Calibri"/>
      <w:b/>
      <w:bCs/>
      <w:color w:val="4F81BD"/>
      <w:sz w:val="18"/>
      <w:szCs w:val="18"/>
      <w:lang w:val="tr-TR"/>
    </w:rPr>
  </w:style>
  <w:style w:type="paragraph" w:customStyle="1" w:styleId="Pa5">
    <w:name w:val="Pa5"/>
    <w:basedOn w:val="Default"/>
    <w:next w:val="Default"/>
    <w:uiPriority w:val="99"/>
    <w:rsid w:val="00771A37"/>
    <w:pPr>
      <w:widowControl/>
      <w:spacing w:line="161" w:lineRule="atLeast"/>
    </w:pPr>
    <w:rPr>
      <w:rFonts w:ascii="Verdana" w:eastAsia="宋体" w:hAnsi="Verdana" w:cs="Verdana"/>
      <w:color w:val="auto"/>
      <w:lang w:val="tr-TR" w:eastAsia="en-US"/>
    </w:rPr>
  </w:style>
  <w:style w:type="table" w:styleId="ae">
    <w:name w:val="Table Grid"/>
    <w:basedOn w:val="a1"/>
    <w:uiPriority w:val="59"/>
    <w:rsid w:val="00FF6F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autoRedefine/>
    <w:uiPriority w:val="99"/>
    <w:rsid w:val="009550AF"/>
    <w:pPr>
      <w:spacing w:after="160" w:line="240" w:lineRule="exact"/>
      <w:jc w:val="left"/>
    </w:pPr>
    <w:rPr>
      <w:rFonts w:ascii="Verdana" w:eastAsia="仿宋_GB2312" w:hAnsi="Verdana" w:cs="Verdana"/>
      <w:sz w:val="24"/>
      <w:szCs w:val="24"/>
    </w:rPr>
  </w:style>
  <w:style w:type="paragraph" w:customStyle="1" w:styleId="tablecolsubhead">
    <w:name w:val="table col subhead"/>
    <w:basedOn w:val="a"/>
    <w:uiPriority w:val="99"/>
    <w:rsid w:val="00F03FB2"/>
    <w:pPr>
      <w:jc w:val="center"/>
    </w:pPr>
    <w:rPr>
      <w:b/>
      <w:bCs/>
      <w:i/>
      <w:iCs/>
      <w:sz w:val="15"/>
      <w:szCs w:val="15"/>
    </w:rPr>
  </w:style>
  <w:style w:type="paragraph" w:styleId="af">
    <w:name w:val="Body Text"/>
    <w:basedOn w:val="a"/>
    <w:link w:val="af0"/>
    <w:uiPriority w:val="99"/>
    <w:rsid w:val="00F03FB2"/>
    <w:pPr>
      <w:spacing w:after="120" w:line="228" w:lineRule="auto"/>
      <w:ind w:firstLine="288"/>
    </w:pPr>
    <w:rPr>
      <w:spacing w:val="-1"/>
    </w:rPr>
  </w:style>
  <w:style w:type="character" w:customStyle="1" w:styleId="af0">
    <w:name w:val="正文文本 字符"/>
    <w:link w:val="af"/>
    <w:uiPriority w:val="99"/>
    <w:semiHidden/>
    <w:locked/>
    <w:rsid w:val="00F03FB2"/>
    <w:rPr>
      <w:rFonts w:eastAsia="宋体"/>
      <w:lang w:val="en-US" w:eastAsia="en-US"/>
    </w:rPr>
  </w:style>
  <w:style w:type="paragraph" w:customStyle="1" w:styleId="tablecolhead">
    <w:name w:val="table col head"/>
    <w:basedOn w:val="a"/>
    <w:uiPriority w:val="99"/>
    <w:rsid w:val="00F03FB2"/>
    <w:pPr>
      <w:jc w:val="center"/>
    </w:pPr>
    <w:rPr>
      <w:b/>
      <w:bCs/>
      <w:sz w:val="16"/>
      <w:szCs w:val="16"/>
    </w:rPr>
  </w:style>
  <w:style w:type="paragraph" w:customStyle="1" w:styleId="tablecopy">
    <w:name w:val="table copy"/>
    <w:uiPriority w:val="99"/>
    <w:rsid w:val="00F03FB2"/>
    <w:pPr>
      <w:jc w:val="both"/>
    </w:pPr>
    <w:rPr>
      <w:noProof/>
      <w:sz w:val="16"/>
      <w:szCs w:val="16"/>
      <w:lang w:eastAsia="en-US"/>
    </w:rPr>
  </w:style>
  <w:style w:type="paragraph" w:customStyle="1" w:styleId="C-Title1">
    <w:name w:val="C-Title 1"/>
    <w:basedOn w:val="a"/>
    <w:link w:val="C-Title1Char"/>
    <w:uiPriority w:val="99"/>
    <w:rsid w:val="00F03FB2"/>
    <w:pPr>
      <w:numPr>
        <w:numId w:val="40"/>
      </w:numPr>
      <w:autoSpaceDE w:val="0"/>
      <w:autoSpaceDN w:val="0"/>
      <w:adjustRightInd w:val="0"/>
      <w:snapToGrid w:val="0"/>
      <w:spacing w:beforeLines="100" w:afterLines="100" w:line="240" w:lineRule="exact"/>
      <w:ind w:hangingChars="210" w:hanging="210"/>
    </w:pPr>
    <w:rPr>
      <w:b/>
      <w:bCs/>
      <w:sz w:val="24"/>
      <w:szCs w:val="24"/>
      <w:lang w:val="x-none" w:eastAsia="x-none"/>
    </w:rPr>
  </w:style>
  <w:style w:type="paragraph" w:customStyle="1" w:styleId="C-SubTitle2">
    <w:name w:val="C-SubTitle 2"/>
    <w:basedOn w:val="a"/>
    <w:link w:val="C-SubTitle2Char"/>
    <w:uiPriority w:val="99"/>
    <w:rsid w:val="00F03FB2"/>
    <w:pPr>
      <w:numPr>
        <w:ilvl w:val="1"/>
        <w:numId w:val="40"/>
      </w:numPr>
      <w:spacing w:beforeLines="100" w:afterLines="100" w:line="240" w:lineRule="exact"/>
      <w:ind w:hangingChars="201" w:hanging="403"/>
    </w:pPr>
    <w:rPr>
      <w:b/>
      <w:bCs/>
      <w:sz w:val="22"/>
      <w:szCs w:val="22"/>
      <w:lang w:val="x-none"/>
    </w:rPr>
  </w:style>
  <w:style w:type="character" w:customStyle="1" w:styleId="C-Title1Char">
    <w:name w:val="C-Title 1 Char"/>
    <w:link w:val="C-Title1"/>
    <w:uiPriority w:val="99"/>
    <w:locked/>
    <w:rsid w:val="00F03FB2"/>
    <w:rPr>
      <w:rFonts w:eastAsia="宋体"/>
      <w:b/>
      <w:bCs/>
      <w:sz w:val="24"/>
      <w:szCs w:val="24"/>
    </w:rPr>
  </w:style>
  <w:style w:type="paragraph" w:customStyle="1" w:styleId="C-Table">
    <w:name w:val="C-Table"/>
    <w:basedOn w:val="a"/>
    <w:link w:val="C-TableChar"/>
    <w:uiPriority w:val="99"/>
    <w:rsid w:val="00F03FB2"/>
    <w:pPr>
      <w:spacing w:afterLines="50"/>
      <w:jc w:val="center"/>
    </w:pPr>
    <w:rPr>
      <w:b/>
      <w:bCs/>
      <w:noProof/>
      <w:sz w:val="18"/>
      <w:szCs w:val="18"/>
      <w:lang w:val="x-none"/>
    </w:rPr>
  </w:style>
  <w:style w:type="character" w:customStyle="1" w:styleId="C-SubTitle2Char">
    <w:name w:val="C-SubTitle 2 Char"/>
    <w:link w:val="C-SubTitle2"/>
    <w:uiPriority w:val="99"/>
    <w:locked/>
    <w:rsid w:val="00F03FB2"/>
    <w:rPr>
      <w:rFonts w:eastAsia="宋体"/>
      <w:b/>
      <w:bCs/>
      <w:sz w:val="22"/>
      <w:szCs w:val="22"/>
      <w:lang w:eastAsia="en-US"/>
    </w:rPr>
  </w:style>
  <w:style w:type="paragraph" w:customStyle="1" w:styleId="C-Figure">
    <w:name w:val="C-Figure"/>
    <w:basedOn w:val="a"/>
    <w:link w:val="C-FigureChar"/>
    <w:uiPriority w:val="99"/>
    <w:rsid w:val="00F03FB2"/>
    <w:pPr>
      <w:jc w:val="center"/>
    </w:pPr>
    <w:rPr>
      <w:b/>
      <w:bCs/>
      <w:sz w:val="18"/>
      <w:szCs w:val="18"/>
      <w:lang w:val="x-none"/>
    </w:rPr>
  </w:style>
  <w:style w:type="character" w:customStyle="1" w:styleId="C-TableChar">
    <w:name w:val="C-Table Char"/>
    <w:link w:val="C-Table"/>
    <w:uiPriority w:val="99"/>
    <w:locked/>
    <w:rsid w:val="00F03FB2"/>
    <w:rPr>
      <w:rFonts w:eastAsia="宋体"/>
      <w:b/>
      <w:bCs/>
      <w:noProof/>
      <w:sz w:val="18"/>
      <w:szCs w:val="18"/>
      <w:lang w:eastAsia="en-US"/>
    </w:rPr>
  </w:style>
  <w:style w:type="paragraph" w:customStyle="1" w:styleId="C-SubTitle3">
    <w:name w:val="C-SubTitle3"/>
    <w:basedOn w:val="a"/>
    <w:uiPriority w:val="99"/>
    <w:rsid w:val="00F03FB2"/>
    <w:pPr>
      <w:numPr>
        <w:ilvl w:val="2"/>
        <w:numId w:val="40"/>
      </w:numPr>
      <w:spacing w:line="240" w:lineRule="exact"/>
    </w:pPr>
    <w:rPr>
      <w:sz w:val="21"/>
      <w:szCs w:val="21"/>
    </w:rPr>
  </w:style>
  <w:style w:type="character" w:customStyle="1" w:styleId="C-FigureChar">
    <w:name w:val="C-Figure Char"/>
    <w:link w:val="C-Figure"/>
    <w:uiPriority w:val="99"/>
    <w:locked/>
    <w:rsid w:val="00F03FB2"/>
    <w:rPr>
      <w:rFonts w:eastAsia="宋体"/>
      <w:b/>
      <w:bCs/>
      <w:sz w:val="18"/>
      <w:szCs w:val="18"/>
      <w:lang w:eastAsia="en-US"/>
    </w:rPr>
  </w:style>
  <w:style w:type="paragraph" w:customStyle="1" w:styleId="C-">
    <w:name w:val="C-正文"/>
    <w:basedOn w:val="a"/>
    <w:link w:val="C-Char"/>
    <w:uiPriority w:val="99"/>
    <w:rsid w:val="00F03FB2"/>
    <w:pPr>
      <w:spacing w:line="240" w:lineRule="exact"/>
    </w:pPr>
    <w:rPr>
      <w:rFonts w:eastAsia="MS Mincho"/>
      <w:lang w:val="x-none"/>
    </w:rPr>
  </w:style>
  <w:style w:type="character" w:customStyle="1" w:styleId="C-Char">
    <w:name w:val="C-正文 Char"/>
    <w:link w:val="C-"/>
    <w:uiPriority w:val="99"/>
    <w:locked/>
    <w:rsid w:val="00F03FB2"/>
    <w:rPr>
      <w:rFonts w:eastAsia="MS Mincho"/>
      <w:lang w:eastAsia="en-US"/>
    </w:rPr>
  </w:style>
  <w:style w:type="paragraph" w:styleId="af1">
    <w:name w:val="Document Map"/>
    <w:basedOn w:val="a"/>
    <w:link w:val="af2"/>
    <w:uiPriority w:val="99"/>
    <w:semiHidden/>
    <w:rsid w:val="00125A5A"/>
    <w:pPr>
      <w:jc w:val="left"/>
    </w:pPr>
    <w:rPr>
      <w:rFonts w:ascii="Calibri" w:hAnsi="Tahoma" w:cs="Calibri"/>
      <w:sz w:val="16"/>
      <w:szCs w:val="16"/>
      <w:lang w:eastAsia="zh-CN"/>
    </w:rPr>
  </w:style>
  <w:style w:type="character" w:customStyle="1" w:styleId="af2">
    <w:name w:val="文档结构图 字符"/>
    <w:link w:val="af1"/>
    <w:uiPriority w:val="99"/>
    <w:locked/>
    <w:rsid w:val="00125A5A"/>
    <w:rPr>
      <w:rFonts w:ascii="Calibri" w:eastAsia="宋体" w:hAnsi="Tahoma" w:cs="Calibri"/>
      <w:sz w:val="16"/>
      <w:szCs w:val="16"/>
    </w:rPr>
  </w:style>
  <w:style w:type="paragraph" w:customStyle="1" w:styleId="Af3">
    <w:name w:val="A"/>
    <w:basedOn w:val="a"/>
    <w:qFormat/>
    <w:rsid w:val="00D4692C"/>
    <w:pPr>
      <w:widowControl w:val="0"/>
      <w:suppressAutoHyphens/>
      <w:autoSpaceDE w:val="0"/>
      <w:autoSpaceDN w:val="0"/>
      <w:adjustRightInd w:val="0"/>
      <w:snapToGrid w:val="0"/>
      <w:spacing w:afterLines="250"/>
      <w:jc w:val="left"/>
    </w:pPr>
    <w:rPr>
      <w:rFonts w:ascii="Cambria" w:hAnsi="Cambria" w:cs="Cambria"/>
      <w:b/>
      <w:bCs/>
      <w:color w:val="000000"/>
      <w:sz w:val="44"/>
      <w:szCs w:val="44"/>
    </w:rPr>
  </w:style>
  <w:style w:type="paragraph" w:customStyle="1" w:styleId="AA0">
    <w:name w:val="AA"/>
    <w:basedOn w:val="1"/>
    <w:qFormat/>
    <w:rsid w:val="00D4692C"/>
    <w:pPr>
      <w:widowControl w:val="0"/>
      <w:autoSpaceDE w:val="0"/>
      <w:autoSpaceDN w:val="0"/>
      <w:adjustRightInd w:val="0"/>
      <w:snapToGrid w:val="0"/>
      <w:spacing w:afterLines="50" w:line="240" w:lineRule="auto"/>
      <w:ind w:left="0"/>
    </w:pPr>
    <w:rPr>
      <w:rFonts w:ascii="Cambria" w:hAnsi="Cambria" w:cs="Cambria"/>
      <w:b/>
      <w:bCs/>
      <w:color w:val="943634"/>
      <w:sz w:val="24"/>
      <w:szCs w:val="24"/>
    </w:rPr>
  </w:style>
  <w:style w:type="paragraph" w:customStyle="1" w:styleId="10">
    <w:name w:val="1"/>
    <w:basedOn w:val="a"/>
    <w:qFormat/>
    <w:rsid w:val="00D4692C"/>
    <w:pPr>
      <w:autoSpaceDE w:val="0"/>
      <w:autoSpaceDN w:val="0"/>
      <w:adjustRightInd w:val="0"/>
      <w:snapToGrid w:val="0"/>
      <w:spacing w:beforeLines="100" w:afterLines="50"/>
      <w:ind w:leftChars="1500" w:left="1500"/>
    </w:pPr>
    <w:rPr>
      <w:rFonts w:ascii="Cambria" w:hAnsi="Cambria" w:cs="Tw Cen MT"/>
      <w:b/>
      <w:color w:val="943634"/>
      <w:sz w:val="24"/>
      <w:szCs w:val="24"/>
      <w:lang w:eastAsia="zh-CN"/>
    </w:rPr>
  </w:style>
  <w:style w:type="paragraph" w:customStyle="1" w:styleId="21">
    <w:name w:val="2"/>
    <w:basedOn w:val="a"/>
    <w:qFormat/>
    <w:rsid w:val="00D4692C"/>
    <w:pPr>
      <w:widowControl w:val="0"/>
      <w:adjustRightInd w:val="0"/>
      <w:snapToGrid w:val="0"/>
      <w:spacing w:beforeLines="100" w:afterLines="50"/>
      <w:ind w:leftChars="1500" w:left="1500"/>
    </w:pPr>
    <w:rPr>
      <w:rFonts w:ascii="Cambria" w:hAnsi="Cambria"/>
      <w:b/>
      <w:color w:val="943634"/>
      <w:sz w:val="22"/>
      <w:szCs w:val="22"/>
      <w:lang w:eastAsia="zh-CN"/>
    </w:rPr>
  </w:style>
  <w:style w:type="paragraph" w:customStyle="1" w:styleId="31">
    <w:name w:val="3"/>
    <w:basedOn w:val="a"/>
    <w:qFormat/>
    <w:rsid w:val="00D4692C"/>
    <w:pPr>
      <w:widowControl w:val="0"/>
      <w:adjustRightInd w:val="0"/>
      <w:snapToGrid w:val="0"/>
      <w:spacing w:beforeLines="100"/>
      <w:ind w:leftChars="1500" w:left="1500"/>
    </w:pPr>
    <w:rPr>
      <w:rFonts w:ascii="Cambria" w:hAnsi="Cambria"/>
      <w:b/>
      <w:color w:val="943634"/>
      <w:lang w:eastAsia="zh-CN"/>
    </w:rPr>
  </w:style>
  <w:style w:type="paragraph" w:styleId="af4">
    <w:name w:val="List Paragraph"/>
    <w:basedOn w:val="a"/>
    <w:uiPriority w:val="34"/>
    <w:qFormat/>
    <w:rsid w:val="00D64818"/>
    <w:pPr>
      <w:ind w:firstLineChars="200" w:firstLine="420"/>
    </w:pPr>
  </w:style>
  <w:style w:type="paragraph" w:styleId="af5">
    <w:name w:val="No Spacing"/>
    <w:link w:val="af6"/>
    <w:uiPriority w:val="1"/>
    <w:qFormat/>
    <w:rsid w:val="00D73D12"/>
    <w:rPr>
      <w:rFonts w:ascii="Calibri" w:hAnsi="Calibri"/>
      <w:sz w:val="22"/>
      <w:szCs w:val="22"/>
    </w:rPr>
  </w:style>
  <w:style w:type="character" w:customStyle="1" w:styleId="af6">
    <w:name w:val="无间隔 字符"/>
    <w:link w:val="af5"/>
    <w:uiPriority w:val="1"/>
    <w:rsid w:val="00D73D12"/>
    <w:rPr>
      <w:rFonts w:ascii="Calibri" w:hAnsi="Calibri"/>
      <w:sz w:val="22"/>
      <w:szCs w:val="22"/>
      <w:lang w:val="en-US" w:eastAsia="zh-CN" w:bidi="ar-SA"/>
    </w:rPr>
  </w:style>
  <w:style w:type="table" w:styleId="2-2">
    <w:name w:val="Medium Shading 2 Accent 2"/>
    <w:basedOn w:val="a1"/>
    <w:uiPriority w:val="64"/>
    <w:rsid w:val="00227E5A"/>
    <w:rPr>
      <w:rFonts w:ascii="Calibri" w:hAnsi="Calibri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48-SciencePG-Text-language-quote-After">
    <w:name w:val="48-SciencePG-Text-language-quote-After"/>
    <w:basedOn w:val="a"/>
    <w:rsid w:val="00B16BCA"/>
    <w:pPr>
      <w:widowControl w:val="0"/>
      <w:adjustRightInd w:val="0"/>
      <w:snapToGrid w:val="0"/>
      <w:spacing w:after="160" w:line="240" w:lineRule="exact"/>
      <w:ind w:leftChars="100" w:left="100"/>
    </w:pPr>
    <w:rPr>
      <w:kern w:val="2"/>
      <w:lang w:eastAsia="zh-CN"/>
    </w:rPr>
  </w:style>
  <w:style w:type="paragraph" w:styleId="af7">
    <w:name w:val="annotation text"/>
    <w:basedOn w:val="a"/>
    <w:rsid w:val="00A8012F"/>
    <w:pPr>
      <w:widowControl w:val="0"/>
      <w:jc w:val="left"/>
    </w:pPr>
    <w:rPr>
      <w:rFonts w:ascii="Calibri" w:hAnsi="Calibri"/>
      <w:kern w:val="2"/>
      <w:sz w:val="21"/>
      <w:szCs w:val="21"/>
      <w:lang w:eastAsia="zh-CN"/>
    </w:rPr>
  </w:style>
  <w:style w:type="paragraph" w:customStyle="1" w:styleId="05-SciencePG-Affiliation">
    <w:name w:val="05-SciencePG-Affiliation"/>
    <w:basedOn w:val="a"/>
    <w:rsid w:val="00A8012F"/>
    <w:pPr>
      <w:widowControl w:val="0"/>
      <w:adjustRightInd w:val="0"/>
      <w:snapToGrid w:val="0"/>
      <w:spacing w:line="240" w:lineRule="exact"/>
      <w:ind w:left="50" w:hangingChars="50" w:hanging="50"/>
      <w:jc w:val="left"/>
    </w:pPr>
    <w:rPr>
      <w:kern w:val="2"/>
      <w:sz w:val="18"/>
      <w:szCs w:val="18"/>
      <w:lang w:val="en-GB" w:eastAsia="zh-CN"/>
    </w:rPr>
  </w:style>
  <w:style w:type="paragraph" w:customStyle="1" w:styleId="49-SciencePG-Text-without-indentation">
    <w:name w:val="49-SciencePG-Text-without-indentation"/>
    <w:basedOn w:val="a"/>
    <w:rsid w:val="00A8012F"/>
    <w:pPr>
      <w:widowControl w:val="0"/>
      <w:adjustRightInd w:val="0"/>
      <w:snapToGrid w:val="0"/>
      <w:spacing w:line="240" w:lineRule="exact"/>
    </w:pPr>
    <w:rPr>
      <w:kern w:val="2"/>
      <w:lang w:eastAsia="zh-CN"/>
    </w:rPr>
  </w:style>
  <w:style w:type="paragraph" w:customStyle="1" w:styleId="MDPI71References">
    <w:name w:val="MDPI_7.1_References"/>
    <w:basedOn w:val="a"/>
    <w:qFormat/>
    <w:rsid w:val="00597DBD"/>
    <w:pPr>
      <w:numPr>
        <w:numId w:val="48"/>
      </w:numPr>
      <w:adjustRightInd w:val="0"/>
      <w:snapToGrid w:val="0"/>
      <w:spacing w:line="260" w:lineRule="atLeast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character" w:customStyle="1" w:styleId="11">
    <w:name w:val="未处理的提及1"/>
    <w:uiPriority w:val="99"/>
    <w:semiHidden/>
    <w:unhideWhenUsed/>
    <w:rsid w:val="00856A3A"/>
    <w:rPr>
      <w:color w:val="605E5C"/>
      <w:shd w:val="clear" w:color="auto" w:fill="E1DFDD"/>
    </w:rPr>
  </w:style>
  <w:style w:type="character" w:styleId="af8">
    <w:name w:val="FollowedHyperlink"/>
    <w:uiPriority w:val="99"/>
    <w:semiHidden/>
    <w:unhideWhenUsed/>
    <w:rsid w:val="00C365EC"/>
    <w:rPr>
      <w:color w:val="954F72"/>
      <w:u w:val="single"/>
    </w:rPr>
  </w:style>
  <w:style w:type="paragraph" w:customStyle="1" w:styleId="MDPI31text">
    <w:name w:val="MDPI_3.1_text"/>
    <w:qFormat/>
    <w:rsid w:val="002802FE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2802FE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2802FE"/>
    <w:pPr>
      <w:snapToGrid w:val="0"/>
      <w:spacing w:before="120" w:after="120"/>
      <w:jc w:val="right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42tablebody">
    <w:name w:val="MDPI_4.2_table_body"/>
    <w:qFormat/>
    <w:rsid w:val="005C58E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color w:val="000000"/>
      <w:lang w:eastAsia="de-DE" w:bidi="en-US"/>
    </w:rPr>
  </w:style>
  <w:style w:type="paragraph" w:customStyle="1" w:styleId="MDPI52figure">
    <w:name w:val="MDPI_5.2_figure"/>
    <w:qFormat/>
    <w:rsid w:val="005C58E5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color w:val="00000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09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6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7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yscom\Template%20Rev%20Chim%2020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Rev Chim 2020.dotx</Template>
  <TotalTime>89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Paper Title</vt:lpstr>
      <vt:lpstr>Paper Title</vt:lpstr>
    </vt:vector>
  </TitlesOfParts>
  <Company/>
  <LinksUpToDate>false</LinksUpToDate>
  <CharactersWithSpaces>343</CharactersWithSpaces>
  <SharedDoc>false</SharedDoc>
  <HLinks>
    <vt:vector size="12" baseType="variant">
      <vt:variant>
        <vt:i4>2687076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https://doi.org/10.1080/028418501127346846</vt:lpwstr>
      </vt:variant>
      <vt:variant>
        <vt:lpwstr/>
      </vt:variant>
      <vt:variant>
        <vt:i4>1638467</vt:i4>
      </vt:variant>
      <vt:variant>
        <vt:i4>9</vt:i4>
      </vt:variant>
      <vt:variant>
        <vt:i4>0</vt:i4>
      </vt:variant>
      <vt:variant>
        <vt:i4>5</vt:i4>
      </vt:variant>
      <vt:variant>
        <vt:lpwstr>https://www.elsevier.com/__data/promis_misc/BMCL_Abbreviations.pdf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</dc:title>
  <dc:subject/>
  <dc:creator>Carmen Ioan</dc:creator>
  <cp:keywords/>
  <dc:description>Revista de Chimie 2020</dc:description>
  <cp:lastModifiedBy>Hao Wen</cp:lastModifiedBy>
  <cp:revision>35</cp:revision>
  <cp:lastPrinted>2016-07-12T20:21:00Z</cp:lastPrinted>
  <dcterms:created xsi:type="dcterms:W3CDTF">2023-12-17T07:55:00Z</dcterms:created>
  <dcterms:modified xsi:type="dcterms:W3CDTF">2023-12-31T16:33:00Z</dcterms:modified>
</cp:coreProperties>
</file>