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C6D1" w14:textId="77777777" w:rsidR="00E01684" w:rsidRPr="000E6476" w:rsidRDefault="00E01684" w:rsidP="00E01684">
      <w:pPr>
        <w:pStyle w:val="Title1"/>
        <w:spacing w:after="500" w:line="360" w:lineRule="auto"/>
        <w:rPr>
          <w:rStyle w:val="ManuscriptTitleChar"/>
          <w:rFonts w:ascii="Arial" w:hAnsi="Arial"/>
          <w:b/>
          <w:bCs w:val="0"/>
        </w:rPr>
      </w:pPr>
      <w:r w:rsidRPr="000E6476">
        <w:rPr>
          <w:rStyle w:val="ManuscriptTitleChar"/>
          <w:rFonts w:ascii="Arial" w:hAnsi="Arial"/>
          <w:b/>
        </w:rPr>
        <w:t xml:space="preserve">Transient performance analysis of centrifugal Left Ventricular Assist Devices coupled with Windkessel model: LES study on Continuous and Pulsatile Flow </w:t>
      </w:r>
      <w:proofErr w:type="gramStart"/>
      <w:r w:rsidRPr="000E6476">
        <w:rPr>
          <w:rStyle w:val="ManuscriptTitleChar"/>
          <w:rFonts w:ascii="Arial" w:hAnsi="Arial"/>
          <w:b/>
        </w:rPr>
        <w:t>operation</w:t>
      </w:r>
      <w:proofErr w:type="gramEnd"/>
    </w:p>
    <w:p w14:paraId="713334BC" w14:textId="77777777" w:rsidR="00E01684" w:rsidRPr="000E6476" w:rsidRDefault="00E01684" w:rsidP="00E01684">
      <w:pPr>
        <w:pStyle w:val="address"/>
        <w:spacing w:before="0"/>
        <w:rPr>
          <w:sz w:val="22"/>
          <w:szCs w:val="32"/>
        </w:rPr>
      </w:pPr>
      <w:r w:rsidRPr="000E6476">
        <w:rPr>
          <w:sz w:val="22"/>
          <w:szCs w:val="32"/>
        </w:rPr>
        <w:t>Antonio Gil</w:t>
      </w:r>
      <w:r w:rsidRPr="000E6476">
        <w:rPr>
          <w:sz w:val="22"/>
          <w:szCs w:val="32"/>
          <w:vertAlign w:val="superscript"/>
        </w:rPr>
        <w:t>a</w:t>
      </w:r>
      <w:r w:rsidRPr="000E6476">
        <w:rPr>
          <w:sz w:val="22"/>
          <w:szCs w:val="32"/>
        </w:rPr>
        <w:t xml:space="preserve">, Roberto </w:t>
      </w:r>
      <w:proofErr w:type="spellStart"/>
      <w:r w:rsidRPr="000E6476">
        <w:rPr>
          <w:sz w:val="22"/>
          <w:szCs w:val="32"/>
        </w:rPr>
        <w:t>Navarro</w:t>
      </w:r>
      <w:r w:rsidRPr="000E6476">
        <w:rPr>
          <w:sz w:val="22"/>
          <w:szCs w:val="32"/>
          <w:vertAlign w:val="superscript"/>
        </w:rPr>
        <w:t>a</w:t>
      </w:r>
      <w:proofErr w:type="spellEnd"/>
      <w:r w:rsidRPr="000E6476">
        <w:rPr>
          <w:sz w:val="22"/>
          <w:szCs w:val="32"/>
        </w:rPr>
        <w:t xml:space="preserve">, Pedro </w:t>
      </w:r>
      <w:proofErr w:type="spellStart"/>
      <w:r w:rsidRPr="000E6476">
        <w:rPr>
          <w:sz w:val="22"/>
          <w:szCs w:val="32"/>
        </w:rPr>
        <w:t>Quintero</w:t>
      </w:r>
      <w:r w:rsidRPr="000E6476">
        <w:rPr>
          <w:sz w:val="22"/>
          <w:szCs w:val="32"/>
          <w:vertAlign w:val="superscript"/>
        </w:rPr>
        <w:t>a</w:t>
      </w:r>
      <w:proofErr w:type="spellEnd"/>
      <w:r w:rsidRPr="000E6476">
        <w:rPr>
          <w:sz w:val="22"/>
          <w:szCs w:val="32"/>
        </w:rPr>
        <w:t xml:space="preserve"> and Andrea Mares</w:t>
      </w:r>
      <w:r w:rsidRPr="000E6476">
        <w:rPr>
          <w:sz w:val="22"/>
          <w:szCs w:val="32"/>
          <w:vertAlign w:val="superscript"/>
        </w:rPr>
        <w:t>a</w:t>
      </w:r>
      <w:r w:rsidRPr="00680751">
        <w:rPr>
          <w:rStyle w:val="FootnoteReference"/>
        </w:rPr>
        <w:footnoteReference w:id="1"/>
      </w:r>
    </w:p>
    <w:p w14:paraId="547B1764" w14:textId="77777777" w:rsidR="00E01684" w:rsidRPr="000E6476" w:rsidRDefault="00E01684" w:rsidP="00E01684">
      <w:pPr>
        <w:pStyle w:val="address"/>
      </w:pPr>
    </w:p>
    <w:p w14:paraId="113D445A" w14:textId="6995ABD1" w:rsidR="00E01684" w:rsidRPr="000E6476" w:rsidRDefault="00E01684" w:rsidP="00E01684">
      <w:pPr>
        <w:pStyle w:val="address"/>
        <w:spacing w:before="0"/>
        <w:sectPr w:rsidR="00E01684" w:rsidRPr="000E6476" w:rsidSect="000F376B">
          <w:footerReference w:type="default" r:id="rId8"/>
          <w:footerReference w:type="first" r:id="rId9"/>
          <w:type w:val="continuous"/>
          <w:pgSz w:w="11907" w:h="16840" w:code="9"/>
          <w:pgMar w:top="1440" w:right="1440" w:bottom="1440" w:left="1440" w:header="1134" w:footer="1134" w:gutter="0"/>
          <w:cols w:space="720"/>
          <w:noEndnote/>
          <w:titlePg/>
          <w:docGrid w:linePitch="272"/>
        </w:sectPr>
      </w:pPr>
      <w:r w:rsidRPr="000E6476">
        <w:rPr>
          <w:position w:val="6"/>
          <w:sz w:val="11"/>
          <w:szCs w:val="11"/>
        </w:rPr>
        <w:t>a</w:t>
      </w:r>
      <w:r w:rsidRPr="000E6476">
        <w:t xml:space="preserve"> CMT-</w:t>
      </w:r>
      <w:r w:rsidR="00680751">
        <w:t xml:space="preserve">Clean Mobility &amp; </w:t>
      </w:r>
      <w:proofErr w:type="spellStart"/>
      <w:r w:rsidR="00680751">
        <w:t>Thermofluids</w:t>
      </w:r>
      <w:proofErr w:type="spellEnd"/>
      <w:r w:rsidRPr="000E6476">
        <w:t xml:space="preserve">, </w:t>
      </w:r>
      <w:proofErr w:type="spellStart"/>
      <w:r w:rsidRPr="000E6476">
        <w:t>Universitat</w:t>
      </w:r>
      <w:proofErr w:type="spellEnd"/>
      <w:r w:rsidRPr="000E6476">
        <w:t xml:space="preserve"> </w:t>
      </w:r>
      <w:proofErr w:type="spellStart"/>
      <w:r w:rsidRPr="000E6476">
        <w:t>Politècnica</w:t>
      </w:r>
      <w:proofErr w:type="spellEnd"/>
      <w:r w:rsidRPr="000E6476">
        <w:t xml:space="preserve"> de València, Camino de Vera, s/n, València, 46022, Spain</w:t>
      </w:r>
    </w:p>
    <w:p w14:paraId="7673EF2F" w14:textId="77777777" w:rsidR="00E01684" w:rsidRPr="000E6476" w:rsidRDefault="00E01684" w:rsidP="00E01684">
      <w:pPr>
        <w:pStyle w:val="HeaderNonumbers"/>
        <w:spacing w:before="0" w:after="0"/>
        <w:rPr>
          <w:lang w:val="en-US"/>
        </w:rPr>
        <w:sectPr w:rsidR="00E01684" w:rsidRPr="000E6476" w:rsidSect="000F376B">
          <w:type w:val="continuous"/>
          <w:pgSz w:w="11907" w:h="16840" w:code="9"/>
          <w:pgMar w:top="1440" w:right="1440" w:bottom="1440" w:left="1440" w:header="1134" w:footer="1134" w:gutter="0"/>
          <w:cols w:num="2" w:space="720"/>
          <w:noEndnote/>
          <w:titlePg/>
          <w:docGrid w:linePitch="272"/>
        </w:sectPr>
      </w:pPr>
    </w:p>
    <w:p w14:paraId="58ABCAA5" w14:textId="77777777" w:rsidR="00E01684" w:rsidRPr="000E6476" w:rsidRDefault="00E01684" w:rsidP="00E01684">
      <w:pPr>
        <w:pStyle w:val="HeaderNonumbers"/>
        <w:spacing w:before="300" w:after="0" w:line="360" w:lineRule="auto"/>
        <w:rPr>
          <w:lang w:val="en-US"/>
        </w:rPr>
        <w:sectPr w:rsidR="00E01684" w:rsidRPr="000E6476" w:rsidSect="000F376B">
          <w:type w:val="continuous"/>
          <w:pgSz w:w="11907" w:h="16840" w:code="9"/>
          <w:pgMar w:top="1440" w:right="1440" w:bottom="1440" w:left="1440" w:header="1134" w:footer="1134" w:gutter="0"/>
          <w:cols w:num="2" w:space="720"/>
          <w:noEndnote/>
          <w:titlePg/>
          <w:docGrid w:linePitch="272"/>
        </w:sectPr>
      </w:pPr>
    </w:p>
    <w:p w14:paraId="774FB157" w14:textId="5F0FD1F4" w:rsidR="00F00C02" w:rsidRDefault="00B43957" w:rsidP="00D1616D">
      <w:pPr>
        <w:pStyle w:val="Sectionheading"/>
        <w:spacing w:line="480" w:lineRule="auto"/>
      </w:pPr>
      <w:r>
        <w:t>SUPPLEMENTARY MATERIAL</w:t>
      </w:r>
    </w:p>
    <w:p w14:paraId="5089C880" w14:textId="66C4D89F" w:rsidR="005F1301" w:rsidRDefault="00D11B71" w:rsidP="00D1616D">
      <w:pPr>
        <w:spacing w:line="480" w:lineRule="auto"/>
      </w:pPr>
      <w:r>
        <w:t xml:space="preserve">This Appendix presents videos of velocity and Q-criterion fields </w:t>
      </w:r>
      <w:r w:rsidR="00691324">
        <w:t>for both HVAD and HM3 operating under pulsatile-flow (PF) conditions</w:t>
      </w:r>
      <w:r w:rsidR="00D1616D">
        <w:t xml:space="preserve"> and coupled </w:t>
      </w:r>
      <w:r w:rsidR="00605941">
        <w:t>to</w:t>
      </w:r>
      <w:r w:rsidR="00D1616D">
        <w:t xml:space="preserve"> the 2-element Windkessel model (WK2)</w:t>
      </w:r>
      <w:r w:rsidR="00691324">
        <w:t>. These videos extend from the time instant in which the pulse begins to the time instant in which the pulse finishes.</w:t>
      </w:r>
    </w:p>
    <w:p w14:paraId="692D5F03" w14:textId="77777777" w:rsidR="00D1616D" w:rsidRDefault="00D1616D">
      <w:pPr>
        <w:spacing w:before="0" w:line="240" w:lineRule="auto"/>
        <w:ind w:firstLine="0"/>
        <w:jc w:val="left"/>
      </w:pPr>
      <w:r>
        <w:br w:type="page"/>
      </w:r>
    </w:p>
    <w:p w14:paraId="297CD24F" w14:textId="0D10FB60" w:rsidR="00D1616D" w:rsidRDefault="00D1616D">
      <w:pPr>
        <w:spacing w:before="0" w:line="240" w:lineRule="auto"/>
        <w:ind w:firstLine="0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F884A4B" wp14:editId="3EF61F74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402624" cy="6816090"/>
                <wp:effectExtent l="19050" t="19050" r="26670" b="3810"/>
                <wp:wrapNone/>
                <wp:docPr id="80966884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2624" cy="6816090"/>
                          <a:chOff x="0" y="0"/>
                          <a:chExt cx="5402624" cy="6816090"/>
                        </a:xfrm>
                      </wpg:grpSpPr>
                      <wpg:grpSp>
                        <wpg:cNvPr id="1727373072" name="Group 14"/>
                        <wpg:cNvGrpSpPr/>
                        <wpg:grpSpPr>
                          <a:xfrm>
                            <a:off x="0" y="0"/>
                            <a:ext cx="5402624" cy="6816090"/>
                            <a:chOff x="0" y="0"/>
                            <a:chExt cx="5402624" cy="6816090"/>
                          </a:xfrm>
                        </wpg:grpSpPr>
                        <wpg:grpSp>
                          <wpg:cNvPr id="59182210" name="Group 7"/>
                          <wpg:cNvGrpSpPr/>
                          <wpg:grpSpPr>
                            <a:xfrm>
                              <a:off x="0" y="0"/>
                              <a:ext cx="5402580" cy="6816090"/>
                              <a:chOff x="-1905" y="0"/>
                              <a:chExt cx="5402580" cy="6816090"/>
                            </a:xfrm>
                          </wpg:grpSpPr>
                          <wpg:grpSp>
                            <wpg:cNvPr id="1570434741" name="Group 6"/>
                            <wpg:cNvGrpSpPr/>
                            <wpg:grpSpPr>
                              <a:xfrm>
                                <a:off x="-1905" y="0"/>
                                <a:ext cx="5402580" cy="6085840"/>
                                <a:chOff x="-1905" y="0"/>
                                <a:chExt cx="5402580" cy="6085840"/>
                              </a:xfrm>
                            </wpg:grpSpPr>
                            <wpg:grpSp>
                              <wpg:cNvPr id="777176049" name="Group 3"/>
                              <wpg:cNvGrpSpPr/>
                              <wpg:grpSpPr>
                                <a:xfrm>
                                  <a:off x="0" y="0"/>
                                  <a:ext cx="5400675" cy="3037840"/>
                                  <a:chOff x="0" y="0"/>
                                  <a:chExt cx="5400675" cy="30378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16796198" name="Picture 2" descr="A picture containing circle, colorfulness, graphics, screenshot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00675" cy="303784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pic:spPr>
                              </pic:pic>
                              <wps:wsp>
                                <wps:cNvPr id="72349191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71945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D89447" w14:textId="77777777" w:rsidR="00D1616D" w:rsidRPr="00691324" w:rsidRDefault="00D1616D" w:rsidP="00D1616D">
                                      <w:pPr>
                                        <w:ind w:firstLine="0"/>
                                        <w:rPr>
                                          <w:b/>
                                          <w:bCs w:val="0"/>
                                        </w:rPr>
                                      </w:pPr>
                                      <w:r w:rsidRPr="00691324">
                                        <w:rPr>
                                          <w:b/>
                                          <w:bCs w:val="0"/>
                                        </w:rPr>
                                        <w:t>(a)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206628321" name="Group 5"/>
                              <wpg:cNvGrpSpPr/>
                              <wpg:grpSpPr>
                                <a:xfrm>
                                  <a:off x="-1905" y="3048000"/>
                                  <a:ext cx="5400675" cy="3037840"/>
                                  <a:chOff x="-1905" y="0"/>
                                  <a:chExt cx="5400675" cy="30378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13171996" name="Picture 1" descr="A picture containing colorfulness, art, creativity, light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-1905" y="0"/>
                                    <a:ext cx="5400675" cy="303784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pic:spPr>
                              </pic:pic>
                              <wps:wsp>
                                <wps:cNvPr id="132938949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71945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7215A50" w14:textId="77777777" w:rsidR="00D1616D" w:rsidRPr="00691324" w:rsidRDefault="00D1616D" w:rsidP="00D1616D">
                                      <w:pPr>
                                        <w:ind w:firstLine="0"/>
                                        <w:rPr>
                                          <w:b/>
                                          <w:bCs w:val="0"/>
                                        </w:rPr>
                                      </w:pPr>
                                      <w:r w:rsidRPr="00691324">
                                        <w:rPr>
                                          <w:b/>
                                          <w:bCs w:val="0"/>
                                        </w:rPr>
                                        <w:t>(</w:t>
                                      </w:r>
                                      <w:r>
                                        <w:rPr>
                                          <w:b/>
                                          <w:bCs w:val="0"/>
                                        </w:rPr>
                                        <w:t>b</w:t>
                                      </w:r>
                                      <w:r w:rsidRPr="00691324">
                                        <w:rPr>
                                          <w:b/>
                                          <w:bCs w:val="0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</wpg:grpSp>
                          <wps:wsp>
                            <wps:cNvPr id="1830262458" name="Text Box 1"/>
                            <wps:cNvSpPr txBox="1"/>
                            <wps:spPr>
                              <a:xfrm>
                                <a:off x="0" y="6137910"/>
                                <a:ext cx="5400675" cy="67818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A47C44" w14:textId="19D001F8" w:rsidR="00D1616D" w:rsidRPr="00E96164" w:rsidRDefault="00D1616D" w:rsidP="00D1616D">
                                  <w:pPr>
                                    <w:pStyle w:val="Caption"/>
                                    <w:spacing w:line="360" w:lineRule="auto"/>
                                    <w:rPr>
                                      <w:noProof/>
                                    </w:rPr>
                                  </w:pPr>
                                  <w:r>
                                    <w:t xml:space="preserve">Video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SEQ Video \* ARABIC </w:instrText>
                                  </w:r>
                                  <w:r>
                                    <w:fldChar w:fldCharType="separate"/>
                                  </w:r>
                                  <w:r w:rsidR="00605941">
                                    <w:rPr>
                                      <w:noProof/>
                                    </w:rPr>
                                    <w:t>1</w:t>
                                  </w:r>
                                  <w:r>
                                    <w:fldChar w:fldCharType="end"/>
                                  </w:r>
                                  <w:r>
                                    <w:t xml:space="preserve"> </w:t>
                                  </w:r>
                                  <w:r w:rsidRPr="00D1616D">
                                    <w:rPr>
                                      <w:b w:val="0"/>
                                      <w:bCs w:val="0"/>
                                    </w:rPr>
                                    <w:t xml:space="preserve">Velocity field within </w:t>
                                  </w:r>
                                  <w:r w:rsidRPr="00D1616D">
                                    <w:t>(a)</w:t>
                                  </w:r>
                                  <w:r w:rsidRPr="00D1616D">
                                    <w:rPr>
                                      <w:b w:val="0"/>
                                      <w:bCs w:val="0"/>
                                    </w:rPr>
                                    <w:t xml:space="preserve"> HVAD and </w:t>
                                  </w:r>
                                  <w:r w:rsidRPr="00D1616D">
                                    <w:t>(b)</w:t>
                                  </w:r>
                                  <w:r w:rsidRPr="00D1616D">
                                    <w:rPr>
                                      <w:b w:val="0"/>
                                      <w:bCs w:val="0"/>
                                    </w:rPr>
                                    <w:t xml:space="preserve"> HM3 operating under PF conditions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</w:rPr>
                                    <w:t xml:space="preserve"> and coupled </w:t>
                                  </w:r>
                                  <w:r w:rsidR="00605941">
                                    <w:rPr>
                                      <w:b w:val="0"/>
                                      <w:bCs w:val="0"/>
                                    </w:rPr>
                                    <w:t>to</w:t>
                                  </w:r>
                                  <w:r>
                                    <w:rPr>
                                      <w:b w:val="0"/>
                                      <w:bCs w:val="0"/>
                                    </w:rPr>
                                    <w:t xml:space="preserve"> the WK2 </w:t>
                                  </w:r>
                                  <w:proofErr w:type="gramStart"/>
                                  <w:r>
                                    <w:rPr>
                                      <w:b w:val="0"/>
                                      <w:bCs w:val="0"/>
                                    </w:rPr>
                                    <w:t>model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wpg:grpSp>
                        <wps:wsp>
                          <wps:cNvPr id="11538629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5444" y="591"/>
                              <a:ext cx="2837180" cy="314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6D8A7C" w14:textId="209F3116" w:rsidR="00D1616D" w:rsidRPr="00D1616D" w:rsidRDefault="00D1616D" w:rsidP="00D1616D">
                                <w:pPr>
                                  <w:ind w:firstLine="0"/>
                                  <w:rPr>
                                    <w:color w:val="7F7F7F" w:themeColor="text1" w:themeTint="80"/>
                                  </w:rPr>
                                </w:pPr>
                                <w:r w:rsidRPr="00D1616D">
                                  <w:rPr>
                                    <w:color w:val="7F7F7F" w:themeColor="text1" w:themeTint="80"/>
                                  </w:rPr>
                                  <w:t>► 00_HVAD_WK2_PF_Velocity.mp4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95502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3604" y="3048306"/>
                            <a:ext cx="2837157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27190C" w14:textId="36FB26A0" w:rsidR="00D1616D" w:rsidRPr="00D1616D" w:rsidRDefault="00D1616D" w:rsidP="00D1616D">
                              <w:pPr>
                                <w:ind w:firstLine="0"/>
                                <w:rPr>
                                  <w:color w:val="7F7F7F" w:themeColor="text1" w:themeTint="80"/>
                                </w:rPr>
                              </w:pPr>
                              <w:r w:rsidRPr="00D1616D">
                                <w:rPr>
                                  <w:color w:val="7F7F7F" w:themeColor="text1" w:themeTint="80"/>
                                </w:rPr>
                                <w:t>► 00_HM3_WK2_PF_Velocity.mp4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884A4B" id="Group 15" o:spid="_x0000_s1026" style="position:absolute;margin-left:0;margin-top:0;width:425.4pt;height:536.7pt;z-index:251669504;mso-position-horizontal:center;mso-position-horizontal-relative:margin;mso-position-vertical:top;mso-position-vertical-relative:margin" coordsize="54026,68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">
                <v:group id="Group 14" o:spid="_x0000_s1027" style="position:absolute;width:54026;height:68160" coordsize="54026,6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">
                  <v:group id="Group 7" o:spid="_x0000_s1028" style="position:absolute;width:54025;height:68160" coordorigin="-19" coordsize="54025,6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">
                    <v:group id="Group 6" o:spid="_x0000_s1029" style="position:absolute;left:-19;width:54025;height:60858" coordorigin="-19" coordsize="54025,6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">
                      <v:group id="Group 3" o:spid="_x0000_s1030" style="position:absolute;width:54006;height:30378" coordsize="54006,30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2" o:spid="_x0000_s1031" type="#_x0000_t75" alt="A picture containing circle, colorfulness, graphics, screenshot&#10;&#10;Description automatically generated" style="position:absolute;width:54006;height:30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" stroked="t" strokecolor="gray [1629]">
                          <v:imagedata r:id="rId12" o:title="A picture containing circle, colorfulness, graphics, screenshot&#10;&#10;Description automatically generated"/>
                          <v:path arrowok="t"/>
                        </v:shap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32" type="#_x0000_t202" style="position:absolute;width:719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" filled="f" stroked="f">
                          <v:textbox style="mso-fit-shape-to-text:t">
                            <w:txbxContent>
                              <w:p w14:paraId="45D89447" w14:textId="77777777" w:rsidR="00D1616D" w:rsidRPr="00691324" w:rsidRDefault="00D1616D" w:rsidP="00D1616D">
                                <w:pPr>
                                  <w:ind w:firstLine="0"/>
                                  <w:rPr>
                                    <w:b/>
                                    <w:bCs w:val="0"/>
                                  </w:rPr>
                                </w:pPr>
                                <w:r w:rsidRPr="00691324">
                                  <w:rPr>
                                    <w:b/>
                                    <w:bCs w:val="0"/>
                                  </w:rPr>
                                  <w:t>(a)</w:t>
                                </w:r>
                              </w:p>
                            </w:txbxContent>
                          </v:textbox>
                        </v:shape>
                      </v:group>
                      <v:group id="Group 5" o:spid="_x0000_s1033" style="position:absolute;left:-19;top:30480;width:54006;height:30378" coordorigin="-19" coordsize="54006,30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">
                        <v:shape id="Picture 1" o:spid="_x0000_s1034" type="#_x0000_t75" alt="A picture containing colorfulness, art, creativity, light&#10;&#10;Description automatically generated" style="position:absolute;left:-19;width:54006;height:30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" stroked="t" strokecolor="gray [1629]">
                          <v:imagedata r:id="rId13" o:title="A picture containing colorfulness, art, creativity, light&#10;&#10;Description automatically generated"/>
                          <v:path arrowok="t"/>
                        </v:shape>
                        <v:shape id="Text Box 2" o:spid="_x0000_s1035" type="#_x0000_t202" style="position:absolute;width:7194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" filled="f" stroked="f">
                          <v:textbox style="mso-fit-shape-to-text:t">
                            <w:txbxContent>
                              <w:p w14:paraId="17215A50" w14:textId="77777777" w:rsidR="00D1616D" w:rsidRPr="00691324" w:rsidRDefault="00D1616D" w:rsidP="00D1616D">
                                <w:pPr>
                                  <w:ind w:firstLine="0"/>
                                  <w:rPr>
                                    <w:b/>
                                    <w:bCs w:val="0"/>
                                  </w:rPr>
                                </w:pPr>
                                <w:r w:rsidRPr="00691324">
                                  <w:rPr>
                                    <w:b/>
                                    <w:bCs w:val="0"/>
                                  </w:rPr>
                                  <w:t>(</w:t>
                                </w:r>
                                <w:r>
                                  <w:rPr>
                                    <w:b/>
                                    <w:bCs w:val="0"/>
                                  </w:rPr>
                                  <w:t>b</w:t>
                                </w:r>
                                <w:r w:rsidRPr="00691324">
                                  <w:rPr>
                                    <w:b/>
                                    <w:bCs w:val="0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Text Box 1" o:spid="_x0000_s1036" type="#_x0000_t202" style="position:absolute;top:61379;width:54006;height:6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" stroked="f">
                      <v:textbox style="mso-fit-shape-to-text:t" inset="0,0,0,0">
                        <w:txbxContent>
                          <w:p w14:paraId="0BA47C44" w14:textId="19D001F8" w:rsidR="00D1616D" w:rsidRPr="00E96164" w:rsidRDefault="00D1616D" w:rsidP="00D1616D">
                            <w:pPr>
                              <w:pStyle w:val="Caption"/>
                              <w:spacing w:line="360" w:lineRule="auto"/>
                              <w:rPr>
                                <w:noProof/>
                              </w:rPr>
                            </w:pPr>
                            <w:r>
                              <w:t xml:space="preserve">Video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Video \* ARABIC </w:instrText>
                            </w:r>
                            <w:r>
                              <w:fldChar w:fldCharType="separate"/>
                            </w:r>
                            <w:r w:rsidR="0060594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 xml:space="preserve"> </w:t>
                            </w:r>
                            <w:r w:rsidRPr="00D1616D">
                              <w:rPr>
                                <w:b w:val="0"/>
                                <w:bCs w:val="0"/>
                              </w:rPr>
                              <w:t xml:space="preserve">Velocity field within </w:t>
                            </w:r>
                            <w:r w:rsidRPr="00D1616D">
                              <w:t>(a)</w:t>
                            </w:r>
                            <w:r w:rsidRPr="00D1616D">
                              <w:rPr>
                                <w:b w:val="0"/>
                                <w:bCs w:val="0"/>
                              </w:rPr>
                              <w:t xml:space="preserve"> HVAD and </w:t>
                            </w:r>
                            <w:r w:rsidRPr="00D1616D">
                              <w:t>(b)</w:t>
                            </w:r>
                            <w:r w:rsidRPr="00D1616D">
                              <w:rPr>
                                <w:b w:val="0"/>
                                <w:bCs w:val="0"/>
                              </w:rPr>
                              <w:t xml:space="preserve"> HM3 operating under PF conditions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 xml:space="preserve"> and coupled </w:t>
                            </w:r>
                            <w:r w:rsidR="00605941">
                              <w:rPr>
                                <w:b w:val="0"/>
                                <w:bCs w:val="0"/>
                              </w:rPr>
                              <w:t>to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 xml:space="preserve"> the WK2 </w:t>
                            </w:r>
                            <w:proofErr w:type="gramStart"/>
                            <w:r>
                              <w:rPr>
                                <w:b w:val="0"/>
                                <w:bCs w:val="0"/>
                              </w:rPr>
                              <w:t>model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 id="Text Box 2" o:spid="_x0000_s1037" type="#_x0000_t202" style="position:absolute;left:25654;top:5;width:28372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" filled="f" stroked="f">
                    <v:textbox style="mso-fit-shape-to-text:t">
                      <w:txbxContent>
                        <w:p w14:paraId="5A6D8A7C" w14:textId="209F3116" w:rsidR="00D1616D" w:rsidRPr="00D1616D" w:rsidRDefault="00D1616D" w:rsidP="00D1616D">
                          <w:pPr>
                            <w:ind w:firstLine="0"/>
                            <w:rPr>
                              <w:color w:val="7F7F7F" w:themeColor="text1" w:themeTint="80"/>
                            </w:rPr>
                          </w:pPr>
                          <w:r w:rsidRPr="00D1616D">
                            <w:rPr>
                              <w:color w:val="7F7F7F" w:themeColor="text1" w:themeTint="80"/>
                            </w:rPr>
                            <w:t>► 00_HVAD_WK2_PF_Velocity.mp4</w:t>
                          </w:r>
                        </w:p>
                      </w:txbxContent>
                    </v:textbox>
                  </v:shape>
                </v:group>
                <v:shape id="Text Box 2" o:spid="_x0000_s1038" type="#_x0000_t202" style="position:absolute;left:25636;top:30483;width:2837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" filled="f" stroked="f">
                  <v:textbox style="mso-fit-shape-to-text:t">
                    <w:txbxContent>
                      <w:p w14:paraId="2127190C" w14:textId="36FB26A0" w:rsidR="00D1616D" w:rsidRPr="00D1616D" w:rsidRDefault="00D1616D" w:rsidP="00D1616D">
                        <w:pPr>
                          <w:ind w:firstLine="0"/>
                          <w:rPr>
                            <w:color w:val="7F7F7F" w:themeColor="text1" w:themeTint="80"/>
                          </w:rPr>
                        </w:pPr>
                        <w:r w:rsidRPr="00D1616D">
                          <w:rPr>
                            <w:color w:val="7F7F7F" w:themeColor="text1" w:themeTint="80"/>
                          </w:rPr>
                          <w:t>► 00_HM3_WK2_PF_Velocity.mp4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  <w:r>
        <w:br w:type="page"/>
      </w:r>
    </w:p>
    <w:p w14:paraId="2E509980" w14:textId="46564323" w:rsidR="00691324" w:rsidRPr="00554475" w:rsidRDefault="00D1616D" w:rsidP="005F1301">
      <w:pPr>
        <w:spacing w:line="480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65A6BF4" wp14:editId="37227415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402646" cy="6818192"/>
                <wp:effectExtent l="19050" t="19050" r="7620" b="1905"/>
                <wp:wrapNone/>
                <wp:docPr id="6988737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2646" cy="6818192"/>
                          <a:chOff x="0" y="0"/>
                          <a:chExt cx="5402646" cy="6818192"/>
                        </a:xfrm>
                      </wpg:grpSpPr>
                      <wpg:grpSp>
                        <wpg:cNvPr id="1052817975" name="Group 16"/>
                        <wpg:cNvGrpSpPr/>
                        <wpg:grpSpPr>
                          <a:xfrm>
                            <a:off x="0" y="0"/>
                            <a:ext cx="5402646" cy="6818192"/>
                            <a:chOff x="0" y="0"/>
                            <a:chExt cx="5402646" cy="6818192"/>
                          </a:xfrm>
                        </wpg:grpSpPr>
                        <wpg:grpSp>
                          <wpg:cNvPr id="1180396338" name="Group 13"/>
                          <wpg:cNvGrpSpPr/>
                          <wpg:grpSpPr>
                            <a:xfrm>
                              <a:off x="0" y="0"/>
                              <a:ext cx="5402646" cy="6818192"/>
                              <a:chOff x="0" y="0"/>
                              <a:chExt cx="5402646" cy="6818192"/>
                            </a:xfrm>
                          </wpg:grpSpPr>
                          <wpg:grpSp>
                            <wpg:cNvPr id="1458045727" name="Group 12"/>
                            <wpg:cNvGrpSpPr/>
                            <wpg:grpSpPr>
                              <a:xfrm>
                                <a:off x="0" y="0"/>
                                <a:ext cx="5400675" cy="6085840"/>
                                <a:chOff x="0" y="0"/>
                                <a:chExt cx="5400675" cy="6085840"/>
                              </a:xfrm>
                            </wpg:grpSpPr>
                            <wpg:grpSp>
                              <wpg:cNvPr id="557069216" name="Group 10"/>
                              <wpg:cNvGrpSpPr/>
                              <wpg:grpSpPr>
                                <a:xfrm>
                                  <a:off x="0" y="0"/>
                                  <a:ext cx="5400675" cy="3037840"/>
                                  <a:chOff x="0" y="0"/>
                                  <a:chExt cx="5400675" cy="30378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4334284" name="Picture 9" descr="A picture containing circle, art, screenshot, graphics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00675" cy="303784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pic:spPr>
                              </pic:pic>
                              <wps:wsp>
                                <wps:cNvPr id="2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71" y="1970"/>
                                    <a:ext cx="71945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47E03E6" w14:textId="5C43314E" w:rsidR="00691324" w:rsidRPr="00691324" w:rsidRDefault="00691324" w:rsidP="00691324">
                                      <w:pPr>
                                        <w:ind w:firstLine="0"/>
                                        <w:rPr>
                                          <w:b/>
                                          <w:bCs w:val="0"/>
                                        </w:rPr>
                                      </w:pPr>
                                      <w:r w:rsidRPr="00691324">
                                        <w:rPr>
                                          <w:b/>
                                          <w:bCs w:val="0"/>
                                        </w:rPr>
                                        <w:t>(a)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  <wpg:grpSp>
                              <wpg:cNvPr id="347147872" name="Group 11"/>
                              <wpg:cNvGrpSpPr/>
                              <wpg:grpSpPr>
                                <a:xfrm>
                                  <a:off x="0" y="3048000"/>
                                  <a:ext cx="5400675" cy="3037840"/>
                                  <a:chOff x="0" y="0"/>
                                  <a:chExt cx="5400675" cy="303784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60496029" name="Picture 8" descr="A picture containing circle, graphics, screenshot, colorfulness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00675" cy="303784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pic:spPr>
                              </pic:pic>
                              <wps:wsp>
                                <wps:cNvPr id="1393862816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71" y="1970"/>
                                    <a:ext cx="719455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93EEF8" w14:textId="37A74EA1" w:rsidR="00691324" w:rsidRPr="00691324" w:rsidRDefault="00691324" w:rsidP="00691324">
                                      <w:pPr>
                                        <w:ind w:firstLine="0"/>
                                        <w:rPr>
                                          <w:b/>
                                          <w:bCs w:val="0"/>
                                        </w:rPr>
                                      </w:pPr>
                                      <w:r w:rsidRPr="00691324">
                                        <w:rPr>
                                          <w:b/>
                                          <w:bCs w:val="0"/>
                                        </w:rPr>
                                        <w:t>(</w:t>
                                      </w:r>
                                      <w:r>
                                        <w:rPr>
                                          <w:b/>
                                          <w:bCs w:val="0"/>
                                        </w:rPr>
                                        <w:t>b</w:t>
                                      </w:r>
                                      <w:r w:rsidRPr="00691324">
                                        <w:rPr>
                                          <w:b/>
                                          <w:bCs w:val="0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</wpg:grpSp>
                          <wps:wsp>
                            <wps:cNvPr id="2063946812" name="Text Box 1"/>
                            <wps:cNvSpPr txBox="1"/>
                            <wps:spPr>
                              <a:xfrm>
                                <a:off x="1971" y="6140012"/>
                                <a:ext cx="5400675" cy="67818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52CCD8" w14:textId="4A86991E" w:rsidR="00691324" w:rsidRPr="00E96164" w:rsidRDefault="00691324" w:rsidP="00D1616D">
                                  <w:pPr>
                                    <w:pStyle w:val="Caption"/>
                                    <w:spacing w:line="360" w:lineRule="auto"/>
                                    <w:rPr>
                                      <w:noProof/>
                                    </w:rPr>
                                  </w:pPr>
                                  <w:r>
                                    <w:t xml:space="preserve">Video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SEQ Video \* ARABIC </w:instrText>
                                  </w:r>
                                  <w:r>
                                    <w:fldChar w:fldCharType="separate"/>
                                  </w:r>
                                  <w:r w:rsidR="00605941">
                                    <w:rPr>
                                      <w:noProof/>
                                    </w:rPr>
                                    <w:t>2</w:t>
                                  </w:r>
                                  <w:r>
                                    <w:fldChar w:fldCharType="end"/>
                                  </w:r>
                                  <w:r>
                                    <w:t xml:space="preserve"> </w:t>
                                  </w:r>
                                  <w:r w:rsidR="00D1616D">
                                    <w:rPr>
                                      <w:b w:val="0"/>
                                      <w:bCs w:val="0"/>
                                    </w:rPr>
                                    <w:t>Q-criterion</w:t>
                                  </w:r>
                                  <w:r w:rsidRPr="00D1616D">
                                    <w:rPr>
                                      <w:b w:val="0"/>
                                      <w:bCs w:val="0"/>
                                    </w:rPr>
                                    <w:t xml:space="preserve"> field within </w:t>
                                  </w:r>
                                  <w:r w:rsidRPr="00D1616D">
                                    <w:t>(a)</w:t>
                                  </w:r>
                                  <w:r w:rsidRPr="00D1616D">
                                    <w:rPr>
                                      <w:b w:val="0"/>
                                      <w:bCs w:val="0"/>
                                    </w:rPr>
                                    <w:t xml:space="preserve"> HVAD and </w:t>
                                  </w:r>
                                  <w:r w:rsidRPr="00D1616D">
                                    <w:t>(b)</w:t>
                                  </w:r>
                                  <w:r w:rsidRPr="00D1616D">
                                    <w:rPr>
                                      <w:b w:val="0"/>
                                      <w:bCs w:val="0"/>
                                    </w:rPr>
                                    <w:t xml:space="preserve"> HM3 operating under PF conditions</w:t>
                                  </w:r>
                                  <w:r w:rsidR="00D1616D">
                                    <w:rPr>
                                      <w:b w:val="0"/>
                                      <w:bCs w:val="0"/>
                                    </w:rPr>
                                    <w:t xml:space="preserve"> and coupled </w:t>
                                  </w:r>
                                  <w:r w:rsidR="00605941">
                                    <w:rPr>
                                      <w:b w:val="0"/>
                                      <w:bCs w:val="0"/>
                                    </w:rPr>
                                    <w:t>to</w:t>
                                  </w:r>
                                  <w:r w:rsidR="00D1616D">
                                    <w:rPr>
                                      <w:b w:val="0"/>
                                      <w:bCs w:val="0"/>
                                    </w:rPr>
                                    <w:t xml:space="preserve"> the WK2 </w:t>
                                  </w:r>
                                  <w:proofErr w:type="gramStart"/>
                                  <w:r w:rsidR="00D1616D">
                                    <w:rPr>
                                      <w:b w:val="0"/>
                                      <w:bCs w:val="0"/>
                                    </w:rPr>
                                    <w:t>model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wpg:grpSp>
                        <wps:wsp>
                          <wps:cNvPr id="58544977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4042" y="218"/>
                              <a:ext cx="2837134" cy="3143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A576E0" w14:textId="5630354F" w:rsidR="00D1616D" w:rsidRPr="00D1616D" w:rsidRDefault="00D1616D" w:rsidP="00D1616D">
                                <w:pPr>
                                  <w:ind w:firstLine="0"/>
                                  <w:rPr>
                                    <w:color w:val="7F7F7F" w:themeColor="text1" w:themeTint="80"/>
                                  </w:rPr>
                                </w:pPr>
                                <w:r w:rsidRPr="00D1616D">
                                  <w:rPr>
                                    <w:color w:val="7F7F7F" w:themeColor="text1" w:themeTint="80"/>
                                  </w:rPr>
                                  <w:t>► 00_H</w:t>
                                </w:r>
                                <w:r>
                                  <w:rPr>
                                    <w:color w:val="7F7F7F" w:themeColor="text1" w:themeTint="80"/>
                                  </w:rPr>
                                  <w:t>VAD</w:t>
                                </w:r>
                                <w:r w:rsidRPr="00D1616D">
                                  <w:rPr>
                                    <w:color w:val="7F7F7F" w:themeColor="text1" w:themeTint="80"/>
                                  </w:rPr>
                                  <w:t>_WK2_PF_</w:t>
                                </w:r>
                                <w:r>
                                  <w:rPr>
                                    <w:color w:val="7F7F7F" w:themeColor="text1" w:themeTint="80"/>
                                  </w:rPr>
                                  <w:t>Qcriteria</w:t>
                                </w:r>
                                <w:r w:rsidRPr="00D1616D">
                                  <w:rPr>
                                    <w:color w:val="7F7F7F" w:themeColor="text1" w:themeTint="80"/>
                                  </w:rPr>
                                  <w:t>.mp4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5939685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4042" y="3048109"/>
                            <a:ext cx="2837134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C61DB7" w14:textId="77777777" w:rsidR="00D1616D" w:rsidRPr="00D1616D" w:rsidRDefault="00D1616D" w:rsidP="00D1616D">
                              <w:pPr>
                                <w:ind w:firstLine="0"/>
                                <w:rPr>
                                  <w:color w:val="7F7F7F" w:themeColor="text1" w:themeTint="80"/>
                                </w:rPr>
                              </w:pPr>
                              <w:r w:rsidRPr="00D1616D">
                                <w:rPr>
                                  <w:color w:val="7F7F7F" w:themeColor="text1" w:themeTint="80"/>
                                </w:rPr>
                                <w:t>► 00_HM3_WK2_PF_</w:t>
                              </w:r>
                              <w:r>
                                <w:rPr>
                                  <w:color w:val="7F7F7F" w:themeColor="text1" w:themeTint="80"/>
                                </w:rPr>
                                <w:t>Qcriteria</w:t>
                              </w:r>
                              <w:r w:rsidRPr="00D1616D">
                                <w:rPr>
                                  <w:color w:val="7F7F7F" w:themeColor="text1" w:themeTint="80"/>
                                </w:rPr>
                                <w:t>.mp4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A6BF4" id="Group 17" o:spid="_x0000_s1039" style="position:absolute;left:0;text-align:left;margin-left:0;margin-top:0;width:425.4pt;height:536.85pt;z-index:251675648;mso-position-horizontal:center;mso-position-horizontal-relative:margin;mso-position-vertical:top;mso-position-vertical-relative:margin" coordsize="54026,68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">
                <v:group id="Group 16" o:spid="_x0000_s1040" style="position:absolute;width:54026;height:68181" coordsize="54026,68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">
                  <v:group id="Group 13" o:spid="_x0000_s1041" style="position:absolute;width:54026;height:68181" coordsize="54026,68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">
                    <v:group id="Group 12" o:spid="_x0000_s1042" style="position:absolute;width:54006;height:60858" coordsize="54006,60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">
                      <v:group id="Group 10" o:spid="_x0000_s1043" style="position:absolute;width:54006;height:30378" coordsize="54006,30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">
                        <v:shape id="Picture 9" o:spid="_x0000_s1044" type="#_x0000_t75" alt="A picture containing circle, art, screenshot, graphics&#10;&#10;Description automatically generated" style="position:absolute;width:54006;height:30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" stroked="t" strokecolor="gray [1629]">
                          <v:imagedata r:id="rId16" o:title="A picture containing circle, art, screenshot, graphics&#10;&#10;Description automatically generated"/>
                          <v:path arrowok="t"/>
                        </v:shape>
                        <v:shape id="Text Box 2" o:spid="_x0000_s1045" type="#_x0000_t202" style="position:absolute;left:19;top:19;width:719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      <v:textbox style="mso-fit-shape-to-text:t">
                            <w:txbxContent>
                              <w:p w14:paraId="247E03E6" w14:textId="5C43314E" w:rsidR="00691324" w:rsidRPr="00691324" w:rsidRDefault="00691324" w:rsidP="00691324">
                                <w:pPr>
                                  <w:ind w:firstLine="0"/>
                                  <w:rPr>
                                    <w:b/>
                                    <w:bCs w:val="0"/>
                                  </w:rPr>
                                </w:pPr>
                                <w:r w:rsidRPr="00691324">
                                  <w:rPr>
                                    <w:b/>
                                    <w:bCs w:val="0"/>
                                  </w:rPr>
                                  <w:t>(a)</w:t>
                                </w:r>
                              </w:p>
                            </w:txbxContent>
                          </v:textbox>
                        </v:shape>
                      </v:group>
                      <v:group id="Group 11" o:spid="_x0000_s1046" style="position:absolute;top:30480;width:54006;height:30378" coordsize="54006,30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">
                        <v:shape id="Picture 8" o:spid="_x0000_s1047" type="#_x0000_t75" alt="A picture containing circle, graphics, screenshot, colorfulness&#10;&#10;Description automatically generated" style="position:absolute;width:54006;height:30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" stroked="t" strokecolor="gray [1629]">
                          <v:imagedata r:id="rId17" o:title="A picture containing circle, graphics, screenshot, colorfulness&#10;&#10;Description automatically generated"/>
                          <v:path arrowok="t"/>
                        </v:shape>
                        <v:shape id="Text Box 2" o:spid="_x0000_s1048" type="#_x0000_t202" style="position:absolute;left:19;top:19;width:7195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" filled="f" stroked="f">
                          <v:textbox style="mso-fit-shape-to-text:t">
                            <w:txbxContent>
                              <w:p w14:paraId="1393EEF8" w14:textId="37A74EA1" w:rsidR="00691324" w:rsidRPr="00691324" w:rsidRDefault="00691324" w:rsidP="00691324">
                                <w:pPr>
                                  <w:ind w:firstLine="0"/>
                                  <w:rPr>
                                    <w:b/>
                                    <w:bCs w:val="0"/>
                                  </w:rPr>
                                </w:pPr>
                                <w:r w:rsidRPr="00691324">
                                  <w:rPr>
                                    <w:b/>
                                    <w:bCs w:val="0"/>
                                  </w:rPr>
                                  <w:t>(</w:t>
                                </w:r>
                                <w:r>
                                  <w:rPr>
                                    <w:b/>
                                    <w:bCs w:val="0"/>
                                  </w:rPr>
                                  <w:t>b</w:t>
                                </w:r>
                                <w:r w:rsidRPr="00691324">
                                  <w:rPr>
                                    <w:b/>
                                    <w:bCs w:val="0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shape id="Text Box 1" o:spid="_x0000_s1049" type="#_x0000_t202" style="position:absolute;left:19;top:61400;width:54007;height:6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" stroked="f">
                      <v:textbox style="mso-fit-shape-to-text:t" inset="0,0,0,0">
                        <w:txbxContent>
                          <w:p w14:paraId="0152CCD8" w14:textId="4A86991E" w:rsidR="00691324" w:rsidRPr="00E96164" w:rsidRDefault="00691324" w:rsidP="00D1616D">
                            <w:pPr>
                              <w:pStyle w:val="Caption"/>
                              <w:spacing w:line="360" w:lineRule="auto"/>
                              <w:rPr>
                                <w:noProof/>
                              </w:rPr>
                            </w:pPr>
                            <w:r>
                              <w:t xml:space="preserve">Video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Video \* ARABIC </w:instrText>
                            </w:r>
                            <w:r>
                              <w:fldChar w:fldCharType="separate"/>
                            </w:r>
                            <w:r w:rsidR="00605941">
                              <w:rPr>
                                <w:noProof/>
                              </w:rPr>
                              <w:t>2</w:t>
                            </w:r>
                            <w:r>
                              <w:fldChar w:fldCharType="end"/>
                            </w:r>
                            <w:r>
                              <w:t xml:space="preserve"> </w:t>
                            </w:r>
                            <w:r w:rsidR="00D1616D">
                              <w:rPr>
                                <w:b w:val="0"/>
                                <w:bCs w:val="0"/>
                              </w:rPr>
                              <w:t>Q-criterion</w:t>
                            </w:r>
                            <w:r w:rsidRPr="00D1616D">
                              <w:rPr>
                                <w:b w:val="0"/>
                                <w:bCs w:val="0"/>
                              </w:rPr>
                              <w:t xml:space="preserve"> field within </w:t>
                            </w:r>
                            <w:r w:rsidRPr="00D1616D">
                              <w:t>(a)</w:t>
                            </w:r>
                            <w:r w:rsidRPr="00D1616D">
                              <w:rPr>
                                <w:b w:val="0"/>
                                <w:bCs w:val="0"/>
                              </w:rPr>
                              <w:t xml:space="preserve"> HVAD and </w:t>
                            </w:r>
                            <w:r w:rsidRPr="00D1616D">
                              <w:t>(b)</w:t>
                            </w:r>
                            <w:r w:rsidRPr="00D1616D">
                              <w:rPr>
                                <w:b w:val="0"/>
                                <w:bCs w:val="0"/>
                              </w:rPr>
                              <w:t xml:space="preserve"> HM3 operating under PF conditions</w:t>
                            </w:r>
                            <w:r w:rsidR="00D1616D">
                              <w:rPr>
                                <w:b w:val="0"/>
                                <w:bCs w:val="0"/>
                              </w:rPr>
                              <w:t xml:space="preserve"> and coupled </w:t>
                            </w:r>
                            <w:r w:rsidR="00605941">
                              <w:rPr>
                                <w:b w:val="0"/>
                                <w:bCs w:val="0"/>
                              </w:rPr>
                              <w:t>to</w:t>
                            </w:r>
                            <w:r w:rsidR="00D1616D">
                              <w:rPr>
                                <w:b w:val="0"/>
                                <w:bCs w:val="0"/>
                              </w:rPr>
                              <w:t xml:space="preserve"> the WK2 </w:t>
                            </w:r>
                            <w:proofErr w:type="gramStart"/>
                            <w:r w:rsidR="00D1616D">
                              <w:rPr>
                                <w:b w:val="0"/>
                                <w:bCs w:val="0"/>
                              </w:rPr>
                              <w:t>model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 id="Text Box 2" o:spid="_x0000_s1050" type="#_x0000_t202" style="position:absolute;left:25640;top:2;width:2837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" filled="f" stroked="f">
                    <v:textbox style="mso-fit-shape-to-text:t">
                      <w:txbxContent>
                        <w:p w14:paraId="22A576E0" w14:textId="5630354F" w:rsidR="00D1616D" w:rsidRPr="00D1616D" w:rsidRDefault="00D1616D" w:rsidP="00D1616D">
                          <w:pPr>
                            <w:ind w:firstLine="0"/>
                            <w:rPr>
                              <w:color w:val="7F7F7F" w:themeColor="text1" w:themeTint="80"/>
                            </w:rPr>
                          </w:pPr>
                          <w:r w:rsidRPr="00D1616D">
                            <w:rPr>
                              <w:color w:val="7F7F7F" w:themeColor="text1" w:themeTint="80"/>
                            </w:rPr>
                            <w:t>► 00_H</w:t>
                          </w:r>
                          <w:r>
                            <w:rPr>
                              <w:color w:val="7F7F7F" w:themeColor="text1" w:themeTint="80"/>
                            </w:rPr>
                            <w:t>VAD</w:t>
                          </w:r>
                          <w:r w:rsidRPr="00D1616D">
                            <w:rPr>
                              <w:color w:val="7F7F7F" w:themeColor="text1" w:themeTint="80"/>
                            </w:rPr>
                            <w:t>_WK2_PF_</w:t>
                          </w:r>
                          <w:r>
                            <w:rPr>
                              <w:color w:val="7F7F7F" w:themeColor="text1" w:themeTint="80"/>
                            </w:rPr>
                            <w:t>Qcriteria</w:t>
                          </w:r>
                          <w:r w:rsidRPr="00D1616D">
                            <w:rPr>
                              <w:color w:val="7F7F7F" w:themeColor="text1" w:themeTint="80"/>
                            </w:rPr>
                            <w:t>.mp4</w:t>
                          </w:r>
                        </w:p>
                      </w:txbxContent>
                    </v:textbox>
                  </v:shape>
                </v:group>
                <v:shape id="Text Box 2" o:spid="_x0000_s1051" type="#_x0000_t202" style="position:absolute;left:25640;top:30481;width:2837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" filled="f" stroked="f">
                  <v:textbox style="mso-fit-shape-to-text:t">
                    <w:txbxContent>
                      <w:p w14:paraId="2CC61DB7" w14:textId="77777777" w:rsidR="00D1616D" w:rsidRPr="00D1616D" w:rsidRDefault="00D1616D" w:rsidP="00D1616D">
                        <w:pPr>
                          <w:ind w:firstLine="0"/>
                          <w:rPr>
                            <w:color w:val="7F7F7F" w:themeColor="text1" w:themeTint="80"/>
                          </w:rPr>
                        </w:pPr>
                        <w:r w:rsidRPr="00D1616D">
                          <w:rPr>
                            <w:color w:val="7F7F7F" w:themeColor="text1" w:themeTint="80"/>
                          </w:rPr>
                          <w:t>► 00_HM3_WK2_PF_</w:t>
                        </w:r>
                        <w:r>
                          <w:rPr>
                            <w:color w:val="7F7F7F" w:themeColor="text1" w:themeTint="80"/>
                          </w:rPr>
                          <w:t>Qcriteria</w:t>
                        </w:r>
                        <w:r w:rsidRPr="00D1616D">
                          <w:rPr>
                            <w:color w:val="7F7F7F" w:themeColor="text1" w:themeTint="80"/>
                          </w:rPr>
                          <w:t>.mp4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sectPr w:rsidR="00691324" w:rsidRPr="00554475" w:rsidSect="00A33FA1">
      <w:footerReference w:type="default" r:id="rId18"/>
      <w:footerReference w:type="first" r:id="rId19"/>
      <w:type w:val="continuous"/>
      <w:pgSz w:w="11907" w:h="16840" w:code="9"/>
      <w:pgMar w:top="1701" w:right="1701" w:bottom="1701" w:left="1701" w:header="1134" w:footer="113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11FB1" w14:textId="77777777" w:rsidR="00D57F0C" w:rsidRDefault="00D57F0C" w:rsidP="008F7DDB">
      <w:r>
        <w:separator/>
      </w:r>
    </w:p>
  </w:endnote>
  <w:endnote w:type="continuationSeparator" w:id="0">
    <w:p w14:paraId="5AE2A7BE" w14:textId="77777777" w:rsidR="00D57F0C" w:rsidRDefault="00D57F0C" w:rsidP="008F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panose1 w:val="02020603040505020304"/>
    <w:charset w:val="4D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8046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BACC2F" w14:textId="77777777" w:rsidR="00E01684" w:rsidRPr="002D4222" w:rsidRDefault="00E01684" w:rsidP="008F7DDB">
        <w:pPr>
          <w:pStyle w:val="Footer"/>
        </w:pPr>
        <w:r w:rsidRPr="002D4222">
          <w:fldChar w:fldCharType="begin"/>
        </w:r>
        <w:r w:rsidRPr="002D4222">
          <w:instrText xml:space="preserve"> PAGE   \* MERGEFORMAT </w:instrText>
        </w:r>
        <w:r w:rsidRPr="002D4222">
          <w:fldChar w:fldCharType="separate"/>
        </w:r>
        <w:r w:rsidRPr="002D4222">
          <w:rPr>
            <w:noProof/>
          </w:rPr>
          <w:t>2</w:t>
        </w:r>
        <w:r w:rsidRPr="002D4222">
          <w:rPr>
            <w:noProof/>
          </w:rPr>
          <w:fldChar w:fldCharType="end"/>
        </w:r>
      </w:p>
    </w:sdtContent>
  </w:sdt>
  <w:p w14:paraId="6637FF43" w14:textId="77777777" w:rsidR="00E01684" w:rsidRPr="0032107E" w:rsidRDefault="00E01684" w:rsidP="0032107E">
    <w:pPr>
      <w:pStyle w:val="Footer"/>
      <w:jc w:val="right"/>
      <w:rPr>
        <w:sz w:val="20"/>
        <w:szCs w:val="20"/>
      </w:rPr>
    </w:pPr>
    <w:r w:rsidRPr="0032107E">
      <w:rPr>
        <w:sz w:val="20"/>
        <w:szCs w:val="20"/>
      </w:rPr>
      <w:t xml:space="preserve">Manuscript submitted to </w:t>
    </w:r>
    <w:r w:rsidRPr="00CB6CCF">
      <w:rPr>
        <w:i/>
        <w:iCs/>
        <w:sz w:val="20"/>
        <w:szCs w:val="20"/>
      </w:rPr>
      <w:t>Biomechanics and Modeling in Mechanobiology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620238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702ED02" w14:textId="77777777" w:rsidR="00E01684" w:rsidRDefault="00E01684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64B2BB7" w14:textId="7995BDAB" w:rsidR="00E01684" w:rsidRPr="0032107E" w:rsidRDefault="00000000" w:rsidP="0032107E">
        <w:pPr>
          <w:pStyle w:val="Footer"/>
          <w:jc w:val="right"/>
          <w:rPr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4878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B0A20" w14:textId="77777777" w:rsidR="002D4222" w:rsidRPr="002D4222" w:rsidRDefault="002D4222" w:rsidP="008F7DDB">
        <w:pPr>
          <w:pStyle w:val="Footer"/>
        </w:pPr>
        <w:r w:rsidRPr="002D4222">
          <w:fldChar w:fldCharType="begin"/>
        </w:r>
        <w:r w:rsidRPr="002D4222">
          <w:instrText xml:space="preserve"> PAGE   \* MERGEFORMAT </w:instrText>
        </w:r>
        <w:r w:rsidRPr="002D4222">
          <w:fldChar w:fldCharType="separate"/>
        </w:r>
        <w:r w:rsidRPr="002D4222">
          <w:rPr>
            <w:noProof/>
          </w:rPr>
          <w:t>2</w:t>
        </w:r>
        <w:r w:rsidRPr="002D4222">
          <w:rPr>
            <w:noProof/>
          </w:rPr>
          <w:fldChar w:fldCharType="end"/>
        </w:r>
      </w:p>
    </w:sdtContent>
  </w:sdt>
  <w:p w14:paraId="42B13500" w14:textId="1C521CB8" w:rsidR="002D4222" w:rsidRPr="0032107E" w:rsidRDefault="002D4222" w:rsidP="0032107E">
    <w:pPr>
      <w:pStyle w:val="Footer"/>
      <w:jc w:val="right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0728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1BC52E9F" w14:textId="77777777" w:rsidR="00292E9C" w:rsidRDefault="00292E9C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39B4A60E" w14:textId="7850AB2D" w:rsidR="00B56256" w:rsidRPr="0032107E" w:rsidRDefault="00292E9C" w:rsidP="0032107E">
        <w:pPr>
          <w:pStyle w:val="Footer"/>
          <w:jc w:val="right"/>
          <w:rPr>
            <w:sz w:val="20"/>
            <w:szCs w:val="20"/>
          </w:rPr>
        </w:pPr>
        <w:r w:rsidRPr="0032107E">
          <w:rPr>
            <w:sz w:val="20"/>
            <w:szCs w:val="20"/>
          </w:rPr>
          <w:t xml:space="preserve">Manuscript submitted to </w:t>
        </w:r>
        <w:bookmarkStart w:id="0" w:name="_Hlk153952968"/>
        <w:r w:rsidR="00474451">
          <w:rPr>
            <w:i/>
            <w:iCs/>
            <w:sz w:val="20"/>
            <w:szCs w:val="20"/>
          </w:rPr>
          <w:t>Biomechanics and Modeling in Mechanobiology</w:t>
        </w:r>
      </w:p>
    </w:sdtContent>
  </w:sdt>
  <w:bookmarkEnd w:id="0" w:displacedByCustomXml="prev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82332" w14:textId="77777777" w:rsidR="00D57F0C" w:rsidRDefault="00D57F0C" w:rsidP="008F7DDB">
      <w:r>
        <w:separator/>
      </w:r>
    </w:p>
  </w:footnote>
  <w:footnote w:type="continuationSeparator" w:id="0">
    <w:p w14:paraId="7C56B49A" w14:textId="77777777" w:rsidR="00D57F0C" w:rsidRDefault="00D57F0C" w:rsidP="008F7DDB">
      <w:r>
        <w:continuationSeparator/>
      </w:r>
    </w:p>
  </w:footnote>
  <w:footnote w:id="1">
    <w:p w14:paraId="5189FD6C" w14:textId="77777777" w:rsidR="00E01684" w:rsidRPr="005B3375" w:rsidRDefault="00E01684" w:rsidP="00E01684">
      <w:pPr>
        <w:pStyle w:val="FootnoteText"/>
      </w:pPr>
      <w:r w:rsidRPr="00680751">
        <w:rPr>
          <w:rStyle w:val="FootnoteReference"/>
        </w:rPr>
        <w:t>1</w:t>
      </w:r>
      <w:r w:rsidRPr="005B3375">
        <w:t xml:space="preserve"> Corresponding author: </w:t>
      </w:r>
      <w:hyperlink r:id="rId1" w:history="1">
        <w:r w:rsidRPr="002D701C">
          <w:rPr>
            <w:rStyle w:val="Hyperlink"/>
          </w:rPr>
          <w:t>anmabo4@mot.upv.es</w:t>
        </w:r>
      </w:hyperlink>
      <w:r w:rsidRPr="005B3375">
        <w:t xml:space="preserve"> (Mares, Andrea). ORCID: </w:t>
      </w:r>
      <w:r w:rsidRPr="00E118DD">
        <w:t>0000-0002-3720-6710</w:t>
      </w:r>
    </w:p>
    <w:p w14:paraId="35CBFE23" w14:textId="77777777" w:rsidR="00E01684" w:rsidRPr="008B24ED" w:rsidRDefault="00E01684" w:rsidP="00E01684">
      <w:pPr>
        <w:pStyle w:val="FootnoteText"/>
        <w:ind w:left="0" w:firstLin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0FE4D956"/>
    <w:lvl w:ilvl="0">
      <w:numFmt w:val="none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decimal"/>
      <w:pStyle w:val="Heading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Heading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Heading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Heading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Heading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Heading9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022B5A60"/>
    <w:multiLevelType w:val="hybridMultilevel"/>
    <w:tmpl w:val="9D24E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A5CE8"/>
    <w:multiLevelType w:val="hybridMultilevel"/>
    <w:tmpl w:val="E52E9890"/>
    <w:lvl w:ilvl="0" w:tplc="0809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DE6281"/>
    <w:multiLevelType w:val="hybridMultilevel"/>
    <w:tmpl w:val="57C8E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5044B"/>
    <w:multiLevelType w:val="hybridMultilevel"/>
    <w:tmpl w:val="F36AF010"/>
    <w:lvl w:ilvl="0" w:tplc="0C0A0005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5" w15:restartNumberingAfterBreak="0">
    <w:nsid w:val="10966EED"/>
    <w:multiLevelType w:val="hybridMultilevel"/>
    <w:tmpl w:val="AC9ECFEA"/>
    <w:lvl w:ilvl="0" w:tplc="69742698">
      <w:start w:val="1"/>
      <w:numFmt w:val="decimal"/>
      <w:pStyle w:val="heading2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F1D34"/>
    <w:multiLevelType w:val="hybridMultilevel"/>
    <w:tmpl w:val="2E14247E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5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165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5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325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92D11CE"/>
    <w:multiLevelType w:val="hybridMultilevel"/>
    <w:tmpl w:val="7E4CB590"/>
    <w:lvl w:ilvl="0" w:tplc="5CC8E9A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881723"/>
    <w:multiLevelType w:val="hybridMultilevel"/>
    <w:tmpl w:val="8550DB14"/>
    <w:lvl w:ilvl="0" w:tplc="7A0CA284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 w:tplc="1ED8CF0A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63064530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943091C8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CE4C8F6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3040AA8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192043E4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ED382BBA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52CB27E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B85F67"/>
    <w:multiLevelType w:val="hybridMultilevel"/>
    <w:tmpl w:val="071063C8"/>
    <w:lvl w:ilvl="0" w:tplc="88BE5B0A">
      <w:start w:val="1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7" w:hanging="360"/>
      </w:pPr>
    </w:lvl>
    <w:lvl w:ilvl="2" w:tplc="0409001B" w:tentative="1">
      <w:start w:val="1"/>
      <w:numFmt w:val="lowerRoman"/>
      <w:lvlText w:val="%3."/>
      <w:lvlJc w:val="right"/>
      <w:pPr>
        <w:ind w:left="2027" w:hanging="180"/>
      </w:pPr>
    </w:lvl>
    <w:lvl w:ilvl="3" w:tplc="0409000F" w:tentative="1">
      <w:start w:val="1"/>
      <w:numFmt w:val="decimal"/>
      <w:lvlText w:val="%4."/>
      <w:lvlJc w:val="left"/>
      <w:pPr>
        <w:ind w:left="2747" w:hanging="360"/>
      </w:pPr>
    </w:lvl>
    <w:lvl w:ilvl="4" w:tplc="04090019" w:tentative="1">
      <w:start w:val="1"/>
      <w:numFmt w:val="lowerLetter"/>
      <w:lvlText w:val="%5."/>
      <w:lvlJc w:val="left"/>
      <w:pPr>
        <w:ind w:left="3467" w:hanging="360"/>
      </w:pPr>
    </w:lvl>
    <w:lvl w:ilvl="5" w:tplc="0409001B" w:tentative="1">
      <w:start w:val="1"/>
      <w:numFmt w:val="lowerRoman"/>
      <w:lvlText w:val="%6."/>
      <w:lvlJc w:val="right"/>
      <w:pPr>
        <w:ind w:left="4187" w:hanging="180"/>
      </w:pPr>
    </w:lvl>
    <w:lvl w:ilvl="6" w:tplc="0409000F" w:tentative="1">
      <w:start w:val="1"/>
      <w:numFmt w:val="decimal"/>
      <w:lvlText w:val="%7."/>
      <w:lvlJc w:val="left"/>
      <w:pPr>
        <w:ind w:left="4907" w:hanging="360"/>
      </w:pPr>
    </w:lvl>
    <w:lvl w:ilvl="7" w:tplc="04090019" w:tentative="1">
      <w:start w:val="1"/>
      <w:numFmt w:val="lowerLetter"/>
      <w:lvlText w:val="%8."/>
      <w:lvlJc w:val="left"/>
      <w:pPr>
        <w:ind w:left="5627" w:hanging="360"/>
      </w:pPr>
    </w:lvl>
    <w:lvl w:ilvl="8" w:tplc="040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0" w15:restartNumberingAfterBreak="0">
    <w:nsid w:val="21531244"/>
    <w:multiLevelType w:val="multilevel"/>
    <w:tmpl w:val="DA76892E"/>
    <w:lvl w:ilvl="0">
      <w:start w:val="1"/>
      <w:numFmt w:val="decimal"/>
      <w:pStyle w:val="icsmheading1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pStyle w:val="icsmheading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icsmheading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64B5734"/>
    <w:multiLevelType w:val="hybridMultilevel"/>
    <w:tmpl w:val="12A46A36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 w15:restartNumberingAfterBreak="0">
    <w:nsid w:val="278B3AD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1AB2E7D"/>
    <w:multiLevelType w:val="hybridMultilevel"/>
    <w:tmpl w:val="7AF0B86E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32D72AD9"/>
    <w:multiLevelType w:val="hybridMultilevel"/>
    <w:tmpl w:val="26D4F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F5470"/>
    <w:multiLevelType w:val="singleLevel"/>
    <w:tmpl w:val="6F4E66F0"/>
    <w:lvl w:ilvl="0">
      <w:start w:val="1"/>
      <w:numFmt w:val="decimal"/>
      <w:lvlText w:val="%1."/>
      <w:legacy w:legacy="1" w:legacySpace="0" w:legacyIndent="227"/>
      <w:lvlJc w:val="left"/>
      <w:pPr>
        <w:ind w:left="227" w:hanging="227"/>
      </w:pPr>
    </w:lvl>
  </w:abstractNum>
  <w:abstractNum w:abstractNumId="16" w15:restartNumberingAfterBreak="0">
    <w:nsid w:val="368B36D6"/>
    <w:multiLevelType w:val="hybridMultilevel"/>
    <w:tmpl w:val="6F4E66F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CF0C75"/>
    <w:multiLevelType w:val="hybridMultilevel"/>
    <w:tmpl w:val="36782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300E3"/>
    <w:multiLevelType w:val="hybridMultilevel"/>
    <w:tmpl w:val="839C6E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624E0"/>
    <w:multiLevelType w:val="singleLevel"/>
    <w:tmpl w:val="E52E9890"/>
    <w:lvl w:ilvl="0">
      <w:start w:val="1"/>
      <w:numFmt w:val="decimal"/>
      <w:lvlText w:val="%1."/>
      <w:legacy w:legacy="1" w:legacySpace="0" w:legacyIndent="227"/>
      <w:lvlJc w:val="left"/>
      <w:pPr>
        <w:ind w:left="227" w:hanging="227"/>
      </w:pPr>
    </w:lvl>
  </w:abstractNum>
  <w:abstractNum w:abstractNumId="20" w15:restartNumberingAfterBreak="0">
    <w:nsid w:val="433B7B8B"/>
    <w:multiLevelType w:val="hybridMultilevel"/>
    <w:tmpl w:val="8A2AE6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6B5652"/>
    <w:multiLevelType w:val="hybridMultilevel"/>
    <w:tmpl w:val="5CDCBEDA"/>
    <w:lvl w:ilvl="0" w:tplc="1334163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E657E"/>
    <w:multiLevelType w:val="hybridMultilevel"/>
    <w:tmpl w:val="4E32261E"/>
    <w:lvl w:ilvl="0" w:tplc="42729C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A2D4B"/>
    <w:multiLevelType w:val="hybridMultilevel"/>
    <w:tmpl w:val="B70C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27D3F"/>
    <w:multiLevelType w:val="hybridMultilevel"/>
    <w:tmpl w:val="FF70F73C"/>
    <w:lvl w:ilvl="0" w:tplc="0C0A0005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5" w15:restartNumberingAfterBreak="0">
    <w:nsid w:val="59765BE3"/>
    <w:multiLevelType w:val="hybridMultilevel"/>
    <w:tmpl w:val="95E632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726D8"/>
    <w:multiLevelType w:val="hybridMultilevel"/>
    <w:tmpl w:val="AA7CD6E0"/>
    <w:lvl w:ilvl="0" w:tplc="0809000F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 w:tplc="08090019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809000F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8090019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1B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809000F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8090019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1B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0684E46"/>
    <w:multiLevelType w:val="hybridMultilevel"/>
    <w:tmpl w:val="4B8ED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A7E6A"/>
    <w:multiLevelType w:val="hybridMultilevel"/>
    <w:tmpl w:val="103ABE62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9" w15:restartNumberingAfterBreak="0">
    <w:nsid w:val="659B344B"/>
    <w:multiLevelType w:val="hybridMultilevel"/>
    <w:tmpl w:val="CC4E7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B077B"/>
    <w:multiLevelType w:val="hybridMultilevel"/>
    <w:tmpl w:val="5B121D52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1" w15:restartNumberingAfterBreak="0">
    <w:nsid w:val="68A2658B"/>
    <w:multiLevelType w:val="multilevel"/>
    <w:tmpl w:val="727A28F8"/>
    <w:lvl w:ilvl="0">
      <w:start w:val="1"/>
      <w:numFmt w:val="upperLetter"/>
      <w:pStyle w:val="Sectionheading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Subsectionheading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6F1D6A21"/>
    <w:multiLevelType w:val="singleLevel"/>
    <w:tmpl w:val="A100F9DC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8"/>
        <w:szCs w:val="18"/>
      </w:rPr>
    </w:lvl>
  </w:abstractNum>
  <w:abstractNum w:abstractNumId="33" w15:restartNumberingAfterBreak="0">
    <w:nsid w:val="71354FE8"/>
    <w:multiLevelType w:val="hybridMultilevel"/>
    <w:tmpl w:val="64AEFA2C"/>
    <w:lvl w:ilvl="0" w:tplc="35E881D8">
      <w:start w:val="1"/>
      <w:numFmt w:val="bullet"/>
      <w:lvlText w:val=""/>
      <w:lvlJc w:val="left"/>
      <w:pPr>
        <w:ind w:left="1005" w:hanging="360"/>
      </w:pPr>
      <w:rPr>
        <w:rFonts w:ascii="Symbol" w:hAnsi="Symbol" w:cs="Symbol" w:hint="default"/>
      </w:rPr>
    </w:lvl>
    <w:lvl w:ilvl="1" w:tplc="C646EAD6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B13835F2">
      <w:start w:val="1"/>
      <w:numFmt w:val="bullet"/>
      <w:lvlText w:val=""/>
      <w:lvlJc w:val="left"/>
      <w:pPr>
        <w:ind w:left="2445" w:hanging="360"/>
      </w:pPr>
      <w:rPr>
        <w:rFonts w:ascii="Wingdings" w:hAnsi="Wingdings" w:cs="Wingdings" w:hint="default"/>
      </w:rPr>
    </w:lvl>
    <w:lvl w:ilvl="3" w:tplc="FC5C18D4">
      <w:start w:val="1"/>
      <w:numFmt w:val="bullet"/>
      <w:lvlText w:val=""/>
      <w:lvlJc w:val="left"/>
      <w:pPr>
        <w:ind w:left="3165" w:hanging="360"/>
      </w:pPr>
      <w:rPr>
        <w:rFonts w:ascii="Symbol" w:hAnsi="Symbol" w:cs="Symbol" w:hint="default"/>
      </w:rPr>
    </w:lvl>
    <w:lvl w:ilvl="4" w:tplc="CCC2C152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148E0ED4">
      <w:start w:val="1"/>
      <w:numFmt w:val="bullet"/>
      <w:lvlText w:val=""/>
      <w:lvlJc w:val="left"/>
      <w:pPr>
        <w:ind w:left="4605" w:hanging="360"/>
      </w:pPr>
      <w:rPr>
        <w:rFonts w:ascii="Wingdings" w:hAnsi="Wingdings" w:cs="Wingdings" w:hint="default"/>
      </w:rPr>
    </w:lvl>
    <w:lvl w:ilvl="6" w:tplc="28B05606">
      <w:start w:val="1"/>
      <w:numFmt w:val="bullet"/>
      <w:lvlText w:val=""/>
      <w:lvlJc w:val="left"/>
      <w:pPr>
        <w:ind w:left="5325" w:hanging="360"/>
      </w:pPr>
      <w:rPr>
        <w:rFonts w:ascii="Symbol" w:hAnsi="Symbol" w:cs="Symbol" w:hint="default"/>
      </w:rPr>
    </w:lvl>
    <w:lvl w:ilvl="7" w:tplc="BC22D824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6A28F5B4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36B1C90"/>
    <w:multiLevelType w:val="hybridMultilevel"/>
    <w:tmpl w:val="DA3CA852"/>
    <w:lvl w:ilvl="0" w:tplc="5BE26BDA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 w:tplc="08090019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1B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809000F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8090019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1B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809000F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8090019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1B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38876B6"/>
    <w:multiLevelType w:val="hybridMultilevel"/>
    <w:tmpl w:val="C95EA8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0157B"/>
    <w:multiLevelType w:val="hybridMultilevel"/>
    <w:tmpl w:val="8FAEB3A0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7" w15:restartNumberingAfterBreak="0">
    <w:nsid w:val="77530EB2"/>
    <w:multiLevelType w:val="hybridMultilevel"/>
    <w:tmpl w:val="343AED7C"/>
    <w:lvl w:ilvl="0" w:tplc="5C0CCD1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CB32ED9"/>
    <w:multiLevelType w:val="multilevel"/>
    <w:tmpl w:val="1E6806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7E251D31"/>
    <w:multiLevelType w:val="hybridMultilevel"/>
    <w:tmpl w:val="3B8AB17E"/>
    <w:lvl w:ilvl="0" w:tplc="88FEDD3A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 w:tplc="B9462A7C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513E38B2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62F4B6A4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4A4EE16C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6C0C9C2C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E2C2D160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EE501870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C5888C9C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EC51E6F"/>
    <w:multiLevelType w:val="hybridMultilevel"/>
    <w:tmpl w:val="932693C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num w:numId="1" w16cid:durableId="1627345458">
    <w:abstractNumId w:val="0"/>
  </w:num>
  <w:num w:numId="2" w16cid:durableId="1194613291">
    <w:abstractNumId w:val="16"/>
  </w:num>
  <w:num w:numId="3" w16cid:durableId="1978100643">
    <w:abstractNumId w:val="15"/>
  </w:num>
  <w:num w:numId="4" w16cid:durableId="1665159892">
    <w:abstractNumId w:val="10"/>
  </w:num>
  <w:num w:numId="5" w16cid:durableId="1817264406">
    <w:abstractNumId w:val="32"/>
  </w:num>
  <w:num w:numId="6" w16cid:durableId="1763641275">
    <w:abstractNumId w:val="18"/>
  </w:num>
  <w:num w:numId="7" w16cid:durableId="1953054693">
    <w:abstractNumId w:val="35"/>
  </w:num>
  <w:num w:numId="8" w16cid:durableId="370620227">
    <w:abstractNumId w:val="34"/>
  </w:num>
  <w:num w:numId="9" w16cid:durableId="980379634">
    <w:abstractNumId w:val="2"/>
  </w:num>
  <w:num w:numId="10" w16cid:durableId="448085292">
    <w:abstractNumId w:val="19"/>
  </w:num>
  <w:num w:numId="11" w16cid:durableId="620108251">
    <w:abstractNumId w:val="25"/>
  </w:num>
  <w:num w:numId="12" w16cid:durableId="514347106">
    <w:abstractNumId w:val="17"/>
  </w:num>
  <w:num w:numId="13" w16cid:durableId="1461455415">
    <w:abstractNumId w:val="39"/>
  </w:num>
  <w:num w:numId="14" w16cid:durableId="1927614879">
    <w:abstractNumId w:val="26"/>
  </w:num>
  <w:num w:numId="15" w16cid:durableId="325783959">
    <w:abstractNumId w:val="33"/>
  </w:num>
  <w:num w:numId="16" w16cid:durableId="689338863">
    <w:abstractNumId w:val="40"/>
  </w:num>
  <w:num w:numId="17" w16cid:durableId="624771734">
    <w:abstractNumId w:val="8"/>
  </w:num>
  <w:num w:numId="18" w16cid:durableId="1638880137">
    <w:abstractNumId w:val="6"/>
  </w:num>
  <w:num w:numId="19" w16cid:durableId="1873641276">
    <w:abstractNumId w:val="23"/>
  </w:num>
  <w:num w:numId="20" w16cid:durableId="383532308">
    <w:abstractNumId w:val="3"/>
  </w:num>
  <w:num w:numId="21" w16cid:durableId="1021592437">
    <w:abstractNumId w:val="27"/>
  </w:num>
  <w:num w:numId="22" w16cid:durableId="1300039744">
    <w:abstractNumId w:val="29"/>
  </w:num>
  <w:num w:numId="23" w16cid:durableId="1072659076">
    <w:abstractNumId w:val="14"/>
  </w:num>
  <w:num w:numId="24" w16cid:durableId="1031615722">
    <w:abstractNumId w:val="31"/>
  </w:num>
  <w:num w:numId="25" w16cid:durableId="298655853">
    <w:abstractNumId w:val="22"/>
  </w:num>
  <w:num w:numId="26" w16cid:durableId="1096444704">
    <w:abstractNumId w:val="12"/>
  </w:num>
  <w:num w:numId="27" w16cid:durableId="785658125">
    <w:abstractNumId w:val="5"/>
  </w:num>
  <w:num w:numId="28" w16cid:durableId="882139712">
    <w:abstractNumId w:val="20"/>
  </w:num>
  <w:num w:numId="29" w16cid:durableId="1586265162">
    <w:abstractNumId w:val="11"/>
  </w:num>
  <w:num w:numId="30" w16cid:durableId="323512215">
    <w:abstractNumId w:val="13"/>
  </w:num>
  <w:num w:numId="31" w16cid:durableId="2093575057">
    <w:abstractNumId w:val="21"/>
  </w:num>
  <w:num w:numId="32" w16cid:durableId="512494747">
    <w:abstractNumId w:val="38"/>
  </w:num>
  <w:num w:numId="33" w16cid:durableId="16844290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817429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1789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35513270">
    <w:abstractNumId w:val="9"/>
  </w:num>
  <w:num w:numId="37" w16cid:durableId="1185561056">
    <w:abstractNumId w:val="7"/>
  </w:num>
  <w:num w:numId="38" w16cid:durableId="40906664">
    <w:abstractNumId w:val="37"/>
  </w:num>
  <w:num w:numId="39" w16cid:durableId="7553986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816064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42763306">
    <w:abstractNumId w:val="24"/>
  </w:num>
  <w:num w:numId="42" w16cid:durableId="1725641635">
    <w:abstractNumId w:val="36"/>
  </w:num>
  <w:num w:numId="43" w16cid:durableId="1885829310">
    <w:abstractNumId w:val="28"/>
  </w:num>
  <w:num w:numId="44" w16cid:durableId="2064482046">
    <w:abstractNumId w:val="4"/>
  </w:num>
  <w:num w:numId="45" w16cid:durableId="2062360734">
    <w:abstractNumId w:val="1"/>
  </w:num>
  <w:num w:numId="46" w16cid:durableId="2901488">
    <w:abstractNumId w:val="30"/>
  </w:num>
  <w:num w:numId="47" w16cid:durableId="17918222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927603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1118246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DC"/>
    <w:rsid w:val="000003B1"/>
    <w:rsid w:val="00001016"/>
    <w:rsid w:val="00001468"/>
    <w:rsid w:val="000016AC"/>
    <w:rsid w:val="00002FEB"/>
    <w:rsid w:val="00003062"/>
    <w:rsid w:val="00005DB1"/>
    <w:rsid w:val="00010C7D"/>
    <w:rsid w:val="000113A0"/>
    <w:rsid w:val="0001233E"/>
    <w:rsid w:val="000127C9"/>
    <w:rsid w:val="00012F8D"/>
    <w:rsid w:val="000131F3"/>
    <w:rsid w:val="0001512B"/>
    <w:rsid w:val="00015D5C"/>
    <w:rsid w:val="000161CC"/>
    <w:rsid w:val="00016529"/>
    <w:rsid w:val="00016A4B"/>
    <w:rsid w:val="00017D94"/>
    <w:rsid w:val="00020B87"/>
    <w:rsid w:val="0002251C"/>
    <w:rsid w:val="00022A4B"/>
    <w:rsid w:val="000231CB"/>
    <w:rsid w:val="00023A60"/>
    <w:rsid w:val="0002473A"/>
    <w:rsid w:val="000262DE"/>
    <w:rsid w:val="000318FE"/>
    <w:rsid w:val="00032020"/>
    <w:rsid w:val="0003273D"/>
    <w:rsid w:val="000327E5"/>
    <w:rsid w:val="00032923"/>
    <w:rsid w:val="00032B54"/>
    <w:rsid w:val="00032D81"/>
    <w:rsid w:val="00032F5D"/>
    <w:rsid w:val="00033406"/>
    <w:rsid w:val="00033701"/>
    <w:rsid w:val="00033884"/>
    <w:rsid w:val="00033946"/>
    <w:rsid w:val="00034188"/>
    <w:rsid w:val="000341BC"/>
    <w:rsid w:val="00035509"/>
    <w:rsid w:val="00035A7C"/>
    <w:rsid w:val="0003605C"/>
    <w:rsid w:val="00036410"/>
    <w:rsid w:val="00036823"/>
    <w:rsid w:val="00036A44"/>
    <w:rsid w:val="00040D46"/>
    <w:rsid w:val="0004221A"/>
    <w:rsid w:val="00042684"/>
    <w:rsid w:val="000430B8"/>
    <w:rsid w:val="00043664"/>
    <w:rsid w:val="0004385A"/>
    <w:rsid w:val="000450A5"/>
    <w:rsid w:val="00045725"/>
    <w:rsid w:val="00045EC1"/>
    <w:rsid w:val="00047E9A"/>
    <w:rsid w:val="00047F9D"/>
    <w:rsid w:val="00050AA5"/>
    <w:rsid w:val="00050C76"/>
    <w:rsid w:val="00050DFE"/>
    <w:rsid w:val="0005148E"/>
    <w:rsid w:val="0005198F"/>
    <w:rsid w:val="000520DA"/>
    <w:rsid w:val="00053BA6"/>
    <w:rsid w:val="00054929"/>
    <w:rsid w:val="00054D47"/>
    <w:rsid w:val="000559FC"/>
    <w:rsid w:val="00055A76"/>
    <w:rsid w:val="00055E22"/>
    <w:rsid w:val="000566B9"/>
    <w:rsid w:val="00056EB2"/>
    <w:rsid w:val="000573AD"/>
    <w:rsid w:val="000577F9"/>
    <w:rsid w:val="00063084"/>
    <w:rsid w:val="00067A39"/>
    <w:rsid w:val="00067DAB"/>
    <w:rsid w:val="000705BE"/>
    <w:rsid w:val="00071474"/>
    <w:rsid w:val="00071763"/>
    <w:rsid w:val="00071D11"/>
    <w:rsid w:val="00072509"/>
    <w:rsid w:val="00073B1D"/>
    <w:rsid w:val="0007408E"/>
    <w:rsid w:val="000748A3"/>
    <w:rsid w:val="0007543D"/>
    <w:rsid w:val="0007555E"/>
    <w:rsid w:val="000769A4"/>
    <w:rsid w:val="00076D7B"/>
    <w:rsid w:val="00076ECF"/>
    <w:rsid w:val="00077A1C"/>
    <w:rsid w:val="00077B27"/>
    <w:rsid w:val="000826D6"/>
    <w:rsid w:val="000827A5"/>
    <w:rsid w:val="0008289B"/>
    <w:rsid w:val="00082E69"/>
    <w:rsid w:val="00083024"/>
    <w:rsid w:val="00084145"/>
    <w:rsid w:val="0008452B"/>
    <w:rsid w:val="00084972"/>
    <w:rsid w:val="00084A91"/>
    <w:rsid w:val="00084C10"/>
    <w:rsid w:val="00085078"/>
    <w:rsid w:val="000859E0"/>
    <w:rsid w:val="000864A1"/>
    <w:rsid w:val="00090DF2"/>
    <w:rsid w:val="00091D71"/>
    <w:rsid w:val="000924DB"/>
    <w:rsid w:val="00092EF2"/>
    <w:rsid w:val="00093288"/>
    <w:rsid w:val="00093C62"/>
    <w:rsid w:val="000942B2"/>
    <w:rsid w:val="00094440"/>
    <w:rsid w:val="000947ED"/>
    <w:rsid w:val="00095488"/>
    <w:rsid w:val="000A136E"/>
    <w:rsid w:val="000A3061"/>
    <w:rsid w:val="000A5CDE"/>
    <w:rsid w:val="000A5E35"/>
    <w:rsid w:val="000A60D8"/>
    <w:rsid w:val="000A6795"/>
    <w:rsid w:val="000A6C8D"/>
    <w:rsid w:val="000B00BC"/>
    <w:rsid w:val="000B0F5C"/>
    <w:rsid w:val="000B17BC"/>
    <w:rsid w:val="000B18F8"/>
    <w:rsid w:val="000B1AC9"/>
    <w:rsid w:val="000B2E92"/>
    <w:rsid w:val="000B3001"/>
    <w:rsid w:val="000B4AF4"/>
    <w:rsid w:val="000B66E7"/>
    <w:rsid w:val="000B7327"/>
    <w:rsid w:val="000C07B4"/>
    <w:rsid w:val="000C0A09"/>
    <w:rsid w:val="000C0A13"/>
    <w:rsid w:val="000C165D"/>
    <w:rsid w:val="000C18E7"/>
    <w:rsid w:val="000C19A3"/>
    <w:rsid w:val="000C1F52"/>
    <w:rsid w:val="000C2AD3"/>
    <w:rsid w:val="000C2C80"/>
    <w:rsid w:val="000C5028"/>
    <w:rsid w:val="000C55F4"/>
    <w:rsid w:val="000C6B24"/>
    <w:rsid w:val="000C72E2"/>
    <w:rsid w:val="000D1516"/>
    <w:rsid w:val="000D3005"/>
    <w:rsid w:val="000D5FF8"/>
    <w:rsid w:val="000D7F8F"/>
    <w:rsid w:val="000E095F"/>
    <w:rsid w:val="000E0C20"/>
    <w:rsid w:val="000E12A8"/>
    <w:rsid w:val="000E1DEF"/>
    <w:rsid w:val="000E2875"/>
    <w:rsid w:val="000E2DD0"/>
    <w:rsid w:val="000E346D"/>
    <w:rsid w:val="000E4EF4"/>
    <w:rsid w:val="000E638B"/>
    <w:rsid w:val="000E6F2A"/>
    <w:rsid w:val="000E736D"/>
    <w:rsid w:val="000E791E"/>
    <w:rsid w:val="000F0BFA"/>
    <w:rsid w:val="000F12CB"/>
    <w:rsid w:val="000F175D"/>
    <w:rsid w:val="000F34ED"/>
    <w:rsid w:val="000F36C5"/>
    <w:rsid w:val="000F376B"/>
    <w:rsid w:val="000F4646"/>
    <w:rsid w:val="000F548F"/>
    <w:rsid w:val="000F7CB2"/>
    <w:rsid w:val="00100326"/>
    <w:rsid w:val="001018D5"/>
    <w:rsid w:val="00102DCD"/>
    <w:rsid w:val="001034B7"/>
    <w:rsid w:val="001048B6"/>
    <w:rsid w:val="00105456"/>
    <w:rsid w:val="001071EE"/>
    <w:rsid w:val="00107D83"/>
    <w:rsid w:val="00107F7C"/>
    <w:rsid w:val="001105C3"/>
    <w:rsid w:val="0011158E"/>
    <w:rsid w:val="00112332"/>
    <w:rsid w:val="00112D40"/>
    <w:rsid w:val="00114546"/>
    <w:rsid w:val="00115475"/>
    <w:rsid w:val="00116DF8"/>
    <w:rsid w:val="00116EA5"/>
    <w:rsid w:val="00117395"/>
    <w:rsid w:val="001173AB"/>
    <w:rsid w:val="0012052C"/>
    <w:rsid w:val="00120877"/>
    <w:rsid w:val="00120FD4"/>
    <w:rsid w:val="00121074"/>
    <w:rsid w:val="001211E6"/>
    <w:rsid w:val="00121616"/>
    <w:rsid w:val="00121C1B"/>
    <w:rsid w:val="00121C4B"/>
    <w:rsid w:val="00123997"/>
    <w:rsid w:val="00123D9E"/>
    <w:rsid w:val="00124594"/>
    <w:rsid w:val="00124A19"/>
    <w:rsid w:val="00125DC7"/>
    <w:rsid w:val="00126942"/>
    <w:rsid w:val="001272DF"/>
    <w:rsid w:val="00127F58"/>
    <w:rsid w:val="00130F47"/>
    <w:rsid w:val="0013122C"/>
    <w:rsid w:val="001312F5"/>
    <w:rsid w:val="0013206F"/>
    <w:rsid w:val="00133325"/>
    <w:rsid w:val="00133616"/>
    <w:rsid w:val="00133F38"/>
    <w:rsid w:val="001342DD"/>
    <w:rsid w:val="001354A8"/>
    <w:rsid w:val="001359F5"/>
    <w:rsid w:val="00135ACB"/>
    <w:rsid w:val="00135D3C"/>
    <w:rsid w:val="00135FD1"/>
    <w:rsid w:val="0013651E"/>
    <w:rsid w:val="001403BD"/>
    <w:rsid w:val="00140EA8"/>
    <w:rsid w:val="00141E19"/>
    <w:rsid w:val="00142133"/>
    <w:rsid w:val="001428C9"/>
    <w:rsid w:val="00142992"/>
    <w:rsid w:val="00142FBB"/>
    <w:rsid w:val="0014379B"/>
    <w:rsid w:val="00144357"/>
    <w:rsid w:val="00144BFB"/>
    <w:rsid w:val="0014595F"/>
    <w:rsid w:val="00145A06"/>
    <w:rsid w:val="00145B3C"/>
    <w:rsid w:val="001477AC"/>
    <w:rsid w:val="0015175C"/>
    <w:rsid w:val="001526F4"/>
    <w:rsid w:val="00152C8B"/>
    <w:rsid w:val="00153C16"/>
    <w:rsid w:val="00155C63"/>
    <w:rsid w:val="00155D9B"/>
    <w:rsid w:val="001566A2"/>
    <w:rsid w:val="00156B5A"/>
    <w:rsid w:val="0016005B"/>
    <w:rsid w:val="00161878"/>
    <w:rsid w:val="00161CF3"/>
    <w:rsid w:val="00162960"/>
    <w:rsid w:val="00162A5C"/>
    <w:rsid w:val="0016304A"/>
    <w:rsid w:val="001645AF"/>
    <w:rsid w:val="00164737"/>
    <w:rsid w:val="001648B1"/>
    <w:rsid w:val="00165036"/>
    <w:rsid w:val="00165C6D"/>
    <w:rsid w:val="00165FC5"/>
    <w:rsid w:val="00167178"/>
    <w:rsid w:val="00170369"/>
    <w:rsid w:val="001706A0"/>
    <w:rsid w:val="001707DC"/>
    <w:rsid w:val="0017340E"/>
    <w:rsid w:val="0017345A"/>
    <w:rsid w:val="00173B56"/>
    <w:rsid w:val="00173FF1"/>
    <w:rsid w:val="0017423C"/>
    <w:rsid w:val="00174622"/>
    <w:rsid w:val="00177A99"/>
    <w:rsid w:val="0018089F"/>
    <w:rsid w:val="00180E9C"/>
    <w:rsid w:val="001818A9"/>
    <w:rsid w:val="00182BFE"/>
    <w:rsid w:val="001834B2"/>
    <w:rsid w:val="00183629"/>
    <w:rsid w:val="0018552A"/>
    <w:rsid w:val="00186326"/>
    <w:rsid w:val="00186DCB"/>
    <w:rsid w:val="0018723A"/>
    <w:rsid w:val="00187432"/>
    <w:rsid w:val="00187901"/>
    <w:rsid w:val="00190E6C"/>
    <w:rsid w:val="00191254"/>
    <w:rsid w:val="001916A1"/>
    <w:rsid w:val="00191FA1"/>
    <w:rsid w:val="001929BC"/>
    <w:rsid w:val="00194592"/>
    <w:rsid w:val="001975CD"/>
    <w:rsid w:val="00197615"/>
    <w:rsid w:val="001976AC"/>
    <w:rsid w:val="001A0B3B"/>
    <w:rsid w:val="001A16D8"/>
    <w:rsid w:val="001A23C4"/>
    <w:rsid w:val="001A2B88"/>
    <w:rsid w:val="001A3501"/>
    <w:rsid w:val="001A3565"/>
    <w:rsid w:val="001A43FC"/>
    <w:rsid w:val="001A59D4"/>
    <w:rsid w:val="001A6473"/>
    <w:rsid w:val="001A6BCF"/>
    <w:rsid w:val="001A6DF1"/>
    <w:rsid w:val="001A73C0"/>
    <w:rsid w:val="001B0415"/>
    <w:rsid w:val="001B1875"/>
    <w:rsid w:val="001B34AC"/>
    <w:rsid w:val="001B361F"/>
    <w:rsid w:val="001B3A59"/>
    <w:rsid w:val="001B4EBC"/>
    <w:rsid w:val="001B654E"/>
    <w:rsid w:val="001B6ACB"/>
    <w:rsid w:val="001B6D5D"/>
    <w:rsid w:val="001B79A9"/>
    <w:rsid w:val="001C1223"/>
    <w:rsid w:val="001C1414"/>
    <w:rsid w:val="001C1AD3"/>
    <w:rsid w:val="001C1C75"/>
    <w:rsid w:val="001C2325"/>
    <w:rsid w:val="001C2B98"/>
    <w:rsid w:val="001C2C49"/>
    <w:rsid w:val="001C3078"/>
    <w:rsid w:val="001C3748"/>
    <w:rsid w:val="001C4BE3"/>
    <w:rsid w:val="001C686E"/>
    <w:rsid w:val="001C75D9"/>
    <w:rsid w:val="001C782F"/>
    <w:rsid w:val="001D06FB"/>
    <w:rsid w:val="001D1634"/>
    <w:rsid w:val="001D18FB"/>
    <w:rsid w:val="001D2D76"/>
    <w:rsid w:val="001D3036"/>
    <w:rsid w:val="001D33F1"/>
    <w:rsid w:val="001D6B80"/>
    <w:rsid w:val="001D6E2E"/>
    <w:rsid w:val="001D729A"/>
    <w:rsid w:val="001D74C7"/>
    <w:rsid w:val="001E0BDB"/>
    <w:rsid w:val="001E18D2"/>
    <w:rsid w:val="001E2B8E"/>
    <w:rsid w:val="001E3D8F"/>
    <w:rsid w:val="001E4C23"/>
    <w:rsid w:val="001E548A"/>
    <w:rsid w:val="001E5976"/>
    <w:rsid w:val="001E5BC7"/>
    <w:rsid w:val="001E68F7"/>
    <w:rsid w:val="001E7ACC"/>
    <w:rsid w:val="001E7BEE"/>
    <w:rsid w:val="001F0A3E"/>
    <w:rsid w:val="001F100B"/>
    <w:rsid w:val="001F1B9E"/>
    <w:rsid w:val="001F2246"/>
    <w:rsid w:val="001F250E"/>
    <w:rsid w:val="001F2F3B"/>
    <w:rsid w:val="001F3CB1"/>
    <w:rsid w:val="001F3F6E"/>
    <w:rsid w:val="001F4637"/>
    <w:rsid w:val="001F4952"/>
    <w:rsid w:val="001F64CD"/>
    <w:rsid w:val="002023A0"/>
    <w:rsid w:val="00203798"/>
    <w:rsid w:val="00203A47"/>
    <w:rsid w:val="00203CB9"/>
    <w:rsid w:val="00203FA8"/>
    <w:rsid w:val="00203FE7"/>
    <w:rsid w:val="0020526F"/>
    <w:rsid w:val="002065D0"/>
    <w:rsid w:val="00206865"/>
    <w:rsid w:val="00206B60"/>
    <w:rsid w:val="00206FD2"/>
    <w:rsid w:val="002077D6"/>
    <w:rsid w:val="0020799B"/>
    <w:rsid w:val="00210F44"/>
    <w:rsid w:val="002117C0"/>
    <w:rsid w:val="002122AA"/>
    <w:rsid w:val="00212E4F"/>
    <w:rsid w:val="00212FFA"/>
    <w:rsid w:val="002136EB"/>
    <w:rsid w:val="00215EDD"/>
    <w:rsid w:val="00216CE0"/>
    <w:rsid w:val="00217732"/>
    <w:rsid w:val="00220561"/>
    <w:rsid w:val="002208B9"/>
    <w:rsid w:val="00221E7F"/>
    <w:rsid w:val="0022279A"/>
    <w:rsid w:val="00222DB9"/>
    <w:rsid w:val="00223344"/>
    <w:rsid w:val="00223A2D"/>
    <w:rsid w:val="002259B1"/>
    <w:rsid w:val="00225DFE"/>
    <w:rsid w:val="00226EA6"/>
    <w:rsid w:val="00226F9C"/>
    <w:rsid w:val="00227224"/>
    <w:rsid w:val="00227A35"/>
    <w:rsid w:val="00230387"/>
    <w:rsid w:val="00231505"/>
    <w:rsid w:val="00231A5D"/>
    <w:rsid w:val="002321F0"/>
    <w:rsid w:val="00233179"/>
    <w:rsid w:val="00233D47"/>
    <w:rsid w:val="00234A1A"/>
    <w:rsid w:val="00234A59"/>
    <w:rsid w:val="002351D5"/>
    <w:rsid w:val="00237476"/>
    <w:rsid w:val="002400A6"/>
    <w:rsid w:val="00240AA3"/>
    <w:rsid w:val="00240E00"/>
    <w:rsid w:val="00241CE0"/>
    <w:rsid w:val="00241E21"/>
    <w:rsid w:val="0024202D"/>
    <w:rsid w:val="00242478"/>
    <w:rsid w:val="00242DA2"/>
    <w:rsid w:val="00244234"/>
    <w:rsid w:val="00244FC8"/>
    <w:rsid w:val="00245BA6"/>
    <w:rsid w:val="00245FF6"/>
    <w:rsid w:val="00246A47"/>
    <w:rsid w:val="00246AEA"/>
    <w:rsid w:val="00247797"/>
    <w:rsid w:val="0025208F"/>
    <w:rsid w:val="00252BAB"/>
    <w:rsid w:val="00253C10"/>
    <w:rsid w:val="00254AEA"/>
    <w:rsid w:val="002562BB"/>
    <w:rsid w:val="00256659"/>
    <w:rsid w:val="002575EE"/>
    <w:rsid w:val="0026076E"/>
    <w:rsid w:val="00260962"/>
    <w:rsid w:val="002610DC"/>
    <w:rsid w:val="002632C3"/>
    <w:rsid w:val="00263A29"/>
    <w:rsid w:val="002641F2"/>
    <w:rsid w:val="002646C0"/>
    <w:rsid w:val="002648D6"/>
    <w:rsid w:val="00264DD0"/>
    <w:rsid w:val="002657D5"/>
    <w:rsid w:val="00270F8D"/>
    <w:rsid w:val="002713F8"/>
    <w:rsid w:val="00271769"/>
    <w:rsid w:val="00271F22"/>
    <w:rsid w:val="00272B92"/>
    <w:rsid w:val="00272CFE"/>
    <w:rsid w:val="00273F3B"/>
    <w:rsid w:val="002740EB"/>
    <w:rsid w:val="00274872"/>
    <w:rsid w:val="002804F1"/>
    <w:rsid w:val="0028090A"/>
    <w:rsid w:val="00280E03"/>
    <w:rsid w:val="0028216C"/>
    <w:rsid w:val="00282C4C"/>
    <w:rsid w:val="002833D5"/>
    <w:rsid w:val="002834A4"/>
    <w:rsid w:val="002835C8"/>
    <w:rsid w:val="00283F89"/>
    <w:rsid w:val="00284E1F"/>
    <w:rsid w:val="00284F4C"/>
    <w:rsid w:val="00285691"/>
    <w:rsid w:val="00285ACC"/>
    <w:rsid w:val="00286F56"/>
    <w:rsid w:val="00287515"/>
    <w:rsid w:val="00290485"/>
    <w:rsid w:val="00290E65"/>
    <w:rsid w:val="00291345"/>
    <w:rsid w:val="00292093"/>
    <w:rsid w:val="002923D6"/>
    <w:rsid w:val="00292E9C"/>
    <w:rsid w:val="00293642"/>
    <w:rsid w:val="002936F7"/>
    <w:rsid w:val="00294487"/>
    <w:rsid w:val="00295DF4"/>
    <w:rsid w:val="0029613C"/>
    <w:rsid w:val="002A2CB5"/>
    <w:rsid w:val="002A30FD"/>
    <w:rsid w:val="002A350D"/>
    <w:rsid w:val="002A38D4"/>
    <w:rsid w:val="002A3EE9"/>
    <w:rsid w:val="002A4667"/>
    <w:rsid w:val="002A49A0"/>
    <w:rsid w:val="002A4CA9"/>
    <w:rsid w:val="002A4FC9"/>
    <w:rsid w:val="002A615B"/>
    <w:rsid w:val="002A7264"/>
    <w:rsid w:val="002B083B"/>
    <w:rsid w:val="002B09BD"/>
    <w:rsid w:val="002B0D1E"/>
    <w:rsid w:val="002B1F51"/>
    <w:rsid w:val="002B6646"/>
    <w:rsid w:val="002B67D6"/>
    <w:rsid w:val="002B7756"/>
    <w:rsid w:val="002B7A58"/>
    <w:rsid w:val="002C2879"/>
    <w:rsid w:val="002C2A4D"/>
    <w:rsid w:val="002C2D18"/>
    <w:rsid w:val="002C39FC"/>
    <w:rsid w:val="002C3F62"/>
    <w:rsid w:val="002C53DD"/>
    <w:rsid w:val="002C6E61"/>
    <w:rsid w:val="002D04EF"/>
    <w:rsid w:val="002D0FC6"/>
    <w:rsid w:val="002D285E"/>
    <w:rsid w:val="002D2947"/>
    <w:rsid w:val="002D2E9D"/>
    <w:rsid w:val="002D4222"/>
    <w:rsid w:val="002D456F"/>
    <w:rsid w:val="002D58E2"/>
    <w:rsid w:val="002D5AEF"/>
    <w:rsid w:val="002D6126"/>
    <w:rsid w:val="002D69E1"/>
    <w:rsid w:val="002E029C"/>
    <w:rsid w:val="002E0421"/>
    <w:rsid w:val="002E0A31"/>
    <w:rsid w:val="002E0AD2"/>
    <w:rsid w:val="002E0E58"/>
    <w:rsid w:val="002E18DD"/>
    <w:rsid w:val="002E34E2"/>
    <w:rsid w:val="002E4919"/>
    <w:rsid w:val="002E5159"/>
    <w:rsid w:val="002E59B2"/>
    <w:rsid w:val="002E64F5"/>
    <w:rsid w:val="002E6AA8"/>
    <w:rsid w:val="002F04B6"/>
    <w:rsid w:val="002F0FA7"/>
    <w:rsid w:val="002F1238"/>
    <w:rsid w:val="002F19FD"/>
    <w:rsid w:val="002F64ED"/>
    <w:rsid w:val="002F6E6A"/>
    <w:rsid w:val="002F75D1"/>
    <w:rsid w:val="002F7E25"/>
    <w:rsid w:val="0030013D"/>
    <w:rsid w:val="0030035B"/>
    <w:rsid w:val="00300469"/>
    <w:rsid w:val="003009D2"/>
    <w:rsid w:val="00300CDB"/>
    <w:rsid w:val="003020C4"/>
    <w:rsid w:val="00302126"/>
    <w:rsid w:val="00302C08"/>
    <w:rsid w:val="003042D8"/>
    <w:rsid w:val="0030468F"/>
    <w:rsid w:val="00305B5F"/>
    <w:rsid w:val="003064FF"/>
    <w:rsid w:val="00306575"/>
    <w:rsid w:val="003069AA"/>
    <w:rsid w:val="0031097A"/>
    <w:rsid w:val="00310DA7"/>
    <w:rsid w:val="003120C7"/>
    <w:rsid w:val="003122AD"/>
    <w:rsid w:val="00312949"/>
    <w:rsid w:val="00312969"/>
    <w:rsid w:val="00312B8B"/>
    <w:rsid w:val="0031360D"/>
    <w:rsid w:val="00313D18"/>
    <w:rsid w:val="00313ED8"/>
    <w:rsid w:val="00314148"/>
    <w:rsid w:val="00314406"/>
    <w:rsid w:val="00314504"/>
    <w:rsid w:val="003152F4"/>
    <w:rsid w:val="00315607"/>
    <w:rsid w:val="00316369"/>
    <w:rsid w:val="00317289"/>
    <w:rsid w:val="00317F8B"/>
    <w:rsid w:val="0032107E"/>
    <w:rsid w:val="00321273"/>
    <w:rsid w:val="00321CB9"/>
    <w:rsid w:val="00322B58"/>
    <w:rsid w:val="00322DA6"/>
    <w:rsid w:val="003232DD"/>
    <w:rsid w:val="00323E76"/>
    <w:rsid w:val="003245ED"/>
    <w:rsid w:val="00324614"/>
    <w:rsid w:val="00326138"/>
    <w:rsid w:val="00327CF1"/>
    <w:rsid w:val="00330A83"/>
    <w:rsid w:val="00331370"/>
    <w:rsid w:val="00332C51"/>
    <w:rsid w:val="00333603"/>
    <w:rsid w:val="00335B40"/>
    <w:rsid w:val="00335D34"/>
    <w:rsid w:val="0033684D"/>
    <w:rsid w:val="00336A60"/>
    <w:rsid w:val="00340A05"/>
    <w:rsid w:val="003413B7"/>
    <w:rsid w:val="00341A61"/>
    <w:rsid w:val="00342B00"/>
    <w:rsid w:val="00342B38"/>
    <w:rsid w:val="003431FB"/>
    <w:rsid w:val="00343EC2"/>
    <w:rsid w:val="00343F97"/>
    <w:rsid w:val="003442E1"/>
    <w:rsid w:val="00344327"/>
    <w:rsid w:val="00344887"/>
    <w:rsid w:val="00345617"/>
    <w:rsid w:val="003459AE"/>
    <w:rsid w:val="00345CB9"/>
    <w:rsid w:val="0034633D"/>
    <w:rsid w:val="00346431"/>
    <w:rsid w:val="0035067F"/>
    <w:rsid w:val="00350C3C"/>
    <w:rsid w:val="0035229B"/>
    <w:rsid w:val="00352B5A"/>
    <w:rsid w:val="00352CFD"/>
    <w:rsid w:val="003539D7"/>
    <w:rsid w:val="00355CB2"/>
    <w:rsid w:val="0035617F"/>
    <w:rsid w:val="00356BFF"/>
    <w:rsid w:val="00357456"/>
    <w:rsid w:val="00357578"/>
    <w:rsid w:val="00357E1E"/>
    <w:rsid w:val="00360515"/>
    <w:rsid w:val="00362953"/>
    <w:rsid w:val="00363101"/>
    <w:rsid w:val="00363601"/>
    <w:rsid w:val="00363FE0"/>
    <w:rsid w:val="0036609B"/>
    <w:rsid w:val="00366FB8"/>
    <w:rsid w:val="003700BF"/>
    <w:rsid w:val="0037010B"/>
    <w:rsid w:val="00370AC9"/>
    <w:rsid w:val="00371C00"/>
    <w:rsid w:val="00373122"/>
    <w:rsid w:val="00373F63"/>
    <w:rsid w:val="00374033"/>
    <w:rsid w:val="00374EA2"/>
    <w:rsid w:val="00375A47"/>
    <w:rsid w:val="00376537"/>
    <w:rsid w:val="003770E3"/>
    <w:rsid w:val="00377C03"/>
    <w:rsid w:val="003801A5"/>
    <w:rsid w:val="00380AF8"/>
    <w:rsid w:val="00380EE3"/>
    <w:rsid w:val="00384025"/>
    <w:rsid w:val="00384805"/>
    <w:rsid w:val="00384F49"/>
    <w:rsid w:val="003851FA"/>
    <w:rsid w:val="003857B2"/>
    <w:rsid w:val="00385BCF"/>
    <w:rsid w:val="00385F87"/>
    <w:rsid w:val="00386DA5"/>
    <w:rsid w:val="00390F7D"/>
    <w:rsid w:val="00391CDF"/>
    <w:rsid w:val="00391F41"/>
    <w:rsid w:val="003925AF"/>
    <w:rsid w:val="00392E64"/>
    <w:rsid w:val="00393F71"/>
    <w:rsid w:val="003942A6"/>
    <w:rsid w:val="0039554B"/>
    <w:rsid w:val="003A072F"/>
    <w:rsid w:val="003A0FFD"/>
    <w:rsid w:val="003A486B"/>
    <w:rsid w:val="003A4DB8"/>
    <w:rsid w:val="003A5480"/>
    <w:rsid w:val="003A58E4"/>
    <w:rsid w:val="003A623C"/>
    <w:rsid w:val="003A68B8"/>
    <w:rsid w:val="003A7C6A"/>
    <w:rsid w:val="003B0B5F"/>
    <w:rsid w:val="003B156B"/>
    <w:rsid w:val="003B2173"/>
    <w:rsid w:val="003B24BA"/>
    <w:rsid w:val="003B26A9"/>
    <w:rsid w:val="003B39CB"/>
    <w:rsid w:val="003B39DA"/>
    <w:rsid w:val="003B3ABE"/>
    <w:rsid w:val="003B3C68"/>
    <w:rsid w:val="003B3D54"/>
    <w:rsid w:val="003B6B50"/>
    <w:rsid w:val="003B6C0A"/>
    <w:rsid w:val="003B7267"/>
    <w:rsid w:val="003C2325"/>
    <w:rsid w:val="003C2CE3"/>
    <w:rsid w:val="003C3BA1"/>
    <w:rsid w:val="003C4C5B"/>
    <w:rsid w:val="003C5D7D"/>
    <w:rsid w:val="003C5FA0"/>
    <w:rsid w:val="003C6A27"/>
    <w:rsid w:val="003C6F8E"/>
    <w:rsid w:val="003D14B8"/>
    <w:rsid w:val="003D17A7"/>
    <w:rsid w:val="003D32EC"/>
    <w:rsid w:val="003D3AB2"/>
    <w:rsid w:val="003D3C40"/>
    <w:rsid w:val="003D5240"/>
    <w:rsid w:val="003D5C7E"/>
    <w:rsid w:val="003D6053"/>
    <w:rsid w:val="003D669D"/>
    <w:rsid w:val="003D7001"/>
    <w:rsid w:val="003D762B"/>
    <w:rsid w:val="003E0220"/>
    <w:rsid w:val="003E02B7"/>
    <w:rsid w:val="003E0496"/>
    <w:rsid w:val="003E1EB1"/>
    <w:rsid w:val="003E4573"/>
    <w:rsid w:val="003E61C5"/>
    <w:rsid w:val="003E66DD"/>
    <w:rsid w:val="003E6DD5"/>
    <w:rsid w:val="003E6FE4"/>
    <w:rsid w:val="003E741C"/>
    <w:rsid w:val="003E7801"/>
    <w:rsid w:val="003F32F4"/>
    <w:rsid w:val="003F4466"/>
    <w:rsid w:val="003F602C"/>
    <w:rsid w:val="003F6E64"/>
    <w:rsid w:val="003F7439"/>
    <w:rsid w:val="003F7549"/>
    <w:rsid w:val="00400584"/>
    <w:rsid w:val="00401263"/>
    <w:rsid w:val="004018ED"/>
    <w:rsid w:val="004026EE"/>
    <w:rsid w:val="0040380E"/>
    <w:rsid w:val="00403B31"/>
    <w:rsid w:val="00403B75"/>
    <w:rsid w:val="00404203"/>
    <w:rsid w:val="00404B13"/>
    <w:rsid w:val="0040626D"/>
    <w:rsid w:val="004072A8"/>
    <w:rsid w:val="004072F1"/>
    <w:rsid w:val="004077C1"/>
    <w:rsid w:val="00410AAE"/>
    <w:rsid w:val="00410DD1"/>
    <w:rsid w:val="004127FC"/>
    <w:rsid w:val="00412A23"/>
    <w:rsid w:val="00412F8A"/>
    <w:rsid w:val="004130D4"/>
    <w:rsid w:val="0041392C"/>
    <w:rsid w:val="00414B65"/>
    <w:rsid w:val="004151B3"/>
    <w:rsid w:val="00415A9E"/>
    <w:rsid w:val="00415AB8"/>
    <w:rsid w:val="00416C76"/>
    <w:rsid w:val="00417C65"/>
    <w:rsid w:val="004209ED"/>
    <w:rsid w:val="00420E50"/>
    <w:rsid w:val="00421568"/>
    <w:rsid w:val="0042180F"/>
    <w:rsid w:val="00421B0E"/>
    <w:rsid w:val="00422BCC"/>
    <w:rsid w:val="00422C0D"/>
    <w:rsid w:val="004232FE"/>
    <w:rsid w:val="00426BE3"/>
    <w:rsid w:val="00430B10"/>
    <w:rsid w:val="004310AD"/>
    <w:rsid w:val="00432195"/>
    <w:rsid w:val="00432569"/>
    <w:rsid w:val="00432C4B"/>
    <w:rsid w:val="00434675"/>
    <w:rsid w:val="00434E2C"/>
    <w:rsid w:val="00435161"/>
    <w:rsid w:val="00435A49"/>
    <w:rsid w:val="004370A5"/>
    <w:rsid w:val="00437526"/>
    <w:rsid w:val="00437849"/>
    <w:rsid w:val="004400B2"/>
    <w:rsid w:val="0044040C"/>
    <w:rsid w:val="0044299E"/>
    <w:rsid w:val="004447F4"/>
    <w:rsid w:val="00444BA3"/>
    <w:rsid w:val="00445146"/>
    <w:rsid w:val="004452B9"/>
    <w:rsid w:val="00447110"/>
    <w:rsid w:val="00450716"/>
    <w:rsid w:val="00451396"/>
    <w:rsid w:val="0045202E"/>
    <w:rsid w:val="0045378C"/>
    <w:rsid w:val="004538EB"/>
    <w:rsid w:val="0045502C"/>
    <w:rsid w:val="00455478"/>
    <w:rsid w:val="00455733"/>
    <w:rsid w:val="00456BB0"/>
    <w:rsid w:val="004603E3"/>
    <w:rsid w:val="004608FB"/>
    <w:rsid w:val="0046201D"/>
    <w:rsid w:val="00462FD6"/>
    <w:rsid w:val="0046365B"/>
    <w:rsid w:val="00465403"/>
    <w:rsid w:val="004661CA"/>
    <w:rsid w:val="0046663F"/>
    <w:rsid w:val="00467315"/>
    <w:rsid w:val="0046732A"/>
    <w:rsid w:val="004675FA"/>
    <w:rsid w:val="00467BEA"/>
    <w:rsid w:val="0047126F"/>
    <w:rsid w:val="004721A9"/>
    <w:rsid w:val="004736F1"/>
    <w:rsid w:val="00473BCD"/>
    <w:rsid w:val="0047409E"/>
    <w:rsid w:val="00474205"/>
    <w:rsid w:val="00474451"/>
    <w:rsid w:val="00474569"/>
    <w:rsid w:val="00475697"/>
    <w:rsid w:val="00477747"/>
    <w:rsid w:val="00480120"/>
    <w:rsid w:val="00480D1B"/>
    <w:rsid w:val="00480F04"/>
    <w:rsid w:val="0048148D"/>
    <w:rsid w:val="00482864"/>
    <w:rsid w:val="0048401C"/>
    <w:rsid w:val="00484FB5"/>
    <w:rsid w:val="00485422"/>
    <w:rsid w:val="00485F57"/>
    <w:rsid w:val="00485F81"/>
    <w:rsid w:val="00486949"/>
    <w:rsid w:val="00487073"/>
    <w:rsid w:val="00487681"/>
    <w:rsid w:val="00490BD2"/>
    <w:rsid w:val="00490CA1"/>
    <w:rsid w:val="0049100D"/>
    <w:rsid w:val="00493745"/>
    <w:rsid w:val="0049418D"/>
    <w:rsid w:val="0049444D"/>
    <w:rsid w:val="004949EE"/>
    <w:rsid w:val="00494EF2"/>
    <w:rsid w:val="00495412"/>
    <w:rsid w:val="00495702"/>
    <w:rsid w:val="00495F86"/>
    <w:rsid w:val="004968C9"/>
    <w:rsid w:val="00497CBB"/>
    <w:rsid w:val="004A0662"/>
    <w:rsid w:val="004A06C2"/>
    <w:rsid w:val="004A0DE3"/>
    <w:rsid w:val="004A2231"/>
    <w:rsid w:val="004A2589"/>
    <w:rsid w:val="004A35FA"/>
    <w:rsid w:val="004A43CE"/>
    <w:rsid w:val="004A4E73"/>
    <w:rsid w:val="004A5733"/>
    <w:rsid w:val="004A5761"/>
    <w:rsid w:val="004A7348"/>
    <w:rsid w:val="004A7A05"/>
    <w:rsid w:val="004A7FA3"/>
    <w:rsid w:val="004B103D"/>
    <w:rsid w:val="004B10FF"/>
    <w:rsid w:val="004B1637"/>
    <w:rsid w:val="004B238C"/>
    <w:rsid w:val="004B324F"/>
    <w:rsid w:val="004B5A57"/>
    <w:rsid w:val="004B618F"/>
    <w:rsid w:val="004B7514"/>
    <w:rsid w:val="004B7B20"/>
    <w:rsid w:val="004C143E"/>
    <w:rsid w:val="004C1D58"/>
    <w:rsid w:val="004C2774"/>
    <w:rsid w:val="004C27C4"/>
    <w:rsid w:val="004C33FC"/>
    <w:rsid w:val="004C3A69"/>
    <w:rsid w:val="004C3B31"/>
    <w:rsid w:val="004C4374"/>
    <w:rsid w:val="004C4E12"/>
    <w:rsid w:val="004C5662"/>
    <w:rsid w:val="004C6343"/>
    <w:rsid w:val="004C6A83"/>
    <w:rsid w:val="004C7C0D"/>
    <w:rsid w:val="004D0357"/>
    <w:rsid w:val="004D10CB"/>
    <w:rsid w:val="004D1AE8"/>
    <w:rsid w:val="004D1FC6"/>
    <w:rsid w:val="004D202A"/>
    <w:rsid w:val="004D2F0C"/>
    <w:rsid w:val="004D3045"/>
    <w:rsid w:val="004D344C"/>
    <w:rsid w:val="004D4285"/>
    <w:rsid w:val="004D44A6"/>
    <w:rsid w:val="004D67A7"/>
    <w:rsid w:val="004D6CEF"/>
    <w:rsid w:val="004D75DD"/>
    <w:rsid w:val="004E06BB"/>
    <w:rsid w:val="004E2517"/>
    <w:rsid w:val="004E2976"/>
    <w:rsid w:val="004E2A3B"/>
    <w:rsid w:val="004E3CA5"/>
    <w:rsid w:val="004E3F5D"/>
    <w:rsid w:val="004E45A3"/>
    <w:rsid w:val="004E5E28"/>
    <w:rsid w:val="004E6A42"/>
    <w:rsid w:val="004E6D36"/>
    <w:rsid w:val="004E7D6A"/>
    <w:rsid w:val="004F049F"/>
    <w:rsid w:val="004F05F3"/>
    <w:rsid w:val="004F11A0"/>
    <w:rsid w:val="004F1EEF"/>
    <w:rsid w:val="004F3556"/>
    <w:rsid w:val="004F4B13"/>
    <w:rsid w:val="004F4B92"/>
    <w:rsid w:val="004F6EF3"/>
    <w:rsid w:val="004F7083"/>
    <w:rsid w:val="004F7C9E"/>
    <w:rsid w:val="0050032C"/>
    <w:rsid w:val="00502334"/>
    <w:rsid w:val="005034EA"/>
    <w:rsid w:val="005058A1"/>
    <w:rsid w:val="005067D5"/>
    <w:rsid w:val="005071AF"/>
    <w:rsid w:val="00507CE9"/>
    <w:rsid w:val="005112A4"/>
    <w:rsid w:val="00512057"/>
    <w:rsid w:val="00512D2A"/>
    <w:rsid w:val="00512D62"/>
    <w:rsid w:val="00513376"/>
    <w:rsid w:val="0051370C"/>
    <w:rsid w:val="00514FC9"/>
    <w:rsid w:val="00515232"/>
    <w:rsid w:val="005154B2"/>
    <w:rsid w:val="005168CC"/>
    <w:rsid w:val="005169A3"/>
    <w:rsid w:val="00516E44"/>
    <w:rsid w:val="0051780D"/>
    <w:rsid w:val="0052220D"/>
    <w:rsid w:val="005228D3"/>
    <w:rsid w:val="005229E6"/>
    <w:rsid w:val="00522CD7"/>
    <w:rsid w:val="00523323"/>
    <w:rsid w:val="0052452C"/>
    <w:rsid w:val="00526257"/>
    <w:rsid w:val="00526C04"/>
    <w:rsid w:val="005305E9"/>
    <w:rsid w:val="00531546"/>
    <w:rsid w:val="0053183C"/>
    <w:rsid w:val="00531AC2"/>
    <w:rsid w:val="005321A9"/>
    <w:rsid w:val="005326AC"/>
    <w:rsid w:val="00532EC6"/>
    <w:rsid w:val="00533093"/>
    <w:rsid w:val="00536FE6"/>
    <w:rsid w:val="00537C6B"/>
    <w:rsid w:val="00537DA2"/>
    <w:rsid w:val="00540A72"/>
    <w:rsid w:val="00540DAD"/>
    <w:rsid w:val="005414A6"/>
    <w:rsid w:val="00543E1E"/>
    <w:rsid w:val="00544099"/>
    <w:rsid w:val="0054421B"/>
    <w:rsid w:val="00544392"/>
    <w:rsid w:val="0054447B"/>
    <w:rsid w:val="00544A10"/>
    <w:rsid w:val="00545C8F"/>
    <w:rsid w:val="00545D1F"/>
    <w:rsid w:val="00546455"/>
    <w:rsid w:val="005472DA"/>
    <w:rsid w:val="005473E5"/>
    <w:rsid w:val="00547B94"/>
    <w:rsid w:val="00550408"/>
    <w:rsid w:val="00550FEF"/>
    <w:rsid w:val="00551D07"/>
    <w:rsid w:val="0055210E"/>
    <w:rsid w:val="005521B4"/>
    <w:rsid w:val="00552B4C"/>
    <w:rsid w:val="00552BA5"/>
    <w:rsid w:val="00553024"/>
    <w:rsid w:val="00553A33"/>
    <w:rsid w:val="00553B75"/>
    <w:rsid w:val="00554475"/>
    <w:rsid w:val="005550A1"/>
    <w:rsid w:val="005553D1"/>
    <w:rsid w:val="005556DF"/>
    <w:rsid w:val="00555831"/>
    <w:rsid w:val="00556E82"/>
    <w:rsid w:val="005614DC"/>
    <w:rsid w:val="00561E15"/>
    <w:rsid w:val="005631B6"/>
    <w:rsid w:val="005638E0"/>
    <w:rsid w:val="005645F4"/>
    <w:rsid w:val="00564EED"/>
    <w:rsid w:val="00565174"/>
    <w:rsid w:val="005656E8"/>
    <w:rsid w:val="00565DC1"/>
    <w:rsid w:val="0057001D"/>
    <w:rsid w:val="00570933"/>
    <w:rsid w:val="00571D85"/>
    <w:rsid w:val="00571E4D"/>
    <w:rsid w:val="00572AA1"/>
    <w:rsid w:val="0057370A"/>
    <w:rsid w:val="0057480D"/>
    <w:rsid w:val="00574EA2"/>
    <w:rsid w:val="005759C6"/>
    <w:rsid w:val="0057617D"/>
    <w:rsid w:val="005766AE"/>
    <w:rsid w:val="00576C80"/>
    <w:rsid w:val="00576FAE"/>
    <w:rsid w:val="00580376"/>
    <w:rsid w:val="0058080A"/>
    <w:rsid w:val="00580A27"/>
    <w:rsid w:val="0058145A"/>
    <w:rsid w:val="005814AA"/>
    <w:rsid w:val="005817E0"/>
    <w:rsid w:val="00581866"/>
    <w:rsid w:val="00582284"/>
    <w:rsid w:val="005835FD"/>
    <w:rsid w:val="0058438E"/>
    <w:rsid w:val="005846B2"/>
    <w:rsid w:val="0058506D"/>
    <w:rsid w:val="00585923"/>
    <w:rsid w:val="00585CF1"/>
    <w:rsid w:val="00585DA2"/>
    <w:rsid w:val="00585FD8"/>
    <w:rsid w:val="00585FFC"/>
    <w:rsid w:val="0058637D"/>
    <w:rsid w:val="0058637F"/>
    <w:rsid w:val="00586CFF"/>
    <w:rsid w:val="00587C48"/>
    <w:rsid w:val="00587D7D"/>
    <w:rsid w:val="0059012C"/>
    <w:rsid w:val="00590487"/>
    <w:rsid w:val="005906BC"/>
    <w:rsid w:val="00590A26"/>
    <w:rsid w:val="00590CF6"/>
    <w:rsid w:val="00590D7E"/>
    <w:rsid w:val="0059204B"/>
    <w:rsid w:val="005921C6"/>
    <w:rsid w:val="00592A96"/>
    <w:rsid w:val="0059400B"/>
    <w:rsid w:val="0059432E"/>
    <w:rsid w:val="0059487D"/>
    <w:rsid w:val="00594946"/>
    <w:rsid w:val="005949F4"/>
    <w:rsid w:val="005971B4"/>
    <w:rsid w:val="00597EA3"/>
    <w:rsid w:val="00597EA5"/>
    <w:rsid w:val="005A04AA"/>
    <w:rsid w:val="005A0514"/>
    <w:rsid w:val="005A104C"/>
    <w:rsid w:val="005A10B0"/>
    <w:rsid w:val="005A16B2"/>
    <w:rsid w:val="005A2921"/>
    <w:rsid w:val="005A2C1F"/>
    <w:rsid w:val="005A3A5D"/>
    <w:rsid w:val="005A3AC2"/>
    <w:rsid w:val="005A4240"/>
    <w:rsid w:val="005A4393"/>
    <w:rsid w:val="005A43E4"/>
    <w:rsid w:val="005A4A78"/>
    <w:rsid w:val="005A5A88"/>
    <w:rsid w:val="005A77D1"/>
    <w:rsid w:val="005A7AA7"/>
    <w:rsid w:val="005B0351"/>
    <w:rsid w:val="005B0442"/>
    <w:rsid w:val="005B0DE4"/>
    <w:rsid w:val="005B16AA"/>
    <w:rsid w:val="005B1E72"/>
    <w:rsid w:val="005B1FAF"/>
    <w:rsid w:val="005B1FF0"/>
    <w:rsid w:val="005B20C0"/>
    <w:rsid w:val="005B2B18"/>
    <w:rsid w:val="005B3375"/>
    <w:rsid w:val="005B3C95"/>
    <w:rsid w:val="005B44B4"/>
    <w:rsid w:val="005B6F08"/>
    <w:rsid w:val="005B6F55"/>
    <w:rsid w:val="005B72DC"/>
    <w:rsid w:val="005C03AD"/>
    <w:rsid w:val="005C2FBA"/>
    <w:rsid w:val="005C3537"/>
    <w:rsid w:val="005C4569"/>
    <w:rsid w:val="005C6470"/>
    <w:rsid w:val="005C6741"/>
    <w:rsid w:val="005C7538"/>
    <w:rsid w:val="005C78A1"/>
    <w:rsid w:val="005C78EF"/>
    <w:rsid w:val="005D04A6"/>
    <w:rsid w:val="005D057C"/>
    <w:rsid w:val="005D1A26"/>
    <w:rsid w:val="005D1F46"/>
    <w:rsid w:val="005D206B"/>
    <w:rsid w:val="005D299D"/>
    <w:rsid w:val="005D5412"/>
    <w:rsid w:val="005D554A"/>
    <w:rsid w:val="005D63F1"/>
    <w:rsid w:val="005D6F9F"/>
    <w:rsid w:val="005D7E20"/>
    <w:rsid w:val="005D7F48"/>
    <w:rsid w:val="005E0614"/>
    <w:rsid w:val="005E0803"/>
    <w:rsid w:val="005E11DB"/>
    <w:rsid w:val="005E1758"/>
    <w:rsid w:val="005E1DB4"/>
    <w:rsid w:val="005E3341"/>
    <w:rsid w:val="005E3A01"/>
    <w:rsid w:val="005E464A"/>
    <w:rsid w:val="005E5780"/>
    <w:rsid w:val="005F0423"/>
    <w:rsid w:val="005F097D"/>
    <w:rsid w:val="005F0A5C"/>
    <w:rsid w:val="005F0ED9"/>
    <w:rsid w:val="005F1301"/>
    <w:rsid w:val="005F14A0"/>
    <w:rsid w:val="005F1F30"/>
    <w:rsid w:val="005F2D4F"/>
    <w:rsid w:val="005F31C6"/>
    <w:rsid w:val="005F3490"/>
    <w:rsid w:val="005F632A"/>
    <w:rsid w:val="005F7F19"/>
    <w:rsid w:val="0060033B"/>
    <w:rsid w:val="0060073C"/>
    <w:rsid w:val="00600A3D"/>
    <w:rsid w:val="0060293F"/>
    <w:rsid w:val="00602BA2"/>
    <w:rsid w:val="00602D5E"/>
    <w:rsid w:val="006038D7"/>
    <w:rsid w:val="00603DF3"/>
    <w:rsid w:val="00604B13"/>
    <w:rsid w:val="00605660"/>
    <w:rsid w:val="00605941"/>
    <w:rsid w:val="00607E2F"/>
    <w:rsid w:val="006106E2"/>
    <w:rsid w:val="00611560"/>
    <w:rsid w:val="006118F2"/>
    <w:rsid w:val="006143C8"/>
    <w:rsid w:val="00616621"/>
    <w:rsid w:val="006172C2"/>
    <w:rsid w:val="006174FD"/>
    <w:rsid w:val="006225EA"/>
    <w:rsid w:val="006228F4"/>
    <w:rsid w:val="00622DCF"/>
    <w:rsid w:val="006233E9"/>
    <w:rsid w:val="00623A53"/>
    <w:rsid w:val="00623CBA"/>
    <w:rsid w:val="00623DBA"/>
    <w:rsid w:val="006248D2"/>
    <w:rsid w:val="00625639"/>
    <w:rsid w:val="00625812"/>
    <w:rsid w:val="00625A58"/>
    <w:rsid w:val="00626213"/>
    <w:rsid w:val="006268EA"/>
    <w:rsid w:val="00626ECA"/>
    <w:rsid w:val="006307E3"/>
    <w:rsid w:val="00630935"/>
    <w:rsid w:val="006309B8"/>
    <w:rsid w:val="00631096"/>
    <w:rsid w:val="00633E38"/>
    <w:rsid w:val="00634642"/>
    <w:rsid w:val="00634CD5"/>
    <w:rsid w:val="006356D5"/>
    <w:rsid w:val="006378F8"/>
    <w:rsid w:val="00644E2A"/>
    <w:rsid w:val="00644EE7"/>
    <w:rsid w:val="00645A7F"/>
    <w:rsid w:val="0064745A"/>
    <w:rsid w:val="00647A31"/>
    <w:rsid w:val="00647AD0"/>
    <w:rsid w:val="0065012B"/>
    <w:rsid w:val="006503A0"/>
    <w:rsid w:val="006509A4"/>
    <w:rsid w:val="00650EBE"/>
    <w:rsid w:val="006516E7"/>
    <w:rsid w:val="00651C1C"/>
    <w:rsid w:val="00651FC7"/>
    <w:rsid w:val="00652234"/>
    <w:rsid w:val="00652329"/>
    <w:rsid w:val="00652AE0"/>
    <w:rsid w:val="00653155"/>
    <w:rsid w:val="00654248"/>
    <w:rsid w:val="006558A8"/>
    <w:rsid w:val="00655D0A"/>
    <w:rsid w:val="00655EC6"/>
    <w:rsid w:val="006562EB"/>
    <w:rsid w:val="00657488"/>
    <w:rsid w:val="006600FB"/>
    <w:rsid w:val="006602AE"/>
    <w:rsid w:val="00660C9A"/>
    <w:rsid w:val="0066376A"/>
    <w:rsid w:val="00663BDC"/>
    <w:rsid w:val="00664551"/>
    <w:rsid w:val="006674EB"/>
    <w:rsid w:val="006678D9"/>
    <w:rsid w:val="00667D57"/>
    <w:rsid w:val="006706EE"/>
    <w:rsid w:val="0067146F"/>
    <w:rsid w:val="00671711"/>
    <w:rsid w:val="00671984"/>
    <w:rsid w:val="00671D3C"/>
    <w:rsid w:val="006720BA"/>
    <w:rsid w:val="006727FF"/>
    <w:rsid w:val="00673CD2"/>
    <w:rsid w:val="0067477F"/>
    <w:rsid w:val="00674C2A"/>
    <w:rsid w:val="00677591"/>
    <w:rsid w:val="00680751"/>
    <w:rsid w:val="00680854"/>
    <w:rsid w:val="00681D10"/>
    <w:rsid w:val="0068222B"/>
    <w:rsid w:val="006823FA"/>
    <w:rsid w:val="006824CB"/>
    <w:rsid w:val="00683A1C"/>
    <w:rsid w:val="00684C8E"/>
    <w:rsid w:val="006859D7"/>
    <w:rsid w:val="00685DA0"/>
    <w:rsid w:val="00686B66"/>
    <w:rsid w:val="00687A0D"/>
    <w:rsid w:val="00687E8B"/>
    <w:rsid w:val="0069016F"/>
    <w:rsid w:val="00691324"/>
    <w:rsid w:val="00691CB0"/>
    <w:rsid w:val="00692415"/>
    <w:rsid w:val="00693133"/>
    <w:rsid w:val="00693812"/>
    <w:rsid w:val="006947EA"/>
    <w:rsid w:val="00695AF1"/>
    <w:rsid w:val="006962C6"/>
    <w:rsid w:val="006969A0"/>
    <w:rsid w:val="006971E4"/>
    <w:rsid w:val="00697F23"/>
    <w:rsid w:val="006A0355"/>
    <w:rsid w:val="006A04DC"/>
    <w:rsid w:val="006A1BD8"/>
    <w:rsid w:val="006A3A93"/>
    <w:rsid w:val="006A3ADF"/>
    <w:rsid w:val="006A42B0"/>
    <w:rsid w:val="006A42BB"/>
    <w:rsid w:val="006A4356"/>
    <w:rsid w:val="006A4757"/>
    <w:rsid w:val="006A5232"/>
    <w:rsid w:val="006A61B3"/>
    <w:rsid w:val="006A644F"/>
    <w:rsid w:val="006A7FE7"/>
    <w:rsid w:val="006B0741"/>
    <w:rsid w:val="006B13EC"/>
    <w:rsid w:val="006B2273"/>
    <w:rsid w:val="006B3E9D"/>
    <w:rsid w:val="006B3FBD"/>
    <w:rsid w:val="006B4435"/>
    <w:rsid w:val="006B4990"/>
    <w:rsid w:val="006B5534"/>
    <w:rsid w:val="006B5B65"/>
    <w:rsid w:val="006B67DF"/>
    <w:rsid w:val="006B69F0"/>
    <w:rsid w:val="006C158A"/>
    <w:rsid w:val="006C2158"/>
    <w:rsid w:val="006C2988"/>
    <w:rsid w:val="006C304A"/>
    <w:rsid w:val="006C3F65"/>
    <w:rsid w:val="006C4038"/>
    <w:rsid w:val="006C65B4"/>
    <w:rsid w:val="006C68C8"/>
    <w:rsid w:val="006C6BF9"/>
    <w:rsid w:val="006C6DFE"/>
    <w:rsid w:val="006C7736"/>
    <w:rsid w:val="006D1353"/>
    <w:rsid w:val="006D1BD5"/>
    <w:rsid w:val="006D1D64"/>
    <w:rsid w:val="006D29B7"/>
    <w:rsid w:val="006D3DFF"/>
    <w:rsid w:val="006D531D"/>
    <w:rsid w:val="006D5744"/>
    <w:rsid w:val="006D5A14"/>
    <w:rsid w:val="006D6635"/>
    <w:rsid w:val="006D7931"/>
    <w:rsid w:val="006D7942"/>
    <w:rsid w:val="006D7C8C"/>
    <w:rsid w:val="006E00BD"/>
    <w:rsid w:val="006E00F0"/>
    <w:rsid w:val="006E1824"/>
    <w:rsid w:val="006E1D2E"/>
    <w:rsid w:val="006E2653"/>
    <w:rsid w:val="006E280E"/>
    <w:rsid w:val="006E297A"/>
    <w:rsid w:val="006E3B39"/>
    <w:rsid w:val="006E4EC4"/>
    <w:rsid w:val="006E5791"/>
    <w:rsid w:val="006E5803"/>
    <w:rsid w:val="006E64C3"/>
    <w:rsid w:val="006E7107"/>
    <w:rsid w:val="006E798E"/>
    <w:rsid w:val="006F350C"/>
    <w:rsid w:val="006F382D"/>
    <w:rsid w:val="006F5374"/>
    <w:rsid w:val="006F5ADE"/>
    <w:rsid w:val="006F6433"/>
    <w:rsid w:val="006F687A"/>
    <w:rsid w:val="006F703A"/>
    <w:rsid w:val="006F7A0F"/>
    <w:rsid w:val="006F7BA2"/>
    <w:rsid w:val="007000D4"/>
    <w:rsid w:val="0070053F"/>
    <w:rsid w:val="00701CD2"/>
    <w:rsid w:val="007022A0"/>
    <w:rsid w:val="00704EB6"/>
    <w:rsid w:val="0070520C"/>
    <w:rsid w:val="00705B43"/>
    <w:rsid w:val="00705ECE"/>
    <w:rsid w:val="00705F2A"/>
    <w:rsid w:val="0070624F"/>
    <w:rsid w:val="007067C7"/>
    <w:rsid w:val="00707014"/>
    <w:rsid w:val="00707F43"/>
    <w:rsid w:val="00707FDF"/>
    <w:rsid w:val="00711FFA"/>
    <w:rsid w:val="007131A7"/>
    <w:rsid w:val="00714005"/>
    <w:rsid w:val="00714EFC"/>
    <w:rsid w:val="007160CD"/>
    <w:rsid w:val="0071680B"/>
    <w:rsid w:val="00716C5D"/>
    <w:rsid w:val="00717753"/>
    <w:rsid w:val="00722188"/>
    <w:rsid w:val="00723F2E"/>
    <w:rsid w:val="00724289"/>
    <w:rsid w:val="007244CF"/>
    <w:rsid w:val="00725F92"/>
    <w:rsid w:val="00725FC2"/>
    <w:rsid w:val="007262C7"/>
    <w:rsid w:val="00727A8F"/>
    <w:rsid w:val="007304E1"/>
    <w:rsid w:val="007309D0"/>
    <w:rsid w:val="0073127B"/>
    <w:rsid w:val="00732467"/>
    <w:rsid w:val="007326B5"/>
    <w:rsid w:val="00732A5C"/>
    <w:rsid w:val="00732B54"/>
    <w:rsid w:val="0073366A"/>
    <w:rsid w:val="007339F8"/>
    <w:rsid w:val="0073434E"/>
    <w:rsid w:val="007344AD"/>
    <w:rsid w:val="00735604"/>
    <w:rsid w:val="00735DB3"/>
    <w:rsid w:val="007362FD"/>
    <w:rsid w:val="00736E8A"/>
    <w:rsid w:val="0073703C"/>
    <w:rsid w:val="007372C7"/>
    <w:rsid w:val="00740B72"/>
    <w:rsid w:val="00740F66"/>
    <w:rsid w:val="007419CB"/>
    <w:rsid w:val="007442D8"/>
    <w:rsid w:val="00744B7A"/>
    <w:rsid w:val="00746EF8"/>
    <w:rsid w:val="007477CD"/>
    <w:rsid w:val="007508A5"/>
    <w:rsid w:val="007510A7"/>
    <w:rsid w:val="007515EA"/>
    <w:rsid w:val="00752373"/>
    <w:rsid w:val="00752C71"/>
    <w:rsid w:val="00754D64"/>
    <w:rsid w:val="00754F7F"/>
    <w:rsid w:val="00755D63"/>
    <w:rsid w:val="00756DD3"/>
    <w:rsid w:val="00756EFF"/>
    <w:rsid w:val="00756FED"/>
    <w:rsid w:val="00757322"/>
    <w:rsid w:val="00760A4B"/>
    <w:rsid w:val="00761239"/>
    <w:rsid w:val="00761C3B"/>
    <w:rsid w:val="00761CCC"/>
    <w:rsid w:val="00762322"/>
    <w:rsid w:val="00762323"/>
    <w:rsid w:val="0076256E"/>
    <w:rsid w:val="00762F87"/>
    <w:rsid w:val="00763070"/>
    <w:rsid w:val="007630A5"/>
    <w:rsid w:val="00764438"/>
    <w:rsid w:val="00764CFD"/>
    <w:rsid w:val="0076620A"/>
    <w:rsid w:val="00766312"/>
    <w:rsid w:val="00767A56"/>
    <w:rsid w:val="00767EA5"/>
    <w:rsid w:val="0077011C"/>
    <w:rsid w:val="00771545"/>
    <w:rsid w:val="00771FEC"/>
    <w:rsid w:val="00773429"/>
    <w:rsid w:val="0077350E"/>
    <w:rsid w:val="00774D8F"/>
    <w:rsid w:val="007750BF"/>
    <w:rsid w:val="007754EB"/>
    <w:rsid w:val="00776E43"/>
    <w:rsid w:val="00777E9F"/>
    <w:rsid w:val="00780606"/>
    <w:rsid w:val="00780E0B"/>
    <w:rsid w:val="00781F94"/>
    <w:rsid w:val="007824B0"/>
    <w:rsid w:val="00783322"/>
    <w:rsid w:val="00783551"/>
    <w:rsid w:val="00785EBC"/>
    <w:rsid w:val="00785EDE"/>
    <w:rsid w:val="00786443"/>
    <w:rsid w:val="00790CDA"/>
    <w:rsid w:val="007912E0"/>
    <w:rsid w:val="007914F2"/>
    <w:rsid w:val="0079317E"/>
    <w:rsid w:val="00793346"/>
    <w:rsid w:val="007957B9"/>
    <w:rsid w:val="007A023D"/>
    <w:rsid w:val="007A077E"/>
    <w:rsid w:val="007A0AE4"/>
    <w:rsid w:val="007A0FB8"/>
    <w:rsid w:val="007A234F"/>
    <w:rsid w:val="007A2C84"/>
    <w:rsid w:val="007A3566"/>
    <w:rsid w:val="007A595C"/>
    <w:rsid w:val="007A6449"/>
    <w:rsid w:val="007A6D52"/>
    <w:rsid w:val="007A7E09"/>
    <w:rsid w:val="007B06E4"/>
    <w:rsid w:val="007B0A58"/>
    <w:rsid w:val="007B1BCF"/>
    <w:rsid w:val="007B29A2"/>
    <w:rsid w:val="007B41EE"/>
    <w:rsid w:val="007B489F"/>
    <w:rsid w:val="007B4CA5"/>
    <w:rsid w:val="007B5A34"/>
    <w:rsid w:val="007B5BE2"/>
    <w:rsid w:val="007B73AB"/>
    <w:rsid w:val="007C03AA"/>
    <w:rsid w:val="007C16C5"/>
    <w:rsid w:val="007C1E45"/>
    <w:rsid w:val="007C3FD8"/>
    <w:rsid w:val="007C46DF"/>
    <w:rsid w:val="007C588A"/>
    <w:rsid w:val="007C5BEA"/>
    <w:rsid w:val="007C5FA0"/>
    <w:rsid w:val="007C6749"/>
    <w:rsid w:val="007C75A6"/>
    <w:rsid w:val="007D05E3"/>
    <w:rsid w:val="007D1A87"/>
    <w:rsid w:val="007D27EF"/>
    <w:rsid w:val="007D31F5"/>
    <w:rsid w:val="007D4197"/>
    <w:rsid w:val="007D421E"/>
    <w:rsid w:val="007D5D6B"/>
    <w:rsid w:val="007D6C2E"/>
    <w:rsid w:val="007D79C6"/>
    <w:rsid w:val="007E0F59"/>
    <w:rsid w:val="007E1073"/>
    <w:rsid w:val="007E2440"/>
    <w:rsid w:val="007E27B9"/>
    <w:rsid w:val="007E2CC5"/>
    <w:rsid w:val="007E3601"/>
    <w:rsid w:val="007E3E03"/>
    <w:rsid w:val="007E517C"/>
    <w:rsid w:val="007E582E"/>
    <w:rsid w:val="007E65BC"/>
    <w:rsid w:val="007E6B89"/>
    <w:rsid w:val="007E6E92"/>
    <w:rsid w:val="007E734E"/>
    <w:rsid w:val="007F1182"/>
    <w:rsid w:val="007F13B8"/>
    <w:rsid w:val="007F37DF"/>
    <w:rsid w:val="007F3BFE"/>
    <w:rsid w:val="007F541D"/>
    <w:rsid w:val="007F58F8"/>
    <w:rsid w:val="007F6363"/>
    <w:rsid w:val="007F747F"/>
    <w:rsid w:val="00800DD7"/>
    <w:rsid w:val="00801502"/>
    <w:rsid w:val="0080153B"/>
    <w:rsid w:val="0080288D"/>
    <w:rsid w:val="00802F6D"/>
    <w:rsid w:val="00804FC1"/>
    <w:rsid w:val="00805080"/>
    <w:rsid w:val="00806407"/>
    <w:rsid w:val="00806AF7"/>
    <w:rsid w:val="00807E5F"/>
    <w:rsid w:val="00810E5F"/>
    <w:rsid w:val="00811250"/>
    <w:rsid w:val="00812592"/>
    <w:rsid w:val="00812B12"/>
    <w:rsid w:val="00813079"/>
    <w:rsid w:val="008130AD"/>
    <w:rsid w:val="008141BD"/>
    <w:rsid w:val="00814590"/>
    <w:rsid w:val="0081505E"/>
    <w:rsid w:val="00815C76"/>
    <w:rsid w:val="00816228"/>
    <w:rsid w:val="00816885"/>
    <w:rsid w:val="008170B6"/>
    <w:rsid w:val="00817A95"/>
    <w:rsid w:val="00817AAF"/>
    <w:rsid w:val="00821303"/>
    <w:rsid w:val="00821C53"/>
    <w:rsid w:val="00821D1D"/>
    <w:rsid w:val="00822945"/>
    <w:rsid w:val="008257E1"/>
    <w:rsid w:val="008258EE"/>
    <w:rsid w:val="00830F18"/>
    <w:rsid w:val="008315AB"/>
    <w:rsid w:val="00831B7C"/>
    <w:rsid w:val="00831C11"/>
    <w:rsid w:val="00832C05"/>
    <w:rsid w:val="0083335F"/>
    <w:rsid w:val="00833CE9"/>
    <w:rsid w:val="0083406E"/>
    <w:rsid w:val="0083548F"/>
    <w:rsid w:val="00835654"/>
    <w:rsid w:val="00837050"/>
    <w:rsid w:val="00837C69"/>
    <w:rsid w:val="00841063"/>
    <w:rsid w:val="00841E26"/>
    <w:rsid w:val="00842339"/>
    <w:rsid w:val="00844CB1"/>
    <w:rsid w:val="00846C5A"/>
    <w:rsid w:val="00846D21"/>
    <w:rsid w:val="0084726A"/>
    <w:rsid w:val="008478B7"/>
    <w:rsid w:val="00851035"/>
    <w:rsid w:val="008511B4"/>
    <w:rsid w:val="008517B2"/>
    <w:rsid w:val="0085278C"/>
    <w:rsid w:val="00852F85"/>
    <w:rsid w:val="00854874"/>
    <w:rsid w:val="00854CBF"/>
    <w:rsid w:val="008566A9"/>
    <w:rsid w:val="00856DC7"/>
    <w:rsid w:val="00856EC3"/>
    <w:rsid w:val="00860E80"/>
    <w:rsid w:val="00861270"/>
    <w:rsid w:val="00861824"/>
    <w:rsid w:val="00863F71"/>
    <w:rsid w:val="0086574E"/>
    <w:rsid w:val="008657DA"/>
    <w:rsid w:val="0086641E"/>
    <w:rsid w:val="008709B7"/>
    <w:rsid w:val="00870E66"/>
    <w:rsid w:val="00870F98"/>
    <w:rsid w:val="00871F1A"/>
    <w:rsid w:val="00873200"/>
    <w:rsid w:val="00874432"/>
    <w:rsid w:val="008745BC"/>
    <w:rsid w:val="00874C5D"/>
    <w:rsid w:val="00875210"/>
    <w:rsid w:val="00875821"/>
    <w:rsid w:val="008764A7"/>
    <w:rsid w:val="008770A9"/>
    <w:rsid w:val="0087718D"/>
    <w:rsid w:val="00880580"/>
    <w:rsid w:val="00881AD9"/>
    <w:rsid w:val="008820D1"/>
    <w:rsid w:val="00882DAB"/>
    <w:rsid w:val="0088360C"/>
    <w:rsid w:val="00883979"/>
    <w:rsid w:val="0088431B"/>
    <w:rsid w:val="00884C73"/>
    <w:rsid w:val="008875F7"/>
    <w:rsid w:val="00891B90"/>
    <w:rsid w:val="008925E5"/>
    <w:rsid w:val="0089291D"/>
    <w:rsid w:val="00893326"/>
    <w:rsid w:val="0089352F"/>
    <w:rsid w:val="0089480B"/>
    <w:rsid w:val="0089511E"/>
    <w:rsid w:val="008974B9"/>
    <w:rsid w:val="00897A72"/>
    <w:rsid w:val="008A0799"/>
    <w:rsid w:val="008A0A7F"/>
    <w:rsid w:val="008A0DDF"/>
    <w:rsid w:val="008A146F"/>
    <w:rsid w:val="008A1B64"/>
    <w:rsid w:val="008A30AE"/>
    <w:rsid w:val="008A454B"/>
    <w:rsid w:val="008A4F1B"/>
    <w:rsid w:val="008A5FCC"/>
    <w:rsid w:val="008A76A6"/>
    <w:rsid w:val="008A7B4A"/>
    <w:rsid w:val="008B0917"/>
    <w:rsid w:val="008B0DB2"/>
    <w:rsid w:val="008B20B4"/>
    <w:rsid w:val="008B24ED"/>
    <w:rsid w:val="008B2578"/>
    <w:rsid w:val="008B27E8"/>
    <w:rsid w:val="008B3D60"/>
    <w:rsid w:val="008B3DA3"/>
    <w:rsid w:val="008B43B9"/>
    <w:rsid w:val="008B4B6A"/>
    <w:rsid w:val="008B588F"/>
    <w:rsid w:val="008B678B"/>
    <w:rsid w:val="008B7618"/>
    <w:rsid w:val="008B762C"/>
    <w:rsid w:val="008B76F1"/>
    <w:rsid w:val="008C00E2"/>
    <w:rsid w:val="008C0698"/>
    <w:rsid w:val="008C06D4"/>
    <w:rsid w:val="008C07EC"/>
    <w:rsid w:val="008C3567"/>
    <w:rsid w:val="008C3BE0"/>
    <w:rsid w:val="008C705C"/>
    <w:rsid w:val="008C7773"/>
    <w:rsid w:val="008C777B"/>
    <w:rsid w:val="008C797F"/>
    <w:rsid w:val="008C7A6C"/>
    <w:rsid w:val="008D12C0"/>
    <w:rsid w:val="008D26B5"/>
    <w:rsid w:val="008D2879"/>
    <w:rsid w:val="008D3CEF"/>
    <w:rsid w:val="008D3D17"/>
    <w:rsid w:val="008D3D48"/>
    <w:rsid w:val="008D4121"/>
    <w:rsid w:val="008D607E"/>
    <w:rsid w:val="008D6774"/>
    <w:rsid w:val="008D6F77"/>
    <w:rsid w:val="008D7921"/>
    <w:rsid w:val="008E0338"/>
    <w:rsid w:val="008E2664"/>
    <w:rsid w:val="008E2E38"/>
    <w:rsid w:val="008E3581"/>
    <w:rsid w:val="008E5C97"/>
    <w:rsid w:val="008E6141"/>
    <w:rsid w:val="008E75A4"/>
    <w:rsid w:val="008E7EC1"/>
    <w:rsid w:val="008F0FC5"/>
    <w:rsid w:val="008F283B"/>
    <w:rsid w:val="008F2A36"/>
    <w:rsid w:val="008F2E8A"/>
    <w:rsid w:val="008F38A5"/>
    <w:rsid w:val="008F3B22"/>
    <w:rsid w:val="008F3F22"/>
    <w:rsid w:val="008F56CD"/>
    <w:rsid w:val="008F7DDB"/>
    <w:rsid w:val="009009C5"/>
    <w:rsid w:val="009036B8"/>
    <w:rsid w:val="0090580A"/>
    <w:rsid w:val="00905EFF"/>
    <w:rsid w:val="0090611F"/>
    <w:rsid w:val="00906E76"/>
    <w:rsid w:val="00907321"/>
    <w:rsid w:val="009101A1"/>
    <w:rsid w:val="009101F7"/>
    <w:rsid w:val="0091022A"/>
    <w:rsid w:val="00910FEB"/>
    <w:rsid w:val="00912FDE"/>
    <w:rsid w:val="00913122"/>
    <w:rsid w:val="00913EE8"/>
    <w:rsid w:val="00913F5C"/>
    <w:rsid w:val="00913FC3"/>
    <w:rsid w:val="0091434D"/>
    <w:rsid w:val="00914605"/>
    <w:rsid w:val="00915233"/>
    <w:rsid w:val="00915392"/>
    <w:rsid w:val="00916053"/>
    <w:rsid w:val="009165B5"/>
    <w:rsid w:val="009170BA"/>
    <w:rsid w:val="0091711F"/>
    <w:rsid w:val="00917243"/>
    <w:rsid w:val="0092037B"/>
    <w:rsid w:val="00920B34"/>
    <w:rsid w:val="00921153"/>
    <w:rsid w:val="009218B8"/>
    <w:rsid w:val="00922147"/>
    <w:rsid w:val="00922BBD"/>
    <w:rsid w:val="009239DC"/>
    <w:rsid w:val="00923CCF"/>
    <w:rsid w:val="0092520A"/>
    <w:rsid w:val="0092590F"/>
    <w:rsid w:val="009259B8"/>
    <w:rsid w:val="009259F9"/>
    <w:rsid w:val="00925B79"/>
    <w:rsid w:val="009270D3"/>
    <w:rsid w:val="0093022C"/>
    <w:rsid w:val="00930749"/>
    <w:rsid w:val="009309E3"/>
    <w:rsid w:val="009311F2"/>
    <w:rsid w:val="0093257B"/>
    <w:rsid w:val="00932C28"/>
    <w:rsid w:val="00933866"/>
    <w:rsid w:val="00933E1F"/>
    <w:rsid w:val="00933F4A"/>
    <w:rsid w:val="00933F7C"/>
    <w:rsid w:val="00934B6B"/>
    <w:rsid w:val="00935230"/>
    <w:rsid w:val="009354A6"/>
    <w:rsid w:val="009362D4"/>
    <w:rsid w:val="0093639F"/>
    <w:rsid w:val="00937B15"/>
    <w:rsid w:val="009402F4"/>
    <w:rsid w:val="0094041E"/>
    <w:rsid w:val="00941212"/>
    <w:rsid w:val="00942571"/>
    <w:rsid w:val="0094265C"/>
    <w:rsid w:val="00942A11"/>
    <w:rsid w:val="0094321F"/>
    <w:rsid w:val="00943299"/>
    <w:rsid w:val="00944371"/>
    <w:rsid w:val="00950661"/>
    <w:rsid w:val="0095068A"/>
    <w:rsid w:val="00952F4C"/>
    <w:rsid w:val="009541A7"/>
    <w:rsid w:val="009542E1"/>
    <w:rsid w:val="009548A3"/>
    <w:rsid w:val="00956FD6"/>
    <w:rsid w:val="0095727F"/>
    <w:rsid w:val="009574ED"/>
    <w:rsid w:val="009608A5"/>
    <w:rsid w:val="00960E82"/>
    <w:rsid w:val="00961696"/>
    <w:rsid w:val="0096293D"/>
    <w:rsid w:val="00962BD8"/>
    <w:rsid w:val="0096558C"/>
    <w:rsid w:val="00966798"/>
    <w:rsid w:val="009668A8"/>
    <w:rsid w:val="00966C68"/>
    <w:rsid w:val="00967D54"/>
    <w:rsid w:val="0097061E"/>
    <w:rsid w:val="009708BC"/>
    <w:rsid w:val="00970A7E"/>
    <w:rsid w:val="009710EC"/>
    <w:rsid w:val="00971237"/>
    <w:rsid w:val="0097181C"/>
    <w:rsid w:val="00971C8D"/>
    <w:rsid w:val="0097294B"/>
    <w:rsid w:val="00973012"/>
    <w:rsid w:val="00973125"/>
    <w:rsid w:val="0097383C"/>
    <w:rsid w:val="00973C68"/>
    <w:rsid w:val="00974BCD"/>
    <w:rsid w:val="00975EAD"/>
    <w:rsid w:val="00976C91"/>
    <w:rsid w:val="00976EB2"/>
    <w:rsid w:val="00976F3D"/>
    <w:rsid w:val="00977779"/>
    <w:rsid w:val="009777A2"/>
    <w:rsid w:val="00977F48"/>
    <w:rsid w:val="009808DC"/>
    <w:rsid w:val="009810E3"/>
    <w:rsid w:val="00981BCD"/>
    <w:rsid w:val="0098249A"/>
    <w:rsid w:val="0098460B"/>
    <w:rsid w:val="00984699"/>
    <w:rsid w:val="00985D17"/>
    <w:rsid w:val="009864FB"/>
    <w:rsid w:val="0098670F"/>
    <w:rsid w:val="00986EB9"/>
    <w:rsid w:val="00987C08"/>
    <w:rsid w:val="00987C2A"/>
    <w:rsid w:val="0099256C"/>
    <w:rsid w:val="0099387D"/>
    <w:rsid w:val="009942DC"/>
    <w:rsid w:val="0099635E"/>
    <w:rsid w:val="00996652"/>
    <w:rsid w:val="00996A2A"/>
    <w:rsid w:val="00996ADB"/>
    <w:rsid w:val="00997093"/>
    <w:rsid w:val="00997897"/>
    <w:rsid w:val="00997A16"/>
    <w:rsid w:val="009A043E"/>
    <w:rsid w:val="009A0DD5"/>
    <w:rsid w:val="009A1B02"/>
    <w:rsid w:val="009A1B45"/>
    <w:rsid w:val="009A29D0"/>
    <w:rsid w:val="009A35B1"/>
    <w:rsid w:val="009A441E"/>
    <w:rsid w:val="009A492E"/>
    <w:rsid w:val="009A4A63"/>
    <w:rsid w:val="009A5AA0"/>
    <w:rsid w:val="009A5FC1"/>
    <w:rsid w:val="009A6AAF"/>
    <w:rsid w:val="009A6B27"/>
    <w:rsid w:val="009A6CDD"/>
    <w:rsid w:val="009A73E7"/>
    <w:rsid w:val="009A7605"/>
    <w:rsid w:val="009A7927"/>
    <w:rsid w:val="009A7B65"/>
    <w:rsid w:val="009A7D90"/>
    <w:rsid w:val="009A7E54"/>
    <w:rsid w:val="009B0573"/>
    <w:rsid w:val="009B1D59"/>
    <w:rsid w:val="009B1E86"/>
    <w:rsid w:val="009B45BB"/>
    <w:rsid w:val="009B5DCD"/>
    <w:rsid w:val="009B6D93"/>
    <w:rsid w:val="009B6E10"/>
    <w:rsid w:val="009B7FCA"/>
    <w:rsid w:val="009C049F"/>
    <w:rsid w:val="009C0EC0"/>
    <w:rsid w:val="009C1C7A"/>
    <w:rsid w:val="009C21CC"/>
    <w:rsid w:val="009C23D7"/>
    <w:rsid w:val="009C295E"/>
    <w:rsid w:val="009C2B45"/>
    <w:rsid w:val="009C45CD"/>
    <w:rsid w:val="009C4930"/>
    <w:rsid w:val="009C4C58"/>
    <w:rsid w:val="009C4E88"/>
    <w:rsid w:val="009C5270"/>
    <w:rsid w:val="009C586A"/>
    <w:rsid w:val="009C5BC6"/>
    <w:rsid w:val="009C61F6"/>
    <w:rsid w:val="009C6DF9"/>
    <w:rsid w:val="009C7093"/>
    <w:rsid w:val="009D0ECE"/>
    <w:rsid w:val="009D23E5"/>
    <w:rsid w:val="009D2408"/>
    <w:rsid w:val="009D2430"/>
    <w:rsid w:val="009D346C"/>
    <w:rsid w:val="009D3EA6"/>
    <w:rsid w:val="009D5660"/>
    <w:rsid w:val="009D64D6"/>
    <w:rsid w:val="009D689A"/>
    <w:rsid w:val="009D6F46"/>
    <w:rsid w:val="009D715B"/>
    <w:rsid w:val="009D7D4D"/>
    <w:rsid w:val="009E1617"/>
    <w:rsid w:val="009E162F"/>
    <w:rsid w:val="009E188E"/>
    <w:rsid w:val="009E1B42"/>
    <w:rsid w:val="009E2CAE"/>
    <w:rsid w:val="009E2DBB"/>
    <w:rsid w:val="009E337C"/>
    <w:rsid w:val="009E444E"/>
    <w:rsid w:val="009E54FC"/>
    <w:rsid w:val="009E573C"/>
    <w:rsid w:val="009E6E6B"/>
    <w:rsid w:val="009F012A"/>
    <w:rsid w:val="009F0B4F"/>
    <w:rsid w:val="009F1346"/>
    <w:rsid w:val="009F20D8"/>
    <w:rsid w:val="009F2E39"/>
    <w:rsid w:val="009F3048"/>
    <w:rsid w:val="009F3292"/>
    <w:rsid w:val="009F4136"/>
    <w:rsid w:val="009F44F7"/>
    <w:rsid w:val="009F454D"/>
    <w:rsid w:val="009F5230"/>
    <w:rsid w:val="009F5CF2"/>
    <w:rsid w:val="009F61EC"/>
    <w:rsid w:val="009F6405"/>
    <w:rsid w:val="009F75A9"/>
    <w:rsid w:val="00A002F2"/>
    <w:rsid w:val="00A00EF1"/>
    <w:rsid w:val="00A00FA3"/>
    <w:rsid w:val="00A00FE7"/>
    <w:rsid w:val="00A01C9D"/>
    <w:rsid w:val="00A01DBF"/>
    <w:rsid w:val="00A02004"/>
    <w:rsid w:val="00A021F1"/>
    <w:rsid w:val="00A02B42"/>
    <w:rsid w:val="00A02F42"/>
    <w:rsid w:val="00A02F46"/>
    <w:rsid w:val="00A02FF7"/>
    <w:rsid w:val="00A039C8"/>
    <w:rsid w:val="00A04397"/>
    <w:rsid w:val="00A04763"/>
    <w:rsid w:val="00A055DF"/>
    <w:rsid w:val="00A05F3A"/>
    <w:rsid w:val="00A06146"/>
    <w:rsid w:val="00A06878"/>
    <w:rsid w:val="00A103FC"/>
    <w:rsid w:val="00A10978"/>
    <w:rsid w:val="00A10D64"/>
    <w:rsid w:val="00A10F9E"/>
    <w:rsid w:val="00A110E9"/>
    <w:rsid w:val="00A11113"/>
    <w:rsid w:val="00A11697"/>
    <w:rsid w:val="00A11B2A"/>
    <w:rsid w:val="00A11D93"/>
    <w:rsid w:val="00A131DA"/>
    <w:rsid w:val="00A13C5B"/>
    <w:rsid w:val="00A13D91"/>
    <w:rsid w:val="00A1495D"/>
    <w:rsid w:val="00A14A10"/>
    <w:rsid w:val="00A14A3C"/>
    <w:rsid w:val="00A14E85"/>
    <w:rsid w:val="00A1500F"/>
    <w:rsid w:val="00A151CC"/>
    <w:rsid w:val="00A1721D"/>
    <w:rsid w:val="00A2055F"/>
    <w:rsid w:val="00A20623"/>
    <w:rsid w:val="00A20E9E"/>
    <w:rsid w:val="00A213FC"/>
    <w:rsid w:val="00A2342A"/>
    <w:rsid w:val="00A238BB"/>
    <w:rsid w:val="00A23A67"/>
    <w:rsid w:val="00A243E3"/>
    <w:rsid w:val="00A25AA7"/>
    <w:rsid w:val="00A269D6"/>
    <w:rsid w:val="00A2710C"/>
    <w:rsid w:val="00A273F7"/>
    <w:rsid w:val="00A30BD7"/>
    <w:rsid w:val="00A3134B"/>
    <w:rsid w:val="00A31968"/>
    <w:rsid w:val="00A32693"/>
    <w:rsid w:val="00A32EBA"/>
    <w:rsid w:val="00A332BE"/>
    <w:rsid w:val="00A33729"/>
    <w:rsid w:val="00A33FA1"/>
    <w:rsid w:val="00A36695"/>
    <w:rsid w:val="00A36A81"/>
    <w:rsid w:val="00A36F30"/>
    <w:rsid w:val="00A37531"/>
    <w:rsid w:val="00A37F1D"/>
    <w:rsid w:val="00A403F2"/>
    <w:rsid w:val="00A4102C"/>
    <w:rsid w:val="00A414C7"/>
    <w:rsid w:val="00A417A6"/>
    <w:rsid w:val="00A418A8"/>
    <w:rsid w:val="00A42576"/>
    <w:rsid w:val="00A4287D"/>
    <w:rsid w:val="00A44BDC"/>
    <w:rsid w:val="00A44E55"/>
    <w:rsid w:val="00A44EEB"/>
    <w:rsid w:val="00A456D5"/>
    <w:rsid w:val="00A45FA0"/>
    <w:rsid w:val="00A46AB1"/>
    <w:rsid w:val="00A46B01"/>
    <w:rsid w:val="00A4751C"/>
    <w:rsid w:val="00A47929"/>
    <w:rsid w:val="00A47ACA"/>
    <w:rsid w:val="00A505B1"/>
    <w:rsid w:val="00A50C0B"/>
    <w:rsid w:val="00A53B75"/>
    <w:rsid w:val="00A5446F"/>
    <w:rsid w:val="00A54A7E"/>
    <w:rsid w:val="00A54DA0"/>
    <w:rsid w:val="00A557AB"/>
    <w:rsid w:val="00A559CF"/>
    <w:rsid w:val="00A5794C"/>
    <w:rsid w:val="00A57E1E"/>
    <w:rsid w:val="00A60833"/>
    <w:rsid w:val="00A615F0"/>
    <w:rsid w:val="00A617EE"/>
    <w:rsid w:val="00A61B46"/>
    <w:rsid w:val="00A623C9"/>
    <w:rsid w:val="00A62411"/>
    <w:rsid w:val="00A62D58"/>
    <w:rsid w:val="00A63179"/>
    <w:rsid w:val="00A633FF"/>
    <w:rsid w:val="00A6417F"/>
    <w:rsid w:val="00A64DC5"/>
    <w:rsid w:val="00A65281"/>
    <w:rsid w:val="00A70154"/>
    <w:rsid w:val="00A707F4"/>
    <w:rsid w:val="00A708D9"/>
    <w:rsid w:val="00A70C03"/>
    <w:rsid w:val="00A72BBF"/>
    <w:rsid w:val="00A7307F"/>
    <w:rsid w:val="00A74DAA"/>
    <w:rsid w:val="00A7563F"/>
    <w:rsid w:val="00A7681F"/>
    <w:rsid w:val="00A76AE9"/>
    <w:rsid w:val="00A76D31"/>
    <w:rsid w:val="00A7717A"/>
    <w:rsid w:val="00A773F4"/>
    <w:rsid w:val="00A80C41"/>
    <w:rsid w:val="00A817A2"/>
    <w:rsid w:val="00A81955"/>
    <w:rsid w:val="00A81A1A"/>
    <w:rsid w:val="00A8258F"/>
    <w:rsid w:val="00A82AC2"/>
    <w:rsid w:val="00A83440"/>
    <w:rsid w:val="00A83CAF"/>
    <w:rsid w:val="00A86914"/>
    <w:rsid w:val="00A86F80"/>
    <w:rsid w:val="00A9036C"/>
    <w:rsid w:val="00A90F68"/>
    <w:rsid w:val="00A911F9"/>
    <w:rsid w:val="00A94099"/>
    <w:rsid w:val="00A941C1"/>
    <w:rsid w:val="00A95076"/>
    <w:rsid w:val="00A9565D"/>
    <w:rsid w:val="00A95AFE"/>
    <w:rsid w:val="00A965B5"/>
    <w:rsid w:val="00A969CC"/>
    <w:rsid w:val="00A97DE6"/>
    <w:rsid w:val="00AA04C0"/>
    <w:rsid w:val="00AA163D"/>
    <w:rsid w:val="00AA2493"/>
    <w:rsid w:val="00AA26E2"/>
    <w:rsid w:val="00AA2E98"/>
    <w:rsid w:val="00AA59B6"/>
    <w:rsid w:val="00AA6405"/>
    <w:rsid w:val="00AA6757"/>
    <w:rsid w:val="00AA6AE1"/>
    <w:rsid w:val="00AA738B"/>
    <w:rsid w:val="00AA74EE"/>
    <w:rsid w:val="00AA79C2"/>
    <w:rsid w:val="00AB11D0"/>
    <w:rsid w:val="00AB12AF"/>
    <w:rsid w:val="00AB1692"/>
    <w:rsid w:val="00AB16D5"/>
    <w:rsid w:val="00AB1749"/>
    <w:rsid w:val="00AB1803"/>
    <w:rsid w:val="00AB19F7"/>
    <w:rsid w:val="00AB1CF7"/>
    <w:rsid w:val="00AB254A"/>
    <w:rsid w:val="00AB343F"/>
    <w:rsid w:val="00AB465E"/>
    <w:rsid w:val="00AB58E8"/>
    <w:rsid w:val="00AB5D31"/>
    <w:rsid w:val="00AB5D3A"/>
    <w:rsid w:val="00AB658B"/>
    <w:rsid w:val="00AB6671"/>
    <w:rsid w:val="00AB74BD"/>
    <w:rsid w:val="00AB7954"/>
    <w:rsid w:val="00AC01F3"/>
    <w:rsid w:val="00AC0278"/>
    <w:rsid w:val="00AC0299"/>
    <w:rsid w:val="00AC03D5"/>
    <w:rsid w:val="00AC13FA"/>
    <w:rsid w:val="00AC16FC"/>
    <w:rsid w:val="00AC2142"/>
    <w:rsid w:val="00AC307B"/>
    <w:rsid w:val="00AC43CB"/>
    <w:rsid w:val="00AC5078"/>
    <w:rsid w:val="00AC5DE0"/>
    <w:rsid w:val="00AC5F86"/>
    <w:rsid w:val="00AC61BE"/>
    <w:rsid w:val="00AC68D8"/>
    <w:rsid w:val="00AC6A10"/>
    <w:rsid w:val="00AD01D6"/>
    <w:rsid w:val="00AD0970"/>
    <w:rsid w:val="00AD1170"/>
    <w:rsid w:val="00AD1501"/>
    <w:rsid w:val="00AD304B"/>
    <w:rsid w:val="00AD38DC"/>
    <w:rsid w:val="00AD4C6D"/>
    <w:rsid w:val="00AD4D00"/>
    <w:rsid w:val="00AD535E"/>
    <w:rsid w:val="00AD580F"/>
    <w:rsid w:val="00AD6285"/>
    <w:rsid w:val="00AD6FE3"/>
    <w:rsid w:val="00AD6FE5"/>
    <w:rsid w:val="00AE039D"/>
    <w:rsid w:val="00AE05A1"/>
    <w:rsid w:val="00AE0653"/>
    <w:rsid w:val="00AE0DB6"/>
    <w:rsid w:val="00AE0E42"/>
    <w:rsid w:val="00AE1EF7"/>
    <w:rsid w:val="00AE32C5"/>
    <w:rsid w:val="00AE4B2E"/>
    <w:rsid w:val="00AE5E52"/>
    <w:rsid w:val="00AF0D92"/>
    <w:rsid w:val="00AF0EB6"/>
    <w:rsid w:val="00AF0F15"/>
    <w:rsid w:val="00AF1845"/>
    <w:rsid w:val="00AF18B0"/>
    <w:rsid w:val="00AF283C"/>
    <w:rsid w:val="00AF2EDE"/>
    <w:rsid w:val="00AF2FB3"/>
    <w:rsid w:val="00AF455C"/>
    <w:rsid w:val="00AF48A5"/>
    <w:rsid w:val="00AF511F"/>
    <w:rsid w:val="00AF52C3"/>
    <w:rsid w:val="00AF5859"/>
    <w:rsid w:val="00AF61DD"/>
    <w:rsid w:val="00AF77AD"/>
    <w:rsid w:val="00B015F0"/>
    <w:rsid w:val="00B01954"/>
    <w:rsid w:val="00B02467"/>
    <w:rsid w:val="00B02977"/>
    <w:rsid w:val="00B02D87"/>
    <w:rsid w:val="00B03789"/>
    <w:rsid w:val="00B0381B"/>
    <w:rsid w:val="00B04CE1"/>
    <w:rsid w:val="00B06962"/>
    <w:rsid w:val="00B0699E"/>
    <w:rsid w:val="00B069EE"/>
    <w:rsid w:val="00B10A13"/>
    <w:rsid w:val="00B11F49"/>
    <w:rsid w:val="00B1202D"/>
    <w:rsid w:val="00B12687"/>
    <w:rsid w:val="00B12E54"/>
    <w:rsid w:val="00B140C2"/>
    <w:rsid w:val="00B1447A"/>
    <w:rsid w:val="00B14741"/>
    <w:rsid w:val="00B15B95"/>
    <w:rsid w:val="00B160C9"/>
    <w:rsid w:val="00B213B4"/>
    <w:rsid w:val="00B23325"/>
    <w:rsid w:val="00B23374"/>
    <w:rsid w:val="00B23E82"/>
    <w:rsid w:val="00B240DF"/>
    <w:rsid w:val="00B24C12"/>
    <w:rsid w:val="00B2504B"/>
    <w:rsid w:val="00B25E0F"/>
    <w:rsid w:val="00B273D8"/>
    <w:rsid w:val="00B3021B"/>
    <w:rsid w:val="00B31330"/>
    <w:rsid w:val="00B31369"/>
    <w:rsid w:val="00B314FB"/>
    <w:rsid w:val="00B31841"/>
    <w:rsid w:val="00B31B10"/>
    <w:rsid w:val="00B32218"/>
    <w:rsid w:val="00B32A67"/>
    <w:rsid w:val="00B33144"/>
    <w:rsid w:val="00B331B3"/>
    <w:rsid w:val="00B336D4"/>
    <w:rsid w:val="00B337F3"/>
    <w:rsid w:val="00B34B38"/>
    <w:rsid w:val="00B34E4F"/>
    <w:rsid w:val="00B3511D"/>
    <w:rsid w:val="00B3559F"/>
    <w:rsid w:val="00B36055"/>
    <w:rsid w:val="00B415C4"/>
    <w:rsid w:val="00B41EAC"/>
    <w:rsid w:val="00B42985"/>
    <w:rsid w:val="00B430E7"/>
    <w:rsid w:val="00B4320D"/>
    <w:rsid w:val="00B43957"/>
    <w:rsid w:val="00B50E3B"/>
    <w:rsid w:val="00B51FF4"/>
    <w:rsid w:val="00B56256"/>
    <w:rsid w:val="00B56B50"/>
    <w:rsid w:val="00B605AB"/>
    <w:rsid w:val="00B610F1"/>
    <w:rsid w:val="00B6111D"/>
    <w:rsid w:val="00B6129C"/>
    <w:rsid w:val="00B616DA"/>
    <w:rsid w:val="00B61CEB"/>
    <w:rsid w:val="00B62A96"/>
    <w:rsid w:val="00B6304E"/>
    <w:rsid w:val="00B634E1"/>
    <w:rsid w:val="00B63DA1"/>
    <w:rsid w:val="00B640D6"/>
    <w:rsid w:val="00B64273"/>
    <w:rsid w:val="00B655F3"/>
    <w:rsid w:val="00B65803"/>
    <w:rsid w:val="00B66244"/>
    <w:rsid w:val="00B66C08"/>
    <w:rsid w:val="00B67A4E"/>
    <w:rsid w:val="00B704C9"/>
    <w:rsid w:val="00B7092D"/>
    <w:rsid w:val="00B70CF9"/>
    <w:rsid w:val="00B7169B"/>
    <w:rsid w:val="00B71C25"/>
    <w:rsid w:val="00B75017"/>
    <w:rsid w:val="00B75F30"/>
    <w:rsid w:val="00B80B7F"/>
    <w:rsid w:val="00B80BD5"/>
    <w:rsid w:val="00B8271B"/>
    <w:rsid w:val="00B82788"/>
    <w:rsid w:val="00B82932"/>
    <w:rsid w:val="00B82B4F"/>
    <w:rsid w:val="00B82C6D"/>
    <w:rsid w:val="00B82F12"/>
    <w:rsid w:val="00B838F3"/>
    <w:rsid w:val="00B84435"/>
    <w:rsid w:val="00B85DC7"/>
    <w:rsid w:val="00B87618"/>
    <w:rsid w:val="00B90384"/>
    <w:rsid w:val="00B90555"/>
    <w:rsid w:val="00B91493"/>
    <w:rsid w:val="00B94426"/>
    <w:rsid w:val="00B953BA"/>
    <w:rsid w:val="00B95DD5"/>
    <w:rsid w:val="00B961E8"/>
    <w:rsid w:val="00B97D51"/>
    <w:rsid w:val="00B97E34"/>
    <w:rsid w:val="00BA0B4D"/>
    <w:rsid w:val="00BA0DAB"/>
    <w:rsid w:val="00BA1142"/>
    <w:rsid w:val="00BA4F7F"/>
    <w:rsid w:val="00BA627B"/>
    <w:rsid w:val="00BA6712"/>
    <w:rsid w:val="00BA6C6D"/>
    <w:rsid w:val="00BA7313"/>
    <w:rsid w:val="00BA7866"/>
    <w:rsid w:val="00BA7942"/>
    <w:rsid w:val="00BB0264"/>
    <w:rsid w:val="00BB0603"/>
    <w:rsid w:val="00BB1101"/>
    <w:rsid w:val="00BB1659"/>
    <w:rsid w:val="00BB1E06"/>
    <w:rsid w:val="00BB2E2F"/>
    <w:rsid w:val="00BB3752"/>
    <w:rsid w:val="00BB38B9"/>
    <w:rsid w:val="00BB3F7F"/>
    <w:rsid w:val="00BB4A74"/>
    <w:rsid w:val="00BB4CC6"/>
    <w:rsid w:val="00BB5961"/>
    <w:rsid w:val="00BB6089"/>
    <w:rsid w:val="00BB66B6"/>
    <w:rsid w:val="00BB6E76"/>
    <w:rsid w:val="00BB7820"/>
    <w:rsid w:val="00BB7CE2"/>
    <w:rsid w:val="00BC0211"/>
    <w:rsid w:val="00BC0830"/>
    <w:rsid w:val="00BC190C"/>
    <w:rsid w:val="00BC1AF3"/>
    <w:rsid w:val="00BC1C41"/>
    <w:rsid w:val="00BC1D64"/>
    <w:rsid w:val="00BC2430"/>
    <w:rsid w:val="00BC2CB4"/>
    <w:rsid w:val="00BC4458"/>
    <w:rsid w:val="00BC483C"/>
    <w:rsid w:val="00BC4B9E"/>
    <w:rsid w:val="00BC4DC7"/>
    <w:rsid w:val="00BC57AE"/>
    <w:rsid w:val="00BC5C05"/>
    <w:rsid w:val="00BC742E"/>
    <w:rsid w:val="00BD030D"/>
    <w:rsid w:val="00BD2409"/>
    <w:rsid w:val="00BD30C3"/>
    <w:rsid w:val="00BD33FD"/>
    <w:rsid w:val="00BD3943"/>
    <w:rsid w:val="00BD5705"/>
    <w:rsid w:val="00BD5C38"/>
    <w:rsid w:val="00BD6210"/>
    <w:rsid w:val="00BD7034"/>
    <w:rsid w:val="00BE0158"/>
    <w:rsid w:val="00BE1162"/>
    <w:rsid w:val="00BE1F43"/>
    <w:rsid w:val="00BE33F6"/>
    <w:rsid w:val="00BE55B6"/>
    <w:rsid w:val="00BE61C7"/>
    <w:rsid w:val="00BE6298"/>
    <w:rsid w:val="00BE6651"/>
    <w:rsid w:val="00BE6D48"/>
    <w:rsid w:val="00BE7014"/>
    <w:rsid w:val="00BE78D3"/>
    <w:rsid w:val="00BE7998"/>
    <w:rsid w:val="00BE7A51"/>
    <w:rsid w:val="00BF145A"/>
    <w:rsid w:val="00BF27D8"/>
    <w:rsid w:val="00BF2ABE"/>
    <w:rsid w:val="00BF3FE1"/>
    <w:rsid w:val="00BF410E"/>
    <w:rsid w:val="00BF5415"/>
    <w:rsid w:val="00BF5ED4"/>
    <w:rsid w:val="00BF6CE6"/>
    <w:rsid w:val="00BF7277"/>
    <w:rsid w:val="00BF7338"/>
    <w:rsid w:val="00BF74E9"/>
    <w:rsid w:val="00BF7956"/>
    <w:rsid w:val="00C018D2"/>
    <w:rsid w:val="00C0330D"/>
    <w:rsid w:val="00C051D5"/>
    <w:rsid w:val="00C069BC"/>
    <w:rsid w:val="00C077CF"/>
    <w:rsid w:val="00C12757"/>
    <w:rsid w:val="00C12759"/>
    <w:rsid w:val="00C148A5"/>
    <w:rsid w:val="00C15ABE"/>
    <w:rsid w:val="00C15F01"/>
    <w:rsid w:val="00C16532"/>
    <w:rsid w:val="00C16581"/>
    <w:rsid w:val="00C16F71"/>
    <w:rsid w:val="00C17210"/>
    <w:rsid w:val="00C17646"/>
    <w:rsid w:val="00C2153D"/>
    <w:rsid w:val="00C21803"/>
    <w:rsid w:val="00C21DCE"/>
    <w:rsid w:val="00C2396B"/>
    <w:rsid w:val="00C24831"/>
    <w:rsid w:val="00C25C0A"/>
    <w:rsid w:val="00C25E6B"/>
    <w:rsid w:val="00C25F65"/>
    <w:rsid w:val="00C26052"/>
    <w:rsid w:val="00C27123"/>
    <w:rsid w:val="00C278EF"/>
    <w:rsid w:val="00C27B9E"/>
    <w:rsid w:val="00C27BCB"/>
    <w:rsid w:val="00C27EA8"/>
    <w:rsid w:val="00C30BE8"/>
    <w:rsid w:val="00C310A6"/>
    <w:rsid w:val="00C31769"/>
    <w:rsid w:val="00C31FF1"/>
    <w:rsid w:val="00C32B48"/>
    <w:rsid w:val="00C33770"/>
    <w:rsid w:val="00C341C1"/>
    <w:rsid w:val="00C3514F"/>
    <w:rsid w:val="00C36780"/>
    <w:rsid w:val="00C37AAE"/>
    <w:rsid w:val="00C4122D"/>
    <w:rsid w:val="00C41767"/>
    <w:rsid w:val="00C42854"/>
    <w:rsid w:val="00C43001"/>
    <w:rsid w:val="00C43BF0"/>
    <w:rsid w:val="00C502A5"/>
    <w:rsid w:val="00C51473"/>
    <w:rsid w:val="00C5497A"/>
    <w:rsid w:val="00C54BF6"/>
    <w:rsid w:val="00C54D88"/>
    <w:rsid w:val="00C551B1"/>
    <w:rsid w:val="00C57237"/>
    <w:rsid w:val="00C57AAB"/>
    <w:rsid w:val="00C6016E"/>
    <w:rsid w:val="00C63EFB"/>
    <w:rsid w:val="00C64293"/>
    <w:rsid w:val="00C64541"/>
    <w:rsid w:val="00C65336"/>
    <w:rsid w:val="00C677B5"/>
    <w:rsid w:val="00C7194B"/>
    <w:rsid w:val="00C723BC"/>
    <w:rsid w:val="00C7464C"/>
    <w:rsid w:val="00C76433"/>
    <w:rsid w:val="00C76BA7"/>
    <w:rsid w:val="00C76D11"/>
    <w:rsid w:val="00C771F0"/>
    <w:rsid w:val="00C816A7"/>
    <w:rsid w:val="00C82BA7"/>
    <w:rsid w:val="00C83408"/>
    <w:rsid w:val="00C834AE"/>
    <w:rsid w:val="00C834F1"/>
    <w:rsid w:val="00C845F2"/>
    <w:rsid w:val="00C85192"/>
    <w:rsid w:val="00C852AA"/>
    <w:rsid w:val="00C85B36"/>
    <w:rsid w:val="00C864CD"/>
    <w:rsid w:val="00C86836"/>
    <w:rsid w:val="00C87734"/>
    <w:rsid w:val="00C87B47"/>
    <w:rsid w:val="00C90613"/>
    <w:rsid w:val="00C90D45"/>
    <w:rsid w:val="00C91309"/>
    <w:rsid w:val="00C91E2C"/>
    <w:rsid w:val="00C91E91"/>
    <w:rsid w:val="00C92B0A"/>
    <w:rsid w:val="00C951AE"/>
    <w:rsid w:val="00C95EFA"/>
    <w:rsid w:val="00C9629C"/>
    <w:rsid w:val="00C96514"/>
    <w:rsid w:val="00C97060"/>
    <w:rsid w:val="00C97710"/>
    <w:rsid w:val="00CA0CF6"/>
    <w:rsid w:val="00CA136E"/>
    <w:rsid w:val="00CA2C98"/>
    <w:rsid w:val="00CA2D5A"/>
    <w:rsid w:val="00CA4966"/>
    <w:rsid w:val="00CA4B13"/>
    <w:rsid w:val="00CA57AD"/>
    <w:rsid w:val="00CA6DCF"/>
    <w:rsid w:val="00CA6EFC"/>
    <w:rsid w:val="00CA78CE"/>
    <w:rsid w:val="00CA7E16"/>
    <w:rsid w:val="00CB074F"/>
    <w:rsid w:val="00CB0A71"/>
    <w:rsid w:val="00CB2FF3"/>
    <w:rsid w:val="00CB47F5"/>
    <w:rsid w:val="00CB4E2A"/>
    <w:rsid w:val="00CB5486"/>
    <w:rsid w:val="00CB58ED"/>
    <w:rsid w:val="00CB7083"/>
    <w:rsid w:val="00CC1DDC"/>
    <w:rsid w:val="00CC46C8"/>
    <w:rsid w:val="00CC4B04"/>
    <w:rsid w:val="00CC4D32"/>
    <w:rsid w:val="00CC4E3E"/>
    <w:rsid w:val="00CC5B7F"/>
    <w:rsid w:val="00CC5FB6"/>
    <w:rsid w:val="00CC6E6E"/>
    <w:rsid w:val="00CC7642"/>
    <w:rsid w:val="00CC7A16"/>
    <w:rsid w:val="00CD180D"/>
    <w:rsid w:val="00CD1FAB"/>
    <w:rsid w:val="00CD29AE"/>
    <w:rsid w:val="00CD40DB"/>
    <w:rsid w:val="00CD4172"/>
    <w:rsid w:val="00CD4443"/>
    <w:rsid w:val="00CD59DB"/>
    <w:rsid w:val="00CD5E69"/>
    <w:rsid w:val="00CD64BF"/>
    <w:rsid w:val="00CD6663"/>
    <w:rsid w:val="00CD798E"/>
    <w:rsid w:val="00CE0BC7"/>
    <w:rsid w:val="00CE1189"/>
    <w:rsid w:val="00CE11BE"/>
    <w:rsid w:val="00CE1842"/>
    <w:rsid w:val="00CE1A9A"/>
    <w:rsid w:val="00CE1E6E"/>
    <w:rsid w:val="00CE1F44"/>
    <w:rsid w:val="00CE2033"/>
    <w:rsid w:val="00CE2946"/>
    <w:rsid w:val="00CE41CA"/>
    <w:rsid w:val="00CE445F"/>
    <w:rsid w:val="00CE46C4"/>
    <w:rsid w:val="00CE6DB4"/>
    <w:rsid w:val="00CF0521"/>
    <w:rsid w:val="00CF0FBA"/>
    <w:rsid w:val="00CF1221"/>
    <w:rsid w:val="00CF25BE"/>
    <w:rsid w:val="00CF2743"/>
    <w:rsid w:val="00CF2F99"/>
    <w:rsid w:val="00CF30F1"/>
    <w:rsid w:val="00CF318D"/>
    <w:rsid w:val="00CF3BCD"/>
    <w:rsid w:val="00CF61F6"/>
    <w:rsid w:val="00CF7AF6"/>
    <w:rsid w:val="00D001D4"/>
    <w:rsid w:val="00D007E9"/>
    <w:rsid w:val="00D01B6A"/>
    <w:rsid w:val="00D025FF"/>
    <w:rsid w:val="00D037E2"/>
    <w:rsid w:val="00D04237"/>
    <w:rsid w:val="00D04EB0"/>
    <w:rsid w:val="00D069A8"/>
    <w:rsid w:val="00D06DFA"/>
    <w:rsid w:val="00D070DF"/>
    <w:rsid w:val="00D07A5C"/>
    <w:rsid w:val="00D07AFD"/>
    <w:rsid w:val="00D11B71"/>
    <w:rsid w:val="00D11E79"/>
    <w:rsid w:val="00D11F4D"/>
    <w:rsid w:val="00D12BC2"/>
    <w:rsid w:val="00D13111"/>
    <w:rsid w:val="00D134E5"/>
    <w:rsid w:val="00D14FDB"/>
    <w:rsid w:val="00D15D54"/>
    <w:rsid w:val="00D1616D"/>
    <w:rsid w:val="00D166FA"/>
    <w:rsid w:val="00D16938"/>
    <w:rsid w:val="00D178E1"/>
    <w:rsid w:val="00D209F4"/>
    <w:rsid w:val="00D21032"/>
    <w:rsid w:val="00D2125E"/>
    <w:rsid w:val="00D21BED"/>
    <w:rsid w:val="00D22811"/>
    <w:rsid w:val="00D2285D"/>
    <w:rsid w:val="00D24CC1"/>
    <w:rsid w:val="00D255E4"/>
    <w:rsid w:val="00D25733"/>
    <w:rsid w:val="00D26157"/>
    <w:rsid w:val="00D26D01"/>
    <w:rsid w:val="00D305ED"/>
    <w:rsid w:val="00D30E42"/>
    <w:rsid w:val="00D310D2"/>
    <w:rsid w:val="00D31432"/>
    <w:rsid w:val="00D31EC6"/>
    <w:rsid w:val="00D32F30"/>
    <w:rsid w:val="00D32FD0"/>
    <w:rsid w:val="00D34640"/>
    <w:rsid w:val="00D34939"/>
    <w:rsid w:val="00D34BED"/>
    <w:rsid w:val="00D35F71"/>
    <w:rsid w:val="00D35FAB"/>
    <w:rsid w:val="00D365ED"/>
    <w:rsid w:val="00D36F45"/>
    <w:rsid w:val="00D42492"/>
    <w:rsid w:val="00D437DE"/>
    <w:rsid w:val="00D460F1"/>
    <w:rsid w:val="00D469F6"/>
    <w:rsid w:val="00D46A52"/>
    <w:rsid w:val="00D46E59"/>
    <w:rsid w:val="00D4705E"/>
    <w:rsid w:val="00D47469"/>
    <w:rsid w:val="00D47550"/>
    <w:rsid w:val="00D47C79"/>
    <w:rsid w:val="00D50E8C"/>
    <w:rsid w:val="00D54550"/>
    <w:rsid w:val="00D5686F"/>
    <w:rsid w:val="00D56C4C"/>
    <w:rsid w:val="00D57F0C"/>
    <w:rsid w:val="00D60203"/>
    <w:rsid w:val="00D603D3"/>
    <w:rsid w:val="00D60480"/>
    <w:rsid w:val="00D607DC"/>
    <w:rsid w:val="00D608E0"/>
    <w:rsid w:val="00D60EF3"/>
    <w:rsid w:val="00D612B8"/>
    <w:rsid w:val="00D62092"/>
    <w:rsid w:val="00D625BD"/>
    <w:rsid w:val="00D62976"/>
    <w:rsid w:val="00D63EFA"/>
    <w:rsid w:val="00D64ACF"/>
    <w:rsid w:val="00D653FB"/>
    <w:rsid w:val="00D669CB"/>
    <w:rsid w:val="00D66F4E"/>
    <w:rsid w:val="00D6714B"/>
    <w:rsid w:val="00D67857"/>
    <w:rsid w:val="00D7038B"/>
    <w:rsid w:val="00D715B4"/>
    <w:rsid w:val="00D7190B"/>
    <w:rsid w:val="00D73191"/>
    <w:rsid w:val="00D73DA1"/>
    <w:rsid w:val="00D74588"/>
    <w:rsid w:val="00D7519B"/>
    <w:rsid w:val="00D75633"/>
    <w:rsid w:val="00D77053"/>
    <w:rsid w:val="00D77A0F"/>
    <w:rsid w:val="00D81759"/>
    <w:rsid w:val="00D81DD1"/>
    <w:rsid w:val="00D82B56"/>
    <w:rsid w:val="00D8313E"/>
    <w:rsid w:val="00D831A3"/>
    <w:rsid w:val="00D83A69"/>
    <w:rsid w:val="00D848A5"/>
    <w:rsid w:val="00D84F01"/>
    <w:rsid w:val="00D85FB5"/>
    <w:rsid w:val="00D87121"/>
    <w:rsid w:val="00D874AB"/>
    <w:rsid w:val="00D87804"/>
    <w:rsid w:val="00D87874"/>
    <w:rsid w:val="00D918E5"/>
    <w:rsid w:val="00D926A7"/>
    <w:rsid w:val="00D92A21"/>
    <w:rsid w:val="00D93BF8"/>
    <w:rsid w:val="00D964F9"/>
    <w:rsid w:val="00D975CD"/>
    <w:rsid w:val="00DA00CD"/>
    <w:rsid w:val="00DA0313"/>
    <w:rsid w:val="00DA03B9"/>
    <w:rsid w:val="00DA05FE"/>
    <w:rsid w:val="00DA06D9"/>
    <w:rsid w:val="00DA0FBC"/>
    <w:rsid w:val="00DA1711"/>
    <w:rsid w:val="00DA2A78"/>
    <w:rsid w:val="00DA36FF"/>
    <w:rsid w:val="00DA4096"/>
    <w:rsid w:val="00DA4A6E"/>
    <w:rsid w:val="00DA509B"/>
    <w:rsid w:val="00DA5BC4"/>
    <w:rsid w:val="00DA5FA8"/>
    <w:rsid w:val="00DA6F7F"/>
    <w:rsid w:val="00DA7835"/>
    <w:rsid w:val="00DB105A"/>
    <w:rsid w:val="00DB124C"/>
    <w:rsid w:val="00DB1687"/>
    <w:rsid w:val="00DB20F0"/>
    <w:rsid w:val="00DB217F"/>
    <w:rsid w:val="00DB3B82"/>
    <w:rsid w:val="00DB3D4E"/>
    <w:rsid w:val="00DB5B79"/>
    <w:rsid w:val="00DB6837"/>
    <w:rsid w:val="00DB7AC9"/>
    <w:rsid w:val="00DC0DD7"/>
    <w:rsid w:val="00DC1316"/>
    <w:rsid w:val="00DC2926"/>
    <w:rsid w:val="00DC3610"/>
    <w:rsid w:val="00DC421B"/>
    <w:rsid w:val="00DC498F"/>
    <w:rsid w:val="00DC49E0"/>
    <w:rsid w:val="00DC6225"/>
    <w:rsid w:val="00DC774B"/>
    <w:rsid w:val="00DC7BA6"/>
    <w:rsid w:val="00DC7DFE"/>
    <w:rsid w:val="00DD09D7"/>
    <w:rsid w:val="00DD1198"/>
    <w:rsid w:val="00DD140D"/>
    <w:rsid w:val="00DD3C4E"/>
    <w:rsid w:val="00DD3C8F"/>
    <w:rsid w:val="00DD533A"/>
    <w:rsid w:val="00DD57AC"/>
    <w:rsid w:val="00DD59ED"/>
    <w:rsid w:val="00DD5CD2"/>
    <w:rsid w:val="00DD625A"/>
    <w:rsid w:val="00DD625B"/>
    <w:rsid w:val="00DD6CE7"/>
    <w:rsid w:val="00DD7DA6"/>
    <w:rsid w:val="00DE02D8"/>
    <w:rsid w:val="00DE06D0"/>
    <w:rsid w:val="00DE0969"/>
    <w:rsid w:val="00DE177E"/>
    <w:rsid w:val="00DE1AEC"/>
    <w:rsid w:val="00DE2512"/>
    <w:rsid w:val="00DE282A"/>
    <w:rsid w:val="00DE3381"/>
    <w:rsid w:val="00DE3FA5"/>
    <w:rsid w:val="00DE476F"/>
    <w:rsid w:val="00DE4B64"/>
    <w:rsid w:val="00DE4BB9"/>
    <w:rsid w:val="00DE4E93"/>
    <w:rsid w:val="00DE5617"/>
    <w:rsid w:val="00DE69B6"/>
    <w:rsid w:val="00DE7795"/>
    <w:rsid w:val="00DF0621"/>
    <w:rsid w:val="00DF30BD"/>
    <w:rsid w:val="00DF39D9"/>
    <w:rsid w:val="00DF50C0"/>
    <w:rsid w:val="00DF512B"/>
    <w:rsid w:val="00DF58F4"/>
    <w:rsid w:val="00DF70E4"/>
    <w:rsid w:val="00DF78EB"/>
    <w:rsid w:val="00DF79EE"/>
    <w:rsid w:val="00E014D9"/>
    <w:rsid w:val="00E01506"/>
    <w:rsid w:val="00E01684"/>
    <w:rsid w:val="00E02793"/>
    <w:rsid w:val="00E033AF"/>
    <w:rsid w:val="00E043FA"/>
    <w:rsid w:val="00E06954"/>
    <w:rsid w:val="00E075AE"/>
    <w:rsid w:val="00E10EF4"/>
    <w:rsid w:val="00E11212"/>
    <w:rsid w:val="00E11223"/>
    <w:rsid w:val="00E116F4"/>
    <w:rsid w:val="00E118DD"/>
    <w:rsid w:val="00E11FEE"/>
    <w:rsid w:val="00E12A25"/>
    <w:rsid w:val="00E1310D"/>
    <w:rsid w:val="00E13828"/>
    <w:rsid w:val="00E13DA1"/>
    <w:rsid w:val="00E140D9"/>
    <w:rsid w:val="00E14A8A"/>
    <w:rsid w:val="00E1523A"/>
    <w:rsid w:val="00E15F86"/>
    <w:rsid w:val="00E162C4"/>
    <w:rsid w:val="00E166F0"/>
    <w:rsid w:val="00E16706"/>
    <w:rsid w:val="00E216A0"/>
    <w:rsid w:val="00E23424"/>
    <w:rsid w:val="00E236D8"/>
    <w:rsid w:val="00E23E87"/>
    <w:rsid w:val="00E2430D"/>
    <w:rsid w:val="00E26672"/>
    <w:rsid w:val="00E26EE0"/>
    <w:rsid w:val="00E27C53"/>
    <w:rsid w:val="00E27DF7"/>
    <w:rsid w:val="00E306B9"/>
    <w:rsid w:val="00E31408"/>
    <w:rsid w:val="00E31878"/>
    <w:rsid w:val="00E3194C"/>
    <w:rsid w:val="00E32181"/>
    <w:rsid w:val="00E33122"/>
    <w:rsid w:val="00E332F9"/>
    <w:rsid w:val="00E3380D"/>
    <w:rsid w:val="00E33A0E"/>
    <w:rsid w:val="00E34B8A"/>
    <w:rsid w:val="00E353C1"/>
    <w:rsid w:val="00E362F7"/>
    <w:rsid w:val="00E374E3"/>
    <w:rsid w:val="00E4124E"/>
    <w:rsid w:val="00E4245F"/>
    <w:rsid w:val="00E426D1"/>
    <w:rsid w:val="00E4368F"/>
    <w:rsid w:val="00E4398C"/>
    <w:rsid w:val="00E43C39"/>
    <w:rsid w:val="00E43E61"/>
    <w:rsid w:val="00E452CB"/>
    <w:rsid w:val="00E455C0"/>
    <w:rsid w:val="00E46D4C"/>
    <w:rsid w:val="00E46EC4"/>
    <w:rsid w:val="00E46F22"/>
    <w:rsid w:val="00E476DB"/>
    <w:rsid w:val="00E479B0"/>
    <w:rsid w:val="00E47D94"/>
    <w:rsid w:val="00E51A96"/>
    <w:rsid w:val="00E526C1"/>
    <w:rsid w:val="00E53243"/>
    <w:rsid w:val="00E533F1"/>
    <w:rsid w:val="00E53969"/>
    <w:rsid w:val="00E544AC"/>
    <w:rsid w:val="00E557D9"/>
    <w:rsid w:val="00E55FD2"/>
    <w:rsid w:val="00E56A15"/>
    <w:rsid w:val="00E57120"/>
    <w:rsid w:val="00E614EF"/>
    <w:rsid w:val="00E6260B"/>
    <w:rsid w:val="00E6365F"/>
    <w:rsid w:val="00E639D3"/>
    <w:rsid w:val="00E64353"/>
    <w:rsid w:val="00E64B90"/>
    <w:rsid w:val="00E64CF9"/>
    <w:rsid w:val="00E65F81"/>
    <w:rsid w:val="00E66647"/>
    <w:rsid w:val="00E66C70"/>
    <w:rsid w:val="00E66FA9"/>
    <w:rsid w:val="00E6730F"/>
    <w:rsid w:val="00E679DE"/>
    <w:rsid w:val="00E67F0C"/>
    <w:rsid w:val="00E70E17"/>
    <w:rsid w:val="00E72042"/>
    <w:rsid w:val="00E7257F"/>
    <w:rsid w:val="00E73213"/>
    <w:rsid w:val="00E75A89"/>
    <w:rsid w:val="00E769EE"/>
    <w:rsid w:val="00E77A55"/>
    <w:rsid w:val="00E8068E"/>
    <w:rsid w:val="00E81AB5"/>
    <w:rsid w:val="00E82A8D"/>
    <w:rsid w:val="00E834F2"/>
    <w:rsid w:val="00E85113"/>
    <w:rsid w:val="00E861B7"/>
    <w:rsid w:val="00E86569"/>
    <w:rsid w:val="00E90169"/>
    <w:rsid w:val="00E903AD"/>
    <w:rsid w:val="00E917EC"/>
    <w:rsid w:val="00E91C80"/>
    <w:rsid w:val="00E92980"/>
    <w:rsid w:val="00E92B5C"/>
    <w:rsid w:val="00E94C32"/>
    <w:rsid w:val="00E96C7F"/>
    <w:rsid w:val="00E973D1"/>
    <w:rsid w:val="00E97BA2"/>
    <w:rsid w:val="00EA0A25"/>
    <w:rsid w:val="00EA1D86"/>
    <w:rsid w:val="00EA2202"/>
    <w:rsid w:val="00EA29E8"/>
    <w:rsid w:val="00EA30D0"/>
    <w:rsid w:val="00EA31B7"/>
    <w:rsid w:val="00EA320D"/>
    <w:rsid w:val="00EA34E7"/>
    <w:rsid w:val="00EA3C57"/>
    <w:rsid w:val="00EA5460"/>
    <w:rsid w:val="00EA5A87"/>
    <w:rsid w:val="00EA5DDD"/>
    <w:rsid w:val="00EA662C"/>
    <w:rsid w:val="00EA6DB6"/>
    <w:rsid w:val="00EA6E3E"/>
    <w:rsid w:val="00EA7E8D"/>
    <w:rsid w:val="00EB0285"/>
    <w:rsid w:val="00EB2792"/>
    <w:rsid w:val="00EB2990"/>
    <w:rsid w:val="00EB2C11"/>
    <w:rsid w:val="00EB2CA6"/>
    <w:rsid w:val="00EB36EB"/>
    <w:rsid w:val="00EB5347"/>
    <w:rsid w:val="00EB5465"/>
    <w:rsid w:val="00EB5D4C"/>
    <w:rsid w:val="00EB5D65"/>
    <w:rsid w:val="00EB5E7E"/>
    <w:rsid w:val="00EB63A3"/>
    <w:rsid w:val="00EB71BE"/>
    <w:rsid w:val="00EB72BC"/>
    <w:rsid w:val="00EB7B2D"/>
    <w:rsid w:val="00EB7D5D"/>
    <w:rsid w:val="00EC0AA1"/>
    <w:rsid w:val="00EC0C6C"/>
    <w:rsid w:val="00EC1409"/>
    <w:rsid w:val="00EC1B98"/>
    <w:rsid w:val="00EC2262"/>
    <w:rsid w:val="00EC2483"/>
    <w:rsid w:val="00EC32EF"/>
    <w:rsid w:val="00EC433C"/>
    <w:rsid w:val="00EC450D"/>
    <w:rsid w:val="00EC478D"/>
    <w:rsid w:val="00EC49ED"/>
    <w:rsid w:val="00EC52B9"/>
    <w:rsid w:val="00EC5436"/>
    <w:rsid w:val="00EC6C09"/>
    <w:rsid w:val="00ED1366"/>
    <w:rsid w:val="00ED211B"/>
    <w:rsid w:val="00ED287B"/>
    <w:rsid w:val="00ED2DE5"/>
    <w:rsid w:val="00ED407A"/>
    <w:rsid w:val="00ED4562"/>
    <w:rsid w:val="00EE262A"/>
    <w:rsid w:val="00EE316D"/>
    <w:rsid w:val="00EE3635"/>
    <w:rsid w:val="00EE37EC"/>
    <w:rsid w:val="00EE3AE7"/>
    <w:rsid w:val="00EE428A"/>
    <w:rsid w:val="00EE43A8"/>
    <w:rsid w:val="00EE446C"/>
    <w:rsid w:val="00EE526B"/>
    <w:rsid w:val="00EE5890"/>
    <w:rsid w:val="00EE5ED3"/>
    <w:rsid w:val="00EE5F6D"/>
    <w:rsid w:val="00EE69C0"/>
    <w:rsid w:val="00EE6E29"/>
    <w:rsid w:val="00EE72A1"/>
    <w:rsid w:val="00EF01F3"/>
    <w:rsid w:val="00EF21C2"/>
    <w:rsid w:val="00EF23D6"/>
    <w:rsid w:val="00EF2567"/>
    <w:rsid w:val="00EF333F"/>
    <w:rsid w:val="00EF3CC6"/>
    <w:rsid w:val="00EF41EF"/>
    <w:rsid w:val="00EF4243"/>
    <w:rsid w:val="00F00716"/>
    <w:rsid w:val="00F00868"/>
    <w:rsid w:val="00F00C02"/>
    <w:rsid w:val="00F00C9D"/>
    <w:rsid w:val="00F01E7A"/>
    <w:rsid w:val="00F02A8C"/>
    <w:rsid w:val="00F03B16"/>
    <w:rsid w:val="00F04776"/>
    <w:rsid w:val="00F04BC4"/>
    <w:rsid w:val="00F063FC"/>
    <w:rsid w:val="00F06F80"/>
    <w:rsid w:val="00F07C52"/>
    <w:rsid w:val="00F1053E"/>
    <w:rsid w:val="00F10BAA"/>
    <w:rsid w:val="00F10C50"/>
    <w:rsid w:val="00F1161F"/>
    <w:rsid w:val="00F11948"/>
    <w:rsid w:val="00F11AA2"/>
    <w:rsid w:val="00F12416"/>
    <w:rsid w:val="00F12B03"/>
    <w:rsid w:val="00F12E82"/>
    <w:rsid w:val="00F14D60"/>
    <w:rsid w:val="00F158E2"/>
    <w:rsid w:val="00F179D0"/>
    <w:rsid w:val="00F222E3"/>
    <w:rsid w:val="00F22E90"/>
    <w:rsid w:val="00F2360F"/>
    <w:rsid w:val="00F240E8"/>
    <w:rsid w:val="00F25D73"/>
    <w:rsid w:val="00F25E23"/>
    <w:rsid w:val="00F267A2"/>
    <w:rsid w:val="00F27C9A"/>
    <w:rsid w:val="00F27CB4"/>
    <w:rsid w:val="00F304AB"/>
    <w:rsid w:val="00F30F68"/>
    <w:rsid w:val="00F31026"/>
    <w:rsid w:val="00F31099"/>
    <w:rsid w:val="00F314BD"/>
    <w:rsid w:val="00F314E5"/>
    <w:rsid w:val="00F316F6"/>
    <w:rsid w:val="00F31E16"/>
    <w:rsid w:val="00F32400"/>
    <w:rsid w:val="00F3249D"/>
    <w:rsid w:val="00F32654"/>
    <w:rsid w:val="00F332F1"/>
    <w:rsid w:val="00F33671"/>
    <w:rsid w:val="00F34289"/>
    <w:rsid w:val="00F346EF"/>
    <w:rsid w:val="00F34C71"/>
    <w:rsid w:val="00F35037"/>
    <w:rsid w:val="00F3592C"/>
    <w:rsid w:val="00F36985"/>
    <w:rsid w:val="00F36BF6"/>
    <w:rsid w:val="00F370AC"/>
    <w:rsid w:val="00F37693"/>
    <w:rsid w:val="00F40A1F"/>
    <w:rsid w:val="00F40A9C"/>
    <w:rsid w:val="00F40E21"/>
    <w:rsid w:val="00F40FED"/>
    <w:rsid w:val="00F414BE"/>
    <w:rsid w:val="00F41D9C"/>
    <w:rsid w:val="00F425F0"/>
    <w:rsid w:val="00F427A0"/>
    <w:rsid w:val="00F4354C"/>
    <w:rsid w:val="00F44CE1"/>
    <w:rsid w:val="00F44F90"/>
    <w:rsid w:val="00F452E2"/>
    <w:rsid w:val="00F45A4F"/>
    <w:rsid w:val="00F46260"/>
    <w:rsid w:val="00F4687D"/>
    <w:rsid w:val="00F471BC"/>
    <w:rsid w:val="00F500BD"/>
    <w:rsid w:val="00F50E92"/>
    <w:rsid w:val="00F53915"/>
    <w:rsid w:val="00F5406E"/>
    <w:rsid w:val="00F540F8"/>
    <w:rsid w:val="00F54301"/>
    <w:rsid w:val="00F54446"/>
    <w:rsid w:val="00F54F5D"/>
    <w:rsid w:val="00F54FCB"/>
    <w:rsid w:val="00F55844"/>
    <w:rsid w:val="00F567B2"/>
    <w:rsid w:val="00F608B2"/>
    <w:rsid w:val="00F61DF5"/>
    <w:rsid w:val="00F61F8A"/>
    <w:rsid w:val="00F645E9"/>
    <w:rsid w:val="00F6587B"/>
    <w:rsid w:val="00F661C1"/>
    <w:rsid w:val="00F6694D"/>
    <w:rsid w:val="00F7019E"/>
    <w:rsid w:val="00F70451"/>
    <w:rsid w:val="00F7092D"/>
    <w:rsid w:val="00F711C5"/>
    <w:rsid w:val="00F72602"/>
    <w:rsid w:val="00F72B4B"/>
    <w:rsid w:val="00F72B7B"/>
    <w:rsid w:val="00F72CBF"/>
    <w:rsid w:val="00F73959"/>
    <w:rsid w:val="00F748EF"/>
    <w:rsid w:val="00F749E9"/>
    <w:rsid w:val="00F763F7"/>
    <w:rsid w:val="00F76BDD"/>
    <w:rsid w:val="00F76CDC"/>
    <w:rsid w:val="00F76D7E"/>
    <w:rsid w:val="00F814CE"/>
    <w:rsid w:val="00F82702"/>
    <w:rsid w:val="00F8318D"/>
    <w:rsid w:val="00F83259"/>
    <w:rsid w:val="00F85DC0"/>
    <w:rsid w:val="00F8637E"/>
    <w:rsid w:val="00F869F2"/>
    <w:rsid w:val="00F86F7E"/>
    <w:rsid w:val="00F87B76"/>
    <w:rsid w:val="00F87E0E"/>
    <w:rsid w:val="00F906FA"/>
    <w:rsid w:val="00F90738"/>
    <w:rsid w:val="00F91459"/>
    <w:rsid w:val="00F91571"/>
    <w:rsid w:val="00F91A18"/>
    <w:rsid w:val="00F925FE"/>
    <w:rsid w:val="00F93AF3"/>
    <w:rsid w:val="00F95A8B"/>
    <w:rsid w:val="00F95D37"/>
    <w:rsid w:val="00F965A7"/>
    <w:rsid w:val="00F96961"/>
    <w:rsid w:val="00F975E3"/>
    <w:rsid w:val="00F97B55"/>
    <w:rsid w:val="00F97C44"/>
    <w:rsid w:val="00FA0886"/>
    <w:rsid w:val="00FA0BD0"/>
    <w:rsid w:val="00FA19D3"/>
    <w:rsid w:val="00FA312E"/>
    <w:rsid w:val="00FA3143"/>
    <w:rsid w:val="00FA3A57"/>
    <w:rsid w:val="00FA3B6C"/>
    <w:rsid w:val="00FA439C"/>
    <w:rsid w:val="00FA43ED"/>
    <w:rsid w:val="00FA4767"/>
    <w:rsid w:val="00FA5A1D"/>
    <w:rsid w:val="00FA6770"/>
    <w:rsid w:val="00FA6812"/>
    <w:rsid w:val="00FA6AAD"/>
    <w:rsid w:val="00FA7493"/>
    <w:rsid w:val="00FB2140"/>
    <w:rsid w:val="00FB24B3"/>
    <w:rsid w:val="00FB2CD3"/>
    <w:rsid w:val="00FB3E4F"/>
    <w:rsid w:val="00FB3E74"/>
    <w:rsid w:val="00FB44E9"/>
    <w:rsid w:val="00FB50A2"/>
    <w:rsid w:val="00FB5366"/>
    <w:rsid w:val="00FB6583"/>
    <w:rsid w:val="00FB6DD9"/>
    <w:rsid w:val="00FB7D70"/>
    <w:rsid w:val="00FC0D1D"/>
    <w:rsid w:val="00FC103B"/>
    <w:rsid w:val="00FC1423"/>
    <w:rsid w:val="00FC2860"/>
    <w:rsid w:val="00FC3B2C"/>
    <w:rsid w:val="00FC43B9"/>
    <w:rsid w:val="00FC4D54"/>
    <w:rsid w:val="00FC5644"/>
    <w:rsid w:val="00FC5BBC"/>
    <w:rsid w:val="00FC5D62"/>
    <w:rsid w:val="00FC62F8"/>
    <w:rsid w:val="00FC6FDD"/>
    <w:rsid w:val="00FD0171"/>
    <w:rsid w:val="00FD068C"/>
    <w:rsid w:val="00FD0AF2"/>
    <w:rsid w:val="00FD17A4"/>
    <w:rsid w:val="00FD1B2D"/>
    <w:rsid w:val="00FD1EEE"/>
    <w:rsid w:val="00FD20B6"/>
    <w:rsid w:val="00FD2287"/>
    <w:rsid w:val="00FD281D"/>
    <w:rsid w:val="00FD289A"/>
    <w:rsid w:val="00FD29B5"/>
    <w:rsid w:val="00FD3814"/>
    <w:rsid w:val="00FD6EA0"/>
    <w:rsid w:val="00FD73D5"/>
    <w:rsid w:val="00FE1645"/>
    <w:rsid w:val="00FE1EBC"/>
    <w:rsid w:val="00FE366D"/>
    <w:rsid w:val="00FE37EC"/>
    <w:rsid w:val="00FE3A2A"/>
    <w:rsid w:val="00FE47D2"/>
    <w:rsid w:val="00FE4A92"/>
    <w:rsid w:val="00FE6289"/>
    <w:rsid w:val="00FF0CBE"/>
    <w:rsid w:val="00FF1FE6"/>
    <w:rsid w:val="00FF2830"/>
    <w:rsid w:val="00FF48DA"/>
    <w:rsid w:val="00FF5364"/>
    <w:rsid w:val="00FF53BC"/>
    <w:rsid w:val="00FF63CB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4DC76E"/>
  <w15:docId w15:val="{E9584BD0-78FA-40A1-8AEE-29A0D155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8F7DDB"/>
    <w:pPr>
      <w:spacing w:before="20" w:line="276" w:lineRule="auto"/>
      <w:ind w:firstLine="227"/>
      <w:jc w:val="both"/>
    </w:pPr>
    <w:rPr>
      <w:rFonts w:ascii="Arial" w:hAnsi="Arial" w:cs="Arial"/>
      <w:bCs/>
      <w:sz w:val="24"/>
      <w:szCs w:val="24"/>
      <w:lang w:val="en-US"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3BF0"/>
    <w:pPr>
      <w:keepNext/>
      <w:keepLines/>
      <w:pageBreakBefore/>
      <w:tabs>
        <w:tab w:val="left" w:pos="284"/>
      </w:tabs>
      <w:suppressAutoHyphens/>
      <w:spacing w:after="1600" w:line="320" w:lineRule="exact"/>
      <w:ind w:firstLine="0"/>
      <w:outlineLvl w:val="0"/>
    </w:pPr>
    <w:rPr>
      <w:b/>
      <w:sz w:val="28"/>
    </w:rPr>
  </w:style>
  <w:style w:type="paragraph" w:styleId="Heading20">
    <w:name w:val="heading 2"/>
    <w:basedOn w:val="Normal"/>
    <w:next w:val="Normal"/>
    <w:rsid w:val="00C43BF0"/>
    <w:pPr>
      <w:keepNext/>
      <w:keepLines/>
      <w:tabs>
        <w:tab w:val="left" w:pos="454"/>
      </w:tabs>
      <w:suppressAutoHyphens/>
      <w:spacing w:before="520" w:after="280" w:line="280" w:lineRule="exact"/>
      <w:ind w:firstLine="0"/>
      <w:outlineLvl w:val="1"/>
    </w:pPr>
    <w:rPr>
      <w:b/>
    </w:rPr>
  </w:style>
  <w:style w:type="paragraph" w:styleId="Heading3">
    <w:name w:val="heading 3"/>
    <w:basedOn w:val="Normal"/>
    <w:next w:val="Normal"/>
    <w:rsid w:val="00C43BF0"/>
    <w:pPr>
      <w:keepNext/>
      <w:keepLines/>
      <w:tabs>
        <w:tab w:val="left" w:pos="510"/>
      </w:tabs>
      <w:suppressAutoHyphens/>
      <w:spacing w:before="440" w:after="220" w:line="240" w:lineRule="exact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rsid w:val="00C43BF0"/>
    <w:pPr>
      <w:keepNext/>
      <w:numPr>
        <w:ilvl w:val="3"/>
        <w:numId w:val="1"/>
      </w:numPr>
      <w:spacing w:before="240" w:after="60"/>
      <w:ind w:firstLine="0"/>
      <w:outlineLvl w:val="3"/>
    </w:pPr>
    <w:rPr>
      <w:b/>
    </w:rPr>
  </w:style>
  <w:style w:type="paragraph" w:styleId="Heading5">
    <w:name w:val="heading 5"/>
    <w:basedOn w:val="Normal"/>
    <w:next w:val="Normal"/>
    <w:rsid w:val="00C43BF0"/>
    <w:pPr>
      <w:numPr>
        <w:ilvl w:val="4"/>
        <w:numId w:val="1"/>
      </w:numPr>
      <w:spacing w:before="240" w:after="60"/>
      <w:ind w:firstLine="0"/>
      <w:outlineLvl w:val="4"/>
    </w:pPr>
    <w:rPr>
      <w:sz w:val="22"/>
    </w:rPr>
  </w:style>
  <w:style w:type="paragraph" w:styleId="Heading6">
    <w:name w:val="heading 6"/>
    <w:basedOn w:val="Normal"/>
    <w:next w:val="Normal"/>
    <w:rsid w:val="00C43BF0"/>
    <w:pPr>
      <w:numPr>
        <w:ilvl w:val="5"/>
        <w:numId w:val="1"/>
      </w:numPr>
      <w:spacing w:before="240" w:after="60"/>
      <w:ind w:firstLine="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rsid w:val="00C43BF0"/>
    <w:pPr>
      <w:numPr>
        <w:ilvl w:val="6"/>
        <w:numId w:val="1"/>
      </w:numPr>
      <w:spacing w:before="240" w:after="60"/>
      <w:ind w:firstLine="0"/>
      <w:outlineLvl w:val="6"/>
    </w:pPr>
  </w:style>
  <w:style w:type="paragraph" w:styleId="Heading8">
    <w:name w:val="heading 8"/>
    <w:basedOn w:val="Normal"/>
    <w:next w:val="Normal"/>
    <w:rsid w:val="00C43BF0"/>
    <w:pPr>
      <w:numPr>
        <w:ilvl w:val="7"/>
        <w:numId w:val="1"/>
      </w:numPr>
      <w:spacing w:before="240" w:after="60"/>
      <w:ind w:firstLine="0"/>
      <w:outlineLvl w:val="7"/>
    </w:pPr>
    <w:rPr>
      <w:i/>
    </w:rPr>
  </w:style>
  <w:style w:type="paragraph" w:styleId="Heading9">
    <w:name w:val="heading 9"/>
    <w:basedOn w:val="Normal"/>
    <w:next w:val="Normal"/>
    <w:rsid w:val="00C43BF0"/>
    <w:pPr>
      <w:numPr>
        <w:ilvl w:val="8"/>
        <w:numId w:val="1"/>
      </w:numPr>
      <w:spacing w:before="240" w:after="60"/>
      <w:ind w:firstLine="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43BF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C43BF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uiPriority w:val="99"/>
    <w:rsid w:val="00C43BF0"/>
  </w:style>
  <w:style w:type="paragraph" w:customStyle="1" w:styleId="Title1">
    <w:name w:val="Title1"/>
    <w:basedOn w:val="Normal"/>
    <w:next w:val="author"/>
    <w:link w:val="Title1Char"/>
    <w:rsid w:val="00C43BF0"/>
    <w:pPr>
      <w:keepNext/>
      <w:keepLines/>
      <w:pageBreakBefore/>
      <w:tabs>
        <w:tab w:val="left" w:pos="284"/>
      </w:tabs>
      <w:suppressAutoHyphens/>
      <w:spacing w:after="460" w:line="348" w:lineRule="exact"/>
      <w:jc w:val="center"/>
    </w:pPr>
    <w:rPr>
      <w:b/>
      <w:sz w:val="28"/>
    </w:rPr>
  </w:style>
  <w:style w:type="paragraph" w:customStyle="1" w:styleId="author">
    <w:name w:val="author"/>
    <w:basedOn w:val="Normal"/>
    <w:next w:val="authorinfo"/>
    <w:rsid w:val="00C43BF0"/>
    <w:pPr>
      <w:spacing w:after="220"/>
      <w:jc w:val="center"/>
    </w:pPr>
  </w:style>
  <w:style w:type="paragraph" w:customStyle="1" w:styleId="authorinfo">
    <w:name w:val="authorinfo"/>
    <w:basedOn w:val="Normal"/>
    <w:next w:val="email"/>
    <w:rsid w:val="00C43BF0"/>
    <w:pPr>
      <w:jc w:val="center"/>
    </w:pPr>
    <w:rPr>
      <w:sz w:val="18"/>
    </w:rPr>
  </w:style>
  <w:style w:type="paragraph" w:customStyle="1" w:styleId="email">
    <w:name w:val="email"/>
    <w:basedOn w:val="Normal"/>
    <w:next w:val="abstract"/>
    <w:rsid w:val="00C43BF0"/>
    <w:pPr>
      <w:jc w:val="center"/>
    </w:pPr>
    <w:rPr>
      <w:sz w:val="18"/>
    </w:rPr>
  </w:style>
  <w:style w:type="paragraph" w:customStyle="1" w:styleId="heading10">
    <w:name w:val="heading1"/>
    <w:basedOn w:val="Normal"/>
    <w:next w:val="p1a"/>
    <w:link w:val="heading1Char0"/>
    <w:rsid w:val="00C43BF0"/>
    <w:pPr>
      <w:keepNext/>
      <w:keepLines/>
      <w:tabs>
        <w:tab w:val="left" w:pos="454"/>
      </w:tabs>
      <w:suppressAutoHyphens/>
      <w:spacing w:before="520" w:after="280"/>
      <w:ind w:firstLine="0"/>
    </w:pPr>
    <w:rPr>
      <w:b/>
    </w:rPr>
  </w:style>
  <w:style w:type="paragraph" w:customStyle="1" w:styleId="heading2">
    <w:name w:val="heading2"/>
    <w:basedOn w:val="Normal"/>
    <w:next w:val="p1a"/>
    <w:rsid w:val="00C43BF0"/>
    <w:pPr>
      <w:keepNext/>
      <w:keepLines/>
      <w:numPr>
        <w:numId w:val="27"/>
      </w:numPr>
      <w:tabs>
        <w:tab w:val="left" w:pos="510"/>
      </w:tabs>
      <w:suppressAutoHyphens/>
      <w:spacing w:before="440" w:after="220"/>
    </w:pPr>
    <w:rPr>
      <w:b/>
    </w:rPr>
  </w:style>
  <w:style w:type="paragraph" w:customStyle="1" w:styleId="heading30">
    <w:name w:val="heading3"/>
    <w:basedOn w:val="Normal"/>
    <w:next w:val="p1a"/>
    <w:link w:val="heading3Zchn"/>
    <w:rsid w:val="00C43BF0"/>
    <w:pPr>
      <w:keepNext/>
      <w:keepLines/>
      <w:tabs>
        <w:tab w:val="left" w:pos="284"/>
      </w:tabs>
      <w:suppressAutoHyphens/>
      <w:spacing w:before="320"/>
      <w:ind w:firstLine="0"/>
    </w:pPr>
    <w:rPr>
      <w:b/>
    </w:rPr>
  </w:style>
  <w:style w:type="paragraph" w:customStyle="1" w:styleId="equation">
    <w:name w:val="equation"/>
    <w:basedOn w:val="Normal"/>
    <w:next w:val="Normal"/>
    <w:rsid w:val="00C43BF0"/>
    <w:pPr>
      <w:tabs>
        <w:tab w:val="left" w:pos="6237"/>
      </w:tabs>
      <w:spacing w:before="120" w:after="120"/>
      <w:ind w:left="227"/>
      <w:jc w:val="center"/>
    </w:pPr>
  </w:style>
  <w:style w:type="paragraph" w:customStyle="1" w:styleId="figlegend">
    <w:name w:val="figlegend"/>
    <w:basedOn w:val="Normal"/>
    <w:next w:val="Normal"/>
    <w:rsid w:val="00C43BF0"/>
    <w:pPr>
      <w:keepNext/>
      <w:keepLines/>
      <w:spacing w:before="120" w:after="240"/>
      <w:ind w:firstLine="0"/>
    </w:pPr>
    <w:rPr>
      <w:sz w:val="18"/>
    </w:rPr>
  </w:style>
  <w:style w:type="paragraph" w:customStyle="1" w:styleId="tablelegend">
    <w:name w:val="tablelegend"/>
    <w:basedOn w:val="Normal"/>
    <w:next w:val="Normal"/>
    <w:rsid w:val="00C43BF0"/>
    <w:pPr>
      <w:keepNext/>
      <w:keepLines/>
      <w:spacing w:before="240" w:after="120"/>
      <w:ind w:firstLine="0"/>
    </w:pPr>
    <w:rPr>
      <w:sz w:val="18"/>
      <w:lang w:val="de-DE"/>
    </w:rPr>
  </w:style>
  <w:style w:type="paragraph" w:customStyle="1" w:styleId="abstract">
    <w:name w:val="abstract"/>
    <w:basedOn w:val="p1a"/>
    <w:next w:val="heading10"/>
    <w:rsid w:val="00C43BF0"/>
    <w:pPr>
      <w:spacing w:before="600" w:after="120"/>
      <w:ind w:left="567" w:right="567"/>
    </w:pPr>
    <w:rPr>
      <w:sz w:val="18"/>
    </w:rPr>
  </w:style>
  <w:style w:type="paragraph" w:customStyle="1" w:styleId="p1a">
    <w:name w:val="p1a"/>
    <w:basedOn w:val="Normal"/>
    <w:next w:val="Normal"/>
    <w:link w:val="p1aZchn"/>
    <w:rsid w:val="00C43BF0"/>
    <w:pPr>
      <w:ind w:firstLine="0"/>
    </w:pPr>
  </w:style>
  <w:style w:type="paragraph" w:customStyle="1" w:styleId="reference">
    <w:name w:val="reference"/>
    <w:basedOn w:val="Normal"/>
    <w:rsid w:val="00C43BF0"/>
    <w:pPr>
      <w:ind w:left="227" w:hanging="227"/>
    </w:pPr>
    <w:rPr>
      <w:sz w:val="18"/>
    </w:rPr>
  </w:style>
  <w:style w:type="character" w:styleId="FootnoteReference">
    <w:name w:val="footnote reference"/>
    <w:basedOn w:val="DefaultParagraphFont"/>
    <w:uiPriority w:val="99"/>
    <w:semiHidden/>
    <w:rsid w:val="00C43BF0"/>
    <w:rPr>
      <w:position w:val="6"/>
      <w:sz w:val="12"/>
      <w:vertAlign w:val="baseline"/>
    </w:rPr>
  </w:style>
  <w:style w:type="paragraph" w:customStyle="1" w:styleId="Runninghead-left">
    <w:name w:val="Running head - left"/>
    <w:basedOn w:val="Normal"/>
    <w:rsid w:val="00C43BF0"/>
    <w:pPr>
      <w:tabs>
        <w:tab w:val="left" w:pos="680"/>
        <w:tab w:val="right" w:pos="6237"/>
        <w:tab w:val="right" w:pos="6917"/>
      </w:tabs>
      <w:spacing w:after="240" w:line="240" w:lineRule="exact"/>
      <w:ind w:firstLine="0"/>
      <w:jc w:val="left"/>
    </w:pPr>
    <w:rPr>
      <w:sz w:val="18"/>
    </w:rPr>
  </w:style>
  <w:style w:type="paragraph" w:customStyle="1" w:styleId="Runninghead-right">
    <w:name w:val="Running head - right"/>
    <w:basedOn w:val="Runninghead-left"/>
    <w:rsid w:val="00C43BF0"/>
    <w:pPr>
      <w:jc w:val="right"/>
    </w:pPr>
  </w:style>
  <w:style w:type="paragraph" w:customStyle="1" w:styleId="BulletItem">
    <w:name w:val="Bullet Item"/>
    <w:basedOn w:val="Item"/>
    <w:rsid w:val="00C43BF0"/>
  </w:style>
  <w:style w:type="paragraph" w:customStyle="1" w:styleId="Item">
    <w:name w:val="Item"/>
    <w:basedOn w:val="Normal"/>
    <w:next w:val="Normal"/>
    <w:rsid w:val="00C43BF0"/>
    <w:pPr>
      <w:tabs>
        <w:tab w:val="left" w:pos="227"/>
        <w:tab w:val="left" w:pos="454"/>
      </w:tabs>
      <w:ind w:left="227" w:hanging="227"/>
    </w:pPr>
  </w:style>
  <w:style w:type="paragraph" w:customStyle="1" w:styleId="NumberedItem">
    <w:name w:val="Numbered Item"/>
    <w:basedOn w:val="Item"/>
    <w:rsid w:val="00C43BF0"/>
  </w:style>
  <w:style w:type="paragraph" w:styleId="FootnoteText">
    <w:name w:val="footnote text"/>
    <w:basedOn w:val="Normal"/>
    <w:semiHidden/>
    <w:rsid w:val="00C43BF0"/>
    <w:pPr>
      <w:tabs>
        <w:tab w:val="left" w:pos="170"/>
      </w:tabs>
      <w:ind w:left="170" w:hanging="170"/>
    </w:pPr>
    <w:rPr>
      <w:sz w:val="18"/>
    </w:rPr>
  </w:style>
  <w:style w:type="paragraph" w:customStyle="1" w:styleId="programcode">
    <w:name w:val="programcode"/>
    <w:basedOn w:val="Normal"/>
    <w:rsid w:val="00C43BF0"/>
    <w:pPr>
      <w:tabs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2"/>
      </w:tabs>
      <w:spacing w:before="120" w:after="120"/>
      <w:ind w:left="227" w:firstLine="0"/>
      <w:jc w:val="left"/>
    </w:pPr>
    <w:rPr>
      <w:rFonts w:ascii="Courier" w:hAnsi="Courier"/>
    </w:rPr>
  </w:style>
  <w:style w:type="paragraph" w:customStyle="1" w:styleId="FunotentextFootnote">
    <w:name w:val="Fußnotentext.Footnote"/>
    <w:basedOn w:val="Normal"/>
    <w:rsid w:val="00C43BF0"/>
    <w:pPr>
      <w:tabs>
        <w:tab w:val="left" w:pos="170"/>
      </w:tabs>
      <w:ind w:left="170" w:hanging="170"/>
    </w:pPr>
    <w:rPr>
      <w:sz w:val="18"/>
    </w:rPr>
  </w:style>
  <w:style w:type="paragraph" w:styleId="Caption">
    <w:name w:val="caption"/>
    <w:basedOn w:val="Normal"/>
    <w:next w:val="Normal"/>
    <w:rsid w:val="00C43BF0"/>
    <w:pPr>
      <w:spacing w:before="120" w:after="120"/>
    </w:pPr>
    <w:rPr>
      <w:b/>
    </w:rPr>
  </w:style>
  <w:style w:type="paragraph" w:customStyle="1" w:styleId="heading40">
    <w:name w:val="heading4"/>
    <w:basedOn w:val="Normal"/>
    <w:next w:val="p1a"/>
    <w:rsid w:val="00C43BF0"/>
    <w:pPr>
      <w:spacing w:before="320"/>
      <w:ind w:firstLine="0"/>
    </w:pPr>
    <w:rPr>
      <w:i/>
    </w:rPr>
  </w:style>
  <w:style w:type="paragraph" w:customStyle="1" w:styleId="address">
    <w:name w:val="address"/>
    <w:basedOn w:val="Normal"/>
    <w:next w:val="email"/>
    <w:rsid w:val="009B1D59"/>
    <w:pPr>
      <w:jc w:val="center"/>
    </w:pPr>
    <w:rPr>
      <w:sz w:val="18"/>
    </w:rPr>
  </w:style>
  <w:style w:type="paragraph" w:customStyle="1" w:styleId="figurelegend">
    <w:name w:val="figure legend"/>
    <w:basedOn w:val="Normal"/>
    <w:next w:val="Normal"/>
    <w:rsid w:val="009B1D59"/>
    <w:pPr>
      <w:keepNext/>
      <w:keepLines/>
      <w:spacing w:before="120" w:after="240"/>
      <w:ind w:firstLine="0"/>
    </w:pPr>
    <w:rPr>
      <w:sz w:val="18"/>
    </w:rPr>
  </w:style>
  <w:style w:type="paragraph" w:customStyle="1" w:styleId="tabletitle">
    <w:name w:val="table title"/>
    <w:basedOn w:val="Normal"/>
    <w:next w:val="Normal"/>
    <w:rsid w:val="009B1D59"/>
    <w:pPr>
      <w:keepNext/>
      <w:keepLines/>
      <w:spacing w:before="240" w:after="120"/>
      <w:ind w:firstLine="0"/>
    </w:pPr>
    <w:rPr>
      <w:sz w:val="18"/>
      <w:lang w:val="de-DE"/>
    </w:rPr>
  </w:style>
  <w:style w:type="paragraph" w:customStyle="1" w:styleId="referenceitem">
    <w:name w:val="referenceitem"/>
    <w:basedOn w:val="Normal"/>
    <w:rsid w:val="009B1D59"/>
    <w:pPr>
      <w:ind w:left="227" w:hanging="227"/>
    </w:pPr>
    <w:rPr>
      <w:sz w:val="18"/>
    </w:rPr>
  </w:style>
  <w:style w:type="character" w:styleId="Hyperlink">
    <w:name w:val="Hyperlink"/>
    <w:basedOn w:val="DefaultParagraphFont"/>
    <w:rsid w:val="009B1D59"/>
    <w:rPr>
      <w:color w:val="0000FF"/>
      <w:u w:val="single"/>
    </w:rPr>
  </w:style>
  <w:style w:type="paragraph" w:customStyle="1" w:styleId="BodyText21">
    <w:name w:val="Body Text 21"/>
    <w:basedOn w:val="Normal"/>
    <w:rsid w:val="009B1D59"/>
  </w:style>
  <w:style w:type="character" w:customStyle="1" w:styleId="heading3Zchn">
    <w:name w:val="heading3 Zchn"/>
    <w:basedOn w:val="DefaultParagraphFont"/>
    <w:link w:val="heading30"/>
    <w:rsid w:val="009F4136"/>
    <w:rPr>
      <w:rFonts w:ascii="Times" w:hAnsi="Times"/>
      <w:b/>
      <w:lang w:val="en-US" w:eastAsia="de-DE" w:bidi="ar-SA"/>
    </w:rPr>
  </w:style>
  <w:style w:type="character" w:customStyle="1" w:styleId="p1aZchn">
    <w:name w:val="p1a Zchn"/>
    <w:basedOn w:val="DefaultParagraphFont"/>
    <w:link w:val="p1a"/>
    <w:rsid w:val="009F4136"/>
    <w:rPr>
      <w:rFonts w:ascii="Times" w:hAnsi="Times"/>
      <w:lang w:val="en-US" w:eastAsia="de-DE" w:bidi="ar-SA"/>
    </w:rPr>
  </w:style>
  <w:style w:type="character" w:styleId="CommentReference">
    <w:name w:val="annotation reference"/>
    <w:basedOn w:val="DefaultParagraphFont"/>
    <w:uiPriority w:val="99"/>
    <w:semiHidden/>
    <w:rsid w:val="00C16F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16F71"/>
  </w:style>
  <w:style w:type="paragraph" w:styleId="CommentSubject">
    <w:name w:val="annotation subject"/>
    <w:basedOn w:val="CommentText"/>
    <w:next w:val="CommentText"/>
    <w:semiHidden/>
    <w:rsid w:val="00C16F71"/>
    <w:rPr>
      <w:b/>
      <w:bCs w:val="0"/>
    </w:rPr>
  </w:style>
  <w:style w:type="paragraph" w:styleId="BalloonText">
    <w:name w:val="Balloon Text"/>
    <w:basedOn w:val="Normal"/>
    <w:semiHidden/>
    <w:rsid w:val="00C16F71"/>
    <w:rPr>
      <w:rFonts w:ascii="Tahoma" w:hAnsi="Tahoma" w:cs="Tahoma"/>
      <w:sz w:val="16"/>
      <w:szCs w:val="16"/>
    </w:rPr>
  </w:style>
  <w:style w:type="paragraph" w:customStyle="1" w:styleId="icsmbodytext">
    <w:name w:val="icsm_bodytext"/>
    <w:basedOn w:val="Normal"/>
    <w:uiPriority w:val="99"/>
    <w:rsid w:val="00A00EF1"/>
    <w:pPr>
      <w:ind w:firstLine="240"/>
    </w:pPr>
    <w:rPr>
      <w:rFonts w:ascii="Times New Roman" w:hAnsi="Times New Roman"/>
      <w:lang w:val="en-GB" w:eastAsia="en-US"/>
    </w:rPr>
  </w:style>
  <w:style w:type="paragraph" w:customStyle="1" w:styleId="icsmauthors">
    <w:name w:val="icsm_authors"/>
    <w:basedOn w:val="Normal"/>
    <w:uiPriority w:val="99"/>
    <w:rsid w:val="00A00EF1"/>
    <w:pPr>
      <w:spacing w:after="160"/>
      <w:ind w:firstLine="0"/>
      <w:jc w:val="center"/>
    </w:pPr>
    <w:rPr>
      <w:rFonts w:ascii="Times New Roman" w:hAnsi="Times New Roman"/>
      <w:sz w:val="26"/>
      <w:szCs w:val="26"/>
      <w:lang w:val="en-GB" w:eastAsia="en-US"/>
    </w:rPr>
  </w:style>
  <w:style w:type="paragraph" w:customStyle="1" w:styleId="icsmaddresses">
    <w:name w:val="icsm_addresses"/>
    <w:basedOn w:val="Normal"/>
    <w:uiPriority w:val="99"/>
    <w:rsid w:val="00A00EF1"/>
    <w:pPr>
      <w:spacing w:after="120"/>
      <w:ind w:firstLine="0"/>
      <w:jc w:val="center"/>
    </w:pPr>
    <w:rPr>
      <w:rFonts w:ascii="Times New Roman" w:hAnsi="Times New Roman"/>
      <w:i/>
      <w:iCs/>
      <w:sz w:val="16"/>
      <w:szCs w:val="16"/>
      <w:lang w:val="en-GB" w:eastAsia="en-US"/>
    </w:rPr>
  </w:style>
  <w:style w:type="paragraph" w:customStyle="1" w:styleId="icsmabstract">
    <w:name w:val="icsm_abstract"/>
    <w:basedOn w:val="Normal"/>
    <w:uiPriority w:val="99"/>
    <w:rsid w:val="00A00EF1"/>
    <w:pPr>
      <w:spacing w:after="220"/>
      <w:ind w:firstLine="240"/>
    </w:pPr>
    <w:rPr>
      <w:rFonts w:ascii="Times New Roman" w:hAnsi="Times New Roman"/>
      <w:sz w:val="18"/>
      <w:szCs w:val="18"/>
      <w:lang w:val="en-GB" w:eastAsia="en-US"/>
    </w:rPr>
  </w:style>
  <w:style w:type="paragraph" w:customStyle="1" w:styleId="icsmheading1">
    <w:name w:val="icsm_heading1"/>
    <w:basedOn w:val="Normal"/>
    <w:uiPriority w:val="99"/>
    <w:rsid w:val="00A00EF1"/>
    <w:pPr>
      <w:numPr>
        <w:numId w:val="4"/>
      </w:numPr>
      <w:spacing w:before="480" w:after="240"/>
      <w:jc w:val="left"/>
    </w:pPr>
    <w:rPr>
      <w:rFonts w:ascii="Times New Roman" w:hAnsi="Times New Roman"/>
      <w:b/>
      <w:bCs w:val="0"/>
      <w:lang w:val="en-GB" w:eastAsia="en-US"/>
    </w:rPr>
  </w:style>
  <w:style w:type="paragraph" w:customStyle="1" w:styleId="icsmheading2">
    <w:name w:val="icsm_heading2"/>
    <w:basedOn w:val="Normal"/>
    <w:autoRedefine/>
    <w:uiPriority w:val="99"/>
    <w:rsid w:val="00A00EF1"/>
    <w:pPr>
      <w:numPr>
        <w:ilvl w:val="1"/>
        <w:numId w:val="4"/>
      </w:numPr>
      <w:spacing w:before="240"/>
      <w:jc w:val="left"/>
    </w:pPr>
    <w:rPr>
      <w:rFonts w:ascii="Times New Roman" w:hAnsi="Times New Roman"/>
      <w:i/>
      <w:iCs/>
      <w:lang w:val="en-GB" w:eastAsia="en-US"/>
    </w:rPr>
  </w:style>
  <w:style w:type="paragraph" w:customStyle="1" w:styleId="icsmheading3">
    <w:name w:val="icsm_heading3"/>
    <w:basedOn w:val="Normal"/>
    <w:uiPriority w:val="99"/>
    <w:rsid w:val="00A00EF1"/>
    <w:pPr>
      <w:numPr>
        <w:ilvl w:val="2"/>
        <w:numId w:val="4"/>
      </w:numPr>
      <w:spacing w:before="240"/>
      <w:jc w:val="left"/>
    </w:pPr>
    <w:rPr>
      <w:rFonts w:ascii="Times New Roman" w:hAnsi="Times New Roman"/>
      <w:i/>
      <w:iCs/>
      <w:lang w:val="en-GB" w:eastAsia="en-US"/>
    </w:rPr>
  </w:style>
  <w:style w:type="paragraph" w:customStyle="1" w:styleId="icsmtablecaption">
    <w:name w:val="icsm_tablecaption"/>
    <w:basedOn w:val="Normal"/>
    <w:uiPriority w:val="99"/>
    <w:rsid w:val="00A00EF1"/>
    <w:pPr>
      <w:spacing w:after="80"/>
      <w:ind w:firstLine="0"/>
      <w:jc w:val="left"/>
    </w:pPr>
    <w:rPr>
      <w:rFonts w:ascii="Times New Roman" w:hAnsi="Times New Roman"/>
      <w:sz w:val="16"/>
      <w:szCs w:val="16"/>
      <w:lang w:val="en-GB" w:eastAsia="en-US"/>
    </w:rPr>
  </w:style>
  <w:style w:type="paragraph" w:customStyle="1" w:styleId="icsmfigurecaption">
    <w:name w:val="icsm_figurecaption"/>
    <w:basedOn w:val="Normal"/>
    <w:uiPriority w:val="99"/>
    <w:rsid w:val="00A00EF1"/>
    <w:pPr>
      <w:spacing w:before="200" w:after="240"/>
      <w:ind w:firstLine="0"/>
      <w:jc w:val="center"/>
    </w:pPr>
    <w:rPr>
      <w:rFonts w:ascii="Times New Roman" w:hAnsi="Times New Roman"/>
      <w:sz w:val="16"/>
      <w:szCs w:val="16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00EF1"/>
    <w:rPr>
      <w:rFonts w:ascii="Times" w:hAnsi="Times"/>
      <w:lang w:val="en-US" w:eastAsia="de-DE"/>
    </w:rPr>
  </w:style>
  <w:style w:type="paragraph" w:customStyle="1" w:styleId="icsmreferences">
    <w:name w:val="icsm_references"/>
    <w:basedOn w:val="Normal"/>
    <w:uiPriority w:val="99"/>
    <w:rsid w:val="005D7E20"/>
    <w:pPr>
      <w:ind w:left="240" w:hanging="240"/>
      <w:jc w:val="left"/>
    </w:pPr>
    <w:rPr>
      <w:rFonts w:ascii="Times New Roman" w:hAnsi="Times New Roman"/>
      <w:sz w:val="16"/>
      <w:szCs w:val="16"/>
      <w:lang w:val="en-GB" w:eastAsia="en-US"/>
    </w:rPr>
  </w:style>
  <w:style w:type="paragraph" w:customStyle="1" w:styleId="References">
    <w:name w:val="References"/>
    <w:basedOn w:val="Normal"/>
    <w:uiPriority w:val="99"/>
    <w:rsid w:val="005D7E20"/>
    <w:pPr>
      <w:numPr>
        <w:numId w:val="5"/>
      </w:numPr>
      <w:spacing w:after="80"/>
      <w:jc w:val="left"/>
    </w:pPr>
    <w:rPr>
      <w:rFonts w:ascii="Times New Roman" w:hAnsi="Times New Roman"/>
      <w:sz w:val="18"/>
      <w:szCs w:val="18"/>
      <w:lang w:eastAsia="en-US"/>
    </w:rPr>
  </w:style>
  <w:style w:type="character" w:customStyle="1" w:styleId="mediumb-text">
    <w:name w:val="mediumb-text"/>
    <w:basedOn w:val="DefaultParagraphFont"/>
    <w:uiPriority w:val="99"/>
    <w:rsid w:val="005D7E20"/>
  </w:style>
  <w:style w:type="character" w:customStyle="1" w:styleId="pubtitle">
    <w:name w:val="pubtitle"/>
    <w:basedOn w:val="DefaultParagraphFont"/>
    <w:uiPriority w:val="99"/>
    <w:rsid w:val="005D7E20"/>
  </w:style>
  <w:style w:type="character" w:styleId="Emphasis">
    <w:name w:val="Emphasis"/>
    <w:basedOn w:val="DefaultParagraphFont"/>
    <w:uiPriority w:val="99"/>
    <w:qFormat/>
    <w:rsid w:val="005D7E20"/>
    <w:rPr>
      <w:i/>
      <w:iCs/>
    </w:rPr>
  </w:style>
  <w:style w:type="paragraph" w:customStyle="1" w:styleId="icsmtabletext">
    <w:name w:val="icsm_tabletext"/>
    <w:basedOn w:val="icsmbodytext"/>
    <w:uiPriority w:val="99"/>
    <w:rsid w:val="00C27B9E"/>
    <w:pPr>
      <w:spacing w:before="40"/>
      <w:ind w:firstLine="0"/>
      <w:jc w:val="left"/>
    </w:pPr>
    <w:rPr>
      <w:sz w:val="16"/>
      <w:szCs w:val="16"/>
    </w:rPr>
  </w:style>
  <w:style w:type="table" w:styleId="TableGrid">
    <w:name w:val="Table Grid"/>
    <w:basedOn w:val="TableNormal"/>
    <w:uiPriority w:val="99"/>
    <w:rsid w:val="00C27B9E"/>
    <w:rPr>
      <w:rFonts w:ascii="Times" w:hAnsi="Times" w:cs="Times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7F37DF"/>
    <w:rPr>
      <w:color w:val="808080"/>
    </w:rPr>
  </w:style>
  <w:style w:type="paragraph" w:styleId="Revision">
    <w:name w:val="Revision"/>
    <w:hidden/>
    <w:uiPriority w:val="99"/>
    <w:semiHidden/>
    <w:rsid w:val="000A60D8"/>
    <w:rPr>
      <w:rFonts w:ascii="Times" w:hAnsi="Times"/>
      <w:lang w:val="en-US" w:eastAsia="de-DE"/>
    </w:rPr>
  </w:style>
  <w:style w:type="table" w:styleId="TableClassic1">
    <w:name w:val="Table Classic 1"/>
    <w:basedOn w:val="TableNormal"/>
    <w:rsid w:val="00CA6EFC"/>
    <w:pPr>
      <w:ind w:firstLine="227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F2360F"/>
    <w:pPr>
      <w:ind w:left="720"/>
      <w:contextualSpacing/>
    </w:pPr>
  </w:style>
  <w:style w:type="paragraph" w:customStyle="1" w:styleId="Abstract0">
    <w:name w:val="Abstract"/>
    <w:basedOn w:val="heading10"/>
    <w:link w:val="AbstractChar"/>
    <w:rsid w:val="003B3D54"/>
    <w:rPr>
      <w:lang w:val="en-GB"/>
    </w:rPr>
  </w:style>
  <w:style w:type="paragraph" w:customStyle="1" w:styleId="Sectionheading">
    <w:name w:val="Section heading"/>
    <w:basedOn w:val="heading10"/>
    <w:link w:val="SectionheadingChar"/>
    <w:qFormat/>
    <w:rsid w:val="009548A3"/>
    <w:pPr>
      <w:numPr>
        <w:numId w:val="24"/>
      </w:numPr>
    </w:pPr>
    <w:rPr>
      <w:lang w:val="en-GB"/>
    </w:rPr>
  </w:style>
  <w:style w:type="character" w:customStyle="1" w:styleId="heading1Char0">
    <w:name w:val="heading1 Char"/>
    <w:basedOn w:val="DefaultParagraphFont"/>
    <w:link w:val="heading10"/>
    <w:rsid w:val="003B3D54"/>
    <w:rPr>
      <w:rFonts w:ascii="Times" w:hAnsi="Times"/>
      <w:b/>
      <w:sz w:val="24"/>
      <w:lang w:val="en-US" w:eastAsia="de-DE"/>
    </w:rPr>
  </w:style>
  <w:style w:type="character" w:customStyle="1" w:styleId="AbstractChar">
    <w:name w:val="Abstract Char"/>
    <w:basedOn w:val="heading1Char0"/>
    <w:link w:val="Abstract0"/>
    <w:rsid w:val="003B3D54"/>
    <w:rPr>
      <w:rFonts w:ascii="Times" w:hAnsi="Times"/>
      <w:b/>
      <w:sz w:val="24"/>
      <w:lang w:val="en-US" w:eastAsia="de-DE"/>
    </w:rPr>
  </w:style>
  <w:style w:type="paragraph" w:customStyle="1" w:styleId="Subsectionheading">
    <w:name w:val="Subsection heading"/>
    <w:basedOn w:val="heading10"/>
    <w:link w:val="SubsectionheadingChar"/>
    <w:qFormat/>
    <w:rsid w:val="009548A3"/>
    <w:pPr>
      <w:numPr>
        <w:ilvl w:val="1"/>
        <w:numId w:val="24"/>
      </w:numPr>
    </w:pPr>
    <w:rPr>
      <w:b w:val="0"/>
      <w:i/>
      <w:lang w:val="en-GB"/>
    </w:rPr>
  </w:style>
  <w:style w:type="character" w:customStyle="1" w:styleId="SectionheadingChar">
    <w:name w:val="Section heading Char"/>
    <w:basedOn w:val="heading1Char0"/>
    <w:link w:val="Sectionheading"/>
    <w:rsid w:val="003B3D54"/>
    <w:rPr>
      <w:rFonts w:ascii="Times" w:hAnsi="Times"/>
      <w:b/>
      <w:sz w:val="24"/>
      <w:lang w:val="en-US" w:eastAsia="de-DE"/>
    </w:rPr>
  </w:style>
  <w:style w:type="paragraph" w:customStyle="1" w:styleId="HeaderNonumbers">
    <w:name w:val="Header (No numbers)"/>
    <w:basedOn w:val="heading10"/>
    <w:link w:val="HeaderNonumbersChar"/>
    <w:qFormat/>
    <w:rsid w:val="003B3D54"/>
    <w:rPr>
      <w:lang w:val="en-GB"/>
    </w:rPr>
  </w:style>
  <w:style w:type="character" w:customStyle="1" w:styleId="SubsectionheadingChar">
    <w:name w:val="Subsection heading Char"/>
    <w:basedOn w:val="heading1Char0"/>
    <w:link w:val="Subsectionheading"/>
    <w:rsid w:val="003B3D54"/>
    <w:rPr>
      <w:rFonts w:ascii="Times" w:hAnsi="Times"/>
      <w:b w:val="0"/>
      <w:i/>
      <w:sz w:val="24"/>
      <w:lang w:val="en-US" w:eastAsia="de-DE"/>
    </w:rPr>
  </w:style>
  <w:style w:type="paragraph" w:customStyle="1" w:styleId="ManuscriptTitle">
    <w:name w:val="Manuscript Title"/>
    <w:basedOn w:val="Title1"/>
    <w:link w:val="ManuscriptTitleChar"/>
    <w:qFormat/>
    <w:rsid w:val="00271769"/>
    <w:rPr>
      <w:lang w:val="en-GB"/>
    </w:rPr>
  </w:style>
  <w:style w:type="character" w:customStyle="1" w:styleId="HeaderNonumbersChar">
    <w:name w:val="Header (No numbers) Char"/>
    <w:basedOn w:val="heading1Char0"/>
    <w:link w:val="HeaderNonumbers"/>
    <w:rsid w:val="003B3D54"/>
    <w:rPr>
      <w:rFonts w:ascii="Times" w:hAnsi="Times"/>
      <w:b/>
      <w:sz w:val="24"/>
      <w:lang w:val="en-US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271769"/>
    <w:rPr>
      <w:rFonts w:ascii="Times" w:hAnsi="Times"/>
      <w:b/>
      <w:sz w:val="28"/>
      <w:lang w:val="en-US" w:eastAsia="de-DE"/>
    </w:rPr>
  </w:style>
  <w:style w:type="character" w:customStyle="1" w:styleId="Title1Char">
    <w:name w:val="Title1 Char"/>
    <w:basedOn w:val="DefaultParagraphFont"/>
    <w:link w:val="Title1"/>
    <w:rsid w:val="00271769"/>
    <w:rPr>
      <w:rFonts w:ascii="Times" w:hAnsi="Times"/>
      <w:b/>
      <w:sz w:val="28"/>
      <w:lang w:val="en-US" w:eastAsia="de-DE"/>
    </w:rPr>
  </w:style>
  <w:style w:type="character" w:customStyle="1" w:styleId="ManuscriptTitleChar">
    <w:name w:val="Manuscript Title Char"/>
    <w:basedOn w:val="Title1Char"/>
    <w:link w:val="ManuscriptTitle"/>
    <w:rsid w:val="00271769"/>
    <w:rPr>
      <w:rFonts w:ascii="Times" w:hAnsi="Times"/>
      <w:b/>
      <w:sz w:val="28"/>
      <w:lang w:val="en-US" w:eastAsia="de-DE"/>
    </w:rPr>
  </w:style>
  <w:style w:type="character" w:styleId="LineNumber">
    <w:name w:val="line number"/>
    <w:basedOn w:val="DefaultParagraphFont"/>
    <w:unhideWhenUsed/>
    <w:rsid w:val="00D81DD1"/>
    <w:rPr>
      <w:sz w:val="16"/>
    </w:rPr>
  </w:style>
  <w:style w:type="paragraph" w:styleId="EndnoteText">
    <w:name w:val="endnote text"/>
    <w:basedOn w:val="Normal"/>
    <w:link w:val="EndnoteTextChar"/>
    <w:semiHidden/>
    <w:unhideWhenUsed/>
    <w:rsid w:val="00084972"/>
  </w:style>
  <w:style w:type="character" w:customStyle="1" w:styleId="EndnoteTextChar">
    <w:name w:val="Endnote Text Char"/>
    <w:basedOn w:val="DefaultParagraphFont"/>
    <w:link w:val="EndnoteText"/>
    <w:semiHidden/>
    <w:rsid w:val="00084972"/>
    <w:rPr>
      <w:rFonts w:ascii="Times" w:hAnsi="Times"/>
      <w:lang w:val="en-US" w:eastAsia="de-DE"/>
    </w:rPr>
  </w:style>
  <w:style w:type="character" w:styleId="EndnoteReference">
    <w:name w:val="endnote reference"/>
    <w:basedOn w:val="DefaultParagraphFont"/>
    <w:semiHidden/>
    <w:unhideWhenUsed/>
    <w:rsid w:val="00084972"/>
    <w:rPr>
      <w:vertAlign w:val="superscript"/>
    </w:rPr>
  </w:style>
  <w:style w:type="character" w:styleId="UnresolvedMention">
    <w:name w:val="Unresolved Mention"/>
    <w:basedOn w:val="DefaultParagraphFont"/>
    <w:rsid w:val="00084972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2D4222"/>
    <w:rPr>
      <w:rFonts w:ascii="Times" w:hAnsi="Times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6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nmabo4@mot.upv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kumente%20und%20Einstellungen\Kramer.SPRINGER-SBM\Desktop\in%20here\AuthorsInstructions\Wordnew\t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1</b:Tag>
    <b:RefOrder>1</b:RefOrder>
  </b:Source>
</b:Sources>
</file>

<file path=customXml/itemProps1.xml><?xml version="1.0" encoding="utf-8"?>
<ds:datastoreItem xmlns:ds="http://schemas.openxmlformats.org/officeDocument/2006/customXml" ds:itemID="{A61C0A49-74B5-4BAE-A54C-85A36F1F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trial.dot</Template>
  <TotalTime>3811</TotalTime>
  <Pages>3</Pages>
  <Words>98</Words>
  <Characters>586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sv-lncs</vt:lpstr>
      <vt:lpstr>sv-lncs</vt:lpstr>
    </vt:vector>
  </TitlesOfParts>
  <Company>Springer Verlag GmbH &amp; Co.KG</Company>
  <LinksUpToDate>false</LinksUpToDate>
  <CharactersWithSpaces>679</CharactersWithSpaces>
  <SharedDoc>false</SharedDoc>
  <HLinks>
    <vt:vector size="24" baseType="variant">
      <vt:variant>
        <vt:i4>5046332</vt:i4>
      </vt:variant>
      <vt:variant>
        <vt:i4>18</vt:i4>
      </vt:variant>
      <vt:variant>
        <vt:i4>0</vt:i4>
      </vt:variant>
      <vt:variant>
        <vt:i4>5</vt:i4>
      </vt:variant>
      <vt:variant>
        <vt:lpwstr>mailto:SDC.bookorder@springer.com</vt:lpwstr>
      </vt:variant>
      <vt:variant>
        <vt:lpwstr/>
      </vt:variant>
      <vt:variant>
        <vt:i4>1245215</vt:i4>
      </vt:variant>
      <vt:variant>
        <vt:i4>15</vt:i4>
      </vt:variant>
      <vt:variant>
        <vt:i4>0</vt:i4>
      </vt:variant>
      <vt:variant>
        <vt:i4>5</vt:i4>
      </vt:variant>
      <vt:variant>
        <vt:lpwstr>http://www.informatik.uni-trier.de/~ley/db/journals/lncs.html</vt:lpwstr>
      </vt:variant>
      <vt:variant>
        <vt:lpwstr/>
      </vt:variant>
      <vt:variant>
        <vt:i4>5374045</vt:i4>
      </vt:variant>
      <vt:variant>
        <vt:i4>3</vt:i4>
      </vt:variant>
      <vt:variant>
        <vt:i4>0</vt:i4>
      </vt:variant>
      <vt:variant>
        <vt:i4>5</vt:i4>
      </vt:variant>
      <vt:variant>
        <vt:lpwstr>http://www.springer.com/lncs</vt:lpwstr>
      </vt:variant>
      <vt:variant>
        <vt:lpwstr/>
      </vt:variant>
      <vt:variant>
        <vt:i4>3080220</vt:i4>
      </vt:variant>
      <vt:variant>
        <vt:i4>0</vt:i4>
      </vt:variant>
      <vt:variant>
        <vt:i4>0</vt:i4>
      </vt:variant>
      <vt:variant>
        <vt:i4>5</vt:i4>
      </vt:variant>
      <vt:variant>
        <vt:lpwstr>mailto:LNCS@Springer.com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sv-lncs</dc:title>
  <dc:subject/>
  <dc:creator>Springer-SBM</dc:creator>
  <cp:keywords/>
  <dc:description/>
  <cp:lastModifiedBy>Andrea Mares</cp:lastModifiedBy>
  <cp:revision>173</cp:revision>
  <cp:lastPrinted>2023-12-21T12:49:00Z</cp:lastPrinted>
  <dcterms:created xsi:type="dcterms:W3CDTF">2023-01-12T09:25:00Z</dcterms:created>
  <dcterms:modified xsi:type="dcterms:W3CDTF">2023-12-21T12:50:00Z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http://www.zotero.org/styles/computers-in-biology-and-medicine</vt:lpwstr>
  </property>
  <property fmtid="{D5CDD505-2E9C-101B-9397-08002B2CF9AE}" pid="4" name="Mendeley Unique User Id_1">
    <vt:lpwstr>40aa5512-333a-3e82-b08d-e2e699357abe</vt:lpwstr>
  </property>
  <property fmtid="{D5CDD505-2E9C-101B-9397-08002B2CF9AE}" pid="5" name="Mendeley Recent Style Id 0_1">
    <vt:lpwstr>http://www.zotero.org/styles/acs-biomaterials-science-and-engineering</vt:lpwstr>
  </property>
  <property fmtid="{D5CDD505-2E9C-101B-9397-08002B2CF9AE}" pid="6" name="Mendeley Recent Style Name 0_1">
    <vt:lpwstr>ACS Biomaterials Science &amp; Engineering</vt:lpwstr>
  </property>
  <property fmtid="{D5CDD505-2E9C-101B-9397-08002B2CF9AE}" pid="7" name="Mendeley Recent Style Id 1_1">
    <vt:lpwstr>http://www.zotero.org/styles/acs-synthetic-biology</vt:lpwstr>
  </property>
  <property fmtid="{D5CDD505-2E9C-101B-9397-08002B2CF9AE}" pid="8" name="Mendeley Recent Style Name 1_1">
    <vt:lpwstr>ACS Synthetic Biology</vt:lpwstr>
  </property>
  <property fmtid="{D5CDD505-2E9C-101B-9397-08002B2CF9AE}" pid="9" name="Mendeley Recent Style Id 2_1">
    <vt:lpwstr>http://www.zotero.org/styles/ajp-heart-and-circulatory-physiology</vt:lpwstr>
  </property>
  <property fmtid="{D5CDD505-2E9C-101B-9397-08002B2CF9AE}" pid="10" name="Mendeley Recent Style Name 2_1">
    <vt:lpwstr>American Journal of Physiology - Heart and Circulatory Physiology</vt:lpwstr>
  </property>
  <property fmtid="{D5CDD505-2E9C-101B-9397-08002B2CF9AE}" pid="11" name="Mendeley Recent Style Id 3_1">
    <vt:lpwstr>http://www.zotero.org/styles/apa-6th-edition</vt:lpwstr>
  </property>
  <property fmtid="{D5CDD505-2E9C-101B-9397-08002B2CF9AE}" pid="12" name="Mendeley Recent Style Name 3_1">
    <vt:lpwstr>American Psychological Association 6th edition</vt:lpwstr>
  </property>
  <property fmtid="{D5CDD505-2E9C-101B-9397-08002B2CF9AE}" pid="13" name="Mendeley Recent Style Id 4_1">
    <vt:lpwstr>http://www.zotero.org/styles/apa</vt:lpwstr>
  </property>
  <property fmtid="{D5CDD505-2E9C-101B-9397-08002B2CF9AE}" pid="14" name="Mendeley Recent Style Name 4_1">
    <vt:lpwstr>American Psychological Association 7th edition</vt:lpwstr>
  </property>
  <property fmtid="{D5CDD505-2E9C-101B-9397-08002B2CF9AE}" pid="15" name="Mendeley Recent Style Id 5_1">
    <vt:lpwstr>http://www.zotero.org/styles/american-society-of-mechanical-engineers</vt:lpwstr>
  </property>
  <property fmtid="{D5CDD505-2E9C-101B-9397-08002B2CF9AE}" pid="16" name="Mendeley Recent Style Name 5_1">
    <vt:lpwstr>American Society of Mechanical Engineers</vt:lpwstr>
  </property>
  <property fmtid="{D5CDD505-2E9C-101B-9397-08002B2CF9AE}" pid="17" name="Mendeley Recent Style Id 6_1">
    <vt:lpwstr>http://www.zotero.org/styles/biomechanics-and-modeling-in-mechanobiology</vt:lpwstr>
  </property>
  <property fmtid="{D5CDD505-2E9C-101B-9397-08002B2CF9AE}" pid="18" name="Mendeley Recent Style Name 6_1">
    <vt:lpwstr>Biomechanics and Modeling in Mechanobiology</vt:lpwstr>
  </property>
  <property fmtid="{D5CDD505-2E9C-101B-9397-08002B2CF9AE}" pid="19" name="Mendeley Recent Style Id 7_1">
    <vt:lpwstr>http://www.zotero.org/styles/computers-in-biology-and-medicine</vt:lpwstr>
  </property>
  <property fmtid="{D5CDD505-2E9C-101B-9397-08002B2CF9AE}" pid="20" name="Mendeley Recent Style Name 7_1">
    <vt:lpwstr>Computers in Biology and Medicine</vt:lpwstr>
  </property>
  <property fmtid="{D5CDD505-2E9C-101B-9397-08002B2CF9AE}" pid="21" name="Mendeley Recent Style Id 8_1">
    <vt:lpwstr>http://www.zotero.org/styles/ieee</vt:lpwstr>
  </property>
  <property fmtid="{D5CDD505-2E9C-101B-9397-08002B2CF9AE}" pid="22" name="Mendeley Recent Style Name 8_1">
    <vt:lpwstr>IEEE</vt:lpwstr>
  </property>
  <property fmtid="{D5CDD505-2E9C-101B-9397-08002B2CF9AE}" pid="23" name="Mendeley Recent Style Id 9_1">
    <vt:lpwstr>http://csl.mendeley.com/styles/633666391/ieee-no-DOI</vt:lpwstr>
  </property>
  <property fmtid="{D5CDD505-2E9C-101B-9397-08002B2CF9AE}" pid="24" name="Mendeley Recent Style Name 9_1">
    <vt:lpwstr>IEEE - NO DOI</vt:lpwstr>
  </property>
  <property fmtid="{D5CDD505-2E9C-101B-9397-08002B2CF9AE}" pid="25" name="GrammarlyDocumentId">
    <vt:lpwstr>76fdd80510e6702eaac4a1539dd912b3d61490fb9e4e2e7fe9863e8d15f3b1c6</vt:lpwstr>
  </property>
</Properties>
</file>