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1E54AB" w14:textId="77777777" w:rsidR="00654E8F" w:rsidRPr="00A33DCF" w:rsidRDefault="00654E8F" w:rsidP="0001436A">
      <w:pPr>
        <w:pStyle w:val="SupplementaryMaterial"/>
        <w:rPr>
          <w:rFonts w:asciiTheme="minorHAnsi" w:eastAsia="DengXian" w:hAnsiTheme="minorHAnsi" w:cstheme="minorHAnsi"/>
          <w:i w:val="0"/>
          <w:sz w:val="22"/>
          <w:szCs w:val="22"/>
          <w:shd w:val="clear" w:color="auto" w:fill="FFFFFF"/>
        </w:rPr>
      </w:pPr>
      <w:r w:rsidRPr="00A33DCF">
        <w:rPr>
          <w:rFonts w:asciiTheme="minorHAnsi" w:eastAsia="DengXian" w:hAnsiTheme="minorHAnsi" w:cstheme="minorHAnsi"/>
          <w:i w:val="0"/>
          <w:sz w:val="22"/>
          <w:szCs w:val="22"/>
          <w:shd w:val="clear" w:color="auto" w:fill="FFFFFF"/>
        </w:rPr>
        <w:t>Supplementary Material</w:t>
      </w:r>
    </w:p>
    <w:p w14:paraId="029286F5" w14:textId="6EA634F5" w:rsidR="00874C03" w:rsidRPr="008D73DD" w:rsidRDefault="00F60013" w:rsidP="009A093B">
      <w:pPr>
        <w:numPr>
          <w:ilvl w:val="0"/>
          <w:numId w:val="13"/>
        </w:numPr>
        <w:spacing w:before="0" w:after="0" w:line="480" w:lineRule="auto"/>
        <w:ind w:left="0" w:firstLine="0"/>
        <w:jc w:val="center"/>
        <w:outlineLvl w:val="0"/>
        <w:rPr>
          <w:rFonts w:asciiTheme="minorHAnsi" w:eastAsia="DengXian" w:hAnsiTheme="minorHAnsi" w:cstheme="minorHAnsi"/>
          <w:b/>
          <w:sz w:val="22"/>
          <w:shd w:val="clear" w:color="auto" w:fill="FFFFFF"/>
        </w:rPr>
      </w:pPr>
      <w:r w:rsidRPr="00F60013">
        <w:rPr>
          <w:rFonts w:asciiTheme="minorHAnsi" w:eastAsia="DengXian" w:hAnsiTheme="minorHAnsi" w:cstheme="minorHAnsi"/>
          <w:b/>
          <w:sz w:val="22"/>
          <w:shd w:val="clear" w:color="auto" w:fill="FFFFFF"/>
        </w:rPr>
        <w:t>Knowing the Psychological Risks of Anti-epidemic Rescue Teams for COVID-19 by Simplified Risk Probability Scale</w:t>
      </w:r>
    </w:p>
    <w:p w14:paraId="7B8BF217" w14:textId="4EE018E7" w:rsidR="00874C03" w:rsidRPr="00A33DCF" w:rsidRDefault="00874C03" w:rsidP="009A093B">
      <w:pPr>
        <w:tabs>
          <w:tab w:val="left" w:pos="1140"/>
        </w:tabs>
        <w:rPr>
          <w:rFonts w:asciiTheme="minorHAnsi" w:hAnsiTheme="minorHAnsi" w:cstheme="minorHAnsi"/>
          <w:sz w:val="22"/>
        </w:rPr>
      </w:pPr>
    </w:p>
    <w:p w14:paraId="19004E72" w14:textId="60540432" w:rsidR="00874C03" w:rsidRPr="00F60013" w:rsidRDefault="00874C03" w:rsidP="00874C03">
      <w:pPr>
        <w:spacing w:before="0" w:after="0" w:line="480" w:lineRule="auto"/>
        <w:jc w:val="center"/>
        <w:outlineLvl w:val="0"/>
        <w:rPr>
          <w:rFonts w:ascii="Calibri" w:eastAsia="DengXian" w:hAnsi="Calibri" w:cs="Calibri"/>
          <w:b/>
          <w:sz w:val="22"/>
          <w:shd w:val="clear" w:color="auto" w:fill="FFFFFF"/>
        </w:rPr>
      </w:pPr>
      <w:r w:rsidRPr="00A33DCF">
        <w:rPr>
          <w:rFonts w:ascii="Calibri" w:eastAsia="DengXian" w:hAnsi="Calibri" w:cs="Calibri"/>
          <w:b/>
          <w:sz w:val="22"/>
          <w:shd w:val="clear" w:color="auto" w:fill="FFFFFF"/>
        </w:rPr>
        <w:t>Supplementary Tables</w:t>
      </w:r>
    </w:p>
    <w:p w14:paraId="4C482B33" w14:textId="68DCAC9C" w:rsidR="00874C03" w:rsidRPr="00A33DCF" w:rsidRDefault="00874C03" w:rsidP="000058B7">
      <w:pPr>
        <w:contextualSpacing/>
        <w:rPr>
          <w:rFonts w:asciiTheme="minorHAnsi" w:hAnsiTheme="minorHAnsi" w:cstheme="minorHAnsi"/>
          <w:b/>
          <w:sz w:val="22"/>
        </w:rPr>
      </w:pPr>
      <w:r w:rsidRPr="00A33DCF">
        <w:rPr>
          <w:rFonts w:asciiTheme="minorHAnsi" w:hAnsiTheme="minorHAnsi" w:cstheme="minorHAnsi"/>
          <w:b/>
          <w:sz w:val="22"/>
        </w:rPr>
        <w:t>e.g., tab. 1</w:t>
      </w:r>
    </w:p>
    <w:p w14:paraId="07AE33B3" w14:textId="25E0F868" w:rsidR="00874C03" w:rsidRPr="00A33DCF" w:rsidRDefault="00874C03" w:rsidP="00874C03">
      <w:pPr>
        <w:contextualSpacing/>
        <w:rPr>
          <w:rFonts w:asciiTheme="minorHAnsi" w:hAnsiTheme="minorHAnsi" w:cstheme="minorHAnsi"/>
          <w:i/>
          <w:sz w:val="22"/>
        </w:rPr>
      </w:pPr>
      <w:r w:rsidRPr="00A33DCF">
        <w:rPr>
          <w:rFonts w:asciiTheme="minorHAnsi" w:hAnsiTheme="minorHAnsi" w:cstheme="minorHAnsi"/>
          <w:i/>
          <w:sz w:val="22"/>
        </w:rPr>
        <w:t>Characteristics of the Study Participants by Depression and Anxiety</w:t>
      </w:r>
    </w:p>
    <w:tbl>
      <w:tblPr>
        <w:tblW w:w="0" w:type="auto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3262"/>
        <w:gridCol w:w="900"/>
        <w:gridCol w:w="900"/>
        <w:gridCol w:w="900"/>
        <w:gridCol w:w="900"/>
        <w:gridCol w:w="900"/>
      </w:tblGrid>
      <w:tr w:rsidR="00874C03" w:rsidRPr="00874C03" w14:paraId="091C0467" w14:textId="77777777" w:rsidTr="00CA7F7C">
        <w:trPr>
          <w:trHeight w:val="287"/>
        </w:trPr>
        <w:tc>
          <w:tcPr>
            <w:tcW w:w="0" w:type="auto"/>
            <w:tcBorders>
              <w:top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F91C038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587F018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0" w:type="auto"/>
            <w:gridSpan w:val="2"/>
            <w:tcBorders>
              <w:top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B12BB0F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Depression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89F0F54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Anxiety</w:t>
            </w:r>
          </w:p>
        </w:tc>
      </w:tr>
      <w:tr w:rsidR="00874C03" w:rsidRPr="00874C03" w14:paraId="46301C29" w14:textId="77777777" w:rsidTr="00CA7F7C">
        <w:trPr>
          <w:trHeight w:val="287"/>
        </w:trPr>
        <w:tc>
          <w:tcPr>
            <w:tcW w:w="0" w:type="auto"/>
            <w:tcBorders>
              <w:bottom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2E192B3" w14:textId="146D4E9E" w:rsidR="00874C03" w:rsidRPr="00874C03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A33DCF">
              <w:rPr>
                <w:rFonts w:asciiTheme="minorHAnsi" w:hAnsiTheme="minorHAnsi" w:cstheme="minorHAnsi"/>
                <w:sz w:val="22"/>
                <w:shd w:val="clear" w:color="auto" w:fill="FFFFFF"/>
              </w:rPr>
              <w:t>Variables</w:t>
            </w:r>
          </w:p>
        </w:tc>
        <w:tc>
          <w:tcPr>
            <w:tcW w:w="0" w:type="auto"/>
            <w:tcBorders>
              <w:bottom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F394EF9" w14:textId="77777777" w:rsidR="00CA7F7C" w:rsidRPr="00A33DCF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Total</w:t>
            </w:r>
          </w:p>
          <w:p w14:paraId="72C5A81A" w14:textId="7EB19F4D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(N=566)</w:t>
            </w:r>
          </w:p>
        </w:tc>
        <w:tc>
          <w:tcPr>
            <w:tcW w:w="0" w:type="auto"/>
            <w:tcBorders>
              <w:bottom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76BC3F4" w14:textId="77777777" w:rsidR="00CA7F7C" w:rsidRPr="00A33DCF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No</w:t>
            </w:r>
          </w:p>
          <w:p w14:paraId="23CEEDCD" w14:textId="54979CEB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(N=333)</w:t>
            </w:r>
          </w:p>
        </w:tc>
        <w:tc>
          <w:tcPr>
            <w:tcW w:w="0" w:type="auto"/>
            <w:tcBorders>
              <w:bottom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2283470" w14:textId="77777777" w:rsidR="00CA7F7C" w:rsidRPr="00A33DCF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Yes</w:t>
            </w:r>
          </w:p>
          <w:p w14:paraId="54858ACB" w14:textId="5C4946A6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(N=233)</w:t>
            </w:r>
          </w:p>
        </w:tc>
        <w:tc>
          <w:tcPr>
            <w:tcW w:w="0" w:type="auto"/>
            <w:tcBorders>
              <w:bottom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EB638FE" w14:textId="77777777" w:rsidR="00CA7F7C" w:rsidRPr="00A33DCF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No</w:t>
            </w:r>
          </w:p>
          <w:p w14:paraId="222A65DD" w14:textId="5B704FE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(N=262)</w:t>
            </w:r>
          </w:p>
        </w:tc>
        <w:tc>
          <w:tcPr>
            <w:tcW w:w="0" w:type="auto"/>
            <w:tcBorders>
              <w:bottom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CE068CA" w14:textId="77777777" w:rsidR="00CA7F7C" w:rsidRPr="00A33DCF" w:rsidRDefault="00874C03" w:rsidP="00CA7F7C">
            <w:pPr>
              <w:tabs>
                <w:tab w:val="left" w:pos="1140"/>
              </w:tabs>
              <w:spacing w:before="0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Yes</w:t>
            </w:r>
          </w:p>
          <w:p w14:paraId="4F929A23" w14:textId="2FB56495" w:rsidR="00874C03" w:rsidRPr="00874C03" w:rsidRDefault="00874C03" w:rsidP="00CA7F7C">
            <w:pPr>
              <w:tabs>
                <w:tab w:val="left" w:pos="1140"/>
              </w:tabs>
              <w:spacing w:before="0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(N=304)</w:t>
            </w:r>
          </w:p>
        </w:tc>
      </w:tr>
      <w:tr w:rsidR="00CA7F7C" w:rsidRPr="00A33DCF" w14:paraId="5B8699FB" w14:textId="77777777" w:rsidTr="00CA7F7C">
        <w:trPr>
          <w:trHeight w:val="710"/>
        </w:trPr>
        <w:tc>
          <w:tcPr>
            <w:tcW w:w="0" w:type="auto"/>
            <w:tcBorders>
              <w:top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EB53CDE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 xml:space="preserve">  Sex</w:t>
            </w:r>
          </w:p>
        </w:tc>
        <w:tc>
          <w:tcPr>
            <w:tcW w:w="0" w:type="auto"/>
            <w:tcBorders>
              <w:top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9ECE0AC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 w:hint="eastAsia"/>
                <w:sz w:val="22"/>
                <w:shd w:val="clear" w:color="auto" w:fill="FFFFFF"/>
              </w:rPr>
              <w:t xml:space="preserve">　</w:t>
            </w:r>
          </w:p>
        </w:tc>
        <w:tc>
          <w:tcPr>
            <w:tcW w:w="0" w:type="auto"/>
            <w:tcBorders>
              <w:top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F740007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031C258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FF96D7A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EE9D469" w14:textId="77777777" w:rsidR="00874C03" w:rsidRPr="00874C03" w:rsidRDefault="00874C03" w:rsidP="00CA7F7C">
            <w:pPr>
              <w:tabs>
                <w:tab w:val="left" w:pos="1140"/>
              </w:tabs>
              <w:spacing w:before="0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</w:tr>
      <w:tr w:rsidR="00CA7F7C" w:rsidRPr="00A33DCF" w14:paraId="42F20B60" w14:textId="77777777" w:rsidTr="00CA7F7C">
        <w:trPr>
          <w:trHeight w:val="428"/>
        </w:trPr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5CE2A38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 xml:space="preserve">    Male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1367FBB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257(45.4)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2CF1D87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160(48.0)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EAC696E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97(41.6)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755934F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110(42.0)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900E8DC" w14:textId="77777777" w:rsidR="00874C03" w:rsidRPr="00874C03" w:rsidRDefault="00874C03" w:rsidP="00CA7F7C">
            <w:pPr>
              <w:tabs>
                <w:tab w:val="left" w:pos="1140"/>
              </w:tabs>
              <w:spacing w:before="0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147(48.4)</w:t>
            </w:r>
          </w:p>
        </w:tc>
      </w:tr>
      <w:tr w:rsidR="00CA7F7C" w:rsidRPr="00A33DCF" w14:paraId="5E7DC62A" w14:textId="77777777" w:rsidTr="00CA7F7C">
        <w:trPr>
          <w:trHeight w:val="569"/>
        </w:trPr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AAB3857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 xml:space="preserve">    Female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59D52F8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309(54.6)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F84ED7B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173(52.0)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997450D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136(58.4)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B40D47E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152(58.0)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124DEA2" w14:textId="77777777" w:rsidR="00874C03" w:rsidRPr="00874C03" w:rsidRDefault="00874C03" w:rsidP="00CA7F7C">
            <w:pPr>
              <w:tabs>
                <w:tab w:val="left" w:pos="1140"/>
              </w:tabs>
              <w:spacing w:before="0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157(51.6)</w:t>
            </w:r>
          </w:p>
        </w:tc>
      </w:tr>
      <w:tr w:rsidR="00CA7F7C" w:rsidRPr="00A33DCF" w14:paraId="0EA73E56" w14:textId="77777777" w:rsidTr="00CA7F7C">
        <w:trPr>
          <w:trHeight w:val="569"/>
        </w:trPr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A2826E1" w14:textId="6C065EA9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 xml:space="preserve">  Years of working, mean (SD), y</w:t>
            </w:r>
            <w:r w:rsidR="00CA7F7C" w:rsidRPr="00A33DCF">
              <w:rPr>
                <w:rFonts w:asciiTheme="minorHAnsi" w:hAnsiTheme="minorHAnsi" w:cstheme="minorHAnsi"/>
                <w:sz w:val="22"/>
                <w:shd w:val="clear" w:color="auto" w:fill="FFFFFF"/>
              </w:rPr>
              <w:t>ear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168559D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16.2±10.9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AA933A3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18.0±11.5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82ED89E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14.0±9.4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8390E86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15.5±11.8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FEEFE85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16.9±9.9</w:t>
            </w:r>
          </w:p>
        </w:tc>
      </w:tr>
      <w:tr w:rsidR="00CA7F7C" w:rsidRPr="00A33DCF" w14:paraId="18D7D4C2" w14:textId="77777777" w:rsidTr="00CA7F7C">
        <w:trPr>
          <w:trHeight w:val="226"/>
        </w:trPr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10F3332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 xml:space="preserve">  Years of working group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F2BE9B7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2B2088A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2FE881A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9B80B7C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49D7D2C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</w:tr>
      <w:tr w:rsidR="00CA7F7C" w:rsidRPr="00A33DCF" w14:paraId="74B686F1" w14:textId="77777777" w:rsidTr="00CA7F7C">
        <w:trPr>
          <w:trHeight w:val="225"/>
        </w:trPr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B09CCCD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 xml:space="preserve">    10 or below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202A266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233(39.4)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A1CF94C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119(35.7)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494B512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104(44.6)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7F352EC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115(43.9)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CC10A57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108(35.5)</w:t>
            </w:r>
          </w:p>
        </w:tc>
      </w:tr>
      <w:tr w:rsidR="00CA7F7C" w:rsidRPr="00A33DCF" w14:paraId="291D5609" w14:textId="77777777" w:rsidTr="00CA7F7C">
        <w:trPr>
          <w:trHeight w:val="710"/>
        </w:trPr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963B581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 xml:space="preserve">    11-20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136C359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96(17.0)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CF0EA9F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48(14.4)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165C5EE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48(20.6)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8671214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48(18.3)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52D6235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48(15.8)</w:t>
            </w:r>
          </w:p>
        </w:tc>
      </w:tr>
      <w:tr w:rsidR="00CA7F7C" w:rsidRPr="00A33DCF" w14:paraId="1CC9EEC4" w14:textId="77777777" w:rsidTr="00CA7F7C">
        <w:trPr>
          <w:trHeight w:val="710"/>
        </w:trPr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57A5562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 xml:space="preserve">    21-30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12A80B2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189(33.4)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697FC4F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109(32.7)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FB76620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80(34.3)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9D5A42D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42(16.0)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408484A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147(48.4)</w:t>
            </w:r>
          </w:p>
        </w:tc>
      </w:tr>
      <w:tr w:rsidR="00CA7F7C" w:rsidRPr="00A33DCF" w14:paraId="5F5B06A4" w14:textId="77777777" w:rsidTr="00CA7F7C">
        <w:trPr>
          <w:trHeight w:val="710"/>
        </w:trPr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9D98B4E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 xml:space="preserve">    30 or above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9C1E85A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58(10.2)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EFBCDAB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57(17.1)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D0DCE19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1(0.4)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5A858AB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57(21.8)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65E6BD1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1(0.3)</w:t>
            </w:r>
          </w:p>
        </w:tc>
      </w:tr>
      <w:tr w:rsidR="00CA7F7C" w:rsidRPr="00A33DCF" w14:paraId="6A5C64B6" w14:textId="77777777" w:rsidTr="00CA7F7C">
        <w:trPr>
          <w:trHeight w:val="710"/>
        </w:trPr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21AB9FD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 xml:space="preserve">  Educational background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65DF4C8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 w:hint="eastAsia"/>
                <w:sz w:val="22"/>
                <w:shd w:val="clear" w:color="auto" w:fill="FFFFFF"/>
              </w:rPr>
              <w:t xml:space="preserve">　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D845647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8EEAF6B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7CC7C9B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AD50CE4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</w:tr>
      <w:tr w:rsidR="00CA7F7C" w:rsidRPr="00A33DCF" w14:paraId="0657E561" w14:textId="77777777" w:rsidTr="00CA7F7C">
        <w:trPr>
          <w:trHeight w:val="710"/>
        </w:trPr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5908ACE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 xml:space="preserve">    Junior college or  below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52A083B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313(55.3)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88AA1F6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164(49.2)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9745519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149(63.9)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EF18E4C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99(37.8)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3ED014F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214(70.4)</w:t>
            </w:r>
          </w:p>
        </w:tc>
      </w:tr>
      <w:tr w:rsidR="00CA7F7C" w:rsidRPr="00A33DCF" w14:paraId="4825A876" w14:textId="77777777" w:rsidTr="00CA7F7C">
        <w:trPr>
          <w:trHeight w:val="710"/>
        </w:trPr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5077E1F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 xml:space="preserve">    Bachelor degree or above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B7E5AD5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253(44.7)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96F62AF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169(50.8)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129D473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84(36.1)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CC829CC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163(62.2)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5F87823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90(29.6)</w:t>
            </w:r>
          </w:p>
        </w:tc>
      </w:tr>
      <w:tr w:rsidR="00CA7F7C" w:rsidRPr="00A33DCF" w14:paraId="2F2CF140" w14:textId="77777777" w:rsidTr="00CA7F7C">
        <w:trPr>
          <w:trHeight w:val="710"/>
        </w:trPr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7BC9739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lastRenderedPageBreak/>
              <w:t xml:space="preserve">  Married or not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902562D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 w:hint="eastAsia"/>
                <w:sz w:val="22"/>
                <w:shd w:val="clear" w:color="auto" w:fill="FFFFFF"/>
              </w:rPr>
              <w:t xml:space="preserve">　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9B0C879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E07B8C8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94876A5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BFC754D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</w:tr>
      <w:tr w:rsidR="00CA7F7C" w:rsidRPr="00A33DCF" w14:paraId="77655AB4" w14:textId="77777777" w:rsidTr="00CA7F7C">
        <w:trPr>
          <w:trHeight w:val="710"/>
        </w:trPr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A2FFBC4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 xml:space="preserve">    No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DDA6E09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123(21.7)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FBC3552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71(21.3)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25673C5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52(22.3)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9A3EC09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72(27.5)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0A2FA34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51(16.8)</w:t>
            </w:r>
          </w:p>
        </w:tc>
      </w:tr>
      <w:tr w:rsidR="00CA7F7C" w:rsidRPr="00A33DCF" w14:paraId="1C7FFE82" w14:textId="77777777" w:rsidTr="00CA7F7C">
        <w:trPr>
          <w:trHeight w:val="710"/>
        </w:trPr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655A5FA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 xml:space="preserve">    Yes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ECD2198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443(78.3)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E8E796B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262(78.7)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AD4D65C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181(77.7)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230751E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190(72.5)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809D6BE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253(83.2)</w:t>
            </w:r>
          </w:p>
        </w:tc>
      </w:tr>
      <w:tr w:rsidR="00CA7F7C" w:rsidRPr="00A33DCF" w14:paraId="15FD57FD" w14:textId="77777777" w:rsidTr="00CA7F7C">
        <w:trPr>
          <w:trHeight w:val="710"/>
        </w:trPr>
        <w:tc>
          <w:tcPr>
            <w:tcW w:w="0" w:type="auto"/>
            <w:gridSpan w:val="2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5537FA4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 xml:space="preserve">  City dweller or not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F549C2F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BF8763E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5DCE0B8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5A5D587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</w:tr>
      <w:tr w:rsidR="00CA7F7C" w:rsidRPr="00A33DCF" w14:paraId="04AD12A1" w14:textId="77777777" w:rsidTr="00CA7F7C">
        <w:trPr>
          <w:trHeight w:val="710"/>
        </w:trPr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3254460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 xml:space="preserve">    No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7BCEAF2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123(21.7)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58E181C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90(27.0)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73FCDFB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33(14.0)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5CDC791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38(14.5)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26DADB0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85(28.0)</w:t>
            </w:r>
          </w:p>
        </w:tc>
      </w:tr>
      <w:tr w:rsidR="00CA7F7C" w:rsidRPr="00A33DCF" w14:paraId="347F51FB" w14:textId="77777777" w:rsidTr="00CA7F7C">
        <w:trPr>
          <w:trHeight w:val="710"/>
        </w:trPr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EB06E38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 xml:space="preserve">    Yes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1816256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443(78.3)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BA67127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243(73.0)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B4FE54B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200(85.8)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31C5F76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224(85.5)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2871D64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219(72.0)</w:t>
            </w:r>
          </w:p>
        </w:tc>
      </w:tr>
      <w:tr w:rsidR="00CA7F7C" w:rsidRPr="00A33DCF" w14:paraId="547A5E77" w14:textId="77777777" w:rsidTr="00CA7F7C">
        <w:trPr>
          <w:trHeight w:val="710"/>
        </w:trPr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378DD0F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 xml:space="preserve">  Technical title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EC537E2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EFD8BC2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FE73CDD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516A447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0A92842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</w:tr>
      <w:tr w:rsidR="00CA7F7C" w:rsidRPr="00A33DCF" w14:paraId="696A50FD" w14:textId="77777777" w:rsidTr="00CA7F7C">
        <w:trPr>
          <w:trHeight w:val="225"/>
        </w:trPr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586EA0C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 xml:space="preserve">    None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3CDC100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214(37.8)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771F38C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110(33.0)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998ED79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104(44,6)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ADAE37E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105(40.1)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A563CE1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109(35.9)</w:t>
            </w:r>
          </w:p>
        </w:tc>
      </w:tr>
      <w:tr w:rsidR="00CA7F7C" w:rsidRPr="00A33DCF" w14:paraId="0E46CB36" w14:textId="77777777" w:rsidTr="00CA7F7C">
        <w:trPr>
          <w:trHeight w:val="226"/>
        </w:trPr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EB1DE2A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 xml:space="preserve">    Junior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8A4CC71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219(38.7)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5440D6D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154(46.2)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EC3EA88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65(27.9)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D095EBD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80(30.5)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B8451E7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139(45.7)</w:t>
            </w:r>
          </w:p>
        </w:tc>
      </w:tr>
      <w:tr w:rsidR="00CA7F7C" w:rsidRPr="00A33DCF" w14:paraId="60C3C8D1" w14:textId="77777777" w:rsidTr="00CA7F7C">
        <w:trPr>
          <w:trHeight w:val="710"/>
        </w:trPr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CEE8440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 xml:space="preserve">    Intermediate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554567A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133(23.5)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F866E3F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69(20.7)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3403E55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64(27.5)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2A3F561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77(29.4)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709746A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56(18.4)</w:t>
            </w:r>
          </w:p>
        </w:tc>
      </w:tr>
      <w:tr w:rsidR="00CA7F7C" w:rsidRPr="00A33DCF" w14:paraId="1882F1DB" w14:textId="77777777" w:rsidTr="00CA7F7C">
        <w:trPr>
          <w:trHeight w:val="428"/>
        </w:trPr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1FBF09D" w14:textId="09118676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 xml:space="preserve">  Age, mean (SD), y</w:t>
            </w:r>
            <w:r w:rsidR="00CA7F7C" w:rsidRPr="00A33DCF">
              <w:rPr>
                <w:rFonts w:asciiTheme="minorHAnsi" w:hAnsiTheme="minorHAnsi" w:cstheme="minorHAnsi"/>
                <w:sz w:val="22"/>
                <w:shd w:val="clear" w:color="auto" w:fill="FFFFFF"/>
              </w:rPr>
              <w:t>ear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94A8616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38.6±10.6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B06C5AB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39.1±10.3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DDA1C7E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37.9±10.9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383F2C8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36.7±10.2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8059070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40.4±10.7</w:t>
            </w:r>
          </w:p>
        </w:tc>
      </w:tr>
      <w:tr w:rsidR="00CA7F7C" w:rsidRPr="00A33DCF" w14:paraId="07C4F761" w14:textId="77777777" w:rsidTr="00CA7F7C">
        <w:trPr>
          <w:trHeight w:val="287"/>
        </w:trPr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28517E0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 xml:space="preserve">  Age group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6F1EADA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 w:hint="eastAsia"/>
                <w:sz w:val="22"/>
                <w:shd w:val="clear" w:color="auto" w:fill="FFFFFF"/>
              </w:rPr>
              <w:t xml:space="preserve">　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9CB9E6A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3890DAA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BDE25B3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4590FEF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</w:tr>
      <w:tr w:rsidR="00CA7F7C" w:rsidRPr="00A33DCF" w14:paraId="0BF8E6A6" w14:textId="77777777" w:rsidTr="00CA7F7C">
        <w:trPr>
          <w:trHeight w:val="428"/>
        </w:trPr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A52F684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 xml:space="preserve">    20-29 years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BC7FB39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141(24.9)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1FD884E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79(23.7)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66306EF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62(26.6)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00DB633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83(31.7)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9137EEB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58(19.1)</w:t>
            </w:r>
          </w:p>
        </w:tc>
      </w:tr>
      <w:tr w:rsidR="00CA7F7C" w:rsidRPr="00A33DCF" w14:paraId="4760A512" w14:textId="77777777" w:rsidTr="00CA7F7C">
        <w:trPr>
          <w:trHeight w:val="569"/>
        </w:trPr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6B529A5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 xml:space="preserve">    30-39 years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F0B99C0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140(24.7)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B16296E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72(21.6)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C4009CB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68(29.2)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FC4B0B9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64(24.4)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7BC8C56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76(25.0)</w:t>
            </w:r>
          </w:p>
        </w:tc>
      </w:tr>
      <w:tr w:rsidR="00CA7F7C" w:rsidRPr="00A33DCF" w14:paraId="55664AD3" w14:textId="77777777" w:rsidTr="00CA7F7C">
        <w:trPr>
          <w:trHeight w:val="428"/>
        </w:trPr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1A9779B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 xml:space="preserve">    40-49 years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D5E6DDE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120(21.2)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AA9C173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72(21.6)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D6F56E3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48(20.6)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364EA7B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60(22.9)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1842402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60(19.7)</w:t>
            </w:r>
          </w:p>
        </w:tc>
      </w:tr>
      <w:tr w:rsidR="00CA7F7C" w:rsidRPr="00A33DCF" w14:paraId="092F4EC4" w14:textId="77777777" w:rsidTr="00CA7F7C">
        <w:trPr>
          <w:trHeight w:val="287"/>
        </w:trPr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0516249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 xml:space="preserve">    50-59 years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D3457FE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165(29.2)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C20A46F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110(33.0)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B510526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55(23.6)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E3F5FF0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55(21.0)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05071EC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110(36.2)</w:t>
            </w:r>
          </w:p>
        </w:tc>
      </w:tr>
      <w:tr w:rsidR="00CA7F7C" w:rsidRPr="00A33DCF" w14:paraId="6C6EDF60" w14:textId="77777777" w:rsidTr="00CA7F7C">
        <w:trPr>
          <w:trHeight w:val="428"/>
        </w:trPr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6ED7B7C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 xml:space="preserve">  Monthly income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FA72C6D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 w:hint="eastAsia"/>
                <w:sz w:val="22"/>
                <w:shd w:val="clear" w:color="auto" w:fill="FFFFFF"/>
              </w:rPr>
              <w:t xml:space="preserve">　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B600620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DD7B9C3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7FE5A42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3D98FD0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</w:tr>
      <w:tr w:rsidR="00CA7F7C" w:rsidRPr="00A33DCF" w14:paraId="485F91E8" w14:textId="77777777" w:rsidTr="00CA7F7C">
        <w:trPr>
          <w:trHeight w:val="428"/>
        </w:trPr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47C4448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 xml:space="preserve">    5000 CNY and below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E547943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100(17.7)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9BCE9F6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47(14.1)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F686E6B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53(22.7)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460AF80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50(19.1)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C3996EA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50(16.4)</w:t>
            </w:r>
          </w:p>
        </w:tc>
      </w:tr>
      <w:tr w:rsidR="00CA7F7C" w:rsidRPr="00A33DCF" w14:paraId="1141A83A" w14:textId="77777777" w:rsidTr="00CA7F7C">
        <w:trPr>
          <w:trHeight w:val="428"/>
        </w:trPr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56D57B6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 xml:space="preserve">    5000-7000 CNY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ECAA036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229(40.5)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E70E8D8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124(37.2)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CA18D46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105(45.1)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CB571FF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62(23.7)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7E32CFC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167(54.9)</w:t>
            </w:r>
          </w:p>
        </w:tc>
      </w:tr>
      <w:tr w:rsidR="00CA7F7C" w:rsidRPr="00A33DCF" w14:paraId="23DFAEB5" w14:textId="77777777" w:rsidTr="00CA7F7C">
        <w:trPr>
          <w:trHeight w:val="428"/>
        </w:trPr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EDF6308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 xml:space="preserve">    7000 CNY or above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AE6F8F4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237(41.9)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9E99AAF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162(48.6)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1DFF0BB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75(32.2)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72328DF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150(57.3)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AE3E547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87(28.6)</w:t>
            </w:r>
          </w:p>
        </w:tc>
      </w:tr>
      <w:tr w:rsidR="00CA7F7C" w:rsidRPr="00A33DCF" w14:paraId="603D2BC4" w14:textId="77777777" w:rsidTr="00CA7F7C">
        <w:trPr>
          <w:trHeight w:val="428"/>
        </w:trPr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73E2E65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 xml:space="preserve">  Need to take care of parents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786ADF7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4CC84F7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515E653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431DBE3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7CD7639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</w:tr>
      <w:tr w:rsidR="00CA7F7C" w:rsidRPr="00A33DCF" w14:paraId="35E27E45" w14:textId="77777777" w:rsidTr="00CA7F7C">
        <w:trPr>
          <w:trHeight w:val="428"/>
        </w:trPr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5C4EDD9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 xml:space="preserve">    No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EE56A0A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269(47.5)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221AAB2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152(45.6)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09E36D2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117(50.2)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0A9ED0E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91(34.7)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1F818F6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178(58.6)</w:t>
            </w:r>
          </w:p>
        </w:tc>
      </w:tr>
      <w:tr w:rsidR="00CA7F7C" w:rsidRPr="00A33DCF" w14:paraId="2CA36D73" w14:textId="77777777" w:rsidTr="00CA7F7C">
        <w:trPr>
          <w:trHeight w:val="428"/>
        </w:trPr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D12DBEE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 xml:space="preserve">    Yes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78C2282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297(52.5)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614C865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181(54.4)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6588522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116(49.8)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CF85D43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171(65.3)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F1ED378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126(41.4)</w:t>
            </w:r>
          </w:p>
        </w:tc>
      </w:tr>
      <w:tr w:rsidR="00CA7F7C" w:rsidRPr="00A33DCF" w14:paraId="51008AF7" w14:textId="77777777" w:rsidTr="00CA7F7C">
        <w:trPr>
          <w:trHeight w:val="428"/>
        </w:trPr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4AA99DD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lastRenderedPageBreak/>
              <w:t xml:space="preserve">  Need to take care of children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FDD78E4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E73B938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8954C85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2A5667A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E594032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</w:tr>
      <w:tr w:rsidR="00CA7F7C" w:rsidRPr="00A33DCF" w14:paraId="4103D5C2" w14:textId="77777777" w:rsidTr="00CA7F7C">
        <w:trPr>
          <w:trHeight w:val="428"/>
        </w:trPr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CE0068A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 xml:space="preserve">    No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967A9AF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303(53.5)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8E57856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193(58)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6466C50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110(47.2)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6B5F049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141(53.8)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CCFF557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162(53.3)</w:t>
            </w:r>
          </w:p>
        </w:tc>
      </w:tr>
      <w:tr w:rsidR="00CA7F7C" w:rsidRPr="00A33DCF" w14:paraId="65C0B3D4" w14:textId="77777777" w:rsidTr="00CA7F7C">
        <w:trPr>
          <w:trHeight w:val="428"/>
        </w:trPr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B2C546F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 xml:space="preserve">    Yes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EB001CF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263(46.5)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1425A16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140(42)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986C972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123(52.8)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2EAF0E2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121(46.2)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A27D91A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142(46.7)</w:t>
            </w:r>
          </w:p>
        </w:tc>
      </w:tr>
      <w:tr w:rsidR="00CA7F7C" w:rsidRPr="00A33DCF" w14:paraId="66C63F05" w14:textId="77777777" w:rsidTr="00CA7F7C">
        <w:trPr>
          <w:trHeight w:val="287"/>
        </w:trPr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CBFAFBF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 xml:space="preserve">  Work pressure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0C60329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7740E64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A58EBA5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054E032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329D467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</w:tr>
      <w:tr w:rsidR="00CA7F7C" w:rsidRPr="00A33DCF" w14:paraId="77698A6D" w14:textId="77777777" w:rsidTr="00CA7F7C">
        <w:trPr>
          <w:trHeight w:val="287"/>
        </w:trPr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E6C8738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 xml:space="preserve">    No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48C5879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428(75.6)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72AC75E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250(75.1)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F2F1778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178(76.4)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CA44AE2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240(91.6)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5D99658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188(61.8)</w:t>
            </w:r>
          </w:p>
        </w:tc>
      </w:tr>
      <w:tr w:rsidR="00CA7F7C" w:rsidRPr="00A33DCF" w14:paraId="508C199A" w14:textId="77777777" w:rsidTr="00CA7F7C">
        <w:trPr>
          <w:trHeight w:val="287"/>
        </w:trPr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6F07D59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 xml:space="preserve">    Yes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3057BA6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138(24.4)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465719D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83(24.9)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2C45380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55(23.6)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0C42992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22(8.4)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07B983C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116(38.2)</w:t>
            </w:r>
          </w:p>
        </w:tc>
      </w:tr>
      <w:tr w:rsidR="00CA7F7C" w:rsidRPr="00A33DCF" w14:paraId="19E599B4" w14:textId="77777777" w:rsidTr="00CA7F7C">
        <w:trPr>
          <w:trHeight w:val="287"/>
        </w:trPr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9BF00B0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 xml:space="preserve">  Rescue experience or not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F8A2E51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31F8CC1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C678BD9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B6CE576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BABD3B5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</w:tr>
      <w:tr w:rsidR="00CA7F7C" w:rsidRPr="00A33DCF" w14:paraId="00B31CF4" w14:textId="77777777" w:rsidTr="00CA7F7C">
        <w:trPr>
          <w:trHeight w:val="287"/>
        </w:trPr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84644CB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 xml:space="preserve">    No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AC9CE46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310(54.8)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AFB4BEB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169(50.8)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59C2CD8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141(60.5)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3713655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109(41.6)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93E28E2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201(66.1)</w:t>
            </w:r>
          </w:p>
        </w:tc>
      </w:tr>
      <w:tr w:rsidR="00CA7F7C" w:rsidRPr="00A33DCF" w14:paraId="5D55371D" w14:textId="77777777" w:rsidTr="00CA7F7C">
        <w:trPr>
          <w:trHeight w:val="287"/>
        </w:trPr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26A6E9D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 xml:space="preserve">    Yes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8228328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256(45.2)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F0E8027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164(49.2)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A57444A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92(39.5)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0E3A8D9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153(58.4)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8D137C5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103(33.9)</w:t>
            </w:r>
          </w:p>
        </w:tc>
      </w:tr>
      <w:tr w:rsidR="00CA7F7C" w:rsidRPr="00A33DCF" w14:paraId="1AFF8928" w14:textId="77777777" w:rsidTr="00CA7F7C">
        <w:trPr>
          <w:trHeight w:val="287"/>
        </w:trPr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930365E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 xml:space="preserve">  Tolerate the rotation system or not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9A27E07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9C9B021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976B6CF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A4FEE5B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777D3A8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</w:tr>
      <w:tr w:rsidR="00CA7F7C" w:rsidRPr="00A33DCF" w14:paraId="72104560" w14:textId="77777777" w:rsidTr="00CA7F7C">
        <w:trPr>
          <w:trHeight w:val="287"/>
        </w:trPr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83D950D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 xml:space="preserve">    No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D8C058A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299(52.8)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FBD559A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142(42.6)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D89BFF2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157(67.4)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895A04C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79(30.2)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F336756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220(72.4)</w:t>
            </w:r>
          </w:p>
        </w:tc>
      </w:tr>
      <w:tr w:rsidR="00CA7F7C" w:rsidRPr="00A33DCF" w14:paraId="0343A9A6" w14:textId="77777777" w:rsidTr="00CA7F7C">
        <w:trPr>
          <w:trHeight w:val="287"/>
        </w:trPr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5426CE2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 xml:space="preserve">    Yes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058016E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267(47.2)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B3B9F05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191(57.4)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9505649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76(32.6)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A0B15B1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183(69.8)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64C2C14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84(27.6)</w:t>
            </w:r>
          </w:p>
        </w:tc>
      </w:tr>
      <w:tr w:rsidR="00CA7F7C" w:rsidRPr="00A33DCF" w14:paraId="51227C80" w14:textId="77777777" w:rsidTr="00CA7F7C">
        <w:trPr>
          <w:trHeight w:val="287"/>
        </w:trPr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5D0097D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 xml:space="preserve">  Contact with patients or not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908E57E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558DE86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D5DAD05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DC379B3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F209C8B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</w:tr>
      <w:tr w:rsidR="00CA7F7C" w:rsidRPr="00A33DCF" w14:paraId="3BA2E5B3" w14:textId="77777777" w:rsidTr="00CA7F7C">
        <w:trPr>
          <w:trHeight w:val="287"/>
        </w:trPr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30F2C04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 xml:space="preserve">    No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8187669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400(70.7)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D8375A3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251(75.4)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7449961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149(63.9)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DBCC353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180(68.7)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D9E43FB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220(72.4)</w:t>
            </w:r>
          </w:p>
        </w:tc>
      </w:tr>
      <w:tr w:rsidR="00CA7F7C" w:rsidRPr="00A33DCF" w14:paraId="248ED07E" w14:textId="77777777" w:rsidTr="00CA7F7C">
        <w:trPr>
          <w:trHeight w:val="287"/>
        </w:trPr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352E50F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 xml:space="preserve">    Yes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E2A52E8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166(29.3)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8BB5BD5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82(24.6)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6BED424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84(36.1)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1DD5A24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82(31.3)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3D81AF3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84(27.6)</w:t>
            </w:r>
          </w:p>
        </w:tc>
      </w:tr>
      <w:tr w:rsidR="00CA7F7C" w:rsidRPr="00A33DCF" w14:paraId="766624DF" w14:textId="77777777" w:rsidTr="00CA7F7C">
        <w:trPr>
          <w:trHeight w:val="287"/>
        </w:trPr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5E1410D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 xml:space="preserve">  Diagnosed with COVID-19 or not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D8949F0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6E68190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4053114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63895D8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3D9678B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</w:tr>
      <w:tr w:rsidR="00CA7F7C" w:rsidRPr="00A33DCF" w14:paraId="6E0AD4AD" w14:textId="77777777" w:rsidTr="00CA7F7C">
        <w:trPr>
          <w:trHeight w:val="287"/>
        </w:trPr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7A17613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 xml:space="preserve">    No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83B8282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265(46.8)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E0A7345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166(49.8)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1F4E0D4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99(42.5)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A61F8CA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150(57.3)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B9213B5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115(37.8)</w:t>
            </w:r>
          </w:p>
        </w:tc>
      </w:tr>
      <w:tr w:rsidR="00CA7F7C" w:rsidRPr="00A33DCF" w14:paraId="09CD5E03" w14:textId="77777777" w:rsidTr="00CA7F7C">
        <w:trPr>
          <w:trHeight w:val="287"/>
        </w:trPr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08DED74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 xml:space="preserve">    Yes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FDB57AD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301(53.2)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CBF6E34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167(50.2)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6F37903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134(57.5)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57643CE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112(42.7)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513F5E7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189(62.2)</w:t>
            </w:r>
          </w:p>
        </w:tc>
      </w:tr>
      <w:tr w:rsidR="00CA7F7C" w:rsidRPr="00A33DCF" w14:paraId="5632CDC5" w14:textId="77777777" w:rsidTr="00CA7F7C">
        <w:trPr>
          <w:trHeight w:val="287"/>
        </w:trPr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69C4A52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 xml:space="preserve">  Medically isolated or not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4DBEC3A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4024F01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79D9C5A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483EB02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3DB7C0D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</w:tr>
      <w:tr w:rsidR="00CA7F7C" w:rsidRPr="00A33DCF" w14:paraId="42BFF3CF" w14:textId="77777777" w:rsidTr="00CA7F7C">
        <w:trPr>
          <w:trHeight w:val="287"/>
        </w:trPr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60CF09B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 xml:space="preserve">    No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97755AE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252(44.5)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21ED94B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167(50.2)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482C700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85(36.5)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818F9AD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158(60.3)</w:t>
            </w:r>
          </w:p>
        </w:tc>
        <w:tc>
          <w:tcPr>
            <w:tcW w:w="0" w:type="auto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12F6844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94(30.9)</w:t>
            </w:r>
          </w:p>
        </w:tc>
      </w:tr>
      <w:tr w:rsidR="00CA7F7C" w:rsidRPr="00A33DCF" w14:paraId="3BB65206" w14:textId="77777777" w:rsidTr="00CA7F7C">
        <w:trPr>
          <w:trHeight w:val="287"/>
        </w:trPr>
        <w:tc>
          <w:tcPr>
            <w:tcW w:w="0" w:type="auto"/>
            <w:tcBorders>
              <w:bottom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8F936D2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 xml:space="preserve">    Yes</w:t>
            </w:r>
          </w:p>
        </w:tc>
        <w:tc>
          <w:tcPr>
            <w:tcW w:w="0" w:type="auto"/>
            <w:tcBorders>
              <w:bottom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BB90255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314(55.5)</w:t>
            </w:r>
          </w:p>
        </w:tc>
        <w:tc>
          <w:tcPr>
            <w:tcW w:w="0" w:type="auto"/>
            <w:tcBorders>
              <w:bottom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39B743C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166(49.8)</w:t>
            </w:r>
          </w:p>
        </w:tc>
        <w:tc>
          <w:tcPr>
            <w:tcW w:w="0" w:type="auto"/>
            <w:tcBorders>
              <w:bottom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DC6F74A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148(63.5)</w:t>
            </w:r>
          </w:p>
        </w:tc>
        <w:tc>
          <w:tcPr>
            <w:tcW w:w="0" w:type="auto"/>
            <w:tcBorders>
              <w:bottom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509B564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104(39.4)</w:t>
            </w:r>
          </w:p>
        </w:tc>
        <w:tc>
          <w:tcPr>
            <w:tcW w:w="0" w:type="auto"/>
            <w:tcBorders>
              <w:bottom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0807932" w14:textId="77777777" w:rsidR="00874C03" w:rsidRPr="00874C03" w:rsidRDefault="00874C03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874C03">
              <w:rPr>
                <w:rFonts w:asciiTheme="minorHAnsi" w:hAnsiTheme="minorHAnsi" w:cstheme="minorHAnsi"/>
                <w:sz w:val="22"/>
                <w:shd w:val="clear" w:color="auto" w:fill="FFFFFF"/>
              </w:rPr>
              <w:t>210(69.1)</w:t>
            </w:r>
          </w:p>
        </w:tc>
      </w:tr>
    </w:tbl>
    <w:p w14:paraId="0DCB551A" w14:textId="1A5CDBD9" w:rsidR="00CA7F7C" w:rsidRPr="00A33DCF" w:rsidRDefault="00CA7F7C" w:rsidP="00CA7F7C">
      <w:pPr>
        <w:ind w:left="720" w:hanging="720"/>
        <w:contextualSpacing/>
        <w:rPr>
          <w:rFonts w:asciiTheme="minorHAnsi" w:hAnsiTheme="minorHAnsi" w:cstheme="minorHAnsi"/>
          <w:b/>
          <w:sz w:val="22"/>
        </w:rPr>
      </w:pPr>
      <w:r w:rsidRPr="00A33DCF">
        <w:rPr>
          <w:rFonts w:asciiTheme="minorHAnsi" w:hAnsiTheme="minorHAnsi" w:cstheme="minorHAnsi"/>
          <w:b/>
          <w:sz w:val="22"/>
        </w:rPr>
        <w:t>e.g., tab. 2</w:t>
      </w:r>
    </w:p>
    <w:p w14:paraId="415EEE06" w14:textId="00D98FC3" w:rsidR="00874C03" w:rsidRPr="00A33DCF" w:rsidRDefault="00CA7F7C" w:rsidP="00CA7F7C">
      <w:pPr>
        <w:contextualSpacing/>
        <w:rPr>
          <w:rFonts w:asciiTheme="minorHAnsi" w:hAnsiTheme="minorHAnsi" w:cstheme="minorHAnsi"/>
          <w:i/>
          <w:sz w:val="22"/>
        </w:rPr>
      </w:pPr>
      <w:r w:rsidRPr="00A33DCF">
        <w:rPr>
          <w:rFonts w:asciiTheme="minorHAnsi" w:hAnsiTheme="minorHAnsi" w:cstheme="minorHAnsi"/>
          <w:i/>
          <w:sz w:val="22"/>
        </w:rPr>
        <w:t>Single Factor Analysis: Depression and Anxiety</w:t>
      </w:r>
    </w:p>
    <w:tbl>
      <w:tblPr>
        <w:tblW w:w="5000" w:type="pct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184"/>
        <w:gridCol w:w="1022"/>
        <w:gridCol w:w="1035"/>
        <w:gridCol w:w="1009"/>
        <w:gridCol w:w="1022"/>
        <w:gridCol w:w="1024"/>
        <w:gridCol w:w="1035"/>
        <w:gridCol w:w="1009"/>
        <w:gridCol w:w="1020"/>
      </w:tblGrid>
      <w:tr w:rsidR="00CA7F7C" w:rsidRPr="00CA7F7C" w14:paraId="2E5ED1C9" w14:textId="77777777" w:rsidTr="00CA7F7C">
        <w:trPr>
          <w:trHeight w:val="287"/>
        </w:trPr>
        <w:tc>
          <w:tcPr>
            <w:tcW w:w="632" w:type="pct"/>
            <w:tcBorders>
              <w:top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5FA8820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2184" w:type="pct"/>
            <w:gridSpan w:val="4"/>
            <w:tcBorders>
              <w:top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744E620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Depression</w:t>
            </w:r>
          </w:p>
        </w:tc>
        <w:tc>
          <w:tcPr>
            <w:tcW w:w="2184" w:type="pct"/>
            <w:gridSpan w:val="4"/>
            <w:tcBorders>
              <w:top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93D43CD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Anxiety</w:t>
            </w:r>
          </w:p>
        </w:tc>
      </w:tr>
      <w:tr w:rsidR="00CA7F7C" w:rsidRPr="00A33DCF" w14:paraId="1B8CC0B9" w14:textId="77777777" w:rsidTr="00CA7F7C">
        <w:trPr>
          <w:trHeight w:val="287"/>
        </w:trPr>
        <w:tc>
          <w:tcPr>
            <w:tcW w:w="632" w:type="pct"/>
            <w:tcBorders>
              <w:bottom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6A2DC59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46" w:type="pct"/>
            <w:tcBorders>
              <w:bottom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BF0E0FD" w14:textId="77777777" w:rsidR="00CA7F7C" w:rsidRPr="00A33DCF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No</w:t>
            </w:r>
          </w:p>
          <w:p w14:paraId="30EBEB05" w14:textId="67A83B1E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(N=333)</w:t>
            </w:r>
          </w:p>
        </w:tc>
        <w:tc>
          <w:tcPr>
            <w:tcW w:w="553" w:type="pct"/>
            <w:tcBorders>
              <w:bottom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B0C4E6D" w14:textId="77777777" w:rsidR="00CA7F7C" w:rsidRPr="00A33DCF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Yes</w:t>
            </w:r>
          </w:p>
          <w:p w14:paraId="65A3EA7E" w14:textId="22F423C0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(N=233)</w:t>
            </w:r>
          </w:p>
        </w:tc>
        <w:tc>
          <w:tcPr>
            <w:tcW w:w="539" w:type="pct"/>
            <w:tcBorders>
              <w:bottom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5C67CF25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Chi-square</w:t>
            </w:r>
          </w:p>
        </w:tc>
        <w:tc>
          <w:tcPr>
            <w:tcW w:w="546" w:type="pct"/>
            <w:tcBorders>
              <w:bottom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1582A373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P-value</w:t>
            </w:r>
          </w:p>
        </w:tc>
        <w:tc>
          <w:tcPr>
            <w:tcW w:w="547" w:type="pct"/>
            <w:tcBorders>
              <w:bottom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81FEE5A" w14:textId="77777777" w:rsidR="00CA7F7C" w:rsidRPr="00A33DCF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No</w:t>
            </w:r>
          </w:p>
          <w:p w14:paraId="4FC5208F" w14:textId="72295E9F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(N=262)</w:t>
            </w:r>
          </w:p>
        </w:tc>
        <w:tc>
          <w:tcPr>
            <w:tcW w:w="553" w:type="pct"/>
            <w:tcBorders>
              <w:bottom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0220DC2" w14:textId="77777777" w:rsidR="00CA7F7C" w:rsidRPr="00A33DCF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Yes</w:t>
            </w:r>
          </w:p>
          <w:p w14:paraId="587EE71D" w14:textId="3C07BE73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(N=304)</w:t>
            </w:r>
          </w:p>
        </w:tc>
        <w:tc>
          <w:tcPr>
            <w:tcW w:w="539" w:type="pct"/>
            <w:tcBorders>
              <w:bottom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17752339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Chi-square</w:t>
            </w:r>
          </w:p>
        </w:tc>
        <w:tc>
          <w:tcPr>
            <w:tcW w:w="545" w:type="pct"/>
            <w:tcBorders>
              <w:bottom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03D4F377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P-value</w:t>
            </w:r>
          </w:p>
        </w:tc>
      </w:tr>
      <w:tr w:rsidR="00CA7F7C" w:rsidRPr="00A33DCF" w14:paraId="154FF33B" w14:textId="77777777" w:rsidTr="00CA7F7C">
        <w:trPr>
          <w:trHeight w:val="710"/>
        </w:trPr>
        <w:tc>
          <w:tcPr>
            <w:tcW w:w="632" w:type="pct"/>
            <w:tcBorders>
              <w:top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1CA3E4C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 xml:space="preserve">  Sex</w:t>
            </w:r>
          </w:p>
        </w:tc>
        <w:tc>
          <w:tcPr>
            <w:tcW w:w="546" w:type="pct"/>
            <w:tcBorders>
              <w:top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6C488DB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53" w:type="pct"/>
            <w:tcBorders>
              <w:top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CC30995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39" w:type="pct"/>
            <w:tcBorders>
              <w:top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15389AB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2.277</w:t>
            </w:r>
          </w:p>
        </w:tc>
        <w:tc>
          <w:tcPr>
            <w:tcW w:w="546" w:type="pct"/>
            <w:tcBorders>
              <w:top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CD55EBA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0.131</w:t>
            </w:r>
          </w:p>
        </w:tc>
        <w:tc>
          <w:tcPr>
            <w:tcW w:w="547" w:type="pct"/>
            <w:tcBorders>
              <w:top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09FFE36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53" w:type="pct"/>
            <w:tcBorders>
              <w:top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4E7FBAB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39" w:type="pct"/>
            <w:tcBorders>
              <w:top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2AE7C62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2.304</w:t>
            </w:r>
          </w:p>
        </w:tc>
        <w:tc>
          <w:tcPr>
            <w:tcW w:w="545" w:type="pct"/>
            <w:tcBorders>
              <w:top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AE66F7E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0.129</w:t>
            </w:r>
          </w:p>
        </w:tc>
      </w:tr>
      <w:tr w:rsidR="00CA7F7C" w:rsidRPr="00A33DCF" w14:paraId="2338E607" w14:textId="77777777" w:rsidTr="00CA7F7C">
        <w:trPr>
          <w:trHeight w:val="428"/>
        </w:trPr>
        <w:tc>
          <w:tcPr>
            <w:tcW w:w="632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732CDFA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 xml:space="preserve">    Male</w:t>
            </w:r>
          </w:p>
        </w:tc>
        <w:tc>
          <w:tcPr>
            <w:tcW w:w="546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314C01B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160(48.0)</w:t>
            </w:r>
          </w:p>
        </w:tc>
        <w:tc>
          <w:tcPr>
            <w:tcW w:w="553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E1AAA85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97(41.6)</w:t>
            </w:r>
          </w:p>
        </w:tc>
        <w:tc>
          <w:tcPr>
            <w:tcW w:w="539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00C7A93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46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9C70D1B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47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44E8507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110(42.0)</w:t>
            </w:r>
          </w:p>
        </w:tc>
        <w:tc>
          <w:tcPr>
            <w:tcW w:w="553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3520435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147(48.4)</w:t>
            </w:r>
          </w:p>
        </w:tc>
        <w:tc>
          <w:tcPr>
            <w:tcW w:w="539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C78349B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45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A86DF7E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</w:tr>
      <w:tr w:rsidR="00CA7F7C" w:rsidRPr="00A33DCF" w14:paraId="436D2DF0" w14:textId="77777777" w:rsidTr="00CA7F7C">
        <w:trPr>
          <w:trHeight w:val="569"/>
        </w:trPr>
        <w:tc>
          <w:tcPr>
            <w:tcW w:w="632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8DD5AC1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lastRenderedPageBreak/>
              <w:t xml:space="preserve">    Female</w:t>
            </w:r>
          </w:p>
        </w:tc>
        <w:tc>
          <w:tcPr>
            <w:tcW w:w="546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EEF9181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173(52.0)</w:t>
            </w:r>
          </w:p>
        </w:tc>
        <w:tc>
          <w:tcPr>
            <w:tcW w:w="553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7ADD137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136(58.4)</w:t>
            </w:r>
          </w:p>
        </w:tc>
        <w:tc>
          <w:tcPr>
            <w:tcW w:w="539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23FEC2B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46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9540882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47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7D749BB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152(58.0)</w:t>
            </w:r>
          </w:p>
        </w:tc>
        <w:tc>
          <w:tcPr>
            <w:tcW w:w="553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93450FD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157(51.6)</w:t>
            </w:r>
          </w:p>
        </w:tc>
        <w:tc>
          <w:tcPr>
            <w:tcW w:w="539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713F3BF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45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37AA732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</w:tr>
      <w:tr w:rsidR="00CA7F7C" w:rsidRPr="00A33DCF" w14:paraId="3BB9B1C5" w14:textId="77777777" w:rsidTr="00CA7F7C">
        <w:trPr>
          <w:trHeight w:val="226"/>
        </w:trPr>
        <w:tc>
          <w:tcPr>
            <w:tcW w:w="632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E8824EE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 xml:space="preserve">  Years of working group</w:t>
            </w:r>
          </w:p>
        </w:tc>
        <w:tc>
          <w:tcPr>
            <w:tcW w:w="546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7FDA902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53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94996CE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39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72B37F3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43.209</w:t>
            </w:r>
          </w:p>
        </w:tc>
        <w:tc>
          <w:tcPr>
            <w:tcW w:w="546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00E3A52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&lt;0.001***</w:t>
            </w:r>
          </w:p>
        </w:tc>
        <w:tc>
          <w:tcPr>
            <w:tcW w:w="547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CE03BD9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53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164C86D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39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269DA37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43.209</w:t>
            </w:r>
          </w:p>
        </w:tc>
        <w:tc>
          <w:tcPr>
            <w:tcW w:w="545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1E51093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&lt;0.001***</w:t>
            </w:r>
          </w:p>
        </w:tc>
      </w:tr>
      <w:tr w:rsidR="00CA7F7C" w:rsidRPr="00A33DCF" w14:paraId="40D87C43" w14:textId="77777777" w:rsidTr="00CA7F7C">
        <w:trPr>
          <w:trHeight w:val="225"/>
        </w:trPr>
        <w:tc>
          <w:tcPr>
            <w:tcW w:w="632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DE59F4B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 xml:space="preserve">    10 or below</w:t>
            </w:r>
          </w:p>
        </w:tc>
        <w:tc>
          <w:tcPr>
            <w:tcW w:w="546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D1CDA16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119(35.7)</w:t>
            </w:r>
          </w:p>
        </w:tc>
        <w:tc>
          <w:tcPr>
            <w:tcW w:w="553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6E74FA9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104(44.6)</w:t>
            </w:r>
          </w:p>
        </w:tc>
        <w:tc>
          <w:tcPr>
            <w:tcW w:w="539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2E80625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46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A40AE08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47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E6134A9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115(43.9)</w:t>
            </w:r>
          </w:p>
        </w:tc>
        <w:tc>
          <w:tcPr>
            <w:tcW w:w="553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22E035F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108(35.5)</w:t>
            </w:r>
          </w:p>
        </w:tc>
        <w:tc>
          <w:tcPr>
            <w:tcW w:w="539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A443464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45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59ADB36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</w:tr>
      <w:tr w:rsidR="00CA7F7C" w:rsidRPr="00A33DCF" w14:paraId="366A1400" w14:textId="77777777" w:rsidTr="00CA7F7C">
        <w:trPr>
          <w:trHeight w:val="710"/>
        </w:trPr>
        <w:tc>
          <w:tcPr>
            <w:tcW w:w="632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C23E16B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 xml:space="preserve">    11-20</w:t>
            </w:r>
          </w:p>
        </w:tc>
        <w:tc>
          <w:tcPr>
            <w:tcW w:w="546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78B9FDD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48(14.4)</w:t>
            </w:r>
          </w:p>
        </w:tc>
        <w:tc>
          <w:tcPr>
            <w:tcW w:w="553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2809A87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48(20.6)</w:t>
            </w:r>
          </w:p>
        </w:tc>
        <w:tc>
          <w:tcPr>
            <w:tcW w:w="539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AB5248D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46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2482A90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47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5959B2B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48(18.3)</w:t>
            </w:r>
          </w:p>
        </w:tc>
        <w:tc>
          <w:tcPr>
            <w:tcW w:w="553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76EBE0E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48(15.8)</w:t>
            </w:r>
          </w:p>
        </w:tc>
        <w:tc>
          <w:tcPr>
            <w:tcW w:w="539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E7DD542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45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C6B2B53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</w:tr>
      <w:tr w:rsidR="00CA7F7C" w:rsidRPr="00A33DCF" w14:paraId="2EAE0A42" w14:textId="77777777" w:rsidTr="00CA7F7C">
        <w:trPr>
          <w:trHeight w:val="710"/>
        </w:trPr>
        <w:tc>
          <w:tcPr>
            <w:tcW w:w="632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E8E1FCA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 xml:space="preserve">    21-30</w:t>
            </w:r>
          </w:p>
        </w:tc>
        <w:tc>
          <w:tcPr>
            <w:tcW w:w="546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D664F6A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109(32.7)</w:t>
            </w:r>
          </w:p>
        </w:tc>
        <w:tc>
          <w:tcPr>
            <w:tcW w:w="553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90176D6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80(34.3)</w:t>
            </w:r>
          </w:p>
        </w:tc>
        <w:tc>
          <w:tcPr>
            <w:tcW w:w="539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838EE11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46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B120BD2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47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E5C44B1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42(16.0)</w:t>
            </w:r>
          </w:p>
        </w:tc>
        <w:tc>
          <w:tcPr>
            <w:tcW w:w="553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4C40620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147(48.4)</w:t>
            </w:r>
          </w:p>
        </w:tc>
        <w:tc>
          <w:tcPr>
            <w:tcW w:w="539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F2BF2F0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45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41397A8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</w:tr>
      <w:tr w:rsidR="00CA7F7C" w:rsidRPr="00A33DCF" w14:paraId="60AC6741" w14:textId="77777777" w:rsidTr="00CA7F7C">
        <w:trPr>
          <w:trHeight w:val="710"/>
        </w:trPr>
        <w:tc>
          <w:tcPr>
            <w:tcW w:w="632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5CC5420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 xml:space="preserve">    30 or above</w:t>
            </w:r>
          </w:p>
        </w:tc>
        <w:tc>
          <w:tcPr>
            <w:tcW w:w="546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AC43AC5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57(17.1)</w:t>
            </w:r>
          </w:p>
        </w:tc>
        <w:tc>
          <w:tcPr>
            <w:tcW w:w="553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50F8E08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1(0.4)</w:t>
            </w:r>
          </w:p>
        </w:tc>
        <w:tc>
          <w:tcPr>
            <w:tcW w:w="539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0C88320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46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75B41A2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47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2F1C9FB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57(21.8)</w:t>
            </w:r>
          </w:p>
        </w:tc>
        <w:tc>
          <w:tcPr>
            <w:tcW w:w="553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0DE6BC4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1(0.3)</w:t>
            </w:r>
          </w:p>
        </w:tc>
        <w:tc>
          <w:tcPr>
            <w:tcW w:w="539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FD8FFEA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45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2DE994F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</w:tr>
      <w:tr w:rsidR="00CA7F7C" w:rsidRPr="00A33DCF" w14:paraId="0F493741" w14:textId="77777777" w:rsidTr="00CA7F7C">
        <w:trPr>
          <w:trHeight w:val="710"/>
        </w:trPr>
        <w:tc>
          <w:tcPr>
            <w:tcW w:w="632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10216AF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 xml:space="preserve">  Educational background</w:t>
            </w:r>
          </w:p>
        </w:tc>
        <w:tc>
          <w:tcPr>
            <w:tcW w:w="546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82D0AE5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53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307CC6E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39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D3A7E9C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11.982</w:t>
            </w:r>
          </w:p>
        </w:tc>
        <w:tc>
          <w:tcPr>
            <w:tcW w:w="546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8182107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0.001***</w:t>
            </w:r>
          </w:p>
        </w:tc>
        <w:tc>
          <w:tcPr>
            <w:tcW w:w="547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0B7FB35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53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D2D0F39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39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4ADD7ED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60.532</w:t>
            </w:r>
          </w:p>
        </w:tc>
        <w:tc>
          <w:tcPr>
            <w:tcW w:w="545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C4146E3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&lt;0.001***</w:t>
            </w:r>
          </w:p>
        </w:tc>
      </w:tr>
      <w:tr w:rsidR="00CA7F7C" w:rsidRPr="00A33DCF" w14:paraId="3E1AADD8" w14:textId="77777777" w:rsidTr="00CA7F7C">
        <w:trPr>
          <w:trHeight w:val="710"/>
        </w:trPr>
        <w:tc>
          <w:tcPr>
            <w:tcW w:w="632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6D9625A" w14:textId="362384FB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 xml:space="preserve">    Junior college </w:t>
            </w:r>
            <w:r w:rsidRPr="00A33DCF">
              <w:rPr>
                <w:rFonts w:asciiTheme="minorHAnsi" w:hAnsiTheme="minorHAnsi" w:cstheme="minorHAnsi"/>
                <w:sz w:val="22"/>
                <w:shd w:val="clear" w:color="auto" w:fill="FFFFFF"/>
              </w:rPr>
              <w:t>or below</w:t>
            </w:r>
          </w:p>
        </w:tc>
        <w:tc>
          <w:tcPr>
            <w:tcW w:w="546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C9ED0D7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164(49.2)</w:t>
            </w:r>
          </w:p>
        </w:tc>
        <w:tc>
          <w:tcPr>
            <w:tcW w:w="553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3BEA025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149(63.9)</w:t>
            </w:r>
          </w:p>
        </w:tc>
        <w:tc>
          <w:tcPr>
            <w:tcW w:w="539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31295B0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46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B057082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47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AB9F075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99(37.8)</w:t>
            </w:r>
          </w:p>
        </w:tc>
        <w:tc>
          <w:tcPr>
            <w:tcW w:w="553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A4AB269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214(70.4)</w:t>
            </w:r>
          </w:p>
        </w:tc>
        <w:tc>
          <w:tcPr>
            <w:tcW w:w="539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EAB544B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45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DCD7553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</w:tr>
      <w:tr w:rsidR="00CA7F7C" w:rsidRPr="00A33DCF" w14:paraId="4C1967A0" w14:textId="77777777" w:rsidTr="00CA7F7C">
        <w:trPr>
          <w:trHeight w:val="710"/>
        </w:trPr>
        <w:tc>
          <w:tcPr>
            <w:tcW w:w="632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08C1641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 xml:space="preserve">    Bachelor degree or above</w:t>
            </w:r>
          </w:p>
        </w:tc>
        <w:tc>
          <w:tcPr>
            <w:tcW w:w="546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93E8CD6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169(50.8)</w:t>
            </w:r>
          </w:p>
        </w:tc>
        <w:tc>
          <w:tcPr>
            <w:tcW w:w="553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FADC3B0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84(36.1)</w:t>
            </w:r>
          </w:p>
        </w:tc>
        <w:tc>
          <w:tcPr>
            <w:tcW w:w="539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838F787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46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C7CBF8B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47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8CD3EF7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163(62.2)</w:t>
            </w:r>
          </w:p>
        </w:tc>
        <w:tc>
          <w:tcPr>
            <w:tcW w:w="553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4F57327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90(29.6)</w:t>
            </w:r>
          </w:p>
        </w:tc>
        <w:tc>
          <w:tcPr>
            <w:tcW w:w="539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74F8ECF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45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2268DC3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</w:tr>
      <w:tr w:rsidR="00CA7F7C" w:rsidRPr="00A33DCF" w14:paraId="79DC18A9" w14:textId="77777777" w:rsidTr="00CA7F7C">
        <w:trPr>
          <w:trHeight w:val="710"/>
        </w:trPr>
        <w:tc>
          <w:tcPr>
            <w:tcW w:w="632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5A953A6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 xml:space="preserve">  Married or not</w:t>
            </w:r>
          </w:p>
        </w:tc>
        <w:tc>
          <w:tcPr>
            <w:tcW w:w="546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BFAB7B5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53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C6681A1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39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387E664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0.080</w:t>
            </w:r>
          </w:p>
        </w:tc>
        <w:tc>
          <w:tcPr>
            <w:tcW w:w="546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F9E4930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0.777</w:t>
            </w:r>
          </w:p>
        </w:tc>
        <w:tc>
          <w:tcPr>
            <w:tcW w:w="547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66AC5D9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53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9350925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39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2ACBF44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9.480</w:t>
            </w:r>
          </w:p>
        </w:tc>
        <w:tc>
          <w:tcPr>
            <w:tcW w:w="545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83239B1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0.002**</w:t>
            </w:r>
          </w:p>
        </w:tc>
      </w:tr>
      <w:tr w:rsidR="00CA7F7C" w:rsidRPr="00A33DCF" w14:paraId="18EC6392" w14:textId="77777777" w:rsidTr="00CA7F7C">
        <w:trPr>
          <w:trHeight w:val="710"/>
        </w:trPr>
        <w:tc>
          <w:tcPr>
            <w:tcW w:w="632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BAB08AE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 xml:space="preserve">    No</w:t>
            </w:r>
          </w:p>
        </w:tc>
        <w:tc>
          <w:tcPr>
            <w:tcW w:w="546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B78A34C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71(21.3)</w:t>
            </w:r>
          </w:p>
        </w:tc>
        <w:tc>
          <w:tcPr>
            <w:tcW w:w="553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E1D7B45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52(22.3)</w:t>
            </w:r>
          </w:p>
        </w:tc>
        <w:tc>
          <w:tcPr>
            <w:tcW w:w="539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C0EC5AE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46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DC28638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47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AA3DC4B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72(27.5)</w:t>
            </w:r>
          </w:p>
        </w:tc>
        <w:tc>
          <w:tcPr>
            <w:tcW w:w="553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B473429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51(16.8)</w:t>
            </w:r>
          </w:p>
        </w:tc>
        <w:tc>
          <w:tcPr>
            <w:tcW w:w="539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5A9001A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45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F75E558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</w:tr>
      <w:tr w:rsidR="00CA7F7C" w:rsidRPr="00A33DCF" w14:paraId="263AD6A2" w14:textId="77777777" w:rsidTr="00CA7F7C">
        <w:trPr>
          <w:trHeight w:val="710"/>
        </w:trPr>
        <w:tc>
          <w:tcPr>
            <w:tcW w:w="632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FB4A298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 xml:space="preserve">    Yes</w:t>
            </w:r>
          </w:p>
        </w:tc>
        <w:tc>
          <w:tcPr>
            <w:tcW w:w="546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FCE70CC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262(78.7)</w:t>
            </w:r>
          </w:p>
        </w:tc>
        <w:tc>
          <w:tcPr>
            <w:tcW w:w="553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DC9F1D6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181(77.7)</w:t>
            </w:r>
          </w:p>
        </w:tc>
        <w:tc>
          <w:tcPr>
            <w:tcW w:w="539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74F93A1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46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2DF6F1D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47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0B68D64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190(72.5)</w:t>
            </w:r>
          </w:p>
        </w:tc>
        <w:tc>
          <w:tcPr>
            <w:tcW w:w="553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65B17B5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253(83.2)</w:t>
            </w:r>
          </w:p>
        </w:tc>
        <w:tc>
          <w:tcPr>
            <w:tcW w:w="539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FA9678C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45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0F65C2C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</w:tr>
      <w:tr w:rsidR="00CA7F7C" w:rsidRPr="00A33DCF" w14:paraId="2C2CB150" w14:textId="77777777" w:rsidTr="00CA7F7C">
        <w:trPr>
          <w:trHeight w:val="710"/>
        </w:trPr>
        <w:tc>
          <w:tcPr>
            <w:tcW w:w="632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A48C5BD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 xml:space="preserve">  City dweller or not</w:t>
            </w:r>
          </w:p>
        </w:tc>
        <w:tc>
          <w:tcPr>
            <w:tcW w:w="546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4D6C90B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53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EEB5542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39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5328988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13.337</w:t>
            </w:r>
          </w:p>
        </w:tc>
        <w:tc>
          <w:tcPr>
            <w:tcW w:w="546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ED32E54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&lt;0.001***</w:t>
            </w:r>
          </w:p>
        </w:tc>
        <w:tc>
          <w:tcPr>
            <w:tcW w:w="547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6A5132C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53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5DD63D7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39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94BF578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14.982</w:t>
            </w:r>
          </w:p>
        </w:tc>
        <w:tc>
          <w:tcPr>
            <w:tcW w:w="545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2149F36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&lt;0.001***</w:t>
            </w:r>
          </w:p>
        </w:tc>
      </w:tr>
      <w:tr w:rsidR="00CA7F7C" w:rsidRPr="00A33DCF" w14:paraId="4452A370" w14:textId="77777777" w:rsidTr="00CA7F7C">
        <w:trPr>
          <w:trHeight w:val="710"/>
        </w:trPr>
        <w:tc>
          <w:tcPr>
            <w:tcW w:w="632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99B039B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 xml:space="preserve">    No</w:t>
            </w:r>
          </w:p>
        </w:tc>
        <w:tc>
          <w:tcPr>
            <w:tcW w:w="546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AE63E54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90(27.0)</w:t>
            </w:r>
          </w:p>
        </w:tc>
        <w:tc>
          <w:tcPr>
            <w:tcW w:w="553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DF2015E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33(14.0)</w:t>
            </w:r>
          </w:p>
        </w:tc>
        <w:tc>
          <w:tcPr>
            <w:tcW w:w="539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82B5FB8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46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303F741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47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A313130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38(14.5)</w:t>
            </w:r>
          </w:p>
        </w:tc>
        <w:tc>
          <w:tcPr>
            <w:tcW w:w="553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C38B73B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85(28.0)</w:t>
            </w:r>
          </w:p>
        </w:tc>
        <w:tc>
          <w:tcPr>
            <w:tcW w:w="539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6DA467F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45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ECF5DEA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</w:tr>
      <w:tr w:rsidR="00CA7F7C" w:rsidRPr="00A33DCF" w14:paraId="4230E57F" w14:textId="77777777" w:rsidTr="00CA7F7C">
        <w:trPr>
          <w:trHeight w:val="710"/>
        </w:trPr>
        <w:tc>
          <w:tcPr>
            <w:tcW w:w="632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154D9D4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 xml:space="preserve">    Yes</w:t>
            </w:r>
          </w:p>
        </w:tc>
        <w:tc>
          <w:tcPr>
            <w:tcW w:w="546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F356133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243(73.0)</w:t>
            </w:r>
          </w:p>
        </w:tc>
        <w:tc>
          <w:tcPr>
            <w:tcW w:w="553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DDEAA6E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200(85.8)</w:t>
            </w:r>
          </w:p>
        </w:tc>
        <w:tc>
          <w:tcPr>
            <w:tcW w:w="539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23D340C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46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1029464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47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B03869D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224(85.5)</w:t>
            </w:r>
          </w:p>
        </w:tc>
        <w:tc>
          <w:tcPr>
            <w:tcW w:w="553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14FF70B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219(72.0)</w:t>
            </w:r>
          </w:p>
        </w:tc>
        <w:tc>
          <w:tcPr>
            <w:tcW w:w="539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3C5622D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45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6541184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</w:tr>
      <w:tr w:rsidR="00CA7F7C" w:rsidRPr="00A33DCF" w14:paraId="28E1FD7B" w14:textId="77777777" w:rsidTr="00CA7F7C">
        <w:trPr>
          <w:trHeight w:val="710"/>
        </w:trPr>
        <w:tc>
          <w:tcPr>
            <w:tcW w:w="632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8E10C3B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 xml:space="preserve">  Technical title</w:t>
            </w:r>
          </w:p>
        </w:tc>
        <w:tc>
          <w:tcPr>
            <w:tcW w:w="546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C9F1E22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53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F53CB01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39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C9FB83B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19.465</w:t>
            </w:r>
          </w:p>
        </w:tc>
        <w:tc>
          <w:tcPr>
            <w:tcW w:w="546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66BAB97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&lt;0.001***</w:t>
            </w:r>
          </w:p>
        </w:tc>
        <w:tc>
          <w:tcPr>
            <w:tcW w:w="547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BA298F2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53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7D254A2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39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B0580B9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16.258</w:t>
            </w:r>
          </w:p>
        </w:tc>
        <w:tc>
          <w:tcPr>
            <w:tcW w:w="545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D282A0D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&lt;0.001***</w:t>
            </w:r>
          </w:p>
        </w:tc>
      </w:tr>
      <w:tr w:rsidR="00CA7F7C" w:rsidRPr="00A33DCF" w14:paraId="5EA2CFE4" w14:textId="77777777" w:rsidTr="00CA7F7C">
        <w:trPr>
          <w:trHeight w:val="225"/>
        </w:trPr>
        <w:tc>
          <w:tcPr>
            <w:tcW w:w="632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0C6197A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 xml:space="preserve">    None</w:t>
            </w:r>
          </w:p>
        </w:tc>
        <w:tc>
          <w:tcPr>
            <w:tcW w:w="546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ACBFCDD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110(33.0)</w:t>
            </w:r>
          </w:p>
        </w:tc>
        <w:tc>
          <w:tcPr>
            <w:tcW w:w="553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EB09630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104(44,6)</w:t>
            </w:r>
          </w:p>
        </w:tc>
        <w:tc>
          <w:tcPr>
            <w:tcW w:w="539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77E5D98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46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5D965DD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47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0259A5C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105(40.1)</w:t>
            </w:r>
          </w:p>
        </w:tc>
        <w:tc>
          <w:tcPr>
            <w:tcW w:w="553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D9FBBC6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109(35.9)</w:t>
            </w:r>
          </w:p>
        </w:tc>
        <w:tc>
          <w:tcPr>
            <w:tcW w:w="539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3F37A9D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45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EB3B13A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</w:tr>
      <w:tr w:rsidR="00CA7F7C" w:rsidRPr="00A33DCF" w14:paraId="25E2A81E" w14:textId="77777777" w:rsidTr="00CA7F7C">
        <w:trPr>
          <w:trHeight w:val="226"/>
        </w:trPr>
        <w:tc>
          <w:tcPr>
            <w:tcW w:w="632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70E4528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lastRenderedPageBreak/>
              <w:t xml:space="preserve">    Junior</w:t>
            </w:r>
          </w:p>
        </w:tc>
        <w:tc>
          <w:tcPr>
            <w:tcW w:w="546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97FD583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154(46.2)</w:t>
            </w:r>
          </w:p>
        </w:tc>
        <w:tc>
          <w:tcPr>
            <w:tcW w:w="553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82EF574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65(27.9)</w:t>
            </w:r>
          </w:p>
        </w:tc>
        <w:tc>
          <w:tcPr>
            <w:tcW w:w="539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C8B4E6F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46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74CFCB9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47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F881D8D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80(30.5)</w:t>
            </w:r>
          </w:p>
        </w:tc>
        <w:tc>
          <w:tcPr>
            <w:tcW w:w="553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3E2639E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139(45.7)</w:t>
            </w:r>
          </w:p>
        </w:tc>
        <w:tc>
          <w:tcPr>
            <w:tcW w:w="539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F14837B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45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104F2C8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</w:tr>
      <w:tr w:rsidR="00CA7F7C" w:rsidRPr="00A33DCF" w14:paraId="173718EE" w14:textId="77777777" w:rsidTr="00CA7F7C">
        <w:trPr>
          <w:trHeight w:val="710"/>
        </w:trPr>
        <w:tc>
          <w:tcPr>
            <w:tcW w:w="632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35848FD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 xml:space="preserve">    Intermediate</w:t>
            </w:r>
          </w:p>
        </w:tc>
        <w:tc>
          <w:tcPr>
            <w:tcW w:w="546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CF4CD53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69(20.7)</w:t>
            </w:r>
          </w:p>
        </w:tc>
        <w:tc>
          <w:tcPr>
            <w:tcW w:w="553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675EAEF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64(27.5)</w:t>
            </w:r>
          </w:p>
        </w:tc>
        <w:tc>
          <w:tcPr>
            <w:tcW w:w="539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4C27703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46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35CA406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47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40D76C8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77(29.4)</w:t>
            </w:r>
          </w:p>
        </w:tc>
        <w:tc>
          <w:tcPr>
            <w:tcW w:w="553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392D97B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56(18.4)</w:t>
            </w:r>
          </w:p>
        </w:tc>
        <w:tc>
          <w:tcPr>
            <w:tcW w:w="539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3AE2337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45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A89E585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</w:tr>
      <w:tr w:rsidR="00CA7F7C" w:rsidRPr="00A33DCF" w14:paraId="00F93F43" w14:textId="77777777" w:rsidTr="00CA7F7C">
        <w:trPr>
          <w:trHeight w:val="287"/>
        </w:trPr>
        <w:tc>
          <w:tcPr>
            <w:tcW w:w="632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7C40E72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 xml:space="preserve">  Age group</w:t>
            </w:r>
          </w:p>
        </w:tc>
        <w:tc>
          <w:tcPr>
            <w:tcW w:w="546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76AF6CA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53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D8A993E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39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925D516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7.875</w:t>
            </w:r>
          </w:p>
        </w:tc>
        <w:tc>
          <w:tcPr>
            <w:tcW w:w="546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B6C869C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0.049*</w:t>
            </w:r>
          </w:p>
        </w:tc>
        <w:tc>
          <w:tcPr>
            <w:tcW w:w="547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D74CB6F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53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4AD6D72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39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C4C554E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20.792</w:t>
            </w:r>
          </w:p>
        </w:tc>
        <w:tc>
          <w:tcPr>
            <w:tcW w:w="545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7714F3A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&lt;0.001***</w:t>
            </w:r>
          </w:p>
        </w:tc>
      </w:tr>
      <w:tr w:rsidR="00CA7F7C" w:rsidRPr="00A33DCF" w14:paraId="5E13CF98" w14:textId="77777777" w:rsidTr="00CA7F7C">
        <w:trPr>
          <w:trHeight w:val="428"/>
        </w:trPr>
        <w:tc>
          <w:tcPr>
            <w:tcW w:w="632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4FCA2FC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 xml:space="preserve">    20-29 years</w:t>
            </w:r>
          </w:p>
        </w:tc>
        <w:tc>
          <w:tcPr>
            <w:tcW w:w="546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B059FDA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79(23.7)</w:t>
            </w:r>
          </w:p>
        </w:tc>
        <w:tc>
          <w:tcPr>
            <w:tcW w:w="553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1D2286A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62(26.6)</w:t>
            </w:r>
          </w:p>
        </w:tc>
        <w:tc>
          <w:tcPr>
            <w:tcW w:w="539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6654985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46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6C23314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47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32E7635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83(31.7)</w:t>
            </w:r>
          </w:p>
        </w:tc>
        <w:tc>
          <w:tcPr>
            <w:tcW w:w="553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879B754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58(19.1)</w:t>
            </w:r>
          </w:p>
        </w:tc>
        <w:tc>
          <w:tcPr>
            <w:tcW w:w="539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07AF6D2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45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85B9FF2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</w:tr>
      <w:tr w:rsidR="00CA7F7C" w:rsidRPr="00A33DCF" w14:paraId="1811787C" w14:textId="77777777" w:rsidTr="00CA7F7C">
        <w:trPr>
          <w:trHeight w:val="569"/>
        </w:trPr>
        <w:tc>
          <w:tcPr>
            <w:tcW w:w="632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90FDB67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 xml:space="preserve">    30-39 years</w:t>
            </w:r>
          </w:p>
        </w:tc>
        <w:tc>
          <w:tcPr>
            <w:tcW w:w="546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060C873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72(21.6)</w:t>
            </w:r>
          </w:p>
        </w:tc>
        <w:tc>
          <w:tcPr>
            <w:tcW w:w="553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BF6A8F1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68(29.2)</w:t>
            </w:r>
          </w:p>
        </w:tc>
        <w:tc>
          <w:tcPr>
            <w:tcW w:w="539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0BBCBC4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46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F84EA1C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47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915E7B8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64(24.4)</w:t>
            </w:r>
          </w:p>
        </w:tc>
        <w:tc>
          <w:tcPr>
            <w:tcW w:w="553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8677CD9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76(25.0)</w:t>
            </w:r>
          </w:p>
        </w:tc>
        <w:tc>
          <w:tcPr>
            <w:tcW w:w="539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52D662E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45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9B5A1EB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</w:tr>
      <w:tr w:rsidR="00CA7F7C" w:rsidRPr="00A33DCF" w14:paraId="4DDD85C8" w14:textId="77777777" w:rsidTr="00CA7F7C">
        <w:trPr>
          <w:trHeight w:val="428"/>
        </w:trPr>
        <w:tc>
          <w:tcPr>
            <w:tcW w:w="632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147E4CA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 xml:space="preserve">    40-49 years</w:t>
            </w:r>
          </w:p>
        </w:tc>
        <w:tc>
          <w:tcPr>
            <w:tcW w:w="546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E211EFA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72(21.6)</w:t>
            </w:r>
          </w:p>
        </w:tc>
        <w:tc>
          <w:tcPr>
            <w:tcW w:w="553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7AE57EE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48(20.6)</w:t>
            </w:r>
          </w:p>
        </w:tc>
        <w:tc>
          <w:tcPr>
            <w:tcW w:w="539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67009B8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46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331C3E4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47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734D8D2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60(22.9)</w:t>
            </w:r>
          </w:p>
        </w:tc>
        <w:tc>
          <w:tcPr>
            <w:tcW w:w="553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16EC5B6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60(19.7)</w:t>
            </w:r>
          </w:p>
        </w:tc>
        <w:tc>
          <w:tcPr>
            <w:tcW w:w="539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1A38D4B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45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A70363C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</w:tr>
      <w:tr w:rsidR="00CA7F7C" w:rsidRPr="00A33DCF" w14:paraId="0F1E6A8A" w14:textId="77777777" w:rsidTr="00CA7F7C">
        <w:trPr>
          <w:trHeight w:val="287"/>
        </w:trPr>
        <w:tc>
          <w:tcPr>
            <w:tcW w:w="632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662340E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 xml:space="preserve">    50-59 years</w:t>
            </w:r>
          </w:p>
        </w:tc>
        <w:tc>
          <w:tcPr>
            <w:tcW w:w="546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073D43A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110(33.0)</w:t>
            </w:r>
          </w:p>
        </w:tc>
        <w:tc>
          <w:tcPr>
            <w:tcW w:w="553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6A1986D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55(23.6)</w:t>
            </w:r>
          </w:p>
        </w:tc>
        <w:tc>
          <w:tcPr>
            <w:tcW w:w="539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06161E4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46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2F54EED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47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7E1D7E6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55(21.0)</w:t>
            </w:r>
          </w:p>
        </w:tc>
        <w:tc>
          <w:tcPr>
            <w:tcW w:w="553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E2491C9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110(36.2)</w:t>
            </w:r>
          </w:p>
        </w:tc>
        <w:tc>
          <w:tcPr>
            <w:tcW w:w="539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BF98FFB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45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015605B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</w:tr>
      <w:tr w:rsidR="00CA7F7C" w:rsidRPr="00A33DCF" w14:paraId="5356FE4A" w14:textId="77777777" w:rsidTr="00CA7F7C">
        <w:trPr>
          <w:trHeight w:val="428"/>
        </w:trPr>
        <w:tc>
          <w:tcPr>
            <w:tcW w:w="632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CE9DDB1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 xml:space="preserve">  Monthly income</w:t>
            </w:r>
          </w:p>
        </w:tc>
        <w:tc>
          <w:tcPr>
            <w:tcW w:w="546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2EA938F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53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C2BC100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39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597CDA2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16.727</w:t>
            </w:r>
          </w:p>
        </w:tc>
        <w:tc>
          <w:tcPr>
            <w:tcW w:w="546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BB86EE8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&lt;0.001***</w:t>
            </w:r>
          </w:p>
        </w:tc>
        <w:tc>
          <w:tcPr>
            <w:tcW w:w="547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D8396D1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53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C3DB648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39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686A048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62.116</w:t>
            </w:r>
          </w:p>
        </w:tc>
        <w:tc>
          <w:tcPr>
            <w:tcW w:w="545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5BF9F81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&lt;0.001***</w:t>
            </w:r>
          </w:p>
        </w:tc>
      </w:tr>
      <w:tr w:rsidR="00CA7F7C" w:rsidRPr="00A33DCF" w14:paraId="25CC366A" w14:textId="77777777" w:rsidTr="00CA7F7C">
        <w:trPr>
          <w:trHeight w:val="428"/>
        </w:trPr>
        <w:tc>
          <w:tcPr>
            <w:tcW w:w="632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B664269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 xml:space="preserve">    5000 CNY and below</w:t>
            </w:r>
          </w:p>
        </w:tc>
        <w:tc>
          <w:tcPr>
            <w:tcW w:w="546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D0E94B5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47(14.1)</w:t>
            </w:r>
          </w:p>
        </w:tc>
        <w:tc>
          <w:tcPr>
            <w:tcW w:w="553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36BA013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53(22.7)</w:t>
            </w:r>
          </w:p>
        </w:tc>
        <w:tc>
          <w:tcPr>
            <w:tcW w:w="539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2E8B4D8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46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46EA84B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47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43B3FC2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50(19.1)</w:t>
            </w:r>
          </w:p>
        </w:tc>
        <w:tc>
          <w:tcPr>
            <w:tcW w:w="553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009A846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50(16.4)</w:t>
            </w:r>
          </w:p>
        </w:tc>
        <w:tc>
          <w:tcPr>
            <w:tcW w:w="539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D898B7A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45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0B89F82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</w:tr>
      <w:tr w:rsidR="00CA7F7C" w:rsidRPr="00A33DCF" w14:paraId="0BEBEC66" w14:textId="77777777" w:rsidTr="00CA7F7C">
        <w:trPr>
          <w:trHeight w:val="428"/>
        </w:trPr>
        <w:tc>
          <w:tcPr>
            <w:tcW w:w="632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6504179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 xml:space="preserve">    5000-7000 CNY</w:t>
            </w:r>
          </w:p>
        </w:tc>
        <w:tc>
          <w:tcPr>
            <w:tcW w:w="546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FEC84F0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124(37.2)</w:t>
            </w:r>
          </w:p>
        </w:tc>
        <w:tc>
          <w:tcPr>
            <w:tcW w:w="553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FB4DE0D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105(45.1)</w:t>
            </w:r>
          </w:p>
        </w:tc>
        <w:tc>
          <w:tcPr>
            <w:tcW w:w="539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8B78418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46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35371B8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47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33E9A5A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62(23.7)</w:t>
            </w:r>
          </w:p>
        </w:tc>
        <w:tc>
          <w:tcPr>
            <w:tcW w:w="553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3B447EF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167(54.9)</w:t>
            </w:r>
          </w:p>
        </w:tc>
        <w:tc>
          <w:tcPr>
            <w:tcW w:w="539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6388279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45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0F25678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</w:tr>
      <w:tr w:rsidR="00CA7F7C" w:rsidRPr="00A33DCF" w14:paraId="6536A264" w14:textId="77777777" w:rsidTr="00CA7F7C">
        <w:trPr>
          <w:trHeight w:val="428"/>
        </w:trPr>
        <w:tc>
          <w:tcPr>
            <w:tcW w:w="632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4D8BE5F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 xml:space="preserve">    7000 CNY or above</w:t>
            </w:r>
          </w:p>
        </w:tc>
        <w:tc>
          <w:tcPr>
            <w:tcW w:w="546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A0C40FE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162(48.6)</w:t>
            </w:r>
          </w:p>
        </w:tc>
        <w:tc>
          <w:tcPr>
            <w:tcW w:w="553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3261B21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75(32.2)</w:t>
            </w:r>
          </w:p>
        </w:tc>
        <w:tc>
          <w:tcPr>
            <w:tcW w:w="539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7EB8612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46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1834C83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47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51B249E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150(57.3)</w:t>
            </w:r>
          </w:p>
        </w:tc>
        <w:tc>
          <w:tcPr>
            <w:tcW w:w="553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D5891DE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87(28.6)</w:t>
            </w:r>
          </w:p>
        </w:tc>
        <w:tc>
          <w:tcPr>
            <w:tcW w:w="539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9E0F4FF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45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623C483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</w:tr>
      <w:tr w:rsidR="00CA7F7C" w:rsidRPr="00A33DCF" w14:paraId="3A0FD6CF" w14:textId="77777777" w:rsidTr="00CA7F7C">
        <w:trPr>
          <w:trHeight w:val="428"/>
        </w:trPr>
        <w:tc>
          <w:tcPr>
            <w:tcW w:w="632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C00B722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 xml:space="preserve">  Need to take care of parents</w:t>
            </w:r>
          </w:p>
        </w:tc>
        <w:tc>
          <w:tcPr>
            <w:tcW w:w="546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27E8744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53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B18158C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39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5FF472B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1.147</w:t>
            </w:r>
          </w:p>
        </w:tc>
        <w:tc>
          <w:tcPr>
            <w:tcW w:w="546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D5A1603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0.284</w:t>
            </w:r>
          </w:p>
        </w:tc>
        <w:tc>
          <w:tcPr>
            <w:tcW w:w="547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40B3F51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53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E88D22D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39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1F3FAB0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32.015</w:t>
            </w:r>
          </w:p>
        </w:tc>
        <w:tc>
          <w:tcPr>
            <w:tcW w:w="545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7E512D2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&lt;0.001***</w:t>
            </w:r>
          </w:p>
        </w:tc>
      </w:tr>
      <w:tr w:rsidR="00CA7F7C" w:rsidRPr="00A33DCF" w14:paraId="69F2FABC" w14:textId="77777777" w:rsidTr="00CA7F7C">
        <w:trPr>
          <w:trHeight w:val="428"/>
        </w:trPr>
        <w:tc>
          <w:tcPr>
            <w:tcW w:w="632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CB098D9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 xml:space="preserve">    No</w:t>
            </w:r>
          </w:p>
        </w:tc>
        <w:tc>
          <w:tcPr>
            <w:tcW w:w="546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DE4618B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152(45.6)</w:t>
            </w:r>
          </w:p>
        </w:tc>
        <w:tc>
          <w:tcPr>
            <w:tcW w:w="553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D7F11D9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117(50.2)</w:t>
            </w:r>
          </w:p>
        </w:tc>
        <w:tc>
          <w:tcPr>
            <w:tcW w:w="539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EDC9184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46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EC74D25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47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EE75644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91(34.7)</w:t>
            </w:r>
          </w:p>
        </w:tc>
        <w:tc>
          <w:tcPr>
            <w:tcW w:w="553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BE52FAA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178(58.6)</w:t>
            </w:r>
          </w:p>
        </w:tc>
        <w:tc>
          <w:tcPr>
            <w:tcW w:w="539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262791B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45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6CCCD76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</w:tr>
      <w:tr w:rsidR="00CA7F7C" w:rsidRPr="00A33DCF" w14:paraId="358AFD51" w14:textId="77777777" w:rsidTr="00CA7F7C">
        <w:trPr>
          <w:trHeight w:val="428"/>
        </w:trPr>
        <w:tc>
          <w:tcPr>
            <w:tcW w:w="632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989FA74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 xml:space="preserve">    Yes</w:t>
            </w:r>
          </w:p>
        </w:tc>
        <w:tc>
          <w:tcPr>
            <w:tcW w:w="546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D5A0D28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181(54.4)</w:t>
            </w:r>
          </w:p>
        </w:tc>
        <w:tc>
          <w:tcPr>
            <w:tcW w:w="553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2B78946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116(49.8)</w:t>
            </w:r>
          </w:p>
        </w:tc>
        <w:tc>
          <w:tcPr>
            <w:tcW w:w="539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61A4928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46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975276C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47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E76344C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171(65.3)</w:t>
            </w:r>
          </w:p>
        </w:tc>
        <w:tc>
          <w:tcPr>
            <w:tcW w:w="553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7C12E2F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126(41.4)</w:t>
            </w:r>
          </w:p>
        </w:tc>
        <w:tc>
          <w:tcPr>
            <w:tcW w:w="539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915B477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45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0B90894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</w:tr>
      <w:tr w:rsidR="00CA7F7C" w:rsidRPr="00A33DCF" w14:paraId="4ACC5289" w14:textId="77777777" w:rsidTr="00CA7F7C">
        <w:trPr>
          <w:trHeight w:val="428"/>
        </w:trPr>
        <w:tc>
          <w:tcPr>
            <w:tcW w:w="632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024E751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 xml:space="preserve">  Need to take care of children</w:t>
            </w:r>
          </w:p>
        </w:tc>
        <w:tc>
          <w:tcPr>
            <w:tcW w:w="546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2CACE91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53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96356BD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39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3033DC4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6.366</w:t>
            </w:r>
          </w:p>
        </w:tc>
        <w:tc>
          <w:tcPr>
            <w:tcW w:w="546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E656F60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0.012*</w:t>
            </w:r>
          </w:p>
        </w:tc>
        <w:tc>
          <w:tcPr>
            <w:tcW w:w="547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46EBAA6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53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6FB470C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39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0E181E8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0.016</w:t>
            </w:r>
          </w:p>
        </w:tc>
        <w:tc>
          <w:tcPr>
            <w:tcW w:w="545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641865B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0.900</w:t>
            </w:r>
          </w:p>
        </w:tc>
      </w:tr>
      <w:tr w:rsidR="00CA7F7C" w:rsidRPr="00A33DCF" w14:paraId="3AC4216C" w14:textId="77777777" w:rsidTr="00CA7F7C">
        <w:trPr>
          <w:trHeight w:val="428"/>
        </w:trPr>
        <w:tc>
          <w:tcPr>
            <w:tcW w:w="632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B8726D1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 xml:space="preserve">    No</w:t>
            </w:r>
          </w:p>
        </w:tc>
        <w:tc>
          <w:tcPr>
            <w:tcW w:w="546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AE8D99F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193(58)</w:t>
            </w:r>
          </w:p>
        </w:tc>
        <w:tc>
          <w:tcPr>
            <w:tcW w:w="553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1F17D5B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110(47.2)</w:t>
            </w:r>
          </w:p>
        </w:tc>
        <w:tc>
          <w:tcPr>
            <w:tcW w:w="539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862E8AB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46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584D571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47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3FD2A6A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141(53.8)</w:t>
            </w:r>
          </w:p>
        </w:tc>
        <w:tc>
          <w:tcPr>
            <w:tcW w:w="553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2510098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162(53.3)</w:t>
            </w:r>
          </w:p>
        </w:tc>
        <w:tc>
          <w:tcPr>
            <w:tcW w:w="539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890AA1F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45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0DB5E79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</w:tr>
      <w:tr w:rsidR="00CA7F7C" w:rsidRPr="00A33DCF" w14:paraId="328F785F" w14:textId="77777777" w:rsidTr="00CA7F7C">
        <w:trPr>
          <w:trHeight w:val="428"/>
        </w:trPr>
        <w:tc>
          <w:tcPr>
            <w:tcW w:w="632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143016E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 xml:space="preserve">    Yes</w:t>
            </w:r>
          </w:p>
        </w:tc>
        <w:tc>
          <w:tcPr>
            <w:tcW w:w="546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29AA097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140(42)</w:t>
            </w:r>
          </w:p>
        </w:tc>
        <w:tc>
          <w:tcPr>
            <w:tcW w:w="553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10FB393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123(52.8)</w:t>
            </w:r>
          </w:p>
        </w:tc>
        <w:tc>
          <w:tcPr>
            <w:tcW w:w="539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268C567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46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869C055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47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C045464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121(46.2)</w:t>
            </w:r>
          </w:p>
        </w:tc>
        <w:tc>
          <w:tcPr>
            <w:tcW w:w="553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D268686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142(46.7)</w:t>
            </w:r>
          </w:p>
        </w:tc>
        <w:tc>
          <w:tcPr>
            <w:tcW w:w="539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A03A8CE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45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96FD6C7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</w:tr>
      <w:tr w:rsidR="00CA7F7C" w:rsidRPr="00A33DCF" w14:paraId="28D237E5" w14:textId="77777777" w:rsidTr="00CA7F7C">
        <w:trPr>
          <w:trHeight w:val="287"/>
        </w:trPr>
        <w:tc>
          <w:tcPr>
            <w:tcW w:w="632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5099374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 xml:space="preserve">  Work pressure</w:t>
            </w:r>
          </w:p>
        </w:tc>
        <w:tc>
          <w:tcPr>
            <w:tcW w:w="546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B6A92CC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53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28E64CA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39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BBD7A91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0.130</w:t>
            </w:r>
          </w:p>
        </w:tc>
        <w:tc>
          <w:tcPr>
            <w:tcW w:w="546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F13D6B4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0.719</w:t>
            </w:r>
          </w:p>
        </w:tc>
        <w:tc>
          <w:tcPr>
            <w:tcW w:w="547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720A2EA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53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A16B7A8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39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490A144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67.602</w:t>
            </w:r>
          </w:p>
        </w:tc>
        <w:tc>
          <w:tcPr>
            <w:tcW w:w="545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B8783A5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&lt;0.001***</w:t>
            </w:r>
          </w:p>
        </w:tc>
      </w:tr>
      <w:tr w:rsidR="00CA7F7C" w:rsidRPr="00A33DCF" w14:paraId="444C86F1" w14:textId="77777777" w:rsidTr="00CA7F7C">
        <w:trPr>
          <w:trHeight w:val="287"/>
        </w:trPr>
        <w:tc>
          <w:tcPr>
            <w:tcW w:w="632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3B715B3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 xml:space="preserve">    No</w:t>
            </w:r>
          </w:p>
        </w:tc>
        <w:tc>
          <w:tcPr>
            <w:tcW w:w="546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1C82EC5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250(75.1)</w:t>
            </w:r>
          </w:p>
        </w:tc>
        <w:tc>
          <w:tcPr>
            <w:tcW w:w="553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7B724FE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178(76.4)</w:t>
            </w:r>
          </w:p>
        </w:tc>
        <w:tc>
          <w:tcPr>
            <w:tcW w:w="539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812ED8F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46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9302CC9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47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83310CF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240(91.6)</w:t>
            </w:r>
          </w:p>
        </w:tc>
        <w:tc>
          <w:tcPr>
            <w:tcW w:w="553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A189D5B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188(61.8)</w:t>
            </w:r>
          </w:p>
        </w:tc>
        <w:tc>
          <w:tcPr>
            <w:tcW w:w="539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D5982D4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45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DFCBF87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</w:tr>
      <w:tr w:rsidR="00CA7F7C" w:rsidRPr="00A33DCF" w14:paraId="7180703A" w14:textId="77777777" w:rsidTr="00CA7F7C">
        <w:trPr>
          <w:trHeight w:val="287"/>
        </w:trPr>
        <w:tc>
          <w:tcPr>
            <w:tcW w:w="632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6E1B0C7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lastRenderedPageBreak/>
              <w:t xml:space="preserve">    Yes</w:t>
            </w:r>
          </w:p>
        </w:tc>
        <w:tc>
          <w:tcPr>
            <w:tcW w:w="546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B47AB57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83(24.9)</w:t>
            </w:r>
          </w:p>
        </w:tc>
        <w:tc>
          <w:tcPr>
            <w:tcW w:w="553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7851BC5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55(23.6)</w:t>
            </w:r>
          </w:p>
        </w:tc>
        <w:tc>
          <w:tcPr>
            <w:tcW w:w="539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887355F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46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617716C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47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C673C6F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22(8.4)</w:t>
            </w:r>
          </w:p>
        </w:tc>
        <w:tc>
          <w:tcPr>
            <w:tcW w:w="553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F866670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116(38.2)</w:t>
            </w:r>
          </w:p>
        </w:tc>
        <w:tc>
          <w:tcPr>
            <w:tcW w:w="539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21490C3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45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A02338C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</w:tr>
      <w:tr w:rsidR="00CA7F7C" w:rsidRPr="00A33DCF" w14:paraId="2B0874F1" w14:textId="77777777" w:rsidTr="00CA7F7C">
        <w:trPr>
          <w:trHeight w:val="287"/>
        </w:trPr>
        <w:tc>
          <w:tcPr>
            <w:tcW w:w="632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75E6744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 xml:space="preserve">  Rescue experience or not</w:t>
            </w:r>
          </w:p>
        </w:tc>
        <w:tc>
          <w:tcPr>
            <w:tcW w:w="546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BAC81D5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53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3FD91F6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39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1D54C15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5.276</w:t>
            </w:r>
          </w:p>
        </w:tc>
        <w:tc>
          <w:tcPr>
            <w:tcW w:w="546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ED48091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0.022*</w:t>
            </w:r>
          </w:p>
        </w:tc>
        <w:tc>
          <w:tcPr>
            <w:tcW w:w="547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9552AB2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53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353CE5A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39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1200473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34.140</w:t>
            </w:r>
          </w:p>
        </w:tc>
        <w:tc>
          <w:tcPr>
            <w:tcW w:w="545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4577AA3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&lt;0.001***</w:t>
            </w:r>
          </w:p>
        </w:tc>
      </w:tr>
      <w:tr w:rsidR="00CA7F7C" w:rsidRPr="00A33DCF" w14:paraId="1BF0F95B" w14:textId="77777777" w:rsidTr="00CA7F7C">
        <w:trPr>
          <w:trHeight w:val="287"/>
        </w:trPr>
        <w:tc>
          <w:tcPr>
            <w:tcW w:w="632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E7AFE17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 xml:space="preserve">    No</w:t>
            </w:r>
          </w:p>
        </w:tc>
        <w:tc>
          <w:tcPr>
            <w:tcW w:w="546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F72AF91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169(50.8)</w:t>
            </w:r>
          </w:p>
        </w:tc>
        <w:tc>
          <w:tcPr>
            <w:tcW w:w="553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DC62736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141(60.5)</w:t>
            </w:r>
          </w:p>
        </w:tc>
        <w:tc>
          <w:tcPr>
            <w:tcW w:w="539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5DB4525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46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7F8601A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47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E8BA01C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109(41.6)</w:t>
            </w:r>
          </w:p>
        </w:tc>
        <w:tc>
          <w:tcPr>
            <w:tcW w:w="553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D8A23C4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201(66.1)</w:t>
            </w:r>
          </w:p>
        </w:tc>
        <w:tc>
          <w:tcPr>
            <w:tcW w:w="539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78B0EFE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45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CCAD242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</w:tr>
      <w:tr w:rsidR="00CA7F7C" w:rsidRPr="00A33DCF" w14:paraId="4C0E3553" w14:textId="77777777" w:rsidTr="00CA7F7C">
        <w:trPr>
          <w:trHeight w:val="287"/>
        </w:trPr>
        <w:tc>
          <w:tcPr>
            <w:tcW w:w="632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69AE790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 xml:space="preserve">    Yes</w:t>
            </w:r>
          </w:p>
        </w:tc>
        <w:tc>
          <w:tcPr>
            <w:tcW w:w="546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FB22812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164(49.2)</w:t>
            </w:r>
          </w:p>
        </w:tc>
        <w:tc>
          <w:tcPr>
            <w:tcW w:w="553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0B8338C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92(39.5)</w:t>
            </w:r>
          </w:p>
        </w:tc>
        <w:tc>
          <w:tcPr>
            <w:tcW w:w="539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59E692F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46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9361C80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47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BF0079A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153(58.4)</w:t>
            </w:r>
          </w:p>
        </w:tc>
        <w:tc>
          <w:tcPr>
            <w:tcW w:w="553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260AC7C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103(33.9)</w:t>
            </w:r>
          </w:p>
        </w:tc>
        <w:tc>
          <w:tcPr>
            <w:tcW w:w="539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1C5EF89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45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183101E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</w:tr>
      <w:tr w:rsidR="00CA7F7C" w:rsidRPr="00A33DCF" w14:paraId="22F85D05" w14:textId="77777777" w:rsidTr="00CA7F7C">
        <w:trPr>
          <w:trHeight w:val="287"/>
        </w:trPr>
        <w:tc>
          <w:tcPr>
            <w:tcW w:w="632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82096AE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 xml:space="preserve">  Tolerate the rotation system or not</w:t>
            </w:r>
          </w:p>
        </w:tc>
        <w:tc>
          <w:tcPr>
            <w:tcW w:w="546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5416FC4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53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A69BB3F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39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5414244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33.667</w:t>
            </w:r>
          </w:p>
        </w:tc>
        <w:tc>
          <w:tcPr>
            <w:tcW w:w="546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398177F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&lt;0.001***</w:t>
            </w:r>
          </w:p>
        </w:tc>
        <w:tc>
          <w:tcPr>
            <w:tcW w:w="547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CCA5972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53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9D66359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39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0AE2D9E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100.637</w:t>
            </w:r>
          </w:p>
        </w:tc>
        <w:tc>
          <w:tcPr>
            <w:tcW w:w="545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518C98A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&lt;0.001***</w:t>
            </w:r>
          </w:p>
        </w:tc>
      </w:tr>
      <w:tr w:rsidR="00CA7F7C" w:rsidRPr="00A33DCF" w14:paraId="54DEF409" w14:textId="77777777" w:rsidTr="00CA7F7C">
        <w:trPr>
          <w:trHeight w:val="287"/>
        </w:trPr>
        <w:tc>
          <w:tcPr>
            <w:tcW w:w="632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D1550E6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 xml:space="preserve">    No</w:t>
            </w:r>
          </w:p>
        </w:tc>
        <w:tc>
          <w:tcPr>
            <w:tcW w:w="546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5CD575B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142(42.6)</w:t>
            </w:r>
          </w:p>
        </w:tc>
        <w:tc>
          <w:tcPr>
            <w:tcW w:w="553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19D02B1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157(67.4)</w:t>
            </w:r>
          </w:p>
        </w:tc>
        <w:tc>
          <w:tcPr>
            <w:tcW w:w="539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F7D28D4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46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F940F67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47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E1FB9B5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79(30.2)</w:t>
            </w:r>
          </w:p>
        </w:tc>
        <w:tc>
          <w:tcPr>
            <w:tcW w:w="553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224460C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220(72.4)</w:t>
            </w:r>
          </w:p>
        </w:tc>
        <w:tc>
          <w:tcPr>
            <w:tcW w:w="539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4A00669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45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A22D1FE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</w:tr>
      <w:tr w:rsidR="00CA7F7C" w:rsidRPr="00A33DCF" w14:paraId="1E6DF4C2" w14:textId="77777777" w:rsidTr="00CA7F7C">
        <w:trPr>
          <w:trHeight w:val="287"/>
        </w:trPr>
        <w:tc>
          <w:tcPr>
            <w:tcW w:w="632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844D34A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 xml:space="preserve">    Yes</w:t>
            </w:r>
          </w:p>
        </w:tc>
        <w:tc>
          <w:tcPr>
            <w:tcW w:w="546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36A8570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191(57.4)</w:t>
            </w:r>
          </w:p>
        </w:tc>
        <w:tc>
          <w:tcPr>
            <w:tcW w:w="553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88E056F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76(32.6)</w:t>
            </w:r>
          </w:p>
        </w:tc>
        <w:tc>
          <w:tcPr>
            <w:tcW w:w="539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B7354CE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46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28948BD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47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7B855B2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183(69.8)</w:t>
            </w:r>
          </w:p>
        </w:tc>
        <w:tc>
          <w:tcPr>
            <w:tcW w:w="553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5BC821A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84(27.6)</w:t>
            </w:r>
          </w:p>
        </w:tc>
        <w:tc>
          <w:tcPr>
            <w:tcW w:w="539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BD803C6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45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915A52A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</w:tr>
      <w:tr w:rsidR="00CA7F7C" w:rsidRPr="00A33DCF" w14:paraId="305A5E5C" w14:textId="77777777" w:rsidTr="00CA7F7C">
        <w:trPr>
          <w:trHeight w:val="287"/>
        </w:trPr>
        <w:tc>
          <w:tcPr>
            <w:tcW w:w="632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B53684D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 xml:space="preserve">  Contact with patients or not</w:t>
            </w:r>
          </w:p>
        </w:tc>
        <w:tc>
          <w:tcPr>
            <w:tcW w:w="546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9D54A28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53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68AC7DC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39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52208E7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8.636</w:t>
            </w:r>
          </w:p>
        </w:tc>
        <w:tc>
          <w:tcPr>
            <w:tcW w:w="546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5BC78C8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0.003**</w:t>
            </w:r>
          </w:p>
        </w:tc>
        <w:tc>
          <w:tcPr>
            <w:tcW w:w="547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A727BF5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53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50A1DAC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39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0214E1D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0.913</w:t>
            </w:r>
          </w:p>
        </w:tc>
        <w:tc>
          <w:tcPr>
            <w:tcW w:w="545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8BE8754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0.339</w:t>
            </w:r>
          </w:p>
        </w:tc>
      </w:tr>
      <w:tr w:rsidR="00CA7F7C" w:rsidRPr="00A33DCF" w14:paraId="0B8620AE" w14:textId="77777777" w:rsidTr="00CA7F7C">
        <w:trPr>
          <w:trHeight w:val="287"/>
        </w:trPr>
        <w:tc>
          <w:tcPr>
            <w:tcW w:w="632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5E2B5C8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 xml:space="preserve">    No</w:t>
            </w:r>
          </w:p>
        </w:tc>
        <w:tc>
          <w:tcPr>
            <w:tcW w:w="546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56482A3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251(75.4)</w:t>
            </w:r>
          </w:p>
        </w:tc>
        <w:tc>
          <w:tcPr>
            <w:tcW w:w="553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BF47DE8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149(63.9)</w:t>
            </w:r>
          </w:p>
        </w:tc>
        <w:tc>
          <w:tcPr>
            <w:tcW w:w="539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D8F0D31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46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3F9D776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47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2CB885B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180(68.7)</w:t>
            </w:r>
          </w:p>
        </w:tc>
        <w:tc>
          <w:tcPr>
            <w:tcW w:w="553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53AF7A2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220(72.4)</w:t>
            </w:r>
          </w:p>
        </w:tc>
        <w:tc>
          <w:tcPr>
            <w:tcW w:w="539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23ABCF8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45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2705BFF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</w:tr>
      <w:tr w:rsidR="00CA7F7C" w:rsidRPr="00A33DCF" w14:paraId="4378E22D" w14:textId="77777777" w:rsidTr="00CA7F7C">
        <w:trPr>
          <w:trHeight w:val="287"/>
        </w:trPr>
        <w:tc>
          <w:tcPr>
            <w:tcW w:w="632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3A05AED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 xml:space="preserve">    Yes</w:t>
            </w:r>
          </w:p>
        </w:tc>
        <w:tc>
          <w:tcPr>
            <w:tcW w:w="546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9CCF3EA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82(24.6)</w:t>
            </w:r>
          </w:p>
        </w:tc>
        <w:tc>
          <w:tcPr>
            <w:tcW w:w="553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6B62C3A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84(36.1)</w:t>
            </w:r>
          </w:p>
        </w:tc>
        <w:tc>
          <w:tcPr>
            <w:tcW w:w="539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5CB8D35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46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CF4DF73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47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92D3DA2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82(31.3)</w:t>
            </w:r>
          </w:p>
        </w:tc>
        <w:tc>
          <w:tcPr>
            <w:tcW w:w="553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7A23743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84(27.6)</w:t>
            </w:r>
          </w:p>
        </w:tc>
        <w:tc>
          <w:tcPr>
            <w:tcW w:w="539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52EBCCA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45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D0D54BE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</w:tr>
      <w:tr w:rsidR="00CA7F7C" w:rsidRPr="00A33DCF" w14:paraId="020DD8A2" w14:textId="77777777" w:rsidTr="00CA7F7C">
        <w:trPr>
          <w:trHeight w:val="287"/>
        </w:trPr>
        <w:tc>
          <w:tcPr>
            <w:tcW w:w="632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F89BA6F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 xml:space="preserve">  Diagnosed with COVID-19 or not</w:t>
            </w:r>
          </w:p>
        </w:tc>
        <w:tc>
          <w:tcPr>
            <w:tcW w:w="546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1C1DEE2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53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5906488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39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F6DACD8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2.983</w:t>
            </w:r>
          </w:p>
        </w:tc>
        <w:tc>
          <w:tcPr>
            <w:tcW w:w="546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D8CA29F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0.084</w:t>
            </w:r>
          </w:p>
        </w:tc>
        <w:tc>
          <w:tcPr>
            <w:tcW w:w="547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747AAE4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53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373D3DB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39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D934908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21.321</w:t>
            </w:r>
          </w:p>
        </w:tc>
        <w:tc>
          <w:tcPr>
            <w:tcW w:w="545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66594E5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&lt;0.001***</w:t>
            </w:r>
          </w:p>
        </w:tc>
      </w:tr>
      <w:tr w:rsidR="00CA7F7C" w:rsidRPr="00A33DCF" w14:paraId="4DD257AC" w14:textId="77777777" w:rsidTr="00CA7F7C">
        <w:trPr>
          <w:trHeight w:val="287"/>
        </w:trPr>
        <w:tc>
          <w:tcPr>
            <w:tcW w:w="632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83C5E3F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 xml:space="preserve">    No</w:t>
            </w:r>
          </w:p>
        </w:tc>
        <w:tc>
          <w:tcPr>
            <w:tcW w:w="546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EF874D9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166(49.8)</w:t>
            </w:r>
          </w:p>
        </w:tc>
        <w:tc>
          <w:tcPr>
            <w:tcW w:w="553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CA79122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99(42.5)</w:t>
            </w:r>
          </w:p>
        </w:tc>
        <w:tc>
          <w:tcPr>
            <w:tcW w:w="539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3779932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46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E3CF6D2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47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3D5A017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150(57.3)</w:t>
            </w:r>
          </w:p>
        </w:tc>
        <w:tc>
          <w:tcPr>
            <w:tcW w:w="553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56B8F55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115(37.8)</w:t>
            </w:r>
          </w:p>
        </w:tc>
        <w:tc>
          <w:tcPr>
            <w:tcW w:w="539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A66AF2E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45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05B68DB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</w:tr>
      <w:tr w:rsidR="00CA7F7C" w:rsidRPr="00A33DCF" w14:paraId="17842697" w14:textId="77777777" w:rsidTr="00CA7F7C">
        <w:trPr>
          <w:trHeight w:val="287"/>
        </w:trPr>
        <w:tc>
          <w:tcPr>
            <w:tcW w:w="632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97A5195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 xml:space="preserve">    Yes</w:t>
            </w:r>
          </w:p>
        </w:tc>
        <w:tc>
          <w:tcPr>
            <w:tcW w:w="546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49878CE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167(50.2)</w:t>
            </w:r>
          </w:p>
        </w:tc>
        <w:tc>
          <w:tcPr>
            <w:tcW w:w="553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85F28BC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134(57.5)</w:t>
            </w:r>
          </w:p>
        </w:tc>
        <w:tc>
          <w:tcPr>
            <w:tcW w:w="539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5AAB374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46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0B325FC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47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3C4FAE8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112(42.7)</w:t>
            </w:r>
          </w:p>
        </w:tc>
        <w:tc>
          <w:tcPr>
            <w:tcW w:w="553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6DA5F44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189(62.2)</w:t>
            </w:r>
          </w:p>
        </w:tc>
        <w:tc>
          <w:tcPr>
            <w:tcW w:w="539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2856409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45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25B66D0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</w:tr>
      <w:tr w:rsidR="00CA7F7C" w:rsidRPr="00A33DCF" w14:paraId="3A513C9B" w14:textId="77777777" w:rsidTr="00CA7F7C">
        <w:trPr>
          <w:trHeight w:val="287"/>
        </w:trPr>
        <w:tc>
          <w:tcPr>
            <w:tcW w:w="632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3C91DFC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 xml:space="preserve">  Medically isolated or not</w:t>
            </w:r>
          </w:p>
        </w:tc>
        <w:tc>
          <w:tcPr>
            <w:tcW w:w="546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590300E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53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79044F4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39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4B22380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10.370</w:t>
            </w:r>
          </w:p>
        </w:tc>
        <w:tc>
          <w:tcPr>
            <w:tcW w:w="546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108BDB1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0.001**</w:t>
            </w:r>
          </w:p>
        </w:tc>
        <w:tc>
          <w:tcPr>
            <w:tcW w:w="547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762011F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53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5D1E996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39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0FB0BD7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49.192</w:t>
            </w:r>
          </w:p>
        </w:tc>
        <w:tc>
          <w:tcPr>
            <w:tcW w:w="545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A02039B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&lt;0.001***</w:t>
            </w:r>
          </w:p>
        </w:tc>
      </w:tr>
      <w:tr w:rsidR="00CA7F7C" w:rsidRPr="00A33DCF" w14:paraId="50CFE939" w14:textId="77777777" w:rsidTr="00CA7F7C">
        <w:trPr>
          <w:trHeight w:val="287"/>
        </w:trPr>
        <w:tc>
          <w:tcPr>
            <w:tcW w:w="632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98EE458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 xml:space="preserve">    No</w:t>
            </w:r>
          </w:p>
        </w:tc>
        <w:tc>
          <w:tcPr>
            <w:tcW w:w="546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9DADC3C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167(50.2)</w:t>
            </w:r>
          </w:p>
        </w:tc>
        <w:tc>
          <w:tcPr>
            <w:tcW w:w="553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C3FC296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85(36.5)</w:t>
            </w:r>
          </w:p>
        </w:tc>
        <w:tc>
          <w:tcPr>
            <w:tcW w:w="539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518D7B2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46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517B462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47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9700306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158(60.3)</w:t>
            </w:r>
          </w:p>
        </w:tc>
        <w:tc>
          <w:tcPr>
            <w:tcW w:w="553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930B47A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94(30.9)</w:t>
            </w:r>
          </w:p>
        </w:tc>
        <w:tc>
          <w:tcPr>
            <w:tcW w:w="539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C88881B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45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CDA6135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</w:tr>
      <w:tr w:rsidR="00CA7F7C" w:rsidRPr="00A33DCF" w14:paraId="2849406D" w14:textId="77777777" w:rsidTr="00CA7F7C">
        <w:trPr>
          <w:trHeight w:val="287"/>
        </w:trPr>
        <w:tc>
          <w:tcPr>
            <w:tcW w:w="632" w:type="pct"/>
            <w:tcBorders>
              <w:bottom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33307AC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 xml:space="preserve">    Yes</w:t>
            </w:r>
          </w:p>
        </w:tc>
        <w:tc>
          <w:tcPr>
            <w:tcW w:w="546" w:type="pct"/>
            <w:tcBorders>
              <w:bottom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7BA34C3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166(49.8)</w:t>
            </w:r>
          </w:p>
        </w:tc>
        <w:tc>
          <w:tcPr>
            <w:tcW w:w="553" w:type="pct"/>
            <w:tcBorders>
              <w:bottom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D871087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148(63.5)</w:t>
            </w:r>
          </w:p>
        </w:tc>
        <w:tc>
          <w:tcPr>
            <w:tcW w:w="539" w:type="pct"/>
            <w:tcBorders>
              <w:bottom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191F643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46" w:type="pct"/>
            <w:tcBorders>
              <w:bottom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7A165D9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47" w:type="pct"/>
            <w:tcBorders>
              <w:bottom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5CCF2E6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104(39.4)</w:t>
            </w:r>
          </w:p>
        </w:tc>
        <w:tc>
          <w:tcPr>
            <w:tcW w:w="553" w:type="pct"/>
            <w:tcBorders>
              <w:bottom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28F3CD2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CA7F7C">
              <w:rPr>
                <w:rFonts w:asciiTheme="minorHAnsi" w:hAnsiTheme="minorHAnsi" w:cstheme="minorHAnsi"/>
                <w:sz w:val="22"/>
                <w:shd w:val="clear" w:color="auto" w:fill="FFFFFF"/>
              </w:rPr>
              <w:t>210(69.1)</w:t>
            </w:r>
          </w:p>
        </w:tc>
        <w:tc>
          <w:tcPr>
            <w:tcW w:w="539" w:type="pct"/>
            <w:tcBorders>
              <w:bottom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C1D00E8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  <w:tc>
          <w:tcPr>
            <w:tcW w:w="545" w:type="pct"/>
            <w:tcBorders>
              <w:bottom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FB89C19" w14:textId="77777777" w:rsidR="00CA7F7C" w:rsidRPr="00CA7F7C" w:rsidRDefault="00CA7F7C" w:rsidP="00CA7F7C">
            <w:pPr>
              <w:spacing w:before="0" w:after="160" w:line="259" w:lineRule="auto"/>
              <w:jc w:val="center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</w:p>
        </w:tc>
      </w:tr>
    </w:tbl>
    <w:p w14:paraId="246FEA8C" w14:textId="61D8EE51" w:rsidR="00CA7F7C" w:rsidRPr="00A33DCF" w:rsidRDefault="00CA7F7C" w:rsidP="00CA7F7C">
      <w:pPr>
        <w:rPr>
          <w:rFonts w:asciiTheme="minorHAnsi" w:hAnsiTheme="minorHAnsi" w:cstheme="minorHAnsi"/>
          <w:sz w:val="22"/>
        </w:rPr>
      </w:pPr>
      <w:r w:rsidRPr="00A33DCF">
        <w:rPr>
          <w:rFonts w:asciiTheme="minorHAnsi" w:hAnsiTheme="minorHAnsi" w:cstheme="minorHAnsi"/>
          <w:i/>
          <w:sz w:val="22"/>
        </w:rPr>
        <w:t>Note.</w:t>
      </w:r>
      <w:r w:rsidRPr="00A33DCF">
        <w:rPr>
          <w:rFonts w:asciiTheme="minorHAnsi" w:hAnsiTheme="minorHAnsi" w:cstheme="minorHAnsi"/>
          <w:sz w:val="22"/>
        </w:rPr>
        <w:t xml:space="preserve"> ***, **, and * denote statistical significance at the 1%, 5%, and 10% levels, respectively. </w:t>
      </w:r>
    </w:p>
    <w:p w14:paraId="021A5FC3" w14:textId="1777AC60" w:rsidR="00CA7F7C" w:rsidRPr="00A33DCF" w:rsidRDefault="00CA7F7C" w:rsidP="00CA7F7C">
      <w:pPr>
        <w:ind w:left="720" w:hanging="720"/>
        <w:contextualSpacing/>
        <w:rPr>
          <w:rFonts w:asciiTheme="minorHAnsi" w:hAnsiTheme="minorHAnsi" w:cstheme="minorHAnsi"/>
          <w:b/>
          <w:sz w:val="22"/>
        </w:rPr>
      </w:pPr>
      <w:r w:rsidRPr="00A33DCF">
        <w:rPr>
          <w:rFonts w:asciiTheme="minorHAnsi" w:hAnsiTheme="minorHAnsi" w:cstheme="minorHAnsi"/>
          <w:b/>
          <w:sz w:val="22"/>
        </w:rPr>
        <w:t>e.g., tab. 3</w:t>
      </w:r>
    </w:p>
    <w:p w14:paraId="62AFEE01" w14:textId="48F6496A" w:rsidR="00CA7F7C" w:rsidRPr="00A33DCF" w:rsidRDefault="00CA7F7C" w:rsidP="00CA7F7C">
      <w:pPr>
        <w:contextualSpacing/>
        <w:rPr>
          <w:rFonts w:asciiTheme="minorHAnsi" w:hAnsiTheme="minorHAnsi" w:cstheme="minorHAnsi"/>
          <w:i/>
          <w:sz w:val="22"/>
        </w:rPr>
      </w:pPr>
      <w:r w:rsidRPr="00A33DCF">
        <w:rPr>
          <w:rFonts w:asciiTheme="minorHAnsi" w:hAnsiTheme="minorHAnsi" w:cstheme="minorHAnsi"/>
          <w:i/>
          <w:sz w:val="22"/>
        </w:rPr>
        <w:t>Binary Logistic Regression Analysis: Depression and Anxiety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82"/>
        <w:gridCol w:w="532"/>
        <w:gridCol w:w="1101"/>
        <w:gridCol w:w="970"/>
        <w:gridCol w:w="532"/>
        <w:gridCol w:w="1101"/>
        <w:gridCol w:w="970"/>
      </w:tblGrid>
      <w:tr w:rsidR="00A33DCF" w:rsidRPr="00CA7F7C" w14:paraId="1956F297" w14:textId="77777777" w:rsidTr="00CA7F7C">
        <w:trPr>
          <w:trHeight w:val="413"/>
        </w:trPr>
        <w:tc>
          <w:tcPr>
            <w:tcW w:w="0" w:type="auto"/>
            <w:tcBorders>
              <w:top w:val="single" w:sz="8" w:space="0" w:color="000000"/>
            </w:tcBorders>
            <w:shd w:val="clear" w:color="auto" w:fill="auto"/>
            <w:tcMar>
              <w:top w:w="15" w:type="dxa"/>
              <w:left w:w="109" w:type="dxa"/>
              <w:bottom w:w="0" w:type="dxa"/>
              <w:right w:w="109" w:type="dxa"/>
            </w:tcMar>
            <w:vAlign w:val="center"/>
            <w:hideMark/>
          </w:tcPr>
          <w:p w14:paraId="0C277AB0" w14:textId="77777777" w:rsidR="00CA7F7C" w:rsidRPr="00CA7F7C" w:rsidRDefault="00CA7F7C" w:rsidP="00CA7F7C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0" w:type="auto"/>
            <w:gridSpan w:val="3"/>
            <w:tcBorders>
              <w:top w:val="single" w:sz="8" w:space="0" w:color="000000"/>
            </w:tcBorders>
            <w:shd w:val="clear" w:color="auto" w:fill="auto"/>
            <w:tcMar>
              <w:top w:w="15" w:type="dxa"/>
              <w:left w:w="109" w:type="dxa"/>
              <w:bottom w:w="0" w:type="dxa"/>
              <w:right w:w="109" w:type="dxa"/>
            </w:tcMar>
            <w:vAlign w:val="center"/>
            <w:hideMark/>
          </w:tcPr>
          <w:p w14:paraId="619A6723" w14:textId="77777777" w:rsidR="00CA7F7C" w:rsidRPr="00CA7F7C" w:rsidRDefault="00CA7F7C" w:rsidP="00CA7F7C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CA7F7C">
              <w:rPr>
                <w:rFonts w:asciiTheme="minorHAnsi" w:hAnsiTheme="minorHAnsi" w:cstheme="minorHAnsi"/>
                <w:sz w:val="22"/>
              </w:rPr>
              <w:t>Depression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</w:tcBorders>
            <w:shd w:val="clear" w:color="auto" w:fill="auto"/>
            <w:tcMar>
              <w:top w:w="15" w:type="dxa"/>
              <w:left w:w="109" w:type="dxa"/>
              <w:bottom w:w="0" w:type="dxa"/>
              <w:right w:w="109" w:type="dxa"/>
            </w:tcMar>
            <w:vAlign w:val="center"/>
            <w:hideMark/>
          </w:tcPr>
          <w:p w14:paraId="7B738234" w14:textId="77777777" w:rsidR="00CA7F7C" w:rsidRPr="00CA7F7C" w:rsidRDefault="00CA7F7C" w:rsidP="00CA7F7C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CA7F7C">
              <w:rPr>
                <w:rFonts w:asciiTheme="minorHAnsi" w:hAnsiTheme="minorHAnsi" w:cstheme="minorHAnsi"/>
                <w:sz w:val="22"/>
              </w:rPr>
              <w:t>Anxiety</w:t>
            </w:r>
          </w:p>
        </w:tc>
      </w:tr>
      <w:tr w:rsidR="00CA7F7C" w:rsidRPr="00A33DCF" w14:paraId="75CD4031" w14:textId="77777777" w:rsidTr="00CA7F7C">
        <w:trPr>
          <w:trHeight w:val="413"/>
        </w:trPr>
        <w:tc>
          <w:tcPr>
            <w:tcW w:w="0" w:type="auto"/>
            <w:tcBorders>
              <w:bottom w:val="single" w:sz="8" w:space="0" w:color="000000"/>
            </w:tcBorders>
            <w:shd w:val="clear" w:color="auto" w:fill="auto"/>
            <w:tcMar>
              <w:top w:w="15" w:type="dxa"/>
              <w:left w:w="109" w:type="dxa"/>
              <w:bottom w:w="0" w:type="dxa"/>
              <w:right w:w="109" w:type="dxa"/>
            </w:tcMar>
            <w:vAlign w:val="center"/>
            <w:hideMark/>
          </w:tcPr>
          <w:p w14:paraId="37A53B56" w14:textId="77777777" w:rsidR="00CA7F7C" w:rsidRPr="00CA7F7C" w:rsidRDefault="00CA7F7C" w:rsidP="00CA7F7C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CA7F7C">
              <w:rPr>
                <w:rFonts w:asciiTheme="minorHAnsi" w:hAnsiTheme="minorHAnsi" w:cstheme="minorHAnsi"/>
                <w:sz w:val="22"/>
              </w:rPr>
              <w:lastRenderedPageBreak/>
              <w:t>Variables</w:t>
            </w:r>
          </w:p>
        </w:tc>
        <w:tc>
          <w:tcPr>
            <w:tcW w:w="0" w:type="auto"/>
            <w:tcBorders>
              <w:bottom w:val="single" w:sz="8" w:space="0" w:color="000000"/>
            </w:tcBorders>
            <w:shd w:val="clear" w:color="auto" w:fill="auto"/>
            <w:tcMar>
              <w:top w:w="15" w:type="dxa"/>
              <w:left w:w="109" w:type="dxa"/>
              <w:bottom w:w="0" w:type="dxa"/>
              <w:right w:w="109" w:type="dxa"/>
            </w:tcMar>
            <w:vAlign w:val="center"/>
            <w:hideMark/>
          </w:tcPr>
          <w:p w14:paraId="58E219B9" w14:textId="77777777" w:rsidR="00CA7F7C" w:rsidRPr="00CA7F7C" w:rsidRDefault="00CA7F7C" w:rsidP="00CA7F7C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CA7F7C">
              <w:rPr>
                <w:rFonts w:asciiTheme="minorHAnsi" w:hAnsiTheme="minorHAnsi" w:cstheme="minorHAnsi"/>
                <w:sz w:val="22"/>
              </w:rPr>
              <w:t>OR</w:t>
            </w:r>
          </w:p>
        </w:tc>
        <w:tc>
          <w:tcPr>
            <w:tcW w:w="0" w:type="auto"/>
            <w:tcBorders>
              <w:bottom w:val="single" w:sz="8" w:space="0" w:color="000000"/>
            </w:tcBorders>
            <w:shd w:val="clear" w:color="auto" w:fill="auto"/>
            <w:tcMar>
              <w:top w:w="15" w:type="dxa"/>
              <w:left w:w="109" w:type="dxa"/>
              <w:bottom w:w="0" w:type="dxa"/>
              <w:right w:w="109" w:type="dxa"/>
            </w:tcMar>
            <w:vAlign w:val="center"/>
            <w:hideMark/>
          </w:tcPr>
          <w:p w14:paraId="7501B2FC" w14:textId="77777777" w:rsidR="00CA7F7C" w:rsidRPr="00CA7F7C" w:rsidRDefault="00CA7F7C" w:rsidP="00CA7F7C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CA7F7C">
              <w:rPr>
                <w:rFonts w:asciiTheme="minorHAnsi" w:hAnsiTheme="minorHAnsi" w:cstheme="minorHAnsi"/>
                <w:sz w:val="22"/>
              </w:rPr>
              <w:t>95% CI</w:t>
            </w:r>
          </w:p>
        </w:tc>
        <w:tc>
          <w:tcPr>
            <w:tcW w:w="0" w:type="auto"/>
            <w:tcBorders>
              <w:bottom w:val="single" w:sz="8" w:space="0" w:color="000000"/>
            </w:tcBorders>
            <w:shd w:val="clear" w:color="auto" w:fill="auto"/>
            <w:tcMar>
              <w:top w:w="15" w:type="dxa"/>
              <w:left w:w="109" w:type="dxa"/>
              <w:bottom w:w="0" w:type="dxa"/>
              <w:right w:w="109" w:type="dxa"/>
            </w:tcMar>
            <w:vAlign w:val="center"/>
            <w:hideMark/>
          </w:tcPr>
          <w:p w14:paraId="5D3C5326" w14:textId="49172B12" w:rsidR="00CA7F7C" w:rsidRPr="00CA7F7C" w:rsidRDefault="00CA7F7C" w:rsidP="00CA7F7C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P</w:t>
            </w:r>
            <w:r w:rsidRPr="00CA7F7C">
              <w:rPr>
                <w:rFonts w:asciiTheme="minorHAnsi" w:hAnsiTheme="minorHAnsi" w:cstheme="minorHAnsi"/>
                <w:sz w:val="22"/>
              </w:rPr>
              <w:t>-value</w:t>
            </w:r>
          </w:p>
        </w:tc>
        <w:tc>
          <w:tcPr>
            <w:tcW w:w="0" w:type="auto"/>
            <w:tcBorders>
              <w:bottom w:val="single" w:sz="8" w:space="0" w:color="000000"/>
            </w:tcBorders>
            <w:shd w:val="clear" w:color="auto" w:fill="auto"/>
            <w:tcMar>
              <w:top w:w="15" w:type="dxa"/>
              <w:left w:w="109" w:type="dxa"/>
              <w:bottom w:w="0" w:type="dxa"/>
              <w:right w:w="109" w:type="dxa"/>
            </w:tcMar>
            <w:vAlign w:val="center"/>
            <w:hideMark/>
          </w:tcPr>
          <w:p w14:paraId="6E4EBE54" w14:textId="77777777" w:rsidR="00CA7F7C" w:rsidRPr="00CA7F7C" w:rsidRDefault="00CA7F7C" w:rsidP="00CA7F7C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CA7F7C">
              <w:rPr>
                <w:rFonts w:asciiTheme="minorHAnsi" w:hAnsiTheme="minorHAnsi" w:cstheme="minorHAnsi"/>
                <w:sz w:val="22"/>
              </w:rPr>
              <w:t>OR</w:t>
            </w:r>
          </w:p>
        </w:tc>
        <w:tc>
          <w:tcPr>
            <w:tcW w:w="0" w:type="auto"/>
            <w:tcBorders>
              <w:bottom w:val="single" w:sz="8" w:space="0" w:color="000000"/>
            </w:tcBorders>
            <w:shd w:val="clear" w:color="auto" w:fill="auto"/>
            <w:tcMar>
              <w:top w:w="15" w:type="dxa"/>
              <w:left w:w="109" w:type="dxa"/>
              <w:bottom w:w="0" w:type="dxa"/>
              <w:right w:w="109" w:type="dxa"/>
            </w:tcMar>
            <w:vAlign w:val="center"/>
            <w:hideMark/>
          </w:tcPr>
          <w:p w14:paraId="5DE8A170" w14:textId="77777777" w:rsidR="00CA7F7C" w:rsidRPr="00CA7F7C" w:rsidRDefault="00CA7F7C" w:rsidP="00CA7F7C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CA7F7C">
              <w:rPr>
                <w:rFonts w:asciiTheme="minorHAnsi" w:hAnsiTheme="minorHAnsi" w:cstheme="minorHAnsi"/>
                <w:sz w:val="22"/>
              </w:rPr>
              <w:t>95% CI</w:t>
            </w:r>
          </w:p>
        </w:tc>
        <w:tc>
          <w:tcPr>
            <w:tcW w:w="0" w:type="auto"/>
            <w:tcBorders>
              <w:bottom w:val="single" w:sz="8" w:space="0" w:color="000000"/>
            </w:tcBorders>
            <w:shd w:val="clear" w:color="auto" w:fill="auto"/>
            <w:tcMar>
              <w:top w:w="15" w:type="dxa"/>
              <w:left w:w="109" w:type="dxa"/>
              <w:bottom w:w="0" w:type="dxa"/>
              <w:right w:w="109" w:type="dxa"/>
            </w:tcMar>
            <w:vAlign w:val="center"/>
            <w:hideMark/>
          </w:tcPr>
          <w:p w14:paraId="40862885" w14:textId="30BB7C7B" w:rsidR="00CA7F7C" w:rsidRPr="00CA7F7C" w:rsidRDefault="00CA7F7C" w:rsidP="00CA7F7C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P</w:t>
            </w:r>
            <w:r w:rsidRPr="00CA7F7C">
              <w:rPr>
                <w:rFonts w:asciiTheme="minorHAnsi" w:hAnsiTheme="minorHAnsi" w:cstheme="minorHAnsi"/>
                <w:sz w:val="22"/>
              </w:rPr>
              <w:t>-value</w:t>
            </w:r>
          </w:p>
        </w:tc>
      </w:tr>
      <w:tr w:rsidR="00A33DCF" w:rsidRPr="00CA7F7C" w14:paraId="2B7D7ACD" w14:textId="77777777" w:rsidTr="00CA7F7C">
        <w:trPr>
          <w:trHeight w:val="414"/>
        </w:trPr>
        <w:tc>
          <w:tcPr>
            <w:tcW w:w="0" w:type="auto"/>
            <w:tcBorders>
              <w:top w:val="single" w:sz="8" w:space="0" w:color="000000"/>
            </w:tcBorders>
            <w:shd w:val="clear" w:color="auto" w:fill="auto"/>
            <w:tcMar>
              <w:top w:w="15" w:type="dxa"/>
              <w:left w:w="109" w:type="dxa"/>
              <w:bottom w:w="0" w:type="dxa"/>
              <w:right w:w="109" w:type="dxa"/>
            </w:tcMar>
            <w:vAlign w:val="center"/>
            <w:hideMark/>
          </w:tcPr>
          <w:p w14:paraId="5E249BBF" w14:textId="42A206F7" w:rsidR="00CA7F7C" w:rsidRPr="00CA7F7C" w:rsidRDefault="00D37620" w:rsidP="00CA7F7C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sz w:val="22"/>
              </w:rPr>
              <w:t>C</w:t>
            </w:r>
            <w:r w:rsidR="00CA7F7C" w:rsidRPr="00CA7F7C">
              <w:rPr>
                <w:rFonts w:asciiTheme="minorHAnsi" w:hAnsiTheme="minorHAnsi" w:cstheme="minorHAnsi"/>
                <w:sz w:val="22"/>
              </w:rPr>
              <w:t>onstant</w:t>
            </w:r>
          </w:p>
        </w:tc>
        <w:tc>
          <w:tcPr>
            <w:tcW w:w="0" w:type="auto"/>
            <w:tcBorders>
              <w:top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77E9A5" w14:textId="77777777" w:rsidR="00CA7F7C" w:rsidRPr="00CA7F7C" w:rsidRDefault="00CA7F7C" w:rsidP="00CA7F7C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CA7F7C">
              <w:rPr>
                <w:rFonts w:asciiTheme="minorHAnsi" w:hAnsiTheme="minorHAnsi" w:cstheme="minorHAnsi"/>
                <w:sz w:val="22"/>
              </w:rPr>
              <w:t>0.551</w:t>
            </w:r>
          </w:p>
        </w:tc>
        <w:tc>
          <w:tcPr>
            <w:tcW w:w="0" w:type="auto"/>
            <w:tcBorders>
              <w:top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4B3110" w14:textId="77777777" w:rsidR="00CA7F7C" w:rsidRPr="00CA7F7C" w:rsidRDefault="00CA7F7C" w:rsidP="00CA7F7C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CA7F7C">
              <w:rPr>
                <w:rFonts w:asciiTheme="minorHAnsi" w:hAnsiTheme="minorHAnsi" w:cstheme="minorHAnsi"/>
                <w:sz w:val="22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A60FA6" w14:textId="77777777" w:rsidR="00CA7F7C" w:rsidRPr="00CA7F7C" w:rsidRDefault="00CA7F7C" w:rsidP="00CA7F7C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CA7F7C">
              <w:rPr>
                <w:rFonts w:asciiTheme="minorHAnsi" w:hAnsiTheme="minorHAnsi" w:cstheme="minorHAnsi"/>
                <w:sz w:val="22"/>
              </w:rPr>
              <w:t>0.007**</w:t>
            </w:r>
          </w:p>
        </w:tc>
        <w:tc>
          <w:tcPr>
            <w:tcW w:w="0" w:type="auto"/>
            <w:tcBorders>
              <w:top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B32F2B" w14:textId="77777777" w:rsidR="00CA7F7C" w:rsidRPr="00CA7F7C" w:rsidRDefault="00CA7F7C" w:rsidP="00CA7F7C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CA7F7C">
              <w:rPr>
                <w:rFonts w:asciiTheme="minorHAnsi" w:hAnsiTheme="minorHAnsi" w:cstheme="minorHAnsi"/>
                <w:sz w:val="22"/>
              </w:rPr>
              <w:t>2.456</w:t>
            </w:r>
          </w:p>
        </w:tc>
        <w:tc>
          <w:tcPr>
            <w:tcW w:w="0" w:type="auto"/>
            <w:tcBorders>
              <w:top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2552A0" w14:textId="77777777" w:rsidR="00CA7F7C" w:rsidRPr="00CA7F7C" w:rsidRDefault="00CA7F7C" w:rsidP="00CA7F7C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CA7F7C">
              <w:rPr>
                <w:rFonts w:asciiTheme="minorHAnsi" w:hAnsiTheme="minorHAnsi" w:cstheme="minorHAnsi"/>
                <w:sz w:val="22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DF7AF9" w14:textId="77777777" w:rsidR="00CA7F7C" w:rsidRPr="00CA7F7C" w:rsidRDefault="00CA7F7C" w:rsidP="00CA7F7C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CA7F7C">
              <w:rPr>
                <w:rFonts w:asciiTheme="minorHAnsi" w:hAnsiTheme="minorHAnsi" w:cstheme="minorHAnsi"/>
                <w:sz w:val="22"/>
              </w:rPr>
              <w:t>0.001**</w:t>
            </w:r>
          </w:p>
        </w:tc>
      </w:tr>
      <w:tr w:rsidR="00A33DCF" w:rsidRPr="00CA7F7C" w14:paraId="2F4C6C78" w14:textId="77777777" w:rsidTr="00CA7F7C">
        <w:trPr>
          <w:trHeight w:val="414"/>
        </w:trPr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DCC3DF" w14:textId="77777777" w:rsidR="00CA7F7C" w:rsidRPr="00CA7F7C" w:rsidRDefault="00CA7F7C" w:rsidP="00CA7F7C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CA7F7C">
              <w:rPr>
                <w:rFonts w:asciiTheme="minorHAnsi" w:hAnsiTheme="minorHAnsi" w:cstheme="minorHAnsi"/>
                <w:sz w:val="22"/>
              </w:rPr>
              <w:t>Educational background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52FABC" w14:textId="77777777" w:rsidR="00CA7F7C" w:rsidRPr="00CA7F7C" w:rsidRDefault="00CA7F7C" w:rsidP="00CA7F7C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CA7F7C">
              <w:rPr>
                <w:rFonts w:asciiTheme="minorHAnsi" w:hAnsiTheme="minorHAnsi" w:cstheme="minorHAnsi"/>
                <w:sz w:val="22"/>
              </w:rPr>
              <w:t>0.603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69C507" w14:textId="77777777" w:rsidR="00CA7F7C" w:rsidRPr="00CA7F7C" w:rsidRDefault="00CA7F7C" w:rsidP="00CA7F7C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CA7F7C">
              <w:rPr>
                <w:rFonts w:asciiTheme="minorHAnsi" w:hAnsiTheme="minorHAnsi" w:cstheme="minorHAnsi"/>
                <w:sz w:val="22"/>
              </w:rPr>
              <w:t>0.410-0.887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B8895D" w14:textId="77777777" w:rsidR="00CA7F7C" w:rsidRPr="00CA7F7C" w:rsidRDefault="00CA7F7C" w:rsidP="00CA7F7C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CA7F7C">
              <w:rPr>
                <w:rFonts w:asciiTheme="minorHAnsi" w:hAnsiTheme="minorHAnsi" w:cstheme="minorHAnsi"/>
                <w:sz w:val="22"/>
              </w:rPr>
              <w:t>0.010*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7A9D4F" w14:textId="77777777" w:rsidR="00CA7F7C" w:rsidRPr="00CA7F7C" w:rsidRDefault="00CA7F7C" w:rsidP="00CA7F7C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CA7F7C">
              <w:rPr>
                <w:rFonts w:asciiTheme="minorHAnsi" w:hAnsiTheme="minorHAnsi" w:cstheme="minorHAnsi"/>
                <w:sz w:val="22"/>
              </w:rPr>
              <w:t>0.348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F1C872" w14:textId="77777777" w:rsidR="00CA7F7C" w:rsidRPr="00CA7F7C" w:rsidRDefault="00CA7F7C" w:rsidP="00CA7F7C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CA7F7C">
              <w:rPr>
                <w:rFonts w:asciiTheme="minorHAnsi" w:hAnsiTheme="minorHAnsi" w:cstheme="minorHAnsi"/>
                <w:sz w:val="22"/>
              </w:rPr>
              <w:t>0.231-0.526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A3BB13" w14:textId="77777777" w:rsidR="00CA7F7C" w:rsidRPr="00CA7F7C" w:rsidRDefault="00CA7F7C" w:rsidP="00CA7F7C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CA7F7C">
              <w:rPr>
                <w:rFonts w:asciiTheme="minorHAnsi" w:hAnsiTheme="minorHAnsi" w:cstheme="minorHAnsi"/>
                <w:sz w:val="22"/>
              </w:rPr>
              <w:t>&lt;0.001***</w:t>
            </w:r>
          </w:p>
        </w:tc>
      </w:tr>
      <w:tr w:rsidR="00A33DCF" w:rsidRPr="00CA7F7C" w14:paraId="68C092A8" w14:textId="77777777" w:rsidTr="00CA7F7C">
        <w:trPr>
          <w:trHeight w:val="414"/>
        </w:trPr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EA03A6" w14:textId="77777777" w:rsidR="00CA7F7C" w:rsidRPr="00CA7F7C" w:rsidRDefault="00CA7F7C" w:rsidP="00CA7F7C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CA7F7C">
              <w:rPr>
                <w:rFonts w:asciiTheme="minorHAnsi" w:hAnsiTheme="minorHAnsi" w:cstheme="minorHAnsi"/>
                <w:sz w:val="22"/>
              </w:rPr>
              <w:t>City dweller or not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9AB8CB" w14:textId="77777777" w:rsidR="00CA7F7C" w:rsidRPr="00CA7F7C" w:rsidRDefault="00CA7F7C" w:rsidP="00CA7F7C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CA7F7C">
              <w:rPr>
                <w:rFonts w:asciiTheme="minorHAnsi" w:hAnsiTheme="minorHAnsi" w:cstheme="minorHAnsi"/>
                <w:sz w:val="22"/>
              </w:rPr>
              <w:t>2.961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B01425" w14:textId="77777777" w:rsidR="00CA7F7C" w:rsidRPr="00CA7F7C" w:rsidRDefault="00CA7F7C" w:rsidP="00CA7F7C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CA7F7C">
              <w:rPr>
                <w:rFonts w:asciiTheme="minorHAnsi" w:hAnsiTheme="minorHAnsi" w:cstheme="minorHAnsi"/>
                <w:sz w:val="22"/>
              </w:rPr>
              <w:t>1.836-4.774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01A576" w14:textId="77777777" w:rsidR="00CA7F7C" w:rsidRPr="00CA7F7C" w:rsidRDefault="00CA7F7C" w:rsidP="00CA7F7C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CA7F7C">
              <w:rPr>
                <w:rFonts w:asciiTheme="minorHAnsi" w:hAnsiTheme="minorHAnsi" w:cstheme="minorHAnsi"/>
                <w:sz w:val="22"/>
              </w:rPr>
              <w:t>&lt;0.001***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09" w:type="dxa"/>
              <w:bottom w:w="0" w:type="dxa"/>
              <w:right w:w="109" w:type="dxa"/>
            </w:tcMar>
            <w:vAlign w:val="center"/>
            <w:hideMark/>
          </w:tcPr>
          <w:p w14:paraId="0735676D" w14:textId="77777777" w:rsidR="00CA7F7C" w:rsidRPr="00CA7F7C" w:rsidRDefault="00CA7F7C" w:rsidP="00CA7F7C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0" w:type="auto"/>
            <w:shd w:val="clear" w:color="auto" w:fill="auto"/>
            <w:tcMar>
              <w:top w:w="15" w:type="dxa"/>
              <w:left w:w="109" w:type="dxa"/>
              <w:bottom w:w="0" w:type="dxa"/>
              <w:right w:w="109" w:type="dxa"/>
            </w:tcMar>
            <w:vAlign w:val="center"/>
            <w:hideMark/>
          </w:tcPr>
          <w:p w14:paraId="26CD85FC" w14:textId="77777777" w:rsidR="00CA7F7C" w:rsidRPr="00CA7F7C" w:rsidRDefault="00CA7F7C" w:rsidP="00CA7F7C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0" w:type="auto"/>
            <w:shd w:val="clear" w:color="auto" w:fill="auto"/>
            <w:tcMar>
              <w:top w:w="15" w:type="dxa"/>
              <w:left w:w="109" w:type="dxa"/>
              <w:bottom w:w="0" w:type="dxa"/>
              <w:right w:w="109" w:type="dxa"/>
            </w:tcMar>
            <w:vAlign w:val="center"/>
            <w:hideMark/>
          </w:tcPr>
          <w:p w14:paraId="3599CFAB" w14:textId="77777777" w:rsidR="00CA7F7C" w:rsidRPr="00CA7F7C" w:rsidRDefault="00CA7F7C" w:rsidP="00CA7F7C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A33DCF" w:rsidRPr="00CA7F7C" w14:paraId="6F3B2FAB" w14:textId="77777777" w:rsidTr="00CA7F7C">
        <w:trPr>
          <w:trHeight w:val="414"/>
        </w:trPr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C7386F" w14:textId="77777777" w:rsidR="00CA7F7C" w:rsidRPr="00CA7F7C" w:rsidRDefault="00CA7F7C" w:rsidP="00CA7F7C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CA7F7C">
              <w:rPr>
                <w:rFonts w:asciiTheme="minorHAnsi" w:hAnsiTheme="minorHAnsi" w:cstheme="minorHAnsi"/>
                <w:sz w:val="22"/>
              </w:rPr>
              <w:t>Rescue experience or not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CCC865" w14:textId="77777777" w:rsidR="00CA7F7C" w:rsidRPr="00CA7F7C" w:rsidRDefault="00CA7F7C" w:rsidP="00CA7F7C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CA7F7C">
              <w:rPr>
                <w:rFonts w:asciiTheme="minorHAnsi" w:hAnsiTheme="minorHAnsi" w:cstheme="minorHAnsi"/>
                <w:sz w:val="22"/>
              </w:rPr>
              <w:t>0.622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30D53B" w14:textId="77777777" w:rsidR="00CA7F7C" w:rsidRPr="00CA7F7C" w:rsidRDefault="00CA7F7C" w:rsidP="00CA7F7C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CA7F7C">
              <w:rPr>
                <w:rFonts w:asciiTheme="minorHAnsi" w:hAnsiTheme="minorHAnsi" w:cstheme="minorHAnsi"/>
                <w:sz w:val="22"/>
              </w:rPr>
              <w:t>0.416-0.930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713317" w14:textId="77777777" w:rsidR="00CA7F7C" w:rsidRPr="00CA7F7C" w:rsidRDefault="00CA7F7C" w:rsidP="00CA7F7C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CA7F7C">
              <w:rPr>
                <w:rFonts w:asciiTheme="minorHAnsi" w:hAnsiTheme="minorHAnsi" w:cstheme="minorHAnsi"/>
                <w:sz w:val="22"/>
              </w:rPr>
              <w:t>0.021*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C1E089" w14:textId="77777777" w:rsidR="00CA7F7C" w:rsidRPr="00CA7F7C" w:rsidRDefault="00CA7F7C" w:rsidP="00CA7F7C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CA7F7C">
              <w:rPr>
                <w:rFonts w:asciiTheme="minorHAnsi" w:hAnsiTheme="minorHAnsi" w:cstheme="minorHAnsi"/>
                <w:sz w:val="22"/>
              </w:rPr>
              <w:t>0.507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CF9FD2" w14:textId="77777777" w:rsidR="00CA7F7C" w:rsidRPr="00CA7F7C" w:rsidRDefault="00CA7F7C" w:rsidP="00CA7F7C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CA7F7C">
              <w:rPr>
                <w:rFonts w:asciiTheme="minorHAnsi" w:hAnsiTheme="minorHAnsi" w:cstheme="minorHAnsi"/>
                <w:sz w:val="22"/>
              </w:rPr>
              <w:t>0.332-0.774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32E9AB" w14:textId="77777777" w:rsidR="00CA7F7C" w:rsidRPr="00CA7F7C" w:rsidRDefault="00CA7F7C" w:rsidP="00CA7F7C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CA7F7C">
              <w:rPr>
                <w:rFonts w:asciiTheme="minorHAnsi" w:hAnsiTheme="minorHAnsi" w:cstheme="minorHAnsi"/>
                <w:sz w:val="22"/>
              </w:rPr>
              <w:t>0.002**</w:t>
            </w:r>
          </w:p>
        </w:tc>
      </w:tr>
      <w:tr w:rsidR="00A33DCF" w:rsidRPr="00CA7F7C" w14:paraId="05DFBA36" w14:textId="77777777" w:rsidTr="00CA7F7C">
        <w:trPr>
          <w:trHeight w:val="414"/>
        </w:trPr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A09833" w14:textId="77777777" w:rsidR="00CA7F7C" w:rsidRPr="00CA7F7C" w:rsidRDefault="00CA7F7C" w:rsidP="00CA7F7C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CA7F7C">
              <w:rPr>
                <w:rFonts w:asciiTheme="minorHAnsi" w:hAnsiTheme="minorHAnsi" w:cstheme="minorHAnsi"/>
                <w:sz w:val="22"/>
              </w:rPr>
              <w:t>Tolerate the rotation system or not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FBB7B7" w14:textId="77777777" w:rsidR="00CA7F7C" w:rsidRPr="00CA7F7C" w:rsidRDefault="00CA7F7C" w:rsidP="00CA7F7C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CA7F7C">
              <w:rPr>
                <w:rFonts w:asciiTheme="minorHAnsi" w:hAnsiTheme="minorHAnsi" w:cstheme="minorHAnsi"/>
                <w:sz w:val="22"/>
              </w:rPr>
              <w:t>0.364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C3C37F" w14:textId="77777777" w:rsidR="00CA7F7C" w:rsidRPr="00CA7F7C" w:rsidRDefault="00CA7F7C" w:rsidP="00CA7F7C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CA7F7C">
              <w:rPr>
                <w:rFonts w:asciiTheme="minorHAnsi" w:hAnsiTheme="minorHAnsi" w:cstheme="minorHAnsi"/>
                <w:sz w:val="22"/>
              </w:rPr>
              <w:t>0.248-0.534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2F94B6" w14:textId="77777777" w:rsidR="00CA7F7C" w:rsidRPr="00CA7F7C" w:rsidRDefault="00CA7F7C" w:rsidP="00CA7F7C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CA7F7C">
              <w:rPr>
                <w:rFonts w:asciiTheme="minorHAnsi" w:hAnsiTheme="minorHAnsi" w:cstheme="minorHAnsi"/>
                <w:sz w:val="22"/>
              </w:rPr>
              <w:t>&lt;0.001***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68DF16" w14:textId="77777777" w:rsidR="00CA7F7C" w:rsidRPr="00CA7F7C" w:rsidRDefault="00CA7F7C" w:rsidP="00CA7F7C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CA7F7C">
              <w:rPr>
                <w:rFonts w:asciiTheme="minorHAnsi" w:hAnsiTheme="minorHAnsi" w:cstheme="minorHAnsi"/>
                <w:sz w:val="22"/>
              </w:rPr>
              <w:t>0.303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432814" w14:textId="77777777" w:rsidR="00CA7F7C" w:rsidRPr="00CA7F7C" w:rsidRDefault="00CA7F7C" w:rsidP="00CA7F7C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CA7F7C">
              <w:rPr>
                <w:rFonts w:asciiTheme="minorHAnsi" w:hAnsiTheme="minorHAnsi" w:cstheme="minorHAnsi"/>
                <w:sz w:val="22"/>
              </w:rPr>
              <w:t>0.200-0.460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658658" w14:textId="77777777" w:rsidR="00CA7F7C" w:rsidRPr="00CA7F7C" w:rsidRDefault="00CA7F7C" w:rsidP="00CA7F7C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CA7F7C">
              <w:rPr>
                <w:rFonts w:asciiTheme="minorHAnsi" w:hAnsiTheme="minorHAnsi" w:cstheme="minorHAnsi"/>
                <w:sz w:val="22"/>
              </w:rPr>
              <w:t>&lt;0.001***</w:t>
            </w:r>
          </w:p>
        </w:tc>
      </w:tr>
      <w:tr w:rsidR="00A33DCF" w:rsidRPr="00CA7F7C" w14:paraId="2ECE020C" w14:textId="77777777" w:rsidTr="00CA7F7C">
        <w:trPr>
          <w:trHeight w:val="414"/>
        </w:trPr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F74DBB" w14:textId="77777777" w:rsidR="00CA7F7C" w:rsidRPr="00CA7F7C" w:rsidRDefault="00CA7F7C" w:rsidP="00CA7F7C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CA7F7C">
              <w:rPr>
                <w:rFonts w:asciiTheme="minorHAnsi" w:hAnsiTheme="minorHAnsi" w:cstheme="minorHAnsi"/>
                <w:sz w:val="22"/>
              </w:rPr>
              <w:t>Contact with patients or not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6DEDE8" w14:textId="77777777" w:rsidR="00CA7F7C" w:rsidRPr="00CA7F7C" w:rsidRDefault="00CA7F7C" w:rsidP="00CA7F7C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CA7F7C">
              <w:rPr>
                <w:rFonts w:asciiTheme="minorHAnsi" w:hAnsiTheme="minorHAnsi" w:cstheme="minorHAnsi"/>
                <w:sz w:val="22"/>
              </w:rPr>
              <w:t>2.292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4C9135" w14:textId="77777777" w:rsidR="00CA7F7C" w:rsidRPr="00CA7F7C" w:rsidRDefault="00CA7F7C" w:rsidP="00CA7F7C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CA7F7C">
              <w:rPr>
                <w:rFonts w:asciiTheme="minorHAnsi" w:hAnsiTheme="minorHAnsi" w:cstheme="minorHAnsi"/>
                <w:sz w:val="22"/>
              </w:rPr>
              <w:t>1.507-3.485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6B7360" w14:textId="77777777" w:rsidR="00CA7F7C" w:rsidRPr="00CA7F7C" w:rsidRDefault="00CA7F7C" w:rsidP="00CA7F7C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CA7F7C">
              <w:rPr>
                <w:rFonts w:asciiTheme="minorHAnsi" w:hAnsiTheme="minorHAnsi" w:cstheme="minorHAnsi"/>
                <w:sz w:val="22"/>
              </w:rPr>
              <w:t>&lt;0.001***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09" w:type="dxa"/>
              <w:bottom w:w="0" w:type="dxa"/>
              <w:right w:w="109" w:type="dxa"/>
            </w:tcMar>
            <w:vAlign w:val="center"/>
            <w:hideMark/>
          </w:tcPr>
          <w:p w14:paraId="1135EA8B" w14:textId="77777777" w:rsidR="00CA7F7C" w:rsidRPr="00CA7F7C" w:rsidRDefault="00CA7F7C" w:rsidP="00CA7F7C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0" w:type="auto"/>
            <w:shd w:val="clear" w:color="auto" w:fill="auto"/>
            <w:tcMar>
              <w:top w:w="15" w:type="dxa"/>
              <w:left w:w="109" w:type="dxa"/>
              <w:bottom w:w="0" w:type="dxa"/>
              <w:right w:w="109" w:type="dxa"/>
            </w:tcMar>
            <w:vAlign w:val="center"/>
            <w:hideMark/>
          </w:tcPr>
          <w:p w14:paraId="5C73809B" w14:textId="77777777" w:rsidR="00CA7F7C" w:rsidRPr="00CA7F7C" w:rsidRDefault="00CA7F7C" w:rsidP="00CA7F7C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0" w:type="auto"/>
            <w:shd w:val="clear" w:color="auto" w:fill="auto"/>
            <w:tcMar>
              <w:top w:w="15" w:type="dxa"/>
              <w:left w:w="109" w:type="dxa"/>
              <w:bottom w:w="0" w:type="dxa"/>
              <w:right w:w="109" w:type="dxa"/>
            </w:tcMar>
            <w:vAlign w:val="center"/>
            <w:hideMark/>
          </w:tcPr>
          <w:p w14:paraId="5619974B" w14:textId="77777777" w:rsidR="00CA7F7C" w:rsidRPr="00CA7F7C" w:rsidRDefault="00CA7F7C" w:rsidP="00CA7F7C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A33DCF" w:rsidRPr="00CA7F7C" w14:paraId="44B0EEC5" w14:textId="77777777" w:rsidTr="00CA7F7C">
        <w:trPr>
          <w:trHeight w:val="414"/>
        </w:trPr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314C1E" w14:textId="77777777" w:rsidR="00CA7F7C" w:rsidRPr="00CA7F7C" w:rsidRDefault="00CA7F7C" w:rsidP="00CA7F7C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CA7F7C">
              <w:rPr>
                <w:rFonts w:asciiTheme="minorHAnsi" w:hAnsiTheme="minorHAnsi" w:cstheme="minorHAnsi"/>
                <w:sz w:val="22"/>
              </w:rPr>
              <w:t>Diagnosed with COVID19 or not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41F8DB" w14:textId="77777777" w:rsidR="00CA7F7C" w:rsidRPr="00CA7F7C" w:rsidRDefault="00CA7F7C" w:rsidP="00CA7F7C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F4E137" w14:textId="77777777" w:rsidR="00CA7F7C" w:rsidRPr="00CA7F7C" w:rsidRDefault="00CA7F7C" w:rsidP="00CA7F7C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70FE55" w14:textId="77777777" w:rsidR="00CA7F7C" w:rsidRPr="00CA7F7C" w:rsidRDefault="00CA7F7C" w:rsidP="00CA7F7C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D9C664" w14:textId="77777777" w:rsidR="00CA7F7C" w:rsidRPr="00CA7F7C" w:rsidRDefault="00CA7F7C" w:rsidP="00CA7F7C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CA7F7C">
              <w:rPr>
                <w:rFonts w:asciiTheme="minorHAnsi" w:hAnsiTheme="minorHAnsi" w:cstheme="minorHAnsi"/>
                <w:sz w:val="22"/>
              </w:rPr>
              <w:t>2.517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9CB70E" w14:textId="77777777" w:rsidR="00CA7F7C" w:rsidRPr="00CA7F7C" w:rsidRDefault="00CA7F7C" w:rsidP="00CA7F7C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CA7F7C">
              <w:rPr>
                <w:rFonts w:asciiTheme="minorHAnsi" w:hAnsiTheme="minorHAnsi" w:cstheme="minorHAnsi"/>
                <w:sz w:val="22"/>
              </w:rPr>
              <w:t>1.613-3.929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276DED" w14:textId="77777777" w:rsidR="00CA7F7C" w:rsidRPr="00CA7F7C" w:rsidRDefault="00CA7F7C" w:rsidP="00CA7F7C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CA7F7C">
              <w:rPr>
                <w:rFonts w:asciiTheme="minorHAnsi" w:hAnsiTheme="minorHAnsi" w:cstheme="minorHAnsi"/>
                <w:sz w:val="22"/>
              </w:rPr>
              <w:t>&lt;0.001***</w:t>
            </w:r>
          </w:p>
        </w:tc>
      </w:tr>
      <w:tr w:rsidR="00A33DCF" w:rsidRPr="00CA7F7C" w14:paraId="69D92349" w14:textId="77777777" w:rsidTr="00CA7F7C">
        <w:trPr>
          <w:trHeight w:val="414"/>
        </w:trPr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C4D4F4" w14:textId="77777777" w:rsidR="00CA7F7C" w:rsidRPr="00CA7F7C" w:rsidRDefault="00CA7F7C" w:rsidP="00CA7F7C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CA7F7C">
              <w:rPr>
                <w:rFonts w:asciiTheme="minorHAnsi" w:hAnsiTheme="minorHAnsi" w:cstheme="minorHAnsi"/>
                <w:sz w:val="22"/>
              </w:rPr>
              <w:t>Work pressure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2A893A" w14:textId="77777777" w:rsidR="00CA7F7C" w:rsidRPr="00CA7F7C" w:rsidRDefault="00CA7F7C" w:rsidP="00CA7F7C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DF682F" w14:textId="77777777" w:rsidR="00CA7F7C" w:rsidRPr="00CA7F7C" w:rsidRDefault="00CA7F7C" w:rsidP="00CA7F7C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ACC56A" w14:textId="77777777" w:rsidR="00CA7F7C" w:rsidRPr="00CA7F7C" w:rsidRDefault="00CA7F7C" w:rsidP="00CA7F7C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1E5463" w14:textId="77777777" w:rsidR="00CA7F7C" w:rsidRPr="00CA7F7C" w:rsidRDefault="00CA7F7C" w:rsidP="00CA7F7C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CA7F7C">
              <w:rPr>
                <w:rFonts w:asciiTheme="minorHAnsi" w:hAnsiTheme="minorHAnsi" w:cstheme="minorHAnsi"/>
                <w:sz w:val="22"/>
              </w:rPr>
              <w:t>4.694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9854EC" w14:textId="77777777" w:rsidR="00CA7F7C" w:rsidRPr="00CA7F7C" w:rsidRDefault="00CA7F7C" w:rsidP="00CA7F7C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CA7F7C">
              <w:rPr>
                <w:rFonts w:asciiTheme="minorHAnsi" w:hAnsiTheme="minorHAnsi" w:cstheme="minorHAnsi"/>
                <w:sz w:val="22"/>
              </w:rPr>
              <w:t>2.625-8.396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FEBE59" w14:textId="77777777" w:rsidR="00CA7F7C" w:rsidRPr="00CA7F7C" w:rsidRDefault="00CA7F7C" w:rsidP="00CA7F7C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CA7F7C">
              <w:rPr>
                <w:rFonts w:asciiTheme="minorHAnsi" w:hAnsiTheme="minorHAnsi" w:cstheme="minorHAnsi"/>
                <w:sz w:val="22"/>
              </w:rPr>
              <w:t>&lt;0.001***</w:t>
            </w:r>
          </w:p>
        </w:tc>
      </w:tr>
      <w:tr w:rsidR="00A33DCF" w:rsidRPr="00CA7F7C" w14:paraId="7334C10A" w14:textId="77777777" w:rsidTr="00CA7F7C">
        <w:trPr>
          <w:trHeight w:val="414"/>
        </w:trPr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2BA83F" w14:textId="77777777" w:rsidR="00CA7F7C" w:rsidRPr="00CA7F7C" w:rsidRDefault="00CA7F7C" w:rsidP="00CA7F7C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CA7F7C">
              <w:rPr>
                <w:rFonts w:asciiTheme="minorHAnsi" w:hAnsiTheme="minorHAnsi" w:cstheme="minorHAnsi"/>
                <w:sz w:val="22"/>
              </w:rPr>
              <w:t>Need to take care of parents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E254FA" w14:textId="77777777" w:rsidR="00CA7F7C" w:rsidRPr="00CA7F7C" w:rsidRDefault="00CA7F7C" w:rsidP="00CA7F7C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E2B75E" w14:textId="77777777" w:rsidR="00CA7F7C" w:rsidRPr="00CA7F7C" w:rsidRDefault="00CA7F7C" w:rsidP="00CA7F7C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A13BA2" w14:textId="77777777" w:rsidR="00CA7F7C" w:rsidRPr="00CA7F7C" w:rsidRDefault="00CA7F7C" w:rsidP="00CA7F7C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798F52" w14:textId="77777777" w:rsidR="00CA7F7C" w:rsidRPr="00CA7F7C" w:rsidRDefault="00CA7F7C" w:rsidP="00CA7F7C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CA7F7C">
              <w:rPr>
                <w:rFonts w:asciiTheme="minorHAnsi" w:hAnsiTheme="minorHAnsi" w:cstheme="minorHAnsi"/>
                <w:sz w:val="22"/>
              </w:rPr>
              <w:t>0.491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7BEB9F" w14:textId="77777777" w:rsidR="00CA7F7C" w:rsidRPr="00CA7F7C" w:rsidRDefault="00CA7F7C" w:rsidP="00CA7F7C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CA7F7C">
              <w:rPr>
                <w:rFonts w:asciiTheme="minorHAnsi" w:hAnsiTheme="minorHAnsi" w:cstheme="minorHAnsi"/>
                <w:sz w:val="22"/>
              </w:rPr>
              <w:t>0.317-0.759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0AFA64" w14:textId="77777777" w:rsidR="00CA7F7C" w:rsidRPr="00CA7F7C" w:rsidRDefault="00CA7F7C" w:rsidP="00CA7F7C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CA7F7C">
              <w:rPr>
                <w:rFonts w:asciiTheme="minorHAnsi" w:hAnsiTheme="minorHAnsi" w:cstheme="minorHAnsi"/>
                <w:sz w:val="22"/>
              </w:rPr>
              <w:t>0.001**</w:t>
            </w:r>
          </w:p>
        </w:tc>
      </w:tr>
      <w:tr w:rsidR="00A33DCF" w:rsidRPr="00CA7F7C" w14:paraId="7471D72C" w14:textId="77777777" w:rsidTr="00CA7F7C">
        <w:trPr>
          <w:trHeight w:val="414"/>
        </w:trPr>
        <w:tc>
          <w:tcPr>
            <w:tcW w:w="0" w:type="auto"/>
            <w:tcBorders>
              <w:bottom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DEA05B" w14:textId="77777777" w:rsidR="00CA7F7C" w:rsidRPr="00CA7F7C" w:rsidRDefault="00CA7F7C" w:rsidP="00CA7F7C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CA7F7C">
              <w:rPr>
                <w:rFonts w:asciiTheme="minorHAnsi" w:hAnsiTheme="minorHAnsi" w:cstheme="minorHAnsi"/>
                <w:sz w:val="22"/>
              </w:rPr>
              <w:t>Need to take care of children</w:t>
            </w:r>
          </w:p>
        </w:tc>
        <w:tc>
          <w:tcPr>
            <w:tcW w:w="0" w:type="auto"/>
            <w:tcBorders>
              <w:bottom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BAA97B" w14:textId="77777777" w:rsidR="00CA7F7C" w:rsidRPr="00CA7F7C" w:rsidRDefault="00CA7F7C" w:rsidP="00CA7F7C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0" w:type="auto"/>
            <w:tcBorders>
              <w:bottom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04DF81" w14:textId="77777777" w:rsidR="00CA7F7C" w:rsidRPr="00CA7F7C" w:rsidRDefault="00CA7F7C" w:rsidP="00CA7F7C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0" w:type="auto"/>
            <w:tcBorders>
              <w:bottom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FF093D" w14:textId="77777777" w:rsidR="00CA7F7C" w:rsidRPr="00CA7F7C" w:rsidRDefault="00CA7F7C" w:rsidP="00CA7F7C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0" w:type="auto"/>
            <w:tcBorders>
              <w:bottom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125DE6" w14:textId="77777777" w:rsidR="00CA7F7C" w:rsidRPr="00CA7F7C" w:rsidRDefault="00CA7F7C" w:rsidP="00CA7F7C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CA7F7C">
              <w:rPr>
                <w:rFonts w:asciiTheme="minorHAnsi" w:hAnsiTheme="minorHAnsi" w:cstheme="minorHAnsi"/>
                <w:sz w:val="22"/>
              </w:rPr>
              <w:t>1.695</w:t>
            </w:r>
          </w:p>
        </w:tc>
        <w:tc>
          <w:tcPr>
            <w:tcW w:w="0" w:type="auto"/>
            <w:tcBorders>
              <w:bottom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A91A64" w14:textId="77777777" w:rsidR="00CA7F7C" w:rsidRPr="00CA7F7C" w:rsidRDefault="00CA7F7C" w:rsidP="00CA7F7C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CA7F7C">
              <w:rPr>
                <w:rFonts w:asciiTheme="minorHAnsi" w:hAnsiTheme="minorHAnsi" w:cstheme="minorHAnsi"/>
                <w:sz w:val="22"/>
              </w:rPr>
              <w:t>1.095-2.624</w:t>
            </w:r>
          </w:p>
        </w:tc>
        <w:tc>
          <w:tcPr>
            <w:tcW w:w="0" w:type="auto"/>
            <w:tcBorders>
              <w:bottom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66665C" w14:textId="77777777" w:rsidR="00CA7F7C" w:rsidRPr="00CA7F7C" w:rsidRDefault="00CA7F7C" w:rsidP="00CA7F7C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CA7F7C">
              <w:rPr>
                <w:rFonts w:asciiTheme="minorHAnsi" w:hAnsiTheme="minorHAnsi" w:cstheme="minorHAnsi"/>
                <w:sz w:val="22"/>
              </w:rPr>
              <w:t>0.018*</w:t>
            </w:r>
          </w:p>
        </w:tc>
      </w:tr>
    </w:tbl>
    <w:p w14:paraId="2B64F855" w14:textId="77777777" w:rsidR="00CA7F7C" w:rsidRPr="00A33DCF" w:rsidRDefault="00CA7F7C" w:rsidP="00CA7F7C">
      <w:pPr>
        <w:rPr>
          <w:rFonts w:asciiTheme="minorHAnsi" w:hAnsiTheme="minorHAnsi" w:cstheme="minorHAnsi"/>
          <w:sz w:val="22"/>
        </w:rPr>
      </w:pPr>
      <w:bookmarkStart w:id="0" w:name="_Hlk138729520"/>
      <w:r w:rsidRPr="00A33DCF">
        <w:rPr>
          <w:rFonts w:asciiTheme="minorHAnsi" w:hAnsiTheme="minorHAnsi" w:cstheme="minorHAnsi"/>
          <w:i/>
          <w:sz w:val="22"/>
        </w:rPr>
        <w:t>Note.</w:t>
      </w:r>
      <w:r w:rsidRPr="00A33DCF">
        <w:rPr>
          <w:rFonts w:asciiTheme="minorHAnsi" w:hAnsiTheme="minorHAnsi" w:cstheme="minorHAnsi"/>
          <w:sz w:val="22"/>
        </w:rPr>
        <w:t xml:space="preserve"> ***, **, and * denote statistical significance at the 1%, 5%, and 10% levels, respectively. </w:t>
      </w:r>
      <w:bookmarkStart w:id="1" w:name="_Hlk138726697"/>
      <w:r w:rsidRPr="00A33DCF">
        <w:rPr>
          <w:rFonts w:asciiTheme="minorHAnsi" w:hAnsiTheme="minorHAnsi" w:cstheme="minorHAnsi"/>
          <w:sz w:val="22"/>
        </w:rPr>
        <w:t>CI, confidence interval</w:t>
      </w:r>
      <w:bookmarkEnd w:id="1"/>
      <w:r w:rsidRPr="00A33DCF">
        <w:rPr>
          <w:rFonts w:asciiTheme="minorHAnsi" w:hAnsiTheme="minorHAnsi" w:cstheme="minorHAnsi"/>
          <w:sz w:val="22"/>
        </w:rPr>
        <w:t>; OR, odds ratio.</w:t>
      </w:r>
    </w:p>
    <w:bookmarkEnd w:id="0"/>
    <w:p w14:paraId="72354C85" w14:textId="2743C396" w:rsidR="00E43593" w:rsidRPr="00A33DCF" w:rsidRDefault="00E43593" w:rsidP="00E43593">
      <w:pPr>
        <w:ind w:left="720" w:hanging="720"/>
        <w:contextualSpacing/>
        <w:rPr>
          <w:rFonts w:asciiTheme="minorHAnsi" w:hAnsiTheme="minorHAnsi" w:cstheme="minorHAnsi"/>
          <w:b/>
          <w:sz w:val="22"/>
        </w:rPr>
      </w:pPr>
      <w:r w:rsidRPr="00A33DCF">
        <w:rPr>
          <w:rFonts w:asciiTheme="minorHAnsi" w:hAnsiTheme="minorHAnsi" w:cstheme="minorHAnsi"/>
          <w:b/>
          <w:sz w:val="22"/>
        </w:rPr>
        <w:t>e.g., tab. 4</w:t>
      </w:r>
    </w:p>
    <w:p w14:paraId="50713A5C" w14:textId="5BCE2826" w:rsidR="00CA7F7C" w:rsidRPr="00A33DCF" w:rsidRDefault="00E43593" w:rsidP="00A33DCF">
      <w:pPr>
        <w:contextualSpacing/>
        <w:rPr>
          <w:rFonts w:asciiTheme="minorHAnsi" w:hAnsiTheme="minorHAnsi" w:cstheme="minorHAnsi"/>
          <w:i/>
          <w:sz w:val="22"/>
        </w:rPr>
      </w:pPr>
      <w:r w:rsidRPr="00A33DCF">
        <w:rPr>
          <w:rFonts w:asciiTheme="minorHAnsi" w:hAnsiTheme="minorHAnsi" w:cstheme="minorHAnsi"/>
          <w:i/>
          <w:sz w:val="22"/>
        </w:rPr>
        <w:t xml:space="preserve">Binary Logistic Regression Analysis: </w:t>
      </w:r>
      <w:r w:rsidR="00A33DCF" w:rsidRPr="00A33DCF">
        <w:rPr>
          <w:rFonts w:asciiTheme="minorHAnsi" w:hAnsiTheme="minorHAnsi" w:cstheme="minorHAnsi"/>
          <w:i/>
          <w:sz w:val="22"/>
        </w:rPr>
        <w:t>The High Risk of Depression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40"/>
        <w:gridCol w:w="2340"/>
        <w:gridCol w:w="2340"/>
        <w:gridCol w:w="2340"/>
      </w:tblGrid>
      <w:tr w:rsidR="00A33DCF" w:rsidRPr="00A33DCF" w14:paraId="681C9F20" w14:textId="77777777" w:rsidTr="00A33DCF">
        <w:trPr>
          <w:trHeight w:val="413"/>
        </w:trPr>
        <w:tc>
          <w:tcPr>
            <w:tcW w:w="1250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tcMar>
              <w:top w:w="15" w:type="dxa"/>
              <w:left w:w="109" w:type="dxa"/>
              <w:bottom w:w="0" w:type="dxa"/>
              <w:right w:w="109" w:type="dxa"/>
            </w:tcMar>
            <w:vAlign w:val="center"/>
            <w:hideMark/>
          </w:tcPr>
          <w:p w14:paraId="20398A2C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Variables</w:t>
            </w:r>
          </w:p>
        </w:tc>
        <w:tc>
          <w:tcPr>
            <w:tcW w:w="1250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tcMar>
              <w:top w:w="15" w:type="dxa"/>
              <w:left w:w="109" w:type="dxa"/>
              <w:bottom w:w="0" w:type="dxa"/>
              <w:right w:w="109" w:type="dxa"/>
            </w:tcMar>
            <w:vAlign w:val="center"/>
            <w:hideMark/>
          </w:tcPr>
          <w:p w14:paraId="5A767374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OR</w:t>
            </w:r>
          </w:p>
        </w:tc>
        <w:tc>
          <w:tcPr>
            <w:tcW w:w="1250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tcMar>
              <w:top w:w="15" w:type="dxa"/>
              <w:left w:w="109" w:type="dxa"/>
              <w:bottom w:w="0" w:type="dxa"/>
              <w:right w:w="109" w:type="dxa"/>
            </w:tcMar>
            <w:vAlign w:val="center"/>
            <w:hideMark/>
          </w:tcPr>
          <w:p w14:paraId="0D380F32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95% CI</w:t>
            </w:r>
          </w:p>
        </w:tc>
        <w:tc>
          <w:tcPr>
            <w:tcW w:w="1250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tcMar>
              <w:top w:w="15" w:type="dxa"/>
              <w:left w:w="109" w:type="dxa"/>
              <w:bottom w:w="0" w:type="dxa"/>
              <w:right w:w="109" w:type="dxa"/>
            </w:tcMar>
            <w:vAlign w:val="center"/>
            <w:hideMark/>
          </w:tcPr>
          <w:p w14:paraId="3AABB3C7" w14:textId="4FC15831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P-value</w:t>
            </w:r>
          </w:p>
        </w:tc>
      </w:tr>
      <w:tr w:rsidR="00A33DCF" w:rsidRPr="00A33DCF" w14:paraId="33EEFB76" w14:textId="77777777" w:rsidTr="00A33DCF">
        <w:trPr>
          <w:trHeight w:val="414"/>
        </w:trPr>
        <w:tc>
          <w:tcPr>
            <w:tcW w:w="1250" w:type="pct"/>
            <w:tcBorders>
              <w:top w:val="single" w:sz="8" w:space="0" w:color="000000"/>
            </w:tcBorders>
            <w:shd w:val="clear" w:color="auto" w:fill="auto"/>
            <w:tcMar>
              <w:top w:w="15" w:type="dxa"/>
              <w:left w:w="109" w:type="dxa"/>
              <w:bottom w:w="0" w:type="dxa"/>
              <w:right w:w="109" w:type="dxa"/>
            </w:tcMar>
            <w:vAlign w:val="center"/>
            <w:hideMark/>
          </w:tcPr>
          <w:p w14:paraId="2D11738E" w14:textId="2FF2A823" w:rsidR="00A33DCF" w:rsidRPr="00A33DCF" w:rsidRDefault="00D37620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sz w:val="22"/>
              </w:rPr>
              <w:t>C</w:t>
            </w:r>
            <w:r w:rsidR="00A33DCF" w:rsidRPr="00A33DCF">
              <w:rPr>
                <w:rFonts w:asciiTheme="minorHAnsi" w:hAnsiTheme="minorHAnsi" w:cstheme="minorHAnsi"/>
                <w:sz w:val="22"/>
              </w:rPr>
              <w:t>onstant</w:t>
            </w:r>
          </w:p>
        </w:tc>
        <w:tc>
          <w:tcPr>
            <w:tcW w:w="1250" w:type="pct"/>
            <w:tcBorders>
              <w:top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8ADBC4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0.066</w:t>
            </w:r>
          </w:p>
        </w:tc>
        <w:tc>
          <w:tcPr>
            <w:tcW w:w="1250" w:type="pct"/>
            <w:tcBorders>
              <w:top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1DA521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 </w:t>
            </w:r>
          </w:p>
        </w:tc>
        <w:tc>
          <w:tcPr>
            <w:tcW w:w="1250" w:type="pct"/>
            <w:tcBorders>
              <w:top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549BEF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&lt;0.001***</w:t>
            </w:r>
          </w:p>
        </w:tc>
      </w:tr>
      <w:tr w:rsidR="00A33DCF" w:rsidRPr="00A33DCF" w14:paraId="045D7EE8" w14:textId="77777777" w:rsidTr="00A33DCF">
        <w:trPr>
          <w:trHeight w:val="414"/>
        </w:trPr>
        <w:tc>
          <w:tcPr>
            <w:tcW w:w="1250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231BD53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Married or not</w:t>
            </w:r>
          </w:p>
        </w:tc>
        <w:tc>
          <w:tcPr>
            <w:tcW w:w="1250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3902B9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0.125</w:t>
            </w:r>
          </w:p>
        </w:tc>
        <w:tc>
          <w:tcPr>
            <w:tcW w:w="1250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2A70DD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0.036-0.438</w:t>
            </w:r>
          </w:p>
        </w:tc>
        <w:tc>
          <w:tcPr>
            <w:tcW w:w="1250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38994A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0.001**</w:t>
            </w:r>
          </w:p>
        </w:tc>
      </w:tr>
      <w:tr w:rsidR="00A33DCF" w:rsidRPr="00A33DCF" w14:paraId="368BB4A9" w14:textId="77777777" w:rsidTr="00A33DCF">
        <w:trPr>
          <w:trHeight w:val="414"/>
        </w:trPr>
        <w:tc>
          <w:tcPr>
            <w:tcW w:w="1250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1DA47A7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Need to take care of parents</w:t>
            </w:r>
          </w:p>
        </w:tc>
        <w:tc>
          <w:tcPr>
            <w:tcW w:w="1250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FB7C13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0.210</w:t>
            </w:r>
          </w:p>
        </w:tc>
        <w:tc>
          <w:tcPr>
            <w:tcW w:w="1250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D3DDC3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0.074-0.591</w:t>
            </w:r>
          </w:p>
        </w:tc>
        <w:tc>
          <w:tcPr>
            <w:tcW w:w="1250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EF5B3A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0.003**</w:t>
            </w:r>
          </w:p>
        </w:tc>
      </w:tr>
      <w:tr w:rsidR="00A33DCF" w:rsidRPr="00A33DCF" w14:paraId="1D99DB50" w14:textId="77777777" w:rsidTr="00A33DCF">
        <w:trPr>
          <w:trHeight w:val="414"/>
        </w:trPr>
        <w:tc>
          <w:tcPr>
            <w:tcW w:w="1250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89E8326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Need to take care of children</w:t>
            </w:r>
          </w:p>
        </w:tc>
        <w:tc>
          <w:tcPr>
            <w:tcW w:w="1250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1A14C8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18.973</w:t>
            </w:r>
          </w:p>
        </w:tc>
        <w:tc>
          <w:tcPr>
            <w:tcW w:w="1250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9C1D8A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5.156-69.813</w:t>
            </w:r>
          </w:p>
        </w:tc>
        <w:tc>
          <w:tcPr>
            <w:tcW w:w="1250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B260BA8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&lt;0.001***</w:t>
            </w:r>
          </w:p>
        </w:tc>
      </w:tr>
      <w:tr w:rsidR="00A33DCF" w:rsidRPr="00A33DCF" w14:paraId="5AF0B598" w14:textId="77777777" w:rsidTr="00A33DCF">
        <w:trPr>
          <w:trHeight w:val="414"/>
        </w:trPr>
        <w:tc>
          <w:tcPr>
            <w:tcW w:w="1250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27F5724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Work pressure</w:t>
            </w:r>
          </w:p>
        </w:tc>
        <w:tc>
          <w:tcPr>
            <w:tcW w:w="1250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3EDA11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13.221</w:t>
            </w:r>
          </w:p>
        </w:tc>
        <w:tc>
          <w:tcPr>
            <w:tcW w:w="1250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409DC9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5.260-33.230</w:t>
            </w:r>
          </w:p>
        </w:tc>
        <w:tc>
          <w:tcPr>
            <w:tcW w:w="1250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1F1F92B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&lt;0.001***</w:t>
            </w:r>
          </w:p>
        </w:tc>
      </w:tr>
      <w:tr w:rsidR="00A33DCF" w:rsidRPr="00A33DCF" w14:paraId="1FDFC4C3" w14:textId="77777777" w:rsidTr="00A33DCF">
        <w:trPr>
          <w:trHeight w:val="414"/>
        </w:trPr>
        <w:tc>
          <w:tcPr>
            <w:tcW w:w="1250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F73734A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Contact with patients or not</w:t>
            </w:r>
          </w:p>
        </w:tc>
        <w:tc>
          <w:tcPr>
            <w:tcW w:w="1250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1ACD60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0.184</w:t>
            </w:r>
          </w:p>
        </w:tc>
        <w:tc>
          <w:tcPr>
            <w:tcW w:w="1250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45C080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0.055-0.612</w:t>
            </w:r>
          </w:p>
        </w:tc>
        <w:tc>
          <w:tcPr>
            <w:tcW w:w="1250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F6EC9A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0.006**</w:t>
            </w:r>
          </w:p>
        </w:tc>
      </w:tr>
      <w:tr w:rsidR="00A33DCF" w:rsidRPr="00A33DCF" w14:paraId="5F87D667" w14:textId="77777777" w:rsidTr="00A33DCF">
        <w:trPr>
          <w:trHeight w:val="414"/>
        </w:trPr>
        <w:tc>
          <w:tcPr>
            <w:tcW w:w="1250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68C2722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lastRenderedPageBreak/>
              <w:t>Diagnosed with COVID19 or not</w:t>
            </w:r>
          </w:p>
        </w:tc>
        <w:tc>
          <w:tcPr>
            <w:tcW w:w="1250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C62955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3.411</w:t>
            </w:r>
          </w:p>
        </w:tc>
        <w:tc>
          <w:tcPr>
            <w:tcW w:w="1250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2C5D86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1.001-11.618</w:t>
            </w:r>
          </w:p>
        </w:tc>
        <w:tc>
          <w:tcPr>
            <w:tcW w:w="1250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0CA7A2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0.050</w:t>
            </w:r>
          </w:p>
        </w:tc>
      </w:tr>
      <w:tr w:rsidR="00A33DCF" w:rsidRPr="00A33DCF" w14:paraId="45E56602" w14:textId="77777777" w:rsidTr="00A33DCF">
        <w:trPr>
          <w:trHeight w:val="414"/>
        </w:trPr>
        <w:tc>
          <w:tcPr>
            <w:tcW w:w="1250" w:type="pct"/>
            <w:tcBorders>
              <w:bottom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93924A0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Medically isolated or not</w:t>
            </w:r>
          </w:p>
        </w:tc>
        <w:tc>
          <w:tcPr>
            <w:tcW w:w="1250" w:type="pct"/>
            <w:tcBorders>
              <w:bottom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3F0DF4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4.067</w:t>
            </w:r>
          </w:p>
        </w:tc>
        <w:tc>
          <w:tcPr>
            <w:tcW w:w="1250" w:type="pct"/>
            <w:tcBorders>
              <w:bottom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071EFC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1.315-12.579</w:t>
            </w:r>
          </w:p>
        </w:tc>
        <w:tc>
          <w:tcPr>
            <w:tcW w:w="1250" w:type="pct"/>
            <w:tcBorders>
              <w:bottom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3C7F1D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0.015*</w:t>
            </w:r>
          </w:p>
        </w:tc>
      </w:tr>
    </w:tbl>
    <w:p w14:paraId="4A71980F" w14:textId="77777777" w:rsidR="00A33DCF" w:rsidRPr="00A33DCF" w:rsidRDefault="00A33DCF" w:rsidP="00A33DCF">
      <w:pPr>
        <w:rPr>
          <w:rFonts w:asciiTheme="minorHAnsi" w:hAnsiTheme="minorHAnsi" w:cstheme="minorHAnsi"/>
          <w:sz w:val="22"/>
        </w:rPr>
      </w:pPr>
      <w:r w:rsidRPr="00A33DCF">
        <w:rPr>
          <w:rFonts w:asciiTheme="minorHAnsi" w:hAnsiTheme="minorHAnsi" w:cstheme="minorHAnsi"/>
          <w:i/>
          <w:sz w:val="22"/>
        </w:rPr>
        <w:t>Note.</w:t>
      </w:r>
      <w:r w:rsidRPr="00A33DCF">
        <w:rPr>
          <w:rFonts w:asciiTheme="minorHAnsi" w:hAnsiTheme="minorHAnsi" w:cstheme="minorHAnsi"/>
          <w:sz w:val="22"/>
        </w:rPr>
        <w:t xml:space="preserve"> ***, **, and * denote statistical significance at the 1%, 5%, and 10% levels, respectively. CI, confidence interval; OR, odds ratio.</w:t>
      </w:r>
    </w:p>
    <w:p w14:paraId="151BEC1C" w14:textId="5A5201AD" w:rsidR="00A33DCF" w:rsidRPr="00A33DCF" w:rsidRDefault="00A33DCF" w:rsidP="00A33DCF">
      <w:pPr>
        <w:ind w:left="720" w:hanging="720"/>
        <w:contextualSpacing/>
        <w:rPr>
          <w:rFonts w:asciiTheme="minorHAnsi" w:hAnsiTheme="minorHAnsi" w:cstheme="minorHAnsi"/>
          <w:b/>
          <w:sz w:val="22"/>
        </w:rPr>
      </w:pPr>
      <w:r w:rsidRPr="00A33DCF">
        <w:rPr>
          <w:rFonts w:asciiTheme="minorHAnsi" w:hAnsiTheme="minorHAnsi" w:cstheme="minorHAnsi"/>
          <w:b/>
          <w:sz w:val="22"/>
        </w:rPr>
        <w:t>e.g., tab. 5</w:t>
      </w:r>
    </w:p>
    <w:p w14:paraId="70102D1A" w14:textId="5E38BA4C" w:rsidR="00CA7F7C" w:rsidRPr="00A33DCF" w:rsidRDefault="00A33DCF" w:rsidP="00A33DCF">
      <w:pPr>
        <w:contextualSpacing/>
        <w:rPr>
          <w:rFonts w:asciiTheme="minorHAnsi" w:hAnsiTheme="minorHAnsi" w:cstheme="minorHAnsi"/>
          <w:i/>
          <w:sz w:val="22"/>
        </w:rPr>
      </w:pPr>
      <w:r w:rsidRPr="00A33DCF">
        <w:rPr>
          <w:rFonts w:asciiTheme="minorHAnsi" w:hAnsiTheme="minorHAnsi" w:cstheme="minorHAnsi"/>
          <w:i/>
          <w:sz w:val="22"/>
        </w:rPr>
        <w:t xml:space="preserve">Multiple Logistic Regression Analysis: </w:t>
      </w:r>
      <w:r w:rsidR="00D37620" w:rsidRPr="00A33DCF">
        <w:rPr>
          <w:rFonts w:asciiTheme="minorHAnsi" w:hAnsiTheme="minorHAnsi" w:cstheme="minorHAnsi"/>
          <w:i/>
          <w:sz w:val="22"/>
        </w:rPr>
        <w:t>The</w:t>
      </w:r>
      <w:r w:rsidRPr="00A33DCF">
        <w:rPr>
          <w:rFonts w:asciiTheme="minorHAnsi" w:hAnsiTheme="minorHAnsi" w:cstheme="minorHAnsi"/>
          <w:i/>
          <w:sz w:val="22"/>
        </w:rPr>
        <w:t xml:space="preserve"> Risk of Depression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82"/>
        <w:gridCol w:w="532"/>
        <w:gridCol w:w="1101"/>
        <w:gridCol w:w="970"/>
        <w:gridCol w:w="644"/>
        <w:gridCol w:w="1435"/>
        <w:gridCol w:w="970"/>
      </w:tblGrid>
      <w:tr w:rsidR="00A33DCF" w:rsidRPr="00A33DCF" w14:paraId="68B4D33D" w14:textId="77777777" w:rsidTr="00A33DCF">
        <w:trPr>
          <w:trHeight w:val="210"/>
        </w:trPr>
        <w:tc>
          <w:tcPr>
            <w:tcW w:w="0" w:type="auto"/>
            <w:tcBorders>
              <w:top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C9BDCA6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 xml:space="preserve">  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26CAA0A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 xml:space="preserve"> Low risk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DC42463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High risk</w:t>
            </w:r>
          </w:p>
        </w:tc>
      </w:tr>
      <w:tr w:rsidR="00A33DCF" w:rsidRPr="00A33DCF" w14:paraId="375E5055" w14:textId="77777777" w:rsidTr="00A33DCF">
        <w:trPr>
          <w:trHeight w:val="210"/>
        </w:trPr>
        <w:tc>
          <w:tcPr>
            <w:tcW w:w="0" w:type="auto"/>
            <w:tcBorders>
              <w:bottom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C18ACF0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Variables</w:t>
            </w:r>
          </w:p>
        </w:tc>
        <w:tc>
          <w:tcPr>
            <w:tcW w:w="0" w:type="auto"/>
            <w:tcBorders>
              <w:bottom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9AF74F6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OR</w:t>
            </w:r>
          </w:p>
        </w:tc>
        <w:tc>
          <w:tcPr>
            <w:tcW w:w="0" w:type="auto"/>
            <w:tcBorders>
              <w:bottom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B26F249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95% CI</w:t>
            </w:r>
          </w:p>
        </w:tc>
        <w:tc>
          <w:tcPr>
            <w:tcW w:w="0" w:type="auto"/>
            <w:tcBorders>
              <w:bottom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029AA17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p-value</w:t>
            </w:r>
          </w:p>
        </w:tc>
        <w:tc>
          <w:tcPr>
            <w:tcW w:w="0" w:type="auto"/>
            <w:tcBorders>
              <w:bottom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96F30D0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OR</w:t>
            </w:r>
          </w:p>
        </w:tc>
        <w:tc>
          <w:tcPr>
            <w:tcW w:w="0" w:type="auto"/>
            <w:tcBorders>
              <w:bottom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B06A16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95% CI</w:t>
            </w:r>
          </w:p>
        </w:tc>
        <w:tc>
          <w:tcPr>
            <w:tcW w:w="0" w:type="auto"/>
            <w:tcBorders>
              <w:bottom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FE2B59D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p-value</w:t>
            </w:r>
          </w:p>
        </w:tc>
      </w:tr>
      <w:tr w:rsidR="00A33DCF" w:rsidRPr="00A33DCF" w14:paraId="4E05B3C4" w14:textId="77777777" w:rsidTr="00A33DCF">
        <w:trPr>
          <w:trHeight w:val="210"/>
        </w:trPr>
        <w:tc>
          <w:tcPr>
            <w:tcW w:w="0" w:type="auto"/>
            <w:tcBorders>
              <w:top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83C8FF1" w14:textId="0F939178" w:rsidR="00A33DCF" w:rsidRPr="00A33DCF" w:rsidRDefault="00D37620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sz w:val="22"/>
              </w:rPr>
              <w:t>C</w:t>
            </w:r>
            <w:r w:rsidR="00A33DCF" w:rsidRPr="00A33DCF">
              <w:rPr>
                <w:rFonts w:asciiTheme="minorHAnsi" w:hAnsiTheme="minorHAnsi" w:cstheme="minorHAnsi"/>
                <w:sz w:val="22"/>
              </w:rPr>
              <w:t>onstant</w:t>
            </w:r>
          </w:p>
        </w:tc>
        <w:tc>
          <w:tcPr>
            <w:tcW w:w="0" w:type="auto"/>
            <w:tcBorders>
              <w:top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6AD9D6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338C95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A4FF8D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0.891</w:t>
            </w:r>
          </w:p>
        </w:tc>
        <w:tc>
          <w:tcPr>
            <w:tcW w:w="0" w:type="auto"/>
            <w:tcBorders>
              <w:top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ECB2BF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91F9DE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2B8122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&lt;0.001***</w:t>
            </w:r>
          </w:p>
        </w:tc>
      </w:tr>
      <w:tr w:rsidR="00A33DCF" w:rsidRPr="00A33DCF" w14:paraId="08BBE03D" w14:textId="77777777" w:rsidTr="00A33DCF">
        <w:trPr>
          <w:trHeight w:val="210"/>
        </w:trPr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CE4BCE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Educational background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3F035D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0.525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70E558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0.344-0.802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1B43A6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0.003**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FF199D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0.927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865B80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0.438-1.958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711192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0.842</w:t>
            </w:r>
          </w:p>
        </w:tc>
      </w:tr>
      <w:tr w:rsidR="00A33DCF" w:rsidRPr="00A33DCF" w14:paraId="1F12E1B4" w14:textId="77777777" w:rsidTr="00A33DCF">
        <w:trPr>
          <w:trHeight w:val="210"/>
        </w:trPr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96419A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Married or not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5F88AF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0.637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0B9650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0.346-1.174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9254C1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0.149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CA33D9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0.040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33ED76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0.011-0.140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29BBB5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&lt;0.001***</w:t>
            </w:r>
          </w:p>
        </w:tc>
      </w:tr>
      <w:tr w:rsidR="00A33DCF" w:rsidRPr="00A33DCF" w14:paraId="70A4B69D" w14:textId="77777777" w:rsidTr="00A33DCF">
        <w:trPr>
          <w:trHeight w:val="210"/>
        </w:trPr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696CCA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City dweller or not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7F5648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1.770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1DB3EA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1.006-3.116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8BF4D8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0.048*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3CDE55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7.903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2A30E1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2.250-27.752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A204F2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0.001**</w:t>
            </w:r>
          </w:p>
        </w:tc>
      </w:tr>
      <w:tr w:rsidR="00A33DCF" w:rsidRPr="00A33DCF" w14:paraId="3CB7AE8D" w14:textId="77777777" w:rsidTr="00A33DCF">
        <w:trPr>
          <w:trHeight w:val="210"/>
        </w:trPr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FEAB27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Need to take care of parents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F8FCC4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1.089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05BFF3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0.700-1.693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A19177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0.706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5640F2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0.232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065F08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0.088-0.609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786497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0.003**</w:t>
            </w:r>
          </w:p>
        </w:tc>
      </w:tr>
      <w:tr w:rsidR="00A33DCF" w:rsidRPr="00A33DCF" w14:paraId="4A3EDB1A" w14:textId="77777777" w:rsidTr="00A33DCF">
        <w:trPr>
          <w:trHeight w:val="210"/>
        </w:trPr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B02BD0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Need to take care of children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8DCD8A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1.210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12EE17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0.697-2.100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44C2B7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0.498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EEE8EE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35.927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6AD55D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10.255-125.860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884800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&lt;0.001***</w:t>
            </w:r>
          </w:p>
        </w:tc>
      </w:tr>
      <w:tr w:rsidR="00A33DCF" w:rsidRPr="00A33DCF" w14:paraId="4C6937BC" w14:textId="77777777" w:rsidTr="00A33DCF">
        <w:trPr>
          <w:trHeight w:val="210"/>
        </w:trPr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6849A3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Work pressure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DDE037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0.355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EF43F7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0.190-0.664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0F5E75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0.001**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A76E90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6.704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499621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2.996-15.004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115EA9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&lt;0.001***</w:t>
            </w:r>
          </w:p>
        </w:tc>
      </w:tr>
      <w:tr w:rsidR="00A33DCF" w:rsidRPr="00A33DCF" w14:paraId="0379FFAF" w14:textId="77777777" w:rsidTr="00A33DCF">
        <w:trPr>
          <w:trHeight w:val="210"/>
        </w:trPr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8C05EE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Rescue experience or not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CC7C1D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0.597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C239BA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0.380-0.938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2D8291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0.025*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F6C107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0.439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5806E7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0.195-0.990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0DB233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0.047*</w:t>
            </w:r>
          </w:p>
        </w:tc>
      </w:tr>
      <w:tr w:rsidR="00A33DCF" w:rsidRPr="00A33DCF" w14:paraId="7E5C9121" w14:textId="77777777" w:rsidTr="00A33DCF">
        <w:trPr>
          <w:trHeight w:val="210"/>
        </w:trPr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52960A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Tolerate the rotation system or not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530A0C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0.332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B5577D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0.214-0.517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EA03D2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&lt;0.001***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A1459C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0.450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F865F7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0.193-1.049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6C649C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0.064</w:t>
            </w:r>
          </w:p>
        </w:tc>
      </w:tr>
      <w:tr w:rsidR="00A33DCF" w:rsidRPr="00A33DCF" w14:paraId="36D217E4" w14:textId="77777777" w:rsidTr="00A33DCF">
        <w:trPr>
          <w:trHeight w:val="210"/>
        </w:trPr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38A4BC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Contact with patients or not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14A2FA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1.912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BD3321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1.153-3.172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5F3874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0.012*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058E35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0.624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2D7FCF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0.239-1.627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8D325F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0.335</w:t>
            </w:r>
          </w:p>
        </w:tc>
      </w:tr>
      <w:tr w:rsidR="00A33DCF" w:rsidRPr="00A33DCF" w14:paraId="3332C267" w14:textId="77777777" w:rsidTr="00A33DCF">
        <w:trPr>
          <w:trHeight w:val="210"/>
        </w:trPr>
        <w:tc>
          <w:tcPr>
            <w:tcW w:w="0" w:type="auto"/>
            <w:tcBorders>
              <w:bottom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EB5434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Diagnosed with COVID 19 or not</w:t>
            </w:r>
          </w:p>
        </w:tc>
        <w:tc>
          <w:tcPr>
            <w:tcW w:w="0" w:type="auto"/>
            <w:tcBorders>
              <w:bottom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0A2894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1.228</w:t>
            </w:r>
          </w:p>
        </w:tc>
        <w:tc>
          <w:tcPr>
            <w:tcW w:w="0" w:type="auto"/>
            <w:tcBorders>
              <w:bottom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C39FDC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0.740-2.037</w:t>
            </w:r>
          </w:p>
        </w:tc>
        <w:tc>
          <w:tcPr>
            <w:tcW w:w="0" w:type="auto"/>
            <w:tcBorders>
              <w:bottom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D8C2EB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0.427</w:t>
            </w:r>
          </w:p>
        </w:tc>
        <w:tc>
          <w:tcPr>
            <w:tcW w:w="0" w:type="auto"/>
            <w:tcBorders>
              <w:bottom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BA7EEC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9.259</w:t>
            </w:r>
          </w:p>
        </w:tc>
        <w:tc>
          <w:tcPr>
            <w:tcW w:w="0" w:type="auto"/>
            <w:tcBorders>
              <w:bottom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A3FD7F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3.458-24.796</w:t>
            </w:r>
          </w:p>
        </w:tc>
        <w:tc>
          <w:tcPr>
            <w:tcW w:w="0" w:type="auto"/>
            <w:tcBorders>
              <w:bottom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40E234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&lt;0.001***</w:t>
            </w:r>
          </w:p>
        </w:tc>
      </w:tr>
    </w:tbl>
    <w:p w14:paraId="6B68F1CB" w14:textId="77777777" w:rsidR="00A33DCF" w:rsidRPr="00A33DCF" w:rsidRDefault="00A33DCF" w:rsidP="00A33DCF">
      <w:pPr>
        <w:rPr>
          <w:rFonts w:asciiTheme="minorHAnsi" w:hAnsiTheme="minorHAnsi" w:cstheme="minorHAnsi"/>
          <w:sz w:val="22"/>
        </w:rPr>
      </w:pPr>
      <w:r w:rsidRPr="00A33DCF">
        <w:rPr>
          <w:rFonts w:asciiTheme="minorHAnsi" w:hAnsiTheme="minorHAnsi" w:cstheme="minorHAnsi"/>
          <w:i/>
          <w:sz w:val="22"/>
        </w:rPr>
        <w:t>Note.</w:t>
      </w:r>
      <w:r w:rsidRPr="00A33DCF">
        <w:rPr>
          <w:rFonts w:asciiTheme="minorHAnsi" w:hAnsiTheme="minorHAnsi" w:cstheme="minorHAnsi"/>
          <w:sz w:val="22"/>
        </w:rPr>
        <w:t xml:space="preserve"> ***, **, and * denote statistical significance at the 1%, 5%, and 10% levels, respectively. CI, confidence interval; OR, odds ratio.</w:t>
      </w:r>
    </w:p>
    <w:p w14:paraId="539830D4" w14:textId="716E6DFD" w:rsidR="00A33DCF" w:rsidRPr="00A33DCF" w:rsidRDefault="00A33DCF" w:rsidP="00A33DCF">
      <w:pPr>
        <w:ind w:left="720" w:hanging="720"/>
        <w:contextualSpacing/>
        <w:rPr>
          <w:rFonts w:asciiTheme="minorHAnsi" w:hAnsiTheme="minorHAnsi" w:cstheme="minorHAnsi"/>
          <w:b/>
          <w:sz w:val="22"/>
        </w:rPr>
      </w:pPr>
      <w:r w:rsidRPr="00A33DCF">
        <w:rPr>
          <w:rFonts w:asciiTheme="minorHAnsi" w:hAnsiTheme="minorHAnsi" w:cstheme="minorHAnsi"/>
          <w:b/>
          <w:sz w:val="22"/>
        </w:rPr>
        <w:t>e.g., tab. 6</w:t>
      </w:r>
    </w:p>
    <w:p w14:paraId="71E8A6D9" w14:textId="687E34ED" w:rsidR="00CA7F7C" w:rsidRPr="00A33DCF" w:rsidRDefault="00A33DCF" w:rsidP="00A33DCF">
      <w:pPr>
        <w:contextualSpacing/>
        <w:rPr>
          <w:rFonts w:asciiTheme="minorHAnsi" w:hAnsiTheme="minorHAnsi" w:cstheme="minorHAnsi"/>
          <w:i/>
          <w:sz w:val="22"/>
        </w:rPr>
      </w:pPr>
      <w:r w:rsidRPr="00A33DCF">
        <w:rPr>
          <w:rFonts w:asciiTheme="minorHAnsi" w:hAnsiTheme="minorHAnsi" w:cstheme="minorHAnsi"/>
          <w:i/>
          <w:sz w:val="22"/>
        </w:rPr>
        <w:t>Binary Logistic Regression Analysis: The High Risk of Anxiety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07"/>
        <w:gridCol w:w="1101"/>
        <w:gridCol w:w="2078"/>
        <w:gridCol w:w="1674"/>
      </w:tblGrid>
      <w:tr w:rsidR="00A33DCF" w:rsidRPr="00A33DCF" w14:paraId="00368752" w14:textId="77777777" w:rsidTr="00A33DCF">
        <w:trPr>
          <w:trHeight w:val="413"/>
        </w:trPr>
        <w:tc>
          <w:tcPr>
            <w:tcW w:w="2408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tcMar>
              <w:top w:w="15" w:type="dxa"/>
              <w:left w:w="109" w:type="dxa"/>
              <w:bottom w:w="0" w:type="dxa"/>
              <w:right w:w="109" w:type="dxa"/>
            </w:tcMar>
            <w:vAlign w:val="center"/>
            <w:hideMark/>
          </w:tcPr>
          <w:p w14:paraId="47286F79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Variables</w:t>
            </w:r>
          </w:p>
        </w:tc>
        <w:tc>
          <w:tcPr>
            <w:tcW w:w="588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tcMar>
              <w:top w:w="15" w:type="dxa"/>
              <w:left w:w="109" w:type="dxa"/>
              <w:bottom w:w="0" w:type="dxa"/>
              <w:right w:w="109" w:type="dxa"/>
            </w:tcMar>
            <w:vAlign w:val="center"/>
            <w:hideMark/>
          </w:tcPr>
          <w:p w14:paraId="754943B4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OR</w:t>
            </w:r>
          </w:p>
        </w:tc>
        <w:tc>
          <w:tcPr>
            <w:tcW w:w="1110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tcMar>
              <w:top w:w="15" w:type="dxa"/>
              <w:left w:w="109" w:type="dxa"/>
              <w:bottom w:w="0" w:type="dxa"/>
              <w:right w:w="109" w:type="dxa"/>
            </w:tcMar>
            <w:vAlign w:val="center"/>
            <w:hideMark/>
          </w:tcPr>
          <w:p w14:paraId="16B74CED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95% CI</w:t>
            </w:r>
          </w:p>
        </w:tc>
        <w:tc>
          <w:tcPr>
            <w:tcW w:w="894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tcMar>
              <w:top w:w="15" w:type="dxa"/>
              <w:left w:w="109" w:type="dxa"/>
              <w:bottom w:w="0" w:type="dxa"/>
              <w:right w:w="109" w:type="dxa"/>
            </w:tcMar>
            <w:vAlign w:val="center"/>
            <w:hideMark/>
          </w:tcPr>
          <w:p w14:paraId="110ECF61" w14:textId="074FAEA2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PP-value</w:t>
            </w:r>
          </w:p>
        </w:tc>
      </w:tr>
      <w:tr w:rsidR="00A33DCF" w:rsidRPr="00A33DCF" w14:paraId="39D183F6" w14:textId="77777777" w:rsidTr="00A33DCF">
        <w:trPr>
          <w:trHeight w:val="414"/>
        </w:trPr>
        <w:tc>
          <w:tcPr>
            <w:tcW w:w="2408" w:type="pct"/>
            <w:tcBorders>
              <w:top w:val="single" w:sz="8" w:space="0" w:color="000000"/>
            </w:tcBorders>
            <w:shd w:val="clear" w:color="auto" w:fill="auto"/>
            <w:tcMar>
              <w:top w:w="15" w:type="dxa"/>
              <w:left w:w="109" w:type="dxa"/>
              <w:bottom w:w="0" w:type="dxa"/>
              <w:right w:w="109" w:type="dxa"/>
            </w:tcMar>
            <w:vAlign w:val="center"/>
            <w:hideMark/>
          </w:tcPr>
          <w:p w14:paraId="46F2086A" w14:textId="11CBEBF0" w:rsidR="00A33DCF" w:rsidRPr="00A33DCF" w:rsidRDefault="00D37620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sz w:val="22"/>
              </w:rPr>
              <w:lastRenderedPageBreak/>
              <w:t>C</w:t>
            </w:r>
            <w:r w:rsidR="00A33DCF" w:rsidRPr="00A33DCF">
              <w:rPr>
                <w:rFonts w:asciiTheme="minorHAnsi" w:hAnsiTheme="minorHAnsi" w:cstheme="minorHAnsi"/>
                <w:sz w:val="22"/>
              </w:rPr>
              <w:t>onstant</w:t>
            </w:r>
          </w:p>
        </w:tc>
        <w:tc>
          <w:tcPr>
            <w:tcW w:w="588" w:type="pct"/>
            <w:tcBorders>
              <w:top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39AA1E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0.038</w:t>
            </w:r>
          </w:p>
        </w:tc>
        <w:tc>
          <w:tcPr>
            <w:tcW w:w="1110" w:type="pct"/>
            <w:tcBorders>
              <w:top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40206F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 </w:t>
            </w:r>
          </w:p>
        </w:tc>
        <w:tc>
          <w:tcPr>
            <w:tcW w:w="894" w:type="pct"/>
            <w:tcBorders>
              <w:top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290C81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&lt;0.001***</w:t>
            </w:r>
          </w:p>
        </w:tc>
      </w:tr>
      <w:tr w:rsidR="00A33DCF" w:rsidRPr="00A33DCF" w14:paraId="4C9A0811" w14:textId="77777777" w:rsidTr="00A33DCF">
        <w:trPr>
          <w:trHeight w:val="414"/>
        </w:trPr>
        <w:tc>
          <w:tcPr>
            <w:tcW w:w="2408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5C038B4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Male or not</w:t>
            </w:r>
          </w:p>
        </w:tc>
        <w:tc>
          <w:tcPr>
            <w:tcW w:w="588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4C1E0B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0.199</w:t>
            </w:r>
          </w:p>
        </w:tc>
        <w:tc>
          <w:tcPr>
            <w:tcW w:w="1110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295EDE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0.068-0.579</w:t>
            </w:r>
          </w:p>
        </w:tc>
        <w:tc>
          <w:tcPr>
            <w:tcW w:w="894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294071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0.003**</w:t>
            </w:r>
          </w:p>
        </w:tc>
      </w:tr>
      <w:tr w:rsidR="00A33DCF" w:rsidRPr="00A33DCF" w14:paraId="3910C01D" w14:textId="77777777" w:rsidTr="00A33DCF">
        <w:trPr>
          <w:trHeight w:val="414"/>
        </w:trPr>
        <w:tc>
          <w:tcPr>
            <w:tcW w:w="2408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C3445EC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Educational background</w:t>
            </w:r>
          </w:p>
        </w:tc>
        <w:tc>
          <w:tcPr>
            <w:tcW w:w="588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6B4F18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2.409</w:t>
            </w:r>
          </w:p>
        </w:tc>
        <w:tc>
          <w:tcPr>
            <w:tcW w:w="1110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C615D4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1.038-5.589</w:t>
            </w:r>
          </w:p>
        </w:tc>
        <w:tc>
          <w:tcPr>
            <w:tcW w:w="894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400BC7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0.041*</w:t>
            </w:r>
          </w:p>
        </w:tc>
      </w:tr>
      <w:tr w:rsidR="00A33DCF" w:rsidRPr="00A33DCF" w14:paraId="126C894A" w14:textId="77777777" w:rsidTr="00A33DCF">
        <w:trPr>
          <w:trHeight w:val="414"/>
        </w:trPr>
        <w:tc>
          <w:tcPr>
            <w:tcW w:w="2408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2A6E4D0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Married or not</w:t>
            </w:r>
          </w:p>
        </w:tc>
        <w:tc>
          <w:tcPr>
            <w:tcW w:w="588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A4D5F4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0.052</w:t>
            </w:r>
          </w:p>
        </w:tc>
        <w:tc>
          <w:tcPr>
            <w:tcW w:w="1110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B0DC0A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0.015-0.187</w:t>
            </w:r>
          </w:p>
        </w:tc>
        <w:tc>
          <w:tcPr>
            <w:tcW w:w="894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0F642C6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&lt;0.001***</w:t>
            </w:r>
          </w:p>
        </w:tc>
      </w:tr>
      <w:tr w:rsidR="00A33DCF" w:rsidRPr="00A33DCF" w14:paraId="61441B80" w14:textId="77777777" w:rsidTr="00A33DCF">
        <w:trPr>
          <w:trHeight w:val="414"/>
        </w:trPr>
        <w:tc>
          <w:tcPr>
            <w:tcW w:w="2408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8DB89D0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Need to take care of children</w:t>
            </w:r>
          </w:p>
        </w:tc>
        <w:tc>
          <w:tcPr>
            <w:tcW w:w="588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42D7AA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27.391</w:t>
            </w:r>
          </w:p>
        </w:tc>
        <w:tc>
          <w:tcPr>
            <w:tcW w:w="1110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586C33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7.794-96.269</w:t>
            </w:r>
          </w:p>
        </w:tc>
        <w:tc>
          <w:tcPr>
            <w:tcW w:w="894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F3BB964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&lt;0.001***</w:t>
            </w:r>
          </w:p>
        </w:tc>
      </w:tr>
      <w:tr w:rsidR="00A33DCF" w:rsidRPr="00A33DCF" w14:paraId="117DB0CA" w14:textId="77777777" w:rsidTr="00A33DCF">
        <w:trPr>
          <w:trHeight w:val="414"/>
        </w:trPr>
        <w:tc>
          <w:tcPr>
            <w:tcW w:w="2408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CDFE62E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Work pressure</w:t>
            </w:r>
          </w:p>
        </w:tc>
        <w:tc>
          <w:tcPr>
            <w:tcW w:w="588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8E1CAD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16.676</w:t>
            </w:r>
          </w:p>
        </w:tc>
        <w:tc>
          <w:tcPr>
            <w:tcW w:w="1110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EEC188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7.053-39.431</w:t>
            </w:r>
          </w:p>
        </w:tc>
        <w:tc>
          <w:tcPr>
            <w:tcW w:w="894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4837073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&lt;0.001***</w:t>
            </w:r>
          </w:p>
        </w:tc>
      </w:tr>
      <w:tr w:rsidR="00A33DCF" w:rsidRPr="00A33DCF" w14:paraId="3C43484A" w14:textId="77777777" w:rsidTr="00A33DCF">
        <w:trPr>
          <w:trHeight w:val="414"/>
        </w:trPr>
        <w:tc>
          <w:tcPr>
            <w:tcW w:w="2408" w:type="pct"/>
            <w:tcBorders>
              <w:bottom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DF3F406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Medically isolated or not</w:t>
            </w:r>
          </w:p>
        </w:tc>
        <w:tc>
          <w:tcPr>
            <w:tcW w:w="588" w:type="pct"/>
            <w:tcBorders>
              <w:bottom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E55E53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3.681</w:t>
            </w:r>
          </w:p>
        </w:tc>
        <w:tc>
          <w:tcPr>
            <w:tcW w:w="1110" w:type="pct"/>
            <w:tcBorders>
              <w:bottom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606F52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1.489-9.099</w:t>
            </w:r>
          </w:p>
        </w:tc>
        <w:tc>
          <w:tcPr>
            <w:tcW w:w="894" w:type="pct"/>
            <w:tcBorders>
              <w:bottom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9B561D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0.005**</w:t>
            </w:r>
          </w:p>
        </w:tc>
      </w:tr>
    </w:tbl>
    <w:p w14:paraId="4FF4E51F" w14:textId="77777777" w:rsidR="00A33DCF" w:rsidRPr="00A33DCF" w:rsidRDefault="00A33DCF" w:rsidP="00A33DCF">
      <w:pPr>
        <w:rPr>
          <w:rFonts w:asciiTheme="minorHAnsi" w:hAnsiTheme="minorHAnsi" w:cstheme="minorHAnsi"/>
          <w:sz w:val="22"/>
          <w:szCs w:val="21"/>
        </w:rPr>
      </w:pPr>
      <w:r w:rsidRPr="00A33DCF">
        <w:rPr>
          <w:rFonts w:asciiTheme="minorHAnsi" w:hAnsiTheme="minorHAnsi" w:cstheme="minorHAnsi"/>
          <w:i/>
          <w:sz w:val="22"/>
          <w:szCs w:val="21"/>
        </w:rPr>
        <w:t>Note.</w:t>
      </w:r>
      <w:r w:rsidRPr="00A33DCF">
        <w:rPr>
          <w:rFonts w:asciiTheme="minorHAnsi" w:hAnsiTheme="minorHAnsi" w:cstheme="minorHAnsi"/>
          <w:sz w:val="22"/>
          <w:szCs w:val="21"/>
        </w:rPr>
        <w:t xml:space="preserve"> ***, **, and * denote statistical significance at the 1%, 5%, and 10% levels, respectively. CI, confidence interval; OR, odds ratio.</w:t>
      </w:r>
    </w:p>
    <w:p w14:paraId="4665F3AF" w14:textId="0CA577FF" w:rsidR="00A33DCF" w:rsidRPr="00A33DCF" w:rsidRDefault="00A33DCF" w:rsidP="00A33DCF">
      <w:pPr>
        <w:ind w:left="720" w:hanging="720"/>
        <w:contextualSpacing/>
        <w:rPr>
          <w:rFonts w:asciiTheme="minorHAnsi" w:hAnsiTheme="minorHAnsi" w:cstheme="minorHAnsi"/>
          <w:b/>
          <w:sz w:val="22"/>
        </w:rPr>
      </w:pPr>
      <w:r w:rsidRPr="00A33DCF">
        <w:rPr>
          <w:rFonts w:asciiTheme="minorHAnsi" w:hAnsiTheme="minorHAnsi" w:cstheme="minorHAnsi"/>
          <w:b/>
          <w:sz w:val="22"/>
        </w:rPr>
        <w:t xml:space="preserve">e.g., tab. </w:t>
      </w:r>
      <w:r>
        <w:rPr>
          <w:rFonts w:asciiTheme="minorHAnsi" w:hAnsiTheme="minorHAnsi" w:cstheme="minorHAnsi"/>
          <w:b/>
          <w:sz w:val="22"/>
        </w:rPr>
        <w:t>7</w:t>
      </w:r>
    </w:p>
    <w:p w14:paraId="44C51DAD" w14:textId="7F198BEB" w:rsidR="00CA7F7C" w:rsidRPr="00A33DCF" w:rsidRDefault="00A33DCF" w:rsidP="00A33DCF">
      <w:pPr>
        <w:contextualSpacing/>
        <w:rPr>
          <w:rFonts w:asciiTheme="minorHAnsi" w:hAnsiTheme="minorHAnsi" w:cstheme="minorHAnsi"/>
          <w:i/>
          <w:sz w:val="22"/>
        </w:rPr>
      </w:pPr>
      <w:r w:rsidRPr="00A33DCF">
        <w:rPr>
          <w:rFonts w:asciiTheme="minorHAnsi" w:hAnsiTheme="minorHAnsi" w:cstheme="minorHAnsi"/>
          <w:i/>
          <w:sz w:val="22"/>
        </w:rPr>
        <w:t xml:space="preserve">Multiple </w:t>
      </w:r>
      <w:r>
        <w:rPr>
          <w:rFonts w:asciiTheme="minorHAnsi" w:hAnsiTheme="minorHAnsi" w:cstheme="minorHAnsi"/>
          <w:i/>
          <w:sz w:val="22"/>
        </w:rPr>
        <w:t>L</w:t>
      </w:r>
      <w:r w:rsidRPr="00A33DCF">
        <w:rPr>
          <w:rFonts w:asciiTheme="minorHAnsi" w:hAnsiTheme="minorHAnsi" w:cstheme="minorHAnsi"/>
          <w:i/>
          <w:sz w:val="22"/>
        </w:rPr>
        <w:t xml:space="preserve">ogistic </w:t>
      </w:r>
      <w:r>
        <w:rPr>
          <w:rFonts w:asciiTheme="minorHAnsi" w:hAnsiTheme="minorHAnsi" w:cstheme="minorHAnsi"/>
          <w:i/>
          <w:sz w:val="22"/>
        </w:rPr>
        <w:t>R</w:t>
      </w:r>
      <w:r w:rsidRPr="00A33DCF">
        <w:rPr>
          <w:rFonts w:asciiTheme="minorHAnsi" w:hAnsiTheme="minorHAnsi" w:cstheme="minorHAnsi"/>
          <w:i/>
          <w:sz w:val="22"/>
        </w:rPr>
        <w:t xml:space="preserve">egression </w:t>
      </w:r>
      <w:r>
        <w:rPr>
          <w:rFonts w:asciiTheme="minorHAnsi" w:hAnsiTheme="minorHAnsi" w:cstheme="minorHAnsi"/>
          <w:i/>
          <w:sz w:val="22"/>
        </w:rPr>
        <w:t>A</w:t>
      </w:r>
      <w:r w:rsidRPr="00A33DCF">
        <w:rPr>
          <w:rFonts w:asciiTheme="minorHAnsi" w:hAnsiTheme="minorHAnsi" w:cstheme="minorHAnsi"/>
          <w:i/>
          <w:sz w:val="22"/>
        </w:rPr>
        <w:t xml:space="preserve">nalysis: </w:t>
      </w:r>
      <w:r>
        <w:rPr>
          <w:rFonts w:asciiTheme="minorHAnsi" w:hAnsiTheme="minorHAnsi" w:cstheme="minorHAnsi"/>
          <w:i/>
          <w:sz w:val="22"/>
        </w:rPr>
        <w:t>T</w:t>
      </w:r>
      <w:r w:rsidRPr="00A33DCF">
        <w:rPr>
          <w:rFonts w:asciiTheme="minorHAnsi" w:hAnsiTheme="minorHAnsi" w:cstheme="minorHAnsi"/>
          <w:i/>
          <w:sz w:val="22"/>
        </w:rPr>
        <w:t xml:space="preserve">he </w:t>
      </w:r>
      <w:r>
        <w:rPr>
          <w:rFonts w:asciiTheme="minorHAnsi" w:hAnsiTheme="minorHAnsi" w:cstheme="minorHAnsi"/>
          <w:i/>
          <w:sz w:val="22"/>
        </w:rPr>
        <w:t>R</w:t>
      </w:r>
      <w:r w:rsidRPr="00A33DCF">
        <w:rPr>
          <w:rFonts w:asciiTheme="minorHAnsi" w:hAnsiTheme="minorHAnsi" w:cstheme="minorHAnsi"/>
          <w:i/>
          <w:sz w:val="22"/>
        </w:rPr>
        <w:t xml:space="preserve">isk of </w:t>
      </w:r>
      <w:r>
        <w:rPr>
          <w:rFonts w:asciiTheme="minorHAnsi" w:hAnsiTheme="minorHAnsi" w:cstheme="minorHAnsi"/>
          <w:i/>
          <w:sz w:val="22"/>
        </w:rPr>
        <w:t>A</w:t>
      </w:r>
      <w:r w:rsidRPr="00A33DCF">
        <w:rPr>
          <w:rFonts w:asciiTheme="minorHAnsi" w:hAnsiTheme="minorHAnsi" w:cstheme="minorHAnsi"/>
          <w:i/>
          <w:sz w:val="22"/>
        </w:rPr>
        <w:t>nxiety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82"/>
        <w:gridCol w:w="532"/>
        <w:gridCol w:w="1101"/>
        <w:gridCol w:w="970"/>
        <w:gridCol w:w="644"/>
        <w:gridCol w:w="1324"/>
        <w:gridCol w:w="970"/>
      </w:tblGrid>
      <w:tr w:rsidR="00A33DCF" w:rsidRPr="00A33DCF" w14:paraId="4CF7FA95" w14:textId="77777777" w:rsidTr="00A33DCF">
        <w:trPr>
          <w:trHeight w:val="210"/>
        </w:trPr>
        <w:tc>
          <w:tcPr>
            <w:tcW w:w="0" w:type="auto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6536D68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 xml:space="preserve">  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998F9A3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 xml:space="preserve"> Low risk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CADA74D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High risk</w:t>
            </w:r>
          </w:p>
        </w:tc>
      </w:tr>
      <w:tr w:rsidR="00A33DCF" w:rsidRPr="00A33DCF" w14:paraId="46E137D3" w14:textId="77777777" w:rsidTr="00A33DCF">
        <w:trPr>
          <w:trHeight w:val="210"/>
        </w:trPr>
        <w:tc>
          <w:tcPr>
            <w:tcW w:w="0" w:type="auto"/>
            <w:tcBorders>
              <w:top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054F627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Variables</w:t>
            </w:r>
          </w:p>
        </w:tc>
        <w:tc>
          <w:tcPr>
            <w:tcW w:w="0" w:type="auto"/>
            <w:tcBorders>
              <w:top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740FB5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OR</w:t>
            </w:r>
          </w:p>
        </w:tc>
        <w:tc>
          <w:tcPr>
            <w:tcW w:w="0" w:type="auto"/>
            <w:tcBorders>
              <w:top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D8B6EEB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95% CI</w:t>
            </w:r>
          </w:p>
        </w:tc>
        <w:tc>
          <w:tcPr>
            <w:tcW w:w="0" w:type="auto"/>
            <w:tcBorders>
              <w:top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2AF0E3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p-value</w:t>
            </w:r>
          </w:p>
        </w:tc>
        <w:tc>
          <w:tcPr>
            <w:tcW w:w="0" w:type="auto"/>
            <w:tcBorders>
              <w:top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67DAD4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OR</w:t>
            </w:r>
          </w:p>
        </w:tc>
        <w:tc>
          <w:tcPr>
            <w:tcW w:w="0" w:type="auto"/>
            <w:tcBorders>
              <w:top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E42D0DA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95% CI</w:t>
            </w:r>
          </w:p>
        </w:tc>
        <w:tc>
          <w:tcPr>
            <w:tcW w:w="0" w:type="auto"/>
            <w:tcBorders>
              <w:top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453333B" w14:textId="0B37247A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sz w:val="22"/>
              </w:rPr>
              <w:t>P</w:t>
            </w:r>
            <w:r w:rsidRPr="00A33DCF">
              <w:rPr>
                <w:rFonts w:asciiTheme="minorHAnsi" w:hAnsiTheme="minorHAnsi" w:cstheme="minorHAnsi"/>
                <w:sz w:val="22"/>
              </w:rPr>
              <w:t>-value</w:t>
            </w:r>
          </w:p>
        </w:tc>
      </w:tr>
      <w:tr w:rsidR="00A33DCF" w:rsidRPr="00A33DCF" w14:paraId="0152D5AA" w14:textId="77777777" w:rsidTr="00A33DCF">
        <w:trPr>
          <w:trHeight w:val="210"/>
        </w:trPr>
        <w:tc>
          <w:tcPr>
            <w:tcW w:w="0" w:type="auto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2767E1" w14:textId="353DFCFC" w:rsidR="00A33DCF" w:rsidRPr="00A33DCF" w:rsidRDefault="00D37620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sz w:val="22"/>
              </w:rPr>
              <w:t>C</w:t>
            </w:r>
            <w:r w:rsidR="00A33DCF" w:rsidRPr="00A33DCF">
              <w:rPr>
                <w:rFonts w:asciiTheme="minorHAnsi" w:hAnsiTheme="minorHAnsi" w:cstheme="minorHAnsi"/>
                <w:sz w:val="22"/>
              </w:rPr>
              <w:t>onstant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C8EE7F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 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7223C0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 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D25DA2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0.229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5EE45F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 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6BE628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 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69579C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0.005**</w:t>
            </w:r>
          </w:p>
        </w:tc>
      </w:tr>
      <w:tr w:rsidR="00A33DCF" w:rsidRPr="00A33DCF" w14:paraId="34AC5C18" w14:textId="77777777" w:rsidTr="00A33DCF">
        <w:trPr>
          <w:trHeight w:val="210"/>
        </w:trPr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1DB9400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Male or not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C9BB83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1.297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2B6B07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0.766-2.199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B5CE99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0.333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C3A25E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0.266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38C15F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0.088-0.801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5F2F74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0.019*</w:t>
            </w:r>
          </w:p>
        </w:tc>
      </w:tr>
      <w:tr w:rsidR="00A33DCF" w:rsidRPr="00A33DCF" w14:paraId="72D04EE6" w14:textId="77777777" w:rsidTr="00A33DCF">
        <w:trPr>
          <w:trHeight w:val="210"/>
        </w:trPr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355CE39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Educational background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D541D1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0.320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4AB1FD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0.206-0.498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9B0030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&lt;0.001***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632402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0.889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6909CB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0.405-1.951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A9528A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0.770</w:t>
            </w:r>
          </w:p>
        </w:tc>
      </w:tr>
      <w:tr w:rsidR="00A33DCF" w:rsidRPr="00A33DCF" w14:paraId="6EC1ED92" w14:textId="77777777" w:rsidTr="00A33DCF">
        <w:trPr>
          <w:trHeight w:val="210"/>
        </w:trPr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C6FC2D1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Married or not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91B01B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2.072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1DD007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1.157-3.712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C27CAE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0.014*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35D468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0.109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2298A3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0.033-0.362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466C9E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&lt;0.001***</w:t>
            </w:r>
          </w:p>
        </w:tc>
      </w:tr>
      <w:tr w:rsidR="00A33DCF" w:rsidRPr="00A33DCF" w14:paraId="193F41EC" w14:textId="77777777" w:rsidTr="00A33DCF">
        <w:trPr>
          <w:trHeight w:val="210"/>
        </w:trPr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0C3E3C4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Need to take care of parents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059512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0.518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349639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0.330-0.814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73FBDF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0.004**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927AE5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0.217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8177B6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0.089-0.524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DA56C2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0.001**</w:t>
            </w:r>
          </w:p>
        </w:tc>
      </w:tr>
      <w:tr w:rsidR="00A33DCF" w:rsidRPr="00A33DCF" w14:paraId="300FD588" w14:textId="77777777" w:rsidTr="00A33DCF">
        <w:trPr>
          <w:trHeight w:val="210"/>
        </w:trPr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AD0AE83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Need to take care of children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C39EC6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0.938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AEDAD6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0.525-1.674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0E1377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0.828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0DA043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22.654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C9F0A0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6.485-79.145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20EC23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&lt;0.001***</w:t>
            </w:r>
          </w:p>
        </w:tc>
      </w:tr>
      <w:tr w:rsidR="00A33DCF" w:rsidRPr="00A33DCF" w14:paraId="33CB4656" w14:textId="77777777" w:rsidTr="00A33DCF">
        <w:trPr>
          <w:trHeight w:val="210"/>
        </w:trPr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A7F870A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Work pressure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6C7329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2.837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8AAE49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1.504-5.352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4CD773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0.001**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F221B5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32.166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03E8CE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13.05-79.2348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070EB1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&lt;0.001***</w:t>
            </w:r>
          </w:p>
        </w:tc>
      </w:tr>
      <w:tr w:rsidR="00A33DCF" w:rsidRPr="00A33DCF" w14:paraId="63ADBE0C" w14:textId="77777777" w:rsidTr="00A33DCF">
        <w:trPr>
          <w:trHeight w:val="210"/>
        </w:trPr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8562743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Rescue experience or not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2CFCE6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0.609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EEC8F1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0.395-0.940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9F80AB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0.025*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180606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0.505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ABEF37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0.225-1.130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05056C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0.096</w:t>
            </w:r>
          </w:p>
        </w:tc>
      </w:tr>
      <w:tr w:rsidR="00A33DCF" w:rsidRPr="00A33DCF" w14:paraId="64D238ED" w14:textId="77777777" w:rsidTr="00A33DCF">
        <w:trPr>
          <w:trHeight w:val="210"/>
        </w:trPr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B60CCF2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Tolerate the rotation system or not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A319AE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0.335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1D2A22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0.217-0.519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E6595B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&lt;0.001***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FECD68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0.131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1ABDFD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0.054-0.320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F75706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&lt;0.001***</w:t>
            </w:r>
          </w:p>
        </w:tc>
      </w:tr>
      <w:tr w:rsidR="00A33DCF" w:rsidRPr="00A33DCF" w14:paraId="568F60D4" w14:textId="77777777" w:rsidTr="00A33DCF">
        <w:trPr>
          <w:trHeight w:val="55"/>
        </w:trPr>
        <w:tc>
          <w:tcPr>
            <w:tcW w:w="0" w:type="auto"/>
            <w:tcBorders>
              <w:bottom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FDEBB54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Medically isolated or not</w:t>
            </w:r>
          </w:p>
        </w:tc>
        <w:tc>
          <w:tcPr>
            <w:tcW w:w="0" w:type="auto"/>
            <w:tcBorders>
              <w:bottom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C5808C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1.794</w:t>
            </w:r>
          </w:p>
        </w:tc>
        <w:tc>
          <w:tcPr>
            <w:tcW w:w="0" w:type="auto"/>
            <w:tcBorders>
              <w:bottom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E15E98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1.148-2.804</w:t>
            </w:r>
          </w:p>
        </w:tc>
        <w:tc>
          <w:tcPr>
            <w:tcW w:w="0" w:type="auto"/>
            <w:tcBorders>
              <w:bottom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F697A1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0.010**</w:t>
            </w:r>
          </w:p>
        </w:tc>
        <w:tc>
          <w:tcPr>
            <w:tcW w:w="0" w:type="auto"/>
            <w:tcBorders>
              <w:bottom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23CDFD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4.964</w:t>
            </w:r>
          </w:p>
        </w:tc>
        <w:tc>
          <w:tcPr>
            <w:tcW w:w="0" w:type="auto"/>
            <w:tcBorders>
              <w:bottom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A215DC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2.153-11.443</w:t>
            </w:r>
          </w:p>
        </w:tc>
        <w:tc>
          <w:tcPr>
            <w:tcW w:w="0" w:type="auto"/>
            <w:tcBorders>
              <w:bottom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2D868A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&lt;0.001***</w:t>
            </w:r>
          </w:p>
        </w:tc>
      </w:tr>
    </w:tbl>
    <w:p w14:paraId="1FC30A53" w14:textId="77777777" w:rsidR="00A33DCF" w:rsidRPr="00A33DCF" w:rsidRDefault="00A33DCF" w:rsidP="00A33DCF">
      <w:pPr>
        <w:rPr>
          <w:rFonts w:asciiTheme="minorHAnsi" w:hAnsiTheme="minorHAnsi" w:cstheme="minorHAnsi"/>
          <w:sz w:val="22"/>
          <w:szCs w:val="21"/>
        </w:rPr>
      </w:pPr>
      <w:r w:rsidRPr="00A33DCF">
        <w:rPr>
          <w:rFonts w:asciiTheme="minorHAnsi" w:hAnsiTheme="minorHAnsi" w:cstheme="minorHAnsi"/>
          <w:i/>
          <w:sz w:val="22"/>
          <w:szCs w:val="21"/>
        </w:rPr>
        <w:lastRenderedPageBreak/>
        <w:t>Note.</w:t>
      </w:r>
      <w:r w:rsidRPr="00A33DCF">
        <w:rPr>
          <w:rFonts w:asciiTheme="minorHAnsi" w:hAnsiTheme="minorHAnsi" w:cstheme="minorHAnsi"/>
          <w:sz w:val="22"/>
          <w:szCs w:val="21"/>
        </w:rPr>
        <w:t xml:space="preserve"> ***, **, and * denote statistical significance at the 1%, 5%, and 10% levels, respectively. CI, confidence interval; OR, odds ratio.</w:t>
      </w:r>
    </w:p>
    <w:p w14:paraId="38AE1CA6" w14:textId="5918CFD2" w:rsidR="00A33DCF" w:rsidRPr="00A33DCF" w:rsidRDefault="00A33DCF" w:rsidP="00A33DCF">
      <w:pPr>
        <w:ind w:left="720" w:hanging="720"/>
        <w:contextualSpacing/>
        <w:rPr>
          <w:rFonts w:asciiTheme="minorHAnsi" w:hAnsiTheme="minorHAnsi" w:cstheme="minorHAnsi"/>
          <w:b/>
          <w:sz w:val="22"/>
        </w:rPr>
      </w:pPr>
      <w:r w:rsidRPr="00A33DCF">
        <w:rPr>
          <w:rFonts w:asciiTheme="minorHAnsi" w:hAnsiTheme="minorHAnsi" w:cstheme="minorHAnsi"/>
          <w:b/>
          <w:sz w:val="22"/>
        </w:rPr>
        <w:t xml:space="preserve">e.g., tab. </w:t>
      </w:r>
      <w:r>
        <w:rPr>
          <w:rFonts w:asciiTheme="minorHAnsi" w:hAnsiTheme="minorHAnsi" w:cstheme="minorHAnsi"/>
          <w:b/>
          <w:sz w:val="22"/>
        </w:rPr>
        <w:t>8</w:t>
      </w:r>
    </w:p>
    <w:p w14:paraId="0A8DD3B7" w14:textId="7438FE59" w:rsidR="00A33DCF" w:rsidRPr="00A33DCF" w:rsidRDefault="00A33DCF" w:rsidP="00A33DCF">
      <w:pPr>
        <w:contextualSpacing/>
        <w:rPr>
          <w:rFonts w:asciiTheme="minorHAnsi" w:hAnsiTheme="minorHAnsi" w:cstheme="minorHAnsi"/>
          <w:i/>
          <w:sz w:val="22"/>
        </w:rPr>
      </w:pPr>
      <w:r w:rsidRPr="00A33DCF">
        <w:rPr>
          <w:rFonts w:asciiTheme="minorHAnsi" w:hAnsiTheme="minorHAnsi" w:cstheme="minorHAnsi"/>
          <w:i/>
          <w:sz w:val="22"/>
        </w:rPr>
        <w:t xml:space="preserve">Binary </w:t>
      </w:r>
      <w:r>
        <w:rPr>
          <w:rFonts w:asciiTheme="minorHAnsi" w:hAnsiTheme="minorHAnsi" w:cstheme="minorHAnsi"/>
          <w:i/>
          <w:sz w:val="22"/>
        </w:rPr>
        <w:t>L</w:t>
      </w:r>
      <w:r w:rsidRPr="00A33DCF">
        <w:rPr>
          <w:rFonts w:asciiTheme="minorHAnsi" w:hAnsiTheme="minorHAnsi" w:cstheme="minorHAnsi"/>
          <w:i/>
          <w:sz w:val="22"/>
        </w:rPr>
        <w:t xml:space="preserve">ogistic </w:t>
      </w:r>
      <w:r>
        <w:rPr>
          <w:rFonts w:asciiTheme="minorHAnsi" w:hAnsiTheme="minorHAnsi" w:cstheme="minorHAnsi"/>
          <w:i/>
          <w:sz w:val="22"/>
        </w:rPr>
        <w:t>R</w:t>
      </w:r>
      <w:r w:rsidRPr="00A33DCF">
        <w:rPr>
          <w:rFonts w:asciiTheme="minorHAnsi" w:hAnsiTheme="minorHAnsi" w:cstheme="minorHAnsi"/>
          <w:i/>
          <w:sz w:val="22"/>
        </w:rPr>
        <w:t xml:space="preserve">egression </w:t>
      </w:r>
      <w:r>
        <w:rPr>
          <w:rFonts w:asciiTheme="minorHAnsi" w:hAnsiTheme="minorHAnsi" w:cstheme="minorHAnsi"/>
          <w:i/>
          <w:sz w:val="22"/>
        </w:rPr>
        <w:t>A</w:t>
      </w:r>
      <w:r w:rsidRPr="00A33DCF">
        <w:rPr>
          <w:rFonts w:asciiTheme="minorHAnsi" w:hAnsiTheme="minorHAnsi" w:cstheme="minorHAnsi"/>
          <w:i/>
          <w:sz w:val="22"/>
        </w:rPr>
        <w:t xml:space="preserve">nalysis: </w:t>
      </w:r>
      <w:r>
        <w:rPr>
          <w:rFonts w:asciiTheme="minorHAnsi" w:hAnsiTheme="minorHAnsi" w:cstheme="minorHAnsi"/>
          <w:i/>
          <w:sz w:val="22"/>
        </w:rPr>
        <w:t>T</w:t>
      </w:r>
      <w:r w:rsidRPr="00A33DCF">
        <w:rPr>
          <w:rFonts w:asciiTheme="minorHAnsi" w:hAnsiTheme="minorHAnsi" w:cstheme="minorHAnsi"/>
          <w:i/>
          <w:sz w:val="22"/>
        </w:rPr>
        <w:t xml:space="preserve">he </w:t>
      </w:r>
      <w:r>
        <w:rPr>
          <w:rFonts w:asciiTheme="minorHAnsi" w:hAnsiTheme="minorHAnsi" w:cstheme="minorHAnsi"/>
          <w:i/>
          <w:sz w:val="22"/>
        </w:rPr>
        <w:t>H</w:t>
      </w:r>
      <w:r w:rsidRPr="00A33DCF">
        <w:rPr>
          <w:rFonts w:asciiTheme="minorHAnsi" w:hAnsiTheme="minorHAnsi" w:cstheme="minorHAnsi"/>
          <w:i/>
          <w:sz w:val="22"/>
        </w:rPr>
        <w:t xml:space="preserve">igh </w:t>
      </w:r>
      <w:r>
        <w:rPr>
          <w:rFonts w:asciiTheme="minorHAnsi" w:hAnsiTheme="minorHAnsi" w:cstheme="minorHAnsi"/>
          <w:i/>
          <w:sz w:val="22"/>
        </w:rPr>
        <w:t>R</w:t>
      </w:r>
      <w:r w:rsidRPr="00A33DCF">
        <w:rPr>
          <w:rFonts w:asciiTheme="minorHAnsi" w:hAnsiTheme="minorHAnsi" w:cstheme="minorHAnsi"/>
          <w:i/>
          <w:sz w:val="22"/>
        </w:rPr>
        <w:t xml:space="preserve">isk of </w:t>
      </w:r>
      <w:r>
        <w:rPr>
          <w:rFonts w:asciiTheme="minorHAnsi" w:hAnsiTheme="minorHAnsi" w:cstheme="minorHAnsi"/>
          <w:i/>
          <w:sz w:val="22"/>
        </w:rPr>
        <w:t>D</w:t>
      </w:r>
      <w:r w:rsidRPr="00A33DCF">
        <w:rPr>
          <w:rFonts w:asciiTheme="minorHAnsi" w:hAnsiTheme="minorHAnsi" w:cstheme="minorHAnsi"/>
          <w:i/>
          <w:sz w:val="22"/>
        </w:rPr>
        <w:t xml:space="preserve">epression-anxiety </w:t>
      </w:r>
      <w:r>
        <w:rPr>
          <w:rFonts w:asciiTheme="minorHAnsi" w:hAnsiTheme="minorHAnsi" w:cstheme="minorHAnsi"/>
          <w:i/>
          <w:sz w:val="22"/>
        </w:rPr>
        <w:t>S</w:t>
      </w:r>
      <w:r w:rsidRPr="00A33DCF">
        <w:rPr>
          <w:rFonts w:asciiTheme="minorHAnsi" w:hAnsiTheme="minorHAnsi" w:cstheme="minorHAnsi"/>
          <w:i/>
          <w:sz w:val="22"/>
        </w:rPr>
        <w:t>ymptoms</w:t>
      </w:r>
    </w:p>
    <w:p w14:paraId="4A6D8E3A" w14:textId="77777777" w:rsidR="00A33DCF" w:rsidRDefault="00A33DCF" w:rsidP="009A093B">
      <w:pPr>
        <w:tabs>
          <w:tab w:val="left" w:pos="1140"/>
        </w:tabs>
        <w:rPr>
          <w:rFonts w:asciiTheme="minorHAnsi" w:hAnsiTheme="minorHAnsi" w:cstheme="minorHAnsi"/>
          <w:sz w:val="22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34"/>
        <w:gridCol w:w="1061"/>
        <w:gridCol w:w="2366"/>
        <w:gridCol w:w="1599"/>
      </w:tblGrid>
      <w:tr w:rsidR="00A33DCF" w:rsidRPr="00A33DCF" w14:paraId="6B4A59DE" w14:textId="77777777" w:rsidTr="00A33DCF">
        <w:trPr>
          <w:trHeight w:val="413"/>
        </w:trPr>
        <w:tc>
          <w:tcPr>
            <w:tcW w:w="2315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tcMar>
              <w:top w:w="15" w:type="dxa"/>
              <w:left w:w="109" w:type="dxa"/>
              <w:bottom w:w="0" w:type="dxa"/>
              <w:right w:w="109" w:type="dxa"/>
            </w:tcMar>
            <w:vAlign w:val="center"/>
            <w:hideMark/>
          </w:tcPr>
          <w:p w14:paraId="4CEEBAA3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Variables</w:t>
            </w:r>
          </w:p>
        </w:tc>
        <w:tc>
          <w:tcPr>
            <w:tcW w:w="567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tcMar>
              <w:top w:w="15" w:type="dxa"/>
              <w:left w:w="109" w:type="dxa"/>
              <w:bottom w:w="0" w:type="dxa"/>
              <w:right w:w="109" w:type="dxa"/>
            </w:tcMar>
            <w:vAlign w:val="center"/>
            <w:hideMark/>
          </w:tcPr>
          <w:p w14:paraId="7D7AE544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OR</w:t>
            </w:r>
          </w:p>
        </w:tc>
        <w:tc>
          <w:tcPr>
            <w:tcW w:w="1264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tcMar>
              <w:top w:w="15" w:type="dxa"/>
              <w:left w:w="109" w:type="dxa"/>
              <w:bottom w:w="0" w:type="dxa"/>
              <w:right w:w="109" w:type="dxa"/>
            </w:tcMar>
            <w:vAlign w:val="center"/>
            <w:hideMark/>
          </w:tcPr>
          <w:p w14:paraId="6EBA4AAD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95% CI</w:t>
            </w:r>
          </w:p>
        </w:tc>
        <w:tc>
          <w:tcPr>
            <w:tcW w:w="854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tcMar>
              <w:top w:w="15" w:type="dxa"/>
              <w:left w:w="109" w:type="dxa"/>
              <w:bottom w:w="0" w:type="dxa"/>
              <w:right w:w="109" w:type="dxa"/>
            </w:tcMar>
            <w:vAlign w:val="center"/>
            <w:hideMark/>
          </w:tcPr>
          <w:p w14:paraId="7BCFBB1E" w14:textId="32A5068D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sz w:val="22"/>
              </w:rPr>
              <w:t>P</w:t>
            </w:r>
            <w:r w:rsidRPr="00A33DCF">
              <w:rPr>
                <w:rFonts w:asciiTheme="minorHAnsi" w:hAnsiTheme="minorHAnsi" w:cstheme="minorHAnsi"/>
                <w:sz w:val="22"/>
              </w:rPr>
              <w:t>-value</w:t>
            </w:r>
          </w:p>
        </w:tc>
      </w:tr>
      <w:tr w:rsidR="00A33DCF" w:rsidRPr="00A33DCF" w14:paraId="77DD91FB" w14:textId="77777777" w:rsidTr="00A33DCF">
        <w:trPr>
          <w:trHeight w:val="414"/>
        </w:trPr>
        <w:tc>
          <w:tcPr>
            <w:tcW w:w="2315" w:type="pct"/>
            <w:tcBorders>
              <w:top w:val="single" w:sz="8" w:space="0" w:color="000000"/>
            </w:tcBorders>
            <w:shd w:val="clear" w:color="auto" w:fill="auto"/>
            <w:tcMar>
              <w:top w:w="15" w:type="dxa"/>
              <w:left w:w="109" w:type="dxa"/>
              <w:bottom w:w="0" w:type="dxa"/>
              <w:right w:w="109" w:type="dxa"/>
            </w:tcMar>
            <w:vAlign w:val="center"/>
            <w:hideMark/>
          </w:tcPr>
          <w:p w14:paraId="1E66901D" w14:textId="6DA53BA7" w:rsidR="00A33DCF" w:rsidRPr="00A33DCF" w:rsidRDefault="00D37620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sz w:val="22"/>
              </w:rPr>
              <w:t>C</w:t>
            </w:r>
            <w:r w:rsidR="00A33DCF" w:rsidRPr="00A33DCF">
              <w:rPr>
                <w:rFonts w:asciiTheme="minorHAnsi" w:hAnsiTheme="minorHAnsi" w:cstheme="minorHAnsi"/>
                <w:sz w:val="22"/>
              </w:rPr>
              <w:t>onstant</w:t>
            </w:r>
          </w:p>
        </w:tc>
        <w:tc>
          <w:tcPr>
            <w:tcW w:w="567" w:type="pct"/>
            <w:tcBorders>
              <w:top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B362C1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0.106</w:t>
            </w:r>
          </w:p>
        </w:tc>
        <w:tc>
          <w:tcPr>
            <w:tcW w:w="1264" w:type="pct"/>
            <w:tcBorders>
              <w:top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E0651E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 </w:t>
            </w:r>
          </w:p>
        </w:tc>
        <w:tc>
          <w:tcPr>
            <w:tcW w:w="854" w:type="pct"/>
            <w:tcBorders>
              <w:top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943C63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&lt;0.001***</w:t>
            </w:r>
          </w:p>
        </w:tc>
      </w:tr>
      <w:tr w:rsidR="00A33DCF" w:rsidRPr="00A33DCF" w14:paraId="2D2CD76E" w14:textId="77777777" w:rsidTr="00A33DCF">
        <w:trPr>
          <w:trHeight w:val="414"/>
        </w:trPr>
        <w:tc>
          <w:tcPr>
            <w:tcW w:w="23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A36393B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Male or not</w:t>
            </w:r>
          </w:p>
        </w:tc>
        <w:tc>
          <w:tcPr>
            <w:tcW w:w="567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3E4767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0.255</w:t>
            </w:r>
          </w:p>
        </w:tc>
        <w:tc>
          <w:tcPr>
            <w:tcW w:w="1264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461262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0.099-0.660</w:t>
            </w:r>
          </w:p>
        </w:tc>
        <w:tc>
          <w:tcPr>
            <w:tcW w:w="854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3C1CE2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0.005**</w:t>
            </w:r>
          </w:p>
        </w:tc>
      </w:tr>
      <w:tr w:rsidR="00A33DCF" w:rsidRPr="00A33DCF" w14:paraId="0B6851BF" w14:textId="77777777" w:rsidTr="00A33DCF">
        <w:trPr>
          <w:trHeight w:val="414"/>
        </w:trPr>
        <w:tc>
          <w:tcPr>
            <w:tcW w:w="23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C515BD2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Married or not</w:t>
            </w:r>
          </w:p>
        </w:tc>
        <w:tc>
          <w:tcPr>
            <w:tcW w:w="567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3C5E5B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0.037</w:t>
            </w:r>
          </w:p>
        </w:tc>
        <w:tc>
          <w:tcPr>
            <w:tcW w:w="1264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FCA572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0.011-0.124</w:t>
            </w:r>
          </w:p>
        </w:tc>
        <w:tc>
          <w:tcPr>
            <w:tcW w:w="854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63DED4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&lt;0.001***</w:t>
            </w:r>
          </w:p>
        </w:tc>
      </w:tr>
      <w:tr w:rsidR="00A33DCF" w:rsidRPr="00A33DCF" w14:paraId="0C0392AA" w14:textId="77777777" w:rsidTr="00A33DCF">
        <w:trPr>
          <w:trHeight w:val="414"/>
        </w:trPr>
        <w:tc>
          <w:tcPr>
            <w:tcW w:w="23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C14C0FD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Need to take care of parents</w:t>
            </w:r>
          </w:p>
        </w:tc>
        <w:tc>
          <w:tcPr>
            <w:tcW w:w="567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3C7105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0.315</w:t>
            </w:r>
          </w:p>
        </w:tc>
        <w:tc>
          <w:tcPr>
            <w:tcW w:w="1264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C88EC1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0.129-0.768</w:t>
            </w:r>
          </w:p>
        </w:tc>
        <w:tc>
          <w:tcPr>
            <w:tcW w:w="854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1955F5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0.011*</w:t>
            </w:r>
          </w:p>
        </w:tc>
      </w:tr>
      <w:tr w:rsidR="00A33DCF" w:rsidRPr="00A33DCF" w14:paraId="1E155A2B" w14:textId="77777777" w:rsidTr="00A33DCF">
        <w:trPr>
          <w:trHeight w:val="414"/>
        </w:trPr>
        <w:tc>
          <w:tcPr>
            <w:tcW w:w="23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01E4480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Need to take care of children</w:t>
            </w:r>
          </w:p>
        </w:tc>
        <w:tc>
          <w:tcPr>
            <w:tcW w:w="567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369394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37.093</w:t>
            </w:r>
          </w:p>
        </w:tc>
        <w:tc>
          <w:tcPr>
            <w:tcW w:w="1264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C86DA1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11.276-122.022</w:t>
            </w:r>
          </w:p>
        </w:tc>
        <w:tc>
          <w:tcPr>
            <w:tcW w:w="854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22B20D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&lt;0.001***</w:t>
            </w:r>
          </w:p>
        </w:tc>
      </w:tr>
      <w:tr w:rsidR="00A33DCF" w:rsidRPr="00A33DCF" w14:paraId="70C76AC6" w14:textId="77777777" w:rsidTr="00A33DCF">
        <w:trPr>
          <w:trHeight w:val="414"/>
        </w:trPr>
        <w:tc>
          <w:tcPr>
            <w:tcW w:w="23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430D500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Work pressure</w:t>
            </w:r>
          </w:p>
        </w:tc>
        <w:tc>
          <w:tcPr>
            <w:tcW w:w="567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682F60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13.641</w:t>
            </w:r>
          </w:p>
        </w:tc>
        <w:tc>
          <w:tcPr>
            <w:tcW w:w="1264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EE4F90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5.912-31.475</w:t>
            </w:r>
          </w:p>
        </w:tc>
        <w:tc>
          <w:tcPr>
            <w:tcW w:w="854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6F316A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&lt;0.001***</w:t>
            </w:r>
          </w:p>
        </w:tc>
      </w:tr>
      <w:tr w:rsidR="00A33DCF" w:rsidRPr="00A33DCF" w14:paraId="660F76FA" w14:textId="77777777" w:rsidTr="00A33DCF">
        <w:trPr>
          <w:trHeight w:val="414"/>
        </w:trPr>
        <w:tc>
          <w:tcPr>
            <w:tcW w:w="2315" w:type="pct"/>
            <w:tcBorders>
              <w:bottom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D5821C5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Medically isolated or not</w:t>
            </w:r>
          </w:p>
        </w:tc>
        <w:tc>
          <w:tcPr>
            <w:tcW w:w="567" w:type="pct"/>
            <w:tcBorders>
              <w:bottom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145584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4.867</w:t>
            </w:r>
          </w:p>
        </w:tc>
        <w:tc>
          <w:tcPr>
            <w:tcW w:w="1264" w:type="pct"/>
            <w:tcBorders>
              <w:bottom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215F5B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2.119-11.175</w:t>
            </w:r>
          </w:p>
        </w:tc>
        <w:tc>
          <w:tcPr>
            <w:tcW w:w="854" w:type="pct"/>
            <w:tcBorders>
              <w:bottom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53D496" w14:textId="77777777" w:rsidR="00A33DCF" w:rsidRPr="00A33DCF" w:rsidRDefault="00A33DCF" w:rsidP="00A33DCF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A33DCF">
              <w:rPr>
                <w:rFonts w:asciiTheme="minorHAnsi" w:hAnsiTheme="minorHAnsi" w:cstheme="minorHAnsi"/>
                <w:sz w:val="22"/>
              </w:rPr>
              <w:t>&lt;0.001***</w:t>
            </w:r>
          </w:p>
        </w:tc>
      </w:tr>
    </w:tbl>
    <w:p w14:paraId="186FDE35" w14:textId="77777777" w:rsidR="00A33DCF" w:rsidRPr="00A33DCF" w:rsidRDefault="00A33DCF" w:rsidP="00A33DCF">
      <w:pPr>
        <w:rPr>
          <w:rFonts w:asciiTheme="minorHAnsi" w:hAnsiTheme="minorHAnsi" w:cstheme="minorHAnsi"/>
          <w:sz w:val="22"/>
          <w:szCs w:val="21"/>
        </w:rPr>
      </w:pPr>
      <w:r w:rsidRPr="00A33DCF">
        <w:rPr>
          <w:rFonts w:asciiTheme="minorHAnsi" w:hAnsiTheme="minorHAnsi" w:cstheme="minorHAnsi"/>
          <w:i/>
          <w:sz w:val="22"/>
          <w:szCs w:val="21"/>
        </w:rPr>
        <w:t>Note.</w:t>
      </w:r>
      <w:r w:rsidRPr="00A33DCF">
        <w:rPr>
          <w:rFonts w:asciiTheme="minorHAnsi" w:hAnsiTheme="minorHAnsi" w:cstheme="minorHAnsi"/>
          <w:sz w:val="22"/>
          <w:szCs w:val="21"/>
        </w:rPr>
        <w:t xml:space="preserve"> ***, **, and * denote statistical significance at the 1%, 5%, and 10% levels, respectively. CI, confidence interval; OR, odds ratio.</w:t>
      </w:r>
    </w:p>
    <w:p w14:paraId="68DD965D" w14:textId="77777777" w:rsidR="00A33DCF" w:rsidRDefault="00A33DCF" w:rsidP="009A093B">
      <w:pPr>
        <w:tabs>
          <w:tab w:val="left" w:pos="1140"/>
        </w:tabs>
        <w:rPr>
          <w:rFonts w:asciiTheme="minorHAnsi" w:hAnsiTheme="minorHAnsi" w:cstheme="minorHAnsi"/>
          <w:sz w:val="22"/>
        </w:rPr>
      </w:pPr>
    </w:p>
    <w:p w14:paraId="6F594CF1" w14:textId="77777777" w:rsidR="00874C03" w:rsidRDefault="00874C03" w:rsidP="009A093B">
      <w:pPr>
        <w:tabs>
          <w:tab w:val="left" w:pos="1140"/>
        </w:tabs>
        <w:rPr>
          <w:rFonts w:asciiTheme="minorHAnsi" w:hAnsiTheme="minorHAnsi" w:cstheme="minorHAnsi"/>
          <w:sz w:val="22"/>
        </w:rPr>
      </w:pPr>
    </w:p>
    <w:p w14:paraId="6CD5416B" w14:textId="77777777" w:rsidR="00A33DCF" w:rsidRDefault="00A33DCF" w:rsidP="009A093B">
      <w:pPr>
        <w:tabs>
          <w:tab w:val="left" w:pos="1140"/>
        </w:tabs>
        <w:rPr>
          <w:rFonts w:asciiTheme="minorHAnsi" w:hAnsiTheme="minorHAnsi" w:cstheme="minorHAnsi"/>
          <w:sz w:val="22"/>
        </w:rPr>
      </w:pPr>
    </w:p>
    <w:p w14:paraId="26CC5F2C" w14:textId="77777777" w:rsidR="00A33DCF" w:rsidRDefault="00A33DCF" w:rsidP="009A093B">
      <w:pPr>
        <w:tabs>
          <w:tab w:val="left" w:pos="1140"/>
        </w:tabs>
        <w:rPr>
          <w:rFonts w:asciiTheme="minorHAnsi" w:hAnsiTheme="minorHAnsi" w:cstheme="minorHAnsi"/>
          <w:sz w:val="22"/>
        </w:rPr>
      </w:pPr>
    </w:p>
    <w:p w14:paraId="0A8B57A2" w14:textId="77777777" w:rsidR="00A33DCF" w:rsidRPr="000148A4" w:rsidRDefault="00A33DCF" w:rsidP="009A093B">
      <w:pPr>
        <w:tabs>
          <w:tab w:val="left" w:pos="1140"/>
        </w:tabs>
        <w:rPr>
          <w:rFonts w:asciiTheme="minorHAnsi" w:hAnsiTheme="minorHAnsi" w:cstheme="minorHAnsi"/>
          <w:sz w:val="22"/>
        </w:rPr>
      </w:pPr>
    </w:p>
    <w:sectPr w:rsidR="00A33DCF" w:rsidRPr="000148A4" w:rsidSect="00F60013">
      <w:headerReference w:type="even" r:id="rId12"/>
      <w:footerReference w:type="even" r:id="rId13"/>
      <w:footerReference w:type="default" r:id="rId14"/>
      <w:headerReference w:type="first" r:id="rId15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DB968B" w14:textId="77777777" w:rsidR="00EE0580" w:rsidRDefault="00EE0580" w:rsidP="00117666">
      <w:pPr>
        <w:spacing w:after="0"/>
      </w:pPr>
      <w:r>
        <w:separator/>
      </w:r>
    </w:p>
  </w:endnote>
  <w:endnote w:type="continuationSeparator" w:id="0">
    <w:p w14:paraId="33841791" w14:textId="77777777" w:rsidR="00EE0580" w:rsidRDefault="00EE0580" w:rsidP="0011766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14AB28" w14:textId="77777777" w:rsidR="004E6552" w:rsidRPr="00577C4C" w:rsidRDefault="00C52A7B">
    <w:pPr>
      <w:rPr>
        <w:color w:val="C0000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0A152CD" wp14:editId="47F23114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4D054D26" w14:textId="77777777" w:rsidR="004E6552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2B4A57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2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0A152CD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67.6pt;margin-top:0;width:118.8pt;height:31.1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" filled="f" stroked="f" strokeweight=".5pt">
              <v:textbox style="mso-fit-shape-to-text:t">
                <w:txbxContent>
                  <w:p w14:paraId="4D054D26" w14:textId="77777777" w:rsidR="00995F6A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2B4A57">
                      <w:rPr>
                        <w:noProof/>
                        <w:color w:val="000000" w:themeColor="text1"/>
                        <w:szCs w:val="40"/>
                      </w:rPr>
                      <w:t>2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22FF27" w14:textId="77777777" w:rsidR="004E6552" w:rsidRPr="00577C4C" w:rsidRDefault="00C52A7B">
    <w:pPr>
      <w:rPr>
        <w:b/>
        <w:sz w:val="2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46976" behindDoc="0" locked="0" layoutInCell="1" allowOverlap="1" wp14:anchorId="3151A55C" wp14:editId="2441783D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085E15EB" w14:textId="77777777" w:rsidR="004E6552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994A3D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3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151A55C" id="_x0000_t202" coordsize="21600,21600" o:spt="202" path="m,l,21600r21600,l21600,xe">
              <v:stroke joinstyle="miter"/>
              <v:path gradientshapeok="t" o:connecttype="rect"/>
            </v:shapetype>
            <v:shape id="Text Box 56" o:spid="_x0000_s1027" type="#_x0000_t202" style="position:absolute;margin-left:67.6pt;margin-top:0;width:118.8pt;height:31.15pt;z-index:25164697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" filled="f" stroked="f" strokeweight=".5pt">
              <v:textbox style="mso-fit-shape-to-text:t">
                <w:txbxContent>
                  <w:p w14:paraId="085E15EB" w14:textId="77777777" w:rsidR="00995F6A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994A3D">
                      <w:rPr>
                        <w:noProof/>
                        <w:color w:val="000000" w:themeColor="text1"/>
                        <w:szCs w:val="40"/>
                      </w:rPr>
                      <w:t>3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E88E9B" w14:textId="77777777" w:rsidR="00EE0580" w:rsidRDefault="00EE0580" w:rsidP="00117666">
      <w:pPr>
        <w:spacing w:after="0"/>
      </w:pPr>
      <w:r>
        <w:separator/>
      </w:r>
    </w:p>
  </w:footnote>
  <w:footnote w:type="continuationSeparator" w:id="0">
    <w:p w14:paraId="6AB69D79" w14:textId="77777777" w:rsidR="00EE0580" w:rsidRDefault="00EE0580" w:rsidP="0011766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31EDBA" w14:textId="77777777" w:rsidR="004E6552" w:rsidRPr="00F60013" w:rsidRDefault="00C52A7B">
    <w:pPr>
      <w:rPr>
        <w:rFonts w:asciiTheme="minorHAnsi" w:hAnsiTheme="minorHAnsi" w:cstheme="minorHAnsi"/>
        <w:sz w:val="22"/>
        <w:szCs w:val="21"/>
      </w:rPr>
    </w:pPr>
    <w:r w:rsidRPr="009151AA">
      <w:rPr>
        <w:rFonts w:cs="Times New Roman"/>
      </w:rPr>
      <w:ptab w:relativeTo="margin" w:alignment="center" w:leader="none"/>
    </w:r>
    <w:r w:rsidRPr="009151AA">
      <w:rPr>
        <w:rFonts w:cs="Times New Roman"/>
      </w:rPr>
      <w:ptab w:relativeTo="margin" w:alignment="right" w:leader="none"/>
    </w:r>
    <w:bookmarkStart w:id="2" w:name="_Hlk137655087"/>
    <w:r w:rsidR="001549D3" w:rsidRPr="00F60013">
      <w:rPr>
        <w:rFonts w:asciiTheme="minorHAnsi" w:hAnsiTheme="minorHAnsi" w:cstheme="minorHAnsi"/>
        <w:sz w:val="22"/>
        <w:szCs w:val="21"/>
      </w:rPr>
      <w:t>Supplementary Material</w:t>
    </w:r>
    <w:bookmarkEnd w:id="2"/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711A5B" w14:textId="0E1CAE88" w:rsidR="004E6552" w:rsidRDefault="00C52A7B" w:rsidP="0093429D">
    <w:r w:rsidRPr="007E3148">
      <w:rPr>
        <w:b/>
      </w:rPr>
      <w:ptab w:relativeTo="margin" w:alignment="center" w:leader="none"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1B7666"/>
    <w:multiLevelType w:val="multilevel"/>
    <w:tmpl w:val="615EAD26"/>
    <w:lvl w:ilvl="0">
      <w:start w:val="1"/>
      <w:numFmt w:val="decimal"/>
      <w:lvlText w:val="%1."/>
      <w:lvlJc w:val="left"/>
      <w:pPr>
        <w:ind w:left="0" w:firstLine="0"/>
      </w:pPr>
      <w:rPr>
        <w:rFonts w:hint="default"/>
        <w:b/>
        <w:lang w:val="en-GB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EDF3AB7"/>
    <w:multiLevelType w:val="hybridMultilevel"/>
    <w:tmpl w:val="8E5CD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C0601A"/>
    <w:multiLevelType w:val="multilevel"/>
    <w:tmpl w:val="2D740DBE"/>
    <w:styleLink w:val="Headings"/>
    <w:lvl w:ilvl="0">
      <w:start w:val="1"/>
      <w:numFmt w:val="decimal"/>
      <w:pStyle w:val="Heading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3" w15:restartNumberingAfterBreak="0">
    <w:nsid w:val="225305B5"/>
    <w:multiLevelType w:val="hybridMultilevel"/>
    <w:tmpl w:val="4F8C24FA"/>
    <w:lvl w:ilvl="0" w:tplc="A9DCD718">
      <w:start w:val="1"/>
      <w:numFmt w:val="bullet"/>
      <w:pStyle w:val="ListParagraph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49F1D82"/>
    <w:multiLevelType w:val="hybridMultilevel"/>
    <w:tmpl w:val="734A7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3E6C4F"/>
    <w:multiLevelType w:val="hybridMultilevel"/>
    <w:tmpl w:val="E39A3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173C1D"/>
    <w:multiLevelType w:val="multilevel"/>
    <w:tmpl w:val="61DCC3B2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num w:numId="1" w16cid:durableId="1821115517">
    <w:abstractNumId w:val="0"/>
  </w:num>
  <w:num w:numId="2" w16cid:durableId="1683165481">
    <w:abstractNumId w:val="4"/>
  </w:num>
  <w:num w:numId="3" w16cid:durableId="615480040">
    <w:abstractNumId w:val="1"/>
  </w:num>
  <w:num w:numId="4" w16cid:durableId="1566183234">
    <w:abstractNumId w:val="5"/>
  </w:num>
  <w:num w:numId="5" w16cid:durableId="180770276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159223692">
    <w:abstractNumId w:val="3"/>
  </w:num>
  <w:num w:numId="7" w16cid:durableId="1359550598">
    <w:abstractNumId w:val="6"/>
  </w:num>
  <w:num w:numId="8" w16cid:durableId="1559510671">
    <w:abstractNumId w:val="6"/>
  </w:num>
  <w:num w:numId="9" w16cid:durableId="1734543462">
    <w:abstractNumId w:val="6"/>
  </w:num>
  <w:num w:numId="10" w16cid:durableId="708839681">
    <w:abstractNumId w:val="6"/>
  </w:num>
  <w:num w:numId="11" w16cid:durableId="2046978920">
    <w:abstractNumId w:val="6"/>
  </w:num>
  <w:num w:numId="12" w16cid:durableId="2124614653">
    <w:abstractNumId w:val="6"/>
  </w:num>
  <w:num w:numId="13" w16cid:durableId="150105246">
    <w:abstractNumId w:val="3"/>
  </w:num>
  <w:num w:numId="14" w16cid:durableId="515769853">
    <w:abstractNumId w:val="2"/>
  </w:num>
  <w:num w:numId="15" w16cid:durableId="1753046014">
    <w:abstractNumId w:val="2"/>
  </w:num>
  <w:num w:numId="16" w16cid:durableId="665939894">
    <w:abstractNumId w:val="2"/>
  </w:num>
  <w:num w:numId="17" w16cid:durableId="2078749421">
    <w:abstractNumId w:val="2"/>
  </w:num>
  <w:num w:numId="18" w16cid:durableId="825047625">
    <w:abstractNumId w:val="2"/>
  </w:num>
  <w:num w:numId="19" w16cid:durableId="803810417">
    <w:abstractNumId w:val="2"/>
  </w:num>
  <w:num w:numId="20" w16cid:durableId="14269914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ttachedTemplate r:id="rId1"/>
  <w:defaultTabStop w:val="720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3D24"/>
    <w:rsid w:val="000058B7"/>
    <w:rsid w:val="0001436A"/>
    <w:rsid w:val="000148A4"/>
    <w:rsid w:val="00034304"/>
    <w:rsid w:val="00035434"/>
    <w:rsid w:val="00052A14"/>
    <w:rsid w:val="00077D53"/>
    <w:rsid w:val="000F5D78"/>
    <w:rsid w:val="00105FD9"/>
    <w:rsid w:val="00117666"/>
    <w:rsid w:val="001549D3"/>
    <w:rsid w:val="00160065"/>
    <w:rsid w:val="00177D84"/>
    <w:rsid w:val="00267D18"/>
    <w:rsid w:val="002868E2"/>
    <w:rsid w:val="002869C3"/>
    <w:rsid w:val="002936E4"/>
    <w:rsid w:val="002B4A57"/>
    <w:rsid w:val="002C74CA"/>
    <w:rsid w:val="00350AAB"/>
    <w:rsid w:val="003544FB"/>
    <w:rsid w:val="003D2F2D"/>
    <w:rsid w:val="003F76BD"/>
    <w:rsid w:val="00401590"/>
    <w:rsid w:val="00447801"/>
    <w:rsid w:val="00452E9C"/>
    <w:rsid w:val="004735C8"/>
    <w:rsid w:val="004961FF"/>
    <w:rsid w:val="004C6085"/>
    <w:rsid w:val="004E6552"/>
    <w:rsid w:val="00517A89"/>
    <w:rsid w:val="005250F2"/>
    <w:rsid w:val="00593EEA"/>
    <w:rsid w:val="005A5EEE"/>
    <w:rsid w:val="006375C7"/>
    <w:rsid w:val="00654E8F"/>
    <w:rsid w:val="00660D05"/>
    <w:rsid w:val="006820B1"/>
    <w:rsid w:val="00692C01"/>
    <w:rsid w:val="006B7D14"/>
    <w:rsid w:val="00701727"/>
    <w:rsid w:val="0070566C"/>
    <w:rsid w:val="00714C50"/>
    <w:rsid w:val="00725A7D"/>
    <w:rsid w:val="007262C9"/>
    <w:rsid w:val="007501BE"/>
    <w:rsid w:val="007526F2"/>
    <w:rsid w:val="00775BDC"/>
    <w:rsid w:val="00790BB3"/>
    <w:rsid w:val="007A3B61"/>
    <w:rsid w:val="007C206C"/>
    <w:rsid w:val="00803D24"/>
    <w:rsid w:val="00817DD6"/>
    <w:rsid w:val="00874C03"/>
    <w:rsid w:val="00885156"/>
    <w:rsid w:val="008D73DD"/>
    <w:rsid w:val="009151AA"/>
    <w:rsid w:val="0093429D"/>
    <w:rsid w:val="00943573"/>
    <w:rsid w:val="00970F7D"/>
    <w:rsid w:val="00994A3D"/>
    <w:rsid w:val="009A093B"/>
    <w:rsid w:val="009C2B12"/>
    <w:rsid w:val="009C70F3"/>
    <w:rsid w:val="00A174D9"/>
    <w:rsid w:val="00A33DCF"/>
    <w:rsid w:val="00A569CD"/>
    <w:rsid w:val="00AB6715"/>
    <w:rsid w:val="00AC38CC"/>
    <w:rsid w:val="00B1671E"/>
    <w:rsid w:val="00B25EB8"/>
    <w:rsid w:val="00B354E1"/>
    <w:rsid w:val="00B37F4D"/>
    <w:rsid w:val="00BD7DC1"/>
    <w:rsid w:val="00C52A7B"/>
    <w:rsid w:val="00C56BAF"/>
    <w:rsid w:val="00C679AA"/>
    <w:rsid w:val="00C67D51"/>
    <w:rsid w:val="00C75972"/>
    <w:rsid w:val="00C76C14"/>
    <w:rsid w:val="00CA7F7C"/>
    <w:rsid w:val="00CC0A3A"/>
    <w:rsid w:val="00CD066B"/>
    <w:rsid w:val="00CD0D78"/>
    <w:rsid w:val="00CE4FEE"/>
    <w:rsid w:val="00CF132D"/>
    <w:rsid w:val="00D37620"/>
    <w:rsid w:val="00DB59C3"/>
    <w:rsid w:val="00DC259A"/>
    <w:rsid w:val="00DE23E8"/>
    <w:rsid w:val="00E22B02"/>
    <w:rsid w:val="00E43593"/>
    <w:rsid w:val="00E52377"/>
    <w:rsid w:val="00E64E17"/>
    <w:rsid w:val="00E866C9"/>
    <w:rsid w:val="00EA3D3C"/>
    <w:rsid w:val="00EE0580"/>
    <w:rsid w:val="00F153A5"/>
    <w:rsid w:val="00F46900"/>
    <w:rsid w:val="00F60013"/>
    <w:rsid w:val="00F61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64487BD"/>
  <w15:docId w15:val="{133E554D-C33E-435D-A5BC-605DF70AEA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6715"/>
    <w:pPr>
      <w:spacing w:before="120" w:after="240" w:line="240" w:lineRule="auto"/>
    </w:pPr>
    <w:rPr>
      <w:rFonts w:ascii="Times New Roman" w:hAnsi="Times New Roman"/>
      <w:sz w:val="24"/>
    </w:rPr>
  </w:style>
  <w:style w:type="paragraph" w:styleId="Heading1">
    <w:name w:val="heading 1"/>
    <w:basedOn w:val="ListParagraph"/>
    <w:next w:val="Normal"/>
    <w:link w:val="Heading1Char"/>
    <w:uiPriority w:val="2"/>
    <w:qFormat/>
    <w:rsid w:val="00AB6715"/>
    <w:pPr>
      <w:numPr>
        <w:numId w:val="19"/>
      </w:numPr>
      <w:spacing w:before="240"/>
      <w:contextualSpacing w:val="0"/>
      <w:outlineLvl w:val="0"/>
    </w:pPr>
    <w:rPr>
      <w:b/>
    </w:rPr>
  </w:style>
  <w:style w:type="paragraph" w:styleId="Heading2">
    <w:name w:val="heading 2"/>
    <w:basedOn w:val="Heading1"/>
    <w:next w:val="Normal"/>
    <w:link w:val="Heading2Char"/>
    <w:uiPriority w:val="2"/>
    <w:qFormat/>
    <w:rsid w:val="00AB6715"/>
    <w:pPr>
      <w:numPr>
        <w:ilvl w:val="1"/>
      </w:numPr>
      <w:spacing w:after="200"/>
      <w:outlineLvl w:val="1"/>
    </w:pPr>
  </w:style>
  <w:style w:type="paragraph" w:styleId="Heading3">
    <w:name w:val="heading 3"/>
    <w:basedOn w:val="Normal"/>
    <w:next w:val="Normal"/>
    <w:link w:val="Heading3Char"/>
    <w:uiPriority w:val="2"/>
    <w:qFormat/>
    <w:rsid w:val="00AB6715"/>
    <w:pPr>
      <w:keepNext/>
      <w:keepLines/>
      <w:numPr>
        <w:ilvl w:val="2"/>
        <w:numId w:val="19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Heading4">
    <w:name w:val="heading 4"/>
    <w:basedOn w:val="Heading3"/>
    <w:next w:val="Normal"/>
    <w:link w:val="Heading4Char"/>
    <w:uiPriority w:val="2"/>
    <w:qFormat/>
    <w:rsid w:val="00AB6715"/>
    <w:pPr>
      <w:numPr>
        <w:ilvl w:val="3"/>
      </w:numPr>
      <w:outlineLvl w:val="3"/>
    </w:pPr>
    <w:rPr>
      <w:iCs/>
    </w:rPr>
  </w:style>
  <w:style w:type="paragraph" w:styleId="Heading5">
    <w:name w:val="heading 5"/>
    <w:basedOn w:val="Heading4"/>
    <w:next w:val="Normal"/>
    <w:link w:val="Heading5Char"/>
    <w:uiPriority w:val="2"/>
    <w:qFormat/>
    <w:rsid w:val="00AB6715"/>
    <w:pPr>
      <w:numPr>
        <w:ilvl w:val="4"/>
      </w:numPr>
      <w:outlineLvl w:val="4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paragraph" w:styleId="Subtitle">
    <w:name w:val="Subtitle"/>
    <w:basedOn w:val="Normal"/>
    <w:next w:val="Normal"/>
    <w:link w:val="SubtitleChar"/>
    <w:uiPriority w:val="99"/>
    <w:unhideWhenUsed/>
    <w:qFormat/>
    <w:rsid w:val="00AB6715"/>
    <w:pPr>
      <w:spacing w:before="240"/>
    </w:pPr>
    <w:rPr>
      <w:rFonts w:cs="Times New Roman"/>
      <w:b/>
      <w:szCs w:val="24"/>
    </w:rPr>
  </w:style>
  <w:style w:type="character" w:customStyle="1" w:styleId="SubtitleChar">
    <w:name w:val="Subtitle Char"/>
    <w:basedOn w:val="DefaultParagraphFont"/>
    <w:link w:val="Subtitle"/>
    <w:uiPriority w:val="99"/>
    <w:rsid w:val="00AB6715"/>
    <w:rPr>
      <w:rFonts w:ascii="Times New Roman" w:hAnsi="Times New Roman" w:cs="Times New Roman"/>
      <w:b/>
      <w:sz w:val="24"/>
      <w:szCs w:val="24"/>
    </w:rPr>
  </w:style>
  <w:style w:type="paragraph" w:customStyle="1" w:styleId="AuthorList">
    <w:name w:val="Author List"/>
    <w:aliases w:val="Keywords,Abstract"/>
    <w:basedOn w:val="Subtitle"/>
    <w:next w:val="Normal"/>
    <w:uiPriority w:val="1"/>
    <w:qFormat/>
    <w:rsid w:val="00AB6715"/>
  </w:style>
  <w:style w:type="paragraph" w:styleId="BalloonText">
    <w:name w:val="Balloon Text"/>
    <w:basedOn w:val="Normal"/>
    <w:link w:val="BalloonTextChar"/>
    <w:uiPriority w:val="99"/>
    <w:semiHidden/>
    <w:unhideWhenUsed/>
    <w:rsid w:val="00AB6715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6715"/>
    <w:rPr>
      <w:rFonts w:ascii="Tahoma" w:hAnsi="Tahoma" w:cs="Tahoma"/>
      <w:sz w:val="16"/>
      <w:szCs w:val="16"/>
    </w:rPr>
  </w:style>
  <w:style w:type="character" w:styleId="BookTitle">
    <w:name w:val="Book Title"/>
    <w:basedOn w:val="DefaultParagraphFont"/>
    <w:uiPriority w:val="33"/>
    <w:qFormat/>
    <w:rsid w:val="00AB6715"/>
    <w:rPr>
      <w:rFonts w:ascii="Times New Roman" w:hAnsi="Times New Roman"/>
      <w:b/>
      <w:bCs/>
      <w:i/>
      <w:iCs/>
      <w:spacing w:val="5"/>
    </w:rPr>
  </w:style>
  <w:style w:type="paragraph" w:styleId="Caption">
    <w:name w:val="caption"/>
    <w:basedOn w:val="Normal"/>
    <w:next w:val="NoSpacing"/>
    <w:uiPriority w:val="35"/>
    <w:unhideWhenUsed/>
    <w:qFormat/>
    <w:rsid w:val="00AB6715"/>
    <w:pPr>
      <w:keepNext/>
    </w:pPr>
    <w:rPr>
      <w:rFonts w:cs="Times New Roman"/>
      <w:b/>
      <w:bCs/>
      <w:szCs w:val="24"/>
    </w:rPr>
  </w:style>
  <w:style w:type="paragraph" w:styleId="NoSpacing">
    <w:name w:val="No Spacing"/>
    <w:uiPriority w:val="99"/>
    <w:unhideWhenUsed/>
    <w:qFormat/>
    <w:rsid w:val="00AB6715"/>
    <w:pPr>
      <w:spacing w:after="0" w:line="240" w:lineRule="auto"/>
    </w:pPr>
    <w:rPr>
      <w:rFonts w:ascii="Times New Roman" w:hAnsi="Times New Roman"/>
      <w:sz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AB671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B671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B671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B6715"/>
    <w:rPr>
      <w:rFonts w:ascii="Times New Roman" w:hAnsi="Times New Roman"/>
      <w:b/>
      <w:bCs/>
      <w:sz w:val="20"/>
      <w:szCs w:val="20"/>
    </w:rPr>
  </w:style>
  <w:style w:type="character" w:styleId="Emphasis">
    <w:name w:val="Emphasis"/>
    <w:basedOn w:val="DefaultParagraphFont"/>
    <w:uiPriority w:val="20"/>
    <w:qFormat/>
    <w:rsid w:val="00AB6715"/>
    <w:rPr>
      <w:rFonts w:ascii="Times New Roman" w:hAnsi="Times New Roman"/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AB6715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AB6715"/>
    <w:rPr>
      <w:rFonts w:ascii="Times New Roman" w:hAnsi="Times New Roman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AB6715"/>
    <w:rPr>
      <w:color w:val="80008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AB6715"/>
    <w:pPr>
      <w:tabs>
        <w:tab w:val="center" w:pos="4844"/>
        <w:tab w:val="right" w:pos="9689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AB6715"/>
    <w:rPr>
      <w:rFonts w:ascii="Times New Roman" w:hAnsi="Times New Roman"/>
      <w:sz w:val="24"/>
    </w:rPr>
  </w:style>
  <w:style w:type="character" w:styleId="FootnoteReference">
    <w:name w:val="footnote reference"/>
    <w:basedOn w:val="DefaultParagraphFont"/>
    <w:uiPriority w:val="99"/>
    <w:semiHidden/>
    <w:unhideWhenUsed/>
    <w:rsid w:val="00AB6715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AB6715"/>
    <w:pPr>
      <w:tabs>
        <w:tab w:val="center" w:pos="4844"/>
        <w:tab w:val="right" w:pos="9689"/>
      </w:tabs>
    </w:pPr>
    <w:rPr>
      <w:b/>
    </w:rPr>
  </w:style>
  <w:style w:type="character" w:customStyle="1" w:styleId="HeaderChar">
    <w:name w:val="Header Char"/>
    <w:basedOn w:val="DefaultParagraphFont"/>
    <w:link w:val="Header"/>
    <w:uiPriority w:val="99"/>
    <w:rsid w:val="00AB6715"/>
    <w:rPr>
      <w:rFonts w:ascii="Times New Roman" w:hAnsi="Times New Roman"/>
      <w:b/>
      <w:sz w:val="24"/>
    </w:rPr>
  </w:style>
  <w:style w:type="paragraph" w:styleId="ListParagraph">
    <w:name w:val="List Paragraph"/>
    <w:basedOn w:val="Normal"/>
    <w:uiPriority w:val="3"/>
    <w:qFormat/>
    <w:rsid w:val="00AB6715"/>
    <w:pPr>
      <w:numPr>
        <w:numId w:val="13"/>
      </w:numPr>
      <w:contextualSpacing/>
    </w:pPr>
    <w:rPr>
      <w:rFonts w:eastAsia="Cambria" w:cs="Times New Roman"/>
      <w:szCs w:val="24"/>
    </w:rPr>
  </w:style>
  <w:style w:type="numbering" w:customStyle="1" w:styleId="Headings">
    <w:name w:val="Headings"/>
    <w:uiPriority w:val="99"/>
    <w:rsid w:val="00AB6715"/>
    <w:pPr>
      <w:numPr>
        <w:numId w:val="14"/>
      </w:numPr>
    </w:pPr>
  </w:style>
  <w:style w:type="character" w:styleId="Hyperlink">
    <w:name w:val="Hyperlink"/>
    <w:basedOn w:val="DefaultParagraphFont"/>
    <w:uiPriority w:val="99"/>
    <w:unhideWhenUsed/>
    <w:rsid w:val="00AB6715"/>
    <w:rPr>
      <w:color w:val="0000FF"/>
      <w:u w:val="single"/>
    </w:rPr>
  </w:style>
  <w:style w:type="character" w:styleId="IntenseEmphasis">
    <w:name w:val="Intense Emphasis"/>
    <w:basedOn w:val="DefaultParagraphFont"/>
    <w:uiPriority w:val="21"/>
    <w:unhideWhenUsed/>
    <w:rsid w:val="00AB6715"/>
    <w:rPr>
      <w:rFonts w:ascii="Times New Roman" w:hAnsi="Times New Roman"/>
      <w:i/>
      <w:iCs/>
      <w:color w:val="auto"/>
    </w:rPr>
  </w:style>
  <w:style w:type="character" w:styleId="IntenseReference">
    <w:name w:val="Intense Reference"/>
    <w:basedOn w:val="DefaultParagraphFont"/>
    <w:uiPriority w:val="32"/>
    <w:qFormat/>
    <w:rsid w:val="00AB6715"/>
    <w:rPr>
      <w:b/>
      <w:bCs/>
      <w:smallCaps/>
      <w:color w:val="auto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AB6715"/>
  </w:style>
  <w:style w:type="character" w:customStyle="1" w:styleId="Heading3Char">
    <w:name w:val="Heading 3 Char"/>
    <w:basedOn w:val="DefaultParagraphFont"/>
    <w:link w:val="Heading3"/>
    <w:uiPriority w:val="2"/>
    <w:rsid w:val="00AB6715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paragraph" w:styleId="NormalWeb">
    <w:name w:val="Normal (Web)"/>
    <w:basedOn w:val="Normal"/>
    <w:uiPriority w:val="99"/>
    <w:unhideWhenUsed/>
    <w:rsid w:val="00AB6715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AB6715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B6715"/>
    <w:rPr>
      <w:rFonts w:ascii="Times New Roman" w:hAnsi="Times New Roman"/>
      <w:i/>
      <w:iCs/>
      <w:color w:val="404040" w:themeColor="text1" w:themeTint="BF"/>
      <w:sz w:val="24"/>
    </w:rPr>
  </w:style>
  <w:style w:type="character" w:styleId="Strong">
    <w:name w:val="Strong"/>
    <w:basedOn w:val="DefaultParagraphFont"/>
    <w:uiPriority w:val="22"/>
    <w:qFormat/>
    <w:rsid w:val="00AB6715"/>
    <w:rPr>
      <w:rFonts w:ascii="Times New Roman" w:hAnsi="Times New Roman"/>
      <w:b/>
      <w:bCs/>
    </w:rPr>
  </w:style>
  <w:style w:type="character" w:styleId="SubtleEmphasis">
    <w:name w:val="Subtle Emphasis"/>
    <w:basedOn w:val="DefaultParagraphFont"/>
    <w:uiPriority w:val="19"/>
    <w:qFormat/>
    <w:rsid w:val="00AB6715"/>
    <w:rPr>
      <w:rFonts w:ascii="Times New Roman" w:hAnsi="Times New Roman"/>
      <w:i/>
      <w:iCs/>
      <w:color w:val="404040" w:themeColor="text1" w:themeTint="BF"/>
    </w:rPr>
  </w:style>
  <w:style w:type="table" w:styleId="TableGrid">
    <w:name w:val="Table Grid"/>
    <w:basedOn w:val="TableNormal"/>
    <w:uiPriority w:val="39"/>
    <w:rsid w:val="00AB6715"/>
    <w:pPr>
      <w:spacing w:after="0" w:line="240" w:lineRule="auto"/>
    </w:pPr>
    <w:rPr>
      <w:rFonts w:asciiTheme="majorHAnsi" w:hAnsiTheme="maj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qFormat/>
    <w:rsid w:val="00AB6715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TitleChar">
    <w:name w:val="Title Char"/>
    <w:basedOn w:val="DefaultParagraphFont"/>
    <w:link w:val="Title"/>
    <w:rsid w:val="00AB6715"/>
    <w:rPr>
      <w:rFonts w:ascii="Times New Roman" w:hAnsi="Times New Roman" w:cs="Times New Roman"/>
      <w:b/>
      <w:sz w:val="32"/>
      <w:szCs w:val="32"/>
    </w:rPr>
  </w:style>
  <w:style w:type="paragraph" w:customStyle="1" w:styleId="SupplementaryMaterial">
    <w:name w:val="Supplementary Material"/>
    <w:basedOn w:val="Title"/>
    <w:next w:val="Title"/>
    <w:qFormat/>
    <w:rsid w:val="0001436A"/>
    <w:pPr>
      <w:spacing w:after="120"/>
    </w:pPr>
    <w:rPr>
      <w:i/>
    </w:rPr>
  </w:style>
  <w:style w:type="paragraph" w:styleId="Revision">
    <w:name w:val="Revision"/>
    <w:hidden/>
    <w:uiPriority w:val="99"/>
    <w:semiHidden/>
    <w:rsid w:val="00803D24"/>
    <w:pPr>
      <w:spacing w:after="0" w:line="240" w:lineRule="auto"/>
    </w:pPr>
    <w:rPr>
      <w:rFonts w:ascii="Times New Roman" w:hAnsi="Times New Roman"/>
      <w:sz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CD0D7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885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36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27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36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50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80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64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1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60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96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12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eader" Target="header2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annah.eccles\OneDrive%20-%20Frontiers%20Media%20SA\Documents\Latex%20work\Sep%202022_link%20updates\Supplementary_Materi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26005759-6815-4540-b8ea-913958d74f23">FRONDOC-1086935359-10119</_dlc_DocId>
    <_dlc_DocIdUrl xmlns="26005759-6815-4540-b8ea-913958d74f23">
      <Url>https://frontiersin.sharepoint.com/Publishing/PubOps/Production/_layouts/15/DocIdRedir.aspx?ID=FRONDOC-1086935359-10119</Url>
      <Description>FRONDOC-1086935359-10119</Description>
    </_dlc_DocIdUrl>
    <_dlc_DocIdPersistId xmlns="26005759-6815-4540-b8ea-913958d74f23">false</_dlc_DocIdPersistId>
    <Description xmlns="970c08f3-bdc0-46be-888b-e62464d9f78c" xsi:nil="true"/>
    <Lead xmlns="970c08f3-bdc0-46be-888b-e62464d9f78c">
      <UserInfo>
        <DisplayName/>
        <AccountId xsi:nil="true"/>
        <AccountType/>
      </UserInfo>
    </Lead>
    <Status xmlns="970c08f3-bdc0-46be-888b-e62464d9f78c">New</Status>
    <_Flow_SignoffStatus xmlns="970c08f3-bdc0-46be-888b-e62464d9f78c" xsi:nil="true"/>
    <SharedWithUsers xmlns="26005759-6815-4540-b8ea-913958d74f23">
      <UserInfo>
        <DisplayName/>
        <AccountId xsi:nil="true"/>
        <AccountType/>
      </UserInfo>
    </SharedWithUsers>
    <lcf76f155ced4ddcb4097134ff3c332f xmlns="970c08f3-bdc0-46be-888b-e62464d9f78c">
      <Terms xmlns="http://schemas.microsoft.com/office/infopath/2007/PartnerControls"/>
    </lcf76f155ced4ddcb4097134ff3c332f>
    <TaxCatchAll xmlns="26005759-6815-4540-b8ea-913958d74f23" xsi:nil="true"/>
  </documentManagement>
</p:properties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6445AF306EBB441B7A6158762C40D43" ma:contentTypeVersion="28" ma:contentTypeDescription="Create a new document." ma:contentTypeScope="" ma:versionID="885ac53139f20652f850277d10459b85">
  <xsd:schema xmlns:xsd="http://www.w3.org/2001/XMLSchema" xmlns:xs="http://www.w3.org/2001/XMLSchema" xmlns:p="http://schemas.microsoft.com/office/2006/metadata/properties" xmlns:ns2="26005759-6815-4540-b8ea-913958d74f23" xmlns:ns3="970c08f3-bdc0-46be-888b-e62464d9f78c" targetNamespace="http://schemas.microsoft.com/office/2006/metadata/properties" ma:root="true" ma:fieldsID="b20dbcea35cbef169bcf39aab5233ab6" ns2:_="" ns3:_="">
    <xsd:import namespace="26005759-6815-4540-b8ea-913958d74f23"/>
    <xsd:import namespace="970c08f3-bdc0-46be-888b-e62464d9f78c"/>
    <xsd:element name="properties">
      <xsd:complexType>
        <xsd:sequence>
          <xsd:element name="documentManagement">
            <xsd:complexType>
              <xsd:all>
                <xsd:element ref="ns2:_dlc_DocIdUrl" minOccurs="0"/>
                <xsd:element ref="ns2:_dlc_DocId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2:SharedWithUsers" minOccurs="0"/>
                <xsd:element ref="ns2:SharedWithDetails" minOccurs="0"/>
                <xsd:element ref="ns3:MediaServiceDateTaken" minOccurs="0"/>
                <xsd:element ref="ns3:Status" minOccurs="0"/>
                <xsd:element ref="ns3:Lead" minOccurs="0"/>
                <xsd:element ref="ns3:Description" minOccurs="0"/>
                <xsd:element ref="ns3:_Flow_SignoffStatu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LengthInSeconds" minOccurs="0"/>
                <xsd:element ref="ns3:lcf76f155ced4ddcb4097134ff3c332f" minOccurs="0"/>
                <xsd:element ref="ns2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005759-6815-4540-b8ea-913958d74f23" elementFormDefault="qualified">
    <xsd:import namespace="http://schemas.microsoft.com/office/2006/documentManagement/types"/>
    <xsd:import namespace="http://schemas.microsoft.com/office/infopath/2007/PartnerControls"/>
    <xsd:element name="_dlc_DocIdUrl" ma:index="2" nillable="true" ma:displayName="Document ID" ma:description="Permanent link to this document." ma:hidden="true" ma:internalName="_dlc_DocIdUrl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" ma:index="7" nillable="true" ma:displayName="Document ID Value" ma:description="The value of the document ID assigned to this item." ma:hidden="true" ma:internalName="_dlc_DocId" ma:readOnly="false">
      <xsd:simpleType>
        <xsd:restriction base="dms:Text"/>
      </xsd:simpleType>
    </xsd:element>
    <xsd:element name="_dlc_DocIdPersistId" ma:index="9" nillable="true" ma:displayName="Persist ID" ma:description="Keep ID on add." ma:hidden="true" ma:internalName="_dlc_DocIdPersistId" ma:readOnly="false">
      <xsd:simpleType>
        <xsd:restriction base="dms:Boolean"/>
      </xsd:simpleType>
    </xsd:element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  <xsd:element name="TaxCatchAll" ma:index="29" nillable="true" ma:displayName="Taxonomy Catch All Column" ma:hidden="true" ma:list="{43fa7804-5c1f-47ca-a814-a80f2ff05ca7}" ma:internalName="TaxCatchAll" ma:showField="CatchAllData" ma:web="26005759-6815-4540-b8ea-913958d74f2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0c08f3-bdc0-46be-888b-e62464d9f78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hidden="true" ma:internalName="MediaServiceKeyPoints" ma:readOnly="true">
      <xsd:simpleType>
        <xsd:restriction base="dms:Note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8" nillable="true" ma:displayName="Status" ma:default="New" ma:description="Archive function" ma:format="Dropdown" ma:internalName="Status">
      <xsd:simpleType>
        <xsd:restriction base="dms:Choice">
          <xsd:enumeration value="New"/>
          <xsd:enumeration value="Ongoing"/>
          <xsd:enumeration value="Finished"/>
        </xsd:restriction>
      </xsd:simpleType>
    </xsd:element>
    <xsd:element name="Lead" ma:index="19" nillable="true" ma:displayName="Lead" ma:format="Dropdown" ma:list="UserInfo" ma:SharePointGroup="0" ma:internalName="Lead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escription" ma:index="20" nillable="true" ma:displayName="Description" ma:format="Dropdown" ma:internalName="Description">
      <xsd:simpleType>
        <xsd:restriction base="dms:Note">
          <xsd:maxLength value="255"/>
        </xsd:restriction>
      </xsd:simpleType>
    </xsd:element>
    <xsd:element name="_Flow_SignoffStatus" ma:index="21" nillable="true" ma:displayName="Sign-off status" ma:internalName="Sign_x002d_off_x0020_status">
      <xsd:simpleType>
        <xsd:restriction base="dms:Text"/>
      </xsd:simple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5" nillable="true" ma:displayName="Location" ma:internalName="MediaServiceLocation" ma:readOnly="true">
      <xsd:simpleType>
        <xsd:restriction base="dms:Text"/>
      </xsd:simpleType>
    </xsd:element>
    <xsd:element name="MediaLengthInSeconds" ma:index="26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8" nillable="true" ma:taxonomy="true" ma:internalName="lcf76f155ced4ddcb4097134ff3c332f" ma:taxonomyFieldName="MediaServiceImageTags" ma:displayName="Image Tags" ma:readOnly="false" ma:fieldId="{5cf76f15-5ced-4ddc-b409-7134ff3c332f}" ma:taxonomyMulti="true" ma:sspId="465d274b-74f9-43c9-a5ca-fb7fe75b76d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3D4929F-83D0-432F-8F82-6D4423C25F5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B2E0E22-D442-4EBE-AAA2-EDC8871E7B41}">
  <ds:schemaRefs>
    <ds:schemaRef ds:uri="http://schemas.microsoft.com/office/2006/metadata/properties"/>
    <ds:schemaRef ds:uri="http://schemas.microsoft.com/office/infopath/2007/PartnerControls"/>
    <ds:schemaRef ds:uri="26005759-6815-4540-b8ea-913958d74f23"/>
    <ds:schemaRef ds:uri="970c08f3-bdc0-46be-888b-e62464d9f78c"/>
  </ds:schemaRefs>
</ds:datastoreItem>
</file>

<file path=customXml/itemProps3.xml><?xml version="1.0" encoding="utf-8"?>
<ds:datastoreItem xmlns:ds="http://schemas.openxmlformats.org/officeDocument/2006/customXml" ds:itemID="{2558679B-78FB-42CD-A1EA-A99096AF5568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114314AF-3C36-4C2C-B599-40A76C6FFFC1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DFF441E3-103C-4487-877D-08CD22337C1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6005759-6815-4540-b8ea-913958d74f23"/>
    <ds:schemaRef ds:uri="970c08f3-bdc0-46be-888b-e62464d9f78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Supplementary_Material.dotx</Template>
  <TotalTime>101</TotalTime>
  <Pages>10</Pages>
  <Words>1699</Words>
  <Characters>9687</Characters>
  <Application>Microsoft Office Word</Application>
  <DocSecurity>0</DocSecurity>
  <Lines>80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Frontiers</dc:creator>
  <cp:lastModifiedBy>Poonam Mutha</cp:lastModifiedBy>
  <cp:revision>16</cp:revision>
  <cp:lastPrinted>2013-10-03T12:51:00Z</cp:lastPrinted>
  <dcterms:created xsi:type="dcterms:W3CDTF">2022-11-17T16:58:00Z</dcterms:created>
  <dcterms:modified xsi:type="dcterms:W3CDTF">2023-12-13T06:58:00Z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0x01010026445AF306EBB441B7A6158762C40D43</vt:lpwstr>
  </property>
  <property fmtid="{D5CDD505-2E9C-101B-9397-08002B2CF9AE}" pid="3" name="_dlc_DocIdItemGuid">
    <vt:lpwstr>f82bb101-9b00-462e-af01-9a0e7ec06274</vt:lpwstr>
  </property>
  <property fmtid="{D5CDD505-2E9C-101B-9397-08002B2CF9AE}" pid="4" name="Order">
    <vt:r8>1011900</vt:r8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ComplianceAssetId">
    <vt:lpwstr/>
  </property>
  <property fmtid="{D5CDD505-2E9C-101B-9397-08002B2CF9AE}" pid="8" name="TemplateUrl">
    <vt:lpwstr/>
  </property>
  <property fmtid="{D5CDD505-2E9C-101B-9397-08002B2CF9AE}" pid="9" name="MediaServiceImageTags">
    <vt:lpwstr/>
  </property>
</Properties>
</file>