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64BB" w:rsidRDefault="00FC503F" w:rsidP="00FC503F">
      <w:pPr>
        <w:spacing w:line="480" w:lineRule="auto"/>
        <w:rPr>
          <w:b/>
        </w:rPr>
      </w:pPr>
      <w:r w:rsidRPr="00FC503F">
        <w:rPr>
          <w:b/>
        </w:rPr>
        <w:t>Appendix C: Interview guideline f</w:t>
      </w:r>
      <w:r>
        <w:rPr>
          <w:b/>
        </w:rPr>
        <w:t>or expert and worker interviews</w:t>
      </w:r>
    </w:p>
    <w:p w:rsidR="00FC503F" w:rsidRPr="00FC503F" w:rsidRDefault="00FC503F" w:rsidP="00FC503F">
      <w:pPr>
        <w:spacing w:line="480" w:lineRule="auto"/>
        <w:rPr>
          <w:i/>
          <w:u w:val="single"/>
        </w:rPr>
      </w:pPr>
      <w:r w:rsidRPr="00FC503F">
        <w:rPr>
          <w:i/>
          <w:u w:val="single"/>
        </w:rPr>
        <w:t>Expert interview</w:t>
      </w:r>
    </w:p>
    <w:p w:rsidR="00FC503F" w:rsidRDefault="00FC503F" w:rsidP="00FC503F">
      <w:pPr>
        <w:pStyle w:val="ListParagraph"/>
        <w:numPr>
          <w:ilvl w:val="0"/>
          <w:numId w:val="2"/>
        </w:numPr>
        <w:spacing w:line="480" w:lineRule="auto"/>
        <w:rPr>
          <w:lang w:val="nl-NL"/>
        </w:rPr>
      </w:pPr>
      <w:r>
        <w:rPr>
          <w:lang w:val="nl-NL"/>
        </w:rPr>
        <w:t>[</w:t>
      </w:r>
      <w:proofErr w:type="spellStart"/>
      <w:r>
        <w:rPr>
          <w:lang w:val="nl-NL"/>
        </w:rPr>
        <w:t>Welcome</w:t>
      </w:r>
      <w:proofErr w:type="spellEnd"/>
      <w:r>
        <w:rPr>
          <w:lang w:val="nl-NL"/>
        </w:rPr>
        <w:t xml:space="preserve">; </w:t>
      </w:r>
      <w:proofErr w:type="spellStart"/>
      <w:r>
        <w:rPr>
          <w:lang w:val="nl-NL"/>
        </w:rPr>
        <w:t>Informed</w:t>
      </w:r>
      <w:proofErr w:type="spellEnd"/>
      <w:r>
        <w:rPr>
          <w:lang w:val="nl-NL"/>
        </w:rPr>
        <w:t xml:space="preserve"> consent]</w:t>
      </w:r>
    </w:p>
    <w:p w:rsidR="00181CA0" w:rsidRPr="00FC503F" w:rsidRDefault="00FC503F" w:rsidP="00FC503F">
      <w:pPr>
        <w:pStyle w:val="ListParagraph"/>
        <w:numPr>
          <w:ilvl w:val="0"/>
          <w:numId w:val="2"/>
        </w:numPr>
        <w:spacing w:line="480" w:lineRule="auto"/>
      </w:pPr>
      <w:r w:rsidRPr="00FC503F">
        <w:t>Before we start talking a</w:t>
      </w:r>
      <w:r>
        <w:t>bout the folder, could you tell me something about your work / your expertise?</w:t>
      </w:r>
    </w:p>
    <w:p w:rsidR="00181CA0" w:rsidRPr="00FC503F" w:rsidRDefault="00FC503F" w:rsidP="00FC503F">
      <w:pPr>
        <w:pStyle w:val="ListParagraph"/>
        <w:numPr>
          <w:ilvl w:val="1"/>
          <w:numId w:val="2"/>
        </w:numPr>
        <w:spacing w:line="480" w:lineRule="auto"/>
      </w:pPr>
      <w:r w:rsidRPr="00FC503F">
        <w:t>How many years of e</w:t>
      </w:r>
      <w:r>
        <w:t>xperience do you have?</w:t>
      </w:r>
    </w:p>
    <w:p w:rsidR="00B9139F" w:rsidRPr="00FC503F" w:rsidRDefault="00FC503F" w:rsidP="00FC503F">
      <w:pPr>
        <w:pStyle w:val="ListParagraph"/>
        <w:numPr>
          <w:ilvl w:val="1"/>
          <w:numId w:val="2"/>
        </w:numPr>
        <w:spacing w:line="480" w:lineRule="auto"/>
      </w:pPr>
      <w:r w:rsidRPr="00FC503F">
        <w:t>What was your prior e</w:t>
      </w:r>
      <w:r>
        <w:t>ducation?</w:t>
      </w:r>
    </w:p>
    <w:p w:rsidR="005F39EE" w:rsidRDefault="00FC503F" w:rsidP="005F39EE">
      <w:pPr>
        <w:pStyle w:val="ListParagraph"/>
        <w:numPr>
          <w:ilvl w:val="0"/>
          <w:numId w:val="2"/>
        </w:numPr>
        <w:spacing w:line="480" w:lineRule="auto"/>
      </w:pPr>
      <w:r w:rsidRPr="00FC503F">
        <w:t>What was your general i</w:t>
      </w:r>
      <w:r>
        <w:t>mpression about the educational material?</w:t>
      </w:r>
    </w:p>
    <w:p w:rsidR="00182F7A" w:rsidRPr="005F39EE" w:rsidRDefault="00182F7A" w:rsidP="005F39EE">
      <w:pPr>
        <w:pStyle w:val="ListParagraph"/>
        <w:numPr>
          <w:ilvl w:val="1"/>
          <w:numId w:val="2"/>
        </w:numPr>
        <w:spacing w:line="480" w:lineRule="auto"/>
      </w:pPr>
      <w:r w:rsidRPr="005F39EE">
        <w:t>[</w:t>
      </w:r>
      <w:r w:rsidR="005F39EE" w:rsidRPr="005F39EE">
        <w:t>We show our material step by step and discuss the following as</w:t>
      </w:r>
      <w:r w:rsidR="005F39EE">
        <w:t>pects</w:t>
      </w:r>
      <w:r w:rsidRPr="005F39EE">
        <w:t>:]</w:t>
      </w:r>
    </w:p>
    <w:p w:rsidR="00182F7A" w:rsidRDefault="00182F7A" w:rsidP="005F39EE">
      <w:pPr>
        <w:pStyle w:val="ListParagraph"/>
        <w:numPr>
          <w:ilvl w:val="2"/>
          <w:numId w:val="2"/>
        </w:numPr>
        <w:spacing w:line="480" w:lineRule="auto"/>
        <w:rPr>
          <w:lang w:val="nl-NL"/>
        </w:rPr>
      </w:pPr>
      <w:r>
        <w:rPr>
          <w:lang w:val="nl-NL"/>
        </w:rPr>
        <w:t>[</w:t>
      </w:r>
      <w:r w:rsidR="005F39EE">
        <w:rPr>
          <w:lang w:val="nl-NL"/>
        </w:rPr>
        <w:t xml:space="preserve">Design </w:t>
      </w:r>
      <w:proofErr w:type="spellStart"/>
      <w:r w:rsidR="005F39EE">
        <w:rPr>
          <w:lang w:val="nl-NL"/>
        </w:rPr>
        <w:t>choice</w:t>
      </w:r>
      <w:proofErr w:type="spellEnd"/>
      <w:r>
        <w:rPr>
          <w:lang w:val="nl-NL"/>
        </w:rPr>
        <w:t>]</w:t>
      </w:r>
    </w:p>
    <w:p w:rsidR="00182F7A" w:rsidRPr="005F39EE" w:rsidRDefault="00182F7A" w:rsidP="005F39EE">
      <w:pPr>
        <w:pStyle w:val="ListParagraph"/>
        <w:numPr>
          <w:ilvl w:val="2"/>
          <w:numId w:val="2"/>
        </w:numPr>
        <w:spacing w:line="480" w:lineRule="auto"/>
      </w:pPr>
      <w:r w:rsidRPr="005F39EE">
        <w:t>[</w:t>
      </w:r>
      <w:r w:rsidR="005F39EE" w:rsidRPr="005F39EE">
        <w:t>Content selection</w:t>
      </w:r>
      <w:r w:rsidRPr="005F39EE">
        <w:t xml:space="preserve">: </w:t>
      </w:r>
      <w:r w:rsidR="005F39EE" w:rsidRPr="005F39EE">
        <w:t>background, PM sources, health effects,</w:t>
      </w:r>
      <w:r w:rsidR="005F39EE">
        <w:t xml:space="preserve"> measures</w:t>
      </w:r>
      <w:r w:rsidRPr="005F39EE">
        <w:t>]</w:t>
      </w:r>
    </w:p>
    <w:p w:rsidR="00182F7A" w:rsidRPr="005F39EE" w:rsidRDefault="00182F7A" w:rsidP="005F39EE">
      <w:pPr>
        <w:pStyle w:val="ListParagraph"/>
        <w:numPr>
          <w:ilvl w:val="2"/>
          <w:numId w:val="2"/>
        </w:numPr>
        <w:spacing w:line="480" w:lineRule="auto"/>
      </w:pPr>
      <w:r w:rsidRPr="005F39EE">
        <w:t>[</w:t>
      </w:r>
      <w:r w:rsidR="005F39EE" w:rsidRPr="005F39EE">
        <w:t>Mental model subjects such as</w:t>
      </w:r>
      <w:r w:rsidRPr="005F39EE">
        <w:t xml:space="preserve">: </w:t>
      </w:r>
      <w:r w:rsidR="005F39EE" w:rsidRPr="005F39EE">
        <w:t>visibility, cardiovascular dis</w:t>
      </w:r>
      <w:r w:rsidR="005F39EE">
        <w:t>ease</w:t>
      </w:r>
      <w:r w:rsidRPr="005F39EE">
        <w:t>…]</w:t>
      </w:r>
    </w:p>
    <w:p w:rsidR="00182F7A" w:rsidRPr="005F39EE" w:rsidRDefault="00182F7A" w:rsidP="005F39EE">
      <w:pPr>
        <w:pStyle w:val="ListParagraph"/>
        <w:numPr>
          <w:ilvl w:val="2"/>
          <w:numId w:val="2"/>
        </w:numPr>
        <w:spacing w:line="480" w:lineRule="auto"/>
      </w:pPr>
      <w:r w:rsidRPr="005F39EE">
        <w:t>[</w:t>
      </w:r>
      <w:r w:rsidR="005F39EE" w:rsidRPr="005F39EE">
        <w:t>Illustrations, especially the visualizations of risk</w:t>
      </w:r>
      <w:r w:rsidRPr="005F39EE">
        <w:t>]</w:t>
      </w:r>
    </w:p>
    <w:p w:rsidR="006016AB" w:rsidRPr="005F39EE" w:rsidRDefault="005F39EE" w:rsidP="00FC503F">
      <w:pPr>
        <w:pStyle w:val="ListParagraph"/>
        <w:numPr>
          <w:ilvl w:val="0"/>
          <w:numId w:val="2"/>
        </w:numPr>
        <w:spacing w:line="480" w:lineRule="auto"/>
      </w:pPr>
      <w:r w:rsidRPr="005F39EE">
        <w:t>What is your opinion a</w:t>
      </w:r>
      <w:r>
        <w:t>bout the material’s contents?</w:t>
      </w:r>
    </w:p>
    <w:p w:rsidR="005A755F" w:rsidRPr="005F39EE" w:rsidRDefault="005F39EE" w:rsidP="00FC503F">
      <w:pPr>
        <w:pStyle w:val="ListParagraph"/>
        <w:numPr>
          <w:ilvl w:val="1"/>
          <w:numId w:val="2"/>
        </w:numPr>
        <w:spacing w:line="480" w:lineRule="auto"/>
      </w:pPr>
      <w:r w:rsidRPr="005F39EE">
        <w:t>Have you identified any f</w:t>
      </w:r>
      <w:r>
        <w:t>actual errors? If so, could you elaborate?</w:t>
      </w:r>
    </w:p>
    <w:p w:rsidR="005A755F" w:rsidRPr="005F39EE" w:rsidRDefault="005F39EE" w:rsidP="00FC503F">
      <w:pPr>
        <w:pStyle w:val="ListParagraph"/>
        <w:numPr>
          <w:ilvl w:val="1"/>
          <w:numId w:val="2"/>
        </w:numPr>
        <w:spacing w:line="480" w:lineRule="auto"/>
      </w:pPr>
      <w:r w:rsidRPr="005F39EE">
        <w:t>What is your opinion a</w:t>
      </w:r>
      <w:r>
        <w:t>bout the amount of information?</w:t>
      </w:r>
    </w:p>
    <w:p w:rsidR="00181CA0" w:rsidRPr="005F39EE" w:rsidRDefault="005F39EE" w:rsidP="00FC503F">
      <w:pPr>
        <w:pStyle w:val="ListParagraph"/>
        <w:numPr>
          <w:ilvl w:val="2"/>
          <w:numId w:val="2"/>
        </w:numPr>
        <w:spacing w:line="480" w:lineRule="auto"/>
      </w:pPr>
      <w:r w:rsidRPr="005F39EE">
        <w:t>Do you have any suggestions about which information to add or to</w:t>
      </w:r>
      <w:r>
        <w:t xml:space="preserve"> remove</w:t>
      </w:r>
      <w:r w:rsidR="00181CA0" w:rsidRPr="005F39EE">
        <w:t>?</w:t>
      </w:r>
    </w:p>
    <w:p w:rsidR="006016AB" w:rsidRPr="005F39EE" w:rsidRDefault="005F39EE" w:rsidP="00FC503F">
      <w:pPr>
        <w:pStyle w:val="ListParagraph"/>
        <w:numPr>
          <w:ilvl w:val="1"/>
          <w:numId w:val="2"/>
        </w:numPr>
        <w:spacing w:line="480" w:lineRule="auto"/>
      </w:pPr>
      <w:r w:rsidRPr="005F39EE">
        <w:t>How do you feel about the structure</w:t>
      </w:r>
      <w:r w:rsidR="007517B6">
        <w:t xml:space="preserve"> of the folder</w:t>
      </w:r>
      <w:r w:rsidR="005A755F" w:rsidRPr="005F39EE">
        <w:t>?</w:t>
      </w:r>
    </w:p>
    <w:p w:rsidR="007517B6" w:rsidRDefault="007517B6" w:rsidP="00FC503F">
      <w:pPr>
        <w:pStyle w:val="ListParagraph"/>
        <w:numPr>
          <w:ilvl w:val="0"/>
          <w:numId w:val="2"/>
        </w:numPr>
        <w:spacing w:line="480" w:lineRule="auto"/>
      </w:pPr>
      <w:r w:rsidRPr="007517B6">
        <w:t>Our main end user</w:t>
      </w:r>
      <w:r>
        <w:t>s</w:t>
      </w:r>
      <w:r w:rsidRPr="007517B6">
        <w:t xml:space="preserve"> o</w:t>
      </w:r>
      <w:r>
        <w:t>f the folder would be practically educated employees working in the roadwork and construction branches. To what extent do you feel that this material fits the end users?</w:t>
      </w:r>
    </w:p>
    <w:p w:rsidR="007517B6" w:rsidRDefault="007517B6" w:rsidP="007517B6">
      <w:pPr>
        <w:pStyle w:val="ListParagraph"/>
        <w:numPr>
          <w:ilvl w:val="1"/>
          <w:numId w:val="2"/>
        </w:numPr>
        <w:spacing w:line="480" w:lineRule="auto"/>
      </w:pPr>
      <w:r>
        <w:t>Could you elaborate on language use?</w:t>
      </w:r>
    </w:p>
    <w:p w:rsidR="007517B6" w:rsidRDefault="007517B6" w:rsidP="007517B6">
      <w:pPr>
        <w:pStyle w:val="ListParagraph"/>
        <w:numPr>
          <w:ilvl w:val="1"/>
          <w:numId w:val="2"/>
        </w:numPr>
        <w:spacing w:line="480" w:lineRule="auto"/>
      </w:pPr>
      <w:r>
        <w:t>Could you elaborate on the appropriateness and content of the illustrations?</w:t>
      </w:r>
    </w:p>
    <w:p w:rsidR="007517B6" w:rsidRPr="007517B6" w:rsidRDefault="007517B6" w:rsidP="007517B6">
      <w:pPr>
        <w:pStyle w:val="ListParagraph"/>
        <w:numPr>
          <w:ilvl w:val="1"/>
          <w:numId w:val="2"/>
        </w:numPr>
        <w:spacing w:line="480" w:lineRule="auto"/>
      </w:pPr>
      <w:r>
        <w:lastRenderedPageBreak/>
        <w:t>Can you tell something about cultural factors?</w:t>
      </w:r>
    </w:p>
    <w:p w:rsidR="007517B6" w:rsidRDefault="007517B6" w:rsidP="00FC503F">
      <w:pPr>
        <w:pStyle w:val="ListParagraph"/>
        <w:numPr>
          <w:ilvl w:val="0"/>
          <w:numId w:val="2"/>
        </w:numPr>
        <w:spacing w:line="480" w:lineRule="auto"/>
      </w:pPr>
      <w:r w:rsidRPr="007517B6">
        <w:t xml:space="preserve">We wished to </w:t>
      </w:r>
      <w:r>
        <w:t>put a focus on practical instructions. To what extent do you feel that we have succeeded in doing so, and how could we do any better?</w:t>
      </w:r>
    </w:p>
    <w:p w:rsidR="007517B6" w:rsidRDefault="007517B6" w:rsidP="007517B6">
      <w:pPr>
        <w:pStyle w:val="ListParagraph"/>
        <w:numPr>
          <w:ilvl w:val="1"/>
          <w:numId w:val="2"/>
        </w:numPr>
        <w:spacing w:line="480" w:lineRule="auto"/>
      </w:pPr>
      <w:r>
        <w:t>How would you describe the balance between what the company could do and what the employees could do?</w:t>
      </w:r>
    </w:p>
    <w:p w:rsidR="007517B6" w:rsidRDefault="007517B6" w:rsidP="007517B6">
      <w:pPr>
        <w:pStyle w:val="ListParagraph"/>
        <w:numPr>
          <w:ilvl w:val="1"/>
          <w:numId w:val="2"/>
        </w:numPr>
        <w:spacing w:line="480" w:lineRule="auto"/>
      </w:pPr>
      <w:r>
        <w:t>To what extent are our recommendations viable?</w:t>
      </w:r>
    </w:p>
    <w:p w:rsidR="007517B6" w:rsidRPr="007517B6" w:rsidRDefault="007517B6" w:rsidP="007517B6">
      <w:pPr>
        <w:pStyle w:val="ListParagraph"/>
        <w:numPr>
          <w:ilvl w:val="1"/>
          <w:numId w:val="2"/>
        </w:numPr>
        <w:spacing w:line="480" w:lineRule="auto"/>
      </w:pPr>
      <w:r>
        <w:t>How could we include any further means to help employees protecting themselves?</w:t>
      </w:r>
    </w:p>
    <w:p w:rsidR="00B62868" w:rsidRPr="009925CF" w:rsidRDefault="007517B6" w:rsidP="00FC503F">
      <w:pPr>
        <w:pStyle w:val="ListParagraph"/>
        <w:numPr>
          <w:ilvl w:val="0"/>
          <w:numId w:val="2"/>
        </w:numPr>
        <w:spacing w:line="480" w:lineRule="auto"/>
        <w:rPr>
          <w:lang w:val="nl-NL"/>
        </w:rPr>
      </w:pPr>
      <w:r>
        <w:t>What is your opinion on</w:t>
      </w:r>
      <w:r w:rsidRPr="007517B6">
        <w:t xml:space="preserve"> the layout of the folder?</w:t>
      </w:r>
      <w:r>
        <w:t xml:space="preserve"> </w:t>
      </w:r>
      <w:r w:rsidRPr="007517B6">
        <w:t>(For example, note the positions of illustrations and text,</w:t>
      </w:r>
      <w:r w:rsidR="00B62868" w:rsidRPr="007517B6">
        <w:t xml:space="preserve"> </w:t>
      </w:r>
      <w:r w:rsidRPr="007517B6">
        <w:t>whitespace</w:t>
      </w:r>
      <w:r>
        <w:t>, color use, contrast,</w:t>
      </w:r>
      <w:r w:rsidR="009925CF">
        <w:t xml:space="preserve"> line length…)</w:t>
      </w:r>
    </w:p>
    <w:p w:rsidR="005A755F" w:rsidRDefault="009925CF" w:rsidP="009925CF">
      <w:pPr>
        <w:pStyle w:val="ListParagraph"/>
        <w:numPr>
          <w:ilvl w:val="0"/>
          <w:numId w:val="2"/>
        </w:numPr>
        <w:spacing w:line="480" w:lineRule="auto"/>
      </w:pPr>
      <w:r w:rsidRPr="009925CF">
        <w:t>Our folder is not v</w:t>
      </w:r>
      <w:r>
        <w:t>ery interactive. How could we accommodate the need for interactivity in work safety meetings, if needed and possible?</w:t>
      </w:r>
    </w:p>
    <w:p w:rsidR="009925CF" w:rsidRDefault="009925CF" w:rsidP="009925CF">
      <w:pPr>
        <w:pStyle w:val="ListParagraph"/>
        <w:numPr>
          <w:ilvl w:val="0"/>
          <w:numId w:val="2"/>
        </w:numPr>
        <w:spacing w:line="480" w:lineRule="auto"/>
      </w:pPr>
      <w:r>
        <w:t xml:space="preserve">We chose not to include a lengthy introduction or conclusion, in order to improve the folder’s concision. How do you feel about this choice? </w:t>
      </w:r>
    </w:p>
    <w:p w:rsidR="009925CF" w:rsidRDefault="009925CF" w:rsidP="009925CF">
      <w:pPr>
        <w:pStyle w:val="ListParagraph"/>
        <w:numPr>
          <w:ilvl w:val="0"/>
          <w:numId w:val="2"/>
        </w:numPr>
        <w:spacing w:line="480" w:lineRule="auto"/>
      </w:pPr>
      <w:r>
        <w:t>Which information in the folder would you classify as essential core information?</w:t>
      </w:r>
    </w:p>
    <w:p w:rsidR="009925CF" w:rsidRDefault="009925CF" w:rsidP="009925CF">
      <w:pPr>
        <w:pStyle w:val="ListParagraph"/>
        <w:numPr>
          <w:ilvl w:val="0"/>
          <w:numId w:val="2"/>
        </w:numPr>
        <w:spacing w:line="480" w:lineRule="auto"/>
      </w:pPr>
      <w:r>
        <w:t>Which information may be less essential or even superfluous?</w:t>
      </w:r>
    </w:p>
    <w:p w:rsidR="009925CF" w:rsidRDefault="009925CF" w:rsidP="009925CF">
      <w:pPr>
        <w:pStyle w:val="ListParagraph"/>
        <w:numPr>
          <w:ilvl w:val="0"/>
          <w:numId w:val="2"/>
        </w:numPr>
        <w:spacing w:line="480" w:lineRule="auto"/>
      </w:pPr>
      <w:r>
        <w:t>Are there any campaigns or other events going on right now that are relevant for us to keep into account?</w:t>
      </w:r>
    </w:p>
    <w:p w:rsidR="00E7555E" w:rsidRPr="009925CF" w:rsidRDefault="009925CF" w:rsidP="00FC503F">
      <w:pPr>
        <w:pStyle w:val="ListParagraph"/>
        <w:numPr>
          <w:ilvl w:val="0"/>
          <w:numId w:val="2"/>
        </w:numPr>
        <w:spacing w:line="480" w:lineRule="auto"/>
      </w:pPr>
      <w:r>
        <w:t>Are there any other things you would like to discuss?</w:t>
      </w:r>
    </w:p>
    <w:p w:rsidR="009925CF" w:rsidRPr="009925CF" w:rsidRDefault="009925CF" w:rsidP="009925CF">
      <w:pPr>
        <w:spacing w:line="480" w:lineRule="auto"/>
        <w:rPr>
          <w:i/>
          <w:u w:val="single"/>
        </w:rPr>
      </w:pPr>
      <w:r w:rsidRPr="009925CF">
        <w:rPr>
          <w:i/>
          <w:u w:val="single"/>
        </w:rPr>
        <w:t>Worker interview</w:t>
      </w:r>
    </w:p>
    <w:p w:rsidR="009925CF" w:rsidRDefault="009925CF" w:rsidP="009925CF">
      <w:pPr>
        <w:pStyle w:val="ListParagraph"/>
        <w:numPr>
          <w:ilvl w:val="0"/>
          <w:numId w:val="2"/>
        </w:numPr>
        <w:spacing w:line="480" w:lineRule="auto"/>
        <w:rPr>
          <w:lang w:val="nl-NL"/>
        </w:rPr>
      </w:pPr>
      <w:r>
        <w:rPr>
          <w:lang w:val="nl-NL"/>
        </w:rPr>
        <w:t>[</w:t>
      </w:r>
      <w:proofErr w:type="spellStart"/>
      <w:r>
        <w:rPr>
          <w:lang w:val="nl-NL"/>
        </w:rPr>
        <w:t>Welcome</w:t>
      </w:r>
      <w:proofErr w:type="spellEnd"/>
      <w:r>
        <w:rPr>
          <w:lang w:val="nl-NL"/>
        </w:rPr>
        <w:t xml:space="preserve">; </w:t>
      </w:r>
      <w:proofErr w:type="spellStart"/>
      <w:r>
        <w:rPr>
          <w:lang w:val="nl-NL"/>
        </w:rPr>
        <w:t>Informed</w:t>
      </w:r>
      <w:proofErr w:type="spellEnd"/>
      <w:r>
        <w:rPr>
          <w:lang w:val="nl-NL"/>
        </w:rPr>
        <w:t xml:space="preserve"> consent]</w:t>
      </w:r>
    </w:p>
    <w:p w:rsidR="009925CF" w:rsidRPr="00FC503F" w:rsidRDefault="009925CF" w:rsidP="009925CF">
      <w:pPr>
        <w:pStyle w:val="ListParagraph"/>
        <w:numPr>
          <w:ilvl w:val="0"/>
          <w:numId w:val="2"/>
        </w:numPr>
        <w:spacing w:line="480" w:lineRule="auto"/>
      </w:pPr>
      <w:r w:rsidRPr="00FC503F">
        <w:t>Before we start talking a</w:t>
      </w:r>
      <w:r>
        <w:t>bout the folder, could you tell me something about your work</w:t>
      </w:r>
      <w:r w:rsidR="005342A9">
        <w:t>?</w:t>
      </w:r>
    </w:p>
    <w:p w:rsidR="005342A9" w:rsidRDefault="005342A9" w:rsidP="009925CF">
      <w:pPr>
        <w:pStyle w:val="ListParagraph"/>
        <w:numPr>
          <w:ilvl w:val="1"/>
          <w:numId w:val="2"/>
        </w:numPr>
        <w:spacing w:line="480" w:lineRule="auto"/>
      </w:pPr>
      <w:r>
        <w:t>Could you describe an average working day?</w:t>
      </w:r>
    </w:p>
    <w:p w:rsidR="005342A9" w:rsidRDefault="005342A9" w:rsidP="009925CF">
      <w:pPr>
        <w:pStyle w:val="ListParagraph"/>
        <w:numPr>
          <w:ilvl w:val="1"/>
          <w:numId w:val="2"/>
        </w:numPr>
        <w:spacing w:line="480" w:lineRule="auto"/>
      </w:pPr>
      <w:r>
        <w:t>Do you mainly work indoors or outdoors?</w:t>
      </w:r>
    </w:p>
    <w:p w:rsidR="009925CF" w:rsidRDefault="009925CF" w:rsidP="009925CF">
      <w:pPr>
        <w:pStyle w:val="ListParagraph"/>
        <w:numPr>
          <w:ilvl w:val="1"/>
          <w:numId w:val="2"/>
        </w:numPr>
        <w:spacing w:line="480" w:lineRule="auto"/>
      </w:pPr>
      <w:r w:rsidRPr="00FC503F">
        <w:lastRenderedPageBreak/>
        <w:t>How many years of e</w:t>
      </w:r>
      <w:r>
        <w:t>xperience do you have?</w:t>
      </w:r>
    </w:p>
    <w:p w:rsidR="005342A9" w:rsidRDefault="005342A9" w:rsidP="005342A9">
      <w:pPr>
        <w:pStyle w:val="ListParagraph"/>
        <w:numPr>
          <w:ilvl w:val="0"/>
          <w:numId w:val="2"/>
        </w:numPr>
        <w:spacing w:line="480" w:lineRule="auto"/>
      </w:pPr>
      <w:r>
        <w:t>What is your opinion on this folder?</w:t>
      </w:r>
    </w:p>
    <w:p w:rsidR="005342A9" w:rsidRPr="005F39EE" w:rsidRDefault="005342A9" w:rsidP="005342A9">
      <w:pPr>
        <w:pStyle w:val="ListParagraph"/>
        <w:numPr>
          <w:ilvl w:val="1"/>
          <w:numId w:val="2"/>
        </w:numPr>
        <w:spacing w:line="480" w:lineRule="auto"/>
      </w:pPr>
      <w:r w:rsidRPr="005F39EE">
        <w:t>What is your opinion a</w:t>
      </w:r>
      <w:r>
        <w:t>bout the amount of information?</w:t>
      </w:r>
    </w:p>
    <w:p w:rsidR="005342A9" w:rsidRPr="005F39EE" w:rsidRDefault="005342A9" w:rsidP="005342A9">
      <w:pPr>
        <w:pStyle w:val="ListParagraph"/>
        <w:numPr>
          <w:ilvl w:val="1"/>
          <w:numId w:val="2"/>
        </w:numPr>
        <w:spacing w:line="480" w:lineRule="auto"/>
      </w:pPr>
      <w:r w:rsidRPr="005F39EE">
        <w:t>How do you feel about the structure</w:t>
      </w:r>
      <w:r>
        <w:t xml:space="preserve"> of the folder</w:t>
      </w:r>
      <w:r w:rsidRPr="005F39EE">
        <w:t>?</w:t>
      </w:r>
    </w:p>
    <w:p w:rsidR="005342A9" w:rsidRPr="005342A9" w:rsidRDefault="005342A9" w:rsidP="005342A9">
      <w:pPr>
        <w:pStyle w:val="ListParagraph"/>
        <w:numPr>
          <w:ilvl w:val="1"/>
          <w:numId w:val="2"/>
        </w:numPr>
        <w:spacing w:line="480" w:lineRule="auto"/>
      </w:pPr>
      <w:r>
        <w:t>What is your opinion on</w:t>
      </w:r>
      <w:r w:rsidRPr="007517B6">
        <w:t xml:space="preserve"> the layout of the folder?</w:t>
      </w:r>
      <w:r>
        <w:t xml:space="preserve"> </w:t>
      </w:r>
      <w:r w:rsidRPr="007517B6">
        <w:t>(For example, note the positions of illustrations and text, whitespace</w:t>
      </w:r>
      <w:r>
        <w:t>, color use, contrast, line length…)</w:t>
      </w:r>
    </w:p>
    <w:p w:rsidR="005342A9" w:rsidRDefault="005342A9" w:rsidP="005342A9">
      <w:pPr>
        <w:pStyle w:val="ListParagraph"/>
        <w:numPr>
          <w:ilvl w:val="0"/>
          <w:numId w:val="2"/>
        </w:numPr>
        <w:spacing w:line="480" w:lineRule="auto"/>
      </w:pPr>
      <w:r>
        <w:t>Can you describe in your own words what this folder is about?</w:t>
      </w:r>
    </w:p>
    <w:p w:rsidR="005342A9" w:rsidRDefault="005342A9" w:rsidP="005342A9">
      <w:pPr>
        <w:pStyle w:val="ListParagraph"/>
        <w:numPr>
          <w:ilvl w:val="1"/>
          <w:numId w:val="2"/>
        </w:numPr>
        <w:spacing w:line="480" w:lineRule="auto"/>
      </w:pPr>
      <w:r>
        <w:t>Can you explain what PM is?</w:t>
      </w:r>
    </w:p>
    <w:p w:rsidR="005342A9" w:rsidRDefault="005342A9" w:rsidP="005342A9">
      <w:pPr>
        <w:pStyle w:val="ListParagraph"/>
        <w:numPr>
          <w:ilvl w:val="1"/>
          <w:numId w:val="2"/>
        </w:numPr>
        <w:spacing w:line="480" w:lineRule="auto"/>
      </w:pPr>
      <w:r>
        <w:t>Can you tell me something about the sources of PM?</w:t>
      </w:r>
    </w:p>
    <w:p w:rsidR="005342A9" w:rsidRDefault="005342A9" w:rsidP="005342A9">
      <w:pPr>
        <w:pStyle w:val="ListParagraph"/>
        <w:numPr>
          <w:ilvl w:val="1"/>
          <w:numId w:val="2"/>
        </w:numPr>
        <w:spacing w:line="480" w:lineRule="auto"/>
      </w:pPr>
      <w:r>
        <w:t>Can you tell me something about the effects of PM exposure?</w:t>
      </w:r>
    </w:p>
    <w:p w:rsidR="005342A9" w:rsidRDefault="005342A9" w:rsidP="005342A9">
      <w:pPr>
        <w:pStyle w:val="ListParagraph"/>
        <w:numPr>
          <w:ilvl w:val="1"/>
          <w:numId w:val="2"/>
        </w:numPr>
        <w:spacing w:line="480" w:lineRule="auto"/>
      </w:pPr>
      <w:r>
        <w:t>Can you explain what to do against PM?</w:t>
      </w:r>
    </w:p>
    <w:p w:rsidR="005342A9" w:rsidRDefault="005342A9" w:rsidP="005342A9">
      <w:pPr>
        <w:pStyle w:val="ListParagraph"/>
        <w:numPr>
          <w:ilvl w:val="2"/>
          <w:numId w:val="2"/>
        </w:numPr>
        <w:spacing w:line="480" w:lineRule="auto"/>
      </w:pPr>
      <w:r>
        <w:t>Which measures against PM did you already take?</w:t>
      </w:r>
    </w:p>
    <w:p w:rsidR="005342A9" w:rsidRDefault="005342A9" w:rsidP="005342A9">
      <w:pPr>
        <w:pStyle w:val="ListParagraph"/>
        <w:numPr>
          <w:ilvl w:val="2"/>
          <w:numId w:val="2"/>
        </w:numPr>
        <w:spacing w:line="480" w:lineRule="auto"/>
      </w:pPr>
      <w:r>
        <w:t>Which measures against PM would you be less likely to take?</w:t>
      </w:r>
    </w:p>
    <w:p w:rsidR="005342A9" w:rsidRDefault="005342A9" w:rsidP="005342A9">
      <w:pPr>
        <w:pStyle w:val="ListParagraph"/>
        <w:numPr>
          <w:ilvl w:val="2"/>
          <w:numId w:val="2"/>
        </w:numPr>
        <w:spacing w:line="480" w:lineRule="auto"/>
      </w:pPr>
      <w:r>
        <w:t>Would you become more or less likely to take certain measures against PM after reading this folder?</w:t>
      </w:r>
    </w:p>
    <w:p w:rsidR="005342A9" w:rsidRDefault="005342A9" w:rsidP="005342A9">
      <w:pPr>
        <w:pStyle w:val="ListParagraph"/>
        <w:numPr>
          <w:ilvl w:val="0"/>
          <w:numId w:val="2"/>
        </w:numPr>
        <w:spacing w:line="480" w:lineRule="auto"/>
      </w:pPr>
      <w:r>
        <w:t>How do you see your own PM risk right now?</w:t>
      </w:r>
    </w:p>
    <w:p w:rsidR="005342A9" w:rsidRDefault="005342A9" w:rsidP="005342A9">
      <w:pPr>
        <w:pStyle w:val="ListParagraph"/>
        <w:numPr>
          <w:ilvl w:val="0"/>
          <w:numId w:val="2"/>
        </w:numPr>
        <w:spacing w:line="480" w:lineRule="auto"/>
      </w:pPr>
      <w:r>
        <w:t xml:space="preserve">To what extent do you feel that this folder is suitable for </w:t>
      </w:r>
      <w:r w:rsidR="005339E1">
        <w:t>workers</w:t>
      </w:r>
      <w:r>
        <w:t xml:space="preserve"> in your </w:t>
      </w:r>
      <w:r w:rsidR="005339E1">
        <w:t>situat</w:t>
      </w:r>
      <w:r>
        <w:t>ion?</w:t>
      </w:r>
    </w:p>
    <w:p w:rsidR="005342A9" w:rsidRDefault="005339E1" w:rsidP="005339E1">
      <w:pPr>
        <w:pStyle w:val="ListParagraph"/>
        <w:numPr>
          <w:ilvl w:val="1"/>
          <w:numId w:val="2"/>
        </w:numPr>
        <w:spacing w:line="480" w:lineRule="auto"/>
      </w:pPr>
      <w:r>
        <w:t>To what extent does this folder fit your situation?</w:t>
      </w:r>
    </w:p>
    <w:p w:rsidR="005339E1" w:rsidRDefault="005339E1" w:rsidP="005339E1">
      <w:pPr>
        <w:pStyle w:val="ListParagraph"/>
        <w:numPr>
          <w:ilvl w:val="0"/>
          <w:numId w:val="2"/>
        </w:numPr>
        <w:spacing w:line="480" w:lineRule="auto"/>
      </w:pPr>
      <w:r>
        <w:t>To what extent is a folder a suitable material for explaining PM risk?</w:t>
      </w:r>
    </w:p>
    <w:p w:rsidR="005339E1" w:rsidRDefault="005339E1" w:rsidP="005339E1">
      <w:pPr>
        <w:pStyle w:val="ListParagraph"/>
        <w:numPr>
          <w:ilvl w:val="1"/>
          <w:numId w:val="2"/>
        </w:numPr>
        <w:spacing w:line="480" w:lineRule="auto"/>
      </w:pPr>
      <w:r>
        <w:t>Do you have any suggestions for other materials?</w:t>
      </w:r>
    </w:p>
    <w:p w:rsidR="005339E1" w:rsidRDefault="005339E1" w:rsidP="005339E1">
      <w:pPr>
        <w:pStyle w:val="ListParagraph"/>
        <w:numPr>
          <w:ilvl w:val="0"/>
          <w:numId w:val="2"/>
        </w:numPr>
        <w:spacing w:line="480" w:lineRule="auto"/>
      </w:pPr>
      <w:r>
        <w:t>Which measures against PM are being carried out in your workplace?</w:t>
      </w:r>
    </w:p>
    <w:p w:rsidR="005339E1" w:rsidRDefault="005339E1" w:rsidP="005339E1">
      <w:pPr>
        <w:pStyle w:val="ListParagraph"/>
        <w:numPr>
          <w:ilvl w:val="1"/>
          <w:numId w:val="2"/>
        </w:numPr>
        <w:spacing w:line="480" w:lineRule="auto"/>
      </w:pPr>
      <w:r>
        <w:t>How did your employer educate you on PM?</w:t>
      </w:r>
    </w:p>
    <w:p w:rsidR="006654D0" w:rsidRPr="005339E1" w:rsidRDefault="005339E1" w:rsidP="00FC503F">
      <w:pPr>
        <w:pStyle w:val="ListParagraph"/>
        <w:numPr>
          <w:ilvl w:val="0"/>
          <w:numId w:val="2"/>
        </w:numPr>
        <w:spacing w:line="480" w:lineRule="auto"/>
        <w:rPr>
          <w:lang w:val="nl-NL"/>
        </w:rPr>
      </w:pPr>
      <w:r>
        <w:t>Are there any other things you would like to discuss?</w:t>
      </w:r>
      <w:bookmarkStart w:id="0" w:name="_GoBack"/>
      <w:bookmarkEnd w:id="0"/>
    </w:p>
    <w:sectPr w:rsidR="006654D0" w:rsidRPr="005339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87074"/>
    <w:multiLevelType w:val="hybridMultilevel"/>
    <w:tmpl w:val="F1ACFA00"/>
    <w:lvl w:ilvl="0" w:tplc="DE700E9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C559A"/>
    <w:multiLevelType w:val="hybridMultilevel"/>
    <w:tmpl w:val="E0B08238"/>
    <w:lvl w:ilvl="0" w:tplc="4C5E06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407015"/>
    <w:multiLevelType w:val="hybridMultilevel"/>
    <w:tmpl w:val="870658E6"/>
    <w:lvl w:ilvl="0" w:tplc="FC3625B8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FCC"/>
    <w:rsid w:val="00007535"/>
    <w:rsid w:val="00181CA0"/>
    <w:rsid w:val="00182F7A"/>
    <w:rsid w:val="001B3D67"/>
    <w:rsid w:val="001C2C41"/>
    <w:rsid w:val="00227F73"/>
    <w:rsid w:val="00244D78"/>
    <w:rsid w:val="002D0838"/>
    <w:rsid w:val="00335B10"/>
    <w:rsid w:val="00342283"/>
    <w:rsid w:val="003B2ED9"/>
    <w:rsid w:val="005339E1"/>
    <w:rsid w:val="005342A9"/>
    <w:rsid w:val="005A755F"/>
    <w:rsid w:val="005D5CB2"/>
    <w:rsid w:val="005D6E37"/>
    <w:rsid w:val="005F39EE"/>
    <w:rsid w:val="006016AB"/>
    <w:rsid w:val="006654D0"/>
    <w:rsid w:val="006A17FA"/>
    <w:rsid w:val="007517B6"/>
    <w:rsid w:val="007B64BB"/>
    <w:rsid w:val="009273ED"/>
    <w:rsid w:val="009925CF"/>
    <w:rsid w:val="00AE6437"/>
    <w:rsid w:val="00B366C4"/>
    <w:rsid w:val="00B62868"/>
    <w:rsid w:val="00B9139F"/>
    <w:rsid w:val="00C36931"/>
    <w:rsid w:val="00C36FCC"/>
    <w:rsid w:val="00D2667B"/>
    <w:rsid w:val="00D81FB9"/>
    <w:rsid w:val="00DA034C"/>
    <w:rsid w:val="00E7555E"/>
    <w:rsid w:val="00E96192"/>
    <w:rsid w:val="00FC5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BA909"/>
  <w15:docId w15:val="{5DB0F93C-AF2C-4CC2-8A42-5388A5B79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6F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4AED8BF3</Template>
  <TotalTime>32</TotalTime>
  <Pages>3</Pages>
  <Words>594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SSC-Campus</Company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Stege</dc:creator>
  <cp:lastModifiedBy>Thomas Stege</cp:lastModifiedBy>
  <cp:revision>3</cp:revision>
  <dcterms:created xsi:type="dcterms:W3CDTF">2021-01-06T12:21:00Z</dcterms:created>
  <dcterms:modified xsi:type="dcterms:W3CDTF">2021-01-06T12:52:00Z</dcterms:modified>
</cp:coreProperties>
</file>