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49AA7" w14:textId="77777777" w:rsidR="000D0B99" w:rsidRDefault="000D0B99" w:rsidP="000D0B99">
      <w:pPr>
        <w:tabs>
          <w:tab w:val="left" w:pos="1140"/>
        </w:tabs>
        <w:adjustRightInd w:val="0"/>
        <w:rPr>
          <w:rFonts w:eastAsia="Times New Roman"/>
          <w:lang w:eastAsia="en-ID"/>
        </w:rPr>
      </w:pPr>
      <w:r>
        <w:rPr>
          <w:rFonts w:eastAsia="Times New Roman"/>
          <w:lang w:eastAsia="en-ID"/>
        </w:rPr>
        <w:tab/>
      </w:r>
    </w:p>
    <w:p w14:paraId="14FEF606" w14:textId="23DAC9E3" w:rsidR="00F42294" w:rsidRDefault="00F42294" w:rsidP="00F42294">
      <w:pPr>
        <w:pStyle w:val="Legend"/>
      </w:pPr>
      <w:r w:rsidRPr="00F42294">
        <w:rPr>
          <w:b/>
        </w:rPr>
        <w:t xml:space="preserve">Table </w:t>
      </w:r>
      <w:r w:rsidRPr="00F42294">
        <w:rPr>
          <w:b/>
        </w:rPr>
        <w:fldChar w:fldCharType="begin"/>
      </w:r>
      <w:r w:rsidRPr="00F42294">
        <w:rPr>
          <w:b/>
        </w:rPr>
        <w:instrText xml:space="preserve"> SEQ Table \* ARABIC </w:instrText>
      </w:r>
      <w:r w:rsidRPr="00F42294">
        <w:rPr>
          <w:b/>
        </w:rPr>
        <w:fldChar w:fldCharType="separate"/>
      </w:r>
      <w:r w:rsidR="00670FCC">
        <w:rPr>
          <w:b/>
          <w:noProof/>
        </w:rPr>
        <w:t>1</w:t>
      </w:r>
      <w:r w:rsidRPr="00F42294">
        <w:rPr>
          <w:b/>
        </w:rPr>
        <w:fldChar w:fldCharType="end"/>
      </w:r>
      <w:r w:rsidRPr="00F42294">
        <w:rPr>
          <w:b/>
        </w:rPr>
        <w:t xml:space="preserve">. </w:t>
      </w:r>
      <w:r w:rsidRPr="00067049">
        <w:t>Monthly evaporation and rainfall of Paringin pit lake in 2022</w:t>
      </w:r>
    </w:p>
    <w:p w14:paraId="29DDA51A" w14:textId="77777777" w:rsidR="000D0B99" w:rsidRPr="00760EDE" w:rsidRDefault="000D0B99" w:rsidP="000D0B99">
      <w:pPr>
        <w:tabs>
          <w:tab w:val="left" w:pos="1140"/>
        </w:tabs>
        <w:adjustRightInd w:val="0"/>
        <w:rPr>
          <w:rFonts w:eastAsia="Times New Roman"/>
          <w:lang w:eastAsia="en-ID"/>
        </w:rPr>
      </w:pPr>
      <w:r w:rsidRPr="00C926E7">
        <w:rPr>
          <w:noProof/>
        </w:rPr>
        <w:drawing>
          <wp:inline distT="0" distB="0" distL="0" distR="0" wp14:anchorId="3E780D43" wp14:editId="1EA1A739">
            <wp:extent cx="5760085" cy="461645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61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C4D87C" w14:textId="77777777" w:rsidR="000D0B99" w:rsidRDefault="000D0B99" w:rsidP="000D0B99">
      <w:pPr>
        <w:pStyle w:val="MainText"/>
      </w:pPr>
    </w:p>
    <w:p w14:paraId="095674C1" w14:textId="77777777" w:rsidR="000D0B99" w:rsidRDefault="000D0B99" w:rsidP="000D0B99">
      <w:pPr>
        <w:tabs>
          <w:tab w:val="left" w:pos="425"/>
        </w:tabs>
        <w:adjustRightInd w:val="0"/>
        <w:rPr>
          <w:rFonts w:eastAsia="Times New Roman"/>
          <w:lang w:eastAsia="en-ID"/>
        </w:rPr>
      </w:pPr>
    </w:p>
    <w:p w14:paraId="148F24BA" w14:textId="28F04231" w:rsidR="00F42294" w:rsidRDefault="00F42294" w:rsidP="00E13ECB">
      <w:pPr>
        <w:pStyle w:val="Legend"/>
      </w:pPr>
      <w:r w:rsidRPr="00F42294">
        <w:rPr>
          <w:b/>
          <w:bCs/>
        </w:rPr>
        <w:t xml:space="preserve">Table </w:t>
      </w:r>
      <w:r w:rsidRPr="00F42294">
        <w:rPr>
          <w:b/>
          <w:bCs/>
        </w:rPr>
        <w:fldChar w:fldCharType="begin"/>
      </w:r>
      <w:r w:rsidRPr="00F42294">
        <w:rPr>
          <w:b/>
          <w:bCs/>
        </w:rPr>
        <w:instrText xml:space="preserve"> SEQ Table \* ARABIC </w:instrText>
      </w:r>
      <w:r w:rsidRPr="00F42294">
        <w:rPr>
          <w:b/>
          <w:bCs/>
        </w:rPr>
        <w:fldChar w:fldCharType="separate"/>
      </w:r>
      <w:r w:rsidR="00670FCC">
        <w:rPr>
          <w:b/>
          <w:bCs/>
          <w:noProof/>
        </w:rPr>
        <w:t>2</w:t>
      </w:r>
      <w:r w:rsidRPr="00F42294">
        <w:rPr>
          <w:b/>
          <w:bCs/>
        </w:rPr>
        <w:fldChar w:fldCharType="end"/>
      </w:r>
      <w:r w:rsidRPr="00F42294">
        <w:rPr>
          <w:b/>
          <w:bCs/>
        </w:rPr>
        <w:t>.</w:t>
      </w:r>
      <w:r>
        <w:t xml:space="preserve"> </w:t>
      </w:r>
      <w:r w:rsidRPr="00D51D1C">
        <w:t>Proportion area of Paringin pit lake and its catchment area</w:t>
      </w:r>
    </w:p>
    <w:p w14:paraId="54C9B4C1" w14:textId="77777777" w:rsidR="000D0B99" w:rsidRPr="00760EDE" w:rsidRDefault="000D0B99" w:rsidP="00E13ECB">
      <w:pPr>
        <w:tabs>
          <w:tab w:val="left" w:pos="425"/>
        </w:tabs>
        <w:adjustRightInd w:val="0"/>
        <w:rPr>
          <w:rFonts w:eastAsia="Times New Roman"/>
          <w:lang w:eastAsia="en-ID"/>
        </w:rPr>
      </w:pPr>
      <w:r w:rsidRPr="006F61F5">
        <w:rPr>
          <w:noProof/>
        </w:rPr>
        <w:drawing>
          <wp:inline distT="0" distB="0" distL="0" distR="0" wp14:anchorId="5B5AFD66" wp14:editId="4CB82B10">
            <wp:extent cx="4362450" cy="1498600"/>
            <wp:effectExtent l="0" t="0" r="0" b="635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0" cy="149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A7CE19" w14:textId="77777777" w:rsidR="000D0B99" w:rsidRDefault="000D0B99" w:rsidP="000D0B99">
      <w:pPr>
        <w:pStyle w:val="MainText"/>
      </w:pPr>
    </w:p>
    <w:p w14:paraId="72802C41" w14:textId="77777777" w:rsidR="00316B20" w:rsidRDefault="00316B20" w:rsidP="000D0B99">
      <w:pPr>
        <w:pStyle w:val="MainText"/>
        <w:ind w:firstLine="708"/>
        <w:jc w:val="both"/>
        <w:rPr>
          <w:rFonts w:eastAsia="Times New Roman"/>
          <w:lang w:eastAsia="en-ID"/>
        </w:rPr>
      </w:pPr>
    </w:p>
    <w:p w14:paraId="0545850B" w14:textId="5992CB92" w:rsidR="00F42294" w:rsidRDefault="00F42294" w:rsidP="00E13ECB">
      <w:pPr>
        <w:pStyle w:val="Legend"/>
      </w:pPr>
      <w:r w:rsidRPr="00F42294">
        <w:rPr>
          <w:b/>
        </w:rPr>
        <w:t xml:space="preserve">Table </w:t>
      </w:r>
      <w:r w:rsidRPr="00F42294">
        <w:rPr>
          <w:b/>
        </w:rPr>
        <w:fldChar w:fldCharType="begin"/>
      </w:r>
      <w:r w:rsidRPr="00F42294">
        <w:rPr>
          <w:b/>
        </w:rPr>
        <w:instrText xml:space="preserve"> SEQ Table \* ARABIC </w:instrText>
      </w:r>
      <w:r w:rsidRPr="00F42294">
        <w:rPr>
          <w:b/>
        </w:rPr>
        <w:fldChar w:fldCharType="separate"/>
      </w:r>
      <w:r w:rsidR="00670FCC">
        <w:rPr>
          <w:b/>
          <w:noProof/>
        </w:rPr>
        <w:t>3</w:t>
      </w:r>
      <w:r w:rsidRPr="00F42294">
        <w:rPr>
          <w:b/>
        </w:rPr>
        <w:fldChar w:fldCharType="end"/>
      </w:r>
      <w:r w:rsidRPr="00F42294">
        <w:rPr>
          <w:b/>
        </w:rPr>
        <w:t>.</w:t>
      </w:r>
      <w:r>
        <w:t xml:space="preserve"> </w:t>
      </w:r>
      <w:r w:rsidRPr="001063B3">
        <w:t>Laboratory Testing Result</w:t>
      </w:r>
    </w:p>
    <w:p w14:paraId="6FBDEFD8" w14:textId="0F9661DD" w:rsidR="000D0B99" w:rsidRDefault="000D0B99" w:rsidP="00E13ECB">
      <w:pPr>
        <w:tabs>
          <w:tab w:val="left" w:pos="1780"/>
        </w:tabs>
        <w:rPr>
          <w:rFonts w:eastAsia="Times New Roman"/>
          <w:lang w:eastAsia="en-ID"/>
        </w:rPr>
      </w:pPr>
      <w:r w:rsidRPr="00742187">
        <w:rPr>
          <w:noProof/>
        </w:rPr>
        <w:drawing>
          <wp:inline distT="0" distB="0" distL="0" distR="0" wp14:anchorId="70AAC05B" wp14:editId="61A25FE3">
            <wp:extent cx="3549650" cy="1936750"/>
            <wp:effectExtent l="0" t="0" r="0" b="635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9650" cy="193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352445" w14:textId="77777777" w:rsidR="00F42294" w:rsidRDefault="00F42294" w:rsidP="00F42294">
      <w:pPr>
        <w:tabs>
          <w:tab w:val="left" w:pos="1780"/>
        </w:tabs>
        <w:jc w:val="center"/>
        <w:rPr>
          <w:rFonts w:eastAsia="Times New Roman"/>
          <w:lang w:eastAsia="en-ID"/>
        </w:rPr>
      </w:pPr>
    </w:p>
    <w:p w14:paraId="62F3BDE1" w14:textId="55C5D705" w:rsidR="00916FD4" w:rsidRDefault="00916FD4" w:rsidP="00916FD4">
      <w:pPr>
        <w:pStyle w:val="Legend"/>
      </w:pPr>
      <w:r w:rsidRPr="00316B20">
        <w:rPr>
          <w:b/>
          <w:bCs/>
        </w:rPr>
        <w:t xml:space="preserve">Table </w:t>
      </w:r>
      <w:r w:rsidRPr="00316B20">
        <w:rPr>
          <w:b/>
          <w:bCs/>
        </w:rPr>
        <w:fldChar w:fldCharType="begin"/>
      </w:r>
      <w:r w:rsidRPr="00316B20">
        <w:rPr>
          <w:b/>
          <w:bCs/>
        </w:rPr>
        <w:instrText xml:space="preserve"> SEQ Table \* ARABIC </w:instrText>
      </w:r>
      <w:r w:rsidRPr="00316B20">
        <w:rPr>
          <w:b/>
          <w:bCs/>
        </w:rPr>
        <w:fldChar w:fldCharType="separate"/>
      </w:r>
      <w:r w:rsidR="00670FCC" w:rsidRPr="00316B20">
        <w:rPr>
          <w:b/>
          <w:bCs/>
          <w:noProof/>
        </w:rPr>
        <w:t>4</w:t>
      </w:r>
      <w:r w:rsidRPr="00316B20">
        <w:rPr>
          <w:b/>
          <w:bCs/>
        </w:rPr>
        <w:fldChar w:fldCharType="end"/>
      </w:r>
      <w:r w:rsidRPr="00316B20">
        <w:rPr>
          <w:b/>
          <w:bCs/>
        </w:rPr>
        <w:t>.</w:t>
      </w:r>
      <w:r>
        <w:t xml:space="preserve"> </w:t>
      </w:r>
      <w:r w:rsidRPr="00FD0C7B">
        <w:t>Water balance of Paringin pit lake 2022</w:t>
      </w:r>
    </w:p>
    <w:p w14:paraId="5CFBC60C" w14:textId="77777777" w:rsidR="000D0B99" w:rsidRDefault="000D0B99" w:rsidP="000D0B99">
      <w:pPr>
        <w:rPr>
          <w:rFonts w:eastAsia="Times New Roman"/>
          <w:lang w:eastAsia="en-ID"/>
        </w:rPr>
      </w:pPr>
      <w:r w:rsidRPr="005E7AD8">
        <w:rPr>
          <w:noProof/>
        </w:rPr>
        <w:drawing>
          <wp:inline distT="0" distB="0" distL="0" distR="0" wp14:anchorId="61C31DC6" wp14:editId="155A2E2B">
            <wp:extent cx="5760085" cy="1724660"/>
            <wp:effectExtent l="0" t="0" r="0" b="889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1724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B9B07D" w14:textId="77777777" w:rsidR="000D0B99" w:rsidRDefault="000D0B99" w:rsidP="000D0B99">
      <w:pPr>
        <w:pStyle w:val="MainText"/>
      </w:pPr>
    </w:p>
    <w:p w14:paraId="2C2C797D" w14:textId="508AA69B" w:rsidR="00916FD4" w:rsidRDefault="00916FD4" w:rsidP="00916FD4">
      <w:pPr>
        <w:pStyle w:val="Legend"/>
      </w:pPr>
      <w:r w:rsidRPr="00916FD4">
        <w:rPr>
          <w:b/>
          <w:bCs/>
        </w:rPr>
        <w:t xml:space="preserve">Table </w:t>
      </w:r>
      <w:r w:rsidRPr="00916FD4">
        <w:rPr>
          <w:b/>
          <w:bCs/>
        </w:rPr>
        <w:fldChar w:fldCharType="begin"/>
      </w:r>
      <w:r w:rsidRPr="00916FD4">
        <w:rPr>
          <w:b/>
          <w:bCs/>
        </w:rPr>
        <w:instrText xml:space="preserve"> SEQ Table \* ARABIC </w:instrText>
      </w:r>
      <w:r w:rsidRPr="00916FD4">
        <w:rPr>
          <w:b/>
          <w:bCs/>
        </w:rPr>
        <w:fldChar w:fldCharType="separate"/>
      </w:r>
      <w:r w:rsidR="00670FCC">
        <w:rPr>
          <w:b/>
          <w:bCs/>
          <w:noProof/>
        </w:rPr>
        <w:t>5</w:t>
      </w:r>
      <w:r w:rsidRPr="00916FD4">
        <w:rPr>
          <w:b/>
          <w:bCs/>
        </w:rPr>
        <w:fldChar w:fldCharType="end"/>
      </w:r>
      <w:r w:rsidRPr="00916FD4">
        <w:rPr>
          <w:b/>
          <w:bCs/>
        </w:rPr>
        <w:t>.</w:t>
      </w:r>
      <w:r>
        <w:t xml:space="preserve"> </w:t>
      </w:r>
      <w:r w:rsidRPr="00DD6BE0">
        <w:t>Geochemical characteristic of samples collected at upper Paringin pit lake Catchment Area</w:t>
      </w:r>
    </w:p>
    <w:p w14:paraId="21DDB01A" w14:textId="77777777" w:rsidR="0065310E" w:rsidRPr="00760EDE" w:rsidRDefault="0065310E" w:rsidP="0065310E">
      <w:pPr>
        <w:rPr>
          <w:rFonts w:eastAsia="Times New Roman"/>
          <w:b/>
          <w:bCs/>
          <w:lang w:eastAsia="en-ID"/>
        </w:rPr>
      </w:pPr>
      <w:r w:rsidRPr="001F5B63">
        <w:rPr>
          <w:noProof/>
        </w:rPr>
        <w:lastRenderedPageBreak/>
        <w:drawing>
          <wp:inline distT="0" distB="0" distL="0" distR="0" wp14:anchorId="2A197928" wp14:editId="2E49CA3A">
            <wp:extent cx="5760085" cy="15875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FDB51F" w14:textId="77777777" w:rsidR="0065310E" w:rsidRPr="00760EDE" w:rsidRDefault="0065310E" w:rsidP="0065310E">
      <w:pPr>
        <w:rPr>
          <w:rFonts w:eastAsia="Times New Roman"/>
          <w:b/>
          <w:bCs/>
          <w:lang w:eastAsia="en-ID"/>
        </w:rPr>
      </w:pPr>
    </w:p>
    <w:p w14:paraId="09BEB14C" w14:textId="0CC07382" w:rsidR="00916FD4" w:rsidRDefault="00916FD4" w:rsidP="00916FD4">
      <w:pPr>
        <w:pStyle w:val="Legend"/>
      </w:pPr>
      <w:r w:rsidRPr="00916FD4">
        <w:rPr>
          <w:b/>
          <w:bCs/>
        </w:rPr>
        <w:t xml:space="preserve">Table </w:t>
      </w:r>
      <w:r w:rsidRPr="00916FD4">
        <w:rPr>
          <w:b/>
          <w:bCs/>
        </w:rPr>
        <w:fldChar w:fldCharType="begin"/>
      </w:r>
      <w:r w:rsidRPr="00916FD4">
        <w:rPr>
          <w:b/>
          <w:bCs/>
        </w:rPr>
        <w:instrText xml:space="preserve"> SEQ Table \* ARABIC </w:instrText>
      </w:r>
      <w:r w:rsidRPr="00916FD4">
        <w:rPr>
          <w:b/>
          <w:bCs/>
        </w:rPr>
        <w:fldChar w:fldCharType="separate"/>
      </w:r>
      <w:r w:rsidR="00670FCC">
        <w:rPr>
          <w:b/>
          <w:bCs/>
          <w:noProof/>
        </w:rPr>
        <w:t>6</w:t>
      </w:r>
      <w:r w:rsidRPr="00916FD4">
        <w:rPr>
          <w:b/>
          <w:bCs/>
        </w:rPr>
        <w:fldChar w:fldCharType="end"/>
      </w:r>
      <w:r w:rsidRPr="00916FD4">
        <w:rPr>
          <w:b/>
          <w:bCs/>
        </w:rPr>
        <w:t>.</w:t>
      </w:r>
      <w:r>
        <w:t xml:space="preserve"> </w:t>
      </w:r>
      <w:r w:rsidRPr="00011ECF">
        <w:t>Geochemical characteristic of samples collected at Lower Paringin pit lake Catchment Area</w:t>
      </w:r>
    </w:p>
    <w:p w14:paraId="161A5BD4" w14:textId="77777777" w:rsidR="0065310E" w:rsidRPr="00760EDE" w:rsidRDefault="0065310E" w:rsidP="0065310E">
      <w:pPr>
        <w:rPr>
          <w:rFonts w:eastAsia="Times New Roman"/>
          <w:b/>
          <w:bCs/>
          <w:lang w:eastAsia="en-ID"/>
        </w:rPr>
      </w:pPr>
      <w:r w:rsidRPr="0054064B">
        <w:rPr>
          <w:noProof/>
        </w:rPr>
        <w:drawing>
          <wp:inline distT="0" distB="0" distL="0" distR="0" wp14:anchorId="5FDFCC9D" wp14:editId="27B9900F">
            <wp:extent cx="5760085" cy="1438910"/>
            <wp:effectExtent l="0" t="0" r="0" b="889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143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418758" w14:textId="1DD15A84" w:rsidR="0065310E" w:rsidRPr="00E13ECB" w:rsidRDefault="0065310E" w:rsidP="00C81C15">
      <w:pPr>
        <w:pStyle w:val="Legend"/>
        <w:jc w:val="both"/>
        <w:rPr>
          <w:rFonts w:eastAsia="Times New Roman"/>
          <w:sz w:val="20"/>
          <w:szCs w:val="20"/>
          <w:lang w:eastAsia="en-ID"/>
        </w:rPr>
      </w:pPr>
      <w:r w:rsidRPr="00E13ECB">
        <w:rPr>
          <w:rFonts w:eastAsia="Times New Roman"/>
          <w:sz w:val="20"/>
          <w:szCs w:val="20"/>
          <w:lang w:eastAsia="en-ID"/>
        </w:rPr>
        <w:t>Total Sulphur</w:t>
      </w:r>
      <w:r w:rsidR="00C81C15" w:rsidRPr="00E13ECB">
        <w:rPr>
          <w:rFonts w:eastAsia="Times New Roman"/>
          <w:sz w:val="20"/>
          <w:szCs w:val="20"/>
          <w:lang w:eastAsia="en-ID"/>
        </w:rPr>
        <w:t>(TS)</w:t>
      </w:r>
      <w:r w:rsidRPr="00E13ECB">
        <w:rPr>
          <w:rFonts w:eastAsia="Times New Roman"/>
          <w:sz w:val="20"/>
          <w:szCs w:val="20"/>
          <w:lang w:eastAsia="en-ID"/>
        </w:rPr>
        <w:t>; Acid Neutralizing Capacity</w:t>
      </w:r>
      <w:r w:rsidR="00C81C15" w:rsidRPr="00E13ECB">
        <w:rPr>
          <w:rFonts w:eastAsia="Times New Roman"/>
          <w:sz w:val="20"/>
          <w:szCs w:val="20"/>
          <w:lang w:eastAsia="en-ID"/>
        </w:rPr>
        <w:t xml:space="preserve"> (ANC)</w:t>
      </w:r>
      <w:r w:rsidRPr="00E13ECB">
        <w:rPr>
          <w:rFonts w:eastAsia="Times New Roman"/>
          <w:sz w:val="20"/>
          <w:szCs w:val="20"/>
          <w:lang w:eastAsia="en-ID"/>
        </w:rPr>
        <w:t>; Maximum Potential Acidity</w:t>
      </w:r>
      <w:r w:rsidR="00C81C15" w:rsidRPr="00E13ECB">
        <w:rPr>
          <w:rFonts w:eastAsia="Times New Roman"/>
          <w:sz w:val="20"/>
          <w:szCs w:val="20"/>
          <w:lang w:eastAsia="en-ID"/>
        </w:rPr>
        <w:t xml:space="preserve"> (MPA)</w:t>
      </w:r>
      <w:r w:rsidRPr="00E13ECB">
        <w:rPr>
          <w:rFonts w:eastAsia="Times New Roman"/>
          <w:sz w:val="20"/>
          <w:szCs w:val="20"/>
          <w:lang w:eastAsia="en-ID"/>
        </w:rPr>
        <w:t>; Net Acid Producing Potential</w:t>
      </w:r>
      <w:r w:rsidR="00C81C15" w:rsidRPr="00E13ECB">
        <w:rPr>
          <w:rFonts w:eastAsia="Times New Roman"/>
          <w:sz w:val="20"/>
          <w:szCs w:val="20"/>
          <w:lang w:eastAsia="en-ID"/>
        </w:rPr>
        <w:t xml:space="preserve"> (NAPP)</w:t>
      </w:r>
      <w:r w:rsidRPr="00E13ECB">
        <w:rPr>
          <w:rFonts w:eastAsia="Times New Roman"/>
          <w:sz w:val="20"/>
          <w:szCs w:val="20"/>
          <w:lang w:eastAsia="en-ID"/>
        </w:rPr>
        <w:t>; Net Acid Generation</w:t>
      </w:r>
      <w:r w:rsidR="00C81C15" w:rsidRPr="00E13ECB">
        <w:rPr>
          <w:rFonts w:eastAsia="Times New Roman"/>
          <w:sz w:val="20"/>
          <w:szCs w:val="20"/>
          <w:lang w:eastAsia="en-ID"/>
        </w:rPr>
        <w:t xml:space="preserve"> (NAG)</w:t>
      </w:r>
      <w:r w:rsidRPr="00E13ECB">
        <w:rPr>
          <w:rFonts w:eastAsia="Times New Roman"/>
          <w:sz w:val="20"/>
          <w:szCs w:val="20"/>
          <w:lang w:eastAsia="en-ID"/>
        </w:rPr>
        <w:t>; Non Acid Forming</w:t>
      </w:r>
      <w:r w:rsidR="00C81C15" w:rsidRPr="00E13ECB">
        <w:rPr>
          <w:rFonts w:eastAsia="Times New Roman"/>
          <w:sz w:val="20"/>
          <w:szCs w:val="20"/>
          <w:lang w:eastAsia="en-ID"/>
        </w:rPr>
        <w:t xml:space="preserve"> (NAF)</w:t>
      </w:r>
      <w:r w:rsidRPr="00E13ECB">
        <w:rPr>
          <w:rFonts w:eastAsia="Times New Roman"/>
          <w:sz w:val="20"/>
          <w:szCs w:val="20"/>
          <w:lang w:eastAsia="en-ID"/>
        </w:rPr>
        <w:t xml:space="preserve">. </w:t>
      </w:r>
    </w:p>
    <w:p w14:paraId="48F1FEB4" w14:textId="77777777" w:rsidR="0065310E" w:rsidRPr="00760EDE" w:rsidRDefault="0065310E" w:rsidP="0065310E">
      <w:pPr>
        <w:rPr>
          <w:rFonts w:eastAsia="Times New Roman"/>
          <w:lang w:eastAsia="en-ID"/>
        </w:rPr>
      </w:pPr>
    </w:p>
    <w:p w14:paraId="25BD72DB" w14:textId="1D847F9A" w:rsidR="00670FCC" w:rsidRDefault="00670FCC" w:rsidP="00670FCC">
      <w:pPr>
        <w:pStyle w:val="Legend"/>
      </w:pPr>
      <w:r w:rsidRPr="00670FCC">
        <w:rPr>
          <w:b/>
          <w:bCs/>
        </w:rPr>
        <w:t xml:space="preserve">Table </w:t>
      </w:r>
      <w:r w:rsidRPr="00670FCC">
        <w:rPr>
          <w:b/>
          <w:bCs/>
        </w:rPr>
        <w:fldChar w:fldCharType="begin"/>
      </w:r>
      <w:r w:rsidRPr="00670FCC">
        <w:rPr>
          <w:b/>
          <w:bCs/>
        </w:rPr>
        <w:instrText xml:space="preserve"> SEQ Table \* ARABIC </w:instrText>
      </w:r>
      <w:r w:rsidRPr="00670FCC">
        <w:rPr>
          <w:b/>
          <w:bCs/>
        </w:rPr>
        <w:fldChar w:fldCharType="separate"/>
      </w:r>
      <w:r w:rsidRPr="00670FCC">
        <w:rPr>
          <w:b/>
          <w:bCs/>
          <w:noProof/>
        </w:rPr>
        <w:t>7</w:t>
      </w:r>
      <w:r w:rsidRPr="00670FCC">
        <w:rPr>
          <w:b/>
          <w:bCs/>
        </w:rPr>
        <w:fldChar w:fldCharType="end"/>
      </w:r>
      <w:r w:rsidRPr="00670FCC">
        <w:rPr>
          <w:b/>
          <w:bCs/>
        </w:rPr>
        <w:t>.</w:t>
      </w:r>
      <w:r>
        <w:t xml:space="preserve"> </w:t>
      </w:r>
      <w:r w:rsidRPr="000B4B4F">
        <w:t>Result of Paringin pit lake Water Quality Analysis and Standard</w:t>
      </w:r>
    </w:p>
    <w:p w14:paraId="23306236" w14:textId="77777777" w:rsidR="000D0B99" w:rsidRPr="00760EDE" w:rsidRDefault="000D0B99" w:rsidP="000D0B99">
      <w:pPr>
        <w:rPr>
          <w:rFonts w:eastAsia="Times New Roman"/>
          <w:b/>
          <w:bCs/>
          <w:lang w:eastAsia="en-ID"/>
        </w:rPr>
      </w:pPr>
      <w:r w:rsidRPr="00633010">
        <w:rPr>
          <w:noProof/>
        </w:rPr>
        <w:lastRenderedPageBreak/>
        <w:drawing>
          <wp:inline distT="0" distB="0" distL="0" distR="0" wp14:anchorId="49929972" wp14:editId="1815938B">
            <wp:extent cx="5760085" cy="5445760"/>
            <wp:effectExtent l="0" t="0" r="0" b="254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544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3475BB" w14:textId="77777777" w:rsidR="000D0B99" w:rsidRPr="00760EDE" w:rsidRDefault="000D0B99" w:rsidP="000D0B99">
      <w:pPr>
        <w:rPr>
          <w:rFonts w:eastAsia="Times New Roman"/>
          <w:lang w:eastAsia="en-ID"/>
        </w:rPr>
      </w:pPr>
    </w:p>
    <w:p w14:paraId="25FB108A" w14:textId="1CDA39B4" w:rsidR="00670FCC" w:rsidRDefault="000D0B99" w:rsidP="00670FCC">
      <w:pPr>
        <w:keepNext/>
        <w:jc w:val="center"/>
      </w:pPr>
      <w:r>
        <w:rPr>
          <w:rFonts w:eastAsia="Times New Roman"/>
          <w:lang w:eastAsia="en-ID"/>
        </w:rPr>
        <w:t xml:space="preserve">  </w:t>
      </w:r>
    </w:p>
    <w:p w14:paraId="11DDE779" w14:textId="7AE46635" w:rsidR="004A7D3E" w:rsidRPr="0059526F" w:rsidRDefault="004A7D3E" w:rsidP="0059526F">
      <w:pPr>
        <w:rPr>
          <w:lang w:val="en-US"/>
        </w:rPr>
      </w:pPr>
    </w:p>
    <w:sectPr w:rsidR="004A7D3E" w:rsidRPr="0059526F">
      <w:headerReference w:type="default" r:id="rId16"/>
      <w:footerReference w:type="default" r:id="rId1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06367B" w14:textId="77777777" w:rsidR="00663470" w:rsidRDefault="00663470">
      <w:r>
        <w:separator/>
      </w:r>
    </w:p>
  </w:endnote>
  <w:endnote w:type="continuationSeparator" w:id="0">
    <w:p w14:paraId="05738E47" w14:textId="77777777" w:rsidR="00663470" w:rsidRDefault="006634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83AC9B" w14:textId="77777777" w:rsidR="00916FD4" w:rsidRDefault="00916FD4"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6</w:t>
    </w:r>
    <w:r>
      <w:fldChar w:fldCharType="end"/>
    </w:r>
  </w:p>
  <w:p w14:paraId="4D819B03" w14:textId="77777777" w:rsidR="00916FD4" w:rsidRDefault="00916FD4" w:rsidP="00881456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312611" w14:textId="77777777" w:rsidR="00663470" w:rsidRDefault="00663470">
      <w:r>
        <w:separator/>
      </w:r>
    </w:p>
  </w:footnote>
  <w:footnote w:type="continuationSeparator" w:id="0">
    <w:p w14:paraId="551FAD8E" w14:textId="77777777" w:rsidR="00663470" w:rsidRDefault="006634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AE29F2" w14:textId="440DE843" w:rsidR="00916FD4" w:rsidRPr="009B44CC" w:rsidRDefault="00916FD4" w:rsidP="009B44CC">
    <w:pPr>
      <w:pStyle w:val="Header"/>
      <w:tabs>
        <w:tab w:val="left" w:pos="5003"/>
      </w:tabs>
      <w:jc w:val="right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2E085744"/>
    <w:lvl w:ilvl="0">
      <w:start w:val="1"/>
      <w:numFmt w:val="upperRoman"/>
      <w:pStyle w:val="Heading1"/>
      <w:lvlText w:val="%1."/>
      <w:legacy w:legacy="1" w:legacySpace="144" w:legacyIndent="144"/>
      <w:lvlJc w:val="left"/>
    </w:lvl>
    <w:lvl w:ilvl="1">
      <w:start w:val="1"/>
      <w:numFmt w:val="upperLetter"/>
      <w:pStyle w:val="Heading2"/>
      <w:lvlText w:val="%2."/>
      <w:legacy w:legacy="1" w:legacySpace="144" w:legacyIndent="144"/>
      <w:lvlJc w:val="left"/>
    </w:lvl>
    <w:lvl w:ilvl="2">
      <w:start w:val="1"/>
      <w:numFmt w:val="decimal"/>
      <w:pStyle w:val="Heading3"/>
      <w:lvlText w:val="%3)"/>
      <w:legacy w:legacy="1" w:legacySpace="144" w:legacyIndent="144"/>
      <w:lvlJc w:val="left"/>
    </w:lvl>
    <w:lvl w:ilvl="3">
      <w:start w:val="1"/>
      <w:numFmt w:val="lowerLetter"/>
      <w:pStyle w:val="Heading4"/>
      <w:lvlText w:val="%4)"/>
      <w:legacy w:legacy="1" w:legacySpace="0" w:legacyIndent="720"/>
      <w:lvlJc w:val="left"/>
      <w:pPr>
        <w:ind w:left="1332" w:hanging="720"/>
      </w:pPr>
    </w:lvl>
    <w:lvl w:ilvl="4">
      <w:start w:val="1"/>
      <w:numFmt w:val="decimal"/>
      <w:pStyle w:val="Heading5"/>
      <w:lvlText w:val="(%5)"/>
      <w:legacy w:legacy="1" w:legacySpace="0" w:legacyIndent="720"/>
      <w:lvlJc w:val="left"/>
      <w:pPr>
        <w:ind w:left="2052" w:hanging="720"/>
      </w:pPr>
    </w:lvl>
    <w:lvl w:ilvl="5">
      <w:start w:val="1"/>
      <w:numFmt w:val="lowerLetter"/>
      <w:pStyle w:val="Heading6"/>
      <w:lvlText w:val="(%6)"/>
      <w:legacy w:legacy="1" w:legacySpace="0" w:legacyIndent="720"/>
      <w:lvlJc w:val="left"/>
      <w:pPr>
        <w:ind w:left="2772" w:hanging="720"/>
      </w:pPr>
    </w:lvl>
    <w:lvl w:ilvl="6">
      <w:start w:val="1"/>
      <w:numFmt w:val="lowerRoman"/>
      <w:pStyle w:val="Heading7"/>
      <w:lvlText w:val="(%7)"/>
      <w:legacy w:legacy="1" w:legacySpace="0" w:legacyIndent="720"/>
      <w:lvlJc w:val="left"/>
      <w:pPr>
        <w:ind w:left="3492" w:hanging="720"/>
      </w:pPr>
    </w:lvl>
    <w:lvl w:ilvl="7">
      <w:start w:val="1"/>
      <w:numFmt w:val="lowerLetter"/>
      <w:pStyle w:val="Heading8"/>
      <w:lvlText w:val="(%8)"/>
      <w:legacy w:legacy="1" w:legacySpace="0" w:legacyIndent="720"/>
      <w:lvlJc w:val="left"/>
      <w:pPr>
        <w:ind w:left="4212" w:hanging="720"/>
      </w:pPr>
    </w:lvl>
    <w:lvl w:ilvl="8">
      <w:start w:val="1"/>
      <w:numFmt w:val="lowerRoman"/>
      <w:pStyle w:val="Heading9"/>
      <w:lvlText w:val="(%9)"/>
      <w:legacy w:legacy="1" w:legacySpace="0" w:legacyIndent="720"/>
      <w:lvlJc w:val="left"/>
      <w:pPr>
        <w:ind w:left="4932" w:hanging="720"/>
      </w:pPr>
    </w:lvl>
  </w:abstractNum>
  <w:abstractNum w:abstractNumId="1" w15:restartNumberingAfterBreak="0">
    <w:nsid w:val="6E0C1E19"/>
    <w:multiLevelType w:val="hybridMultilevel"/>
    <w:tmpl w:val="CCF2EEAC"/>
    <w:lvl w:ilvl="0" w:tplc="04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241720853">
    <w:abstractNumId w:val="0"/>
  </w:num>
  <w:num w:numId="2" w16cid:durableId="3642566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2D16A0"/>
    <w:rsid w:val="000003BB"/>
    <w:rsid w:val="0000374D"/>
    <w:rsid w:val="00003B0F"/>
    <w:rsid w:val="00004A23"/>
    <w:rsid w:val="00006A0A"/>
    <w:rsid w:val="0000703E"/>
    <w:rsid w:val="000112FC"/>
    <w:rsid w:val="000118B0"/>
    <w:rsid w:val="00011F40"/>
    <w:rsid w:val="0001454A"/>
    <w:rsid w:val="0001683C"/>
    <w:rsid w:val="000172E7"/>
    <w:rsid w:val="00021450"/>
    <w:rsid w:val="000214A8"/>
    <w:rsid w:val="00023F64"/>
    <w:rsid w:val="00027FB5"/>
    <w:rsid w:val="000314D2"/>
    <w:rsid w:val="0003318F"/>
    <w:rsid w:val="0004094E"/>
    <w:rsid w:val="00040B7B"/>
    <w:rsid w:val="000437F7"/>
    <w:rsid w:val="00050647"/>
    <w:rsid w:val="00050985"/>
    <w:rsid w:val="0005501E"/>
    <w:rsid w:val="00055883"/>
    <w:rsid w:val="0006044D"/>
    <w:rsid w:val="00062324"/>
    <w:rsid w:val="00063C0E"/>
    <w:rsid w:val="00072EA7"/>
    <w:rsid w:val="00076EAD"/>
    <w:rsid w:val="0008287E"/>
    <w:rsid w:val="00083031"/>
    <w:rsid w:val="0008740B"/>
    <w:rsid w:val="000904D3"/>
    <w:rsid w:val="0009309C"/>
    <w:rsid w:val="00093F1B"/>
    <w:rsid w:val="000A1F4B"/>
    <w:rsid w:val="000A21A9"/>
    <w:rsid w:val="000A3E93"/>
    <w:rsid w:val="000A472C"/>
    <w:rsid w:val="000A5773"/>
    <w:rsid w:val="000A682F"/>
    <w:rsid w:val="000B05A0"/>
    <w:rsid w:val="000B33EE"/>
    <w:rsid w:val="000B4293"/>
    <w:rsid w:val="000C259E"/>
    <w:rsid w:val="000C3E0C"/>
    <w:rsid w:val="000C6252"/>
    <w:rsid w:val="000C6F8A"/>
    <w:rsid w:val="000D0B99"/>
    <w:rsid w:val="000D2D4B"/>
    <w:rsid w:val="000D45F4"/>
    <w:rsid w:val="000D5AB4"/>
    <w:rsid w:val="000D66DB"/>
    <w:rsid w:val="000D7EBA"/>
    <w:rsid w:val="000E788B"/>
    <w:rsid w:val="000E7A5B"/>
    <w:rsid w:val="000E7BBA"/>
    <w:rsid w:val="000F512F"/>
    <w:rsid w:val="001013F4"/>
    <w:rsid w:val="001054D4"/>
    <w:rsid w:val="0010686C"/>
    <w:rsid w:val="00107C5F"/>
    <w:rsid w:val="00107CCC"/>
    <w:rsid w:val="00110011"/>
    <w:rsid w:val="001105BD"/>
    <w:rsid w:val="00111F4B"/>
    <w:rsid w:val="00116C82"/>
    <w:rsid w:val="00120E85"/>
    <w:rsid w:val="00123ADA"/>
    <w:rsid w:val="00125573"/>
    <w:rsid w:val="0012642A"/>
    <w:rsid w:val="00126D17"/>
    <w:rsid w:val="001305BF"/>
    <w:rsid w:val="00131D58"/>
    <w:rsid w:val="001370B1"/>
    <w:rsid w:val="001377CA"/>
    <w:rsid w:val="00140B94"/>
    <w:rsid w:val="001450FB"/>
    <w:rsid w:val="0014658A"/>
    <w:rsid w:val="00147DB8"/>
    <w:rsid w:val="00151683"/>
    <w:rsid w:val="0015392F"/>
    <w:rsid w:val="0015563E"/>
    <w:rsid w:val="00155F66"/>
    <w:rsid w:val="0016390D"/>
    <w:rsid w:val="00164057"/>
    <w:rsid w:val="00165B37"/>
    <w:rsid w:val="00170369"/>
    <w:rsid w:val="00173757"/>
    <w:rsid w:val="00174176"/>
    <w:rsid w:val="0017711C"/>
    <w:rsid w:val="00180713"/>
    <w:rsid w:val="00181D92"/>
    <w:rsid w:val="001823B6"/>
    <w:rsid w:val="001848EB"/>
    <w:rsid w:val="00187DB9"/>
    <w:rsid w:val="0019077D"/>
    <w:rsid w:val="0019194D"/>
    <w:rsid w:val="00192ECD"/>
    <w:rsid w:val="001A4240"/>
    <w:rsid w:val="001A6821"/>
    <w:rsid w:val="001A734D"/>
    <w:rsid w:val="001B4224"/>
    <w:rsid w:val="001B7472"/>
    <w:rsid w:val="001C10AC"/>
    <w:rsid w:val="001C55FB"/>
    <w:rsid w:val="001D12BC"/>
    <w:rsid w:val="001D561D"/>
    <w:rsid w:val="001E18CC"/>
    <w:rsid w:val="001E3D2D"/>
    <w:rsid w:val="001E4605"/>
    <w:rsid w:val="001E5F4E"/>
    <w:rsid w:val="001E6FC7"/>
    <w:rsid w:val="001F2346"/>
    <w:rsid w:val="001F2689"/>
    <w:rsid w:val="001F2AB7"/>
    <w:rsid w:val="001F3C9B"/>
    <w:rsid w:val="001F3E77"/>
    <w:rsid w:val="001F4BD1"/>
    <w:rsid w:val="001F5110"/>
    <w:rsid w:val="001F5702"/>
    <w:rsid w:val="001F65A2"/>
    <w:rsid w:val="001F6B89"/>
    <w:rsid w:val="002002FC"/>
    <w:rsid w:val="00201F71"/>
    <w:rsid w:val="00203934"/>
    <w:rsid w:val="0020446B"/>
    <w:rsid w:val="00204BA7"/>
    <w:rsid w:val="002072AB"/>
    <w:rsid w:val="00210140"/>
    <w:rsid w:val="00211942"/>
    <w:rsid w:val="00214D95"/>
    <w:rsid w:val="00215531"/>
    <w:rsid w:val="002162B2"/>
    <w:rsid w:val="00220933"/>
    <w:rsid w:val="00220AAF"/>
    <w:rsid w:val="00220C72"/>
    <w:rsid w:val="0022540C"/>
    <w:rsid w:val="00226AA4"/>
    <w:rsid w:val="00233C8A"/>
    <w:rsid w:val="00236036"/>
    <w:rsid w:val="00240D90"/>
    <w:rsid w:val="00253CB1"/>
    <w:rsid w:val="002543F9"/>
    <w:rsid w:val="00257ADD"/>
    <w:rsid w:val="00263723"/>
    <w:rsid w:val="00263CF8"/>
    <w:rsid w:val="00265635"/>
    <w:rsid w:val="00266389"/>
    <w:rsid w:val="002675F7"/>
    <w:rsid w:val="002725A5"/>
    <w:rsid w:val="0027314F"/>
    <w:rsid w:val="0028289F"/>
    <w:rsid w:val="00284157"/>
    <w:rsid w:val="00285631"/>
    <w:rsid w:val="00290D94"/>
    <w:rsid w:val="0029203C"/>
    <w:rsid w:val="00294873"/>
    <w:rsid w:val="002A4A81"/>
    <w:rsid w:val="002A73A2"/>
    <w:rsid w:val="002A7CE8"/>
    <w:rsid w:val="002B0671"/>
    <w:rsid w:val="002B262F"/>
    <w:rsid w:val="002B3553"/>
    <w:rsid w:val="002B468C"/>
    <w:rsid w:val="002B5E06"/>
    <w:rsid w:val="002C0CFF"/>
    <w:rsid w:val="002D09B9"/>
    <w:rsid w:val="002D16A0"/>
    <w:rsid w:val="002D2930"/>
    <w:rsid w:val="002D2DFF"/>
    <w:rsid w:val="002D5BF8"/>
    <w:rsid w:val="002D7ECC"/>
    <w:rsid w:val="002E1B8F"/>
    <w:rsid w:val="002E2DEF"/>
    <w:rsid w:val="002E4E3E"/>
    <w:rsid w:val="002E76B2"/>
    <w:rsid w:val="002E79A2"/>
    <w:rsid w:val="002F478B"/>
    <w:rsid w:val="002F4F4B"/>
    <w:rsid w:val="002F55FD"/>
    <w:rsid w:val="002F594C"/>
    <w:rsid w:val="00301984"/>
    <w:rsid w:val="00301B0B"/>
    <w:rsid w:val="00301E84"/>
    <w:rsid w:val="00302E7A"/>
    <w:rsid w:val="00303D1B"/>
    <w:rsid w:val="003046B7"/>
    <w:rsid w:val="00306470"/>
    <w:rsid w:val="00316B20"/>
    <w:rsid w:val="00316B45"/>
    <w:rsid w:val="00317A57"/>
    <w:rsid w:val="00320A99"/>
    <w:rsid w:val="00321235"/>
    <w:rsid w:val="0032144B"/>
    <w:rsid w:val="00322D5B"/>
    <w:rsid w:val="00325AC2"/>
    <w:rsid w:val="00326A1C"/>
    <w:rsid w:val="00327FDC"/>
    <w:rsid w:val="003360E3"/>
    <w:rsid w:val="003371D5"/>
    <w:rsid w:val="003376CD"/>
    <w:rsid w:val="003452C3"/>
    <w:rsid w:val="003501A7"/>
    <w:rsid w:val="0035048A"/>
    <w:rsid w:val="0036263B"/>
    <w:rsid w:val="00363B62"/>
    <w:rsid w:val="003645B0"/>
    <w:rsid w:val="00364B2C"/>
    <w:rsid w:val="003664F1"/>
    <w:rsid w:val="00367E3F"/>
    <w:rsid w:val="00367E8F"/>
    <w:rsid w:val="00371BAB"/>
    <w:rsid w:val="00377EA5"/>
    <w:rsid w:val="00377F77"/>
    <w:rsid w:val="00383073"/>
    <w:rsid w:val="0038438F"/>
    <w:rsid w:val="00387C67"/>
    <w:rsid w:val="00387D98"/>
    <w:rsid w:val="00390B0F"/>
    <w:rsid w:val="00390B38"/>
    <w:rsid w:val="00390B6B"/>
    <w:rsid w:val="00391CFE"/>
    <w:rsid w:val="0039353B"/>
    <w:rsid w:val="00394F9E"/>
    <w:rsid w:val="00395426"/>
    <w:rsid w:val="00395B91"/>
    <w:rsid w:val="00396615"/>
    <w:rsid w:val="0039700D"/>
    <w:rsid w:val="00397089"/>
    <w:rsid w:val="003978A8"/>
    <w:rsid w:val="003A0F30"/>
    <w:rsid w:val="003A4C44"/>
    <w:rsid w:val="003A5AD0"/>
    <w:rsid w:val="003A6CE3"/>
    <w:rsid w:val="003A7899"/>
    <w:rsid w:val="003B15EE"/>
    <w:rsid w:val="003B517D"/>
    <w:rsid w:val="003B60EC"/>
    <w:rsid w:val="003C00ED"/>
    <w:rsid w:val="003C1C0A"/>
    <w:rsid w:val="003C35DF"/>
    <w:rsid w:val="003C4A68"/>
    <w:rsid w:val="003C554F"/>
    <w:rsid w:val="003C61DD"/>
    <w:rsid w:val="003D63E7"/>
    <w:rsid w:val="003E05F1"/>
    <w:rsid w:val="003E113B"/>
    <w:rsid w:val="003E5092"/>
    <w:rsid w:val="003E715D"/>
    <w:rsid w:val="003F103E"/>
    <w:rsid w:val="003F266A"/>
    <w:rsid w:val="003F2E48"/>
    <w:rsid w:val="003F440C"/>
    <w:rsid w:val="003F525A"/>
    <w:rsid w:val="003F7BE6"/>
    <w:rsid w:val="004006A9"/>
    <w:rsid w:val="004052AE"/>
    <w:rsid w:val="004118A5"/>
    <w:rsid w:val="00413672"/>
    <w:rsid w:val="00414041"/>
    <w:rsid w:val="00414465"/>
    <w:rsid w:val="00414729"/>
    <w:rsid w:val="00414C80"/>
    <w:rsid w:val="00414F4B"/>
    <w:rsid w:val="00415EF9"/>
    <w:rsid w:val="00416629"/>
    <w:rsid w:val="00417DA1"/>
    <w:rsid w:val="00423478"/>
    <w:rsid w:val="00425B76"/>
    <w:rsid w:val="004260A2"/>
    <w:rsid w:val="00426FC6"/>
    <w:rsid w:val="004273BC"/>
    <w:rsid w:val="00427C5F"/>
    <w:rsid w:val="00445BCC"/>
    <w:rsid w:val="004507E5"/>
    <w:rsid w:val="004519AD"/>
    <w:rsid w:val="0045459A"/>
    <w:rsid w:val="004545DB"/>
    <w:rsid w:val="0045786A"/>
    <w:rsid w:val="00460F76"/>
    <w:rsid w:val="00462F12"/>
    <w:rsid w:val="00463050"/>
    <w:rsid w:val="0046340F"/>
    <w:rsid w:val="00466168"/>
    <w:rsid w:val="004714D4"/>
    <w:rsid w:val="00475712"/>
    <w:rsid w:val="00480CCE"/>
    <w:rsid w:val="00482FAA"/>
    <w:rsid w:val="00483FB7"/>
    <w:rsid w:val="0049075F"/>
    <w:rsid w:val="00492DA8"/>
    <w:rsid w:val="004A0888"/>
    <w:rsid w:val="004A43B6"/>
    <w:rsid w:val="004A70EE"/>
    <w:rsid w:val="004A774E"/>
    <w:rsid w:val="004A7D3E"/>
    <w:rsid w:val="004A7FF9"/>
    <w:rsid w:val="004B379D"/>
    <w:rsid w:val="004B5F0C"/>
    <w:rsid w:val="004B6031"/>
    <w:rsid w:val="004C046E"/>
    <w:rsid w:val="004C1609"/>
    <w:rsid w:val="004C216B"/>
    <w:rsid w:val="004C5DD3"/>
    <w:rsid w:val="004D30F9"/>
    <w:rsid w:val="004D4A32"/>
    <w:rsid w:val="004D64AB"/>
    <w:rsid w:val="004E7CE8"/>
    <w:rsid w:val="004F271D"/>
    <w:rsid w:val="004F39EA"/>
    <w:rsid w:val="004F5114"/>
    <w:rsid w:val="004F756C"/>
    <w:rsid w:val="005001FA"/>
    <w:rsid w:val="005019AF"/>
    <w:rsid w:val="0050488D"/>
    <w:rsid w:val="00504D12"/>
    <w:rsid w:val="0050527A"/>
    <w:rsid w:val="0050535A"/>
    <w:rsid w:val="00511192"/>
    <w:rsid w:val="005118AD"/>
    <w:rsid w:val="00511F7B"/>
    <w:rsid w:val="00512353"/>
    <w:rsid w:val="005220C2"/>
    <w:rsid w:val="00522E88"/>
    <w:rsid w:val="00523369"/>
    <w:rsid w:val="0052398F"/>
    <w:rsid w:val="00532960"/>
    <w:rsid w:val="00545A73"/>
    <w:rsid w:val="00546DEB"/>
    <w:rsid w:val="00546F0F"/>
    <w:rsid w:val="005477E7"/>
    <w:rsid w:val="00550159"/>
    <w:rsid w:val="00551897"/>
    <w:rsid w:val="00551FFD"/>
    <w:rsid w:val="00552A0F"/>
    <w:rsid w:val="005551ED"/>
    <w:rsid w:val="00556419"/>
    <w:rsid w:val="005572B4"/>
    <w:rsid w:val="005572DD"/>
    <w:rsid w:val="00560564"/>
    <w:rsid w:val="00562E2B"/>
    <w:rsid w:val="00564668"/>
    <w:rsid w:val="00570353"/>
    <w:rsid w:val="005715F5"/>
    <w:rsid w:val="0057171E"/>
    <w:rsid w:val="00571EEC"/>
    <w:rsid w:val="00572666"/>
    <w:rsid w:val="0057267E"/>
    <w:rsid w:val="005726BD"/>
    <w:rsid w:val="00574A5A"/>
    <w:rsid w:val="005753B8"/>
    <w:rsid w:val="00583ED5"/>
    <w:rsid w:val="00586DE1"/>
    <w:rsid w:val="00587437"/>
    <w:rsid w:val="00592678"/>
    <w:rsid w:val="00594644"/>
    <w:rsid w:val="0059526F"/>
    <w:rsid w:val="00596F36"/>
    <w:rsid w:val="005A1741"/>
    <w:rsid w:val="005A235F"/>
    <w:rsid w:val="005A751F"/>
    <w:rsid w:val="005A7719"/>
    <w:rsid w:val="005A77C2"/>
    <w:rsid w:val="005B291B"/>
    <w:rsid w:val="005B76C5"/>
    <w:rsid w:val="005B7AF0"/>
    <w:rsid w:val="005B7B8A"/>
    <w:rsid w:val="005C09C6"/>
    <w:rsid w:val="005C458D"/>
    <w:rsid w:val="005C491E"/>
    <w:rsid w:val="005C5E0A"/>
    <w:rsid w:val="005C6C0C"/>
    <w:rsid w:val="005D2276"/>
    <w:rsid w:val="005D25FD"/>
    <w:rsid w:val="005D2808"/>
    <w:rsid w:val="005E0858"/>
    <w:rsid w:val="005E2794"/>
    <w:rsid w:val="005E3CBF"/>
    <w:rsid w:val="005E6854"/>
    <w:rsid w:val="005E6F9D"/>
    <w:rsid w:val="005E7B5A"/>
    <w:rsid w:val="005F01FC"/>
    <w:rsid w:val="005F0C89"/>
    <w:rsid w:val="005F3701"/>
    <w:rsid w:val="005F41DF"/>
    <w:rsid w:val="005F4521"/>
    <w:rsid w:val="005F5478"/>
    <w:rsid w:val="006006FC"/>
    <w:rsid w:val="00600725"/>
    <w:rsid w:val="006045BA"/>
    <w:rsid w:val="0060583A"/>
    <w:rsid w:val="00610EAF"/>
    <w:rsid w:val="00611649"/>
    <w:rsid w:val="00611A0E"/>
    <w:rsid w:val="00614154"/>
    <w:rsid w:val="00614BD3"/>
    <w:rsid w:val="00623A77"/>
    <w:rsid w:val="006256F5"/>
    <w:rsid w:val="0063097B"/>
    <w:rsid w:val="006364B8"/>
    <w:rsid w:val="00636A64"/>
    <w:rsid w:val="00636B93"/>
    <w:rsid w:val="00640550"/>
    <w:rsid w:val="0064326A"/>
    <w:rsid w:val="00644D5D"/>
    <w:rsid w:val="00646DC7"/>
    <w:rsid w:val="006511FB"/>
    <w:rsid w:val="00651A9D"/>
    <w:rsid w:val="0065310E"/>
    <w:rsid w:val="00656092"/>
    <w:rsid w:val="0065741C"/>
    <w:rsid w:val="00660B85"/>
    <w:rsid w:val="00662DCE"/>
    <w:rsid w:val="00663470"/>
    <w:rsid w:val="00664F6D"/>
    <w:rsid w:val="006650B8"/>
    <w:rsid w:val="00666329"/>
    <w:rsid w:val="006672EE"/>
    <w:rsid w:val="0067011F"/>
    <w:rsid w:val="0067015E"/>
    <w:rsid w:val="00670FCC"/>
    <w:rsid w:val="00675370"/>
    <w:rsid w:val="00680453"/>
    <w:rsid w:val="00682526"/>
    <w:rsid w:val="00683555"/>
    <w:rsid w:val="00686F1D"/>
    <w:rsid w:val="00692F7A"/>
    <w:rsid w:val="00695E06"/>
    <w:rsid w:val="00696315"/>
    <w:rsid w:val="006A0D51"/>
    <w:rsid w:val="006A1C05"/>
    <w:rsid w:val="006A225B"/>
    <w:rsid w:val="006A30D2"/>
    <w:rsid w:val="006A5A6A"/>
    <w:rsid w:val="006A5FE3"/>
    <w:rsid w:val="006B23B2"/>
    <w:rsid w:val="006B4845"/>
    <w:rsid w:val="006B635C"/>
    <w:rsid w:val="006C1708"/>
    <w:rsid w:val="006C1C29"/>
    <w:rsid w:val="006C3782"/>
    <w:rsid w:val="006C3CDE"/>
    <w:rsid w:val="006C4745"/>
    <w:rsid w:val="006D0D9A"/>
    <w:rsid w:val="006D0EE8"/>
    <w:rsid w:val="006D3162"/>
    <w:rsid w:val="006D37E7"/>
    <w:rsid w:val="006D5146"/>
    <w:rsid w:val="006D59D6"/>
    <w:rsid w:val="006D5C04"/>
    <w:rsid w:val="006D7508"/>
    <w:rsid w:val="006E0F2F"/>
    <w:rsid w:val="006E19D7"/>
    <w:rsid w:val="006E71B9"/>
    <w:rsid w:val="006F39B2"/>
    <w:rsid w:val="006F5384"/>
    <w:rsid w:val="006F6604"/>
    <w:rsid w:val="006F71D8"/>
    <w:rsid w:val="006F7D1A"/>
    <w:rsid w:val="0070346C"/>
    <w:rsid w:val="007051A0"/>
    <w:rsid w:val="00706496"/>
    <w:rsid w:val="00711A12"/>
    <w:rsid w:val="00711F11"/>
    <w:rsid w:val="007154C4"/>
    <w:rsid w:val="00715DB9"/>
    <w:rsid w:val="007218A0"/>
    <w:rsid w:val="007238AF"/>
    <w:rsid w:val="00726908"/>
    <w:rsid w:val="007270C7"/>
    <w:rsid w:val="00730F3A"/>
    <w:rsid w:val="00735F34"/>
    <w:rsid w:val="00736944"/>
    <w:rsid w:val="00741200"/>
    <w:rsid w:val="00741333"/>
    <w:rsid w:val="00742FF2"/>
    <w:rsid w:val="00744D6A"/>
    <w:rsid w:val="00746138"/>
    <w:rsid w:val="0074620A"/>
    <w:rsid w:val="00751D50"/>
    <w:rsid w:val="007527D5"/>
    <w:rsid w:val="00752F3C"/>
    <w:rsid w:val="00755C37"/>
    <w:rsid w:val="007561FC"/>
    <w:rsid w:val="00761D34"/>
    <w:rsid w:val="00762D2D"/>
    <w:rsid w:val="00764622"/>
    <w:rsid w:val="00764AE9"/>
    <w:rsid w:val="00764CAD"/>
    <w:rsid w:val="00770FA1"/>
    <w:rsid w:val="00773884"/>
    <w:rsid w:val="007740A1"/>
    <w:rsid w:val="00774813"/>
    <w:rsid w:val="0078052A"/>
    <w:rsid w:val="007812FB"/>
    <w:rsid w:val="00784032"/>
    <w:rsid w:val="00786E79"/>
    <w:rsid w:val="00787925"/>
    <w:rsid w:val="00790E31"/>
    <w:rsid w:val="00793B87"/>
    <w:rsid w:val="0079566E"/>
    <w:rsid w:val="00796509"/>
    <w:rsid w:val="0079691E"/>
    <w:rsid w:val="00797723"/>
    <w:rsid w:val="007A2AC2"/>
    <w:rsid w:val="007B1EEE"/>
    <w:rsid w:val="007B249B"/>
    <w:rsid w:val="007B6D4D"/>
    <w:rsid w:val="007B7A09"/>
    <w:rsid w:val="007C0F7A"/>
    <w:rsid w:val="007D0D20"/>
    <w:rsid w:val="007D24A9"/>
    <w:rsid w:val="007D27FA"/>
    <w:rsid w:val="007D30B5"/>
    <w:rsid w:val="007D6218"/>
    <w:rsid w:val="007D6699"/>
    <w:rsid w:val="007D7E30"/>
    <w:rsid w:val="007E6419"/>
    <w:rsid w:val="007F0212"/>
    <w:rsid w:val="007F6815"/>
    <w:rsid w:val="007F6BA8"/>
    <w:rsid w:val="0080681B"/>
    <w:rsid w:val="0080738C"/>
    <w:rsid w:val="00810B77"/>
    <w:rsid w:val="00817436"/>
    <w:rsid w:val="0082542D"/>
    <w:rsid w:val="00827834"/>
    <w:rsid w:val="00832835"/>
    <w:rsid w:val="00835110"/>
    <w:rsid w:val="008351FC"/>
    <w:rsid w:val="00841F50"/>
    <w:rsid w:val="00843A0E"/>
    <w:rsid w:val="00845DFE"/>
    <w:rsid w:val="00846E17"/>
    <w:rsid w:val="00850AE0"/>
    <w:rsid w:val="00854283"/>
    <w:rsid w:val="008573E3"/>
    <w:rsid w:val="00861E81"/>
    <w:rsid w:val="008645FF"/>
    <w:rsid w:val="00866D42"/>
    <w:rsid w:val="0087030E"/>
    <w:rsid w:val="00870AAC"/>
    <w:rsid w:val="008734F7"/>
    <w:rsid w:val="00873BC0"/>
    <w:rsid w:val="00874E9F"/>
    <w:rsid w:val="00877842"/>
    <w:rsid w:val="008806F8"/>
    <w:rsid w:val="008808E2"/>
    <w:rsid w:val="00881456"/>
    <w:rsid w:val="00881ACB"/>
    <w:rsid w:val="00885FC9"/>
    <w:rsid w:val="00891328"/>
    <w:rsid w:val="00891A47"/>
    <w:rsid w:val="00892809"/>
    <w:rsid w:val="0089370F"/>
    <w:rsid w:val="008939AF"/>
    <w:rsid w:val="00893FED"/>
    <w:rsid w:val="0089449A"/>
    <w:rsid w:val="00895E48"/>
    <w:rsid w:val="00896687"/>
    <w:rsid w:val="008971F4"/>
    <w:rsid w:val="008A0E7D"/>
    <w:rsid w:val="008A3023"/>
    <w:rsid w:val="008A403F"/>
    <w:rsid w:val="008A50B6"/>
    <w:rsid w:val="008A6815"/>
    <w:rsid w:val="008B1031"/>
    <w:rsid w:val="008B2303"/>
    <w:rsid w:val="008B34A0"/>
    <w:rsid w:val="008B5740"/>
    <w:rsid w:val="008C0B84"/>
    <w:rsid w:val="008C41DA"/>
    <w:rsid w:val="008C553A"/>
    <w:rsid w:val="008C588E"/>
    <w:rsid w:val="008C7226"/>
    <w:rsid w:val="008D1EA1"/>
    <w:rsid w:val="008D6094"/>
    <w:rsid w:val="008D7B80"/>
    <w:rsid w:val="008E4184"/>
    <w:rsid w:val="008E549F"/>
    <w:rsid w:val="008E6301"/>
    <w:rsid w:val="008F10BC"/>
    <w:rsid w:val="008F2052"/>
    <w:rsid w:val="008F26ED"/>
    <w:rsid w:val="008F2A38"/>
    <w:rsid w:val="008F3012"/>
    <w:rsid w:val="008F592B"/>
    <w:rsid w:val="00901D14"/>
    <w:rsid w:val="00903775"/>
    <w:rsid w:val="009109F7"/>
    <w:rsid w:val="00912137"/>
    <w:rsid w:val="00915BED"/>
    <w:rsid w:val="00916B64"/>
    <w:rsid w:val="00916FD4"/>
    <w:rsid w:val="0092145D"/>
    <w:rsid w:val="009245DE"/>
    <w:rsid w:val="00930762"/>
    <w:rsid w:val="00930C0C"/>
    <w:rsid w:val="00936B81"/>
    <w:rsid w:val="00940C2B"/>
    <w:rsid w:val="00944701"/>
    <w:rsid w:val="00950ED1"/>
    <w:rsid w:val="00952A7A"/>
    <w:rsid w:val="00954105"/>
    <w:rsid w:val="0095444E"/>
    <w:rsid w:val="00955C67"/>
    <w:rsid w:val="00957B65"/>
    <w:rsid w:val="0096057C"/>
    <w:rsid w:val="00960AFF"/>
    <w:rsid w:val="00963F62"/>
    <w:rsid w:val="00965EFC"/>
    <w:rsid w:val="009762D2"/>
    <w:rsid w:val="009762F1"/>
    <w:rsid w:val="0097692D"/>
    <w:rsid w:val="009776D2"/>
    <w:rsid w:val="00977EA8"/>
    <w:rsid w:val="0098140D"/>
    <w:rsid w:val="00981CED"/>
    <w:rsid w:val="00987225"/>
    <w:rsid w:val="00987DF1"/>
    <w:rsid w:val="00990870"/>
    <w:rsid w:val="00990DCF"/>
    <w:rsid w:val="009920F5"/>
    <w:rsid w:val="00992B56"/>
    <w:rsid w:val="00992CDA"/>
    <w:rsid w:val="00993342"/>
    <w:rsid w:val="00996CE4"/>
    <w:rsid w:val="009A0B65"/>
    <w:rsid w:val="009A0FB3"/>
    <w:rsid w:val="009A3F36"/>
    <w:rsid w:val="009A48D8"/>
    <w:rsid w:val="009A6C59"/>
    <w:rsid w:val="009A7878"/>
    <w:rsid w:val="009B0888"/>
    <w:rsid w:val="009B33DF"/>
    <w:rsid w:val="009B4270"/>
    <w:rsid w:val="009B44CC"/>
    <w:rsid w:val="009B5651"/>
    <w:rsid w:val="009B59F9"/>
    <w:rsid w:val="009B62E4"/>
    <w:rsid w:val="009C4319"/>
    <w:rsid w:val="009D109E"/>
    <w:rsid w:val="009D1CD9"/>
    <w:rsid w:val="009D1F28"/>
    <w:rsid w:val="009D4830"/>
    <w:rsid w:val="009D797A"/>
    <w:rsid w:val="009E026A"/>
    <w:rsid w:val="009E3B56"/>
    <w:rsid w:val="009E49B5"/>
    <w:rsid w:val="009E551E"/>
    <w:rsid w:val="009E7066"/>
    <w:rsid w:val="009F1EF8"/>
    <w:rsid w:val="009F4604"/>
    <w:rsid w:val="009F4B78"/>
    <w:rsid w:val="009F606B"/>
    <w:rsid w:val="009F6E66"/>
    <w:rsid w:val="00A02AC3"/>
    <w:rsid w:val="00A06840"/>
    <w:rsid w:val="00A06EAD"/>
    <w:rsid w:val="00A1293C"/>
    <w:rsid w:val="00A14F9B"/>
    <w:rsid w:val="00A167F1"/>
    <w:rsid w:val="00A2085F"/>
    <w:rsid w:val="00A20EC0"/>
    <w:rsid w:val="00A2150B"/>
    <w:rsid w:val="00A215D9"/>
    <w:rsid w:val="00A21635"/>
    <w:rsid w:val="00A2292C"/>
    <w:rsid w:val="00A23F7E"/>
    <w:rsid w:val="00A23FC3"/>
    <w:rsid w:val="00A25F1B"/>
    <w:rsid w:val="00A30AD8"/>
    <w:rsid w:val="00A3288D"/>
    <w:rsid w:val="00A329DC"/>
    <w:rsid w:val="00A41135"/>
    <w:rsid w:val="00A41FEB"/>
    <w:rsid w:val="00A44DA6"/>
    <w:rsid w:val="00A50921"/>
    <w:rsid w:val="00A5160D"/>
    <w:rsid w:val="00A56A81"/>
    <w:rsid w:val="00A56CA4"/>
    <w:rsid w:val="00A65F04"/>
    <w:rsid w:val="00A65F2E"/>
    <w:rsid w:val="00A71AD5"/>
    <w:rsid w:val="00A8073E"/>
    <w:rsid w:val="00A80883"/>
    <w:rsid w:val="00A81BED"/>
    <w:rsid w:val="00A82FC6"/>
    <w:rsid w:val="00A92270"/>
    <w:rsid w:val="00AA10AE"/>
    <w:rsid w:val="00AA329F"/>
    <w:rsid w:val="00AA7B6A"/>
    <w:rsid w:val="00AB593E"/>
    <w:rsid w:val="00AB5D37"/>
    <w:rsid w:val="00AB683F"/>
    <w:rsid w:val="00AC1F5B"/>
    <w:rsid w:val="00AC4A2E"/>
    <w:rsid w:val="00AD1885"/>
    <w:rsid w:val="00AD50BA"/>
    <w:rsid w:val="00AE02E7"/>
    <w:rsid w:val="00AE0F75"/>
    <w:rsid w:val="00AE319E"/>
    <w:rsid w:val="00AE3B2C"/>
    <w:rsid w:val="00AE3B4E"/>
    <w:rsid w:val="00AE4CB6"/>
    <w:rsid w:val="00AE676F"/>
    <w:rsid w:val="00AE709C"/>
    <w:rsid w:val="00AE7DD9"/>
    <w:rsid w:val="00AF2B38"/>
    <w:rsid w:val="00AF484B"/>
    <w:rsid w:val="00B004C1"/>
    <w:rsid w:val="00B0168B"/>
    <w:rsid w:val="00B03458"/>
    <w:rsid w:val="00B04B8E"/>
    <w:rsid w:val="00B1072F"/>
    <w:rsid w:val="00B15820"/>
    <w:rsid w:val="00B215D8"/>
    <w:rsid w:val="00B2218A"/>
    <w:rsid w:val="00B246ED"/>
    <w:rsid w:val="00B26DD0"/>
    <w:rsid w:val="00B335E3"/>
    <w:rsid w:val="00B338C8"/>
    <w:rsid w:val="00B341CC"/>
    <w:rsid w:val="00B35321"/>
    <w:rsid w:val="00B35505"/>
    <w:rsid w:val="00B35CB3"/>
    <w:rsid w:val="00B35E0A"/>
    <w:rsid w:val="00B40124"/>
    <w:rsid w:val="00B40B86"/>
    <w:rsid w:val="00B42E03"/>
    <w:rsid w:val="00B443E2"/>
    <w:rsid w:val="00B46222"/>
    <w:rsid w:val="00B474A2"/>
    <w:rsid w:val="00B54092"/>
    <w:rsid w:val="00B5444C"/>
    <w:rsid w:val="00B5568B"/>
    <w:rsid w:val="00B557BF"/>
    <w:rsid w:val="00B55BD6"/>
    <w:rsid w:val="00B56147"/>
    <w:rsid w:val="00B5720A"/>
    <w:rsid w:val="00B604A0"/>
    <w:rsid w:val="00B60761"/>
    <w:rsid w:val="00B620A5"/>
    <w:rsid w:val="00B62BB1"/>
    <w:rsid w:val="00B63559"/>
    <w:rsid w:val="00B73979"/>
    <w:rsid w:val="00B751B0"/>
    <w:rsid w:val="00B762E0"/>
    <w:rsid w:val="00B86C54"/>
    <w:rsid w:val="00B874C4"/>
    <w:rsid w:val="00B8751C"/>
    <w:rsid w:val="00B913F4"/>
    <w:rsid w:val="00B93EC3"/>
    <w:rsid w:val="00B97AA2"/>
    <w:rsid w:val="00B97B8E"/>
    <w:rsid w:val="00BA00A8"/>
    <w:rsid w:val="00BA0378"/>
    <w:rsid w:val="00BA37A4"/>
    <w:rsid w:val="00BA4FB0"/>
    <w:rsid w:val="00BA6138"/>
    <w:rsid w:val="00BB1930"/>
    <w:rsid w:val="00BB3478"/>
    <w:rsid w:val="00BB50BF"/>
    <w:rsid w:val="00BC2247"/>
    <w:rsid w:val="00BC5572"/>
    <w:rsid w:val="00BD497C"/>
    <w:rsid w:val="00BD57EE"/>
    <w:rsid w:val="00BE4E8A"/>
    <w:rsid w:val="00BF2A79"/>
    <w:rsid w:val="00BF375F"/>
    <w:rsid w:val="00BF7BD3"/>
    <w:rsid w:val="00C02372"/>
    <w:rsid w:val="00C044C3"/>
    <w:rsid w:val="00C06441"/>
    <w:rsid w:val="00C10453"/>
    <w:rsid w:val="00C13BCA"/>
    <w:rsid w:val="00C141B9"/>
    <w:rsid w:val="00C158CF"/>
    <w:rsid w:val="00C16518"/>
    <w:rsid w:val="00C1787D"/>
    <w:rsid w:val="00C20F14"/>
    <w:rsid w:val="00C22B7C"/>
    <w:rsid w:val="00C23B8E"/>
    <w:rsid w:val="00C3184D"/>
    <w:rsid w:val="00C331FD"/>
    <w:rsid w:val="00C34DCB"/>
    <w:rsid w:val="00C36D0C"/>
    <w:rsid w:val="00C3708D"/>
    <w:rsid w:val="00C4138A"/>
    <w:rsid w:val="00C440B4"/>
    <w:rsid w:val="00C446F9"/>
    <w:rsid w:val="00C462CB"/>
    <w:rsid w:val="00C46F39"/>
    <w:rsid w:val="00C47AFE"/>
    <w:rsid w:val="00C5067F"/>
    <w:rsid w:val="00C515C3"/>
    <w:rsid w:val="00C51AA2"/>
    <w:rsid w:val="00C52E43"/>
    <w:rsid w:val="00C56CD4"/>
    <w:rsid w:val="00C609C3"/>
    <w:rsid w:val="00C60E16"/>
    <w:rsid w:val="00C65E4E"/>
    <w:rsid w:val="00C66610"/>
    <w:rsid w:val="00C66648"/>
    <w:rsid w:val="00C66FEF"/>
    <w:rsid w:val="00C70CB4"/>
    <w:rsid w:val="00C727A7"/>
    <w:rsid w:val="00C728D5"/>
    <w:rsid w:val="00C75119"/>
    <w:rsid w:val="00C76DD6"/>
    <w:rsid w:val="00C81C15"/>
    <w:rsid w:val="00C90B62"/>
    <w:rsid w:val="00C91C08"/>
    <w:rsid w:val="00C97F0E"/>
    <w:rsid w:val="00CA06AC"/>
    <w:rsid w:val="00CA1D9E"/>
    <w:rsid w:val="00CA242A"/>
    <w:rsid w:val="00CA27BD"/>
    <w:rsid w:val="00CA2AB6"/>
    <w:rsid w:val="00CA4BCC"/>
    <w:rsid w:val="00CB01D6"/>
    <w:rsid w:val="00CB1A70"/>
    <w:rsid w:val="00CB311E"/>
    <w:rsid w:val="00CB71E1"/>
    <w:rsid w:val="00CC0ED3"/>
    <w:rsid w:val="00CC1894"/>
    <w:rsid w:val="00CC2EE2"/>
    <w:rsid w:val="00CC3D03"/>
    <w:rsid w:val="00CC45DB"/>
    <w:rsid w:val="00CC73FF"/>
    <w:rsid w:val="00CC7B9C"/>
    <w:rsid w:val="00CD0093"/>
    <w:rsid w:val="00CD0885"/>
    <w:rsid w:val="00CD141E"/>
    <w:rsid w:val="00CD45DA"/>
    <w:rsid w:val="00CE2EA4"/>
    <w:rsid w:val="00CE5714"/>
    <w:rsid w:val="00CE6138"/>
    <w:rsid w:val="00CE6F59"/>
    <w:rsid w:val="00CE7AAB"/>
    <w:rsid w:val="00CF2673"/>
    <w:rsid w:val="00CF2DA1"/>
    <w:rsid w:val="00CF43B1"/>
    <w:rsid w:val="00CF7557"/>
    <w:rsid w:val="00D0614B"/>
    <w:rsid w:val="00D06AD1"/>
    <w:rsid w:val="00D17549"/>
    <w:rsid w:val="00D24D97"/>
    <w:rsid w:val="00D275F5"/>
    <w:rsid w:val="00D376F1"/>
    <w:rsid w:val="00D43CA8"/>
    <w:rsid w:val="00D4523D"/>
    <w:rsid w:val="00D4593F"/>
    <w:rsid w:val="00D45BD4"/>
    <w:rsid w:val="00D4775B"/>
    <w:rsid w:val="00D47AB8"/>
    <w:rsid w:val="00D55D94"/>
    <w:rsid w:val="00D56566"/>
    <w:rsid w:val="00D647A4"/>
    <w:rsid w:val="00D6487A"/>
    <w:rsid w:val="00D648BB"/>
    <w:rsid w:val="00D64E04"/>
    <w:rsid w:val="00D65A5E"/>
    <w:rsid w:val="00D669D1"/>
    <w:rsid w:val="00D7049A"/>
    <w:rsid w:val="00D704F6"/>
    <w:rsid w:val="00D722B1"/>
    <w:rsid w:val="00D74A82"/>
    <w:rsid w:val="00D753F6"/>
    <w:rsid w:val="00D7737D"/>
    <w:rsid w:val="00D80897"/>
    <w:rsid w:val="00D81375"/>
    <w:rsid w:val="00D8540E"/>
    <w:rsid w:val="00D85C4D"/>
    <w:rsid w:val="00D8730B"/>
    <w:rsid w:val="00D9072A"/>
    <w:rsid w:val="00D94852"/>
    <w:rsid w:val="00DA039C"/>
    <w:rsid w:val="00DA10B4"/>
    <w:rsid w:val="00DA6EBE"/>
    <w:rsid w:val="00DB0DA9"/>
    <w:rsid w:val="00DB27CC"/>
    <w:rsid w:val="00DB2A54"/>
    <w:rsid w:val="00DB4EF9"/>
    <w:rsid w:val="00DC29FE"/>
    <w:rsid w:val="00DC430C"/>
    <w:rsid w:val="00DC60FB"/>
    <w:rsid w:val="00DC7319"/>
    <w:rsid w:val="00DC742E"/>
    <w:rsid w:val="00DD38DC"/>
    <w:rsid w:val="00DD63FF"/>
    <w:rsid w:val="00DF1BBF"/>
    <w:rsid w:val="00DF3145"/>
    <w:rsid w:val="00DF4B0E"/>
    <w:rsid w:val="00E01E4B"/>
    <w:rsid w:val="00E062B0"/>
    <w:rsid w:val="00E0711E"/>
    <w:rsid w:val="00E0770C"/>
    <w:rsid w:val="00E13ECB"/>
    <w:rsid w:val="00E14DFA"/>
    <w:rsid w:val="00E17EA5"/>
    <w:rsid w:val="00E229DB"/>
    <w:rsid w:val="00E2571A"/>
    <w:rsid w:val="00E26EDC"/>
    <w:rsid w:val="00E2713C"/>
    <w:rsid w:val="00E30B42"/>
    <w:rsid w:val="00E342D7"/>
    <w:rsid w:val="00E35C26"/>
    <w:rsid w:val="00E410EA"/>
    <w:rsid w:val="00E41D5C"/>
    <w:rsid w:val="00E437F7"/>
    <w:rsid w:val="00E529F9"/>
    <w:rsid w:val="00E55017"/>
    <w:rsid w:val="00E55416"/>
    <w:rsid w:val="00E557D1"/>
    <w:rsid w:val="00E56282"/>
    <w:rsid w:val="00E616BF"/>
    <w:rsid w:val="00E658AA"/>
    <w:rsid w:val="00E6656A"/>
    <w:rsid w:val="00E70D30"/>
    <w:rsid w:val="00E716BA"/>
    <w:rsid w:val="00E75977"/>
    <w:rsid w:val="00E76431"/>
    <w:rsid w:val="00E7686D"/>
    <w:rsid w:val="00E813BA"/>
    <w:rsid w:val="00E8590C"/>
    <w:rsid w:val="00E85F76"/>
    <w:rsid w:val="00E93590"/>
    <w:rsid w:val="00E94506"/>
    <w:rsid w:val="00E95A7B"/>
    <w:rsid w:val="00E969E9"/>
    <w:rsid w:val="00EA01A0"/>
    <w:rsid w:val="00EA155A"/>
    <w:rsid w:val="00EA24D4"/>
    <w:rsid w:val="00EA2851"/>
    <w:rsid w:val="00EA3515"/>
    <w:rsid w:val="00EA55FE"/>
    <w:rsid w:val="00EB0B4F"/>
    <w:rsid w:val="00EB1B59"/>
    <w:rsid w:val="00EB4384"/>
    <w:rsid w:val="00EB6065"/>
    <w:rsid w:val="00EC0826"/>
    <w:rsid w:val="00EC4E99"/>
    <w:rsid w:val="00ED3A21"/>
    <w:rsid w:val="00ED54F9"/>
    <w:rsid w:val="00ED6982"/>
    <w:rsid w:val="00EE0218"/>
    <w:rsid w:val="00EE0E54"/>
    <w:rsid w:val="00EE1033"/>
    <w:rsid w:val="00EF24BB"/>
    <w:rsid w:val="00EF2B90"/>
    <w:rsid w:val="00EF32F6"/>
    <w:rsid w:val="00EF4114"/>
    <w:rsid w:val="00EF448F"/>
    <w:rsid w:val="00EF4634"/>
    <w:rsid w:val="00EF472E"/>
    <w:rsid w:val="00EF4A5A"/>
    <w:rsid w:val="00EF4EC4"/>
    <w:rsid w:val="00EF66A9"/>
    <w:rsid w:val="00EF74D8"/>
    <w:rsid w:val="00F01898"/>
    <w:rsid w:val="00F05EE0"/>
    <w:rsid w:val="00F06985"/>
    <w:rsid w:val="00F07DE8"/>
    <w:rsid w:val="00F156B3"/>
    <w:rsid w:val="00F15FD8"/>
    <w:rsid w:val="00F21A1A"/>
    <w:rsid w:val="00F22813"/>
    <w:rsid w:val="00F22FC8"/>
    <w:rsid w:val="00F2613E"/>
    <w:rsid w:val="00F27F36"/>
    <w:rsid w:val="00F32B8C"/>
    <w:rsid w:val="00F33383"/>
    <w:rsid w:val="00F33D5B"/>
    <w:rsid w:val="00F4030B"/>
    <w:rsid w:val="00F42294"/>
    <w:rsid w:val="00F42F65"/>
    <w:rsid w:val="00F444F5"/>
    <w:rsid w:val="00F4507F"/>
    <w:rsid w:val="00F4602E"/>
    <w:rsid w:val="00F46BCF"/>
    <w:rsid w:val="00F515AF"/>
    <w:rsid w:val="00F53E05"/>
    <w:rsid w:val="00F5550A"/>
    <w:rsid w:val="00F55A56"/>
    <w:rsid w:val="00F56088"/>
    <w:rsid w:val="00F6031D"/>
    <w:rsid w:val="00F61303"/>
    <w:rsid w:val="00F65606"/>
    <w:rsid w:val="00F66614"/>
    <w:rsid w:val="00F67764"/>
    <w:rsid w:val="00F71232"/>
    <w:rsid w:val="00F74722"/>
    <w:rsid w:val="00F75F45"/>
    <w:rsid w:val="00F82957"/>
    <w:rsid w:val="00F83B74"/>
    <w:rsid w:val="00F83BD2"/>
    <w:rsid w:val="00F857CA"/>
    <w:rsid w:val="00F85A73"/>
    <w:rsid w:val="00F92C2B"/>
    <w:rsid w:val="00F94241"/>
    <w:rsid w:val="00F945CD"/>
    <w:rsid w:val="00F95ECF"/>
    <w:rsid w:val="00F9792C"/>
    <w:rsid w:val="00F97AAA"/>
    <w:rsid w:val="00FA4AD8"/>
    <w:rsid w:val="00FB3597"/>
    <w:rsid w:val="00FB53CA"/>
    <w:rsid w:val="00FB60DA"/>
    <w:rsid w:val="00FC3750"/>
    <w:rsid w:val="00FC487C"/>
    <w:rsid w:val="00FC51A5"/>
    <w:rsid w:val="00FD0B36"/>
    <w:rsid w:val="00FD168A"/>
    <w:rsid w:val="00FD3643"/>
    <w:rsid w:val="00FD553C"/>
    <w:rsid w:val="00FD6F5E"/>
    <w:rsid w:val="00FE087D"/>
    <w:rsid w:val="00FE133D"/>
    <w:rsid w:val="00FE2090"/>
    <w:rsid w:val="00FE359D"/>
    <w:rsid w:val="00FE47EA"/>
    <w:rsid w:val="00FE4D5F"/>
    <w:rsid w:val="00FE7BC4"/>
    <w:rsid w:val="00FF29D4"/>
    <w:rsid w:val="00FF388D"/>
    <w:rsid w:val="00FF6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E55A2D4"/>
  <w15:chartTrackingRefBased/>
  <w15:docId w15:val="{EE2E236E-B7DC-4C8C-9D40-0DC79AC2C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4A23"/>
    <w:rPr>
      <w:sz w:val="24"/>
      <w:szCs w:val="24"/>
      <w:lang w:val="de-DE" w:eastAsia="ja-JP"/>
    </w:rPr>
  </w:style>
  <w:style w:type="paragraph" w:styleId="Heading1">
    <w:name w:val="heading 1"/>
    <w:basedOn w:val="Normal"/>
    <w:next w:val="Normal"/>
    <w:link w:val="Heading1Char"/>
    <w:qFormat/>
    <w:rsid w:val="0065310E"/>
    <w:pPr>
      <w:keepNext/>
      <w:numPr>
        <w:numId w:val="1"/>
      </w:numPr>
      <w:autoSpaceDE w:val="0"/>
      <w:autoSpaceDN w:val="0"/>
      <w:spacing w:before="240" w:after="80"/>
      <w:jc w:val="center"/>
      <w:outlineLvl w:val="0"/>
    </w:pPr>
    <w:rPr>
      <w:rFonts w:eastAsia="Times New Roman"/>
      <w:smallCaps/>
      <w:kern w:val="28"/>
      <w:sz w:val="20"/>
      <w:szCs w:val="20"/>
      <w:lang w:val="en-US" w:eastAsia="en-US"/>
    </w:rPr>
  </w:style>
  <w:style w:type="paragraph" w:styleId="Heading2">
    <w:name w:val="heading 2"/>
    <w:basedOn w:val="Normal"/>
    <w:next w:val="Normal"/>
    <w:link w:val="Heading2Char"/>
    <w:qFormat/>
    <w:rsid w:val="0065310E"/>
    <w:pPr>
      <w:keepNext/>
      <w:numPr>
        <w:ilvl w:val="1"/>
        <w:numId w:val="1"/>
      </w:numPr>
      <w:autoSpaceDE w:val="0"/>
      <w:autoSpaceDN w:val="0"/>
      <w:spacing w:before="120" w:after="60"/>
      <w:jc w:val="both"/>
      <w:outlineLvl w:val="1"/>
    </w:pPr>
    <w:rPr>
      <w:rFonts w:eastAsia="Times New Roman"/>
      <w:i/>
      <w:iCs/>
      <w:sz w:val="20"/>
      <w:szCs w:val="20"/>
      <w:lang w:val="en-US" w:eastAsia="en-US"/>
    </w:rPr>
  </w:style>
  <w:style w:type="paragraph" w:styleId="Heading3">
    <w:name w:val="heading 3"/>
    <w:basedOn w:val="Normal"/>
    <w:next w:val="Normal"/>
    <w:link w:val="Heading3Char"/>
    <w:qFormat/>
    <w:rsid w:val="0065310E"/>
    <w:pPr>
      <w:keepNext/>
      <w:numPr>
        <w:ilvl w:val="2"/>
        <w:numId w:val="1"/>
      </w:numPr>
      <w:autoSpaceDE w:val="0"/>
      <w:autoSpaceDN w:val="0"/>
      <w:jc w:val="both"/>
      <w:outlineLvl w:val="2"/>
    </w:pPr>
    <w:rPr>
      <w:rFonts w:eastAsia="Times New Roman"/>
      <w:i/>
      <w:iCs/>
      <w:sz w:val="20"/>
      <w:szCs w:val="20"/>
      <w:lang w:val="en-US" w:eastAsia="en-US"/>
    </w:rPr>
  </w:style>
  <w:style w:type="paragraph" w:styleId="Heading4">
    <w:name w:val="heading 4"/>
    <w:basedOn w:val="Normal"/>
    <w:next w:val="Normal"/>
    <w:link w:val="Heading4Char"/>
    <w:qFormat/>
    <w:rsid w:val="0065310E"/>
    <w:pPr>
      <w:keepNext/>
      <w:numPr>
        <w:ilvl w:val="3"/>
        <w:numId w:val="1"/>
      </w:numPr>
      <w:autoSpaceDE w:val="0"/>
      <w:autoSpaceDN w:val="0"/>
      <w:spacing w:before="240" w:after="60"/>
      <w:jc w:val="both"/>
      <w:outlineLvl w:val="3"/>
    </w:pPr>
    <w:rPr>
      <w:rFonts w:eastAsia="Times New Roman"/>
      <w:i/>
      <w:iCs/>
      <w:sz w:val="18"/>
      <w:szCs w:val="18"/>
      <w:lang w:val="en-US" w:eastAsia="en-US"/>
    </w:rPr>
  </w:style>
  <w:style w:type="paragraph" w:styleId="Heading5">
    <w:name w:val="heading 5"/>
    <w:basedOn w:val="Normal"/>
    <w:next w:val="Normal"/>
    <w:link w:val="Heading5Char"/>
    <w:qFormat/>
    <w:rsid w:val="0065310E"/>
    <w:pPr>
      <w:numPr>
        <w:ilvl w:val="4"/>
        <w:numId w:val="1"/>
      </w:numPr>
      <w:autoSpaceDE w:val="0"/>
      <w:autoSpaceDN w:val="0"/>
      <w:spacing w:before="240" w:after="60"/>
      <w:jc w:val="both"/>
      <w:outlineLvl w:val="4"/>
    </w:pPr>
    <w:rPr>
      <w:rFonts w:eastAsia="Times New Roman"/>
      <w:sz w:val="18"/>
      <w:szCs w:val="18"/>
      <w:lang w:val="en-US" w:eastAsia="en-US"/>
    </w:rPr>
  </w:style>
  <w:style w:type="paragraph" w:styleId="Heading6">
    <w:name w:val="heading 6"/>
    <w:basedOn w:val="Normal"/>
    <w:next w:val="Normal"/>
    <w:link w:val="Heading6Char"/>
    <w:qFormat/>
    <w:rsid w:val="0065310E"/>
    <w:pPr>
      <w:numPr>
        <w:ilvl w:val="5"/>
        <w:numId w:val="1"/>
      </w:numPr>
      <w:autoSpaceDE w:val="0"/>
      <w:autoSpaceDN w:val="0"/>
      <w:spacing w:before="240" w:after="60"/>
      <w:jc w:val="both"/>
      <w:outlineLvl w:val="5"/>
    </w:pPr>
    <w:rPr>
      <w:rFonts w:eastAsia="Times New Roman"/>
      <w:i/>
      <w:iCs/>
      <w:sz w:val="16"/>
      <w:szCs w:val="16"/>
      <w:lang w:val="en-US" w:eastAsia="en-US"/>
    </w:rPr>
  </w:style>
  <w:style w:type="paragraph" w:styleId="Heading7">
    <w:name w:val="heading 7"/>
    <w:basedOn w:val="Normal"/>
    <w:next w:val="Normal"/>
    <w:link w:val="Heading7Char"/>
    <w:qFormat/>
    <w:rsid w:val="0065310E"/>
    <w:pPr>
      <w:numPr>
        <w:ilvl w:val="6"/>
        <w:numId w:val="1"/>
      </w:numPr>
      <w:autoSpaceDE w:val="0"/>
      <w:autoSpaceDN w:val="0"/>
      <w:spacing w:before="240" w:after="60"/>
      <w:jc w:val="both"/>
      <w:outlineLvl w:val="6"/>
    </w:pPr>
    <w:rPr>
      <w:rFonts w:eastAsia="Times New Roman"/>
      <w:sz w:val="16"/>
      <w:szCs w:val="16"/>
      <w:lang w:val="en-US" w:eastAsia="en-US"/>
    </w:rPr>
  </w:style>
  <w:style w:type="paragraph" w:styleId="Heading8">
    <w:name w:val="heading 8"/>
    <w:basedOn w:val="Normal"/>
    <w:next w:val="Normal"/>
    <w:link w:val="Heading8Char"/>
    <w:qFormat/>
    <w:rsid w:val="0065310E"/>
    <w:pPr>
      <w:numPr>
        <w:ilvl w:val="7"/>
        <w:numId w:val="1"/>
      </w:numPr>
      <w:autoSpaceDE w:val="0"/>
      <w:autoSpaceDN w:val="0"/>
      <w:spacing w:before="240" w:after="60"/>
      <w:jc w:val="both"/>
      <w:outlineLvl w:val="7"/>
    </w:pPr>
    <w:rPr>
      <w:rFonts w:eastAsia="Times New Roman"/>
      <w:i/>
      <w:iCs/>
      <w:sz w:val="16"/>
      <w:szCs w:val="16"/>
      <w:lang w:val="en-US" w:eastAsia="en-US"/>
    </w:rPr>
  </w:style>
  <w:style w:type="paragraph" w:styleId="Heading9">
    <w:name w:val="heading 9"/>
    <w:basedOn w:val="Normal"/>
    <w:next w:val="Normal"/>
    <w:link w:val="Heading9Char"/>
    <w:qFormat/>
    <w:rsid w:val="0065310E"/>
    <w:pPr>
      <w:numPr>
        <w:ilvl w:val="8"/>
        <w:numId w:val="1"/>
      </w:numPr>
      <w:autoSpaceDE w:val="0"/>
      <w:autoSpaceDN w:val="0"/>
      <w:spacing w:before="240" w:after="60"/>
      <w:jc w:val="both"/>
      <w:outlineLvl w:val="8"/>
    </w:pPr>
    <w:rPr>
      <w:rFonts w:eastAsia="Times New Roman"/>
      <w:sz w:val="16"/>
      <w:szCs w:val="1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istory">
    <w:name w:val="History"/>
    <w:basedOn w:val="Normal"/>
    <w:rsid w:val="005B291B"/>
    <w:pPr>
      <w:spacing w:before="230" w:after="460" w:line="180" w:lineRule="exact"/>
      <w:jc w:val="right"/>
    </w:pPr>
    <w:rPr>
      <w:rFonts w:ascii="Arial" w:hAnsi="Arial"/>
      <w:sz w:val="14"/>
      <w:szCs w:val="16"/>
    </w:rPr>
  </w:style>
  <w:style w:type="paragraph" w:customStyle="1" w:styleId="References">
    <w:name w:val="References"/>
    <w:basedOn w:val="Normal"/>
    <w:rsid w:val="005B291B"/>
    <w:pPr>
      <w:spacing w:line="200" w:lineRule="exact"/>
      <w:ind w:left="425" w:hanging="425"/>
      <w:jc w:val="both"/>
    </w:pPr>
    <w:rPr>
      <w:sz w:val="15"/>
      <w:szCs w:val="14"/>
      <w:lang w:val="en-GB"/>
    </w:rPr>
  </w:style>
  <w:style w:type="paragraph" w:customStyle="1" w:styleId="HExperimentalSection">
    <w:name w:val="HExperimental_Section"/>
    <w:basedOn w:val="Normal"/>
    <w:rsid w:val="005B291B"/>
    <w:pPr>
      <w:spacing w:before="460" w:after="230" w:line="230" w:lineRule="atLeast"/>
    </w:pPr>
    <w:rPr>
      <w:i/>
      <w:szCs w:val="20"/>
    </w:rPr>
  </w:style>
  <w:style w:type="paragraph" w:customStyle="1" w:styleId="ExperimentalSection">
    <w:name w:val="ExperimentalSection"/>
    <w:basedOn w:val="Normal"/>
    <w:rsid w:val="005B291B"/>
    <w:pPr>
      <w:spacing w:after="240" w:line="200" w:lineRule="exact"/>
      <w:ind w:firstLine="170"/>
      <w:jc w:val="both"/>
    </w:pPr>
    <w:rPr>
      <w:sz w:val="16"/>
      <w:szCs w:val="14"/>
      <w:lang w:val="en-GB"/>
    </w:rPr>
  </w:style>
  <w:style w:type="paragraph" w:customStyle="1" w:styleId="FNB">
    <w:name w:val="FNB"/>
    <w:basedOn w:val="Normal"/>
    <w:link w:val="FNBChar"/>
    <w:rsid w:val="005B291B"/>
    <w:pPr>
      <w:widowControl w:val="0"/>
      <w:spacing w:after="40" w:line="160" w:lineRule="exact"/>
      <w:ind w:left="567" w:right="4434" w:hanging="567"/>
      <w:jc w:val="both"/>
    </w:pPr>
    <w:rPr>
      <w:rFonts w:ascii="Times" w:hAnsi="Times"/>
      <w:sz w:val="14"/>
      <w:szCs w:val="3276"/>
      <w:lang w:val="en-GB" w:eastAsia="de-DE"/>
    </w:rPr>
  </w:style>
  <w:style w:type="character" w:customStyle="1" w:styleId="FNBChar">
    <w:name w:val="FNB Char"/>
    <w:link w:val="FNB"/>
    <w:rsid w:val="005B291B"/>
    <w:rPr>
      <w:rFonts w:ascii="Times" w:hAnsi="Times"/>
      <w:sz w:val="14"/>
      <w:szCs w:val="3276"/>
      <w:lang w:val="en-GB" w:eastAsia="de-DE" w:bidi="ar-SA"/>
    </w:rPr>
  </w:style>
  <w:style w:type="paragraph" w:customStyle="1" w:styleId="Ack">
    <w:name w:val="Ack"/>
    <w:basedOn w:val="Normal"/>
    <w:rsid w:val="005B291B"/>
  </w:style>
  <w:style w:type="paragraph" w:customStyle="1" w:styleId="TableCaption">
    <w:name w:val="TableCaption"/>
    <w:basedOn w:val="Normal"/>
    <w:rsid w:val="006511FB"/>
    <w:pPr>
      <w:spacing w:after="12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TableHead">
    <w:name w:val="TableHead"/>
    <w:basedOn w:val="TableCaption"/>
    <w:rsid w:val="006511FB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6511FB"/>
  </w:style>
  <w:style w:type="paragraph" w:customStyle="1" w:styleId="TableFoot">
    <w:name w:val="TableFoot"/>
    <w:basedOn w:val="TableBody"/>
    <w:rsid w:val="006511FB"/>
    <w:pPr>
      <w:spacing w:before="60" w:after="60"/>
    </w:pPr>
  </w:style>
  <w:style w:type="paragraph" w:customStyle="1" w:styleId="SchemeCaption">
    <w:name w:val="SchemeCaption"/>
    <w:basedOn w:val="Normal"/>
    <w:rsid w:val="006511FB"/>
    <w:pPr>
      <w:spacing w:before="230" w:after="460" w:line="190" w:lineRule="exact"/>
      <w:jc w:val="both"/>
    </w:pPr>
    <w:rPr>
      <w:rFonts w:ascii="Arial" w:hAnsi="Arial"/>
      <w:sz w:val="16"/>
      <w:szCs w:val="14"/>
      <w:lang w:val="en-GB"/>
    </w:rPr>
  </w:style>
  <w:style w:type="paragraph" w:styleId="FootnoteText">
    <w:name w:val="footnote text"/>
    <w:basedOn w:val="Normal"/>
    <w:semiHidden/>
    <w:rsid w:val="00D81375"/>
    <w:pPr>
      <w:keepLines/>
      <w:widowControl w:val="0"/>
      <w:jc w:val="both"/>
    </w:pPr>
    <w:rPr>
      <w:rFonts w:eastAsia="Times New Roman"/>
      <w:sz w:val="20"/>
      <w:szCs w:val="20"/>
      <w:lang w:val="en-GB" w:eastAsia="ro-RO"/>
    </w:rPr>
  </w:style>
  <w:style w:type="paragraph" w:customStyle="1" w:styleId="STOE">
    <w:name w:val="STOE"/>
    <w:basedOn w:val="Normal"/>
    <w:link w:val="STOEChar1"/>
    <w:rsid w:val="00D81375"/>
    <w:pPr>
      <w:widowControl w:val="0"/>
      <w:spacing w:line="236" w:lineRule="exact"/>
      <w:ind w:right="4434"/>
      <w:jc w:val="both"/>
    </w:pPr>
    <w:rPr>
      <w:rFonts w:ascii="Times" w:hAnsi="Times"/>
      <w:sz w:val="18"/>
      <w:szCs w:val="3276"/>
      <w:lang w:val="en-GB" w:eastAsia="de-DE"/>
    </w:rPr>
  </w:style>
  <w:style w:type="character" w:customStyle="1" w:styleId="STOEChar1">
    <w:name w:val="STOE Char1"/>
    <w:link w:val="STOE"/>
    <w:rsid w:val="00D81375"/>
    <w:rPr>
      <w:rFonts w:ascii="Times" w:hAnsi="Times"/>
      <w:sz w:val="18"/>
      <w:szCs w:val="3276"/>
      <w:lang w:val="en-GB" w:eastAsia="de-DE" w:bidi="ar-SA"/>
    </w:rPr>
  </w:style>
  <w:style w:type="paragraph" w:styleId="BalloonText">
    <w:name w:val="Balloon Text"/>
    <w:basedOn w:val="Normal"/>
    <w:semiHidden/>
    <w:rsid w:val="00D8137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881456"/>
    <w:pPr>
      <w:tabs>
        <w:tab w:val="center" w:pos="4536"/>
        <w:tab w:val="right" w:pos="9072"/>
      </w:tabs>
    </w:pPr>
    <w:rPr>
      <w:lang w:val="x-none"/>
    </w:rPr>
  </w:style>
  <w:style w:type="paragraph" w:styleId="Footer">
    <w:name w:val="footer"/>
    <w:basedOn w:val="Normal"/>
    <w:link w:val="FooterChar"/>
    <w:uiPriority w:val="99"/>
    <w:rsid w:val="00881456"/>
    <w:pPr>
      <w:tabs>
        <w:tab w:val="center" w:pos="4536"/>
        <w:tab w:val="right" w:pos="9072"/>
      </w:tabs>
    </w:pPr>
  </w:style>
  <w:style w:type="paragraph" w:customStyle="1" w:styleId="Title1">
    <w:name w:val="Title1"/>
    <w:basedOn w:val="Normal"/>
    <w:rsid w:val="00004A23"/>
    <w:rPr>
      <w:b/>
      <w:lang w:val="en-US"/>
    </w:rPr>
  </w:style>
  <w:style w:type="paragraph" w:customStyle="1" w:styleId="AuthorsFull">
    <w:name w:val="Authors Full"/>
    <w:basedOn w:val="Normal"/>
    <w:rsid w:val="00004A23"/>
    <w:rPr>
      <w:i/>
      <w:lang w:val="en-US"/>
    </w:rPr>
  </w:style>
  <w:style w:type="paragraph" w:customStyle="1" w:styleId="dedication">
    <w:name w:val="dedication"/>
    <w:basedOn w:val="Normal"/>
    <w:rsid w:val="00004A23"/>
    <w:rPr>
      <w:i/>
      <w:lang w:val="en-US"/>
    </w:rPr>
  </w:style>
  <w:style w:type="paragraph" w:customStyle="1" w:styleId="Addresses">
    <w:name w:val="Addresses"/>
    <w:basedOn w:val="Normal"/>
    <w:rsid w:val="00004A23"/>
    <w:rPr>
      <w:lang w:val="en-US"/>
    </w:rPr>
  </w:style>
  <w:style w:type="paragraph" w:customStyle="1" w:styleId="Acknowledgements">
    <w:name w:val="Acknowledgements"/>
    <w:basedOn w:val="Normal"/>
    <w:rsid w:val="00004A23"/>
    <w:rPr>
      <w:lang w:val="en-US"/>
    </w:rPr>
  </w:style>
  <w:style w:type="paragraph" w:customStyle="1" w:styleId="Abstract">
    <w:name w:val="Abstract"/>
    <w:basedOn w:val="Normal"/>
    <w:autoRedefine/>
    <w:rsid w:val="001F2346"/>
    <w:pPr>
      <w:spacing w:line="480" w:lineRule="auto"/>
      <w:ind w:firstLine="708"/>
      <w:jc w:val="both"/>
    </w:pPr>
    <w:rPr>
      <w:iCs/>
      <w:lang w:val="en-US"/>
    </w:rPr>
  </w:style>
  <w:style w:type="paragraph" w:customStyle="1" w:styleId="Head1">
    <w:name w:val="Head 1"/>
    <w:basedOn w:val="Normal"/>
    <w:autoRedefine/>
    <w:rsid w:val="00E13ECB"/>
    <w:pPr>
      <w:spacing w:line="360" w:lineRule="auto"/>
      <w:jc w:val="both"/>
    </w:pPr>
    <w:rPr>
      <w:b/>
      <w:lang w:val="en-US"/>
    </w:rPr>
  </w:style>
  <w:style w:type="paragraph" w:customStyle="1" w:styleId="Head2">
    <w:name w:val="Head 2"/>
    <w:basedOn w:val="Normal"/>
    <w:autoRedefine/>
    <w:rsid w:val="002B468C"/>
    <w:pPr>
      <w:spacing w:line="360" w:lineRule="auto"/>
      <w:jc w:val="both"/>
    </w:pPr>
    <w:rPr>
      <w:i/>
      <w:lang w:val="en-US"/>
    </w:rPr>
  </w:style>
  <w:style w:type="paragraph" w:customStyle="1" w:styleId="dates">
    <w:name w:val="dates"/>
    <w:basedOn w:val="Normal"/>
    <w:rsid w:val="00004A23"/>
    <w:pPr>
      <w:jc w:val="right"/>
    </w:pPr>
    <w:rPr>
      <w:lang w:val="en-US"/>
    </w:rPr>
  </w:style>
  <w:style w:type="paragraph" w:customStyle="1" w:styleId="Literature">
    <w:name w:val="Literature"/>
    <w:basedOn w:val="Normal"/>
    <w:link w:val="LiteratureChar"/>
    <w:rsid w:val="00004A23"/>
    <w:pPr>
      <w:spacing w:line="480" w:lineRule="auto"/>
    </w:pPr>
  </w:style>
  <w:style w:type="paragraph" w:customStyle="1" w:styleId="Legend">
    <w:name w:val="Legend"/>
    <w:basedOn w:val="Normal"/>
    <w:rsid w:val="00004A23"/>
    <w:rPr>
      <w:lang w:val="en-US"/>
    </w:rPr>
  </w:style>
  <w:style w:type="paragraph" w:customStyle="1" w:styleId="MainText">
    <w:name w:val="Main Text"/>
    <w:basedOn w:val="Normal"/>
    <w:link w:val="MainTextChar"/>
    <w:rsid w:val="00004A23"/>
    <w:pPr>
      <w:spacing w:line="480" w:lineRule="auto"/>
    </w:pPr>
    <w:rPr>
      <w:lang w:val="en-US"/>
    </w:rPr>
  </w:style>
  <w:style w:type="paragraph" w:customStyle="1" w:styleId="Tableofcontents">
    <w:name w:val="Table of contents"/>
    <w:basedOn w:val="Normal"/>
    <w:autoRedefine/>
    <w:rsid w:val="00371BAB"/>
    <w:rPr>
      <w:lang w:val="en-US"/>
    </w:rPr>
  </w:style>
  <w:style w:type="paragraph" w:customStyle="1" w:styleId="ExperimentalText">
    <w:name w:val="Experimental Text"/>
    <w:basedOn w:val="Normal"/>
    <w:link w:val="ExperimentalTextChar"/>
    <w:rsid w:val="00004A23"/>
    <w:pPr>
      <w:spacing w:line="480" w:lineRule="auto"/>
    </w:pPr>
    <w:rPr>
      <w:lang w:val="en-US"/>
    </w:rPr>
  </w:style>
  <w:style w:type="character" w:customStyle="1" w:styleId="ExperimentalTextChar">
    <w:name w:val="Experimental Text Char"/>
    <w:link w:val="ExperimentalText"/>
    <w:rsid w:val="00004A23"/>
    <w:rPr>
      <w:rFonts w:eastAsia="MS Mincho"/>
      <w:sz w:val="24"/>
      <w:szCs w:val="24"/>
      <w:lang w:val="en-US" w:eastAsia="ja-JP" w:bidi="ar-SA"/>
    </w:rPr>
  </w:style>
  <w:style w:type="character" w:customStyle="1" w:styleId="MainTextChar">
    <w:name w:val="Main Text Char"/>
    <w:link w:val="MainText"/>
    <w:rsid w:val="00004A23"/>
    <w:rPr>
      <w:rFonts w:eastAsia="MS Mincho"/>
      <w:sz w:val="24"/>
      <w:szCs w:val="24"/>
      <w:lang w:val="en-US" w:eastAsia="ja-JP" w:bidi="ar-SA"/>
    </w:rPr>
  </w:style>
  <w:style w:type="paragraph" w:customStyle="1" w:styleId="Title2">
    <w:name w:val="Title2"/>
    <w:basedOn w:val="Normal"/>
    <w:rsid w:val="002D16A0"/>
    <w:rPr>
      <w:b/>
      <w:lang w:val="en-US"/>
    </w:rPr>
  </w:style>
  <w:style w:type="paragraph" w:customStyle="1" w:styleId="Dedication0">
    <w:name w:val="Dedication"/>
    <w:basedOn w:val="Normal"/>
    <w:autoRedefine/>
    <w:rsid w:val="007D0D20"/>
    <w:rPr>
      <w:color w:val="FF0000"/>
      <w:lang w:val="en-US"/>
    </w:rPr>
  </w:style>
  <w:style w:type="paragraph" w:customStyle="1" w:styleId="Maintext0">
    <w:name w:val="Main text"/>
    <w:basedOn w:val="Normal"/>
    <w:link w:val="MaintextChar0"/>
    <w:autoRedefine/>
    <w:rsid w:val="002D16A0"/>
    <w:pPr>
      <w:spacing w:line="480" w:lineRule="auto"/>
    </w:pPr>
    <w:rPr>
      <w:lang w:val="en-US"/>
    </w:rPr>
  </w:style>
  <w:style w:type="character" w:customStyle="1" w:styleId="MaintextChar0">
    <w:name w:val="Main text Char"/>
    <w:link w:val="Maintext0"/>
    <w:rsid w:val="002D16A0"/>
    <w:rPr>
      <w:sz w:val="24"/>
      <w:szCs w:val="24"/>
      <w:lang w:val="en-US" w:eastAsia="ja-JP"/>
    </w:rPr>
  </w:style>
  <w:style w:type="paragraph" w:customStyle="1" w:styleId="Biography">
    <w:name w:val="Biography"/>
    <w:basedOn w:val="Normal"/>
    <w:autoRedefine/>
    <w:rsid w:val="00562E2B"/>
    <w:rPr>
      <w:i/>
      <w:lang w:val="en-US"/>
    </w:rPr>
  </w:style>
  <w:style w:type="character" w:customStyle="1" w:styleId="HeaderChar">
    <w:name w:val="Header Char"/>
    <w:link w:val="Header"/>
    <w:rsid w:val="00414465"/>
    <w:rPr>
      <w:sz w:val="24"/>
      <w:szCs w:val="24"/>
      <w:lang w:eastAsia="ja-JP"/>
    </w:rPr>
  </w:style>
  <w:style w:type="character" w:styleId="CommentReference">
    <w:name w:val="annotation reference"/>
    <w:uiPriority w:val="99"/>
    <w:semiHidden/>
    <w:unhideWhenUsed/>
    <w:rsid w:val="00664F6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64F6D"/>
    <w:rPr>
      <w:sz w:val="20"/>
      <w:szCs w:val="20"/>
      <w:lang w:val="x-none"/>
    </w:rPr>
  </w:style>
  <w:style w:type="character" w:customStyle="1" w:styleId="CommentTextChar">
    <w:name w:val="Comment Text Char"/>
    <w:link w:val="CommentText"/>
    <w:uiPriority w:val="99"/>
    <w:semiHidden/>
    <w:rsid w:val="00664F6D"/>
    <w:rPr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4F6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664F6D"/>
    <w:rPr>
      <w:b/>
      <w:bCs/>
      <w:lang w:eastAsia="ja-JP"/>
    </w:rPr>
  </w:style>
  <w:style w:type="character" w:customStyle="1" w:styleId="FooterChar">
    <w:name w:val="Footer Char"/>
    <w:link w:val="Footer"/>
    <w:uiPriority w:val="99"/>
    <w:rsid w:val="007B7A09"/>
    <w:rPr>
      <w:sz w:val="24"/>
      <w:szCs w:val="24"/>
      <w:lang w:eastAsia="ja-JP"/>
    </w:rPr>
  </w:style>
  <w:style w:type="character" w:styleId="UnresolvedMention">
    <w:name w:val="Unresolved Mention"/>
    <w:basedOn w:val="DefaultParagraphFont"/>
    <w:uiPriority w:val="99"/>
    <w:semiHidden/>
    <w:unhideWhenUsed/>
    <w:rsid w:val="002B468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5310E"/>
    <w:pPr>
      <w:spacing w:after="200" w:line="276" w:lineRule="auto"/>
      <w:ind w:left="720"/>
      <w:contextualSpacing/>
      <w:jc w:val="both"/>
    </w:pPr>
    <w:rPr>
      <w:rFonts w:ascii="Calibri" w:eastAsia="Calibri" w:hAnsi="Calibri"/>
      <w:sz w:val="22"/>
      <w:szCs w:val="22"/>
      <w:lang w:val="en-US" w:eastAsia="en-US"/>
    </w:rPr>
  </w:style>
  <w:style w:type="character" w:customStyle="1" w:styleId="Heading1Char">
    <w:name w:val="Heading 1 Char"/>
    <w:basedOn w:val="DefaultParagraphFont"/>
    <w:link w:val="Heading1"/>
    <w:rsid w:val="0065310E"/>
    <w:rPr>
      <w:rFonts w:eastAsia="Times New Roman"/>
      <w:smallCaps/>
      <w:kern w:val="28"/>
      <w:lang w:val="en-US" w:eastAsia="en-US"/>
    </w:rPr>
  </w:style>
  <w:style w:type="character" w:customStyle="1" w:styleId="Heading2Char">
    <w:name w:val="Heading 2 Char"/>
    <w:basedOn w:val="DefaultParagraphFont"/>
    <w:link w:val="Heading2"/>
    <w:rsid w:val="0065310E"/>
    <w:rPr>
      <w:rFonts w:eastAsia="Times New Roman"/>
      <w:i/>
      <w:iCs/>
      <w:lang w:val="en-US" w:eastAsia="en-US"/>
    </w:rPr>
  </w:style>
  <w:style w:type="character" w:customStyle="1" w:styleId="Heading3Char">
    <w:name w:val="Heading 3 Char"/>
    <w:basedOn w:val="DefaultParagraphFont"/>
    <w:link w:val="Heading3"/>
    <w:rsid w:val="0065310E"/>
    <w:rPr>
      <w:rFonts w:eastAsia="Times New Roman"/>
      <w:i/>
      <w:iCs/>
      <w:lang w:val="en-US" w:eastAsia="en-US"/>
    </w:rPr>
  </w:style>
  <w:style w:type="character" w:customStyle="1" w:styleId="Heading4Char">
    <w:name w:val="Heading 4 Char"/>
    <w:basedOn w:val="DefaultParagraphFont"/>
    <w:link w:val="Heading4"/>
    <w:rsid w:val="0065310E"/>
    <w:rPr>
      <w:rFonts w:eastAsia="Times New Roman"/>
      <w:i/>
      <w:iCs/>
      <w:sz w:val="18"/>
      <w:szCs w:val="18"/>
      <w:lang w:val="en-US" w:eastAsia="en-US"/>
    </w:rPr>
  </w:style>
  <w:style w:type="character" w:customStyle="1" w:styleId="Heading5Char">
    <w:name w:val="Heading 5 Char"/>
    <w:basedOn w:val="DefaultParagraphFont"/>
    <w:link w:val="Heading5"/>
    <w:rsid w:val="0065310E"/>
    <w:rPr>
      <w:rFonts w:eastAsia="Times New Roman"/>
      <w:sz w:val="18"/>
      <w:szCs w:val="18"/>
      <w:lang w:val="en-US" w:eastAsia="en-US"/>
    </w:rPr>
  </w:style>
  <w:style w:type="character" w:customStyle="1" w:styleId="Heading6Char">
    <w:name w:val="Heading 6 Char"/>
    <w:basedOn w:val="DefaultParagraphFont"/>
    <w:link w:val="Heading6"/>
    <w:rsid w:val="0065310E"/>
    <w:rPr>
      <w:rFonts w:eastAsia="Times New Roman"/>
      <w:i/>
      <w:iCs/>
      <w:sz w:val="16"/>
      <w:szCs w:val="16"/>
      <w:lang w:val="en-US" w:eastAsia="en-US"/>
    </w:rPr>
  </w:style>
  <w:style w:type="character" w:customStyle="1" w:styleId="Heading7Char">
    <w:name w:val="Heading 7 Char"/>
    <w:basedOn w:val="DefaultParagraphFont"/>
    <w:link w:val="Heading7"/>
    <w:rsid w:val="0065310E"/>
    <w:rPr>
      <w:rFonts w:eastAsia="Times New Roman"/>
      <w:sz w:val="16"/>
      <w:szCs w:val="16"/>
      <w:lang w:val="en-US" w:eastAsia="en-US"/>
    </w:rPr>
  </w:style>
  <w:style w:type="character" w:customStyle="1" w:styleId="Heading8Char">
    <w:name w:val="Heading 8 Char"/>
    <w:basedOn w:val="DefaultParagraphFont"/>
    <w:link w:val="Heading8"/>
    <w:rsid w:val="0065310E"/>
    <w:rPr>
      <w:rFonts w:eastAsia="Times New Roman"/>
      <w:i/>
      <w:iCs/>
      <w:sz w:val="16"/>
      <w:szCs w:val="16"/>
      <w:lang w:val="en-US" w:eastAsia="en-US"/>
    </w:rPr>
  </w:style>
  <w:style w:type="character" w:customStyle="1" w:styleId="Heading9Char">
    <w:name w:val="Heading 9 Char"/>
    <w:basedOn w:val="DefaultParagraphFont"/>
    <w:link w:val="Heading9"/>
    <w:rsid w:val="0065310E"/>
    <w:rPr>
      <w:rFonts w:eastAsia="Times New Roman"/>
      <w:sz w:val="16"/>
      <w:szCs w:val="16"/>
      <w:lang w:val="en-US" w:eastAsia="en-US"/>
    </w:rPr>
  </w:style>
  <w:style w:type="character" w:customStyle="1" w:styleId="y2iqfc">
    <w:name w:val="y2iqfc"/>
    <w:basedOn w:val="DefaultParagraphFont"/>
    <w:rsid w:val="0065310E"/>
  </w:style>
  <w:style w:type="paragraph" w:customStyle="1" w:styleId="EndNoteBibliographyTitle">
    <w:name w:val="EndNote Bibliography Title"/>
    <w:basedOn w:val="Normal"/>
    <w:link w:val="EndNoteBibliographyTitleChar"/>
    <w:rsid w:val="00C06441"/>
    <w:pPr>
      <w:jc w:val="center"/>
    </w:pPr>
    <w:rPr>
      <w:noProof/>
    </w:rPr>
  </w:style>
  <w:style w:type="character" w:customStyle="1" w:styleId="LiteratureChar">
    <w:name w:val="Literature Char"/>
    <w:basedOn w:val="DefaultParagraphFont"/>
    <w:link w:val="Literature"/>
    <w:rsid w:val="00C06441"/>
    <w:rPr>
      <w:sz w:val="24"/>
      <w:szCs w:val="24"/>
      <w:lang w:val="de-DE" w:eastAsia="ja-JP"/>
    </w:rPr>
  </w:style>
  <w:style w:type="character" w:customStyle="1" w:styleId="EndNoteBibliographyTitleChar">
    <w:name w:val="EndNote Bibliography Title Char"/>
    <w:basedOn w:val="LiteratureChar"/>
    <w:link w:val="EndNoteBibliographyTitle"/>
    <w:rsid w:val="00C06441"/>
    <w:rPr>
      <w:noProof/>
      <w:sz w:val="24"/>
      <w:szCs w:val="24"/>
      <w:lang w:val="de-DE" w:eastAsia="ja-JP"/>
    </w:rPr>
  </w:style>
  <w:style w:type="paragraph" w:customStyle="1" w:styleId="EndNoteBibliography">
    <w:name w:val="EndNote Bibliography"/>
    <w:basedOn w:val="Normal"/>
    <w:link w:val="EndNoteBibliographyChar"/>
    <w:rsid w:val="00C06441"/>
    <w:rPr>
      <w:noProof/>
    </w:rPr>
  </w:style>
  <w:style w:type="character" w:customStyle="1" w:styleId="EndNoteBibliographyChar">
    <w:name w:val="EndNote Bibliography Char"/>
    <w:basedOn w:val="LiteratureChar"/>
    <w:link w:val="EndNoteBibliography"/>
    <w:rsid w:val="00C06441"/>
    <w:rPr>
      <w:noProof/>
      <w:sz w:val="24"/>
      <w:szCs w:val="24"/>
      <w:lang w:val="de-DE" w:eastAsia="ja-JP"/>
    </w:rPr>
  </w:style>
  <w:style w:type="character" w:styleId="Hyperlink">
    <w:name w:val="Hyperlink"/>
    <w:basedOn w:val="DefaultParagraphFont"/>
    <w:uiPriority w:val="99"/>
    <w:unhideWhenUsed/>
    <w:rsid w:val="001F6B89"/>
    <w:rPr>
      <w:color w:val="0563C1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445BCC"/>
    <w:pPr>
      <w:spacing w:after="200"/>
    </w:pPr>
    <w:rPr>
      <w:i/>
      <w:iCs/>
      <w:color w:val="44546A" w:themeColor="text2"/>
      <w:sz w:val="18"/>
      <w:szCs w:val="18"/>
    </w:rPr>
  </w:style>
  <w:style w:type="paragraph" w:customStyle="1" w:styleId="Authors">
    <w:name w:val="Authors"/>
    <w:basedOn w:val="Normal"/>
    <w:next w:val="Normal"/>
    <w:rsid w:val="007D0D20"/>
    <w:pPr>
      <w:framePr w:w="9072" w:hSpace="187" w:vSpace="187" w:wrap="notBeside" w:vAnchor="text" w:hAnchor="page" w:xAlign="center" w:y="1"/>
      <w:autoSpaceDE w:val="0"/>
      <w:autoSpaceDN w:val="0"/>
      <w:spacing w:after="320"/>
      <w:jc w:val="center"/>
    </w:pPr>
    <w:rPr>
      <w:rFonts w:eastAsia="Times New Roman"/>
      <w:sz w:val="22"/>
      <w:szCs w:val="22"/>
      <w:lang w:val="en-US" w:eastAsia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483FB7"/>
    <w:pPr>
      <w:keepLines/>
      <w:numPr>
        <w:numId w:val="0"/>
      </w:numPr>
      <w:autoSpaceDE/>
      <w:autoSpaceDN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b/>
      <w:bCs/>
      <w:smallCaps w:val="0"/>
      <w:color w:val="2F5496" w:themeColor="accent1" w:themeShade="BF"/>
      <w:kern w:val="0"/>
      <w:sz w:val="28"/>
      <w:szCs w:val="28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483FB7"/>
    <w:pPr>
      <w:spacing w:before="240" w:after="120"/>
    </w:pPr>
    <w:rPr>
      <w:rFonts w:asciiTheme="minorHAnsi" w:hAnsiTheme="minorHAnsi" w:cstheme="minorHAnsi"/>
      <w:b/>
      <w:bCs/>
      <w:sz w:val="20"/>
      <w:szCs w:val="20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483FB7"/>
    <w:pPr>
      <w:spacing w:before="120"/>
      <w:ind w:left="240"/>
    </w:pPr>
    <w:rPr>
      <w:rFonts w:asciiTheme="minorHAnsi" w:hAnsiTheme="minorHAnsi" w:cstheme="minorHAnsi"/>
      <w:i/>
      <w:i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483FB7"/>
    <w:pPr>
      <w:ind w:left="480"/>
    </w:pPr>
    <w:rPr>
      <w:rFonts w:asciiTheme="minorHAnsi" w:hAnsiTheme="minorHAnsi"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483FB7"/>
    <w:pPr>
      <w:ind w:left="720"/>
    </w:pPr>
    <w:rPr>
      <w:rFonts w:asciiTheme="minorHAnsi" w:hAnsiTheme="minorHAnsi"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483FB7"/>
    <w:pPr>
      <w:ind w:left="960"/>
    </w:pPr>
    <w:rPr>
      <w:rFonts w:asciiTheme="minorHAnsi" w:hAnsiTheme="minorHAnsi"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483FB7"/>
    <w:pPr>
      <w:ind w:left="1200"/>
    </w:pPr>
    <w:rPr>
      <w:rFonts w:asciiTheme="minorHAnsi" w:hAnsiTheme="minorHAnsi"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483FB7"/>
    <w:pPr>
      <w:ind w:left="1440"/>
    </w:pPr>
    <w:rPr>
      <w:rFonts w:asciiTheme="minorHAnsi" w:hAnsiTheme="minorHAnsi"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483FB7"/>
    <w:pPr>
      <w:ind w:left="1680"/>
    </w:pPr>
    <w:rPr>
      <w:rFonts w:asciiTheme="minorHAnsi" w:hAnsiTheme="minorHAnsi"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483FB7"/>
    <w:pPr>
      <w:ind w:left="1920"/>
    </w:pPr>
    <w:rPr>
      <w:rFonts w:asciiTheme="minorHAnsi" w:hAnsiTheme="minorHAnsi" w:cstheme="minorHAns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985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emf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emf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5" Type="http://schemas.openxmlformats.org/officeDocument/2006/relationships/settings" Target="settings.xml"/><Relationship Id="rId15" Type="http://schemas.openxmlformats.org/officeDocument/2006/relationships/image" Target="media/image7.emf"/><Relationship Id="rId10" Type="http://schemas.openxmlformats.org/officeDocument/2006/relationships/image" Target="media/image2.emf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emf"/><Relationship Id="rId14" Type="http://schemas.openxmlformats.org/officeDocument/2006/relationships/image" Target="media/image6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LWylie\Lokale%20Einstellungen\Anwendungsdaten\Chemistry%20Add-in%20for%20Word\Chemistry%20Gallery\Chem4Wor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ontrolsStorage xmlns="urn:schemas-microsoft-com.VSTO2008Demos.ControlsStorage">
  <Controls>AAEAAAD/////AQAAAAAAAAAMAgAAAEVDaGVtNFdvcmQuQ29yZSwgVmVyc2lvbj0xLjAuMC4wLCBDdWx0dXJlPW5ldXRyYWwsIFB1YmxpY0tleVRva2VuPW51bGwHAQAAAAABAAAAAAAAAAQgQ2hlbTRXb3JkLkNvcmUuQ29udHJvbFByb3BlcnRpZXMCAAAACw==</Controls>
</ControlsStorage>
</file>

<file path=customXml/itemProps1.xml><?xml version="1.0" encoding="utf-8"?>
<ds:datastoreItem xmlns:ds="http://schemas.openxmlformats.org/officeDocument/2006/customXml" ds:itemID="{3D14D686-91B8-46EE-9987-3A0D7F24E88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3F19EBF-8207-4BE7-AD18-240ED1895C11}">
  <ds:schemaRefs>
    <ds:schemaRef ds:uri="urn:schemas-microsoft-com.VSTO2008Demos.ControlsStorag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Chem4Word.dotx</Template>
  <TotalTime>11</TotalTime>
  <Pages>3</Pages>
  <Words>129</Words>
  <Characters>738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DOI: 10</vt:lpstr>
      <vt:lpstr>DOI: 10</vt:lpstr>
    </vt:vector>
  </TitlesOfParts>
  <Company>WILEY-VCH Verlag GmbH &amp; Co. KGaA</Company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DOI: 10</dc:title>
  <dc:subject/>
  <dc:creator>ABoeer</dc:creator>
  <cp:keywords/>
  <cp:lastModifiedBy>Trupti Sudge</cp:lastModifiedBy>
  <cp:revision>2</cp:revision>
  <cp:lastPrinted>2010-04-21T15:22:00Z</cp:lastPrinted>
  <dcterms:created xsi:type="dcterms:W3CDTF">2023-12-15T10:39:00Z</dcterms:created>
  <dcterms:modified xsi:type="dcterms:W3CDTF">2023-12-15T10:39:00Z</dcterms:modified>
</cp:coreProperties>
</file>