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DB401" w14:textId="033ECBDC" w:rsidR="009C427E" w:rsidRDefault="009C427E" w:rsidP="003159A0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A</w:t>
      </w:r>
      <w:r w:rsidRPr="009C427E">
        <w:rPr>
          <w:rFonts w:ascii="Arial" w:hAnsi="Arial" w:cs="Arial"/>
          <w:b/>
          <w:sz w:val="24"/>
          <w:szCs w:val="24"/>
          <w:lang w:val="en-GB"/>
        </w:rPr>
        <w:t>rticle title</w:t>
      </w:r>
    </w:p>
    <w:p w14:paraId="2BBEAAF5" w14:textId="651B385A" w:rsidR="003159A0" w:rsidRPr="009C427E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9C427E">
        <w:rPr>
          <w:rFonts w:ascii="Arial" w:hAnsi="Arial" w:cs="Arial"/>
          <w:sz w:val="24"/>
          <w:szCs w:val="24"/>
          <w:lang w:val="en-GB"/>
        </w:rPr>
        <w:t>Quantitative evaluation of hepatic integrin α</w:t>
      </w:r>
      <w:r w:rsidRPr="009C427E">
        <w:rPr>
          <w:rFonts w:ascii="Arial" w:hAnsi="Arial" w:cs="Arial"/>
          <w:sz w:val="24"/>
          <w:szCs w:val="24"/>
          <w:vertAlign w:val="subscript"/>
          <w:lang w:val="en-GB"/>
        </w:rPr>
        <w:t>v</w:t>
      </w:r>
      <w:r w:rsidRPr="009C427E">
        <w:rPr>
          <w:rFonts w:ascii="Arial" w:hAnsi="Arial" w:cs="Arial"/>
          <w:sz w:val="24"/>
          <w:szCs w:val="24"/>
          <w:lang w:val="en-GB"/>
        </w:rPr>
        <w:t>β</w:t>
      </w:r>
      <w:r w:rsidRPr="009C427E">
        <w:rPr>
          <w:rFonts w:ascii="Arial" w:hAnsi="Arial" w:cs="Arial"/>
          <w:sz w:val="24"/>
          <w:szCs w:val="24"/>
          <w:vertAlign w:val="subscript"/>
          <w:lang w:val="en-GB"/>
        </w:rPr>
        <w:t>3</w:t>
      </w:r>
      <w:r w:rsidRPr="009C427E">
        <w:rPr>
          <w:rFonts w:ascii="Arial" w:hAnsi="Arial" w:cs="Arial"/>
          <w:sz w:val="24"/>
          <w:szCs w:val="24"/>
          <w:lang w:val="en-GB"/>
        </w:rPr>
        <w:t xml:space="preserve"> expression by positron-emission tomography imaging using </w:t>
      </w:r>
      <w:r w:rsidRPr="009C427E">
        <w:rPr>
          <w:rFonts w:ascii="Arial" w:hAnsi="Arial" w:cs="Arial"/>
          <w:sz w:val="24"/>
          <w:szCs w:val="24"/>
          <w:vertAlign w:val="superscript"/>
          <w:lang w:val="en-GB"/>
        </w:rPr>
        <w:t>18</w:t>
      </w:r>
      <w:r w:rsidRPr="009C427E">
        <w:rPr>
          <w:rFonts w:ascii="Arial" w:hAnsi="Arial" w:cs="Arial"/>
          <w:sz w:val="24"/>
          <w:szCs w:val="24"/>
          <w:lang w:val="en-GB"/>
        </w:rPr>
        <w:t>F-FPP-RGD</w:t>
      </w:r>
      <w:r w:rsidRPr="009C427E">
        <w:rPr>
          <w:rFonts w:ascii="Arial" w:hAnsi="Arial" w:cs="Arial"/>
          <w:sz w:val="24"/>
          <w:szCs w:val="24"/>
          <w:vertAlign w:val="subscript"/>
          <w:lang w:val="en-GB"/>
        </w:rPr>
        <w:t xml:space="preserve">2 </w:t>
      </w:r>
      <w:r w:rsidRPr="009C427E">
        <w:rPr>
          <w:rFonts w:ascii="Arial" w:hAnsi="Arial" w:cs="Arial"/>
          <w:sz w:val="24"/>
          <w:szCs w:val="24"/>
          <w:lang w:val="en-GB"/>
        </w:rPr>
        <w:t>in rats with non-alcoholic steatohepatitis</w:t>
      </w:r>
    </w:p>
    <w:p w14:paraId="0B57BB3D" w14:textId="77777777" w:rsidR="009C427E" w:rsidRPr="009C427E" w:rsidRDefault="003159A0" w:rsidP="003159A0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9C427E">
        <w:rPr>
          <w:rFonts w:ascii="Arial" w:hAnsi="Arial" w:cs="Arial" w:hint="eastAsia"/>
          <w:b/>
          <w:sz w:val="24"/>
          <w:szCs w:val="24"/>
          <w:lang w:val="en-GB"/>
        </w:rPr>
        <w:t>J</w:t>
      </w:r>
      <w:r w:rsidRPr="009C427E">
        <w:rPr>
          <w:rFonts w:ascii="Arial" w:hAnsi="Arial" w:cs="Arial"/>
          <w:b/>
          <w:sz w:val="24"/>
          <w:szCs w:val="24"/>
          <w:lang w:val="en-GB"/>
        </w:rPr>
        <w:t>ournal name</w:t>
      </w:r>
    </w:p>
    <w:p w14:paraId="11E9C206" w14:textId="3D320629" w:rsidR="003159A0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3159A0">
        <w:rPr>
          <w:rFonts w:ascii="Arial" w:hAnsi="Arial" w:cs="Arial"/>
          <w:sz w:val="24"/>
          <w:szCs w:val="24"/>
          <w:lang w:val="en-GB"/>
        </w:rPr>
        <w:t>European Journal of Nuclear Medicine and Molecular Imaging</w:t>
      </w:r>
      <w:r w:rsidR="008F6187">
        <w:rPr>
          <w:rFonts w:ascii="Arial" w:hAnsi="Arial" w:cs="Arial"/>
          <w:sz w:val="24"/>
          <w:szCs w:val="24"/>
          <w:lang w:val="en-GB"/>
        </w:rPr>
        <w:t xml:space="preserve"> Research</w:t>
      </w:r>
    </w:p>
    <w:p w14:paraId="1B8A71C0" w14:textId="5C0E3E3D" w:rsidR="009C427E" w:rsidRPr="009C427E" w:rsidRDefault="009C427E" w:rsidP="003159A0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9C427E">
        <w:rPr>
          <w:rFonts w:ascii="Arial" w:hAnsi="Arial" w:cs="Arial" w:hint="eastAsia"/>
          <w:b/>
          <w:sz w:val="24"/>
          <w:szCs w:val="24"/>
          <w:lang w:val="en-GB"/>
        </w:rPr>
        <w:t>A</w:t>
      </w:r>
      <w:r w:rsidRPr="009C427E">
        <w:rPr>
          <w:rFonts w:ascii="Arial" w:hAnsi="Arial" w:cs="Arial"/>
          <w:b/>
          <w:sz w:val="24"/>
          <w:szCs w:val="24"/>
          <w:lang w:val="en-GB"/>
        </w:rPr>
        <w:t>uthor</w:t>
      </w:r>
      <w:r>
        <w:rPr>
          <w:rFonts w:ascii="Arial" w:hAnsi="Arial" w:cs="Arial"/>
          <w:b/>
          <w:sz w:val="24"/>
          <w:szCs w:val="24"/>
          <w:lang w:val="en-GB"/>
        </w:rPr>
        <w:t xml:space="preserve"> names</w:t>
      </w:r>
    </w:p>
    <w:p w14:paraId="472BF804" w14:textId="4AEC2862" w:rsidR="003159A0" w:rsidRPr="008B1B4C" w:rsidRDefault="003159A0" w:rsidP="003159A0">
      <w:pPr>
        <w:spacing w:line="480" w:lineRule="auto"/>
        <w:rPr>
          <w:rFonts w:ascii="Arial" w:hAnsi="Arial" w:cs="Arial"/>
          <w:sz w:val="24"/>
          <w:szCs w:val="24"/>
          <w:vertAlign w:val="superscript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 xml:space="preserve">Shuichi Hiroyama,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Takemi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Rokugawa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 xml:space="preserve">, Miwa Ito, Hitoshi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Iimori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Ippei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 xml:space="preserve"> Morita, Hiroki Maeda, Kae Fujisawa,</w:t>
      </w:r>
      <w:r w:rsidRPr="008B1B4C">
        <w:rPr>
          <w:rFonts w:ascii="Arial" w:hAnsi="Arial" w:cs="Arial" w:hint="eastAsia"/>
          <w:sz w:val="24"/>
          <w:szCs w:val="24"/>
          <w:lang w:val="en-GB"/>
        </w:rPr>
        <w:t xml:space="preserve"> </w:t>
      </w:r>
      <w:r w:rsidRPr="008B1B4C">
        <w:rPr>
          <w:rFonts w:ascii="Arial" w:hAnsi="Arial" w:cs="Arial"/>
          <w:sz w:val="24"/>
          <w:szCs w:val="24"/>
          <w:lang w:val="en-GB"/>
        </w:rPr>
        <w:t xml:space="preserve">Keiko Matsunaga,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Eku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Shimosegawa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>, Kohji Abe</w:t>
      </w:r>
    </w:p>
    <w:p w14:paraId="4432E60C" w14:textId="77777777" w:rsidR="009C427E" w:rsidRDefault="003159A0" w:rsidP="003159A0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8B1B4C">
        <w:rPr>
          <w:rFonts w:ascii="Arial" w:hAnsi="Arial" w:cs="Arial"/>
          <w:b/>
          <w:sz w:val="24"/>
          <w:szCs w:val="24"/>
          <w:lang w:val="en-GB"/>
        </w:rPr>
        <w:t>Corresponding author</w:t>
      </w:r>
      <w:bookmarkStart w:id="0" w:name="_GoBack"/>
      <w:bookmarkEnd w:id="0"/>
    </w:p>
    <w:p w14:paraId="297D65C7" w14:textId="4AF21596" w:rsidR="003159A0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>Shuichi Hiroyama</w:t>
      </w:r>
    </w:p>
    <w:p w14:paraId="0381CB84" w14:textId="25692E98" w:rsidR="003159A0" w:rsidRPr="008B1B4C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>Translational Research Unit, Biomarker R&amp;D Department, Shionogi &amp; Co., Ltd., Osaka, Japan</w:t>
      </w:r>
    </w:p>
    <w:p w14:paraId="4AB64D9F" w14:textId="77777777" w:rsidR="003159A0" w:rsidRPr="008B1B4C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>3-1-1 Futaba-</w:t>
      </w:r>
      <w:proofErr w:type="spellStart"/>
      <w:r w:rsidRPr="008B1B4C">
        <w:rPr>
          <w:rFonts w:ascii="Arial" w:hAnsi="Arial" w:cs="Arial"/>
          <w:sz w:val="24"/>
          <w:szCs w:val="24"/>
          <w:lang w:val="en-GB"/>
        </w:rPr>
        <w:t>cho</w:t>
      </w:r>
      <w:proofErr w:type="spellEnd"/>
      <w:r w:rsidRPr="008B1B4C">
        <w:rPr>
          <w:rFonts w:ascii="Arial" w:hAnsi="Arial" w:cs="Arial"/>
          <w:sz w:val="24"/>
          <w:szCs w:val="24"/>
          <w:lang w:val="en-GB"/>
        </w:rPr>
        <w:t>, Toyonaka, Osaka 561-0825, Japan.</w:t>
      </w:r>
    </w:p>
    <w:p w14:paraId="1D342734" w14:textId="77777777" w:rsidR="003159A0" w:rsidRPr="008B1B4C" w:rsidRDefault="003159A0" w:rsidP="003159A0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 xml:space="preserve">E-mail: </w:t>
      </w:r>
      <w:hyperlink r:id="rId8" w:history="1">
        <w:r w:rsidRPr="008B1B4C">
          <w:rPr>
            <w:rStyle w:val="ae"/>
            <w:rFonts w:ascii="Arial" w:hAnsi="Arial" w:cs="Arial"/>
            <w:sz w:val="24"/>
            <w:szCs w:val="24"/>
            <w:lang w:val="en-GB"/>
          </w:rPr>
          <w:t>shuichi.hiroyama@shionogi.co.jp</w:t>
        </w:r>
      </w:hyperlink>
    </w:p>
    <w:p w14:paraId="3F1535D3" w14:textId="77777777" w:rsidR="003159A0" w:rsidRDefault="003159A0" w:rsidP="002F617C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7D51152" w14:textId="23B7A2B7" w:rsidR="002F617C" w:rsidRPr="008B1B4C" w:rsidRDefault="003159A0" w:rsidP="002F617C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br w:type="column"/>
      </w:r>
      <w:r w:rsidR="002F617C" w:rsidRPr="008B1B4C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Supplemental Fig. 1 </w:t>
      </w:r>
      <w:r w:rsidR="002F617C" w:rsidRPr="008B1B4C">
        <w:rPr>
          <w:rFonts w:ascii="Arial" w:hAnsi="Arial"/>
          <w:sz w:val="24"/>
          <w:lang w:val="en-GB"/>
        </w:rPr>
        <w:t xml:space="preserve">TLC autoradiograms of plasma and liver extracts </w:t>
      </w:r>
      <w:r w:rsidR="00397A07" w:rsidRPr="008B1B4C">
        <w:rPr>
          <w:rFonts w:ascii="Arial" w:hAnsi="Arial"/>
          <w:sz w:val="24"/>
          <w:lang w:val="en-GB"/>
        </w:rPr>
        <w:t>from</w:t>
      </w:r>
      <w:r w:rsidR="002F617C" w:rsidRPr="008B1B4C">
        <w:rPr>
          <w:rFonts w:ascii="Arial" w:hAnsi="Arial"/>
          <w:sz w:val="24"/>
          <w:lang w:val="en-GB"/>
        </w:rPr>
        <w:t xml:space="preserve"> rats 30 or 90 min after</w:t>
      </w:r>
      <w:r w:rsidR="00593FED" w:rsidRPr="008B1B4C">
        <w:rPr>
          <w:rFonts w:ascii="Arial" w:hAnsi="Arial"/>
          <w:sz w:val="24"/>
          <w:lang w:val="en-GB"/>
        </w:rPr>
        <w:t xml:space="preserve"> the intravenous administration of</w:t>
      </w:r>
      <w:r w:rsidR="002F617C" w:rsidRPr="008B1B4C">
        <w:rPr>
          <w:rFonts w:ascii="Arial" w:hAnsi="Arial"/>
          <w:sz w:val="24"/>
          <w:lang w:val="en-GB"/>
        </w:rPr>
        <w:t xml:space="preserve"> </w:t>
      </w:r>
      <w:r w:rsidR="002F617C" w:rsidRPr="008B1B4C">
        <w:rPr>
          <w:rFonts w:ascii="Arial" w:hAnsi="Arial"/>
          <w:sz w:val="24"/>
          <w:vertAlign w:val="superscript"/>
          <w:lang w:val="en-GB"/>
        </w:rPr>
        <w:t>18</w:t>
      </w:r>
      <w:r w:rsidR="002F617C" w:rsidRPr="008B1B4C">
        <w:rPr>
          <w:rFonts w:ascii="Arial" w:hAnsi="Arial"/>
          <w:sz w:val="24"/>
          <w:lang w:val="en-GB"/>
        </w:rPr>
        <w:t>F-FPP-RGD</w:t>
      </w:r>
      <w:r w:rsidR="002F617C" w:rsidRPr="008B1B4C">
        <w:rPr>
          <w:rFonts w:ascii="Arial" w:hAnsi="Arial"/>
          <w:sz w:val="24"/>
          <w:vertAlign w:val="subscript"/>
          <w:lang w:val="en-GB"/>
        </w:rPr>
        <w:t>2</w:t>
      </w:r>
    </w:p>
    <w:p w14:paraId="265A1001" w14:textId="532AD0C5" w:rsidR="002F617C" w:rsidRPr="008B1B4C" w:rsidRDefault="002F617C" w:rsidP="00B96A0E">
      <w:pPr>
        <w:rPr>
          <w:rFonts w:ascii="Arial" w:hAnsi="Arial" w:cs="Arial"/>
          <w:sz w:val="24"/>
          <w:szCs w:val="24"/>
          <w:lang w:val="en-GB"/>
        </w:rPr>
      </w:pPr>
    </w:p>
    <w:p w14:paraId="2C97E84A" w14:textId="6676BD64" w:rsidR="004503C4" w:rsidRPr="008B1B4C" w:rsidRDefault="004503C4" w:rsidP="00B96A0E">
      <w:pPr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744C8DC6" wp14:editId="37E7ED13">
            <wp:extent cx="5292725" cy="2472358"/>
            <wp:effectExtent l="0" t="0" r="317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524" cy="250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1AE8D" w14:textId="7EAEAF03" w:rsidR="004503C4" w:rsidRPr="008B1B4C" w:rsidRDefault="004503C4" w:rsidP="00B96A0E">
      <w:pPr>
        <w:rPr>
          <w:rFonts w:ascii="Arial" w:hAnsi="Arial" w:cs="Arial"/>
          <w:sz w:val="24"/>
          <w:szCs w:val="24"/>
          <w:lang w:val="en-GB"/>
        </w:rPr>
      </w:pPr>
    </w:p>
    <w:p w14:paraId="7A0BB2B6" w14:textId="32A1BF42" w:rsidR="00B96A0E" w:rsidRPr="008B1B4C" w:rsidRDefault="003159A0" w:rsidP="00B96A0E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column"/>
      </w:r>
      <w:r w:rsidR="00B96A0E" w:rsidRPr="008B1B4C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Supplemental </w:t>
      </w:r>
      <w:r w:rsidR="00EA265D" w:rsidRPr="008B1B4C">
        <w:rPr>
          <w:rFonts w:ascii="Arial" w:hAnsi="Arial" w:cs="Arial"/>
          <w:b/>
          <w:sz w:val="24"/>
          <w:szCs w:val="24"/>
          <w:lang w:val="en-GB"/>
        </w:rPr>
        <w:t>T</w:t>
      </w:r>
      <w:r w:rsidR="00B96A0E" w:rsidRPr="008B1B4C">
        <w:rPr>
          <w:rFonts w:ascii="Arial" w:hAnsi="Arial" w:cs="Arial"/>
          <w:b/>
          <w:sz w:val="24"/>
          <w:szCs w:val="24"/>
          <w:lang w:val="en-GB"/>
        </w:rPr>
        <w:t>able 1</w:t>
      </w:r>
      <w:r w:rsidR="00B96A0E" w:rsidRPr="008B1B4C">
        <w:rPr>
          <w:rFonts w:ascii="Arial" w:hAnsi="Arial" w:cs="Arial"/>
          <w:sz w:val="24"/>
          <w:szCs w:val="24"/>
          <w:lang w:val="en-GB"/>
        </w:rPr>
        <w:t xml:space="preserve"> </w:t>
      </w:r>
      <w:r w:rsidR="00593FED" w:rsidRPr="008B1B4C">
        <w:rPr>
          <w:rFonts w:ascii="Arial" w:hAnsi="Arial" w:cs="Arial"/>
          <w:sz w:val="24"/>
          <w:szCs w:val="24"/>
          <w:lang w:val="en-GB"/>
        </w:rPr>
        <w:t>Percentages of n</w:t>
      </w:r>
      <w:r w:rsidR="00B96A0E" w:rsidRPr="008B1B4C">
        <w:rPr>
          <w:rFonts w:ascii="Arial" w:hAnsi="Arial" w:cs="Arial"/>
          <w:sz w:val="24"/>
          <w:szCs w:val="24"/>
          <w:lang w:val="en-GB"/>
        </w:rPr>
        <w:t>on-metaboli</w:t>
      </w:r>
      <w:r w:rsidR="00593FED" w:rsidRPr="008B1B4C">
        <w:rPr>
          <w:rFonts w:ascii="Arial" w:hAnsi="Arial" w:cs="Arial"/>
          <w:sz w:val="24"/>
          <w:szCs w:val="24"/>
          <w:lang w:val="en-GB"/>
        </w:rPr>
        <w:t>sed</w:t>
      </w:r>
      <w:r w:rsidR="00B96A0E" w:rsidRPr="008B1B4C">
        <w:rPr>
          <w:rFonts w:ascii="Arial" w:hAnsi="Arial" w:cs="Arial"/>
          <w:sz w:val="24"/>
          <w:szCs w:val="24"/>
          <w:lang w:val="en-GB"/>
        </w:rPr>
        <w:t xml:space="preserve"> </w:t>
      </w:r>
      <w:r w:rsidR="00B96A0E" w:rsidRPr="008B1B4C">
        <w:rPr>
          <w:rFonts w:ascii="Arial" w:hAnsi="Arial" w:cs="Arial"/>
          <w:sz w:val="24"/>
          <w:szCs w:val="24"/>
          <w:vertAlign w:val="superscript"/>
          <w:lang w:val="en-GB"/>
        </w:rPr>
        <w:t>18</w:t>
      </w:r>
      <w:r w:rsidR="00B96A0E" w:rsidRPr="008B1B4C">
        <w:rPr>
          <w:rFonts w:ascii="Arial" w:hAnsi="Arial" w:cs="Arial"/>
          <w:sz w:val="24"/>
          <w:szCs w:val="24"/>
          <w:lang w:val="en-GB"/>
        </w:rPr>
        <w:t>F-FPP-RGD</w:t>
      </w:r>
      <w:r w:rsidR="00B96A0E" w:rsidRPr="008B1B4C">
        <w:rPr>
          <w:rFonts w:ascii="Arial" w:hAnsi="Arial" w:cs="Arial"/>
          <w:sz w:val="24"/>
          <w:szCs w:val="24"/>
          <w:vertAlign w:val="subscript"/>
          <w:lang w:val="en-GB"/>
        </w:rPr>
        <w:t>2</w:t>
      </w:r>
      <w:r w:rsidR="00091ECF" w:rsidRPr="008B1B4C">
        <w:rPr>
          <w:rFonts w:ascii="Arial" w:hAnsi="Arial" w:cs="Arial"/>
          <w:sz w:val="24"/>
          <w:szCs w:val="24"/>
          <w:vertAlign w:val="subscript"/>
          <w:lang w:val="en-GB"/>
        </w:rPr>
        <w:t xml:space="preserve"> </w:t>
      </w:r>
      <w:r w:rsidR="00091ECF" w:rsidRPr="008B1B4C">
        <w:rPr>
          <w:rFonts w:ascii="Arial" w:hAnsi="Arial" w:cs="Arial"/>
          <w:sz w:val="24"/>
          <w:szCs w:val="24"/>
          <w:lang w:val="en-GB"/>
        </w:rPr>
        <w:t xml:space="preserve">in </w:t>
      </w:r>
      <w:r w:rsidR="00593FED" w:rsidRPr="008B1B4C">
        <w:rPr>
          <w:rFonts w:ascii="Arial" w:hAnsi="Arial" w:cs="Arial"/>
          <w:sz w:val="24"/>
          <w:szCs w:val="24"/>
          <w:lang w:val="en-GB"/>
        </w:rPr>
        <w:t xml:space="preserve">the </w:t>
      </w:r>
      <w:r w:rsidR="00091ECF" w:rsidRPr="008B1B4C">
        <w:rPr>
          <w:rFonts w:ascii="Arial" w:hAnsi="Arial" w:cs="Arial"/>
          <w:sz w:val="24"/>
          <w:szCs w:val="24"/>
          <w:lang w:val="en-GB"/>
        </w:rPr>
        <w:t>plasma and liver</w:t>
      </w:r>
    </w:p>
    <w:tbl>
      <w:tblPr>
        <w:tblW w:w="5055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701"/>
        <w:gridCol w:w="236"/>
        <w:gridCol w:w="1701"/>
      </w:tblGrid>
      <w:tr w:rsidR="00B96A0E" w:rsidRPr="008B1B4C" w14:paraId="53E9D318" w14:textId="77777777" w:rsidTr="002A2084"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DD3E0BC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Time (min)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4616670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Plasma</w:t>
            </w:r>
          </w:p>
        </w:tc>
        <w:tc>
          <w:tcPr>
            <w:tcW w:w="236" w:type="dxa"/>
            <w:tcBorders>
              <w:top w:val="single" w:sz="4" w:space="0" w:color="auto"/>
              <w:bottom w:val="double" w:sz="4" w:space="0" w:color="auto"/>
            </w:tcBorders>
          </w:tcPr>
          <w:p w14:paraId="17A39DDF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AEC3CEA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Liver</w:t>
            </w:r>
          </w:p>
        </w:tc>
      </w:tr>
      <w:tr w:rsidR="00B96A0E" w:rsidRPr="008B1B4C" w14:paraId="2E181FA1" w14:textId="77777777" w:rsidTr="002A2084">
        <w:tc>
          <w:tcPr>
            <w:tcW w:w="1417" w:type="dxa"/>
            <w:tcBorders>
              <w:top w:val="double" w:sz="4" w:space="0" w:color="auto"/>
              <w:bottom w:val="nil"/>
            </w:tcBorders>
            <w:vAlign w:val="center"/>
          </w:tcPr>
          <w:p w14:paraId="4C5423BF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1701" w:type="dxa"/>
            <w:tcBorders>
              <w:top w:val="double" w:sz="4" w:space="0" w:color="auto"/>
              <w:bottom w:val="nil"/>
            </w:tcBorders>
            <w:vAlign w:val="center"/>
          </w:tcPr>
          <w:p w14:paraId="52EC4308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99.8 ± 0.05</w:t>
            </w:r>
          </w:p>
        </w:tc>
        <w:tc>
          <w:tcPr>
            <w:tcW w:w="236" w:type="dxa"/>
            <w:tcBorders>
              <w:top w:val="double" w:sz="4" w:space="0" w:color="auto"/>
              <w:bottom w:val="nil"/>
            </w:tcBorders>
          </w:tcPr>
          <w:p w14:paraId="4CD47248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nil"/>
            </w:tcBorders>
            <w:vAlign w:val="center"/>
          </w:tcPr>
          <w:p w14:paraId="0D310EF9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99.2 ± 0.17</w:t>
            </w:r>
          </w:p>
        </w:tc>
      </w:tr>
      <w:tr w:rsidR="00B96A0E" w:rsidRPr="008B1B4C" w14:paraId="78CBC20B" w14:textId="77777777" w:rsidTr="002A2084"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6E822DAA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90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131ECC38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96.9 ± 2.14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F8D44C1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099373BD" w14:textId="77777777" w:rsidR="00B96A0E" w:rsidRPr="008B1B4C" w:rsidRDefault="00B96A0E" w:rsidP="001C2F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8B1B4C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97.5 ± 0.36</w:t>
            </w:r>
          </w:p>
        </w:tc>
      </w:tr>
    </w:tbl>
    <w:p w14:paraId="3BE01C87" w14:textId="19F5DE91" w:rsidR="00B96A0E" w:rsidRPr="008B1B4C" w:rsidRDefault="00B96A0E" w:rsidP="00B96A0E">
      <w:pPr>
        <w:rPr>
          <w:rFonts w:ascii="Arial" w:hAnsi="Arial" w:cs="Arial"/>
          <w:sz w:val="24"/>
          <w:szCs w:val="24"/>
          <w:lang w:val="en-GB"/>
        </w:rPr>
      </w:pPr>
      <w:r w:rsidRPr="008B1B4C">
        <w:rPr>
          <w:rFonts w:ascii="Arial" w:hAnsi="Arial" w:cs="Arial"/>
          <w:sz w:val="24"/>
          <w:szCs w:val="24"/>
          <w:lang w:val="en-GB"/>
        </w:rPr>
        <w:t xml:space="preserve">Values are expressed as means </w:t>
      </w:r>
      <w:r w:rsidRPr="008B1B4C">
        <w:rPr>
          <w:rFonts w:ascii="Arial" w:hAnsi="Arial" w:cs="Arial"/>
          <w:color w:val="000000"/>
          <w:sz w:val="24"/>
          <w:szCs w:val="24"/>
          <w:lang w:val="en-GB"/>
        </w:rPr>
        <w:t>± SD</w:t>
      </w:r>
      <w:r w:rsidR="00593FED" w:rsidRPr="008B1B4C">
        <w:rPr>
          <w:rFonts w:ascii="Arial" w:hAnsi="Arial" w:cs="Arial"/>
          <w:color w:val="000000"/>
          <w:sz w:val="24"/>
          <w:szCs w:val="24"/>
          <w:lang w:val="en-GB"/>
        </w:rPr>
        <w:t>s</w:t>
      </w:r>
      <w:r w:rsidRPr="008B1B4C">
        <w:rPr>
          <w:rFonts w:ascii="Arial" w:hAnsi="Arial" w:cs="Arial"/>
          <w:sz w:val="24"/>
          <w:szCs w:val="24"/>
          <w:lang w:val="en-GB"/>
        </w:rPr>
        <w:t xml:space="preserve"> (n = 3).</w:t>
      </w:r>
    </w:p>
    <w:p w14:paraId="1FB33CB0" w14:textId="77777777" w:rsidR="00B96A0E" w:rsidRPr="008B1B4C" w:rsidRDefault="00B96A0E" w:rsidP="00B96A0E">
      <w:pPr>
        <w:rPr>
          <w:rFonts w:ascii="Arial" w:hAnsi="Arial" w:cs="Arial"/>
          <w:sz w:val="24"/>
          <w:szCs w:val="24"/>
          <w:lang w:val="en-GB"/>
        </w:rPr>
      </w:pPr>
    </w:p>
    <w:sectPr w:rsidR="00B96A0E" w:rsidRPr="008B1B4C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494017" w16cex:dateUtc="2020-04-21T07:49:00Z"/>
  <w16cex:commentExtensible w16cex:durableId="224940BC" w16cex:dateUtc="2020-04-21T07:51:00Z"/>
  <w16cex:commentExtensible w16cex:durableId="22494159" w16cex:dateUtc="2020-04-21T07:5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10029" w14:textId="77777777" w:rsidR="00AC5418" w:rsidRDefault="00AC5418" w:rsidP="00323D46">
      <w:r>
        <w:separator/>
      </w:r>
    </w:p>
  </w:endnote>
  <w:endnote w:type="continuationSeparator" w:id="0">
    <w:p w14:paraId="5C206310" w14:textId="77777777" w:rsidR="00AC5418" w:rsidRDefault="00AC5418" w:rsidP="00323D46">
      <w:r>
        <w:continuationSeparator/>
      </w:r>
    </w:p>
  </w:endnote>
  <w:endnote w:type="continuationNotice" w:id="1">
    <w:p w14:paraId="4FEA46B1" w14:textId="77777777" w:rsidR="00AC5418" w:rsidRDefault="00AC5418" w:rsidP="006C6BA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0515782"/>
      <w:docPartObj>
        <w:docPartGallery w:val="Page Numbers (Bottom of Page)"/>
        <w:docPartUnique/>
      </w:docPartObj>
    </w:sdtPr>
    <w:sdtEndPr/>
    <w:sdtContent>
      <w:p w14:paraId="234AB5CD" w14:textId="545035E1" w:rsidR="00491610" w:rsidRDefault="0049161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F2903">
          <w:rPr>
            <w:noProof/>
            <w:lang w:val="ja-JP"/>
          </w:rPr>
          <w:t>1</w:t>
        </w:r>
        <w:r>
          <w:fldChar w:fldCharType="end"/>
        </w:r>
      </w:p>
    </w:sdtContent>
  </w:sdt>
  <w:p w14:paraId="42CC2D73" w14:textId="77777777" w:rsidR="00491610" w:rsidRDefault="00491610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0FDD3" w14:textId="77777777" w:rsidR="00AC5418" w:rsidRDefault="00AC5418" w:rsidP="00323D46">
      <w:r>
        <w:separator/>
      </w:r>
    </w:p>
  </w:footnote>
  <w:footnote w:type="continuationSeparator" w:id="0">
    <w:p w14:paraId="06778C09" w14:textId="77777777" w:rsidR="00AC5418" w:rsidRDefault="00AC5418" w:rsidP="00323D46">
      <w:r>
        <w:continuationSeparator/>
      </w:r>
    </w:p>
  </w:footnote>
  <w:footnote w:type="continuationNotice" w:id="1">
    <w:p w14:paraId="50334E53" w14:textId="77777777" w:rsidR="00AC5418" w:rsidRDefault="00AC5418" w:rsidP="006C6BA8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B42EAD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C5560356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DE1682F4"/>
    <w:lvl w:ilvl="0">
      <w:start w:val="1"/>
      <w:numFmt w:val="lowerLetter"/>
      <w:pStyle w:val="3"/>
      <w:lvlText w:val="%1)"/>
      <w:lvlJc w:val="left"/>
      <w:pPr>
        <w:tabs>
          <w:tab w:val="num" w:pos="1259"/>
        </w:tabs>
        <w:ind w:left="1259" w:hanging="420"/>
      </w:pPr>
      <w:rPr>
        <w:rFonts w:hint="eastAsia"/>
      </w:rPr>
    </w:lvl>
  </w:abstractNum>
  <w:abstractNum w:abstractNumId="3" w15:restartNumberingAfterBreak="0">
    <w:nsid w:val="FFFFFF7F"/>
    <w:multiLevelType w:val="singleLevel"/>
    <w:tmpl w:val="020E0CB2"/>
    <w:lvl w:ilvl="0">
      <w:start w:val="1"/>
      <w:numFmt w:val="upperLetter"/>
      <w:pStyle w:val="2"/>
      <w:lvlText w:val="%1)"/>
      <w:lvlJc w:val="left"/>
      <w:pPr>
        <w:tabs>
          <w:tab w:val="num" w:pos="1049"/>
        </w:tabs>
        <w:ind w:left="1049" w:hanging="420"/>
      </w:pPr>
      <w:rPr>
        <w:rFonts w:hint="eastAsia"/>
      </w:rPr>
    </w:lvl>
  </w:abstractNum>
  <w:abstractNum w:abstractNumId="4" w15:restartNumberingAfterBreak="0">
    <w:nsid w:val="FFFFFF80"/>
    <w:multiLevelType w:val="singleLevel"/>
    <w:tmpl w:val="849023D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4E82AD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E8866F4"/>
    <w:lvl w:ilvl="0">
      <w:start w:val="1"/>
      <w:numFmt w:val="bullet"/>
      <w:pStyle w:val="30"/>
      <w:lvlText w:val=""/>
      <w:lvlJc w:val="left"/>
      <w:pPr>
        <w:tabs>
          <w:tab w:val="num" w:pos="1259"/>
        </w:tabs>
        <w:ind w:left="1259" w:hanging="363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B41F9E"/>
    <w:lvl w:ilvl="0">
      <w:start w:val="1"/>
      <w:numFmt w:val="bullet"/>
      <w:pStyle w:val="20"/>
      <w:lvlText w:val=""/>
      <w:lvlJc w:val="left"/>
      <w:pPr>
        <w:tabs>
          <w:tab w:val="num" w:pos="1049"/>
        </w:tabs>
        <w:ind w:left="1049" w:hanging="363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438A8B1E"/>
    <w:lvl w:ilvl="0">
      <w:start w:val="1"/>
      <w:numFmt w:val="bullet"/>
      <w:pStyle w:val="a"/>
      <w:lvlText w:val=""/>
      <w:lvlJc w:val="left"/>
      <w:pPr>
        <w:tabs>
          <w:tab w:val="num" w:pos="839"/>
        </w:tabs>
        <w:ind w:left="839" w:hanging="363"/>
      </w:pPr>
      <w:rPr>
        <w:rFonts w:ascii="Symbol" w:hAnsi="Symbol" w:hint="default"/>
      </w:rPr>
    </w:lvl>
  </w:abstractNum>
  <w:abstractNum w:abstractNumId="9" w15:restartNumberingAfterBreak="0">
    <w:nsid w:val="01705B38"/>
    <w:multiLevelType w:val="multilevel"/>
    <w:tmpl w:val="BA8C2360"/>
    <w:lvl w:ilvl="0">
      <w:start w:val="1"/>
      <w:numFmt w:val="lowerLetter"/>
      <w:lvlRestart w:val="0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051E7716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1" w15:restartNumberingAfterBreak="0">
    <w:nsid w:val="0B72589B"/>
    <w:multiLevelType w:val="multilevel"/>
    <w:tmpl w:val="E8D0FF0E"/>
    <w:lvl w:ilvl="0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C8742C1"/>
    <w:multiLevelType w:val="multilevel"/>
    <w:tmpl w:val="5252922E"/>
    <w:lvl w:ilvl="0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FD34578"/>
    <w:multiLevelType w:val="multilevel"/>
    <w:tmpl w:val="A7700A26"/>
    <w:lvl w:ilvl="0">
      <w:start w:val="1"/>
      <w:numFmt w:val="bullet"/>
      <w:lvlText w:val="●"/>
      <w:lvlJc w:val="left"/>
      <w:pPr>
        <w:tabs>
          <w:tab w:val="num" w:pos="357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F921A2"/>
    <w:multiLevelType w:val="hybridMultilevel"/>
    <w:tmpl w:val="78E68BD2"/>
    <w:lvl w:ilvl="0" w:tplc="59382FBA">
      <w:start w:val="1"/>
      <w:numFmt w:val="decimal"/>
      <w:lvlRestart w:val="0"/>
      <w:pStyle w:val="ListNumber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EC2ECB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FFC5A3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4BE62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CC77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D44AD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DF682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CCA99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C84F1D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C505A2E"/>
    <w:multiLevelType w:val="hybridMultilevel"/>
    <w:tmpl w:val="63F07E62"/>
    <w:lvl w:ilvl="0" w:tplc="5C64C866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CD11E4"/>
    <w:multiLevelType w:val="multilevel"/>
    <w:tmpl w:val="F0B01A22"/>
    <w:lvl w:ilvl="0">
      <w:start w:val="1"/>
      <w:numFmt w:val="bullet"/>
      <w:lvlText w:val="●"/>
      <w:lvlJc w:val="left"/>
      <w:pPr>
        <w:tabs>
          <w:tab w:val="num" w:pos="357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612B54"/>
    <w:multiLevelType w:val="hybridMultilevel"/>
    <w:tmpl w:val="E892BA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74E2589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1145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996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19" w15:restartNumberingAfterBreak="0">
    <w:nsid w:val="28E80DD9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0" w15:restartNumberingAfterBreak="0">
    <w:nsid w:val="32CC70F5"/>
    <w:multiLevelType w:val="multilevel"/>
    <w:tmpl w:val="5252922E"/>
    <w:lvl w:ilvl="0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1E6C7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2" w15:restartNumberingAfterBreak="0">
    <w:nsid w:val="36F81722"/>
    <w:multiLevelType w:val="multilevel"/>
    <w:tmpl w:val="2708E18C"/>
    <w:lvl w:ilvl="0">
      <w:start w:val="1"/>
      <w:numFmt w:val="decimal"/>
      <w:pStyle w:val="a0"/>
      <w:lvlText w:val="(%1)"/>
      <w:lvlJc w:val="left"/>
      <w:pPr>
        <w:tabs>
          <w:tab w:val="num" w:pos="527"/>
        </w:tabs>
        <w:ind w:left="527" w:hanging="527"/>
      </w:pPr>
      <w:rPr>
        <w:rFonts w:hint="eastAsia"/>
      </w:rPr>
    </w:lvl>
    <w:lvl w:ilvl="1">
      <w:start w:val="1"/>
      <w:numFmt w:val="upperLetter"/>
      <w:pStyle w:val="21"/>
      <w:lvlText w:val="(%2)"/>
      <w:lvlJc w:val="left"/>
      <w:pPr>
        <w:tabs>
          <w:tab w:val="num" w:pos="737"/>
        </w:tabs>
        <w:ind w:left="737" w:hanging="527"/>
      </w:pPr>
      <w:rPr>
        <w:rFonts w:hint="eastAsia"/>
      </w:rPr>
    </w:lvl>
    <w:lvl w:ilvl="2">
      <w:start w:val="1"/>
      <w:numFmt w:val="lowerLetter"/>
      <w:pStyle w:val="31"/>
      <w:lvlText w:val="(%3)"/>
      <w:lvlJc w:val="left"/>
      <w:pPr>
        <w:tabs>
          <w:tab w:val="num" w:pos="947"/>
        </w:tabs>
        <w:ind w:left="947" w:hanging="527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1701" w:hanging="425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2126" w:hanging="425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2551" w:hanging="425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2976" w:hanging="425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3402" w:hanging="426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3827" w:hanging="425"/>
      </w:pPr>
      <w:rPr>
        <w:rFonts w:hint="eastAsia"/>
      </w:rPr>
    </w:lvl>
  </w:abstractNum>
  <w:abstractNum w:abstractNumId="23" w15:restartNumberingAfterBreak="0">
    <w:nsid w:val="3CD04346"/>
    <w:multiLevelType w:val="multilevel"/>
    <w:tmpl w:val="16C62BDC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2"/>
      <w:lvlText w:val="%1.%2"/>
      <w:lvlJc w:val="left"/>
      <w:pPr>
        <w:ind w:left="851" w:hanging="851"/>
      </w:pPr>
      <w:rPr>
        <w:rFonts w:hint="eastAsia"/>
      </w:rPr>
    </w:lvl>
    <w:lvl w:ilvl="2">
      <w:start w:val="1"/>
      <w:numFmt w:val="decimal"/>
      <w:pStyle w:val="32"/>
      <w:lvlText w:val="%1.%2.%3"/>
      <w:lvlJc w:val="left"/>
      <w:pPr>
        <w:ind w:left="992" w:hanging="992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1134" w:hanging="113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418" w:hanging="141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559" w:hanging="1559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701" w:hanging="1701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843" w:hanging="1843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985" w:hanging="1985"/>
      </w:pPr>
      <w:rPr>
        <w:rFonts w:hint="eastAsia"/>
      </w:rPr>
    </w:lvl>
  </w:abstractNum>
  <w:abstractNum w:abstractNumId="24" w15:restartNumberingAfterBreak="0">
    <w:nsid w:val="3F8F7F6D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5" w15:restartNumberingAfterBreak="0">
    <w:nsid w:val="40EE368A"/>
    <w:multiLevelType w:val="hybridMultilevel"/>
    <w:tmpl w:val="D236F182"/>
    <w:lvl w:ilvl="0" w:tplc="A134D1E6">
      <w:start w:val="1"/>
      <w:numFmt w:val="bullet"/>
      <w:pStyle w:val="List1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F79241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9D89A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5689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FCE63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3B086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9A58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12C36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ECA0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EC17CF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7" w15:restartNumberingAfterBreak="0">
    <w:nsid w:val="5E471FCD"/>
    <w:multiLevelType w:val="multilevel"/>
    <w:tmpl w:val="E0D613D8"/>
    <w:lvl w:ilvl="0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E7614F1"/>
    <w:multiLevelType w:val="multilevel"/>
    <w:tmpl w:val="33DAB862"/>
    <w:lvl w:ilvl="0">
      <w:start w:val="1"/>
      <w:numFmt w:val="bullet"/>
      <w:lvlText w:val="–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B34EBA"/>
    <w:multiLevelType w:val="multilevel"/>
    <w:tmpl w:val="78A0FD80"/>
    <w:lvl w:ilvl="0">
      <w:start w:val="1"/>
      <w:numFmt w:val="bullet"/>
      <w:lvlText w:val="●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132FC8"/>
    <w:multiLevelType w:val="multilevel"/>
    <w:tmpl w:val="9EB40918"/>
    <w:lvl w:ilvl="0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482953"/>
    <w:multiLevelType w:val="multilevel"/>
    <w:tmpl w:val="33DAB862"/>
    <w:lvl w:ilvl="0">
      <w:start w:val="1"/>
      <w:numFmt w:val="bullet"/>
      <w:lvlText w:val="–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B03C73"/>
    <w:multiLevelType w:val="multilevel"/>
    <w:tmpl w:val="EC0E6232"/>
    <w:lvl w:ilvl="0">
      <w:start w:val="1"/>
      <w:numFmt w:val="bullet"/>
      <w:lvlText w:val="–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112EF9"/>
    <w:multiLevelType w:val="hybridMultilevel"/>
    <w:tmpl w:val="BA8C2360"/>
    <w:lvl w:ilvl="0" w:tplc="486E266C">
      <w:start w:val="1"/>
      <w:numFmt w:val="lowerLetter"/>
      <w:lvlRestart w:val="0"/>
      <w:pStyle w:val="ListNumber2alphabetic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D12C0F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D0AB52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5E4395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2FEEBD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7426F2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C5A4F3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D1CD6B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F5C884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9D42B66"/>
    <w:multiLevelType w:val="multilevel"/>
    <w:tmpl w:val="F0B4B17C"/>
    <w:lvl w:ilvl="0">
      <w:start w:val="1"/>
      <w:numFmt w:val="decimal"/>
      <w:pStyle w:val="ListNumber1Ari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ind w:left="3780" w:hanging="420"/>
      </w:pPr>
      <w:rPr>
        <w:rFonts w:hint="eastAsia"/>
      </w:rPr>
    </w:lvl>
  </w:abstractNum>
  <w:abstractNum w:abstractNumId="35" w15:restartNumberingAfterBreak="0">
    <w:nsid w:val="6E4517DC"/>
    <w:multiLevelType w:val="multilevel"/>
    <w:tmpl w:val="F8986774"/>
    <w:lvl w:ilvl="0">
      <w:start w:val="1"/>
      <w:numFmt w:val="bullet"/>
      <w:lvlText w:val="●"/>
      <w:lvlJc w:val="left"/>
      <w:pPr>
        <w:tabs>
          <w:tab w:val="num" w:pos="357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B2D46"/>
    <w:multiLevelType w:val="multilevel"/>
    <w:tmpl w:val="B0BCA8BE"/>
    <w:lvl w:ilvl="0">
      <w:start w:val="1"/>
      <w:numFmt w:val="decimal"/>
      <w:pStyle w:val="a1"/>
      <w:lvlText w:val="%1."/>
      <w:lvlJc w:val="left"/>
      <w:pPr>
        <w:tabs>
          <w:tab w:val="num" w:pos="357"/>
        </w:tabs>
        <w:ind w:left="357" w:hanging="357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7" w15:restartNumberingAfterBreak="0">
    <w:nsid w:val="75690587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38" w15:restartNumberingAfterBreak="0">
    <w:nsid w:val="75A167FE"/>
    <w:multiLevelType w:val="hybridMultilevel"/>
    <w:tmpl w:val="1618FF7C"/>
    <w:lvl w:ilvl="0" w:tplc="4EFA5C64">
      <w:start w:val="1"/>
      <w:numFmt w:val="bullet"/>
      <w:pStyle w:val="List2Hyphen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040A3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314ED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FA8F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08C2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696CA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AC23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40775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20C3C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4B4DAC"/>
    <w:multiLevelType w:val="hybridMultilevel"/>
    <w:tmpl w:val="29122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D126201"/>
    <w:multiLevelType w:val="multilevel"/>
    <w:tmpl w:val="A7F4CEEE"/>
    <w:lvl w:ilvl="0">
      <w:start w:val="1"/>
      <w:numFmt w:val="lowerLetter"/>
      <w:lvlRestart w:val="0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39"/>
  </w:num>
  <w:num w:numId="3">
    <w:abstractNumId w:val="8"/>
  </w:num>
  <w:num w:numId="4">
    <w:abstractNumId w:val="7"/>
  </w:num>
  <w:num w:numId="5">
    <w:abstractNumId w:val="36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5"/>
  </w:num>
  <w:num w:numId="11">
    <w:abstractNumId w:val="4"/>
  </w:num>
  <w:num w:numId="12">
    <w:abstractNumId w:val="6"/>
  </w:num>
  <w:num w:numId="13">
    <w:abstractNumId w:val="26"/>
  </w:num>
  <w:num w:numId="14">
    <w:abstractNumId w:val="24"/>
  </w:num>
  <w:num w:numId="15">
    <w:abstractNumId w:val="18"/>
  </w:num>
  <w:num w:numId="16">
    <w:abstractNumId w:val="23"/>
  </w:num>
  <w:num w:numId="17">
    <w:abstractNumId w:val="22"/>
  </w:num>
  <w:num w:numId="18">
    <w:abstractNumId w:val="15"/>
  </w:num>
  <w:num w:numId="19">
    <w:abstractNumId w:val="38"/>
  </w:num>
  <w:num w:numId="20">
    <w:abstractNumId w:val="14"/>
  </w:num>
  <w:num w:numId="21">
    <w:abstractNumId w:val="30"/>
  </w:num>
  <w:num w:numId="22">
    <w:abstractNumId w:val="25"/>
  </w:num>
  <w:num w:numId="23">
    <w:abstractNumId w:val="35"/>
  </w:num>
  <w:num w:numId="24">
    <w:abstractNumId w:val="13"/>
  </w:num>
  <w:num w:numId="25">
    <w:abstractNumId w:val="10"/>
  </w:num>
  <w:num w:numId="26">
    <w:abstractNumId w:val="28"/>
  </w:num>
  <w:num w:numId="27">
    <w:abstractNumId w:val="11"/>
  </w:num>
  <w:num w:numId="28">
    <w:abstractNumId w:val="27"/>
  </w:num>
  <w:num w:numId="29">
    <w:abstractNumId w:val="16"/>
  </w:num>
  <w:num w:numId="30">
    <w:abstractNumId w:val="20"/>
  </w:num>
  <w:num w:numId="31">
    <w:abstractNumId w:val="29"/>
  </w:num>
  <w:num w:numId="32">
    <w:abstractNumId w:val="12"/>
  </w:num>
  <w:num w:numId="33">
    <w:abstractNumId w:val="31"/>
  </w:num>
  <w:num w:numId="34">
    <w:abstractNumId w:val="21"/>
  </w:num>
  <w:num w:numId="35">
    <w:abstractNumId w:val="19"/>
  </w:num>
  <w:num w:numId="36">
    <w:abstractNumId w:val="37"/>
  </w:num>
  <w:num w:numId="37">
    <w:abstractNumId w:val="33"/>
  </w:num>
  <w:num w:numId="38">
    <w:abstractNumId w:val="40"/>
  </w:num>
  <w:num w:numId="39">
    <w:abstractNumId w:val="32"/>
  </w:num>
  <w:num w:numId="40">
    <w:abstractNumId w:val="9"/>
  </w:num>
  <w:num w:numId="4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C2"/>
    <w:rsid w:val="0000064A"/>
    <w:rsid w:val="00006CE8"/>
    <w:rsid w:val="00007C68"/>
    <w:rsid w:val="00011ECE"/>
    <w:rsid w:val="0001242E"/>
    <w:rsid w:val="000138D5"/>
    <w:rsid w:val="00015838"/>
    <w:rsid w:val="00015A59"/>
    <w:rsid w:val="0002065B"/>
    <w:rsid w:val="000227E0"/>
    <w:rsid w:val="00023668"/>
    <w:rsid w:val="00023A82"/>
    <w:rsid w:val="00023CE9"/>
    <w:rsid w:val="000240D0"/>
    <w:rsid w:val="0002729E"/>
    <w:rsid w:val="00030C61"/>
    <w:rsid w:val="000314C1"/>
    <w:rsid w:val="000326CB"/>
    <w:rsid w:val="000412C5"/>
    <w:rsid w:val="000428DF"/>
    <w:rsid w:val="00045CC5"/>
    <w:rsid w:val="00054AD5"/>
    <w:rsid w:val="0005680D"/>
    <w:rsid w:val="0005729B"/>
    <w:rsid w:val="000609BD"/>
    <w:rsid w:val="000639CA"/>
    <w:rsid w:val="000650AD"/>
    <w:rsid w:val="00065FF4"/>
    <w:rsid w:val="000670F4"/>
    <w:rsid w:val="000673D3"/>
    <w:rsid w:val="00067D7F"/>
    <w:rsid w:val="0007186F"/>
    <w:rsid w:val="000739D9"/>
    <w:rsid w:val="0007591D"/>
    <w:rsid w:val="00077034"/>
    <w:rsid w:val="00077707"/>
    <w:rsid w:val="00077CDE"/>
    <w:rsid w:val="00077E6F"/>
    <w:rsid w:val="00080E19"/>
    <w:rsid w:val="000815F5"/>
    <w:rsid w:val="0008429B"/>
    <w:rsid w:val="00085990"/>
    <w:rsid w:val="00085CA1"/>
    <w:rsid w:val="0008719C"/>
    <w:rsid w:val="0009056C"/>
    <w:rsid w:val="00090F98"/>
    <w:rsid w:val="00091ECF"/>
    <w:rsid w:val="00093427"/>
    <w:rsid w:val="00093E44"/>
    <w:rsid w:val="00096F63"/>
    <w:rsid w:val="000974E9"/>
    <w:rsid w:val="000A2091"/>
    <w:rsid w:val="000A29A0"/>
    <w:rsid w:val="000A2EB4"/>
    <w:rsid w:val="000A3106"/>
    <w:rsid w:val="000A5C07"/>
    <w:rsid w:val="000B17FA"/>
    <w:rsid w:val="000B19BE"/>
    <w:rsid w:val="000B29DE"/>
    <w:rsid w:val="000B4218"/>
    <w:rsid w:val="000B799C"/>
    <w:rsid w:val="000C0131"/>
    <w:rsid w:val="000C280B"/>
    <w:rsid w:val="000C7617"/>
    <w:rsid w:val="000D4CD9"/>
    <w:rsid w:val="000D65DE"/>
    <w:rsid w:val="000E2092"/>
    <w:rsid w:val="000E20EA"/>
    <w:rsid w:val="000E4C48"/>
    <w:rsid w:val="000E5CA8"/>
    <w:rsid w:val="000F1A59"/>
    <w:rsid w:val="000F1B26"/>
    <w:rsid w:val="000F53D0"/>
    <w:rsid w:val="001009BB"/>
    <w:rsid w:val="001011B1"/>
    <w:rsid w:val="00101A1D"/>
    <w:rsid w:val="00104C14"/>
    <w:rsid w:val="00104C99"/>
    <w:rsid w:val="00104DFB"/>
    <w:rsid w:val="0010616F"/>
    <w:rsid w:val="001065D4"/>
    <w:rsid w:val="00106D82"/>
    <w:rsid w:val="001078DC"/>
    <w:rsid w:val="001137C0"/>
    <w:rsid w:val="00113C5D"/>
    <w:rsid w:val="00113ECA"/>
    <w:rsid w:val="00114754"/>
    <w:rsid w:val="00115188"/>
    <w:rsid w:val="001153C4"/>
    <w:rsid w:val="00121F08"/>
    <w:rsid w:val="001220F9"/>
    <w:rsid w:val="001227A6"/>
    <w:rsid w:val="00123636"/>
    <w:rsid w:val="0012531D"/>
    <w:rsid w:val="00125704"/>
    <w:rsid w:val="0012583C"/>
    <w:rsid w:val="001275F6"/>
    <w:rsid w:val="00127A18"/>
    <w:rsid w:val="0013042D"/>
    <w:rsid w:val="001323DA"/>
    <w:rsid w:val="00132E6B"/>
    <w:rsid w:val="00132FA7"/>
    <w:rsid w:val="0013474D"/>
    <w:rsid w:val="00134991"/>
    <w:rsid w:val="00134CA1"/>
    <w:rsid w:val="0013501C"/>
    <w:rsid w:val="00141DD1"/>
    <w:rsid w:val="00144C6A"/>
    <w:rsid w:val="00145AA2"/>
    <w:rsid w:val="0015131B"/>
    <w:rsid w:val="00154A51"/>
    <w:rsid w:val="00155271"/>
    <w:rsid w:val="00160443"/>
    <w:rsid w:val="00160FBD"/>
    <w:rsid w:val="0016693C"/>
    <w:rsid w:val="00170B62"/>
    <w:rsid w:val="00173E02"/>
    <w:rsid w:val="00174525"/>
    <w:rsid w:val="0017596A"/>
    <w:rsid w:val="00183218"/>
    <w:rsid w:val="0018325E"/>
    <w:rsid w:val="0018445F"/>
    <w:rsid w:val="00192D85"/>
    <w:rsid w:val="00192FE2"/>
    <w:rsid w:val="00194411"/>
    <w:rsid w:val="001B0E06"/>
    <w:rsid w:val="001B19CB"/>
    <w:rsid w:val="001B3A85"/>
    <w:rsid w:val="001B5FB1"/>
    <w:rsid w:val="001C0C34"/>
    <w:rsid w:val="001C1D03"/>
    <w:rsid w:val="001C231B"/>
    <w:rsid w:val="001C2396"/>
    <w:rsid w:val="001C2F54"/>
    <w:rsid w:val="001C56CC"/>
    <w:rsid w:val="001C632D"/>
    <w:rsid w:val="001C63B5"/>
    <w:rsid w:val="001C66BB"/>
    <w:rsid w:val="001C6882"/>
    <w:rsid w:val="001C690B"/>
    <w:rsid w:val="001D02AC"/>
    <w:rsid w:val="001D1582"/>
    <w:rsid w:val="001D1FA7"/>
    <w:rsid w:val="001D4FCF"/>
    <w:rsid w:val="001D7182"/>
    <w:rsid w:val="001E06C8"/>
    <w:rsid w:val="001E12EC"/>
    <w:rsid w:val="001E44D7"/>
    <w:rsid w:val="001E4C5E"/>
    <w:rsid w:val="001F07F8"/>
    <w:rsid w:val="001F0B3A"/>
    <w:rsid w:val="001F1C06"/>
    <w:rsid w:val="001F2903"/>
    <w:rsid w:val="001F3319"/>
    <w:rsid w:val="001F3B92"/>
    <w:rsid w:val="001F5153"/>
    <w:rsid w:val="001F5330"/>
    <w:rsid w:val="001F6BF2"/>
    <w:rsid w:val="00207FE4"/>
    <w:rsid w:val="002105E1"/>
    <w:rsid w:val="002121A8"/>
    <w:rsid w:val="0021483B"/>
    <w:rsid w:val="00215601"/>
    <w:rsid w:val="00216E9F"/>
    <w:rsid w:val="0022034D"/>
    <w:rsid w:val="00220CA0"/>
    <w:rsid w:val="00226F04"/>
    <w:rsid w:val="00230E98"/>
    <w:rsid w:val="002314E5"/>
    <w:rsid w:val="00232DDF"/>
    <w:rsid w:val="00234606"/>
    <w:rsid w:val="0023577B"/>
    <w:rsid w:val="00241030"/>
    <w:rsid w:val="00242CD2"/>
    <w:rsid w:val="002434BB"/>
    <w:rsid w:val="00243F44"/>
    <w:rsid w:val="002448AE"/>
    <w:rsid w:val="00244D2F"/>
    <w:rsid w:val="00245F99"/>
    <w:rsid w:val="00246765"/>
    <w:rsid w:val="00247AFE"/>
    <w:rsid w:val="00251E64"/>
    <w:rsid w:val="00254CF5"/>
    <w:rsid w:val="00260428"/>
    <w:rsid w:val="0026159A"/>
    <w:rsid w:val="0026221B"/>
    <w:rsid w:val="0026371F"/>
    <w:rsid w:val="00265217"/>
    <w:rsid w:val="00267BCC"/>
    <w:rsid w:val="00270C14"/>
    <w:rsid w:val="0027450D"/>
    <w:rsid w:val="002745AF"/>
    <w:rsid w:val="00274E3D"/>
    <w:rsid w:val="00276450"/>
    <w:rsid w:val="0028037D"/>
    <w:rsid w:val="00287DD6"/>
    <w:rsid w:val="00295D3D"/>
    <w:rsid w:val="00296E06"/>
    <w:rsid w:val="002A0A2F"/>
    <w:rsid w:val="002A2084"/>
    <w:rsid w:val="002A3E23"/>
    <w:rsid w:val="002B17A5"/>
    <w:rsid w:val="002B5FCC"/>
    <w:rsid w:val="002B6040"/>
    <w:rsid w:val="002B610C"/>
    <w:rsid w:val="002B7816"/>
    <w:rsid w:val="002C40C2"/>
    <w:rsid w:val="002C42EA"/>
    <w:rsid w:val="002C5DA0"/>
    <w:rsid w:val="002C67A6"/>
    <w:rsid w:val="002C6CBA"/>
    <w:rsid w:val="002C703C"/>
    <w:rsid w:val="002C7979"/>
    <w:rsid w:val="002D03E1"/>
    <w:rsid w:val="002D3AE8"/>
    <w:rsid w:val="002D619D"/>
    <w:rsid w:val="002E12F1"/>
    <w:rsid w:val="002E140A"/>
    <w:rsid w:val="002E352F"/>
    <w:rsid w:val="002E60FD"/>
    <w:rsid w:val="002E7696"/>
    <w:rsid w:val="002F2087"/>
    <w:rsid w:val="002F4484"/>
    <w:rsid w:val="002F617C"/>
    <w:rsid w:val="002F7593"/>
    <w:rsid w:val="003008B3"/>
    <w:rsid w:val="00300E58"/>
    <w:rsid w:val="00301189"/>
    <w:rsid w:val="003020DD"/>
    <w:rsid w:val="003022DD"/>
    <w:rsid w:val="003051C2"/>
    <w:rsid w:val="0031044F"/>
    <w:rsid w:val="00312169"/>
    <w:rsid w:val="00313347"/>
    <w:rsid w:val="003155B4"/>
    <w:rsid w:val="003159A0"/>
    <w:rsid w:val="00316C90"/>
    <w:rsid w:val="0031737B"/>
    <w:rsid w:val="00321DBF"/>
    <w:rsid w:val="00322EA9"/>
    <w:rsid w:val="00323345"/>
    <w:rsid w:val="00323D46"/>
    <w:rsid w:val="00325FBD"/>
    <w:rsid w:val="003263EE"/>
    <w:rsid w:val="0032653F"/>
    <w:rsid w:val="00326F78"/>
    <w:rsid w:val="00327374"/>
    <w:rsid w:val="00336B20"/>
    <w:rsid w:val="00336CC8"/>
    <w:rsid w:val="00336E81"/>
    <w:rsid w:val="003376A4"/>
    <w:rsid w:val="0034000E"/>
    <w:rsid w:val="00341CC2"/>
    <w:rsid w:val="00342D8F"/>
    <w:rsid w:val="00345DC5"/>
    <w:rsid w:val="00346205"/>
    <w:rsid w:val="00346776"/>
    <w:rsid w:val="0035140E"/>
    <w:rsid w:val="00355682"/>
    <w:rsid w:val="003646FD"/>
    <w:rsid w:val="00364D3C"/>
    <w:rsid w:val="00367D84"/>
    <w:rsid w:val="00371F5D"/>
    <w:rsid w:val="00371F9B"/>
    <w:rsid w:val="00372A2A"/>
    <w:rsid w:val="003732BF"/>
    <w:rsid w:val="00373BB0"/>
    <w:rsid w:val="00374C27"/>
    <w:rsid w:val="00382022"/>
    <w:rsid w:val="00382026"/>
    <w:rsid w:val="00382F25"/>
    <w:rsid w:val="0038425A"/>
    <w:rsid w:val="00391BE0"/>
    <w:rsid w:val="00393FA7"/>
    <w:rsid w:val="0039485D"/>
    <w:rsid w:val="003950F7"/>
    <w:rsid w:val="0039580D"/>
    <w:rsid w:val="0039593F"/>
    <w:rsid w:val="00397379"/>
    <w:rsid w:val="00397A07"/>
    <w:rsid w:val="003A1DBD"/>
    <w:rsid w:val="003A2426"/>
    <w:rsid w:val="003B0506"/>
    <w:rsid w:val="003B0B64"/>
    <w:rsid w:val="003B3628"/>
    <w:rsid w:val="003B4514"/>
    <w:rsid w:val="003B49D7"/>
    <w:rsid w:val="003B4C85"/>
    <w:rsid w:val="003B4E4B"/>
    <w:rsid w:val="003B7EC6"/>
    <w:rsid w:val="003C2748"/>
    <w:rsid w:val="003C2A10"/>
    <w:rsid w:val="003C40B7"/>
    <w:rsid w:val="003D0F74"/>
    <w:rsid w:val="003D2860"/>
    <w:rsid w:val="003D2F70"/>
    <w:rsid w:val="003D7229"/>
    <w:rsid w:val="003D72D4"/>
    <w:rsid w:val="003E1F97"/>
    <w:rsid w:val="003E3D58"/>
    <w:rsid w:val="003E791A"/>
    <w:rsid w:val="003E7921"/>
    <w:rsid w:val="003F1509"/>
    <w:rsid w:val="003F1B81"/>
    <w:rsid w:val="003F249C"/>
    <w:rsid w:val="003F4047"/>
    <w:rsid w:val="003F5EC7"/>
    <w:rsid w:val="003F6126"/>
    <w:rsid w:val="003F72CD"/>
    <w:rsid w:val="004062D5"/>
    <w:rsid w:val="0040639D"/>
    <w:rsid w:val="00410CC2"/>
    <w:rsid w:val="00413A29"/>
    <w:rsid w:val="00414694"/>
    <w:rsid w:val="00415ECB"/>
    <w:rsid w:val="0041776B"/>
    <w:rsid w:val="00420DB7"/>
    <w:rsid w:val="00431432"/>
    <w:rsid w:val="0043155A"/>
    <w:rsid w:val="00432259"/>
    <w:rsid w:val="00432A28"/>
    <w:rsid w:val="00432F38"/>
    <w:rsid w:val="00433719"/>
    <w:rsid w:val="00434123"/>
    <w:rsid w:val="00435A74"/>
    <w:rsid w:val="00435C14"/>
    <w:rsid w:val="00437354"/>
    <w:rsid w:val="00437E95"/>
    <w:rsid w:val="0044275F"/>
    <w:rsid w:val="004474C2"/>
    <w:rsid w:val="004503C4"/>
    <w:rsid w:val="004509DB"/>
    <w:rsid w:val="00450FBA"/>
    <w:rsid w:val="004531B7"/>
    <w:rsid w:val="0045403D"/>
    <w:rsid w:val="00454743"/>
    <w:rsid w:val="00456AF6"/>
    <w:rsid w:val="004570BC"/>
    <w:rsid w:val="004572AB"/>
    <w:rsid w:val="00457C45"/>
    <w:rsid w:val="0046025D"/>
    <w:rsid w:val="00460CEB"/>
    <w:rsid w:val="00460E01"/>
    <w:rsid w:val="00461B5C"/>
    <w:rsid w:val="004636EB"/>
    <w:rsid w:val="00464D66"/>
    <w:rsid w:val="004662CE"/>
    <w:rsid w:val="00466F7F"/>
    <w:rsid w:val="00471446"/>
    <w:rsid w:val="004719E0"/>
    <w:rsid w:val="00473723"/>
    <w:rsid w:val="00473851"/>
    <w:rsid w:val="00481C01"/>
    <w:rsid w:val="004827C5"/>
    <w:rsid w:val="00484827"/>
    <w:rsid w:val="00485E98"/>
    <w:rsid w:val="00487703"/>
    <w:rsid w:val="00491610"/>
    <w:rsid w:val="00494991"/>
    <w:rsid w:val="00495EE4"/>
    <w:rsid w:val="00496E3D"/>
    <w:rsid w:val="00497077"/>
    <w:rsid w:val="004979B4"/>
    <w:rsid w:val="004A0FE8"/>
    <w:rsid w:val="004A2A81"/>
    <w:rsid w:val="004A3B43"/>
    <w:rsid w:val="004A3C4E"/>
    <w:rsid w:val="004A609B"/>
    <w:rsid w:val="004A6F55"/>
    <w:rsid w:val="004A7092"/>
    <w:rsid w:val="004C055B"/>
    <w:rsid w:val="004C0D82"/>
    <w:rsid w:val="004C12F8"/>
    <w:rsid w:val="004C2009"/>
    <w:rsid w:val="004C220C"/>
    <w:rsid w:val="004C4866"/>
    <w:rsid w:val="004C5DC8"/>
    <w:rsid w:val="004C7283"/>
    <w:rsid w:val="004D01C9"/>
    <w:rsid w:val="004D197A"/>
    <w:rsid w:val="004D60C1"/>
    <w:rsid w:val="004D7426"/>
    <w:rsid w:val="004E2411"/>
    <w:rsid w:val="004E4450"/>
    <w:rsid w:val="004E5F61"/>
    <w:rsid w:val="004F40B0"/>
    <w:rsid w:val="004F46C6"/>
    <w:rsid w:val="004F4EB7"/>
    <w:rsid w:val="004F537D"/>
    <w:rsid w:val="004F583F"/>
    <w:rsid w:val="00504C66"/>
    <w:rsid w:val="00505349"/>
    <w:rsid w:val="005118DA"/>
    <w:rsid w:val="00511A63"/>
    <w:rsid w:val="005122E1"/>
    <w:rsid w:val="00514FC0"/>
    <w:rsid w:val="00517121"/>
    <w:rsid w:val="00521574"/>
    <w:rsid w:val="00523A87"/>
    <w:rsid w:val="0052448A"/>
    <w:rsid w:val="00524D30"/>
    <w:rsid w:val="00524D6A"/>
    <w:rsid w:val="00527F07"/>
    <w:rsid w:val="0053010C"/>
    <w:rsid w:val="0053514F"/>
    <w:rsid w:val="00535ED4"/>
    <w:rsid w:val="005404E8"/>
    <w:rsid w:val="00540829"/>
    <w:rsid w:val="00540CE0"/>
    <w:rsid w:val="005411FB"/>
    <w:rsid w:val="00545199"/>
    <w:rsid w:val="00545567"/>
    <w:rsid w:val="005471AC"/>
    <w:rsid w:val="00550856"/>
    <w:rsid w:val="005553A6"/>
    <w:rsid w:val="0055543F"/>
    <w:rsid w:val="005557A7"/>
    <w:rsid w:val="00555BD2"/>
    <w:rsid w:val="005605A1"/>
    <w:rsid w:val="0056296C"/>
    <w:rsid w:val="005646D6"/>
    <w:rsid w:val="00566976"/>
    <w:rsid w:val="0056721F"/>
    <w:rsid w:val="0056757E"/>
    <w:rsid w:val="005727EE"/>
    <w:rsid w:val="0057374F"/>
    <w:rsid w:val="005740EF"/>
    <w:rsid w:val="005746FE"/>
    <w:rsid w:val="00575E71"/>
    <w:rsid w:val="005762F8"/>
    <w:rsid w:val="00576624"/>
    <w:rsid w:val="00576BE8"/>
    <w:rsid w:val="00577116"/>
    <w:rsid w:val="00580A5C"/>
    <w:rsid w:val="005854AA"/>
    <w:rsid w:val="00591419"/>
    <w:rsid w:val="00593252"/>
    <w:rsid w:val="00593FED"/>
    <w:rsid w:val="00595125"/>
    <w:rsid w:val="0059630F"/>
    <w:rsid w:val="005A1F40"/>
    <w:rsid w:val="005A1FAD"/>
    <w:rsid w:val="005B747C"/>
    <w:rsid w:val="005C04DE"/>
    <w:rsid w:val="005C25A8"/>
    <w:rsid w:val="005C268F"/>
    <w:rsid w:val="005D0FBC"/>
    <w:rsid w:val="005D2AB5"/>
    <w:rsid w:val="005D4380"/>
    <w:rsid w:val="005D4DCA"/>
    <w:rsid w:val="005D5EC9"/>
    <w:rsid w:val="005D6644"/>
    <w:rsid w:val="005D6F80"/>
    <w:rsid w:val="005D7A53"/>
    <w:rsid w:val="005E1518"/>
    <w:rsid w:val="005E379E"/>
    <w:rsid w:val="005F529E"/>
    <w:rsid w:val="00601298"/>
    <w:rsid w:val="00602984"/>
    <w:rsid w:val="00605CBA"/>
    <w:rsid w:val="00611331"/>
    <w:rsid w:val="00611753"/>
    <w:rsid w:val="00616754"/>
    <w:rsid w:val="00622DC1"/>
    <w:rsid w:val="00624B0F"/>
    <w:rsid w:val="00624D38"/>
    <w:rsid w:val="00626D34"/>
    <w:rsid w:val="00627911"/>
    <w:rsid w:val="006308F4"/>
    <w:rsid w:val="00631113"/>
    <w:rsid w:val="00633083"/>
    <w:rsid w:val="006351C1"/>
    <w:rsid w:val="0063521A"/>
    <w:rsid w:val="006356C5"/>
    <w:rsid w:val="006402A0"/>
    <w:rsid w:val="00640FB4"/>
    <w:rsid w:val="00641DA4"/>
    <w:rsid w:val="00644342"/>
    <w:rsid w:val="006501BB"/>
    <w:rsid w:val="0065329B"/>
    <w:rsid w:val="00654293"/>
    <w:rsid w:val="00657E85"/>
    <w:rsid w:val="00660DDE"/>
    <w:rsid w:val="00663649"/>
    <w:rsid w:val="00666495"/>
    <w:rsid w:val="00666738"/>
    <w:rsid w:val="006668F9"/>
    <w:rsid w:val="006746F4"/>
    <w:rsid w:val="0067528D"/>
    <w:rsid w:val="0067559B"/>
    <w:rsid w:val="00676106"/>
    <w:rsid w:val="006767FD"/>
    <w:rsid w:val="0068222E"/>
    <w:rsid w:val="00682250"/>
    <w:rsid w:val="0068289A"/>
    <w:rsid w:val="00682B9C"/>
    <w:rsid w:val="00683C5B"/>
    <w:rsid w:val="00687496"/>
    <w:rsid w:val="006925A9"/>
    <w:rsid w:val="00693696"/>
    <w:rsid w:val="00694647"/>
    <w:rsid w:val="006A0585"/>
    <w:rsid w:val="006A10ED"/>
    <w:rsid w:val="006B0684"/>
    <w:rsid w:val="006B09E0"/>
    <w:rsid w:val="006B0B75"/>
    <w:rsid w:val="006B0BAF"/>
    <w:rsid w:val="006B34D5"/>
    <w:rsid w:val="006B6040"/>
    <w:rsid w:val="006B6451"/>
    <w:rsid w:val="006C1DD5"/>
    <w:rsid w:val="006C41FB"/>
    <w:rsid w:val="006C6BA8"/>
    <w:rsid w:val="006C6C8B"/>
    <w:rsid w:val="006E0662"/>
    <w:rsid w:val="006E0AEB"/>
    <w:rsid w:val="006E1FDD"/>
    <w:rsid w:val="006E676D"/>
    <w:rsid w:val="006F093B"/>
    <w:rsid w:val="006F14EE"/>
    <w:rsid w:val="006F67E2"/>
    <w:rsid w:val="006F7395"/>
    <w:rsid w:val="00700ABF"/>
    <w:rsid w:val="00702F4F"/>
    <w:rsid w:val="00704E05"/>
    <w:rsid w:val="007064A7"/>
    <w:rsid w:val="00712EF1"/>
    <w:rsid w:val="0071487E"/>
    <w:rsid w:val="007151E9"/>
    <w:rsid w:val="00715816"/>
    <w:rsid w:val="0071599B"/>
    <w:rsid w:val="00715E48"/>
    <w:rsid w:val="0071628E"/>
    <w:rsid w:val="007174CF"/>
    <w:rsid w:val="0071798B"/>
    <w:rsid w:val="00717FA2"/>
    <w:rsid w:val="007223BA"/>
    <w:rsid w:val="00724B1E"/>
    <w:rsid w:val="0073032D"/>
    <w:rsid w:val="00735B2D"/>
    <w:rsid w:val="00735C25"/>
    <w:rsid w:val="00736868"/>
    <w:rsid w:val="00740A38"/>
    <w:rsid w:val="00741808"/>
    <w:rsid w:val="00742DED"/>
    <w:rsid w:val="00742FE4"/>
    <w:rsid w:val="00743A84"/>
    <w:rsid w:val="00751B05"/>
    <w:rsid w:val="00754204"/>
    <w:rsid w:val="007550C6"/>
    <w:rsid w:val="007556AE"/>
    <w:rsid w:val="00755824"/>
    <w:rsid w:val="00757A07"/>
    <w:rsid w:val="00761561"/>
    <w:rsid w:val="00764FDB"/>
    <w:rsid w:val="00770E00"/>
    <w:rsid w:val="00771ABD"/>
    <w:rsid w:val="00772C06"/>
    <w:rsid w:val="00772FFB"/>
    <w:rsid w:val="00774BCE"/>
    <w:rsid w:val="0077523A"/>
    <w:rsid w:val="00775A4C"/>
    <w:rsid w:val="007851A1"/>
    <w:rsid w:val="007960D6"/>
    <w:rsid w:val="007A097E"/>
    <w:rsid w:val="007A1FEE"/>
    <w:rsid w:val="007A2619"/>
    <w:rsid w:val="007A2DC4"/>
    <w:rsid w:val="007A633A"/>
    <w:rsid w:val="007A65A1"/>
    <w:rsid w:val="007A6C90"/>
    <w:rsid w:val="007A7497"/>
    <w:rsid w:val="007B6D6F"/>
    <w:rsid w:val="007B741B"/>
    <w:rsid w:val="007C03E7"/>
    <w:rsid w:val="007C2BEF"/>
    <w:rsid w:val="007C31AE"/>
    <w:rsid w:val="007D0172"/>
    <w:rsid w:val="007D3F07"/>
    <w:rsid w:val="007D6444"/>
    <w:rsid w:val="007D7231"/>
    <w:rsid w:val="007E2740"/>
    <w:rsid w:val="007E3386"/>
    <w:rsid w:val="007E469C"/>
    <w:rsid w:val="007E61BA"/>
    <w:rsid w:val="007E6755"/>
    <w:rsid w:val="007E7C7B"/>
    <w:rsid w:val="007E7FFC"/>
    <w:rsid w:val="007F0D48"/>
    <w:rsid w:val="007F212A"/>
    <w:rsid w:val="007F4654"/>
    <w:rsid w:val="007F498A"/>
    <w:rsid w:val="007F7E15"/>
    <w:rsid w:val="008043A1"/>
    <w:rsid w:val="008046B3"/>
    <w:rsid w:val="00805136"/>
    <w:rsid w:val="00806814"/>
    <w:rsid w:val="00806C3A"/>
    <w:rsid w:val="00814B76"/>
    <w:rsid w:val="00815410"/>
    <w:rsid w:val="00815AE9"/>
    <w:rsid w:val="00820C56"/>
    <w:rsid w:val="00826C70"/>
    <w:rsid w:val="008278D4"/>
    <w:rsid w:val="00827FBF"/>
    <w:rsid w:val="00831752"/>
    <w:rsid w:val="008336B3"/>
    <w:rsid w:val="008348DB"/>
    <w:rsid w:val="00835339"/>
    <w:rsid w:val="00835C5D"/>
    <w:rsid w:val="008378FA"/>
    <w:rsid w:val="00837FF0"/>
    <w:rsid w:val="00840A6D"/>
    <w:rsid w:val="008438CB"/>
    <w:rsid w:val="00847D1C"/>
    <w:rsid w:val="008505DF"/>
    <w:rsid w:val="00851E65"/>
    <w:rsid w:val="00852664"/>
    <w:rsid w:val="00856355"/>
    <w:rsid w:val="0085654E"/>
    <w:rsid w:val="008578B9"/>
    <w:rsid w:val="00857BE3"/>
    <w:rsid w:val="008708AA"/>
    <w:rsid w:val="0087235A"/>
    <w:rsid w:val="00872456"/>
    <w:rsid w:val="00872795"/>
    <w:rsid w:val="008730D2"/>
    <w:rsid w:val="00875A1D"/>
    <w:rsid w:val="00875A4B"/>
    <w:rsid w:val="0088209B"/>
    <w:rsid w:val="00883A39"/>
    <w:rsid w:val="00887BB1"/>
    <w:rsid w:val="00890E6C"/>
    <w:rsid w:val="0089382E"/>
    <w:rsid w:val="00893BA2"/>
    <w:rsid w:val="00895A84"/>
    <w:rsid w:val="00897D3F"/>
    <w:rsid w:val="008A1C25"/>
    <w:rsid w:val="008A2083"/>
    <w:rsid w:val="008A239C"/>
    <w:rsid w:val="008A3191"/>
    <w:rsid w:val="008A3FCF"/>
    <w:rsid w:val="008A6486"/>
    <w:rsid w:val="008A64DC"/>
    <w:rsid w:val="008B1642"/>
    <w:rsid w:val="008B1B4C"/>
    <w:rsid w:val="008B3F57"/>
    <w:rsid w:val="008B4F18"/>
    <w:rsid w:val="008B5AD1"/>
    <w:rsid w:val="008B5E7F"/>
    <w:rsid w:val="008B6DD1"/>
    <w:rsid w:val="008C0930"/>
    <w:rsid w:val="008C2C50"/>
    <w:rsid w:val="008C2D23"/>
    <w:rsid w:val="008D0138"/>
    <w:rsid w:val="008D0807"/>
    <w:rsid w:val="008D1BBB"/>
    <w:rsid w:val="008D2415"/>
    <w:rsid w:val="008D2EDD"/>
    <w:rsid w:val="008D4837"/>
    <w:rsid w:val="008D54A2"/>
    <w:rsid w:val="008E0948"/>
    <w:rsid w:val="008E119B"/>
    <w:rsid w:val="008E2664"/>
    <w:rsid w:val="008E2A63"/>
    <w:rsid w:val="008E3261"/>
    <w:rsid w:val="008E4EC8"/>
    <w:rsid w:val="008F0C0C"/>
    <w:rsid w:val="008F1D0D"/>
    <w:rsid w:val="008F3070"/>
    <w:rsid w:val="008F3C0D"/>
    <w:rsid w:val="008F457F"/>
    <w:rsid w:val="008F5BCA"/>
    <w:rsid w:val="008F6187"/>
    <w:rsid w:val="00900410"/>
    <w:rsid w:val="00900A7B"/>
    <w:rsid w:val="0090151E"/>
    <w:rsid w:val="0090190F"/>
    <w:rsid w:val="009019B0"/>
    <w:rsid w:val="00905FF0"/>
    <w:rsid w:val="00910B18"/>
    <w:rsid w:val="009116AE"/>
    <w:rsid w:val="00915868"/>
    <w:rsid w:val="00916046"/>
    <w:rsid w:val="00921C6A"/>
    <w:rsid w:val="009222AC"/>
    <w:rsid w:val="009235C3"/>
    <w:rsid w:val="00927E92"/>
    <w:rsid w:val="0093050C"/>
    <w:rsid w:val="009306C5"/>
    <w:rsid w:val="00931C4C"/>
    <w:rsid w:val="0093231B"/>
    <w:rsid w:val="009409A0"/>
    <w:rsid w:val="0094173F"/>
    <w:rsid w:val="00945C45"/>
    <w:rsid w:val="00950BE7"/>
    <w:rsid w:val="0095119E"/>
    <w:rsid w:val="009519D7"/>
    <w:rsid w:val="00951FDD"/>
    <w:rsid w:val="00953F52"/>
    <w:rsid w:val="009547A8"/>
    <w:rsid w:val="00955A01"/>
    <w:rsid w:val="00960455"/>
    <w:rsid w:val="009612BA"/>
    <w:rsid w:val="00963DE2"/>
    <w:rsid w:val="00965E29"/>
    <w:rsid w:val="00965FB9"/>
    <w:rsid w:val="0097042D"/>
    <w:rsid w:val="00970AB2"/>
    <w:rsid w:val="00971F81"/>
    <w:rsid w:val="009731AC"/>
    <w:rsid w:val="0097369F"/>
    <w:rsid w:val="009739FD"/>
    <w:rsid w:val="0097628E"/>
    <w:rsid w:val="0097731B"/>
    <w:rsid w:val="009800AF"/>
    <w:rsid w:val="00980A09"/>
    <w:rsid w:val="0098644B"/>
    <w:rsid w:val="00990AAA"/>
    <w:rsid w:val="0099591E"/>
    <w:rsid w:val="00995C9C"/>
    <w:rsid w:val="00997CA7"/>
    <w:rsid w:val="00997F48"/>
    <w:rsid w:val="009A1980"/>
    <w:rsid w:val="009A2FB8"/>
    <w:rsid w:val="009A3DB8"/>
    <w:rsid w:val="009A44FE"/>
    <w:rsid w:val="009A4D93"/>
    <w:rsid w:val="009A5A94"/>
    <w:rsid w:val="009B17BD"/>
    <w:rsid w:val="009B29CE"/>
    <w:rsid w:val="009B3028"/>
    <w:rsid w:val="009B3D31"/>
    <w:rsid w:val="009B49B6"/>
    <w:rsid w:val="009B51CB"/>
    <w:rsid w:val="009B7310"/>
    <w:rsid w:val="009B7DC8"/>
    <w:rsid w:val="009C2F94"/>
    <w:rsid w:val="009C427E"/>
    <w:rsid w:val="009C479E"/>
    <w:rsid w:val="009C7DF8"/>
    <w:rsid w:val="009D064A"/>
    <w:rsid w:val="009D26EB"/>
    <w:rsid w:val="009D59AE"/>
    <w:rsid w:val="009D69E2"/>
    <w:rsid w:val="009E0941"/>
    <w:rsid w:val="009E0AE3"/>
    <w:rsid w:val="009E2466"/>
    <w:rsid w:val="009E3AF0"/>
    <w:rsid w:val="009E675D"/>
    <w:rsid w:val="009E6869"/>
    <w:rsid w:val="009F40E5"/>
    <w:rsid w:val="009F5608"/>
    <w:rsid w:val="00A009EA"/>
    <w:rsid w:val="00A01D3B"/>
    <w:rsid w:val="00A03B6F"/>
    <w:rsid w:val="00A07658"/>
    <w:rsid w:val="00A12660"/>
    <w:rsid w:val="00A14F19"/>
    <w:rsid w:val="00A16728"/>
    <w:rsid w:val="00A217A0"/>
    <w:rsid w:val="00A21D8D"/>
    <w:rsid w:val="00A21FC7"/>
    <w:rsid w:val="00A21FE5"/>
    <w:rsid w:val="00A32B3C"/>
    <w:rsid w:val="00A353AA"/>
    <w:rsid w:val="00A36AB9"/>
    <w:rsid w:val="00A373F2"/>
    <w:rsid w:val="00A40C89"/>
    <w:rsid w:val="00A41ED4"/>
    <w:rsid w:val="00A425A2"/>
    <w:rsid w:val="00A4721D"/>
    <w:rsid w:val="00A513A4"/>
    <w:rsid w:val="00A56685"/>
    <w:rsid w:val="00A5739A"/>
    <w:rsid w:val="00A57ACC"/>
    <w:rsid w:val="00A60980"/>
    <w:rsid w:val="00A63BC7"/>
    <w:rsid w:val="00A659FA"/>
    <w:rsid w:val="00A665A9"/>
    <w:rsid w:val="00A67CA2"/>
    <w:rsid w:val="00A70841"/>
    <w:rsid w:val="00A71048"/>
    <w:rsid w:val="00A716F1"/>
    <w:rsid w:val="00A72A2E"/>
    <w:rsid w:val="00A752E1"/>
    <w:rsid w:val="00A7710E"/>
    <w:rsid w:val="00A7799E"/>
    <w:rsid w:val="00A81144"/>
    <w:rsid w:val="00A8181D"/>
    <w:rsid w:val="00A81A5E"/>
    <w:rsid w:val="00A8429F"/>
    <w:rsid w:val="00A86A5C"/>
    <w:rsid w:val="00A87897"/>
    <w:rsid w:val="00A93C1D"/>
    <w:rsid w:val="00A93DBC"/>
    <w:rsid w:val="00A94392"/>
    <w:rsid w:val="00A95BE9"/>
    <w:rsid w:val="00AA1578"/>
    <w:rsid w:val="00AA24C5"/>
    <w:rsid w:val="00AA52F5"/>
    <w:rsid w:val="00AA590C"/>
    <w:rsid w:val="00AA7C78"/>
    <w:rsid w:val="00AB070A"/>
    <w:rsid w:val="00AB1D14"/>
    <w:rsid w:val="00AB4BC9"/>
    <w:rsid w:val="00AB6E6E"/>
    <w:rsid w:val="00AC0906"/>
    <w:rsid w:val="00AC238A"/>
    <w:rsid w:val="00AC2DBB"/>
    <w:rsid w:val="00AC5418"/>
    <w:rsid w:val="00AD0376"/>
    <w:rsid w:val="00AD0E19"/>
    <w:rsid w:val="00AD23A3"/>
    <w:rsid w:val="00AD738E"/>
    <w:rsid w:val="00AD7A83"/>
    <w:rsid w:val="00AE04A5"/>
    <w:rsid w:val="00AE1E82"/>
    <w:rsid w:val="00AE300A"/>
    <w:rsid w:val="00AE41F1"/>
    <w:rsid w:val="00AE6FD6"/>
    <w:rsid w:val="00AE7353"/>
    <w:rsid w:val="00AF33E3"/>
    <w:rsid w:val="00AF3F4D"/>
    <w:rsid w:val="00AF4158"/>
    <w:rsid w:val="00AF5040"/>
    <w:rsid w:val="00AF5336"/>
    <w:rsid w:val="00B029FC"/>
    <w:rsid w:val="00B030A9"/>
    <w:rsid w:val="00B0411D"/>
    <w:rsid w:val="00B04592"/>
    <w:rsid w:val="00B05BD9"/>
    <w:rsid w:val="00B0654B"/>
    <w:rsid w:val="00B07EE6"/>
    <w:rsid w:val="00B07FA8"/>
    <w:rsid w:val="00B12505"/>
    <w:rsid w:val="00B12C83"/>
    <w:rsid w:val="00B12C98"/>
    <w:rsid w:val="00B13B5E"/>
    <w:rsid w:val="00B158A6"/>
    <w:rsid w:val="00B15BD6"/>
    <w:rsid w:val="00B15D06"/>
    <w:rsid w:val="00B15F7B"/>
    <w:rsid w:val="00B168F8"/>
    <w:rsid w:val="00B17FBC"/>
    <w:rsid w:val="00B24817"/>
    <w:rsid w:val="00B25015"/>
    <w:rsid w:val="00B27C42"/>
    <w:rsid w:val="00B32D78"/>
    <w:rsid w:val="00B35643"/>
    <w:rsid w:val="00B35B59"/>
    <w:rsid w:val="00B35E1F"/>
    <w:rsid w:val="00B3654B"/>
    <w:rsid w:val="00B37B95"/>
    <w:rsid w:val="00B400D1"/>
    <w:rsid w:val="00B42FC3"/>
    <w:rsid w:val="00B45BAA"/>
    <w:rsid w:val="00B46FD6"/>
    <w:rsid w:val="00B47230"/>
    <w:rsid w:val="00B50ACE"/>
    <w:rsid w:val="00B52740"/>
    <w:rsid w:val="00B52E5B"/>
    <w:rsid w:val="00B56025"/>
    <w:rsid w:val="00B57CE8"/>
    <w:rsid w:val="00B60400"/>
    <w:rsid w:val="00B612E9"/>
    <w:rsid w:val="00B657F4"/>
    <w:rsid w:val="00B70415"/>
    <w:rsid w:val="00B723B5"/>
    <w:rsid w:val="00B768AE"/>
    <w:rsid w:val="00B775B0"/>
    <w:rsid w:val="00B824F6"/>
    <w:rsid w:val="00B834F8"/>
    <w:rsid w:val="00B85032"/>
    <w:rsid w:val="00B87978"/>
    <w:rsid w:val="00B90992"/>
    <w:rsid w:val="00B91068"/>
    <w:rsid w:val="00B91BEA"/>
    <w:rsid w:val="00B927D1"/>
    <w:rsid w:val="00B92CA9"/>
    <w:rsid w:val="00B94CC8"/>
    <w:rsid w:val="00B95D66"/>
    <w:rsid w:val="00B96A0E"/>
    <w:rsid w:val="00BA16BC"/>
    <w:rsid w:val="00BA46E2"/>
    <w:rsid w:val="00BA4ACB"/>
    <w:rsid w:val="00BA4BC9"/>
    <w:rsid w:val="00BA4BD6"/>
    <w:rsid w:val="00BA64D3"/>
    <w:rsid w:val="00BA7F64"/>
    <w:rsid w:val="00BB0055"/>
    <w:rsid w:val="00BC298E"/>
    <w:rsid w:val="00BC40F1"/>
    <w:rsid w:val="00BC53E7"/>
    <w:rsid w:val="00BC72CA"/>
    <w:rsid w:val="00BC72FB"/>
    <w:rsid w:val="00BC7B56"/>
    <w:rsid w:val="00BD1D33"/>
    <w:rsid w:val="00BE0C53"/>
    <w:rsid w:val="00BE13CD"/>
    <w:rsid w:val="00BE2E29"/>
    <w:rsid w:val="00BE381B"/>
    <w:rsid w:val="00BE7B7D"/>
    <w:rsid w:val="00BF085A"/>
    <w:rsid w:val="00BF13DF"/>
    <w:rsid w:val="00BF2DFF"/>
    <w:rsid w:val="00BF70A8"/>
    <w:rsid w:val="00C0255F"/>
    <w:rsid w:val="00C10090"/>
    <w:rsid w:val="00C112ED"/>
    <w:rsid w:val="00C16708"/>
    <w:rsid w:val="00C20878"/>
    <w:rsid w:val="00C21B59"/>
    <w:rsid w:val="00C21BF7"/>
    <w:rsid w:val="00C22D10"/>
    <w:rsid w:val="00C245B4"/>
    <w:rsid w:val="00C24F8E"/>
    <w:rsid w:val="00C26E00"/>
    <w:rsid w:val="00C300BC"/>
    <w:rsid w:val="00C34F59"/>
    <w:rsid w:val="00C36CB4"/>
    <w:rsid w:val="00C3726A"/>
    <w:rsid w:val="00C40D91"/>
    <w:rsid w:val="00C410D2"/>
    <w:rsid w:val="00C41BDD"/>
    <w:rsid w:val="00C421E7"/>
    <w:rsid w:val="00C42E14"/>
    <w:rsid w:val="00C43C5F"/>
    <w:rsid w:val="00C44A1B"/>
    <w:rsid w:val="00C464D4"/>
    <w:rsid w:val="00C51ABF"/>
    <w:rsid w:val="00C51F8F"/>
    <w:rsid w:val="00C53A66"/>
    <w:rsid w:val="00C5459C"/>
    <w:rsid w:val="00C566AD"/>
    <w:rsid w:val="00C56A9C"/>
    <w:rsid w:val="00C60219"/>
    <w:rsid w:val="00C620CF"/>
    <w:rsid w:val="00C64714"/>
    <w:rsid w:val="00C64BAA"/>
    <w:rsid w:val="00C65C6E"/>
    <w:rsid w:val="00C72F64"/>
    <w:rsid w:val="00C73873"/>
    <w:rsid w:val="00C76714"/>
    <w:rsid w:val="00C773D3"/>
    <w:rsid w:val="00C80588"/>
    <w:rsid w:val="00C80DEC"/>
    <w:rsid w:val="00C81F55"/>
    <w:rsid w:val="00C86266"/>
    <w:rsid w:val="00C958B8"/>
    <w:rsid w:val="00C976D7"/>
    <w:rsid w:val="00CA043D"/>
    <w:rsid w:val="00CA0939"/>
    <w:rsid w:val="00CA15D8"/>
    <w:rsid w:val="00CA40B9"/>
    <w:rsid w:val="00CA4E16"/>
    <w:rsid w:val="00CA52E9"/>
    <w:rsid w:val="00CA54B8"/>
    <w:rsid w:val="00CA729C"/>
    <w:rsid w:val="00CA7E5B"/>
    <w:rsid w:val="00CB347A"/>
    <w:rsid w:val="00CB697A"/>
    <w:rsid w:val="00CB6D37"/>
    <w:rsid w:val="00CB73CD"/>
    <w:rsid w:val="00CB74B5"/>
    <w:rsid w:val="00CB7CA1"/>
    <w:rsid w:val="00CC0A89"/>
    <w:rsid w:val="00CC175C"/>
    <w:rsid w:val="00CC46DD"/>
    <w:rsid w:val="00CC78E8"/>
    <w:rsid w:val="00CD2047"/>
    <w:rsid w:val="00CD57E9"/>
    <w:rsid w:val="00CD79EB"/>
    <w:rsid w:val="00CE1538"/>
    <w:rsid w:val="00CE170E"/>
    <w:rsid w:val="00CE498A"/>
    <w:rsid w:val="00CE63E8"/>
    <w:rsid w:val="00CF0B5E"/>
    <w:rsid w:val="00CF4948"/>
    <w:rsid w:val="00CF56FD"/>
    <w:rsid w:val="00CF70F7"/>
    <w:rsid w:val="00CF7664"/>
    <w:rsid w:val="00D06E32"/>
    <w:rsid w:val="00D07A82"/>
    <w:rsid w:val="00D07E1C"/>
    <w:rsid w:val="00D111F3"/>
    <w:rsid w:val="00D125A1"/>
    <w:rsid w:val="00D134F0"/>
    <w:rsid w:val="00D14589"/>
    <w:rsid w:val="00D14EDA"/>
    <w:rsid w:val="00D1582B"/>
    <w:rsid w:val="00D24E56"/>
    <w:rsid w:val="00D33243"/>
    <w:rsid w:val="00D33D10"/>
    <w:rsid w:val="00D34F7D"/>
    <w:rsid w:val="00D34FB8"/>
    <w:rsid w:val="00D355A1"/>
    <w:rsid w:val="00D36F7D"/>
    <w:rsid w:val="00D371CB"/>
    <w:rsid w:val="00D37755"/>
    <w:rsid w:val="00D37A0A"/>
    <w:rsid w:val="00D40849"/>
    <w:rsid w:val="00D50ABC"/>
    <w:rsid w:val="00D51BEB"/>
    <w:rsid w:val="00D521CA"/>
    <w:rsid w:val="00D527FC"/>
    <w:rsid w:val="00D53825"/>
    <w:rsid w:val="00D53C31"/>
    <w:rsid w:val="00D606A7"/>
    <w:rsid w:val="00D67375"/>
    <w:rsid w:val="00D67AF5"/>
    <w:rsid w:val="00D67F18"/>
    <w:rsid w:val="00D72780"/>
    <w:rsid w:val="00D7375B"/>
    <w:rsid w:val="00D74EA2"/>
    <w:rsid w:val="00D759DC"/>
    <w:rsid w:val="00D809C9"/>
    <w:rsid w:val="00D84321"/>
    <w:rsid w:val="00D853E8"/>
    <w:rsid w:val="00D93D5E"/>
    <w:rsid w:val="00D94283"/>
    <w:rsid w:val="00D97C1B"/>
    <w:rsid w:val="00DA0436"/>
    <w:rsid w:val="00DA4E8D"/>
    <w:rsid w:val="00DA66FB"/>
    <w:rsid w:val="00DA754A"/>
    <w:rsid w:val="00DB03A0"/>
    <w:rsid w:val="00DB09FF"/>
    <w:rsid w:val="00DB0D2A"/>
    <w:rsid w:val="00DB2639"/>
    <w:rsid w:val="00DB3DE7"/>
    <w:rsid w:val="00DB6FA4"/>
    <w:rsid w:val="00DB7EB7"/>
    <w:rsid w:val="00DC17F0"/>
    <w:rsid w:val="00DC29EF"/>
    <w:rsid w:val="00DC2E0C"/>
    <w:rsid w:val="00DC5D44"/>
    <w:rsid w:val="00DD0255"/>
    <w:rsid w:val="00DD1599"/>
    <w:rsid w:val="00DD1F4A"/>
    <w:rsid w:val="00DD4846"/>
    <w:rsid w:val="00DD5539"/>
    <w:rsid w:val="00DD5D0D"/>
    <w:rsid w:val="00DD6C6A"/>
    <w:rsid w:val="00DD763F"/>
    <w:rsid w:val="00DE015F"/>
    <w:rsid w:val="00DE0E4F"/>
    <w:rsid w:val="00DE21D2"/>
    <w:rsid w:val="00DE3A59"/>
    <w:rsid w:val="00DE3E40"/>
    <w:rsid w:val="00DE3F0C"/>
    <w:rsid w:val="00DE497D"/>
    <w:rsid w:val="00DE7CC2"/>
    <w:rsid w:val="00DF24B9"/>
    <w:rsid w:val="00DF50AA"/>
    <w:rsid w:val="00E009BF"/>
    <w:rsid w:val="00E052F8"/>
    <w:rsid w:val="00E05419"/>
    <w:rsid w:val="00E07C86"/>
    <w:rsid w:val="00E10AB0"/>
    <w:rsid w:val="00E137D3"/>
    <w:rsid w:val="00E13AAE"/>
    <w:rsid w:val="00E13EAB"/>
    <w:rsid w:val="00E14F57"/>
    <w:rsid w:val="00E1798D"/>
    <w:rsid w:val="00E17A1C"/>
    <w:rsid w:val="00E21473"/>
    <w:rsid w:val="00E2211E"/>
    <w:rsid w:val="00E257ED"/>
    <w:rsid w:val="00E27994"/>
    <w:rsid w:val="00E32317"/>
    <w:rsid w:val="00E34018"/>
    <w:rsid w:val="00E36B07"/>
    <w:rsid w:val="00E40066"/>
    <w:rsid w:val="00E408E3"/>
    <w:rsid w:val="00E40F71"/>
    <w:rsid w:val="00E4153A"/>
    <w:rsid w:val="00E425D0"/>
    <w:rsid w:val="00E42DB1"/>
    <w:rsid w:val="00E43C01"/>
    <w:rsid w:val="00E56902"/>
    <w:rsid w:val="00E56B1B"/>
    <w:rsid w:val="00E57D62"/>
    <w:rsid w:val="00E60BCB"/>
    <w:rsid w:val="00E628D9"/>
    <w:rsid w:val="00E66BFD"/>
    <w:rsid w:val="00E725CD"/>
    <w:rsid w:val="00E7458B"/>
    <w:rsid w:val="00E80E95"/>
    <w:rsid w:val="00E83517"/>
    <w:rsid w:val="00E83FF0"/>
    <w:rsid w:val="00E845A0"/>
    <w:rsid w:val="00E84E7E"/>
    <w:rsid w:val="00E86203"/>
    <w:rsid w:val="00E87C9F"/>
    <w:rsid w:val="00E91F07"/>
    <w:rsid w:val="00E921AF"/>
    <w:rsid w:val="00E922B7"/>
    <w:rsid w:val="00E926A2"/>
    <w:rsid w:val="00E934C8"/>
    <w:rsid w:val="00E94C28"/>
    <w:rsid w:val="00E95C18"/>
    <w:rsid w:val="00E96618"/>
    <w:rsid w:val="00EA1267"/>
    <w:rsid w:val="00EA265D"/>
    <w:rsid w:val="00EA45A4"/>
    <w:rsid w:val="00EA4F55"/>
    <w:rsid w:val="00EA59BA"/>
    <w:rsid w:val="00EA6565"/>
    <w:rsid w:val="00EB1397"/>
    <w:rsid w:val="00EB1919"/>
    <w:rsid w:val="00EB78F6"/>
    <w:rsid w:val="00EC1B99"/>
    <w:rsid w:val="00EC3B3C"/>
    <w:rsid w:val="00EC5280"/>
    <w:rsid w:val="00EC74CD"/>
    <w:rsid w:val="00EC7DB4"/>
    <w:rsid w:val="00ED1035"/>
    <w:rsid w:val="00ED5AB0"/>
    <w:rsid w:val="00ED7B21"/>
    <w:rsid w:val="00ED7BA9"/>
    <w:rsid w:val="00EE01CD"/>
    <w:rsid w:val="00EE110C"/>
    <w:rsid w:val="00EE2458"/>
    <w:rsid w:val="00EE3575"/>
    <w:rsid w:val="00EF339A"/>
    <w:rsid w:val="00EF49E6"/>
    <w:rsid w:val="00EF585E"/>
    <w:rsid w:val="00EF5C3D"/>
    <w:rsid w:val="00F0461F"/>
    <w:rsid w:val="00F04E9D"/>
    <w:rsid w:val="00F06077"/>
    <w:rsid w:val="00F06325"/>
    <w:rsid w:val="00F072A4"/>
    <w:rsid w:val="00F0750D"/>
    <w:rsid w:val="00F07B0A"/>
    <w:rsid w:val="00F110EF"/>
    <w:rsid w:val="00F11B82"/>
    <w:rsid w:val="00F12147"/>
    <w:rsid w:val="00F130F4"/>
    <w:rsid w:val="00F13F30"/>
    <w:rsid w:val="00F142DF"/>
    <w:rsid w:val="00F21B8A"/>
    <w:rsid w:val="00F2293A"/>
    <w:rsid w:val="00F23284"/>
    <w:rsid w:val="00F244CB"/>
    <w:rsid w:val="00F245BE"/>
    <w:rsid w:val="00F2493A"/>
    <w:rsid w:val="00F24D9B"/>
    <w:rsid w:val="00F254C2"/>
    <w:rsid w:val="00F25D4D"/>
    <w:rsid w:val="00F26382"/>
    <w:rsid w:val="00F3170D"/>
    <w:rsid w:val="00F34767"/>
    <w:rsid w:val="00F44496"/>
    <w:rsid w:val="00F444DD"/>
    <w:rsid w:val="00F46C97"/>
    <w:rsid w:val="00F4763A"/>
    <w:rsid w:val="00F47E0B"/>
    <w:rsid w:val="00F522B6"/>
    <w:rsid w:val="00F52707"/>
    <w:rsid w:val="00F52B4D"/>
    <w:rsid w:val="00F53826"/>
    <w:rsid w:val="00F56785"/>
    <w:rsid w:val="00F60AC6"/>
    <w:rsid w:val="00F612A6"/>
    <w:rsid w:val="00F63639"/>
    <w:rsid w:val="00F648AF"/>
    <w:rsid w:val="00F659C3"/>
    <w:rsid w:val="00F65B62"/>
    <w:rsid w:val="00F65F95"/>
    <w:rsid w:val="00F70DC0"/>
    <w:rsid w:val="00F72AF0"/>
    <w:rsid w:val="00F73794"/>
    <w:rsid w:val="00F75ADF"/>
    <w:rsid w:val="00F777FB"/>
    <w:rsid w:val="00F81324"/>
    <w:rsid w:val="00F82D07"/>
    <w:rsid w:val="00F82EBC"/>
    <w:rsid w:val="00F84292"/>
    <w:rsid w:val="00F86FEA"/>
    <w:rsid w:val="00F91E29"/>
    <w:rsid w:val="00F96C77"/>
    <w:rsid w:val="00F96D20"/>
    <w:rsid w:val="00FA3253"/>
    <w:rsid w:val="00FA3546"/>
    <w:rsid w:val="00FA62CD"/>
    <w:rsid w:val="00FA71B2"/>
    <w:rsid w:val="00FB06EE"/>
    <w:rsid w:val="00FB7146"/>
    <w:rsid w:val="00FC18E7"/>
    <w:rsid w:val="00FC431F"/>
    <w:rsid w:val="00FC66FB"/>
    <w:rsid w:val="00FC67A1"/>
    <w:rsid w:val="00FC7ABC"/>
    <w:rsid w:val="00FC7C8D"/>
    <w:rsid w:val="00FD1196"/>
    <w:rsid w:val="00FD22C8"/>
    <w:rsid w:val="00FD24F7"/>
    <w:rsid w:val="00FD5E5F"/>
    <w:rsid w:val="00FD77C0"/>
    <w:rsid w:val="00FE393E"/>
    <w:rsid w:val="00FE40E3"/>
    <w:rsid w:val="00FE58F8"/>
    <w:rsid w:val="00FE5CA9"/>
    <w:rsid w:val="00FF0B97"/>
    <w:rsid w:val="00FF0FF2"/>
    <w:rsid w:val="00FF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C081FB"/>
  <w15:docId w15:val="{54D5EE9C-E95D-4CCB-8F98-468AE0A5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99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99" w:unhideWhenUsed="1"/>
    <w:lsdException w:name="List 5" w:semiHidden="1" w:uiPriority="99" w:unhideWhenUsed="1"/>
    <w:lsdException w:name="List Bullet 2" w:semiHidden="1" w:unhideWhenUsed="1"/>
    <w:lsdException w:name="List Bullet 3" w:semiHidden="1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nhideWhenUsed="1"/>
    <w:lsdException w:name="List Number 3" w:semiHidden="1" w:unhideWhenUsed="1"/>
    <w:lsdException w:name="List Number 4" w:semiHidden="1" w:uiPriority="99" w:unhideWhenUsed="1"/>
    <w:lsdException w:name="List Number 5" w:semiHidden="1" w:uiPriority="99" w:unhideWhenUsed="1"/>
    <w:lsdException w:name="Title" w:qFormat="1"/>
    <w:lsdException w:name="Closing" w:semiHidden="1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rsid w:val="006C6BA8"/>
    <w:pPr>
      <w:widowControl w:val="0"/>
      <w:topLinePunct/>
      <w:adjustRightInd w:val="0"/>
      <w:snapToGrid w:val="0"/>
      <w:spacing w:line="360" w:lineRule="atLeast"/>
      <w:jc w:val="both"/>
    </w:pPr>
    <w:rPr>
      <w:rFonts w:ascii="Times New Roman" w:eastAsia="ＭＳ 明朝" w:hAnsi="Times New Roman" w:cs="Times New Roman"/>
      <w:snapToGrid w:val="0"/>
      <w:szCs w:val="21"/>
    </w:rPr>
  </w:style>
  <w:style w:type="paragraph" w:styleId="1">
    <w:name w:val="heading 1"/>
    <w:basedOn w:val="a2"/>
    <w:next w:val="a3"/>
    <w:link w:val="10"/>
    <w:uiPriority w:val="9"/>
    <w:qFormat/>
    <w:rsid w:val="006C6BA8"/>
    <w:pPr>
      <w:keepNext/>
      <w:keepLines/>
      <w:numPr>
        <w:numId w:val="16"/>
      </w:numPr>
      <w:jc w:val="left"/>
      <w:outlineLvl w:val="0"/>
    </w:pPr>
    <w:rPr>
      <w:rFonts w:ascii="Arial" w:eastAsia="ＭＳ ゴシック" w:hAnsi="Arial"/>
      <w:sz w:val="26"/>
      <w:szCs w:val="26"/>
    </w:rPr>
  </w:style>
  <w:style w:type="paragraph" w:styleId="22">
    <w:name w:val="heading 2"/>
    <w:basedOn w:val="1"/>
    <w:next w:val="a3"/>
    <w:link w:val="23"/>
    <w:qFormat/>
    <w:rsid w:val="0077523A"/>
    <w:pPr>
      <w:numPr>
        <w:ilvl w:val="1"/>
      </w:numPr>
      <w:outlineLvl w:val="1"/>
    </w:pPr>
    <w:rPr>
      <w:sz w:val="22"/>
      <w:szCs w:val="22"/>
    </w:rPr>
  </w:style>
  <w:style w:type="paragraph" w:styleId="32">
    <w:name w:val="heading 3"/>
    <w:basedOn w:val="22"/>
    <w:next w:val="a3"/>
    <w:link w:val="33"/>
    <w:qFormat/>
    <w:rsid w:val="0077523A"/>
    <w:pPr>
      <w:numPr>
        <w:ilvl w:val="2"/>
      </w:numPr>
      <w:outlineLvl w:val="2"/>
    </w:pPr>
    <w:rPr>
      <w:sz w:val="21"/>
      <w:szCs w:val="21"/>
    </w:rPr>
  </w:style>
  <w:style w:type="paragraph" w:styleId="4">
    <w:name w:val="heading 4"/>
    <w:basedOn w:val="32"/>
    <w:next w:val="a3"/>
    <w:link w:val="40"/>
    <w:qFormat/>
    <w:rsid w:val="0077523A"/>
    <w:pPr>
      <w:numPr>
        <w:ilvl w:val="3"/>
      </w:numPr>
      <w:outlineLvl w:val="3"/>
    </w:pPr>
    <w:rPr>
      <w:bCs/>
    </w:rPr>
  </w:style>
  <w:style w:type="paragraph" w:styleId="5">
    <w:name w:val="heading 5"/>
    <w:basedOn w:val="4"/>
    <w:next w:val="a3"/>
    <w:link w:val="50"/>
    <w:qFormat/>
    <w:rsid w:val="0077523A"/>
    <w:pPr>
      <w:numPr>
        <w:ilvl w:val="4"/>
      </w:numPr>
      <w:outlineLvl w:val="4"/>
    </w:pPr>
  </w:style>
  <w:style w:type="paragraph" w:styleId="6">
    <w:name w:val="heading 6"/>
    <w:basedOn w:val="5"/>
    <w:next w:val="a3"/>
    <w:link w:val="60"/>
    <w:qFormat/>
    <w:rsid w:val="0077523A"/>
    <w:pPr>
      <w:numPr>
        <w:ilvl w:val="5"/>
      </w:numPr>
      <w:outlineLvl w:val="5"/>
    </w:pPr>
    <w:rPr>
      <w:bCs w:val="0"/>
    </w:rPr>
  </w:style>
  <w:style w:type="paragraph" w:styleId="7">
    <w:name w:val="heading 7"/>
    <w:basedOn w:val="6"/>
    <w:next w:val="a3"/>
    <w:link w:val="70"/>
    <w:qFormat/>
    <w:rsid w:val="0077523A"/>
    <w:pPr>
      <w:numPr>
        <w:ilvl w:val="6"/>
      </w:numPr>
      <w:outlineLvl w:val="6"/>
    </w:pPr>
  </w:style>
  <w:style w:type="paragraph" w:styleId="8">
    <w:name w:val="heading 8"/>
    <w:basedOn w:val="7"/>
    <w:next w:val="a3"/>
    <w:link w:val="80"/>
    <w:qFormat/>
    <w:rsid w:val="0077523A"/>
    <w:pPr>
      <w:numPr>
        <w:ilvl w:val="7"/>
      </w:numPr>
      <w:outlineLvl w:val="7"/>
    </w:pPr>
  </w:style>
  <w:style w:type="paragraph" w:styleId="9">
    <w:name w:val="heading 9"/>
    <w:basedOn w:val="8"/>
    <w:next w:val="a3"/>
    <w:link w:val="90"/>
    <w:qFormat/>
    <w:rsid w:val="0077523A"/>
    <w:pPr>
      <w:numPr>
        <w:ilvl w:val="8"/>
      </w:numPr>
      <w:outlineLvl w:val="8"/>
    </w:p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2"/>
    <w:uiPriority w:val="39"/>
    <w:rsid w:val="006C6BA8"/>
    <w:pPr>
      <w:tabs>
        <w:tab w:val="right" w:leader="dot" w:pos="9059"/>
      </w:tabs>
      <w:ind w:left="567" w:right="567" w:hanging="567"/>
      <w:jc w:val="left"/>
    </w:pPr>
    <w:rPr>
      <w:noProof/>
    </w:rPr>
  </w:style>
  <w:style w:type="character" w:styleId="a7">
    <w:name w:val="annotation reference"/>
    <w:basedOn w:val="a4"/>
    <w:uiPriority w:val="99"/>
    <w:semiHidden/>
    <w:unhideWhenUsed/>
    <w:rsid w:val="001C231B"/>
    <w:rPr>
      <w:sz w:val="18"/>
      <w:szCs w:val="18"/>
    </w:rPr>
  </w:style>
  <w:style w:type="paragraph" w:styleId="a8">
    <w:name w:val="annotation text"/>
    <w:basedOn w:val="a2"/>
    <w:link w:val="a9"/>
    <w:uiPriority w:val="99"/>
    <w:unhideWhenUsed/>
    <w:rsid w:val="006C6BA8"/>
    <w:pPr>
      <w:jc w:val="left"/>
    </w:pPr>
  </w:style>
  <w:style w:type="character" w:customStyle="1" w:styleId="a9">
    <w:name w:val="コメント文字列 (文字)"/>
    <w:basedOn w:val="a4"/>
    <w:link w:val="a8"/>
    <w:uiPriority w:val="99"/>
    <w:rsid w:val="001C231B"/>
    <w:rPr>
      <w:rFonts w:ascii="Times New Roman" w:eastAsia="ＭＳ 明朝" w:hAnsi="Times New Roman" w:cs="Times New Roman"/>
      <w:snapToGrid w:val="0"/>
      <w:szCs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C231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1C231B"/>
    <w:rPr>
      <w:rFonts w:ascii="Times New Roman" w:eastAsia="ＭＳ 明朝" w:hAnsi="Times New Roman" w:cs="Times New Roman"/>
      <w:b/>
      <w:bCs/>
      <w:snapToGrid w:val="0"/>
      <w:szCs w:val="21"/>
    </w:rPr>
  </w:style>
  <w:style w:type="paragraph" w:styleId="ac">
    <w:name w:val="Balloon Text"/>
    <w:basedOn w:val="a2"/>
    <w:link w:val="ad"/>
    <w:uiPriority w:val="99"/>
    <w:rsid w:val="006C6BA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4"/>
    <w:link w:val="ac"/>
    <w:uiPriority w:val="99"/>
    <w:rsid w:val="0077523A"/>
    <w:rPr>
      <w:rFonts w:asciiTheme="majorHAnsi" w:eastAsiaTheme="majorEastAsia" w:hAnsiTheme="majorHAnsi" w:cstheme="majorBidi"/>
      <w:snapToGrid w:val="0"/>
      <w:sz w:val="18"/>
      <w:szCs w:val="18"/>
    </w:rPr>
  </w:style>
  <w:style w:type="character" w:styleId="ae">
    <w:name w:val="Hyperlink"/>
    <w:basedOn w:val="a4"/>
    <w:uiPriority w:val="99"/>
    <w:rsid w:val="006C6BA8"/>
    <w:rPr>
      <w:color w:val="0000FF"/>
      <w:u w:val="none"/>
    </w:rPr>
  </w:style>
  <w:style w:type="character" w:customStyle="1" w:styleId="12">
    <w:name w:val="未解決のメンション1"/>
    <w:basedOn w:val="a4"/>
    <w:uiPriority w:val="99"/>
    <w:semiHidden/>
    <w:unhideWhenUsed/>
    <w:rsid w:val="00E86203"/>
    <w:rPr>
      <w:color w:val="605E5C"/>
      <w:shd w:val="clear" w:color="auto" w:fill="E1DFDD"/>
    </w:rPr>
  </w:style>
  <w:style w:type="paragraph" w:styleId="af">
    <w:name w:val="header"/>
    <w:basedOn w:val="a2"/>
    <w:link w:val="af0"/>
    <w:uiPriority w:val="99"/>
    <w:rsid w:val="006C6BA8"/>
    <w:pPr>
      <w:tabs>
        <w:tab w:val="right" w:pos="9072"/>
        <w:tab w:val="right" w:pos="13721"/>
      </w:tabs>
      <w:spacing w:line="240" w:lineRule="auto"/>
      <w:jc w:val="left"/>
    </w:pPr>
    <w:rPr>
      <w:sz w:val="18"/>
      <w:szCs w:val="18"/>
    </w:rPr>
  </w:style>
  <w:style w:type="character" w:customStyle="1" w:styleId="af0">
    <w:name w:val="ヘッダー (文字)"/>
    <w:basedOn w:val="a4"/>
    <w:link w:val="af"/>
    <w:uiPriority w:val="99"/>
    <w:rsid w:val="00323D46"/>
    <w:rPr>
      <w:rFonts w:ascii="Times New Roman" w:eastAsia="ＭＳ 明朝" w:hAnsi="Times New Roman" w:cs="Times New Roman"/>
      <w:snapToGrid w:val="0"/>
      <w:sz w:val="18"/>
      <w:szCs w:val="18"/>
    </w:rPr>
  </w:style>
  <w:style w:type="paragraph" w:styleId="af1">
    <w:name w:val="footer"/>
    <w:basedOn w:val="af"/>
    <w:link w:val="af2"/>
    <w:uiPriority w:val="99"/>
    <w:rsid w:val="006C6BA8"/>
    <w:pPr>
      <w:tabs>
        <w:tab w:val="clear" w:pos="9072"/>
        <w:tab w:val="clear" w:pos="13721"/>
        <w:tab w:val="center" w:pos="4536"/>
        <w:tab w:val="center" w:pos="6861"/>
      </w:tabs>
    </w:pPr>
  </w:style>
  <w:style w:type="character" w:customStyle="1" w:styleId="af2">
    <w:name w:val="フッター (文字)"/>
    <w:basedOn w:val="a4"/>
    <w:link w:val="af1"/>
    <w:uiPriority w:val="99"/>
    <w:rsid w:val="00323D46"/>
    <w:rPr>
      <w:rFonts w:ascii="Times New Roman" w:eastAsia="ＭＳ 明朝" w:hAnsi="Times New Roman" w:cs="Times New Roman"/>
      <w:snapToGrid w:val="0"/>
      <w:sz w:val="18"/>
      <w:szCs w:val="18"/>
    </w:rPr>
  </w:style>
  <w:style w:type="paragraph" w:styleId="af3">
    <w:name w:val="List Paragraph"/>
    <w:basedOn w:val="a2"/>
    <w:uiPriority w:val="34"/>
    <w:qFormat/>
    <w:rsid w:val="00450FBA"/>
    <w:pPr>
      <w:ind w:leftChars="400" w:left="840"/>
    </w:pPr>
  </w:style>
  <w:style w:type="character" w:customStyle="1" w:styleId="highlight">
    <w:name w:val="highlight"/>
    <w:basedOn w:val="a4"/>
    <w:rsid w:val="00A8429F"/>
  </w:style>
  <w:style w:type="paragraph" w:styleId="af4">
    <w:name w:val="caption"/>
    <w:basedOn w:val="a2"/>
    <w:next w:val="a2"/>
    <w:uiPriority w:val="35"/>
    <w:qFormat/>
    <w:rsid w:val="006C6BA8"/>
    <w:pPr>
      <w:spacing w:before="60" w:after="120"/>
      <w:ind w:left="1797" w:hanging="1797"/>
      <w:jc w:val="left"/>
    </w:pPr>
    <w:rPr>
      <w:bCs/>
    </w:rPr>
  </w:style>
  <w:style w:type="character" w:customStyle="1" w:styleId="10">
    <w:name w:val="見出し 1 (文字)"/>
    <w:basedOn w:val="a4"/>
    <w:link w:val="1"/>
    <w:uiPriority w:val="9"/>
    <w:rsid w:val="001C2F54"/>
    <w:rPr>
      <w:rFonts w:ascii="Arial" w:eastAsia="ＭＳ ゴシック" w:hAnsi="Arial" w:cs="Times New Roman"/>
      <w:snapToGrid w:val="0"/>
      <w:sz w:val="26"/>
      <w:szCs w:val="26"/>
    </w:rPr>
  </w:style>
  <w:style w:type="paragraph" w:styleId="Web">
    <w:name w:val="Normal (Web)"/>
    <w:basedOn w:val="a2"/>
    <w:uiPriority w:val="99"/>
    <w:unhideWhenUsed/>
    <w:rsid w:val="006C6BA8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szCs w:val="24"/>
      <w:lang w:val="en-GB"/>
    </w:rPr>
  </w:style>
  <w:style w:type="character" w:styleId="af5">
    <w:name w:val="Strong"/>
    <w:basedOn w:val="a4"/>
    <w:uiPriority w:val="22"/>
    <w:qFormat/>
    <w:rsid w:val="004A6F55"/>
    <w:rPr>
      <w:b/>
      <w:bCs/>
    </w:rPr>
  </w:style>
  <w:style w:type="paragraph" w:customStyle="1" w:styleId="FigureCaption1">
    <w:name w:val="Figure Caption 1"/>
    <w:basedOn w:val="af4"/>
    <w:next w:val="a3"/>
    <w:rsid w:val="0077523A"/>
  </w:style>
  <w:style w:type="paragraph" w:styleId="a3">
    <w:name w:val="Body Text"/>
    <w:basedOn w:val="a2"/>
    <w:link w:val="af6"/>
    <w:rsid w:val="0077523A"/>
    <w:pPr>
      <w:ind w:left="210" w:firstLine="210"/>
    </w:pPr>
  </w:style>
  <w:style w:type="character" w:customStyle="1" w:styleId="af6">
    <w:name w:val="本文 (文字)"/>
    <w:basedOn w:val="a4"/>
    <w:link w:val="a3"/>
    <w:rsid w:val="00E56B1B"/>
    <w:rPr>
      <w:rFonts w:ascii="Times New Roman" w:eastAsia="ＭＳ 明朝" w:hAnsi="Times New Roman" w:cs="Times New Roman"/>
      <w:snapToGrid w:val="0"/>
      <w:szCs w:val="21"/>
    </w:rPr>
  </w:style>
  <w:style w:type="paragraph" w:customStyle="1" w:styleId="FigureCaption2">
    <w:name w:val="Figure Caption 2"/>
    <w:basedOn w:val="af4"/>
    <w:next w:val="a3"/>
    <w:rsid w:val="0077523A"/>
  </w:style>
  <w:style w:type="paragraph" w:customStyle="1" w:styleId="FigureCaption3">
    <w:name w:val="Figure Caption 3"/>
    <w:basedOn w:val="af4"/>
    <w:next w:val="a3"/>
    <w:rsid w:val="0077523A"/>
  </w:style>
  <w:style w:type="paragraph" w:customStyle="1" w:styleId="FigureCaption4">
    <w:name w:val="Figure Caption 4"/>
    <w:basedOn w:val="af4"/>
    <w:next w:val="a3"/>
    <w:rsid w:val="0077523A"/>
  </w:style>
  <w:style w:type="paragraph" w:customStyle="1" w:styleId="FigureCaption5">
    <w:name w:val="Figure Caption 5"/>
    <w:basedOn w:val="af4"/>
    <w:next w:val="a3"/>
    <w:rsid w:val="0077523A"/>
    <w:pPr>
      <w:ind w:left="2160" w:hanging="2160"/>
    </w:pPr>
  </w:style>
  <w:style w:type="paragraph" w:customStyle="1" w:styleId="FigureCaption6">
    <w:name w:val="Figure Caption 6"/>
    <w:basedOn w:val="af4"/>
    <w:next w:val="a3"/>
    <w:rsid w:val="0077523A"/>
    <w:pPr>
      <w:ind w:left="2160" w:hanging="2160"/>
    </w:pPr>
  </w:style>
  <w:style w:type="paragraph" w:customStyle="1" w:styleId="TableCaption1">
    <w:name w:val="Table Caption 1"/>
    <w:basedOn w:val="af4"/>
    <w:next w:val="a3"/>
    <w:rsid w:val="0077523A"/>
  </w:style>
  <w:style w:type="paragraph" w:customStyle="1" w:styleId="TableCaption2">
    <w:name w:val="Table Caption 2"/>
    <w:basedOn w:val="af4"/>
    <w:next w:val="a3"/>
    <w:rsid w:val="0077523A"/>
  </w:style>
  <w:style w:type="paragraph" w:customStyle="1" w:styleId="TableCaption3">
    <w:name w:val="Table Caption 3"/>
    <w:basedOn w:val="af4"/>
    <w:next w:val="a3"/>
    <w:rsid w:val="0077523A"/>
  </w:style>
  <w:style w:type="paragraph" w:customStyle="1" w:styleId="TableCaption4">
    <w:name w:val="Table Caption 4"/>
    <w:basedOn w:val="af4"/>
    <w:next w:val="a3"/>
    <w:rsid w:val="0077523A"/>
  </w:style>
  <w:style w:type="paragraph" w:customStyle="1" w:styleId="TableCaption5">
    <w:name w:val="Table Caption 5"/>
    <w:basedOn w:val="af4"/>
    <w:next w:val="a3"/>
    <w:rsid w:val="0077523A"/>
    <w:pPr>
      <w:ind w:left="2160" w:hanging="2160"/>
    </w:pPr>
  </w:style>
  <w:style w:type="paragraph" w:customStyle="1" w:styleId="TableCaption6">
    <w:name w:val="Table Caption 6"/>
    <w:basedOn w:val="af4"/>
    <w:next w:val="a3"/>
    <w:rsid w:val="0077523A"/>
    <w:pPr>
      <w:ind w:left="2160" w:hanging="2160"/>
    </w:pPr>
  </w:style>
  <w:style w:type="paragraph" w:customStyle="1" w:styleId="FigureCaption1EN">
    <w:name w:val="Figure Caption 1 EN"/>
    <w:basedOn w:val="FigureCaption1"/>
    <w:next w:val="a3"/>
    <w:rsid w:val="0077523A"/>
  </w:style>
  <w:style w:type="paragraph" w:customStyle="1" w:styleId="FigureCaption2EN">
    <w:name w:val="Figure Caption 2 EN"/>
    <w:basedOn w:val="FigureCaption2"/>
    <w:next w:val="a3"/>
    <w:rsid w:val="0077523A"/>
  </w:style>
  <w:style w:type="paragraph" w:customStyle="1" w:styleId="FigureCaption3EN">
    <w:name w:val="Figure Caption 3 EN"/>
    <w:basedOn w:val="FigureCaption3"/>
    <w:next w:val="a3"/>
    <w:rsid w:val="0077523A"/>
  </w:style>
  <w:style w:type="paragraph" w:customStyle="1" w:styleId="FigureCaption4EN">
    <w:name w:val="Figure Caption 4 EN"/>
    <w:basedOn w:val="FigureCaption4"/>
    <w:next w:val="a3"/>
    <w:rsid w:val="0077523A"/>
  </w:style>
  <w:style w:type="paragraph" w:customStyle="1" w:styleId="FigureCaption5EN">
    <w:name w:val="Figure Caption 5 EN"/>
    <w:basedOn w:val="FigureCaption5"/>
    <w:next w:val="a3"/>
    <w:rsid w:val="0077523A"/>
  </w:style>
  <w:style w:type="paragraph" w:customStyle="1" w:styleId="FigureCaption6EN">
    <w:name w:val="Figure Caption 6 EN"/>
    <w:basedOn w:val="FigureCaption6"/>
    <w:next w:val="a3"/>
    <w:rsid w:val="0077523A"/>
  </w:style>
  <w:style w:type="paragraph" w:customStyle="1" w:styleId="TableCaption1EN">
    <w:name w:val="Table Caption 1 EN"/>
    <w:basedOn w:val="TableCaption1"/>
    <w:next w:val="a3"/>
    <w:rsid w:val="0077523A"/>
  </w:style>
  <w:style w:type="paragraph" w:customStyle="1" w:styleId="TableCaption2EN">
    <w:name w:val="Table Caption 2 EN"/>
    <w:basedOn w:val="TableCaption2"/>
    <w:next w:val="a3"/>
    <w:rsid w:val="0077523A"/>
  </w:style>
  <w:style w:type="paragraph" w:customStyle="1" w:styleId="TableCaption3EN">
    <w:name w:val="Table Caption 3 EN"/>
    <w:basedOn w:val="TableCaption3"/>
    <w:next w:val="a3"/>
    <w:rsid w:val="0077523A"/>
  </w:style>
  <w:style w:type="paragraph" w:customStyle="1" w:styleId="TableCaption4EN">
    <w:name w:val="Table Caption 4 EN"/>
    <w:basedOn w:val="TableCaption4"/>
    <w:next w:val="a3"/>
    <w:rsid w:val="0077523A"/>
  </w:style>
  <w:style w:type="paragraph" w:customStyle="1" w:styleId="TableCaption5EN">
    <w:name w:val="Table Caption 5 EN"/>
    <w:basedOn w:val="TableCaption5"/>
    <w:next w:val="a3"/>
    <w:rsid w:val="0077523A"/>
  </w:style>
  <w:style w:type="paragraph" w:customStyle="1" w:styleId="TableCaption6EN">
    <w:name w:val="Table Caption 6 EN"/>
    <w:basedOn w:val="TableCaption6"/>
    <w:next w:val="a3"/>
    <w:rsid w:val="0077523A"/>
  </w:style>
  <w:style w:type="paragraph" w:customStyle="1" w:styleId="Captioncontinued2">
    <w:name w:val="Caption (continued) 2"/>
    <w:basedOn w:val="Captioncontinued"/>
    <w:next w:val="a3"/>
    <w:rsid w:val="0077523A"/>
    <w:pPr>
      <w:ind w:left="2160" w:hanging="2160"/>
    </w:pPr>
  </w:style>
  <w:style w:type="paragraph" w:styleId="af7">
    <w:name w:val="table of figures"/>
    <w:basedOn w:val="11"/>
    <w:uiPriority w:val="99"/>
    <w:rsid w:val="0077523A"/>
    <w:pPr>
      <w:ind w:left="1797" w:hanging="1797"/>
    </w:pPr>
  </w:style>
  <w:style w:type="character" w:customStyle="1" w:styleId="23">
    <w:name w:val="見出し 2 (文字)"/>
    <w:basedOn w:val="a4"/>
    <w:link w:val="22"/>
    <w:rsid w:val="0077523A"/>
    <w:rPr>
      <w:rFonts w:ascii="Arial" w:eastAsia="ＭＳ ゴシック" w:hAnsi="Arial" w:cs="Times New Roman"/>
      <w:snapToGrid w:val="0"/>
      <w:sz w:val="22"/>
    </w:rPr>
  </w:style>
  <w:style w:type="character" w:customStyle="1" w:styleId="33">
    <w:name w:val="見出し 3 (文字)"/>
    <w:basedOn w:val="a4"/>
    <w:link w:val="32"/>
    <w:rsid w:val="0077523A"/>
    <w:rPr>
      <w:rFonts w:ascii="Arial" w:eastAsia="ＭＳ ゴシック" w:hAnsi="Arial" w:cs="Times New Roman"/>
      <w:snapToGrid w:val="0"/>
      <w:szCs w:val="21"/>
    </w:rPr>
  </w:style>
  <w:style w:type="character" w:customStyle="1" w:styleId="40">
    <w:name w:val="見出し 4 (文字)"/>
    <w:basedOn w:val="a4"/>
    <w:link w:val="4"/>
    <w:rsid w:val="0077523A"/>
    <w:rPr>
      <w:rFonts w:ascii="Arial" w:eastAsia="ＭＳ ゴシック" w:hAnsi="Arial" w:cs="Times New Roman"/>
      <w:bCs/>
      <w:snapToGrid w:val="0"/>
      <w:szCs w:val="21"/>
    </w:rPr>
  </w:style>
  <w:style w:type="character" w:customStyle="1" w:styleId="50">
    <w:name w:val="見出し 5 (文字)"/>
    <w:basedOn w:val="a4"/>
    <w:link w:val="5"/>
    <w:rsid w:val="0077523A"/>
    <w:rPr>
      <w:rFonts w:ascii="Arial" w:eastAsia="ＭＳ ゴシック" w:hAnsi="Arial" w:cs="Times New Roman"/>
      <w:bCs/>
      <w:snapToGrid w:val="0"/>
      <w:szCs w:val="21"/>
    </w:rPr>
  </w:style>
  <w:style w:type="character" w:customStyle="1" w:styleId="60">
    <w:name w:val="見出し 6 (文字)"/>
    <w:basedOn w:val="a4"/>
    <w:link w:val="6"/>
    <w:rsid w:val="0077523A"/>
    <w:rPr>
      <w:rFonts w:ascii="Arial" w:eastAsia="ＭＳ ゴシック" w:hAnsi="Arial" w:cs="Times New Roman"/>
      <w:snapToGrid w:val="0"/>
      <w:szCs w:val="21"/>
    </w:rPr>
  </w:style>
  <w:style w:type="character" w:customStyle="1" w:styleId="70">
    <w:name w:val="見出し 7 (文字)"/>
    <w:basedOn w:val="a4"/>
    <w:link w:val="7"/>
    <w:rsid w:val="0077523A"/>
    <w:rPr>
      <w:rFonts w:ascii="Arial" w:eastAsia="ＭＳ ゴシック" w:hAnsi="Arial" w:cs="Times New Roman"/>
      <w:snapToGrid w:val="0"/>
      <w:szCs w:val="21"/>
    </w:rPr>
  </w:style>
  <w:style w:type="character" w:customStyle="1" w:styleId="80">
    <w:name w:val="見出し 8 (文字)"/>
    <w:basedOn w:val="a4"/>
    <w:link w:val="8"/>
    <w:rsid w:val="0077523A"/>
    <w:rPr>
      <w:rFonts w:ascii="Arial" w:eastAsia="ＭＳ ゴシック" w:hAnsi="Arial" w:cs="Times New Roman"/>
      <w:snapToGrid w:val="0"/>
      <w:szCs w:val="21"/>
    </w:rPr>
  </w:style>
  <w:style w:type="character" w:customStyle="1" w:styleId="90">
    <w:name w:val="見出し 9 (文字)"/>
    <w:basedOn w:val="a4"/>
    <w:link w:val="9"/>
    <w:rsid w:val="0077523A"/>
    <w:rPr>
      <w:rFonts w:ascii="Arial" w:eastAsia="ＭＳ ゴシック" w:hAnsi="Arial" w:cs="Times New Roman"/>
      <w:snapToGrid w:val="0"/>
      <w:szCs w:val="21"/>
    </w:rPr>
  </w:style>
  <w:style w:type="paragraph" w:styleId="24">
    <w:name w:val="Body Text 2"/>
    <w:basedOn w:val="a3"/>
    <w:link w:val="25"/>
    <w:rsid w:val="0077523A"/>
    <w:pPr>
      <w:ind w:left="420"/>
    </w:pPr>
  </w:style>
  <w:style w:type="character" w:customStyle="1" w:styleId="25">
    <w:name w:val="本文 2 (文字)"/>
    <w:basedOn w:val="a4"/>
    <w:link w:val="24"/>
    <w:rsid w:val="0077523A"/>
    <w:rPr>
      <w:rFonts w:ascii="Times New Roman" w:eastAsia="ＭＳ 明朝" w:hAnsi="Times New Roman" w:cs="Times New Roman"/>
      <w:snapToGrid w:val="0"/>
      <w:szCs w:val="21"/>
    </w:rPr>
  </w:style>
  <w:style w:type="paragraph" w:styleId="34">
    <w:name w:val="Body Text 3"/>
    <w:basedOn w:val="a3"/>
    <w:link w:val="35"/>
    <w:rsid w:val="0077523A"/>
    <w:pPr>
      <w:ind w:left="629"/>
    </w:pPr>
  </w:style>
  <w:style w:type="character" w:customStyle="1" w:styleId="35">
    <w:name w:val="本文 3 (文字)"/>
    <w:basedOn w:val="a4"/>
    <w:link w:val="34"/>
    <w:rsid w:val="0077523A"/>
    <w:rPr>
      <w:rFonts w:ascii="Times New Roman" w:eastAsia="ＭＳ 明朝" w:hAnsi="Times New Roman" w:cs="Times New Roman"/>
      <w:snapToGrid w:val="0"/>
      <w:szCs w:val="21"/>
    </w:rPr>
  </w:style>
  <w:style w:type="paragraph" w:styleId="af8">
    <w:name w:val="Body Text Indent"/>
    <w:basedOn w:val="a2"/>
    <w:link w:val="af9"/>
    <w:rsid w:val="0077523A"/>
    <w:pPr>
      <w:spacing w:line="240" w:lineRule="atLeast"/>
      <w:ind w:left="284" w:hanging="284"/>
      <w:jc w:val="left"/>
    </w:pPr>
    <w:rPr>
      <w:sz w:val="18"/>
      <w:szCs w:val="18"/>
    </w:rPr>
  </w:style>
  <w:style w:type="character" w:customStyle="1" w:styleId="af9">
    <w:name w:val="本文インデント (文字)"/>
    <w:basedOn w:val="a4"/>
    <w:link w:val="af8"/>
    <w:rsid w:val="0077523A"/>
    <w:rPr>
      <w:rFonts w:ascii="Times New Roman" w:eastAsia="ＭＳ 明朝" w:hAnsi="Times New Roman" w:cs="Times New Roman"/>
      <w:snapToGrid w:val="0"/>
      <w:sz w:val="18"/>
      <w:szCs w:val="18"/>
    </w:rPr>
  </w:style>
  <w:style w:type="paragraph" w:styleId="a">
    <w:name w:val="List Bullet"/>
    <w:basedOn w:val="a2"/>
    <w:rsid w:val="0077523A"/>
    <w:pPr>
      <w:numPr>
        <w:numId w:val="3"/>
      </w:numPr>
    </w:pPr>
  </w:style>
  <w:style w:type="paragraph" w:styleId="20">
    <w:name w:val="List Bullet 2"/>
    <w:basedOn w:val="a2"/>
    <w:rsid w:val="0077523A"/>
    <w:pPr>
      <w:numPr>
        <w:numId w:val="4"/>
      </w:numPr>
    </w:pPr>
  </w:style>
  <w:style w:type="paragraph" w:styleId="30">
    <w:name w:val="List Bullet 3"/>
    <w:basedOn w:val="a2"/>
    <w:rsid w:val="0077523A"/>
    <w:pPr>
      <w:numPr>
        <w:numId w:val="12"/>
      </w:numPr>
    </w:pPr>
  </w:style>
  <w:style w:type="paragraph" w:styleId="a1">
    <w:name w:val="List Number"/>
    <w:basedOn w:val="a2"/>
    <w:rsid w:val="0077523A"/>
    <w:pPr>
      <w:numPr>
        <w:numId w:val="5"/>
      </w:numPr>
    </w:pPr>
  </w:style>
  <w:style w:type="paragraph" w:styleId="2">
    <w:name w:val="List Number 2"/>
    <w:basedOn w:val="a2"/>
    <w:rsid w:val="0077523A"/>
    <w:pPr>
      <w:numPr>
        <w:numId w:val="6"/>
      </w:numPr>
    </w:pPr>
  </w:style>
  <w:style w:type="paragraph" w:styleId="3">
    <w:name w:val="List Number 3"/>
    <w:basedOn w:val="a2"/>
    <w:rsid w:val="0077523A"/>
    <w:pPr>
      <w:numPr>
        <w:numId w:val="7"/>
      </w:numPr>
    </w:pPr>
  </w:style>
  <w:style w:type="paragraph" w:styleId="afa">
    <w:name w:val="Note Heading"/>
    <w:basedOn w:val="a2"/>
    <w:next w:val="a2"/>
    <w:link w:val="afb"/>
    <w:rsid w:val="0077523A"/>
    <w:pPr>
      <w:topLinePunct w:val="0"/>
      <w:jc w:val="center"/>
    </w:pPr>
  </w:style>
  <w:style w:type="character" w:customStyle="1" w:styleId="afb">
    <w:name w:val="記 (文字)"/>
    <w:basedOn w:val="a4"/>
    <w:link w:val="afa"/>
    <w:rsid w:val="0077523A"/>
    <w:rPr>
      <w:rFonts w:ascii="Times New Roman" w:eastAsia="ＭＳ 明朝" w:hAnsi="Times New Roman" w:cs="Times New Roman"/>
      <w:snapToGrid w:val="0"/>
      <w:szCs w:val="21"/>
    </w:rPr>
  </w:style>
  <w:style w:type="paragraph" w:styleId="afc">
    <w:name w:val="Closing"/>
    <w:basedOn w:val="a2"/>
    <w:next w:val="a2"/>
    <w:link w:val="afd"/>
    <w:rsid w:val="0077523A"/>
    <w:pPr>
      <w:ind w:right="420"/>
      <w:jc w:val="right"/>
    </w:pPr>
  </w:style>
  <w:style w:type="character" w:customStyle="1" w:styleId="afd">
    <w:name w:val="結語 (文字)"/>
    <w:basedOn w:val="a4"/>
    <w:link w:val="afc"/>
    <w:rsid w:val="0077523A"/>
    <w:rPr>
      <w:rFonts w:ascii="Times New Roman" w:eastAsia="ＭＳ 明朝" w:hAnsi="Times New Roman" w:cs="Times New Roman"/>
      <w:snapToGrid w:val="0"/>
      <w:szCs w:val="21"/>
    </w:rPr>
  </w:style>
  <w:style w:type="character" w:styleId="afe">
    <w:name w:val="footnote reference"/>
    <w:basedOn w:val="a4"/>
    <w:rsid w:val="0077523A"/>
    <w:rPr>
      <w:vertAlign w:val="superscript"/>
    </w:rPr>
  </w:style>
  <w:style w:type="paragraph" w:styleId="aff">
    <w:name w:val="footnote text"/>
    <w:basedOn w:val="a2"/>
    <w:link w:val="aff0"/>
    <w:rsid w:val="0077523A"/>
    <w:pPr>
      <w:spacing w:line="240" w:lineRule="atLeast"/>
      <w:ind w:left="318" w:hanging="318"/>
      <w:jc w:val="left"/>
    </w:pPr>
    <w:rPr>
      <w:sz w:val="18"/>
      <w:szCs w:val="18"/>
    </w:rPr>
  </w:style>
  <w:style w:type="character" w:customStyle="1" w:styleId="aff0">
    <w:name w:val="脚注文字列 (文字)"/>
    <w:basedOn w:val="a4"/>
    <w:link w:val="aff"/>
    <w:rsid w:val="0077523A"/>
    <w:rPr>
      <w:rFonts w:ascii="Times New Roman" w:eastAsia="ＭＳ 明朝" w:hAnsi="Times New Roman" w:cs="Times New Roman"/>
      <w:snapToGrid w:val="0"/>
      <w:sz w:val="18"/>
      <w:szCs w:val="18"/>
    </w:rPr>
  </w:style>
  <w:style w:type="paragraph" w:styleId="13">
    <w:name w:val="index 1"/>
    <w:basedOn w:val="a2"/>
    <w:next w:val="a2"/>
    <w:autoRedefine/>
    <w:semiHidden/>
    <w:rsid w:val="0077523A"/>
    <w:pPr>
      <w:ind w:left="210" w:hangingChars="100" w:hanging="210"/>
    </w:pPr>
  </w:style>
  <w:style w:type="paragraph" w:styleId="aff1">
    <w:name w:val="index heading"/>
    <w:basedOn w:val="aff2"/>
    <w:next w:val="a2"/>
    <w:rsid w:val="0077523A"/>
    <w:pPr>
      <w:outlineLvl w:val="0"/>
    </w:pPr>
    <w:rPr>
      <w:bCs/>
    </w:rPr>
  </w:style>
  <w:style w:type="character" w:styleId="aff3">
    <w:name w:val="endnote reference"/>
    <w:basedOn w:val="a4"/>
    <w:rsid w:val="0077523A"/>
    <w:rPr>
      <w:vertAlign w:val="superscript"/>
    </w:rPr>
  </w:style>
  <w:style w:type="paragraph" w:styleId="aff4">
    <w:name w:val="endnote text"/>
    <w:basedOn w:val="a2"/>
    <w:link w:val="aff5"/>
    <w:rsid w:val="0077523A"/>
    <w:pPr>
      <w:spacing w:line="240" w:lineRule="atLeast"/>
      <w:ind w:left="318" w:hanging="318"/>
      <w:jc w:val="left"/>
    </w:pPr>
    <w:rPr>
      <w:sz w:val="18"/>
      <w:szCs w:val="18"/>
    </w:rPr>
  </w:style>
  <w:style w:type="character" w:customStyle="1" w:styleId="aff5">
    <w:name w:val="文末脚注文字列 (文字)"/>
    <w:basedOn w:val="a4"/>
    <w:link w:val="aff4"/>
    <w:rsid w:val="0077523A"/>
    <w:rPr>
      <w:rFonts w:ascii="Times New Roman" w:eastAsia="ＭＳ 明朝" w:hAnsi="Times New Roman" w:cs="Times New Roman"/>
      <w:snapToGrid w:val="0"/>
      <w:sz w:val="18"/>
      <w:szCs w:val="18"/>
    </w:rPr>
  </w:style>
  <w:style w:type="paragraph" w:styleId="26">
    <w:name w:val="toc 2"/>
    <w:basedOn w:val="11"/>
    <w:uiPriority w:val="39"/>
    <w:rsid w:val="0077523A"/>
    <w:pPr>
      <w:ind w:left="987" w:hanging="777"/>
    </w:pPr>
  </w:style>
  <w:style w:type="paragraph" w:styleId="36">
    <w:name w:val="toc 3"/>
    <w:basedOn w:val="26"/>
    <w:uiPriority w:val="39"/>
    <w:rsid w:val="0077523A"/>
    <w:pPr>
      <w:ind w:left="1407" w:hanging="987"/>
    </w:pPr>
  </w:style>
  <w:style w:type="paragraph" w:styleId="41">
    <w:name w:val="toc 4"/>
    <w:basedOn w:val="36"/>
    <w:uiPriority w:val="39"/>
    <w:rsid w:val="0077523A"/>
    <w:pPr>
      <w:tabs>
        <w:tab w:val="left" w:pos="1825"/>
      </w:tabs>
      <w:ind w:left="1825" w:hanging="1196"/>
    </w:pPr>
  </w:style>
  <w:style w:type="paragraph" w:styleId="51">
    <w:name w:val="toc 5"/>
    <w:basedOn w:val="41"/>
    <w:uiPriority w:val="39"/>
    <w:rsid w:val="0077523A"/>
    <w:pPr>
      <w:tabs>
        <w:tab w:val="clear" w:pos="1825"/>
        <w:tab w:val="left" w:pos="2245"/>
      </w:tabs>
      <w:ind w:left="2245" w:hanging="1406"/>
    </w:pPr>
  </w:style>
  <w:style w:type="paragraph" w:styleId="61">
    <w:name w:val="toc 6"/>
    <w:basedOn w:val="51"/>
    <w:uiPriority w:val="39"/>
    <w:rsid w:val="0077523A"/>
    <w:pPr>
      <w:tabs>
        <w:tab w:val="clear" w:pos="2245"/>
        <w:tab w:val="left" w:pos="2665"/>
      </w:tabs>
      <w:ind w:left="2665" w:hanging="1616"/>
    </w:pPr>
  </w:style>
  <w:style w:type="paragraph" w:styleId="71">
    <w:name w:val="toc 7"/>
    <w:basedOn w:val="61"/>
    <w:uiPriority w:val="39"/>
    <w:rsid w:val="0077523A"/>
    <w:pPr>
      <w:tabs>
        <w:tab w:val="clear" w:pos="2665"/>
        <w:tab w:val="left" w:pos="3085"/>
      </w:tabs>
      <w:ind w:left="3085" w:hanging="1826"/>
    </w:pPr>
  </w:style>
  <w:style w:type="paragraph" w:styleId="81">
    <w:name w:val="toc 8"/>
    <w:basedOn w:val="71"/>
    <w:uiPriority w:val="39"/>
    <w:rsid w:val="0077523A"/>
    <w:pPr>
      <w:tabs>
        <w:tab w:val="clear" w:pos="3085"/>
        <w:tab w:val="left" w:pos="3504"/>
      </w:tabs>
      <w:ind w:left="3505" w:hanging="2036"/>
    </w:pPr>
  </w:style>
  <w:style w:type="paragraph" w:styleId="91">
    <w:name w:val="toc 9"/>
    <w:basedOn w:val="81"/>
    <w:uiPriority w:val="39"/>
    <w:rsid w:val="0077523A"/>
    <w:pPr>
      <w:tabs>
        <w:tab w:val="clear" w:pos="3504"/>
        <w:tab w:val="left" w:pos="3924"/>
      </w:tabs>
      <w:ind w:left="3923" w:hanging="2245"/>
    </w:pPr>
  </w:style>
  <w:style w:type="paragraph" w:styleId="aff6">
    <w:name w:val="Body Text First Indent"/>
    <w:basedOn w:val="af4"/>
    <w:next w:val="a2"/>
    <w:link w:val="aff7"/>
    <w:rsid w:val="0077523A"/>
  </w:style>
  <w:style w:type="character" w:customStyle="1" w:styleId="aff7">
    <w:name w:val="本文字下げ (文字)"/>
    <w:basedOn w:val="af6"/>
    <w:link w:val="aff6"/>
    <w:rsid w:val="0077523A"/>
    <w:rPr>
      <w:rFonts w:ascii="Times New Roman" w:eastAsia="ＭＳ 明朝" w:hAnsi="Times New Roman" w:cs="Times New Roman"/>
      <w:bCs/>
      <w:snapToGrid w:val="0"/>
      <w:szCs w:val="21"/>
    </w:rPr>
  </w:style>
  <w:style w:type="paragraph" w:styleId="aff8">
    <w:name w:val="Title"/>
    <w:basedOn w:val="a2"/>
    <w:next w:val="a2"/>
    <w:link w:val="aff9"/>
    <w:qFormat/>
    <w:rsid w:val="0077523A"/>
    <w:pPr>
      <w:keepNext/>
      <w:topLinePunct w:val="0"/>
      <w:spacing w:line="540" w:lineRule="atLeast"/>
      <w:jc w:val="center"/>
    </w:pPr>
    <w:rPr>
      <w:rFonts w:ascii="Arial" w:eastAsia="ＭＳ ゴシック" w:hAnsi="Arial" w:cs="Arial"/>
      <w:sz w:val="32"/>
      <w:szCs w:val="32"/>
    </w:rPr>
  </w:style>
  <w:style w:type="character" w:customStyle="1" w:styleId="aff9">
    <w:name w:val="表題 (文字)"/>
    <w:basedOn w:val="a4"/>
    <w:link w:val="aff8"/>
    <w:rsid w:val="0077523A"/>
    <w:rPr>
      <w:rFonts w:ascii="Arial" w:eastAsia="ＭＳ ゴシック" w:hAnsi="Arial" w:cs="Arial"/>
      <w:snapToGrid w:val="0"/>
      <w:sz w:val="32"/>
      <w:szCs w:val="32"/>
    </w:rPr>
  </w:style>
  <w:style w:type="paragraph" w:styleId="aff2">
    <w:name w:val="Subtitle"/>
    <w:basedOn w:val="aff8"/>
    <w:next w:val="a2"/>
    <w:link w:val="affa"/>
    <w:qFormat/>
    <w:rsid w:val="0077523A"/>
    <w:pPr>
      <w:spacing w:line="360" w:lineRule="atLeast"/>
    </w:pPr>
    <w:rPr>
      <w:sz w:val="26"/>
      <w:szCs w:val="26"/>
    </w:rPr>
  </w:style>
  <w:style w:type="character" w:customStyle="1" w:styleId="affa">
    <w:name w:val="副題 (文字)"/>
    <w:basedOn w:val="a4"/>
    <w:link w:val="aff2"/>
    <w:rsid w:val="0077523A"/>
    <w:rPr>
      <w:rFonts w:ascii="Arial" w:eastAsia="ＭＳ ゴシック" w:hAnsi="Arial" w:cs="Arial"/>
      <w:snapToGrid w:val="0"/>
      <w:sz w:val="26"/>
      <w:szCs w:val="26"/>
    </w:rPr>
  </w:style>
  <w:style w:type="paragraph" w:styleId="a0">
    <w:name w:val="List"/>
    <w:basedOn w:val="a2"/>
    <w:next w:val="a3"/>
    <w:rsid w:val="0077523A"/>
    <w:pPr>
      <w:keepNext/>
      <w:keepLines/>
      <w:numPr>
        <w:numId w:val="17"/>
      </w:numPr>
      <w:jc w:val="left"/>
    </w:pPr>
    <w:rPr>
      <w:rFonts w:ascii="Arial" w:eastAsia="ＭＳ ゴシック" w:hAnsi="Arial"/>
    </w:rPr>
  </w:style>
  <w:style w:type="paragraph" w:styleId="21">
    <w:name w:val="List 2"/>
    <w:basedOn w:val="a2"/>
    <w:next w:val="24"/>
    <w:rsid w:val="0077523A"/>
    <w:pPr>
      <w:keepNext/>
      <w:keepLines/>
      <w:numPr>
        <w:ilvl w:val="1"/>
        <w:numId w:val="17"/>
      </w:numPr>
      <w:jc w:val="left"/>
    </w:pPr>
    <w:rPr>
      <w:rFonts w:ascii="Arial" w:eastAsia="ＭＳ ゴシック" w:hAnsi="Arial"/>
    </w:rPr>
  </w:style>
  <w:style w:type="paragraph" w:styleId="31">
    <w:name w:val="List 3"/>
    <w:basedOn w:val="a2"/>
    <w:next w:val="34"/>
    <w:rsid w:val="0077523A"/>
    <w:pPr>
      <w:keepNext/>
      <w:keepLines/>
      <w:numPr>
        <w:ilvl w:val="2"/>
        <w:numId w:val="17"/>
      </w:numPr>
      <w:jc w:val="left"/>
    </w:pPr>
    <w:rPr>
      <w:rFonts w:ascii="Arial" w:eastAsia="ＭＳ ゴシック" w:hAnsi="Arial"/>
    </w:rPr>
  </w:style>
  <w:style w:type="character" w:styleId="affb">
    <w:name w:val="FollowedHyperlink"/>
    <w:basedOn w:val="a4"/>
    <w:rsid w:val="0077523A"/>
    <w:rPr>
      <w:color w:val="0000FF"/>
      <w:u w:val="none"/>
    </w:rPr>
  </w:style>
  <w:style w:type="character" w:styleId="affc">
    <w:name w:val="page number"/>
    <w:basedOn w:val="a4"/>
    <w:rsid w:val="0077523A"/>
  </w:style>
  <w:style w:type="character" w:styleId="affd">
    <w:name w:val="line number"/>
    <w:basedOn w:val="a4"/>
    <w:rsid w:val="0077523A"/>
    <w:rPr>
      <w:sz w:val="18"/>
      <w:szCs w:val="18"/>
    </w:rPr>
  </w:style>
  <w:style w:type="paragraph" w:customStyle="1" w:styleId="AppendixTitle">
    <w:name w:val="Appendix Title"/>
    <w:basedOn w:val="a2"/>
    <w:next w:val="a3"/>
    <w:rsid w:val="0077523A"/>
    <w:pPr>
      <w:keepNext/>
      <w:keepLines/>
      <w:ind w:left="2160" w:hanging="2160"/>
      <w:jc w:val="left"/>
    </w:pPr>
    <w:rPr>
      <w:rFonts w:ascii="Arial" w:eastAsia="ＭＳ ゴシック" w:hAnsi="Arial" w:cs="Arial"/>
      <w:sz w:val="24"/>
      <w:szCs w:val="24"/>
      <w:lang w:eastAsia="en-US"/>
    </w:rPr>
  </w:style>
  <w:style w:type="paragraph" w:customStyle="1" w:styleId="Captioncontinued">
    <w:name w:val="Caption (continued)"/>
    <w:basedOn w:val="af4"/>
    <w:next w:val="a3"/>
    <w:rsid w:val="0077523A"/>
    <w:pPr>
      <w:keepNext/>
      <w:keepLines/>
    </w:pPr>
    <w:rPr>
      <w:bCs w:val="0"/>
      <w:lang w:eastAsia="en-US"/>
    </w:rPr>
  </w:style>
  <w:style w:type="paragraph" w:customStyle="1" w:styleId="FooterHorizontal">
    <w:name w:val="Footer_Horizontal"/>
    <w:basedOn w:val="af1"/>
    <w:rsid w:val="0077523A"/>
    <w:pPr>
      <w:tabs>
        <w:tab w:val="clear" w:pos="4536"/>
      </w:tabs>
    </w:pPr>
    <w:rPr>
      <w:lang w:eastAsia="en-US"/>
    </w:rPr>
  </w:style>
  <w:style w:type="paragraph" w:customStyle="1" w:styleId="Footnote">
    <w:name w:val="Footnote"/>
    <w:basedOn w:val="aff"/>
    <w:rsid w:val="0077523A"/>
    <w:pPr>
      <w:tabs>
        <w:tab w:val="left" w:pos="360"/>
      </w:tabs>
      <w:spacing w:line="240" w:lineRule="auto"/>
      <w:ind w:left="0" w:firstLine="0"/>
    </w:pPr>
    <w:rPr>
      <w:lang w:eastAsia="en-US"/>
    </w:rPr>
  </w:style>
  <w:style w:type="paragraph" w:customStyle="1" w:styleId="HeaderHorizontal">
    <w:name w:val="Header_Horizontal"/>
    <w:basedOn w:val="af"/>
    <w:rsid w:val="0077523A"/>
    <w:pPr>
      <w:tabs>
        <w:tab w:val="clear" w:pos="9072"/>
      </w:tabs>
    </w:pPr>
    <w:rPr>
      <w:lang w:eastAsia="en-US"/>
    </w:rPr>
  </w:style>
  <w:style w:type="paragraph" w:customStyle="1" w:styleId="List1Bullet">
    <w:name w:val="List 1 (Bullet)"/>
    <w:basedOn w:val="a2"/>
    <w:rsid w:val="0077523A"/>
    <w:pPr>
      <w:numPr>
        <w:numId w:val="22"/>
      </w:numPr>
    </w:pPr>
    <w:rPr>
      <w:lang w:eastAsia="en-US"/>
    </w:rPr>
  </w:style>
  <w:style w:type="paragraph" w:customStyle="1" w:styleId="List2Hyphen">
    <w:name w:val="List 2 (Hyphen)"/>
    <w:basedOn w:val="List1Bullet"/>
    <w:rsid w:val="0077523A"/>
    <w:pPr>
      <w:numPr>
        <w:numId w:val="19"/>
      </w:numPr>
    </w:pPr>
  </w:style>
  <w:style w:type="paragraph" w:customStyle="1" w:styleId="ListEnd">
    <w:name w:val="List End"/>
    <w:basedOn w:val="a2"/>
    <w:rsid w:val="0077523A"/>
    <w:rPr>
      <w:lang w:eastAsia="en-US"/>
    </w:rPr>
  </w:style>
  <w:style w:type="paragraph" w:customStyle="1" w:styleId="ListNumber1">
    <w:name w:val="List Number 1"/>
    <w:basedOn w:val="a2"/>
    <w:rsid w:val="0077523A"/>
    <w:pPr>
      <w:numPr>
        <w:numId w:val="20"/>
      </w:numPr>
    </w:pPr>
    <w:rPr>
      <w:lang w:eastAsia="en-US"/>
    </w:rPr>
  </w:style>
  <w:style w:type="paragraph" w:customStyle="1" w:styleId="TableText12pt">
    <w:name w:val="Table Text (12pt)"/>
    <w:basedOn w:val="a2"/>
    <w:rsid w:val="0077523A"/>
    <w:pPr>
      <w:spacing w:line="240" w:lineRule="auto"/>
      <w:jc w:val="left"/>
    </w:pPr>
    <w:rPr>
      <w:sz w:val="24"/>
      <w:szCs w:val="24"/>
      <w:lang w:eastAsia="en-US"/>
    </w:rPr>
  </w:style>
  <w:style w:type="paragraph" w:customStyle="1" w:styleId="TableText10pt">
    <w:name w:val="Table Text (10pt)"/>
    <w:basedOn w:val="TableText12pt"/>
    <w:rsid w:val="0077523A"/>
    <w:rPr>
      <w:sz w:val="20"/>
      <w:szCs w:val="20"/>
    </w:rPr>
  </w:style>
  <w:style w:type="paragraph" w:customStyle="1" w:styleId="UnnumberedHeading1">
    <w:name w:val="Unnumbered Heading 1"/>
    <w:basedOn w:val="1"/>
    <w:next w:val="a3"/>
    <w:rsid w:val="0077523A"/>
    <w:pPr>
      <w:numPr>
        <w:numId w:val="0"/>
      </w:numPr>
    </w:pPr>
    <w:rPr>
      <w:rFonts w:cs="Arial"/>
      <w:lang w:eastAsia="en-US"/>
    </w:rPr>
  </w:style>
  <w:style w:type="paragraph" w:customStyle="1" w:styleId="ListNumber2alphabetic">
    <w:name w:val="List Number 2 (alphabetic)"/>
    <w:basedOn w:val="a2"/>
    <w:rsid w:val="0077523A"/>
    <w:pPr>
      <w:numPr>
        <w:numId w:val="37"/>
      </w:numPr>
    </w:pPr>
  </w:style>
  <w:style w:type="paragraph" w:customStyle="1" w:styleId="TableText9pt">
    <w:name w:val="Table Text (9pt)"/>
    <w:basedOn w:val="TableText10pt"/>
    <w:rsid w:val="0077523A"/>
    <w:rPr>
      <w:sz w:val="18"/>
    </w:rPr>
  </w:style>
  <w:style w:type="table" w:styleId="affe">
    <w:name w:val="Table Grid"/>
    <w:basedOn w:val="a5"/>
    <w:rsid w:val="007752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verticallines">
    <w:name w:val="Table (No vertical lines)"/>
    <w:basedOn w:val="a5"/>
    <w:uiPriority w:val="99"/>
    <w:rsid w:val="007752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table" w:styleId="3-D1">
    <w:name w:val="Table 3D effects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1">
    <w:name w:val="Table Web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">
    <w:name w:val="Table Elegant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Light Shading Accent 6"/>
    <w:basedOn w:val="a5"/>
    <w:uiPriority w:val="60"/>
    <w:rsid w:val="0077523A"/>
    <w:rPr>
      <w:rFonts w:ascii="Century" w:eastAsia="ＭＳ 明朝" w:hAnsi="Century" w:cs="Times New Roman"/>
      <w:color w:val="538135" w:themeColor="accent6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28">
    <w:name w:val="Light List Accent 6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37">
    <w:name w:val="Light Grid Accent 6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42">
    <w:name w:val="Medium Shading 1 Accent 6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6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2">
    <w:name w:val="Medium List 1 Accent 6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 Accent 6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Grid 1 Accent 6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 Accent 6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 Accent 6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10">
    <w:name w:val="Dark List Accent 6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20">
    <w:name w:val="Colorful Shading Accent 6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 Accent 6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40">
    <w:name w:val="Colorful Grid Accent 6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6">
    <w:name w:val="Table Colorful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Colorful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olorful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7">
    <w:name w:val="Table Classic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Classic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color w:val="000080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0">
    <w:name w:val="Table Contemporary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18">
    <w:name w:val="Table Simple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Simple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Simple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f1">
    <w:name w:val="Table Professional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Light Shading"/>
    <w:basedOn w:val="a5"/>
    <w:uiPriority w:val="60"/>
    <w:rsid w:val="0077523A"/>
    <w:rPr>
      <w:rFonts w:ascii="Century" w:eastAsia="ＭＳ 明朝" w:hAnsi="Century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c">
    <w:name w:val="Light List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3b">
    <w:name w:val="Light Grid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44">
    <w:name w:val="Medium Shading 1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2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3">
    <w:name w:val="Medium List 1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73">
    <w:name w:val="Medium List 2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93">
    <w:name w:val="Medium Grid 2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1">
    <w:name w:val="Medium Grid 3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11">
    <w:name w:val="Dark List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21">
    <w:name w:val="Colorful Shading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1">
    <w:name w:val="Colorful List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41">
    <w:name w:val="Colorful Grid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a">
    <w:name w:val="Table List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List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List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List 4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4">
    <w:name w:val="Table List 5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4">
    <w:name w:val="Table List 6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List 7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4">
    <w:name w:val="Table List 8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table" w:styleId="1b">
    <w:name w:val="Table Grid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2e">
    <w:name w:val="Table Grid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Grid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46">
    <w:name w:val="Table Grid 4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5">
    <w:name w:val="Table Grid 5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b/>
      <w:bCs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5">
    <w:name w:val="Table Grid 8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Light Shading Accent 4"/>
    <w:basedOn w:val="a5"/>
    <w:uiPriority w:val="60"/>
    <w:rsid w:val="0077523A"/>
    <w:rPr>
      <w:rFonts w:ascii="Century" w:eastAsia="ＭＳ 明朝" w:hAnsi="Century" w:cs="Times New Roman"/>
      <w:color w:val="BF8F00" w:themeColor="accent4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2f">
    <w:name w:val="Light List Accent 4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3e">
    <w:name w:val="Light Grid Accent 4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47">
    <w:name w:val="Medium Shading 1 Accent 4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2 Accent 4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6">
    <w:name w:val="Medium List 1 Accent 4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76">
    <w:name w:val="Medium List 2 Accent 4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 Accent 4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94">
    <w:name w:val="Medium Grid 2 Accent 4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2">
    <w:name w:val="Medium Grid 3 Accent 4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12">
    <w:name w:val="Dark List Accent 4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22">
    <w:name w:val="Colorful Shading Accent 4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2">
    <w:name w:val="Colorful List Accent 4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42">
    <w:name w:val="Colorful Grid Accent 4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d">
    <w:name w:val="Light Shading Accent 5"/>
    <w:basedOn w:val="a5"/>
    <w:uiPriority w:val="60"/>
    <w:rsid w:val="0077523A"/>
    <w:rPr>
      <w:rFonts w:ascii="Century" w:eastAsia="ＭＳ 明朝" w:hAnsi="Century" w:cs="Times New Roman"/>
      <w:color w:val="2E74B5" w:themeColor="accent5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2f0">
    <w:name w:val="Light List Accent 5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3f">
    <w:name w:val="Light Grid Accent 5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48">
    <w:name w:val="Medium Shading 1 Accent 5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2 Accent 5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7">
    <w:name w:val="Medium List 1 Accent 5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77">
    <w:name w:val="Medium List 2 Accent 5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7">
    <w:name w:val="Medium Grid 1 Accent 5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95">
    <w:name w:val="Medium Grid 2 Accent 5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3">
    <w:name w:val="Medium Grid 3 Accent 5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113">
    <w:name w:val="Dark List Accent 5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123">
    <w:name w:val="Colorful Shading Accent 5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3">
    <w:name w:val="Colorful List Accent 5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43">
    <w:name w:val="Colorful Grid Accent 5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e">
    <w:name w:val="Light Shading Accent 1"/>
    <w:basedOn w:val="a5"/>
    <w:uiPriority w:val="60"/>
    <w:rsid w:val="0077523A"/>
    <w:rPr>
      <w:rFonts w:ascii="Century" w:eastAsia="ＭＳ 明朝" w:hAnsi="Century" w:cs="Times New Roman"/>
      <w:color w:val="2F5496" w:themeColor="accen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2f1">
    <w:name w:val="Light List Accent 1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3f0">
    <w:name w:val="Light Grid Accent 1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49">
    <w:name w:val="Medium Shading 1 Accent 1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 Accent 1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8">
    <w:name w:val="Medium List 1 Accent 1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78">
    <w:name w:val="Medium List 2 Accent 1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8">
    <w:name w:val="Medium Grid 1 Accent 1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96">
    <w:name w:val="Medium Grid 2 Accent 1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4">
    <w:name w:val="Medium Grid 3 Accent 1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114">
    <w:name w:val="Dark List Accent 1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24">
    <w:name w:val="Colorful Shading Accent 1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4">
    <w:name w:val="Colorful List Accent 1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44">
    <w:name w:val="Colorful Grid Accent 1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f">
    <w:name w:val="Light Shading Accent 2"/>
    <w:basedOn w:val="a5"/>
    <w:uiPriority w:val="60"/>
    <w:rsid w:val="0077523A"/>
    <w:rPr>
      <w:rFonts w:ascii="Century" w:eastAsia="ＭＳ 明朝" w:hAnsi="Century" w:cs="Times New Roman"/>
      <w:color w:val="C45911" w:themeColor="accent2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2f2">
    <w:name w:val="Light List Accent 2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3f1">
    <w:name w:val="Light Grid Accent 2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4a">
    <w:name w:val="Medium Shading 1 Accent 2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2 Accent 2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9">
    <w:name w:val="Medium List 1 Accent 2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79">
    <w:name w:val="Medium List 2 Accent 2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9">
    <w:name w:val="Medium Grid 1 Accent 2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97">
    <w:name w:val="Medium Grid 2 Accent 2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5">
    <w:name w:val="Medium Grid 3 Accent 2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15">
    <w:name w:val="Dark List Accent 2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25">
    <w:name w:val="Colorful Shading Accent 2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5">
    <w:name w:val="Colorful List Accent 2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45">
    <w:name w:val="Colorful Grid Accent 2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f0">
    <w:name w:val="Light Shading Accent 3"/>
    <w:basedOn w:val="a5"/>
    <w:uiPriority w:val="60"/>
    <w:rsid w:val="0077523A"/>
    <w:rPr>
      <w:rFonts w:ascii="Century" w:eastAsia="ＭＳ 明朝" w:hAnsi="Century" w:cs="Times New Roman"/>
      <w:color w:val="7B7B7B" w:themeColor="accent3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2f3">
    <w:name w:val="Light List Accent 3"/>
    <w:basedOn w:val="a5"/>
    <w:uiPriority w:val="61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3f2">
    <w:name w:val="Light Grid Accent 3"/>
    <w:basedOn w:val="a5"/>
    <w:uiPriority w:val="62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4b">
    <w:name w:val="Medium Shading 1 Accent 3"/>
    <w:basedOn w:val="a5"/>
    <w:uiPriority w:val="63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a">
    <w:name w:val="Medium Shading 2 Accent 3"/>
    <w:basedOn w:val="a5"/>
    <w:uiPriority w:val="64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a">
    <w:name w:val="Medium List 1 Accent 3"/>
    <w:basedOn w:val="a5"/>
    <w:uiPriority w:val="65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7a">
    <w:name w:val="Medium List 2 Accent 3"/>
    <w:basedOn w:val="a5"/>
    <w:uiPriority w:val="66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a">
    <w:name w:val="Medium Grid 1 Accent 3"/>
    <w:basedOn w:val="a5"/>
    <w:uiPriority w:val="67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98">
    <w:name w:val="Medium Grid 2 Accent 3"/>
    <w:basedOn w:val="a5"/>
    <w:uiPriority w:val="68"/>
    <w:rsid w:val="0077523A"/>
    <w:rPr>
      <w:rFonts w:asciiTheme="majorHAnsi" w:eastAsiaTheme="majorEastAsia" w:hAnsiTheme="majorHAnsi" w:cstheme="majorBidi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6">
    <w:name w:val="Medium Grid 3 Accent 3"/>
    <w:basedOn w:val="a5"/>
    <w:uiPriority w:val="69"/>
    <w:rsid w:val="0077523A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16">
    <w:name w:val="Dark List Accent 3"/>
    <w:basedOn w:val="a5"/>
    <w:uiPriority w:val="70"/>
    <w:rsid w:val="0077523A"/>
    <w:rPr>
      <w:rFonts w:ascii="Century" w:eastAsia="ＭＳ 明朝" w:hAnsi="Century" w:cs="Times New Roman"/>
      <w:color w:val="FFFFFF" w:themeColor="background1"/>
      <w:kern w:val="0"/>
      <w:sz w:val="20"/>
      <w:szCs w:val="20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26">
    <w:name w:val="Colorful Shading Accent 3"/>
    <w:basedOn w:val="a5"/>
    <w:uiPriority w:val="71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36">
    <w:name w:val="Colorful List Accent 3"/>
    <w:basedOn w:val="a5"/>
    <w:uiPriority w:val="72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46">
    <w:name w:val="Colorful Grid Accent 3"/>
    <w:basedOn w:val="a5"/>
    <w:uiPriority w:val="73"/>
    <w:rsid w:val="0077523A"/>
    <w:rPr>
      <w:rFonts w:ascii="Century" w:eastAsia="ＭＳ 明朝" w:hAnsi="Century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f1">
    <w:name w:val="Table Columns 1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b/>
      <w:bCs/>
      <w:kern w:val="0"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umns 2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Columns 3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Columns 4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b">
    <w:name w:val="Table Columns 5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2">
    <w:name w:val="Table Theme"/>
    <w:basedOn w:val="a5"/>
    <w:rsid w:val="0077523A"/>
    <w:pPr>
      <w:widowControl w:val="0"/>
      <w:topLinePunct/>
      <w:adjustRightInd w:val="0"/>
      <w:snapToGrid w:val="0"/>
      <w:spacing w:line="360" w:lineRule="atLeast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Number1Arial">
    <w:name w:val="List Number 1 (Arial)"/>
    <w:basedOn w:val="a2"/>
    <w:rsid w:val="0077523A"/>
    <w:pPr>
      <w:numPr>
        <w:numId w:val="41"/>
      </w:numPr>
    </w:pPr>
    <w:rPr>
      <w:rFonts w:ascii="Arial" w:eastAsia="ＭＳ ゴシック" w:hAnsi="Arial"/>
    </w:rPr>
  </w:style>
  <w:style w:type="paragraph" w:customStyle="1" w:styleId="TableText105pt">
    <w:name w:val="Table Text (10.5pt)"/>
    <w:basedOn w:val="TableText12pt"/>
    <w:rsid w:val="0077523A"/>
    <w:rPr>
      <w:sz w:val="21"/>
    </w:rPr>
  </w:style>
  <w:style w:type="paragraph" w:customStyle="1" w:styleId="FormulaFormat">
    <w:name w:val="Formula Format"/>
    <w:rsid w:val="0077523A"/>
    <w:pPr>
      <w:widowControl w:val="0"/>
      <w:jc w:val="both"/>
    </w:pPr>
    <w:rPr>
      <w:rFonts w:cs="Times New Roman"/>
      <w:sz w:val="3276"/>
      <w:szCs w:val="3276"/>
    </w:rPr>
  </w:style>
  <w:style w:type="character" w:styleId="afff3">
    <w:name w:val="Placeholder Text"/>
    <w:basedOn w:val="a4"/>
    <w:uiPriority w:val="99"/>
    <w:semiHidden/>
    <w:rsid w:val="0077523A"/>
    <w:rPr>
      <w:color w:val="808080"/>
    </w:rPr>
  </w:style>
  <w:style w:type="table" w:customStyle="1" w:styleId="TableNoverticallinesRepeattitle">
    <w:name w:val="Table (No vertical lines/Repeat title)"/>
    <w:basedOn w:val="a5"/>
    <w:uiPriority w:val="99"/>
    <w:rsid w:val="007752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tblPr/>
      <w:trPr>
        <w:tblHeader/>
      </w:trPr>
    </w:tblStylePr>
  </w:style>
  <w:style w:type="table" w:customStyle="1" w:styleId="TableGridRepeattitle">
    <w:name w:val="Table Grid (Repeat title)"/>
    <w:basedOn w:val="a5"/>
    <w:uiPriority w:val="99"/>
    <w:rsid w:val="007752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paragraph" w:styleId="afff4">
    <w:name w:val="Revision"/>
    <w:hidden/>
    <w:uiPriority w:val="99"/>
    <w:semiHidden/>
    <w:rsid w:val="006C6BA8"/>
    <w:rPr>
      <w:rFonts w:ascii="Times New Roman" w:eastAsia="ＭＳ 明朝" w:hAnsi="Times New Roman" w:cs="Times New Roman"/>
      <w:snapToGrid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7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9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5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2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8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ichi.hiroyama@shionogi.c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36" Type="http://schemas.microsoft.com/office/2018/08/relationships/commentsExtensible" Target="commentsExtensi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14136\AppData\Roaming\Microsoft\Templates\MIND_J%20for%202010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B3FEB-0325-401A-A563-B7AED2A93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MIND_J for 2010.dotx</Template>
  <TotalTime>16</TotalTime>
  <Pages>3</Pages>
  <Words>158</Words>
  <Characters>903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Hiroyama, Shuichi(BIO)廣山 秀一</dc:creator>
  <cp:keywords/>
  <dc:description/>
  <cp:lastModifiedBy>Hiroyama, Shuichi(BIO)廣山 秀一</cp:lastModifiedBy>
  <cp:revision>5</cp:revision>
  <cp:lastPrinted>2020-03-19T08:37:00Z</cp:lastPrinted>
  <dcterms:created xsi:type="dcterms:W3CDTF">2020-05-27T04:52:00Z</dcterms:created>
  <dcterms:modified xsi:type="dcterms:W3CDTF">2020-06-15T07:58:00Z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1.1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http://www.zotero.org/styles/european-journal-of-nuclear-medicine-and-molecular-imaging</vt:lpwstr>
  </property>
  <property fmtid="{D5CDD505-2E9C-101B-9397-08002B2CF9AE}" pid="14" name="Mendeley Recent Style Name 5_1">
    <vt:lpwstr>European Journal of Nuclear Medicine and Molecular Imaging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5cf81ff4-6336-30fa-8f41-4ccd4aea36a0</vt:lpwstr>
  </property>
  <property fmtid="{D5CDD505-2E9C-101B-9397-08002B2CF9AE}" pid="25" name="Mendeley Citation Style_1">
    <vt:lpwstr>http://www.zotero.org/styles/european-journal-of-nuclear-medicine-and-molecular-imaging</vt:lpwstr>
  </property>
</Properties>
</file>