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F1342" w:rsidRPr="006F5429" w:rsidRDefault="00E53579" w:rsidP="006F1342">
      <w:pPr>
        <w:spacing w:line="240" w:lineRule="auto"/>
        <w:rPr>
          <w:lang w:eastAsia="ja-JP"/>
        </w:rPr>
      </w:pPr>
      <w:bookmarkStart w:id="0" w:name="_Hlk39493750"/>
      <w:r w:rsidRPr="00E53579">
        <w:rPr>
          <w:lang w:eastAsia="ja-JP"/>
        </w:rPr>
        <w:t xml:space="preserve">Supplementary </w:t>
      </w:r>
      <w:r w:rsidR="0004100C">
        <w:rPr>
          <w:lang w:eastAsia="ja-JP"/>
        </w:rPr>
        <w:t>1</w:t>
      </w:r>
      <w:r w:rsidR="006F1342" w:rsidRPr="006F5429">
        <w:rPr>
          <w:lang w:eastAsia="ja-JP"/>
        </w:rPr>
        <w:t>. Univariate Cox regression analyses for local control</w:t>
      </w:r>
    </w:p>
    <w:tbl>
      <w:tblPr>
        <w:tblpPr w:leftFromText="142" w:rightFromText="142" w:horzAnchor="margin" w:tblpY="708"/>
        <w:tblW w:w="903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3360"/>
        <w:gridCol w:w="2409"/>
        <w:gridCol w:w="2268"/>
        <w:gridCol w:w="993"/>
      </w:tblGrid>
      <w:tr w:rsidR="006F1342" w:rsidRPr="006F5429" w:rsidTr="00D1523D">
        <w:trPr>
          <w:trHeight w:val="270"/>
        </w:trPr>
        <w:tc>
          <w:tcPr>
            <w:tcW w:w="3360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br w:type="page"/>
              <w:t>Variable</w:t>
            </w:r>
          </w:p>
        </w:tc>
        <w:tc>
          <w:tcPr>
            <w:tcW w:w="2409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noWrap/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ind w:leftChars="-41" w:left="-98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Reference or Unit</w:t>
            </w:r>
          </w:p>
        </w:tc>
        <w:tc>
          <w:tcPr>
            <w:tcW w:w="226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HR (95% CI)</w:t>
            </w:r>
          </w:p>
        </w:tc>
        <w:tc>
          <w:tcPr>
            <w:tcW w:w="99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284C3B">
              <w:rPr>
                <w:iCs/>
                <w:lang w:eastAsia="ja-JP"/>
              </w:rPr>
              <w:t>p-</w:t>
            </w:r>
            <w:r w:rsidRPr="006F5429">
              <w:rPr>
                <w:lang w:eastAsia="ja-JP"/>
              </w:rPr>
              <w:t>value</w:t>
            </w:r>
          </w:p>
        </w:tc>
      </w:tr>
      <w:tr w:rsidR="0012303C" w:rsidRPr="006F5429" w:rsidTr="00D1523D">
        <w:trPr>
          <w:trHeight w:val="270"/>
        </w:trPr>
        <w:tc>
          <w:tcPr>
            <w:tcW w:w="3360" w:type="dxa"/>
            <w:tcBorders>
              <w:top w:val="single" w:sz="2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2303C" w:rsidRPr="006F5429" w:rsidRDefault="0012303C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Age</w:t>
            </w:r>
          </w:p>
        </w:tc>
        <w:tc>
          <w:tcPr>
            <w:tcW w:w="2409" w:type="dxa"/>
            <w:tcBorders>
              <w:top w:val="single" w:sz="2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2303C" w:rsidRPr="006F5429" w:rsidRDefault="0012303C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Per 1-year increase</w:t>
            </w:r>
          </w:p>
        </w:tc>
        <w:tc>
          <w:tcPr>
            <w:tcW w:w="2268" w:type="dxa"/>
            <w:tcBorders>
              <w:top w:val="single" w:sz="24" w:space="0" w:color="auto"/>
              <w:bottom w:val="single" w:sz="4" w:space="0" w:color="auto"/>
            </w:tcBorders>
            <w:vAlign w:val="center"/>
          </w:tcPr>
          <w:p w:rsidR="0012303C" w:rsidRPr="006F5429" w:rsidRDefault="0012303C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0.999 (0.987</w:t>
            </w:r>
            <w:r w:rsidR="00722114" w:rsidRPr="006F5429">
              <w:rPr>
                <w:lang w:eastAsia="ja-JP"/>
              </w:rPr>
              <w:t xml:space="preserve">, </w:t>
            </w:r>
            <w:r w:rsidRPr="006F5429">
              <w:rPr>
                <w:lang w:eastAsia="ja-JP"/>
              </w:rPr>
              <w:t>1.011)</w:t>
            </w:r>
          </w:p>
        </w:tc>
        <w:tc>
          <w:tcPr>
            <w:tcW w:w="993" w:type="dxa"/>
            <w:tcBorders>
              <w:top w:val="single" w:sz="24" w:space="0" w:color="auto"/>
              <w:bottom w:val="single" w:sz="4" w:space="0" w:color="auto"/>
            </w:tcBorders>
            <w:vAlign w:val="center"/>
          </w:tcPr>
          <w:p w:rsidR="0012303C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12303C" w:rsidRPr="006F5429">
              <w:rPr>
                <w:lang w:eastAsia="ja-JP"/>
              </w:rPr>
              <w:t>.910</w:t>
            </w:r>
          </w:p>
        </w:tc>
      </w:tr>
      <w:tr w:rsidR="0012303C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2303C" w:rsidRPr="006F5429" w:rsidRDefault="0012303C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Sex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12303C" w:rsidRPr="006F5429" w:rsidRDefault="0012303C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12303C" w:rsidRPr="006F5429" w:rsidRDefault="0012303C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12303C" w:rsidRPr="006F5429" w:rsidRDefault="0012303C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</w:tr>
      <w:tr w:rsidR="0012303C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2303C" w:rsidRPr="006F5429" w:rsidRDefault="0012303C" w:rsidP="004471CD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Male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2303C" w:rsidRPr="006F5429" w:rsidRDefault="0012303C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Female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12303C" w:rsidRPr="006F5429" w:rsidRDefault="0012303C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1.118 (0.847</w:t>
            </w:r>
            <w:r w:rsidR="00722114" w:rsidRPr="006F5429">
              <w:rPr>
                <w:lang w:eastAsia="ja-JP"/>
              </w:rPr>
              <w:t xml:space="preserve">, </w:t>
            </w:r>
            <w:r w:rsidRPr="006F5429">
              <w:rPr>
                <w:lang w:eastAsia="ja-JP"/>
              </w:rPr>
              <w:t>1.475)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12303C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12303C" w:rsidRPr="006F5429">
              <w:rPr>
                <w:lang w:eastAsia="ja-JP"/>
              </w:rPr>
              <w:t>.431</w:t>
            </w:r>
          </w:p>
        </w:tc>
      </w:tr>
      <w:tr w:rsidR="0012303C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2303C" w:rsidRPr="006F5429" w:rsidRDefault="0012303C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ECOG PS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12303C" w:rsidRPr="006F5429" w:rsidRDefault="0012303C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12303C" w:rsidRPr="006F5429" w:rsidRDefault="0012303C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12303C" w:rsidRPr="006F5429" w:rsidRDefault="0012303C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</w:tr>
      <w:tr w:rsidR="0012303C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2303C" w:rsidRPr="006F5429" w:rsidRDefault="0012303C" w:rsidP="005D0F27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1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12303C" w:rsidRPr="006F5429" w:rsidRDefault="0012303C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12303C" w:rsidRPr="006F5429" w:rsidRDefault="0012303C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1.</w:t>
            </w:r>
            <w:r w:rsidR="00187773" w:rsidRPr="006F5429">
              <w:rPr>
                <w:lang w:eastAsia="ja-JP"/>
              </w:rPr>
              <w:t>255</w:t>
            </w:r>
            <w:r w:rsidRPr="006F5429">
              <w:rPr>
                <w:lang w:eastAsia="ja-JP"/>
              </w:rPr>
              <w:t xml:space="preserve"> (0.</w:t>
            </w:r>
            <w:r w:rsidR="00722114" w:rsidRPr="006F5429">
              <w:rPr>
                <w:lang w:eastAsia="ja-JP"/>
              </w:rPr>
              <w:t>95</w:t>
            </w:r>
            <w:r w:rsidR="00187773" w:rsidRPr="006F5429">
              <w:rPr>
                <w:lang w:eastAsia="ja-JP"/>
              </w:rPr>
              <w:t>0</w:t>
            </w:r>
            <w:r w:rsidR="00722114" w:rsidRPr="006F5429">
              <w:rPr>
                <w:lang w:eastAsia="ja-JP"/>
              </w:rPr>
              <w:t xml:space="preserve">, </w:t>
            </w:r>
            <w:r w:rsidRPr="006F5429">
              <w:rPr>
                <w:lang w:eastAsia="ja-JP"/>
              </w:rPr>
              <w:t>1.</w:t>
            </w:r>
            <w:r w:rsidR="00187773" w:rsidRPr="006F5429">
              <w:rPr>
                <w:lang w:eastAsia="ja-JP"/>
              </w:rPr>
              <w:t>659</w:t>
            </w:r>
            <w:r w:rsidRPr="006F5429">
              <w:rPr>
                <w:lang w:eastAsia="ja-JP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12303C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12303C" w:rsidRPr="006F5429">
              <w:rPr>
                <w:lang w:eastAsia="ja-JP"/>
              </w:rPr>
              <w:t>.</w:t>
            </w:r>
            <w:r w:rsidR="00187773" w:rsidRPr="006F5429">
              <w:rPr>
                <w:lang w:eastAsia="ja-JP"/>
              </w:rPr>
              <w:t>109</w:t>
            </w:r>
          </w:p>
        </w:tc>
      </w:tr>
      <w:tr w:rsidR="006F1342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F1342" w:rsidRPr="006F5429" w:rsidRDefault="0012303C" w:rsidP="005D0F27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2-3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F1342" w:rsidRPr="006F5429" w:rsidRDefault="0012303C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6F1342" w:rsidRPr="006F5429" w:rsidRDefault="00722114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0.9</w:t>
            </w:r>
            <w:r w:rsidR="00187773" w:rsidRPr="006F5429">
              <w:rPr>
                <w:lang w:eastAsia="ja-JP"/>
              </w:rPr>
              <w:t>61</w:t>
            </w:r>
            <w:r w:rsidRPr="006F5429">
              <w:rPr>
                <w:lang w:eastAsia="ja-JP"/>
              </w:rPr>
              <w:t xml:space="preserve"> (0.5</w:t>
            </w:r>
            <w:r w:rsidR="00187773" w:rsidRPr="006F5429">
              <w:rPr>
                <w:lang w:eastAsia="ja-JP"/>
              </w:rPr>
              <w:t>17</w:t>
            </w:r>
            <w:r w:rsidRPr="006F5429">
              <w:rPr>
                <w:lang w:eastAsia="ja-JP"/>
              </w:rPr>
              <w:t>, 1.</w:t>
            </w:r>
            <w:r w:rsidR="00187773" w:rsidRPr="006F5429">
              <w:rPr>
                <w:lang w:eastAsia="ja-JP"/>
              </w:rPr>
              <w:t>784</w:t>
            </w:r>
            <w:r w:rsidRPr="006F5429">
              <w:rPr>
                <w:lang w:eastAsia="ja-JP"/>
              </w:rPr>
              <w:t>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6F1342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722114" w:rsidRPr="006F5429">
              <w:rPr>
                <w:lang w:eastAsia="ja-JP"/>
              </w:rPr>
              <w:t>.8</w:t>
            </w:r>
            <w:r w:rsidR="00187773" w:rsidRPr="006F5429">
              <w:rPr>
                <w:lang w:eastAsia="ja-JP"/>
              </w:rPr>
              <w:t>99</w:t>
            </w:r>
          </w:p>
        </w:tc>
      </w:tr>
      <w:tr w:rsidR="006F1342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 xml:space="preserve">Primary </w:t>
            </w:r>
            <w:r w:rsidR="00722114" w:rsidRPr="006F5429">
              <w:rPr>
                <w:lang w:eastAsia="ja-JP"/>
              </w:rPr>
              <w:t>lesion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</w:tr>
      <w:tr w:rsidR="00722114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22114" w:rsidRPr="006F5429" w:rsidRDefault="00722114" w:rsidP="005D0F27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Lung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722114" w:rsidRPr="006F5429" w:rsidRDefault="00722114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Colorectum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722114" w:rsidRPr="006F5429" w:rsidRDefault="00722114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0.436 (0.315, 0.603)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722114" w:rsidRPr="006F5429" w:rsidRDefault="00722114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&lt;</w:t>
            </w:r>
            <w:r w:rsidR="00284C3B">
              <w:rPr>
                <w:lang w:eastAsia="ja-JP"/>
              </w:rPr>
              <w:t>0</w:t>
            </w:r>
            <w:r w:rsidRPr="006F5429">
              <w:rPr>
                <w:lang w:eastAsia="ja-JP"/>
              </w:rPr>
              <w:t>.001</w:t>
            </w:r>
          </w:p>
        </w:tc>
      </w:tr>
      <w:tr w:rsidR="00722114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22114" w:rsidRPr="006F5429" w:rsidRDefault="00722114" w:rsidP="00B3347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Head and Neck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722114" w:rsidRPr="006F5429" w:rsidRDefault="00722114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Colorectum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722114" w:rsidRPr="006F5429" w:rsidRDefault="00722114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0.300 (0.161</w:t>
            </w:r>
            <w:r w:rsidR="003D0171" w:rsidRPr="006F5429">
              <w:rPr>
                <w:lang w:eastAsia="ja-JP"/>
              </w:rPr>
              <w:t xml:space="preserve">, </w:t>
            </w:r>
            <w:r w:rsidRPr="006F5429">
              <w:rPr>
                <w:lang w:eastAsia="ja-JP"/>
              </w:rPr>
              <w:t>0.561)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722114" w:rsidRPr="006F5429" w:rsidRDefault="003D0171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&lt;</w:t>
            </w:r>
            <w:r w:rsidR="00284C3B">
              <w:rPr>
                <w:lang w:eastAsia="ja-JP"/>
              </w:rPr>
              <w:t>0</w:t>
            </w:r>
            <w:r w:rsidRPr="006F5429">
              <w:rPr>
                <w:lang w:eastAsia="ja-JP"/>
              </w:rPr>
              <w:t>.001</w:t>
            </w:r>
          </w:p>
        </w:tc>
      </w:tr>
      <w:tr w:rsidR="00722114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22114" w:rsidRPr="006F5429" w:rsidRDefault="00722114" w:rsidP="005D0F27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Esophagus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722114" w:rsidRPr="006F5429" w:rsidRDefault="00722114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Colorectum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722114" w:rsidRPr="006F5429" w:rsidRDefault="00722114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</w:t>
            </w:r>
            <w:r w:rsidR="003D0171" w:rsidRPr="006F5429">
              <w:rPr>
                <w:lang w:eastAsia="ja-JP"/>
              </w:rPr>
              <w:t>521</w:t>
            </w:r>
            <w:r w:rsidRPr="006F5429">
              <w:rPr>
                <w:lang w:eastAsia="ja-JP"/>
              </w:rPr>
              <w:t xml:space="preserve"> (0.30</w:t>
            </w:r>
            <w:r w:rsidR="003D0171" w:rsidRPr="006F5429">
              <w:rPr>
                <w:lang w:eastAsia="ja-JP"/>
              </w:rPr>
              <w:t>2, 0.896</w:t>
            </w:r>
            <w:r w:rsidRPr="006F5429">
              <w:rPr>
                <w:lang w:eastAsia="ja-JP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722114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722114" w:rsidRPr="006F5429">
              <w:rPr>
                <w:lang w:eastAsia="ja-JP"/>
              </w:rPr>
              <w:t>.</w:t>
            </w:r>
            <w:r w:rsidR="003D0171" w:rsidRPr="006F5429">
              <w:rPr>
                <w:lang w:eastAsia="ja-JP"/>
              </w:rPr>
              <w:t>018</w:t>
            </w:r>
          </w:p>
        </w:tc>
      </w:tr>
      <w:tr w:rsidR="00722114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22114" w:rsidRPr="006F5429" w:rsidRDefault="00722114" w:rsidP="005D0F27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Others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22114" w:rsidRPr="006F5429" w:rsidRDefault="00722114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Colorectum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722114" w:rsidRPr="006F5429" w:rsidRDefault="003D0171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0.2</w:t>
            </w:r>
            <w:r w:rsidR="00722114" w:rsidRPr="006F5429">
              <w:rPr>
                <w:lang w:eastAsia="ja-JP"/>
              </w:rPr>
              <w:t>93 (0.</w:t>
            </w:r>
            <w:r w:rsidRPr="006F5429">
              <w:rPr>
                <w:lang w:eastAsia="ja-JP"/>
              </w:rPr>
              <w:t>200, 0.429</w:t>
            </w:r>
            <w:r w:rsidR="00722114" w:rsidRPr="006F5429">
              <w:rPr>
                <w:lang w:eastAsia="ja-JP"/>
              </w:rPr>
              <w:t>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722114" w:rsidRPr="006F5429" w:rsidRDefault="003D0171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&lt;</w:t>
            </w:r>
            <w:r w:rsidR="00284C3B">
              <w:rPr>
                <w:lang w:eastAsia="ja-JP"/>
              </w:rPr>
              <w:t>0</w:t>
            </w:r>
            <w:r w:rsidRPr="006F5429">
              <w:rPr>
                <w:lang w:eastAsia="ja-JP"/>
              </w:rPr>
              <w:t>.001</w:t>
            </w:r>
          </w:p>
        </w:tc>
      </w:tr>
      <w:tr w:rsidR="006F1342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F1342" w:rsidRPr="006F5429" w:rsidRDefault="00722114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P</w:t>
            </w:r>
            <w:r w:rsidR="006F1342" w:rsidRPr="006F5429">
              <w:rPr>
                <w:lang w:eastAsia="ja-JP"/>
              </w:rPr>
              <w:t xml:space="preserve">athology </w:t>
            </w:r>
            <w:r w:rsidRPr="006F5429">
              <w:rPr>
                <w:lang w:eastAsia="ja-JP"/>
              </w:rPr>
              <w:t>o</w:t>
            </w:r>
            <w:r w:rsidR="003D0171" w:rsidRPr="006F5429">
              <w:rPr>
                <w:lang w:eastAsia="ja-JP"/>
              </w:rPr>
              <w:t>f</w:t>
            </w:r>
            <w:r w:rsidRPr="006F5429">
              <w:rPr>
                <w:lang w:eastAsia="ja-JP"/>
              </w:rPr>
              <w:t xml:space="preserve"> primary lesion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</w:tr>
      <w:tr w:rsidR="003D0171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D0171" w:rsidRPr="006F5429" w:rsidRDefault="003D0171" w:rsidP="005D0F27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Squamous cell carcinoma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D0171" w:rsidRPr="006F5429" w:rsidRDefault="003D0171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Adenocarcinoma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3D0171" w:rsidRPr="006F5429" w:rsidRDefault="003D0171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</w:t>
            </w:r>
            <w:r w:rsidR="00D518BA" w:rsidRPr="006F5429">
              <w:rPr>
                <w:lang w:eastAsia="ja-JP"/>
              </w:rPr>
              <w:t>709</w:t>
            </w:r>
            <w:r w:rsidRPr="006F5429">
              <w:rPr>
                <w:lang w:eastAsia="ja-JP"/>
              </w:rPr>
              <w:t xml:space="preserve"> (0.</w:t>
            </w:r>
            <w:r w:rsidR="00D518BA" w:rsidRPr="006F5429">
              <w:rPr>
                <w:lang w:eastAsia="ja-JP"/>
              </w:rPr>
              <w:t>507</w:t>
            </w:r>
            <w:r w:rsidRPr="006F5429">
              <w:rPr>
                <w:lang w:eastAsia="ja-JP"/>
              </w:rPr>
              <w:t>,</w:t>
            </w:r>
            <w:r w:rsidR="00D518BA" w:rsidRPr="006F5429">
              <w:rPr>
                <w:lang w:eastAsia="ja-JP"/>
              </w:rPr>
              <w:t xml:space="preserve"> 0.993</w:t>
            </w:r>
            <w:r w:rsidRPr="006F5429">
              <w:rPr>
                <w:lang w:eastAsia="ja-JP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D0171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3D0171" w:rsidRPr="006F5429">
              <w:rPr>
                <w:lang w:eastAsia="ja-JP"/>
              </w:rPr>
              <w:t>.</w:t>
            </w:r>
            <w:r w:rsidR="00D518BA" w:rsidRPr="006F5429">
              <w:rPr>
                <w:lang w:eastAsia="ja-JP"/>
              </w:rPr>
              <w:t>045</w:t>
            </w:r>
          </w:p>
        </w:tc>
      </w:tr>
      <w:tr w:rsidR="006F1342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Sarcoma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Adenocarcinoma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6F1342" w:rsidRPr="006F5429" w:rsidRDefault="003D0171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</w:t>
            </w:r>
            <w:r w:rsidR="00D518BA" w:rsidRPr="006F5429">
              <w:rPr>
                <w:lang w:eastAsia="ja-JP"/>
              </w:rPr>
              <w:t>230</w:t>
            </w:r>
            <w:r w:rsidRPr="006F5429">
              <w:rPr>
                <w:lang w:eastAsia="ja-JP"/>
              </w:rPr>
              <w:t xml:space="preserve"> (0.</w:t>
            </w:r>
            <w:r w:rsidR="00D518BA" w:rsidRPr="006F5429">
              <w:rPr>
                <w:lang w:eastAsia="ja-JP"/>
              </w:rPr>
              <w:t>057</w:t>
            </w:r>
            <w:r w:rsidRPr="006F5429">
              <w:rPr>
                <w:lang w:eastAsia="ja-JP"/>
              </w:rPr>
              <w:t xml:space="preserve">, </w:t>
            </w:r>
            <w:r w:rsidR="00D518BA" w:rsidRPr="006F5429">
              <w:rPr>
                <w:lang w:eastAsia="ja-JP"/>
              </w:rPr>
              <w:t>0.931</w:t>
            </w:r>
            <w:r w:rsidRPr="006F5429">
              <w:rPr>
                <w:lang w:eastAsia="ja-JP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6F1342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6F1342" w:rsidRPr="006F5429">
              <w:rPr>
                <w:lang w:eastAsia="ja-JP"/>
              </w:rPr>
              <w:t>.</w:t>
            </w:r>
            <w:r w:rsidR="00D518BA" w:rsidRPr="006F5429">
              <w:rPr>
                <w:lang w:eastAsia="ja-JP"/>
              </w:rPr>
              <w:t>039</w:t>
            </w:r>
          </w:p>
        </w:tc>
      </w:tr>
      <w:tr w:rsidR="006F1342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Others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Adenocarcinoma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</w:t>
            </w:r>
            <w:r w:rsidR="00D518BA" w:rsidRPr="006F5429">
              <w:rPr>
                <w:lang w:eastAsia="ja-JP"/>
              </w:rPr>
              <w:t>523</w:t>
            </w:r>
            <w:r w:rsidRPr="006F5429">
              <w:rPr>
                <w:lang w:eastAsia="ja-JP"/>
              </w:rPr>
              <w:t xml:space="preserve"> (0.</w:t>
            </w:r>
            <w:r w:rsidR="00D518BA" w:rsidRPr="006F5429">
              <w:rPr>
                <w:lang w:eastAsia="ja-JP"/>
              </w:rPr>
              <w:t>308</w:t>
            </w:r>
            <w:r w:rsidR="003D0171" w:rsidRPr="006F5429">
              <w:rPr>
                <w:lang w:eastAsia="ja-JP"/>
              </w:rPr>
              <w:t xml:space="preserve">, </w:t>
            </w:r>
            <w:r w:rsidR="00A24618" w:rsidRPr="006F5429">
              <w:rPr>
                <w:lang w:eastAsia="ja-JP"/>
              </w:rPr>
              <w:t>0.890</w:t>
            </w:r>
            <w:r w:rsidRPr="006F5429">
              <w:rPr>
                <w:lang w:eastAsia="ja-JP"/>
              </w:rPr>
              <w:t>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6F1342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6F1342" w:rsidRPr="006F5429">
              <w:rPr>
                <w:lang w:eastAsia="ja-JP"/>
              </w:rPr>
              <w:t>.</w:t>
            </w:r>
            <w:r w:rsidR="00D518BA" w:rsidRPr="006F5429">
              <w:rPr>
                <w:lang w:eastAsia="ja-JP"/>
              </w:rPr>
              <w:t>016</w:t>
            </w:r>
          </w:p>
        </w:tc>
      </w:tr>
      <w:tr w:rsidR="006F1342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F1342" w:rsidRPr="006F5429" w:rsidRDefault="003D0171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Disease-free interval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Per 1</w:t>
            </w:r>
            <w:r w:rsidR="00D764CC" w:rsidRPr="006F5429">
              <w:rPr>
                <w:lang w:eastAsia="ja-JP"/>
              </w:rPr>
              <w:t>0</w:t>
            </w:r>
            <w:r w:rsidR="003D0171" w:rsidRPr="006F5429">
              <w:rPr>
                <w:lang w:eastAsia="ja-JP"/>
              </w:rPr>
              <w:t>-</w:t>
            </w:r>
            <w:r w:rsidRPr="006F5429">
              <w:rPr>
                <w:lang w:eastAsia="ja-JP"/>
              </w:rPr>
              <w:t>month increase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0.95</w:t>
            </w:r>
            <w:r w:rsidR="00D764CC" w:rsidRPr="006F5429">
              <w:rPr>
                <w:lang w:eastAsia="ja-JP"/>
              </w:rPr>
              <w:t>8</w:t>
            </w:r>
            <w:r w:rsidRPr="006F5429">
              <w:rPr>
                <w:lang w:eastAsia="ja-JP"/>
              </w:rPr>
              <w:t xml:space="preserve"> (0.90</w:t>
            </w:r>
            <w:r w:rsidR="00D764CC" w:rsidRPr="006F5429">
              <w:rPr>
                <w:lang w:eastAsia="ja-JP"/>
              </w:rPr>
              <w:t>8</w:t>
            </w:r>
            <w:r w:rsidR="005B7303" w:rsidRPr="006F5429">
              <w:rPr>
                <w:lang w:eastAsia="ja-JP"/>
              </w:rPr>
              <w:t xml:space="preserve">, </w:t>
            </w:r>
            <w:r w:rsidRPr="006F5429">
              <w:rPr>
                <w:lang w:eastAsia="ja-JP"/>
              </w:rPr>
              <w:t>1.0</w:t>
            </w:r>
            <w:r w:rsidR="00D764CC" w:rsidRPr="006F5429">
              <w:rPr>
                <w:lang w:eastAsia="ja-JP"/>
              </w:rPr>
              <w:t>1</w:t>
            </w:r>
            <w:r w:rsidR="005B7303" w:rsidRPr="006F5429">
              <w:rPr>
                <w:lang w:eastAsia="ja-JP"/>
              </w:rPr>
              <w:t>1</w:t>
            </w:r>
            <w:r w:rsidRPr="006F5429">
              <w:rPr>
                <w:lang w:eastAsia="ja-JP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F1342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6F1342" w:rsidRPr="006F5429">
              <w:rPr>
                <w:lang w:eastAsia="ja-JP"/>
              </w:rPr>
              <w:t>.</w:t>
            </w:r>
            <w:r w:rsidR="005B7303" w:rsidRPr="006F5429">
              <w:rPr>
                <w:lang w:eastAsia="ja-JP"/>
              </w:rPr>
              <w:t>118</w:t>
            </w:r>
          </w:p>
        </w:tc>
      </w:tr>
      <w:tr w:rsidR="006F1342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F1342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Oligometastatic state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6F1342" w:rsidRPr="006F5429" w:rsidRDefault="006F1342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</w:tr>
      <w:tr w:rsidR="00E372CD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Sync-</w:t>
            </w:r>
            <w:proofErr w:type="spellStart"/>
            <w:r w:rsidRPr="006F5429">
              <w:rPr>
                <w:lang w:eastAsia="ja-JP"/>
              </w:rPr>
              <w:t>oligometastasis</w:t>
            </w:r>
            <w:proofErr w:type="spellEnd"/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Oligo-recurrence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0.837 (0.485, 1.445)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E372CD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E372CD" w:rsidRPr="006F5429">
              <w:rPr>
                <w:lang w:eastAsia="ja-JP"/>
              </w:rPr>
              <w:t>.524</w:t>
            </w:r>
          </w:p>
        </w:tc>
      </w:tr>
      <w:tr w:rsidR="00E372CD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Unclassified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Oligo-recurrence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1.125 (0.707-1.789)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E372CD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E372CD" w:rsidRPr="006F5429">
              <w:rPr>
                <w:lang w:eastAsia="ja-JP"/>
              </w:rPr>
              <w:t>.618</w:t>
            </w:r>
          </w:p>
        </w:tc>
      </w:tr>
      <w:tr w:rsidR="00E372CD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Control method of primary lesion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</w:tr>
      <w:tr w:rsidR="00E372CD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lastRenderedPageBreak/>
              <w:t>Surgery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Others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2.468 (0.612, 9.943)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E372CD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E372CD" w:rsidRPr="006F5429">
              <w:rPr>
                <w:lang w:eastAsia="ja-JP"/>
              </w:rPr>
              <w:t>.204</w:t>
            </w:r>
          </w:p>
        </w:tc>
      </w:tr>
      <w:tr w:rsidR="00E372CD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(Chemo)Radiation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Others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1.958 (0.460, 8.329)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E372CD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E372CD" w:rsidRPr="006F5429">
              <w:rPr>
                <w:lang w:eastAsia="ja-JP"/>
              </w:rPr>
              <w:t>.363</w:t>
            </w:r>
          </w:p>
        </w:tc>
      </w:tr>
      <w:tr w:rsidR="00E372CD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 xml:space="preserve">SBRT </w:t>
            </w:r>
            <w:r w:rsidR="00C44EF1" w:rsidRPr="006F5429">
              <w:rPr>
                <w:lang w:eastAsia="ja-JP"/>
              </w:rPr>
              <w:t xml:space="preserve">treatment </w:t>
            </w:r>
            <w:r w:rsidRPr="006F5429">
              <w:rPr>
                <w:lang w:eastAsia="ja-JP"/>
              </w:rPr>
              <w:t>date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</w:tr>
      <w:tr w:rsidR="00E372CD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E372CD" w:rsidRPr="006F5429" w:rsidRDefault="00C44EF1" w:rsidP="005D0F27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2010-2015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372CD" w:rsidRPr="006F5429" w:rsidRDefault="00C44EF1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2004-2009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E372CD" w:rsidRPr="006F5429" w:rsidRDefault="00C44EF1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0.729 (0.556, 0.955)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E372CD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C44EF1" w:rsidRPr="006F5429">
              <w:rPr>
                <w:lang w:eastAsia="ja-JP"/>
              </w:rPr>
              <w:t>.022</w:t>
            </w:r>
          </w:p>
        </w:tc>
      </w:tr>
      <w:tr w:rsidR="00E372CD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Chemotherapy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</w:tr>
      <w:tr w:rsidR="00CD49B1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D49B1" w:rsidRPr="006F5429" w:rsidRDefault="000706D4" w:rsidP="00B3347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Before SBRT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D49B1" w:rsidRPr="006F5429" w:rsidRDefault="000706D4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Not administered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CD49B1" w:rsidRPr="006F5429" w:rsidRDefault="000706D4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0.974 (0.740, 1.283)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CD49B1" w:rsidRPr="006F5429" w:rsidRDefault="00284C3B" w:rsidP="008700EC">
            <w:pPr>
              <w:autoSpaceDE w:val="0"/>
              <w:autoSpaceDN w:val="0"/>
              <w:adjustRightInd w:val="0"/>
              <w:ind w:leftChars="-42" w:left="-101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0706D4" w:rsidRPr="006F5429">
              <w:rPr>
                <w:lang w:eastAsia="ja-JP"/>
              </w:rPr>
              <w:t>.852</w:t>
            </w:r>
          </w:p>
        </w:tc>
      </w:tr>
      <w:tr w:rsidR="00E372CD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372CD" w:rsidRPr="006F5429" w:rsidRDefault="000706D4" w:rsidP="00B3347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C</w:t>
            </w:r>
            <w:r w:rsidR="00E372CD" w:rsidRPr="006F5429">
              <w:rPr>
                <w:lang w:eastAsia="ja-JP"/>
              </w:rPr>
              <w:t>oncurrent with SBRT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E372CD" w:rsidRPr="006F5429" w:rsidRDefault="000706D4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Not administered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1.</w:t>
            </w:r>
            <w:r w:rsidR="000706D4" w:rsidRPr="006F5429">
              <w:rPr>
                <w:lang w:eastAsia="ja-JP"/>
              </w:rPr>
              <w:t>898</w:t>
            </w:r>
            <w:r w:rsidRPr="006F5429">
              <w:rPr>
                <w:lang w:eastAsia="ja-JP"/>
              </w:rPr>
              <w:t xml:space="preserve"> (0.9</w:t>
            </w:r>
            <w:r w:rsidR="000706D4" w:rsidRPr="006F5429">
              <w:rPr>
                <w:lang w:eastAsia="ja-JP"/>
              </w:rPr>
              <w:t>73, 3.699</w:t>
            </w:r>
            <w:r w:rsidRPr="006F5429">
              <w:rPr>
                <w:lang w:eastAsia="ja-JP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E372CD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E372CD" w:rsidRPr="006F5429">
              <w:rPr>
                <w:lang w:eastAsia="ja-JP"/>
              </w:rPr>
              <w:t>.0</w:t>
            </w:r>
            <w:r w:rsidR="000706D4" w:rsidRPr="006F5429">
              <w:rPr>
                <w:lang w:eastAsia="ja-JP"/>
              </w:rPr>
              <w:t>59</w:t>
            </w:r>
          </w:p>
        </w:tc>
      </w:tr>
      <w:tr w:rsidR="00E372CD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E372CD" w:rsidRPr="006F5429" w:rsidRDefault="000706D4" w:rsidP="00B3347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A</w:t>
            </w:r>
            <w:r w:rsidR="00E372CD" w:rsidRPr="006F5429">
              <w:rPr>
                <w:lang w:eastAsia="ja-JP"/>
              </w:rPr>
              <w:t>fter SBRT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372CD" w:rsidRPr="006F5429" w:rsidRDefault="000706D4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Not administered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1.0</w:t>
            </w:r>
            <w:r w:rsidR="000706D4" w:rsidRPr="006F5429">
              <w:rPr>
                <w:lang w:eastAsia="ja-JP"/>
              </w:rPr>
              <w:t>16</w:t>
            </w:r>
            <w:r w:rsidRPr="006F5429">
              <w:rPr>
                <w:lang w:eastAsia="ja-JP"/>
              </w:rPr>
              <w:t xml:space="preserve"> (0.69</w:t>
            </w:r>
            <w:r w:rsidR="000706D4" w:rsidRPr="006F5429">
              <w:rPr>
                <w:lang w:eastAsia="ja-JP"/>
              </w:rPr>
              <w:t xml:space="preserve">7, </w:t>
            </w:r>
            <w:r w:rsidRPr="006F5429">
              <w:rPr>
                <w:lang w:eastAsia="ja-JP"/>
              </w:rPr>
              <w:t>1.4</w:t>
            </w:r>
            <w:r w:rsidR="000706D4" w:rsidRPr="006F5429">
              <w:rPr>
                <w:lang w:eastAsia="ja-JP"/>
              </w:rPr>
              <w:t>79</w:t>
            </w:r>
            <w:r w:rsidRPr="006F5429">
              <w:rPr>
                <w:lang w:eastAsia="ja-JP"/>
              </w:rPr>
              <w:t>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E372CD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E372CD" w:rsidRPr="006F5429">
              <w:rPr>
                <w:lang w:eastAsia="ja-JP"/>
              </w:rPr>
              <w:t>.9</w:t>
            </w:r>
            <w:r w:rsidR="000706D4" w:rsidRPr="006F5429">
              <w:rPr>
                <w:lang w:eastAsia="ja-JP"/>
              </w:rPr>
              <w:t>34</w:t>
            </w:r>
          </w:p>
        </w:tc>
      </w:tr>
      <w:tr w:rsidR="00E372CD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372CD" w:rsidRPr="006F5429" w:rsidRDefault="000706D4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Maximum t</w:t>
            </w:r>
            <w:r w:rsidR="00E372CD" w:rsidRPr="006F5429">
              <w:rPr>
                <w:lang w:eastAsia="ja-JP"/>
              </w:rPr>
              <w:t>umor diameter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Per 1</w:t>
            </w:r>
            <w:r w:rsidR="000706D4" w:rsidRPr="006F5429">
              <w:rPr>
                <w:lang w:eastAsia="ja-JP"/>
              </w:rPr>
              <w:t>-</w:t>
            </w:r>
            <w:r w:rsidRPr="006F5429">
              <w:rPr>
                <w:lang w:eastAsia="ja-JP"/>
              </w:rPr>
              <w:t>cm increase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1.317 (1.1</w:t>
            </w:r>
            <w:r w:rsidR="000706D4" w:rsidRPr="006F5429">
              <w:rPr>
                <w:lang w:eastAsia="ja-JP"/>
              </w:rPr>
              <w:t xml:space="preserve">41, </w:t>
            </w:r>
            <w:r w:rsidRPr="006F5429">
              <w:rPr>
                <w:lang w:eastAsia="ja-JP"/>
              </w:rPr>
              <w:t>1.5</w:t>
            </w:r>
            <w:r w:rsidR="000706D4" w:rsidRPr="006F5429">
              <w:rPr>
                <w:lang w:eastAsia="ja-JP"/>
              </w:rPr>
              <w:t>21</w:t>
            </w:r>
            <w:r w:rsidRPr="006F5429">
              <w:rPr>
                <w:lang w:eastAsia="ja-JP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&lt;</w:t>
            </w:r>
            <w:r w:rsidR="00284C3B">
              <w:rPr>
                <w:lang w:eastAsia="ja-JP"/>
              </w:rPr>
              <w:t>0</w:t>
            </w:r>
            <w:r w:rsidRPr="006F5429">
              <w:rPr>
                <w:lang w:eastAsia="ja-JP"/>
              </w:rPr>
              <w:t>.001</w:t>
            </w:r>
          </w:p>
        </w:tc>
      </w:tr>
      <w:tr w:rsidR="00E372CD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 xml:space="preserve">Number of </w:t>
            </w:r>
            <w:proofErr w:type="spellStart"/>
            <w:r w:rsidR="00AE68C1" w:rsidRPr="006F5429">
              <w:rPr>
                <w:lang w:eastAsia="ja-JP"/>
              </w:rPr>
              <w:t>oligo</w:t>
            </w:r>
            <w:r w:rsidRPr="006F5429">
              <w:rPr>
                <w:lang w:eastAsia="ja-JP"/>
              </w:rPr>
              <w:t>metastas</w:t>
            </w:r>
            <w:r w:rsidR="00BB2B5C">
              <w:rPr>
                <w:lang w:eastAsia="ja-JP"/>
              </w:rPr>
              <w:t>e</w:t>
            </w:r>
            <w:r w:rsidRPr="006F5429">
              <w:rPr>
                <w:lang w:eastAsia="ja-JP"/>
              </w:rPr>
              <w:t>s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</w:tr>
      <w:tr w:rsidR="00FD5787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D5787" w:rsidRPr="006F5429" w:rsidRDefault="00FD5787" w:rsidP="005D0F27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1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D5787" w:rsidRPr="006F5429" w:rsidRDefault="00FD5787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2-5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D5787" w:rsidRPr="006F5429" w:rsidRDefault="00FD5787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1.447 (1.066, 1.965)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FD5787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FD5787" w:rsidRPr="006F5429">
              <w:rPr>
                <w:lang w:eastAsia="ja-JP"/>
              </w:rPr>
              <w:t>.017</w:t>
            </w:r>
          </w:p>
        </w:tc>
      </w:tr>
      <w:tr w:rsidR="00E372CD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E372CD" w:rsidRPr="006F5429" w:rsidRDefault="00FD5787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Irradiated t</w:t>
            </w:r>
            <w:r w:rsidR="00E372CD" w:rsidRPr="006F5429">
              <w:rPr>
                <w:lang w:eastAsia="ja-JP"/>
              </w:rPr>
              <w:t>umor location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</w:tr>
      <w:tr w:rsidR="00FD5787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D5787" w:rsidRPr="006F5429" w:rsidRDefault="00FD5787" w:rsidP="005D0F27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Lower lobe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D5787" w:rsidRPr="006F5429" w:rsidRDefault="00FD5787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Upper or middle lobe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D5787" w:rsidRPr="006F5429" w:rsidRDefault="00FD5787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0.900 (0.664, 1.221)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FD5787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FD5787" w:rsidRPr="006F5429">
              <w:rPr>
                <w:lang w:eastAsia="ja-JP"/>
              </w:rPr>
              <w:t>.500</w:t>
            </w:r>
          </w:p>
        </w:tc>
      </w:tr>
      <w:tr w:rsidR="00E372CD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E372CD" w:rsidRPr="006F5429" w:rsidRDefault="00FD5787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Beams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</w:tr>
      <w:tr w:rsidR="00FD5787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D5787" w:rsidRPr="006F5429" w:rsidRDefault="00FD5787" w:rsidP="00B3347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Multiple static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D5787" w:rsidRPr="006F5429" w:rsidRDefault="00FD5787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Arc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FD5787" w:rsidRPr="006F5429" w:rsidRDefault="00FD5787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0.846 (0.631, 1.134)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FD5787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FD5787" w:rsidRPr="006F5429">
              <w:rPr>
                <w:lang w:eastAsia="ja-JP"/>
              </w:rPr>
              <w:t>.263</w:t>
            </w:r>
          </w:p>
        </w:tc>
      </w:tr>
      <w:tr w:rsidR="00E372CD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X-ray energy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</w:tr>
      <w:tr w:rsidR="00E372CD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6 MV</w:t>
            </w:r>
            <w:r w:rsidR="00895B5D" w:rsidRPr="006F5429">
              <w:rPr>
                <w:lang w:eastAsia="ja-JP"/>
              </w:rPr>
              <w:t xml:space="preserve"> only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E372CD" w:rsidRPr="006F5429" w:rsidRDefault="00895B5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4 MV only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E372CD" w:rsidRPr="006F5429" w:rsidRDefault="00895B5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 xml:space="preserve">0.976 </w:t>
            </w:r>
            <w:r w:rsidR="00E372CD" w:rsidRPr="006F5429">
              <w:rPr>
                <w:lang w:eastAsia="ja-JP"/>
              </w:rPr>
              <w:t>(0.</w:t>
            </w:r>
            <w:r w:rsidRPr="006F5429">
              <w:rPr>
                <w:lang w:eastAsia="ja-JP"/>
              </w:rPr>
              <w:t xml:space="preserve">661, </w:t>
            </w:r>
            <w:r w:rsidR="00E372CD" w:rsidRPr="006F5429">
              <w:rPr>
                <w:lang w:eastAsia="ja-JP"/>
              </w:rPr>
              <w:t>1.</w:t>
            </w:r>
            <w:r w:rsidRPr="006F5429">
              <w:rPr>
                <w:lang w:eastAsia="ja-JP"/>
              </w:rPr>
              <w:t>441</w:t>
            </w:r>
            <w:r w:rsidR="00E372CD" w:rsidRPr="006F5429">
              <w:rPr>
                <w:lang w:eastAsia="ja-JP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E372CD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E372CD" w:rsidRPr="006F5429">
              <w:rPr>
                <w:lang w:eastAsia="ja-JP"/>
              </w:rPr>
              <w:t>.</w:t>
            </w:r>
            <w:r w:rsidR="00895B5D" w:rsidRPr="006F5429">
              <w:rPr>
                <w:lang w:eastAsia="ja-JP"/>
              </w:rPr>
              <w:t>904</w:t>
            </w:r>
          </w:p>
        </w:tc>
      </w:tr>
      <w:tr w:rsidR="00895B5D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95B5D" w:rsidRPr="006F5429" w:rsidRDefault="00895B5D" w:rsidP="005D0F27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Others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4 MV only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0.859 (0.478, 1.541)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895B5D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895B5D" w:rsidRPr="006F5429">
              <w:rPr>
                <w:lang w:eastAsia="ja-JP"/>
              </w:rPr>
              <w:t>.610</w:t>
            </w:r>
          </w:p>
        </w:tc>
      </w:tr>
      <w:tr w:rsidR="00E372CD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E372CD" w:rsidRPr="006F5429" w:rsidRDefault="00895B5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Field coplanarity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E372CD" w:rsidRPr="006F5429" w:rsidRDefault="00E372C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</w:tr>
      <w:tr w:rsidR="00895B5D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Non-coplanar field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Coplanar field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1.144 (0.838, 1.562)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895B5D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895B5D" w:rsidRPr="006F5429">
              <w:rPr>
                <w:lang w:eastAsia="ja-JP"/>
              </w:rPr>
              <w:t>.395</w:t>
            </w:r>
          </w:p>
        </w:tc>
      </w:tr>
      <w:tr w:rsidR="00895B5D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Dose calculation algorithm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</w:tr>
      <w:tr w:rsidR="00895B5D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Type B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Type A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0.69</w:t>
            </w:r>
            <w:r w:rsidR="002211E2" w:rsidRPr="006F5429">
              <w:rPr>
                <w:lang w:eastAsia="ja-JP"/>
              </w:rPr>
              <w:t>9</w:t>
            </w:r>
            <w:r w:rsidRPr="006F5429">
              <w:rPr>
                <w:lang w:eastAsia="ja-JP"/>
              </w:rPr>
              <w:t xml:space="preserve"> (0.527, 0.926)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895B5D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895B5D" w:rsidRPr="006F5429">
              <w:rPr>
                <w:lang w:eastAsia="ja-JP"/>
              </w:rPr>
              <w:t>.012</w:t>
            </w:r>
          </w:p>
        </w:tc>
      </w:tr>
      <w:tr w:rsidR="00895B5D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Type C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Type A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895B5D" w:rsidRPr="006F5429" w:rsidRDefault="002211E2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0.635 (0.368, 1.094)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895B5D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2211E2" w:rsidRPr="006F5429">
              <w:rPr>
                <w:lang w:eastAsia="ja-JP"/>
              </w:rPr>
              <w:t>.101</w:t>
            </w:r>
          </w:p>
        </w:tc>
      </w:tr>
      <w:tr w:rsidR="00895B5D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95B5D" w:rsidRPr="006F5429" w:rsidRDefault="002211E2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lastRenderedPageBreak/>
              <w:t>Dose prescription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</w:p>
        </w:tc>
      </w:tr>
      <w:tr w:rsidR="00895B5D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95B5D" w:rsidRPr="006F5429" w:rsidRDefault="002211E2" w:rsidP="00B3347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Isocenter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895B5D" w:rsidRPr="006F5429" w:rsidRDefault="002211E2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D95 of PTV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895B5D" w:rsidRPr="006F5429" w:rsidRDefault="004C1AA7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1.802</w:t>
            </w:r>
            <w:r w:rsidR="00895B5D" w:rsidRPr="006F5429">
              <w:rPr>
                <w:lang w:eastAsia="ja-JP"/>
              </w:rPr>
              <w:t xml:space="preserve"> (</w:t>
            </w:r>
            <w:r w:rsidRPr="006F5429">
              <w:rPr>
                <w:lang w:eastAsia="ja-JP"/>
              </w:rPr>
              <w:t>1.209, 2.685</w:t>
            </w:r>
            <w:r w:rsidR="00895B5D" w:rsidRPr="006F5429">
              <w:rPr>
                <w:lang w:eastAsia="ja-JP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895B5D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895B5D" w:rsidRPr="006F5429">
              <w:rPr>
                <w:lang w:eastAsia="ja-JP"/>
              </w:rPr>
              <w:t>.</w:t>
            </w:r>
            <w:r w:rsidR="004C1AA7" w:rsidRPr="006F5429">
              <w:rPr>
                <w:lang w:eastAsia="ja-JP"/>
              </w:rPr>
              <w:t>003</w:t>
            </w:r>
          </w:p>
        </w:tc>
      </w:tr>
      <w:tr w:rsidR="00895B5D" w:rsidRPr="006F5429" w:rsidTr="00D1523D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95B5D" w:rsidRPr="006F5429" w:rsidRDefault="002211E2" w:rsidP="00B3347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Others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95B5D" w:rsidRPr="006F5429" w:rsidRDefault="002211E2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D95 of PTV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895B5D" w:rsidRPr="006F5429" w:rsidRDefault="004C1AA7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1.255 (0.670, 2.349)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895B5D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4C1AA7" w:rsidRPr="006F5429">
              <w:rPr>
                <w:lang w:eastAsia="ja-JP"/>
              </w:rPr>
              <w:t>.478</w:t>
            </w:r>
          </w:p>
        </w:tc>
      </w:tr>
      <w:tr w:rsidR="00895B5D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95B5D" w:rsidRPr="006F5429" w:rsidRDefault="004C1AA7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BED</w:t>
            </w:r>
            <w:r w:rsidRPr="006F5429">
              <w:rPr>
                <w:vertAlign w:val="subscript"/>
                <w:lang w:eastAsia="ja-JP"/>
              </w:rPr>
              <w:t>10</w:t>
            </w:r>
            <w:r w:rsidRPr="006F5429">
              <w:rPr>
                <w:lang w:eastAsia="ja-JP"/>
              </w:rPr>
              <w:t xml:space="preserve"> at isocenter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Per 10</w:t>
            </w:r>
            <w:r w:rsidR="004C1AA7" w:rsidRPr="006F5429">
              <w:rPr>
                <w:lang w:eastAsia="ja-JP"/>
              </w:rPr>
              <w:t>-</w:t>
            </w:r>
            <w:r w:rsidRPr="006F5429">
              <w:rPr>
                <w:lang w:eastAsia="ja-JP"/>
              </w:rPr>
              <w:t>Gy increase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5B5D" w:rsidRPr="006F5429" w:rsidRDefault="00895B5D" w:rsidP="009B74ED">
            <w:pPr>
              <w:autoSpaceDE w:val="0"/>
              <w:autoSpaceDN w:val="0"/>
              <w:adjustRightInd w:val="0"/>
              <w:rPr>
                <w:lang w:eastAsia="ja-JP"/>
              </w:rPr>
            </w:pPr>
            <w:r w:rsidRPr="006F5429">
              <w:rPr>
                <w:lang w:eastAsia="ja-JP"/>
              </w:rPr>
              <w:t>0.9</w:t>
            </w:r>
            <w:r w:rsidR="004C1AA7" w:rsidRPr="006F5429">
              <w:rPr>
                <w:lang w:eastAsia="ja-JP"/>
              </w:rPr>
              <w:t>42</w:t>
            </w:r>
            <w:r w:rsidRPr="006F5429">
              <w:rPr>
                <w:lang w:eastAsia="ja-JP"/>
              </w:rPr>
              <w:t xml:space="preserve"> (0.8</w:t>
            </w:r>
            <w:r w:rsidR="00B33478" w:rsidRPr="006F5429">
              <w:rPr>
                <w:lang w:eastAsia="ja-JP"/>
              </w:rPr>
              <w:t>78, 1.010</w:t>
            </w:r>
            <w:r w:rsidRPr="006F5429">
              <w:rPr>
                <w:lang w:eastAsia="ja-JP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5B5D" w:rsidRPr="006F5429" w:rsidRDefault="00284C3B" w:rsidP="009B74ED">
            <w:pPr>
              <w:autoSpaceDE w:val="0"/>
              <w:autoSpaceDN w:val="0"/>
              <w:adjustRightInd w:val="0"/>
              <w:ind w:left="-76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895B5D" w:rsidRPr="006F5429">
              <w:rPr>
                <w:lang w:eastAsia="ja-JP"/>
              </w:rPr>
              <w:t>.09</w:t>
            </w:r>
            <w:r w:rsidR="00B33478" w:rsidRPr="006F5429">
              <w:rPr>
                <w:lang w:eastAsia="ja-JP"/>
              </w:rPr>
              <w:t>5</w:t>
            </w:r>
          </w:p>
        </w:tc>
      </w:tr>
      <w:tr w:rsidR="00895B5D" w:rsidRPr="006F5429" w:rsidTr="00D1523D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95B5D" w:rsidRPr="006F5429" w:rsidRDefault="00B33478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Fraction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95B5D" w:rsidRPr="006F5429" w:rsidRDefault="00B33478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Per 1-fraction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5B5D" w:rsidRPr="006F5429" w:rsidRDefault="00B33478" w:rsidP="009B74ED">
            <w:pPr>
              <w:autoSpaceDE w:val="0"/>
              <w:autoSpaceDN w:val="0"/>
              <w:adjustRightInd w:val="0"/>
              <w:rPr>
                <w:lang w:eastAsia="ja-JP"/>
              </w:rPr>
            </w:pPr>
            <w:r w:rsidRPr="006F5429">
              <w:rPr>
                <w:lang w:eastAsia="ja-JP"/>
              </w:rPr>
              <w:t>0.969 (0.904, 1.040)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5B5D" w:rsidRPr="006F5429" w:rsidRDefault="00284C3B" w:rsidP="009B74ED">
            <w:pPr>
              <w:autoSpaceDE w:val="0"/>
              <w:autoSpaceDN w:val="0"/>
              <w:adjustRightInd w:val="0"/>
              <w:ind w:leftChars="-42" w:left="-101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B33478" w:rsidRPr="006F5429">
              <w:rPr>
                <w:lang w:eastAsia="ja-JP"/>
              </w:rPr>
              <w:t>.387</w:t>
            </w:r>
          </w:p>
        </w:tc>
      </w:tr>
      <w:tr w:rsidR="00895B5D" w:rsidRPr="006F5429" w:rsidTr="00D1523D">
        <w:trPr>
          <w:trHeight w:val="70"/>
        </w:trPr>
        <w:tc>
          <w:tcPr>
            <w:tcW w:w="3360" w:type="dxa"/>
            <w:tcBorders>
              <w:top w:val="single" w:sz="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O</w:t>
            </w:r>
            <w:r w:rsidR="00B33478" w:rsidRPr="006F5429">
              <w:rPr>
                <w:lang w:eastAsia="ja-JP"/>
              </w:rPr>
              <w:t>verall treatment time</w:t>
            </w:r>
            <w:r w:rsidRPr="006F5429">
              <w:rPr>
                <w:lang w:eastAsia="ja-JP"/>
              </w:rPr>
              <w:t xml:space="preserve"> of SBRT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24" w:space="0" w:color="auto"/>
            </w:tcBorders>
            <w:shd w:val="clear" w:color="auto" w:fill="auto"/>
            <w:noWrap/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Per 1</w:t>
            </w:r>
            <w:r w:rsidR="00D764CC" w:rsidRPr="006F5429">
              <w:rPr>
                <w:lang w:eastAsia="ja-JP"/>
              </w:rPr>
              <w:t>0</w:t>
            </w:r>
            <w:r w:rsidR="00B33478" w:rsidRPr="006F5429">
              <w:rPr>
                <w:lang w:eastAsia="ja-JP"/>
              </w:rPr>
              <w:t>-</w:t>
            </w:r>
            <w:r w:rsidRPr="006F5429">
              <w:rPr>
                <w:lang w:eastAsia="ja-JP"/>
              </w:rPr>
              <w:t xml:space="preserve">day </w:t>
            </w:r>
            <w:r w:rsidR="00225F65" w:rsidRPr="006F5429">
              <w:rPr>
                <w:lang w:eastAsia="ja-JP"/>
              </w:rPr>
              <w:t>prolongation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24" w:space="0" w:color="auto"/>
            </w:tcBorders>
            <w:vAlign w:val="center"/>
          </w:tcPr>
          <w:p w:rsidR="00895B5D" w:rsidRPr="006F5429" w:rsidRDefault="00895B5D" w:rsidP="00B33478">
            <w:pPr>
              <w:autoSpaceDE w:val="0"/>
              <w:autoSpaceDN w:val="0"/>
              <w:adjustRightInd w:val="0"/>
              <w:jc w:val="both"/>
              <w:rPr>
                <w:lang w:eastAsia="ja-JP"/>
              </w:rPr>
            </w:pPr>
            <w:r w:rsidRPr="006F5429">
              <w:rPr>
                <w:lang w:eastAsia="ja-JP"/>
              </w:rPr>
              <w:t>0.</w:t>
            </w:r>
            <w:r w:rsidR="009A512C" w:rsidRPr="006F5429">
              <w:rPr>
                <w:lang w:eastAsia="ja-JP"/>
              </w:rPr>
              <w:t>7</w:t>
            </w:r>
            <w:r w:rsidR="00B33478" w:rsidRPr="006F5429">
              <w:rPr>
                <w:lang w:eastAsia="ja-JP"/>
              </w:rPr>
              <w:t>74</w:t>
            </w:r>
            <w:r w:rsidRPr="006F5429">
              <w:rPr>
                <w:lang w:eastAsia="ja-JP"/>
              </w:rPr>
              <w:t xml:space="preserve"> (0.</w:t>
            </w:r>
            <w:r w:rsidR="009A512C" w:rsidRPr="006F5429">
              <w:rPr>
                <w:lang w:eastAsia="ja-JP"/>
              </w:rPr>
              <w:t>524</w:t>
            </w:r>
            <w:r w:rsidRPr="006F5429">
              <w:rPr>
                <w:lang w:eastAsia="ja-JP"/>
              </w:rPr>
              <w:t>-1.</w:t>
            </w:r>
            <w:r w:rsidR="00B33478" w:rsidRPr="006F5429">
              <w:rPr>
                <w:lang w:eastAsia="ja-JP"/>
              </w:rPr>
              <w:t>1</w:t>
            </w:r>
            <w:r w:rsidR="009A512C" w:rsidRPr="006F5429">
              <w:rPr>
                <w:lang w:eastAsia="ja-JP"/>
              </w:rPr>
              <w:t>4</w:t>
            </w:r>
            <w:r w:rsidR="00B33478" w:rsidRPr="006F5429">
              <w:rPr>
                <w:lang w:eastAsia="ja-JP"/>
              </w:rPr>
              <w:t>4</w:t>
            </w:r>
            <w:r w:rsidRPr="006F5429">
              <w:rPr>
                <w:lang w:eastAsia="ja-JP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24" w:space="0" w:color="auto"/>
            </w:tcBorders>
            <w:vAlign w:val="center"/>
          </w:tcPr>
          <w:p w:rsidR="00895B5D" w:rsidRPr="006F5429" w:rsidRDefault="00284C3B" w:rsidP="00B33478">
            <w:pPr>
              <w:autoSpaceDE w:val="0"/>
              <w:autoSpaceDN w:val="0"/>
              <w:adjustRightInd w:val="0"/>
              <w:ind w:left="-76"/>
              <w:jc w:val="both"/>
              <w:rPr>
                <w:lang w:eastAsia="ja-JP"/>
              </w:rPr>
            </w:pPr>
            <w:r>
              <w:rPr>
                <w:lang w:eastAsia="ja-JP"/>
              </w:rPr>
              <w:t>0</w:t>
            </w:r>
            <w:r w:rsidR="00895B5D" w:rsidRPr="006F5429">
              <w:rPr>
                <w:lang w:eastAsia="ja-JP"/>
              </w:rPr>
              <w:t>.1</w:t>
            </w:r>
            <w:r w:rsidR="00B33478" w:rsidRPr="006F5429">
              <w:rPr>
                <w:lang w:eastAsia="ja-JP"/>
              </w:rPr>
              <w:t>99</w:t>
            </w:r>
          </w:p>
        </w:tc>
      </w:tr>
    </w:tbl>
    <w:p w:rsidR="00D1523D" w:rsidRDefault="00D1523D" w:rsidP="00247E2A">
      <w:pPr>
        <w:spacing w:line="240" w:lineRule="auto"/>
        <w:rPr>
          <w:lang w:eastAsia="ja-JP"/>
        </w:rPr>
      </w:pPr>
    </w:p>
    <w:bookmarkEnd w:id="0"/>
    <w:p w:rsidR="00247E2A" w:rsidRPr="006F5429" w:rsidRDefault="00247E2A" w:rsidP="00247E2A">
      <w:pPr>
        <w:spacing w:line="240" w:lineRule="auto"/>
        <w:rPr>
          <w:lang w:eastAsia="ja-JP"/>
        </w:rPr>
      </w:pPr>
      <w:r w:rsidRPr="006F5429">
        <w:rPr>
          <w:lang w:eastAsia="ja-JP"/>
        </w:rPr>
        <w:t xml:space="preserve">Abbreviations: </w:t>
      </w:r>
      <w:r w:rsidR="00284C3B">
        <w:rPr>
          <w:lang w:eastAsia="ja-JP"/>
        </w:rPr>
        <w:t xml:space="preserve">HR, hazard ratio; CI, confidence interval; </w:t>
      </w:r>
      <w:r w:rsidRPr="006F5429">
        <w:rPr>
          <w:lang w:eastAsia="ja-JP"/>
        </w:rPr>
        <w:t xml:space="preserve">ECOG, Eastern Cooperative Oncology Group; PS, performance status; SBRT, stereotactic body radiotherapy; </w:t>
      </w:r>
      <w:r w:rsidR="00284C3B" w:rsidRPr="006F5429">
        <w:rPr>
          <w:lang w:eastAsia="ja-JP"/>
        </w:rPr>
        <w:t>D95 of PTV, dose covering 95% of planning target volume</w:t>
      </w:r>
      <w:r w:rsidR="00284C3B">
        <w:rPr>
          <w:lang w:eastAsia="ja-JP"/>
        </w:rPr>
        <w:t xml:space="preserve">; </w:t>
      </w:r>
      <w:r w:rsidRPr="006F5429">
        <w:rPr>
          <w:lang w:eastAsia="ja-JP"/>
        </w:rPr>
        <w:t>BED, biological effective dose.</w:t>
      </w:r>
    </w:p>
    <w:p w:rsidR="00247E2A" w:rsidRPr="006F5429" w:rsidRDefault="00247E2A">
      <w:pPr>
        <w:spacing w:line="240" w:lineRule="auto"/>
        <w:rPr>
          <w:lang w:eastAsia="ja-JP"/>
        </w:rPr>
      </w:pPr>
    </w:p>
    <w:p w:rsidR="005F7FF9" w:rsidRPr="006F5429" w:rsidRDefault="005F7FF9" w:rsidP="00055E63">
      <w:pPr>
        <w:spacing w:line="240" w:lineRule="auto"/>
        <w:rPr>
          <w:lang w:eastAsia="ja-JP"/>
        </w:rPr>
      </w:pPr>
    </w:p>
    <w:sectPr w:rsidR="005F7FF9" w:rsidRPr="006F5429" w:rsidSect="00CB7C5F">
      <w:headerReference w:type="default" r:id="rId7"/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C1046" w:rsidRDefault="001C1046">
      <w:r>
        <w:separator/>
      </w:r>
    </w:p>
  </w:endnote>
  <w:endnote w:type="continuationSeparator" w:id="0">
    <w:p w:rsidR="001C1046" w:rsidRDefault="001C1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A0528" w:rsidRDefault="00FA052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C1046" w:rsidRDefault="001C1046">
      <w:r>
        <w:separator/>
      </w:r>
    </w:p>
  </w:footnote>
  <w:footnote w:type="continuationSeparator" w:id="0">
    <w:p w:rsidR="001C1046" w:rsidRDefault="001C10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A0528" w:rsidRPr="00005EAA" w:rsidRDefault="00FA0528" w:rsidP="00005EA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embedSystemFonts/>
  <w:bordersDoNotSurroundHeader/>
  <w:bordersDoNotSurroundFooter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687A"/>
    <w:rsid w:val="00000828"/>
    <w:rsid w:val="00002875"/>
    <w:rsid w:val="00002C56"/>
    <w:rsid w:val="00005EAA"/>
    <w:rsid w:val="000061D8"/>
    <w:rsid w:val="00006BA8"/>
    <w:rsid w:val="00007F70"/>
    <w:rsid w:val="00020C80"/>
    <w:rsid w:val="000216C8"/>
    <w:rsid w:val="00021DB5"/>
    <w:rsid w:val="00023C3C"/>
    <w:rsid w:val="00025716"/>
    <w:rsid w:val="00025EE7"/>
    <w:rsid w:val="000273AE"/>
    <w:rsid w:val="00035602"/>
    <w:rsid w:val="00035B5B"/>
    <w:rsid w:val="00040BE1"/>
    <w:rsid w:val="0004100C"/>
    <w:rsid w:val="00041D52"/>
    <w:rsid w:val="00042E5B"/>
    <w:rsid w:val="0004407D"/>
    <w:rsid w:val="000479B0"/>
    <w:rsid w:val="000479C7"/>
    <w:rsid w:val="000510F6"/>
    <w:rsid w:val="000530A7"/>
    <w:rsid w:val="000539DB"/>
    <w:rsid w:val="00053C89"/>
    <w:rsid w:val="00054E35"/>
    <w:rsid w:val="000552DB"/>
    <w:rsid w:val="00055E63"/>
    <w:rsid w:val="00062550"/>
    <w:rsid w:val="000625A5"/>
    <w:rsid w:val="000630CD"/>
    <w:rsid w:val="000630DF"/>
    <w:rsid w:val="0006620D"/>
    <w:rsid w:val="00067104"/>
    <w:rsid w:val="000706D4"/>
    <w:rsid w:val="000713FD"/>
    <w:rsid w:val="00071AFA"/>
    <w:rsid w:val="00080BD3"/>
    <w:rsid w:val="00080E23"/>
    <w:rsid w:val="00084962"/>
    <w:rsid w:val="00085D3D"/>
    <w:rsid w:val="0008717A"/>
    <w:rsid w:val="00087A20"/>
    <w:rsid w:val="00090E49"/>
    <w:rsid w:val="000929D4"/>
    <w:rsid w:val="00094145"/>
    <w:rsid w:val="00094DC6"/>
    <w:rsid w:val="000A18A5"/>
    <w:rsid w:val="000A36E7"/>
    <w:rsid w:val="000A3AD1"/>
    <w:rsid w:val="000A468F"/>
    <w:rsid w:val="000A4811"/>
    <w:rsid w:val="000A4885"/>
    <w:rsid w:val="000A5B1B"/>
    <w:rsid w:val="000A6F1A"/>
    <w:rsid w:val="000B00BF"/>
    <w:rsid w:val="000B410F"/>
    <w:rsid w:val="000B59E2"/>
    <w:rsid w:val="000C4B9B"/>
    <w:rsid w:val="000C5DC0"/>
    <w:rsid w:val="000C64F8"/>
    <w:rsid w:val="000D3609"/>
    <w:rsid w:val="000D5480"/>
    <w:rsid w:val="000D5D05"/>
    <w:rsid w:val="000D5E3C"/>
    <w:rsid w:val="000D6618"/>
    <w:rsid w:val="000D6B6A"/>
    <w:rsid w:val="000D6BD7"/>
    <w:rsid w:val="000F2642"/>
    <w:rsid w:val="000F63AD"/>
    <w:rsid w:val="000F64DD"/>
    <w:rsid w:val="00102EE2"/>
    <w:rsid w:val="00104340"/>
    <w:rsid w:val="0010687A"/>
    <w:rsid w:val="00110216"/>
    <w:rsid w:val="0011064A"/>
    <w:rsid w:val="00110740"/>
    <w:rsid w:val="00110A97"/>
    <w:rsid w:val="00110E23"/>
    <w:rsid w:val="00112BE0"/>
    <w:rsid w:val="00115C3B"/>
    <w:rsid w:val="001169FF"/>
    <w:rsid w:val="001172B7"/>
    <w:rsid w:val="001210A8"/>
    <w:rsid w:val="0012303C"/>
    <w:rsid w:val="0012737D"/>
    <w:rsid w:val="0013147D"/>
    <w:rsid w:val="0013414C"/>
    <w:rsid w:val="00134434"/>
    <w:rsid w:val="00137A5E"/>
    <w:rsid w:val="00140496"/>
    <w:rsid w:val="00143E9B"/>
    <w:rsid w:val="001455FF"/>
    <w:rsid w:val="00145A74"/>
    <w:rsid w:val="00145DA5"/>
    <w:rsid w:val="001469ED"/>
    <w:rsid w:val="001473A2"/>
    <w:rsid w:val="00150779"/>
    <w:rsid w:val="00156A9C"/>
    <w:rsid w:val="00157B47"/>
    <w:rsid w:val="00160EC3"/>
    <w:rsid w:val="0016239F"/>
    <w:rsid w:val="00165FF2"/>
    <w:rsid w:val="00183D0B"/>
    <w:rsid w:val="001843EE"/>
    <w:rsid w:val="001854EB"/>
    <w:rsid w:val="00185555"/>
    <w:rsid w:val="00186B61"/>
    <w:rsid w:val="00187522"/>
    <w:rsid w:val="00187773"/>
    <w:rsid w:val="001900EF"/>
    <w:rsid w:val="001908D4"/>
    <w:rsid w:val="00190BD2"/>
    <w:rsid w:val="0019235C"/>
    <w:rsid w:val="00195780"/>
    <w:rsid w:val="001A2555"/>
    <w:rsid w:val="001A25D5"/>
    <w:rsid w:val="001A4A9E"/>
    <w:rsid w:val="001A5012"/>
    <w:rsid w:val="001A6E0A"/>
    <w:rsid w:val="001B0455"/>
    <w:rsid w:val="001B071E"/>
    <w:rsid w:val="001B1832"/>
    <w:rsid w:val="001B480B"/>
    <w:rsid w:val="001C00EA"/>
    <w:rsid w:val="001C1046"/>
    <w:rsid w:val="001C31F0"/>
    <w:rsid w:val="001C4600"/>
    <w:rsid w:val="001C56C2"/>
    <w:rsid w:val="001C698D"/>
    <w:rsid w:val="001C724D"/>
    <w:rsid w:val="001C768C"/>
    <w:rsid w:val="001D352A"/>
    <w:rsid w:val="001D570B"/>
    <w:rsid w:val="001D6558"/>
    <w:rsid w:val="001D6D7B"/>
    <w:rsid w:val="001D7974"/>
    <w:rsid w:val="001E0947"/>
    <w:rsid w:val="001E1644"/>
    <w:rsid w:val="001E29AE"/>
    <w:rsid w:val="001E2EA1"/>
    <w:rsid w:val="001E34F5"/>
    <w:rsid w:val="001E59B3"/>
    <w:rsid w:val="001E7AE0"/>
    <w:rsid w:val="001F0863"/>
    <w:rsid w:val="001F1038"/>
    <w:rsid w:val="001F2C08"/>
    <w:rsid w:val="001F3D5E"/>
    <w:rsid w:val="001F7B61"/>
    <w:rsid w:val="002036BF"/>
    <w:rsid w:val="002037A7"/>
    <w:rsid w:val="00203ED7"/>
    <w:rsid w:val="00204CD0"/>
    <w:rsid w:val="002054C9"/>
    <w:rsid w:val="00207ED0"/>
    <w:rsid w:val="0021135C"/>
    <w:rsid w:val="00211D7F"/>
    <w:rsid w:val="002126BD"/>
    <w:rsid w:val="00213565"/>
    <w:rsid w:val="0021679C"/>
    <w:rsid w:val="00216CF5"/>
    <w:rsid w:val="002211E2"/>
    <w:rsid w:val="00221395"/>
    <w:rsid w:val="00223962"/>
    <w:rsid w:val="00224A0F"/>
    <w:rsid w:val="00225F65"/>
    <w:rsid w:val="002305AF"/>
    <w:rsid w:val="00234AC7"/>
    <w:rsid w:val="002379C2"/>
    <w:rsid w:val="002413B8"/>
    <w:rsid w:val="002419B7"/>
    <w:rsid w:val="00247417"/>
    <w:rsid w:val="002476BF"/>
    <w:rsid w:val="00247E2A"/>
    <w:rsid w:val="00252151"/>
    <w:rsid w:val="002572C4"/>
    <w:rsid w:val="00260FEF"/>
    <w:rsid w:val="00264601"/>
    <w:rsid w:val="00264B9F"/>
    <w:rsid w:val="00266487"/>
    <w:rsid w:val="0026765A"/>
    <w:rsid w:val="002747D1"/>
    <w:rsid w:val="00275383"/>
    <w:rsid w:val="00277388"/>
    <w:rsid w:val="00284C3B"/>
    <w:rsid w:val="002868BC"/>
    <w:rsid w:val="002913CE"/>
    <w:rsid w:val="00291881"/>
    <w:rsid w:val="00292A4F"/>
    <w:rsid w:val="00295DC3"/>
    <w:rsid w:val="002973DF"/>
    <w:rsid w:val="002A4478"/>
    <w:rsid w:val="002B1B32"/>
    <w:rsid w:val="002B25A7"/>
    <w:rsid w:val="002C0392"/>
    <w:rsid w:val="002C6AF5"/>
    <w:rsid w:val="002D177F"/>
    <w:rsid w:val="002D24A0"/>
    <w:rsid w:val="002D666B"/>
    <w:rsid w:val="002D6896"/>
    <w:rsid w:val="002D77A7"/>
    <w:rsid w:val="002E111A"/>
    <w:rsid w:val="002E15C3"/>
    <w:rsid w:val="002E4102"/>
    <w:rsid w:val="002E4519"/>
    <w:rsid w:val="002E482E"/>
    <w:rsid w:val="002E58C9"/>
    <w:rsid w:val="002F26C7"/>
    <w:rsid w:val="002F349C"/>
    <w:rsid w:val="002F4DAC"/>
    <w:rsid w:val="002F5481"/>
    <w:rsid w:val="002F5C07"/>
    <w:rsid w:val="002F6EC6"/>
    <w:rsid w:val="00300498"/>
    <w:rsid w:val="003010B7"/>
    <w:rsid w:val="003017DF"/>
    <w:rsid w:val="0030279B"/>
    <w:rsid w:val="00307C65"/>
    <w:rsid w:val="00313258"/>
    <w:rsid w:val="00313ED9"/>
    <w:rsid w:val="00315C49"/>
    <w:rsid w:val="003170E1"/>
    <w:rsid w:val="00321BCA"/>
    <w:rsid w:val="00324B4C"/>
    <w:rsid w:val="00326950"/>
    <w:rsid w:val="00326A79"/>
    <w:rsid w:val="00335F41"/>
    <w:rsid w:val="0033622C"/>
    <w:rsid w:val="00336988"/>
    <w:rsid w:val="00344277"/>
    <w:rsid w:val="00347C2F"/>
    <w:rsid w:val="0035224B"/>
    <w:rsid w:val="00352894"/>
    <w:rsid w:val="00354D77"/>
    <w:rsid w:val="00355459"/>
    <w:rsid w:val="00361727"/>
    <w:rsid w:val="0036372E"/>
    <w:rsid w:val="00365037"/>
    <w:rsid w:val="00367DFE"/>
    <w:rsid w:val="0037023C"/>
    <w:rsid w:val="00373EEC"/>
    <w:rsid w:val="0037698A"/>
    <w:rsid w:val="00377D6F"/>
    <w:rsid w:val="00382044"/>
    <w:rsid w:val="00384053"/>
    <w:rsid w:val="00391CA7"/>
    <w:rsid w:val="003925AB"/>
    <w:rsid w:val="00392D64"/>
    <w:rsid w:val="00392F4E"/>
    <w:rsid w:val="00394626"/>
    <w:rsid w:val="00396AA8"/>
    <w:rsid w:val="003A2A88"/>
    <w:rsid w:val="003A50A2"/>
    <w:rsid w:val="003A56B0"/>
    <w:rsid w:val="003A5C3F"/>
    <w:rsid w:val="003A5DAA"/>
    <w:rsid w:val="003A7CE2"/>
    <w:rsid w:val="003B1185"/>
    <w:rsid w:val="003B3181"/>
    <w:rsid w:val="003B4C0C"/>
    <w:rsid w:val="003B5348"/>
    <w:rsid w:val="003B6CA1"/>
    <w:rsid w:val="003C01C4"/>
    <w:rsid w:val="003C2476"/>
    <w:rsid w:val="003C4E53"/>
    <w:rsid w:val="003C6274"/>
    <w:rsid w:val="003D0171"/>
    <w:rsid w:val="003D023F"/>
    <w:rsid w:val="003D27B5"/>
    <w:rsid w:val="003D2C8C"/>
    <w:rsid w:val="003D48D9"/>
    <w:rsid w:val="003D5EA3"/>
    <w:rsid w:val="003E180E"/>
    <w:rsid w:val="003E4251"/>
    <w:rsid w:val="003E6AC1"/>
    <w:rsid w:val="003E7884"/>
    <w:rsid w:val="003F07AB"/>
    <w:rsid w:val="003F702B"/>
    <w:rsid w:val="00401AD2"/>
    <w:rsid w:val="00404D81"/>
    <w:rsid w:val="00414A1C"/>
    <w:rsid w:val="00414A78"/>
    <w:rsid w:val="00415E8B"/>
    <w:rsid w:val="00417614"/>
    <w:rsid w:val="00420975"/>
    <w:rsid w:val="00420985"/>
    <w:rsid w:val="0042318C"/>
    <w:rsid w:val="004260E8"/>
    <w:rsid w:val="00426D60"/>
    <w:rsid w:val="0043138C"/>
    <w:rsid w:val="00431885"/>
    <w:rsid w:val="00432988"/>
    <w:rsid w:val="00432EE8"/>
    <w:rsid w:val="00436061"/>
    <w:rsid w:val="00437BCE"/>
    <w:rsid w:val="00437D05"/>
    <w:rsid w:val="00437EFD"/>
    <w:rsid w:val="004471CD"/>
    <w:rsid w:val="00451C36"/>
    <w:rsid w:val="00452D3B"/>
    <w:rsid w:val="00457B1B"/>
    <w:rsid w:val="00457E90"/>
    <w:rsid w:val="004608FA"/>
    <w:rsid w:val="00460FE5"/>
    <w:rsid w:val="004614EE"/>
    <w:rsid w:val="004678C8"/>
    <w:rsid w:val="00467E9A"/>
    <w:rsid w:val="004774BF"/>
    <w:rsid w:val="0048135E"/>
    <w:rsid w:val="004830DA"/>
    <w:rsid w:val="004832B5"/>
    <w:rsid w:val="00484982"/>
    <w:rsid w:val="00496B17"/>
    <w:rsid w:val="0049792F"/>
    <w:rsid w:val="004A1008"/>
    <w:rsid w:val="004A2AD9"/>
    <w:rsid w:val="004A3B2D"/>
    <w:rsid w:val="004A4744"/>
    <w:rsid w:val="004A67A7"/>
    <w:rsid w:val="004B3B08"/>
    <w:rsid w:val="004B604D"/>
    <w:rsid w:val="004B6B59"/>
    <w:rsid w:val="004B6C17"/>
    <w:rsid w:val="004C0087"/>
    <w:rsid w:val="004C0323"/>
    <w:rsid w:val="004C1808"/>
    <w:rsid w:val="004C1AA7"/>
    <w:rsid w:val="004C221D"/>
    <w:rsid w:val="004C3BC7"/>
    <w:rsid w:val="004C4F42"/>
    <w:rsid w:val="004C6803"/>
    <w:rsid w:val="004D1BCB"/>
    <w:rsid w:val="004D1FA1"/>
    <w:rsid w:val="004D2B43"/>
    <w:rsid w:val="004D68BD"/>
    <w:rsid w:val="004E1491"/>
    <w:rsid w:val="004E1F90"/>
    <w:rsid w:val="004E75BA"/>
    <w:rsid w:val="004E7602"/>
    <w:rsid w:val="004F53F9"/>
    <w:rsid w:val="00504B76"/>
    <w:rsid w:val="00505705"/>
    <w:rsid w:val="0050639A"/>
    <w:rsid w:val="005072FC"/>
    <w:rsid w:val="00510503"/>
    <w:rsid w:val="005111C4"/>
    <w:rsid w:val="00513B12"/>
    <w:rsid w:val="00513DDA"/>
    <w:rsid w:val="00517A20"/>
    <w:rsid w:val="005236D0"/>
    <w:rsid w:val="005301BE"/>
    <w:rsid w:val="00531C2E"/>
    <w:rsid w:val="00533633"/>
    <w:rsid w:val="005337BE"/>
    <w:rsid w:val="00534342"/>
    <w:rsid w:val="00535E27"/>
    <w:rsid w:val="00536036"/>
    <w:rsid w:val="005366DC"/>
    <w:rsid w:val="00540FE1"/>
    <w:rsid w:val="00541115"/>
    <w:rsid w:val="00552262"/>
    <w:rsid w:val="0055276D"/>
    <w:rsid w:val="005557B7"/>
    <w:rsid w:val="005566E9"/>
    <w:rsid w:val="00562C6A"/>
    <w:rsid w:val="00565070"/>
    <w:rsid w:val="00566DAB"/>
    <w:rsid w:val="0056796E"/>
    <w:rsid w:val="00572D1A"/>
    <w:rsid w:val="00573059"/>
    <w:rsid w:val="005735B0"/>
    <w:rsid w:val="00573A88"/>
    <w:rsid w:val="0057666F"/>
    <w:rsid w:val="00581122"/>
    <w:rsid w:val="0058238A"/>
    <w:rsid w:val="00585D19"/>
    <w:rsid w:val="005865E6"/>
    <w:rsid w:val="00587957"/>
    <w:rsid w:val="00591E89"/>
    <w:rsid w:val="00593E00"/>
    <w:rsid w:val="00593F87"/>
    <w:rsid w:val="0059581C"/>
    <w:rsid w:val="00595C3D"/>
    <w:rsid w:val="005A27B5"/>
    <w:rsid w:val="005A4156"/>
    <w:rsid w:val="005B1142"/>
    <w:rsid w:val="005B14A6"/>
    <w:rsid w:val="005B2045"/>
    <w:rsid w:val="005B4560"/>
    <w:rsid w:val="005B7303"/>
    <w:rsid w:val="005C088B"/>
    <w:rsid w:val="005C0A3B"/>
    <w:rsid w:val="005C10F9"/>
    <w:rsid w:val="005C1701"/>
    <w:rsid w:val="005C30A7"/>
    <w:rsid w:val="005C3EAC"/>
    <w:rsid w:val="005C5AA4"/>
    <w:rsid w:val="005C5CA8"/>
    <w:rsid w:val="005C7EF1"/>
    <w:rsid w:val="005D0F27"/>
    <w:rsid w:val="005D4497"/>
    <w:rsid w:val="005D57E1"/>
    <w:rsid w:val="005D5CDA"/>
    <w:rsid w:val="005D5FA5"/>
    <w:rsid w:val="005D7076"/>
    <w:rsid w:val="005D7479"/>
    <w:rsid w:val="005D7923"/>
    <w:rsid w:val="005E3170"/>
    <w:rsid w:val="005E33D9"/>
    <w:rsid w:val="005E5D73"/>
    <w:rsid w:val="005E6B1A"/>
    <w:rsid w:val="005F20BD"/>
    <w:rsid w:val="005F32FB"/>
    <w:rsid w:val="005F382F"/>
    <w:rsid w:val="005F5C28"/>
    <w:rsid w:val="005F6A6E"/>
    <w:rsid w:val="005F7FF9"/>
    <w:rsid w:val="00602609"/>
    <w:rsid w:val="0060623D"/>
    <w:rsid w:val="00607D0B"/>
    <w:rsid w:val="00613021"/>
    <w:rsid w:val="006231DF"/>
    <w:rsid w:val="00624878"/>
    <w:rsid w:val="006263C4"/>
    <w:rsid w:val="00627836"/>
    <w:rsid w:val="00627DE2"/>
    <w:rsid w:val="0063185A"/>
    <w:rsid w:val="0063483D"/>
    <w:rsid w:val="006364D1"/>
    <w:rsid w:val="0064169D"/>
    <w:rsid w:val="0064338B"/>
    <w:rsid w:val="00644930"/>
    <w:rsid w:val="00644987"/>
    <w:rsid w:val="006464C0"/>
    <w:rsid w:val="0064689E"/>
    <w:rsid w:val="006522AD"/>
    <w:rsid w:val="00652E5B"/>
    <w:rsid w:val="006554FF"/>
    <w:rsid w:val="00655765"/>
    <w:rsid w:val="0065758F"/>
    <w:rsid w:val="0066298D"/>
    <w:rsid w:val="006630FF"/>
    <w:rsid w:val="006644C9"/>
    <w:rsid w:val="006653D8"/>
    <w:rsid w:val="00665AF1"/>
    <w:rsid w:val="00665D56"/>
    <w:rsid w:val="00667B97"/>
    <w:rsid w:val="00667DF6"/>
    <w:rsid w:val="00670409"/>
    <w:rsid w:val="00670946"/>
    <w:rsid w:val="0067124F"/>
    <w:rsid w:val="00675410"/>
    <w:rsid w:val="00680B4A"/>
    <w:rsid w:val="00681AF9"/>
    <w:rsid w:val="00682AA4"/>
    <w:rsid w:val="00682C31"/>
    <w:rsid w:val="00683337"/>
    <w:rsid w:val="006854E4"/>
    <w:rsid w:val="0068568D"/>
    <w:rsid w:val="0068690E"/>
    <w:rsid w:val="006909D3"/>
    <w:rsid w:val="00693116"/>
    <w:rsid w:val="00695584"/>
    <w:rsid w:val="00695594"/>
    <w:rsid w:val="006A075C"/>
    <w:rsid w:val="006A2A94"/>
    <w:rsid w:val="006A6773"/>
    <w:rsid w:val="006A75E2"/>
    <w:rsid w:val="006B2BB2"/>
    <w:rsid w:val="006B3E3F"/>
    <w:rsid w:val="006B7648"/>
    <w:rsid w:val="006B7D10"/>
    <w:rsid w:val="006C0F35"/>
    <w:rsid w:val="006C2DCD"/>
    <w:rsid w:val="006C3072"/>
    <w:rsid w:val="006D04E6"/>
    <w:rsid w:val="006D43F4"/>
    <w:rsid w:val="006D6A35"/>
    <w:rsid w:val="006D6BBD"/>
    <w:rsid w:val="006E0DA9"/>
    <w:rsid w:val="006E3429"/>
    <w:rsid w:val="006E3D2F"/>
    <w:rsid w:val="006E49B8"/>
    <w:rsid w:val="006E6D12"/>
    <w:rsid w:val="006F0175"/>
    <w:rsid w:val="006F1342"/>
    <w:rsid w:val="006F18FE"/>
    <w:rsid w:val="006F2547"/>
    <w:rsid w:val="006F48DA"/>
    <w:rsid w:val="006F5429"/>
    <w:rsid w:val="006F5970"/>
    <w:rsid w:val="007021D9"/>
    <w:rsid w:val="0070269A"/>
    <w:rsid w:val="0070592B"/>
    <w:rsid w:val="007062DA"/>
    <w:rsid w:val="00712BAE"/>
    <w:rsid w:val="00713413"/>
    <w:rsid w:val="00720B2A"/>
    <w:rsid w:val="00722114"/>
    <w:rsid w:val="00730B24"/>
    <w:rsid w:val="00734BC0"/>
    <w:rsid w:val="0073566C"/>
    <w:rsid w:val="00737B84"/>
    <w:rsid w:val="00740402"/>
    <w:rsid w:val="00740A75"/>
    <w:rsid w:val="00741FC5"/>
    <w:rsid w:val="00742A95"/>
    <w:rsid w:val="00747CB9"/>
    <w:rsid w:val="00750513"/>
    <w:rsid w:val="00755791"/>
    <w:rsid w:val="00755C9E"/>
    <w:rsid w:val="00756DC7"/>
    <w:rsid w:val="00756FAE"/>
    <w:rsid w:val="007638EB"/>
    <w:rsid w:val="007647F5"/>
    <w:rsid w:val="00765511"/>
    <w:rsid w:val="00765759"/>
    <w:rsid w:val="007673BF"/>
    <w:rsid w:val="00771294"/>
    <w:rsid w:val="0077174E"/>
    <w:rsid w:val="007743BB"/>
    <w:rsid w:val="00775953"/>
    <w:rsid w:val="00776E26"/>
    <w:rsid w:val="00781B23"/>
    <w:rsid w:val="00781DD1"/>
    <w:rsid w:val="00783A63"/>
    <w:rsid w:val="007845C8"/>
    <w:rsid w:val="00786A21"/>
    <w:rsid w:val="00792321"/>
    <w:rsid w:val="00792621"/>
    <w:rsid w:val="00797371"/>
    <w:rsid w:val="007A1758"/>
    <w:rsid w:val="007A6CCF"/>
    <w:rsid w:val="007B1E43"/>
    <w:rsid w:val="007B29EE"/>
    <w:rsid w:val="007B3D61"/>
    <w:rsid w:val="007C4EE1"/>
    <w:rsid w:val="007C6B86"/>
    <w:rsid w:val="007D08DF"/>
    <w:rsid w:val="007D0FB6"/>
    <w:rsid w:val="007D2F1A"/>
    <w:rsid w:val="007E0C03"/>
    <w:rsid w:val="007E260B"/>
    <w:rsid w:val="007E45C1"/>
    <w:rsid w:val="007F0744"/>
    <w:rsid w:val="007F3648"/>
    <w:rsid w:val="007F7D30"/>
    <w:rsid w:val="007F7FA7"/>
    <w:rsid w:val="00800BE2"/>
    <w:rsid w:val="00801B71"/>
    <w:rsid w:val="008026EA"/>
    <w:rsid w:val="008051BB"/>
    <w:rsid w:val="00810982"/>
    <w:rsid w:val="008144D9"/>
    <w:rsid w:val="0081708A"/>
    <w:rsid w:val="00817125"/>
    <w:rsid w:val="00817197"/>
    <w:rsid w:val="00817481"/>
    <w:rsid w:val="0082009F"/>
    <w:rsid w:val="00820F66"/>
    <w:rsid w:val="0082261A"/>
    <w:rsid w:val="008261B5"/>
    <w:rsid w:val="008264F4"/>
    <w:rsid w:val="008306C2"/>
    <w:rsid w:val="00831698"/>
    <w:rsid w:val="00833CAF"/>
    <w:rsid w:val="00834322"/>
    <w:rsid w:val="008421D5"/>
    <w:rsid w:val="008423B4"/>
    <w:rsid w:val="0084469E"/>
    <w:rsid w:val="008446FD"/>
    <w:rsid w:val="0084710E"/>
    <w:rsid w:val="008476A2"/>
    <w:rsid w:val="00850D6D"/>
    <w:rsid w:val="0085176B"/>
    <w:rsid w:val="00851773"/>
    <w:rsid w:val="00852F67"/>
    <w:rsid w:val="00853459"/>
    <w:rsid w:val="0085365C"/>
    <w:rsid w:val="00854A4F"/>
    <w:rsid w:val="00855970"/>
    <w:rsid w:val="008569E3"/>
    <w:rsid w:val="00861563"/>
    <w:rsid w:val="008700EC"/>
    <w:rsid w:val="00870EE6"/>
    <w:rsid w:val="00871701"/>
    <w:rsid w:val="0087240B"/>
    <w:rsid w:val="008726D4"/>
    <w:rsid w:val="00874F8E"/>
    <w:rsid w:val="008751A8"/>
    <w:rsid w:val="0087583C"/>
    <w:rsid w:val="00877C4F"/>
    <w:rsid w:val="00882AF7"/>
    <w:rsid w:val="00883BEE"/>
    <w:rsid w:val="00883D37"/>
    <w:rsid w:val="00887E68"/>
    <w:rsid w:val="00893780"/>
    <w:rsid w:val="0089426C"/>
    <w:rsid w:val="00894694"/>
    <w:rsid w:val="00894F5E"/>
    <w:rsid w:val="00895B5D"/>
    <w:rsid w:val="008A069B"/>
    <w:rsid w:val="008A1F02"/>
    <w:rsid w:val="008A3708"/>
    <w:rsid w:val="008A41FB"/>
    <w:rsid w:val="008A7C74"/>
    <w:rsid w:val="008B1A27"/>
    <w:rsid w:val="008C5F05"/>
    <w:rsid w:val="008C6556"/>
    <w:rsid w:val="008D698F"/>
    <w:rsid w:val="008D7946"/>
    <w:rsid w:val="008D7F65"/>
    <w:rsid w:val="008E0FB0"/>
    <w:rsid w:val="008E3263"/>
    <w:rsid w:val="008E683B"/>
    <w:rsid w:val="008F063E"/>
    <w:rsid w:val="008F2FBA"/>
    <w:rsid w:val="008F4D9D"/>
    <w:rsid w:val="00903258"/>
    <w:rsid w:val="00903365"/>
    <w:rsid w:val="00906463"/>
    <w:rsid w:val="009067BD"/>
    <w:rsid w:val="009100E4"/>
    <w:rsid w:val="00910F0A"/>
    <w:rsid w:val="0091617D"/>
    <w:rsid w:val="009175A0"/>
    <w:rsid w:val="0092000D"/>
    <w:rsid w:val="0092085C"/>
    <w:rsid w:val="00921A31"/>
    <w:rsid w:val="00923F8A"/>
    <w:rsid w:val="0092728B"/>
    <w:rsid w:val="009307A7"/>
    <w:rsid w:val="00932AE6"/>
    <w:rsid w:val="009339FD"/>
    <w:rsid w:val="00933C7F"/>
    <w:rsid w:val="00935D39"/>
    <w:rsid w:val="00937BAB"/>
    <w:rsid w:val="009426CA"/>
    <w:rsid w:val="00945F45"/>
    <w:rsid w:val="009477AB"/>
    <w:rsid w:val="00950A24"/>
    <w:rsid w:val="009515F4"/>
    <w:rsid w:val="00953A4C"/>
    <w:rsid w:val="00956750"/>
    <w:rsid w:val="00956EEB"/>
    <w:rsid w:val="00965996"/>
    <w:rsid w:val="00970CB6"/>
    <w:rsid w:val="009765C2"/>
    <w:rsid w:val="009814E7"/>
    <w:rsid w:val="0098198F"/>
    <w:rsid w:val="00981C12"/>
    <w:rsid w:val="00982A91"/>
    <w:rsid w:val="00985921"/>
    <w:rsid w:val="00987F7F"/>
    <w:rsid w:val="0099214B"/>
    <w:rsid w:val="00992B72"/>
    <w:rsid w:val="00992D3C"/>
    <w:rsid w:val="009945B8"/>
    <w:rsid w:val="009967DD"/>
    <w:rsid w:val="009A1CD0"/>
    <w:rsid w:val="009A2311"/>
    <w:rsid w:val="009A2C9C"/>
    <w:rsid w:val="009A4FA8"/>
    <w:rsid w:val="009A512C"/>
    <w:rsid w:val="009A568F"/>
    <w:rsid w:val="009A5ED9"/>
    <w:rsid w:val="009A71A9"/>
    <w:rsid w:val="009B325A"/>
    <w:rsid w:val="009B459C"/>
    <w:rsid w:val="009B6343"/>
    <w:rsid w:val="009B74ED"/>
    <w:rsid w:val="009B7FF7"/>
    <w:rsid w:val="009C4FB7"/>
    <w:rsid w:val="009C76E5"/>
    <w:rsid w:val="009C7DD0"/>
    <w:rsid w:val="009D0BCC"/>
    <w:rsid w:val="009D22A5"/>
    <w:rsid w:val="009D2DEA"/>
    <w:rsid w:val="009D3B36"/>
    <w:rsid w:val="009D705C"/>
    <w:rsid w:val="009E0D5F"/>
    <w:rsid w:val="009E2FFB"/>
    <w:rsid w:val="009E3CA5"/>
    <w:rsid w:val="009E5B9A"/>
    <w:rsid w:val="009E6CDD"/>
    <w:rsid w:val="009E7C95"/>
    <w:rsid w:val="009F19CA"/>
    <w:rsid w:val="009F3BC7"/>
    <w:rsid w:val="009F40FC"/>
    <w:rsid w:val="009F4697"/>
    <w:rsid w:val="009F611C"/>
    <w:rsid w:val="009F697B"/>
    <w:rsid w:val="00A02615"/>
    <w:rsid w:val="00A0732D"/>
    <w:rsid w:val="00A1106D"/>
    <w:rsid w:val="00A123C5"/>
    <w:rsid w:val="00A142CD"/>
    <w:rsid w:val="00A154BC"/>
    <w:rsid w:val="00A1591C"/>
    <w:rsid w:val="00A179F2"/>
    <w:rsid w:val="00A235C1"/>
    <w:rsid w:val="00A23AFA"/>
    <w:rsid w:val="00A24618"/>
    <w:rsid w:val="00A25EFD"/>
    <w:rsid w:val="00A269FB"/>
    <w:rsid w:val="00A27571"/>
    <w:rsid w:val="00A30002"/>
    <w:rsid w:val="00A308E9"/>
    <w:rsid w:val="00A30C33"/>
    <w:rsid w:val="00A30CB5"/>
    <w:rsid w:val="00A315B8"/>
    <w:rsid w:val="00A33212"/>
    <w:rsid w:val="00A33D17"/>
    <w:rsid w:val="00A34133"/>
    <w:rsid w:val="00A35D61"/>
    <w:rsid w:val="00A373AD"/>
    <w:rsid w:val="00A40676"/>
    <w:rsid w:val="00A416A5"/>
    <w:rsid w:val="00A43C47"/>
    <w:rsid w:val="00A4474C"/>
    <w:rsid w:val="00A4500E"/>
    <w:rsid w:val="00A450DB"/>
    <w:rsid w:val="00A455B4"/>
    <w:rsid w:val="00A517EF"/>
    <w:rsid w:val="00A51D14"/>
    <w:rsid w:val="00A5228C"/>
    <w:rsid w:val="00A5347B"/>
    <w:rsid w:val="00A54768"/>
    <w:rsid w:val="00A55495"/>
    <w:rsid w:val="00A572C6"/>
    <w:rsid w:val="00A60030"/>
    <w:rsid w:val="00A631A3"/>
    <w:rsid w:val="00A63FC1"/>
    <w:rsid w:val="00A6477A"/>
    <w:rsid w:val="00A64CDB"/>
    <w:rsid w:val="00A72C21"/>
    <w:rsid w:val="00A7469D"/>
    <w:rsid w:val="00A775FA"/>
    <w:rsid w:val="00A7760E"/>
    <w:rsid w:val="00A8203B"/>
    <w:rsid w:val="00A832B6"/>
    <w:rsid w:val="00A838F2"/>
    <w:rsid w:val="00A8563F"/>
    <w:rsid w:val="00A96B72"/>
    <w:rsid w:val="00AA0A55"/>
    <w:rsid w:val="00AA12E9"/>
    <w:rsid w:val="00AA3850"/>
    <w:rsid w:val="00AA547C"/>
    <w:rsid w:val="00AA72A4"/>
    <w:rsid w:val="00AB0560"/>
    <w:rsid w:val="00AB06F2"/>
    <w:rsid w:val="00AB20DB"/>
    <w:rsid w:val="00AB3C2C"/>
    <w:rsid w:val="00AB4480"/>
    <w:rsid w:val="00AB61D4"/>
    <w:rsid w:val="00AB6C08"/>
    <w:rsid w:val="00AB7498"/>
    <w:rsid w:val="00AC48EF"/>
    <w:rsid w:val="00AC4E4E"/>
    <w:rsid w:val="00AC6655"/>
    <w:rsid w:val="00AC6F7E"/>
    <w:rsid w:val="00AD188C"/>
    <w:rsid w:val="00AD3093"/>
    <w:rsid w:val="00AD3D10"/>
    <w:rsid w:val="00AD4126"/>
    <w:rsid w:val="00AD672E"/>
    <w:rsid w:val="00AE0457"/>
    <w:rsid w:val="00AE13EB"/>
    <w:rsid w:val="00AE1F42"/>
    <w:rsid w:val="00AE2540"/>
    <w:rsid w:val="00AE3A45"/>
    <w:rsid w:val="00AE5C69"/>
    <w:rsid w:val="00AE60DB"/>
    <w:rsid w:val="00AE68C1"/>
    <w:rsid w:val="00AF66F1"/>
    <w:rsid w:val="00AF67C1"/>
    <w:rsid w:val="00AF777A"/>
    <w:rsid w:val="00B018C3"/>
    <w:rsid w:val="00B036CD"/>
    <w:rsid w:val="00B04205"/>
    <w:rsid w:val="00B10AAA"/>
    <w:rsid w:val="00B11AED"/>
    <w:rsid w:val="00B16547"/>
    <w:rsid w:val="00B17ADC"/>
    <w:rsid w:val="00B17E92"/>
    <w:rsid w:val="00B20A53"/>
    <w:rsid w:val="00B21226"/>
    <w:rsid w:val="00B22707"/>
    <w:rsid w:val="00B23B44"/>
    <w:rsid w:val="00B2648D"/>
    <w:rsid w:val="00B27655"/>
    <w:rsid w:val="00B3027F"/>
    <w:rsid w:val="00B33478"/>
    <w:rsid w:val="00B36CB0"/>
    <w:rsid w:val="00B417BD"/>
    <w:rsid w:val="00B44E77"/>
    <w:rsid w:val="00B46416"/>
    <w:rsid w:val="00B5022A"/>
    <w:rsid w:val="00B55566"/>
    <w:rsid w:val="00B56C76"/>
    <w:rsid w:val="00B62AAD"/>
    <w:rsid w:val="00B657F8"/>
    <w:rsid w:val="00B65D45"/>
    <w:rsid w:val="00B667DA"/>
    <w:rsid w:val="00B728D3"/>
    <w:rsid w:val="00B731B2"/>
    <w:rsid w:val="00B74122"/>
    <w:rsid w:val="00B75FD9"/>
    <w:rsid w:val="00B767E4"/>
    <w:rsid w:val="00B76AFD"/>
    <w:rsid w:val="00B80CA2"/>
    <w:rsid w:val="00B81EE0"/>
    <w:rsid w:val="00B849AC"/>
    <w:rsid w:val="00B849B9"/>
    <w:rsid w:val="00B84CBC"/>
    <w:rsid w:val="00B86164"/>
    <w:rsid w:val="00B8759C"/>
    <w:rsid w:val="00B87FC7"/>
    <w:rsid w:val="00B9714D"/>
    <w:rsid w:val="00B9766D"/>
    <w:rsid w:val="00B9789B"/>
    <w:rsid w:val="00BA0BCE"/>
    <w:rsid w:val="00BA2867"/>
    <w:rsid w:val="00BB2B5C"/>
    <w:rsid w:val="00BB68C7"/>
    <w:rsid w:val="00BB6C13"/>
    <w:rsid w:val="00BB7179"/>
    <w:rsid w:val="00BB74AF"/>
    <w:rsid w:val="00BC12E9"/>
    <w:rsid w:val="00BC5775"/>
    <w:rsid w:val="00BC614A"/>
    <w:rsid w:val="00BD44B0"/>
    <w:rsid w:val="00BE393A"/>
    <w:rsid w:val="00BF2679"/>
    <w:rsid w:val="00BF40EC"/>
    <w:rsid w:val="00BF43FC"/>
    <w:rsid w:val="00BF5395"/>
    <w:rsid w:val="00BF54FA"/>
    <w:rsid w:val="00BF5659"/>
    <w:rsid w:val="00BF5A61"/>
    <w:rsid w:val="00BF7920"/>
    <w:rsid w:val="00C01BBA"/>
    <w:rsid w:val="00C02816"/>
    <w:rsid w:val="00C034A2"/>
    <w:rsid w:val="00C045AF"/>
    <w:rsid w:val="00C05D17"/>
    <w:rsid w:val="00C06B24"/>
    <w:rsid w:val="00C107F0"/>
    <w:rsid w:val="00C141ED"/>
    <w:rsid w:val="00C14C7F"/>
    <w:rsid w:val="00C16BA7"/>
    <w:rsid w:val="00C2078B"/>
    <w:rsid w:val="00C20880"/>
    <w:rsid w:val="00C22844"/>
    <w:rsid w:val="00C24876"/>
    <w:rsid w:val="00C24EC2"/>
    <w:rsid w:val="00C2537C"/>
    <w:rsid w:val="00C32673"/>
    <w:rsid w:val="00C333CF"/>
    <w:rsid w:val="00C37767"/>
    <w:rsid w:val="00C405A2"/>
    <w:rsid w:val="00C42C3B"/>
    <w:rsid w:val="00C43B02"/>
    <w:rsid w:val="00C44EF1"/>
    <w:rsid w:val="00C50CF7"/>
    <w:rsid w:val="00C523B9"/>
    <w:rsid w:val="00C5506D"/>
    <w:rsid w:val="00C56337"/>
    <w:rsid w:val="00C629AE"/>
    <w:rsid w:val="00C62D20"/>
    <w:rsid w:val="00C63BBF"/>
    <w:rsid w:val="00C64549"/>
    <w:rsid w:val="00C66186"/>
    <w:rsid w:val="00C71C91"/>
    <w:rsid w:val="00C7256F"/>
    <w:rsid w:val="00C73643"/>
    <w:rsid w:val="00C73E2D"/>
    <w:rsid w:val="00C74DFC"/>
    <w:rsid w:val="00C7732D"/>
    <w:rsid w:val="00C777A4"/>
    <w:rsid w:val="00C845B9"/>
    <w:rsid w:val="00C901F6"/>
    <w:rsid w:val="00C909BD"/>
    <w:rsid w:val="00C90D37"/>
    <w:rsid w:val="00C918A4"/>
    <w:rsid w:val="00C91B1A"/>
    <w:rsid w:val="00C9217F"/>
    <w:rsid w:val="00C940D2"/>
    <w:rsid w:val="00C96DE0"/>
    <w:rsid w:val="00CA0D95"/>
    <w:rsid w:val="00CA100F"/>
    <w:rsid w:val="00CA14CB"/>
    <w:rsid w:val="00CA1C78"/>
    <w:rsid w:val="00CA6C62"/>
    <w:rsid w:val="00CA6E0D"/>
    <w:rsid w:val="00CA6F28"/>
    <w:rsid w:val="00CB2BFA"/>
    <w:rsid w:val="00CB3083"/>
    <w:rsid w:val="00CB565B"/>
    <w:rsid w:val="00CB72D9"/>
    <w:rsid w:val="00CB7C5F"/>
    <w:rsid w:val="00CC214A"/>
    <w:rsid w:val="00CD01DB"/>
    <w:rsid w:val="00CD0E71"/>
    <w:rsid w:val="00CD32B8"/>
    <w:rsid w:val="00CD49B1"/>
    <w:rsid w:val="00CD50F3"/>
    <w:rsid w:val="00CD6447"/>
    <w:rsid w:val="00CD768B"/>
    <w:rsid w:val="00CE0500"/>
    <w:rsid w:val="00CE197C"/>
    <w:rsid w:val="00CE245B"/>
    <w:rsid w:val="00CE2479"/>
    <w:rsid w:val="00CE2B28"/>
    <w:rsid w:val="00CE3137"/>
    <w:rsid w:val="00CE7A4D"/>
    <w:rsid w:val="00CF0D3F"/>
    <w:rsid w:val="00CF36C1"/>
    <w:rsid w:val="00CF4CF3"/>
    <w:rsid w:val="00CF5171"/>
    <w:rsid w:val="00D0076A"/>
    <w:rsid w:val="00D11B0B"/>
    <w:rsid w:val="00D13977"/>
    <w:rsid w:val="00D13F7B"/>
    <w:rsid w:val="00D1523D"/>
    <w:rsid w:val="00D16171"/>
    <w:rsid w:val="00D16480"/>
    <w:rsid w:val="00D17152"/>
    <w:rsid w:val="00D20455"/>
    <w:rsid w:val="00D21672"/>
    <w:rsid w:val="00D225F8"/>
    <w:rsid w:val="00D24AAD"/>
    <w:rsid w:val="00D24C91"/>
    <w:rsid w:val="00D24D97"/>
    <w:rsid w:val="00D30384"/>
    <w:rsid w:val="00D33653"/>
    <w:rsid w:val="00D3451B"/>
    <w:rsid w:val="00D35273"/>
    <w:rsid w:val="00D354E3"/>
    <w:rsid w:val="00D37703"/>
    <w:rsid w:val="00D41EB1"/>
    <w:rsid w:val="00D43391"/>
    <w:rsid w:val="00D437ED"/>
    <w:rsid w:val="00D44123"/>
    <w:rsid w:val="00D452EF"/>
    <w:rsid w:val="00D4579B"/>
    <w:rsid w:val="00D46F24"/>
    <w:rsid w:val="00D518BA"/>
    <w:rsid w:val="00D52504"/>
    <w:rsid w:val="00D55228"/>
    <w:rsid w:val="00D55537"/>
    <w:rsid w:val="00D55591"/>
    <w:rsid w:val="00D55B02"/>
    <w:rsid w:val="00D56438"/>
    <w:rsid w:val="00D56F4C"/>
    <w:rsid w:val="00D63161"/>
    <w:rsid w:val="00D63A3A"/>
    <w:rsid w:val="00D64278"/>
    <w:rsid w:val="00D651FE"/>
    <w:rsid w:val="00D70469"/>
    <w:rsid w:val="00D72BB3"/>
    <w:rsid w:val="00D72FC0"/>
    <w:rsid w:val="00D735BA"/>
    <w:rsid w:val="00D73B07"/>
    <w:rsid w:val="00D741C6"/>
    <w:rsid w:val="00D764CC"/>
    <w:rsid w:val="00D77F30"/>
    <w:rsid w:val="00D8099C"/>
    <w:rsid w:val="00D80D23"/>
    <w:rsid w:val="00D811C9"/>
    <w:rsid w:val="00D82D01"/>
    <w:rsid w:val="00D84B7D"/>
    <w:rsid w:val="00D9084D"/>
    <w:rsid w:val="00D90BD8"/>
    <w:rsid w:val="00D955C3"/>
    <w:rsid w:val="00D96207"/>
    <w:rsid w:val="00DA1584"/>
    <w:rsid w:val="00DA1B8E"/>
    <w:rsid w:val="00DA552B"/>
    <w:rsid w:val="00DA6454"/>
    <w:rsid w:val="00DB0697"/>
    <w:rsid w:val="00DB1BDD"/>
    <w:rsid w:val="00DB3F1F"/>
    <w:rsid w:val="00DB5DD5"/>
    <w:rsid w:val="00DB620A"/>
    <w:rsid w:val="00DB626C"/>
    <w:rsid w:val="00DB7F20"/>
    <w:rsid w:val="00DC13D2"/>
    <w:rsid w:val="00DC1983"/>
    <w:rsid w:val="00DC2B85"/>
    <w:rsid w:val="00DC3302"/>
    <w:rsid w:val="00DD2548"/>
    <w:rsid w:val="00DD2E6C"/>
    <w:rsid w:val="00DD3883"/>
    <w:rsid w:val="00DD7369"/>
    <w:rsid w:val="00DD7845"/>
    <w:rsid w:val="00DE1990"/>
    <w:rsid w:val="00DE32AE"/>
    <w:rsid w:val="00DE405A"/>
    <w:rsid w:val="00DE40D6"/>
    <w:rsid w:val="00DE48D5"/>
    <w:rsid w:val="00DE7D88"/>
    <w:rsid w:val="00DF2EED"/>
    <w:rsid w:val="00DF4587"/>
    <w:rsid w:val="00DF6461"/>
    <w:rsid w:val="00DF6962"/>
    <w:rsid w:val="00DF71C5"/>
    <w:rsid w:val="00E0423E"/>
    <w:rsid w:val="00E0734F"/>
    <w:rsid w:val="00E11CA1"/>
    <w:rsid w:val="00E139C5"/>
    <w:rsid w:val="00E1486F"/>
    <w:rsid w:val="00E15589"/>
    <w:rsid w:val="00E155D5"/>
    <w:rsid w:val="00E168EC"/>
    <w:rsid w:val="00E174E5"/>
    <w:rsid w:val="00E23301"/>
    <w:rsid w:val="00E239B5"/>
    <w:rsid w:val="00E24B18"/>
    <w:rsid w:val="00E26D56"/>
    <w:rsid w:val="00E272DD"/>
    <w:rsid w:val="00E30491"/>
    <w:rsid w:val="00E307D1"/>
    <w:rsid w:val="00E310A0"/>
    <w:rsid w:val="00E3225B"/>
    <w:rsid w:val="00E3666F"/>
    <w:rsid w:val="00E36685"/>
    <w:rsid w:val="00E372CD"/>
    <w:rsid w:val="00E375A5"/>
    <w:rsid w:val="00E378C2"/>
    <w:rsid w:val="00E41EC5"/>
    <w:rsid w:val="00E444E4"/>
    <w:rsid w:val="00E446AD"/>
    <w:rsid w:val="00E454BB"/>
    <w:rsid w:val="00E45DEE"/>
    <w:rsid w:val="00E4691F"/>
    <w:rsid w:val="00E503B7"/>
    <w:rsid w:val="00E5239B"/>
    <w:rsid w:val="00E53579"/>
    <w:rsid w:val="00E5431A"/>
    <w:rsid w:val="00E611CE"/>
    <w:rsid w:val="00E61E3C"/>
    <w:rsid w:val="00E63095"/>
    <w:rsid w:val="00E63CE1"/>
    <w:rsid w:val="00E64939"/>
    <w:rsid w:val="00E65DB9"/>
    <w:rsid w:val="00E66A12"/>
    <w:rsid w:val="00E6760B"/>
    <w:rsid w:val="00E67C33"/>
    <w:rsid w:val="00E71DA4"/>
    <w:rsid w:val="00E72543"/>
    <w:rsid w:val="00E75FF4"/>
    <w:rsid w:val="00E764F2"/>
    <w:rsid w:val="00E77B58"/>
    <w:rsid w:val="00E80780"/>
    <w:rsid w:val="00E80EB6"/>
    <w:rsid w:val="00E81AED"/>
    <w:rsid w:val="00E83AFA"/>
    <w:rsid w:val="00E83C28"/>
    <w:rsid w:val="00E87821"/>
    <w:rsid w:val="00E928FD"/>
    <w:rsid w:val="00E95324"/>
    <w:rsid w:val="00E958F7"/>
    <w:rsid w:val="00E95DFA"/>
    <w:rsid w:val="00EA22A3"/>
    <w:rsid w:val="00EA2631"/>
    <w:rsid w:val="00EA3080"/>
    <w:rsid w:val="00EA3F08"/>
    <w:rsid w:val="00EA44D0"/>
    <w:rsid w:val="00EA45DA"/>
    <w:rsid w:val="00EA4661"/>
    <w:rsid w:val="00EA7B2D"/>
    <w:rsid w:val="00EB0C2F"/>
    <w:rsid w:val="00EB1AF0"/>
    <w:rsid w:val="00EB1C36"/>
    <w:rsid w:val="00EB20FF"/>
    <w:rsid w:val="00EB457E"/>
    <w:rsid w:val="00EB5354"/>
    <w:rsid w:val="00EB63E0"/>
    <w:rsid w:val="00EB6F03"/>
    <w:rsid w:val="00EC0F23"/>
    <w:rsid w:val="00EC11B4"/>
    <w:rsid w:val="00EC3B40"/>
    <w:rsid w:val="00EC6346"/>
    <w:rsid w:val="00EC7289"/>
    <w:rsid w:val="00EC7FF6"/>
    <w:rsid w:val="00ED09F6"/>
    <w:rsid w:val="00ED1A8A"/>
    <w:rsid w:val="00ED24D7"/>
    <w:rsid w:val="00ED697F"/>
    <w:rsid w:val="00EE30FF"/>
    <w:rsid w:val="00EE4172"/>
    <w:rsid w:val="00EE4B29"/>
    <w:rsid w:val="00EF077A"/>
    <w:rsid w:val="00EF0E01"/>
    <w:rsid w:val="00EF1D88"/>
    <w:rsid w:val="00EF4F6A"/>
    <w:rsid w:val="00EF5A1E"/>
    <w:rsid w:val="00EF777A"/>
    <w:rsid w:val="00F01909"/>
    <w:rsid w:val="00F01B8D"/>
    <w:rsid w:val="00F03895"/>
    <w:rsid w:val="00F050FB"/>
    <w:rsid w:val="00F05ADA"/>
    <w:rsid w:val="00F06E88"/>
    <w:rsid w:val="00F10E03"/>
    <w:rsid w:val="00F12CF9"/>
    <w:rsid w:val="00F13BD2"/>
    <w:rsid w:val="00F141A9"/>
    <w:rsid w:val="00F20152"/>
    <w:rsid w:val="00F2374A"/>
    <w:rsid w:val="00F25094"/>
    <w:rsid w:val="00F253D7"/>
    <w:rsid w:val="00F30F3B"/>
    <w:rsid w:val="00F32899"/>
    <w:rsid w:val="00F34231"/>
    <w:rsid w:val="00F42191"/>
    <w:rsid w:val="00F439FF"/>
    <w:rsid w:val="00F45D7C"/>
    <w:rsid w:val="00F526DC"/>
    <w:rsid w:val="00F53027"/>
    <w:rsid w:val="00F53432"/>
    <w:rsid w:val="00F536DA"/>
    <w:rsid w:val="00F54463"/>
    <w:rsid w:val="00F54E9A"/>
    <w:rsid w:val="00F55C23"/>
    <w:rsid w:val="00F66C80"/>
    <w:rsid w:val="00F7084C"/>
    <w:rsid w:val="00F70F9C"/>
    <w:rsid w:val="00F714F5"/>
    <w:rsid w:val="00F717F7"/>
    <w:rsid w:val="00F71A04"/>
    <w:rsid w:val="00F7462B"/>
    <w:rsid w:val="00F74C5E"/>
    <w:rsid w:val="00F809E1"/>
    <w:rsid w:val="00F82F68"/>
    <w:rsid w:val="00F83EE7"/>
    <w:rsid w:val="00F85144"/>
    <w:rsid w:val="00F87A63"/>
    <w:rsid w:val="00F87E6D"/>
    <w:rsid w:val="00F919B1"/>
    <w:rsid w:val="00F91FD8"/>
    <w:rsid w:val="00F92664"/>
    <w:rsid w:val="00F9491B"/>
    <w:rsid w:val="00F9599B"/>
    <w:rsid w:val="00FA0244"/>
    <w:rsid w:val="00FA0528"/>
    <w:rsid w:val="00FA18CE"/>
    <w:rsid w:val="00FA2029"/>
    <w:rsid w:val="00FA204F"/>
    <w:rsid w:val="00FA754C"/>
    <w:rsid w:val="00FB6735"/>
    <w:rsid w:val="00FB6B03"/>
    <w:rsid w:val="00FC4634"/>
    <w:rsid w:val="00FC5877"/>
    <w:rsid w:val="00FC64A3"/>
    <w:rsid w:val="00FC6BA9"/>
    <w:rsid w:val="00FD098A"/>
    <w:rsid w:val="00FD3A67"/>
    <w:rsid w:val="00FD477F"/>
    <w:rsid w:val="00FD4802"/>
    <w:rsid w:val="00FD5787"/>
    <w:rsid w:val="00FD5E50"/>
    <w:rsid w:val="00FD7676"/>
    <w:rsid w:val="00FE0C04"/>
    <w:rsid w:val="00FE57EE"/>
    <w:rsid w:val="00FE635D"/>
    <w:rsid w:val="00FE66AD"/>
    <w:rsid w:val="00FF2A6E"/>
    <w:rsid w:val="00FF37B3"/>
    <w:rsid w:val="00FF3864"/>
    <w:rsid w:val="00FF3A49"/>
    <w:rsid w:val="00FF4C9B"/>
    <w:rsid w:val="00FF6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492002B"/>
  <w15:docId w15:val="{4803B42E-2579-4C28-BC49-89ED5F359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9217F"/>
    <w:pPr>
      <w:spacing w:line="480" w:lineRule="auto"/>
    </w:pPr>
    <w:rPr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2F5481"/>
    <w:pPr>
      <w:keepNext/>
      <w:outlineLvl w:val="0"/>
    </w:pPr>
    <w:rPr>
      <w:b/>
      <w:bCs/>
    </w:rPr>
  </w:style>
  <w:style w:type="paragraph" w:styleId="2">
    <w:name w:val="heading 2"/>
    <w:basedOn w:val="a"/>
    <w:next w:val="a"/>
    <w:link w:val="20"/>
    <w:autoRedefine/>
    <w:qFormat/>
    <w:rsid w:val="002F5481"/>
    <w:pPr>
      <w:keepNext/>
      <w:outlineLvl w:val="1"/>
    </w:pPr>
    <w:rPr>
      <w:b/>
      <w:bCs/>
      <w:sz w:val="28"/>
      <w:szCs w:val="28"/>
    </w:rPr>
  </w:style>
  <w:style w:type="paragraph" w:styleId="3">
    <w:name w:val="heading 3"/>
    <w:basedOn w:val="a"/>
    <w:next w:val="a"/>
    <w:qFormat/>
    <w:rsid w:val="002F5481"/>
    <w:pPr>
      <w:keepNext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F5481"/>
    <w:pPr>
      <w:tabs>
        <w:tab w:val="center" w:pos="4320"/>
        <w:tab w:val="right" w:pos="8640"/>
      </w:tabs>
    </w:pPr>
  </w:style>
  <w:style w:type="character" w:styleId="HTML">
    <w:name w:val="HTML Keyboard"/>
    <w:basedOn w:val="a0"/>
    <w:rsid w:val="002F5481"/>
    <w:rPr>
      <w:rFonts w:ascii="Courier New" w:hAnsi="Courier New"/>
      <w:sz w:val="20"/>
      <w:szCs w:val="20"/>
    </w:rPr>
  </w:style>
  <w:style w:type="character" w:styleId="a4">
    <w:name w:val="page number"/>
    <w:basedOn w:val="a0"/>
    <w:rsid w:val="002F5481"/>
  </w:style>
  <w:style w:type="character" w:styleId="a5">
    <w:name w:val="line number"/>
    <w:basedOn w:val="a0"/>
    <w:rsid w:val="00781B23"/>
  </w:style>
  <w:style w:type="paragraph" w:styleId="a6">
    <w:name w:val="footer"/>
    <w:basedOn w:val="a"/>
    <w:link w:val="a7"/>
    <w:uiPriority w:val="99"/>
    <w:rsid w:val="002F5481"/>
    <w:pPr>
      <w:tabs>
        <w:tab w:val="center" w:pos="4320"/>
        <w:tab w:val="right" w:pos="8640"/>
      </w:tabs>
    </w:pPr>
  </w:style>
  <w:style w:type="paragraph" w:styleId="a8">
    <w:name w:val="Title"/>
    <w:basedOn w:val="a"/>
    <w:qFormat/>
    <w:rsid w:val="002F5481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Style1">
    <w:name w:val="Style1"/>
    <w:basedOn w:val="a8"/>
    <w:rsid w:val="002F5481"/>
    <w:rPr>
      <w:rFonts w:ascii="Times New Roman" w:hAnsi="Times New Roman"/>
    </w:rPr>
  </w:style>
  <w:style w:type="character" w:styleId="a9">
    <w:name w:val="annotation reference"/>
    <w:basedOn w:val="a0"/>
    <w:rsid w:val="00AA3850"/>
    <w:rPr>
      <w:sz w:val="18"/>
      <w:szCs w:val="18"/>
    </w:rPr>
  </w:style>
  <w:style w:type="paragraph" w:styleId="aa">
    <w:name w:val="annotation text"/>
    <w:basedOn w:val="a"/>
    <w:link w:val="ab"/>
    <w:rsid w:val="00AA3850"/>
  </w:style>
  <w:style w:type="character" w:customStyle="1" w:styleId="ab">
    <w:name w:val="コメント文字列 (文字)"/>
    <w:basedOn w:val="a0"/>
    <w:link w:val="aa"/>
    <w:rsid w:val="00AA3850"/>
    <w:rPr>
      <w:sz w:val="24"/>
      <w:szCs w:val="24"/>
      <w:lang w:eastAsia="en-US"/>
    </w:rPr>
  </w:style>
  <w:style w:type="paragraph" w:styleId="ac">
    <w:name w:val="annotation subject"/>
    <w:basedOn w:val="aa"/>
    <w:next w:val="aa"/>
    <w:link w:val="ad"/>
    <w:rsid w:val="00AA3850"/>
    <w:rPr>
      <w:b/>
      <w:bCs/>
    </w:rPr>
  </w:style>
  <w:style w:type="character" w:customStyle="1" w:styleId="ad">
    <w:name w:val="コメント内容 (文字)"/>
    <w:basedOn w:val="ab"/>
    <w:link w:val="ac"/>
    <w:rsid w:val="00AA3850"/>
    <w:rPr>
      <w:b/>
      <w:bCs/>
      <w:sz w:val="24"/>
      <w:szCs w:val="24"/>
      <w:lang w:eastAsia="en-US"/>
    </w:rPr>
  </w:style>
  <w:style w:type="paragraph" w:styleId="ae">
    <w:name w:val="Balloon Text"/>
    <w:basedOn w:val="a"/>
    <w:link w:val="af"/>
    <w:rsid w:val="00AA3850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rsid w:val="00AA3850"/>
    <w:rPr>
      <w:rFonts w:asciiTheme="majorHAnsi" w:eastAsiaTheme="majorEastAsia" w:hAnsiTheme="majorHAnsi" w:cstheme="majorBidi"/>
      <w:sz w:val="18"/>
      <w:szCs w:val="18"/>
      <w:lang w:eastAsia="en-US"/>
    </w:rPr>
  </w:style>
  <w:style w:type="character" w:customStyle="1" w:styleId="a7">
    <w:name w:val="フッター (文字)"/>
    <w:basedOn w:val="a0"/>
    <w:link w:val="a6"/>
    <w:uiPriority w:val="99"/>
    <w:rsid w:val="00005EAA"/>
    <w:rPr>
      <w:sz w:val="24"/>
      <w:szCs w:val="24"/>
      <w:lang w:eastAsia="en-US"/>
    </w:rPr>
  </w:style>
  <w:style w:type="character" w:styleId="af0">
    <w:name w:val="Hyperlink"/>
    <w:basedOn w:val="a0"/>
    <w:rsid w:val="0087240B"/>
    <w:rPr>
      <w:color w:val="0000FF" w:themeColor="hyperlink"/>
      <w:u w:val="single"/>
    </w:rPr>
  </w:style>
  <w:style w:type="paragraph" w:styleId="af1">
    <w:name w:val="Revision"/>
    <w:hidden/>
    <w:uiPriority w:val="99"/>
    <w:semiHidden/>
    <w:rsid w:val="004D1FA1"/>
    <w:rPr>
      <w:sz w:val="24"/>
      <w:szCs w:val="24"/>
      <w:lang w:eastAsia="en-US"/>
    </w:rPr>
  </w:style>
  <w:style w:type="character" w:customStyle="1" w:styleId="20">
    <w:name w:val="見出し 2 (文字)"/>
    <w:basedOn w:val="a0"/>
    <w:link w:val="2"/>
    <w:rsid w:val="00893780"/>
    <w:rPr>
      <w:b/>
      <w:bCs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8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.taka\Desktop\J%20Clin%20Oncology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CAB5AD-C532-4B24-BDC8-2F7CA114D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 Clin Oncology.dot</Template>
  <TotalTime>0</TotalTime>
  <Pages>1</Pages>
  <Words>372</Words>
  <Characters>2122</Characters>
  <Application>Microsoft Office Word</Application>
  <DocSecurity>0</DocSecurity>
  <Lines>17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Journal of Clinical Oncology</vt:lpstr>
      <vt:lpstr>American Chemical Society</vt:lpstr>
    </vt:vector>
  </TitlesOfParts>
  <Company>ISI ResearchSoft</Company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Journal of Clinical Oncology</dc:title>
  <dc:subject/>
  <dc:creator>y.taka</dc:creator>
  <cp:keywords/>
  <dc:description/>
  <cp:lastModifiedBy>貴也 山本</cp:lastModifiedBy>
  <cp:revision>140</cp:revision>
  <cp:lastPrinted>2018-01-13T06:43:00Z</cp:lastPrinted>
  <dcterms:created xsi:type="dcterms:W3CDTF">2019-01-02T11:13:00Z</dcterms:created>
  <dcterms:modified xsi:type="dcterms:W3CDTF">2020-05-06T06:20:00Z</dcterms:modified>
</cp:coreProperties>
</file>