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2F2FE" w14:textId="6D90B35A" w:rsidR="0003716F" w:rsidRPr="004B0396" w:rsidRDefault="00E75345" w:rsidP="0003716F">
      <w:r>
        <w:t>9</w:t>
      </w:r>
      <w:r w:rsidR="004131C8">
        <w:t xml:space="preserve"> </w:t>
      </w:r>
      <w:r>
        <w:t>June</w:t>
      </w:r>
      <w:r w:rsidR="00DB1EC0">
        <w:t xml:space="preserve"> </w:t>
      </w:r>
      <w:r w:rsidR="00E6303E">
        <w:t>20</w:t>
      </w:r>
      <w:r>
        <w:t>20</w:t>
      </w:r>
    </w:p>
    <w:p w14:paraId="2EE0C7E7" w14:textId="77777777" w:rsidR="0003716F" w:rsidRDefault="0003716F" w:rsidP="0003716F"/>
    <w:p w14:paraId="0061A34B" w14:textId="77777777" w:rsidR="0003716F" w:rsidRPr="004B0396" w:rsidRDefault="00E6303E" w:rsidP="0003716F">
      <w:r>
        <w:t xml:space="preserve">The </w:t>
      </w:r>
      <w:r w:rsidR="004131C8">
        <w:t>Editor</w:t>
      </w:r>
    </w:p>
    <w:p w14:paraId="3CC21477" w14:textId="3C9769B3" w:rsidR="0003716F" w:rsidRPr="004B0396" w:rsidRDefault="00E75345" w:rsidP="0003716F">
      <w:r>
        <w:t>Plant Methods</w:t>
      </w:r>
    </w:p>
    <w:p w14:paraId="7C97F71D" w14:textId="77777777" w:rsidR="004131C8" w:rsidRDefault="004131C8" w:rsidP="0003716F"/>
    <w:p w14:paraId="6CF0129C" w14:textId="77777777" w:rsidR="0003716F" w:rsidRPr="004B0396" w:rsidRDefault="00E6303E" w:rsidP="0003716F">
      <w:r>
        <w:t>To whom it may concern</w:t>
      </w:r>
      <w:r w:rsidR="004131C8">
        <w:t>,</w:t>
      </w:r>
    </w:p>
    <w:p w14:paraId="5106ED45" w14:textId="77777777" w:rsidR="0003716F" w:rsidRPr="004B0396" w:rsidRDefault="0003716F" w:rsidP="00F02F4E"/>
    <w:p w14:paraId="11C960FD" w14:textId="01691AFB" w:rsidR="00E6303E" w:rsidRPr="00F02F4E" w:rsidRDefault="004131C8" w:rsidP="00F02F4E">
      <w:r>
        <w:t xml:space="preserve">Please find the attached manuscript titled </w:t>
      </w:r>
      <w:r w:rsidRPr="00E6303E">
        <w:rPr>
          <w:b/>
        </w:rPr>
        <w:t>‘</w:t>
      </w:r>
      <w:r w:rsidR="00E75345" w:rsidRPr="00E75345">
        <w:rPr>
          <w:b/>
        </w:rPr>
        <w:t>From qualitative to quantitative: a new approach for determining heat tolerance in cotton using triphenyl tetrazolium chloride</w:t>
      </w:r>
      <w:r w:rsidRPr="004860F9">
        <w:rPr>
          <w:b/>
        </w:rPr>
        <w:t>’</w:t>
      </w:r>
      <w:r w:rsidRPr="00E6303E">
        <w:rPr>
          <w:b/>
          <w:bCs/>
        </w:rPr>
        <w:t xml:space="preserve"> </w:t>
      </w:r>
      <w:r w:rsidRPr="004131C8">
        <w:rPr>
          <w:bCs/>
        </w:rPr>
        <w:t xml:space="preserve">for consideration as </w:t>
      </w:r>
      <w:r w:rsidRPr="00F02F4E">
        <w:t xml:space="preserve">a research paper for publication in </w:t>
      </w:r>
      <w:r w:rsidR="00E75345">
        <w:t>Plant Methods</w:t>
      </w:r>
      <w:r w:rsidRPr="00F02F4E">
        <w:t>.</w:t>
      </w:r>
      <w:r w:rsidR="00E6303E" w:rsidRPr="00F02F4E">
        <w:t xml:space="preserve"> </w:t>
      </w:r>
    </w:p>
    <w:p w14:paraId="759A731E" w14:textId="77777777" w:rsidR="00E6303E" w:rsidRPr="00F02F4E" w:rsidRDefault="00E6303E" w:rsidP="00F02F4E"/>
    <w:p w14:paraId="7D13177C" w14:textId="7094BC67" w:rsidR="00E75345" w:rsidRDefault="00E75345" w:rsidP="004860F9">
      <w:pPr>
        <w:jc w:val="both"/>
      </w:pPr>
      <w:r>
        <w:t xml:space="preserve">There is an </w:t>
      </w:r>
      <w:r w:rsidR="00FA1CEF">
        <w:t>i</w:t>
      </w:r>
      <w:r>
        <w:t xml:space="preserve">ndisputable amount of evidence to suggest that anthropogenic climate change is occurring, and that one of the impacts of this phenomenon is an increase in </w:t>
      </w:r>
      <w:r>
        <w:t xml:space="preserve">the severity and </w:t>
      </w:r>
      <w:r>
        <w:t>frequency of heat waves, as well as a more general increase in ambient temperature. Adaptation of crops to these evolutionary rapid changes is vital for mitigating the effects of these global changes. This can in part be achieved through plant breeding. C</w:t>
      </w:r>
      <w:r w:rsidRPr="00E75345">
        <w:t xml:space="preserve">oncurrent selection </w:t>
      </w:r>
      <w:r>
        <w:t xml:space="preserve">of germplasm with high </w:t>
      </w:r>
      <w:r w:rsidRPr="00E75345">
        <w:t xml:space="preserve">yield performance data from hot environments </w:t>
      </w:r>
      <w:r>
        <w:t>with</w:t>
      </w:r>
      <w:r w:rsidRPr="00E75345">
        <w:t xml:space="preserve"> rapid and reliable physiologically ba</w:t>
      </w:r>
      <w:bookmarkStart w:id="0" w:name="_GoBack"/>
      <w:bookmarkEnd w:id="0"/>
      <w:r w:rsidRPr="00E75345">
        <w:t xml:space="preserve">sed heat tolerance screening tools </w:t>
      </w:r>
      <w:r>
        <w:t xml:space="preserve">is expected to provide one avenue for plant breeders to achieve </w:t>
      </w:r>
      <w:r w:rsidRPr="00E75345">
        <w:t xml:space="preserve">long-term gains in heat tolerance. </w:t>
      </w:r>
      <w:r>
        <w:t xml:space="preserve">However, presently </w:t>
      </w:r>
      <w:r w:rsidRPr="00E75345">
        <w:t xml:space="preserve">no such screening tool can rapidly and reliably identify cotton germplasm with advantageous physiological responses to high temperature stress. This study presents </w:t>
      </w:r>
      <w:r>
        <w:t xml:space="preserve">a refined </w:t>
      </w:r>
      <w:r w:rsidRPr="00E75345">
        <w:t>H</w:t>
      </w:r>
      <w:r>
        <w:t xml:space="preserve">eat </w:t>
      </w:r>
      <w:r w:rsidRPr="00E75345">
        <w:t>S</w:t>
      </w:r>
      <w:r>
        <w:t xml:space="preserve">tress </w:t>
      </w:r>
      <w:r w:rsidRPr="00E75345">
        <w:t>A</w:t>
      </w:r>
      <w:r>
        <w:t>ssay</w:t>
      </w:r>
      <w:r w:rsidRPr="00E75345">
        <w:t xml:space="preserve"> </w:t>
      </w:r>
      <w:r>
        <w:t xml:space="preserve">(HAS) </w:t>
      </w:r>
      <w:r w:rsidRPr="00E75345">
        <w:t>methodology which can be used as a physiologically based screening tool for the development of high temperature thermotolerant cotton.</w:t>
      </w:r>
      <w:r>
        <w:t xml:space="preserve"> Not only does this </w:t>
      </w:r>
      <w:r>
        <w:t xml:space="preserve">study </w:t>
      </w:r>
      <w:r>
        <w:t xml:space="preserve">outline </w:t>
      </w:r>
      <w:r>
        <w:t>an optimal methodology for the practical application of the HSA to breeding material</w:t>
      </w:r>
      <w:r>
        <w:t xml:space="preserve"> but it also provides a new</w:t>
      </w:r>
      <w:r>
        <w:t xml:space="preserve"> way of interpreting the results by considering both heat tolerance and </w:t>
      </w:r>
      <w:r w:rsidRPr="00B403E5">
        <w:t>r</w:t>
      </w:r>
      <w:r>
        <w:t>esistance.</w:t>
      </w:r>
    </w:p>
    <w:p w14:paraId="17C899E7" w14:textId="77777777" w:rsidR="00E75345" w:rsidRDefault="00E75345" w:rsidP="004860F9">
      <w:pPr>
        <w:jc w:val="both"/>
      </w:pPr>
    </w:p>
    <w:p w14:paraId="0CEBFAA1" w14:textId="77777777" w:rsidR="004131C8" w:rsidRPr="004131C8" w:rsidRDefault="004131C8" w:rsidP="004131C8">
      <w:pPr>
        <w:pStyle w:val="MainText82"/>
        <w:rPr>
          <w:rFonts w:ascii="Calibri" w:hAnsi="Calibri"/>
          <w:bCs w:val="0"/>
          <w:sz w:val="22"/>
          <w:lang w:val="en-AU"/>
        </w:rPr>
      </w:pPr>
      <w:r w:rsidRPr="004131C8">
        <w:rPr>
          <w:rFonts w:ascii="Calibri" w:hAnsi="Calibri"/>
          <w:bCs w:val="0"/>
          <w:sz w:val="22"/>
          <w:lang w:val="en-AU"/>
        </w:rPr>
        <w:t xml:space="preserve">Thank you </w:t>
      </w:r>
      <w:r w:rsidR="00E6303E">
        <w:rPr>
          <w:rFonts w:ascii="Calibri" w:hAnsi="Calibri"/>
          <w:bCs w:val="0"/>
          <w:sz w:val="22"/>
          <w:lang w:val="en-AU"/>
        </w:rPr>
        <w:t xml:space="preserve">in advance for </w:t>
      </w:r>
      <w:r w:rsidRPr="004131C8">
        <w:rPr>
          <w:rFonts w:ascii="Calibri" w:hAnsi="Calibri"/>
          <w:bCs w:val="0"/>
          <w:sz w:val="22"/>
          <w:lang w:val="en-AU"/>
        </w:rPr>
        <w:t>your</w:t>
      </w:r>
      <w:r w:rsidR="00F02F4E">
        <w:rPr>
          <w:rFonts w:ascii="Calibri" w:hAnsi="Calibri"/>
          <w:bCs w:val="0"/>
          <w:sz w:val="22"/>
          <w:lang w:val="en-AU"/>
        </w:rPr>
        <w:t xml:space="preserve"> </w:t>
      </w:r>
      <w:r w:rsidR="00E6303E">
        <w:rPr>
          <w:rFonts w:ascii="Calibri" w:hAnsi="Calibri"/>
          <w:bCs w:val="0"/>
          <w:sz w:val="22"/>
          <w:lang w:val="en-AU"/>
        </w:rPr>
        <w:t>time</w:t>
      </w:r>
      <w:r w:rsidR="00F02F4E">
        <w:rPr>
          <w:rFonts w:ascii="Calibri" w:hAnsi="Calibri"/>
          <w:bCs w:val="0"/>
          <w:sz w:val="22"/>
          <w:lang w:val="en-AU"/>
        </w:rPr>
        <w:t>, as well as the reviewers time,</w:t>
      </w:r>
      <w:r w:rsidRPr="004131C8">
        <w:rPr>
          <w:rFonts w:ascii="Calibri" w:hAnsi="Calibri"/>
          <w:bCs w:val="0"/>
          <w:sz w:val="22"/>
          <w:lang w:val="en-AU"/>
        </w:rPr>
        <w:t xml:space="preserve"> in considering this manuscript.</w:t>
      </w:r>
    </w:p>
    <w:p w14:paraId="53FAA9DC" w14:textId="77777777" w:rsidR="0003716F" w:rsidRDefault="0003716F" w:rsidP="0003716F"/>
    <w:p w14:paraId="52533FAD" w14:textId="77777777" w:rsidR="0003716F" w:rsidRPr="004B0396" w:rsidRDefault="004131C8" w:rsidP="0003716F">
      <w:r>
        <w:t xml:space="preserve">Yours Sincerely, </w:t>
      </w:r>
    </w:p>
    <w:p w14:paraId="5EBEB91F" w14:textId="77777777" w:rsidR="0003716F" w:rsidRDefault="0003716F" w:rsidP="0003716F"/>
    <w:p w14:paraId="55D0BBF8" w14:textId="77777777" w:rsidR="0003716F" w:rsidRPr="004B0396" w:rsidRDefault="004131C8" w:rsidP="0003716F">
      <w:r>
        <w:rPr>
          <w:rFonts w:ascii="Arial" w:hAnsi="Arial"/>
          <w:noProof/>
          <w:szCs w:val="22"/>
          <w:lang w:eastAsia="en-AU"/>
        </w:rPr>
        <w:drawing>
          <wp:inline distT="0" distB="0" distL="0" distR="0" wp14:anchorId="4C10E677" wp14:editId="3F66398C">
            <wp:extent cx="1893913" cy="47084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92808" cy="470573"/>
                    </a:xfrm>
                    <a:prstGeom prst="rect">
                      <a:avLst/>
                    </a:prstGeom>
                    <a:noFill/>
                    <a:ln w="9525">
                      <a:noFill/>
                      <a:miter lim="800000"/>
                      <a:headEnd/>
                      <a:tailEnd/>
                    </a:ln>
                  </pic:spPr>
                </pic:pic>
              </a:graphicData>
            </a:graphic>
          </wp:inline>
        </w:drawing>
      </w:r>
    </w:p>
    <w:p w14:paraId="43C7ED8A" w14:textId="77777777" w:rsidR="0003716F" w:rsidRDefault="0003716F" w:rsidP="0003716F"/>
    <w:p w14:paraId="67F095CE" w14:textId="77777777" w:rsidR="004131C8" w:rsidRPr="004B0396" w:rsidRDefault="004131C8" w:rsidP="0003716F"/>
    <w:p w14:paraId="13AFF567" w14:textId="77777777" w:rsidR="0003716F" w:rsidRDefault="004131C8" w:rsidP="0003716F">
      <w:r>
        <w:t>Warren Conaty</w:t>
      </w:r>
    </w:p>
    <w:p w14:paraId="606623AB" w14:textId="77777777" w:rsidR="0003716F" w:rsidRDefault="006F0197" w:rsidP="0003716F">
      <w:r>
        <w:t>Research Scientist</w:t>
      </w:r>
    </w:p>
    <w:p w14:paraId="49733A40" w14:textId="77777777" w:rsidR="0003716F" w:rsidRDefault="004131C8" w:rsidP="0003716F">
      <w:r>
        <w:t>Warren.</w:t>
      </w:r>
      <w:r w:rsidR="00F02F4E">
        <w:t>C</w:t>
      </w:r>
      <w:r>
        <w:t>onaty@csiro.au</w:t>
      </w:r>
    </w:p>
    <w:p w14:paraId="648E8F00" w14:textId="77777777" w:rsidR="000F3130" w:rsidRPr="003C3FD1" w:rsidRDefault="00F02F4E" w:rsidP="0003716F">
      <w:r>
        <w:t>+61 (0)</w:t>
      </w:r>
      <w:r w:rsidR="00E6303E">
        <w:t>2 6799 1515</w:t>
      </w:r>
    </w:p>
    <w:sectPr w:rsidR="000F3130" w:rsidRPr="003C3FD1" w:rsidSect="00C86E28">
      <w:headerReference w:type="first" r:id="rId8"/>
      <w:pgSz w:w="11906" w:h="16838"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16E10" w14:textId="77777777" w:rsidR="00E6303E" w:rsidRDefault="00E6303E">
      <w:r>
        <w:separator/>
      </w:r>
    </w:p>
  </w:endnote>
  <w:endnote w:type="continuationSeparator" w:id="0">
    <w:p w14:paraId="3D4AFEA6" w14:textId="77777777" w:rsidR="00E6303E" w:rsidRDefault="00E6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A934A" w14:textId="77777777" w:rsidR="00E6303E" w:rsidRDefault="00E6303E">
      <w:r>
        <w:separator/>
      </w:r>
    </w:p>
  </w:footnote>
  <w:footnote w:type="continuationSeparator" w:id="0">
    <w:p w14:paraId="05B5C36D" w14:textId="77777777" w:rsidR="00E6303E" w:rsidRDefault="00E63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51FE8" w14:textId="77777777" w:rsidR="00E6303E" w:rsidRPr="00C86E28" w:rsidRDefault="00A05067" w:rsidP="00C86E28">
    <w:pPr>
      <w:pStyle w:val="Header"/>
    </w:pPr>
    <w:r>
      <w:rPr>
        <w:noProof/>
        <w:lang w:eastAsia="en-AU"/>
      </w:rPr>
      <mc:AlternateContent>
        <mc:Choice Requires="wpg">
          <w:drawing>
            <wp:anchor distT="0" distB="0" distL="114300" distR="114300" simplePos="0" relativeHeight="251659264" behindDoc="1" locked="0" layoutInCell="1" allowOverlap="1" wp14:anchorId="46D23DD5" wp14:editId="0A9AE3BB">
              <wp:simplePos x="0" y="0"/>
              <wp:positionH relativeFrom="column">
                <wp:posOffset>5080</wp:posOffset>
              </wp:positionH>
              <wp:positionV relativeFrom="paragraph">
                <wp:posOffset>114300</wp:posOffset>
              </wp:positionV>
              <wp:extent cx="6167120" cy="1315720"/>
              <wp:effectExtent l="0" t="0" r="0" b="0"/>
              <wp:wrapSquare wrapText="bothSides"/>
              <wp:docPr id="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7120" cy="1315720"/>
                        <a:chOff x="1142" y="889"/>
                        <a:chExt cx="9712" cy="2072"/>
                      </a:xfrm>
                    </wpg:grpSpPr>
                    <wps:wsp>
                      <wps:cNvPr id="3" name="Text Box 39"/>
                      <wps:cNvSpPr txBox="1">
                        <a:spLocks noChangeArrowheads="1"/>
                      </wps:cNvSpPr>
                      <wps:spPr bwMode="auto">
                        <a:xfrm>
                          <a:off x="1142" y="1729"/>
                          <a:ext cx="9712"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BC662" w14:textId="77777777" w:rsidR="00E6303E" w:rsidRPr="006F58C5" w:rsidRDefault="00E6303E" w:rsidP="00BD6EE2">
                            <w:pPr>
                              <w:pStyle w:val="address"/>
                              <w:tabs>
                                <w:tab w:val="left" w:pos="360"/>
                              </w:tabs>
                            </w:pPr>
                            <w:r>
                              <w:t xml:space="preserve">21888 </w:t>
                            </w:r>
                            <w:proofErr w:type="spellStart"/>
                            <w:r>
                              <w:t>Kamilaroi</w:t>
                            </w:r>
                            <w:proofErr w:type="spellEnd"/>
                            <w:r>
                              <w:t xml:space="preserve"> Highway, Narrabri NSW 2390</w:t>
                            </w:r>
                          </w:p>
                          <w:p w14:paraId="21B66AA1" w14:textId="77777777" w:rsidR="00E6303E" w:rsidRDefault="00E6303E" w:rsidP="00BD6EE2">
                            <w:pPr>
                              <w:pStyle w:val="address"/>
                              <w:tabs>
                                <w:tab w:val="left" w:pos="360"/>
                              </w:tabs>
                            </w:pPr>
                            <w:r>
                              <w:t xml:space="preserve">Locked Bag 59, Narrabri NSW 2390, </w:t>
                            </w:r>
                            <w:r w:rsidRPr="006F58C5">
                              <w:t>Australia</w:t>
                            </w:r>
                          </w:p>
                          <w:p w14:paraId="6E2571D6" w14:textId="77777777" w:rsidR="00E6303E" w:rsidRDefault="00E6303E" w:rsidP="00BD6EE2">
                            <w:pPr>
                              <w:pStyle w:val="address"/>
                              <w:tabs>
                                <w:tab w:val="left" w:pos="360"/>
                              </w:tabs>
                            </w:pPr>
                            <w:proofErr w:type="gramStart"/>
                            <w:r>
                              <w:rPr>
                                <w:b/>
                              </w:rPr>
                              <w:t>T</w:t>
                            </w:r>
                            <w:r>
                              <w:t xml:space="preserve">  (</w:t>
                            </w:r>
                            <w:proofErr w:type="gramEnd"/>
                            <w:r>
                              <w:t>02) 6799 15</w:t>
                            </w:r>
                            <w:r w:rsidR="006F0197">
                              <w:t>15</w:t>
                            </w:r>
                            <w:r>
                              <w:t xml:space="preserve">   •   </w:t>
                            </w:r>
                            <w:r w:rsidRPr="000F3130">
                              <w:rPr>
                                <w:b/>
                              </w:rPr>
                              <w:t>ABN</w:t>
                            </w:r>
                            <w:r w:rsidRPr="00CE420F">
                              <w:t xml:space="preserve"> 41 687 119 230</w:t>
                            </w:r>
                          </w:p>
                          <w:p w14:paraId="2D8D064B" w14:textId="77777777" w:rsidR="00E6303E" w:rsidRPr="006F58C5" w:rsidRDefault="00E6303E" w:rsidP="00C86E28">
                            <w:pPr>
                              <w:pStyle w:val="address"/>
                            </w:pPr>
                          </w:p>
                        </w:txbxContent>
                      </wps:txbx>
                      <wps:bodyPr rot="0" vert="horz" wrap="square" lIns="0" tIns="0" rIns="0" bIns="0" anchor="t" anchorCtr="0" upright="1">
                        <a:noAutofit/>
                      </wps:bodyPr>
                    </wps:wsp>
                    <wps:wsp>
                      <wps:cNvPr id="4" name="Text Box 40"/>
                      <wps:cNvSpPr txBox="1">
                        <a:spLocks noChangeArrowheads="1"/>
                      </wps:cNvSpPr>
                      <wps:spPr bwMode="auto">
                        <a:xfrm>
                          <a:off x="1142" y="889"/>
                          <a:ext cx="5572"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02C98" w14:textId="77777777" w:rsidR="00E6303E" w:rsidRDefault="00A05067" w:rsidP="00BD6EE2">
                            <w:pPr>
                              <w:pStyle w:val="BusinessUnitName"/>
                            </w:pPr>
                            <w:r>
                              <w:t xml:space="preserve">CSIRO </w:t>
                            </w:r>
                            <w:r w:rsidR="00E6303E">
                              <w:t xml:space="preserve">Agriculture </w:t>
                            </w:r>
                            <w:r>
                              <w:t xml:space="preserve">and </w:t>
                            </w:r>
                            <w:r w:rsidR="00E6303E">
                              <w:t>f</w:t>
                            </w:r>
                            <w:r>
                              <w:t>ood</w:t>
                            </w:r>
                          </w:p>
                          <w:p w14:paraId="730BA765" w14:textId="77777777" w:rsidR="00E6303E" w:rsidRPr="001C3137" w:rsidRDefault="00E6303E" w:rsidP="00C86E28">
                            <w:pPr>
                              <w:pStyle w:val="Headerurl"/>
                              <w:rPr>
                                <w:noProof/>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D23DD5" id="Group 44" o:spid="_x0000_s1026" style="position:absolute;margin-left:.4pt;margin-top:9pt;width:485.6pt;height:103.6pt;z-index:-251657216" coordorigin="1142,889" coordsize="9712,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">
              <v:shapetype id="_x0000_t202" coordsize="21600,21600" o:spt="202" path="m,l,21600r21600,l21600,xe">
                <v:stroke joinstyle="miter"/>
                <v:path gradientshapeok="t" o:connecttype="rect"/>
              </v:shapetype>
              <v:shape id="Text Box 39" o:spid="_x0000_s1027" type="#_x0000_t202" style="position:absolute;left:1142;top:1729;width:971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FBBC662" w14:textId="77777777" w:rsidR="00E6303E" w:rsidRPr="006F58C5" w:rsidRDefault="00E6303E" w:rsidP="00BD6EE2">
                      <w:pPr>
                        <w:pStyle w:val="address"/>
                        <w:tabs>
                          <w:tab w:val="left" w:pos="360"/>
                        </w:tabs>
                      </w:pPr>
                      <w:r>
                        <w:t xml:space="preserve">21888 </w:t>
                      </w:r>
                      <w:proofErr w:type="spellStart"/>
                      <w:r>
                        <w:t>Kamilaroi</w:t>
                      </w:r>
                      <w:proofErr w:type="spellEnd"/>
                      <w:r>
                        <w:t xml:space="preserve"> Highway, Narrabri NSW 2390</w:t>
                      </w:r>
                    </w:p>
                    <w:p w14:paraId="21B66AA1" w14:textId="77777777" w:rsidR="00E6303E" w:rsidRDefault="00E6303E" w:rsidP="00BD6EE2">
                      <w:pPr>
                        <w:pStyle w:val="address"/>
                        <w:tabs>
                          <w:tab w:val="left" w:pos="360"/>
                        </w:tabs>
                      </w:pPr>
                      <w:r>
                        <w:t xml:space="preserve">Locked Bag 59, Narrabri NSW 2390, </w:t>
                      </w:r>
                      <w:r w:rsidRPr="006F58C5">
                        <w:t>Australia</w:t>
                      </w:r>
                    </w:p>
                    <w:p w14:paraId="6E2571D6" w14:textId="77777777" w:rsidR="00E6303E" w:rsidRDefault="00E6303E" w:rsidP="00BD6EE2">
                      <w:pPr>
                        <w:pStyle w:val="address"/>
                        <w:tabs>
                          <w:tab w:val="left" w:pos="360"/>
                        </w:tabs>
                      </w:pPr>
                      <w:proofErr w:type="gramStart"/>
                      <w:r>
                        <w:rPr>
                          <w:b/>
                        </w:rPr>
                        <w:t>T</w:t>
                      </w:r>
                      <w:r>
                        <w:t xml:space="preserve">  (</w:t>
                      </w:r>
                      <w:proofErr w:type="gramEnd"/>
                      <w:r>
                        <w:t>02) 6799 15</w:t>
                      </w:r>
                      <w:r w:rsidR="006F0197">
                        <w:t>15</w:t>
                      </w:r>
                      <w:r>
                        <w:t xml:space="preserve">   •   </w:t>
                      </w:r>
                      <w:r w:rsidRPr="000F3130">
                        <w:rPr>
                          <w:b/>
                        </w:rPr>
                        <w:t>ABN</w:t>
                      </w:r>
                      <w:r w:rsidRPr="00CE420F">
                        <w:t xml:space="preserve"> 41 687 119 230</w:t>
                      </w:r>
                    </w:p>
                    <w:p w14:paraId="2D8D064B" w14:textId="77777777" w:rsidR="00E6303E" w:rsidRPr="006F58C5" w:rsidRDefault="00E6303E" w:rsidP="00C86E28">
                      <w:pPr>
                        <w:pStyle w:val="address"/>
                      </w:pPr>
                    </w:p>
                  </w:txbxContent>
                </v:textbox>
              </v:shape>
              <v:shape id="Text Box 40" o:spid="_x0000_s1028" type="#_x0000_t202" style="position:absolute;left:1142;top:889;width:5572;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1902C98" w14:textId="77777777" w:rsidR="00E6303E" w:rsidRDefault="00A05067" w:rsidP="00BD6EE2">
                      <w:pPr>
                        <w:pStyle w:val="BusinessUnitName"/>
                      </w:pPr>
                      <w:r>
                        <w:t xml:space="preserve">CSIRO </w:t>
                      </w:r>
                      <w:r w:rsidR="00E6303E">
                        <w:t xml:space="preserve">Agriculture </w:t>
                      </w:r>
                      <w:r>
                        <w:t xml:space="preserve">and </w:t>
                      </w:r>
                      <w:r w:rsidR="00E6303E">
                        <w:t>f</w:t>
                      </w:r>
                      <w:r>
                        <w:t>ood</w:t>
                      </w:r>
                    </w:p>
                    <w:p w14:paraId="730BA765" w14:textId="77777777" w:rsidR="00E6303E" w:rsidRPr="001C3137" w:rsidRDefault="00E6303E" w:rsidP="00C86E28">
                      <w:pPr>
                        <w:pStyle w:val="Headerurl"/>
                        <w:rPr>
                          <w:noProof/>
                        </w:rPr>
                      </w:pPr>
                    </w:p>
                  </w:txbxContent>
                </v:textbox>
              </v:shape>
              <w10:wrap type="square"/>
            </v:group>
          </w:pict>
        </mc:Fallback>
      </mc:AlternateContent>
    </w:r>
    <w:r w:rsidR="00E6303E">
      <w:rPr>
        <w:noProof/>
        <w:lang w:eastAsia="en-AU"/>
      </w:rPr>
      <w:drawing>
        <wp:anchor distT="0" distB="0" distL="114300" distR="114300" simplePos="0" relativeHeight="251657216" behindDoc="1" locked="1" layoutInCell="1" allowOverlap="1" wp14:anchorId="731F3E1E" wp14:editId="109F0627">
          <wp:simplePos x="0" y="0"/>
          <wp:positionH relativeFrom="column">
            <wp:posOffset>-848995</wp:posOffset>
          </wp:positionH>
          <wp:positionV relativeFrom="page">
            <wp:posOffset>-57785</wp:posOffset>
          </wp:positionV>
          <wp:extent cx="7826375" cy="1485900"/>
          <wp:effectExtent l="19050" t="0" r="317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srcRect/>
                  <a:stretch>
                    <a:fillRect/>
                  </a:stretch>
                </pic:blipFill>
                <pic:spPr bwMode="auto">
                  <a:xfrm>
                    <a:off x="0" y="0"/>
                    <a:ext cx="7826375" cy="1485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F493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D8B1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DCD4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4087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AAFE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CC981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o:colormenu v:ext="edit" fillcolor="none" strokecolor="white"/>
    </o:shapedefaults>
    <o:shapelayout v:ext="edit">
      <o:regrouptable v:ext="edit">
        <o:entry new="1" old="0"/>
        <o:entry new="2" old="0"/>
        <o:entry new="3" old="0"/>
        <o:entry new="4" old="0"/>
      </o:regrouptable>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ACD"/>
    <w:rsid w:val="0000019E"/>
    <w:rsid w:val="00000611"/>
    <w:rsid w:val="00001727"/>
    <w:rsid w:val="0000300B"/>
    <w:rsid w:val="00004479"/>
    <w:rsid w:val="00004608"/>
    <w:rsid w:val="00005554"/>
    <w:rsid w:val="000072A2"/>
    <w:rsid w:val="00012B21"/>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59F9"/>
    <w:rsid w:val="000A6A79"/>
    <w:rsid w:val="000A79FB"/>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5F6B"/>
    <w:rsid w:val="000E6BEA"/>
    <w:rsid w:val="000E7B0B"/>
    <w:rsid w:val="000F081F"/>
    <w:rsid w:val="000F0DFF"/>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30267"/>
    <w:rsid w:val="001337D1"/>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C17A3"/>
    <w:rsid w:val="001C384C"/>
    <w:rsid w:val="001C5E18"/>
    <w:rsid w:val="001C5F65"/>
    <w:rsid w:val="001C63EF"/>
    <w:rsid w:val="001D2CB3"/>
    <w:rsid w:val="001D3E13"/>
    <w:rsid w:val="001D4A7E"/>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ACD"/>
    <w:rsid w:val="00301D22"/>
    <w:rsid w:val="00302E16"/>
    <w:rsid w:val="003034EE"/>
    <w:rsid w:val="00304225"/>
    <w:rsid w:val="00305F35"/>
    <w:rsid w:val="003130B1"/>
    <w:rsid w:val="003161B3"/>
    <w:rsid w:val="00323510"/>
    <w:rsid w:val="00324CBE"/>
    <w:rsid w:val="0032678A"/>
    <w:rsid w:val="00326E7A"/>
    <w:rsid w:val="0032738E"/>
    <w:rsid w:val="00332431"/>
    <w:rsid w:val="003336B6"/>
    <w:rsid w:val="0033439B"/>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735C"/>
    <w:rsid w:val="00367FDF"/>
    <w:rsid w:val="00370541"/>
    <w:rsid w:val="003714C1"/>
    <w:rsid w:val="00371F46"/>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6DE0"/>
    <w:rsid w:val="003B1EF4"/>
    <w:rsid w:val="003B5F19"/>
    <w:rsid w:val="003B7D95"/>
    <w:rsid w:val="003C0168"/>
    <w:rsid w:val="003C3FD1"/>
    <w:rsid w:val="003C4B1B"/>
    <w:rsid w:val="003D044A"/>
    <w:rsid w:val="003D2A88"/>
    <w:rsid w:val="003D42BD"/>
    <w:rsid w:val="003D54AF"/>
    <w:rsid w:val="003E22F9"/>
    <w:rsid w:val="003E30AE"/>
    <w:rsid w:val="003E501D"/>
    <w:rsid w:val="003E5871"/>
    <w:rsid w:val="003E666C"/>
    <w:rsid w:val="003F03B4"/>
    <w:rsid w:val="003F0D38"/>
    <w:rsid w:val="003F3915"/>
    <w:rsid w:val="00403B6B"/>
    <w:rsid w:val="00404222"/>
    <w:rsid w:val="00405065"/>
    <w:rsid w:val="004051FA"/>
    <w:rsid w:val="00405227"/>
    <w:rsid w:val="00405F44"/>
    <w:rsid w:val="004118E7"/>
    <w:rsid w:val="00412533"/>
    <w:rsid w:val="00412784"/>
    <w:rsid w:val="004131C8"/>
    <w:rsid w:val="00416406"/>
    <w:rsid w:val="004216DE"/>
    <w:rsid w:val="00422A28"/>
    <w:rsid w:val="00423D26"/>
    <w:rsid w:val="0042401F"/>
    <w:rsid w:val="00427B56"/>
    <w:rsid w:val="00433F84"/>
    <w:rsid w:val="00434B6B"/>
    <w:rsid w:val="00434C9B"/>
    <w:rsid w:val="004355C0"/>
    <w:rsid w:val="00436639"/>
    <w:rsid w:val="00450665"/>
    <w:rsid w:val="00452AD5"/>
    <w:rsid w:val="004532E1"/>
    <w:rsid w:val="00457D8D"/>
    <w:rsid w:val="00471C6C"/>
    <w:rsid w:val="004831C1"/>
    <w:rsid w:val="004860F9"/>
    <w:rsid w:val="0048681F"/>
    <w:rsid w:val="004923E1"/>
    <w:rsid w:val="0049442F"/>
    <w:rsid w:val="004968B7"/>
    <w:rsid w:val="004A0776"/>
    <w:rsid w:val="004A17CE"/>
    <w:rsid w:val="004B0907"/>
    <w:rsid w:val="004B1289"/>
    <w:rsid w:val="004B32F5"/>
    <w:rsid w:val="004B600D"/>
    <w:rsid w:val="004B654B"/>
    <w:rsid w:val="004B759B"/>
    <w:rsid w:val="004C03B7"/>
    <w:rsid w:val="004C318D"/>
    <w:rsid w:val="004C4E15"/>
    <w:rsid w:val="004C67B0"/>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90A35"/>
    <w:rsid w:val="005937C8"/>
    <w:rsid w:val="0059758D"/>
    <w:rsid w:val="005A0890"/>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4FB"/>
    <w:rsid w:val="00614F43"/>
    <w:rsid w:val="00616540"/>
    <w:rsid w:val="00616721"/>
    <w:rsid w:val="006174D2"/>
    <w:rsid w:val="006212AD"/>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3BEB"/>
    <w:rsid w:val="006A4CB4"/>
    <w:rsid w:val="006A776B"/>
    <w:rsid w:val="006A7C66"/>
    <w:rsid w:val="006B0D0F"/>
    <w:rsid w:val="006B1342"/>
    <w:rsid w:val="006B22C0"/>
    <w:rsid w:val="006B422F"/>
    <w:rsid w:val="006B4DBE"/>
    <w:rsid w:val="006C0704"/>
    <w:rsid w:val="006C1E5C"/>
    <w:rsid w:val="006C2635"/>
    <w:rsid w:val="006C4ED6"/>
    <w:rsid w:val="006D4802"/>
    <w:rsid w:val="006D49F3"/>
    <w:rsid w:val="006E041E"/>
    <w:rsid w:val="006E2DAD"/>
    <w:rsid w:val="006E4E3A"/>
    <w:rsid w:val="006E4F42"/>
    <w:rsid w:val="006E73DD"/>
    <w:rsid w:val="006F0197"/>
    <w:rsid w:val="006F1309"/>
    <w:rsid w:val="006F1C5B"/>
    <w:rsid w:val="006F1CD0"/>
    <w:rsid w:val="006F1FF6"/>
    <w:rsid w:val="006F5B28"/>
    <w:rsid w:val="00701531"/>
    <w:rsid w:val="00702DF5"/>
    <w:rsid w:val="00704622"/>
    <w:rsid w:val="007049D5"/>
    <w:rsid w:val="007107B7"/>
    <w:rsid w:val="007148AD"/>
    <w:rsid w:val="00720FAC"/>
    <w:rsid w:val="00724228"/>
    <w:rsid w:val="00724F57"/>
    <w:rsid w:val="00725665"/>
    <w:rsid w:val="00725B53"/>
    <w:rsid w:val="00726BF1"/>
    <w:rsid w:val="00730C24"/>
    <w:rsid w:val="0073103A"/>
    <w:rsid w:val="007313D2"/>
    <w:rsid w:val="00732041"/>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5CE"/>
    <w:rsid w:val="007D0EDA"/>
    <w:rsid w:val="007D1151"/>
    <w:rsid w:val="007D12BD"/>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38A7"/>
    <w:rsid w:val="009604D0"/>
    <w:rsid w:val="00960689"/>
    <w:rsid w:val="009621D0"/>
    <w:rsid w:val="00962259"/>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D0DFC"/>
    <w:rsid w:val="009D7766"/>
    <w:rsid w:val="009E132B"/>
    <w:rsid w:val="009E1D19"/>
    <w:rsid w:val="009E217D"/>
    <w:rsid w:val="009F2CD0"/>
    <w:rsid w:val="009F3167"/>
    <w:rsid w:val="009F685F"/>
    <w:rsid w:val="009F6D23"/>
    <w:rsid w:val="00A04BC9"/>
    <w:rsid w:val="00A05067"/>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C323C"/>
    <w:rsid w:val="00AC3EED"/>
    <w:rsid w:val="00AC4708"/>
    <w:rsid w:val="00AC6E5E"/>
    <w:rsid w:val="00AC7857"/>
    <w:rsid w:val="00AC7E2D"/>
    <w:rsid w:val="00AD038B"/>
    <w:rsid w:val="00AD2C68"/>
    <w:rsid w:val="00AD38F3"/>
    <w:rsid w:val="00AD3B98"/>
    <w:rsid w:val="00AD6B50"/>
    <w:rsid w:val="00AD757D"/>
    <w:rsid w:val="00AE40AA"/>
    <w:rsid w:val="00AF33CD"/>
    <w:rsid w:val="00AF3F4D"/>
    <w:rsid w:val="00AF58F0"/>
    <w:rsid w:val="00AF67F8"/>
    <w:rsid w:val="00AF7181"/>
    <w:rsid w:val="00AF71DC"/>
    <w:rsid w:val="00B0062E"/>
    <w:rsid w:val="00B039D2"/>
    <w:rsid w:val="00B03E0E"/>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7CFE"/>
    <w:rsid w:val="00BA12F0"/>
    <w:rsid w:val="00BA15B9"/>
    <w:rsid w:val="00BA1962"/>
    <w:rsid w:val="00BA2327"/>
    <w:rsid w:val="00BA4762"/>
    <w:rsid w:val="00BA5610"/>
    <w:rsid w:val="00BA7111"/>
    <w:rsid w:val="00BB30A0"/>
    <w:rsid w:val="00BB66AB"/>
    <w:rsid w:val="00BC0539"/>
    <w:rsid w:val="00BC381E"/>
    <w:rsid w:val="00BC5905"/>
    <w:rsid w:val="00BD080E"/>
    <w:rsid w:val="00BD0E05"/>
    <w:rsid w:val="00BD1D48"/>
    <w:rsid w:val="00BD3856"/>
    <w:rsid w:val="00BD4637"/>
    <w:rsid w:val="00BD6EE2"/>
    <w:rsid w:val="00BD768B"/>
    <w:rsid w:val="00BD7C8D"/>
    <w:rsid w:val="00BD7E41"/>
    <w:rsid w:val="00BE0CE3"/>
    <w:rsid w:val="00BE3760"/>
    <w:rsid w:val="00BE70C6"/>
    <w:rsid w:val="00BE7249"/>
    <w:rsid w:val="00BF05EC"/>
    <w:rsid w:val="00BF08C7"/>
    <w:rsid w:val="00BF4CF3"/>
    <w:rsid w:val="00BF5EA6"/>
    <w:rsid w:val="00BF5F95"/>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9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F41"/>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7D44"/>
    <w:rsid w:val="00D07E71"/>
    <w:rsid w:val="00D11BE7"/>
    <w:rsid w:val="00D13096"/>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1EC0"/>
    <w:rsid w:val="00DB44D3"/>
    <w:rsid w:val="00DB4DC8"/>
    <w:rsid w:val="00DC583A"/>
    <w:rsid w:val="00DC5CB2"/>
    <w:rsid w:val="00DC5DB4"/>
    <w:rsid w:val="00DD081C"/>
    <w:rsid w:val="00DD1E0B"/>
    <w:rsid w:val="00DD56AD"/>
    <w:rsid w:val="00DD5D4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C27"/>
    <w:rsid w:val="00E52EEB"/>
    <w:rsid w:val="00E5734F"/>
    <w:rsid w:val="00E60ECE"/>
    <w:rsid w:val="00E6192A"/>
    <w:rsid w:val="00E62212"/>
    <w:rsid w:val="00E62471"/>
    <w:rsid w:val="00E6303E"/>
    <w:rsid w:val="00E65376"/>
    <w:rsid w:val="00E67006"/>
    <w:rsid w:val="00E71A8F"/>
    <w:rsid w:val="00E739BF"/>
    <w:rsid w:val="00E75345"/>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E0EA8"/>
    <w:rsid w:val="00EE16DD"/>
    <w:rsid w:val="00EE3C2E"/>
    <w:rsid w:val="00EE4022"/>
    <w:rsid w:val="00EE5E29"/>
    <w:rsid w:val="00EE64ED"/>
    <w:rsid w:val="00EE67B9"/>
    <w:rsid w:val="00EE6E87"/>
    <w:rsid w:val="00EE75A4"/>
    <w:rsid w:val="00EF461A"/>
    <w:rsid w:val="00EF5B1A"/>
    <w:rsid w:val="00F010F6"/>
    <w:rsid w:val="00F0161A"/>
    <w:rsid w:val="00F02F4E"/>
    <w:rsid w:val="00F04B29"/>
    <w:rsid w:val="00F04CE7"/>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1CEF"/>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enu v:ext="edit" fillcolor="none" strokecolor="white"/>
    </o:shapedefaults>
    <o:shapelayout v:ext="edit">
      <o:idmap v:ext="edit" data="1"/>
    </o:shapelayout>
  </w:shapeDefaults>
  <w:decimalSymbol w:val="."/>
  <w:listSeparator w:val=","/>
  <w14:docId w14:val="5D14A9DD"/>
  <w15:docId w15:val="{35435B19-A0BD-48D7-A134-C7AD6000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C3FD1"/>
    <w:rPr>
      <w:rFonts w:ascii="Calibri" w:hAnsi="Calibri"/>
      <w:sz w:val="22"/>
      <w:szCs w:val="24"/>
      <w:lang w:eastAsia="en-US"/>
    </w:rPr>
  </w:style>
  <w:style w:type="paragraph" w:styleId="Heading1">
    <w:name w:val="heading 1"/>
    <w:basedOn w:val="Normal"/>
    <w:next w:val="Normal"/>
    <w:qFormat/>
    <w:rsid w:val="00825C40"/>
    <w:pPr>
      <w:keepNext/>
      <w:spacing w:before="240" w:after="60"/>
      <w:outlineLvl w:val="0"/>
    </w:pPr>
    <w:rPr>
      <w:rFonts w:cs="Arial"/>
      <w:b/>
      <w:bCs/>
      <w:color w:val="00A9CE"/>
      <w:kern w:val="32"/>
      <w:sz w:val="32"/>
      <w:szCs w:val="32"/>
    </w:rPr>
  </w:style>
  <w:style w:type="paragraph" w:styleId="Heading2">
    <w:name w:val="heading 2"/>
    <w:basedOn w:val="Normal"/>
    <w:next w:val="Normal"/>
    <w:qFormat/>
    <w:rsid w:val="00825C40"/>
    <w:pPr>
      <w:keepNext/>
      <w:spacing w:before="240" w:after="60"/>
      <w:outlineLvl w:val="1"/>
    </w:pPr>
    <w:rPr>
      <w:rFonts w:cs="Arial"/>
      <w:b/>
      <w:bCs/>
      <w:iCs/>
      <w:sz w:val="28"/>
      <w:szCs w:val="28"/>
    </w:rPr>
  </w:style>
  <w:style w:type="paragraph" w:styleId="Heading3">
    <w:name w:val="heading 3"/>
    <w:basedOn w:val="Normal"/>
    <w:next w:val="Normal"/>
    <w:qFormat/>
    <w:rsid w:val="00825C40"/>
    <w:pPr>
      <w:keepNext/>
      <w:spacing w:before="240" w:after="60"/>
      <w:outlineLvl w:val="2"/>
    </w:pPr>
    <w:rPr>
      <w:rFonts w:cs="Arial"/>
      <w:b/>
      <w:bCs/>
      <w:color w:val="00313C"/>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color w:val="000000"/>
      <w:sz w:val="16"/>
      <w:szCs w:val="15"/>
      <w:lang w:val="en-GB" w:eastAsia="ja-JP"/>
    </w:rPr>
  </w:style>
  <w:style w:type="character" w:styleId="Hyperlink">
    <w:name w:val="Hyperlink"/>
    <w:basedOn w:val="DefaultParagraphFont"/>
    <w:rsid w:val="00304225"/>
    <w:rPr>
      <w:color w:val="00A9CE"/>
      <w:u w:val="single"/>
    </w:rPr>
  </w:style>
  <w:style w:type="paragraph" w:customStyle="1" w:styleId="instructions">
    <w:name w:val="instructions"/>
    <w:basedOn w:val="Normal"/>
    <w:rsid w:val="00C86E28"/>
    <w:pPr>
      <w:spacing w:after="120"/>
    </w:pPr>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paragraph" w:customStyle="1" w:styleId="MainText82">
    <w:name w:val="Main Text82"/>
    <w:basedOn w:val="Normal"/>
    <w:autoRedefine/>
    <w:qFormat/>
    <w:rsid w:val="004131C8"/>
    <w:pPr>
      <w:spacing w:before="120" w:after="120" w:line="480" w:lineRule="auto"/>
      <w:jc w:val="both"/>
    </w:pPr>
    <w:rPr>
      <w:rFonts w:ascii="Times New Roman" w:hAnsi="Times New Roman"/>
      <w:bCs/>
      <w:sz w:val="24"/>
      <w:lang w:val="en-US"/>
    </w:rPr>
  </w:style>
  <w:style w:type="paragraph" w:styleId="BalloonText">
    <w:name w:val="Balloon Text"/>
    <w:basedOn w:val="Normal"/>
    <w:link w:val="BalloonTextChar"/>
    <w:rsid w:val="004131C8"/>
    <w:rPr>
      <w:rFonts w:ascii="Tahoma" w:hAnsi="Tahoma" w:cs="Tahoma"/>
      <w:sz w:val="16"/>
      <w:szCs w:val="16"/>
    </w:rPr>
  </w:style>
  <w:style w:type="character" w:customStyle="1" w:styleId="BalloonTextChar">
    <w:name w:val="Balloon Text Char"/>
    <w:basedOn w:val="DefaultParagraphFont"/>
    <w:link w:val="BalloonText"/>
    <w:rsid w:val="004131C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99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244\AppData\Roaming\Microsoft\Templates\CSIRO_Letterhead_Electronic_1202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CSIRO_Letterhead_Electronic_120223.dotx</Template>
  <TotalTime>13</TotalTime>
  <Pages>1</Pages>
  <Words>270</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Letter starts here</vt:lpstr>
    </vt:vector>
  </TitlesOfParts>
  <Company>CSIRO</Company>
  <LinksUpToDate>false</LinksUpToDate>
  <CharactersWithSpaces>1790</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starts here</dc:title>
  <dc:creator>Conaty, Warren (PI, Myall Vale)</dc:creator>
  <cp:lastModifiedBy>Conaty, Warren (A&amp;F, Myall Vale)</cp:lastModifiedBy>
  <cp:revision>4</cp:revision>
  <cp:lastPrinted>2012-02-01T05:32:00Z</cp:lastPrinted>
  <dcterms:created xsi:type="dcterms:W3CDTF">2020-06-08T23:47:00Z</dcterms:created>
  <dcterms:modified xsi:type="dcterms:W3CDTF">2020-06-09T00:01:00Z</dcterms:modified>
</cp:coreProperties>
</file>