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071F7" w14:textId="77777777" w:rsidR="007F0433" w:rsidRDefault="007F0433" w:rsidP="0063401C">
      <w:pPr>
        <w:ind w:left="-1350" w:righ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Supplemental Information for:</w:t>
      </w:r>
    </w:p>
    <w:p w14:paraId="7B7119D9" w14:textId="77777777" w:rsidR="007F0433" w:rsidRPr="007F0433" w:rsidRDefault="007F0433" w:rsidP="0063401C">
      <w:pPr>
        <w:ind w:left="-1350" w:right="-1260"/>
        <w:jc w:val="center"/>
        <w:rPr>
          <w:b/>
          <w:sz w:val="28"/>
          <w:szCs w:val="28"/>
        </w:rPr>
      </w:pPr>
    </w:p>
    <w:p w14:paraId="47D95BE6" w14:textId="77777777" w:rsidR="001C7943" w:rsidRDefault="001C7943" w:rsidP="001C7943">
      <w:pPr>
        <w:ind w:left="-1350" w:right="-1260"/>
        <w:rPr>
          <w:rFonts w:ascii="Calibri" w:hAnsi="Calibri" w:cs="Calibri"/>
          <w:b/>
          <w:bCs/>
          <w:color w:val="000000" w:themeColor="text1"/>
          <w:shd w:val="clear" w:color="auto" w:fill="FFFFFF"/>
        </w:rPr>
      </w:pPr>
      <w:r>
        <w:rPr>
          <w:rFonts w:ascii="Calibri" w:hAnsi="Calibri" w:cs="Calibri"/>
          <w:b/>
          <w:bCs/>
          <w:color w:val="000000" w:themeColor="text1"/>
          <w:shd w:val="clear" w:color="auto" w:fill="FFFFFF"/>
        </w:rPr>
        <w:t>Environmentally acquired g</w:t>
      </w:r>
      <w:r w:rsidRPr="00372949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ut-associated </w:t>
      </w:r>
      <w:r>
        <w:rPr>
          <w:rFonts w:ascii="Calibri" w:hAnsi="Calibri" w:cs="Calibri"/>
          <w:b/>
          <w:bCs/>
          <w:color w:val="000000" w:themeColor="text1"/>
          <w:shd w:val="clear" w:color="auto" w:fill="FFFFFF"/>
        </w:rPr>
        <w:t>b</w:t>
      </w:r>
      <w:r w:rsidRPr="00372949">
        <w:rPr>
          <w:rFonts w:ascii="Calibri" w:hAnsi="Calibri" w:cs="Calibri"/>
          <w:b/>
          <w:bCs/>
          <w:color w:val="000000" w:themeColor="text1"/>
          <w:shd w:val="clear" w:color="auto" w:fill="FFFFFF"/>
        </w:rPr>
        <w:t>acteria are not critical for growth and survival in a solitary bee</w:t>
      </w:r>
      <w:r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B21DD1">
        <w:rPr>
          <w:rFonts w:ascii="Calibri" w:hAnsi="Calibri" w:cs="Calibri"/>
          <w:b/>
          <w:bCs/>
          <w:i/>
          <w:iCs/>
          <w:color w:val="000000" w:themeColor="text1"/>
          <w:shd w:val="clear" w:color="auto" w:fill="FFFFFF"/>
        </w:rPr>
        <w:t>Megachile</w:t>
      </w:r>
      <w:proofErr w:type="spellEnd"/>
      <w:r w:rsidRPr="00B21DD1">
        <w:rPr>
          <w:rFonts w:ascii="Calibri" w:hAnsi="Calibri" w:cs="Calibri"/>
          <w:b/>
          <w:bCs/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B21DD1">
        <w:rPr>
          <w:rFonts w:ascii="Calibri" w:hAnsi="Calibri" w:cs="Calibri"/>
          <w:b/>
          <w:bCs/>
          <w:i/>
          <w:iCs/>
          <w:color w:val="000000" w:themeColor="text1"/>
          <w:shd w:val="clear" w:color="auto" w:fill="FFFFFF"/>
        </w:rPr>
        <w:t>rotundata</w:t>
      </w:r>
      <w:proofErr w:type="spellEnd"/>
      <w:r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  </w:t>
      </w:r>
    </w:p>
    <w:p w14:paraId="6C767206" w14:textId="49652215" w:rsidR="004034EA" w:rsidRDefault="00FE5D9F" w:rsidP="0063401C">
      <w:pPr>
        <w:ind w:left="-1350" w:right="-1260"/>
        <w:jc w:val="center"/>
      </w:pPr>
      <w:r w:rsidRPr="00D06233">
        <w:rPr>
          <w:rFonts w:ascii="Calibri" w:hAnsi="Calibri" w:cs="Calibri"/>
          <w:shd w:val="clear" w:color="auto" w:fill="FFFFFF"/>
        </w:rPr>
        <w:t>Gagandeep Brar</w:t>
      </w:r>
      <w:r w:rsidRPr="00D06233">
        <w:rPr>
          <w:rFonts w:ascii="Calibri" w:hAnsi="Calibri" w:cs="Calibri"/>
          <w:shd w:val="clear" w:color="auto" w:fill="FFFFFF"/>
          <w:vertAlign w:val="superscript"/>
        </w:rPr>
        <w:t>1</w:t>
      </w:r>
      <w:r w:rsidRPr="00D06233">
        <w:rPr>
          <w:rFonts w:ascii="Calibri" w:hAnsi="Calibri" w:cs="Calibri"/>
          <w:shd w:val="clear" w:color="auto" w:fill="FFFFFF"/>
        </w:rPr>
        <w:t>, Madison Floden</w:t>
      </w:r>
      <w:r w:rsidRPr="00D06233">
        <w:rPr>
          <w:rFonts w:ascii="Calibri" w:hAnsi="Calibri" w:cs="Calibri"/>
          <w:shd w:val="clear" w:color="auto" w:fill="FFFFFF"/>
          <w:vertAlign w:val="superscript"/>
        </w:rPr>
        <w:t>1</w:t>
      </w:r>
      <w:r w:rsidRPr="00D06233">
        <w:rPr>
          <w:rFonts w:ascii="Calibri" w:hAnsi="Calibri" w:cs="Calibri"/>
          <w:shd w:val="clear" w:color="auto" w:fill="FFFFFF"/>
        </w:rPr>
        <w:t>, Quinn McFrederick</w:t>
      </w:r>
      <w:r w:rsidRPr="00D06233">
        <w:rPr>
          <w:rFonts w:ascii="Calibri" w:hAnsi="Calibri" w:cs="Calibri"/>
          <w:shd w:val="clear" w:color="auto" w:fill="FFFFFF"/>
          <w:vertAlign w:val="superscript"/>
        </w:rPr>
        <w:t>3</w:t>
      </w:r>
      <w:r w:rsidRPr="00D06233">
        <w:rPr>
          <w:rFonts w:ascii="Calibri" w:hAnsi="Calibri" w:cs="Calibri"/>
          <w:shd w:val="clear" w:color="auto" w:fill="FFFFFF"/>
        </w:rPr>
        <w:t>, Arun Rajamohan</w:t>
      </w:r>
      <w:r w:rsidRPr="00D06233">
        <w:rPr>
          <w:rFonts w:ascii="Calibri" w:hAnsi="Calibri" w:cs="Calibri"/>
          <w:shd w:val="clear" w:color="auto" w:fill="FFFFFF"/>
          <w:vertAlign w:val="superscript"/>
        </w:rPr>
        <w:t>2</w:t>
      </w:r>
      <w:r w:rsidRPr="00D06233">
        <w:rPr>
          <w:rFonts w:ascii="Calibri" w:hAnsi="Calibri" w:cs="Calibri"/>
          <w:shd w:val="clear" w:color="auto" w:fill="FFFFFF"/>
        </w:rPr>
        <w:t>, George Yocum</w:t>
      </w:r>
      <w:r w:rsidRPr="00D06233">
        <w:rPr>
          <w:rFonts w:ascii="Calibri" w:hAnsi="Calibri" w:cs="Calibri"/>
          <w:shd w:val="clear" w:color="auto" w:fill="FFFFFF"/>
          <w:vertAlign w:val="superscript"/>
        </w:rPr>
        <w:t>2</w:t>
      </w:r>
      <w:r w:rsidRPr="00D06233">
        <w:rPr>
          <w:rFonts w:ascii="Calibri" w:hAnsi="Calibri" w:cs="Calibri"/>
          <w:shd w:val="clear" w:color="auto" w:fill="FFFFFF"/>
        </w:rPr>
        <w:t>, Julia Bowsher</w:t>
      </w:r>
      <w:r w:rsidRPr="00D06233">
        <w:rPr>
          <w:rFonts w:ascii="Calibri" w:hAnsi="Calibri" w:cs="Calibri"/>
          <w:shd w:val="clear" w:color="auto" w:fill="FFFFFF"/>
          <w:vertAlign w:val="superscript"/>
        </w:rPr>
        <w:t>1</w:t>
      </w:r>
    </w:p>
    <w:p w14:paraId="015A9BF6" w14:textId="77777777" w:rsidR="00FE5D9F" w:rsidRDefault="00FE5D9F" w:rsidP="00FE5D9F">
      <w:pPr>
        <w:spacing w:line="480" w:lineRule="auto"/>
      </w:pPr>
    </w:p>
    <w:p w14:paraId="09FB63BE" w14:textId="77777777" w:rsidR="000C5B4D" w:rsidRDefault="000C5B4D" w:rsidP="000C5B4D">
      <w:pPr>
        <w:ind w:right="-1260"/>
        <w:jc w:val="center"/>
        <w:rPr>
          <w:b/>
          <w:color w:val="002060"/>
          <w:sz w:val="32"/>
          <w:szCs w:val="32"/>
        </w:rPr>
      </w:pPr>
    </w:p>
    <w:p w14:paraId="2EC2DA06" w14:textId="77777777" w:rsidR="00FE5D9F" w:rsidRPr="00D06233" w:rsidRDefault="00FE5D9F" w:rsidP="00D57F8A">
      <w:pPr>
        <w:autoSpaceDE w:val="0"/>
        <w:autoSpaceDN w:val="0"/>
        <w:rPr>
          <w:rFonts w:ascii="Calibri" w:hAnsi="Calibri" w:cs="Calibri"/>
          <w:b/>
          <w:bCs/>
          <w:color w:val="000000" w:themeColor="text1"/>
        </w:rPr>
      </w:pPr>
      <w:r w:rsidRPr="00D06233">
        <w:rPr>
          <w:rFonts w:ascii="Calibri" w:hAnsi="Calibri" w:cs="Calibri"/>
          <w:b/>
          <w:bCs/>
          <w:color w:val="000000" w:themeColor="text1"/>
        </w:rPr>
        <w:t xml:space="preserve">Supplementary figures </w:t>
      </w:r>
    </w:p>
    <w:p w14:paraId="0432ECED" w14:textId="77777777" w:rsidR="00FE5D9F" w:rsidRPr="00D06233" w:rsidRDefault="00FE5D9F" w:rsidP="00FE5D9F">
      <w:pPr>
        <w:autoSpaceDE w:val="0"/>
        <w:autoSpaceDN w:val="0"/>
        <w:ind w:hanging="640"/>
        <w:rPr>
          <w:rFonts w:ascii="Calibri" w:hAnsi="Calibri" w:cs="Calibri"/>
        </w:rPr>
      </w:pPr>
    </w:p>
    <w:p w14:paraId="30B80449" w14:textId="77777777" w:rsidR="00FE5D9F" w:rsidRPr="00D06233" w:rsidRDefault="00FE5D9F" w:rsidP="00FE5D9F">
      <w:pPr>
        <w:spacing w:line="480" w:lineRule="auto"/>
        <w:rPr>
          <w:rFonts w:ascii="Calibri" w:hAnsi="Calibri" w:cs="Calibri"/>
          <w:shd w:val="clear" w:color="auto" w:fill="FFFFFF"/>
        </w:rPr>
      </w:pPr>
      <w:r w:rsidRPr="00D06233">
        <w:rPr>
          <w:rFonts w:ascii="Calibri" w:hAnsi="Calibri" w:cs="Calibri"/>
          <w:noProof/>
          <w:shd w:val="clear" w:color="auto" w:fill="FFFFFF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463440" wp14:editId="4F4F75AF">
                <wp:simplePos x="0" y="0"/>
                <wp:positionH relativeFrom="column">
                  <wp:posOffset>209434</wp:posOffset>
                </wp:positionH>
                <wp:positionV relativeFrom="paragraph">
                  <wp:posOffset>33655</wp:posOffset>
                </wp:positionV>
                <wp:extent cx="3594100" cy="1855470"/>
                <wp:effectExtent l="0" t="0" r="0" b="0"/>
                <wp:wrapThrough wrapText="bothSides">
                  <wp:wrapPolygon edited="0">
                    <wp:start x="0" y="0"/>
                    <wp:lineTo x="0" y="21437"/>
                    <wp:lineTo x="9999" y="21437"/>
                    <wp:lineTo x="20608" y="21290"/>
                    <wp:lineTo x="21142" y="21142"/>
                    <wp:lineTo x="20989" y="0"/>
                    <wp:lineTo x="0" y="0"/>
                  </wp:wrapPolygon>
                </wp:wrapThrough>
                <wp:docPr id="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0" cy="1855470"/>
                          <a:chOff x="0" y="0"/>
                          <a:chExt cx="5864040" cy="2585210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A picture containing indoor, dark, light, blu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40" t="28092" r="28285" b="20296"/>
                          <a:stretch/>
                        </pic:blipFill>
                        <pic:spPr>
                          <a:xfrm>
                            <a:off x="0" y="0"/>
                            <a:ext cx="2701854" cy="2560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A picture containing night sky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82" t="25390" r="28411" b="28480"/>
                          <a:stretch/>
                        </pic:blipFill>
                        <pic:spPr>
                          <a:xfrm>
                            <a:off x="2899446" y="0"/>
                            <a:ext cx="2784825" cy="25561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129"/>
                        <wps:cNvSpPr txBox="1"/>
                        <wps:spPr>
                          <a:xfrm>
                            <a:off x="2183444" y="2043271"/>
                            <a:ext cx="666524" cy="5356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8EA27B" w14:textId="77777777" w:rsidR="00FE5D9F" w:rsidRDefault="00FE5D9F" w:rsidP="00FE5D9F">
                              <w:pPr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36"/>
                                  <w:szCs w:val="36"/>
                                </w:rPr>
                                <w:t>A.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" name="TextBox 130"/>
                        <wps:cNvSpPr txBox="1"/>
                        <wps:spPr>
                          <a:xfrm>
                            <a:off x="5214461" y="2049539"/>
                            <a:ext cx="649579" cy="5356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729224" w14:textId="77777777" w:rsidR="00FE5D9F" w:rsidRDefault="00FE5D9F" w:rsidP="00FE5D9F">
                              <w:pPr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36"/>
                                  <w:szCs w:val="36"/>
                                </w:rPr>
                                <w:t>B.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63440" id="Group 126" o:spid="_x0000_s1026" style="position:absolute;margin-left:16.5pt;margin-top:2.65pt;width:283pt;height:146.1pt;z-index:251659264;mso-width-relative:margin;mso-height-relative:margin" coordsize="58640,2585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alt="A picture containing indoor, dark, light, blur&#10;&#10;Description automatically generated" style="position:absolute;width:27018;height:256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">
                  <v:imagedata r:id="rId9" o:title="A picture containing indoor, dark, light, blur&#10;&#10;Description automatically generated" croptop="18410f" cropbottom="13301f" cropleft="20670f" cropright="18537f"/>
                </v:shape>
                <v:shape id="Picture 28" o:spid="_x0000_s1028" type="#_x0000_t75" alt="A picture containing night sky&#10;&#10;Description automatically generated" style="position:absolute;left:28994;width:27848;height:255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">
                  <v:imagedata r:id="rId10" o:title="A picture containing night sky&#10;&#10;Description automatically generated" croptop="16640f" cropbottom="18665f" cropleft="21943f" cropright="1861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9" o:spid="_x0000_s1029" type="#_x0000_t202" style="position:absolute;left:21834;top:20432;width:6665;height:53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" filled="f" stroked="f">
                  <v:textbox>
                    <w:txbxContent>
                      <w:p w14:paraId="308EA27B" w14:textId="77777777" w:rsidR="00FE5D9F" w:rsidRDefault="00FE5D9F" w:rsidP="00FE5D9F">
                        <w:pPr>
                          <w:rPr>
                            <w:rFonts w:hAnsi="Calibri"/>
                            <w:color w:val="44546A" w:themeColor="text2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44546A" w:themeColor="text2"/>
                            <w:kern w:val="24"/>
                            <w:sz w:val="36"/>
                            <w:szCs w:val="36"/>
                          </w:rPr>
                          <w:t>A.</w:t>
                        </w:r>
                      </w:p>
                    </w:txbxContent>
                  </v:textbox>
                </v:shape>
                <v:shape id="TextBox 130" o:spid="_x0000_s1030" type="#_x0000_t202" style="position:absolute;left:52144;top:20495;width:6496;height:53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" filled="f" stroked="f">
                  <v:textbox>
                    <w:txbxContent>
                      <w:p w14:paraId="61729224" w14:textId="77777777" w:rsidR="00FE5D9F" w:rsidRDefault="00FE5D9F" w:rsidP="00FE5D9F">
                        <w:pPr>
                          <w:rPr>
                            <w:rFonts w:hAnsi="Calibri"/>
                            <w:color w:val="44546A" w:themeColor="text2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44546A" w:themeColor="text2"/>
                            <w:kern w:val="24"/>
                            <w:sz w:val="36"/>
                            <w:szCs w:val="36"/>
                          </w:rPr>
                          <w:t>B.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1E89233D" w14:textId="77777777" w:rsidR="00FE5D9F" w:rsidRPr="00D06233" w:rsidRDefault="00FE5D9F" w:rsidP="00FE5D9F">
      <w:pPr>
        <w:spacing w:line="480" w:lineRule="auto"/>
        <w:rPr>
          <w:rFonts w:ascii="Calibri" w:hAnsi="Calibri" w:cs="Calibri"/>
          <w:shd w:val="clear" w:color="auto" w:fill="FFFFFF"/>
        </w:rPr>
      </w:pPr>
    </w:p>
    <w:p w14:paraId="0E198FEA" w14:textId="77777777" w:rsidR="00FE5D9F" w:rsidRPr="00D06233" w:rsidRDefault="00FE5D9F" w:rsidP="00FE5D9F">
      <w:pPr>
        <w:spacing w:line="480" w:lineRule="auto"/>
        <w:rPr>
          <w:rFonts w:ascii="Calibri" w:hAnsi="Calibri" w:cs="Calibri"/>
          <w:b/>
          <w:bCs/>
          <w:shd w:val="clear" w:color="auto" w:fill="FFFFFF"/>
        </w:rPr>
      </w:pPr>
    </w:p>
    <w:p w14:paraId="05B2B2B1" w14:textId="77777777" w:rsidR="00FE5D9F" w:rsidRPr="00D06233" w:rsidRDefault="00FE5D9F" w:rsidP="00FE5D9F">
      <w:pPr>
        <w:spacing w:line="480" w:lineRule="auto"/>
        <w:rPr>
          <w:rFonts w:ascii="Calibri" w:hAnsi="Calibri" w:cs="Calibri"/>
          <w:b/>
          <w:bCs/>
          <w:shd w:val="clear" w:color="auto" w:fill="FFFFFF"/>
        </w:rPr>
      </w:pPr>
    </w:p>
    <w:p w14:paraId="337DE9FF" w14:textId="77777777" w:rsidR="00FE5D9F" w:rsidRPr="00D06233" w:rsidRDefault="00FE5D9F" w:rsidP="00FE5D9F">
      <w:pPr>
        <w:rPr>
          <w:rFonts w:ascii="Calibri" w:hAnsi="Calibri" w:cs="Calibri"/>
          <w:b/>
          <w:bCs/>
          <w:shd w:val="clear" w:color="auto" w:fill="FFFFFF"/>
        </w:rPr>
      </w:pPr>
    </w:p>
    <w:p w14:paraId="0086B03C" w14:textId="77777777" w:rsidR="00FE5D9F" w:rsidRPr="00D06233" w:rsidRDefault="00FE5D9F" w:rsidP="00FE5D9F">
      <w:pPr>
        <w:rPr>
          <w:rFonts w:ascii="Calibri" w:hAnsi="Calibri" w:cs="Calibri"/>
          <w:b/>
          <w:bCs/>
          <w:shd w:val="clear" w:color="auto" w:fill="FFFFFF"/>
        </w:rPr>
      </w:pPr>
    </w:p>
    <w:p w14:paraId="2A353DE5" w14:textId="77777777" w:rsidR="00FE5D9F" w:rsidRDefault="00FE5D9F" w:rsidP="00FE5D9F">
      <w:pPr>
        <w:rPr>
          <w:rFonts w:ascii="Calibri" w:hAnsi="Calibri" w:cs="Calibri"/>
          <w:b/>
          <w:bCs/>
          <w:shd w:val="clear" w:color="auto" w:fill="FFFFFF"/>
        </w:rPr>
      </w:pPr>
    </w:p>
    <w:p w14:paraId="54592751" w14:textId="506412E2" w:rsidR="00FE5D9F" w:rsidRPr="00D06233" w:rsidRDefault="00FE5D9F" w:rsidP="00FE5D9F">
      <w:pPr>
        <w:rPr>
          <w:rFonts w:ascii="Calibri" w:hAnsi="Calibri" w:cs="Calibri"/>
          <w:shd w:val="clear" w:color="auto" w:fill="FFFFFF"/>
        </w:rPr>
      </w:pPr>
      <w:r w:rsidRPr="00D06233">
        <w:rPr>
          <w:rFonts w:ascii="Calibri" w:hAnsi="Calibri" w:cs="Calibri"/>
          <w:b/>
          <w:bCs/>
          <w:shd w:val="clear" w:color="auto" w:fill="FFFFFF"/>
        </w:rPr>
        <w:t>Supplementary figure 1:</w:t>
      </w:r>
      <w:r w:rsidRPr="00D06233">
        <w:rPr>
          <w:rFonts w:ascii="Calibri" w:hAnsi="Calibri" w:cs="Calibri"/>
          <w:shd w:val="clear" w:color="auto" w:fill="FFFFFF"/>
        </w:rPr>
        <w:t xml:space="preserve"> Confirmation of sterility after plating pollen on different agar (A) sterile pollen using gamma-irradiation (28 </w:t>
      </w:r>
      <w:proofErr w:type="spellStart"/>
      <w:r w:rsidRPr="00D06233">
        <w:rPr>
          <w:rFonts w:ascii="Calibri" w:hAnsi="Calibri" w:cs="Calibri"/>
          <w:shd w:val="clear" w:color="auto" w:fill="FFFFFF"/>
        </w:rPr>
        <w:t>kGy</w:t>
      </w:r>
      <w:proofErr w:type="spellEnd"/>
      <w:r w:rsidRPr="00D06233">
        <w:rPr>
          <w:rFonts w:ascii="Calibri" w:hAnsi="Calibri" w:cs="Calibri"/>
          <w:shd w:val="clear" w:color="auto" w:fill="FFFFFF"/>
        </w:rPr>
        <w:t xml:space="preserve"> for 12 h) and (B) natural pollen </w:t>
      </w:r>
    </w:p>
    <w:p w14:paraId="2BA89949" w14:textId="0C1DD668" w:rsidR="009F0762" w:rsidRPr="00FE5D9F" w:rsidRDefault="009F0762" w:rsidP="00FE5D9F">
      <w:pPr>
        <w:rPr>
          <w:sz w:val="32"/>
          <w:szCs w:val="32"/>
        </w:rPr>
      </w:pPr>
    </w:p>
    <w:sectPr w:rsidR="009F0762" w:rsidRPr="00FE5D9F" w:rsidSect="000C5B4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033EF" w14:textId="77777777" w:rsidR="00756CDA" w:rsidRDefault="00756CDA" w:rsidP="0063401C">
      <w:r>
        <w:separator/>
      </w:r>
    </w:p>
  </w:endnote>
  <w:endnote w:type="continuationSeparator" w:id="0">
    <w:p w14:paraId="7D53DF69" w14:textId="77777777" w:rsidR="00756CDA" w:rsidRDefault="00756CDA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8090F3" w14:textId="77777777" w:rsidR="0063401C" w:rsidRDefault="006340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D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45AEA4" w14:textId="77777777" w:rsidR="0063401C" w:rsidRDefault="00634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1AD5" w14:textId="77777777" w:rsidR="00756CDA" w:rsidRDefault="00756CDA" w:rsidP="0063401C">
      <w:r>
        <w:separator/>
      </w:r>
    </w:p>
  </w:footnote>
  <w:footnote w:type="continuationSeparator" w:id="0">
    <w:p w14:paraId="358099BD" w14:textId="77777777" w:rsidR="00756CDA" w:rsidRDefault="00756CDA" w:rsidP="006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1B99" w14:textId="5E56E0F9" w:rsidR="0063401C" w:rsidRDefault="0063401C" w:rsidP="00997FE7">
    <w:pPr>
      <w:pStyle w:val="Header"/>
      <w:jc w:val="center"/>
    </w:pPr>
  </w:p>
  <w:p w14:paraId="05EDB512" w14:textId="77777777" w:rsidR="0063401C" w:rsidRDefault="00634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2077383">
    <w:abstractNumId w:val="1"/>
  </w:num>
  <w:num w:numId="2" w16cid:durableId="27684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D30"/>
    <w:rsid w:val="00014E13"/>
    <w:rsid w:val="000C5B4D"/>
    <w:rsid w:val="001B41A5"/>
    <w:rsid w:val="001C7943"/>
    <w:rsid w:val="002819E1"/>
    <w:rsid w:val="004034EA"/>
    <w:rsid w:val="005306FB"/>
    <w:rsid w:val="00574328"/>
    <w:rsid w:val="00576CD1"/>
    <w:rsid w:val="005910E5"/>
    <w:rsid w:val="0063401C"/>
    <w:rsid w:val="0068149F"/>
    <w:rsid w:val="00756CDA"/>
    <w:rsid w:val="007B5D30"/>
    <w:rsid w:val="007F0433"/>
    <w:rsid w:val="007F3854"/>
    <w:rsid w:val="008707F3"/>
    <w:rsid w:val="00997FE7"/>
    <w:rsid w:val="009F0762"/>
    <w:rsid w:val="00A07095"/>
    <w:rsid w:val="00BD4601"/>
    <w:rsid w:val="00C25B86"/>
    <w:rsid w:val="00CA03E7"/>
    <w:rsid w:val="00D57F8A"/>
    <w:rsid w:val="00EC62E0"/>
    <w:rsid w:val="00F506EA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95DA"/>
  <w15:docId w15:val="{9E14C498-5863-3D46-920E-9DA03059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01C"/>
  </w:style>
  <w:style w:type="paragraph" w:styleId="Footer">
    <w:name w:val="footer"/>
    <w:basedOn w:val="Normal"/>
    <w:link w:val="Foot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01C"/>
  </w:style>
  <w:style w:type="paragraph" w:styleId="ListParagraph">
    <w:name w:val="List Paragraph"/>
    <w:basedOn w:val="Normal"/>
    <w:uiPriority w:val="34"/>
    <w:qFormat/>
    <w:rsid w:val="000C5B4D"/>
    <w:pPr>
      <w:ind w:left="720"/>
      <w:contextualSpacing/>
    </w:pPr>
  </w:style>
  <w:style w:type="table" w:styleId="TableGrid">
    <w:name w:val="Table Grid"/>
    <w:basedOn w:val="TableNormal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Journals,%20In-house\MEC\MEC\Documents\MEC%20Supplemental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P:\Journals, In-house\MEC\MEC\Documents\MEC Supplemental Information.dotx</Template>
  <TotalTime>31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Chambers, Karen - Hoboken</dc:creator>
  <cp:lastModifiedBy>Brar, Gagandeep</cp:lastModifiedBy>
  <cp:revision>5</cp:revision>
  <dcterms:created xsi:type="dcterms:W3CDTF">2017-05-04T13:12:00Z</dcterms:created>
  <dcterms:modified xsi:type="dcterms:W3CDTF">2023-10-30T23:42:00Z</dcterms:modified>
</cp:coreProperties>
</file>