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E54AB" w14:textId="10B23031" w:rsidR="00654E8F" w:rsidRPr="001549D3" w:rsidRDefault="002778C5" w:rsidP="0001436A">
      <w:pPr>
        <w:pStyle w:val="SupplementaryMaterial"/>
        <w:rPr>
          <w:b w:val="0"/>
        </w:rPr>
      </w:pPr>
      <w:r w:rsidRPr="002778C5">
        <w:t>Serological investigation of Salmonella abortus in 971 horses from different regions of Xinjiang and isolation of pathogenic strains</w:t>
      </w:r>
    </w:p>
    <w:p w14:paraId="400A30DE" w14:textId="22CF4CD4" w:rsidR="002778C5" w:rsidRDefault="002778C5" w:rsidP="002778C5">
      <w:pPr>
        <w:pStyle w:val="1"/>
      </w:pPr>
      <w:r w:rsidRPr="002778C5">
        <w:t>Materials and methods</w:t>
      </w:r>
    </w:p>
    <w:p w14:paraId="28F8ABCF" w14:textId="14034343" w:rsidR="002778C5" w:rsidRDefault="00523B29" w:rsidP="002778C5">
      <w:pPr>
        <w:pStyle w:val="2"/>
      </w:pPr>
      <w:r>
        <w:t>R</w:t>
      </w:r>
      <w:r w:rsidR="002778C5" w:rsidRPr="002778C5">
        <w:t>eagent</w:t>
      </w:r>
    </w:p>
    <w:p w14:paraId="5740992B" w14:textId="40D8746A" w:rsidR="002778C5" w:rsidRPr="00CF47D2" w:rsidRDefault="002778C5" w:rsidP="00523B29">
      <w:pPr>
        <w:spacing w:line="360" w:lineRule="auto"/>
        <w:jc w:val="both"/>
        <w:rPr>
          <w:rFonts w:eastAsia="宋体" w:cs="Times New Roman"/>
        </w:rPr>
      </w:pPr>
      <w:r w:rsidRPr="00C30188">
        <w:rPr>
          <w:rFonts w:eastAsia="宋体" w:cs="Times New Roman"/>
        </w:rPr>
        <w:t xml:space="preserve">The </w:t>
      </w:r>
      <w:r w:rsidRPr="002778C5">
        <w:rPr>
          <w:rFonts w:eastAsia="宋体" w:cs="Times New Roman"/>
          <w:i/>
          <w:iCs/>
        </w:rPr>
        <w:t>Salmonella abortus</w:t>
      </w:r>
      <w:r w:rsidRPr="00C30188">
        <w:rPr>
          <w:rFonts w:eastAsia="宋体" w:cs="Times New Roman"/>
        </w:rPr>
        <w:t xml:space="preserve"> ELISA kit was purchased from Harbin </w:t>
      </w:r>
      <w:proofErr w:type="spellStart"/>
      <w:r w:rsidRPr="00C30188">
        <w:rPr>
          <w:rFonts w:eastAsia="宋体" w:cs="Times New Roman"/>
        </w:rPr>
        <w:t>Guosheng</w:t>
      </w:r>
      <w:proofErr w:type="spellEnd"/>
      <w:r w:rsidRPr="00C30188">
        <w:rPr>
          <w:rFonts w:eastAsia="宋体" w:cs="Times New Roman"/>
        </w:rPr>
        <w:t xml:space="preserve"> Biological Co. Ltd.</w:t>
      </w:r>
      <w:r w:rsidR="00523B29">
        <w:rPr>
          <w:rFonts w:eastAsia="宋体" w:cs="Times New Roman"/>
        </w:rPr>
        <w:t xml:space="preserve"> </w:t>
      </w:r>
      <w:r>
        <w:rPr>
          <w:rFonts w:eastAsia="宋体" w:cs="Times New Roman"/>
        </w:rPr>
        <w:t>(NEE27100)</w:t>
      </w:r>
      <w:r w:rsidRPr="00C30188">
        <w:rPr>
          <w:rFonts w:eastAsia="宋体" w:cs="Times New Roman"/>
        </w:rPr>
        <w:t xml:space="preserve">; DNA Marker 2000 (CW0623M), Taq DNA polymerase (CW0690M), bacterial genomic DNA extraction kit (CW0552S), agarose gel DNA recovery kit (CW2302M) were purchased from </w:t>
      </w:r>
      <w:proofErr w:type="spellStart"/>
      <w:r w:rsidRPr="00C30188">
        <w:rPr>
          <w:rFonts w:eastAsia="宋体" w:cs="Times New Roman"/>
        </w:rPr>
        <w:t>Kangwei</w:t>
      </w:r>
      <w:proofErr w:type="spellEnd"/>
      <w:r w:rsidRPr="00C30188">
        <w:rPr>
          <w:rFonts w:eastAsia="宋体" w:cs="Times New Roman"/>
        </w:rPr>
        <w:t xml:space="preserve"> Century Biotechnology Co;</w:t>
      </w:r>
    </w:p>
    <w:p w14:paraId="4FAD444F" w14:textId="24B7C4FB" w:rsidR="002778C5" w:rsidRDefault="00523B29" w:rsidP="00523B29">
      <w:pPr>
        <w:pStyle w:val="2"/>
      </w:pPr>
      <w:r w:rsidRPr="00523B29">
        <w:t>Instruments</w:t>
      </w:r>
    </w:p>
    <w:p w14:paraId="29026311" w14:textId="29E54A76" w:rsidR="00EA3D3C" w:rsidRDefault="00523B29" w:rsidP="001A5FED">
      <w:pPr>
        <w:spacing w:line="360" w:lineRule="auto"/>
        <w:jc w:val="both"/>
        <w:rPr>
          <w:rFonts w:eastAsia="宋体" w:cs="Times New Roman"/>
        </w:rPr>
      </w:pPr>
      <w:r w:rsidRPr="00523B29">
        <w:rPr>
          <w:rFonts w:eastAsia="宋体" w:cs="Times New Roman"/>
        </w:rPr>
        <w:t xml:space="preserve">The enzyme marker (Spectra Max Plus384) was purchased from MD, USA; the </w:t>
      </w:r>
      <w:proofErr w:type="spellStart"/>
      <w:r w:rsidRPr="00523B29">
        <w:rPr>
          <w:rFonts w:eastAsia="宋体" w:cs="Times New Roman"/>
        </w:rPr>
        <w:t>TPro</w:t>
      </w:r>
      <w:proofErr w:type="spellEnd"/>
      <w:r w:rsidRPr="00523B29">
        <w:rPr>
          <w:rFonts w:eastAsia="宋体" w:cs="Times New Roman"/>
        </w:rPr>
        <w:t xml:space="preserve"> </w:t>
      </w:r>
      <w:proofErr w:type="spellStart"/>
      <w:r w:rsidRPr="00523B29">
        <w:rPr>
          <w:rFonts w:eastAsia="宋体" w:cs="Times New Roman"/>
        </w:rPr>
        <w:t>fessional</w:t>
      </w:r>
      <w:proofErr w:type="spellEnd"/>
      <w:r w:rsidRPr="00523B29">
        <w:rPr>
          <w:rFonts w:eastAsia="宋体" w:cs="Times New Roman"/>
        </w:rPr>
        <w:t xml:space="preserve"> PCR instrument was purchased from </w:t>
      </w:r>
      <w:proofErr w:type="spellStart"/>
      <w:r w:rsidRPr="00523B29">
        <w:rPr>
          <w:rFonts w:eastAsia="宋体" w:cs="Times New Roman"/>
        </w:rPr>
        <w:t>Biometra</w:t>
      </w:r>
      <w:proofErr w:type="spellEnd"/>
      <w:r w:rsidRPr="00523B29">
        <w:rPr>
          <w:rFonts w:eastAsia="宋体" w:cs="Times New Roman"/>
        </w:rPr>
        <w:t xml:space="preserve">; the DYY-6C electrophoresis instrument was purchased from Beijing </w:t>
      </w:r>
      <w:proofErr w:type="spellStart"/>
      <w:r w:rsidRPr="00523B29">
        <w:rPr>
          <w:rFonts w:eastAsia="宋体" w:cs="Times New Roman"/>
        </w:rPr>
        <w:t>Liuyi</w:t>
      </w:r>
      <w:proofErr w:type="spellEnd"/>
      <w:r w:rsidRPr="00523B29">
        <w:rPr>
          <w:rFonts w:eastAsia="宋体" w:cs="Times New Roman"/>
        </w:rPr>
        <w:t xml:space="preserve"> Instrument Factory; and the BIO RAD gel imaging system was purchased from MODEL: Universal Hood II.</w:t>
      </w:r>
    </w:p>
    <w:p w14:paraId="234EB78B" w14:textId="35DD179B" w:rsidR="003B2566" w:rsidRPr="00DC5AE8" w:rsidRDefault="003B2566" w:rsidP="003B2566">
      <w:pPr>
        <w:pStyle w:val="2"/>
        <w:numPr>
          <w:ilvl w:val="1"/>
          <w:numId w:val="27"/>
        </w:numPr>
      </w:pPr>
      <w:r>
        <w:rPr>
          <w:rFonts w:eastAsia="宋体"/>
          <w:lang w:eastAsia="zh-CN"/>
        </w:rPr>
        <w:t xml:space="preserve"> </w:t>
      </w:r>
      <w:r w:rsidRPr="00DC5AE8">
        <w:t>Sample collection</w:t>
      </w:r>
    </w:p>
    <w:p w14:paraId="02B9240E" w14:textId="5AAA0436" w:rsidR="003B2566" w:rsidRDefault="003B2566" w:rsidP="003B2566">
      <w:pPr>
        <w:jc w:val="both"/>
        <w:rPr>
          <w:rFonts w:cs="Times New Roman"/>
          <w:szCs w:val="24"/>
        </w:rPr>
      </w:pPr>
      <w:r w:rsidRPr="00DC5AE8">
        <w:rPr>
          <w:rFonts w:cs="Times New Roman"/>
          <w:color w:val="000000" w:themeColor="text1"/>
        </w:rPr>
        <w:t>42 samples of aborted foal tissues and 23 mare vaginal swabs.</w:t>
      </w:r>
      <w:r w:rsidRPr="00DC5AE8">
        <w:rPr>
          <w:rFonts w:cs="Times New Roman"/>
          <w:szCs w:val="24"/>
        </w:rPr>
        <w:t xml:space="preserve"> </w:t>
      </w:r>
      <w:r w:rsidRPr="003B2566">
        <w:rPr>
          <w:rFonts w:cs="Times New Roman"/>
          <w:szCs w:val="24"/>
        </w:rPr>
        <w:t>Pathogens were isolated and identified after the collection of organ samples (including 7 heart tissues, 6 liver tissues, 5 spleen tissues, 7 lung tissues, 7 kidney tissues, 5 umbilical cord tissues, 5 urinary membrane tissues, and 23 vaginal swabs) through dissection</w:t>
      </w:r>
      <w:r w:rsidR="00113853">
        <w:rPr>
          <w:rFonts w:cs="Times New Roman"/>
          <w:szCs w:val="24"/>
        </w:rPr>
        <w:t>.</w:t>
      </w:r>
    </w:p>
    <w:p w14:paraId="7CD80DD1" w14:textId="22ACA12A" w:rsidR="00994A3D" w:rsidRDefault="00654E8F" w:rsidP="002B4A57">
      <w:pPr>
        <w:pStyle w:val="1"/>
      </w:pPr>
      <w:r w:rsidRPr="00994A3D">
        <w:t>Supplementary Figures and Tables</w:t>
      </w:r>
    </w:p>
    <w:p w14:paraId="3623E3E1" w14:textId="6DEC7D0B" w:rsidR="001A5FED" w:rsidRDefault="00E2114E" w:rsidP="001A5FED">
      <w:pPr>
        <w:pStyle w:val="2"/>
      </w:pPr>
      <w:r w:rsidRPr="00DC5AE8">
        <w:rPr>
          <w:noProof/>
        </w:rPr>
        <w:drawing>
          <wp:anchor distT="0" distB="0" distL="114300" distR="114300" simplePos="0" relativeHeight="251661312" behindDoc="0" locked="0" layoutInCell="1" allowOverlap="1" wp14:anchorId="50B68032" wp14:editId="5B3458DB">
            <wp:simplePos x="0" y="0"/>
            <wp:positionH relativeFrom="column">
              <wp:posOffset>814806</wp:posOffset>
            </wp:positionH>
            <wp:positionV relativeFrom="paragraph">
              <wp:posOffset>203804</wp:posOffset>
            </wp:positionV>
            <wp:extent cx="4565650" cy="2673350"/>
            <wp:effectExtent l="0" t="0" r="6350" b="0"/>
            <wp:wrapTopAndBottom/>
            <wp:docPr id="26840280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0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5FED" w:rsidRPr="0001436A">
        <w:t>Supplementary</w:t>
      </w:r>
      <w:r w:rsidR="001A5FED" w:rsidRPr="001549D3">
        <w:t xml:space="preserve"> Figures</w:t>
      </w:r>
    </w:p>
    <w:p w14:paraId="62DEC027" w14:textId="3CC30435" w:rsidR="00E2114E" w:rsidRPr="00DC5AE8" w:rsidRDefault="00E2114E" w:rsidP="00E2114E">
      <w:pPr>
        <w:rPr>
          <w:rFonts w:cs="Times New Roman"/>
          <w:b/>
          <w:bCs/>
          <w:color w:val="000000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F87BC75" wp14:editId="5D745D03">
            <wp:simplePos x="0" y="0"/>
            <wp:positionH relativeFrom="margin">
              <wp:posOffset>40847</wp:posOffset>
            </wp:positionH>
            <wp:positionV relativeFrom="paragraph">
              <wp:posOffset>259137</wp:posOffset>
            </wp:positionV>
            <wp:extent cx="5299075" cy="2551430"/>
            <wp:effectExtent l="0" t="0" r="0" b="1270"/>
            <wp:wrapTopAndBottom/>
            <wp:docPr id="57927089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075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436A">
        <w:rPr>
          <w:rFonts w:cs="Times New Roman"/>
          <w:b/>
          <w:szCs w:val="24"/>
        </w:rPr>
        <w:t>Supplementary</w:t>
      </w:r>
      <w:r w:rsidRPr="00DC5AE8">
        <w:rPr>
          <w:rFonts w:cs="Times New Roman"/>
          <w:b/>
          <w:bCs/>
          <w:color w:val="000000"/>
          <w:szCs w:val="24"/>
        </w:rPr>
        <w:t xml:space="preserve"> F</w:t>
      </w:r>
      <w:r w:rsidRPr="0001436A">
        <w:rPr>
          <w:rFonts w:cs="Times New Roman"/>
          <w:b/>
          <w:szCs w:val="24"/>
        </w:rPr>
        <w:t>igure</w:t>
      </w:r>
      <w:r w:rsidRPr="00DC5AE8">
        <w:rPr>
          <w:rFonts w:cs="Times New Roman"/>
          <w:b/>
          <w:bCs/>
          <w:color w:val="000000"/>
          <w:szCs w:val="24"/>
        </w:rPr>
        <w:t xml:space="preserve"> </w:t>
      </w:r>
      <w:r>
        <w:rPr>
          <w:rFonts w:cs="Times New Roman"/>
          <w:b/>
          <w:bCs/>
          <w:color w:val="000000"/>
          <w:szCs w:val="24"/>
        </w:rPr>
        <w:t>1</w:t>
      </w:r>
      <w:r w:rsidRPr="00DC5AE8">
        <w:rPr>
          <w:rFonts w:cs="Times New Roman"/>
          <w:b/>
          <w:bCs/>
          <w:color w:val="000000"/>
          <w:szCs w:val="24"/>
        </w:rPr>
        <w:t xml:space="preserve"> 24 h Growth curve of 9 </w:t>
      </w:r>
      <w:r w:rsidRPr="00DC5AE8">
        <w:rPr>
          <w:rFonts w:cs="Times New Roman"/>
          <w:b/>
          <w:bCs/>
          <w:i/>
          <w:iCs/>
          <w:color w:val="000000"/>
          <w:szCs w:val="24"/>
        </w:rPr>
        <w:t>Salmonella</w:t>
      </w:r>
      <w:r w:rsidRPr="00DC5AE8">
        <w:rPr>
          <w:rFonts w:cs="Times New Roman"/>
          <w:b/>
          <w:bCs/>
          <w:color w:val="000000"/>
          <w:szCs w:val="24"/>
        </w:rPr>
        <w:t xml:space="preserve"> strains</w:t>
      </w:r>
    </w:p>
    <w:p w14:paraId="3AA06653" w14:textId="69A36769" w:rsidR="00F77FAD" w:rsidRPr="008D3753" w:rsidRDefault="001A5FED" w:rsidP="00F77FAD">
      <w:pPr>
        <w:rPr>
          <w:rFonts w:cs="Times New Roman"/>
          <w:b/>
          <w:bCs/>
          <w:color w:val="000000"/>
          <w:szCs w:val="24"/>
        </w:rPr>
      </w:pPr>
      <w:bookmarkStart w:id="0" w:name="_Hlk139666316"/>
      <w:r w:rsidRPr="0001436A">
        <w:rPr>
          <w:rFonts w:cs="Times New Roman"/>
          <w:b/>
          <w:szCs w:val="24"/>
        </w:rPr>
        <w:t xml:space="preserve">Supplementary Figure </w:t>
      </w:r>
      <w:r w:rsidR="00E2114E">
        <w:rPr>
          <w:rFonts w:cs="Times New Roman"/>
          <w:b/>
          <w:szCs w:val="24"/>
        </w:rPr>
        <w:t>2</w:t>
      </w:r>
      <w:r w:rsidRPr="0001436A">
        <w:rPr>
          <w:rFonts w:cs="Times New Roman"/>
          <w:b/>
          <w:szCs w:val="24"/>
        </w:rPr>
        <w:t>.</w:t>
      </w:r>
      <w:bookmarkEnd w:id="0"/>
      <w:r w:rsidRPr="001549D3">
        <w:rPr>
          <w:rFonts w:cs="Times New Roman"/>
          <w:szCs w:val="24"/>
        </w:rPr>
        <w:t xml:space="preserve"> </w:t>
      </w:r>
      <w:r w:rsidR="00F77FAD" w:rsidRPr="008D3753">
        <w:rPr>
          <w:rFonts w:cs="Times New Roman"/>
          <w:b/>
          <w:bCs/>
          <w:color w:val="000000"/>
          <w:szCs w:val="24"/>
        </w:rPr>
        <w:t>Graph of drug sensitivity test results</w:t>
      </w:r>
    </w:p>
    <w:p w14:paraId="25FFA2DC" w14:textId="0585FDF0" w:rsidR="001A5FED" w:rsidRDefault="00F77FAD" w:rsidP="001A5FED">
      <w:pPr>
        <w:rPr>
          <w:rFonts w:cs="Times New Roman"/>
          <w:color w:val="000000"/>
          <w:szCs w:val="24"/>
        </w:rPr>
      </w:pPr>
      <w:r w:rsidRPr="00C36231">
        <w:rPr>
          <w:rFonts w:cs="Times New Roman"/>
          <w:color w:val="000000"/>
          <w:szCs w:val="24"/>
        </w:rPr>
        <w:t>(A) A1-5 is the drug sensitivity result of XJZ-L2</w:t>
      </w:r>
      <w:r>
        <w:rPr>
          <w:rFonts w:cs="Times New Roman"/>
          <w:color w:val="000000"/>
          <w:szCs w:val="24"/>
        </w:rPr>
        <w:t xml:space="preserve"> </w:t>
      </w:r>
      <w:r w:rsidRPr="00C36231">
        <w:rPr>
          <w:rFonts w:cs="Times New Roman"/>
          <w:color w:val="000000"/>
          <w:szCs w:val="24"/>
        </w:rPr>
        <w:t>strain; (B) B1-5 is the drug sensitivity result of XJZ-L6 strain</w:t>
      </w:r>
    </w:p>
    <w:p w14:paraId="2F29169B" w14:textId="397EB4C9" w:rsidR="008800FA" w:rsidRDefault="008800FA" w:rsidP="008800FA">
      <w:pPr>
        <w:pStyle w:val="2"/>
      </w:pPr>
      <w:bookmarkStart w:id="1" w:name="_Hlk139666358"/>
      <w:r w:rsidRPr="0001436A">
        <w:t>Supplementary</w:t>
      </w:r>
      <w:r>
        <w:t xml:space="preserve"> </w:t>
      </w:r>
      <w:r w:rsidRPr="008800FA">
        <w:t>Table</w:t>
      </w:r>
    </w:p>
    <w:p w14:paraId="43143E4D" w14:textId="32FCECD7" w:rsidR="002F2F90" w:rsidRPr="00523B29" w:rsidRDefault="002F2F90" w:rsidP="002F2F90">
      <w:pPr>
        <w:rPr>
          <w:rFonts w:eastAsia="宋体" w:cs="Times New Roman"/>
          <w:b/>
          <w:bCs/>
          <w:color w:val="000000"/>
          <w:szCs w:val="24"/>
          <w:lang w:bidi="ar"/>
        </w:rPr>
      </w:pPr>
      <w:r w:rsidRPr="0001436A">
        <w:rPr>
          <w:rFonts w:cs="Times New Roman"/>
          <w:b/>
          <w:szCs w:val="24"/>
        </w:rPr>
        <w:t xml:space="preserve">Supplementary </w:t>
      </w:r>
      <w:r w:rsidRPr="00523B29">
        <w:rPr>
          <w:rFonts w:eastAsia="宋体" w:cs="Times New Roman"/>
          <w:b/>
          <w:bCs/>
          <w:color w:val="000000"/>
          <w:szCs w:val="24"/>
          <w:lang w:bidi="ar"/>
        </w:rPr>
        <w:t xml:space="preserve">Table </w:t>
      </w:r>
      <w:r>
        <w:rPr>
          <w:rFonts w:eastAsia="宋体" w:cs="Times New Roman"/>
          <w:b/>
          <w:bCs/>
          <w:color w:val="000000"/>
          <w:szCs w:val="24"/>
          <w:lang w:bidi="ar"/>
        </w:rPr>
        <w:t>1</w:t>
      </w:r>
      <w:r w:rsidRPr="00523B29">
        <w:rPr>
          <w:rFonts w:eastAsia="宋体" w:cs="Times New Roman"/>
          <w:b/>
          <w:bCs/>
          <w:color w:val="000000"/>
          <w:szCs w:val="24"/>
          <w:lang w:bidi="ar"/>
        </w:rPr>
        <w:t xml:space="preserve"> Results of cardinality test for </w:t>
      </w:r>
      <w:r w:rsidRPr="00405237">
        <w:rPr>
          <w:rFonts w:eastAsiaTheme="majorEastAsia" w:cs="Times New Roman"/>
          <w:b/>
          <w:bCs/>
          <w:i/>
          <w:iCs/>
          <w:szCs w:val="24"/>
        </w:rPr>
        <w:t xml:space="preserve">S. </w:t>
      </w:r>
      <w:proofErr w:type="spellStart"/>
      <w:r w:rsidRPr="00405237">
        <w:rPr>
          <w:rFonts w:eastAsiaTheme="majorEastAsia" w:cs="Times New Roman"/>
          <w:b/>
          <w:bCs/>
          <w:i/>
          <w:iCs/>
          <w:szCs w:val="24"/>
        </w:rPr>
        <w:t>abotus</w:t>
      </w:r>
      <w:proofErr w:type="spellEnd"/>
      <w:r w:rsidRPr="00405237">
        <w:rPr>
          <w:rFonts w:eastAsiaTheme="majorEastAsia" w:cs="Times New Roman"/>
          <w:b/>
          <w:bCs/>
          <w:i/>
          <w:iCs/>
          <w:szCs w:val="24"/>
        </w:rPr>
        <w:t xml:space="preserve"> </w:t>
      </w:r>
      <w:proofErr w:type="spellStart"/>
      <w:r w:rsidRPr="00405237">
        <w:rPr>
          <w:rFonts w:eastAsiaTheme="majorEastAsia" w:cs="Times New Roman"/>
          <w:b/>
          <w:bCs/>
          <w:i/>
          <w:iCs/>
          <w:szCs w:val="24"/>
        </w:rPr>
        <w:t>equi</w:t>
      </w:r>
      <w:proofErr w:type="spellEnd"/>
      <w:r w:rsidRPr="00523B29">
        <w:rPr>
          <w:rFonts w:eastAsia="宋体" w:cs="Times New Roman"/>
          <w:b/>
          <w:bCs/>
          <w:color w:val="000000"/>
          <w:szCs w:val="24"/>
          <w:lang w:bidi="ar"/>
        </w:rPr>
        <w:t xml:space="preserve"> at different genders</w:t>
      </w:r>
    </w:p>
    <w:tbl>
      <w:tblPr>
        <w:tblpPr w:leftFromText="180" w:rightFromText="180" w:vertAnchor="text" w:horzAnchor="margin" w:tblpXSpec="center" w:tblpY="149"/>
        <w:tblOverlap w:val="never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1"/>
        <w:gridCol w:w="1256"/>
        <w:gridCol w:w="1255"/>
        <w:gridCol w:w="770"/>
        <w:gridCol w:w="2410"/>
        <w:gridCol w:w="587"/>
        <w:gridCol w:w="1256"/>
      </w:tblGrid>
      <w:tr w:rsidR="002F2F90" w:rsidRPr="00B13EAA" w14:paraId="24910B49" w14:textId="77777777" w:rsidTr="00A457D4">
        <w:tc>
          <w:tcPr>
            <w:tcW w:w="168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A6ED2E" w14:textId="77777777" w:rsidR="002F2F90" w:rsidRPr="00B13EAA" w:rsidRDefault="002F2F90" w:rsidP="00A457D4">
            <w:pPr>
              <w:spacing w:before="0" w:after="0"/>
              <w:jc w:val="center"/>
              <w:rPr>
                <w:rFonts w:eastAsia="宋体" w:cs="Times New Roman"/>
                <w:b/>
                <w:bCs/>
                <w:color w:val="000000"/>
                <w:szCs w:val="24"/>
              </w:rPr>
            </w:pPr>
            <w:r w:rsidRPr="00B13EAA">
              <w:rPr>
                <w:rFonts w:eastAsia="宋体" w:cs="Times New Roman"/>
                <w:b/>
                <w:bCs/>
                <w:color w:val="000000"/>
                <w:szCs w:val="24"/>
              </w:rPr>
              <w:t>Region</w:t>
            </w:r>
          </w:p>
        </w:tc>
        <w:tc>
          <w:tcPr>
            <w:tcW w:w="125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E5FC69" w14:textId="77777777" w:rsidR="002F2F90" w:rsidRPr="00B13EAA" w:rsidRDefault="002F2F90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b/>
                <w:bCs/>
                <w:color w:val="000000"/>
                <w:szCs w:val="24"/>
              </w:rPr>
              <w:t>Positive</w:t>
            </w:r>
          </w:p>
        </w:tc>
        <w:tc>
          <w:tcPr>
            <w:tcW w:w="125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114E57" w14:textId="77777777" w:rsidR="002F2F90" w:rsidRPr="00B13EAA" w:rsidRDefault="002F2F90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b/>
                <w:bCs/>
                <w:color w:val="000000"/>
                <w:szCs w:val="24"/>
              </w:rPr>
              <w:t>Negative</w:t>
            </w:r>
          </w:p>
        </w:tc>
        <w:tc>
          <w:tcPr>
            <w:tcW w:w="7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F745BC" w14:textId="77777777" w:rsidR="002F2F90" w:rsidRPr="00B13EAA" w:rsidRDefault="002F2F90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b/>
                <w:bCs/>
                <w:color w:val="000000"/>
                <w:szCs w:val="24"/>
              </w:rPr>
              <w:t>Total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3B06E1" w14:textId="77777777" w:rsidR="002F2F90" w:rsidRPr="00B13EAA" w:rsidRDefault="002F2F90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b/>
                <w:bCs/>
                <w:color w:val="000000"/>
                <w:szCs w:val="24"/>
              </w:rPr>
              <w:t>Positive rate</w:t>
            </w:r>
            <w:r w:rsidRPr="00B13EAA">
              <w:rPr>
                <w:rFonts w:eastAsia="宋体" w:cs="Times New Roman" w:hint="eastAsia"/>
                <w:b/>
                <w:bCs/>
                <w:color w:val="000000"/>
                <w:szCs w:val="24"/>
              </w:rPr>
              <w:t xml:space="preserve"> /</w:t>
            </w:r>
            <w:r w:rsidRPr="00B13EAA">
              <w:rPr>
                <w:rFonts w:eastAsia="宋体" w:cs="Times New Roman" w:hint="eastAsia"/>
                <w:b/>
                <w:bCs/>
                <w:color w:val="000000"/>
                <w:szCs w:val="24"/>
              </w:rPr>
              <w:t>（</w:t>
            </w:r>
            <w:r w:rsidRPr="00B13EAA">
              <w:rPr>
                <w:rFonts w:eastAsia="宋体" w:cs="Times New Roman"/>
                <w:b/>
                <w:bCs/>
                <w:color w:val="000000"/>
                <w:szCs w:val="24"/>
              </w:rPr>
              <w:t>%</w:t>
            </w:r>
            <w:r w:rsidRPr="00B13EAA">
              <w:rPr>
                <w:rFonts w:eastAsia="宋体" w:cs="Times New Roman" w:hint="eastAsia"/>
                <w:b/>
                <w:bCs/>
                <w:color w:val="000000"/>
                <w:szCs w:val="24"/>
              </w:rPr>
              <w:t>）</w:t>
            </w:r>
          </w:p>
        </w:tc>
        <w:tc>
          <w:tcPr>
            <w:tcW w:w="5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83A773" w14:textId="77777777" w:rsidR="002F2F90" w:rsidRPr="00B13EAA" w:rsidRDefault="002F2F90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b/>
                <w:bCs/>
                <w:color w:val="000000"/>
                <w:szCs w:val="24"/>
              </w:rPr>
              <w:t>X</w:t>
            </w:r>
            <w:r w:rsidRPr="00B13EAA">
              <w:rPr>
                <w:rFonts w:eastAsia="宋体" w:cs="Times New Roman"/>
                <w:b/>
                <w:bCs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125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BBCC15" w14:textId="77777777" w:rsidR="002F2F90" w:rsidRPr="00B13EAA" w:rsidRDefault="002F2F90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b/>
                <w:bCs/>
                <w:i/>
                <w:iCs/>
                <w:color w:val="000000"/>
                <w:szCs w:val="24"/>
              </w:rPr>
              <w:t>P-value</w:t>
            </w:r>
          </w:p>
        </w:tc>
      </w:tr>
      <w:tr w:rsidR="002F2F90" w:rsidRPr="00B13EAA" w14:paraId="31D780D7" w14:textId="77777777" w:rsidTr="00A457D4">
        <w:tc>
          <w:tcPr>
            <w:tcW w:w="16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6AB833" w14:textId="77777777" w:rsidR="002F2F90" w:rsidRPr="00B13EAA" w:rsidRDefault="002F2F90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Y</w:t>
            </w:r>
            <w:r w:rsidRPr="00B13EAA">
              <w:rPr>
                <w:rFonts w:eastAsia="宋体" w:cs="Times New Roman" w:hint="eastAsia"/>
                <w:color w:val="000000"/>
                <w:szCs w:val="24"/>
              </w:rPr>
              <w:t>ili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295DB5" w14:textId="77777777" w:rsidR="002F2F90" w:rsidRPr="00B13EAA" w:rsidRDefault="002F2F90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153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FCD938" w14:textId="77777777" w:rsidR="002F2F90" w:rsidRPr="00B13EAA" w:rsidRDefault="002F2F90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373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262BE9" w14:textId="77777777" w:rsidR="002F2F90" w:rsidRPr="00B13EAA" w:rsidRDefault="002F2F90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5</w:t>
            </w:r>
            <w:r w:rsidRPr="00B13EAA">
              <w:rPr>
                <w:rFonts w:eastAsia="宋体" w:cs="Times New Roman"/>
                <w:color w:val="000000"/>
                <w:szCs w:val="24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6F5912" w14:textId="77777777" w:rsidR="002F2F90" w:rsidRPr="00B13EAA" w:rsidRDefault="002F2F90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29.09</w:t>
            </w:r>
          </w:p>
        </w:tc>
        <w:tc>
          <w:tcPr>
            <w:tcW w:w="58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1B8CFB2" w14:textId="77777777" w:rsidR="002F2F90" w:rsidRPr="00B13EAA" w:rsidRDefault="002F2F90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46.458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A04B66E" w14:textId="55932EDF" w:rsidR="002F2F90" w:rsidRPr="00B13EAA" w:rsidRDefault="002F2F90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0</w:t>
            </w:r>
            <w:r w:rsidRPr="00B13EAA">
              <w:rPr>
                <w:rFonts w:eastAsia="宋体" w:cs="Times New Roman"/>
                <w:color w:val="000000"/>
                <w:szCs w:val="24"/>
              </w:rPr>
              <w:t>.001</w:t>
            </w:r>
          </w:p>
        </w:tc>
      </w:tr>
      <w:tr w:rsidR="002F2F90" w:rsidRPr="00B13EAA" w14:paraId="37F51160" w14:textId="77777777" w:rsidTr="00A457D4">
        <w:tc>
          <w:tcPr>
            <w:tcW w:w="168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3767AA5" w14:textId="77777777" w:rsidR="002F2F90" w:rsidRPr="00B13EAA" w:rsidRDefault="002F2F90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Korla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34BCACE" w14:textId="77777777" w:rsidR="002F2F90" w:rsidRPr="00B13EAA" w:rsidRDefault="002F2F90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50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DB029E2" w14:textId="77777777" w:rsidR="002F2F90" w:rsidRPr="00B13EAA" w:rsidRDefault="002F2F90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395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A43B645" w14:textId="77777777" w:rsidR="002F2F90" w:rsidRPr="00B13EAA" w:rsidRDefault="002F2F90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4</w:t>
            </w:r>
            <w:r w:rsidRPr="00B13EAA">
              <w:rPr>
                <w:rFonts w:eastAsia="宋体" w:cs="Times New Roman"/>
                <w:color w:val="000000"/>
                <w:szCs w:val="24"/>
              </w:rPr>
              <w:t>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2B42F96" w14:textId="77777777" w:rsidR="002F2F90" w:rsidRPr="00B13EAA" w:rsidRDefault="002F2F90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11.24</w:t>
            </w:r>
          </w:p>
        </w:tc>
        <w:tc>
          <w:tcPr>
            <w:tcW w:w="587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45926203" w14:textId="77777777" w:rsidR="002F2F90" w:rsidRPr="00B13EAA" w:rsidRDefault="002F2F90" w:rsidP="00A457D4">
            <w:pPr>
              <w:spacing w:before="0" w:after="0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1256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1BC6E2BC" w14:textId="77777777" w:rsidR="002F2F90" w:rsidRPr="00B13EAA" w:rsidRDefault="002F2F90" w:rsidP="00A457D4">
            <w:pPr>
              <w:spacing w:before="0" w:after="0"/>
              <w:rPr>
                <w:rFonts w:eastAsia="宋体" w:cs="Times New Roman"/>
                <w:color w:val="000000"/>
                <w:szCs w:val="24"/>
              </w:rPr>
            </w:pPr>
          </w:p>
        </w:tc>
      </w:tr>
    </w:tbl>
    <w:p w14:paraId="1104522E" w14:textId="77777777" w:rsidR="008E788F" w:rsidRDefault="008E788F" w:rsidP="008E788F">
      <w:pPr>
        <w:rPr>
          <w:rFonts w:eastAsia="宋体" w:cs="Times New Roman"/>
          <w:b/>
          <w:bCs/>
          <w:color w:val="000000"/>
          <w:szCs w:val="24"/>
          <w:lang w:bidi="ar"/>
        </w:rPr>
      </w:pPr>
      <w:r w:rsidRPr="0001436A">
        <w:rPr>
          <w:rFonts w:cs="Times New Roman"/>
          <w:b/>
          <w:szCs w:val="24"/>
        </w:rPr>
        <w:t xml:space="preserve">Supplementary </w:t>
      </w:r>
      <w:r w:rsidRPr="001A5FED">
        <w:rPr>
          <w:rFonts w:eastAsia="宋体" w:cs="Times New Roman"/>
          <w:b/>
          <w:bCs/>
          <w:color w:val="000000"/>
          <w:szCs w:val="24"/>
          <w:lang w:bidi="ar"/>
        </w:rPr>
        <w:t xml:space="preserve">Table </w:t>
      </w:r>
      <w:r>
        <w:rPr>
          <w:rFonts w:eastAsia="宋体" w:cs="Times New Roman"/>
          <w:b/>
          <w:bCs/>
          <w:color w:val="000000"/>
          <w:szCs w:val="24"/>
          <w:lang w:bidi="ar"/>
        </w:rPr>
        <w:t>2</w:t>
      </w:r>
      <w:r w:rsidRPr="001A5FED">
        <w:rPr>
          <w:rFonts w:eastAsia="宋体" w:cs="Times New Roman"/>
          <w:b/>
          <w:bCs/>
          <w:color w:val="000000"/>
          <w:szCs w:val="24"/>
          <w:lang w:bidi="ar"/>
        </w:rPr>
        <w:t xml:space="preserve"> </w:t>
      </w:r>
      <w:r w:rsidRPr="00405237">
        <w:rPr>
          <w:rFonts w:eastAsiaTheme="majorEastAsia" w:cs="Times New Roman"/>
          <w:b/>
          <w:bCs/>
          <w:szCs w:val="24"/>
        </w:rPr>
        <w:t xml:space="preserve">The detection results of </w:t>
      </w:r>
      <w:bookmarkStart w:id="2" w:name="_Hlk145198849"/>
      <w:r w:rsidRPr="00405237">
        <w:rPr>
          <w:rFonts w:eastAsiaTheme="majorEastAsia" w:cs="Times New Roman"/>
          <w:b/>
          <w:bCs/>
          <w:i/>
          <w:iCs/>
          <w:szCs w:val="24"/>
        </w:rPr>
        <w:t xml:space="preserve">S. </w:t>
      </w:r>
      <w:proofErr w:type="spellStart"/>
      <w:r w:rsidRPr="00405237">
        <w:rPr>
          <w:rFonts w:eastAsiaTheme="majorEastAsia" w:cs="Times New Roman"/>
          <w:b/>
          <w:bCs/>
          <w:i/>
          <w:iCs/>
          <w:szCs w:val="24"/>
        </w:rPr>
        <w:t>abotus</w:t>
      </w:r>
      <w:proofErr w:type="spellEnd"/>
      <w:r w:rsidRPr="00405237">
        <w:rPr>
          <w:rFonts w:eastAsiaTheme="majorEastAsia" w:cs="Times New Roman"/>
          <w:b/>
          <w:bCs/>
          <w:i/>
          <w:iCs/>
          <w:szCs w:val="24"/>
        </w:rPr>
        <w:t xml:space="preserve"> </w:t>
      </w:r>
      <w:proofErr w:type="spellStart"/>
      <w:r w:rsidRPr="00405237">
        <w:rPr>
          <w:rFonts w:eastAsiaTheme="majorEastAsia" w:cs="Times New Roman"/>
          <w:b/>
          <w:bCs/>
          <w:i/>
          <w:iCs/>
          <w:szCs w:val="24"/>
        </w:rPr>
        <w:t>equi</w:t>
      </w:r>
      <w:proofErr w:type="spellEnd"/>
      <w:r w:rsidRPr="00405237">
        <w:rPr>
          <w:rFonts w:eastAsiaTheme="majorEastAsia" w:cs="Times New Roman"/>
          <w:b/>
          <w:bCs/>
          <w:szCs w:val="24"/>
        </w:rPr>
        <w:t xml:space="preserve"> </w:t>
      </w:r>
      <w:bookmarkEnd w:id="2"/>
      <w:r w:rsidRPr="00405237">
        <w:rPr>
          <w:rFonts w:eastAsiaTheme="majorEastAsia" w:cs="Times New Roman"/>
          <w:b/>
          <w:bCs/>
          <w:szCs w:val="24"/>
        </w:rPr>
        <w:t xml:space="preserve">serum antibodies in different </w:t>
      </w:r>
      <w:proofErr w:type="spellStart"/>
      <w:r w:rsidRPr="00405237">
        <w:rPr>
          <w:rFonts w:eastAsiaTheme="majorEastAsia" w:cs="Times New Roman"/>
          <w:b/>
          <w:bCs/>
          <w:szCs w:val="24"/>
        </w:rPr>
        <w:t>egions</w:t>
      </w:r>
      <w:proofErr w:type="spellEnd"/>
    </w:p>
    <w:tbl>
      <w:tblPr>
        <w:tblpPr w:leftFromText="180" w:rightFromText="180" w:vertAnchor="text" w:horzAnchor="margin" w:tblpY="26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992"/>
        <w:gridCol w:w="250"/>
        <w:gridCol w:w="1027"/>
        <w:gridCol w:w="1666"/>
        <w:gridCol w:w="1451"/>
        <w:gridCol w:w="2660"/>
      </w:tblGrid>
      <w:tr w:rsidR="008E788F" w:rsidRPr="00FF0CE5" w14:paraId="57B33D63" w14:textId="77777777" w:rsidTr="008E788F"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3305F1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77A6D3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County</w:t>
            </w:r>
          </w:p>
        </w:tc>
        <w:tc>
          <w:tcPr>
            <w:tcW w:w="127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47AFEF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Sampling Place</w:t>
            </w:r>
          </w:p>
        </w:tc>
        <w:tc>
          <w:tcPr>
            <w:tcW w:w="1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356860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Variety/Breed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F1EACA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Sample No F/M</w:t>
            </w:r>
          </w:p>
        </w:tc>
        <w:tc>
          <w:tcPr>
            <w:tcW w:w="26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DC91EE6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i/>
                <w:iCs/>
                <w:color w:val="000000"/>
                <w:sz w:val="20"/>
                <w:szCs w:val="20"/>
              </w:rPr>
              <w:t xml:space="preserve">S. </w:t>
            </w:r>
            <w:proofErr w:type="spellStart"/>
            <w:r w:rsidRPr="00FF0CE5">
              <w:rPr>
                <w:rFonts w:eastAsia="宋体" w:cs="Times New Roman"/>
                <w:i/>
                <w:iCs/>
                <w:color w:val="000000"/>
                <w:sz w:val="20"/>
                <w:szCs w:val="20"/>
              </w:rPr>
              <w:t>abotus</w:t>
            </w:r>
            <w:proofErr w:type="spellEnd"/>
            <w:r w:rsidRPr="00FF0CE5">
              <w:rPr>
                <w:rFonts w:eastAsia="宋体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0CE5">
              <w:rPr>
                <w:rFonts w:eastAsia="宋体" w:cs="Times New Roman"/>
                <w:i/>
                <w:iCs/>
                <w:color w:val="000000"/>
                <w:sz w:val="20"/>
                <w:szCs w:val="20"/>
              </w:rPr>
              <w:t>equi</w:t>
            </w:r>
            <w:proofErr w:type="spellEnd"/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 xml:space="preserve"> Positive No F/M</w:t>
            </w:r>
          </w:p>
        </w:tc>
      </w:tr>
      <w:tr w:rsidR="008E788F" w:rsidRPr="00FF0CE5" w14:paraId="00F596FC" w14:textId="77777777" w:rsidTr="008E788F"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46E518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Ili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CF934C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proofErr w:type="spellStart"/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Zhaosu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52B2AF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A farms</w:t>
            </w:r>
          </w:p>
          <w:p w14:paraId="019DC8E2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  <w:p w14:paraId="1D302965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B farms</w:t>
            </w:r>
          </w:p>
          <w:p w14:paraId="5BB0D05F" w14:textId="77777777" w:rsidR="008E788F" w:rsidRPr="00FF0CE5" w:rsidRDefault="008E788F" w:rsidP="008E788F">
            <w:pPr>
              <w:spacing w:before="0" w:after="0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  <w:p w14:paraId="2936B932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C farms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6B8BE1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YL</w:t>
            </w:r>
          </w:p>
          <w:p w14:paraId="3FE212FA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SBT</w:t>
            </w:r>
          </w:p>
          <w:p w14:paraId="5EFECB4C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HB</w:t>
            </w:r>
          </w:p>
          <w:p w14:paraId="6FCA1193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YL</w:t>
            </w:r>
          </w:p>
          <w:p w14:paraId="361134FB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SBT</w:t>
            </w:r>
          </w:p>
          <w:p w14:paraId="4D2A4F55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HB</w:t>
            </w:r>
          </w:p>
          <w:p w14:paraId="6B325B06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YL</w:t>
            </w:r>
          </w:p>
          <w:p w14:paraId="05DAEBA5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SBT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8ED329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27/0</w:t>
            </w:r>
          </w:p>
          <w:p w14:paraId="1447AAE8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193/15</w:t>
            </w:r>
          </w:p>
          <w:p w14:paraId="1C74460C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44/1</w:t>
            </w:r>
          </w:p>
          <w:p w14:paraId="33B003F1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136/9</w:t>
            </w:r>
          </w:p>
          <w:p w14:paraId="0293F644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2/0</w:t>
            </w:r>
          </w:p>
          <w:p w14:paraId="015B4DA6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14/0</w:t>
            </w:r>
          </w:p>
          <w:p w14:paraId="26BE7C9A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56/3</w:t>
            </w:r>
          </w:p>
          <w:p w14:paraId="74BED942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17/9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A1A44F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 w:themeColor="text1"/>
                <w:sz w:val="20"/>
                <w:szCs w:val="20"/>
              </w:rPr>
              <w:t>2/0</w:t>
            </w:r>
          </w:p>
          <w:p w14:paraId="4C295F83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 w:themeColor="text1"/>
                <w:sz w:val="20"/>
                <w:szCs w:val="20"/>
              </w:rPr>
              <w:t>90/9</w:t>
            </w:r>
          </w:p>
          <w:p w14:paraId="6A42053F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 w:themeColor="text1"/>
                <w:sz w:val="20"/>
                <w:szCs w:val="20"/>
              </w:rPr>
              <w:t>15/1</w:t>
            </w:r>
          </w:p>
          <w:p w14:paraId="01D027DE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 w:themeColor="text1"/>
                <w:sz w:val="20"/>
                <w:szCs w:val="20"/>
              </w:rPr>
              <w:t>15/0</w:t>
            </w:r>
          </w:p>
          <w:p w14:paraId="29962B4B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 w:themeColor="text1"/>
                <w:sz w:val="20"/>
                <w:szCs w:val="20"/>
              </w:rPr>
              <w:t>0/0</w:t>
            </w:r>
          </w:p>
          <w:p w14:paraId="0107A635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 w:themeColor="text1"/>
                <w:sz w:val="20"/>
                <w:szCs w:val="20"/>
              </w:rPr>
              <w:t>1/0</w:t>
            </w:r>
          </w:p>
          <w:p w14:paraId="1D7FEE16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 w:themeColor="text1"/>
                <w:sz w:val="20"/>
                <w:szCs w:val="20"/>
              </w:rPr>
              <w:t>17/0</w:t>
            </w:r>
          </w:p>
          <w:p w14:paraId="4FDD89A0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 w:themeColor="text1"/>
                <w:sz w:val="20"/>
                <w:szCs w:val="20"/>
              </w:rPr>
              <w:t>2/1</w:t>
            </w:r>
          </w:p>
        </w:tc>
      </w:tr>
      <w:tr w:rsidR="008E788F" w:rsidRPr="00FF0CE5" w14:paraId="2A90E85B" w14:textId="77777777" w:rsidTr="008E788F">
        <w:trPr>
          <w:trHeight w:val="9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DE0DD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proofErr w:type="spellStart"/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Bayingol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87BA3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proofErr w:type="spellStart"/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Hejing</w:t>
            </w:r>
            <w:proofErr w:type="spellEnd"/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C2377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D farms</w:t>
            </w:r>
          </w:p>
          <w:p w14:paraId="0F793A77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E farms</w:t>
            </w:r>
          </w:p>
          <w:p w14:paraId="38C49D7B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F farms</w:t>
            </w:r>
          </w:p>
          <w:p w14:paraId="69DA55A4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G farms</w:t>
            </w:r>
          </w:p>
          <w:p w14:paraId="78146C3C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H farms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93D12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YQ</w:t>
            </w:r>
          </w:p>
          <w:p w14:paraId="25F8BE5F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YQ</w:t>
            </w:r>
          </w:p>
          <w:p w14:paraId="52AC0C64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YQ</w:t>
            </w:r>
          </w:p>
          <w:p w14:paraId="2D6435EA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YQ</w:t>
            </w:r>
          </w:p>
          <w:p w14:paraId="787526D3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YQ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F5E2B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83/72</w:t>
            </w:r>
          </w:p>
          <w:p w14:paraId="02AC78A8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62/41</w:t>
            </w:r>
          </w:p>
          <w:p w14:paraId="2D9D8120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73/18</w:t>
            </w:r>
          </w:p>
          <w:p w14:paraId="0E6F7608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47/6</w:t>
            </w:r>
          </w:p>
          <w:p w14:paraId="650FCD5F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39/4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2A46A5C2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 w:themeColor="text1"/>
                <w:sz w:val="20"/>
                <w:szCs w:val="20"/>
              </w:rPr>
              <w:t>16/10</w:t>
            </w:r>
          </w:p>
          <w:p w14:paraId="7351BAB2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 w:themeColor="text1"/>
                <w:sz w:val="20"/>
                <w:szCs w:val="20"/>
              </w:rPr>
              <w:t>7/0</w:t>
            </w:r>
          </w:p>
          <w:p w14:paraId="217439D9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 w:themeColor="text1"/>
                <w:sz w:val="20"/>
                <w:szCs w:val="20"/>
              </w:rPr>
              <w:t>9/2</w:t>
            </w:r>
          </w:p>
          <w:p w14:paraId="02DC04FD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 w:themeColor="text1"/>
                <w:sz w:val="20"/>
                <w:szCs w:val="20"/>
              </w:rPr>
              <w:t>3/0</w:t>
            </w:r>
          </w:p>
          <w:p w14:paraId="4DB81881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 w:themeColor="text1"/>
                <w:sz w:val="20"/>
                <w:szCs w:val="20"/>
              </w:rPr>
              <w:t>2/1</w:t>
            </w:r>
          </w:p>
        </w:tc>
      </w:tr>
      <w:tr w:rsidR="008E788F" w:rsidRPr="00FF0CE5" w14:paraId="4A3FF1E6" w14:textId="77777777" w:rsidTr="008E788F"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42EAD39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DB82618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C9A3E02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449C405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CF1BFDE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/>
                <w:sz w:val="20"/>
                <w:szCs w:val="20"/>
              </w:rPr>
              <w:t>793/178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5A8F80" w14:textId="77777777" w:rsidR="008E788F" w:rsidRPr="00FF0CE5" w:rsidRDefault="008E788F" w:rsidP="008E788F">
            <w:pPr>
              <w:spacing w:before="0" w:after="0"/>
              <w:jc w:val="center"/>
              <w:rPr>
                <w:rFonts w:eastAsia="宋体" w:cs="Times New Roman"/>
                <w:color w:val="000000" w:themeColor="text1"/>
                <w:sz w:val="20"/>
                <w:szCs w:val="20"/>
              </w:rPr>
            </w:pPr>
            <w:r w:rsidRPr="00FF0CE5">
              <w:rPr>
                <w:rFonts w:eastAsia="宋体" w:cs="Times New Roman"/>
                <w:color w:val="000000" w:themeColor="text1"/>
                <w:sz w:val="20"/>
                <w:szCs w:val="20"/>
              </w:rPr>
              <w:t>179/24</w:t>
            </w:r>
          </w:p>
        </w:tc>
      </w:tr>
    </w:tbl>
    <w:bookmarkEnd w:id="1"/>
    <w:p w14:paraId="172910DB" w14:textId="7D8C2F20" w:rsidR="00D842E6" w:rsidRDefault="00B13EAA" w:rsidP="00523B29">
      <w:pPr>
        <w:rPr>
          <w:rFonts w:eastAsia="宋体" w:cs="Times New Roman"/>
          <w:color w:val="000000"/>
          <w:szCs w:val="24"/>
          <w:lang w:bidi="ar"/>
        </w:rPr>
      </w:pPr>
      <w:r w:rsidRPr="00B13EAA">
        <w:rPr>
          <w:rFonts w:eastAsia="宋体" w:cs="Times New Roman"/>
          <w:color w:val="000000"/>
          <w:szCs w:val="24"/>
          <w:lang w:bidi="ar"/>
        </w:rPr>
        <w:lastRenderedPageBreak/>
        <w:t>Note: F, female; M, male; YL, Ili; SBT, Self-bred Thoroughbred horse; HB, Half-bred horse; YQ, Yanqi horse</w:t>
      </w:r>
    </w:p>
    <w:p w14:paraId="02D69E1C" w14:textId="04B8181D" w:rsidR="002F2F90" w:rsidRPr="002F2F90" w:rsidRDefault="002F2F90" w:rsidP="00523B29">
      <w:pPr>
        <w:rPr>
          <w:rFonts w:eastAsia="宋体" w:cs="Times New Roman"/>
          <w:b/>
          <w:bCs/>
          <w:i/>
          <w:iCs/>
          <w:color w:val="000000"/>
          <w:szCs w:val="24"/>
          <w:lang w:bidi="ar"/>
        </w:rPr>
      </w:pPr>
      <w:r w:rsidRPr="0001436A">
        <w:rPr>
          <w:rFonts w:cs="Times New Roman"/>
          <w:b/>
          <w:szCs w:val="24"/>
        </w:rPr>
        <w:t xml:space="preserve">Supplementary </w:t>
      </w:r>
      <w:r w:rsidRPr="001A5FED">
        <w:rPr>
          <w:rFonts w:eastAsia="宋体" w:cs="Times New Roman"/>
          <w:b/>
          <w:bCs/>
          <w:color w:val="000000"/>
          <w:szCs w:val="24"/>
          <w:lang w:bidi="ar"/>
        </w:rPr>
        <w:t xml:space="preserve">Table </w:t>
      </w:r>
      <w:r>
        <w:rPr>
          <w:rFonts w:eastAsia="宋体" w:cs="Times New Roman"/>
          <w:b/>
          <w:bCs/>
          <w:color w:val="000000"/>
          <w:szCs w:val="24"/>
          <w:lang w:bidi="ar"/>
        </w:rPr>
        <w:t>3</w:t>
      </w:r>
      <w:r w:rsidRPr="001A5FED">
        <w:rPr>
          <w:rFonts w:eastAsia="宋体" w:cs="Times New Roman"/>
          <w:b/>
          <w:bCs/>
          <w:color w:val="000000"/>
          <w:szCs w:val="24"/>
          <w:lang w:bidi="ar"/>
        </w:rPr>
        <w:t xml:space="preserve"> Results of two-by-two comparison of the cardinality test for different species of horses</w:t>
      </w:r>
      <w:r w:rsidRPr="001A5FED">
        <w:rPr>
          <w:rFonts w:eastAsia="宋体" w:cs="Times New Roman"/>
          <w:b/>
          <w:bCs/>
          <w:i/>
          <w:iCs/>
          <w:color w:val="000000"/>
          <w:szCs w:val="24"/>
          <w:lang w:bidi="ar"/>
        </w:rPr>
        <w:t xml:space="preserve"> </w:t>
      </w:r>
      <w:r w:rsidRPr="00405237">
        <w:rPr>
          <w:rFonts w:eastAsiaTheme="majorEastAsia" w:cs="Times New Roman"/>
          <w:b/>
          <w:bCs/>
          <w:i/>
          <w:iCs/>
          <w:szCs w:val="24"/>
        </w:rPr>
        <w:t xml:space="preserve">S. </w:t>
      </w:r>
      <w:proofErr w:type="spellStart"/>
      <w:r w:rsidRPr="00405237">
        <w:rPr>
          <w:rFonts w:eastAsiaTheme="majorEastAsia" w:cs="Times New Roman"/>
          <w:b/>
          <w:bCs/>
          <w:i/>
          <w:iCs/>
          <w:szCs w:val="24"/>
        </w:rPr>
        <w:t>abotus</w:t>
      </w:r>
      <w:proofErr w:type="spellEnd"/>
      <w:r w:rsidRPr="00405237">
        <w:rPr>
          <w:rFonts w:eastAsiaTheme="majorEastAsia" w:cs="Times New Roman"/>
          <w:b/>
          <w:bCs/>
          <w:i/>
          <w:iCs/>
          <w:szCs w:val="24"/>
        </w:rPr>
        <w:t xml:space="preserve"> </w:t>
      </w:r>
      <w:proofErr w:type="spellStart"/>
      <w:r w:rsidRPr="00405237">
        <w:rPr>
          <w:rFonts w:eastAsiaTheme="majorEastAsia" w:cs="Times New Roman"/>
          <w:b/>
          <w:bCs/>
          <w:i/>
          <w:iCs/>
          <w:szCs w:val="24"/>
        </w:rPr>
        <w:t>equi</w:t>
      </w:r>
      <w:proofErr w:type="spellEnd"/>
    </w:p>
    <w:tbl>
      <w:tblPr>
        <w:tblpPr w:leftFromText="180" w:rightFromText="180" w:vertAnchor="text" w:horzAnchor="margin" w:tblpY="152"/>
        <w:tblOverlap w:val="never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153"/>
        <w:gridCol w:w="1357"/>
        <w:gridCol w:w="892"/>
        <w:gridCol w:w="2409"/>
        <w:gridCol w:w="993"/>
        <w:gridCol w:w="1134"/>
      </w:tblGrid>
      <w:tr w:rsidR="00F90FD9" w:rsidRPr="00FF0CE5" w14:paraId="48D7E672" w14:textId="77777777" w:rsidTr="00780DBC"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0F1B73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b/>
                <w:bCs/>
                <w:color w:val="000000"/>
                <w:szCs w:val="24"/>
              </w:rPr>
            </w:pPr>
            <w:r w:rsidRPr="00FF0CE5">
              <w:rPr>
                <w:rFonts w:eastAsia="宋体" w:cs="Times New Roman"/>
                <w:b/>
                <w:bCs/>
                <w:color w:val="000000"/>
                <w:szCs w:val="24"/>
              </w:rPr>
              <w:t>Comparison group</w:t>
            </w:r>
          </w:p>
        </w:tc>
        <w:tc>
          <w:tcPr>
            <w:tcW w:w="115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9CE045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b/>
                <w:bCs/>
                <w:color w:val="000000"/>
                <w:szCs w:val="24"/>
              </w:rPr>
            </w:pPr>
            <w:r w:rsidRPr="00FF0CE5">
              <w:rPr>
                <w:rFonts w:eastAsia="宋体" w:cs="Times New Roman"/>
                <w:b/>
                <w:bCs/>
                <w:color w:val="000000"/>
                <w:szCs w:val="24"/>
              </w:rPr>
              <w:t>Positive</w:t>
            </w:r>
          </w:p>
        </w:tc>
        <w:tc>
          <w:tcPr>
            <w:tcW w:w="13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549A92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b/>
                <w:bCs/>
                <w:color w:val="000000"/>
                <w:szCs w:val="24"/>
              </w:rPr>
            </w:pPr>
            <w:r w:rsidRPr="00FF0CE5">
              <w:rPr>
                <w:rFonts w:eastAsia="宋体" w:cs="Times New Roman"/>
                <w:b/>
                <w:bCs/>
                <w:color w:val="000000"/>
                <w:szCs w:val="24"/>
              </w:rPr>
              <w:t>Negative</w:t>
            </w:r>
          </w:p>
        </w:tc>
        <w:tc>
          <w:tcPr>
            <w:tcW w:w="8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BAB544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b/>
                <w:bCs/>
                <w:color w:val="000000"/>
                <w:szCs w:val="24"/>
              </w:rPr>
            </w:pPr>
            <w:r w:rsidRPr="00FF0CE5">
              <w:rPr>
                <w:rFonts w:eastAsia="宋体" w:cs="Times New Roman"/>
                <w:b/>
                <w:bCs/>
                <w:color w:val="000000"/>
                <w:szCs w:val="24"/>
              </w:rPr>
              <w:t>Total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C8F6EC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b/>
                <w:bCs/>
                <w:color w:val="000000"/>
                <w:szCs w:val="24"/>
              </w:rPr>
            </w:pPr>
            <w:r w:rsidRPr="00FF0CE5">
              <w:rPr>
                <w:rFonts w:eastAsia="宋体" w:cs="Times New Roman"/>
                <w:b/>
                <w:bCs/>
                <w:color w:val="000000"/>
                <w:szCs w:val="24"/>
              </w:rPr>
              <w:t>Positive rate</w:t>
            </w:r>
            <w:r w:rsidRPr="00FF0CE5">
              <w:rPr>
                <w:rFonts w:eastAsia="宋体" w:cs="Times New Roman" w:hint="eastAsia"/>
                <w:b/>
                <w:bCs/>
                <w:color w:val="000000"/>
                <w:szCs w:val="24"/>
              </w:rPr>
              <w:t xml:space="preserve"> /</w:t>
            </w:r>
            <w:r w:rsidRPr="00FF0CE5">
              <w:rPr>
                <w:rFonts w:eastAsia="宋体" w:cs="Times New Roman" w:hint="eastAsia"/>
                <w:b/>
                <w:bCs/>
                <w:color w:val="000000"/>
                <w:szCs w:val="24"/>
              </w:rPr>
              <w:t>（</w:t>
            </w:r>
            <w:r w:rsidRPr="00FF0CE5">
              <w:rPr>
                <w:rFonts w:eastAsia="宋体" w:cs="Times New Roman"/>
                <w:b/>
                <w:bCs/>
                <w:color w:val="000000"/>
                <w:szCs w:val="24"/>
              </w:rPr>
              <w:t>%</w:t>
            </w:r>
            <w:r w:rsidRPr="00FF0CE5">
              <w:rPr>
                <w:rFonts w:eastAsia="宋体" w:cs="Times New Roman" w:hint="eastAsia"/>
                <w:b/>
                <w:bCs/>
                <w:color w:val="000000"/>
                <w:szCs w:val="24"/>
              </w:rPr>
              <w:t>）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B5BA6F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b/>
                <w:bCs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b/>
                <w:bCs/>
                <w:color w:val="000000"/>
                <w:szCs w:val="24"/>
              </w:rPr>
              <w:t>X</w:t>
            </w:r>
            <w:r w:rsidRPr="00FF0CE5">
              <w:rPr>
                <w:rFonts w:eastAsia="宋体" w:cs="Times New Roman"/>
                <w:b/>
                <w:bCs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BE3A86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b/>
                <w:bCs/>
                <w:color w:val="000000"/>
                <w:szCs w:val="24"/>
              </w:rPr>
            </w:pPr>
            <w:r w:rsidRPr="00FF0CE5">
              <w:rPr>
                <w:rFonts w:eastAsia="宋体" w:cs="Times New Roman"/>
                <w:b/>
                <w:bCs/>
                <w:i/>
                <w:iCs/>
                <w:color w:val="000000"/>
                <w:szCs w:val="24"/>
              </w:rPr>
              <w:t>P-value</w:t>
            </w:r>
          </w:p>
        </w:tc>
      </w:tr>
      <w:tr w:rsidR="00F90FD9" w:rsidRPr="00FF0CE5" w14:paraId="2947EE6D" w14:textId="77777777" w:rsidTr="00780DBC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B06CFF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/>
                <w:color w:val="000000"/>
                <w:szCs w:val="24"/>
                <w:lang w:bidi="ar"/>
              </w:rPr>
              <w:t>SBT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52345A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1</w:t>
            </w:r>
            <w:r w:rsidRPr="00FF0CE5">
              <w:rPr>
                <w:rFonts w:eastAsia="宋体" w:cs="Times New Roman"/>
                <w:color w:val="000000"/>
                <w:szCs w:val="24"/>
              </w:rPr>
              <w:t>02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AF1FA3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1</w:t>
            </w:r>
            <w:r w:rsidRPr="00FF0CE5">
              <w:rPr>
                <w:rFonts w:eastAsia="宋体" w:cs="Times New Roman"/>
                <w:color w:val="000000"/>
                <w:szCs w:val="24"/>
              </w:rPr>
              <w:t>34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5D79DE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2</w:t>
            </w:r>
            <w:r w:rsidRPr="00FF0CE5">
              <w:rPr>
                <w:rFonts w:eastAsia="宋体" w:cs="Times New Roman"/>
                <w:color w:val="000000"/>
                <w:szCs w:val="24"/>
              </w:rPr>
              <w:t>36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1928B2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4</w:t>
            </w:r>
            <w:r w:rsidRPr="00FF0CE5">
              <w:rPr>
                <w:rFonts w:eastAsia="宋体" w:cs="Times New Roman"/>
                <w:color w:val="000000"/>
                <w:szCs w:val="24"/>
              </w:rPr>
              <w:t>3.22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3AEF7C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4</w:t>
            </w:r>
            <w:r w:rsidRPr="00FF0CE5">
              <w:rPr>
                <w:rFonts w:eastAsia="宋体" w:cs="Times New Roman"/>
                <w:color w:val="000000"/>
                <w:szCs w:val="24"/>
              </w:rPr>
              <w:t>.071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2023215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0</w:t>
            </w:r>
            <w:r w:rsidRPr="00FF0CE5">
              <w:rPr>
                <w:rFonts w:eastAsia="宋体" w:cs="Times New Roman"/>
                <w:color w:val="000000"/>
                <w:szCs w:val="24"/>
              </w:rPr>
              <w:t>.04</w:t>
            </w:r>
          </w:p>
        </w:tc>
      </w:tr>
      <w:tr w:rsidR="00F90FD9" w:rsidRPr="00FF0CE5" w14:paraId="56112F9F" w14:textId="77777777" w:rsidTr="00780DBC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92982D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/>
                <w:color w:val="000000"/>
                <w:szCs w:val="24"/>
                <w:lang w:bidi="ar"/>
              </w:rPr>
              <w:t>HB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E4D940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1</w:t>
            </w:r>
            <w:r w:rsidRPr="00FF0CE5">
              <w:rPr>
                <w:rFonts w:eastAsia="宋体" w:cs="Times New Roman"/>
                <w:color w:val="000000"/>
                <w:szCs w:val="24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6F6376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/>
                <w:color w:val="000000"/>
                <w:szCs w:val="24"/>
              </w:rPr>
              <w:t>42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477F54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/>
                <w:color w:val="000000"/>
                <w:szCs w:val="24"/>
              </w:rPr>
              <w:t>59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ECB512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2</w:t>
            </w:r>
            <w:r w:rsidRPr="00FF0CE5">
              <w:rPr>
                <w:rFonts w:eastAsia="宋体" w:cs="Times New Roman"/>
                <w:color w:val="000000"/>
                <w:szCs w:val="24"/>
              </w:rPr>
              <w:t>8.81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EB6189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09911F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</w:tr>
      <w:tr w:rsidR="00F90FD9" w:rsidRPr="00FF0CE5" w14:paraId="0025A147" w14:textId="77777777" w:rsidTr="00780DBC">
        <w:trPr>
          <w:trHeight w:val="90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5CCD09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/>
                <w:color w:val="000000"/>
                <w:szCs w:val="24"/>
                <w:lang w:bidi="ar"/>
              </w:rPr>
              <w:t>YL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32D026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3</w:t>
            </w:r>
            <w:r w:rsidRPr="00FF0CE5">
              <w:rPr>
                <w:rFonts w:eastAsia="宋体" w:cs="Times New Roman"/>
                <w:color w:val="000000"/>
                <w:szCs w:val="24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6821A4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1</w:t>
            </w:r>
            <w:r w:rsidRPr="00FF0CE5">
              <w:rPr>
                <w:rFonts w:eastAsia="宋体" w:cs="Times New Roman"/>
                <w:color w:val="000000"/>
                <w:szCs w:val="24"/>
              </w:rPr>
              <w:t>97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DF5045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2</w:t>
            </w:r>
            <w:r w:rsidRPr="00FF0CE5">
              <w:rPr>
                <w:rFonts w:eastAsia="宋体" w:cs="Times New Roman"/>
                <w:color w:val="000000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1729AE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1</w:t>
            </w:r>
            <w:r w:rsidRPr="00FF0CE5">
              <w:rPr>
                <w:rFonts w:eastAsia="宋体" w:cs="Times New Roman"/>
                <w:color w:val="000000"/>
                <w:szCs w:val="24"/>
              </w:rPr>
              <w:t>4.72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1A6BE0B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1</w:t>
            </w:r>
            <w:r w:rsidRPr="00FF0CE5">
              <w:rPr>
                <w:rFonts w:eastAsia="宋体" w:cs="Times New Roman"/>
                <w:color w:val="000000"/>
                <w:szCs w:val="24"/>
              </w:rPr>
              <w:t>.695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4D590ED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0</w:t>
            </w:r>
            <w:r w:rsidRPr="00FF0CE5">
              <w:rPr>
                <w:rFonts w:eastAsia="宋体" w:cs="Times New Roman"/>
                <w:color w:val="000000"/>
                <w:szCs w:val="24"/>
              </w:rPr>
              <w:t>.193</w:t>
            </w:r>
          </w:p>
        </w:tc>
      </w:tr>
      <w:tr w:rsidR="00F90FD9" w:rsidRPr="00FF0CE5" w14:paraId="16EEF9F0" w14:textId="77777777" w:rsidTr="00780DBC">
        <w:trPr>
          <w:trHeight w:val="9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A8D7B7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/>
                <w:color w:val="000000"/>
                <w:szCs w:val="24"/>
                <w:lang w:bidi="ar"/>
              </w:rPr>
              <w:t>YQ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6866CA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5</w:t>
            </w:r>
            <w:r w:rsidRPr="00FF0CE5">
              <w:rPr>
                <w:rFonts w:eastAsia="宋体" w:cs="Times New Roman"/>
                <w:color w:val="000000"/>
                <w:szCs w:val="24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3C3D68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3</w:t>
            </w:r>
            <w:r w:rsidRPr="00FF0CE5">
              <w:rPr>
                <w:rFonts w:eastAsia="宋体" w:cs="Times New Roman"/>
                <w:color w:val="000000"/>
                <w:szCs w:val="24"/>
              </w:rPr>
              <w:t>95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0C9985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4</w:t>
            </w:r>
            <w:r w:rsidRPr="00FF0CE5">
              <w:rPr>
                <w:rFonts w:eastAsia="宋体" w:cs="Times New Roman"/>
                <w:color w:val="000000"/>
                <w:szCs w:val="24"/>
              </w:rPr>
              <w:t>45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6A5BE2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1</w:t>
            </w:r>
            <w:r w:rsidRPr="00FF0CE5">
              <w:rPr>
                <w:rFonts w:eastAsia="宋体" w:cs="Times New Roman"/>
                <w:color w:val="000000"/>
                <w:szCs w:val="24"/>
              </w:rPr>
              <w:t>1.24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53BB68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493123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</w:tr>
      <w:tr w:rsidR="00F90FD9" w:rsidRPr="00FF0CE5" w14:paraId="4F0B1BBD" w14:textId="77777777" w:rsidTr="00780DBC">
        <w:trPr>
          <w:trHeight w:val="90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F72714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/>
                <w:color w:val="000000"/>
                <w:szCs w:val="24"/>
                <w:lang w:bidi="ar"/>
              </w:rPr>
              <w:t>SBT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A321A0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1</w:t>
            </w:r>
            <w:r w:rsidRPr="00FF0CE5">
              <w:rPr>
                <w:rFonts w:eastAsia="宋体" w:cs="Times New Roman"/>
                <w:color w:val="000000"/>
                <w:szCs w:val="24"/>
              </w:rPr>
              <w:t>02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4DDE87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1</w:t>
            </w:r>
            <w:r w:rsidRPr="00FF0CE5">
              <w:rPr>
                <w:rFonts w:eastAsia="宋体" w:cs="Times New Roman"/>
                <w:color w:val="000000"/>
                <w:szCs w:val="24"/>
              </w:rPr>
              <w:t>34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5EADFE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2</w:t>
            </w:r>
            <w:r w:rsidRPr="00FF0CE5">
              <w:rPr>
                <w:rFonts w:eastAsia="宋体" w:cs="Times New Roman"/>
                <w:color w:val="000000"/>
                <w:szCs w:val="24"/>
              </w:rPr>
              <w:t>36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45D805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47CFD20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4</w:t>
            </w:r>
            <w:r w:rsidRPr="00FF0CE5">
              <w:rPr>
                <w:rFonts w:eastAsia="宋体" w:cs="Times New Roman"/>
                <w:color w:val="000000"/>
                <w:szCs w:val="24"/>
              </w:rPr>
              <w:t>5.943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078F24" w14:textId="21716B3E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0</w:t>
            </w:r>
            <w:r w:rsidRPr="00FF0CE5">
              <w:rPr>
                <w:rFonts w:eastAsia="宋体" w:cs="Times New Roman"/>
                <w:color w:val="000000"/>
                <w:szCs w:val="24"/>
              </w:rPr>
              <w:t>.001</w:t>
            </w:r>
          </w:p>
        </w:tc>
      </w:tr>
      <w:tr w:rsidR="00F90FD9" w:rsidRPr="00FF0CE5" w14:paraId="0CD0278B" w14:textId="77777777" w:rsidTr="00780DBC">
        <w:trPr>
          <w:trHeight w:val="9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33FC52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/>
                <w:color w:val="000000"/>
                <w:szCs w:val="24"/>
                <w:lang w:bidi="ar"/>
              </w:rPr>
              <w:t>YL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63CDBF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3</w:t>
            </w:r>
            <w:r w:rsidRPr="00FF0CE5">
              <w:rPr>
                <w:rFonts w:eastAsia="宋体" w:cs="Times New Roman"/>
                <w:color w:val="000000"/>
                <w:szCs w:val="24"/>
              </w:rPr>
              <w:t>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D9113E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1</w:t>
            </w:r>
            <w:r w:rsidRPr="00FF0CE5">
              <w:rPr>
                <w:rFonts w:eastAsia="宋体" w:cs="Times New Roman"/>
                <w:color w:val="000000"/>
                <w:szCs w:val="24"/>
              </w:rPr>
              <w:t>97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777747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2</w:t>
            </w:r>
            <w:r w:rsidRPr="00FF0CE5">
              <w:rPr>
                <w:rFonts w:eastAsia="宋体" w:cs="Times New Roman"/>
                <w:color w:val="000000"/>
                <w:szCs w:val="24"/>
              </w:rPr>
              <w:t>31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27AD19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284470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D66AE9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</w:tr>
      <w:tr w:rsidR="00F90FD9" w:rsidRPr="00FF0CE5" w14:paraId="6FBCFDE7" w14:textId="77777777" w:rsidTr="00780DBC">
        <w:trPr>
          <w:trHeight w:val="90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89AA22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/>
                <w:color w:val="000000"/>
                <w:szCs w:val="24"/>
                <w:lang w:bidi="ar"/>
              </w:rPr>
              <w:t>SBT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509B64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1</w:t>
            </w:r>
            <w:r w:rsidRPr="00FF0CE5">
              <w:rPr>
                <w:rFonts w:eastAsia="宋体" w:cs="Times New Roman"/>
                <w:color w:val="000000"/>
                <w:szCs w:val="24"/>
              </w:rPr>
              <w:t>02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661847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1</w:t>
            </w:r>
            <w:r w:rsidRPr="00FF0CE5">
              <w:rPr>
                <w:rFonts w:eastAsia="宋体" w:cs="Times New Roman"/>
                <w:color w:val="000000"/>
                <w:szCs w:val="24"/>
              </w:rPr>
              <w:t>34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BE4A89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2</w:t>
            </w:r>
            <w:r w:rsidRPr="00FF0CE5">
              <w:rPr>
                <w:rFonts w:eastAsia="宋体" w:cs="Times New Roman"/>
                <w:color w:val="000000"/>
                <w:szCs w:val="24"/>
              </w:rPr>
              <w:t>36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3E5571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360AA91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9</w:t>
            </w:r>
            <w:r w:rsidRPr="00FF0CE5">
              <w:rPr>
                <w:rFonts w:eastAsia="宋体" w:cs="Times New Roman"/>
                <w:color w:val="000000"/>
                <w:szCs w:val="24"/>
              </w:rPr>
              <w:t>0.990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E7C4056" w14:textId="172BF91A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0</w:t>
            </w:r>
            <w:r w:rsidRPr="00FF0CE5">
              <w:rPr>
                <w:rFonts w:eastAsia="宋体" w:cs="Times New Roman"/>
                <w:color w:val="000000"/>
                <w:szCs w:val="24"/>
              </w:rPr>
              <w:t>.001</w:t>
            </w:r>
          </w:p>
        </w:tc>
      </w:tr>
      <w:tr w:rsidR="00F90FD9" w:rsidRPr="00FF0CE5" w14:paraId="37CF4690" w14:textId="77777777" w:rsidTr="00780DBC">
        <w:trPr>
          <w:trHeight w:val="9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657EE1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/>
                <w:color w:val="000000"/>
                <w:szCs w:val="24"/>
                <w:lang w:bidi="ar"/>
              </w:rPr>
              <w:t>YQ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C1503D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5</w:t>
            </w:r>
            <w:r w:rsidRPr="00FF0CE5">
              <w:rPr>
                <w:rFonts w:eastAsia="宋体" w:cs="Times New Roman"/>
                <w:color w:val="000000"/>
                <w:szCs w:val="24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2FE71C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3</w:t>
            </w:r>
            <w:r w:rsidRPr="00FF0CE5">
              <w:rPr>
                <w:rFonts w:eastAsia="宋体" w:cs="Times New Roman"/>
                <w:color w:val="000000"/>
                <w:szCs w:val="24"/>
              </w:rPr>
              <w:t>95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C20ACB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4</w:t>
            </w:r>
            <w:r w:rsidRPr="00FF0CE5">
              <w:rPr>
                <w:rFonts w:eastAsia="宋体" w:cs="Times New Roman"/>
                <w:color w:val="000000"/>
                <w:szCs w:val="24"/>
              </w:rPr>
              <w:t>45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24DD9F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56E85E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1D1C30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</w:tr>
      <w:tr w:rsidR="00F90FD9" w:rsidRPr="00FF0CE5" w14:paraId="18B96EB5" w14:textId="77777777" w:rsidTr="00780DBC">
        <w:trPr>
          <w:trHeight w:val="90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D2D616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/>
                <w:color w:val="000000"/>
                <w:szCs w:val="24"/>
                <w:lang w:bidi="ar"/>
              </w:rPr>
              <w:t>HB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6BC051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1</w:t>
            </w:r>
            <w:r w:rsidRPr="00FF0CE5">
              <w:rPr>
                <w:rFonts w:eastAsia="宋体" w:cs="Times New Roman"/>
                <w:color w:val="000000"/>
                <w:szCs w:val="24"/>
              </w:rPr>
              <w:t>7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BDB15A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/>
                <w:color w:val="000000"/>
                <w:szCs w:val="24"/>
              </w:rPr>
              <w:t>42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499FF1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/>
                <w:color w:val="000000"/>
                <w:szCs w:val="24"/>
              </w:rPr>
              <w:t>59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8996A5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C653DB0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6</w:t>
            </w:r>
            <w:r w:rsidRPr="00FF0CE5">
              <w:rPr>
                <w:rFonts w:eastAsia="宋体" w:cs="Times New Roman"/>
                <w:color w:val="000000"/>
                <w:szCs w:val="24"/>
              </w:rPr>
              <w:t>.442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2FC6B9F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0</w:t>
            </w:r>
            <w:r w:rsidRPr="00FF0CE5">
              <w:rPr>
                <w:rFonts w:eastAsia="宋体" w:cs="Times New Roman"/>
                <w:color w:val="000000"/>
                <w:szCs w:val="24"/>
              </w:rPr>
              <w:t>.01</w:t>
            </w:r>
          </w:p>
        </w:tc>
      </w:tr>
      <w:tr w:rsidR="00F90FD9" w:rsidRPr="00FF0CE5" w14:paraId="066461D6" w14:textId="77777777" w:rsidTr="00780DBC">
        <w:trPr>
          <w:trHeight w:val="9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D8D538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/>
                <w:color w:val="000000"/>
                <w:szCs w:val="24"/>
                <w:lang w:bidi="ar"/>
              </w:rPr>
              <w:t>YL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78996A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3</w:t>
            </w:r>
            <w:r w:rsidRPr="00FF0CE5">
              <w:rPr>
                <w:rFonts w:eastAsia="宋体" w:cs="Times New Roman"/>
                <w:color w:val="000000"/>
                <w:szCs w:val="24"/>
              </w:rPr>
              <w:t>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A249B4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1</w:t>
            </w:r>
            <w:r w:rsidRPr="00FF0CE5">
              <w:rPr>
                <w:rFonts w:eastAsia="宋体" w:cs="Times New Roman"/>
                <w:color w:val="000000"/>
                <w:szCs w:val="24"/>
              </w:rPr>
              <w:t>97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F26231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2</w:t>
            </w:r>
            <w:r w:rsidRPr="00FF0CE5">
              <w:rPr>
                <w:rFonts w:eastAsia="宋体" w:cs="Times New Roman"/>
                <w:color w:val="000000"/>
                <w:szCs w:val="24"/>
              </w:rPr>
              <w:t>31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ADEFE7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D965BB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209798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</w:tr>
      <w:tr w:rsidR="00F90FD9" w:rsidRPr="00FF0CE5" w14:paraId="5F1E449E" w14:textId="77777777" w:rsidTr="00780DBC">
        <w:trPr>
          <w:trHeight w:val="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A0A62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/>
                <w:color w:val="000000"/>
                <w:szCs w:val="24"/>
                <w:lang w:bidi="ar"/>
              </w:rPr>
              <w:t>HB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D41EC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1</w:t>
            </w:r>
            <w:r w:rsidRPr="00FF0CE5">
              <w:rPr>
                <w:rFonts w:eastAsia="宋体" w:cs="Times New Roman"/>
                <w:color w:val="000000"/>
                <w:szCs w:val="24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6B8EC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/>
                <w:color w:val="000000"/>
                <w:szCs w:val="24"/>
              </w:rPr>
              <w:t>42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12CCC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/>
                <w:color w:val="000000"/>
                <w:szCs w:val="24"/>
              </w:rPr>
              <w:t>59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059A3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1DB9FA7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1</w:t>
            </w:r>
            <w:r w:rsidRPr="00FF0CE5">
              <w:rPr>
                <w:rFonts w:eastAsia="宋体" w:cs="Times New Roman"/>
                <w:color w:val="000000"/>
                <w:szCs w:val="24"/>
              </w:rPr>
              <w:t>3.964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188908D" w14:textId="0D000A2E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0</w:t>
            </w:r>
            <w:r w:rsidRPr="00FF0CE5">
              <w:rPr>
                <w:rFonts w:eastAsia="宋体" w:cs="Times New Roman"/>
                <w:color w:val="000000"/>
                <w:szCs w:val="24"/>
              </w:rPr>
              <w:t>.001</w:t>
            </w:r>
          </w:p>
        </w:tc>
      </w:tr>
      <w:tr w:rsidR="00F90FD9" w:rsidRPr="00FF0CE5" w14:paraId="28CB26D2" w14:textId="77777777" w:rsidTr="00780DBC"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73B419C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/>
                <w:color w:val="000000"/>
                <w:szCs w:val="24"/>
                <w:lang w:bidi="ar"/>
              </w:rPr>
              <w:t>YQ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750B9D7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5</w:t>
            </w:r>
            <w:r w:rsidRPr="00FF0CE5">
              <w:rPr>
                <w:rFonts w:eastAsia="宋体" w:cs="Times New Roman"/>
                <w:color w:val="000000"/>
                <w:szCs w:val="24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EF64179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3</w:t>
            </w:r>
            <w:r w:rsidRPr="00FF0CE5">
              <w:rPr>
                <w:rFonts w:eastAsia="宋体" w:cs="Times New Roman"/>
                <w:color w:val="000000"/>
                <w:szCs w:val="24"/>
              </w:rPr>
              <w:t>95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83AAD07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FF0CE5">
              <w:rPr>
                <w:rFonts w:eastAsia="宋体" w:cs="Times New Roman" w:hint="eastAsia"/>
                <w:color w:val="000000"/>
                <w:szCs w:val="24"/>
              </w:rPr>
              <w:t>4</w:t>
            </w:r>
            <w:r w:rsidRPr="00FF0CE5">
              <w:rPr>
                <w:rFonts w:eastAsia="宋体" w:cs="Times New Roman"/>
                <w:color w:val="000000"/>
                <w:szCs w:val="24"/>
              </w:rPr>
              <w:t>45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E0CB8DC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91CCF86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1522E68" w14:textId="77777777" w:rsidR="00F90FD9" w:rsidRPr="00FF0CE5" w:rsidRDefault="00F90FD9" w:rsidP="00F90FD9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</w:tr>
    </w:tbl>
    <w:p w14:paraId="2527FE1D" w14:textId="69714F59" w:rsidR="00D842E6" w:rsidRPr="00405237" w:rsidRDefault="00D842E6" w:rsidP="00D842E6">
      <w:pPr>
        <w:jc w:val="center"/>
        <w:rPr>
          <w:rFonts w:eastAsiaTheme="majorEastAsia" w:cs="Times New Roman"/>
          <w:b/>
          <w:bCs/>
          <w:szCs w:val="24"/>
        </w:rPr>
      </w:pPr>
      <w:r w:rsidRPr="0001436A">
        <w:rPr>
          <w:rFonts w:cs="Times New Roman"/>
          <w:b/>
          <w:szCs w:val="24"/>
        </w:rPr>
        <w:t>Supplementary</w:t>
      </w:r>
      <w:r w:rsidRPr="00405237">
        <w:rPr>
          <w:rFonts w:eastAsiaTheme="majorEastAsia" w:cs="Times New Roman"/>
          <w:b/>
          <w:bCs/>
          <w:szCs w:val="24"/>
        </w:rPr>
        <w:t xml:space="preserve"> Table </w:t>
      </w:r>
      <w:r w:rsidR="00F90FD9">
        <w:rPr>
          <w:rFonts w:eastAsiaTheme="majorEastAsia" w:cs="Times New Roman"/>
          <w:b/>
          <w:bCs/>
          <w:szCs w:val="24"/>
        </w:rPr>
        <w:t>4</w:t>
      </w:r>
      <w:r w:rsidRPr="00405237">
        <w:rPr>
          <w:rFonts w:eastAsiaTheme="majorEastAsia" w:cs="Times New Roman"/>
          <w:b/>
          <w:bCs/>
          <w:szCs w:val="24"/>
        </w:rPr>
        <w:t xml:space="preserve"> The detection results of </w:t>
      </w:r>
      <w:r w:rsidRPr="00405237">
        <w:rPr>
          <w:rFonts w:eastAsiaTheme="majorEastAsia" w:cs="Times New Roman"/>
          <w:b/>
          <w:bCs/>
          <w:i/>
          <w:iCs/>
          <w:szCs w:val="24"/>
        </w:rPr>
        <w:t xml:space="preserve">S. </w:t>
      </w:r>
      <w:proofErr w:type="spellStart"/>
      <w:r w:rsidRPr="00405237">
        <w:rPr>
          <w:rFonts w:eastAsiaTheme="majorEastAsia" w:cs="Times New Roman"/>
          <w:b/>
          <w:bCs/>
          <w:i/>
          <w:iCs/>
          <w:szCs w:val="24"/>
        </w:rPr>
        <w:t>abotus</w:t>
      </w:r>
      <w:proofErr w:type="spellEnd"/>
      <w:r w:rsidRPr="00405237">
        <w:rPr>
          <w:rFonts w:eastAsiaTheme="majorEastAsia" w:cs="Times New Roman"/>
          <w:b/>
          <w:bCs/>
          <w:i/>
          <w:iCs/>
          <w:szCs w:val="24"/>
        </w:rPr>
        <w:t xml:space="preserve"> </w:t>
      </w:r>
      <w:proofErr w:type="spellStart"/>
      <w:r w:rsidRPr="00405237">
        <w:rPr>
          <w:rFonts w:eastAsiaTheme="majorEastAsia" w:cs="Times New Roman"/>
          <w:b/>
          <w:bCs/>
          <w:i/>
          <w:iCs/>
          <w:szCs w:val="24"/>
        </w:rPr>
        <w:t>equi</w:t>
      </w:r>
      <w:proofErr w:type="spellEnd"/>
      <w:r w:rsidRPr="00405237">
        <w:rPr>
          <w:rFonts w:eastAsiaTheme="majorEastAsia" w:cs="Times New Roman"/>
          <w:b/>
          <w:bCs/>
          <w:szCs w:val="24"/>
        </w:rPr>
        <w:t xml:space="preserve"> serum antibodies in different age</w:t>
      </w:r>
    </w:p>
    <w:tbl>
      <w:tblPr>
        <w:tblW w:w="9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628"/>
        <w:gridCol w:w="2581"/>
        <w:gridCol w:w="2581"/>
      </w:tblGrid>
      <w:tr w:rsidR="00D842E6" w:rsidRPr="00405237" w14:paraId="5B182805" w14:textId="77777777" w:rsidTr="00A457D4">
        <w:trPr>
          <w:jc w:val="center"/>
        </w:trPr>
        <w:tc>
          <w:tcPr>
            <w:tcW w:w="22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4C650C" w14:textId="77777777" w:rsidR="00D842E6" w:rsidRPr="00405237" w:rsidRDefault="00D842E6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bookmarkStart w:id="3" w:name="_Hlk136253407"/>
            <w:r w:rsidRPr="00405237">
              <w:rPr>
                <w:rFonts w:eastAsia="宋体" w:cs="Times New Roman"/>
                <w:color w:val="000000"/>
                <w:szCs w:val="24"/>
              </w:rPr>
              <w:t>Age</w:t>
            </w:r>
          </w:p>
        </w:tc>
        <w:tc>
          <w:tcPr>
            <w:tcW w:w="16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CD2DEA" w14:textId="77777777" w:rsidR="00D842E6" w:rsidRPr="00405237" w:rsidRDefault="00D842E6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405237">
              <w:rPr>
                <w:rFonts w:eastAsia="宋体" w:cs="Times New Roman"/>
                <w:color w:val="000000"/>
                <w:szCs w:val="24"/>
              </w:rPr>
              <w:t>Sample No F/M</w:t>
            </w:r>
          </w:p>
        </w:tc>
        <w:tc>
          <w:tcPr>
            <w:tcW w:w="258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673875" w14:textId="77777777" w:rsidR="00D842E6" w:rsidRPr="00405237" w:rsidRDefault="00D842E6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405237">
              <w:rPr>
                <w:rFonts w:eastAsia="宋体" w:cs="Times New Roman"/>
                <w:i/>
                <w:iCs/>
                <w:color w:val="000000"/>
                <w:szCs w:val="24"/>
              </w:rPr>
              <w:t xml:space="preserve">S. abortus </w:t>
            </w:r>
            <w:r w:rsidRPr="00405237">
              <w:rPr>
                <w:rFonts w:eastAsia="宋体" w:cs="Times New Roman"/>
                <w:color w:val="000000"/>
                <w:szCs w:val="24"/>
              </w:rPr>
              <w:t>Positive No F/M</w:t>
            </w:r>
          </w:p>
        </w:tc>
        <w:tc>
          <w:tcPr>
            <w:tcW w:w="258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BEDC12A" w14:textId="77777777" w:rsidR="00D842E6" w:rsidRPr="00405237" w:rsidRDefault="00D842E6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405237">
              <w:rPr>
                <w:rFonts w:eastAsia="宋体" w:cs="Times New Roman"/>
                <w:i/>
                <w:iCs/>
                <w:color w:val="000000"/>
                <w:szCs w:val="24"/>
              </w:rPr>
              <w:t>S. abortus</w:t>
            </w:r>
            <w:r w:rsidRPr="00405237">
              <w:rPr>
                <w:rFonts w:eastAsia="宋体" w:cs="Times New Roman"/>
                <w:color w:val="000000"/>
                <w:szCs w:val="24"/>
              </w:rPr>
              <w:t xml:space="preserve"> Positive No F/M (%)</w:t>
            </w:r>
          </w:p>
        </w:tc>
      </w:tr>
      <w:tr w:rsidR="00D842E6" w:rsidRPr="00405237" w14:paraId="5E568EB5" w14:textId="77777777" w:rsidTr="00A457D4">
        <w:trPr>
          <w:jc w:val="center"/>
        </w:trPr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C437C2" w14:textId="77777777" w:rsidR="00D842E6" w:rsidRPr="00405237" w:rsidRDefault="00D842E6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bookmarkStart w:id="4" w:name="OLE_LINK2"/>
            <w:r w:rsidRPr="00405237">
              <w:rPr>
                <w:rFonts w:eastAsia="宋体" w:cs="Times New Roman"/>
                <w:color w:val="000000"/>
                <w:szCs w:val="24"/>
              </w:rPr>
              <w:t>0</w:t>
            </w:r>
            <w:r w:rsidRPr="00405237">
              <w:rPr>
                <w:rFonts w:eastAsia="宋体" w:cs="Times New Roman"/>
                <w:color w:val="000000"/>
                <w:szCs w:val="24"/>
              </w:rPr>
              <w:t>＜</w:t>
            </w:r>
            <w:r w:rsidRPr="00405237">
              <w:rPr>
                <w:rFonts w:eastAsia="宋体" w:cs="Times New Roman"/>
                <w:color w:val="000000"/>
                <w:szCs w:val="24"/>
              </w:rPr>
              <w:t>Age≤1</w:t>
            </w:r>
            <w:bookmarkEnd w:id="4"/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9BF58E" w14:textId="77777777" w:rsidR="00D842E6" w:rsidRPr="00405237" w:rsidRDefault="00D842E6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405237">
              <w:rPr>
                <w:rFonts w:eastAsia="宋体" w:cs="Times New Roman"/>
                <w:color w:val="000000"/>
                <w:szCs w:val="24"/>
              </w:rPr>
              <w:t>1</w:t>
            </w:r>
            <w:r>
              <w:rPr>
                <w:rFonts w:eastAsia="宋体" w:cs="Times New Roman"/>
                <w:color w:val="000000"/>
                <w:szCs w:val="24"/>
              </w:rPr>
              <w:t>7</w:t>
            </w:r>
            <w:r w:rsidRPr="00405237">
              <w:rPr>
                <w:rFonts w:eastAsia="宋体" w:cs="Times New Roman"/>
                <w:color w:val="000000"/>
                <w:szCs w:val="24"/>
              </w:rPr>
              <w:t>/1</w:t>
            </w:r>
            <w:r>
              <w:rPr>
                <w:rFonts w:eastAsia="宋体" w:cs="Times New Roman"/>
                <w:color w:val="000000"/>
                <w:szCs w:val="24"/>
              </w:rPr>
              <w:t>3</w:t>
            </w:r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280787" w14:textId="77777777" w:rsidR="00D842E6" w:rsidRPr="00405237" w:rsidRDefault="00D842E6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405237">
              <w:rPr>
                <w:rFonts w:eastAsia="宋体" w:cs="Times New Roman"/>
                <w:color w:val="000000"/>
                <w:szCs w:val="24"/>
              </w:rPr>
              <w:t>1</w:t>
            </w:r>
            <w:r>
              <w:rPr>
                <w:rFonts w:eastAsia="宋体" w:cs="Times New Roman"/>
                <w:color w:val="000000"/>
                <w:szCs w:val="24"/>
              </w:rPr>
              <w:t>2</w:t>
            </w:r>
            <w:r w:rsidRPr="00405237">
              <w:rPr>
                <w:rFonts w:eastAsia="宋体" w:cs="Times New Roman"/>
                <w:color w:val="000000"/>
                <w:szCs w:val="24"/>
              </w:rPr>
              <w:t>/9</w:t>
            </w:r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B58FB2" w14:textId="77777777" w:rsidR="00D842E6" w:rsidRPr="00405237" w:rsidRDefault="00D842E6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40.00</w:t>
            </w:r>
            <w:r w:rsidRPr="00405237">
              <w:rPr>
                <w:rFonts w:eastAsia="宋体" w:cs="Times New Roman"/>
                <w:color w:val="000000"/>
                <w:szCs w:val="24"/>
              </w:rPr>
              <w:t>/</w:t>
            </w:r>
            <w:r>
              <w:rPr>
                <w:rFonts w:eastAsia="宋体" w:cs="Times New Roman"/>
                <w:color w:val="000000"/>
                <w:szCs w:val="24"/>
              </w:rPr>
              <w:t>30.00</w:t>
            </w:r>
          </w:p>
        </w:tc>
      </w:tr>
      <w:tr w:rsidR="00D842E6" w:rsidRPr="00405237" w14:paraId="145F23F5" w14:textId="77777777" w:rsidTr="00A457D4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D96F0" w14:textId="77777777" w:rsidR="00D842E6" w:rsidRPr="00405237" w:rsidRDefault="00D842E6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bookmarkStart w:id="5" w:name="OLE_LINK10"/>
            <w:r w:rsidRPr="00405237">
              <w:rPr>
                <w:rFonts w:eastAsia="宋体" w:cs="Times New Roman"/>
                <w:color w:val="000000"/>
                <w:szCs w:val="24"/>
              </w:rPr>
              <w:t>1</w:t>
            </w:r>
            <w:r w:rsidRPr="00405237">
              <w:rPr>
                <w:rFonts w:eastAsia="宋体" w:cs="Times New Roman"/>
                <w:color w:val="000000"/>
                <w:szCs w:val="24"/>
              </w:rPr>
              <w:t>＜</w:t>
            </w:r>
            <w:r w:rsidRPr="00405237">
              <w:rPr>
                <w:rFonts w:eastAsia="宋体" w:cs="Times New Roman"/>
                <w:color w:val="000000"/>
                <w:szCs w:val="24"/>
              </w:rPr>
              <w:t>Age≤3</w:t>
            </w:r>
            <w:bookmarkEnd w:id="5"/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43F37" w14:textId="77777777" w:rsidR="00D842E6" w:rsidRPr="00405237" w:rsidRDefault="00D842E6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405237">
              <w:rPr>
                <w:rFonts w:eastAsia="宋体" w:cs="Times New Roman"/>
                <w:color w:val="000000"/>
                <w:szCs w:val="24"/>
              </w:rPr>
              <w:t>1</w:t>
            </w:r>
            <w:r>
              <w:rPr>
                <w:rFonts w:eastAsia="宋体" w:cs="Times New Roman"/>
                <w:color w:val="000000"/>
                <w:szCs w:val="24"/>
              </w:rPr>
              <w:t>10</w:t>
            </w:r>
            <w:r w:rsidRPr="00405237">
              <w:rPr>
                <w:rFonts w:eastAsia="宋体" w:cs="Times New Roman"/>
                <w:color w:val="000000"/>
                <w:szCs w:val="24"/>
              </w:rPr>
              <w:t>/</w:t>
            </w:r>
            <w:r>
              <w:rPr>
                <w:rFonts w:eastAsia="宋体" w:cs="Times New Roman"/>
                <w:color w:val="000000"/>
                <w:szCs w:val="24"/>
              </w:rPr>
              <w:t>45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A0C81" w14:textId="77777777" w:rsidR="00D842E6" w:rsidRPr="00405237" w:rsidRDefault="00D842E6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405237">
              <w:rPr>
                <w:rFonts w:eastAsia="宋体" w:cs="Times New Roman"/>
                <w:color w:val="000000"/>
                <w:szCs w:val="24"/>
              </w:rPr>
              <w:t>1</w:t>
            </w:r>
            <w:r>
              <w:rPr>
                <w:rFonts w:eastAsia="宋体" w:cs="Times New Roman"/>
                <w:color w:val="000000"/>
                <w:szCs w:val="24"/>
              </w:rPr>
              <w:t>5</w:t>
            </w:r>
            <w:r w:rsidRPr="00405237">
              <w:rPr>
                <w:rFonts w:eastAsia="宋体" w:cs="Times New Roman"/>
                <w:color w:val="000000"/>
                <w:szCs w:val="24"/>
              </w:rPr>
              <w:t>/</w:t>
            </w:r>
            <w:r>
              <w:rPr>
                <w:rFonts w:eastAsia="宋体" w:cs="Times New Roman"/>
                <w:color w:val="000000"/>
                <w:szCs w:val="24"/>
              </w:rPr>
              <w:t>2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4C3E7D71" w14:textId="77777777" w:rsidR="00D842E6" w:rsidRPr="00405237" w:rsidRDefault="00D842E6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9.68</w:t>
            </w:r>
            <w:r w:rsidRPr="00405237">
              <w:rPr>
                <w:rFonts w:eastAsia="宋体" w:cs="Times New Roman"/>
                <w:color w:val="000000"/>
                <w:szCs w:val="24"/>
              </w:rPr>
              <w:t>/</w:t>
            </w:r>
            <w:r>
              <w:rPr>
                <w:rFonts w:eastAsia="宋体" w:cs="Times New Roman"/>
                <w:color w:val="000000"/>
                <w:szCs w:val="24"/>
              </w:rPr>
              <w:t>1.29</w:t>
            </w:r>
          </w:p>
        </w:tc>
      </w:tr>
      <w:tr w:rsidR="00D842E6" w:rsidRPr="00405237" w14:paraId="54CBF87C" w14:textId="77777777" w:rsidTr="00A457D4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3218F" w14:textId="77777777" w:rsidR="00D842E6" w:rsidRPr="00405237" w:rsidRDefault="00D842E6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405237">
              <w:rPr>
                <w:rFonts w:eastAsia="宋体" w:cs="Times New Roman"/>
                <w:color w:val="000000"/>
                <w:szCs w:val="24"/>
              </w:rPr>
              <w:t>3</w:t>
            </w:r>
            <w:r w:rsidRPr="00405237">
              <w:rPr>
                <w:rFonts w:eastAsia="宋体" w:cs="Times New Roman"/>
                <w:color w:val="000000"/>
                <w:szCs w:val="24"/>
              </w:rPr>
              <w:t>＜</w:t>
            </w:r>
            <w:r w:rsidRPr="00405237">
              <w:rPr>
                <w:rFonts w:eastAsia="宋体" w:cs="Times New Roman"/>
                <w:color w:val="000000"/>
                <w:szCs w:val="24"/>
              </w:rPr>
              <w:t>Age≤15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B1D3A" w14:textId="77777777" w:rsidR="00D842E6" w:rsidRPr="00405237" w:rsidRDefault="00D842E6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405237">
              <w:rPr>
                <w:rFonts w:eastAsia="宋体" w:cs="Times New Roman"/>
                <w:color w:val="000000"/>
                <w:szCs w:val="24"/>
              </w:rPr>
              <w:t>6</w:t>
            </w:r>
            <w:r>
              <w:rPr>
                <w:rFonts w:eastAsia="宋体" w:cs="Times New Roman"/>
                <w:color w:val="000000"/>
                <w:szCs w:val="24"/>
              </w:rPr>
              <w:t>24</w:t>
            </w:r>
            <w:r w:rsidRPr="00405237">
              <w:rPr>
                <w:rFonts w:eastAsia="宋体" w:cs="Times New Roman"/>
                <w:color w:val="000000"/>
                <w:szCs w:val="24"/>
              </w:rPr>
              <w:t>/</w:t>
            </w:r>
            <w:r>
              <w:rPr>
                <w:rFonts w:eastAsia="宋体" w:cs="Times New Roman"/>
                <w:color w:val="000000"/>
                <w:szCs w:val="24"/>
              </w:rPr>
              <w:t>119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D0F58" w14:textId="77777777" w:rsidR="00D842E6" w:rsidRPr="00405237" w:rsidRDefault="00D842E6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405237">
              <w:rPr>
                <w:rFonts w:eastAsia="宋体" w:cs="Times New Roman"/>
                <w:color w:val="000000"/>
                <w:szCs w:val="24"/>
              </w:rPr>
              <w:t>13</w:t>
            </w:r>
            <w:r>
              <w:rPr>
                <w:rFonts w:eastAsia="宋体" w:cs="Times New Roman"/>
                <w:color w:val="000000"/>
                <w:szCs w:val="24"/>
              </w:rPr>
              <w:t>4</w:t>
            </w:r>
            <w:r w:rsidRPr="00405237">
              <w:rPr>
                <w:rFonts w:eastAsia="宋体" w:cs="Times New Roman"/>
                <w:color w:val="000000"/>
                <w:szCs w:val="24"/>
              </w:rPr>
              <w:t>/1</w:t>
            </w:r>
            <w:r>
              <w:rPr>
                <w:rFonts w:eastAsia="宋体" w:cs="Times New Roman"/>
                <w:color w:val="000000"/>
                <w:szCs w:val="24"/>
              </w:rPr>
              <w:t>3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4CC24B34" w14:textId="77777777" w:rsidR="00D842E6" w:rsidRPr="00405237" w:rsidRDefault="00D842E6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18.04</w:t>
            </w:r>
            <w:r w:rsidRPr="00405237">
              <w:rPr>
                <w:rFonts w:eastAsia="宋体" w:cs="Times New Roman"/>
                <w:color w:val="000000"/>
                <w:szCs w:val="24"/>
              </w:rPr>
              <w:t>/1</w:t>
            </w:r>
            <w:r>
              <w:rPr>
                <w:rFonts w:eastAsia="宋体" w:cs="Times New Roman"/>
                <w:color w:val="000000"/>
                <w:szCs w:val="24"/>
              </w:rPr>
              <w:t>.75</w:t>
            </w:r>
          </w:p>
        </w:tc>
      </w:tr>
      <w:tr w:rsidR="00D842E6" w:rsidRPr="00405237" w14:paraId="341B8236" w14:textId="77777777" w:rsidTr="00A457D4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88AC9" w14:textId="77777777" w:rsidR="00D842E6" w:rsidRPr="00405237" w:rsidRDefault="00D842E6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405237">
              <w:rPr>
                <w:rFonts w:eastAsia="宋体" w:cs="Times New Roman"/>
                <w:color w:val="000000"/>
                <w:szCs w:val="24"/>
              </w:rPr>
              <w:t>Age</w:t>
            </w:r>
            <w:r w:rsidRPr="00405237">
              <w:rPr>
                <w:rFonts w:eastAsia="宋体" w:cs="Times New Roman"/>
                <w:color w:val="000000"/>
                <w:szCs w:val="24"/>
              </w:rPr>
              <w:t>＞</w:t>
            </w:r>
            <w:r w:rsidRPr="00405237">
              <w:rPr>
                <w:rFonts w:eastAsia="宋体" w:cs="Times New Roman"/>
                <w:color w:val="000000"/>
                <w:szCs w:val="24"/>
              </w:rPr>
              <w:t>15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0FD69" w14:textId="77777777" w:rsidR="00D842E6" w:rsidRPr="00405237" w:rsidRDefault="00D842E6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42</w:t>
            </w:r>
            <w:r w:rsidRPr="00405237">
              <w:rPr>
                <w:rFonts w:eastAsia="宋体" w:cs="Times New Roman"/>
                <w:color w:val="000000"/>
                <w:szCs w:val="24"/>
              </w:rPr>
              <w:t>/</w:t>
            </w:r>
            <w:r>
              <w:rPr>
                <w:rFonts w:eastAsia="宋体" w:cs="Times New Roman"/>
                <w:color w:val="000000"/>
                <w:szCs w:val="24"/>
              </w:rPr>
              <w:t>1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68E6B" w14:textId="77777777" w:rsidR="00D842E6" w:rsidRPr="00405237" w:rsidRDefault="00D842E6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18</w:t>
            </w:r>
            <w:r w:rsidRPr="00405237">
              <w:rPr>
                <w:rFonts w:eastAsia="宋体" w:cs="Times New Roman"/>
                <w:color w:val="000000"/>
                <w:szCs w:val="24"/>
              </w:rPr>
              <w:t>/</w:t>
            </w:r>
            <w:r>
              <w:rPr>
                <w:rFonts w:eastAsia="宋体" w:cs="Times New Roman"/>
                <w:color w:val="000000"/>
                <w:szCs w:val="24"/>
              </w:rPr>
              <w:t>0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6C528093" w14:textId="77777777" w:rsidR="00D842E6" w:rsidRPr="00405237" w:rsidRDefault="00D842E6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405237">
              <w:rPr>
                <w:rFonts w:eastAsia="宋体" w:cs="Times New Roman"/>
                <w:color w:val="000000"/>
                <w:szCs w:val="24"/>
              </w:rPr>
              <w:t>4</w:t>
            </w:r>
            <w:r>
              <w:rPr>
                <w:rFonts w:eastAsia="宋体" w:cs="Times New Roman"/>
                <w:color w:val="000000"/>
                <w:szCs w:val="24"/>
              </w:rPr>
              <w:t>1</w:t>
            </w:r>
            <w:r w:rsidRPr="00405237">
              <w:rPr>
                <w:rFonts w:eastAsia="宋体" w:cs="Times New Roman"/>
                <w:color w:val="000000"/>
                <w:szCs w:val="24"/>
              </w:rPr>
              <w:t>.86/0</w:t>
            </w:r>
          </w:p>
        </w:tc>
      </w:tr>
      <w:tr w:rsidR="00D842E6" w:rsidRPr="00405237" w14:paraId="02A6599C" w14:textId="77777777" w:rsidTr="00A457D4">
        <w:trPr>
          <w:jc w:val="center"/>
        </w:trPr>
        <w:tc>
          <w:tcPr>
            <w:tcW w:w="22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E5F205F" w14:textId="77777777" w:rsidR="00D842E6" w:rsidRPr="00405237" w:rsidRDefault="00D842E6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405237">
              <w:rPr>
                <w:rFonts w:eastAsia="宋体" w:cs="Times New Roman"/>
                <w:color w:val="000000"/>
                <w:szCs w:val="24"/>
              </w:rPr>
              <w:t>Total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2698C51" w14:textId="77777777" w:rsidR="00D842E6" w:rsidRPr="00405237" w:rsidRDefault="00D842E6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405237">
              <w:rPr>
                <w:rFonts w:eastAsia="宋体" w:cs="Times New Roman"/>
                <w:color w:val="000000"/>
                <w:szCs w:val="24"/>
              </w:rPr>
              <w:t>793/178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638D4EB" w14:textId="77777777" w:rsidR="00D842E6" w:rsidRPr="00405237" w:rsidRDefault="00D842E6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405237">
              <w:rPr>
                <w:rFonts w:eastAsia="宋体" w:cs="Times New Roman"/>
                <w:color w:val="000000"/>
                <w:szCs w:val="24"/>
              </w:rPr>
              <w:t>17</w:t>
            </w:r>
            <w:r>
              <w:rPr>
                <w:rFonts w:eastAsia="宋体" w:cs="Times New Roman"/>
                <w:color w:val="000000"/>
                <w:szCs w:val="24"/>
              </w:rPr>
              <w:t>9</w:t>
            </w:r>
            <w:r w:rsidRPr="00405237">
              <w:rPr>
                <w:rFonts w:eastAsia="宋体" w:cs="Times New Roman"/>
                <w:color w:val="000000"/>
                <w:szCs w:val="24"/>
              </w:rPr>
              <w:t>/2</w:t>
            </w:r>
            <w:r>
              <w:rPr>
                <w:rFonts w:eastAsia="宋体" w:cs="Times New Roman"/>
                <w:color w:val="000000"/>
                <w:szCs w:val="24"/>
              </w:rPr>
              <w:t>4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4D1EE1" w14:textId="77777777" w:rsidR="00D842E6" w:rsidRPr="00405237" w:rsidRDefault="00D842E6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18.44</w:t>
            </w:r>
            <w:r w:rsidRPr="00405237">
              <w:rPr>
                <w:rFonts w:eastAsia="宋体" w:cs="Times New Roman"/>
                <w:color w:val="000000"/>
                <w:szCs w:val="24"/>
              </w:rPr>
              <w:t>/</w:t>
            </w:r>
            <w:r>
              <w:rPr>
                <w:rFonts w:eastAsia="宋体" w:cs="Times New Roman"/>
                <w:color w:val="000000"/>
                <w:szCs w:val="24"/>
              </w:rPr>
              <w:t>2.47</w:t>
            </w:r>
          </w:p>
        </w:tc>
      </w:tr>
    </w:tbl>
    <w:bookmarkEnd w:id="3"/>
    <w:p w14:paraId="3666E9E6" w14:textId="3BD26032" w:rsidR="00D842E6" w:rsidRPr="00523B29" w:rsidRDefault="00D842E6" w:rsidP="00523B29">
      <w:pPr>
        <w:rPr>
          <w:rFonts w:eastAsia="宋体" w:cs="Times New Roman"/>
          <w:b/>
          <w:bCs/>
          <w:color w:val="000000"/>
          <w:szCs w:val="24"/>
          <w:lang w:bidi="ar"/>
        </w:rPr>
      </w:pPr>
      <w:r w:rsidRPr="0001436A">
        <w:rPr>
          <w:rFonts w:cs="Times New Roman"/>
          <w:b/>
          <w:szCs w:val="24"/>
        </w:rPr>
        <w:t xml:space="preserve">Supplementary </w:t>
      </w:r>
      <w:r w:rsidRPr="00523B29">
        <w:rPr>
          <w:rFonts w:eastAsia="宋体" w:cs="Times New Roman"/>
          <w:b/>
          <w:bCs/>
          <w:color w:val="000000"/>
          <w:szCs w:val="24"/>
          <w:lang w:bidi="ar"/>
        </w:rPr>
        <w:t xml:space="preserve">Table </w:t>
      </w:r>
      <w:r w:rsidR="00F90FD9">
        <w:rPr>
          <w:rFonts w:eastAsia="宋体" w:cs="Times New Roman"/>
          <w:b/>
          <w:bCs/>
          <w:color w:val="000000"/>
          <w:szCs w:val="24"/>
          <w:lang w:bidi="ar"/>
        </w:rPr>
        <w:t>5</w:t>
      </w:r>
      <w:r w:rsidRPr="00523B29">
        <w:rPr>
          <w:rFonts w:eastAsia="宋体" w:cs="Times New Roman"/>
          <w:b/>
          <w:bCs/>
          <w:color w:val="000000"/>
          <w:szCs w:val="24"/>
          <w:lang w:bidi="ar"/>
        </w:rPr>
        <w:t xml:space="preserve"> Results of cardinality test for </w:t>
      </w:r>
      <w:r w:rsidRPr="00405237">
        <w:rPr>
          <w:rFonts w:eastAsiaTheme="majorEastAsia" w:cs="Times New Roman"/>
          <w:b/>
          <w:bCs/>
          <w:i/>
          <w:iCs/>
          <w:szCs w:val="24"/>
        </w:rPr>
        <w:t xml:space="preserve">S. </w:t>
      </w:r>
      <w:proofErr w:type="spellStart"/>
      <w:r w:rsidRPr="00405237">
        <w:rPr>
          <w:rFonts w:eastAsiaTheme="majorEastAsia" w:cs="Times New Roman"/>
          <w:b/>
          <w:bCs/>
          <w:i/>
          <w:iCs/>
          <w:szCs w:val="24"/>
        </w:rPr>
        <w:t>abotus</w:t>
      </w:r>
      <w:proofErr w:type="spellEnd"/>
      <w:r w:rsidRPr="00405237">
        <w:rPr>
          <w:rFonts w:eastAsiaTheme="majorEastAsia" w:cs="Times New Roman"/>
          <w:b/>
          <w:bCs/>
          <w:i/>
          <w:iCs/>
          <w:szCs w:val="24"/>
        </w:rPr>
        <w:t xml:space="preserve"> </w:t>
      </w:r>
      <w:proofErr w:type="spellStart"/>
      <w:r w:rsidRPr="00405237">
        <w:rPr>
          <w:rFonts w:eastAsiaTheme="majorEastAsia" w:cs="Times New Roman"/>
          <w:b/>
          <w:bCs/>
          <w:i/>
          <w:iCs/>
          <w:szCs w:val="24"/>
        </w:rPr>
        <w:t>equi</w:t>
      </w:r>
      <w:proofErr w:type="spellEnd"/>
      <w:r w:rsidRPr="00523B29">
        <w:rPr>
          <w:rFonts w:eastAsia="宋体" w:cs="Times New Roman"/>
          <w:b/>
          <w:bCs/>
          <w:color w:val="000000"/>
          <w:szCs w:val="24"/>
          <w:lang w:bidi="ar"/>
        </w:rPr>
        <w:t xml:space="preserve"> at different ages</w:t>
      </w:r>
    </w:p>
    <w:tbl>
      <w:tblPr>
        <w:tblpPr w:leftFromText="180" w:rightFromText="180" w:vertAnchor="text" w:horzAnchor="margin" w:tblpY="98"/>
        <w:tblOverlap w:val="never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7"/>
        <w:gridCol w:w="1365"/>
        <w:gridCol w:w="1134"/>
        <w:gridCol w:w="1134"/>
        <w:gridCol w:w="850"/>
        <w:gridCol w:w="1701"/>
        <w:gridCol w:w="993"/>
        <w:gridCol w:w="1134"/>
      </w:tblGrid>
      <w:tr w:rsidR="001A5FED" w:rsidRPr="00B13EAA" w14:paraId="0D69339E" w14:textId="77777777" w:rsidTr="00D40764">
        <w:trPr>
          <w:trHeight w:val="538"/>
        </w:trPr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C2C670" w14:textId="77777777" w:rsidR="001A5FED" w:rsidRPr="00B13EAA" w:rsidRDefault="001A5FED" w:rsidP="00B13EAA">
            <w:pPr>
              <w:spacing w:before="0" w:after="0"/>
              <w:jc w:val="center"/>
              <w:rPr>
                <w:rFonts w:eastAsia="宋体" w:cs="Times New Roman"/>
                <w:b/>
                <w:bCs/>
                <w:color w:val="000000"/>
                <w:szCs w:val="24"/>
              </w:rPr>
            </w:pPr>
            <w:r w:rsidRPr="00B13EAA">
              <w:rPr>
                <w:rFonts w:eastAsia="宋体" w:cs="Times New Roman"/>
                <w:b/>
                <w:bCs/>
                <w:color w:val="000000"/>
                <w:szCs w:val="24"/>
              </w:rPr>
              <w:t>Age group</w:t>
            </w:r>
          </w:p>
        </w:tc>
        <w:tc>
          <w:tcPr>
            <w:tcW w:w="136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43AF9F" w14:textId="77777777" w:rsidR="001A5FED" w:rsidRPr="00B13EAA" w:rsidRDefault="001A5FED" w:rsidP="00B13EAA">
            <w:pPr>
              <w:spacing w:before="0" w:after="0"/>
              <w:jc w:val="center"/>
              <w:rPr>
                <w:rFonts w:eastAsia="宋体" w:cs="Times New Roman"/>
                <w:b/>
                <w:bCs/>
                <w:color w:val="000000"/>
                <w:szCs w:val="24"/>
              </w:rPr>
            </w:pPr>
            <w:r w:rsidRPr="00B13EAA">
              <w:rPr>
                <w:rFonts w:eastAsia="宋体" w:cs="Times New Roman"/>
                <w:b/>
                <w:bCs/>
                <w:color w:val="000000"/>
                <w:szCs w:val="24"/>
              </w:rPr>
              <w:t>Comparison group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B54731" w14:textId="77777777" w:rsidR="001A5FED" w:rsidRPr="00B13EAA" w:rsidRDefault="001A5FED" w:rsidP="00B13EAA">
            <w:pPr>
              <w:spacing w:before="0" w:after="0"/>
              <w:jc w:val="center"/>
              <w:rPr>
                <w:rFonts w:eastAsia="宋体" w:cs="Times New Roman"/>
                <w:b/>
                <w:bCs/>
                <w:color w:val="000000"/>
                <w:szCs w:val="24"/>
              </w:rPr>
            </w:pPr>
            <w:r w:rsidRPr="00B13EAA">
              <w:rPr>
                <w:rFonts w:eastAsia="宋体" w:cs="Times New Roman"/>
                <w:b/>
                <w:bCs/>
                <w:color w:val="000000"/>
                <w:szCs w:val="24"/>
              </w:rPr>
              <w:t>Positive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791A3C" w14:textId="77777777" w:rsidR="001A5FED" w:rsidRPr="00B13EAA" w:rsidRDefault="001A5FED" w:rsidP="00B13EAA">
            <w:pPr>
              <w:spacing w:before="0" w:after="0"/>
              <w:jc w:val="center"/>
              <w:rPr>
                <w:rFonts w:eastAsia="宋体" w:cs="Times New Roman"/>
                <w:b/>
                <w:bCs/>
                <w:color w:val="000000"/>
                <w:szCs w:val="24"/>
              </w:rPr>
            </w:pPr>
            <w:r w:rsidRPr="00B13EAA">
              <w:rPr>
                <w:rFonts w:eastAsia="宋体" w:cs="Times New Roman"/>
                <w:b/>
                <w:bCs/>
                <w:color w:val="000000"/>
                <w:szCs w:val="24"/>
              </w:rPr>
              <w:t>Negative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F05E52" w14:textId="77777777" w:rsidR="001A5FED" w:rsidRPr="00B13EAA" w:rsidRDefault="001A5FED" w:rsidP="00B13EAA">
            <w:pPr>
              <w:spacing w:before="0" w:after="0"/>
              <w:jc w:val="center"/>
              <w:rPr>
                <w:rFonts w:eastAsia="宋体" w:cs="Times New Roman"/>
                <w:b/>
                <w:bCs/>
                <w:color w:val="000000"/>
                <w:szCs w:val="24"/>
              </w:rPr>
            </w:pPr>
            <w:r w:rsidRPr="00B13EAA">
              <w:rPr>
                <w:rFonts w:eastAsia="宋体" w:cs="Times New Roman"/>
                <w:b/>
                <w:bCs/>
                <w:color w:val="000000"/>
                <w:szCs w:val="24"/>
              </w:rPr>
              <w:t>Total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5F2032" w14:textId="77777777" w:rsidR="001A5FED" w:rsidRPr="00B13EAA" w:rsidRDefault="001A5FED" w:rsidP="00B13EAA">
            <w:pPr>
              <w:spacing w:before="0" w:after="0"/>
              <w:jc w:val="center"/>
              <w:rPr>
                <w:rFonts w:eastAsia="宋体" w:cs="Times New Roman"/>
                <w:b/>
                <w:bCs/>
                <w:color w:val="000000"/>
                <w:szCs w:val="24"/>
              </w:rPr>
            </w:pPr>
            <w:r w:rsidRPr="00B13EAA">
              <w:rPr>
                <w:rFonts w:eastAsia="宋体" w:cs="Times New Roman"/>
                <w:b/>
                <w:bCs/>
                <w:color w:val="000000"/>
                <w:szCs w:val="24"/>
              </w:rPr>
              <w:t>Positive rate</w:t>
            </w:r>
            <w:r w:rsidRPr="00B13EAA">
              <w:rPr>
                <w:rFonts w:eastAsia="宋体" w:cs="Times New Roman" w:hint="eastAsia"/>
                <w:b/>
                <w:bCs/>
                <w:color w:val="000000"/>
                <w:szCs w:val="24"/>
              </w:rPr>
              <w:t xml:space="preserve"> /</w:t>
            </w:r>
            <w:r w:rsidRPr="00B13EAA">
              <w:rPr>
                <w:rFonts w:eastAsia="宋体" w:cs="Times New Roman" w:hint="eastAsia"/>
                <w:b/>
                <w:bCs/>
                <w:color w:val="000000"/>
                <w:szCs w:val="24"/>
              </w:rPr>
              <w:t>（</w:t>
            </w:r>
            <w:r w:rsidRPr="00B13EAA">
              <w:rPr>
                <w:rFonts w:eastAsia="宋体" w:cs="Times New Roman"/>
                <w:b/>
                <w:bCs/>
                <w:color w:val="000000"/>
                <w:szCs w:val="24"/>
              </w:rPr>
              <w:t>%</w:t>
            </w:r>
            <w:r w:rsidRPr="00B13EAA">
              <w:rPr>
                <w:rFonts w:eastAsia="宋体" w:cs="Times New Roman" w:hint="eastAsia"/>
                <w:b/>
                <w:bCs/>
                <w:color w:val="000000"/>
                <w:szCs w:val="24"/>
              </w:rPr>
              <w:t>）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62DEAD" w14:textId="77777777" w:rsidR="001A5FED" w:rsidRPr="00B13EAA" w:rsidRDefault="001A5FED" w:rsidP="00B13EAA">
            <w:pPr>
              <w:spacing w:before="0" w:after="0"/>
              <w:jc w:val="center"/>
              <w:rPr>
                <w:rFonts w:eastAsia="宋体" w:cs="Times New Roman"/>
                <w:b/>
                <w:bCs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b/>
                <w:bCs/>
                <w:color w:val="000000"/>
                <w:szCs w:val="24"/>
              </w:rPr>
              <w:t>X</w:t>
            </w:r>
            <w:r w:rsidRPr="00B13EAA">
              <w:rPr>
                <w:rFonts w:eastAsia="宋体" w:cs="Times New Roman"/>
                <w:b/>
                <w:bCs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057BC0" w14:textId="77777777" w:rsidR="001A5FED" w:rsidRPr="00B13EAA" w:rsidRDefault="001A5FED" w:rsidP="00B13EAA">
            <w:pPr>
              <w:spacing w:before="0" w:after="0"/>
              <w:jc w:val="center"/>
              <w:rPr>
                <w:rFonts w:eastAsia="宋体" w:cs="Times New Roman"/>
                <w:b/>
                <w:bCs/>
                <w:color w:val="000000"/>
                <w:szCs w:val="24"/>
              </w:rPr>
            </w:pPr>
            <w:r w:rsidRPr="00B13EAA">
              <w:rPr>
                <w:rFonts w:eastAsia="宋体" w:cs="Times New Roman"/>
                <w:b/>
                <w:bCs/>
                <w:i/>
                <w:iCs/>
                <w:color w:val="000000"/>
                <w:szCs w:val="24"/>
              </w:rPr>
              <w:t>P-value</w:t>
            </w:r>
          </w:p>
        </w:tc>
      </w:tr>
      <w:tr w:rsidR="001A5FED" w:rsidRPr="00B13EAA" w14:paraId="44D8D142" w14:textId="77777777" w:rsidTr="00D40764"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EDF716" w14:textId="77777777" w:rsidR="001A5FED" w:rsidRPr="00B13EAA" w:rsidRDefault="001A5FED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Juvenile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2CD3CC" w14:textId="77777777" w:rsidR="001A5FED" w:rsidRPr="00B13EAA" w:rsidRDefault="001A5FED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0</w:t>
            </w:r>
            <w:r w:rsidRPr="00B13EAA">
              <w:rPr>
                <w:rFonts w:eastAsia="宋体" w:cs="Times New Roman" w:hint="eastAsia"/>
                <w:color w:val="000000"/>
                <w:szCs w:val="24"/>
              </w:rPr>
              <w:t>＜</w:t>
            </w:r>
            <w:r w:rsidRPr="00B13EAA">
              <w:rPr>
                <w:rFonts w:eastAsia="宋体" w:cs="Times New Roman"/>
                <w:color w:val="000000"/>
                <w:szCs w:val="24"/>
              </w:rPr>
              <w:t>Age≤1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C5F38E" w14:textId="781E69B7" w:rsidR="001A5FED" w:rsidRPr="00B13EAA" w:rsidRDefault="00576F98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1D5C22" w14:textId="0FCB805C" w:rsidR="001A5FED" w:rsidRPr="00B13EAA" w:rsidRDefault="00576F98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64847B" w14:textId="532752F4" w:rsidR="001A5FED" w:rsidRPr="00B13EAA" w:rsidRDefault="00576F98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3B2D64" w14:textId="30A752AB" w:rsidR="001A5FED" w:rsidRPr="00B13EAA" w:rsidRDefault="00576F98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70.00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F490C79" w14:textId="47B5B870" w:rsidR="001A5FED" w:rsidRPr="00B13EAA" w:rsidRDefault="004A4412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53.666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070722D" w14:textId="0A7A08A4" w:rsidR="001A5FED" w:rsidRPr="00B13EAA" w:rsidRDefault="001A5FED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0</w:t>
            </w:r>
            <w:r w:rsidRPr="00B13EAA">
              <w:rPr>
                <w:rFonts w:eastAsia="宋体" w:cs="Times New Roman"/>
                <w:color w:val="000000"/>
                <w:szCs w:val="24"/>
              </w:rPr>
              <w:t>.001</w:t>
            </w:r>
          </w:p>
        </w:tc>
      </w:tr>
      <w:tr w:rsidR="001A5FED" w:rsidRPr="00B13EAA" w14:paraId="19C853AC" w14:textId="77777777" w:rsidTr="00D40764"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E0B18F" w14:textId="77777777" w:rsidR="001A5FED" w:rsidRPr="00B13EAA" w:rsidRDefault="001A5FED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Y</w:t>
            </w:r>
            <w:r w:rsidRPr="00B13EAA">
              <w:rPr>
                <w:rFonts w:eastAsia="宋体" w:cs="Times New Roman"/>
                <w:color w:val="000000"/>
                <w:szCs w:val="24"/>
              </w:rPr>
              <w:t>outh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0899F5" w14:textId="77777777" w:rsidR="001A5FED" w:rsidRPr="00B13EAA" w:rsidRDefault="001A5FED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1</w:t>
            </w:r>
            <w:r w:rsidRPr="00B13EAA">
              <w:rPr>
                <w:rFonts w:eastAsia="宋体" w:cs="Times New Roman" w:hint="eastAsia"/>
                <w:color w:val="000000"/>
                <w:szCs w:val="24"/>
              </w:rPr>
              <w:t>＜</w:t>
            </w:r>
            <w:r w:rsidRPr="00B13EAA">
              <w:rPr>
                <w:rFonts w:eastAsia="宋体" w:cs="Times New Roman"/>
                <w:color w:val="000000"/>
                <w:szCs w:val="24"/>
              </w:rPr>
              <w:t>Age≤3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073221" w14:textId="078B45E5" w:rsidR="001A5FED" w:rsidRPr="00B13EAA" w:rsidRDefault="00576F98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1B0BEF" w14:textId="7B69B419" w:rsidR="001A5FED" w:rsidRPr="00B13EAA" w:rsidRDefault="00576F98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138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A59189" w14:textId="377C7644" w:rsidR="001A5FED" w:rsidRPr="00B13EAA" w:rsidRDefault="00576F98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155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CD1A13" w14:textId="29BCAA02" w:rsidR="001A5FED" w:rsidRPr="00B13EAA" w:rsidRDefault="001A5FED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1</w:t>
            </w:r>
            <w:r w:rsidRPr="00B13EAA">
              <w:rPr>
                <w:rFonts w:eastAsia="宋体" w:cs="Times New Roman"/>
                <w:color w:val="000000"/>
                <w:szCs w:val="24"/>
              </w:rPr>
              <w:t>0.9</w:t>
            </w:r>
            <w:r w:rsidR="00576F98">
              <w:rPr>
                <w:rFonts w:eastAsia="宋体" w:cs="Times New Roman"/>
                <w:color w:val="000000"/>
                <w:szCs w:val="24"/>
              </w:rPr>
              <w:t>7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6E148F" w14:textId="77777777" w:rsidR="001A5FED" w:rsidRPr="00B13EAA" w:rsidRDefault="001A5FED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177AA1" w14:textId="77777777" w:rsidR="001A5FED" w:rsidRPr="00B13EAA" w:rsidRDefault="001A5FED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</w:tr>
      <w:tr w:rsidR="001A5FED" w:rsidRPr="00B13EAA" w14:paraId="2D9E97A7" w14:textId="77777777" w:rsidTr="00D40764">
        <w:trPr>
          <w:trHeight w:val="90"/>
        </w:trPr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3EB784" w14:textId="77777777" w:rsidR="001A5FED" w:rsidRPr="00B13EAA" w:rsidRDefault="001A5FED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A</w:t>
            </w:r>
            <w:r w:rsidRPr="00B13EAA">
              <w:rPr>
                <w:rFonts w:eastAsia="宋体" w:cs="Times New Roman"/>
                <w:color w:val="000000"/>
                <w:szCs w:val="24"/>
              </w:rPr>
              <w:t>dult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13081D" w14:textId="77777777" w:rsidR="001A5FED" w:rsidRPr="00B13EAA" w:rsidRDefault="001A5FED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3</w:t>
            </w:r>
            <w:r w:rsidRPr="00B13EAA">
              <w:rPr>
                <w:rFonts w:eastAsia="宋体" w:cs="Times New Roman" w:hint="eastAsia"/>
                <w:color w:val="000000"/>
                <w:szCs w:val="24"/>
              </w:rPr>
              <w:t>＜</w:t>
            </w:r>
            <w:r w:rsidRPr="00B13EAA">
              <w:rPr>
                <w:rFonts w:eastAsia="宋体" w:cs="Times New Roman"/>
                <w:color w:val="000000"/>
                <w:szCs w:val="24"/>
              </w:rPr>
              <w:t>Age≤15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2B0D1C" w14:textId="75EB2CC6" w:rsidR="001A5FED" w:rsidRPr="00B13EAA" w:rsidRDefault="00576F98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1</w:t>
            </w:r>
            <w:r w:rsidRPr="00B13EAA">
              <w:rPr>
                <w:rFonts w:eastAsia="宋体" w:cs="Times New Roman"/>
                <w:color w:val="000000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A2DD70" w14:textId="5E1C5E02" w:rsidR="001A5FED" w:rsidRPr="00B13EAA" w:rsidRDefault="00576F98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 w:hint="eastAsia"/>
                <w:color w:val="000000"/>
                <w:szCs w:val="24"/>
                <w:lang w:eastAsia="zh-CN"/>
              </w:rPr>
              <w:t>5</w:t>
            </w: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15EBAD" w14:textId="6CCB1C58" w:rsidR="001A5FED" w:rsidRPr="00B13EAA" w:rsidRDefault="00576F98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7</w:t>
            </w:r>
            <w:r>
              <w:rPr>
                <w:rFonts w:eastAsia="宋体" w:cs="Times New Roman"/>
                <w:color w:val="000000"/>
                <w:szCs w:val="24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FF2B75" w14:textId="02AAB8C4" w:rsidR="001A5FED" w:rsidRPr="00B13EAA" w:rsidRDefault="00576F98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19.25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F32F8A8" w14:textId="73783898" w:rsidR="001A5FED" w:rsidRPr="00B13EAA" w:rsidRDefault="004A4412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11.577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179EDA5" w14:textId="10FB6732" w:rsidR="001A5FED" w:rsidRPr="00B13EAA" w:rsidRDefault="001A5FED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0</w:t>
            </w:r>
            <w:r w:rsidRPr="00B13EAA">
              <w:rPr>
                <w:rFonts w:eastAsia="宋体" w:cs="Times New Roman"/>
                <w:color w:val="000000"/>
                <w:szCs w:val="24"/>
              </w:rPr>
              <w:t>.0</w:t>
            </w:r>
            <w:r w:rsidR="004A4412">
              <w:rPr>
                <w:rFonts w:eastAsia="宋体" w:cs="Times New Roman"/>
                <w:color w:val="000000"/>
                <w:szCs w:val="24"/>
              </w:rPr>
              <w:t>01</w:t>
            </w:r>
          </w:p>
        </w:tc>
      </w:tr>
      <w:tr w:rsidR="001A5FED" w:rsidRPr="00B13EAA" w14:paraId="35A83444" w14:textId="77777777" w:rsidTr="00D40764">
        <w:trPr>
          <w:trHeight w:val="90"/>
        </w:trPr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2CAACC" w14:textId="77777777" w:rsidR="001A5FED" w:rsidRPr="00B13EAA" w:rsidRDefault="001A5FED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O</w:t>
            </w:r>
            <w:r w:rsidRPr="00B13EAA">
              <w:rPr>
                <w:rFonts w:eastAsia="宋体" w:cs="Times New Roman"/>
                <w:color w:val="000000"/>
                <w:szCs w:val="24"/>
              </w:rPr>
              <w:t>ld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A138BD" w14:textId="3537D40A" w:rsidR="001A5FED" w:rsidRPr="00B13EAA" w:rsidRDefault="001A5FED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Age</w:t>
            </w:r>
            <w:r w:rsidRPr="00B13EAA">
              <w:rPr>
                <w:rFonts w:eastAsia="宋体" w:cs="Times New Roman"/>
                <w:color w:val="000000"/>
                <w:szCs w:val="24"/>
              </w:rPr>
              <w:t>＞</w:t>
            </w:r>
            <w:r w:rsidRPr="00B13EAA">
              <w:rPr>
                <w:rFonts w:eastAsia="宋体" w:cs="Times New Roman"/>
                <w:color w:val="000000"/>
                <w:szCs w:val="24"/>
              </w:rPr>
              <w:t>1</w:t>
            </w:r>
            <w:r w:rsidR="00D0444B">
              <w:rPr>
                <w:rFonts w:eastAsia="宋体" w:cs="Times New Roman"/>
                <w:color w:val="000000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0A8253" w14:textId="01A8549E" w:rsidR="001A5FED" w:rsidRPr="00B13EAA" w:rsidRDefault="00D0444B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3697ED" w14:textId="3556791E" w:rsidR="001A5FED" w:rsidRPr="00B13EAA" w:rsidRDefault="00D0444B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F168C" w14:textId="5C9CA71C" w:rsidR="001A5FED" w:rsidRPr="00B13EAA" w:rsidRDefault="001A5FED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4</w:t>
            </w:r>
            <w:r w:rsidR="00D0444B">
              <w:rPr>
                <w:rFonts w:eastAsia="宋体" w:cs="Times New Roman"/>
                <w:color w:val="000000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C0BC39" w14:textId="7FE1AE5F" w:rsidR="001A5FED" w:rsidRPr="00B13EAA" w:rsidRDefault="001A5FED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4</w:t>
            </w:r>
            <w:r w:rsidR="00D0444B">
              <w:rPr>
                <w:rFonts w:eastAsia="宋体" w:cs="Times New Roman"/>
                <w:color w:val="000000"/>
                <w:szCs w:val="24"/>
              </w:rPr>
              <w:t>1</w:t>
            </w:r>
            <w:r w:rsidRPr="00B13EAA">
              <w:rPr>
                <w:rFonts w:eastAsia="宋体" w:cs="Times New Roman"/>
                <w:color w:val="000000"/>
                <w:szCs w:val="24"/>
              </w:rPr>
              <w:t>.86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01957F" w14:textId="77777777" w:rsidR="001A5FED" w:rsidRPr="00B13EAA" w:rsidRDefault="001A5FED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D10B37" w14:textId="77777777" w:rsidR="001A5FED" w:rsidRPr="00B13EAA" w:rsidRDefault="001A5FED" w:rsidP="00B13EAA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</w:tr>
      <w:tr w:rsidR="00D0444B" w:rsidRPr="00B13EAA" w14:paraId="64B82A53" w14:textId="77777777" w:rsidTr="00D40764">
        <w:trPr>
          <w:trHeight w:val="90"/>
        </w:trPr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E9F524" w14:textId="77777777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Juvenile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6E10C9" w14:textId="77777777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0</w:t>
            </w:r>
            <w:r w:rsidRPr="00B13EAA">
              <w:rPr>
                <w:rFonts w:eastAsia="宋体" w:cs="Times New Roman" w:hint="eastAsia"/>
                <w:color w:val="000000"/>
                <w:szCs w:val="24"/>
              </w:rPr>
              <w:t>＜</w:t>
            </w:r>
            <w:r w:rsidRPr="00B13EAA">
              <w:rPr>
                <w:rFonts w:eastAsia="宋体" w:cs="Times New Roman"/>
                <w:color w:val="000000"/>
                <w:szCs w:val="24"/>
              </w:rPr>
              <w:t>Age≤1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86DD63" w14:textId="11EF8358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E80E3C" w14:textId="74A26F0D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76E398" w14:textId="787681DF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062938" w14:textId="77777777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7680B81" w14:textId="49E49257" w:rsidR="00D0444B" w:rsidRPr="00B13EAA" w:rsidRDefault="00D40764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41.959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D8E3C9D" w14:textId="4B0F8FEB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0.001</w:t>
            </w:r>
          </w:p>
        </w:tc>
      </w:tr>
      <w:tr w:rsidR="00D0444B" w:rsidRPr="00B13EAA" w14:paraId="692015E2" w14:textId="77777777" w:rsidTr="00D40764">
        <w:trPr>
          <w:trHeight w:val="90"/>
        </w:trPr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3CA373" w14:textId="77777777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A</w:t>
            </w:r>
            <w:r w:rsidRPr="00B13EAA">
              <w:rPr>
                <w:rFonts w:eastAsia="宋体" w:cs="Times New Roman"/>
                <w:color w:val="000000"/>
                <w:szCs w:val="24"/>
              </w:rPr>
              <w:t>dult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571878" w14:textId="77777777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3</w:t>
            </w:r>
            <w:r w:rsidRPr="00B13EAA">
              <w:rPr>
                <w:rFonts w:eastAsia="宋体" w:cs="Times New Roman" w:hint="eastAsia"/>
                <w:color w:val="000000"/>
                <w:szCs w:val="24"/>
              </w:rPr>
              <w:t>＜</w:t>
            </w:r>
            <w:r w:rsidRPr="00B13EAA">
              <w:rPr>
                <w:rFonts w:eastAsia="宋体" w:cs="Times New Roman"/>
                <w:color w:val="000000"/>
                <w:szCs w:val="24"/>
              </w:rPr>
              <w:t>Age≤15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527515" w14:textId="207B5887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1</w:t>
            </w:r>
            <w:r w:rsidRPr="00B13EAA">
              <w:rPr>
                <w:rFonts w:eastAsia="宋体" w:cs="Times New Roman"/>
                <w:color w:val="000000"/>
                <w:szCs w:val="24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627707" w14:textId="135AC10F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 w:hint="eastAsia"/>
                <w:color w:val="000000"/>
                <w:szCs w:val="24"/>
                <w:lang w:eastAsia="zh-CN"/>
              </w:rPr>
              <w:t>5</w:t>
            </w: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7D1D90" w14:textId="5AB2F879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7</w:t>
            </w:r>
            <w:r>
              <w:rPr>
                <w:rFonts w:eastAsia="宋体" w:cs="Times New Roman"/>
                <w:color w:val="000000"/>
                <w:szCs w:val="24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E3E4DF" w14:textId="77777777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D00465" w14:textId="77777777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45782D" w14:textId="77777777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</w:tr>
      <w:tr w:rsidR="00D0444B" w:rsidRPr="00B13EAA" w14:paraId="4CB7BB56" w14:textId="77777777" w:rsidTr="00D40764">
        <w:trPr>
          <w:trHeight w:val="90"/>
        </w:trPr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F48082" w14:textId="77777777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Juvenile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F2A2F0" w14:textId="77777777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0</w:t>
            </w:r>
            <w:r w:rsidRPr="00B13EAA">
              <w:rPr>
                <w:rFonts w:eastAsia="宋体" w:cs="Times New Roman" w:hint="eastAsia"/>
                <w:color w:val="000000"/>
                <w:szCs w:val="24"/>
              </w:rPr>
              <w:t>＜</w:t>
            </w:r>
            <w:r w:rsidRPr="00B13EAA">
              <w:rPr>
                <w:rFonts w:eastAsia="宋体" w:cs="Times New Roman"/>
                <w:color w:val="000000"/>
                <w:szCs w:val="24"/>
              </w:rPr>
              <w:t>Age≤1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61B55D" w14:textId="30D963EF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77AB5E" w14:textId="67748F5B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F61547" w14:textId="5D27E6E3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9B46CC" w14:textId="77777777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5F7B948" w14:textId="6D05F505" w:rsidR="00D0444B" w:rsidRPr="00B13EAA" w:rsidRDefault="00AA2302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5.623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B8BC956" w14:textId="10058B7F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0</w:t>
            </w:r>
            <w:r w:rsidRPr="00B13EAA">
              <w:rPr>
                <w:rFonts w:eastAsia="宋体" w:cs="Times New Roman"/>
                <w:color w:val="000000"/>
                <w:szCs w:val="24"/>
              </w:rPr>
              <w:t>.0</w:t>
            </w:r>
            <w:r w:rsidR="00511DE7">
              <w:rPr>
                <w:rFonts w:eastAsia="宋体" w:cs="Times New Roman"/>
                <w:color w:val="000000"/>
                <w:szCs w:val="24"/>
              </w:rPr>
              <w:t>18</w:t>
            </w:r>
          </w:p>
        </w:tc>
      </w:tr>
      <w:tr w:rsidR="00D0444B" w:rsidRPr="00B13EAA" w14:paraId="3775AE25" w14:textId="77777777" w:rsidTr="00D40764">
        <w:trPr>
          <w:trHeight w:val="90"/>
        </w:trPr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9ABCF1" w14:textId="77777777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O</w:t>
            </w:r>
            <w:r w:rsidRPr="00B13EAA">
              <w:rPr>
                <w:rFonts w:eastAsia="宋体" w:cs="Times New Roman"/>
                <w:color w:val="000000"/>
                <w:szCs w:val="24"/>
              </w:rPr>
              <w:t>ld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4F3634" w14:textId="3A3E5B27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Age</w:t>
            </w:r>
            <w:r w:rsidRPr="00B13EAA">
              <w:rPr>
                <w:rFonts w:eastAsia="宋体" w:cs="Times New Roman"/>
                <w:color w:val="000000"/>
                <w:szCs w:val="24"/>
              </w:rPr>
              <w:t>＞</w:t>
            </w:r>
            <w:r w:rsidRPr="00B13EAA">
              <w:rPr>
                <w:rFonts w:eastAsia="宋体" w:cs="Times New Roman"/>
                <w:color w:val="000000"/>
                <w:szCs w:val="24"/>
              </w:rPr>
              <w:t>1</w:t>
            </w:r>
            <w:r>
              <w:rPr>
                <w:rFonts w:eastAsia="宋体" w:cs="Times New Roman"/>
                <w:color w:val="000000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DF3BC3" w14:textId="282CAD3F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047DA3" w14:textId="5780F0FB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5488DE" w14:textId="6E798E5C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4</w:t>
            </w:r>
            <w:r>
              <w:rPr>
                <w:rFonts w:eastAsia="宋体" w:cs="Times New Roman"/>
                <w:color w:val="000000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137E65" w14:textId="77777777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E4C90C" w14:textId="77777777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01C1D4" w14:textId="77777777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</w:tr>
      <w:tr w:rsidR="00D0444B" w:rsidRPr="00B13EAA" w14:paraId="44FB3BD0" w14:textId="77777777" w:rsidTr="00D40764">
        <w:trPr>
          <w:trHeight w:val="90"/>
        </w:trPr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A689E6" w14:textId="77777777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Y</w:t>
            </w:r>
            <w:r w:rsidRPr="00B13EAA">
              <w:rPr>
                <w:rFonts w:eastAsia="宋体" w:cs="Times New Roman"/>
                <w:color w:val="000000"/>
                <w:szCs w:val="24"/>
              </w:rPr>
              <w:t>outh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0508D4" w14:textId="77777777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1</w:t>
            </w:r>
            <w:r w:rsidRPr="00B13EAA">
              <w:rPr>
                <w:rFonts w:eastAsia="宋体" w:cs="Times New Roman" w:hint="eastAsia"/>
                <w:color w:val="000000"/>
                <w:szCs w:val="24"/>
              </w:rPr>
              <w:t>＜</w:t>
            </w:r>
            <w:r w:rsidRPr="00B13EAA">
              <w:rPr>
                <w:rFonts w:eastAsia="宋体" w:cs="Times New Roman"/>
                <w:color w:val="000000"/>
                <w:szCs w:val="24"/>
              </w:rPr>
              <w:t>Age≤3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30A9C6" w14:textId="36544C92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EDD4F6" w14:textId="36DC059A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0FDEE0" w14:textId="06E018D6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155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E5F471" w14:textId="77777777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3DF6E51" w14:textId="51797917" w:rsidR="00D0444B" w:rsidRPr="00B13EAA" w:rsidRDefault="00511DE7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6.982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D97D60A" w14:textId="47C39AEF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0</w:t>
            </w:r>
            <w:r w:rsidRPr="00B13EAA">
              <w:rPr>
                <w:rFonts w:eastAsia="宋体" w:cs="Times New Roman"/>
                <w:color w:val="000000"/>
                <w:szCs w:val="24"/>
              </w:rPr>
              <w:t>.00</w:t>
            </w:r>
            <w:r w:rsidR="00511DE7">
              <w:rPr>
                <w:rFonts w:eastAsia="宋体" w:cs="Times New Roman"/>
                <w:color w:val="000000"/>
                <w:szCs w:val="24"/>
              </w:rPr>
              <w:t>8</w:t>
            </w:r>
          </w:p>
        </w:tc>
      </w:tr>
      <w:tr w:rsidR="00D0444B" w:rsidRPr="00B13EAA" w14:paraId="662F85A4" w14:textId="77777777" w:rsidTr="00D40764">
        <w:trPr>
          <w:trHeight w:val="90"/>
        </w:trPr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326FE7" w14:textId="77777777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A</w:t>
            </w:r>
            <w:r w:rsidRPr="00B13EAA">
              <w:rPr>
                <w:rFonts w:eastAsia="宋体" w:cs="Times New Roman"/>
                <w:color w:val="000000"/>
                <w:szCs w:val="24"/>
              </w:rPr>
              <w:t>dult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FBECDA" w14:textId="77777777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3</w:t>
            </w:r>
            <w:r w:rsidRPr="00B13EAA">
              <w:rPr>
                <w:rFonts w:eastAsia="宋体" w:cs="Times New Roman" w:hint="eastAsia"/>
                <w:color w:val="000000"/>
                <w:szCs w:val="24"/>
              </w:rPr>
              <w:t>＜</w:t>
            </w:r>
            <w:r w:rsidRPr="00B13EAA">
              <w:rPr>
                <w:rFonts w:eastAsia="宋体" w:cs="Times New Roman"/>
                <w:color w:val="000000"/>
                <w:szCs w:val="24"/>
              </w:rPr>
              <w:t>Age≤15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BA2B75" w14:textId="32D3B1E6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1</w:t>
            </w:r>
            <w:r w:rsidRPr="00B13EAA">
              <w:rPr>
                <w:rFonts w:eastAsia="宋体" w:cs="Times New Roman"/>
                <w:color w:val="000000"/>
                <w:szCs w:val="24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21ED31" w14:textId="42497975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 w:hint="eastAsia"/>
                <w:color w:val="000000"/>
                <w:szCs w:val="24"/>
                <w:lang w:eastAsia="zh-CN"/>
              </w:rPr>
              <w:t>5</w:t>
            </w: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95216E" w14:textId="0A134CDE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7</w:t>
            </w:r>
            <w:r>
              <w:rPr>
                <w:rFonts w:eastAsia="宋体" w:cs="Times New Roman"/>
                <w:color w:val="000000"/>
                <w:szCs w:val="24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304E61" w14:textId="77777777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3BBBC6" w14:textId="77777777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9F8148" w14:textId="77777777" w:rsidR="00D0444B" w:rsidRPr="00B13EAA" w:rsidRDefault="00D0444B" w:rsidP="00D0444B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</w:tr>
      <w:tr w:rsidR="00671E08" w:rsidRPr="00B13EAA" w14:paraId="08583EAB" w14:textId="77777777" w:rsidTr="00D40764">
        <w:trPr>
          <w:trHeight w:val="90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6C04A" w14:textId="77777777" w:rsidR="00671E08" w:rsidRPr="00B13EAA" w:rsidRDefault="00671E08" w:rsidP="00671E08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lastRenderedPageBreak/>
              <w:t>Y</w:t>
            </w:r>
            <w:r w:rsidRPr="00B13EAA">
              <w:rPr>
                <w:rFonts w:eastAsia="宋体" w:cs="Times New Roman"/>
                <w:color w:val="000000"/>
                <w:szCs w:val="24"/>
              </w:rPr>
              <w:t>outh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BBD50" w14:textId="77777777" w:rsidR="00671E08" w:rsidRPr="00B13EAA" w:rsidRDefault="00671E08" w:rsidP="00671E08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1</w:t>
            </w:r>
            <w:r w:rsidRPr="00B13EAA">
              <w:rPr>
                <w:rFonts w:eastAsia="宋体" w:cs="Times New Roman" w:hint="eastAsia"/>
                <w:color w:val="000000"/>
                <w:szCs w:val="24"/>
              </w:rPr>
              <w:t>＜</w:t>
            </w:r>
            <w:r w:rsidRPr="00B13EAA">
              <w:rPr>
                <w:rFonts w:eastAsia="宋体" w:cs="Times New Roman"/>
                <w:color w:val="000000"/>
                <w:szCs w:val="24"/>
              </w:rPr>
              <w:t>Age≤3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A6528" w14:textId="4A2F998F" w:rsidR="00671E08" w:rsidRPr="00B13EAA" w:rsidRDefault="00671E08" w:rsidP="00671E08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760C2" w14:textId="1AA1DED9" w:rsidR="00671E08" w:rsidRPr="00B13EAA" w:rsidRDefault="00671E08" w:rsidP="00671E08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138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7D947" w14:textId="3C4F1452" w:rsidR="00671E08" w:rsidRPr="00B13EAA" w:rsidRDefault="00671E08" w:rsidP="00671E08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155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75AB9" w14:textId="77777777" w:rsidR="00671E08" w:rsidRPr="00B13EAA" w:rsidRDefault="00671E08" w:rsidP="00671E08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8F0548E" w14:textId="41F05191" w:rsidR="00671E08" w:rsidRPr="00B13EAA" w:rsidRDefault="000E535D" w:rsidP="00671E08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5.623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6E8B442" w14:textId="3A329336" w:rsidR="00671E08" w:rsidRPr="00B13EAA" w:rsidRDefault="00671E08" w:rsidP="00671E08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0</w:t>
            </w:r>
            <w:r w:rsidRPr="00B13EAA">
              <w:rPr>
                <w:rFonts w:eastAsia="宋体" w:cs="Times New Roman"/>
                <w:color w:val="000000"/>
                <w:szCs w:val="24"/>
              </w:rPr>
              <w:t>.0</w:t>
            </w:r>
            <w:r w:rsidR="000E535D">
              <w:rPr>
                <w:rFonts w:eastAsia="宋体" w:cs="Times New Roman"/>
                <w:color w:val="000000"/>
                <w:szCs w:val="24"/>
              </w:rPr>
              <w:t>18</w:t>
            </w:r>
          </w:p>
        </w:tc>
      </w:tr>
      <w:tr w:rsidR="00671E08" w:rsidRPr="00B13EAA" w14:paraId="5C8472C2" w14:textId="77777777" w:rsidTr="00D40764">
        <w:tc>
          <w:tcPr>
            <w:tcW w:w="11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C68CECF" w14:textId="77777777" w:rsidR="00671E08" w:rsidRPr="00B13EAA" w:rsidRDefault="00671E08" w:rsidP="00671E08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O</w:t>
            </w:r>
            <w:r w:rsidRPr="00B13EAA">
              <w:rPr>
                <w:rFonts w:eastAsia="宋体" w:cs="Times New Roman"/>
                <w:color w:val="000000"/>
                <w:szCs w:val="24"/>
              </w:rPr>
              <w:t>ld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BD2A6E1" w14:textId="77777777" w:rsidR="00671E08" w:rsidRPr="00B13EAA" w:rsidRDefault="00671E08" w:rsidP="00671E08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Age</w:t>
            </w:r>
            <w:r w:rsidRPr="00B13EAA">
              <w:rPr>
                <w:rFonts w:eastAsia="宋体" w:cs="Times New Roman"/>
                <w:color w:val="000000"/>
                <w:szCs w:val="24"/>
              </w:rPr>
              <w:t>＞</w:t>
            </w:r>
            <w:r w:rsidRPr="00B13EAA">
              <w:rPr>
                <w:rFonts w:eastAsia="宋体" w:cs="Times New Roman"/>
                <w:color w:val="000000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B58CABE" w14:textId="541E2ECB" w:rsidR="00671E08" w:rsidRPr="00B13EAA" w:rsidRDefault="00671E08" w:rsidP="00671E08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866E665" w14:textId="0B378160" w:rsidR="00671E08" w:rsidRPr="00B13EAA" w:rsidRDefault="00671E08" w:rsidP="00671E08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EA15E79" w14:textId="01DB4BCD" w:rsidR="00671E08" w:rsidRPr="00B13EAA" w:rsidRDefault="00671E08" w:rsidP="00671E08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4</w:t>
            </w:r>
            <w:r>
              <w:rPr>
                <w:rFonts w:eastAsia="宋体" w:cs="Times New Roman"/>
                <w:color w:val="000000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FB2211F" w14:textId="77777777" w:rsidR="00671E08" w:rsidRPr="00B13EAA" w:rsidRDefault="00671E08" w:rsidP="00671E08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FAD81F1" w14:textId="77777777" w:rsidR="00671E08" w:rsidRPr="00B13EAA" w:rsidRDefault="00671E08" w:rsidP="00671E08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E5EF908" w14:textId="77777777" w:rsidR="00671E08" w:rsidRPr="00B13EAA" w:rsidRDefault="00671E08" w:rsidP="00671E08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</w:tr>
    </w:tbl>
    <w:p w14:paraId="38028B19" w14:textId="20B0484B" w:rsidR="00523B29" w:rsidRDefault="008800FA" w:rsidP="00523B29">
      <w:pPr>
        <w:rPr>
          <w:rFonts w:eastAsia="宋体" w:cs="Times New Roman"/>
          <w:b/>
          <w:bCs/>
          <w:color w:val="000000"/>
          <w:szCs w:val="24"/>
          <w:lang w:bidi="ar"/>
        </w:rPr>
      </w:pPr>
      <w:r w:rsidRPr="0001436A">
        <w:rPr>
          <w:rFonts w:cs="Times New Roman"/>
          <w:b/>
          <w:szCs w:val="24"/>
        </w:rPr>
        <w:t xml:space="preserve">Supplementary </w:t>
      </w:r>
      <w:r w:rsidR="00523B29" w:rsidRPr="00523B29">
        <w:rPr>
          <w:rFonts w:eastAsia="宋体" w:cs="Times New Roman"/>
          <w:b/>
          <w:bCs/>
          <w:color w:val="000000"/>
          <w:szCs w:val="24"/>
          <w:lang w:bidi="ar"/>
        </w:rPr>
        <w:t xml:space="preserve">Table </w:t>
      </w:r>
      <w:r w:rsidR="00F90FD9">
        <w:rPr>
          <w:rFonts w:eastAsia="宋体" w:cs="Times New Roman"/>
          <w:b/>
          <w:bCs/>
          <w:color w:val="000000"/>
          <w:szCs w:val="24"/>
          <w:lang w:bidi="ar"/>
        </w:rPr>
        <w:t>6</w:t>
      </w:r>
      <w:r w:rsidR="00523B29" w:rsidRPr="00523B29">
        <w:rPr>
          <w:rFonts w:eastAsia="宋体" w:cs="Times New Roman"/>
          <w:b/>
          <w:bCs/>
          <w:color w:val="000000"/>
          <w:szCs w:val="24"/>
          <w:lang w:bidi="ar"/>
        </w:rPr>
        <w:t xml:space="preserve"> Results of cardinality test for </w:t>
      </w:r>
      <w:r w:rsidR="00FF0CE5" w:rsidRPr="00405237">
        <w:rPr>
          <w:rFonts w:eastAsiaTheme="majorEastAsia" w:cs="Times New Roman"/>
          <w:b/>
          <w:bCs/>
          <w:i/>
          <w:iCs/>
          <w:szCs w:val="24"/>
        </w:rPr>
        <w:t xml:space="preserve">S. </w:t>
      </w:r>
      <w:proofErr w:type="spellStart"/>
      <w:r w:rsidR="00FF0CE5" w:rsidRPr="00405237">
        <w:rPr>
          <w:rFonts w:eastAsiaTheme="majorEastAsia" w:cs="Times New Roman"/>
          <w:b/>
          <w:bCs/>
          <w:i/>
          <w:iCs/>
          <w:szCs w:val="24"/>
        </w:rPr>
        <w:t>abotus</w:t>
      </w:r>
      <w:proofErr w:type="spellEnd"/>
      <w:r w:rsidR="00FF0CE5" w:rsidRPr="00405237">
        <w:rPr>
          <w:rFonts w:eastAsiaTheme="majorEastAsia" w:cs="Times New Roman"/>
          <w:b/>
          <w:bCs/>
          <w:i/>
          <w:iCs/>
          <w:szCs w:val="24"/>
        </w:rPr>
        <w:t xml:space="preserve"> </w:t>
      </w:r>
      <w:proofErr w:type="spellStart"/>
      <w:r w:rsidR="00FF0CE5" w:rsidRPr="00405237">
        <w:rPr>
          <w:rFonts w:eastAsiaTheme="majorEastAsia" w:cs="Times New Roman"/>
          <w:b/>
          <w:bCs/>
          <w:i/>
          <w:iCs/>
          <w:szCs w:val="24"/>
        </w:rPr>
        <w:t>equi</w:t>
      </w:r>
      <w:proofErr w:type="spellEnd"/>
      <w:r w:rsidR="00523B29" w:rsidRPr="00523B29">
        <w:rPr>
          <w:rFonts w:eastAsia="宋体" w:cs="Times New Roman"/>
          <w:b/>
          <w:bCs/>
          <w:color w:val="000000"/>
          <w:szCs w:val="24"/>
          <w:lang w:bidi="ar"/>
        </w:rPr>
        <w:t xml:space="preserve"> at different genders</w:t>
      </w:r>
    </w:p>
    <w:tbl>
      <w:tblPr>
        <w:tblpPr w:leftFromText="180" w:rightFromText="180" w:vertAnchor="text" w:horzAnchor="margin" w:tblpY="74"/>
        <w:tblOverlap w:val="never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6"/>
        <w:gridCol w:w="1316"/>
        <w:gridCol w:w="1316"/>
        <w:gridCol w:w="872"/>
        <w:gridCol w:w="1761"/>
        <w:gridCol w:w="1316"/>
        <w:gridCol w:w="1317"/>
      </w:tblGrid>
      <w:tr w:rsidR="001A5FED" w:rsidRPr="00D842E6" w14:paraId="2F69936A" w14:textId="77777777" w:rsidTr="00D842E6">
        <w:tc>
          <w:tcPr>
            <w:tcW w:w="13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00C304" w14:textId="77777777" w:rsidR="001A5FED" w:rsidRPr="00D842E6" w:rsidRDefault="001A5FED" w:rsidP="001A5FED">
            <w:pPr>
              <w:spacing w:before="0" w:after="0"/>
              <w:rPr>
                <w:rFonts w:eastAsia="宋体" w:cs="Times New Roman"/>
                <w:color w:val="000000"/>
                <w:szCs w:val="24"/>
              </w:rPr>
            </w:pPr>
            <w:bookmarkStart w:id="6" w:name="OLE_LINK8"/>
            <w:r w:rsidRPr="00D842E6">
              <w:rPr>
                <w:rFonts w:eastAsia="宋体" w:cs="Times New Roman"/>
                <w:b/>
                <w:bCs/>
                <w:color w:val="000000"/>
                <w:szCs w:val="24"/>
                <w:lang w:bidi="ar"/>
              </w:rPr>
              <w:t>Genders</w:t>
            </w:r>
          </w:p>
        </w:tc>
        <w:tc>
          <w:tcPr>
            <w:tcW w:w="13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465563" w14:textId="77777777" w:rsidR="001A5FED" w:rsidRPr="00D842E6" w:rsidRDefault="001A5FED" w:rsidP="001A5FE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D842E6">
              <w:rPr>
                <w:rFonts w:eastAsia="宋体" w:cs="Times New Roman"/>
                <w:b/>
                <w:bCs/>
                <w:color w:val="000000"/>
                <w:szCs w:val="24"/>
              </w:rPr>
              <w:t>Positive</w:t>
            </w:r>
          </w:p>
        </w:tc>
        <w:tc>
          <w:tcPr>
            <w:tcW w:w="13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465DDB" w14:textId="77777777" w:rsidR="001A5FED" w:rsidRPr="00D842E6" w:rsidRDefault="001A5FED" w:rsidP="001A5FE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D842E6">
              <w:rPr>
                <w:rFonts w:eastAsia="宋体" w:cs="Times New Roman"/>
                <w:b/>
                <w:bCs/>
                <w:color w:val="000000"/>
                <w:szCs w:val="24"/>
              </w:rPr>
              <w:t>Negative</w:t>
            </w:r>
          </w:p>
        </w:tc>
        <w:tc>
          <w:tcPr>
            <w:tcW w:w="87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8B5873" w14:textId="77777777" w:rsidR="001A5FED" w:rsidRPr="00D842E6" w:rsidRDefault="001A5FED" w:rsidP="001A5FE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D842E6">
              <w:rPr>
                <w:rFonts w:eastAsia="宋体" w:cs="Times New Roman"/>
                <w:b/>
                <w:bCs/>
                <w:color w:val="000000"/>
                <w:szCs w:val="24"/>
              </w:rPr>
              <w:t>Total</w:t>
            </w:r>
          </w:p>
        </w:tc>
        <w:tc>
          <w:tcPr>
            <w:tcW w:w="17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CD0EF8" w14:textId="77777777" w:rsidR="001A5FED" w:rsidRPr="00D842E6" w:rsidRDefault="001A5FED" w:rsidP="001A5FE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D842E6">
              <w:rPr>
                <w:rFonts w:eastAsia="宋体" w:cs="Times New Roman"/>
                <w:b/>
                <w:bCs/>
                <w:color w:val="000000"/>
                <w:szCs w:val="24"/>
              </w:rPr>
              <w:t>Positive rate</w:t>
            </w:r>
            <w:r w:rsidRPr="00D842E6">
              <w:rPr>
                <w:rFonts w:eastAsia="宋体" w:cs="Times New Roman" w:hint="eastAsia"/>
                <w:b/>
                <w:bCs/>
                <w:color w:val="000000"/>
                <w:szCs w:val="24"/>
              </w:rPr>
              <w:t xml:space="preserve"> /</w:t>
            </w:r>
            <w:r w:rsidRPr="00D842E6">
              <w:rPr>
                <w:rFonts w:eastAsia="宋体" w:cs="Times New Roman" w:hint="eastAsia"/>
                <w:b/>
                <w:bCs/>
                <w:color w:val="000000"/>
                <w:szCs w:val="24"/>
              </w:rPr>
              <w:t>（</w:t>
            </w:r>
            <w:r w:rsidRPr="00D842E6">
              <w:rPr>
                <w:rFonts w:eastAsia="宋体" w:cs="Times New Roman"/>
                <w:b/>
                <w:bCs/>
                <w:color w:val="000000"/>
                <w:szCs w:val="24"/>
              </w:rPr>
              <w:t>%</w:t>
            </w:r>
            <w:r w:rsidRPr="00D842E6">
              <w:rPr>
                <w:rFonts w:eastAsia="宋体" w:cs="Times New Roman" w:hint="eastAsia"/>
                <w:b/>
                <w:bCs/>
                <w:color w:val="000000"/>
                <w:szCs w:val="24"/>
              </w:rPr>
              <w:t>）</w:t>
            </w:r>
          </w:p>
        </w:tc>
        <w:tc>
          <w:tcPr>
            <w:tcW w:w="13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C3F5BD" w14:textId="77777777" w:rsidR="001A5FED" w:rsidRPr="00D842E6" w:rsidRDefault="001A5FED" w:rsidP="001A5FE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D842E6">
              <w:rPr>
                <w:rFonts w:eastAsia="宋体" w:cs="Times New Roman" w:hint="eastAsia"/>
                <w:b/>
                <w:bCs/>
                <w:color w:val="000000"/>
                <w:szCs w:val="24"/>
              </w:rPr>
              <w:t>X</w:t>
            </w:r>
            <w:r w:rsidRPr="00D842E6">
              <w:rPr>
                <w:rFonts w:eastAsia="宋体" w:cs="Times New Roman"/>
                <w:b/>
                <w:bCs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13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B755F6" w14:textId="77777777" w:rsidR="001A5FED" w:rsidRPr="00D842E6" w:rsidRDefault="001A5FED" w:rsidP="001A5FE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D842E6">
              <w:rPr>
                <w:rFonts w:eastAsia="宋体" w:cs="Times New Roman"/>
                <w:b/>
                <w:bCs/>
                <w:i/>
                <w:iCs/>
                <w:color w:val="000000"/>
                <w:szCs w:val="24"/>
              </w:rPr>
              <w:t>P-value</w:t>
            </w:r>
          </w:p>
        </w:tc>
      </w:tr>
      <w:tr w:rsidR="001A5FED" w:rsidRPr="00D842E6" w14:paraId="3CA4908C" w14:textId="77777777" w:rsidTr="00D842E6"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490335" w14:textId="50E0103A" w:rsidR="001A5FED" w:rsidRPr="00D842E6" w:rsidRDefault="001A5FED" w:rsidP="001A5FED">
            <w:pPr>
              <w:spacing w:before="0" w:after="0"/>
              <w:rPr>
                <w:rFonts w:eastAsia="宋体" w:cs="Times New Roman"/>
                <w:color w:val="000000"/>
                <w:szCs w:val="24"/>
              </w:rPr>
            </w:pPr>
            <w:r w:rsidRPr="00D842E6">
              <w:rPr>
                <w:rFonts w:eastAsia="宋体" w:cs="Times New Roman"/>
                <w:szCs w:val="24"/>
              </w:rPr>
              <w:t>Female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0CB67D" w14:textId="3C01753C" w:rsidR="001A5FED" w:rsidRPr="00D842E6" w:rsidRDefault="001A5FED" w:rsidP="001A5FE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D842E6">
              <w:rPr>
                <w:rFonts w:eastAsia="宋体" w:cs="Times New Roman" w:hint="eastAsia"/>
                <w:color w:val="000000"/>
                <w:szCs w:val="24"/>
              </w:rPr>
              <w:t>1</w:t>
            </w:r>
            <w:r w:rsidRPr="00D842E6">
              <w:rPr>
                <w:rFonts w:eastAsia="宋体" w:cs="Times New Roman"/>
                <w:color w:val="000000"/>
                <w:szCs w:val="24"/>
              </w:rPr>
              <w:t>7</w:t>
            </w:r>
            <w:r w:rsidR="003E6D8C">
              <w:rPr>
                <w:rFonts w:eastAsia="宋体" w:cs="Times New Roman"/>
                <w:color w:val="000000"/>
                <w:szCs w:val="24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C18FA8" w14:textId="0219F744" w:rsidR="001A5FED" w:rsidRPr="00D842E6" w:rsidRDefault="001A5FED" w:rsidP="001A5FE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D842E6">
              <w:rPr>
                <w:rFonts w:eastAsia="宋体" w:cs="Times New Roman" w:hint="eastAsia"/>
                <w:color w:val="000000"/>
                <w:szCs w:val="24"/>
              </w:rPr>
              <w:t>6</w:t>
            </w:r>
            <w:r w:rsidRPr="00D842E6">
              <w:rPr>
                <w:rFonts w:eastAsia="宋体" w:cs="Times New Roman"/>
                <w:color w:val="000000"/>
                <w:szCs w:val="24"/>
              </w:rPr>
              <w:t>1</w:t>
            </w:r>
            <w:r w:rsidR="003E6D8C">
              <w:rPr>
                <w:rFonts w:eastAsia="宋体" w:cs="Times New Roman"/>
                <w:color w:val="000000"/>
                <w:szCs w:val="24"/>
              </w:rPr>
              <w:t>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B11BBB" w14:textId="77777777" w:rsidR="001A5FED" w:rsidRPr="00D842E6" w:rsidRDefault="001A5FED" w:rsidP="001A5FE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D842E6">
              <w:rPr>
                <w:rFonts w:eastAsia="宋体" w:cs="Times New Roman" w:hint="eastAsia"/>
                <w:color w:val="000000"/>
                <w:szCs w:val="24"/>
              </w:rPr>
              <w:t>7</w:t>
            </w:r>
            <w:r w:rsidRPr="00D842E6">
              <w:rPr>
                <w:rFonts w:eastAsia="宋体" w:cs="Times New Roman"/>
                <w:color w:val="000000"/>
                <w:szCs w:val="24"/>
              </w:rPr>
              <w:t>93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819B38" w14:textId="54A5EB5E" w:rsidR="001A5FED" w:rsidRPr="00D842E6" w:rsidRDefault="001A5FED" w:rsidP="001A5FE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D842E6">
              <w:rPr>
                <w:rFonts w:eastAsia="宋体" w:cs="Times New Roman"/>
                <w:color w:val="000000"/>
                <w:szCs w:val="24"/>
              </w:rPr>
              <w:t>22.</w:t>
            </w:r>
            <w:r w:rsidR="003E6D8C">
              <w:rPr>
                <w:rFonts w:eastAsia="宋体" w:cs="Times New Roman"/>
                <w:color w:val="000000"/>
                <w:szCs w:val="24"/>
              </w:rPr>
              <w:t>57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A2C755B" w14:textId="338F5608" w:rsidR="001A5FED" w:rsidRPr="00D842E6" w:rsidRDefault="006C69D3" w:rsidP="001A5FE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7.263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69EFEE0" w14:textId="179D0A50" w:rsidR="001A5FED" w:rsidRPr="00D842E6" w:rsidRDefault="001A5FED" w:rsidP="001A5FE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D842E6">
              <w:rPr>
                <w:rFonts w:eastAsia="宋体" w:cs="Times New Roman" w:hint="eastAsia"/>
                <w:color w:val="000000"/>
                <w:szCs w:val="24"/>
              </w:rPr>
              <w:t>0</w:t>
            </w:r>
            <w:r w:rsidRPr="00D842E6">
              <w:rPr>
                <w:rFonts w:eastAsia="宋体" w:cs="Times New Roman"/>
                <w:color w:val="000000"/>
                <w:szCs w:val="24"/>
              </w:rPr>
              <w:t>.0</w:t>
            </w:r>
            <w:r w:rsidR="006C69D3">
              <w:rPr>
                <w:rFonts w:eastAsia="宋体" w:cs="Times New Roman"/>
                <w:color w:val="000000"/>
                <w:szCs w:val="24"/>
              </w:rPr>
              <w:t>07</w:t>
            </w:r>
          </w:p>
        </w:tc>
      </w:tr>
      <w:tr w:rsidR="001A5FED" w:rsidRPr="00D842E6" w14:paraId="4E0C4029" w14:textId="77777777" w:rsidTr="00D842E6">
        <w:tc>
          <w:tcPr>
            <w:tcW w:w="131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04A150B" w14:textId="00582D07" w:rsidR="001A5FED" w:rsidRPr="00D842E6" w:rsidRDefault="001A5FED" w:rsidP="001A5FED">
            <w:pPr>
              <w:spacing w:before="0" w:after="0"/>
              <w:rPr>
                <w:rFonts w:eastAsia="宋体" w:cs="Times New Roman"/>
                <w:color w:val="000000"/>
                <w:szCs w:val="24"/>
              </w:rPr>
            </w:pPr>
            <w:r w:rsidRPr="00D842E6">
              <w:rPr>
                <w:rFonts w:eastAsia="宋体" w:cs="Times New Roman"/>
                <w:szCs w:val="24"/>
              </w:rPr>
              <w:t>Male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515F3BB" w14:textId="2A36C5E4" w:rsidR="001A5FED" w:rsidRPr="00D842E6" w:rsidRDefault="001A5FED" w:rsidP="001A5FE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D842E6">
              <w:rPr>
                <w:rFonts w:eastAsia="宋体" w:cs="Times New Roman" w:hint="eastAsia"/>
                <w:color w:val="000000"/>
                <w:szCs w:val="24"/>
              </w:rPr>
              <w:t>2</w:t>
            </w:r>
            <w:r w:rsidR="003E6D8C">
              <w:rPr>
                <w:rFonts w:eastAsia="宋体" w:cs="Times New Roman"/>
                <w:color w:val="000000"/>
                <w:szCs w:val="24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6341145" w14:textId="749866C2" w:rsidR="001A5FED" w:rsidRPr="00D842E6" w:rsidRDefault="001A5FED" w:rsidP="001A5FE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D842E6">
              <w:rPr>
                <w:rFonts w:eastAsia="宋体" w:cs="Times New Roman" w:hint="eastAsia"/>
                <w:color w:val="000000"/>
                <w:szCs w:val="24"/>
              </w:rPr>
              <w:t>1</w:t>
            </w:r>
            <w:r w:rsidRPr="00D842E6">
              <w:rPr>
                <w:rFonts w:eastAsia="宋体" w:cs="Times New Roman"/>
                <w:color w:val="000000"/>
                <w:szCs w:val="24"/>
              </w:rPr>
              <w:t>5</w:t>
            </w:r>
            <w:r w:rsidR="003E6D8C">
              <w:rPr>
                <w:rFonts w:eastAsia="宋体" w:cs="Times New Roman"/>
                <w:color w:val="000000"/>
                <w:szCs w:val="24"/>
              </w:rPr>
              <w:t>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68750B9" w14:textId="77777777" w:rsidR="001A5FED" w:rsidRPr="00D842E6" w:rsidRDefault="001A5FED" w:rsidP="001A5FE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D842E6">
              <w:rPr>
                <w:rFonts w:eastAsia="宋体" w:cs="Times New Roman" w:hint="eastAsia"/>
                <w:color w:val="000000"/>
                <w:szCs w:val="24"/>
              </w:rPr>
              <w:t>1</w:t>
            </w:r>
            <w:r w:rsidRPr="00D842E6">
              <w:rPr>
                <w:rFonts w:eastAsia="宋体" w:cs="Times New Roman"/>
                <w:color w:val="000000"/>
                <w:szCs w:val="24"/>
              </w:rPr>
              <w:t>78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03075B8" w14:textId="14BAA2D8" w:rsidR="001A5FED" w:rsidRPr="00D842E6" w:rsidRDefault="003E6D8C" w:rsidP="001A5FE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szCs w:val="24"/>
              </w:rPr>
              <w:t>13.48</w:t>
            </w:r>
          </w:p>
        </w:tc>
        <w:tc>
          <w:tcPr>
            <w:tcW w:w="1316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2E20C346" w14:textId="77777777" w:rsidR="001A5FED" w:rsidRPr="00D842E6" w:rsidRDefault="001A5FED" w:rsidP="001A5FED">
            <w:pPr>
              <w:spacing w:before="0" w:after="0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1317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39F02D72" w14:textId="77777777" w:rsidR="001A5FED" w:rsidRPr="00D842E6" w:rsidRDefault="001A5FED" w:rsidP="001A5FED">
            <w:pPr>
              <w:spacing w:before="0" w:after="0"/>
              <w:rPr>
                <w:rFonts w:eastAsia="宋体" w:cs="Times New Roman"/>
                <w:color w:val="000000"/>
                <w:szCs w:val="24"/>
              </w:rPr>
            </w:pPr>
          </w:p>
        </w:tc>
      </w:tr>
      <w:bookmarkEnd w:id="6"/>
    </w:tbl>
    <w:p w14:paraId="5A60325D" w14:textId="77777777" w:rsidR="00523B29" w:rsidRDefault="00523B29" w:rsidP="00523B29">
      <w:pPr>
        <w:rPr>
          <w:rFonts w:eastAsia="宋体" w:cs="Times New Roman"/>
          <w:b/>
          <w:bCs/>
          <w:color w:val="000000"/>
          <w:szCs w:val="24"/>
          <w:lang w:bidi="ar"/>
        </w:rPr>
      </w:pPr>
    </w:p>
    <w:p w14:paraId="35919986" w14:textId="77777777" w:rsidR="00523B29" w:rsidRDefault="00523B29" w:rsidP="00523B29">
      <w:pPr>
        <w:rPr>
          <w:rFonts w:eastAsia="宋体" w:cs="Times New Roman"/>
          <w:b/>
          <w:bCs/>
          <w:color w:val="000000"/>
          <w:szCs w:val="24"/>
          <w:lang w:bidi="ar"/>
        </w:rPr>
      </w:pPr>
    </w:p>
    <w:p w14:paraId="0689DAFE" w14:textId="0C9D2E3F" w:rsidR="00523B29" w:rsidRPr="00523B29" w:rsidRDefault="008800FA" w:rsidP="00523B29">
      <w:pPr>
        <w:rPr>
          <w:rFonts w:eastAsia="宋体" w:cs="Times New Roman"/>
          <w:b/>
          <w:bCs/>
          <w:color w:val="000000"/>
          <w:szCs w:val="24"/>
          <w:lang w:bidi="ar"/>
        </w:rPr>
      </w:pPr>
      <w:r w:rsidRPr="0001436A">
        <w:rPr>
          <w:rFonts w:cs="Times New Roman"/>
          <w:b/>
          <w:szCs w:val="24"/>
        </w:rPr>
        <w:t xml:space="preserve">Supplementary </w:t>
      </w:r>
      <w:r w:rsidR="00523B29" w:rsidRPr="00523B29">
        <w:rPr>
          <w:rFonts w:eastAsia="宋体" w:cs="Times New Roman"/>
          <w:b/>
          <w:bCs/>
          <w:color w:val="000000"/>
          <w:szCs w:val="24"/>
          <w:lang w:bidi="ar"/>
        </w:rPr>
        <w:t xml:space="preserve">Table </w:t>
      </w:r>
      <w:r w:rsidR="00F90FD9">
        <w:rPr>
          <w:rFonts w:eastAsia="宋体" w:cs="Times New Roman"/>
          <w:b/>
          <w:bCs/>
          <w:color w:val="000000"/>
          <w:szCs w:val="24"/>
          <w:lang w:bidi="ar"/>
        </w:rPr>
        <w:t>7</w:t>
      </w:r>
      <w:r w:rsidR="00523B29" w:rsidRPr="00523B29">
        <w:rPr>
          <w:rFonts w:eastAsia="宋体" w:cs="Times New Roman"/>
          <w:b/>
          <w:bCs/>
          <w:color w:val="000000"/>
          <w:szCs w:val="24"/>
          <w:lang w:bidi="ar"/>
        </w:rPr>
        <w:t xml:space="preserve"> Results of cardinality test for </w:t>
      </w:r>
      <w:r w:rsidR="00FF0CE5" w:rsidRPr="00405237">
        <w:rPr>
          <w:rFonts w:eastAsiaTheme="majorEastAsia" w:cs="Times New Roman"/>
          <w:b/>
          <w:bCs/>
          <w:i/>
          <w:iCs/>
          <w:szCs w:val="24"/>
        </w:rPr>
        <w:t xml:space="preserve">S. </w:t>
      </w:r>
      <w:proofErr w:type="spellStart"/>
      <w:r w:rsidR="00FF0CE5" w:rsidRPr="00405237">
        <w:rPr>
          <w:rFonts w:eastAsiaTheme="majorEastAsia" w:cs="Times New Roman"/>
          <w:b/>
          <w:bCs/>
          <w:i/>
          <w:iCs/>
          <w:szCs w:val="24"/>
        </w:rPr>
        <w:t>abotus</w:t>
      </w:r>
      <w:proofErr w:type="spellEnd"/>
      <w:r w:rsidR="00FF0CE5" w:rsidRPr="00405237">
        <w:rPr>
          <w:rFonts w:eastAsiaTheme="majorEastAsia" w:cs="Times New Roman"/>
          <w:b/>
          <w:bCs/>
          <w:i/>
          <w:iCs/>
          <w:szCs w:val="24"/>
        </w:rPr>
        <w:t xml:space="preserve"> </w:t>
      </w:r>
      <w:proofErr w:type="spellStart"/>
      <w:r w:rsidR="00FF0CE5" w:rsidRPr="00405237">
        <w:rPr>
          <w:rFonts w:eastAsiaTheme="majorEastAsia" w:cs="Times New Roman"/>
          <w:b/>
          <w:bCs/>
          <w:i/>
          <w:iCs/>
          <w:szCs w:val="24"/>
        </w:rPr>
        <w:t>equi</w:t>
      </w:r>
      <w:proofErr w:type="spellEnd"/>
      <w:r w:rsidR="00523B29" w:rsidRPr="001A5FED">
        <w:rPr>
          <w:rFonts w:eastAsia="宋体" w:cs="Times New Roman"/>
          <w:b/>
          <w:bCs/>
          <w:i/>
          <w:iCs/>
          <w:color w:val="000000"/>
          <w:szCs w:val="24"/>
          <w:lang w:bidi="ar"/>
        </w:rPr>
        <w:t xml:space="preserve"> </w:t>
      </w:r>
      <w:r w:rsidR="00523B29" w:rsidRPr="00523B29">
        <w:rPr>
          <w:rFonts w:eastAsia="宋体" w:cs="Times New Roman"/>
          <w:b/>
          <w:bCs/>
          <w:color w:val="000000"/>
          <w:szCs w:val="24"/>
          <w:lang w:bidi="ar"/>
        </w:rPr>
        <w:t>at different genders</w:t>
      </w:r>
    </w:p>
    <w:tbl>
      <w:tblPr>
        <w:tblpPr w:leftFromText="180" w:rightFromText="180" w:vertAnchor="text" w:horzAnchor="margin" w:tblpX="-142" w:tblpYSpec="center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1316"/>
        <w:gridCol w:w="1196"/>
        <w:gridCol w:w="850"/>
        <w:gridCol w:w="2410"/>
        <w:gridCol w:w="992"/>
        <w:gridCol w:w="1134"/>
      </w:tblGrid>
      <w:tr w:rsidR="001A5FED" w:rsidRPr="00B13EAA" w14:paraId="12409ADF" w14:textId="77777777" w:rsidTr="0022399D">
        <w:tc>
          <w:tcPr>
            <w:tcW w:w="14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61AD4A" w14:textId="77777777" w:rsidR="001A5FED" w:rsidRPr="00B13EAA" w:rsidRDefault="001A5FED" w:rsidP="0022399D">
            <w:pPr>
              <w:spacing w:before="0" w:after="0"/>
              <w:jc w:val="center"/>
              <w:rPr>
                <w:rFonts w:eastAsia="宋体" w:cs="Times New Roman"/>
                <w:b/>
                <w:bCs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b/>
                <w:bCs/>
                <w:color w:val="000000"/>
                <w:szCs w:val="24"/>
              </w:rPr>
              <w:t>Feed</w:t>
            </w:r>
            <w:r w:rsidRPr="00B13EAA">
              <w:rPr>
                <w:rFonts w:eastAsia="宋体" w:cs="Times New Roman"/>
                <w:b/>
                <w:bCs/>
                <w:color w:val="000000"/>
                <w:szCs w:val="24"/>
              </w:rPr>
              <w:t>ing models</w:t>
            </w:r>
          </w:p>
        </w:tc>
        <w:tc>
          <w:tcPr>
            <w:tcW w:w="13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41932D" w14:textId="77777777" w:rsidR="001A5FED" w:rsidRPr="00B13EAA" w:rsidRDefault="001A5FED" w:rsidP="0022399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b/>
                <w:bCs/>
                <w:color w:val="000000"/>
                <w:szCs w:val="24"/>
              </w:rPr>
              <w:t>Positive</w:t>
            </w:r>
          </w:p>
        </w:tc>
        <w:tc>
          <w:tcPr>
            <w:tcW w:w="119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B7EE07" w14:textId="77777777" w:rsidR="001A5FED" w:rsidRPr="00B13EAA" w:rsidRDefault="001A5FED" w:rsidP="0022399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b/>
                <w:bCs/>
                <w:color w:val="000000"/>
                <w:szCs w:val="24"/>
              </w:rPr>
              <w:t>Negative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3363B9" w14:textId="77777777" w:rsidR="001A5FED" w:rsidRPr="00B13EAA" w:rsidRDefault="001A5FED" w:rsidP="0022399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b/>
                <w:bCs/>
                <w:color w:val="000000"/>
                <w:szCs w:val="24"/>
              </w:rPr>
              <w:t>Total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85A09A" w14:textId="77777777" w:rsidR="001A5FED" w:rsidRPr="00B13EAA" w:rsidRDefault="001A5FED" w:rsidP="0022399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b/>
                <w:bCs/>
                <w:color w:val="000000"/>
                <w:szCs w:val="24"/>
              </w:rPr>
              <w:t>Positive rate</w:t>
            </w:r>
            <w:r w:rsidRPr="00B13EAA">
              <w:rPr>
                <w:rFonts w:eastAsia="宋体" w:cs="Times New Roman" w:hint="eastAsia"/>
                <w:b/>
                <w:bCs/>
                <w:color w:val="000000"/>
                <w:szCs w:val="24"/>
              </w:rPr>
              <w:t xml:space="preserve"> /</w:t>
            </w:r>
            <w:r w:rsidRPr="00B13EAA">
              <w:rPr>
                <w:rFonts w:eastAsia="宋体" w:cs="Times New Roman" w:hint="eastAsia"/>
                <w:b/>
                <w:bCs/>
                <w:color w:val="000000"/>
                <w:szCs w:val="24"/>
              </w:rPr>
              <w:t>（</w:t>
            </w:r>
            <w:r w:rsidRPr="00B13EAA">
              <w:rPr>
                <w:rFonts w:eastAsia="宋体" w:cs="Times New Roman"/>
                <w:b/>
                <w:bCs/>
                <w:color w:val="000000"/>
                <w:szCs w:val="24"/>
              </w:rPr>
              <w:t>%</w:t>
            </w:r>
            <w:r w:rsidRPr="00B13EAA">
              <w:rPr>
                <w:rFonts w:eastAsia="宋体" w:cs="Times New Roman" w:hint="eastAsia"/>
                <w:b/>
                <w:bCs/>
                <w:color w:val="000000"/>
                <w:szCs w:val="24"/>
              </w:rPr>
              <w:t>）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6EF91A" w14:textId="77777777" w:rsidR="001A5FED" w:rsidRPr="00B13EAA" w:rsidRDefault="001A5FED" w:rsidP="0022399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b/>
                <w:bCs/>
                <w:color w:val="000000"/>
                <w:szCs w:val="24"/>
              </w:rPr>
              <w:t>X</w:t>
            </w:r>
            <w:r w:rsidRPr="00B13EAA">
              <w:rPr>
                <w:rFonts w:eastAsia="宋体" w:cs="Times New Roman"/>
                <w:b/>
                <w:bCs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574D63" w14:textId="77777777" w:rsidR="001A5FED" w:rsidRPr="00B13EAA" w:rsidRDefault="001A5FED" w:rsidP="0022399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b/>
                <w:bCs/>
                <w:i/>
                <w:iCs/>
                <w:color w:val="000000"/>
                <w:szCs w:val="24"/>
              </w:rPr>
              <w:t>P-value</w:t>
            </w:r>
          </w:p>
        </w:tc>
      </w:tr>
      <w:tr w:rsidR="001A5FED" w:rsidRPr="00B13EAA" w14:paraId="6541C7BB" w14:textId="77777777" w:rsidTr="0022399D">
        <w:tc>
          <w:tcPr>
            <w:tcW w:w="14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821090" w14:textId="77777777" w:rsidR="001A5FED" w:rsidRPr="00B13EAA" w:rsidRDefault="001A5FED" w:rsidP="0022399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Scale farms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C23CF4" w14:textId="5122418A" w:rsidR="001A5FED" w:rsidRPr="00B13EAA" w:rsidRDefault="001A5FED" w:rsidP="0022399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1</w:t>
            </w:r>
            <w:r w:rsidR="002539B2">
              <w:rPr>
                <w:rFonts w:eastAsia="宋体" w:cs="Times New Roman"/>
                <w:color w:val="000000"/>
                <w:szCs w:val="24"/>
              </w:rPr>
              <w:t>50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A931E9" w14:textId="77777777" w:rsidR="001A5FED" w:rsidRPr="00B13EAA" w:rsidRDefault="001A5FED" w:rsidP="0022399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3</w:t>
            </w:r>
            <w:r w:rsidRPr="00B13EAA">
              <w:rPr>
                <w:rFonts w:eastAsia="宋体" w:cs="Times New Roman"/>
                <w:color w:val="000000"/>
                <w:szCs w:val="24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EC863F" w14:textId="77777777" w:rsidR="001A5FED" w:rsidRPr="00B13EAA" w:rsidRDefault="001A5FED" w:rsidP="0022399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5</w:t>
            </w:r>
            <w:r w:rsidRPr="00B13EAA">
              <w:rPr>
                <w:rFonts w:eastAsia="宋体" w:cs="Times New Roman"/>
                <w:color w:val="000000"/>
                <w:szCs w:val="24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E6E71E" w14:textId="2B55EB51" w:rsidR="001A5FED" w:rsidRPr="00B13EAA" w:rsidRDefault="001A5FED" w:rsidP="0022399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2</w:t>
            </w:r>
            <w:r w:rsidR="002539B2">
              <w:rPr>
                <w:rFonts w:eastAsia="宋体" w:cs="Times New Roman"/>
                <w:color w:val="000000"/>
                <w:szCs w:val="24"/>
              </w:rPr>
              <w:t>7.88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B3D47A2" w14:textId="77777777" w:rsidR="001A5FED" w:rsidRPr="00B13EAA" w:rsidRDefault="001A5FED" w:rsidP="0022399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35.494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8F1F49C" w14:textId="2D1A5CBA" w:rsidR="001A5FED" w:rsidRPr="00B13EAA" w:rsidRDefault="001A5FED" w:rsidP="0022399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0</w:t>
            </w:r>
            <w:r w:rsidRPr="00B13EAA">
              <w:rPr>
                <w:rFonts w:eastAsia="宋体" w:cs="Times New Roman"/>
                <w:color w:val="000000"/>
                <w:szCs w:val="24"/>
              </w:rPr>
              <w:t>.001</w:t>
            </w:r>
          </w:p>
        </w:tc>
      </w:tr>
      <w:tr w:rsidR="001A5FED" w:rsidRPr="00B13EAA" w14:paraId="7A7065BB" w14:textId="77777777" w:rsidTr="0022399D">
        <w:tc>
          <w:tcPr>
            <w:tcW w:w="14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7984094" w14:textId="77777777" w:rsidR="001A5FED" w:rsidRPr="00B13EAA" w:rsidRDefault="001A5FED" w:rsidP="0022399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Free-range farms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6F239F8" w14:textId="77777777" w:rsidR="001A5FED" w:rsidRPr="00B13EAA" w:rsidRDefault="001A5FED" w:rsidP="0022399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53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5A6AE84" w14:textId="77777777" w:rsidR="001A5FED" w:rsidRPr="00B13EAA" w:rsidRDefault="001A5FED" w:rsidP="0022399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3</w:t>
            </w:r>
            <w:r w:rsidRPr="00B13EAA">
              <w:rPr>
                <w:rFonts w:eastAsia="宋体" w:cs="Times New Roman"/>
                <w:color w:val="000000"/>
                <w:szCs w:val="24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681EC79" w14:textId="77777777" w:rsidR="001A5FED" w:rsidRPr="00B13EAA" w:rsidRDefault="001A5FED" w:rsidP="0022399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 w:hint="eastAsia"/>
                <w:color w:val="000000"/>
                <w:szCs w:val="24"/>
              </w:rPr>
              <w:t>4</w:t>
            </w:r>
            <w:r w:rsidRPr="00B13EAA">
              <w:rPr>
                <w:rFonts w:eastAsia="宋体" w:cs="Times New Roman"/>
                <w:color w:val="000000"/>
                <w:szCs w:val="24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159B4BA" w14:textId="77777777" w:rsidR="001A5FED" w:rsidRPr="00B13EAA" w:rsidRDefault="001A5FED" w:rsidP="0022399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B13EAA">
              <w:rPr>
                <w:rFonts w:eastAsia="宋体" w:cs="Times New Roman"/>
                <w:color w:val="000000"/>
                <w:szCs w:val="24"/>
              </w:rPr>
              <w:t>12.24</w:t>
            </w:r>
          </w:p>
        </w:tc>
        <w:tc>
          <w:tcPr>
            <w:tcW w:w="992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9770415" w14:textId="77777777" w:rsidR="001A5FED" w:rsidRPr="00B13EAA" w:rsidRDefault="001A5FED" w:rsidP="0022399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5E48288" w14:textId="77777777" w:rsidR="001A5FED" w:rsidRPr="00B13EAA" w:rsidRDefault="001A5FED" w:rsidP="0022399D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</w:p>
        </w:tc>
      </w:tr>
    </w:tbl>
    <w:p w14:paraId="4401428E" w14:textId="77777777" w:rsidR="00523B29" w:rsidRDefault="00523B29" w:rsidP="00523B29">
      <w:pPr>
        <w:rPr>
          <w:rFonts w:eastAsia="宋体" w:cs="Times New Roman"/>
          <w:b/>
          <w:bCs/>
          <w:color w:val="000000"/>
          <w:sz w:val="16"/>
          <w:szCs w:val="16"/>
          <w:lang w:bidi="ar"/>
        </w:rPr>
      </w:pPr>
    </w:p>
    <w:p w14:paraId="7FB493F8" w14:textId="77777777" w:rsidR="00523B29" w:rsidRDefault="00523B29" w:rsidP="00523B29">
      <w:pPr>
        <w:rPr>
          <w:rFonts w:eastAsia="宋体" w:cs="Times New Roman"/>
          <w:b/>
          <w:bCs/>
          <w:color w:val="000000"/>
          <w:szCs w:val="24"/>
          <w:lang w:bidi="ar"/>
        </w:rPr>
      </w:pPr>
    </w:p>
    <w:p w14:paraId="5A7F36CA" w14:textId="77777777" w:rsidR="00523B29" w:rsidRDefault="00523B29" w:rsidP="00523B29">
      <w:pPr>
        <w:rPr>
          <w:rFonts w:eastAsia="宋体" w:cs="Times New Roman"/>
          <w:b/>
          <w:bCs/>
          <w:color w:val="000000"/>
          <w:szCs w:val="24"/>
          <w:lang w:bidi="ar"/>
        </w:rPr>
      </w:pPr>
    </w:p>
    <w:p w14:paraId="26DB60F4" w14:textId="752EC324" w:rsidR="00B13EAA" w:rsidRPr="00EB1599" w:rsidRDefault="00B13EAA" w:rsidP="00B13EAA">
      <w:pPr>
        <w:rPr>
          <w:rFonts w:eastAsiaTheme="majorEastAsia" w:cs="Times New Roman"/>
          <w:b/>
          <w:bCs/>
          <w:szCs w:val="24"/>
        </w:rPr>
      </w:pPr>
      <w:r w:rsidRPr="0001436A">
        <w:rPr>
          <w:rFonts w:cs="Times New Roman"/>
          <w:b/>
          <w:szCs w:val="24"/>
        </w:rPr>
        <w:t xml:space="preserve">Supplementary </w:t>
      </w:r>
      <w:r w:rsidRPr="00EB1599">
        <w:rPr>
          <w:rFonts w:eastAsiaTheme="majorEastAsia" w:cs="Times New Roman"/>
          <w:b/>
          <w:bCs/>
          <w:szCs w:val="24"/>
        </w:rPr>
        <w:t xml:space="preserve">Table </w:t>
      </w:r>
      <w:r w:rsidR="00D842E6">
        <w:rPr>
          <w:rFonts w:eastAsiaTheme="majorEastAsia" w:cs="Times New Roman"/>
          <w:b/>
          <w:bCs/>
          <w:szCs w:val="24"/>
        </w:rPr>
        <w:t>8</w:t>
      </w:r>
      <w:r w:rsidRPr="00EB1599">
        <w:rPr>
          <w:rFonts w:eastAsiaTheme="majorEastAsia" w:cs="Times New Roman"/>
          <w:b/>
          <w:bCs/>
          <w:szCs w:val="24"/>
        </w:rPr>
        <w:t xml:space="preserve"> Reference strain information</w:t>
      </w:r>
    </w:p>
    <w:tbl>
      <w:tblPr>
        <w:tblW w:w="8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377"/>
        <w:gridCol w:w="1559"/>
      </w:tblGrid>
      <w:tr w:rsidR="00B13EAA" w:rsidRPr="00EB1599" w14:paraId="6477EEDC" w14:textId="77777777" w:rsidTr="00A457D4">
        <w:trPr>
          <w:jc w:val="center"/>
        </w:trPr>
        <w:tc>
          <w:tcPr>
            <w:tcW w:w="467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234130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b/>
                <w:bCs/>
                <w:color w:val="000000"/>
                <w:szCs w:val="24"/>
              </w:rPr>
              <w:t>Name</w:t>
            </w:r>
          </w:p>
        </w:tc>
        <w:tc>
          <w:tcPr>
            <w:tcW w:w="237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88B264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proofErr w:type="spellStart"/>
            <w:r w:rsidRPr="00EB1599">
              <w:rPr>
                <w:rFonts w:eastAsia="宋体" w:cs="Times New Roman"/>
                <w:b/>
                <w:bCs/>
                <w:color w:val="000000"/>
                <w:szCs w:val="24"/>
              </w:rPr>
              <w:t>Genbank</w:t>
            </w:r>
            <w:proofErr w:type="spellEnd"/>
            <w:r w:rsidRPr="00EB1599">
              <w:rPr>
                <w:rFonts w:eastAsia="宋体" w:cs="Times New Roman"/>
                <w:b/>
                <w:bCs/>
                <w:color w:val="000000"/>
                <w:szCs w:val="24"/>
              </w:rPr>
              <w:t xml:space="preserve"> Login Number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308C01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b/>
                <w:bCs/>
                <w:color w:val="000000"/>
                <w:szCs w:val="24"/>
              </w:rPr>
              <w:t>Source</w:t>
            </w:r>
          </w:p>
        </w:tc>
      </w:tr>
      <w:tr w:rsidR="00B13EAA" w:rsidRPr="00EB1599" w14:paraId="52B97C08" w14:textId="77777777" w:rsidTr="00A457D4">
        <w:trPr>
          <w:jc w:val="center"/>
        </w:trPr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13485C" w14:textId="77777777" w:rsidR="00B13EAA" w:rsidRPr="00EB1599" w:rsidRDefault="00B13EAA" w:rsidP="00A457D4">
            <w:pPr>
              <w:spacing w:before="0" w:after="0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 xml:space="preserve">Salmonella </w:t>
            </w:r>
            <w:proofErr w:type="spellStart"/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bispebjerg</w:t>
            </w:r>
            <w:proofErr w:type="spellEnd"/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 xml:space="preserve"> (S.</w:t>
            </w:r>
            <w:r>
              <w:rPr>
                <w:rFonts w:eastAsia="宋体" w:cs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bispebjerg</w:t>
            </w:r>
            <w:proofErr w:type="spellEnd"/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)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CBD47A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HE801387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A32B1C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Ireland</w:t>
            </w:r>
          </w:p>
        </w:tc>
      </w:tr>
      <w:tr w:rsidR="00B13EAA" w:rsidRPr="00EB1599" w14:paraId="4BA7A4DC" w14:textId="77777777" w:rsidTr="00A457D4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814DA" w14:textId="77777777" w:rsidR="00B13EAA" w:rsidRPr="00EB1599" w:rsidRDefault="00B13EAA" w:rsidP="00A457D4">
            <w:pPr>
              <w:spacing w:before="0" w:after="0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Salmonella enterica (S.</w:t>
            </w:r>
            <w:r>
              <w:rPr>
                <w:rFonts w:eastAsia="宋体" w:cs="Times New Roman"/>
                <w:i/>
                <w:iCs/>
                <w:color w:val="000000"/>
                <w:szCs w:val="24"/>
              </w:rPr>
              <w:t xml:space="preserve"> </w:t>
            </w: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enterica)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6CA4AFC8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HE801385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4F87B87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Ireland</w:t>
            </w:r>
          </w:p>
        </w:tc>
      </w:tr>
      <w:tr w:rsidR="00B13EAA" w:rsidRPr="00EB1599" w14:paraId="4941BD50" w14:textId="77777777" w:rsidTr="00A457D4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C7C50" w14:textId="77777777" w:rsidR="00B13EAA" w:rsidRPr="00EB1599" w:rsidRDefault="00B13EAA" w:rsidP="00A457D4">
            <w:pPr>
              <w:spacing w:before="0" w:after="0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 xml:space="preserve">Salmonella </w:t>
            </w:r>
            <w:proofErr w:type="spellStart"/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arechavaleta</w:t>
            </w:r>
            <w:proofErr w:type="spellEnd"/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 xml:space="preserve"> (S.</w:t>
            </w:r>
            <w:r>
              <w:rPr>
                <w:rFonts w:eastAsia="宋体" w:cs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arechavaleta</w:t>
            </w:r>
            <w:proofErr w:type="spellEnd"/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51E9F495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HE801411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758EB26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Ireland</w:t>
            </w:r>
          </w:p>
        </w:tc>
      </w:tr>
      <w:tr w:rsidR="00B13EAA" w:rsidRPr="00EB1599" w14:paraId="69904829" w14:textId="77777777" w:rsidTr="00A457D4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87BDA" w14:textId="77777777" w:rsidR="00B13EAA" w:rsidRPr="00EB1599" w:rsidRDefault="00B13EAA" w:rsidP="00A457D4">
            <w:pPr>
              <w:spacing w:before="0" w:after="0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Salmonella abortion equine (S.</w:t>
            </w:r>
            <w:r>
              <w:rPr>
                <w:rFonts w:eastAsia="宋体" w:cs="Times New Roman"/>
                <w:i/>
                <w:iCs/>
                <w:color w:val="000000"/>
                <w:szCs w:val="24"/>
              </w:rPr>
              <w:t xml:space="preserve"> </w:t>
            </w: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abortus</w:t>
            </w:r>
            <w:r>
              <w:rPr>
                <w:rFonts w:eastAsia="宋体" w:cs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equi</w:t>
            </w:r>
            <w:proofErr w:type="spellEnd"/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32845993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HE801378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6D2E27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Ireland</w:t>
            </w:r>
          </w:p>
        </w:tc>
      </w:tr>
      <w:tr w:rsidR="00B13EAA" w:rsidRPr="00EB1599" w14:paraId="194C7A83" w14:textId="77777777" w:rsidTr="00A457D4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D3D5C" w14:textId="77777777" w:rsidR="00B13EAA" w:rsidRPr="00EB1599" w:rsidRDefault="00B13EAA" w:rsidP="00A457D4">
            <w:pPr>
              <w:spacing w:before="0" w:after="0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 xml:space="preserve">Salmonella </w:t>
            </w:r>
            <w:proofErr w:type="spellStart"/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paratyphi</w:t>
            </w:r>
            <w:proofErr w:type="spellEnd"/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 xml:space="preserve"> (S.</w:t>
            </w:r>
            <w:r>
              <w:rPr>
                <w:rFonts w:eastAsia="宋体" w:cs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paratyphi</w:t>
            </w:r>
            <w:proofErr w:type="spellEnd"/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6597E4E9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DQ838213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5AD77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Australia</w:t>
            </w:r>
          </w:p>
        </w:tc>
      </w:tr>
      <w:tr w:rsidR="00B13EAA" w:rsidRPr="00EB1599" w14:paraId="1E165D9B" w14:textId="77777777" w:rsidTr="00A457D4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604A39F" w14:textId="77777777" w:rsidR="00B13EAA" w:rsidRPr="00EB1599" w:rsidRDefault="00B13EAA" w:rsidP="00A457D4">
            <w:pPr>
              <w:spacing w:before="0" w:after="0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Salmonella enterica (S.</w:t>
            </w:r>
            <w:r>
              <w:rPr>
                <w:rFonts w:eastAsia="宋体" w:cs="Times New Roman"/>
                <w:i/>
                <w:iCs/>
                <w:color w:val="000000"/>
                <w:szCs w:val="24"/>
              </w:rPr>
              <w:t xml:space="preserve"> </w:t>
            </w: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enterica)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1B05CECD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AY353356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8DB3F40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USA</w:t>
            </w:r>
          </w:p>
        </w:tc>
      </w:tr>
      <w:tr w:rsidR="00B13EAA" w:rsidRPr="00EB1599" w14:paraId="2C8F0E57" w14:textId="77777777" w:rsidTr="00A457D4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B11D79A" w14:textId="77777777" w:rsidR="00B13EAA" w:rsidRPr="00EB1599" w:rsidRDefault="00B13EAA" w:rsidP="00A457D4">
            <w:pPr>
              <w:spacing w:before="0" w:after="0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Salmonella enterica (S.</w:t>
            </w:r>
            <w:r>
              <w:rPr>
                <w:rFonts w:eastAsia="宋体" w:cs="Times New Roman"/>
                <w:i/>
                <w:iCs/>
                <w:color w:val="000000"/>
                <w:szCs w:val="24"/>
              </w:rPr>
              <w:t xml:space="preserve"> </w:t>
            </w: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enterica)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5689160C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HM141979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41FA1CC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USA</w:t>
            </w:r>
          </w:p>
        </w:tc>
      </w:tr>
      <w:tr w:rsidR="00B13EAA" w:rsidRPr="00EB1599" w14:paraId="4C1E0F37" w14:textId="77777777" w:rsidTr="00A457D4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5E36B" w14:textId="77777777" w:rsidR="00B13EAA" w:rsidRPr="00EB1599" w:rsidRDefault="00B13EAA" w:rsidP="00A457D4">
            <w:pPr>
              <w:spacing w:before="0" w:after="0"/>
              <w:rPr>
                <w:rFonts w:eastAsia="宋体" w:cs="Times New Roman"/>
                <w:i/>
                <w:iCs/>
                <w:szCs w:val="24"/>
              </w:rPr>
            </w:pPr>
            <w:r w:rsidRPr="00EB1599">
              <w:rPr>
                <w:rFonts w:eastAsia="宋体" w:cs="Times New Roman"/>
                <w:i/>
                <w:iCs/>
                <w:szCs w:val="24"/>
              </w:rPr>
              <w:t xml:space="preserve">Salmonella </w:t>
            </w:r>
            <w:proofErr w:type="spellStart"/>
            <w:r w:rsidRPr="00EB1599">
              <w:rPr>
                <w:rFonts w:eastAsia="宋体" w:cs="Times New Roman"/>
                <w:i/>
                <w:iCs/>
                <w:szCs w:val="24"/>
              </w:rPr>
              <w:t>fulica</w:t>
            </w:r>
            <w:proofErr w:type="spellEnd"/>
            <w:r w:rsidRPr="00EB1599">
              <w:rPr>
                <w:rFonts w:eastAsia="宋体" w:cs="Times New Roman"/>
                <w:i/>
                <w:iCs/>
                <w:szCs w:val="24"/>
              </w:rPr>
              <w:t xml:space="preserve"> (S.</w:t>
            </w:r>
            <w:r>
              <w:rPr>
                <w:rFonts w:eastAsia="宋体" w:cs="Times New Roman"/>
                <w:i/>
                <w:iCs/>
                <w:szCs w:val="24"/>
              </w:rPr>
              <w:t xml:space="preserve"> </w:t>
            </w:r>
            <w:proofErr w:type="spellStart"/>
            <w:r w:rsidRPr="00EB1599">
              <w:rPr>
                <w:rFonts w:eastAsia="宋体" w:cs="Times New Roman"/>
                <w:i/>
                <w:iCs/>
                <w:szCs w:val="24"/>
              </w:rPr>
              <w:t>fulica</w:t>
            </w:r>
            <w:proofErr w:type="spellEnd"/>
            <w:r w:rsidRPr="00EB1599">
              <w:rPr>
                <w:rFonts w:eastAsia="宋体" w:cs="Times New Roman"/>
                <w:i/>
                <w:iCs/>
                <w:szCs w:val="24"/>
              </w:rPr>
              <w:t>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5392421B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HE801372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EF587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Ireland</w:t>
            </w:r>
          </w:p>
        </w:tc>
      </w:tr>
      <w:tr w:rsidR="00B13EAA" w:rsidRPr="00EB1599" w14:paraId="6F073A5D" w14:textId="77777777" w:rsidTr="00A457D4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A7C49" w14:textId="77777777" w:rsidR="00B13EAA" w:rsidRPr="00EB1599" w:rsidRDefault="00B13EAA" w:rsidP="00A457D4">
            <w:pPr>
              <w:spacing w:before="0" w:after="0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 xml:space="preserve">Salmonella </w:t>
            </w:r>
            <w:proofErr w:type="spellStart"/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bongori</w:t>
            </w:r>
            <w:proofErr w:type="spellEnd"/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 xml:space="preserve"> (S.</w:t>
            </w:r>
            <w:r>
              <w:rPr>
                <w:rFonts w:eastAsia="宋体" w:cs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bongori</w:t>
            </w:r>
            <w:proofErr w:type="spellEnd"/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36BEC50D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AY353260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A56F8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USA</w:t>
            </w:r>
          </w:p>
        </w:tc>
      </w:tr>
      <w:tr w:rsidR="00B13EAA" w:rsidRPr="00EB1599" w14:paraId="1EF9BD72" w14:textId="77777777" w:rsidTr="00A457D4">
        <w:trPr>
          <w:trHeight w:val="90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6EC90" w14:textId="77777777" w:rsidR="00B13EAA" w:rsidRPr="00EB1599" w:rsidRDefault="00B13EAA" w:rsidP="00A457D4">
            <w:pPr>
              <w:spacing w:before="0" w:after="0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Salmonella typhi (S.</w:t>
            </w:r>
            <w:r>
              <w:rPr>
                <w:rFonts w:eastAsia="宋体" w:cs="Times New Roman"/>
                <w:i/>
                <w:iCs/>
                <w:color w:val="000000"/>
                <w:szCs w:val="24"/>
              </w:rPr>
              <w:t xml:space="preserve"> </w:t>
            </w: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typhi</w:t>
            </w: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）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38BDFDA5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DQ838221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878A8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Australia</w:t>
            </w:r>
          </w:p>
        </w:tc>
      </w:tr>
      <w:tr w:rsidR="00B13EAA" w:rsidRPr="00EB1599" w14:paraId="20140A41" w14:textId="77777777" w:rsidTr="00A457D4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56DFE" w14:textId="77777777" w:rsidR="00B13EAA" w:rsidRPr="00EB1599" w:rsidRDefault="00B13EAA" w:rsidP="00A457D4">
            <w:pPr>
              <w:spacing w:before="0" w:after="0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Salmonella enteritidis (S.</w:t>
            </w:r>
            <w:r>
              <w:rPr>
                <w:rFonts w:eastAsia="宋体" w:cs="Times New Roman"/>
                <w:i/>
                <w:iCs/>
                <w:color w:val="000000"/>
                <w:szCs w:val="24"/>
              </w:rPr>
              <w:t xml:space="preserve"> </w:t>
            </w: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enteritidis)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15B9903A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M84974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ECABA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USA</w:t>
            </w:r>
          </w:p>
        </w:tc>
      </w:tr>
      <w:tr w:rsidR="00B13EAA" w:rsidRPr="00EB1599" w14:paraId="738546EB" w14:textId="77777777" w:rsidTr="00A457D4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A1A6F" w14:textId="77777777" w:rsidR="00B13EAA" w:rsidRPr="00EB1599" w:rsidRDefault="00B13EAA" w:rsidP="00A457D4">
            <w:pPr>
              <w:spacing w:before="0" w:after="0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Salmonella pullorum (S.</w:t>
            </w:r>
            <w:r>
              <w:rPr>
                <w:rFonts w:eastAsia="宋体" w:cs="Times New Roman"/>
                <w:i/>
                <w:iCs/>
                <w:color w:val="000000"/>
                <w:szCs w:val="24"/>
              </w:rPr>
              <w:t xml:space="preserve"> </w:t>
            </w: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pullorum)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3934DE5B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DQ838252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30E38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Australia</w:t>
            </w:r>
          </w:p>
        </w:tc>
      </w:tr>
      <w:tr w:rsidR="00B13EAA" w:rsidRPr="00EB1599" w14:paraId="737E73A5" w14:textId="77777777" w:rsidTr="00A457D4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AFE97A3" w14:textId="77777777" w:rsidR="00B13EAA" w:rsidRPr="00EB1599" w:rsidRDefault="00B13EAA" w:rsidP="00A457D4">
            <w:pPr>
              <w:spacing w:before="0" w:after="0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Salmonella enterica (S.</w:t>
            </w:r>
            <w:r>
              <w:rPr>
                <w:rFonts w:eastAsia="宋体" w:cs="Times New Roman"/>
                <w:i/>
                <w:iCs/>
                <w:color w:val="000000"/>
                <w:szCs w:val="24"/>
              </w:rPr>
              <w:t xml:space="preserve"> </w:t>
            </w: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enterica)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740C2233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AY353449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0890481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USA</w:t>
            </w:r>
          </w:p>
        </w:tc>
      </w:tr>
      <w:tr w:rsidR="00B13EAA" w:rsidRPr="00EB1599" w14:paraId="08AA0FB5" w14:textId="77777777" w:rsidTr="00A457D4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5277647" w14:textId="77777777" w:rsidR="00B13EAA" w:rsidRPr="00EB1599" w:rsidRDefault="00B13EAA" w:rsidP="00A457D4">
            <w:pPr>
              <w:spacing w:before="0" w:after="0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Salmonella enterica (S.</w:t>
            </w:r>
            <w:r>
              <w:rPr>
                <w:rFonts w:eastAsia="宋体" w:cs="Times New Roman"/>
                <w:i/>
                <w:iCs/>
                <w:color w:val="000000"/>
                <w:szCs w:val="24"/>
              </w:rPr>
              <w:t xml:space="preserve"> </w:t>
            </w: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enterica)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65F16D03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AY353481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9F00984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USA</w:t>
            </w:r>
          </w:p>
        </w:tc>
      </w:tr>
      <w:tr w:rsidR="00B13EAA" w:rsidRPr="00EB1599" w14:paraId="7C1D0F2D" w14:textId="77777777" w:rsidTr="00A457D4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F2944E1" w14:textId="77777777" w:rsidR="00B13EAA" w:rsidRPr="00EB1599" w:rsidRDefault="00B13EAA" w:rsidP="00A457D4">
            <w:pPr>
              <w:spacing w:before="0" w:after="0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Salmonella enterica (S.</w:t>
            </w:r>
            <w:r>
              <w:rPr>
                <w:rFonts w:eastAsia="宋体" w:cs="Times New Roman"/>
                <w:i/>
                <w:iCs/>
                <w:color w:val="000000"/>
                <w:szCs w:val="24"/>
              </w:rPr>
              <w:t xml:space="preserve"> </w:t>
            </w: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enterica)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6D44596E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AY649697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7CE2A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USA</w:t>
            </w:r>
          </w:p>
        </w:tc>
      </w:tr>
      <w:tr w:rsidR="00B13EAA" w:rsidRPr="00EB1599" w14:paraId="4698A52C" w14:textId="77777777" w:rsidTr="00A457D4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1DC1D2C" w14:textId="77777777" w:rsidR="00B13EAA" w:rsidRPr="00EB1599" w:rsidRDefault="00B13EAA" w:rsidP="00A457D4">
            <w:pPr>
              <w:spacing w:before="0" w:after="0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Salmonella enterica (S.</w:t>
            </w:r>
            <w:r>
              <w:rPr>
                <w:rFonts w:eastAsia="宋体" w:cs="Times New Roman"/>
                <w:i/>
                <w:iCs/>
                <w:color w:val="000000"/>
                <w:szCs w:val="24"/>
              </w:rPr>
              <w:t xml:space="preserve"> </w:t>
            </w: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enterica)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7457E325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HE801412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1EB31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Ireland</w:t>
            </w:r>
          </w:p>
        </w:tc>
      </w:tr>
      <w:tr w:rsidR="00B13EAA" w:rsidRPr="00EB1599" w14:paraId="03BAE3B2" w14:textId="77777777" w:rsidTr="00A457D4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90551D0" w14:textId="77777777" w:rsidR="00B13EAA" w:rsidRPr="00EB1599" w:rsidRDefault="00B13EAA" w:rsidP="00A457D4">
            <w:pPr>
              <w:spacing w:before="0" w:after="0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Salmonella enterica (S.</w:t>
            </w:r>
            <w:r>
              <w:rPr>
                <w:rFonts w:eastAsia="宋体" w:cs="Times New Roman"/>
                <w:i/>
                <w:iCs/>
                <w:color w:val="000000"/>
                <w:szCs w:val="24"/>
              </w:rPr>
              <w:t xml:space="preserve"> </w:t>
            </w: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enterica)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0C2087AF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KJ486797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2065C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China</w:t>
            </w:r>
          </w:p>
        </w:tc>
      </w:tr>
      <w:tr w:rsidR="00B13EAA" w:rsidRPr="00EB1599" w14:paraId="467A102B" w14:textId="77777777" w:rsidTr="00A457D4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3BDE933" w14:textId="77777777" w:rsidR="00B13EAA" w:rsidRPr="00EB1599" w:rsidRDefault="00B13EAA" w:rsidP="00A457D4">
            <w:pPr>
              <w:spacing w:before="0" w:after="0"/>
              <w:rPr>
                <w:rFonts w:eastAsia="宋体" w:cs="Times New Roman"/>
                <w:i/>
                <w:iCs/>
                <w:color w:val="000000"/>
                <w:szCs w:val="24"/>
              </w:rPr>
            </w:pP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Salmonella enterica (S.</w:t>
            </w:r>
            <w:r>
              <w:rPr>
                <w:rFonts w:eastAsia="宋体" w:cs="Times New Roman"/>
                <w:i/>
                <w:iCs/>
                <w:color w:val="000000"/>
                <w:szCs w:val="24"/>
              </w:rPr>
              <w:t xml:space="preserve"> </w:t>
            </w:r>
            <w:r w:rsidRPr="00EB1599">
              <w:rPr>
                <w:rFonts w:eastAsia="宋体" w:cs="Times New Roman"/>
                <w:i/>
                <w:iCs/>
                <w:color w:val="000000"/>
                <w:szCs w:val="24"/>
              </w:rPr>
              <w:t>enterica)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17A81296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KJ486798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DBBCB" w14:textId="77777777" w:rsidR="00B13EAA" w:rsidRPr="00EB1599" w:rsidRDefault="00B13EAA" w:rsidP="00A457D4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EB1599">
              <w:rPr>
                <w:rFonts w:eastAsia="宋体" w:cs="Times New Roman"/>
                <w:color w:val="000000"/>
                <w:szCs w:val="24"/>
              </w:rPr>
              <w:t>China</w:t>
            </w:r>
          </w:p>
        </w:tc>
      </w:tr>
      <w:tr w:rsidR="00695C17" w:rsidRPr="00EB1599" w14:paraId="2DA8B9D4" w14:textId="77777777" w:rsidTr="00000C28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3CB2F04" w14:textId="62BF66BA" w:rsidR="00695C17" w:rsidRPr="00C92A30" w:rsidRDefault="00695C17" w:rsidP="00C92A30">
            <w:pPr>
              <w:spacing w:before="0" w:after="0"/>
              <w:rPr>
                <w:rFonts w:eastAsia="宋体" w:cs="Times New Roman"/>
                <w:color w:val="000000" w:themeColor="text1"/>
                <w:szCs w:val="24"/>
              </w:rPr>
            </w:pPr>
            <w:r w:rsidRPr="00C92A30">
              <w:rPr>
                <w:rFonts w:eastAsia="宋体" w:cs="Times New Roman"/>
                <w:color w:val="000000" w:themeColor="text1"/>
                <w:szCs w:val="24"/>
              </w:rPr>
              <w:t>XJZ-L1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34D78DC9" w14:textId="36855B7F" w:rsidR="00695C17" w:rsidRPr="00C92A30" w:rsidRDefault="00695C17" w:rsidP="00695C17">
            <w:pPr>
              <w:spacing w:before="0" w:after="0"/>
              <w:jc w:val="center"/>
              <w:rPr>
                <w:rFonts w:eastAsia="宋体" w:cs="Times New Roman"/>
                <w:color w:val="000000" w:themeColor="text1"/>
                <w:szCs w:val="24"/>
              </w:rPr>
            </w:pPr>
            <w:r w:rsidRPr="00C92A30">
              <w:rPr>
                <w:rFonts w:cs="Times New Roman"/>
                <w:color w:val="000000" w:themeColor="text1"/>
                <w:szCs w:val="24"/>
              </w:rPr>
              <w:t>OR565965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672FFC" w14:textId="77777777" w:rsidR="00695C17" w:rsidRPr="00EB1599" w:rsidRDefault="00695C17" w:rsidP="00695C17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456A4D">
              <w:rPr>
                <w:rFonts w:eastAsia="宋体" w:cs="Times New Roman"/>
                <w:color w:val="000000"/>
                <w:szCs w:val="24"/>
              </w:rPr>
              <w:t>China</w:t>
            </w:r>
          </w:p>
        </w:tc>
      </w:tr>
      <w:tr w:rsidR="00695C17" w:rsidRPr="00EB1599" w14:paraId="0F0E2505" w14:textId="77777777" w:rsidTr="00000C28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CEDC758" w14:textId="6FE31CA2" w:rsidR="00695C17" w:rsidRPr="00C92A30" w:rsidRDefault="00695C17" w:rsidP="00C92A30">
            <w:pPr>
              <w:spacing w:before="0" w:after="0"/>
              <w:rPr>
                <w:rFonts w:eastAsia="宋体" w:cs="Times New Roman"/>
                <w:color w:val="000000" w:themeColor="text1"/>
                <w:szCs w:val="24"/>
              </w:rPr>
            </w:pPr>
            <w:r w:rsidRPr="00C92A30">
              <w:rPr>
                <w:rFonts w:eastAsia="宋体" w:cs="Times New Roman"/>
                <w:color w:val="000000" w:themeColor="text1"/>
                <w:szCs w:val="24"/>
              </w:rPr>
              <w:t>XJZ-L2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09053FD5" w14:textId="03C2EF21" w:rsidR="00695C17" w:rsidRPr="00C92A30" w:rsidRDefault="00695C17" w:rsidP="00695C17">
            <w:pPr>
              <w:spacing w:before="0" w:after="0"/>
              <w:jc w:val="center"/>
              <w:rPr>
                <w:rFonts w:eastAsia="宋体" w:cs="Times New Roman"/>
                <w:color w:val="000000" w:themeColor="text1"/>
                <w:szCs w:val="24"/>
              </w:rPr>
            </w:pPr>
            <w:r w:rsidRPr="00C92A30">
              <w:rPr>
                <w:rFonts w:eastAsia="宋体" w:cs="Times New Roman"/>
                <w:color w:val="000000" w:themeColor="text1"/>
                <w:szCs w:val="24"/>
              </w:rPr>
              <w:t>OR565966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96E7F16" w14:textId="77777777" w:rsidR="00695C17" w:rsidRPr="00EB1599" w:rsidRDefault="00695C17" w:rsidP="00695C17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456A4D">
              <w:rPr>
                <w:rFonts w:eastAsia="宋体" w:cs="Times New Roman"/>
                <w:color w:val="000000"/>
                <w:szCs w:val="24"/>
              </w:rPr>
              <w:t>China</w:t>
            </w:r>
          </w:p>
        </w:tc>
      </w:tr>
      <w:tr w:rsidR="00695C17" w:rsidRPr="00EB1599" w14:paraId="47195536" w14:textId="77777777" w:rsidTr="00000C28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CAEE2DF" w14:textId="76CE754C" w:rsidR="00695C17" w:rsidRPr="00C92A30" w:rsidRDefault="00695C17" w:rsidP="00C92A30">
            <w:pPr>
              <w:spacing w:before="0" w:after="0"/>
              <w:rPr>
                <w:rFonts w:eastAsia="宋体" w:cs="Times New Roman"/>
                <w:color w:val="000000" w:themeColor="text1"/>
                <w:szCs w:val="24"/>
              </w:rPr>
            </w:pPr>
            <w:r w:rsidRPr="00C92A30">
              <w:rPr>
                <w:rFonts w:eastAsia="宋体" w:cs="Times New Roman"/>
                <w:color w:val="000000" w:themeColor="text1"/>
                <w:szCs w:val="24"/>
              </w:rPr>
              <w:t>XJZ-L3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4C424560" w14:textId="6AEBF886" w:rsidR="00695C17" w:rsidRPr="00C92A30" w:rsidRDefault="00695C17" w:rsidP="00695C17">
            <w:pPr>
              <w:spacing w:before="0" w:after="0"/>
              <w:jc w:val="center"/>
              <w:rPr>
                <w:rFonts w:eastAsia="宋体" w:cs="Times New Roman"/>
                <w:color w:val="000000" w:themeColor="text1"/>
                <w:szCs w:val="24"/>
              </w:rPr>
            </w:pPr>
            <w:r w:rsidRPr="00C92A30">
              <w:rPr>
                <w:rFonts w:eastAsia="宋体" w:cs="Times New Roman"/>
                <w:color w:val="000000" w:themeColor="text1"/>
                <w:szCs w:val="24"/>
              </w:rPr>
              <w:t>OR565967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6C4ED7" w14:textId="77777777" w:rsidR="00695C17" w:rsidRPr="00EB1599" w:rsidRDefault="00695C17" w:rsidP="00695C17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456A4D">
              <w:rPr>
                <w:rFonts w:eastAsia="宋体" w:cs="Times New Roman"/>
                <w:color w:val="000000"/>
                <w:szCs w:val="24"/>
              </w:rPr>
              <w:t>China</w:t>
            </w:r>
          </w:p>
        </w:tc>
      </w:tr>
      <w:tr w:rsidR="00695C17" w:rsidRPr="00EB1599" w14:paraId="13123706" w14:textId="77777777" w:rsidTr="00000C28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1E6E0EB" w14:textId="6976EDF3" w:rsidR="00695C17" w:rsidRPr="00C92A30" w:rsidRDefault="00695C17" w:rsidP="00C92A30">
            <w:pPr>
              <w:spacing w:before="0" w:after="0"/>
              <w:rPr>
                <w:rFonts w:eastAsia="宋体" w:cs="Times New Roman"/>
                <w:color w:val="000000" w:themeColor="text1"/>
                <w:szCs w:val="24"/>
              </w:rPr>
            </w:pPr>
            <w:r w:rsidRPr="00C92A30">
              <w:rPr>
                <w:rFonts w:eastAsia="宋体" w:cs="Times New Roman"/>
                <w:color w:val="000000" w:themeColor="text1"/>
                <w:szCs w:val="24"/>
              </w:rPr>
              <w:t>XJZ-L4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014F6B38" w14:textId="0C4A1CBD" w:rsidR="00695C17" w:rsidRPr="00DE14D6" w:rsidRDefault="00695C17" w:rsidP="00695C17">
            <w:pPr>
              <w:spacing w:before="0" w:after="0"/>
              <w:jc w:val="center"/>
              <w:rPr>
                <w:rFonts w:eastAsia="宋体" w:cs="Times New Roman"/>
                <w:color w:val="FF0000"/>
                <w:szCs w:val="24"/>
              </w:rPr>
            </w:pPr>
            <w:r w:rsidRPr="00B41AA6">
              <w:t>OR56596</w:t>
            </w:r>
            <w: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D100A2" w14:textId="77777777" w:rsidR="00695C17" w:rsidRPr="00EB1599" w:rsidRDefault="00695C17" w:rsidP="00695C17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456A4D">
              <w:rPr>
                <w:rFonts w:eastAsia="宋体" w:cs="Times New Roman"/>
                <w:color w:val="000000"/>
                <w:szCs w:val="24"/>
              </w:rPr>
              <w:t>China</w:t>
            </w:r>
          </w:p>
        </w:tc>
      </w:tr>
      <w:tr w:rsidR="00695C17" w:rsidRPr="00EB1599" w14:paraId="33BED930" w14:textId="77777777" w:rsidTr="00000C28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CD59CE6" w14:textId="12938189" w:rsidR="00695C17" w:rsidRPr="00C92A30" w:rsidRDefault="00695C17" w:rsidP="00C92A30">
            <w:pPr>
              <w:spacing w:before="0" w:after="0"/>
              <w:rPr>
                <w:rFonts w:eastAsia="宋体" w:cs="Times New Roman"/>
                <w:color w:val="000000" w:themeColor="text1"/>
                <w:szCs w:val="24"/>
              </w:rPr>
            </w:pPr>
            <w:r w:rsidRPr="00C92A30">
              <w:rPr>
                <w:rFonts w:eastAsia="宋体" w:cs="Times New Roman"/>
                <w:color w:val="000000" w:themeColor="text1"/>
                <w:szCs w:val="24"/>
              </w:rPr>
              <w:t>XJZ-L5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69F0F47A" w14:textId="4F718921" w:rsidR="00695C17" w:rsidRPr="00DE14D6" w:rsidRDefault="00695C17" w:rsidP="00695C17">
            <w:pPr>
              <w:spacing w:before="0" w:after="0"/>
              <w:jc w:val="center"/>
              <w:rPr>
                <w:rFonts w:eastAsia="宋体" w:cs="Times New Roman"/>
                <w:color w:val="FF0000"/>
                <w:szCs w:val="24"/>
              </w:rPr>
            </w:pPr>
            <w:r w:rsidRPr="00B41AA6">
              <w:t>OR56596</w:t>
            </w:r>
            <w: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BDFCCC0" w14:textId="77777777" w:rsidR="00695C17" w:rsidRPr="00EB1599" w:rsidRDefault="00695C17" w:rsidP="00695C17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456A4D">
              <w:rPr>
                <w:rFonts w:eastAsia="宋体" w:cs="Times New Roman"/>
                <w:color w:val="000000"/>
                <w:szCs w:val="24"/>
              </w:rPr>
              <w:t>China</w:t>
            </w:r>
          </w:p>
        </w:tc>
      </w:tr>
      <w:tr w:rsidR="00695C17" w:rsidRPr="00EB1599" w14:paraId="3D1184BB" w14:textId="77777777" w:rsidTr="00000C28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B9ECE72" w14:textId="3FDD1AB8" w:rsidR="00695C17" w:rsidRPr="00C92A30" w:rsidRDefault="00695C17" w:rsidP="00C92A30">
            <w:pPr>
              <w:spacing w:before="0" w:after="0"/>
              <w:rPr>
                <w:rFonts w:eastAsia="宋体" w:cs="Times New Roman"/>
                <w:color w:val="000000" w:themeColor="text1"/>
                <w:szCs w:val="24"/>
              </w:rPr>
            </w:pPr>
            <w:r w:rsidRPr="00C92A30">
              <w:rPr>
                <w:rFonts w:eastAsia="宋体" w:cs="Times New Roman"/>
                <w:color w:val="000000" w:themeColor="text1"/>
                <w:szCs w:val="24"/>
              </w:rPr>
              <w:t>XJZ-L6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5662B43E" w14:textId="4DB66A35" w:rsidR="00695C17" w:rsidRPr="00DE14D6" w:rsidRDefault="00695C17" w:rsidP="00695C17">
            <w:pPr>
              <w:spacing w:before="0" w:after="0"/>
              <w:jc w:val="center"/>
              <w:rPr>
                <w:rFonts w:eastAsia="宋体" w:cs="Times New Roman"/>
                <w:color w:val="FF0000"/>
                <w:szCs w:val="24"/>
              </w:rPr>
            </w:pPr>
            <w:r w:rsidRPr="00B41AA6">
              <w:t>OR5659</w:t>
            </w:r>
            <w: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3A99DA5" w14:textId="77777777" w:rsidR="00695C17" w:rsidRPr="00EB1599" w:rsidRDefault="00695C17" w:rsidP="00695C17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456A4D">
              <w:rPr>
                <w:rFonts w:eastAsia="宋体" w:cs="Times New Roman"/>
                <w:color w:val="000000"/>
                <w:szCs w:val="24"/>
              </w:rPr>
              <w:t>China</w:t>
            </w:r>
          </w:p>
        </w:tc>
      </w:tr>
      <w:tr w:rsidR="00695C17" w:rsidRPr="00EB1599" w14:paraId="7F1BB887" w14:textId="77777777" w:rsidTr="00000C28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41DBFD7" w14:textId="2056D64B" w:rsidR="00695C17" w:rsidRPr="00C92A30" w:rsidRDefault="00695C17" w:rsidP="00C92A30">
            <w:pPr>
              <w:spacing w:before="0" w:after="0"/>
              <w:rPr>
                <w:rFonts w:eastAsia="宋体" w:cs="Times New Roman"/>
                <w:color w:val="000000" w:themeColor="text1"/>
                <w:szCs w:val="24"/>
              </w:rPr>
            </w:pPr>
            <w:r w:rsidRPr="00C92A30">
              <w:rPr>
                <w:rFonts w:eastAsia="宋体" w:cs="Times New Roman"/>
                <w:color w:val="000000" w:themeColor="text1"/>
                <w:szCs w:val="24"/>
              </w:rPr>
              <w:t>XJZ-L7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64558700" w14:textId="69397FEE" w:rsidR="00695C17" w:rsidRPr="00DE14D6" w:rsidRDefault="00695C17" w:rsidP="00695C17">
            <w:pPr>
              <w:spacing w:before="0" w:after="0"/>
              <w:jc w:val="center"/>
              <w:rPr>
                <w:rFonts w:eastAsia="宋体" w:cs="Times New Roman"/>
                <w:color w:val="FF0000"/>
                <w:szCs w:val="24"/>
              </w:rPr>
            </w:pPr>
            <w:r w:rsidRPr="00B41AA6">
              <w:t>OR5659</w:t>
            </w:r>
            <w:r>
              <w:t>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28FA6B" w14:textId="77777777" w:rsidR="00695C17" w:rsidRPr="00EB1599" w:rsidRDefault="00695C17" w:rsidP="00695C17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456A4D">
              <w:rPr>
                <w:rFonts w:eastAsia="宋体" w:cs="Times New Roman"/>
                <w:color w:val="000000"/>
                <w:szCs w:val="24"/>
              </w:rPr>
              <w:t>China</w:t>
            </w:r>
          </w:p>
        </w:tc>
      </w:tr>
      <w:tr w:rsidR="00695C17" w:rsidRPr="00EB1599" w14:paraId="4DB962FE" w14:textId="77777777" w:rsidTr="00000C28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5831531" w14:textId="3E67BFBB" w:rsidR="00695C17" w:rsidRPr="00C92A30" w:rsidRDefault="00695C17" w:rsidP="00C92A30">
            <w:pPr>
              <w:spacing w:before="0" w:after="0"/>
              <w:rPr>
                <w:rFonts w:eastAsia="宋体" w:cs="Times New Roman"/>
                <w:color w:val="000000" w:themeColor="text1"/>
                <w:szCs w:val="24"/>
              </w:rPr>
            </w:pPr>
            <w:r w:rsidRPr="00C92A30">
              <w:rPr>
                <w:rFonts w:eastAsia="宋体" w:cs="Times New Roman"/>
                <w:color w:val="000000" w:themeColor="text1"/>
                <w:szCs w:val="24"/>
              </w:rPr>
              <w:t>XJZ-L8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14:paraId="70D0E645" w14:textId="0BA4B467" w:rsidR="00695C17" w:rsidRPr="00DE14D6" w:rsidRDefault="00695C17" w:rsidP="00695C17">
            <w:pPr>
              <w:spacing w:before="0" w:after="0"/>
              <w:jc w:val="center"/>
              <w:rPr>
                <w:rFonts w:eastAsia="宋体" w:cs="Times New Roman"/>
                <w:color w:val="FF0000"/>
                <w:szCs w:val="24"/>
              </w:rPr>
            </w:pPr>
            <w:r w:rsidRPr="00B41AA6">
              <w:t>OR5659</w:t>
            </w:r>
            <w:r>
              <w:t>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91ECD5F" w14:textId="77777777" w:rsidR="00695C17" w:rsidRPr="00EB1599" w:rsidRDefault="00695C17" w:rsidP="00695C17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456A4D">
              <w:rPr>
                <w:rFonts w:eastAsia="宋体" w:cs="Times New Roman"/>
                <w:color w:val="000000"/>
                <w:szCs w:val="24"/>
              </w:rPr>
              <w:t>China</w:t>
            </w:r>
          </w:p>
        </w:tc>
      </w:tr>
      <w:tr w:rsidR="00695C17" w:rsidRPr="00EB1599" w14:paraId="71CD82BA" w14:textId="77777777" w:rsidTr="00000C28">
        <w:trPr>
          <w:jc w:val="center"/>
        </w:trPr>
        <w:tc>
          <w:tcPr>
            <w:tcW w:w="46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C178DED" w14:textId="2D334386" w:rsidR="00695C17" w:rsidRPr="00C92A30" w:rsidRDefault="00695C17" w:rsidP="00C92A30">
            <w:pPr>
              <w:spacing w:before="0" w:after="0"/>
              <w:rPr>
                <w:rFonts w:eastAsia="宋体" w:cs="Times New Roman"/>
                <w:color w:val="000000" w:themeColor="text1"/>
                <w:szCs w:val="24"/>
              </w:rPr>
            </w:pPr>
            <w:r w:rsidRPr="00C92A30">
              <w:rPr>
                <w:rFonts w:eastAsia="宋体" w:cs="Times New Roman"/>
                <w:color w:val="000000" w:themeColor="text1"/>
                <w:szCs w:val="24"/>
              </w:rPr>
              <w:lastRenderedPageBreak/>
              <w:t>XJZ-L9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EACAD45" w14:textId="0BE141DD" w:rsidR="00695C17" w:rsidRPr="00DE14D6" w:rsidRDefault="00695C17" w:rsidP="00695C17">
            <w:pPr>
              <w:spacing w:before="0" w:after="0"/>
              <w:jc w:val="center"/>
              <w:rPr>
                <w:rFonts w:eastAsia="宋体" w:cs="Times New Roman"/>
                <w:color w:val="FF0000"/>
                <w:szCs w:val="24"/>
              </w:rPr>
            </w:pPr>
            <w:r w:rsidRPr="00B41AA6">
              <w:t>OR5659</w:t>
            </w:r>
            <w:r>
              <w:t>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7FE053" w14:textId="77777777" w:rsidR="00695C17" w:rsidRPr="00EB1599" w:rsidRDefault="00695C17" w:rsidP="00695C17">
            <w:pPr>
              <w:spacing w:before="0" w:after="0"/>
              <w:jc w:val="center"/>
              <w:rPr>
                <w:rFonts w:eastAsia="宋体" w:cs="Times New Roman"/>
                <w:color w:val="000000"/>
                <w:szCs w:val="24"/>
              </w:rPr>
            </w:pPr>
            <w:r w:rsidRPr="00456A4D">
              <w:rPr>
                <w:rFonts w:eastAsia="宋体" w:cs="Times New Roman"/>
                <w:color w:val="000000"/>
                <w:szCs w:val="24"/>
              </w:rPr>
              <w:t>China</w:t>
            </w:r>
          </w:p>
        </w:tc>
      </w:tr>
    </w:tbl>
    <w:p w14:paraId="27C94DE2" w14:textId="26FEC179" w:rsidR="00DD2D69" w:rsidRDefault="00DD2D69" w:rsidP="00DD2D69">
      <w:pPr>
        <w:pStyle w:val="1"/>
      </w:pPr>
      <w:r>
        <w:t>Footnotes</w:t>
      </w:r>
    </w:p>
    <w:p w14:paraId="58F1AED1" w14:textId="481EA4D5" w:rsidR="00DE23E8" w:rsidRDefault="00DD2D69" w:rsidP="00DD2D69">
      <w:pPr>
        <w:spacing w:before="240"/>
      </w:pPr>
      <w:r>
        <w:t>1. http://www.ncbi.nlm.nih.gov/BLAST</w:t>
      </w:r>
    </w:p>
    <w:p w14:paraId="66B9F165" w14:textId="19DA29B2" w:rsidR="00DD2D69" w:rsidRDefault="00DD2D69" w:rsidP="00DD2D69">
      <w:pPr>
        <w:spacing w:before="240"/>
        <w:rPr>
          <w:rStyle w:val="afc"/>
        </w:rPr>
      </w:pPr>
      <w:r>
        <w:rPr>
          <w:rFonts w:hint="eastAsia"/>
          <w:lang w:eastAsia="zh-CN"/>
        </w:rPr>
        <w:t>2</w:t>
      </w:r>
      <w:r>
        <w:rPr>
          <w:lang w:eastAsia="zh-CN"/>
        </w:rPr>
        <w:t>.</w:t>
      </w:r>
      <w:r w:rsidRPr="00DD2D69">
        <w:t xml:space="preserve"> </w:t>
      </w:r>
      <w:hyperlink r:id="rId14" w:history="1">
        <w:r w:rsidR="00DF763A" w:rsidRPr="00E63648">
          <w:rPr>
            <w:rStyle w:val="afc"/>
          </w:rPr>
          <w:t>https://swissmodel.expasy.org/</w:t>
        </w:r>
      </w:hyperlink>
    </w:p>
    <w:p w14:paraId="2705D1B7" w14:textId="47F5C42D" w:rsidR="00A122A7" w:rsidRPr="008F74CA" w:rsidRDefault="00A122A7" w:rsidP="00DD2D69">
      <w:pPr>
        <w:spacing w:before="240"/>
        <w:rPr>
          <w:lang w:eastAsia="zh-CN"/>
        </w:rPr>
      </w:pPr>
      <w:r>
        <w:rPr>
          <w:rStyle w:val="afc"/>
          <w:rFonts w:hint="eastAsia"/>
          <w:lang w:eastAsia="zh-CN"/>
        </w:rPr>
        <w:t>3</w:t>
      </w:r>
      <w:r>
        <w:rPr>
          <w:rStyle w:val="afc"/>
          <w:lang w:eastAsia="zh-CN"/>
        </w:rPr>
        <w:t>.</w:t>
      </w:r>
      <w:r w:rsidRPr="00A122A7">
        <w:t xml:space="preserve"> </w:t>
      </w:r>
      <w:r w:rsidRPr="00A122A7">
        <w:rPr>
          <w:rStyle w:val="afc"/>
          <w:lang w:eastAsia="zh-CN"/>
        </w:rPr>
        <w:t>https://www.jianguoyun.com/p/DWaB0w8Q3sfjCxi4to8FIAA</w:t>
      </w:r>
    </w:p>
    <w:sectPr w:rsidR="00A122A7" w:rsidRPr="008F74CA" w:rsidSect="0093429D">
      <w:headerReference w:type="even" r:id="rId15"/>
      <w:footerReference w:type="even" r:id="rId16"/>
      <w:footerReference w:type="default" r:id="rId17"/>
      <w:headerReference w:type="first" r:id="rId18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09636" w14:textId="77777777" w:rsidR="0091488A" w:rsidRDefault="0091488A" w:rsidP="00117666">
      <w:pPr>
        <w:spacing w:after="0"/>
      </w:pPr>
      <w:r>
        <w:separator/>
      </w:r>
    </w:p>
  </w:endnote>
  <w:endnote w:type="continuationSeparator" w:id="0">
    <w:p w14:paraId="1A598E07" w14:textId="77777777" w:rsidR="0091488A" w:rsidRDefault="0091488A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483141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483141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483141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483141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483141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483141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030A2" w14:textId="77777777" w:rsidR="0091488A" w:rsidRDefault="0091488A" w:rsidP="00117666">
      <w:pPr>
        <w:spacing w:after="0"/>
      </w:pPr>
      <w:r>
        <w:separator/>
      </w:r>
    </w:p>
  </w:footnote>
  <w:footnote w:type="continuationSeparator" w:id="0">
    <w:p w14:paraId="5427FCEC" w14:textId="77777777" w:rsidR="0091488A" w:rsidRDefault="0091488A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DBA" w14:textId="77777777" w:rsidR="00483141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5720A661" w:rsidR="00483141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  <w:num w:numId="20" w16cid:durableId="1653749651">
    <w:abstractNumId w:val="2"/>
  </w:num>
  <w:num w:numId="21" w16cid:durableId="586155826">
    <w:abstractNumId w:val="2"/>
  </w:num>
  <w:num w:numId="22" w16cid:durableId="396052171">
    <w:abstractNumId w:val="2"/>
  </w:num>
  <w:num w:numId="23" w16cid:durableId="1939097522">
    <w:abstractNumId w:val="2"/>
  </w:num>
  <w:num w:numId="24" w16cid:durableId="2146315978">
    <w:abstractNumId w:val="2"/>
  </w:num>
  <w:num w:numId="25" w16cid:durableId="1900938030">
    <w:abstractNumId w:val="2"/>
  </w:num>
  <w:num w:numId="26" w16cid:durableId="2002923295">
    <w:abstractNumId w:val="2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  <w:b/>
          <w:bCs w:val="0"/>
        </w:rPr>
      </w:lvl>
    </w:lvlOverride>
  </w:num>
  <w:num w:numId="27" w16cid:durableId="1137380629">
    <w:abstractNumId w:val="2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  <w:b/>
          <w:bCs w:val="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34304"/>
    <w:rsid w:val="00035434"/>
    <w:rsid w:val="00052A14"/>
    <w:rsid w:val="00077D53"/>
    <w:rsid w:val="000E535D"/>
    <w:rsid w:val="00105FD9"/>
    <w:rsid w:val="00113853"/>
    <w:rsid w:val="00117666"/>
    <w:rsid w:val="001536A4"/>
    <w:rsid w:val="001549D3"/>
    <w:rsid w:val="00160065"/>
    <w:rsid w:val="00177D84"/>
    <w:rsid w:val="001A5FED"/>
    <w:rsid w:val="0022399D"/>
    <w:rsid w:val="002539B2"/>
    <w:rsid w:val="00267D18"/>
    <w:rsid w:val="002778C5"/>
    <w:rsid w:val="002868E2"/>
    <w:rsid w:val="002869C3"/>
    <w:rsid w:val="002936E4"/>
    <w:rsid w:val="002B4A57"/>
    <w:rsid w:val="002C508E"/>
    <w:rsid w:val="002C74CA"/>
    <w:rsid w:val="002F2F90"/>
    <w:rsid w:val="003544FB"/>
    <w:rsid w:val="0036596D"/>
    <w:rsid w:val="00395DAD"/>
    <w:rsid w:val="003B2566"/>
    <w:rsid w:val="003D2D47"/>
    <w:rsid w:val="003D2F2D"/>
    <w:rsid w:val="003E6D8C"/>
    <w:rsid w:val="00401590"/>
    <w:rsid w:val="004424C4"/>
    <w:rsid w:val="00447801"/>
    <w:rsid w:val="00452E9C"/>
    <w:rsid w:val="004735C8"/>
    <w:rsid w:val="00480F78"/>
    <w:rsid w:val="00483141"/>
    <w:rsid w:val="004961FF"/>
    <w:rsid w:val="004A4412"/>
    <w:rsid w:val="00511DE7"/>
    <w:rsid w:val="00517A89"/>
    <w:rsid w:val="00523B29"/>
    <w:rsid w:val="005250F2"/>
    <w:rsid w:val="00576F98"/>
    <w:rsid w:val="00593EEA"/>
    <w:rsid w:val="005A5EEE"/>
    <w:rsid w:val="005F7535"/>
    <w:rsid w:val="006375C7"/>
    <w:rsid w:val="00654E8F"/>
    <w:rsid w:val="00660D05"/>
    <w:rsid w:val="00671E08"/>
    <w:rsid w:val="006820B1"/>
    <w:rsid w:val="00695C17"/>
    <w:rsid w:val="006A6715"/>
    <w:rsid w:val="006B7D14"/>
    <w:rsid w:val="006C69D3"/>
    <w:rsid w:val="00701727"/>
    <w:rsid w:val="0070566C"/>
    <w:rsid w:val="00714C50"/>
    <w:rsid w:val="00725A7D"/>
    <w:rsid w:val="007501BE"/>
    <w:rsid w:val="007651DD"/>
    <w:rsid w:val="007802F2"/>
    <w:rsid w:val="00780DBC"/>
    <w:rsid w:val="00786CA2"/>
    <w:rsid w:val="00790BB3"/>
    <w:rsid w:val="007C206C"/>
    <w:rsid w:val="00803D24"/>
    <w:rsid w:val="00817DD6"/>
    <w:rsid w:val="008800FA"/>
    <w:rsid w:val="00885156"/>
    <w:rsid w:val="008E788F"/>
    <w:rsid w:val="008F74CA"/>
    <w:rsid w:val="0091488A"/>
    <w:rsid w:val="009151AA"/>
    <w:rsid w:val="0093429D"/>
    <w:rsid w:val="00943573"/>
    <w:rsid w:val="00970F7D"/>
    <w:rsid w:val="00994A3D"/>
    <w:rsid w:val="009C2B12"/>
    <w:rsid w:val="009C70F3"/>
    <w:rsid w:val="00A122A7"/>
    <w:rsid w:val="00A174D9"/>
    <w:rsid w:val="00A569CD"/>
    <w:rsid w:val="00AA2302"/>
    <w:rsid w:val="00AB5EE2"/>
    <w:rsid w:val="00AB6715"/>
    <w:rsid w:val="00B13EAA"/>
    <w:rsid w:val="00B1671E"/>
    <w:rsid w:val="00B25EB8"/>
    <w:rsid w:val="00B354E1"/>
    <w:rsid w:val="00B37F4D"/>
    <w:rsid w:val="00BD03D6"/>
    <w:rsid w:val="00C52A7B"/>
    <w:rsid w:val="00C56BAF"/>
    <w:rsid w:val="00C679AA"/>
    <w:rsid w:val="00C75972"/>
    <w:rsid w:val="00C92A30"/>
    <w:rsid w:val="00CC0A3A"/>
    <w:rsid w:val="00CC2463"/>
    <w:rsid w:val="00CD066B"/>
    <w:rsid w:val="00CE4FEE"/>
    <w:rsid w:val="00D0444B"/>
    <w:rsid w:val="00D40764"/>
    <w:rsid w:val="00D842E6"/>
    <w:rsid w:val="00DB59C3"/>
    <w:rsid w:val="00DC259A"/>
    <w:rsid w:val="00DD2D69"/>
    <w:rsid w:val="00DE23E8"/>
    <w:rsid w:val="00DF3BB9"/>
    <w:rsid w:val="00DF763A"/>
    <w:rsid w:val="00E2114E"/>
    <w:rsid w:val="00E52377"/>
    <w:rsid w:val="00E64E17"/>
    <w:rsid w:val="00E866C9"/>
    <w:rsid w:val="00EA3D3C"/>
    <w:rsid w:val="00EF3B7E"/>
    <w:rsid w:val="00F10C3E"/>
    <w:rsid w:val="00F46900"/>
    <w:rsid w:val="00F61D89"/>
    <w:rsid w:val="00F77FAD"/>
    <w:rsid w:val="00F90FD9"/>
    <w:rsid w:val="00FC450B"/>
    <w:rsid w:val="00FF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character" w:styleId="aff9">
    <w:name w:val="Unresolved Mention"/>
    <w:basedOn w:val="a1"/>
    <w:uiPriority w:val="99"/>
    <w:semiHidden/>
    <w:unhideWhenUsed/>
    <w:rsid w:val="00DF76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tif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tif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wissmodel.expasy.org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3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235</TotalTime>
  <Pages>5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占海 买</cp:lastModifiedBy>
  <cp:revision>36</cp:revision>
  <cp:lastPrinted>2013-10-03T12:51:00Z</cp:lastPrinted>
  <dcterms:created xsi:type="dcterms:W3CDTF">2022-11-17T16:58:00Z</dcterms:created>
  <dcterms:modified xsi:type="dcterms:W3CDTF">2023-09-18T17:36:00Z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