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A84D45" w14:textId="77777777" w:rsidR="00C06297" w:rsidRPr="00F73355" w:rsidRDefault="00C06297" w:rsidP="00C06297">
      <w:pPr>
        <w:pStyle w:val="a"/>
        <w:spacing w:afterLines="0" w:after="0" w:line="288" w:lineRule="auto"/>
        <w:ind w:firstLineChars="0" w:firstLine="0"/>
        <w:rPr>
          <w:color w:val="auto"/>
          <w:sz w:val="24"/>
        </w:rPr>
      </w:pPr>
      <w:r w:rsidRPr="00F73355">
        <w:rPr>
          <w:noProof/>
          <w:color w:val="auto"/>
        </w:rPr>
        <w:drawing>
          <wp:inline distT="0" distB="0" distL="0" distR="0" wp14:anchorId="4CCB1132" wp14:editId="255F96D7">
            <wp:extent cx="5943600" cy="554672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4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91D05" w14:textId="5545F5B9" w:rsidR="00C06297" w:rsidRPr="00F73355" w:rsidRDefault="00C06297" w:rsidP="00C06297">
      <w:pPr>
        <w:pStyle w:val="a"/>
        <w:spacing w:afterLines="0" w:after="0" w:line="288" w:lineRule="auto"/>
        <w:ind w:firstLineChars="0" w:firstLine="0"/>
        <w:rPr>
          <w:color w:val="auto"/>
          <w:sz w:val="24"/>
        </w:rPr>
      </w:pPr>
      <w:r w:rsidRPr="00F73355">
        <w:rPr>
          <w:b/>
          <w:color w:val="auto"/>
          <w:sz w:val="24"/>
        </w:rPr>
        <w:t>E</w:t>
      </w:r>
      <w:r w:rsidRPr="00F73355">
        <w:rPr>
          <w:rFonts w:hint="eastAsia"/>
          <w:b/>
          <w:color w:val="auto"/>
          <w:sz w:val="24"/>
          <w:lang w:eastAsia="zh-CN"/>
        </w:rPr>
        <w:t>x</w:t>
      </w:r>
      <w:r w:rsidRPr="00F73355">
        <w:rPr>
          <w:b/>
          <w:color w:val="auto"/>
          <w:sz w:val="24"/>
        </w:rPr>
        <w:t>tended Data Fig. 1</w:t>
      </w:r>
      <w:r w:rsidRPr="00F73355">
        <w:rPr>
          <w:rFonts w:hint="eastAsia"/>
          <w:b/>
          <w:color w:val="auto"/>
          <w:sz w:val="24"/>
          <w:lang w:eastAsia="zh-CN"/>
        </w:rPr>
        <w:t>.</w:t>
      </w:r>
      <w:r w:rsidRPr="00F73355">
        <w:rPr>
          <w:b/>
          <w:color w:val="auto"/>
          <w:sz w:val="24"/>
          <w:lang w:eastAsia="zh-CN"/>
        </w:rPr>
        <w:t xml:space="preserve"> </w:t>
      </w:r>
      <w:r w:rsidR="004A1C4E" w:rsidRPr="00F73355">
        <w:rPr>
          <w:b/>
          <w:color w:val="auto"/>
          <w:sz w:val="24"/>
          <w:lang w:eastAsia="zh-CN"/>
        </w:rPr>
        <w:t>The</w:t>
      </w:r>
      <w:r w:rsidR="006D2454" w:rsidRPr="00F73355">
        <w:rPr>
          <w:b/>
          <w:color w:val="auto"/>
          <w:sz w:val="24"/>
          <w:lang w:eastAsia="zh-CN"/>
        </w:rPr>
        <w:t xml:space="preserve"> diverse packing geometry in COF-305. </w:t>
      </w:r>
      <w:r w:rsidRPr="00F73355">
        <w:rPr>
          <w:b/>
          <w:color w:val="auto"/>
          <w:sz w:val="24"/>
        </w:rPr>
        <w:t xml:space="preserve">a, </w:t>
      </w:r>
      <w:r w:rsidR="006D2454" w:rsidRPr="00F73355">
        <w:rPr>
          <w:color w:val="auto"/>
          <w:sz w:val="24"/>
        </w:rPr>
        <w:t>Inter-molecular interaction of TAM motif</w:t>
      </w:r>
      <w:r w:rsidR="00E50502" w:rsidRPr="00F73355">
        <w:rPr>
          <w:color w:val="auto"/>
          <w:sz w:val="24"/>
        </w:rPr>
        <w:t xml:space="preserve"> relies on</w:t>
      </w:r>
      <w:r w:rsidR="006D2454" w:rsidRPr="00F73355">
        <w:rPr>
          <w:color w:val="auto"/>
          <w:sz w:val="24"/>
        </w:rPr>
        <w:t xml:space="preserve"> two diphenylmeth</w:t>
      </w:r>
      <w:r w:rsidR="00E50502" w:rsidRPr="00F73355">
        <w:rPr>
          <w:color w:val="auto"/>
          <w:sz w:val="24"/>
        </w:rPr>
        <w:t>yl moisties</w:t>
      </w:r>
      <w:r w:rsidR="006D2454" w:rsidRPr="00F73355">
        <w:rPr>
          <w:color w:val="auto"/>
          <w:sz w:val="24"/>
        </w:rPr>
        <w:t xml:space="preserve"> and is characterized by the distance (D) and </w:t>
      </w:r>
      <w:r w:rsidR="006D2454" w:rsidRPr="00F73355">
        <w:rPr>
          <w:rFonts w:hint="eastAsia"/>
          <w:color w:val="auto"/>
          <w:sz w:val="24"/>
          <w:lang w:eastAsia="zh-CN"/>
        </w:rPr>
        <w:t>di</w:t>
      </w:r>
      <w:r w:rsidR="006D2454" w:rsidRPr="00F73355">
        <w:rPr>
          <w:color w:val="auto"/>
          <w:sz w:val="24"/>
        </w:rPr>
        <w:t>hydral angle (</w:t>
      </w:r>
      <w:r w:rsidR="006D2454" w:rsidRPr="00F73355">
        <w:rPr>
          <w:i/>
          <w:color w:val="auto"/>
          <w:sz w:val="24"/>
        </w:rPr>
        <w:t>θ</w:t>
      </w:r>
      <w:r w:rsidR="006D2454" w:rsidRPr="00F73355">
        <w:rPr>
          <w:color w:val="auto"/>
          <w:sz w:val="24"/>
        </w:rPr>
        <w:t xml:space="preserve">). </w:t>
      </w:r>
      <w:r w:rsidR="006D2454" w:rsidRPr="00F73355">
        <w:rPr>
          <w:b/>
          <w:color w:val="auto"/>
          <w:sz w:val="24"/>
        </w:rPr>
        <w:t>b-d</w:t>
      </w:r>
      <w:r w:rsidR="006D2454" w:rsidRPr="00F73355">
        <w:rPr>
          <w:color w:val="auto"/>
          <w:sz w:val="24"/>
        </w:rPr>
        <w:t xml:space="preserve">, </w:t>
      </w:r>
      <w:r w:rsidR="00E50502" w:rsidRPr="00F73355">
        <w:rPr>
          <w:color w:val="auto"/>
          <w:sz w:val="24"/>
        </w:rPr>
        <w:t>T</w:t>
      </w:r>
      <w:r w:rsidR="006D2454" w:rsidRPr="00F73355">
        <w:rPr>
          <w:color w:val="auto"/>
          <w:sz w:val="24"/>
        </w:rPr>
        <w:t xml:space="preserve">he number represent the </w:t>
      </w:r>
      <w:r w:rsidR="00E50502" w:rsidRPr="00F73355">
        <w:rPr>
          <w:color w:val="auto"/>
          <w:sz w:val="24"/>
        </w:rPr>
        <w:t>i</w:t>
      </w:r>
      <w:r w:rsidR="006D2454" w:rsidRPr="00F73355">
        <w:rPr>
          <w:color w:val="auto"/>
          <w:sz w:val="24"/>
        </w:rPr>
        <w:t>nter-molecular interaction</w:t>
      </w:r>
      <w:r w:rsidR="00E50502" w:rsidRPr="00F73355">
        <w:rPr>
          <w:color w:val="auto"/>
          <w:sz w:val="24"/>
        </w:rPr>
        <w:t xml:space="preserve"> sites</w:t>
      </w:r>
      <w:r w:rsidR="006D2454" w:rsidRPr="00F73355">
        <w:rPr>
          <w:color w:val="auto"/>
          <w:sz w:val="24"/>
        </w:rPr>
        <w:t xml:space="preserve"> in these three COFs</w:t>
      </w:r>
      <w:r w:rsidR="006D2454" w:rsidRPr="00F73355">
        <w:rPr>
          <w:rFonts w:hint="eastAsia"/>
          <w:color w:val="auto"/>
          <w:sz w:val="24"/>
          <w:lang w:eastAsia="zh-CN"/>
        </w:rPr>
        <w:t>.</w:t>
      </w:r>
      <w:r w:rsidR="00E50502" w:rsidRPr="00F73355">
        <w:rPr>
          <w:color w:val="auto"/>
          <w:sz w:val="24"/>
        </w:rPr>
        <w:t xml:space="preserve"> </w:t>
      </w:r>
      <w:r w:rsidRPr="00F73355">
        <w:rPr>
          <w:b/>
          <w:color w:val="auto"/>
          <w:sz w:val="24"/>
        </w:rPr>
        <w:t>e</w:t>
      </w:r>
      <w:r w:rsidRPr="00F73355">
        <w:rPr>
          <w:color w:val="auto"/>
          <w:sz w:val="24"/>
        </w:rPr>
        <w:t xml:space="preserve">, The energy landscapes of TAM in crystalline state are speculated to provide rationalization for COF-305. Herringbone packing would represent one energy minimum and a high-energy barrier, so that slight deviation from the packing would result in a very unfavorable structure. When herringbone packing is not feasible for COF, the TAM go for the zigzag and displaced packing modes, which could possess multiple local energy minima with low-energy barriers, resulting in a complex structure for COF-305. </w:t>
      </w:r>
      <w:r w:rsidRPr="00F73355">
        <w:rPr>
          <w:b/>
          <w:color w:val="auto"/>
          <w:sz w:val="24"/>
        </w:rPr>
        <w:t>f</w:t>
      </w:r>
      <w:r w:rsidRPr="00F73355">
        <w:rPr>
          <w:color w:val="auto"/>
          <w:sz w:val="24"/>
        </w:rPr>
        <w:t xml:space="preserve">, </w:t>
      </w:r>
      <w:r w:rsidR="00E50502" w:rsidRPr="00F73355">
        <w:rPr>
          <w:color w:val="auto"/>
          <w:sz w:val="24"/>
        </w:rPr>
        <w:t>Table showing t</w:t>
      </w:r>
      <w:r w:rsidRPr="00F73355">
        <w:rPr>
          <w:color w:val="auto"/>
          <w:sz w:val="24"/>
        </w:rPr>
        <w:t>he distances and dihedral angles between the interacting phenyl rings of two adjacent tetraphenyl methane in COF-305, COF-304, COF-300, TAM and TPM. Numbers in the table represent inter-molecular interaction shown in the figure in the left column.</w:t>
      </w:r>
    </w:p>
    <w:p w14:paraId="1169ECCC" w14:textId="77777777" w:rsidR="00C06297" w:rsidRPr="00F73355" w:rsidRDefault="00C06297" w:rsidP="003C52A1">
      <w:pPr>
        <w:pStyle w:val="a"/>
        <w:spacing w:afterLines="0" w:after="0" w:line="288" w:lineRule="auto"/>
        <w:ind w:firstLineChars="0" w:firstLine="0"/>
        <w:rPr>
          <w:color w:val="auto"/>
          <w:sz w:val="24"/>
        </w:rPr>
      </w:pPr>
    </w:p>
    <w:p w14:paraId="1AE3AA5C" w14:textId="1391C3CD" w:rsidR="007A3B4D" w:rsidRPr="00F73355" w:rsidRDefault="00A668B6" w:rsidP="003C52A1">
      <w:pPr>
        <w:pStyle w:val="a"/>
        <w:spacing w:afterLines="0" w:after="0" w:line="288" w:lineRule="auto"/>
        <w:ind w:firstLineChars="0" w:firstLine="0"/>
        <w:rPr>
          <w:color w:val="auto"/>
          <w:sz w:val="24"/>
        </w:rPr>
      </w:pPr>
      <w:r w:rsidRPr="00F73355">
        <w:rPr>
          <w:noProof/>
          <w:color w:val="auto"/>
        </w:rPr>
        <w:drawing>
          <wp:inline distT="0" distB="0" distL="0" distR="0" wp14:anchorId="1A85DC93" wp14:editId="1C6BC587">
            <wp:extent cx="5936776" cy="4359580"/>
            <wp:effectExtent l="0" t="0" r="6985" b="0"/>
            <wp:docPr id="2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C8CB6CA3-8C1A-4221-B055-EDA6A5B53CD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C8CB6CA3-8C1A-4221-B055-EDA6A5B53CD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-115" r="7118"/>
                    <a:stretch/>
                  </pic:blipFill>
                  <pic:spPr bwMode="auto">
                    <a:xfrm>
                      <a:off x="0" y="0"/>
                      <a:ext cx="5943159" cy="43642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285C1B" w14:textId="24965E01" w:rsidR="00A668B6" w:rsidRPr="00F73355" w:rsidRDefault="00A668B6" w:rsidP="00A668B6">
      <w:pPr>
        <w:pStyle w:val="a"/>
        <w:spacing w:afterLines="0" w:after="0" w:line="288" w:lineRule="auto"/>
        <w:ind w:firstLineChars="0" w:firstLine="0"/>
        <w:rPr>
          <w:color w:val="auto"/>
          <w:sz w:val="24"/>
        </w:rPr>
      </w:pPr>
      <w:r w:rsidRPr="00F73355">
        <w:rPr>
          <w:b/>
          <w:color w:val="auto"/>
          <w:sz w:val="24"/>
        </w:rPr>
        <w:t>E</w:t>
      </w:r>
      <w:r w:rsidRPr="00F73355">
        <w:rPr>
          <w:rFonts w:hint="eastAsia"/>
          <w:b/>
          <w:color w:val="auto"/>
          <w:sz w:val="24"/>
          <w:lang w:eastAsia="zh-CN"/>
        </w:rPr>
        <w:t>x</w:t>
      </w:r>
      <w:r w:rsidRPr="00F73355">
        <w:rPr>
          <w:b/>
          <w:color w:val="auto"/>
          <w:sz w:val="24"/>
        </w:rPr>
        <w:t xml:space="preserve">tended </w:t>
      </w:r>
      <w:r w:rsidR="0015476F" w:rsidRPr="00F73355">
        <w:rPr>
          <w:b/>
          <w:color w:val="auto"/>
          <w:sz w:val="24"/>
        </w:rPr>
        <w:t xml:space="preserve">Data </w:t>
      </w:r>
      <w:r w:rsidRPr="00F73355">
        <w:rPr>
          <w:b/>
          <w:color w:val="auto"/>
          <w:sz w:val="24"/>
        </w:rPr>
        <w:t>Fig</w:t>
      </w:r>
      <w:r w:rsidR="00C06297" w:rsidRPr="00F73355">
        <w:rPr>
          <w:b/>
          <w:color w:val="auto"/>
          <w:sz w:val="24"/>
        </w:rPr>
        <w:t>.</w:t>
      </w:r>
      <w:r w:rsidRPr="00F73355">
        <w:rPr>
          <w:b/>
          <w:color w:val="auto"/>
          <w:sz w:val="24"/>
        </w:rPr>
        <w:t xml:space="preserve"> </w:t>
      </w:r>
      <w:r w:rsidR="00C06297" w:rsidRPr="00F73355">
        <w:rPr>
          <w:b/>
          <w:color w:val="auto"/>
          <w:sz w:val="24"/>
        </w:rPr>
        <w:t>2</w:t>
      </w:r>
      <w:r w:rsidRPr="00F73355">
        <w:rPr>
          <w:b/>
          <w:color w:val="auto"/>
          <w:sz w:val="24"/>
        </w:rPr>
        <w:t xml:space="preserve">. </w:t>
      </w:r>
      <w:r w:rsidR="008812C7" w:rsidRPr="00F73355">
        <w:rPr>
          <w:b/>
          <w:color w:val="auto"/>
          <w:sz w:val="24"/>
        </w:rPr>
        <w:t>I</w:t>
      </w:r>
      <w:r w:rsidR="0015476F" w:rsidRPr="00F73355">
        <w:rPr>
          <w:b/>
          <w:color w:val="auto"/>
          <w:sz w:val="24"/>
        </w:rPr>
        <w:t>nter-molecular interaction of TAM motif in the three packing modes</w:t>
      </w:r>
      <w:r w:rsidR="0015476F" w:rsidRPr="00F73355">
        <w:rPr>
          <w:color w:val="auto"/>
          <w:sz w:val="24"/>
        </w:rPr>
        <w:t xml:space="preserve">. </w:t>
      </w:r>
      <w:r w:rsidR="008812C7" w:rsidRPr="00F73355">
        <w:rPr>
          <w:color w:val="auto"/>
          <w:sz w:val="24"/>
        </w:rPr>
        <w:t xml:space="preserve">Electrostatic potential </w:t>
      </w:r>
      <w:r w:rsidR="004A1C4E" w:rsidRPr="00F73355">
        <w:rPr>
          <w:color w:val="auto"/>
          <w:sz w:val="24"/>
        </w:rPr>
        <w:t>colour</w:t>
      </w:r>
      <w:r w:rsidR="008812C7" w:rsidRPr="00F73355">
        <w:rPr>
          <w:color w:val="auto"/>
          <w:sz w:val="24"/>
        </w:rPr>
        <w:t xml:space="preserve">ed van der Waals surface maps of </w:t>
      </w:r>
      <w:r w:rsidR="008812C7" w:rsidRPr="00F73355">
        <w:rPr>
          <w:rFonts w:hint="eastAsia"/>
          <w:color w:val="auto"/>
          <w:sz w:val="24"/>
          <w:lang w:eastAsia="zh-CN"/>
        </w:rPr>
        <w:t>i</w:t>
      </w:r>
      <w:r w:rsidR="008812C7" w:rsidRPr="00F73355">
        <w:rPr>
          <w:color w:val="auto"/>
          <w:sz w:val="24"/>
        </w:rPr>
        <w:t>nter-molecular interaction of TAM motif were created and t</w:t>
      </w:r>
      <w:r w:rsidR="0015476F" w:rsidRPr="00F73355">
        <w:rPr>
          <w:color w:val="auto"/>
          <w:sz w:val="24"/>
        </w:rPr>
        <w:t xml:space="preserve">he analyzed phenyls pairs are in CPK mode. The TAM molecules crystallized in a highly symmetric space group, thus resulting in the four identical CH···C interactions between adjacent phenyls groups (herringbone packing). In zigzag packing mode, there exists a pair of face-to-face </w:t>
      </w:r>
      <w:r w:rsidR="0015476F" w:rsidRPr="00F73355">
        <w:rPr>
          <w:color w:val="auto"/>
        </w:rPr>
        <w:sym w:font="Symbol" w:char="F070"/>
      </w:r>
      <w:r w:rsidR="0015476F" w:rsidRPr="00F73355">
        <w:rPr>
          <w:color w:val="auto"/>
          <w:sz w:val="24"/>
        </w:rPr>
        <w:t>-</w:t>
      </w:r>
      <w:r w:rsidR="0015476F" w:rsidRPr="00F73355">
        <w:rPr>
          <w:color w:val="auto"/>
        </w:rPr>
        <w:sym w:font="Symbol" w:char="F070"/>
      </w:r>
      <w:r w:rsidR="0015476F" w:rsidRPr="00F73355">
        <w:rPr>
          <w:color w:val="auto"/>
          <w:sz w:val="24"/>
        </w:rPr>
        <w:t xml:space="preserve"> interaction and two pairs of weak CH···C interaction. In displaced packing mode, there exists a pair of CH···C interaction and a pair of weak CH···C interaction.</w:t>
      </w:r>
      <w:r w:rsidRPr="00F73355">
        <w:rPr>
          <w:color w:val="auto"/>
          <w:sz w:val="24"/>
        </w:rPr>
        <w:br w:type="page"/>
      </w:r>
    </w:p>
    <w:p w14:paraId="3350FB69" w14:textId="77777777" w:rsidR="003778F1" w:rsidRPr="00F73355" w:rsidRDefault="003778F1" w:rsidP="00A668B6">
      <w:pPr>
        <w:pStyle w:val="a"/>
        <w:spacing w:afterLines="0" w:after="0" w:line="288" w:lineRule="auto"/>
        <w:ind w:firstLineChars="0" w:firstLine="0"/>
        <w:rPr>
          <w:color w:val="auto"/>
          <w:sz w:val="24"/>
        </w:rPr>
      </w:pPr>
    </w:p>
    <w:p w14:paraId="1C4DCCE8" w14:textId="75AF6DBA" w:rsidR="0015476F" w:rsidRPr="00F73355" w:rsidRDefault="0015476F" w:rsidP="00A668B6">
      <w:pPr>
        <w:pStyle w:val="a"/>
        <w:spacing w:afterLines="0" w:after="0" w:line="288" w:lineRule="auto"/>
        <w:ind w:firstLineChars="0" w:firstLine="0"/>
        <w:rPr>
          <w:color w:val="auto"/>
          <w:sz w:val="24"/>
        </w:rPr>
      </w:pPr>
      <w:r w:rsidRPr="00F73355">
        <w:rPr>
          <w:noProof/>
          <w:color w:val="auto"/>
        </w:rPr>
        <w:drawing>
          <wp:inline distT="0" distB="0" distL="0" distR="0" wp14:anchorId="66116C8F" wp14:editId="4F867133">
            <wp:extent cx="5943600" cy="4114165"/>
            <wp:effectExtent l="0" t="0" r="0" b="63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14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180AD" w14:textId="7BC6D23E" w:rsidR="00F05310" w:rsidRPr="00F73355" w:rsidRDefault="0015476F" w:rsidP="0015476F">
      <w:pPr>
        <w:pStyle w:val="a"/>
        <w:spacing w:afterLines="0" w:after="0" w:line="288" w:lineRule="auto"/>
        <w:ind w:firstLineChars="0" w:firstLine="0"/>
        <w:rPr>
          <w:color w:val="auto"/>
          <w:sz w:val="24"/>
        </w:rPr>
      </w:pPr>
      <w:r w:rsidRPr="00F73355">
        <w:rPr>
          <w:b/>
          <w:color w:val="auto"/>
          <w:sz w:val="24"/>
        </w:rPr>
        <w:t>E</w:t>
      </w:r>
      <w:r w:rsidRPr="00F73355">
        <w:rPr>
          <w:rFonts w:hint="eastAsia"/>
          <w:b/>
          <w:color w:val="auto"/>
          <w:sz w:val="24"/>
          <w:lang w:eastAsia="zh-CN"/>
        </w:rPr>
        <w:t>x</w:t>
      </w:r>
      <w:r w:rsidRPr="00F73355">
        <w:rPr>
          <w:b/>
          <w:color w:val="auto"/>
          <w:sz w:val="24"/>
        </w:rPr>
        <w:t>tended Data Fig</w:t>
      </w:r>
      <w:r w:rsidR="00C06297" w:rsidRPr="00F73355">
        <w:rPr>
          <w:b/>
          <w:color w:val="auto"/>
          <w:sz w:val="24"/>
        </w:rPr>
        <w:t>.</w:t>
      </w:r>
      <w:r w:rsidRPr="00F73355">
        <w:rPr>
          <w:b/>
          <w:color w:val="auto"/>
          <w:sz w:val="24"/>
        </w:rPr>
        <w:t xml:space="preserve"> </w:t>
      </w:r>
      <w:r w:rsidR="00F05310" w:rsidRPr="00F73355">
        <w:rPr>
          <w:b/>
          <w:color w:val="auto"/>
          <w:sz w:val="24"/>
        </w:rPr>
        <w:t>3</w:t>
      </w:r>
      <w:r w:rsidR="00427CE2" w:rsidRPr="00F73355">
        <w:rPr>
          <w:b/>
          <w:color w:val="auto"/>
          <w:sz w:val="24"/>
        </w:rPr>
        <w:t>.</w:t>
      </w:r>
      <w:r w:rsidRPr="00F73355">
        <w:rPr>
          <w:b/>
          <w:color w:val="auto"/>
          <w:sz w:val="24"/>
        </w:rPr>
        <w:t xml:space="preserve"> Single-crystal structure of M-305-2. a</w:t>
      </w:r>
      <w:r w:rsidRPr="00F73355">
        <w:rPr>
          <w:color w:val="auto"/>
          <w:sz w:val="24"/>
        </w:rPr>
        <w:t xml:space="preserve">, Packing of M-305-2 viewed from </w:t>
      </w:r>
      <w:r w:rsidRPr="00F73355">
        <w:rPr>
          <w:i/>
          <w:color w:val="auto"/>
          <w:sz w:val="24"/>
        </w:rPr>
        <w:t>c</w:t>
      </w:r>
      <w:r w:rsidRPr="00F73355">
        <w:rPr>
          <w:color w:val="auto"/>
          <w:sz w:val="24"/>
        </w:rPr>
        <w:t xml:space="preserve">-axis (top) and viewed along </w:t>
      </w:r>
      <w:r w:rsidRPr="00F73355">
        <w:rPr>
          <w:i/>
          <w:color w:val="auto"/>
          <w:sz w:val="24"/>
        </w:rPr>
        <w:t>c</w:t>
      </w:r>
      <w:r w:rsidRPr="00F73355">
        <w:rPr>
          <w:color w:val="auto"/>
          <w:sz w:val="24"/>
        </w:rPr>
        <w:t xml:space="preserve">-axis (down). </w:t>
      </w:r>
      <w:r w:rsidRPr="00F73355">
        <w:rPr>
          <w:b/>
          <w:color w:val="auto"/>
          <w:sz w:val="24"/>
        </w:rPr>
        <w:t>b,</w:t>
      </w:r>
      <w:r w:rsidRPr="00F73355">
        <w:rPr>
          <w:color w:val="auto"/>
          <w:sz w:val="24"/>
        </w:rPr>
        <w:t xml:space="preserve"> The presentation will feature two columns of M-305-2 molecules, with one column highlighted in red. </w:t>
      </w:r>
      <w:r w:rsidRPr="00F73355">
        <w:rPr>
          <w:b/>
          <w:color w:val="auto"/>
          <w:sz w:val="24"/>
        </w:rPr>
        <w:t>c</w:t>
      </w:r>
      <w:r w:rsidRPr="00F73355">
        <w:rPr>
          <w:color w:val="auto"/>
          <w:sz w:val="24"/>
        </w:rPr>
        <w:t>, The TAM motifs in M-305-2 are arranged in herringbone packing mode, with dihedral angle of 68º and distance of 5.17 Å between the interacted phenyl rings. Adjacent DMBA motifs from two column exhibit face-to-face packing (</w:t>
      </w:r>
      <w:r w:rsidRPr="00F73355">
        <w:rPr>
          <w:b/>
          <w:color w:val="auto"/>
          <w:sz w:val="24"/>
        </w:rPr>
        <w:t>d</w:t>
      </w:r>
      <w:r w:rsidRPr="00F73355">
        <w:rPr>
          <w:color w:val="auto"/>
          <w:sz w:val="24"/>
        </w:rPr>
        <w:t>), while in the same column, they adopt displaced packing (</w:t>
      </w:r>
      <w:r w:rsidRPr="00F73355">
        <w:rPr>
          <w:b/>
          <w:color w:val="auto"/>
          <w:sz w:val="24"/>
        </w:rPr>
        <w:t>e</w:t>
      </w:r>
      <w:r w:rsidRPr="00F73355">
        <w:rPr>
          <w:color w:val="auto"/>
          <w:sz w:val="24"/>
        </w:rPr>
        <w:t>).</w:t>
      </w:r>
    </w:p>
    <w:sectPr w:rsidR="00F05310" w:rsidRPr="00F73355" w:rsidSect="006C2F6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440" w:right="1440" w:bottom="1440" w:left="1440" w:header="720" w:footer="720" w:gutter="0"/>
      <w:lnNumType w:countBy="5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06AC76" w14:textId="77777777" w:rsidR="00176CD8" w:rsidRDefault="00176CD8">
      <w:pPr>
        <w:ind w:firstLine="480"/>
      </w:pPr>
      <w:r>
        <w:separator/>
      </w:r>
    </w:p>
  </w:endnote>
  <w:endnote w:type="continuationSeparator" w:id="0">
    <w:p w14:paraId="2627B94A" w14:textId="77777777" w:rsidR="00176CD8" w:rsidRDefault="00176CD8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Yu Gothic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B11E4D" w14:textId="77777777" w:rsidR="00642243" w:rsidRDefault="00642243">
    <w:pPr>
      <w:pStyle w:val="Footer"/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573206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781893" w14:textId="3F4E1E56" w:rsidR="00642243" w:rsidRPr="006005DE" w:rsidRDefault="00642243" w:rsidP="006C2F6F">
        <w:pPr>
          <w:pStyle w:val="Footer"/>
          <w:ind w:firstLine="48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41C018" w14:textId="77777777" w:rsidR="00642243" w:rsidRDefault="00642243">
    <w:pPr>
      <w:pStyle w:val="Footer"/>
      <w:ind w:firstLin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804E23" w14:textId="77777777" w:rsidR="00176CD8" w:rsidRDefault="00176CD8">
      <w:pPr>
        <w:ind w:firstLine="480"/>
      </w:pPr>
      <w:r>
        <w:separator/>
      </w:r>
    </w:p>
  </w:footnote>
  <w:footnote w:type="continuationSeparator" w:id="0">
    <w:p w14:paraId="3D614648" w14:textId="77777777" w:rsidR="00176CD8" w:rsidRDefault="00176CD8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8D9C78" w14:textId="77777777" w:rsidR="00642243" w:rsidRDefault="00642243">
    <w:pPr>
      <w:pStyle w:val="Header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3092D0" w14:textId="77777777" w:rsidR="00642243" w:rsidRPr="00525B23" w:rsidRDefault="00642243" w:rsidP="00525B23">
    <w:pPr>
      <w:pStyle w:val="Header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3E4A40" w14:textId="77777777" w:rsidR="00642243" w:rsidRDefault="00642243">
    <w:pPr>
      <w:pStyle w:val="Header"/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00000002">
      <w:start w:val="1"/>
      <w:numFmt w:val="bullet"/>
      <w:lvlText w:val="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13638B"/>
    <w:multiLevelType w:val="multilevel"/>
    <w:tmpl w:val="7E5C16B0"/>
    <w:lvl w:ilvl="0">
      <w:start w:val="23"/>
      <w:numFmt w:val="decimal"/>
      <w:lvlText w:val="%1."/>
      <w:lvlJc w:val="left"/>
      <w:pPr>
        <w:ind w:left="420" w:hanging="420"/>
      </w:pPr>
      <w:rPr>
        <w:rFonts w:hint="eastAsia"/>
        <w:b w:val="0"/>
        <w:bCs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2A163C64"/>
    <w:multiLevelType w:val="hybridMultilevel"/>
    <w:tmpl w:val="5E1A6490"/>
    <w:lvl w:ilvl="0" w:tplc="87D6C27C">
      <w:start w:val="1"/>
      <w:numFmt w:val="decimal"/>
      <w:lvlText w:val="%1."/>
      <w:lvlJc w:val="right"/>
      <w:pPr>
        <w:ind w:left="1070" w:hanging="360"/>
      </w:pPr>
      <w:rPr>
        <w:rFonts w:hint="default"/>
        <w:color w:val="auto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F47B8F"/>
    <w:multiLevelType w:val="hybridMultilevel"/>
    <w:tmpl w:val="EB245F70"/>
    <w:lvl w:ilvl="0" w:tplc="B4AE0ABA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64A0CEA2">
      <w:start w:val="15"/>
      <w:numFmt w:val="bullet"/>
      <w:lvlText w:val="%2."/>
      <w:lvlJc w:val="left"/>
      <w:pPr>
        <w:ind w:left="780" w:hanging="360"/>
      </w:pPr>
      <w:rPr>
        <w:rFonts w:ascii="Wingdings" w:eastAsia="Times New Roman" w:hAnsi="Wingdings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D3A3F87"/>
    <w:multiLevelType w:val="hybridMultilevel"/>
    <w:tmpl w:val="30D2367E"/>
    <w:lvl w:ilvl="0" w:tplc="2A38F212">
      <w:start w:val="19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hideSpellingErrors/>
  <w:hideGrammaticalErrors/>
  <w:activeWritingStyle w:appName="MSWord" w:lang="en-GB" w:vendorID="64" w:dllVersion="4096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K0NDY0MTE2NbM0MzJT0lEKTi0uzszPAykwMrCoBQDCUkVzLgAAAA==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Natur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edfddpz95sxweevr2jp522xf0r5sdtrwdv0&quot;&gt;20190326Copy Copy&lt;record-ids&gt;&lt;item&gt;2442&lt;/item&gt;&lt;item&gt;2461&lt;/item&gt;&lt;item&gt;3370&lt;/item&gt;&lt;/record-ids&gt;&lt;/item&gt;&lt;/Libraries&gt;"/>
  </w:docVars>
  <w:rsids>
    <w:rsidRoot w:val="0018285E"/>
    <w:rsid w:val="00000681"/>
    <w:rsid w:val="000010D5"/>
    <w:rsid w:val="00001B14"/>
    <w:rsid w:val="00002307"/>
    <w:rsid w:val="00002A34"/>
    <w:rsid w:val="000033BF"/>
    <w:rsid w:val="0000476E"/>
    <w:rsid w:val="000048FA"/>
    <w:rsid w:val="00004E7C"/>
    <w:rsid w:val="00004FD6"/>
    <w:rsid w:val="00005676"/>
    <w:rsid w:val="00005826"/>
    <w:rsid w:val="00005A5E"/>
    <w:rsid w:val="00005D4C"/>
    <w:rsid w:val="00005D72"/>
    <w:rsid w:val="000062E5"/>
    <w:rsid w:val="0000652F"/>
    <w:rsid w:val="00006E1C"/>
    <w:rsid w:val="000077D7"/>
    <w:rsid w:val="0000799D"/>
    <w:rsid w:val="000100C1"/>
    <w:rsid w:val="0001061C"/>
    <w:rsid w:val="00011A8B"/>
    <w:rsid w:val="00014107"/>
    <w:rsid w:val="0001430A"/>
    <w:rsid w:val="0001521B"/>
    <w:rsid w:val="000152F2"/>
    <w:rsid w:val="000156E9"/>
    <w:rsid w:val="00015AD1"/>
    <w:rsid w:val="00016489"/>
    <w:rsid w:val="00016F59"/>
    <w:rsid w:val="0001712C"/>
    <w:rsid w:val="0001756A"/>
    <w:rsid w:val="00017FA8"/>
    <w:rsid w:val="0002055E"/>
    <w:rsid w:val="00020744"/>
    <w:rsid w:val="00021070"/>
    <w:rsid w:val="00021606"/>
    <w:rsid w:val="00021CF6"/>
    <w:rsid w:val="00021DD0"/>
    <w:rsid w:val="00021F9F"/>
    <w:rsid w:val="00022CA9"/>
    <w:rsid w:val="00023141"/>
    <w:rsid w:val="00023236"/>
    <w:rsid w:val="00023AC5"/>
    <w:rsid w:val="00023B9F"/>
    <w:rsid w:val="000241C2"/>
    <w:rsid w:val="000246FB"/>
    <w:rsid w:val="000247E0"/>
    <w:rsid w:val="0002484C"/>
    <w:rsid w:val="00024E66"/>
    <w:rsid w:val="000256ED"/>
    <w:rsid w:val="00025919"/>
    <w:rsid w:val="00026939"/>
    <w:rsid w:val="00026B00"/>
    <w:rsid w:val="00027264"/>
    <w:rsid w:val="0002741E"/>
    <w:rsid w:val="0002744E"/>
    <w:rsid w:val="00027C5E"/>
    <w:rsid w:val="00027F85"/>
    <w:rsid w:val="000308B6"/>
    <w:rsid w:val="00031173"/>
    <w:rsid w:val="00031F2E"/>
    <w:rsid w:val="00031F91"/>
    <w:rsid w:val="00032A2B"/>
    <w:rsid w:val="000334AB"/>
    <w:rsid w:val="000337A0"/>
    <w:rsid w:val="000337B8"/>
    <w:rsid w:val="0003427C"/>
    <w:rsid w:val="000348AA"/>
    <w:rsid w:val="00034B72"/>
    <w:rsid w:val="00034F1A"/>
    <w:rsid w:val="00034F23"/>
    <w:rsid w:val="000350D5"/>
    <w:rsid w:val="000351EC"/>
    <w:rsid w:val="00035515"/>
    <w:rsid w:val="000360BE"/>
    <w:rsid w:val="00036275"/>
    <w:rsid w:val="000362D5"/>
    <w:rsid w:val="00036A06"/>
    <w:rsid w:val="00036AB9"/>
    <w:rsid w:val="00036B1E"/>
    <w:rsid w:val="00036C6B"/>
    <w:rsid w:val="00037816"/>
    <w:rsid w:val="000400AE"/>
    <w:rsid w:val="000401F9"/>
    <w:rsid w:val="00040204"/>
    <w:rsid w:val="00040350"/>
    <w:rsid w:val="000404E9"/>
    <w:rsid w:val="0004050D"/>
    <w:rsid w:val="00040E2D"/>
    <w:rsid w:val="000413AD"/>
    <w:rsid w:val="00041506"/>
    <w:rsid w:val="000415C5"/>
    <w:rsid w:val="00041F44"/>
    <w:rsid w:val="000425C6"/>
    <w:rsid w:val="000426EE"/>
    <w:rsid w:val="00042822"/>
    <w:rsid w:val="000429B5"/>
    <w:rsid w:val="00042C7A"/>
    <w:rsid w:val="00042E06"/>
    <w:rsid w:val="000433BE"/>
    <w:rsid w:val="0004423C"/>
    <w:rsid w:val="000445F2"/>
    <w:rsid w:val="00044CBC"/>
    <w:rsid w:val="00044F29"/>
    <w:rsid w:val="0004551A"/>
    <w:rsid w:val="00045B45"/>
    <w:rsid w:val="00046085"/>
    <w:rsid w:val="00046C70"/>
    <w:rsid w:val="0004779D"/>
    <w:rsid w:val="000478C3"/>
    <w:rsid w:val="00047982"/>
    <w:rsid w:val="00047BD2"/>
    <w:rsid w:val="00050071"/>
    <w:rsid w:val="000508D7"/>
    <w:rsid w:val="00050E1A"/>
    <w:rsid w:val="00050FE9"/>
    <w:rsid w:val="000516E3"/>
    <w:rsid w:val="00051BBD"/>
    <w:rsid w:val="00051C58"/>
    <w:rsid w:val="00053FA4"/>
    <w:rsid w:val="00054111"/>
    <w:rsid w:val="00054810"/>
    <w:rsid w:val="00054B37"/>
    <w:rsid w:val="00055044"/>
    <w:rsid w:val="00055256"/>
    <w:rsid w:val="000554D5"/>
    <w:rsid w:val="00055C01"/>
    <w:rsid w:val="00055C06"/>
    <w:rsid w:val="000560D0"/>
    <w:rsid w:val="00056B13"/>
    <w:rsid w:val="000606AC"/>
    <w:rsid w:val="00060851"/>
    <w:rsid w:val="00060927"/>
    <w:rsid w:val="00060953"/>
    <w:rsid w:val="000611A9"/>
    <w:rsid w:val="000613B0"/>
    <w:rsid w:val="00061F7F"/>
    <w:rsid w:val="00062175"/>
    <w:rsid w:val="00062201"/>
    <w:rsid w:val="00062C7B"/>
    <w:rsid w:val="0006321A"/>
    <w:rsid w:val="00063358"/>
    <w:rsid w:val="0006345C"/>
    <w:rsid w:val="00063728"/>
    <w:rsid w:val="0006373A"/>
    <w:rsid w:val="0006459B"/>
    <w:rsid w:val="000656F9"/>
    <w:rsid w:val="00065C01"/>
    <w:rsid w:val="00065C29"/>
    <w:rsid w:val="00065CCF"/>
    <w:rsid w:val="00066975"/>
    <w:rsid w:val="00066AE1"/>
    <w:rsid w:val="00066C81"/>
    <w:rsid w:val="00067230"/>
    <w:rsid w:val="000679CA"/>
    <w:rsid w:val="00067BDE"/>
    <w:rsid w:val="000700FD"/>
    <w:rsid w:val="000707C4"/>
    <w:rsid w:val="00071711"/>
    <w:rsid w:val="00071787"/>
    <w:rsid w:val="0007204D"/>
    <w:rsid w:val="00072188"/>
    <w:rsid w:val="00072579"/>
    <w:rsid w:val="000727B0"/>
    <w:rsid w:val="00072F18"/>
    <w:rsid w:val="000735BE"/>
    <w:rsid w:val="000735F1"/>
    <w:rsid w:val="000743F4"/>
    <w:rsid w:val="00074639"/>
    <w:rsid w:val="000746B4"/>
    <w:rsid w:val="00074929"/>
    <w:rsid w:val="0007522E"/>
    <w:rsid w:val="000753E3"/>
    <w:rsid w:val="000757FD"/>
    <w:rsid w:val="00076744"/>
    <w:rsid w:val="000767D3"/>
    <w:rsid w:val="00076C20"/>
    <w:rsid w:val="00077005"/>
    <w:rsid w:val="000771BE"/>
    <w:rsid w:val="00077B24"/>
    <w:rsid w:val="0008055B"/>
    <w:rsid w:val="000807BC"/>
    <w:rsid w:val="000808EB"/>
    <w:rsid w:val="00080B48"/>
    <w:rsid w:val="00080D03"/>
    <w:rsid w:val="000811AE"/>
    <w:rsid w:val="000814B8"/>
    <w:rsid w:val="00082243"/>
    <w:rsid w:val="0008286D"/>
    <w:rsid w:val="00082B0C"/>
    <w:rsid w:val="00082B16"/>
    <w:rsid w:val="00082B33"/>
    <w:rsid w:val="00082C3F"/>
    <w:rsid w:val="0008309D"/>
    <w:rsid w:val="0008357B"/>
    <w:rsid w:val="000839D2"/>
    <w:rsid w:val="00083A30"/>
    <w:rsid w:val="000840C9"/>
    <w:rsid w:val="00084360"/>
    <w:rsid w:val="00084541"/>
    <w:rsid w:val="00084B5F"/>
    <w:rsid w:val="00084BA1"/>
    <w:rsid w:val="00085CE7"/>
    <w:rsid w:val="00085F52"/>
    <w:rsid w:val="000862A1"/>
    <w:rsid w:val="0008694E"/>
    <w:rsid w:val="00086B05"/>
    <w:rsid w:val="00086D16"/>
    <w:rsid w:val="00086F3D"/>
    <w:rsid w:val="0008712B"/>
    <w:rsid w:val="0008747B"/>
    <w:rsid w:val="00087537"/>
    <w:rsid w:val="000876FC"/>
    <w:rsid w:val="0008784D"/>
    <w:rsid w:val="000879A4"/>
    <w:rsid w:val="00087A47"/>
    <w:rsid w:val="00090201"/>
    <w:rsid w:val="0009045E"/>
    <w:rsid w:val="000906CF"/>
    <w:rsid w:val="0009082D"/>
    <w:rsid w:val="0009097A"/>
    <w:rsid w:val="000921CA"/>
    <w:rsid w:val="000922DA"/>
    <w:rsid w:val="000925C6"/>
    <w:rsid w:val="000926B1"/>
    <w:rsid w:val="0009275D"/>
    <w:rsid w:val="00092BC9"/>
    <w:rsid w:val="00092E93"/>
    <w:rsid w:val="00092F8B"/>
    <w:rsid w:val="000939CB"/>
    <w:rsid w:val="00093A7C"/>
    <w:rsid w:val="00093EEA"/>
    <w:rsid w:val="000940DA"/>
    <w:rsid w:val="000942B8"/>
    <w:rsid w:val="0009455F"/>
    <w:rsid w:val="00094596"/>
    <w:rsid w:val="00095608"/>
    <w:rsid w:val="00095A3F"/>
    <w:rsid w:val="00095C2F"/>
    <w:rsid w:val="000968B4"/>
    <w:rsid w:val="0009690C"/>
    <w:rsid w:val="00096A87"/>
    <w:rsid w:val="00097376"/>
    <w:rsid w:val="00097C7D"/>
    <w:rsid w:val="00097CA4"/>
    <w:rsid w:val="00097CF9"/>
    <w:rsid w:val="00097F2E"/>
    <w:rsid w:val="000A0375"/>
    <w:rsid w:val="000A071B"/>
    <w:rsid w:val="000A15AF"/>
    <w:rsid w:val="000A1B87"/>
    <w:rsid w:val="000A1E0F"/>
    <w:rsid w:val="000A25AD"/>
    <w:rsid w:val="000A265E"/>
    <w:rsid w:val="000A29E6"/>
    <w:rsid w:val="000A2E1A"/>
    <w:rsid w:val="000A3286"/>
    <w:rsid w:val="000A3B44"/>
    <w:rsid w:val="000A42F7"/>
    <w:rsid w:val="000A4533"/>
    <w:rsid w:val="000A5099"/>
    <w:rsid w:val="000A58A7"/>
    <w:rsid w:val="000A61A7"/>
    <w:rsid w:val="000A6B25"/>
    <w:rsid w:val="000A6DD2"/>
    <w:rsid w:val="000A6F18"/>
    <w:rsid w:val="000A7224"/>
    <w:rsid w:val="000A79BB"/>
    <w:rsid w:val="000A7C28"/>
    <w:rsid w:val="000A7C72"/>
    <w:rsid w:val="000B028A"/>
    <w:rsid w:val="000B0619"/>
    <w:rsid w:val="000B07C8"/>
    <w:rsid w:val="000B09E4"/>
    <w:rsid w:val="000B0A51"/>
    <w:rsid w:val="000B0B47"/>
    <w:rsid w:val="000B1174"/>
    <w:rsid w:val="000B11B4"/>
    <w:rsid w:val="000B13EC"/>
    <w:rsid w:val="000B1743"/>
    <w:rsid w:val="000B1D98"/>
    <w:rsid w:val="000B32E9"/>
    <w:rsid w:val="000B3A24"/>
    <w:rsid w:val="000B3A5D"/>
    <w:rsid w:val="000B3CE3"/>
    <w:rsid w:val="000B417E"/>
    <w:rsid w:val="000B4798"/>
    <w:rsid w:val="000B4B36"/>
    <w:rsid w:val="000B5315"/>
    <w:rsid w:val="000B5A30"/>
    <w:rsid w:val="000B5B15"/>
    <w:rsid w:val="000B5F69"/>
    <w:rsid w:val="000B658B"/>
    <w:rsid w:val="000B6D5A"/>
    <w:rsid w:val="000B6EE8"/>
    <w:rsid w:val="000B7042"/>
    <w:rsid w:val="000B793E"/>
    <w:rsid w:val="000C0492"/>
    <w:rsid w:val="000C049B"/>
    <w:rsid w:val="000C058D"/>
    <w:rsid w:val="000C0CFC"/>
    <w:rsid w:val="000C0FB7"/>
    <w:rsid w:val="000C155B"/>
    <w:rsid w:val="000C17D3"/>
    <w:rsid w:val="000C27AE"/>
    <w:rsid w:val="000C2927"/>
    <w:rsid w:val="000C2CAB"/>
    <w:rsid w:val="000C2D74"/>
    <w:rsid w:val="000C3379"/>
    <w:rsid w:val="000C3695"/>
    <w:rsid w:val="000C372E"/>
    <w:rsid w:val="000C37E2"/>
    <w:rsid w:val="000C395D"/>
    <w:rsid w:val="000C550D"/>
    <w:rsid w:val="000C58D3"/>
    <w:rsid w:val="000C5A5C"/>
    <w:rsid w:val="000C610B"/>
    <w:rsid w:val="000C6B53"/>
    <w:rsid w:val="000C6BA6"/>
    <w:rsid w:val="000C6C97"/>
    <w:rsid w:val="000C6E2F"/>
    <w:rsid w:val="000C71E7"/>
    <w:rsid w:val="000C7302"/>
    <w:rsid w:val="000C760B"/>
    <w:rsid w:val="000C775F"/>
    <w:rsid w:val="000D0563"/>
    <w:rsid w:val="000D1545"/>
    <w:rsid w:val="000D15D4"/>
    <w:rsid w:val="000D1F54"/>
    <w:rsid w:val="000D204F"/>
    <w:rsid w:val="000D2833"/>
    <w:rsid w:val="000D2C5B"/>
    <w:rsid w:val="000D33D8"/>
    <w:rsid w:val="000D340C"/>
    <w:rsid w:val="000D3600"/>
    <w:rsid w:val="000D467C"/>
    <w:rsid w:val="000D4B02"/>
    <w:rsid w:val="000D4D03"/>
    <w:rsid w:val="000D4FD7"/>
    <w:rsid w:val="000D6DCC"/>
    <w:rsid w:val="000D6FEF"/>
    <w:rsid w:val="000E06F1"/>
    <w:rsid w:val="000E0F8E"/>
    <w:rsid w:val="000E1554"/>
    <w:rsid w:val="000E26E4"/>
    <w:rsid w:val="000E3600"/>
    <w:rsid w:val="000E3B2D"/>
    <w:rsid w:val="000E42D3"/>
    <w:rsid w:val="000E52E5"/>
    <w:rsid w:val="000E5A36"/>
    <w:rsid w:val="000E5E4E"/>
    <w:rsid w:val="000E5F43"/>
    <w:rsid w:val="000E6AE5"/>
    <w:rsid w:val="000E7216"/>
    <w:rsid w:val="000E77AB"/>
    <w:rsid w:val="000E795C"/>
    <w:rsid w:val="000F0A80"/>
    <w:rsid w:val="000F0B76"/>
    <w:rsid w:val="000F194F"/>
    <w:rsid w:val="000F2F6D"/>
    <w:rsid w:val="000F3125"/>
    <w:rsid w:val="000F3BD4"/>
    <w:rsid w:val="000F4C54"/>
    <w:rsid w:val="000F4CE7"/>
    <w:rsid w:val="000F5C65"/>
    <w:rsid w:val="000F5C9E"/>
    <w:rsid w:val="000F5F2F"/>
    <w:rsid w:val="000F5F6E"/>
    <w:rsid w:val="000F6219"/>
    <w:rsid w:val="000F62D4"/>
    <w:rsid w:val="000F6B84"/>
    <w:rsid w:val="000F707A"/>
    <w:rsid w:val="000F7233"/>
    <w:rsid w:val="000F751A"/>
    <w:rsid w:val="000F78BB"/>
    <w:rsid w:val="000F7B3F"/>
    <w:rsid w:val="000F7D62"/>
    <w:rsid w:val="0010016C"/>
    <w:rsid w:val="00100FFF"/>
    <w:rsid w:val="00101087"/>
    <w:rsid w:val="00101191"/>
    <w:rsid w:val="0010124E"/>
    <w:rsid w:val="001012D7"/>
    <w:rsid w:val="00101670"/>
    <w:rsid w:val="00101B4C"/>
    <w:rsid w:val="00101ECE"/>
    <w:rsid w:val="0010284D"/>
    <w:rsid w:val="00102971"/>
    <w:rsid w:val="00102EB0"/>
    <w:rsid w:val="00102ED8"/>
    <w:rsid w:val="00102F13"/>
    <w:rsid w:val="00102F83"/>
    <w:rsid w:val="00103D4B"/>
    <w:rsid w:val="00103D94"/>
    <w:rsid w:val="00104E14"/>
    <w:rsid w:val="001056E4"/>
    <w:rsid w:val="001058CD"/>
    <w:rsid w:val="00105C4A"/>
    <w:rsid w:val="001060D5"/>
    <w:rsid w:val="0010661D"/>
    <w:rsid w:val="001079A7"/>
    <w:rsid w:val="00107B75"/>
    <w:rsid w:val="00107EE4"/>
    <w:rsid w:val="001104BE"/>
    <w:rsid w:val="001109C7"/>
    <w:rsid w:val="001112C6"/>
    <w:rsid w:val="001116CA"/>
    <w:rsid w:val="00111B7D"/>
    <w:rsid w:val="00111FEA"/>
    <w:rsid w:val="00112099"/>
    <w:rsid w:val="00112307"/>
    <w:rsid w:val="00112743"/>
    <w:rsid w:val="001129FB"/>
    <w:rsid w:val="00112A7A"/>
    <w:rsid w:val="00112FE6"/>
    <w:rsid w:val="00113749"/>
    <w:rsid w:val="00113FBF"/>
    <w:rsid w:val="00114095"/>
    <w:rsid w:val="00114D5E"/>
    <w:rsid w:val="00115166"/>
    <w:rsid w:val="001159F5"/>
    <w:rsid w:val="00115FCA"/>
    <w:rsid w:val="001166DB"/>
    <w:rsid w:val="00116B32"/>
    <w:rsid w:val="00116E09"/>
    <w:rsid w:val="00117921"/>
    <w:rsid w:val="00117976"/>
    <w:rsid w:val="0012010F"/>
    <w:rsid w:val="00121967"/>
    <w:rsid w:val="00121995"/>
    <w:rsid w:val="00121B86"/>
    <w:rsid w:val="0012216B"/>
    <w:rsid w:val="001223D6"/>
    <w:rsid w:val="001224F1"/>
    <w:rsid w:val="00122CE3"/>
    <w:rsid w:val="00122D42"/>
    <w:rsid w:val="00122EAC"/>
    <w:rsid w:val="00122FF2"/>
    <w:rsid w:val="001231D2"/>
    <w:rsid w:val="00123360"/>
    <w:rsid w:val="00123907"/>
    <w:rsid w:val="00123AD6"/>
    <w:rsid w:val="0012435C"/>
    <w:rsid w:val="00124508"/>
    <w:rsid w:val="001251FA"/>
    <w:rsid w:val="0012529A"/>
    <w:rsid w:val="001254C9"/>
    <w:rsid w:val="0012576C"/>
    <w:rsid w:val="00125C61"/>
    <w:rsid w:val="00126DB8"/>
    <w:rsid w:val="00127B0D"/>
    <w:rsid w:val="001308D4"/>
    <w:rsid w:val="00130F50"/>
    <w:rsid w:val="00131517"/>
    <w:rsid w:val="0013159E"/>
    <w:rsid w:val="001316A5"/>
    <w:rsid w:val="001318C7"/>
    <w:rsid w:val="0013256F"/>
    <w:rsid w:val="00132C61"/>
    <w:rsid w:val="00132C82"/>
    <w:rsid w:val="00132D27"/>
    <w:rsid w:val="00133028"/>
    <w:rsid w:val="001337EC"/>
    <w:rsid w:val="001340BB"/>
    <w:rsid w:val="00134C47"/>
    <w:rsid w:val="00134ECB"/>
    <w:rsid w:val="00135129"/>
    <w:rsid w:val="001351F7"/>
    <w:rsid w:val="00135405"/>
    <w:rsid w:val="0013554E"/>
    <w:rsid w:val="00135CB9"/>
    <w:rsid w:val="001369E7"/>
    <w:rsid w:val="001370FB"/>
    <w:rsid w:val="0013747C"/>
    <w:rsid w:val="00137498"/>
    <w:rsid w:val="00137A3A"/>
    <w:rsid w:val="00140109"/>
    <w:rsid w:val="00140C30"/>
    <w:rsid w:val="00141168"/>
    <w:rsid w:val="00141432"/>
    <w:rsid w:val="00141494"/>
    <w:rsid w:val="001414D4"/>
    <w:rsid w:val="0014187F"/>
    <w:rsid w:val="001421FA"/>
    <w:rsid w:val="00142B93"/>
    <w:rsid w:val="00143392"/>
    <w:rsid w:val="0014386B"/>
    <w:rsid w:val="00143D48"/>
    <w:rsid w:val="001447EB"/>
    <w:rsid w:val="00144802"/>
    <w:rsid w:val="001464E1"/>
    <w:rsid w:val="001465C3"/>
    <w:rsid w:val="001469D7"/>
    <w:rsid w:val="001469FF"/>
    <w:rsid w:val="00146D00"/>
    <w:rsid w:val="0014728C"/>
    <w:rsid w:val="00147357"/>
    <w:rsid w:val="00147A22"/>
    <w:rsid w:val="00147C95"/>
    <w:rsid w:val="00147D48"/>
    <w:rsid w:val="00147E34"/>
    <w:rsid w:val="00150F0E"/>
    <w:rsid w:val="00151008"/>
    <w:rsid w:val="001510A5"/>
    <w:rsid w:val="001516A7"/>
    <w:rsid w:val="001523BF"/>
    <w:rsid w:val="0015265E"/>
    <w:rsid w:val="001529A5"/>
    <w:rsid w:val="00152A6C"/>
    <w:rsid w:val="00152E06"/>
    <w:rsid w:val="00152F21"/>
    <w:rsid w:val="00153CA8"/>
    <w:rsid w:val="0015476F"/>
    <w:rsid w:val="00154976"/>
    <w:rsid w:val="00154A3F"/>
    <w:rsid w:val="00154BC1"/>
    <w:rsid w:val="001554AB"/>
    <w:rsid w:val="00155ACA"/>
    <w:rsid w:val="00155F94"/>
    <w:rsid w:val="0015693D"/>
    <w:rsid w:val="00156E16"/>
    <w:rsid w:val="00157644"/>
    <w:rsid w:val="001604D8"/>
    <w:rsid w:val="00160C02"/>
    <w:rsid w:val="00160EF3"/>
    <w:rsid w:val="001614C0"/>
    <w:rsid w:val="00161DF9"/>
    <w:rsid w:val="00162299"/>
    <w:rsid w:val="0016230B"/>
    <w:rsid w:val="00162A52"/>
    <w:rsid w:val="00162F40"/>
    <w:rsid w:val="00163706"/>
    <w:rsid w:val="001637FE"/>
    <w:rsid w:val="00163A73"/>
    <w:rsid w:val="00163B9A"/>
    <w:rsid w:val="00163C7F"/>
    <w:rsid w:val="00164564"/>
    <w:rsid w:val="001648ED"/>
    <w:rsid w:val="00164F3B"/>
    <w:rsid w:val="00165570"/>
    <w:rsid w:val="00165AC8"/>
    <w:rsid w:val="00165C69"/>
    <w:rsid w:val="0016680F"/>
    <w:rsid w:val="0016692B"/>
    <w:rsid w:val="00166B2E"/>
    <w:rsid w:val="00166FBB"/>
    <w:rsid w:val="0016708C"/>
    <w:rsid w:val="0017044A"/>
    <w:rsid w:val="001706F9"/>
    <w:rsid w:val="00170BC6"/>
    <w:rsid w:val="00171470"/>
    <w:rsid w:val="001714E6"/>
    <w:rsid w:val="00171814"/>
    <w:rsid w:val="001721E8"/>
    <w:rsid w:val="001725C2"/>
    <w:rsid w:val="00173212"/>
    <w:rsid w:val="0017362E"/>
    <w:rsid w:val="001738A8"/>
    <w:rsid w:val="00174303"/>
    <w:rsid w:val="00174BB1"/>
    <w:rsid w:val="00174D00"/>
    <w:rsid w:val="00175066"/>
    <w:rsid w:val="00175383"/>
    <w:rsid w:val="00175A25"/>
    <w:rsid w:val="00176116"/>
    <w:rsid w:val="001765E8"/>
    <w:rsid w:val="00176A71"/>
    <w:rsid w:val="00176A76"/>
    <w:rsid w:val="00176CD8"/>
    <w:rsid w:val="00177CC8"/>
    <w:rsid w:val="001808C6"/>
    <w:rsid w:val="00180989"/>
    <w:rsid w:val="001809E1"/>
    <w:rsid w:val="00180D16"/>
    <w:rsid w:val="00180D69"/>
    <w:rsid w:val="0018145C"/>
    <w:rsid w:val="001819E2"/>
    <w:rsid w:val="001825B8"/>
    <w:rsid w:val="001825C5"/>
    <w:rsid w:val="0018265F"/>
    <w:rsid w:val="001826B2"/>
    <w:rsid w:val="0018285E"/>
    <w:rsid w:val="00182A60"/>
    <w:rsid w:val="00183406"/>
    <w:rsid w:val="001836C6"/>
    <w:rsid w:val="0018450A"/>
    <w:rsid w:val="00184699"/>
    <w:rsid w:val="00184702"/>
    <w:rsid w:val="00184F8E"/>
    <w:rsid w:val="00185698"/>
    <w:rsid w:val="00187380"/>
    <w:rsid w:val="001873F3"/>
    <w:rsid w:val="00187E6C"/>
    <w:rsid w:val="0019095C"/>
    <w:rsid w:val="001909A7"/>
    <w:rsid w:val="00190A7D"/>
    <w:rsid w:val="00190E13"/>
    <w:rsid w:val="001910DE"/>
    <w:rsid w:val="001910F6"/>
    <w:rsid w:val="001922D0"/>
    <w:rsid w:val="001927A1"/>
    <w:rsid w:val="00192A94"/>
    <w:rsid w:val="00192C08"/>
    <w:rsid w:val="00193008"/>
    <w:rsid w:val="0019328B"/>
    <w:rsid w:val="0019396F"/>
    <w:rsid w:val="00193BE5"/>
    <w:rsid w:val="00193CDF"/>
    <w:rsid w:val="00194113"/>
    <w:rsid w:val="00194683"/>
    <w:rsid w:val="00194729"/>
    <w:rsid w:val="001948A0"/>
    <w:rsid w:val="00194A1E"/>
    <w:rsid w:val="00195390"/>
    <w:rsid w:val="001958D4"/>
    <w:rsid w:val="00195EA0"/>
    <w:rsid w:val="001965B3"/>
    <w:rsid w:val="0019671F"/>
    <w:rsid w:val="00196AD7"/>
    <w:rsid w:val="00196D4B"/>
    <w:rsid w:val="00197118"/>
    <w:rsid w:val="00197188"/>
    <w:rsid w:val="00197B12"/>
    <w:rsid w:val="00197C6A"/>
    <w:rsid w:val="00197DC6"/>
    <w:rsid w:val="001A07DB"/>
    <w:rsid w:val="001A0930"/>
    <w:rsid w:val="001A0EC2"/>
    <w:rsid w:val="001A14A8"/>
    <w:rsid w:val="001A179B"/>
    <w:rsid w:val="001A2DE2"/>
    <w:rsid w:val="001A2F4B"/>
    <w:rsid w:val="001A3496"/>
    <w:rsid w:val="001A3E86"/>
    <w:rsid w:val="001A4024"/>
    <w:rsid w:val="001A411E"/>
    <w:rsid w:val="001A48F2"/>
    <w:rsid w:val="001A4A70"/>
    <w:rsid w:val="001A5010"/>
    <w:rsid w:val="001A5412"/>
    <w:rsid w:val="001A5AEE"/>
    <w:rsid w:val="001A631A"/>
    <w:rsid w:val="001A6EB2"/>
    <w:rsid w:val="001A7791"/>
    <w:rsid w:val="001A79C1"/>
    <w:rsid w:val="001B01BF"/>
    <w:rsid w:val="001B106C"/>
    <w:rsid w:val="001B148C"/>
    <w:rsid w:val="001B15FD"/>
    <w:rsid w:val="001B1BCB"/>
    <w:rsid w:val="001B1E1B"/>
    <w:rsid w:val="001B2368"/>
    <w:rsid w:val="001B2815"/>
    <w:rsid w:val="001B2B3B"/>
    <w:rsid w:val="001B2BAB"/>
    <w:rsid w:val="001B2C6E"/>
    <w:rsid w:val="001B3627"/>
    <w:rsid w:val="001B3B74"/>
    <w:rsid w:val="001B3DE7"/>
    <w:rsid w:val="001B3EAB"/>
    <w:rsid w:val="001B4B68"/>
    <w:rsid w:val="001B4E00"/>
    <w:rsid w:val="001B51C1"/>
    <w:rsid w:val="001B5781"/>
    <w:rsid w:val="001B5CE7"/>
    <w:rsid w:val="001B68B3"/>
    <w:rsid w:val="001B6CC9"/>
    <w:rsid w:val="001B6F69"/>
    <w:rsid w:val="001B77CC"/>
    <w:rsid w:val="001B78A0"/>
    <w:rsid w:val="001C0B73"/>
    <w:rsid w:val="001C0FA9"/>
    <w:rsid w:val="001C173A"/>
    <w:rsid w:val="001C1C89"/>
    <w:rsid w:val="001C3794"/>
    <w:rsid w:val="001C3B8F"/>
    <w:rsid w:val="001C406E"/>
    <w:rsid w:val="001C4BF1"/>
    <w:rsid w:val="001C5415"/>
    <w:rsid w:val="001C5E98"/>
    <w:rsid w:val="001C63EC"/>
    <w:rsid w:val="001C668B"/>
    <w:rsid w:val="001C7379"/>
    <w:rsid w:val="001C738C"/>
    <w:rsid w:val="001C7B68"/>
    <w:rsid w:val="001C7DE6"/>
    <w:rsid w:val="001D03A9"/>
    <w:rsid w:val="001D0C69"/>
    <w:rsid w:val="001D1790"/>
    <w:rsid w:val="001D1EDB"/>
    <w:rsid w:val="001D2C44"/>
    <w:rsid w:val="001D2CC7"/>
    <w:rsid w:val="001D3114"/>
    <w:rsid w:val="001D3B72"/>
    <w:rsid w:val="001D40A8"/>
    <w:rsid w:val="001D41C1"/>
    <w:rsid w:val="001D50EA"/>
    <w:rsid w:val="001D5423"/>
    <w:rsid w:val="001D5A9C"/>
    <w:rsid w:val="001D5C08"/>
    <w:rsid w:val="001D5D0C"/>
    <w:rsid w:val="001D5E27"/>
    <w:rsid w:val="001D5E90"/>
    <w:rsid w:val="001D5FD5"/>
    <w:rsid w:val="001D6D42"/>
    <w:rsid w:val="001D6EC9"/>
    <w:rsid w:val="001D7173"/>
    <w:rsid w:val="001D76D1"/>
    <w:rsid w:val="001D7C4D"/>
    <w:rsid w:val="001E02FD"/>
    <w:rsid w:val="001E0C69"/>
    <w:rsid w:val="001E0F0F"/>
    <w:rsid w:val="001E1069"/>
    <w:rsid w:val="001E1A04"/>
    <w:rsid w:val="001E1BAD"/>
    <w:rsid w:val="001E22A2"/>
    <w:rsid w:val="001E2C21"/>
    <w:rsid w:val="001E2F23"/>
    <w:rsid w:val="001E3038"/>
    <w:rsid w:val="001E362B"/>
    <w:rsid w:val="001E3AC8"/>
    <w:rsid w:val="001E4172"/>
    <w:rsid w:val="001E4278"/>
    <w:rsid w:val="001E4A3E"/>
    <w:rsid w:val="001E4AC4"/>
    <w:rsid w:val="001E4FF3"/>
    <w:rsid w:val="001E578B"/>
    <w:rsid w:val="001E57F7"/>
    <w:rsid w:val="001E5829"/>
    <w:rsid w:val="001E5F4A"/>
    <w:rsid w:val="001E6E53"/>
    <w:rsid w:val="001E73C5"/>
    <w:rsid w:val="001E7455"/>
    <w:rsid w:val="001E7817"/>
    <w:rsid w:val="001E79FA"/>
    <w:rsid w:val="001E7B57"/>
    <w:rsid w:val="001F009D"/>
    <w:rsid w:val="001F03F7"/>
    <w:rsid w:val="001F055B"/>
    <w:rsid w:val="001F077A"/>
    <w:rsid w:val="001F0D8B"/>
    <w:rsid w:val="001F2812"/>
    <w:rsid w:val="001F2E07"/>
    <w:rsid w:val="001F3367"/>
    <w:rsid w:val="001F33A6"/>
    <w:rsid w:val="001F34B9"/>
    <w:rsid w:val="001F356D"/>
    <w:rsid w:val="001F4094"/>
    <w:rsid w:val="001F462A"/>
    <w:rsid w:val="001F465F"/>
    <w:rsid w:val="001F51E1"/>
    <w:rsid w:val="001F54C8"/>
    <w:rsid w:val="001F5C99"/>
    <w:rsid w:val="001F6650"/>
    <w:rsid w:val="001F6982"/>
    <w:rsid w:val="001F6C6D"/>
    <w:rsid w:val="001F7492"/>
    <w:rsid w:val="001F74DF"/>
    <w:rsid w:val="001F75DE"/>
    <w:rsid w:val="001F7710"/>
    <w:rsid w:val="001F7BED"/>
    <w:rsid w:val="002008D8"/>
    <w:rsid w:val="00200F26"/>
    <w:rsid w:val="00201051"/>
    <w:rsid w:val="002017E9"/>
    <w:rsid w:val="00201A9A"/>
    <w:rsid w:val="00201F03"/>
    <w:rsid w:val="00202052"/>
    <w:rsid w:val="00202875"/>
    <w:rsid w:val="00202A87"/>
    <w:rsid w:val="002034CF"/>
    <w:rsid w:val="0020390A"/>
    <w:rsid w:val="00203B7A"/>
    <w:rsid w:val="00204174"/>
    <w:rsid w:val="0020454A"/>
    <w:rsid w:val="00204670"/>
    <w:rsid w:val="00205093"/>
    <w:rsid w:val="00205D5C"/>
    <w:rsid w:val="00206317"/>
    <w:rsid w:val="0020654C"/>
    <w:rsid w:val="002065FE"/>
    <w:rsid w:val="00206726"/>
    <w:rsid w:val="00206A8E"/>
    <w:rsid w:val="00207662"/>
    <w:rsid w:val="00207F72"/>
    <w:rsid w:val="00207FF2"/>
    <w:rsid w:val="00210295"/>
    <w:rsid w:val="0021059B"/>
    <w:rsid w:val="00213AEC"/>
    <w:rsid w:val="00214496"/>
    <w:rsid w:val="00214674"/>
    <w:rsid w:val="00214D42"/>
    <w:rsid w:val="002150D3"/>
    <w:rsid w:val="0021537D"/>
    <w:rsid w:val="00215C41"/>
    <w:rsid w:val="00216253"/>
    <w:rsid w:val="00216BF6"/>
    <w:rsid w:val="00216E1A"/>
    <w:rsid w:val="0021777A"/>
    <w:rsid w:val="00217B00"/>
    <w:rsid w:val="00220321"/>
    <w:rsid w:val="00220726"/>
    <w:rsid w:val="002207EE"/>
    <w:rsid w:val="00220EE9"/>
    <w:rsid w:val="00221185"/>
    <w:rsid w:val="00221293"/>
    <w:rsid w:val="002212D6"/>
    <w:rsid w:val="00222591"/>
    <w:rsid w:val="0022364D"/>
    <w:rsid w:val="002238A5"/>
    <w:rsid w:val="00223AF6"/>
    <w:rsid w:val="00224214"/>
    <w:rsid w:val="002249A0"/>
    <w:rsid w:val="00224CFE"/>
    <w:rsid w:val="002250C0"/>
    <w:rsid w:val="002257F1"/>
    <w:rsid w:val="0022612A"/>
    <w:rsid w:val="00226424"/>
    <w:rsid w:val="002266FE"/>
    <w:rsid w:val="00226889"/>
    <w:rsid w:val="00226D6A"/>
    <w:rsid w:val="002273BC"/>
    <w:rsid w:val="00230017"/>
    <w:rsid w:val="00230AC8"/>
    <w:rsid w:val="00230B44"/>
    <w:rsid w:val="00230BBE"/>
    <w:rsid w:val="00230C0F"/>
    <w:rsid w:val="00230FF2"/>
    <w:rsid w:val="00231827"/>
    <w:rsid w:val="00232892"/>
    <w:rsid w:val="00233168"/>
    <w:rsid w:val="00233515"/>
    <w:rsid w:val="0023394C"/>
    <w:rsid w:val="002347F8"/>
    <w:rsid w:val="00234B48"/>
    <w:rsid w:val="002352D2"/>
    <w:rsid w:val="0023554A"/>
    <w:rsid w:val="00235A42"/>
    <w:rsid w:val="0023677A"/>
    <w:rsid w:val="00236ECC"/>
    <w:rsid w:val="00237717"/>
    <w:rsid w:val="00237CDD"/>
    <w:rsid w:val="00240A7D"/>
    <w:rsid w:val="0024119F"/>
    <w:rsid w:val="00241CC3"/>
    <w:rsid w:val="0024232A"/>
    <w:rsid w:val="00242DF5"/>
    <w:rsid w:val="00243918"/>
    <w:rsid w:val="00243A98"/>
    <w:rsid w:val="00243D98"/>
    <w:rsid w:val="002446EF"/>
    <w:rsid w:val="002447B4"/>
    <w:rsid w:val="0024489E"/>
    <w:rsid w:val="00245739"/>
    <w:rsid w:val="002457A6"/>
    <w:rsid w:val="00245A1D"/>
    <w:rsid w:val="002464D7"/>
    <w:rsid w:val="002464E2"/>
    <w:rsid w:val="00246678"/>
    <w:rsid w:val="002469C9"/>
    <w:rsid w:val="00246BC8"/>
    <w:rsid w:val="00246D24"/>
    <w:rsid w:val="00247236"/>
    <w:rsid w:val="00247286"/>
    <w:rsid w:val="00247934"/>
    <w:rsid w:val="0025034F"/>
    <w:rsid w:val="00250D48"/>
    <w:rsid w:val="002519A7"/>
    <w:rsid w:val="00252973"/>
    <w:rsid w:val="00252DD8"/>
    <w:rsid w:val="00252E26"/>
    <w:rsid w:val="0025363B"/>
    <w:rsid w:val="00253982"/>
    <w:rsid w:val="00253984"/>
    <w:rsid w:val="002539A9"/>
    <w:rsid w:val="0025404E"/>
    <w:rsid w:val="00254C50"/>
    <w:rsid w:val="0025553A"/>
    <w:rsid w:val="0025587B"/>
    <w:rsid w:val="0025596B"/>
    <w:rsid w:val="00255EC5"/>
    <w:rsid w:val="00256011"/>
    <w:rsid w:val="002561B5"/>
    <w:rsid w:val="00256362"/>
    <w:rsid w:val="0025692F"/>
    <w:rsid w:val="00257568"/>
    <w:rsid w:val="00257A96"/>
    <w:rsid w:val="00257AEF"/>
    <w:rsid w:val="00257D8F"/>
    <w:rsid w:val="002600C8"/>
    <w:rsid w:val="00261254"/>
    <w:rsid w:val="00261403"/>
    <w:rsid w:val="00261D25"/>
    <w:rsid w:val="00261EC1"/>
    <w:rsid w:val="00262551"/>
    <w:rsid w:val="00262780"/>
    <w:rsid w:val="00262C06"/>
    <w:rsid w:val="0026386F"/>
    <w:rsid w:val="00263E18"/>
    <w:rsid w:val="0026466D"/>
    <w:rsid w:val="002647A1"/>
    <w:rsid w:val="00264CB5"/>
    <w:rsid w:val="002651E1"/>
    <w:rsid w:val="00265909"/>
    <w:rsid w:val="00265D08"/>
    <w:rsid w:val="00265F26"/>
    <w:rsid w:val="002660EC"/>
    <w:rsid w:val="00266A2D"/>
    <w:rsid w:val="0026761C"/>
    <w:rsid w:val="002676B9"/>
    <w:rsid w:val="00267A0E"/>
    <w:rsid w:val="00267E0D"/>
    <w:rsid w:val="00267F61"/>
    <w:rsid w:val="00270174"/>
    <w:rsid w:val="00270AE5"/>
    <w:rsid w:val="00270DFB"/>
    <w:rsid w:val="00270EED"/>
    <w:rsid w:val="002719DC"/>
    <w:rsid w:val="002722BB"/>
    <w:rsid w:val="00272373"/>
    <w:rsid w:val="00272485"/>
    <w:rsid w:val="00272B75"/>
    <w:rsid w:val="0027349F"/>
    <w:rsid w:val="002737A4"/>
    <w:rsid w:val="00273CAA"/>
    <w:rsid w:val="002740CE"/>
    <w:rsid w:val="00274795"/>
    <w:rsid w:val="00274DC6"/>
    <w:rsid w:val="00274FB1"/>
    <w:rsid w:val="0027517F"/>
    <w:rsid w:val="00275A2D"/>
    <w:rsid w:val="00275A4E"/>
    <w:rsid w:val="00275C45"/>
    <w:rsid w:val="00276CD5"/>
    <w:rsid w:val="00276FB5"/>
    <w:rsid w:val="00277024"/>
    <w:rsid w:val="002778C5"/>
    <w:rsid w:val="00277E07"/>
    <w:rsid w:val="00277E92"/>
    <w:rsid w:val="002808F9"/>
    <w:rsid w:val="00280984"/>
    <w:rsid w:val="0028108C"/>
    <w:rsid w:val="00281304"/>
    <w:rsid w:val="002813FC"/>
    <w:rsid w:val="002815CA"/>
    <w:rsid w:val="00281B39"/>
    <w:rsid w:val="00281D90"/>
    <w:rsid w:val="00282A57"/>
    <w:rsid w:val="00282D30"/>
    <w:rsid w:val="00283102"/>
    <w:rsid w:val="00283387"/>
    <w:rsid w:val="002833E7"/>
    <w:rsid w:val="00283619"/>
    <w:rsid w:val="00284143"/>
    <w:rsid w:val="002842F5"/>
    <w:rsid w:val="00284441"/>
    <w:rsid w:val="00284774"/>
    <w:rsid w:val="00284B7A"/>
    <w:rsid w:val="0028572F"/>
    <w:rsid w:val="00285E37"/>
    <w:rsid w:val="0028693A"/>
    <w:rsid w:val="00287418"/>
    <w:rsid w:val="0029007E"/>
    <w:rsid w:val="002906FB"/>
    <w:rsid w:val="00290C1D"/>
    <w:rsid w:val="0029101E"/>
    <w:rsid w:val="002913FE"/>
    <w:rsid w:val="002915CE"/>
    <w:rsid w:val="002916EC"/>
    <w:rsid w:val="00291718"/>
    <w:rsid w:val="00292615"/>
    <w:rsid w:val="0029265A"/>
    <w:rsid w:val="00292E09"/>
    <w:rsid w:val="00292F0A"/>
    <w:rsid w:val="002931FE"/>
    <w:rsid w:val="002935C5"/>
    <w:rsid w:val="0029361C"/>
    <w:rsid w:val="00293894"/>
    <w:rsid w:val="00293AF6"/>
    <w:rsid w:val="00293DBE"/>
    <w:rsid w:val="00294226"/>
    <w:rsid w:val="00294250"/>
    <w:rsid w:val="00294A5A"/>
    <w:rsid w:val="002959BA"/>
    <w:rsid w:val="00295D33"/>
    <w:rsid w:val="00296259"/>
    <w:rsid w:val="002967C7"/>
    <w:rsid w:val="0029688C"/>
    <w:rsid w:val="00296ABD"/>
    <w:rsid w:val="00297D9C"/>
    <w:rsid w:val="002A00C9"/>
    <w:rsid w:val="002A037C"/>
    <w:rsid w:val="002A044F"/>
    <w:rsid w:val="002A0612"/>
    <w:rsid w:val="002A1805"/>
    <w:rsid w:val="002A1C0D"/>
    <w:rsid w:val="002A1D7C"/>
    <w:rsid w:val="002A25C9"/>
    <w:rsid w:val="002A2A82"/>
    <w:rsid w:val="002A35E0"/>
    <w:rsid w:val="002A3731"/>
    <w:rsid w:val="002A4266"/>
    <w:rsid w:val="002A4375"/>
    <w:rsid w:val="002A454E"/>
    <w:rsid w:val="002A4E79"/>
    <w:rsid w:val="002A589A"/>
    <w:rsid w:val="002A5A06"/>
    <w:rsid w:val="002A6A03"/>
    <w:rsid w:val="002A6E3D"/>
    <w:rsid w:val="002A7CAC"/>
    <w:rsid w:val="002A7D4B"/>
    <w:rsid w:val="002A7DA0"/>
    <w:rsid w:val="002B006E"/>
    <w:rsid w:val="002B008E"/>
    <w:rsid w:val="002B0275"/>
    <w:rsid w:val="002B05ED"/>
    <w:rsid w:val="002B075E"/>
    <w:rsid w:val="002B1340"/>
    <w:rsid w:val="002B1C29"/>
    <w:rsid w:val="002B1ED7"/>
    <w:rsid w:val="002B22C2"/>
    <w:rsid w:val="002B2B70"/>
    <w:rsid w:val="002B2FF9"/>
    <w:rsid w:val="002B3032"/>
    <w:rsid w:val="002B40A8"/>
    <w:rsid w:val="002B4280"/>
    <w:rsid w:val="002B495F"/>
    <w:rsid w:val="002B4A78"/>
    <w:rsid w:val="002B4ED3"/>
    <w:rsid w:val="002B51EE"/>
    <w:rsid w:val="002B5A04"/>
    <w:rsid w:val="002B5CC5"/>
    <w:rsid w:val="002B610E"/>
    <w:rsid w:val="002B6415"/>
    <w:rsid w:val="002B6599"/>
    <w:rsid w:val="002B7089"/>
    <w:rsid w:val="002B730C"/>
    <w:rsid w:val="002B76D6"/>
    <w:rsid w:val="002B776D"/>
    <w:rsid w:val="002B7AA1"/>
    <w:rsid w:val="002B7CDB"/>
    <w:rsid w:val="002C0290"/>
    <w:rsid w:val="002C1051"/>
    <w:rsid w:val="002C11A1"/>
    <w:rsid w:val="002C1402"/>
    <w:rsid w:val="002C224B"/>
    <w:rsid w:val="002C2A86"/>
    <w:rsid w:val="002C2D98"/>
    <w:rsid w:val="002C389F"/>
    <w:rsid w:val="002C3C62"/>
    <w:rsid w:val="002C42C7"/>
    <w:rsid w:val="002C446D"/>
    <w:rsid w:val="002C4AA1"/>
    <w:rsid w:val="002C4D73"/>
    <w:rsid w:val="002C5357"/>
    <w:rsid w:val="002C5689"/>
    <w:rsid w:val="002C58BA"/>
    <w:rsid w:val="002C6127"/>
    <w:rsid w:val="002C644A"/>
    <w:rsid w:val="002C6ED6"/>
    <w:rsid w:val="002C75CF"/>
    <w:rsid w:val="002C7661"/>
    <w:rsid w:val="002C7723"/>
    <w:rsid w:val="002C7FF7"/>
    <w:rsid w:val="002D00F4"/>
    <w:rsid w:val="002D0F11"/>
    <w:rsid w:val="002D0FAA"/>
    <w:rsid w:val="002D230A"/>
    <w:rsid w:val="002D24D2"/>
    <w:rsid w:val="002D34C7"/>
    <w:rsid w:val="002D432B"/>
    <w:rsid w:val="002D5669"/>
    <w:rsid w:val="002D5EEA"/>
    <w:rsid w:val="002D5FD0"/>
    <w:rsid w:val="002D68B2"/>
    <w:rsid w:val="002D6B06"/>
    <w:rsid w:val="002D6C1D"/>
    <w:rsid w:val="002E0414"/>
    <w:rsid w:val="002E111E"/>
    <w:rsid w:val="002E1895"/>
    <w:rsid w:val="002E290F"/>
    <w:rsid w:val="002E2BE1"/>
    <w:rsid w:val="002E3043"/>
    <w:rsid w:val="002E31B0"/>
    <w:rsid w:val="002E3B56"/>
    <w:rsid w:val="002E5A3A"/>
    <w:rsid w:val="002E5D67"/>
    <w:rsid w:val="002E6075"/>
    <w:rsid w:val="002E647C"/>
    <w:rsid w:val="002E6544"/>
    <w:rsid w:val="002E6607"/>
    <w:rsid w:val="002E693B"/>
    <w:rsid w:val="002E693E"/>
    <w:rsid w:val="002E6F53"/>
    <w:rsid w:val="002E7163"/>
    <w:rsid w:val="002E7251"/>
    <w:rsid w:val="002E7BB0"/>
    <w:rsid w:val="002F0666"/>
    <w:rsid w:val="002F0849"/>
    <w:rsid w:val="002F0E53"/>
    <w:rsid w:val="002F0F84"/>
    <w:rsid w:val="002F115A"/>
    <w:rsid w:val="002F1187"/>
    <w:rsid w:val="002F14DA"/>
    <w:rsid w:val="002F1568"/>
    <w:rsid w:val="002F1D68"/>
    <w:rsid w:val="002F28F0"/>
    <w:rsid w:val="002F2C1E"/>
    <w:rsid w:val="002F2C47"/>
    <w:rsid w:val="002F31F7"/>
    <w:rsid w:val="002F3220"/>
    <w:rsid w:val="002F393A"/>
    <w:rsid w:val="002F3A91"/>
    <w:rsid w:val="002F3BB5"/>
    <w:rsid w:val="002F4962"/>
    <w:rsid w:val="002F4ED7"/>
    <w:rsid w:val="002F4F2D"/>
    <w:rsid w:val="002F5B18"/>
    <w:rsid w:val="002F5BB9"/>
    <w:rsid w:val="002F6B04"/>
    <w:rsid w:val="002F6C00"/>
    <w:rsid w:val="002F7005"/>
    <w:rsid w:val="002F733B"/>
    <w:rsid w:val="002F7D24"/>
    <w:rsid w:val="003008C5"/>
    <w:rsid w:val="00300E9D"/>
    <w:rsid w:val="00301DF2"/>
    <w:rsid w:val="003023C5"/>
    <w:rsid w:val="003024B6"/>
    <w:rsid w:val="00302671"/>
    <w:rsid w:val="00302B4E"/>
    <w:rsid w:val="00302CE4"/>
    <w:rsid w:val="00302EA0"/>
    <w:rsid w:val="00303143"/>
    <w:rsid w:val="0030332D"/>
    <w:rsid w:val="00303936"/>
    <w:rsid w:val="00303968"/>
    <w:rsid w:val="00303BEF"/>
    <w:rsid w:val="00303CC4"/>
    <w:rsid w:val="00303E25"/>
    <w:rsid w:val="0030436E"/>
    <w:rsid w:val="00304EA0"/>
    <w:rsid w:val="00306104"/>
    <w:rsid w:val="00306111"/>
    <w:rsid w:val="00306208"/>
    <w:rsid w:val="00307948"/>
    <w:rsid w:val="00307A1F"/>
    <w:rsid w:val="00307F36"/>
    <w:rsid w:val="00310082"/>
    <w:rsid w:val="003101D4"/>
    <w:rsid w:val="00310375"/>
    <w:rsid w:val="00310693"/>
    <w:rsid w:val="00310AEC"/>
    <w:rsid w:val="003115C8"/>
    <w:rsid w:val="00312C79"/>
    <w:rsid w:val="003136A5"/>
    <w:rsid w:val="00314566"/>
    <w:rsid w:val="0031474E"/>
    <w:rsid w:val="00314E5A"/>
    <w:rsid w:val="003155C6"/>
    <w:rsid w:val="003155F5"/>
    <w:rsid w:val="003158EE"/>
    <w:rsid w:val="003158F5"/>
    <w:rsid w:val="00315E83"/>
    <w:rsid w:val="00317112"/>
    <w:rsid w:val="003177D6"/>
    <w:rsid w:val="00317908"/>
    <w:rsid w:val="00317F18"/>
    <w:rsid w:val="003200B2"/>
    <w:rsid w:val="0032024D"/>
    <w:rsid w:val="003202E4"/>
    <w:rsid w:val="0032084D"/>
    <w:rsid w:val="00320C3C"/>
    <w:rsid w:val="00320CBE"/>
    <w:rsid w:val="0032106F"/>
    <w:rsid w:val="00321DCF"/>
    <w:rsid w:val="0032420C"/>
    <w:rsid w:val="0032461D"/>
    <w:rsid w:val="00324E56"/>
    <w:rsid w:val="00325BB8"/>
    <w:rsid w:val="00325E3F"/>
    <w:rsid w:val="00325F3D"/>
    <w:rsid w:val="00326393"/>
    <w:rsid w:val="00326CBF"/>
    <w:rsid w:val="00326E59"/>
    <w:rsid w:val="00327B14"/>
    <w:rsid w:val="00327DC8"/>
    <w:rsid w:val="00327FDB"/>
    <w:rsid w:val="003303C5"/>
    <w:rsid w:val="00330662"/>
    <w:rsid w:val="00330AC1"/>
    <w:rsid w:val="00330B1B"/>
    <w:rsid w:val="00330C76"/>
    <w:rsid w:val="00330CCB"/>
    <w:rsid w:val="00330DBE"/>
    <w:rsid w:val="00330EF9"/>
    <w:rsid w:val="00331520"/>
    <w:rsid w:val="00331B69"/>
    <w:rsid w:val="0033233B"/>
    <w:rsid w:val="00332376"/>
    <w:rsid w:val="00332F62"/>
    <w:rsid w:val="00333040"/>
    <w:rsid w:val="003332A5"/>
    <w:rsid w:val="003334B1"/>
    <w:rsid w:val="00334F70"/>
    <w:rsid w:val="00335919"/>
    <w:rsid w:val="00335A7B"/>
    <w:rsid w:val="003361DD"/>
    <w:rsid w:val="003365AB"/>
    <w:rsid w:val="003365BA"/>
    <w:rsid w:val="00336906"/>
    <w:rsid w:val="00336979"/>
    <w:rsid w:val="0034019F"/>
    <w:rsid w:val="00340DCD"/>
    <w:rsid w:val="00340E70"/>
    <w:rsid w:val="00341111"/>
    <w:rsid w:val="003414B4"/>
    <w:rsid w:val="00341ED5"/>
    <w:rsid w:val="0034262B"/>
    <w:rsid w:val="00342BE9"/>
    <w:rsid w:val="0034332B"/>
    <w:rsid w:val="00344036"/>
    <w:rsid w:val="00344878"/>
    <w:rsid w:val="00344951"/>
    <w:rsid w:val="0034505B"/>
    <w:rsid w:val="003455A3"/>
    <w:rsid w:val="00345819"/>
    <w:rsid w:val="0034590B"/>
    <w:rsid w:val="00345EC8"/>
    <w:rsid w:val="00346922"/>
    <w:rsid w:val="00346F3B"/>
    <w:rsid w:val="0034750B"/>
    <w:rsid w:val="00347522"/>
    <w:rsid w:val="00350EE8"/>
    <w:rsid w:val="0035171A"/>
    <w:rsid w:val="0035178C"/>
    <w:rsid w:val="00352785"/>
    <w:rsid w:val="00352DC7"/>
    <w:rsid w:val="00352F08"/>
    <w:rsid w:val="00353049"/>
    <w:rsid w:val="003534FC"/>
    <w:rsid w:val="00353F49"/>
    <w:rsid w:val="00354255"/>
    <w:rsid w:val="003542CD"/>
    <w:rsid w:val="00354739"/>
    <w:rsid w:val="003548DE"/>
    <w:rsid w:val="00354E00"/>
    <w:rsid w:val="00354F7B"/>
    <w:rsid w:val="00355827"/>
    <w:rsid w:val="003558D0"/>
    <w:rsid w:val="003559B7"/>
    <w:rsid w:val="00355A5B"/>
    <w:rsid w:val="003560C3"/>
    <w:rsid w:val="0035612D"/>
    <w:rsid w:val="00356184"/>
    <w:rsid w:val="00356CB1"/>
    <w:rsid w:val="00356FFE"/>
    <w:rsid w:val="00357A79"/>
    <w:rsid w:val="00357A8B"/>
    <w:rsid w:val="00357CF4"/>
    <w:rsid w:val="00360E84"/>
    <w:rsid w:val="00361116"/>
    <w:rsid w:val="0036126C"/>
    <w:rsid w:val="003618B7"/>
    <w:rsid w:val="00362166"/>
    <w:rsid w:val="003627ED"/>
    <w:rsid w:val="00362F11"/>
    <w:rsid w:val="003633E3"/>
    <w:rsid w:val="00363876"/>
    <w:rsid w:val="00363C36"/>
    <w:rsid w:val="0036428D"/>
    <w:rsid w:val="003647A8"/>
    <w:rsid w:val="003647FA"/>
    <w:rsid w:val="003655BF"/>
    <w:rsid w:val="00365A55"/>
    <w:rsid w:val="00365AC9"/>
    <w:rsid w:val="00365EBF"/>
    <w:rsid w:val="00366474"/>
    <w:rsid w:val="00366D0A"/>
    <w:rsid w:val="00366E27"/>
    <w:rsid w:val="003670EC"/>
    <w:rsid w:val="00367665"/>
    <w:rsid w:val="00367BAD"/>
    <w:rsid w:val="003709E7"/>
    <w:rsid w:val="00370CEA"/>
    <w:rsid w:val="0037110F"/>
    <w:rsid w:val="0037187E"/>
    <w:rsid w:val="00371AFF"/>
    <w:rsid w:val="00372118"/>
    <w:rsid w:val="003722D6"/>
    <w:rsid w:val="003730B8"/>
    <w:rsid w:val="003731A1"/>
    <w:rsid w:val="00373301"/>
    <w:rsid w:val="00374B4C"/>
    <w:rsid w:val="00375D29"/>
    <w:rsid w:val="00375EFF"/>
    <w:rsid w:val="003763FA"/>
    <w:rsid w:val="00376AE8"/>
    <w:rsid w:val="003772D5"/>
    <w:rsid w:val="003774F8"/>
    <w:rsid w:val="003778A4"/>
    <w:rsid w:val="003778F1"/>
    <w:rsid w:val="00377C48"/>
    <w:rsid w:val="00380373"/>
    <w:rsid w:val="00380917"/>
    <w:rsid w:val="00381216"/>
    <w:rsid w:val="00381CE9"/>
    <w:rsid w:val="0038236E"/>
    <w:rsid w:val="003824E8"/>
    <w:rsid w:val="00382EB8"/>
    <w:rsid w:val="003834E7"/>
    <w:rsid w:val="00383976"/>
    <w:rsid w:val="00383DD6"/>
    <w:rsid w:val="00384B5F"/>
    <w:rsid w:val="00384F05"/>
    <w:rsid w:val="003854DD"/>
    <w:rsid w:val="00385680"/>
    <w:rsid w:val="0038617F"/>
    <w:rsid w:val="003865C1"/>
    <w:rsid w:val="0038677B"/>
    <w:rsid w:val="00386815"/>
    <w:rsid w:val="003869C1"/>
    <w:rsid w:val="00386FE3"/>
    <w:rsid w:val="003870EC"/>
    <w:rsid w:val="00387A52"/>
    <w:rsid w:val="00387FE4"/>
    <w:rsid w:val="003909A2"/>
    <w:rsid w:val="003909F7"/>
    <w:rsid w:val="00390FE5"/>
    <w:rsid w:val="00391254"/>
    <w:rsid w:val="0039182A"/>
    <w:rsid w:val="00391BFF"/>
    <w:rsid w:val="00392459"/>
    <w:rsid w:val="00392962"/>
    <w:rsid w:val="00392973"/>
    <w:rsid w:val="00392B5A"/>
    <w:rsid w:val="0039336E"/>
    <w:rsid w:val="00393416"/>
    <w:rsid w:val="003934BB"/>
    <w:rsid w:val="00393CAA"/>
    <w:rsid w:val="00394B25"/>
    <w:rsid w:val="00394B52"/>
    <w:rsid w:val="00394D1F"/>
    <w:rsid w:val="00395152"/>
    <w:rsid w:val="003953B0"/>
    <w:rsid w:val="0039600A"/>
    <w:rsid w:val="003961F8"/>
    <w:rsid w:val="003962D8"/>
    <w:rsid w:val="00396347"/>
    <w:rsid w:val="003966F7"/>
    <w:rsid w:val="003973F8"/>
    <w:rsid w:val="003974AB"/>
    <w:rsid w:val="003977FC"/>
    <w:rsid w:val="00397949"/>
    <w:rsid w:val="00397F58"/>
    <w:rsid w:val="003A01B4"/>
    <w:rsid w:val="003A03D3"/>
    <w:rsid w:val="003A05EF"/>
    <w:rsid w:val="003A1573"/>
    <w:rsid w:val="003A1726"/>
    <w:rsid w:val="003A18C3"/>
    <w:rsid w:val="003A1AE1"/>
    <w:rsid w:val="003A1C53"/>
    <w:rsid w:val="003A1FD3"/>
    <w:rsid w:val="003A2E1F"/>
    <w:rsid w:val="003A32C6"/>
    <w:rsid w:val="003A3581"/>
    <w:rsid w:val="003A35E8"/>
    <w:rsid w:val="003A3C0F"/>
    <w:rsid w:val="003A4075"/>
    <w:rsid w:val="003A4759"/>
    <w:rsid w:val="003A527A"/>
    <w:rsid w:val="003A5640"/>
    <w:rsid w:val="003A57A1"/>
    <w:rsid w:val="003A5EC9"/>
    <w:rsid w:val="003A6053"/>
    <w:rsid w:val="003A65B2"/>
    <w:rsid w:val="003A68B8"/>
    <w:rsid w:val="003A6DB3"/>
    <w:rsid w:val="003A70BB"/>
    <w:rsid w:val="003A7BAF"/>
    <w:rsid w:val="003B0112"/>
    <w:rsid w:val="003B0220"/>
    <w:rsid w:val="003B0671"/>
    <w:rsid w:val="003B073A"/>
    <w:rsid w:val="003B1110"/>
    <w:rsid w:val="003B131F"/>
    <w:rsid w:val="003B139F"/>
    <w:rsid w:val="003B28DA"/>
    <w:rsid w:val="003B3500"/>
    <w:rsid w:val="003B3DCC"/>
    <w:rsid w:val="003B42BC"/>
    <w:rsid w:val="003B4CB3"/>
    <w:rsid w:val="003B4CD2"/>
    <w:rsid w:val="003B5C28"/>
    <w:rsid w:val="003B5C8B"/>
    <w:rsid w:val="003B6719"/>
    <w:rsid w:val="003B6926"/>
    <w:rsid w:val="003B6EE2"/>
    <w:rsid w:val="003B7359"/>
    <w:rsid w:val="003B7BEE"/>
    <w:rsid w:val="003B7EDD"/>
    <w:rsid w:val="003C0806"/>
    <w:rsid w:val="003C0AA6"/>
    <w:rsid w:val="003C0C62"/>
    <w:rsid w:val="003C12CE"/>
    <w:rsid w:val="003C1A06"/>
    <w:rsid w:val="003C2B61"/>
    <w:rsid w:val="003C2BE5"/>
    <w:rsid w:val="003C2D56"/>
    <w:rsid w:val="003C3C71"/>
    <w:rsid w:val="003C4419"/>
    <w:rsid w:val="003C45A9"/>
    <w:rsid w:val="003C5049"/>
    <w:rsid w:val="003C52A1"/>
    <w:rsid w:val="003C581F"/>
    <w:rsid w:val="003C6725"/>
    <w:rsid w:val="003C6A83"/>
    <w:rsid w:val="003C6ACE"/>
    <w:rsid w:val="003C6CCA"/>
    <w:rsid w:val="003C712A"/>
    <w:rsid w:val="003C7B80"/>
    <w:rsid w:val="003D00DF"/>
    <w:rsid w:val="003D01B4"/>
    <w:rsid w:val="003D0E56"/>
    <w:rsid w:val="003D228B"/>
    <w:rsid w:val="003D2C70"/>
    <w:rsid w:val="003D30DE"/>
    <w:rsid w:val="003D35BB"/>
    <w:rsid w:val="003D3ACD"/>
    <w:rsid w:val="003D3B62"/>
    <w:rsid w:val="003D421B"/>
    <w:rsid w:val="003D42F5"/>
    <w:rsid w:val="003D4502"/>
    <w:rsid w:val="003D4C29"/>
    <w:rsid w:val="003D4DF7"/>
    <w:rsid w:val="003D5294"/>
    <w:rsid w:val="003D5829"/>
    <w:rsid w:val="003D5A24"/>
    <w:rsid w:val="003D6580"/>
    <w:rsid w:val="003D70DB"/>
    <w:rsid w:val="003D727A"/>
    <w:rsid w:val="003D7895"/>
    <w:rsid w:val="003D799E"/>
    <w:rsid w:val="003D7B0B"/>
    <w:rsid w:val="003E07D7"/>
    <w:rsid w:val="003E0AC9"/>
    <w:rsid w:val="003E0FE8"/>
    <w:rsid w:val="003E100E"/>
    <w:rsid w:val="003E176C"/>
    <w:rsid w:val="003E1E20"/>
    <w:rsid w:val="003E2AF8"/>
    <w:rsid w:val="003E3B63"/>
    <w:rsid w:val="003E4033"/>
    <w:rsid w:val="003E428D"/>
    <w:rsid w:val="003E474A"/>
    <w:rsid w:val="003E47DB"/>
    <w:rsid w:val="003E4CC0"/>
    <w:rsid w:val="003E4DAC"/>
    <w:rsid w:val="003E579B"/>
    <w:rsid w:val="003E68B5"/>
    <w:rsid w:val="003E7863"/>
    <w:rsid w:val="003F1673"/>
    <w:rsid w:val="003F1810"/>
    <w:rsid w:val="003F1FE8"/>
    <w:rsid w:val="003F2930"/>
    <w:rsid w:val="003F2A00"/>
    <w:rsid w:val="003F32D0"/>
    <w:rsid w:val="003F3E75"/>
    <w:rsid w:val="003F3F78"/>
    <w:rsid w:val="003F3FF2"/>
    <w:rsid w:val="003F415A"/>
    <w:rsid w:val="003F42EC"/>
    <w:rsid w:val="003F467F"/>
    <w:rsid w:val="003F506A"/>
    <w:rsid w:val="003F5A29"/>
    <w:rsid w:val="003F637C"/>
    <w:rsid w:val="003F66DD"/>
    <w:rsid w:val="003F7707"/>
    <w:rsid w:val="003F7BD2"/>
    <w:rsid w:val="0040057F"/>
    <w:rsid w:val="004011A8"/>
    <w:rsid w:val="00401EEB"/>
    <w:rsid w:val="00401F21"/>
    <w:rsid w:val="0040268A"/>
    <w:rsid w:val="004026DA"/>
    <w:rsid w:val="00403063"/>
    <w:rsid w:val="00403D52"/>
    <w:rsid w:val="0040411A"/>
    <w:rsid w:val="004041DE"/>
    <w:rsid w:val="00405243"/>
    <w:rsid w:val="00405436"/>
    <w:rsid w:val="004062E6"/>
    <w:rsid w:val="0040636E"/>
    <w:rsid w:val="00406629"/>
    <w:rsid w:val="00406876"/>
    <w:rsid w:val="004068F6"/>
    <w:rsid w:val="00407106"/>
    <w:rsid w:val="0040727F"/>
    <w:rsid w:val="004077E6"/>
    <w:rsid w:val="00407B2F"/>
    <w:rsid w:val="0041009D"/>
    <w:rsid w:val="00410C35"/>
    <w:rsid w:val="004113F0"/>
    <w:rsid w:val="004116C7"/>
    <w:rsid w:val="00411C89"/>
    <w:rsid w:val="00412184"/>
    <w:rsid w:val="00412B25"/>
    <w:rsid w:val="00412DD2"/>
    <w:rsid w:val="004130AB"/>
    <w:rsid w:val="0041356C"/>
    <w:rsid w:val="004137BD"/>
    <w:rsid w:val="00413AE5"/>
    <w:rsid w:val="00413B4C"/>
    <w:rsid w:val="00413F5A"/>
    <w:rsid w:val="004144D7"/>
    <w:rsid w:val="004146F1"/>
    <w:rsid w:val="00414BC3"/>
    <w:rsid w:val="004151EC"/>
    <w:rsid w:val="0041529F"/>
    <w:rsid w:val="00415668"/>
    <w:rsid w:val="0041599E"/>
    <w:rsid w:val="00415D42"/>
    <w:rsid w:val="004161AF"/>
    <w:rsid w:val="004162BC"/>
    <w:rsid w:val="00416E8E"/>
    <w:rsid w:val="00417747"/>
    <w:rsid w:val="0041774B"/>
    <w:rsid w:val="00417B0D"/>
    <w:rsid w:val="00420072"/>
    <w:rsid w:val="004200A9"/>
    <w:rsid w:val="0042034D"/>
    <w:rsid w:val="00420480"/>
    <w:rsid w:val="0042083A"/>
    <w:rsid w:val="00420E19"/>
    <w:rsid w:val="0042130B"/>
    <w:rsid w:val="00421608"/>
    <w:rsid w:val="0042171A"/>
    <w:rsid w:val="00421749"/>
    <w:rsid w:val="0042248E"/>
    <w:rsid w:val="00423577"/>
    <w:rsid w:val="00423D91"/>
    <w:rsid w:val="00423D96"/>
    <w:rsid w:val="004240CA"/>
    <w:rsid w:val="00424238"/>
    <w:rsid w:val="004244FC"/>
    <w:rsid w:val="00424E82"/>
    <w:rsid w:val="00424FE5"/>
    <w:rsid w:val="00425287"/>
    <w:rsid w:val="0042553D"/>
    <w:rsid w:val="00425AE0"/>
    <w:rsid w:val="00426497"/>
    <w:rsid w:val="00426586"/>
    <w:rsid w:val="0042694D"/>
    <w:rsid w:val="00427387"/>
    <w:rsid w:val="0042762A"/>
    <w:rsid w:val="00427708"/>
    <w:rsid w:val="00427811"/>
    <w:rsid w:val="00427948"/>
    <w:rsid w:val="00427CE2"/>
    <w:rsid w:val="00427DFA"/>
    <w:rsid w:val="00430235"/>
    <w:rsid w:val="00430295"/>
    <w:rsid w:val="00430410"/>
    <w:rsid w:val="00430F65"/>
    <w:rsid w:val="00431CCD"/>
    <w:rsid w:val="00432398"/>
    <w:rsid w:val="00432445"/>
    <w:rsid w:val="0043303A"/>
    <w:rsid w:val="0043340F"/>
    <w:rsid w:val="004343DA"/>
    <w:rsid w:val="004349C5"/>
    <w:rsid w:val="004355D7"/>
    <w:rsid w:val="0043583D"/>
    <w:rsid w:val="00435879"/>
    <w:rsid w:val="00435A4A"/>
    <w:rsid w:val="00435AA0"/>
    <w:rsid w:val="00435BCC"/>
    <w:rsid w:val="00436234"/>
    <w:rsid w:val="004362E5"/>
    <w:rsid w:val="00436308"/>
    <w:rsid w:val="004368A2"/>
    <w:rsid w:val="00436942"/>
    <w:rsid w:val="004369A8"/>
    <w:rsid w:val="004378A0"/>
    <w:rsid w:val="00437B66"/>
    <w:rsid w:val="00437FE4"/>
    <w:rsid w:val="0044019E"/>
    <w:rsid w:val="004403CC"/>
    <w:rsid w:val="004408CB"/>
    <w:rsid w:val="00440973"/>
    <w:rsid w:val="00440A39"/>
    <w:rsid w:val="00440B6D"/>
    <w:rsid w:val="0044156B"/>
    <w:rsid w:val="00441A97"/>
    <w:rsid w:val="00441DDD"/>
    <w:rsid w:val="00441E95"/>
    <w:rsid w:val="0044200B"/>
    <w:rsid w:val="00442FAC"/>
    <w:rsid w:val="00442FD6"/>
    <w:rsid w:val="00443007"/>
    <w:rsid w:val="004437B0"/>
    <w:rsid w:val="00443D69"/>
    <w:rsid w:val="004445DC"/>
    <w:rsid w:val="0044485D"/>
    <w:rsid w:val="0044494C"/>
    <w:rsid w:val="00445778"/>
    <w:rsid w:val="00445B42"/>
    <w:rsid w:val="00446448"/>
    <w:rsid w:val="00446864"/>
    <w:rsid w:val="00450092"/>
    <w:rsid w:val="00450385"/>
    <w:rsid w:val="00450544"/>
    <w:rsid w:val="00450973"/>
    <w:rsid w:val="00450CA4"/>
    <w:rsid w:val="00450D59"/>
    <w:rsid w:val="004526FD"/>
    <w:rsid w:val="00453483"/>
    <w:rsid w:val="00453946"/>
    <w:rsid w:val="00453ABA"/>
    <w:rsid w:val="00454230"/>
    <w:rsid w:val="0045430F"/>
    <w:rsid w:val="0045463A"/>
    <w:rsid w:val="00454B16"/>
    <w:rsid w:val="004558F5"/>
    <w:rsid w:val="00456474"/>
    <w:rsid w:val="00456FB3"/>
    <w:rsid w:val="0045712C"/>
    <w:rsid w:val="00457FE8"/>
    <w:rsid w:val="00460024"/>
    <w:rsid w:val="00460945"/>
    <w:rsid w:val="0046111B"/>
    <w:rsid w:val="00461549"/>
    <w:rsid w:val="004619DC"/>
    <w:rsid w:val="00461F31"/>
    <w:rsid w:val="00461F32"/>
    <w:rsid w:val="004637DF"/>
    <w:rsid w:val="004638E0"/>
    <w:rsid w:val="00463A04"/>
    <w:rsid w:val="00463C59"/>
    <w:rsid w:val="00463E59"/>
    <w:rsid w:val="00464242"/>
    <w:rsid w:val="004649A2"/>
    <w:rsid w:val="0046538D"/>
    <w:rsid w:val="0046555B"/>
    <w:rsid w:val="00465959"/>
    <w:rsid w:val="00466071"/>
    <w:rsid w:val="0046676D"/>
    <w:rsid w:val="00466A22"/>
    <w:rsid w:val="0046762F"/>
    <w:rsid w:val="00467BE4"/>
    <w:rsid w:val="00470DD0"/>
    <w:rsid w:val="00471FB4"/>
    <w:rsid w:val="00472445"/>
    <w:rsid w:val="004727CC"/>
    <w:rsid w:val="00472D55"/>
    <w:rsid w:val="00473028"/>
    <w:rsid w:val="004733A9"/>
    <w:rsid w:val="004738A1"/>
    <w:rsid w:val="004749E2"/>
    <w:rsid w:val="00475293"/>
    <w:rsid w:val="00475648"/>
    <w:rsid w:val="004759C5"/>
    <w:rsid w:val="00476317"/>
    <w:rsid w:val="0047676A"/>
    <w:rsid w:val="00477880"/>
    <w:rsid w:val="004778DC"/>
    <w:rsid w:val="00477EEA"/>
    <w:rsid w:val="00480727"/>
    <w:rsid w:val="00480EE7"/>
    <w:rsid w:val="00480F95"/>
    <w:rsid w:val="00482001"/>
    <w:rsid w:val="0048343B"/>
    <w:rsid w:val="004842BB"/>
    <w:rsid w:val="0048432D"/>
    <w:rsid w:val="00484375"/>
    <w:rsid w:val="004844CC"/>
    <w:rsid w:val="00484BE0"/>
    <w:rsid w:val="00485029"/>
    <w:rsid w:val="00485EC2"/>
    <w:rsid w:val="00486F26"/>
    <w:rsid w:val="004871E9"/>
    <w:rsid w:val="00487208"/>
    <w:rsid w:val="004879C8"/>
    <w:rsid w:val="00487ECA"/>
    <w:rsid w:val="0049044F"/>
    <w:rsid w:val="0049049E"/>
    <w:rsid w:val="00490D09"/>
    <w:rsid w:val="00491FB0"/>
    <w:rsid w:val="004923B4"/>
    <w:rsid w:val="00492447"/>
    <w:rsid w:val="00492A24"/>
    <w:rsid w:val="00492D34"/>
    <w:rsid w:val="004939D3"/>
    <w:rsid w:val="00494D72"/>
    <w:rsid w:val="00494E04"/>
    <w:rsid w:val="0049541C"/>
    <w:rsid w:val="004956FE"/>
    <w:rsid w:val="00496E3B"/>
    <w:rsid w:val="004973E5"/>
    <w:rsid w:val="00497BE6"/>
    <w:rsid w:val="004A0414"/>
    <w:rsid w:val="004A046F"/>
    <w:rsid w:val="004A069D"/>
    <w:rsid w:val="004A095A"/>
    <w:rsid w:val="004A11F8"/>
    <w:rsid w:val="004A1C4E"/>
    <w:rsid w:val="004A1EA5"/>
    <w:rsid w:val="004A2481"/>
    <w:rsid w:val="004A26CF"/>
    <w:rsid w:val="004A2D33"/>
    <w:rsid w:val="004A2FD6"/>
    <w:rsid w:val="004A3117"/>
    <w:rsid w:val="004A39C9"/>
    <w:rsid w:val="004A3C5E"/>
    <w:rsid w:val="004A45CA"/>
    <w:rsid w:val="004A48D0"/>
    <w:rsid w:val="004A5607"/>
    <w:rsid w:val="004A5B7A"/>
    <w:rsid w:val="004A5D8C"/>
    <w:rsid w:val="004A5F5A"/>
    <w:rsid w:val="004A63D5"/>
    <w:rsid w:val="004A6C15"/>
    <w:rsid w:val="004A7579"/>
    <w:rsid w:val="004A75B4"/>
    <w:rsid w:val="004A7A96"/>
    <w:rsid w:val="004A7BDA"/>
    <w:rsid w:val="004A7C6D"/>
    <w:rsid w:val="004A7D01"/>
    <w:rsid w:val="004B0102"/>
    <w:rsid w:val="004B0E72"/>
    <w:rsid w:val="004B1C54"/>
    <w:rsid w:val="004B1D75"/>
    <w:rsid w:val="004B2CD7"/>
    <w:rsid w:val="004B2EA8"/>
    <w:rsid w:val="004B2FEF"/>
    <w:rsid w:val="004B338E"/>
    <w:rsid w:val="004B3677"/>
    <w:rsid w:val="004B3BBE"/>
    <w:rsid w:val="004B3FE5"/>
    <w:rsid w:val="004B5027"/>
    <w:rsid w:val="004B5BCE"/>
    <w:rsid w:val="004B5BEA"/>
    <w:rsid w:val="004B5D20"/>
    <w:rsid w:val="004B6310"/>
    <w:rsid w:val="004B6362"/>
    <w:rsid w:val="004B685B"/>
    <w:rsid w:val="004B6DE6"/>
    <w:rsid w:val="004B6FD0"/>
    <w:rsid w:val="004B7065"/>
    <w:rsid w:val="004B734C"/>
    <w:rsid w:val="004B739B"/>
    <w:rsid w:val="004B7B21"/>
    <w:rsid w:val="004B7E8D"/>
    <w:rsid w:val="004C1880"/>
    <w:rsid w:val="004C1A03"/>
    <w:rsid w:val="004C1B68"/>
    <w:rsid w:val="004C2C73"/>
    <w:rsid w:val="004C302A"/>
    <w:rsid w:val="004C314F"/>
    <w:rsid w:val="004C33E3"/>
    <w:rsid w:val="004C3463"/>
    <w:rsid w:val="004C3E1F"/>
    <w:rsid w:val="004C4447"/>
    <w:rsid w:val="004C4C3F"/>
    <w:rsid w:val="004C4CC1"/>
    <w:rsid w:val="004C53AC"/>
    <w:rsid w:val="004C54FF"/>
    <w:rsid w:val="004C5541"/>
    <w:rsid w:val="004C6250"/>
    <w:rsid w:val="004C63C7"/>
    <w:rsid w:val="004C65C9"/>
    <w:rsid w:val="004C6761"/>
    <w:rsid w:val="004C720F"/>
    <w:rsid w:val="004C73AE"/>
    <w:rsid w:val="004D0AC6"/>
    <w:rsid w:val="004D1051"/>
    <w:rsid w:val="004D1E30"/>
    <w:rsid w:val="004D220D"/>
    <w:rsid w:val="004D2359"/>
    <w:rsid w:val="004D25B4"/>
    <w:rsid w:val="004D28B9"/>
    <w:rsid w:val="004D28E6"/>
    <w:rsid w:val="004D2E83"/>
    <w:rsid w:val="004D3A3D"/>
    <w:rsid w:val="004D3C9D"/>
    <w:rsid w:val="004D3F26"/>
    <w:rsid w:val="004D4251"/>
    <w:rsid w:val="004D4503"/>
    <w:rsid w:val="004D47D1"/>
    <w:rsid w:val="004D4A44"/>
    <w:rsid w:val="004D7036"/>
    <w:rsid w:val="004D74A7"/>
    <w:rsid w:val="004D78C6"/>
    <w:rsid w:val="004D7D5B"/>
    <w:rsid w:val="004D7F3E"/>
    <w:rsid w:val="004D7F89"/>
    <w:rsid w:val="004E043D"/>
    <w:rsid w:val="004E0931"/>
    <w:rsid w:val="004E17B8"/>
    <w:rsid w:val="004E17F6"/>
    <w:rsid w:val="004E20C3"/>
    <w:rsid w:val="004E23AF"/>
    <w:rsid w:val="004E2F0B"/>
    <w:rsid w:val="004E3635"/>
    <w:rsid w:val="004E414D"/>
    <w:rsid w:val="004E42D9"/>
    <w:rsid w:val="004E443A"/>
    <w:rsid w:val="004E461F"/>
    <w:rsid w:val="004E482D"/>
    <w:rsid w:val="004E5151"/>
    <w:rsid w:val="004E515A"/>
    <w:rsid w:val="004E557F"/>
    <w:rsid w:val="004E583A"/>
    <w:rsid w:val="004E6637"/>
    <w:rsid w:val="004E69E1"/>
    <w:rsid w:val="004E7C02"/>
    <w:rsid w:val="004F10D5"/>
    <w:rsid w:val="004F15BA"/>
    <w:rsid w:val="004F1FA3"/>
    <w:rsid w:val="004F20E8"/>
    <w:rsid w:val="004F2260"/>
    <w:rsid w:val="004F33EB"/>
    <w:rsid w:val="004F3799"/>
    <w:rsid w:val="004F3A7E"/>
    <w:rsid w:val="004F3E3B"/>
    <w:rsid w:val="004F464D"/>
    <w:rsid w:val="004F4C27"/>
    <w:rsid w:val="004F4FFF"/>
    <w:rsid w:val="004F56FF"/>
    <w:rsid w:val="004F6E2C"/>
    <w:rsid w:val="004F7271"/>
    <w:rsid w:val="004F79D6"/>
    <w:rsid w:val="004F7B94"/>
    <w:rsid w:val="004F7E79"/>
    <w:rsid w:val="004F7FAA"/>
    <w:rsid w:val="00500410"/>
    <w:rsid w:val="005010F7"/>
    <w:rsid w:val="00501813"/>
    <w:rsid w:val="005019B8"/>
    <w:rsid w:val="00501BD3"/>
    <w:rsid w:val="005025B8"/>
    <w:rsid w:val="00502C1F"/>
    <w:rsid w:val="005036DA"/>
    <w:rsid w:val="00503C37"/>
    <w:rsid w:val="00504B04"/>
    <w:rsid w:val="00505908"/>
    <w:rsid w:val="00506138"/>
    <w:rsid w:val="005067B3"/>
    <w:rsid w:val="00507278"/>
    <w:rsid w:val="0050738B"/>
    <w:rsid w:val="005073D3"/>
    <w:rsid w:val="00507A7D"/>
    <w:rsid w:val="00507AC9"/>
    <w:rsid w:val="00510065"/>
    <w:rsid w:val="00510558"/>
    <w:rsid w:val="005115E6"/>
    <w:rsid w:val="00512126"/>
    <w:rsid w:val="00512929"/>
    <w:rsid w:val="005129A5"/>
    <w:rsid w:val="005129BC"/>
    <w:rsid w:val="00512B7D"/>
    <w:rsid w:val="0051305F"/>
    <w:rsid w:val="00513343"/>
    <w:rsid w:val="00513D76"/>
    <w:rsid w:val="00513DAF"/>
    <w:rsid w:val="005143AB"/>
    <w:rsid w:val="00514483"/>
    <w:rsid w:val="00514BAB"/>
    <w:rsid w:val="00514CD4"/>
    <w:rsid w:val="00515949"/>
    <w:rsid w:val="00515A71"/>
    <w:rsid w:val="00515D40"/>
    <w:rsid w:val="00516D7A"/>
    <w:rsid w:val="00516F33"/>
    <w:rsid w:val="005170C8"/>
    <w:rsid w:val="005172A0"/>
    <w:rsid w:val="00517892"/>
    <w:rsid w:val="00517EE9"/>
    <w:rsid w:val="0052012D"/>
    <w:rsid w:val="00520290"/>
    <w:rsid w:val="005203D4"/>
    <w:rsid w:val="00520655"/>
    <w:rsid w:val="00520DDD"/>
    <w:rsid w:val="00521130"/>
    <w:rsid w:val="005211A3"/>
    <w:rsid w:val="00521588"/>
    <w:rsid w:val="005215D1"/>
    <w:rsid w:val="0052162C"/>
    <w:rsid w:val="00521844"/>
    <w:rsid w:val="0052198B"/>
    <w:rsid w:val="00521B78"/>
    <w:rsid w:val="00521FBA"/>
    <w:rsid w:val="00523175"/>
    <w:rsid w:val="00523767"/>
    <w:rsid w:val="00524DCF"/>
    <w:rsid w:val="0052513E"/>
    <w:rsid w:val="0052574E"/>
    <w:rsid w:val="00525B23"/>
    <w:rsid w:val="00525DFA"/>
    <w:rsid w:val="00526174"/>
    <w:rsid w:val="005265FF"/>
    <w:rsid w:val="005267DD"/>
    <w:rsid w:val="00526867"/>
    <w:rsid w:val="00526D16"/>
    <w:rsid w:val="00526EAA"/>
    <w:rsid w:val="00526FDB"/>
    <w:rsid w:val="00527037"/>
    <w:rsid w:val="0052753B"/>
    <w:rsid w:val="0052756F"/>
    <w:rsid w:val="00527C28"/>
    <w:rsid w:val="005301A3"/>
    <w:rsid w:val="00530933"/>
    <w:rsid w:val="00530F7D"/>
    <w:rsid w:val="0053158F"/>
    <w:rsid w:val="005318F6"/>
    <w:rsid w:val="00531B7C"/>
    <w:rsid w:val="005324A2"/>
    <w:rsid w:val="00532517"/>
    <w:rsid w:val="00532DEA"/>
    <w:rsid w:val="00533430"/>
    <w:rsid w:val="005338AE"/>
    <w:rsid w:val="00533D4F"/>
    <w:rsid w:val="00533D94"/>
    <w:rsid w:val="0053403E"/>
    <w:rsid w:val="00534255"/>
    <w:rsid w:val="0053483F"/>
    <w:rsid w:val="005348AF"/>
    <w:rsid w:val="00535C6D"/>
    <w:rsid w:val="00535FCF"/>
    <w:rsid w:val="005368D1"/>
    <w:rsid w:val="00537D37"/>
    <w:rsid w:val="005400A2"/>
    <w:rsid w:val="005403E7"/>
    <w:rsid w:val="00540413"/>
    <w:rsid w:val="00540493"/>
    <w:rsid w:val="00540975"/>
    <w:rsid w:val="00540B8D"/>
    <w:rsid w:val="00540C68"/>
    <w:rsid w:val="00540DF6"/>
    <w:rsid w:val="00540F58"/>
    <w:rsid w:val="00541CDF"/>
    <w:rsid w:val="005422A6"/>
    <w:rsid w:val="005424DE"/>
    <w:rsid w:val="0054276D"/>
    <w:rsid w:val="00542959"/>
    <w:rsid w:val="00543352"/>
    <w:rsid w:val="00544090"/>
    <w:rsid w:val="0054422F"/>
    <w:rsid w:val="005448A8"/>
    <w:rsid w:val="00545056"/>
    <w:rsid w:val="005451B5"/>
    <w:rsid w:val="00546918"/>
    <w:rsid w:val="00546BF3"/>
    <w:rsid w:val="005472B4"/>
    <w:rsid w:val="00547748"/>
    <w:rsid w:val="00547F11"/>
    <w:rsid w:val="00550076"/>
    <w:rsid w:val="00550211"/>
    <w:rsid w:val="005502C2"/>
    <w:rsid w:val="005511DE"/>
    <w:rsid w:val="00551565"/>
    <w:rsid w:val="00551832"/>
    <w:rsid w:val="00551A9B"/>
    <w:rsid w:val="0055269C"/>
    <w:rsid w:val="005526AC"/>
    <w:rsid w:val="005528EE"/>
    <w:rsid w:val="0055293D"/>
    <w:rsid w:val="00552BFF"/>
    <w:rsid w:val="00552F51"/>
    <w:rsid w:val="00553EAF"/>
    <w:rsid w:val="00554647"/>
    <w:rsid w:val="00554E7B"/>
    <w:rsid w:val="00555141"/>
    <w:rsid w:val="00555753"/>
    <w:rsid w:val="005557F7"/>
    <w:rsid w:val="0055586F"/>
    <w:rsid w:val="005558C5"/>
    <w:rsid w:val="0055595C"/>
    <w:rsid w:val="005563BD"/>
    <w:rsid w:val="00556A0F"/>
    <w:rsid w:val="005572E7"/>
    <w:rsid w:val="00557A2A"/>
    <w:rsid w:val="00557BB7"/>
    <w:rsid w:val="00557DA2"/>
    <w:rsid w:val="00560569"/>
    <w:rsid w:val="00560AD3"/>
    <w:rsid w:val="00560D3A"/>
    <w:rsid w:val="00561124"/>
    <w:rsid w:val="00561155"/>
    <w:rsid w:val="00561327"/>
    <w:rsid w:val="00561FEC"/>
    <w:rsid w:val="005622C6"/>
    <w:rsid w:val="005626BA"/>
    <w:rsid w:val="005630A0"/>
    <w:rsid w:val="00563175"/>
    <w:rsid w:val="0056325A"/>
    <w:rsid w:val="00563773"/>
    <w:rsid w:val="005648CF"/>
    <w:rsid w:val="00565F1E"/>
    <w:rsid w:val="00566C72"/>
    <w:rsid w:val="00570357"/>
    <w:rsid w:val="00570CC0"/>
    <w:rsid w:val="00570CF0"/>
    <w:rsid w:val="00570E05"/>
    <w:rsid w:val="00570FF4"/>
    <w:rsid w:val="00571041"/>
    <w:rsid w:val="005716D8"/>
    <w:rsid w:val="00571EAE"/>
    <w:rsid w:val="00571EDD"/>
    <w:rsid w:val="00571EE7"/>
    <w:rsid w:val="00572206"/>
    <w:rsid w:val="005722A5"/>
    <w:rsid w:val="00572D31"/>
    <w:rsid w:val="0057383E"/>
    <w:rsid w:val="00573DA4"/>
    <w:rsid w:val="00575155"/>
    <w:rsid w:val="005756F7"/>
    <w:rsid w:val="00575937"/>
    <w:rsid w:val="00575AB5"/>
    <w:rsid w:val="0057615F"/>
    <w:rsid w:val="00576A89"/>
    <w:rsid w:val="00576F9E"/>
    <w:rsid w:val="0057714E"/>
    <w:rsid w:val="005771B5"/>
    <w:rsid w:val="005776A0"/>
    <w:rsid w:val="00577DF4"/>
    <w:rsid w:val="00580292"/>
    <w:rsid w:val="005803C8"/>
    <w:rsid w:val="00580713"/>
    <w:rsid w:val="00580800"/>
    <w:rsid w:val="005809B5"/>
    <w:rsid w:val="0058113F"/>
    <w:rsid w:val="00581611"/>
    <w:rsid w:val="00581E07"/>
    <w:rsid w:val="005825A3"/>
    <w:rsid w:val="00583396"/>
    <w:rsid w:val="00583645"/>
    <w:rsid w:val="00583971"/>
    <w:rsid w:val="00583CAD"/>
    <w:rsid w:val="00583E89"/>
    <w:rsid w:val="00583EDD"/>
    <w:rsid w:val="00584680"/>
    <w:rsid w:val="00584920"/>
    <w:rsid w:val="005849DF"/>
    <w:rsid w:val="00584EF8"/>
    <w:rsid w:val="00585066"/>
    <w:rsid w:val="00585258"/>
    <w:rsid w:val="005852F7"/>
    <w:rsid w:val="005856FF"/>
    <w:rsid w:val="00585A86"/>
    <w:rsid w:val="005869D9"/>
    <w:rsid w:val="00586AF6"/>
    <w:rsid w:val="005871E3"/>
    <w:rsid w:val="00587504"/>
    <w:rsid w:val="0059025C"/>
    <w:rsid w:val="005904C7"/>
    <w:rsid w:val="005909C8"/>
    <w:rsid w:val="00591800"/>
    <w:rsid w:val="005918BA"/>
    <w:rsid w:val="00591E5B"/>
    <w:rsid w:val="0059275C"/>
    <w:rsid w:val="00592BCC"/>
    <w:rsid w:val="00592EFC"/>
    <w:rsid w:val="00592F93"/>
    <w:rsid w:val="00593245"/>
    <w:rsid w:val="00593AA1"/>
    <w:rsid w:val="00593E45"/>
    <w:rsid w:val="0059466E"/>
    <w:rsid w:val="00594D14"/>
    <w:rsid w:val="00594FC8"/>
    <w:rsid w:val="005951D6"/>
    <w:rsid w:val="0059533B"/>
    <w:rsid w:val="00595B4A"/>
    <w:rsid w:val="005962E8"/>
    <w:rsid w:val="005970DC"/>
    <w:rsid w:val="005971D3"/>
    <w:rsid w:val="00597711"/>
    <w:rsid w:val="00597A7A"/>
    <w:rsid w:val="00597FD0"/>
    <w:rsid w:val="005A0042"/>
    <w:rsid w:val="005A0BAA"/>
    <w:rsid w:val="005A0C05"/>
    <w:rsid w:val="005A0E0C"/>
    <w:rsid w:val="005A1A0F"/>
    <w:rsid w:val="005A1C0C"/>
    <w:rsid w:val="005A1E67"/>
    <w:rsid w:val="005A220B"/>
    <w:rsid w:val="005A255A"/>
    <w:rsid w:val="005A3051"/>
    <w:rsid w:val="005A328C"/>
    <w:rsid w:val="005A38D2"/>
    <w:rsid w:val="005A4105"/>
    <w:rsid w:val="005A4354"/>
    <w:rsid w:val="005A4776"/>
    <w:rsid w:val="005A4D70"/>
    <w:rsid w:val="005A4ECD"/>
    <w:rsid w:val="005A5280"/>
    <w:rsid w:val="005A53CF"/>
    <w:rsid w:val="005A560D"/>
    <w:rsid w:val="005A6060"/>
    <w:rsid w:val="005A60E0"/>
    <w:rsid w:val="005A6A67"/>
    <w:rsid w:val="005A7079"/>
    <w:rsid w:val="005A7104"/>
    <w:rsid w:val="005A7244"/>
    <w:rsid w:val="005A7623"/>
    <w:rsid w:val="005A7C67"/>
    <w:rsid w:val="005A7DD3"/>
    <w:rsid w:val="005A7FB6"/>
    <w:rsid w:val="005B0027"/>
    <w:rsid w:val="005B0D5F"/>
    <w:rsid w:val="005B10D4"/>
    <w:rsid w:val="005B1103"/>
    <w:rsid w:val="005B181D"/>
    <w:rsid w:val="005B1FA3"/>
    <w:rsid w:val="005B2441"/>
    <w:rsid w:val="005B258E"/>
    <w:rsid w:val="005B269A"/>
    <w:rsid w:val="005B2CBC"/>
    <w:rsid w:val="005B2FFA"/>
    <w:rsid w:val="005B3614"/>
    <w:rsid w:val="005B423C"/>
    <w:rsid w:val="005B45CF"/>
    <w:rsid w:val="005B4BA8"/>
    <w:rsid w:val="005B572D"/>
    <w:rsid w:val="005B5A69"/>
    <w:rsid w:val="005B5C0A"/>
    <w:rsid w:val="005B622D"/>
    <w:rsid w:val="005B6AB6"/>
    <w:rsid w:val="005B74DD"/>
    <w:rsid w:val="005B74EB"/>
    <w:rsid w:val="005B7697"/>
    <w:rsid w:val="005B7990"/>
    <w:rsid w:val="005B7EBC"/>
    <w:rsid w:val="005C0A68"/>
    <w:rsid w:val="005C0BDE"/>
    <w:rsid w:val="005C2289"/>
    <w:rsid w:val="005C23AA"/>
    <w:rsid w:val="005C319B"/>
    <w:rsid w:val="005C3392"/>
    <w:rsid w:val="005C3F4D"/>
    <w:rsid w:val="005C476A"/>
    <w:rsid w:val="005C4F35"/>
    <w:rsid w:val="005C64A0"/>
    <w:rsid w:val="005C65A5"/>
    <w:rsid w:val="005C6871"/>
    <w:rsid w:val="005C6D36"/>
    <w:rsid w:val="005C77E8"/>
    <w:rsid w:val="005C78AA"/>
    <w:rsid w:val="005C79B8"/>
    <w:rsid w:val="005C7DE5"/>
    <w:rsid w:val="005D0817"/>
    <w:rsid w:val="005D0FA4"/>
    <w:rsid w:val="005D10F1"/>
    <w:rsid w:val="005D11B0"/>
    <w:rsid w:val="005D13CB"/>
    <w:rsid w:val="005D1493"/>
    <w:rsid w:val="005D208C"/>
    <w:rsid w:val="005D2565"/>
    <w:rsid w:val="005D2EC8"/>
    <w:rsid w:val="005D3AA3"/>
    <w:rsid w:val="005D447F"/>
    <w:rsid w:val="005D472C"/>
    <w:rsid w:val="005D56F9"/>
    <w:rsid w:val="005D58EC"/>
    <w:rsid w:val="005D5DE0"/>
    <w:rsid w:val="005D6315"/>
    <w:rsid w:val="005D67E5"/>
    <w:rsid w:val="005D6B9A"/>
    <w:rsid w:val="005D6D5A"/>
    <w:rsid w:val="005D781F"/>
    <w:rsid w:val="005D7910"/>
    <w:rsid w:val="005D7BA6"/>
    <w:rsid w:val="005E0798"/>
    <w:rsid w:val="005E094A"/>
    <w:rsid w:val="005E0BFD"/>
    <w:rsid w:val="005E0C6E"/>
    <w:rsid w:val="005E1458"/>
    <w:rsid w:val="005E1912"/>
    <w:rsid w:val="005E19C7"/>
    <w:rsid w:val="005E229F"/>
    <w:rsid w:val="005E22BC"/>
    <w:rsid w:val="005E2A3D"/>
    <w:rsid w:val="005E3661"/>
    <w:rsid w:val="005E367D"/>
    <w:rsid w:val="005E3761"/>
    <w:rsid w:val="005E462A"/>
    <w:rsid w:val="005E4943"/>
    <w:rsid w:val="005E49C3"/>
    <w:rsid w:val="005E4AD8"/>
    <w:rsid w:val="005E54EC"/>
    <w:rsid w:val="005E5AA0"/>
    <w:rsid w:val="005E5BEC"/>
    <w:rsid w:val="005E6897"/>
    <w:rsid w:val="005E6B47"/>
    <w:rsid w:val="005E6C92"/>
    <w:rsid w:val="005E6D09"/>
    <w:rsid w:val="005E6D5A"/>
    <w:rsid w:val="005F045A"/>
    <w:rsid w:val="005F090C"/>
    <w:rsid w:val="005F0A74"/>
    <w:rsid w:val="005F0D59"/>
    <w:rsid w:val="005F0D8E"/>
    <w:rsid w:val="005F1B30"/>
    <w:rsid w:val="005F2151"/>
    <w:rsid w:val="005F23B6"/>
    <w:rsid w:val="005F2A07"/>
    <w:rsid w:val="005F326D"/>
    <w:rsid w:val="005F383F"/>
    <w:rsid w:val="005F3896"/>
    <w:rsid w:val="005F42E5"/>
    <w:rsid w:val="005F440D"/>
    <w:rsid w:val="005F4C2B"/>
    <w:rsid w:val="005F4DB0"/>
    <w:rsid w:val="005F4E38"/>
    <w:rsid w:val="005F572F"/>
    <w:rsid w:val="005F5F9D"/>
    <w:rsid w:val="005F6384"/>
    <w:rsid w:val="005F64BC"/>
    <w:rsid w:val="005F65DF"/>
    <w:rsid w:val="005F6605"/>
    <w:rsid w:val="005F70F4"/>
    <w:rsid w:val="005F71FD"/>
    <w:rsid w:val="005F798C"/>
    <w:rsid w:val="005F7B33"/>
    <w:rsid w:val="0060048E"/>
    <w:rsid w:val="006005DE"/>
    <w:rsid w:val="00600B16"/>
    <w:rsid w:val="00600B5D"/>
    <w:rsid w:val="00601D53"/>
    <w:rsid w:val="006021DE"/>
    <w:rsid w:val="00602595"/>
    <w:rsid w:val="0060278F"/>
    <w:rsid w:val="00602CC4"/>
    <w:rsid w:val="006036A1"/>
    <w:rsid w:val="00603EBE"/>
    <w:rsid w:val="00603F43"/>
    <w:rsid w:val="006047AD"/>
    <w:rsid w:val="00604826"/>
    <w:rsid w:val="00605A4B"/>
    <w:rsid w:val="00605BB5"/>
    <w:rsid w:val="00605CB9"/>
    <w:rsid w:val="00605F14"/>
    <w:rsid w:val="0060624E"/>
    <w:rsid w:val="00606BB1"/>
    <w:rsid w:val="00606C4F"/>
    <w:rsid w:val="006070E9"/>
    <w:rsid w:val="00607B4D"/>
    <w:rsid w:val="00607D47"/>
    <w:rsid w:val="006102D4"/>
    <w:rsid w:val="0061078C"/>
    <w:rsid w:val="0061155A"/>
    <w:rsid w:val="00611940"/>
    <w:rsid w:val="00611E33"/>
    <w:rsid w:val="00612D47"/>
    <w:rsid w:val="0061346A"/>
    <w:rsid w:val="006134D4"/>
    <w:rsid w:val="006137EC"/>
    <w:rsid w:val="0061386C"/>
    <w:rsid w:val="00613B81"/>
    <w:rsid w:val="00613D59"/>
    <w:rsid w:val="006143F1"/>
    <w:rsid w:val="006144F8"/>
    <w:rsid w:val="0061454A"/>
    <w:rsid w:val="006145AE"/>
    <w:rsid w:val="00614CA9"/>
    <w:rsid w:val="00614F49"/>
    <w:rsid w:val="00614F7D"/>
    <w:rsid w:val="00614F8D"/>
    <w:rsid w:val="006157E9"/>
    <w:rsid w:val="00615BF9"/>
    <w:rsid w:val="00615F98"/>
    <w:rsid w:val="00615FE9"/>
    <w:rsid w:val="006169C2"/>
    <w:rsid w:val="006169D8"/>
    <w:rsid w:val="0061789F"/>
    <w:rsid w:val="00617A2C"/>
    <w:rsid w:val="00620B4D"/>
    <w:rsid w:val="00620C1E"/>
    <w:rsid w:val="00621F95"/>
    <w:rsid w:val="0062237D"/>
    <w:rsid w:val="00622EF6"/>
    <w:rsid w:val="00622FBE"/>
    <w:rsid w:val="00623174"/>
    <w:rsid w:val="00623934"/>
    <w:rsid w:val="00623CF3"/>
    <w:rsid w:val="006242FA"/>
    <w:rsid w:val="00624517"/>
    <w:rsid w:val="00624E70"/>
    <w:rsid w:val="00624F49"/>
    <w:rsid w:val="006260B7"/>
    <w:rsid w:val="006261A0"/>
    <w:rsid w:val="0062648D"/>
    <w:rsid w:val="0062684E"/>
    <w:rsid w:val="0062696A"/>
    <w:rsid w:val="00626B5E"/>
    <w:rsid w:val="00626D2F"/>
    <w:rsid w:val="00626DF6"/>
    <w:rsid w:val="0062752F"/>
    <w:rsid w:val="006279DF"/>
    <w:rsid w:val="006303C6"/>
    <w:rsid w:val="0063047B"/>
    <w:rsid w:val="006306DA"/>
    <w:rsid w:val="00630BF5"/>
    <w:rsid w:val="00631223"/>
    <w:rsid w:val="0063173A"/>
    <w:rsid w:val="00631D29"/>
    <w:rsid w:val="00631D53"/>
    <w:rsid w:val="006320F6"/>
    <w:rsid w:val="00632800"/>
    <w:rsid w:val="00632A5E"/>
    <w:rsid w:val="00632B65"/>
    <w:rsid w:val="00632BF2"/>
    <w:rsid w:val="00633104"/>
    <w:rsid w:val="00633297"/>
    <w:rsid w:val="006333F7"/>
    <w:rsid w:val="0063351E"/>
    <w:rsid w:val="00633677"/>
    <w:rsid w:val="006338DC"/>
    <w:rsid w:val="006343DF"/>
    <w:rsid w:val="006345BC"/>
    <w:rsid w:val="006345EE"/>
    <w:rsid w:val="0063480E"/>
    <w:rsid w:val="00634883"/>
    <w:rsid w:val="0063488C"/>
    <w:rsid w:val="00634A3C"/>
    <w:rsid w:val="006350D2"/>
    <w:rsid w:val="00635497"/>
    <w:rsid w:val="00635B22"/>
    <w:rsid w:val="00635EB2"/>
    <w:rsid w:val="006362A6"/>
    <w:rsid w:val="00637066"/>
    <w:rsid w:val="0063725C"/>
    <w:rsid w:val="00637668"/>
    <w:rsid w:val="00637FA0"/>
    <w:rsid w:val="00640CD7"/>
    <w:rsid w:val="00641144"/>
    <w:rsid w:val="00641C1D"/>
    <w:rsid w:val="00641DD6"/>
    <w:rsid w:val="00641F35"/>
    <w:rsid w:val="00642243"/>
    <w:rsid w:val="006423E8"/>
    <w:rsid w:val="006424F0"/>
    <w:rsid w:val="006427B4"/>
    <w:rsid w:val="00642843"/>
    <w:rsid w:val="00642ACC"/>
    <w:rsid w:val="00642BF5"/>
    <w:rsid w:val="00643300"/>
    <w:rsid w:val="00643BD7"/>
    <w:rsid w:val="00643D1C"/>
    <w:rsid w:val="00643DE3"/>
    <w:rsid w:val="00644156"/>
    <w:rsid w:val="006442B1"/>
    <w:rsid w:val="006443AF"/>
    <w:rsid w:val="00644B31"/>
    <w:rsid w:val="00644E3C"/>
    <w:rsid w:val="0064668A"/>
    <w:rsid w:val="00646A41"/>
    <w:rsid w:val="00646D4C"/>
    <w:rsid w:val="0064727E"/>
    <w:rsid w:val="0064730F"/>
    <w:rsid w:val="0064773C"/>
    <w:rsid w:val="00647E2B"/>
    <w:rsid w:val="00651934"/>
    <w:rsid w:val="00651E1D"/>
    <w:rsid w:val="006527AC"/>
    <w:rsid w:val="00652B8E"/>
    <w:rsid w:val="0065355A"/>
    <w:rsid w:val="00653AE9"/>
    <w:rsid w:val="00653C1B"/>
    <w:rsid w:val="00654482"/>
    <w:rsid w:val="0065467C"/>
    <w:rsid w:val="00654B07"/>
    <w:rsid w:val="00654D46"/>
    <w:rsid w:val="00654FB3"/>
    <w:rsid w:val="00655B81"/>
    <w:rsid w:val="00656088"/>
    <w:rsid w:val="00656458"/>
    <w:rsid w:val="00656485"/>
    <w:rsid w:val="0065761B"/>
    <w:rsid w:val="00657885"/>
    <w:rsid w:val="00657B23"/>
    <w:rsid w:val="00660384"/>
    <w:rsid w:val="006608EA"/>
    <w:rsid w:val="0066109F"/>
    <w:rsid w:val="006615B9"/>
    <w:rsid w:val="00661C4C"/>
    <w:rsid w:val="00662B60"/>
    <w:rsid w:val="00662F10"/>
    <w:rsid w:val="006635B4"/>
    <w:rsid w:val="00663695"/>
    <w:rsid w:val="00663798"/>
    <w:rsid w:val="0066401F"/>
    <w:rsid w:val="00664C52"/>
    <w:rsid w:val="0066569B"/>
    <w:rsid w:val="006656E1"/>
    <w:rsid w:val="00665CF5"/>
    <w:rsid w:val="00665E3D"/>
    <w:rsid w:val="00666C3B"/>
    <w:rsid w:val="00666CEC"/>
    <w:rsid w:val="00666F19"/>
    <w:rsid w:val="006671C0"/>
    <w:rsid w:val="0066735E"/>
    <w:rsid w:val="00667361"/>
    <w:rsid w:val="00667E63"/>
    <w:rsid w:val="00670B13"/>
    <w:rsid w:val="00670F4A"/>
    <w:rsid w:val="00672089"/>
    <w:rsid w:val="006720ED"/>
    <w:rsid w:val="0067227E"/>
    <w:rsid w:val="0067263A"/>
    <w:rsid w:val="00672699"/>
    <w:rsid w:val="00672801"/>
    <w:rsid w:val="006731C9"/>
    <w:rsid w:val="00673E91"/>
    <w:rsid w:val="006745EB"/>
    <w:rsid w:val="00674B4A"/>
    <w:rsid w:val="00674FBF"/>
    <w:rsid w:val="00675764"/>
    <w:rsid w:val="00675B4E"/>
    <w:rsid w:val="00675BAB"/>
    <w:rsid w:val="00675DDD"/>
    <w:rsid w:val="00676139"/>
    <w:rsid w:val="006768D2"/>
    <w:rsid w:val="00676A07"/>
    <w:rsid w:val="00676AD2"/>
    <w:rsid w:val="006778F0"/>
    <w:rsid w:val="00677A79"/>
    <w:rsid w:val="00677C05"/>
    <w:rsid w:val="0068043E"/>
    <w:rsid w:val="00680731"/>
    <w:rsid w:val="006807E5"/>
    <w:rsid w:val="00680BF3"/>
    <w:rsid w:val="0068131E"/>
    <w:rsid w:val="006818E1"/>
    <w:rsid w:val="006822E4"/>
    <w:rsid w:val="00682456"/>
    <w:rsid w:val="006825B4"/>
    <w:rsid w:val="006827C5"/>
    <w:rsid w:val="00682C2F"/>
    <w:rsid w:val="0068310C"/>
    <w:rsid w:val="006831AF"/>
    <w:rsid w:val="006831F7"/>
    <w:rsid w:val="006835A9"/>
    <w:rsid w:val="00683738"/>
    <w:rsid w:val="006837FD"/>
    <w:rsid w:val="006839D4"/>
    <w:rsid w:val="00683BAB"/>
    <w:rsid w:val="00683F2D"/>
    <w:rsid w:val="00684004"/>
    <w:rsid w:val="0068438F"/>
    <w:rsid w:val="00684448"/>
    <w:rsid w:val="00684845"/>
    <w:rsid w:val="00684935"/>
    <w:rsid w:val="00684CA8"/>
    <w:rsid w:val="00685081"/>
    <w:rsid w:val="006854F7"/>
    <w:rsid w:val="00685648"/>
    <w:rsid w:val="0068584B"/>
    <w:rsid w:val="006858C1"/>
    <w:rsid w:val="00686037"/>
    <w:rsid w:val="00686434"/>
    <w:rsid w:val="006868EB"/>
    <w:rsid w:val="00686CE2"/>
    <w:rsid w:val="00686FC1"/>
    <w:rsid w:val="00687136"/>
    <w:rsid w:val="00687235"/>
    <w:rsid w:val="00687CB2"/>
    <w:rsid w:val="00687D0B"/>
    <w:rsid w:val="006901F1"/>
    <w:rsid w:val="00690612"/>
    <w:rsid w:val="00690AAF"/>
    <w:rsid w:val="00690F45"/>
    <w:rsid w:val="00690F66"/>
    <w:rsid w:val="006919E1"/>
    <w:rsid w:val="00691DBC"/>
    <w:rsid w:val="00691E6C"/>
    <w:rsid w:val="00692118"/>
    <w:rsid w:val="006921D7"/>
    <w:rsid w:val="00692419"/>
    <w:rsid w:val="00693761"/>
    <w:rsid w:val="00694800"/>
    <w:rsid w:val="00694BB4"/>
    <w:rsid w:val="00694C0B"/>
    <w:rsid w:val="00694CA2"/>
    <w:rsid w:val="006956DE"/>
    <w:rsid w:val="006958CB"/>
    <w:rsid w:val="00695A4C"/>
    <w:rsid w:val="00695C86"/>
    <w:rsid w:val="006962C3"/>
    <w:rsid w:val="006964F6"/>
    <w:rsid w:val="00696E7A"/>
    <w:rsid w:val="006970D1"/>
    <w:rsid w:val="0069733E"/>
    <w:rsid w:val="00697C07"/>
    <w:rsid w:val="006A019F"/>
    <w:rsid w:val="006A02F8"/>
    <w:rsid w:val="006A0779"/>
    <w:rsid w:val="006A07DD"/>
    <w:rsid w:val="006A08FD"/>
    <w:rsid w:val="006A09AD"/>
    <w:rsid w:val="006A0AA7"/>
    <w:rsid w:val="006A0D6A"/>
    <w:rsid w:val="006A0EAB"/>
    <w:rsid w:val="006A0FBB"/>
    <w:rsid w:val="006A1B79"/>
    <w:rsid w:val="006A1DE2"/>
    <w:rsid w:val="006A2267"/>
    <w:rsid w:val="006A22A1"/>
    <w:rsid w:val="006A2464"/>
    <w:rsid w:val="006A29DD"/>
    <w:rsid w:val="006A353F"/>
    <w:rsid w:val="006A355E"/>
    <w:rsid w:val="006A361F"/>
    <w:rsid w:val="006A418E"/>
    <w:rsid w:val="006A41A0"/>
    <w:rsid w:val="006A41FF"/>
    <w:rsid w:val="006A48E0"/>
    <w:rsid w:val="006A4A6A"/>
    <w:rsid w:val="006A5A25"/>
    <w:rsid w:val="006A5BE3"/>
    <w:rsid w:val="006A6EEE"/>
    <w:rsid w:val="006A7588"/>
    <w:rsid w:val="006A7C8B"/>
    <w:rsid w:val="006A7DD5"/>
    <w:rsid w:val="006B0CC1"/>
    <w:rsid w:val="006B1153"/>
    <w:rsid w:val="006B1172"/>
    <w:rsid w:val="006B15FB"/>
    <w:rsid w:val="006B2351"/>
    <w:rsid w:val="006B2393"/>
    <w:rsid w:val="006B2500"/>
    <w:rsid w:val="006B2512"/>
    <w:rsid w:val="006B25A0"/>
    <w:rsid w:val="006B2931"/>
    <w:rsid w:val="006B2CE3"/>
    <w:rsid w:val="006B3065"/>
    <w:rsid w:val="006B34AA"/>
    <w:rsid w:val="006B34B5"/>
    <w:rsid w:val="006B38C9"/>
    <w:rsid w:val="006B403F"/>
    <w:rsid w:val="006B41F0"/>
    <w:rsid w:val="006B4BC1"/>
    <w:rsid w:val="006B4C80"/>
    <w:rsid w:val="006B54D2"/>
    <w:rsid w:val="006B662E"/>
    <w:rsid w:val="006B67BA"/>
    <w:rsid w:val="006B6B64"/>
    <w:rsid w:val="006B70D0"/>
    <w:rsid w:val="006B7910"/>
    <w:rsid w:val="006B7BFF"/>
    <w:rsid w:val="006C0115"/>
    <w:rsid w:val="006C070E"/>
    <w:rsid w:val="006C0769"/>
    <w:rsid w:val="006C122A"/>
    <w:rsid w:val="006C1241"/>
    <w:rsid w:val="006C1447"/>
    <w:rsid w:val="006C1747"/>
    <w:rsid w:val="006C1A81"/>
    <w:rsid w:val="006C29E5"/>
    <w:rsid w:val="006C2AC2"/>
    <w:rsid w:val="006C2F6F"/>
    <w:rsid w:val="006C3072"/>
    <w:rsid w:val="006C3971"/>
    <w:rsid w:val="006C3AD8"/>
    <w:rsid w:val="006C3D6C"/>
    <w:rsid w:val="006C45ED"/>
    <w:rsid w:val="006C46E7"/>
    <w:rsid w:val="006C4B15"/>
    <w:rsid w:val="006C4DA4"/>
    <w:rsid w:val="006C4E3E"/>
    <w:rsid w:val="006C50C4"/>
    <w:rsid w:val="006C5282"/>
    <w:rsid w:val="006C5630"/>
    <w:rsid w:val="006C56D0"/>
    <w:rsid w:val="006C56EE"/>
    <w:rsid w:val="006C6056"/>
    <w:rsid w:val="006C6A40"/>
    <w:rsid w:val="006C6E24"/>
    <w:rsid w:val="006C735A"/>
    <w:rsid w:val="006D030F"/>
    <w:rsid w:val="006D10B2"/>
    <w:rsid w:val="006D1876"/>
    <w:rsid w:val="006D2454"/>
    <w:rsid w:val="006D3472"/>
    <w:rsid w:val="006D37B9"/>
    <w:rsid w:val="006D38E9"/>
    <w:rsid w:val="006D4507"/>
    <w:rsid w:val="006D4559"/>
    <w:rsid w:val="006D4BD8"/>
    <w:rsid w:val="006D4F8B"/>
    <w:rsid w:val="006D5F8F"/>
    <w:rsid w:val="006D6011"/>
    <w:rsid w:val="006D603D"/>
    <w:rsid w:val="006D6227"/>
    <w:rsid w:val="006D6849"/>
    <w:rsid w:val="006D69B3"/>
    <w:rsid w:val="006D6D33"/>
    <w:rsid w:val="006D7721"/>
    <w:rsid w:val="006D7A50"/>
    <w:rsid w:val="006D7C18"/>
    <w:rsid w:val="006D7D6E"/>
    <w:rsid w:val="006E0377"/>
    <w:rsid w:val="006E0978"/>
    <w:rsid w:val="006E21E9"/>
    <w:rsid w:val="006E2267"/>
    <w:rsid w:val="006E232A"/>
    <w:rsid w:val="006E29E5"/>
    <w:rsid w:val="006E2AD6"/>
    <w:rsid w:val="006E2F2F"/>
    <w:rsid w:val="006E379D"/>
    <w:rsid w:val="006E3C85"/>
    <w:rsid w:val="006E54AA"/>
    <w:rsid w:val="006E5666"/>
    <w:rsid w:val="006E5E7E"/>
    <w:rsid w:val="006E6923"/>
    <w:rsid w:val="006E6D78"/>
    <w:rsid w:val="006E6DDB"/>
    <w:rsid w:val="006F019C"/>
    <w:rsid w:val="006F08B9"/>
    <w:rsid w:val="006F0D2F"/>
    <w:rsid w:val="006F11F2"/>
    <w:rsid w:val="006F15AC"/>
    <w:rsid w:val="006F1FAC"/>
    <w:rsid w:val="006F2250"/>
    <w:rsid w:val="006F22FA"/>
    <w:rsid w:val="006F254E"/>
    <w:rsid w:val="006F2A7C"/>
    <w:rsid w:val="006F2E47"/>
    <w:rsid w:val="006F3A42"/>
    <w:rsid w:val="006F3CFF"/>
    <w:rsid w:val="006F4158"/>
    <w:rsid w:val="006F43AF"/>
    <w:rsid w:val="006F4F90"/>
    <w:rsid w:val="006F529A"/>
    <w:rsid w:val="006F5EC6"/>
    <w:rsid w:val="006F60D1"/>
    <w:rsid w:val="006F6175"/>
    <w:rsid w:val="006F625C"/>
    <w:rsid w:val="006F6300"/>
    <w:rsid w:val="006F64B5"/>
    <w:rsid w:val="006F6600"/>
    <w:rsid w:val="006F680B"/>
    <w:rsid w:val="006F6C61"/>
    <w:rsid w:val="006F7192"/>
    <w:rsid w:val="006F7605"/>
    <w:rsid w:val="006F779F"/>
    <w:rsid w:val="006F7918"/>
    <w:rsid w:val="006F7A45"/>
    <w:rsid w:val="006F7A7A"/>
    <w:rsid w:val="0070000A"/>
    <w:rsid w:val="00701293"/>
    <w:rsid w:val="007012DA"/>
    <w:rsid w:val="00701692"/>
    <w:rsid w:val="00701BDA"/>
    <w:rsid w:val="00701BEB"/>
    <w:rsid w:val="0070215C"/>
    <w:rsid w:val="00702232"/>
    <w:rsid w:val="00702CCB"/>
    <w:rsid w:val="00703391"/>
    <w:rsid w:val="00704584"/>
    <w:rsid w:val="00704595"/>
    <w:rsid w:val="00704ACB"/>
    <w:rsid w:val="00705A14"/>
    <w:rsid w:val="00705D42"/>
    <w:rsid w:val="0070650A"/>
    <w:rsid w:val="00706A47"/>
    <w:rsid w:val="00706DF7"/>
    <w:rsid w:val="00707270"/>
    <w:rsid w:val="007079F0"/>
    <w:rsid w:val="00707E5D"/>
    <w:rsid w:val="007100EC"/>
    <w:rsid w:val="0071067F"/>
    <w:rsid w:val="00710F65"/>
    <w:rsid w:val="00711043"/>
    <w:rsid w:val="00712A76"/>
    <w:rsid w:val="00712DDA"/>
    <w:rsid w:val="00713048"/>
    <w:rsid w:val="007131AF"/>
    <w:rsid w:val="0071356F"/>
    <w:rsid w:val="00714352"/>
    <w:rsid w:val="00714577"/>
    <w:rsid w:val="0071468E"/>
    <w:rsid w:val="0071486C"/>
    <w:rsid w:val="00714A5B"/>
    <w:rsid w:val="007153B0"/>
    <w:rsid w:val="007161F2"/>
    <w:rsid w:val="00716EA1"/>
    <w:rsid w:val="0071735C"/>
    <w:rsid w:val="007174E9"/>
    <w:rsid w:val="00717974"/>
    <w:rsid w:val="00717CA1"/>
    <w:rsid w:val="0072022D"/>
    <w:rsid w:val="00720808"/>
    <w:rsid w:val="00720ABC"/>
    <w:rsid w:val="00721540"/>
    <w:rsid w:val="00721BB1"/>
    <w:rsid w:val="00721C8B"/>
    <w:rsid w:val="00722232"/>
    <w:rsid w:val="00722918"/>
    <w:rsid w:val="007231E0"/>
    <w:rsid w:val="00723844"/>
    <w:rsid w:val="00723C3F"/>
    <w:rsid w:val="007246DE"/>
    <w:rsid w:val="00724861"/>
    <w:rsid w:val="007249DD"/>
    <w:rsid w:val="0072502C"/>
    <w:rsid w:val="00726AF3"/>
    <w:rsid w:val="00726EC9"/>
    <w:rsid w:val="007278AA"/>
    <w:rsid w:val="00727B0E"/>
    <w:rsid w:val="00727BEF"/>
    <w:rsid w:val="00727CA8"/>
    <w:rsid w:val="007301ED"/>
    <w:rsid w:val="007303D8"/>
    <w:rsid w:val="007303F1"/>
    <w:rsid w:val="007307C1"/>
    <w:rsid w:val="007312B2"/>
    <w:rsid w:val="007314DF"/>
    <w:rsid w:val="00731B38"/>
    <w:rsid w:val="00732266"/>
    <w:rsid w:val="00733CCD"/>
    <w:rsid w:val="0073462E"/>
    <w:rsid w:val="007348F6"/>
    <w:rsid w:val="00735808"/>
    <w:rsid w:val="00735B22"/>
    <w:rsid w:val="00735B4F"/>
    <w:rsid w:val="00735EA1"/>
    <w:rsid w:val="007362E7"/>
    <w:rsid w:val="0073685C"/>
    <w:rsid w:val="00736A25"/>
    <w:rsid w:val="00737280"/>
    <w:rsid w:val="007379BA"/>
    <w:rsid w:val="007403CE"/>
    <w:rsid w:val="00740A94"/>
    <w:rsid w:val="00740B9A"/>
    <w:rsid w:val="00740C00"/>
    <w:rsid w:val="00741238"/>
    <w:rsid w:val="0074153E"/>
    <w:rsid w:val="00741F27"/>
    <w:rsid w:val="0074241C"/>
    <w:rsid w:val="007426D7"/>
    <w:rsid w:val="0074273A"/>
    <w:rsid w:val="007428EB"/>
    <w:rsid w:val="007428F1"/>
    <w:rsid w:val="00743384"/>
    <w:rsid w:val="007434A8"/>
    <w:rsid w:val="00743B07"/>
    <w:rsid w:val="00743FE2"/>
    <w:rsid w:val="00744192"/>
    <w:rsid w:val="0074479B"/>
    <w:rsid w:val="00744832"/>
    <w:rsid w:val="00744956"/>
    <w:rsid w:val="0074640C"/>
    <w:rsid w:val="00746458"/>
    <w:rsid w:val="007466F0"/>
    <w:rsid w:val="00746B28"/>
    <w:rsid w:val="00747465"/>
    <w:rsid w:val="007477CD"/>
    <w:rsid w:val="00747EE0"/>
    <w:rsid w:val="007503AB"/>
    <w:rsid w:val="00750423"/>
    <w:rsid w:val="0075063E"/>
    <w:rsid w:val="007519D3"/>
    <w:rsid w:val="0075259C"/>
    <w:rsid w:val="00752C2E"/>
    <w:rsid w:val="00753088"/>
    <w:rsid w:val="0075323F"/>
    <w:rsid w:val="007533D4"/>
    <w:rsid w:val="007534EF"/>
    <w:rsid w:val="00753AE4"/>
    <w:rsid w:val="00753FC0"/>
    <w:rsid w:val="0075407B"/>
    <w:rsid w:val="007543AB"/>
    <w:rsid w:val="0075513D"/>
    <w:rsid w:val="00755924"/>
    <w:rsid w:val="007559D6"/>
    <w:rsid w:val="00755AAD"/>
    <w:rsid w:val="00755DB4"/>
    <w:rsid w:val="00755EC7"/>
    <w:rsid w:val="0075647F"/>
    <w:rsid w:val="00756960"/>
    <w:rsid w:val="00756B8B"/>
    <w:rsid w:val="00756DF7"/>
    <w:rsid w:val="007571E4"/>
    <w:rsid w:val="00757346"/>
    <w:rsid w:val="00760368"/>
    <w:rsid w:val="00760CA4"/>
    <w:rsid w:val="00760D2F"/>
    <w:rsid w:val="00761A1A"/>
    <w:rsid w:val="00761BF4"/>
    <w:rsid w:val="007620A6"/>
    <w:rsid w:val="0076258A"/>
    <w:rsid w:val="007628E0"/>
    <w:rsid w:val="00763677"/>
    <w:rsid w:val="007638B1"/>
    <w:rsid w:val="00763EC4"/>
    <w:rsid w:val="00764032"/>
    <w:rsid w:val="00764054"/>
    <w:rsid w:val="00765419"/>
    <w:rsid w:val="007657AB"/>
    <w:rsid w:val="00765F3C"/>
    <w:rsid w:val="007668A8"/>
    <w:rsid w:val="007668B2"/>
    <w:rsid w:val="007669B5"/>
    <w:rsid w:val="00766B05"/>
    <w:rsid w:val="0076739E"/>
    <w:rsid w:val="00767A94"/>
    <w:rsid w:val="00770422"/>
    <w:rsid w:val="0077093C"/>
    <w:rsid w:val="00771AA0"/>
    <w:rsid w:val="0077223D"/>
    <w:rsid w:val="00772478"/>
    <w:rsid w:val="00773078"/>
    <w:rsid w:val="007735A2"/>
    <w:rsid w:val="0077373F"/>
    <w:rsid w:val="0077375E"/>
    <w:rsid w:val="007748D4"/>
    <w:rsid w:val="00776009"/>
    <w:rsid w:val="00776A83"/>
    <w:rsid w:val="00776B16"/>
    <w:rsid w:val="00776F4E"/>
    <w:rsid w:val="0077737B"/>
    <w:rsid w:val="007775B0"/>
    <w:rsid w:val="00777895"/>
    <w:rsid w:val="00777BC5"/>
    <w:rsid w:val="00780152"/>
    <w:rsid w:val="007802CE"/>
    <w:rsid w:val="0078072D"/>
    <w:rsid w:val="0078093C"/>
    <w:rsid w:val="00781B23"/>
    <w:rsid w:val="007826FC"/>
    <w:rsid w:val="00782B79"/>
    <w:rsid w:val="0078364A"/>
    <w:rsid w:val="007836D9"/>
    <w:rsid w:val="00783A39"/>
    <w:rsid w:val="007845CE"/>
    <w:rsid w:val="00784647"/>
    <w:rsid w:val="007847F0"/>
    <w:rsid w:val="00784AAD"/>
    <w:rsid w:val="0078523E"/>
    <w:rsid w:val="007854E5"/>
    <w:rsid w:val="00785CD5"/>
    <w:rsid w:val="00786145"/>
    <w:rsid w:val="00786564"/>
    <w:rsid w:val="007867ED"/>
    <w:rsid w:val="007876D0"/>
    <w:rsid w:val="00787989"/>
    <w:rsid w:val="00787E07"/>
    <w:rsid w:val="007900D0"/>
    <w:rsid w:val="00790716"/>
    <w:rsid w:val="007909E9"/>
    <w:rsid w:val="0079112B"/>
    <w:rsid w:val="0079148F"/>
    <w:rsid w:val="0079177E"/>
    <w:rsid w:val="00791F0A"/>
    <w:rsid w:val="00793338"/>
    <w:rsid w:val="0079364E"/>
    <w:rsid w:val="00793961"/>
    <w:rsid w:val="007943D8"/>
    <w:rsid w:val="0079485F"/>
    <w:rsid w:val="00794D12"/>
    <w:rsid w:val="00794E8C"/>
    <w:rsid w:val="007956FF"/>
    <w:rsid w:val="00795931"/>
    <w:rsid w:val="00795A23"/>
    <w:rsid w:val="007960D6"/>
    <w:rsid w:val="007968E6"/>
    <w:rsid w:val="00797245"/>
    <w:rsid w:val="00797748"/>
    <w:rsid w:val="00797A07"/>
    <w:rsid w:val="00797E02"/>
    <w:rsid w:val="00797E27"/>
    <w:rsid w:val="007A02B3"/>
    <w:rsid w:val="007A0A8B"/>
    <w:rsid w:val="007A0F88"/>
    <w:rsid w:val="007A1653"/>
    <w:rsid w:val="007A1C0A"/>
    <w:rsid w:val="007A1F37"/>
    <w:rsid w:val="007A2275"/>
    <w:rsid w:val="007A27FE"/>
    <w:rsid w:val="007A3B4D"/>
    <w:rsid w:val="007A3C19"/>
    <w:rsid w:val="007A3F1D"/>
    <w:rsid w:val="007A4339"/>
    <w:rsid w:val="007A58C6"/>
    <w:rsid w:val="007A590B"/>
    <w:rsid w:val="007A5922"/>
    <w:rsid w:val="007A5AD1"/>
    <w:rsid w:val="007A6377"/>
    <w:rsid w:val="007A674C"/>
    <w:rsid w:val="007A67EE"/>
    <w:rsid w:val="007A68D2"/>
    <w:rsid w:val="007A6CBE"/>
    <w:rsid w:val="007A713D"/>
    <w:rsid w:val="007A7630"/>
    <w:rsid w:val="007A7D98"/>
    <w:rsid w:val="007B03F1"/>
    <w:rsid w:val="007B0770"/>
    <w:rsid w:val="007B0AE7"/>
    <w:rsid w:val="007B0D60"/>
    <w:rsid w:val="007B1A1F"/>
    <w:rsid w:val="007B1C8E"/>
    <w:rsid w:val="007B2107"/>
    <w:rsid w:val="007B2303"/>
    <w:rsid w:val="007B2986"/>
    <w:rsid w:val="007B2AE3"/>
    <w:rsid w:val="007B2FDC"/>
    <w:rsid w:val="007B3261"/>
    <w:rsid w:val="007B33A7"/>
    <w:rsid w:val="007B3A7E"/>
    <w:rsid w:val="007B3C02"/>
    <w:rsid w:val="007B419B"/>
    <w:rsid w:val="007B4373"/>
    <w:rsid w:val="007B4864"/>
    <w:rsid w:val="007B6116"/>
    <w:rsid w:val="007B64A5"/>
    <w:rsid w:val="007B6DA0"/>
    <w:rsid w:val="007C02C5"/>
    <w:rsid w:val="007C0B0A"/>
    <w:rsid w:val="007C0E71"/>
    <w:rsid w:val="007C15DF"/>
    <w:rsid w:val="007C1D01"/>
    <w:rsid w:val="007C1DB6"/>
    <w:rsid w:val="007C2181"/>
    <w:rsid w:val="007C2215"/>
    <w:rsid w:val="007C2569"/>
    <w:rsid w:val="007C25F1"/>
    <w:rsid w:val="007C2986"/>
    <w:rsid w:val="007C2D06"/>
    <w:rsid w:val="007C418C"/>
    <w:rsid w:val="007C426A"/>
    <w:rsid w:val="007C4C12"/>
    <w:rsid w:val="007C4D3B"/>
    <w:rsid w:val="007C4EF2"/>
    <w:rsid w:val="007C52C1"/>
    <w:rsid w:val="007C5380"/>
    <w:rsid w:val="007C5C24"/>
    <w:rsid w:val="007C5C98"/>
    <w:rsid w:val="007C5D9A"/>
    <w:rsid w:val="007C665C"/>
    <w:rsid w:val="007C6B92"/>
    <w:rsid w:val="007C7038"/>
    <w:rsid w:val="007C760B"/>
    <w:rsid w:val="007D00EF"/>
    <w:rsid w:val="007D0B37"/>
    <w:rsid w:val="007D141D"/>
    <w:rsid w:val="007D17C0"/>
    <w:rsid w:val="007D2086"/>
    <w:rsid w:val="007D216A"/>
    <w:rsid w:val="007D23F8"/>
    <w:rsid w:val="007D262E"/>
    <w:rsid w:val="007D2B1B"/>
    <w:rsid w:val="007D3A9E"/>
    <w:rsid w:val="007D4CF5"/>
    <w:rsid w:val="007D5143"/>
    <w:rsid w:val="007D5A3A"/>
    <w:rsid w:val="007D6AE1"/>
    <w:rsid w:val="007D6C5E"/>
    <w:rsid w:val="007D7465"/>
    <w:rsid w:val="007E0017"/>
    <w:rsid w:val="007E0317"/>
    <w:rsid w:val="007E072D"/>
    <w:rsid w:val="007E08E6"/>
    <w:rsid w:val="007E0BD6"/>
    <w:rsid w:val="007E0F14"/>
    <w:rsid w:val="007E1203"/>
    <w:rsid w:val="007E1544"/>
    <w:rsid w:val="007E2045"/>
    <w:rsid w:val="007E22E7"/>
    <w:rsid w:val="007E2478"/>
    <w:rsid w:val="007E2631"/>
    <w:rsid w:val="007E3384"/>
    <w:rsid w:val="007E354D"/>
    <w:rsid w:val="007E3A6A"/>
    <w:rsid w:val="007E3E2B"/>
    <w:rsid w:val="007E3FEA"/>
    <w:rsid w:val="007E5F18"/>
    <w:rsid w:val="007E64A6"/>
    <w:rsid w:val="007E723B"/>
    <w:rsid w:val="007E74D3"/>
    <w:rsid w:val="007E7B94"/>
    <w:rsid w:val="007E7C09"/>
    <w:rsid w:val="007E7C35"/>
    <w:rsid w:val="007F0AA7"/>
    <w:rsid w:val="007F0B9F"/>
    <w:rsid w:val="007F1047"/>
    <w:rsid w:val="007F128C"/>
    <w:rsid w:val="007F1666"/>
    <w:rsid w:val="007F1918"/>
    <w:rsid w:val="007F2FD0"/>
    <w:rsid w:val="007F33ED"/>
    <w:rsid w:val="007F4807"/>
    <w:rsid w:val="007F487B"/>
    <w:rsid w:val="007F4C68"/>
    <w:rsid w:val="007F4EFE"/>
    <w:rsid w:val="007F4F6C"/>
    <w:rsid w:val="007F5212"/>
    <w:rsid w:val="007F65AC"/>
    <w:rsid w:val="007F65D1"/>
    <w:rsid w:val="007F68D2"/>
    <w:rsid w:val="007F70F8"/>
    <w:rsid w:val="007F7171"/>
    <w:rsid w:val="007F730F"/>
    <w:rsid w:val="007F76AB"/>
    <w:rsid w:val="007F7C27"/>
    <w:rsid w:val="00800019"/>
    <w:rsid w:val="00800400"/>
    <w:rsid w:val="00800FC8"/>
    <w:rsid w:val="008017E3"/>
    <w:rsid w:val="00802E78"/>
    <w:rsid w:val="008030BE"/>
    <w:rsid w:val="0080321C"/>
    <w:rsid w:val="00803824"/>
    <w:rsid w:val="00803B42"/>
    <w:rsid w:val="008050A5"/>
    <w:rsid w:val="00805784"/>
    <w:rsid w:val="00805C6E"/>
    <w:rsid w:val="008064F0"/>
    <w:rsid w:val="00806DC6"/>
    <w:rsid w:val="00806F22"/>
    <w:rsid w:val="00807133"/>
    <w:rsid w:val="00807813"/>
    <w:rsid w:val="00807AF2"/>
    <w:rsid w:val="0081016A"/>
    <w:rsid w:val="008105EB"/>
    <w:rsid w:val="00810742"/>
    <w:rsid w:val="00811050"/>
    <w:rsid w:val="00811079"/>
    <w:rsid w:val="008112DA"/>
    <w:rsid w:val="00811A4E"/>
    <w:rsid w:val="00811F47"/>
    <w:rsid w:val="0081209B"/>
    <w:rsid w:val="008120BC"/>
    <w:rsid w:val="00812292"/>
    <w:rsid w:val="008124F6"/>
    <w:rsid w:val="00812548"/>
    <w:rsid w:val="0081257C"/>
    <w:rsid w:val="00812B14"/>
    <w:rsid w:val="00812CF3"/>
    <w:rsid w:val="00813030"/>
    <w:rsid w:val="00813B7B"/>
    <w:rsid w:val="00814AD7"/>
    <w:rsid w:val="008156B0"/>
    <w:rsid w:val="008156ED"/>
    <w:rsid w:val="00815F4D"/>
    <w:rsid w:val="00815FF0"/>
    <w:rsid w:val="008160DC"/>
    <w:rsid w:val="00816263"/>
    <w:rsid w:val="008166BB"/>
    <w:rsid w:val="00816D31"/>
    <w:rsid w:val="00816D8F"/>
    <w:rsid w:val="0081799F"/>
    <w:rsid w:val="00820447"/>
    <w:rsid w:val="008208B9"/>
    <w:rsid w:val="008209CA"/>
    <w:rsid w:val="00820ACC"/>
    <w:rsid w:val="00820C79"/>
    <w:rsid w:val="00820D61"/>
    <w:rsid w:val="008210AA"/>
    <w:rsid w:val="00821815"/>
    <w:rsid w:val="00821A46"/>
    <w:rsid w:val="00822355"/>
    <w:rsid w:val="00823595"/>
    <w:rsid w:val="00823DAF"/>
    <w:rsid w:val="00826142"/>
    <w:rsid w:val="008266BA"/>
    <w:rsid w:val="008272A1"/>
    <w:rsid w:val="00827458"/>
    <w:rsid w:val="00827701"/>
    <w:rsid w:val="008277D8"/>
    <w:rsid w:val="008279A7"/>
    <w:rsid w:val="00827C8D"/>
    <w:rsid w:val="00827E87"/>
    <w:rsid w:val="00827EA1"/>
    <w:rsid w:val="00830834"/>
    <w:rsid w:val="0083198A"/>
    <w:rsid w:val="00831FF7"/>
    <w:rsid w:val="00832136"/>
    <w:rsid w:val="00832534"/>
    <w:rsid w:val="008327A0"/>
    <w:rsid w:val="00832FF3"/>
    <w:rsid w:val="008331C7"/>
    <w:rsid w:val="008335D1"/>
    <w:rsid w:val="00833BA1"/>
    <w:rsid w:val="00834544"/>
    <w:rsid w:val="00834A18"/>
    <w:rsid w:val="00834DE5"/>
    <w:rsid w:val="00835236"/>
    <w:rsid w:val="008359D4"/>
    <w:rsid w:val="00835E52"/>
    <w:rsid w:val="008363A6"/>
    <w:rsid w:val="008365D0"/>
    <w:rsid w:val="008371CC"/>
    <w:rsid w:val="00837A88"/>
    <w:rsid w:val="0084066E"/>
    <w:rsid w:val="00840887"/>
    <w:rsid w:val="00840B89"/>
    <w:rsid w:val="00840BDC"/>
    <w:rsid w:val="008411D3"/>
    <w:rsid w:val="008416A2"/>
    <w:rsid w:val="0084188C"/>
    <w:rsid w:val="00843066"/>
    <w:rsid w:val="00843116"/>
    <w:rsid w:val="008439A4"/>
    <w:rsid w:val="008439DC"/>
    <w:rsid w:val="00844380"/>
    <w:rsid w:val="0084461B"/>
    <w:rsid w:val="00844A1A"/>
    <w:rsid w:val="00844ED4"/>
    <w:rsid w:val="00844F06"/>
    <w:rsid w:val="00845338"/>
    <w:rsid w:val="008456D4"/>
    <w:rsid w:val="008456D6"/>
    <w:rsid w:val="008456EA"/>
    <w:rsid w:val="00845730"/>
    <w:rsid w:val="00845903"/>
    <w:rsid w:val="008459E9"/>
    <w:rsid w:val="00845A7C"/>
    <w:rsid w:val="00845F28"/>
    <w:rsid w:val="008467E9"/>
    <w:rsid w:val="00846DD8"/>
    <w:rsid w:val="0084725A"/>
    <w:rsid w:val="008473F3"/>
    <w:rsid w:val="0084745B"/>
    <w:rsid w:val="00847829"/>
    <w:rsid w:val="00847BC4"/>
    <w:rsid w:val="0085045E"/>
    <w:rsid w:val="0085072B"/>
    <w:rsid w:val="0085097D"/>
    <w:rsid w:val="00850E36"/>
    <w:rsid w:val="0085129A"/>
    <w:rsid w:val="008514A4"/>
    <w:rsid w:val="00851C73"/>
    <w:rsid w:val="0085217F"/>
    <w:rsid w:val="008524B3"/>
    <w:rsid w:val="00852691"/>
    <w:rsid w:val="0085284A"/>
    <w:rsid w:val="008528E8"/>
    <w:rsid w:val="00852D03"/>
    <w:rsid w:val="00852DAA"/>
    <w:rsid w:val="00852E3F"/>
    <w:rsid w:val="008533CC"/>
    <w:rsid w:val="00853641"/>
    <w:rsid w:val="008538A3"/>
    <w:rsid w:val="00853B66"/>
    <w:rsid w:val="00853D1C"/>
    <w:rsid w:val="00855738"/>
    <w:rsid w:val="00856253"/>
    <w:rsid w:val="008564F1"/>
    <w:rsid w:val="00856540"/>
    <w:rsid w:val="00856695"/>
    <w:rsid w:val="0085687C"/>
    <w:rsid w:val="00856AEB"/>
    <w:rsid w:val="00856BE0"/>
    <w:rsid w:val="008570E6"/>
    <w:rsid w:val="0085750C"/>
    <w:rsid w:val="0085775C"/>
    <w:rsid w:val="00857A42"/>
    <w:rsid w:val="00857B83"/>
    <w:rsid w:val="008617FA"/>
    <w:rsid w:val="008621CE"/>
    <w:rsid w:val="008622CF"/>
    <w:rsid w:val="00862B79"/>
    <w:rsid w:val="00862BDF"/>
    <w:rsid w:val="00862D49"/>
    <w:rsid w:val="00863A3A"/>
    <w:rsid w:val="008641A3"/>
    <w:rsid w:val="00864F51"/>
    <w:rsid w:val="0086504B"/>
    <w:rsid w:val="0086506E"/>
    <w:rsid w:val="0086567A"/>
    <w:rsid w:val="008656F4"/>
    <w:rsid w:val="008658DD"/>
    <w:rsid w:val="00865A67"/>
    <w:rsid w:val="00866042"/>
    <w:rsid w:val="008663CB"/>
    <w:rsid w:val="00866608"/>
    <w:rsid w:val="008666A4"/>
    <w:rsid w:val="00866DB1"/>
    <w:rsid w:val="00866DC3"/>
    <w:rsid w:val="00867707"/>
    <w:rsid w:val="008677E3"/>
    <w:rsid w:val="008706BC"/>
    <w:rsid w:val="00870D45"/>
    <w:rsid w:val="00870E18"/>
    <w:rsid w:val="00870E43"/>
    <w:rsid w:val="008717CB"/>
    <w:rsid w:val="0087192F"/>
    <w:rsid w:val="00871E50"/>
    <w:rsid w:val="008726E0"/>
    <w:rsid w:val="00872853"/>
    <w:rsid w:val="008729F7"/>
    <w:rsid w:val="00872E5C"/>
    <w:rsid w:val="00872F31"/>
    <w:rsid w:val="00874113"/>
    <w:rsid w:val="0087450F"/>
    <w:rsid w:val="008746F5"/>
    <w:rsid w:val="00875120"/>
    <w:rsid w:val="008752C0"/>
    <w:rsid w:val="00875551"/>
    <w:rsid w:val="00875BE9"/>
    <w:rsid w:val="0087638B"/>
    <w:rsid w:val="00876C53"/>
    <w:rsid w:val="00876DAC"/>
    <w:rsid w:val="00876E57"/>
    <w:rsid w:val="008771CB"/>
    <w:rsid w:val="00877EFF"/>
    <w:rsid w:val="008803D5"/>
    <w:rsid w:val="00880922"/>
    <w:rsid w:val="008812C7"/>
    <w:rsid w:val="008815D0"/>
    <w:rsid w:val="00881D63"/>
    <w:rsid w:val="008821E8"/>
    <w:rsid w:val="00882987"/>
    <w:rsid w:val="00882A54"/>
    <w:rsid w:val="00883117"/>
    <w:rsid w:val="00884F63"/>
    <w:rsid w:val="0088524E"/>
    <w:rsid w:val="00885269"/>
    <w:rsid w:val="00886015"/>
    <w:rsid w:val="008862A5"/>
    <w:rsid w:val="00886587"/>
    <w:rsid w:val="008866AE"/>
    <w:rsid w:val="00886AA2"/>
    <w:rsid w:val="00886CFF"/>
    <w:rsid w:val="00886DB7"/>
    <w:rsid w:val="00887167"/>
    <w:rsid w:val="008872B8"/>
    <w:rsid w:val="00887813"/>
    <w:rsid w:val="00887A3D"/>
    <w:rsid w:val="00891B40"/>
    <w:rsid w:val="008922E3"/>
    <w:rsid w:val="0089267C"/>
    <w:rsid w:val="00893086"/>
    <w:rsid w:val="008930DF"/>
    <w:rsid w:val="0089310E"/>
    <w:rsid w:val="0089366B"/>
    <w:rsid w:val="008936D7"/>
    <w:rsid w:val="00894A15"/>
    <w:rsid w:val="00895213"/>
    <w:rsid w:val="0089580F"/>
    <w:rsid w:val="00895F62"/>
    <w:rsid w:val="008960FF"/>
    <w:rsid w:val="00896EAF"/>
    <w:rsid w:val="008973FF"/>
    <w:rsid w:val="008976B1"/>
    <w:rsid w:val="00897BE8"/>
    <w:rsid w:val="008A017C"/>
    <w:rsid w:val="008A0C7C"/>
    <w:rsid w:val="008A0E5D"/>
    <w:rsid w:val="008A0EA8"/>
    <w:rsid w:val="008A14B9"/>
    <w:rsid w:val="008A16AA"/>
    <w:rsid w:val="008A1C49"/>
    <w:rsid w:val="008A1F3D"/>
    <w:rsid w:val="008A1FFF"/>
    <w:rsid w:val="008A214A"/>
    <w:rsid w:val="008A2DF9"/>
    <w:rsid w:val="008A3232"/>
    <w:rsid w:val="008A377D"/>
    <w:rsid w:val="008A3876"/>
    <w:rsid w:val="008A39AF"/>
    <w:rsid w:val="008A3E26"/>
    <w:rsid w:val="008A3F08"/>
    <w:rsid w:val="008A4069"/>
    <w:rsid w:val="008A416E"/>
    <w:rsid w:val="008A4251"/>
    <w:rsid w:val="008A44B9"/>
    <w:rsid w:val="008A462C"/>
    <w:rsid w:val="008A4A26"/>
    <w:rsid w:val="008A5AA7"/>
    <w:rsid w:val="008A623A"/>
    <w:rsid w:val="008A6426"/>
    <w:rsid w:val="008A7000"/>
    <w:rsid w:val="008A7273"/>
    <w:rsid w:val="008A7FF6"/>
    <w:rsid w:val="008B02A3"/>
    <w:rsid w:val="008B02A6"/>
    <w:rsid w:val="008B0E5C"/>
    <w:rsid w:val="008B186A"/>
    <w:rsid w:val="008B1A1D"/>
    <w:rsid w:val="008B1D81"/>
    <w:rsid w:val="008B284D"/>
    <w:rsid w:val="008B2D66"/>
    <w:rsid w:val="008B2FD7"/>
    <w:rsid w:val="008B34C6"/>
    <w:rsid w:val="008B3F8D"/>
    <w:rsid w:val="008B4396"/>
    <w:rsid w:val="008B4DA0"/>
    <w:rsid w:val="008B55A2"/>
    <w:rsid w:val="008B59BD"/>
    <w:rsid w:val="008B5DA5"/>
    <w:rsid w:val="008B6C10"/>
    <w:rsid w:val="008B732A"/>
    <w:rsid w:val="008C04A9"/>
    <w:rsid w:val="008C11AE"/>
    <w:rsid w:val="008C1F18"/>
    <w:rsid w:val="008C29D8"/>
    <w:rsid w:val="008C3326"/>
    <w:rsid w:val="008C49A8"/>
    <w:rsid w:val="008C4C60"/>
    <w:rsid w:val="008C5523"/>
    <w:rsid w:val="008C579A"/>
    <w:rsid w:val="008C57B3"/>
    <w:rsid w:val="008C57FE"/>
    <w:rsid w:val="008C5D8E"/>
    <w:rsid w:val="008C6180"/>
    <w:rsid w:val="008C62A1"/>
    <w:rsid w:val="008C6608"/>
    <w:rsid w:val="008C74D1"/>
    <w:rsid w:val="008C7F09"/>
    <w:rsid w:val="008D114C"/>
    <w:rsid w:val="008D1491"/>
    <w:rsid w:val="008D20CE"/>
    <w:rsid w:val="008D34FD"/>
    <w:rsid w:val="008D4161"/>
    <w:rsid w:val="008D4EF9"/>
    <w:rsid w:val="008D4EFE"/>
    <w:rsid w:val="008D4FEB"/>
    <w:rsid w:val="008D5EC2"/>
    <w:rsid w:val="008D6303"/>
    <w:rsid w:val="008D6B52"/>
    <w:rsid w:val="008D737D"/>
    <w:rsid w:val="008E0A49"/>
    <w:rsid w:val="008E16A1"/>
    <w:rsid w:val="008E1AC8"/>
    <w:rsid w:val="008E3262"/>
    <w:rsid w:val="008E3FDB"/>
    <w:rsid w:val="008E4582"/>
    <w:rsid w:val="008E48F8"/>
    <w:rsid w:val="008E4BAE"/>
    <w:rsid w:val="008E4D81"/>
    <w:rsid w:val="008E5209"/>
    <w:rsid w:val="008E5454"/>
    <w:rsid w:val="008E5549"/>
    <w:rsid w:val="008E562C"/>
    <w:rsid w:val="008E5F4E"/>
    <w:rsid w:val="008E6E2C"/>
    <w:rsid w:val="008E7536"/>
    <w:rsid w:val="008E7552"/>
    <w:rsid w:val="008F032B"/>
    <w:rsid w:val="008F05A2"/>
    <w:rsid w:val="008F079B"/>
    <w:rsid w:val="008F1AA7"/>
    <w:rsid w:val="008F202B"/>
    <w:rsid w:val="008F2124"/>
    <w:rsid w:val="008F21E7"/>
    <w:rsid w:val="008F2450"/>
    <w:rsid w:val="008F269B"/>
    <w:rsid w:val="008F2A74"/>
    <w:rsid w:val="008F2CBF"/>
    <w:rsid w:val="008F37D1"/>
    <w:rsid w:val="008F3832"/>
    <w:rsid w:val="008F38F0"/>
    <w:rsid w:val="008F48DF"/>
    <w:rsid w:val="008F491E"/>
    <w:rsid w:val="008F4FBF"/>
    <w:rsid w:val="008F4FEC"/>
    <w:rsid w:val="008F50BF"/>
    <w:rsid w:val="008F549F"/>
    <w:rsid w:val="008F56C7"/>
    <w:rsid w:val="008F58FD"/>
    <w:rsid w:val="008F5A1C"/>
    <w:rsid w:val="008F5D0F"/>
    <w:rsid w:val="008F5FD1"/>
    <w:rsid w:val="008F67D8"/>
    <w:rsid w:val="008F6A2C"/>
    <w:rsid w:val="008F70AC"/>
    <w:rsid w:val="008F731D"/>
    <w:rsid w:val="009003A9"/>
    <w:rsid w:val="009006E1"/>
    <w:rsid w:val="00900CC0"/>
    <w:rsid w:val="00900D6B"/>
    <w:rsid w:val="00901662"/>
    <w:rsid w:val="00901B59"/>
    <w:rsid w:val="00901BA2"/>
    <w:rsid w:val="00901EE2"/>
    <w:rsid w:val="00902AF6"/>
    <w:rsid w:val="00902DD7"/>
    <w:rsid w:val="00903186"/>
    <w:rsid w:val="00903698"/>
    <w:rsid w:val="00903CEE"/>
    <w:rsid w:val="00903D04"/>
    <w:rsid w:val="009040E1"/>
    <w:rsid w:val="009045CB"/>
    <w:rsid w:val="0090517E"/>
    <w:rsid w:val="0090587A"/>
    <w:rsid w:val="00905F45"/>
    <w:rsid w:val="009060CB"/>
    <w:rsid w:val="0090621F"/>
    <w:rsid w:val="00906486"/>
    <w:rsid w:val="009067BE"/>
    <w:rsid w:val="00906DA4"/>
    <w:rsid w:val="009075F5"/>
    <w:rsid w:val="0090765E"/>
    <w:rsid w:val="0090785D"/>
    <w:rsid w:val="00910551"/>
    <w:rsid w:val="00910727"/>
    <w:rsid w:val="00910773"/>
    <w:rsid w:val="00910B07"/>
    <w:rsid w:val="0091167D"/>
    <w:rsid w:val="009119D6"/>
    <w:rsid w:val="00911ABD"/>
    <w:rsid w:val="0091244C"/>
    <w:rsid w:val="0091265D"/>
    <w:rsid w:val="009126AF"/>
    <w:rsid w:val="009126F1"/>
    <w:rsid w:val="0091299B"/>
    <w:rsid w:val="00912D3A"/>
    <w:rsid w:val="00912DAE"/>
    <w:rsid w:val="00913434"/>
    <w:rsid w:val="009138CE"/>
    <w:rsid w:val="00913B29"/>
    <w:rsid w:val="00913BB0"/>
    <w:rsid w:val="00913C1F"/>
    <w:rsid w:val="00914306"/>
    <w:rsid w:val="00914368"/>
    <w:rsid w:val="00914D5F"/>
    <w:rsid w:val="0091549B"/>
    <w:rsid w:val="009162EA"/>
    <w:rsid w:val="00917AE6"/>
    <w:rsid w:val="009208D0"/>
    <w:rsid w:val="00920AEC"/>
    <w:rsid w:val="00920D2D"/>
    <w:rsid w:val="009210D0"/>
    <w:rsid w:val="009212F8"/>
    <w:rsid w:val="0092145F"/>
    <w:rsid w:val="0092164A"/>
    <w:rsid w:val="00921669"/>
    <w:rsid w:val="00921B1D"/>
    <w:rsid w:val="00922081"/>
    <w:rsid w:val="00922F8F"/>
    <w:rsid w:val="0092308F"/>
    <w:rsid w:val="00923127"/>
    <w:rsid w:val="009236D5"/>
    <w:rsid w:val="009246F8"/>
    <w:rsid w:val="0092488E"/>
    <w:rsid w:val="00924AF6"/>
    <w:rsid w:val="00924D44"/>
    <w:rsid w:val="0092628D"/>
    <w:rsid w:val="00926951"/>
    <w:rsid w:val="009274E1"/>
    <w:rsid w:val="0092782C"/>
    <w:rsid w:val="00927974"/>
    <w:rsid w:val="00927A93"/>
    <w:rsid w:val="009303F7"/>
    <w:rsid w:val="0093078C"/>
    <w:rsid w:val="00930A36"/>
    <w:rsid w:val="0093120B"/>
    <w:rsid w:val="00931536"/>
    <w:rsid w:val="00932109"/>
    <w:rsid w:val="009322E5"/>
    <w:rsid w:val="009325A3"/>
    <w:rsid w:val="009326FF"/>
    <w:rsid w:val="00932C41"/>
    <w:rsid w:val="00932CE8"/>
    <w:rsid w:val="0093305C"/>
    <w:rsid w:val="009331F0"/>
    <w:rsid w:val="009332B4"/>
    <w:rsid w:val="00933661"/>
    <w:rsid w:val="009345E0"/>
    <w:rsid w:val="00936290"/>
    <w:rsid w:val="00936588"/>
    <w:rsid w:val="00936FF6"/>
    <w:rsid w:val="009374C8"/>
    <w:rsid w:val="009375DB"/>
    <w:rsid w:val="0093777B"/>
    <w:rsid w:val="00937956"/>
    <w:rsid w:val="00937DD9"/>
    <w:rsid w:val="00937F45"/>
    <w:rsid w:val="00940717"/>
    <w:rsid w:val="00940B71"/>
    <w:rsid w:val="00940CF2"/>
    <w:rsid w:val="00941514"/>
    <w:rsid w:val="009425D5"/>
    <w:rsid w:val="00942A88"/>
    <w:rsid w:val="00943661"/>
    <w:rsid w:val="009436A6"/>
    <w:rsid w:val="00943E35"/>
    <w:rsid w:val="009449BE"/>
    <w:rsid w:val="0094529B"/>
    <w:rsid w:val="009459AB"/>
    <w:rsid w:val="00945A94"/>
    <w:rsid w:val="00946034"/>
    <w:rsid w:val="009461D8"/>
    <w:rsid w:val="00946372"/>
    <w:rsid w:val="009464C2"/>
    <w:rsid w:val="00946597"/>
    <w:rsid w:val="009468C0"/>
    <w:rsid w:val="00946A8F"/>
    <w:rsid w:val="00946AA7"/>
    <w:rsid w:val="0094716E"/>
    <w:rsid w:val="00947397"/>
    <w:rsid w:val="009477D0"/>
    <w:rsid w:val="009478E5"/>
    <w:rsid w:val="00947FE9"/>
    <w:rsid w:val="00950112"/>
    <w:rsid w:val="00950409"/>
    <w:rsid w:val="00950DA1"/>
    <w:rsid w:val="0095155E"/>
    <w:rsid w:val="00951A21"/>
    <w:rsid w:val="00951C36"/>
    <w:rsid w:val="00953FA8"/>
    <w:rsid w:val="00954614"/>
    <w:rsid w:val="00954887"/>
    <w:rsid w:val="00954FDB"/>
    <w:rsid w:val="0095529A"/>
    <w:rsid w:val="00955774"/>
    <w:rsid w:val="00955AF2"/>
    <w:rsid w:val="009566A0"/>
    <w:rsid w:val="009568A1"/>
    <w:rsid w:val="00956D1A"/>
    <w:rsid w:val="00956FEC"/>
    <w:rsid w:val="00957B08"/>
    <w:rsid w:val="00957B9A"/>
    <w:rsid w:val="0096127C"/>
    <w:rsid w:val="009622BA"/>
    <w:rsid w:val="009625B7"/>
    <w:rsid w:val="00962820"/>
    <w:rsid w:val="0096292D"/>
    <w:rsid w:val="00962B6B"/>
    <w:rsid w:val="00962BAF"/>
    <w:rsid w:val="0096370C"/>
    <w:rsid w:val="00963995"/>
    <w:rsid w:val="00963B16"/>
    <w:rsid w:val="00963B6B"/>
    <w:rsid w:val="00963B9B"/>
    <w:rsid w:val="0096430E"/>
    <w:rsid w:val="009643BF"/>
    <w:rsid w:val="00965105"/>
    <w:rsid w:val="00965388"/>
    <w:rsid w:val="0096559F"/>
    <w:rsid w:val="00965A9A"/>
    <w:rsid w:val="0096658F"/>
    <w:rsid w:val="00966AC9"/>
    <w:rsid w:val="00966ED8"/>
    <w:rsid w:val="009705A2"/>
    <w:rsid w:val="009705A4"/>
    <w:rsid w:val="00970DA5"/>
    <w:rsid w:val="00970ECE"/>
    <w:rsid w:val="00971440"/>
    <w:rsid w:val="00971B32"/>
    <w:rsid w:val="00971F33"/>
    <w:rsid w:val="009726C6"/>
    <w:rsid w:val="0097349B"/>
    <w:rsid w:val="009738F0"/>
    <w:rsid w:val="00973947"/>
    <w:rsid w:val="00973990"/>
    <w:rsid w:val="00973E02"/>
    <w:rsid w:val="00974393"/>
    <w:rsid w:val="00974EB9"/>
    <w:rsid w:val="00975787"/>
    <w:rsid w:val="00975CE6"/>
    <w:rsid w:val="0097660B"/>
    <w:rsid w:val="00976ADC"/>
    <w:rsid w:val="00976F65"/>
    <w:rsid w:val="00977274"/>
    <w:rsid w:val="00977655"/>
    <w:rsid w:val="00977946"/>
    <w:rsid w:val="00977B0C"/>
    <w:rsid w:val="009802B8"/>
    <w:rsid w:val="009808AD"/>
    <w:rsid w:val="00980EC0"/>
    <w:rsid w:val="009816FD"/>
    <w:rsid w:val="009818A2"/>
    <w:rsid w:val="00982320"/>
    <w:rsid w:val="00982335"/>
    <w:rsid w:val="009823AD"/>
    <w:rsid w:val="0098272E"/>
    <w:rsid w:val="00982A87"/>
    <w:rsid w:val="00982B31"/>
    <w:rsid w:val="00982DD5"/>
    <w:rsid w:val="009832A8"/>
    <w:rsid w:val="009837F4"/>
    <w:rsid w:val="00983AB4"/>
    <w:rsid w:val="00983C28"/>
    <w:rsid w:val="00984511"/>
    <w:rsid w:val="009847A3"/>
    <w:rsid w:val="00985345"/>
    <w:rsid w:val="009855FA"/>
    <w:rsid w:val="00985B7E"/>
    <w:rsid w:val="00985F7F"/>
    <w:rsid w:val="009868B7"/>
    <w:rsid w:val="009869C1"/>
    <w:rsid w:val="00987003"/>
    <w:rsid w:val="009870A9"/>
    <w:rsid w:val="0098749A"/>
    <w:rsid w:val="0098757C"/>
    <w:rsid w:val="00987A58"/>
    <w:rsid w:val="00987D2F"/>
    <w:rsid w:val="009906E3"/>
    <w:rsid w:val="009908A2"/>
    <w:rsid w:val="00990AF9"/>
    <w:rsid w:val="00990DA7"/>
    <w:rsid w:val="009911BC"/>
    <w:rsid w:val="00991893"/>
    <w:rsid w:val="00991976"/>
    <w:rsid w:val="0099238F"/>
    <w:rsid w:val="009926B0"/>
    <w:rsid w:val="0099271A"/>
    <w:rsid w:val="00992A1A"/>
    <w:rsid w:val="00993819"/>
    <w:rsid w:val="00993984"/>
    <w:rsid w:val="00993CC4"/>
    <w:rsid w:val="009941DC"/>
    <w:rsid w:val="00994343"/>
    <w:rsid w:val="009944D3"/>
    <w:rsid w:val="00994F71"/>
    <w:rsid w:val="0099638E"/>
    <w:rsid w:val="009963E2"/>
    <w:rsid w:val="009966F6"/>
    <w:rsid w:val="00996AF1"/>
    <w:rsid w:val="00997363"/>
    <w:rsid w:val="00997593"/>
    <w:rsid w:val="00997C10"/>
    <w:rsid w:val="00997DD3"/>
    <w:rsid w:val="009A0FAC"/>
    <w:rsid w:val="009A12BC"/>
    <w:rsid w:val="009A14B0"/>
    <w:rsid w:val="009A164E"/>
    <w:rsid w:val="009A2469"/>
    <w:rsid w:val="009A2A92"/>
    <w:rsid w:val="009A36CE"/>
    <w:rsid w:val="009A37F5"/>
    <w:rsid w:val="009A3B5C"/>
    <w:rsid w:val="009A3E20"/>
    <w:rsid w:val="009A4161"/>
    <w:rsid w:val="009A47BD"/>
    <w:rsid w:val="009A513F"/>
    <w:rsid w:val="009A5697"/>
    <w:rsid w:val="009A5A11"/>
    <w:rsid w:val="009A5D16"/>
    <w:rsid w:val="009A5E3F"/>
    <w:rsid w:val="009A5F99"/>
    <w:rsid w:val="009A6003"/>
    <w:rsid w:val="009A60EC"/>
    <w:rsid w:val="009A6888"/>
    <w:rsid w:val="009A6DA5"/>
    <w:rsid w:val="009A6DAE"/>
    <w:rsid w:val="009A6DC7"/>
    <w:rsid w:val="009A71A4"/>
    <w:rsid w:val="009A79D4"/>
    <w:rsid w:val="009A7FD5"/>
    <w:rsid w:val="009B0454"/>
    <w:rsid w:val="009B0C88"/>
    <w:rsid w:val="009B112E"/>
    <w:rsid w:val="009B1AFE"/>
    <w:rsid w:val="009B2186"/>
    <w:rsid w:val="009B287B"/>
    <w:rsid w:val="009B2BC5"/>
    <w:rsid w:val="009B2C85"/>
    <w:rsid w:val="009B2D59"/>
    <w:rsid w:val="009B2E72"/>
    <w:rsid w:val="009B2EA3"/>
    <w:rsid w:val="009B3426"/>
    <w:rsid w:val="009B35E7"/>
    <w:rsid w:val="009B3708"/>
    <w:rsid w:val="009B378C"/>
    <w:rsid w:val="009B3DF8"/>
    <w:rsid w:val="009B460F"/>
    <w:rsid w:val="009B46B8"/>
    <w:rsid w:val="009B520B"/>
    <w:rsid w:val="009B581C"/>
    <w:rsid w:val="009B5A13"/>
    <w:rsid w:val="009B6081"/>
    <w:rsid w:val="009B6AF1"/>
    <w:rsid w:val="009B6EBA"/>
    <w:rsid w:val="009B79EB"/>
    <w:rsid w:val="009C069B"/>
    <w:rsid w:val="009C0CA1"/>
    <w:rsid w:val="009C0FCF"/>
    <w:rsid w:val="009C19BD"/>
    <w:rsid w:val="009C2D89"/>
    <w:rsid w:val="009C2E65"/>
    <w:rsid w:val="009C2FC8"/>
    <w:rsid w:val="009C3A66"/>
    <w:rsid w:val="009C3C7C"/>
    <w:rsid w:val="009C425D"/>
    <w:rsid w:val="009C4BDE"/>
    <w:rsid w:val="009C4C15"/>
    <w:rsid w:val="009C504D"/>
    <w:rsid w:val="009C508A"/>
    <w:rsid w:val="009C5127"/>
    <w:rsid w:val="009C54CC"/>
    <w:rsid w:val="009C5935"/>
    <w:rsid w:val="009C5C3D"/>
    <w:rsid w:val="009C6554"/>
    <w:rsid w:val="009C65B2"/>
    <w:rsid w:val="009C6879"/>
    <w:rsid w:val="009C7477"/>
    <w:rsid w:val="009C757B"/>
    <w:rsid w:val="009C76EB"/>
    <w:rsid w:val="009D0112"/>
    <w:rsid w:val="009D03A2"/>
    <w:rsid w:val="009D04F2"/>
    <w:rsid w:val="009D0741"/>
    <w:rsid w:val="009D11FB"/>
    <w:rsid w:val="009D1B22"/>
    <w:rsid w:val="009D26B4"/>
    <w:rsid w:val="009D2932"/>
    <w:rsid w:val="009D2EA2"/>
    <w:rsid w:val="009D38F4"/>
    <w:rsid w:val="009D39F6"/>
    <w:rsid w:val="009D454E"/>
    <w:rsid w:val="009D45DC"/>
    <w:rsid w:val="009D4AFC"/>
    <w:rsid w:val="009D4BFC"/>
    <w:rsid w:val="009D52D6"/>
    <w:rsid w:val="009D579A"/>
    <w:rsid w:val="009D57C2"/>
    <w:rsid w:val="009D5CF9"/>
    <w:rsid w:val="009D5CFF"/>
    <w:rsid w:val="009D600C"/>
    <w:rsid w:val="009D604C"/>
    <w:rsid w:val="009D674F"/>
    <w:rsid w:val="009D6C6F"/>
    <w:rsid w:val="009D70A6"/>
    <w:rsid w:val="009D71AF"/>
    <w:rsid w:val="009D7200"/>
    <w:rsid w:val="009D76E7"/>
    <w:rsid w:val="009D7AE6"/>
    <w:rsid w:val="009E0150"/>
    <w:rsid w:val="009E0245"/>
    <w:rsid w:val="009E0523"/>
    <w:rsid w:val="009E076F"/>
    <w:rsid w:val="009E0C6A"/>
    <w:rsid w:val="009E117B"/>
    <w:rsid w:val="009E1392"/>
    <w:rsid w:val="009E22CE"/>
    <w:rsid w:val="009E357D"/>
    <w:rsid w:val="009E442A"/>
    <w:rsid w:val="009E453A"/>
    <w:rsid w:val="009E4A21"/>
    <w:rsid w:val="009E5914"/>
    <w:rsid w:val="009E5924"/>
    <w:rsid w:val="009E63E7"/>
    <w:rsid w:val="009E68FD"/>
    <w:rsid w:val="009E6C89"/>
    <w:rsid w:val="009E73A8"/>
    <w:rsid w:val="009E7E6B"/>
    <w:rsid w:val="009F0324"/>
    <w:rsid w:val="009F0A12"/>
    <w:rsid w:val="009F0C26"/>
    <w:rsid w:val="009F1056"/>
    <w:rsid w:val="009F1093"/>
    <w:rsid w:val="009F19B7"/>
    <w:rsid w:val="009F19C9"/>
    <w:rsid w:val="009F1F48"/>
    <w:rsid w:val="009F2C6F"/>
    <w:rsid w:val="009F2D6C"/>
    <w:rsid w:val="009F328D"/>
    <w:rsid w:val="009F4178"/>
    <w:rsid w:val="009F429D"/>
    <w:rsid w:val="009F45C2"/>
    <w:rsid w:val="009F473C"/>
    <w:rsid w:val="009F47E4"/>
    <w:rsid w:val="009F49D5"/>
    <w:rsid w:val="009F5365"/>
    <w:rsid w:val="009F537E"/>
    <w:rsid w:val="009F53B8"/>
    <w:rsid w:val="009F5A09"/>
    <w:rsid w:val="009F5B4A"/>
    <w:rsid w:val="009F60C2"/>
    <w:rsid w:val="009F6183"/>
    <w:rsid w:val="009F6CE6"/>
    <w:rsid w:val="009F6E7A"/>
    <w:rsid w:val="009F6F7E"/>
    <w:rsid w:val="009F7022"/>
    <w:rsid w:val="009F7A76"/>
    <w:rsid w:val="009F7A86"/>
    <w:rsid w:val="009F7DDD"/>
    <w:rsid w:val="00A003CC"/>
    <w:rsid w:val="00A00AFD"/>
    <w:rsid w:val="00A00C3C"/>
    <w:rsid w:val="00A00E66"/>
    <w:rsid w:val="00A0104E"/>
    <w:rsid w:val="00A01265"/>
    <w:rsid w:val="00A0172D"/>
    <w:rsid w:val="00A019FD"/>
    <w:rsid w:val="00A02209"/>
    <w:rsid w:val="00A030C1"/>
    <w:rsid w:val="00A032BA"/>
    <w:rsid w:val="00A03A12"/>
    <w:rsid w:val="00A040DE"/>
    <w:rsid w:val="00A04590"/>
    <w:rsid w:val="00A0528D"/>
    <w:rsid w:val="00A0549A"/>
    <w:rsid w:val="00A055CF"/>
    <w:rsid w:val="00A0574E"/>
    <w:rsid w:val="00A0623F"/>
    <w:rsid w:val="00A06333"/>
    <w:rsid w:val="00A06A1C"/>
    <w:rsid w:val="00A06C23"/>
    <w:rsid w:val="00A06CF1"/>
    <w:rsid w:val="00A07CE1"/>
    <w:rsid w:val="00A10D92"/>
    <w:rsid w:val="00A10E90"/>
    <w:rsid w:val="00A12242"/>
    <w:rsid w:val="00A128D5"/>
    <w:rsid w:val="00A12FFD"/>
    <w:rsid w:val="00A133D3"/>
    <w:rsid w:val="00A141FA"/>
    <w:rsid w:val="00A14B29"/>
    <w:rsid w:val="00A14C41"/>
    <w:rsid w:val="00A15447"/>
    <w:rsid w:val="00A15746"/>
    <w:rsid w:val="00A15AAE"/>
    <w:rsid w:val="00A1618E"/>
    <w:rsid w:val="00A163AB"/>
    <w:rsid w:val="00A16537"/>
    <w:rsid w:val="00A1675B"/>
    <w:rsid w:val="00A16907"/>
    <w:rsid w:val="00A169E5"/>
    <w:rsid w:val="00A16BB2"/>
    <w:rsid w:val="00A1718B"/>
    <w:rsid w:val="00A175DB"/>
    <w:rsid w:val="00A208A8"/>
    <w:rsid w:val="00A210C9"/>
    <w:rsid w:val="00A21103"/>
    <w:rsid w:val="00A21267"/>
    <w:rsid w:val="00A21BD4"/>
    <w:rsid w:val="00A21FB6"/>
    <w:rsid w:val="00A231DF"/>
    <w:rsid w:val="00A235AF"/>
    <w:rsid w:val="00A240AC"/>
    <w:rsid w:val="00A24A6E"/>
    <w:rsid w:val="00A24E51"/>
    <w:rsid w:val="00A24F20"/>
    <w:rsid w:val="00A251D5"/>
    <w:rsid w:val="00A253E6"/>
    <w:rsid w:val="00A2597E"/>
    <w:rsid w:val="00A25AEA"/>
    <w:rsid w:val="00A25E58"/>
    <w:rsid w:val="00A25FE5"/>
    <w:rsid w:val="00A2617E"/>
    <w:rsid w:val="00A267DD"/>
    <w:rsid w:val="00A268AE"/>
    <w:rsid w:val="00A26A97"/>
    <w:rsid w:val="00A26E70"/>
    <w:rsid w:val="00A27464"/>
    <w:rsid w:val="00A27585"/>
    <w:rsid w:val="00A279A1"/>
    <w:rsid w:val="00A279A4"/>
    <w:rsid w:val="00A27BBB"/>
    <w:rsid w:val="00A27D56"/>
    <w:rsid w:val="00A30037"/>
    <w:rsid w:val="00A30884"/>
    <w:rsid w:val="00A323AC"/>
    <w:rsid w:val="00A326A5"/>
    <w:rsid w:val="00A3282A"/>
    <w:rsid w:val="00A32F29"/>
    <w:rsid w:val="00A3307F"/>
    <w:rsid w:val="00A33966"/>
    <w:rsid w:val="00A33B72"/>
    <w:rsid w:val="00A34F71"/>
    <w:rsid w:val="00A357C3"/>
    <w:rsid w:val="00A35C23"/>
    <w:rsid w:val="00A36015"/>
    <w:rsid w:val="00A36710"/>
    <w:rsid w:val="00A369B9"/>
    <w:rsid w:val="00A37603"/>
    <w:rsid w:val="00A37D0E"/>
    <w:rsid w:val="00A37D52"/>
    <w:rsid w:val="00A37EE9"/>
    <w:rsid w:val="00A41BFB"/>
    <w:rsid w:val="00A41F07"/>
    <w:rsid w:val="00A422D3"/>
    <w:rsid w:val="00A422D8"/>
    <w:rsid w:val="00A42DBC"/>
    <w:rsid w:val="00A43E4F"/>
    <w:rsid w:val="00A44327"/>
    <w:rsid w:val="00A4435E"/>
    <w:rsid w:val="00A44921"/>
    <w:rsid w:val="00A449BE"/>
    <w:rsid w:val="00A44B61"/>
    <w:rsid w:val="00A454AE"/>
    <w:rsid w:val="00A45861"/>
    <w:rsid w:val="00A45FA9"/>
    <w:rsid w:val="00A46226"/>
    <w:rsid w:val="00A46271"/>
    <w:rsid w:val="00A464EB"/>
    <w:rsid w:val="00A46876"/>
    <w:rsid w:val="00A46B85"/>
    <w:rsid w:val="00A4759B"/>
    <w:rsid w:val="00A4789F"/>
    <w:rsid w:val="00A500FB"/>
    <w:rsid w:val="00A50170"/>
    <w:rsid w:val="00A5057A"/>
    <w:rsid w:val="00A505E1"/>
    <w:rsid w:val="00A50E4A"/>
    <w:rsid w:val="00A5101A"/>
    <w:rsid w:val="00A511B6"/>
    <w:rsid w:val="00A521DA"/>
    <w:rsid w:val="00A527DE"/>
    <w:rsid w:val="00A5387D"/>
    <w:rsid w:val="00A538E1"/>
    <w:rsid w:val="00A53C76"/>
    <w:rsid w:val="00A53D84"/>
    <w:rsid w:val="00A551CB"/>
    <w:rsid w:val="00A55339"/>
    <w:rsid w:val="00A55F30"/>
    <w:rsid w:val="00A55F91"/>
    <w:rsid w:val="00A5626D"/>
    <w:rsid w:val="00A562FF"/>
    <w:rsid w:val="00A564EC"/>
    <w:rsid w:val="00A5703E"/>
    <w:rsid w:val="00A5706A"/>
    <w:rsid w:val="00A57125"/>
    <w:rsid w:val="00A5753B"/>
    <w:rsid w:val="00A57C0F"/>
    <w:rsid w:val="00A57D66"/>
    <w:rsid w:val="00A60F2B"/>
    <w:rsid w:val="00A60FEA"/>
    <w:rsid w:val="00A61079"/>
    <w:rsid w:val="00A617EE"/>
    <w:rsid w:val="00A61C19"/>
    <w:rsid w:val="00A61F0C"/>
    <w:rsid w:val="00A6279D"/>
    <w:rsid w:val="00A62990"/>
    <w:rsid w:val="00A62E73"/>
    <w:rsid w:val="00A63056"/>
    <w:rsid w:val="00A6352E"/>
    <w:rsid w:val="00A642B4"/>
    <w:rsid w:val="00A645DE"/>
    <w:rsid w:val="00A64708"/>
    <w:rsid w:val="00A647F6"/>
    <w:rsid w:val="00A648D0"/>
    <w:rsid w:val="00A6524A"/>
    <w:rsid w:val="00A6548B"/>
    <w:rsid w:val="00A65BE5"/>
    <w:rsid w:val="00A65FDB"/>
    <w:rsid w:val="00A662A3"/>
    <w:rsid w:val="00A664A5"/>
    <w:rsid w:val="00A66650"/>
    <w:rsid w:val="00A668B6"/>
    <w:rsid w:val="00A66BA7"/>
    <w:rsid w:val="00A66F69"/>
    <w:rsid w:val="00A6762D"/>
    <w:rsid w:val="00A67AC2"/>
    <w:rsid w:val="00A67E98"/>
    <w:rsid w:val="00A702B0"/>
    <w:rsid w:val="00A7059A"/>
    <w:rsid w:val="00A70963"/>
    <w:rsid w:val="00A70B5F"/>
    <w:rsid w:val="00A7102F"/>
    <w:rsid w:val="00A7103A"/>
    <w:rsid w:val="00A7111B"/>
    <w:rsid w:val="00A7118C"/>
    <w:rsid w:val="00A7120A"/>
    <w:rsid w:val="00A718E7"/>
    <w:rsid w:val="00A71E5D"/>
    <w:rsid w:val="00A71F6F"/>
    <w:rsid w:val="00A7227C"/>
    <w:rsid w:val="00A72605"/>
    <w:rsid w:val="00A728E3"/>
    <w:rsid w:val="00A73408"/>
    <w:rsid w:val="00A738A3"/>
    <w:rsid w:val="00A73972"/>
    <w:rsid w:val="00A73EE6"/>
    <w:rsid w:val="00A74A0A"/>
    <w:rsid w:val="00A74AB0"/>
    <w:rsid w:val="00A74D5E"/>
    <w:rsid w:val="00A75C43"/>
    <w:rsid w:val="00A75CB4"/>
    <w:rsid w:val="00A76198"/>
    <w:rsid w:val="00A76491"/>
    <w:rsid w:val="00A7671A"/>
    <w:rsid w:val="00A76872"/>
    <w:rsid w:val="00A76970"/>
    <w:rsid w:val="00A76AA9"/>
    <w:rsid w:val="00A76C53"/>
    <w:rsid w:val="00A7708D"/>
    <w:rsid w:val="00A77B94"/>
    <w:rsid w:val="00A801C9"/>
    <w:rsid w:val="00A80223"/>
    <w:rsid w:val="00A80408"/>
    <w:rsid w:val="00A80864"/>
    <w:rsid w:val="00A81095"/>
    <w:rsid w:val="00A81362"/>
    <w:rsid w:val="00A81AB3"/>
    <w:rsid w:val="00A81BB5"/>
    <w:rsid w:val="00A81C3B"/>
    <w:rsid w:val="00A81CFE"/>
    <w:rsid w:val="00A81D4E"/>
    <w:rsid w:val="00A820F0"/>
    <w:rsid w:val="00A825DD"/>
    <w:rsid w:val="00A829F2"/>
    <w:rsid w:val="00A83234"/>
    <w:rsid w:val="00A832E6"/>
    <w:rsid w:val="00A83768"/>
    <w:rsid w:val="00A83A8A"/>
    <w:rsid w:val="00A83BD6"/>
    <w:rsid w:val="00A840E0"/>
    <w:rsid w:val="00A8411A"/>
    <w:rsid w:val="00A8438D"/>
    <w:rsid w:val="00A8460D"/>
    <w:rsid w:val="00A848EA"/>
    <w:rsid w:val="00A853EC"/>
    <w:rsid w:val="00A85439"/>
    <w:rsid w:val="00A856BF"/>
    <w:rsid w:val="00A86418"/>
    <w:rsid w:val="00A86C54"/>
    <w:rsid w:val="00A86C92"/>
    <w:rsid w:val="00A876C7"/>
    <w:rsid w:val="00A87A43"/>
    <w:rsid w:val="00A9008C"/>
    <w:rsid w:val="00A910EB"/>
    <w:rsid w:val="00A917B7"/>
    <w:rsid w:val="00A919C3"/>
    <w:rsid w:val="00A91E50"/>
    <w:rsid w:val="00A92114"/>
    <w:rsid w:val="00A92743"/>
    <w:rsid w:val="00A92958"/>
    <w:rsid w:val="00A92B0A"/>
    <w:rsid w:val="00A92F4B"/>
    <w:rsid w:val="00A93062"/>
    <w:rsid w:val="00A9417D"/>
    <w:rsid w:val="00A941AD"/>
    <w:rsid w:val="00A94A6D"/>
    <w:rsid w:val="00A953C6"/>
    <w:rsid w:val="00A954B4"/>
    <w:rsid w:val="00A95523"/>
    <w:rsid w:val="00A95803"/>
    <w:rsid w:val="00A95EA2"/>
    <w:rsid w:val="00A96651"/>
    <w:rsid w:val="00A970DB"/>
    <w:rsid w:val="00A971C8"/>
    <w:rsid w:val="00A9783F"/>
    <w:rsid w:val="00A97D6D"/>
    <w:rsid w:val="00A97E62"/>
    <w:rsid w:val="00AA0202"/>
    <w:rsid w:val="00AA0434"/>
    <w:rsid w:val="00AA04B7"/>
    <w:rsid w:val="00AA0DD9"/>
    <w:rsid w:val="00AA1717"/>
    <w:rsid w:val="00AA1EA4"/>
    <w:rsid w:val="00AA1ED5"/>
    <w:rsid w:val="00AA1F88"/>
    <w:rsid w:val="00AA255A"/>
    <w:rsid w:val="00AA2B09"/>
    <w:rsid w:val="00AA36E9"/>
    <w:rsid w:val="00AA3DCF"/>
    <w:rsid w:val="00AA4A07"/>
    <w:rsid w:val="00AA4B00"/>
    <w:rsid w:val="00AA502D"/>
    <w:rsid w:val="00AA5053"/>
    <w:rsid w:val="00AA68E2"/>
    <w:rsid w:val="00AA6961"/>
    <w:rsid w:val="00AA71C1"/>
    <w:rsid w:val="00AA780F"/>
    <w:rsid w:val="00AA7F9A"/>
    <w:rsid w:val="00AA7FD5"/>
    <w:rsid w:val="00AB001D"/>
    <w:rsid w:val="00AB0251"/>
    <w:rsid w:val="00AB03BF"/>
    <w:rsid w:val="00AB0D9C"/>
    <w:rsid w:val="00AB0FC0"/>
    <w:rsid w:val="00AB11C5"/>
    <w:rsid w:val="00AB18A1"/>
    <w:rsid w:val="00AB1B35"/>
    <w:rsid w:val="00AB1C9E"/>
    <w:rsid w:val="00AB2077"/>
    <w:rsid w:val="00AB209E"/>
    <w:rsid w:val="00AB31F6"/>
    <w:rsid w:val="00AB3A4A"/>
    <w:rsid w:val="00AB3D77"/>
    <w:rsid w:val="00AB4B82"/>
    <w:rsid w:val="00AB4DEE"/>
    <w:rsid w:val="00AB505C"/>
    <w:rsid w:val="00AB5123"/>
    <w:rsid w:val="00AB56A0"/>
    <w:rsid w:val="00AB594C"/>
    <w:rsid w:val="00AB5977"/>
    <w:rsid w:val="00AB5AAB"/>
    <w:rsid w:val="00AB5E17"/>
    <w:rsid w:val="00AB5FD2"/>
    <w:rsid w:val="00AB5FEC"/>
    <w:rsid w:val="00AB675E"/>
    <w:rsid w:val="00AB6859"/>
    <w:rsid w:val="00AB6C9C"/>
    <w:rsid w:val="00AB6FA7"/>
    <w:rsid w:val="00AB778A"/>
    <w:rsid w:val="00AC01B9"/>
    <w:rsid w:val="00AC0366"/>
    <w:rsid w:val="00AC0E6D"/>
    <w:rsid w:val="00AC11D3"/>
    <w:rsid w:val="00AC24D1"/>
    <w:rsid w:val="00AC27B8"/>
    <w:rsid w:val="00AC2888"/>
    <w:rsid w:val="00AC2C71"/>
    <w:rsid w:val="00AC4830"/>
    <w:rsid w:val="00AC4845"/>
    <w:rsid w:val="00AC4A48"/>
    <w:rsid w:val="00AC51A6"/>
    <w:rsid w:val="00AC53F3"/>
    <w:rsid w:val="00AC53F7"/>
    <w:rsid w:val="00AC563F"/>
    <w:rsid w:val="00AC6156"/>
    <w:rsid w:val="00AC67A7"/>
    <w:rsid w:val="00AC67E7"/>
    <w:rsid w:val="00AC689D"/>
    <w:rsid w:val="00AC7B84"/>
    <w:rsid w:val="00AD077D"/>
    <w:rsid w:val="00AD083A"/>
    <w:rsid w:val="00AD0C82"/>
    <w:rsid w:val="00AD0DC5"/>
    <w:rsid w:val="00AD1397"/>
    <w:rsid w:val="00AD1C0F"/>
    <w:rsid w:val="00AD3DA6"/>
    <w:rsid w:val="00AD449B"/>
    <w:rsid w:val="00AD4622"/>
    <w:rsid w:val="00AD4E94"/>
    <w:rsid w:val="00AD5242"/>
    <w:rsid w:val="00AD5C92"/>
    <w:rsid w:val="00AD652E"/>
    <w:rsid w:val="00AD7103"/>
    <w:rsid w:val="00AD742A"/>
    <w:rsid w:val="00AD7E76"/>
    <w:rsid w:val="00AE01D5"/>
    <w:rsid w:val="00AE0552"/>
    <w:rsid w:val="00AE06ED"/>
    <w:rsid w:val="00AE08B7"/>
    <w:rsid w:val="00AE08BC"/>
    <w:rsid w:val="00AE08FA"/>
    <w:rsid w:val="00AE0D03"/>
    <w:rsid w:val="00AE2080"/>
    <w:rsid w:val="00AE2278"/>
    <w:rsid w:val="00AE249B"/>
    <w:rsid w:val="00AE2954"/>
    <w:rsid w:val="00AE3D54"/>
    <w:rsid w:val="00AE3DC0"/>
    <w:rsid w:val="00AE5452"/>
    <w:rsid w:val="00AE5575"/>
    <w:rsid w:val="00AE5AFB"/>
    <w:rsid w:val="00AE5E6D"/>
    <w:rsid w:val="00AE6C9C"/>
    <w:rsid w:val="00AE6D2E"/>
    <w:rsid w:val="00AE6F23"/>
    <w:rsid w:val="00AE718D"/>
    <w:rsid w:val="00AE78FF"/>
    <w:rsid w:val="00AF084C"/>
    <w:rsid w:val="00AF095B"/>
    <w:rsid w:val="00AF09BE"/>
    <w:rsid w:val="00AF2FEC"/>
    <w:rsid w:val="00AF3573"/>
    <w:rsid w:val="00AF4346"/>
    <w:rsid w:val="00AF4450"/>
    <w:rsid w:val="00AF4534"/>
    <w:rsid w:val="00AF4D0E"/>
    <w:rsid w:val="00AF4F2E"/>
    <w:rsid w:val="00AF59AF"/>
    <w:rsid w:val="00AF5C3C"/>
    <w:rsid w:val="00AF5F9B"/>
    <w:rsid w:val="00AF6294"/>
    <w:rsid w:val="00AF64D3"/>
    <w:rsid w:val="00AF6C4B"/>
    <w:rsid w:val="00AF6DF4"/>
    <w:rsid w:val="00AF74F4"/>
    <w:rsid w:val="00AF7786"/>
    <w:rsid w:val="00AF7D64"/>
    <w:rsid w:val="00B00287"/>
    <w:rsid w:val="00B003FF"/>
    <w:rsid w:val="00B00D9B"/>
    <w:rsid w:val="00B010CC"/>
    <w:rsid w:val="00B018B0"/>
    <w:rsid w:val="00B01CAD"/>
    <w:rsid w:val="00B0234B"/>
    <w:rsid w:val="00B025F0"/>
    <w:rsid w:val="00B0289A"/>
    <w:rsid w:val="00B02E12"/>
    <w:rsid w:val="00B0339C"/>
    <w:rsid w:val="00B03461"/>
    <w:rsid w:val="00B03793"/>
    <w:rsid w:val="00B03D3A"/>
    <w:rsid w:val="00B03EE0"/>
    <w:rsid w:val="00B05043"/>
    <w:rsid w:val="00B05D68"/>
    <w:rsid w:val="00B0616C"/>
    <w:rsid w:val="00B062BC"/>
    <w:rsid w:val="00B0665F"/>
    <w:rsid w:val="00B06DC5"/>
    <w:rsid w:val="00B07A8C"/>
    <w:rsid w:val="00B106AF"/>
    <w:rsid w:val="00B10C6C"/>
    <w:rsid w:val="00B1130C"/>
    <w:rsid w:val="00B12ACE"/>
    <w:rsid w:val="00B13AD9"/>
    <w:rsid w:val="00B13E3F"/>
    <w:rsid w:val="00B15293"/>
    <w:rsid w:val="00B15348"/>
    <w:rsid w:val="00B15999"/>
    <w:rsid w:val="00B15B6A"/>
    <w:rsid w:val="00B16224"/>
    <w:rsid w:val="00B16715"/>
    <w:rsid w:val="00B16869"/>
    <w:rsid w:val="00B16CDC"/>
    <w:rsid w:val="00B16ED1"/>
    <w:rsid w:val="00B176B0"/>
    <w:rsid w:val="00B177B5"/>
    <w:rsid w:val="00B179A3"/>
    <w:rsid w:val="00B20A9B"/>
    <w:rsid w:val="00B20A9C"/>
    <w:rsid w:val="00B210C1"/>
    <w:rsid w:val="00B21655"/>
    <w:rsid w:val="00B21C6D"/>
    <w:rsid w:val="00B21D44"/>
    <w:rsid w:val="00B22527"/>
    <w:rsid w:val="00B235F3"/>
    <w:rsid w:val="00B23604"/>
    <w:rsid w:val="00B2389F"/>
    <w:rsid w:val="00B23B63"/>
    <w:rsid w:val="00B23EFD"/>
    <w:rsid w:val="00B24136"/>
    <w:rsid w:val="00B246FC"/>
    <w:rsid w:val="00B2471C"/>
    <w:rsid w:val="00B24970"/>
    <w:rsid w:val="00B2499F"/>
    <w:rsid w:val="00B24C43"/>
    <w:rsid w:val="00B24DA9"/>
    <w:rsid w:val="00B25EEC"/>
    <w:rsid w:val="00B25F4C"/>
    <w:rsid w:val="00B2676D"/>
    <w:rsid w:val="00B26A71"/>
    <w:rsid w:val="00B26A7D"/>
    <w:rsid w:val="00B26BA0"/>
    <w:rsid w:val="00B26F33"/>
    <w:rsid w:val="00B27300"/>
    <w:rsid w:val="00B2738E"/>
    <w:rsid w:val="00B279E8"/>
    <w:rsid w:val="00B27C65"/>
    <w:rsid w:val="00B27E9C"/>
    <w:rsid w:val="00B27EB5"/>
    <w:rsid w:val="00B300B0"/>
    <w:rsid w:val="00B30D4D"/>
    <w:rsid w:val="00B3143A"/>
    <w:rsid w:val="00B32365"/>
    <w:rsid w:val="00B32531"/>
    <w:rsid w:val="00B32680"/>
    <w:rsid w:val="00B32725"/>
    <w:rsid w:val="00B32787"/>
    <w:rsid w:val="00B32BE0"/>
    <w:rsid w:val="00B32D6B"/>
    <w:rsid w:val="00B3383B"/>
    <w:rsid w:val="00B338F5"/>
    <w:rsid w:val="00B34162"/>
    <w:rsid w:val="00B34D26"/>
    <w:rsid w:val="00B35BBF"/>
    <w:rsid w:val="00B35DDC"/>
    <w:rsid w:val="00B35EF2"/>
    <w:rsid w:val="00B36208"/>
    <w:rsid w:val="00B36355"/>
    <w:rsid w:val="00B36493"/>
    <w:rsid w:val="00B36AA9"/>
    <w:rsid w:val="00B36E98"/>
    <w:rsid w:val="00B379AC"/>
    <w:rsid w:val="00B37BA6"/>
    <w:rsid w:val="00B37E44"/>
    <w:rsid w:val="00B40B21"/>
    <w:rsid w:val="00B40D4B"/>
    <w:rsid w:val="00B41446"/>
    <w:rsid w:val="00B41540"/>
    <w:rsid w:val="00B41701"/>
    <w:rsid w:val="00B41ED5"/>
    <w:rsid w:val="00B427BA"/>
    <w:rsid w:val="00B42B9A"/>
    <w:rsid w:val="00B432F2"/>
    <w:rsid w:val="00B43409"/>
    <w:rsid w:val="00B4382A"/>
    <w:rsid w:val="00B43ADC"/>
    <w:rsid w:val="00B43B13"/>
    <w:rsid w:val="00B43ED7"/>
    <w:rsid w:val="00B4418C"/>
    <w:rsid w:val="00B44199"/>
    <w:rsid w:val="00B448CF"/>
    <w:rsid w:val="00B44D55"/>
    <w:rsid w:val="00B44FE0"/>
    <w:rsid w:val="00B454E8"/>
    <w:rsid w:val="00B4561A"/>
    <w:rsid w:val="00B45E00"/>
    <w:rsid w:val="00B45F8D"/>
    <w:rsid w:val="00B46139"/>
    <w:rsid w:val="00B46287"/>
    <w:rsid w:val="00B468FA"/>
    <w:rsid w:val="00B469C9"/>
    <w:rsid w:val="00B46D0B"/>
    <w:rsid w:val="00B46E42"/>
    <w:rsid w:val="00B471D4"/>
    <w:rsid w:val="00B4745C"/>
    <w:rsid w:val="00B47870"/>
    <w:rsid w:val="00B478BD"/>
    <w:rsid w:val="00B479D7"/>
    <w:rsid w:val="00B47BFC"/>
    <w:rsid w:val="00B47F93"/>
    <w:rsid w:val="00B508CE"/>
    <w:rsid w:val="00B50E38"/>
    <w:rsid w:val="00B5115D"/>
    <w:rsid w:val="00B514BF"/>
    <w:rsid w:val="00B51C6A"/>
    <w:rsid w:val="00B51EB9"/>
    <w:rsid w:val="00B523F9"/>
    <w:rsid w:val="00B5283B"/>
    <w:rsid w:val="00B536AD"/>
    <w:rsid w:val="00B5395E"/>
    <w:rsid w:val="00B53AA6"/>
    <w:rsid w:val="00B53BF4"/>
    <w:rsid w:val="00B54070"/>
    <w:rsid w:val="00B54227"/>
    <w:rsid w:val="00B54394"/>
    <w:rsid w:val="00B5465A"/>
    <w:rsid w:val="00B546C0"/>
    <w:rsid w:val="00B54DE8"/>
    <w:rsid w:val="00B551CB"/>
    <w:rsid w:val="00B5528E"/>
    <w:rsid w:val="00B56656"/>
    <w:rsid w:val="00B56968"/>
    <w:rsid w:val="00B56C73"/>
    <w:rsid w:val="00B5751C"/>
    <w:rsid w:val="00B57DDA"/>
    <w:rsid w:val="00B57F3C"/>
    <w:rsid w:val="00B601A9"/>
    <w:rsid w:val="00B60305"/>
    <w:rsid w:val="00B6088A"/>
    <w:rsid w:val="00B60CC5"/>
    <w:rsid w:val="00B60E40"/>
    <w:rsid w:val="00B611A5"/>
    <w:rsid w:val="00B61B61"/>
    <w:rsid w:val="00B61CDB"/>
    <w:rsid w:val="00B6216B"/>
    <w:rsid w:val="00B621F0"/>
    <w:rsid w:val="00B6259E"/>
    <w:rsid w:val="00B62D15"/>
    <w:rsid w:val="00B6338E"/>
    <w:rsid w:val="00B636D8"/>
    <w:rsid w:val="00B64583"/>
    <w:rsid w:val="00B64732"/>
    <w:rsid w:val="00B64DDC"/>
    <w:rsid w:val="00B65070"/>
    <w:rsid w:val="00B65572"/>
    <w:rsid w:val="00B6598A"/>
    <w:rsid w:val="00B65D8F"/>
    <w:rsid w:val="00B6666E"/>
    <w:rsid w:val="00B66686"/>
    <w:rsid w:val="00B66FCA"/>
    <w:rsid w:val="00B67096"/>
    <w:rsid w:val="00B6729D"/>
    <w:rsid w:val="00B6782A"/>
    <w:rsid w:val="00B6784A"/>
    <w:rsid w:val="00B678A6"/>
    <w:rsid w:val="00B679B9"/>
    <w:rsid w:val="00B67D21"/>
    <w:rsid w:val="00B701BE"/>
    <w:rsid w:val="00B701DA"/>
    <w:rsid w:val="00B70276"/>
    <w:rsid w:val="00B70536"/>
    <w:rsid w:val="00B705FC"/>
    <w:rsid w:val="00B70F65"/>
    <w:rsid w:val="00B718B2"/>
    <w:rsid w:val="00B7238C"/>
    <w:rsid w:val="00B725AB"/>
    <w:rsid w:val="00B72F66"/>
    <w:rsid w:val="00B7339F"/>
    <w:rsid w:val="00B733D3"/>
    <w:rsid w:val="00B736B4"/>
    <w:rsid w:val="00B74621"/>
    <w:rsid w:val="00B746DE"/>
    <w:rsid w:val="00B748C9"/>
    <w:rsid w:val="00B75157"/>
    <w:rsid w:val="00B75A94"/>
    <w:rsid w:val="00B75D14"/>
    <w:rsid w:val="00B76559"/>
    <w:rsid w:val="00B76F9D"/>
    <w:rsid w:val="00B7734E"/>
    <w:rsid w:val="00B775D7"/>
    <w:rsid w:val="00B77BBA"/>
    <w:rsid w:val="00B80C4F"/>
    <w:rsid w:val="00B80D98"/>
    <w:rsid w:val="00B813DF"/>
    <w:rsid w:val="00B81A81"/>
    <w:rsid w:val="00B81C93"/>
    <w:rsid w:val="00B828F3"/>
    <w:rsid w:val="00B82F6E"/>
    <w:rsid w:val="00B83155"/>
    <w:rsid w:val="00B833B9"/>
    <w:rsid w:val="00B83938"/>
    <w:rsid w:val="00B83F49"/>
    <w:rsid w:val="00B84319"/>
    <w:rsid w:val="00B84843"/>
    <w:rsid w:val="00B84874"/>
    <w:rsid w:val="00B849A1"/>
    <w:rsid w:val="00B849D3"/>
    <w:rsid w:val="00B84AD1"/>
    <w:rsid w:val="00B84B82"/>
    <w:rsid w:val="00B85BA3"/>
    <w:rsid w:val="00B86C2D"/>
    <w:rsid w:val="00B86CA6"/>
    <w:rsid w:val="00B86DCA"/>
    <w:rsid w:val="00B87271"/>
    <w:rsid w:val="00B87349"/>
    <w:rsid w:val="00B87450"/>
    <w:rsid w:val="00B874C0"/>
    <w:rsid w:val="00B87D30"/>
    <w:rsid w:val="00B90011"/>
    <w:rsid w:val="00B907F2"/>
    <w:rsid w:val="00B90DF7"/>
    <w:rsid w:val="00B90FFD"/>
    <w:rsid w:val="00B9116C"/>
    <w:rsid w:val="00B91459"/>
    <w:rsid w:val="00B91959"/>
    <w:rsid w:val="00B927FF"/>
    <w:rsid w:val="00B928F5"/>
    <w:rsid w:val="00B92EE1"/>
    <w:rsid w:val="00B93403"/>
    <w:rsid w:val="00B93427"/>
    <w:rsid w:val="00B935C9"/>
    <w:rsid w:val="00B93730"/>
    <w:rsid w:val="00B938EE"/>
    <w:rsid w:val="00B948DC"/>
    <w:rsid w:val="00B9516D"/>
    <w:rsid w:val="00B959E0"/>
    <w:rsid w:val="00B95D43"/>
    <w:rsid w:val="00B9617C"/>
    <w:rsid w:val="00B96428"/>
    <w:rsid w:val="00B96653"/>
    <w:rsid w:val="00B96CD9"/>
    <w:rsid w:val="00B96D08"/>
    <w:rsid w:val="00B970F1"/>
    <w:rsid w:val="00B976C3"/>
    <w:rsid w:val="00B97CA8"/>
    <w:rsid w:val="00B97E7F"/>
    <w:rsid w:val="00BA081D"/>
    <w:rsid w:val="00BA0AA8"/>
    <w:rsid w:val="00BA1E13"/>
    <w:rsid w:val="00BA2118"/>
    <w:rsid w:val="00BA26B7"/>
    <w:rsid w:val="00BA2E2E"/>
    <w:rsid w:val="00BA3631"/>
    <w:rsid w:val="00BA3771"/>
    <w:rsid w:val="00BA3D9B"/>
    <w:rsid w:val="00BA436F"/>
    <w:rsid w:val="00BA43FF"/>
    <w:rsid w:val="00BA4599"/>
    <w:rsid w:val="00BA494C"/>
    <w:rsid w:val="00BA4A49"/>
    <w:rsid w:val="00BA5994"/>
    <w:rsid w:val="00BA5D72"/>
    <w:rsid w:val="00BA6396"/>
    <w:rsid w:val="00BA68B7"/>
    <w:rsid w:val="00BA73A2"/>
    <w:rsid w:val="00BA74A3"/>
    <w:rsid w:val="00BA7AA3"/>
    <w:rsid w:val="00BB15BA"/>
    <w:rsid w:val="00BB1D1D"/>
    <w:rsid w:val="00BB254E"/>
    <w:rsid w:val="00BB32F2"/>
    <w:rsid w:val="00BB3D58"/>
    <w:rsid w:val="00BB47BF"/>
    <w:rsid w:val="00BB4944"/>
    <w:rsid w:val="00BB4C09"/>
    <w:rsid w:val="00BB5342"/>
    <w:rsid w:val="00BB5644"/>
    <w:rsid w:val="00BB5947"/>
    <w:rsid w:val="00BB5952"/>
    <w:rsid w:val="00BB61A8"/>
    <w:rsid w:val="00BB6586"/>
    <w:rsid w:val="00BB6B04"/>
    <w:rsid w:val="00BB6E4D"/>
    <w:rsid w:val="00BB6F7B"/>
    <w:rsid w:val="00BB71A6"/>
    <w:rsid w:val="00BB72F8"/>
    <w:rsid w:val="00BB7908"/>
    <w:rsid w:val="00BB7994"/>
    <w:rsid w:val="00BB7B6E"/>
    <w:rsid w:val="00BB7D9B"/>
    <w:rsid w:val="00BC0B98"/>
    <w:rsid w:val="00BC0D28"/>
    <w:rsid w:val="00BC10CE"/>
    <w:rsid w:val="00BC195B"/>
    <w:rsid w:val="00BC1ACE"/>
    <w:rsid w:val="00BC1E26"/>
    <w:rsid w:val="00BC1E88"/>
    <w:rsid w:val="00BC21AA"/>
    <w:rsid w:val="00BC23D3"/>
    <w:rsid w:val="00BC3425"/>
    <w:rsid w:val="00BC369A"/>
    <w:rsid w:val="00BC3D3B"/>
    <w:rsid w:val="00BC4748"/>
    <w:rsid w:val="00BC4807"/>
    <w:rsid w:val="00BC4875"/>
    <w:rsid w:val="00BC4FCD"/>
    <w:rsid w:val="00BC61B7"/>
    <w:rsid w:val="00BC6218"/>
    <w:rsid w:val="00BC6225"/>
    <w:rsid w:val="00BC6598"/>
    <w:rsid w:val="00BC693E"/>
    <w:rsid w:val="00BC6B74"/>
    <w:rsid w:val="00BC6CDF"/>
    <w:rsid w:val="00BC6E59"/>
    <w:rsid w:val="00BC76CB"/>
    <w:rsid w:val="00BC7A15"/>
    <w:rsid w:val="00BC7B87"/>
    <w:rsid w:val="00BC7E78"/>
    <w:rsid w:val="00BC7F04"/>
    <w:rsid w:val="00BD11EC"/>
    <w:rsid w:val="00BD1231"/>
    <w:rsid w:val="00BD12F2"/>
    <w:rsid w:val="00BD1550"/>
    <w:rsid w:val="00BD1626"/>
    <w:rsid w:val="00BD17A2"/>
    <w:rsid w:val="00BD19A1"/>
    <w:rsid w:val="00BD2025"/>
    <w:rsid w:val="00BD29A4"/>
    <w:rsid w:val="00BD2AB9"/>
    <w:rsid w:val="00BD2BF9"/>
    <w:rsid w:val="00BD308B"/>
    <w:rsid w:val="00BD380B"/>
    <w:rsid w:val="00BD3BFE"/>
    <w:rsid w:val="00BD42E3"/>
    <w:rsid w:val="00BD47B8"/>
    <w:rsid w:val="00BD4F5B"/>
    <w:rsid w:val="00BD50AD"/>
    <w:rsid w:val="00BD521D"/>
    <w:rsid w:val="00BD561A"/>
    <w:rsid w:val="00BD600B"/>
    <w:rsid w:val="00BD65D5"/>
    <w:rsid w:val="00BD6BCC"/>
    <w:rsid w:val="00BD6EF6"/>
    <w:rsid w:val="00BD6F88"/>
    <w:rsid w:val="00BD6FB6"/>
    <w:rsid w:val="00BD729F"/>
    <w:rsid w:val="00BD73AC"/>
    <w:rsid w:val="00BE0575"/>
    <w:rsid w:val="00BE087D"/>
    <w:rsid w:val="00BE102D"/>
    <w:rsid w:val="00BE12AD"/>
    <w:rsid w:val="00BE1511"/>
    <w:rsid w:val="00BE1693"/>
    <w:rsid w:val="00BE1BBD"/>
    <w:rsid w:val="00BE1C5A"/>
    <w:rsid w:val="00BE22F2"/>
    <w:rsid w:val="00BE236E"/>
    <w:rsid w:val="00BE2B95"/>
    <w:rsid w:val="00BE2FFF"/>
    <w:rsid w:val="00BE30BE"/>
    <w:rsid w:val="00BE320B"/>
    <w:rsid w:val="00BE3957"/>
    <w:rsid w:val="00BE3A91"/>
    <w:rsid w:val="00BE3C9B"/>
    <w:rsid w:val="00BE3DCC"/>
    <w:rsid w:val="00BE3E37"/>
    <w:rsid w:val="00BE40CD"/>
    <w:rsid w:val="00BE4204"/>
    <w:rsid w:val="00BE4355"/>
    <w:rsid w:val="00BE4AC1"/>
    <w:rsid w:val="00BE5553"/>
    <w:rsid w:val="00BE5584"/>
    <w:rsid w:val="00BE5BB7"/>
    <w:rsid w:val="00BE6B9F"/>
    <w:rsid w:val="00BE6DEC"/>
    <w:rsid w:val="00BE6EF5"/>
    <w:rsid w:val="00BE6FC4"/>
    <w:rsid w:val="00BE728C"/>
    <w:rsid w:val="00BE7825"/>
    <w:rsid w:val="00BF0054"/>
    <w:rsid w:val="00BF0987"/>
    <w:rsid w:val="00BF0AC4"/>
    <w:rsid w:val="00BF0BE8"/>
    <w:rsid w:val="00BF0E73"/>
    <w:rsid w:val="00BF104E"/>
    <w:rsid w:val="00BF14C2"/>
    <w:rsid w:val="00BF1ACB"/>
    <w:rsid w:val="00BF214A"/>
    <w:rsid w:val="00BF25C5"/>
    <w:rsid w:val="00BF277B"/>
    <w:rsid w:val="00BF284B"/>
    <w:rsid w:val="00BF341A"/>
    <w:rsid w:val="00BF3441"/>
    <w:rsid w:val="00BF34E6"/>
    <w:rsid w:val="00BF3A9E"/>
    <w:rsid w:val="00BF3AFF"/>
    <w:rsid w:val="00BF3F7C"/>
    <w:rsid w:val="00BF410F"/>
    <w:rsid w:val="00BF42BC"/>
    <w:rsid w:val="00BF4525"/>
    <w:rsid w:val="00BF477E"/>
    <w:rsid w:val="00BF483B"/>
    <w:rsid w:val="00BF49C8"/>
    <w:rsid w:val="00BF4A1F"/>
    <w:rsid w:val="00BF53E2"/>
    <w:rsid w:val="00BF5635"/>
    <w:rsid w:val="00BF5C1D"/>
    <w:rsid w:val="00BF6050"/>
    <w:rsid w:val="00BF6134"/>
    <w:rsid w:val="00BF6141"/>
    <w:rsid w:val="00BF6390"/>
    <w:rsid w:val="00BF641C"/>
    <w:rsid w:val="00BF68DE"/>
    <w:rsid w:val="00C0021D"/>
    <w:rsid w:val="00C00B37"/>
    <w:rsid w:val="00C00CDE"/>
    <w:rsid w:val="00C00E00"/>
    <w:rsid w:val="00C010C9"/>
    <w:rsid w:val="00C01B14"/>
    <w:rsid w:val="00C01BD9"/>
    <w:rsid w:val="00C01DAE"/>
    <w:rsid w:val="00C02126"/>
    <w:rsid w:val="00C02E59"/>
    <w:rsid w:val="00C034FA"/>
    <w:rsid w:val="00C03A8D"/>
    <w:rsid w:val="00C045E3"/>
    <w:rsid w:val="00C046E9"/>
    <w:rsid w:val="00C04D91"/>
    <w:rsid w:val="00C057DA"/>
    <w:rsid w:val="00C059B1"/>
    <w:rsid w:val="00C06297"/>
    <w:rsid w:val="00C063AD"/>
    <w:rsid w:val="00C069D2"/>
    <w:rsid w:val="00C07264"/>
    <w:rsid w:val="00C072EE"/>
    <w:rsid w:val="00C0740B"/>
    <w:rsid w:val="00C07C89"/>
    <w:rsid w:val="00C10739"/>
    <w:rsid w:val="00C10C6C"/>
    <w:rsid w:val="00C112B9"/>
    <w:rsid w:val="00C11406"/>
    <w:rsid w:val="00C11697"/>
    <w:rsid w:val="00C119C9"/>
    <w:rsid w:val="00C12018"/>
    <w:rsid w:val="00C122F1"/>
    <w:rsid w:val="00C133E7"/>
    <w:rsid w:val="00C134F7"/>
    <w:rsid w:val="00C139C2"/>
    <w:rsid w:val="00C13EBA"/>
    <w:rsid w:val="00C144BA"/>
    <w:rsid w:val="00C14F5E"/>
    <w:rsid w:val="00C16225"/>
    <w:rsid w:val="00C16328"/>
    <w:rsid w:val="00C16605"/>
    <w:rsid w:val="00C16691"/>
    <w:rsid w:val="00C16D54"/>
    <w:rsid w:val="00C17383"/>
    <w:rsid w:val="00C1782D"/>
    <w:rsid w:val="00C17937"/>
    <w:rsid w:val="00C17B6E"/>
    <w:rsid w:val="00C17D13"/>
    <w:rsid w:val="00C20236"/>
    <w:rsid w:val="00C20D01"/>
    <w:rsid w:val="00C21332"/>
    <w:rsid w:val="00C21C98"/>
    <w:rsid w:val="00C21F01"/>
    <w:rsid w:val="00C22C5A"/>
    <w:rsid w:val="00C22C90"/>
    <w:rsid w:val="00C23267"/>
    <w:rsid w:val="00C23885"/>
    <w:rsid w:val="00C239C4"/>
    <w:rsid w:val="00C23C0B"/>
    <w:rsid w:val="00C24A31"/>
    <w:rsid w:val="00C24B41"/>
    <w:rsid w:val="00C264DE"/>
    <w:rsid w:val="00C273CE"/>
    <w:rsid w:val="00C278E1"/>
    <w:rsid w:val="00C278E8"/>
    <w:rsid w:val="00C27EBB"/>
    <w:rsid w:val="00C31285"/>
    <w:rsid w:val="00C317E6"/>
    <w:rsid w:val="00C31E73"/>
    <w:rsid w:val="00C324C8"/>
    <w:rsid w:val="00C32545"/>
    <w:rsid w:val="00C3291B"/>
    <w:rsid w:val="00C32A20"/>
    <w:rsid w:val="00C32A77"/>
    <w:rsid w:val="00C32DBE"/>
    <w:rsid w:val="00C33181"/>
    <w:rsid w:val="00C33407"/>
    <w:rsid w:val="00C335EC"/>
    <w:rsid w:val="00C33960"/>
    <w:rsid w:val="00C348C6"/>
    <w:rsid w:val="00C34944"/>
    <w:rsid w:val="00C34CF8"/>
    <w:rsid w:val="00C34E5E"/>
    <w:rsid w:val="00C35818"/>
    <w:rsid w:val="00C35AF6"/>
    <w:rsid w:val="00C35B0F"/>
    <w:rsid w:val="00C36A21"/>
    <w:rsid w:val="00C37755"/>
    <w:rsid w:val="00C40379"/>
    <w:rsid w:val="00C404AB"/>
    <w:rsid w:val="00C404F3"/>
    <w:rsid w:val="00C40669"/>
    <w:rsid w:val="00C40789"/>
    <w:rsid w:val="00C4078B"/>
    <w:rsid w:val="00C408AD"/>
    <w:rsid w:val="00C40A37"/>
    <w:rsid w:val="00C414A6"/>
    <w:rsid w:val="00C418AF"/>
    <w:rsid w:val="00C41A22"/>
    <w:rsid w:val="00C41A32"/>
    <w:rsid w:val="00C41D74"/>
    <w:rsid w:val="00C41DB6"/>
    <w:rsid w:val="00C4263D"/>
    <w:rsid w:val="00C4279E"/>
    <w:rsid w:val="00C42EB7"/>
    <w:rsid w:val="00C42FFD"/>
    <w:rsid w:val="00C43567"/>
    <w:rsid w:val="00C43702"/>
    <w:rsid w:val="00C43769"/>
    <w:rsid w:val="00C43BF2"/>
    <w:rsid w:val="00C4491F"/>
    <w:rsid w:val="00C44948"/>
    <w:rsid w:val="00C44A7E"/>
    <w:rsid w:val="00C44CE3"/>
    <w:rsid w:val="00C44E2C"/>
    <w:rsid w:val="00C4542B"/>
    <w:rsid w:val="00C458A9"/>
    <w:rsid w:val="00C45EDD"/>
    <w:rsid w:val="00C46942"/>
    <w:rsid w:val="00C46EA4"/>
    <w:rsid w:val="00C47008"/>
    <w:rsid w:val="00C4702C"/>
    <w:rsid w:val="00C4723F"/>
    <w:rsid w:val="00C477BA"/>
    <w:rsid w:val="00C50568"/>
    <w:rsid w:val="00C509D7"/>
    <w:rsid w:val="00C50EF2"/>
    <w:rsid w:val="00C5111F"/>
    <w:rsid w:val="00C51829"/>
    <w:rsid w:val="00C5254E"/>
    <w:rsid w:val="00C52787"/>
    <w:rsid w:val="00C5470E"/>
    <w:rsid w:val="00C54F47"/>
    <w:rsid w:val="00C550E8"/>
    <w:rsid w:val="00C5521C"/>
    <w:rsid w:val="00C5531B"/>
    <w:rsid w:val="00C566B1"/>
    <w:rsid w:val="00C56CE8"/>
    <w:rsid w:val="00C56DAD"/>
    <w:rsid w:val="00C57418"/>
    <w:rsid w:val="00C600FD"/>
    <w:rsid w:val="00C601DE"/>
    <w:rsid w:val="00C604BF"/>
    <w:rsid w:val="00C608CF"/>
    <w:rsid w:val="00C60D45"/>
    <w:rsid w:val="00C618C9"/>
    <w:rsid w:val="00C61A38"/>
    <w:rsid w:val="00C61CE9"/>
    <w:rsid w:val="00C629EA"/>
    <w:rsid w:val="00C62C30"/>
    <w:rsid w:val="00C62C7A"/>
    <w:rsid w:val="00C62EB7"/>
    <w:rsid w:val="00C63F16"/>
    <w:rsid w:val="00C64894"/>
    <w:rsid w:val="00C648DC"/>
    <w:rsid w:val="00C64AA3"/>
    <w:rsid w:val="00C64B2F"/>
    <w:rsid w:val="00C65968"/>
    <w:rsid w:val="00C66ABB"/>
    <w:rsid w:val="00C675FA"/>
    <w:rsid w:val="00C67FA8"/>
    <w:rsid w:val="00C702ED"/>
    <w:rsid w:val="00C70B5B"/>
    <w:rsid w:val="00C70F3D"/>
    <w:rsid w:val="00C70F3F"/>
    <w:rsid w:val="00C70FE8"/>
    <w:rsid w:val="00C717D3"/>
    <w:rsid w:val="00C71AFB"/>
    <w:rsid w:val="00C7232A"/>
    <w:rsid w:val="00C72AA3"/>
    <w:rsid w:val="00C72D1C"/>
    <w:rsid w:val="00C73007"/>
    <w:rsid w:val="00C730A5"/>
    <w:rsid w:val="00C73367"/>
    <w:rsid w:val="00C7360C"/>
    <w:rsid w:val="00C73715"/>
    <w:rsid w:val="00C7401B"/>
    <w:rsid w:val="00C74218"/>
    <w:rsid w:val="00C7440F"/>
    <w:rsid w:val="00C750FF"/>
    <w:rsid w:val="00C761C3"/>
    <w:rsid w:val="00C762A5"/>
    <w:rsid w:val="00C7652E"/>
    <w:rsid w:val="00C7687A"/>
    <w:rsid w:val="00C76929"/>
    <w:rsid w:val="00C76B82"/>
    <w:rsid w:val="00C7742B"/>
    <w:rsid w:val="00C777AB"/>
    <w:rsid w:val="00C77A6F"/>
    <w:rsid w:val="00C77AC2"/>
    <w:rsid w:val="00C77FE9"/>
    <w:rsid w:val="00C80463"/>
    <w:rsid w:val="00C8077B"/>
    <w:rsid w:val="00C808AD"/>
    <w:rsid w:val="00C81C51"/>
    <w:rsid w:val="00C82207"/>
    <w:rsid w:val="00C828B2"/>
    <w:rsid w:val="00C82A1A"/>
    <w:rsid w:val="00C82C3D"/>
    <w:rsid w:val="00C83267"/>
    <w:rsid w:val="00C83DC0"/>
    <w:rsid w:val="00C83F57"/>
    <w:rsid w:val="00C843BB"/>
    <w:rsid w:val="00C84E4C"/>
    <w:rsid w:val="00C869D2"/>
    <w:rsid w:val="00C86D5B"/>
    <w:rsid w:val="00C86FF2"/>
    <w:rsid w:val="00C87123"/>
    <w:rsid w:val="00C87A0D"/>
    <w:rsid w:val="00C87CF6"/>
    <w:rsid w:val="00C87D38"/>
    <w:rsid w:val="00C901CB"/>
    <w:rsid w:val="00C9021C"/>
    <w:rsid w:val="00C90A21"/>
    <w:rsid w:val="00C90B94"/>
    <w:rsid w:val="00C90C8A"/>
    <w:rsid w:val="00C90EF0"/>
    <w:rsid w:val="00C910A7"/>
    <w:rsid w:val="00C914A6"/>
    <w:rsid w:val="00C91675"/>
    <w:rsid w:val="00C92309"/>
    <w:rsid w:val="00C92627"/>
    <w:rsid w:val="00C93133"/>
    <w:rsid w:val="00C937C4"/>
    <w:rsid w:val="00C93FC3"/>
    <w:rsid w:val="00C9451F"/>
    <w:rsid w:val="00C94B41"/>
    <w:rsid w:val="00C94F64"/>
    <w:rsid w:val="00C9514D"/>
    <w:rsid w:val="00C9556B"/>
    <w:rsid w:val="00C9573A"/>
    <w:rsid w:val="00C957DF"/>
    <w:rsid w:val="00C958B6"/>
    <w:rsid w:val="00C95EBF"/>
    <w:rsid w:val="00C96343"/>
    <w:rsid w:val="00C9670F"/>
    <w:rsid w:val="00C96AE7"/>
    <w:rsid w:val="00C976FA"/>
    <w:rsid w:val="00CA0218"/>
    <w:rsid w:val="00CA1058"/>
    <w:rsid w:val="00CA152D"/>
    <w:rsid w:val="00CA16CD"/>
    <w:rsid w:val="00CA1B91"/>
    <w:rsid w:val="00CA1EBE"/>
    <w:rsid w:val="00CA2112"/>
    <w:rsid w:val="00CA215D"/>
    <w:rsid w:val="00CA33D1"/>
    <w:rsid w:val="00CA371C"/>
    <w:rsid w:val="00CA3F6C"/>
    <w:rsid w:val="00CA3FE4"/>
    <w:rsid w:val="00CA4069"/>
    <w:rsid w:val="00CA448C"/>
    <w:rsid w:val="00CA460A"/>
    <w:rsid w:val="00CA47E5"/>
    <w:rsid w:val="00CA4A85"/>
    <w:rsid w:val="00CA4F9B"/>
    <w:rsid w:val="00CA52BF"/>
    <w:rsid w:val="00CA54C0"/>
    <w:rsid w:val="00CA5681"/>
    <w:rsid w:val="00CA5804"/>
    <w:rsid w:val="00CA5B48"/>
    <w:rsid w:val="00CA6339"/>
    <w:rsid w:val="00CA7427"/>
    <w:rsid w:val="00CA78D7"/>
    <w:rsid w:val="00CA7DA0"/>
    <w:rsid w:val="00CB0241"/>
    <w:rsid w:val="00CB0957"/>
    <w:rsid w:val="00CB0E83"/>
    <w:rsid w:val="00CB0FA5"/>
    <w:rsid w:val="00CB186A"/>
    <w:rsid w:val="00CB19C3"/>
    <w:rsid w:val="00CB2389"/>
    <w:rsid w:val="00CB2718"/>
    <w:rsid w:val="00CB2B29"/>
    <w:rsid w:val="00CB2B58"/>
    <w:rsid w:val="00CB2BDB"/>
    <w:rsid w:val="00CB2CC7"/>
    <w:rsid w:val="00CB2CE8"/>
    <w:rsid w:val="00CB3CA1"/>
    <w:rsid w:val="00CB4316"/>
    <w:rsid w:val="00CB479D"/>
    <w:rsid w:val="00CB4B26"/>
    <w:rsid w:val="00CB4B40"/>
    <w:rsid w:val="00CB4B6A"/>
    <w:rsid w:val="00CB4D54"/>
    <w:rsid w:val="00CB5F8E"/>
    <w:rsid w:val="00CB62FB"/>
    <w:rsid w:val="00CB6300"/>
    <w:rsid w:val="00CB65F0"/>
    <w:rsid w:val="00CB66D8"/>
    <w:rsid w:val="00CB66E0"/>
    <w:rsid w:val="00CB68EA"/>
    <w:rsid w:val="00CB73B6"/>
    <w:rsid w:val="00CB7C72"/>
    <w:rsid w:val="00CC00F3"/>
    <w:rsid w:val="00CC077F"/>
    <w:rsid w:val="00CC07A8"/>
    <w:rsid w:val="00CC0C80"/>
    <w:rsid w:val="00CC0E80"/>
    <w:rsid w:val="00CC12B5"/>
    <w:rsid w:val="00CC1404"/>
    <w:rsid w:val="00CC15B0"/>
    <w:rsid w:val="00CC17FE"/>
    <w:rsid w:val="00CC196F"/>
    <w:rsid w:val="00CC209C"/>
    <w:rsid w:val="00CC235B"/>
    <w:rsid w:val="00CC2B8E"/>
    <w:rsid w:val="00CC2BF0"/>
    <w:rsid w:val="00CC2E7C"/>
    <w:rsid w:val="00CC3D40"/>
    <w:rsid w:val="00CC41A3"/>
    <w:rsid w:val="00CC41FB"/>
    <w:rsid w:val="00CC4AC5"/>
    <w:rsid w:val="00CC6157"/>
    <w:rsid w:val="00CC6309"/>
    <w:rsid w:val="00CC657E"/>
    <w:rsid w:val="00CC67A7"/>
    <w:rsid w:val="00CC67AB"/>
    <w:rsid w:val="00CC6A6F"/>
    <w:rsid w:val="00CC6D96"/>
    <w:rsid w:val="00CC6E9E"/>
    <w:rsid w:val="00CC6EF3"/>
    <w:rsid w:val="00CC73DE"/>
    <w:rsid w:val="00CC7745"/>
    <w:rsid w:val="00CC7B39"/>
    <w:rsid w:val="00CC7B8C"/>
    <w:rsid w:val="00CC7F28"/>
    <w:rsid w:val="00CD0892"/>
    <w:rsid w:val="00CD0E99"/>
    <w:rsid w:val="00CD14CF"/>
    <w:rsid w:val="00CD15D8"/>
    <w:rsid w:val="00CD228A"/>
    <w:rsid w:val="00CD28D9"/>
    <w:rsid w:val="00CD297B"/>
    <w:rsid w:val="00CD38E6"/>
    <w:rsid w:val="00CD39C1"/>
    <w:rsid w:val="00CD3F2A"/>
    <w:rsid w:val="00CD43D4"/>
    <w:rsid w:val="00CD46B0"/>
    <w:rsid w:val="00CD5092"/>
    <w:rsid w:val="00CD50AE"/>
    <w:rsid w:val="00CD5984"/>
    <w:rsid w:val="00CD61CA"/>
    <w:rsid w:val="00CD6290"/>
    <w:rsid w:val="00CD669B"/>
    <w:rsid w:val="00CD674B"/>
    <w:rsid w:val="00CD68C9"/>
    <w:rsid w:val="00CD6AE6"/>
    <w:rsid w:val="00CD6BA7"/>
    <w:rsid w:val="00CD6F1F"/>
    <w:rsid w:val="00CD7023"/>
    <w:rsid w:val="00CD79CE"/>
    <w:rsid w:val="00CE023E"/>
    <w:rsid w:val="00CE032C"/>
    <w:rsid w:val="00CE0500"/>
    <w:rsid w:val="00CE057F"/>
    <w:rsid w:val="00CE0C94"/>
    <w:rsid w:val="00CE1180"/>
    <w:rsid w:val="00CE1511"/>
    <w:rsid w:val="00CE171D"/>
    <w:rsid w:val="00CE178E"/>
    <w:rsid w:val="00CE1DA8"/>
    <w:rsid w:val="00CE223C"/>
    <w:rsid w:val="00CE23C5"/>
    <w:rsid w:val="00CE296C"/>
    <w:rsid w:val="00CE30A2"/>
    <w:rsid w:val="00CE3669"/>
    <w:rsid w:val="00CE3B17"/>
    <w:rsid w:val="00CE42E1"/>
    <w:rsid w:val="00CE4554"/>
    <w:rsid w:val="00CE4FBC"/>
    <w:rsid w:val="00CE5032"/>
    <w:rsid w:val="00CE59FE"/>
    <w:rsid w:val="00CE5A55"/>
    <w:rsid w:val="00CE6FCF"/>
    <w:rsid w:val="00CE7441"/>
    <w:rsid w:val="00CE7947"/>
    <w:rsid w:val="00CE7BA5"/>
    <w:rsid w:val="00CF013A"/>
    <w:rsid w:val="00CF03B4"/>
    <w:rsid w:val="00CF0C9B"/>
    <w:rsid w:val="00CF0E2C"/>
    <w:rsid w:val="00CF0F1A"/>
    <w:rsid w:val="00CF1134"/>
    <w:rsid w:val="00CF1248"/>
    <w:rsid w:val="00CF2187"/>
    <w:rsid w:val="00CF3406"/>
    <w:rsid w:val="00CF3449"/>
    <w:rsid w:val="00CF36A1"/>
    <w:rsid w:val="00CF3AF3"/>
    <w:rsid w:val="00CF3BC5"/>
    <w:rsid w:val="00CF3F2A"/>
    <w:rsid w:val="00CF44D7"/>
    <w:rsid w:val="00CF46E8"/>
    <w:rsid w:val="00CF4AAC"/>
    <w:rsid w:val="00CF51ED"/>
    <w:rsid w:val="00CF5242"/>
    <w:rsid w:val="00CF542A"/>
    <w:rsid w:val="00CF5C07"/>
    <w:rsid w:val="00CF5E7E"/>
    <w:rsid w:val="00CF633B"/>
    <w:rsid w:val="00CF67E0"/>
    <w:rsid w:val="00CF6963"/>
    <w:rsid w:val="00CF75B0"/>
    <w:rsid w:val="00D004F4"/>
    <w:rsid w:val="00D00FF1"/>
    <w:rsid w:val="00D01175"/>
    <w:rsid w:val="00D01420"/>
    <w:rsid w:val="00D020E2"/>
    <w:rsid w:val="00D022CE"/>
    <w:rsid w:val="00D0232E"/>
    <w:rsid w:val="00D0275F"/>
    <w:rsid w:val="00D03B17"/>
    <w:rsid w:val="00D04BBA"/>
    <w:rsid w:val="00D05611"/>
    <w:rsid w:val="00D056B6"/>
    <w:rsid w:val="00D05A9F"/>
    <w:rsid w:val="00D060E1"/>
    <w:rsid w:val="00D062CB"/>
    <w:rsid w:val="00D0672A"/>
    <w:rsid w:val="00D07294"/>
    <w:rsid w:val="00D07AE5"/>
    <w:rsid w:val="00D07F78"/>
    <w:rsid w:val="00D1052F"/>
    <w:rsid w:val="00D109C4"/>
    <w:rsid w:val="00D10D28"/>
    <w:rsid w:val="00D10DEA"/>
    <w:rsid w:val="00D1159E"/>
    <w:rsid w:val="00D121E2"/>
    <w:rsid w:val="00D1307E"/>
    <w:rsid w:val="00D13855"/>
    <w:rsid w:val="00D13A8D"/>
    <w:rsid w:val="00D14A51"/>
    <w:rsid w:val="00D14BE1"/>
    <w:rsid w:val="00D14F33"/>
    <w:rsid w:val="00D16EAC"/>
    <w:rsid w:val="00D179D8"/>
    <w:rsid w:val="00D200D5"/>
    <w:rsid w:val="00D20AE6"/>
    <w:rsid w:val="00D20B30"/>
    <w:rsid w:val="00D20B93"/>
    <w:rsid w:val="00D21248"/>
    <w:rsid w:val="00D214F5"/>
    <w:rsid w:val="00D218A1"/>
    <w:rsid w:val="00D21E51"/>
    <w:rsid w:val="00D2254D"/>
    <w:rsid w:val="00D22851"/>
    <w:rsid w:val="00D22F4B"/>
    <w:rsid w:val="00D238FE"/>
    <w:rsid w:val="00D23A7D"/>
    <w:rsid w:val="00D23AA9"/>
    <w:rsid w:val="00D23ACA"/>
    <w:rsid w:val="00D23B11"/>
    <w:rsid w:val="00D2432E"/>
    <w:rsid w:val="00D2482A"/>
    <w:rsid w:val="00D24AEF"/>
    <w:rsid w:val="00D24CC3"/>
    <w:rsid w:val="00D24F19"/>
    <w:rsid w:val="00D257B1"/>
    <w:rsid w:val="00D268BD"/>
    <w:rsid w:val="00D277D1"/>
    <w:rsid w:val="00D3046A"/>
    <w:rsid w:val="00D30696"/>
    <w:rsid w:val="00D30A3F"/>
    <w:rsid w:val="00D30DD9"/>
    <w:rsid w:val="00D31238"/>
    <w:rsid w:val="00D316A5"/>
    <w:rsid w:val="00D317CD"/>
    <w:rsid w:val="00D317F7"/>
    <w:rsid w:val="00D32182"/>
    <w:rsid w:val="00D322C3"/>
    <w:rsid w:val="00D3244D"/>
    <w:rsid w:val="00D327DD"/>
    <w:rsid w:val="00D328FF"/>
    <w:rsid w:val="00D3370D"/>
    <w:rsid w:val="00D338EB"/>
    <w:rsid w:val="00D3398C"/>
    <w:rsid w:val="00D34305"/>
    <w:rsid w:val="00D34AAF"/>
    <w:rsid w:val="00D35079"/>
    <w:rsid w:val="00D35175"/>
    <w:rsid w:val="00D353C1"/>
    <w:rsid w:val="00D35582"/>
    <w:rsid w:val="00D35931"/>
    <w:rsid w:val="00D35952"/>
    <w:rsid w:val="00D35C76"/>
    <w:rsid w:val="00D35E49"/>
    <w:rsid w:val="00D36107"/>
    <w:rsid w:val="00D3673E"/>
    <w:rsid w:val="00D36A78"/>
    <w:rsid w:val="00D36BDD"/>
    <w:rsid w:val="00D36F33"/>
    <w:rsid w:val="00D4059E"/>
    <w:rsid w:val="00D41371"/>
    <w:rsid w:val="00D41C44"/>
    <w:rsid w:val="00D41EB5"/>
    <w:rsid w:val="00D4210A"/>
    <w:rsid w:val="00D423E0"/>
    <w:rsid w:val="00D42724"/>
    <w:rsid w:val="00D4298E"/>
    <w:rsid w:val="00D42F0A"/>
    <w:rsid w:val="00D43797"/>
    <w:rsid w:val="00D43880"/>
    <w:rsid w:val="00D44292"/>
    <w:rsid w:val="00D444C8"/>
    <w:rsid w:val="00D44737"/>
    <w:rsid w:val="00D44FEC"/>
    <w:rsid w:val="00D45981"/>
    <w:rsid w:val="00D45D2E"/>
    <w:rsid w:val="00D46052"/>
    <w:rsid w:val="00D462B6"/>
    <w:rsid w:val="00D46414"/>
    <w:rsid w:val="00D468C7"/>
    <w:rsid w:val="00D46E27"/>
    <w:rsid w:val="00D47196"/>
    <w:rsid w:val="00D479B9"/>
    <w:rsid w:val="00D47C8B"/>
    <w:rsid w:val="00D50339"/>
    <w:rsid w:val="00D50445"/>
    <w:rsid w:val="00D504EA"/>
    <w:rsid w:val="00D50D10"/>
    <w:rsid w:val="00D50E2B"/>
    <w:rsid w:val="00D51362"/>
    <w:rsid w:val="00D521EE"/>
    <w:rsid w:val="00D536D8"/>
    <w:rsid w:val="00D537F5"/>
    <w:rsid w:val="00D5407B"/>
    <w:rsid w:val="00D548FF"/>
    <w:rsid w:val="00D54BE1"/>
    <w:rsid w:val="00D55570"/>
    <w:rsid w:val="00D56717"/>
    <w:rsid w:val="00D56E91"/>
    <w:rsid w:val="00D578EC"/>
    <w:rsid w:val="00D57E49"/>
    <w:rsid w:val="00D601AB"/>
    <w:rsid w:val="00D60202"/>
    <w:rsid w:val="00D60498"/>
    <w:rsid w:val="00D609CE"/>
    <w:rsid w:val="00D60E8E"/>
    <w:rsid w:val="00D61242"/>
    <w:rsid w:val="00D612A8"/>
    <w:rsid w:val="00D61565"/>
    <w:rsid w:val="00D625D8"/>
    <w:rsid w:val="00D628AB"/>
    <w:rsid w:val="00D62AD1"/>
    <w:rsid w:val="00D63088"/>
    <w:rsid w:val="00D631CD"/>
    <w:rsid w:val="00D63489"/>
    <w:rsid w:val="00D634F7"/>
    <w:rsid w:val="00D6367E"/>
    <w:rsid w:val="00D64102"/>
    <w:rsid w:val="00D64195"/>
    <w:rsid w:val="00D6430E"/>
    <w:rsid w:val="00D64CAC"/>
    <w:rsid w:val="00D64F4D"/>
    <w:rsid w:val="00D6657E"/>
    <w:rsid w:val="00D6663F"/>
    <w:rsid w:val="00D669FB"/>
    <w:rsid w:val="00D66A46"/>
    <w:rsid w:val="00D66EF9"/>
    <w:rsid w:val="00D66EFC"/>
    <w:rsid w:val="00D66FAF"/>
    <w:rsid w:val="00D67114"/>
    <w:rsid w:val="00D672C0"/>
    <w:rsid w:val="00D67395"/>
    <w:rsid w:val="00D700CA"/>
    <w:rsid w:val="00D7120C"/>
    <w:rsid w:val="00D7182A"/>
    <w:rsid w:val="00D71BBA"/>
    <w:rsid w:val="00D71FF4"/>
    <w:rsid w:val="00D72519"/>
    <w:rsid w:val="00D72EA7"/>
    <w:rsid w:val="00D73329"/>
    <w:rsid w:val="00D7353E"/>
    <w:rsid w:val="00D73721"/>
    <w:rsid w:val="00D7372C"/>
    <w:rsid w:val="00D74209"/>
    <w:rsid w:val="00D74487"/>
    <w:rsid w:val="00D7448D"/>
    <w:rsid w:val="00D74724"/>
    <w:rsid w:val="00D75367"/>
    <w:rsid w:val="00D75EA4"/>
    <w:rsid w:val="00D762CA"/>
    <w:rsid w:val="00D7682F"/>
    <w:rsid w:val="00D768AB"/>
    <w:rsid w:val="00D77447"/>
    <w:rsid w:val="00D77C86"/>
    <w:rsid w:val="00D77DE2"/>
    <w:rsid w:val="00D80238"/>
    <w:rsid w:val="00D80282"/>
    <w:rsid w:val="00D80E84"/>
    <w:rsid w:val="00D81111"/>
    <w:rsid w:val="00D812A1"/>
    <w:rsid w:val="00D818E2"/>
    <w:rsid w:val="00D8316B"/>
    <w:rsid w:val="00D84182"/>
    <w:rsid w:val="00D843A6"/>
    <w:rsid w:val="00D84D06"/>
    <w:rsid w:val="00D853A9"/>
    <w:rsid w:val="00D85D68"/>
    <w:rsid w:val="00D85E25"/>
    <w:rsid w:val="00D85E96"/>
    <w:rsid w:val="00D85FDB"/>
    <w:rsid w:val="00D861EE"/>
    <w:rsid w:val="00D869EB"/>
    <w:rsid w:val="00D90ABA"/>
    <w:rsid w:val="00D915EA"/>
    <w:rsid w:val="00D91956"/>
    <w:rsid w:val="00D91DBA"/>
    <w:rsid w:val="00D91F0D"/>
    <w:rsid w:val="00D92186"/>
    <w:rsid w:val="00D9247A"/>
    <w:rsid w:val="00D9291C"/>
    <w:rsid w:val="00D93278"/>
    <w:rsid w:val="00D9338C"/>
    <w:rsid w:val="00D934DC"/>
    <w:rsid w:val="00D93C96"/>
    <w:rsid w:val="00D942AA"/>
    <w:rsid w:val="00D954A2"/>
    <w:rsid w:val="00D95784"/>
    <w:rsid w:val="00D95EF5"/>
    <w:rsid w:val="00D96F50"/>
    <w:rsid w:val="00D971EF"/>
    <w:rsid w:val="00D97245"/>
    <w:rsid w:val="00D9759D"/>
    <w:rsid w:val="00D97EF1"/>
    <w:rsid w:val="00DA0272"/>
    <w:rsid w:val="00DA0656"/>
    <w:rsid w:val="00DA0A48"/>
    <w:rsid w:val="00DA1BB7"/>
    <w:rsid w:val="00DA1F30"/>
    <w:rsid w:val="00DA2501"/>
    <w:rsid w:val="00DA3575"/>
    <w:rsid w:val="00DA3667"/>
    <w:rsid w:val="00DA3684"/>
    <w:rsid w:val="00DA3FB9"/>
    <w:rsid w:val="00DA4E32"/>
    <w:rsid w:val="00DA5C62"/>
    <w:rsid w:val="00DA5E1D"/>
    <w:rsid w:val="00DA6615"/>
    <w:rsid w:val="00DA6876"/>
    <w:rsid w:val="00DA6AC3"/>
    <w:rsid w:val="00DA6CAA"/>
    <w:rsid w:val="00DA7004"/>
    <w:rsid w:val="00DA71B0"/>
    <w:rsid w:val="00DA77D4"/>
    <w:rsid w:val="00DA7C53"/>
    <w:rsid w:val="00DA7D7D"/>
    <w:rsid w:val="00DA7D83"/>
    <w:rsid w:val="00DB0598"/>
    <w:rsid w:val="00DB07A8"/>
    <w:rsid w:val="00DB112F"/>
    <w:rsid w:val="00DB14DE"/>
    <w:rsid w:val="00DB1590"/>
    <w:rsid w:val="00DB1DC4"/>
    <w:rsid w:val="00DB24DD"/>
    <w:rsid w:val="00DB277B"/>
    <w:rsid w:val="00DB27AE"/>
    <w:rsid w:val="00DB2E20"/>
    <w:rsid w:val="00DB30D2"/>
    <w:rsid w:val="00DB3393"/>
    <w:rsid w:val="00DB3479"/>
    <w:rsid w:val="00DB353E"/>
    <w:rsid w:val="00DB38CE"/>
    <w:rsid w:val="00DB3945"/>
    <w:rsid w:val="00DB3CB2"/>
    <w:rsid w:val="00DB4740"/>
    <w:rsid w:val="00DB4E4F"/>
    <w:rsid w:val="00DB56D5"/>
    <w:rsid w:val="00DB5E96"/>
    <w:rsid w:val="00DB607A"/>
    <w:rsid w:val="00DB6534"/>
    <w:rsid w:val="00DB6DEB"/>
    <w:rsid w:val="00DB6E3B"/>
    <w:rsid w:val="00DB7463"/>
    <w:rsid w:val="00DB75E5"/>
    <w:rsid w:val="00DB78A1"/>
    <w:rsid w:val="00DB7A15"/>
    <w:rsid w:val="00DB7E9D"/>
    <w:rsid w:val="00DB7F27"/>
    <w:rsid w:val="00DC00F1"/>
    <w:rsid w:val="00DC1A7F"/>
    <w:rsid w:val="00DC1E0E"/>
    <w:rsid w:val="00DC224C"/>
    <w:rsid w:val="00DC22B3"/>
    <w:rsid w:val="00DC27FB"/>
    <w:rsid w:val="00DC2B81"/>
    <w:rsid w:val="00DC2B91"/>
    <w:rsid w:val="00DC2EA4"/>
    <w:rsid w:val="00DC3C4A"/>
    <w:rsid w:val="00DC4451"/>
    <w:rsid w:val="00DC57F6"/>
    <w:rsid w:val="00DC6398"/>
    <w:rsid w:val="00DC673C"/>
    <w:rsid w:val="00DC7585"/>
    <w:rsid w:val="00DC7F1B"/>
    <w:rsid w:val="00DD1CD9"/>
    <w:rsid w:val="00DD24C6"/>
    <w:rsid w:val="00DD2634"/>
    <w:rsid w:val="00DD2722"/>
    <w:rsid w:val="00DD2D2B"/>
    <w:rsid w:val="00DD355A"/>
    <w:rsid w:val="00DD36A6"/>
    <w:rsid w:val="00DD37AB"/>
    <w:rsid w:val="00DD3E5D"/>
    <w:rsid w:val="00DD4232"/>
    <w:rsid w:val="00DD4462"/>
    <w:rsid w:val="00DD46AA"/>
    <w:rsid w:val="00DD46CD"/>
    <w:rsid w:val="00DD5862"/>
    <w:rsid w:val="00DD5D0A"/>
    <w:rsid w:val="00DD5EDD"/>
    <w:rsid w:val="00DD6408"/>
    <w:rsid w:val="00DD648B"/>
    <w:rsid w:val="00DD6CC3"/>
    <w:rsid w:val="00DD7035"/>
    <w:rsid w:val="00DD7482"/>
    <w:rsid w:val="00DE0A42"/>
    <w:rsid w:val="00DE0A48"/>
    <w:rsid w:val="00DE0B9E"/>
    <w:rsid w:val="00DE0C42"/>
    <w:rsid w:val="00DE0EBA"/>
    <w:rsid w:val="00DE153B"/>
    <w:rsid w:val="00DE1636"/>
    <w:rsid w:val="00DE17C7"/>
    <w:rsid w:val="00DE1E90"/>
    <w:rsid w:val="00DE213D"/>
    <w:rsid w:val="00DE2471"/>
    <w:rsid w:val="00DE24C3"/>
    <w:rsid w:val="00DE27C2"/>
    <w:rsid w:val="00DE2F0D"/>
    <w:rsid w:val="00DE2F22"/>
    <w:rsid w:val="00DE3188"/>
    <w:rsid w:val="00DE34F4"/>
    <w:rsid w:val="00DE4698"/>
    <w:rsid w:val="00DE478E"/>
    <w:rsid w:val="00DE52CC"/>
    <w:rsid w:val="00DE5733"/>
    <w:rsid w:val="00DE5ABB"/>
    <w:rsid w:val="00DE5EBB"/>
    <w:rsid w:val="00DE6400"/>
    <w:rsid w:val="00DE6595"/>
    <w:rsid w:val="00DE6BDE"/>
    <w:rsid w:val="00DE6F27"/>
    <w:rsid w:val="00DE72D1"/>
    <w:rsid w:val="00DE73D4"/>
    <w:rsid w:val="00DE755E"/>
    <w:rsid w:val="00DE7566"/>
    <w:rsid w:val="00DF0516"/>
    <w:rsid w:val="00DF0BB9"/>
    <w:rsid w:val="00DF2AB9"/>
    <w:rsid w:val="00DF2DB3"/>
    <w:rsid w:val="00DF3573"/>
    <w:rsid w:val="00DF364F"/>
    <w:rsid w:val="00DF38CA"/>
    <w:rsid w:val="00DF4087"/>
    <w:rsid w:val="00DF4362"/>
    <w:rsid w:val="00DF4881"/>
    <w:rsid w:val="00DF4BE8"/>
    <w:rsid w:val="00DF52AE"/>
    <w:rsid w:val="00DF54EC"/>
    <w:rsid w:val="00DF592B"/>
    <w:rsid w:val="00DF5B69"/>
    <w:rsid w:val="00DF5FF9"/>
    <w:rsid w:val="00DF60E0"/>
    <w:rsid w:val="00DF6459"/>
    <w:rsid w:val="00DF737E"/>
    <w:rsid w:val="00DF7381"/>
    <w:rsid w:val="00DF751C"/>
    <w:rsid w:val="00DF7C55"/>
    <w:rsid w:val="00E0069C"/>
    <w:rsid w:val="00E00BD4"/>
    <w:rsid w:val="00E00D40"/>
    <w:rsid w:val="00E00F54"/>
    <w:rsid w:val="00E01A51"/>
    <w:rsid w:val="00E01D19"/>
    <w:rsid w:val="00E0267B"/>
    <w:rsid w:val="00E02B8D"/>
    <w:rsid w:val="00E035F2"/>
    <w:rsid w:val="00E036DA"/>
    <w:rsid w:val="00E039E5"/>
    <w:rsid w:val="00E040B5"/>
    <w:rsid w:val="00E04259"/>
    <w:rsid w:val="00E04604"/>
    <w:rsid w:val="00E04650"/>
    <w:rsid w:val="00E04C84"/>
    <w:rsid w:val="00E05237"/>
    <w:rsid w:val="00E052FC"/>
    <w:rsid w:val="00E0537C"/>
    <w:rsid w:val="00E05581"/>
    <w:rsid w:val="00E0579B"/>
    <w:rsid w:val="00E059EF"/>
    <w:rsid w:val="00E05DE6"/>
    <w:rsid w:val="00E06652"/>
    <w:rsid w:val="00E06861"/>
    <w:rsid w:val="00E06AC1"/>
    <w:rsid w:val="00E0785A"/>
    <w:rsid w:val="00E07B45"/>
    <w:rsid w:val="00E1023E"/>
    <w:rsid w:val="00E105E4"/>
    <w:rsid w:val="00E1074E"/>
    <w:rsid w:val="00E10A04"/>
    <w:rsid w:val="00E10EF1"/>
    <w:rsid w:val="00E11419"/>
    <w:rsid w:val="00E1190B"/>
    <w:rsid w:val="00E11F15"/>
    <w:rsid w:val="00E120F7"/>
    <w:rsid w:val="00E124DB"/>
    <w:rsid w:val="00E12BD8"/>
    <w:rsid w:val="00E132E1"/>
    <w:rsid w:val="00E136F2"/>
    <w:rsid w:val="00E13FEE"/>
    <w:rsid w:val="00E1436A"/>
    <w:rsid w:val="00E1477D"/>
    <w:rsid w:val="00E169DD"/>
    <w:rsid w:val="00E16B8E"/>
    <w:rsid w:val="00E16BBA"/>
    <w:rsid w:val="00E16C64"/>
    <w:rsid w:val="00E171E3"/>
    <w:rsid w:val="00E1785B"/>
    <w:rsid w:val="00E17CC4"/>
    <w:rsid w:val="00E17E89"/>
    <w:rsid w:val="00E20F9C"/>
    <w:rsid w:val="00E212FE"/>
    <w:rsid w:val="00E21551"/>
    <w:rsid w:val="00E219EA"/>
    <w:rsid w:val="00E21A7E"/>
    <w:rsid w:val="00E21E89"/>
    <w:rsid w:val="00E223D7"/>
    <w:rsid w:val="00E2292E"/>
    <w:rsid w:val="00E22F94"/>
    <w:rsid w:val="00E2343C"/>
    <w:rsid w:val="00E235A3"/>
    <w:rsid w:val="00E2479B"/>
    <w:rsid w:val="00E2514B"/>
    <w:rsid w:val="00E25198"/>
    <w:rsid w:val="00E253FB"/>
    <w:rsid w:val="00E25B74"/>
    <w:rsid w:val="00E26410"/>
    <w:rsid w:val="00E264E1"/>
    <w:rsid w:val="00E26575"/>
    <w:rsid w:val="00E26ECD"/>
    <w:rsid w:val="00E2721C"/>
    <w:rsid w:val="00E2787F"/>
    <w:rsid w:val="00E27D3A"/>
    <w:rsid w:val="00E27D87"/>
    <w:rsid w:val="00E3070D"/>
    <w:rsid w:val="00E31731"/>
    <w:rsid w:val="00E31CC9"/>
    <w:rsid w:val="00E32289"/>
    <w:rsid w:val="00E326A9"/>
    <w:rsid w:val="00E328F0"/>
    <w:rsid w:val="00E33914"/>
    <w:rsid w:val="00E33B70"/>
    <w:rsid w:val="00E33DFA"/>
    <w:rsid w:val="00E3437F"/>
    <w:rsid w:val="00E344B9"/>
    <w:rsid w:val="00E34573"/>
    <w:rsid w:val="00E351D2"/>
    <w:rsid w:val="00E35A05"/>
    <w:rsid w:val="00E3623C"/>
    <w:rsid w:val="00E3738A"/>
    <w:rsid w:val="00E37D8E"/>
    <w:rsid w:val="00E37E4E"/>
    <w:rsid w:val="00E40744"/>
    <w:rsid w:val="00E40814"/>
    <w:rsid w:val="00E40F4A"/>
    <w:rsid w:val="00E40F63"/>
    <w:rsid w:val="00E411C8"/>
    <w:rsid w:val="00E41C99"/>
    <w:rsid w:val="00E41D7E"/>
    <w:rsid w:val="00E42677"/>
    <w:rsid w:val="00E426C0"/>
    <w:rsid w:val="00E42775"/>
    <w:rsid w:val="00E42974"/>
    <w:rsid w:val="00E43770"/>
    <w:rsid w:val="00E44372"/>
    <w:rsid w:val="00E4466A"/>
    <w:rsid w:val="00E44D7A"/>
    <w:rsid w:val="00E45513"/>
    <w:rsid w:val="00E45611"/>
    <w:rsid w:val="00E4562E"/>
    <w:rsid w:val="00E45D64"/>
    <w:rsid w:val="00E45E34"/>
    <w:rsid w:val="00E45F98"/>
    <w:rsid w:val="00E45FB3"/>
    <w:rsid w:val="00E46016"/>
    <w:rsid w:val="00E4622F"/>
    <w:rsid w:val="00E463D0"/>
    <w:rsid w:val="00E46495"/>
    <w:rsid w:val="00E471A8"/>
    <w:rsid w:val="00E47622"/>
    <w:rsid w:val="00E4794F"/>
    <w:rsid w:val="00E50502"/>
    <w:rsid w:val="00E50536"/>
    <w:rsid w:val="00E50684"/>
    <w:rsid w:val="00E509A2"/>
    <w:rsid w:val="00E51591"/>
    <w:rsid w:val="00E5180D"/>
    <w:rsid w:val="00E5184A"/>
    <w:rsid w:val="00E51DC6"/>
    <w:rsid w:val="00E529F8"/>
    <w:rsid w:val="00E52B01"/>
    <w:rsid w:val="00E52D1E"/>
    <w:rsid w:val="00E53BDF"/>
    <w:rsid w:val="00E54034"/>
    <w:rsid w:val="00E54FE4"/>
    <w:rsid w:val="00E559BA"/>
    <w:rsid w:val="00E55EF5"/>
    <w:rsid w:val="00E57609"/>
    <w:rsid w:val="00E5793F"/>
    <w:rsid w:val="00E579B7"/>
    <w:rsid w:val="00E60A69"/>
    <w:rsid w:val="00E61280"/>
    <w:rsid w:val="00E61EDE"/>
    <w:rsid w:val="00E623B5"/>
    <w:rsid w:val="00E62694"/>
    <w:rsid w:val="00E626EB"/>
    <w:rsid w:val="00E62FFD"/>
    <w:rsid w:val="00E6316E"/>
    <w:rsid w:val="00E6324D"/>
    <w:rsid w:val="00E6336A"/>
    <w:rsid w:val="00E63398"/>
    <w:rsid w:val="00E634D2"/>
    <w:rsid w:val="00E6389F"/>
    <w:rsid w:val="00E63C59"/>
    <w:rsid w:val="00E63E53"/>
    <w:rsid w:val="00E65AF7"/>
    <w:rsid w:val="00E65C9D"/>
    <w:rsid w:val="00E67238"/>
    <w:rsid w:val="00E67A6E"/>
    <w:rsid w:val="00E70003"/>
    <w:rsid w:val="00E70036"/>
    <w:rsid w:val="00E7027B"/>
    <w:rsid w:val="00E7067A"/>
    <w:rsid w:val="00E70AFC"/>
    <w:rsid w:val="00E70F39"/>
    <w:rsid w:val="00E7124D"/>
    <w:rsid w:val="00E72746"/>
    <w:rsid w:val="00E73207"/>
    <w:rsid w:val="00E73FDC"/>
    <w:rsid w:val="00E74DF0"/>
    <w:rsid w:val="00E752EE"/>
    <w:rsid w:val="00E7530E"/>
    <w:rsid w:val="00E758FB"/>
    <w:rsid w:val="00E75AB7"/>
    <w:rsid w:val="00E760BA"/>
    <w:rsid w:val="00E7678D"/>
    <w:rsid w:val="00E768B6"/>
    <w:rsid w:val="00E77EEB"/>
    <w:rsid w:val="00E80090"/>
    <w:rsid w:val="00E8047D"/>
    <w:rsid w:val="00E809C3"/>
    <w:rsid w:val="00E80B4D"/>
    <w:rsid w:val="00E816BC"/>
    <w:rsid w:val="00E81ACA"/>
    <w:rsid w:val="00E81AEA"/>
    <w:rsid w:val="00E81DB3"/>
    <w:rsid w:val="00E82D5F"/>
    <w:rsid w:val="00E82E23"/>
    <w:rsid w:val="00E83331"/>
    <w:rsid w:val="00E8347B"/>
    <w:rsid w:val="00E83B4A"/>
    <w:rsid w:val="00E83E5A"/>
    <w:rsid w:val="00E84370"/>
    <w:rsid w:val="00E84B01"/>
    <w:rsid w:val="00E84F9C"/>
    <w:rsid w:val="00E85660"/>
    <w:rsid w:val="00E85EEB"/>
    <w:rsid w:val="00E85F98"/>
    <w:rsid w:val="00E85FD6"/>
    <w:rsid w:val="00E862F9"/>
    <w:rsid w:val="00E86932"/>
    <w:rsid w:val="00E8708B"/>
    <w:rsid w:val="00E87124"/>
    <w:rsid w:val="00E87525"/>
    <w:rsid w:val="00E876B7"/>
    <w:rsid w:val="00E87CAA"/>
    <w:rsid w:val="00E901E4"/>
    <w:rsid w:val="00E90336"/>
    <w:rsid w:val="00E90B8D"/>
    <w:rsid w:val="00E90CDB"/>
    <w:rsid w:val="00E91660"/>
    <w:rsid w:val="00E91668"/>
    <w:rsid w:val="00E920C1"/>
    <w:rsid w:val="00E923F2"/>
    <w:rsid w:val="00E927FB"/>
    <w:rsid w:val="00E93021"/>
    <w:rsid w:val="00E9335B"/>
    <w:rsid w:val="00E93B97"/>
    <w:rsid w:val="00E93FA3"/>
    <w:rsid w:val="00E94579"/>
    <w:rsid w:val="00E94640"/>
    <w:rsid w:val="00E94805"/>
    <w:rsid w:val="00E94A58"/>
    <w:rsid w:val="00E95515"/>
    <w:rsid w:val="00E956A1"/>
    <w:rsid w:val="00E963AD"/>
    <w:rsid w:val="00E975B3"/>
    <w:rsid w:val="00E9783D"/>
    <w:rsid w:val="00E97A1B"/>
    <w:rsid w:val="00E97B8D"/>
    <w:rsid w:val="00EA019B"/>
    <w:rsid w:val="00EA023C"/>
    <w:rsid w:val="00EA057C"/>
    <w:rsid w:val="00EA06A6"/>
    <w:rsid w:val="00EA0987"/>
    <w:rsid w:val="00EA09E3"/>
    <w:rsid w:val="00EA0AF5"/>
    <w:rsid w:val="00EA0B79"/>
    <w:rsid w:val="00EA0CB3"/>
    <w:rsid w:val="00EA12D8"/>
    <w:rsid w:val="00EA1E57"/>
    <w:rsid w:val="00EA21F7"/>
    <w:rsid w:val="00EA245A"/>
    <w:rsid w:val="00EA302C"/>
    <w:rsid w:val="00EA47E4"/>
    <w:rsid w:val="00EA4B30"/>
    <w:rsid w:val="00EA4CA3"/>
    <w:rsid w:val="00EA52A7"/>
    <w:rsid w:val="00EA5341"/>
    <w:rsid w:val="00EA54F5"/>
    <w:rsid w:val="00EA5B6B"/>
    <w:rsid w:val="00EA5EFD"/>
    <w:rsid w:val="00EA62BA"/>
    <w:rsid w:val="00EA675B"/>
    <w:rsid w:val="00EA67E8"/>
    <w:rsid w:val="00EA6C0B"/>
    <w:rsid w:val="00EA711D"/>
    <w:rsid w:val="00EA77A9"/>
    <w:rsid w:val="00EB13CA"/>
    <w:rsid w:val="00EB16DE"/>
    <w:rsid w:val="00EB19EA"/>
    <w:rsid w:val="00EB1B0D"/>
    <w:rsid w:val="00EB208C"/>
    <w:rsid w:val="00EB26D9"/>
    <w:rsid w:val="00EB2C8B"/>
    <w:rsid w:val="00EB3091"/>
    <w:rsid w:val="00EB3325"/>
    <w:rsid w:val="00EB3D90"/>
    <w:rsid w:val="00EB43AD"/>
    <w:rsid w:val="00EB4540"/>
    <w:rsid w:val="00EB45FA"/>
    <w:rsid w:val="00EB4719"/>
    <w:rsid w:val="00EB47F9"/>
    <w:rsid w:val="00EB4837"/>
    <w:rsid w:val="00EB5188"/>
    <w:rsid w:val="00EB5CE9"/>
    <w:rsid w:val="00EB62E6"/>
    <w:rsid w:val="00EB6794"/>
    <w:rsid w:val="00EB71C8"/>
    <w:rsid w:val="00EB7BBC"/>
    <w:rsid w:val="00EC013F"/>
    <w:rsid w:val="00EC098D"/>
    <w:rsid w:val="00EC0A19"/>
    <w:rsid w:val="00EC0C3F"/>
    <w:rsid w:val="00EC10A0"/>
    <w:rsid w:val="00EC11F9"/>
    <w:rsid w:val="00EC1470"/>
    <w:rsid w:val="00EC16AF"/>
    <w:rsid w:val="00EC1FF2"/>
    <w:rsid w:val="00EC204B"/>
    <w:rsid w:val="00EC27D6"/>
    <w:rsid w:val="00EC28DE"/>
    <w:rsid w:val="00EC2A16"/>
    <w:rsid w:val="00EC2D18"/>
    <w:rsid w:val="00EC30A1"/>
    <w:rsid w:val="00EC3DD6"/>
    <w:rsid w:val="00EC4031"/>
    <w:rsid w:val="00EC45D1"/>
    <w:rsid w:val="00EC476F"/>
    <w:rsid w:val="00EC5A40"/>
    <w:rsid w:val="00EC5D80"/>
    <w:rsid w:val="00EC5ED9"/>
    <w:rsid w:val="00EC7A36"/>
    <w:rsid w:val="00EC7CF7"/>
    <w:rsid w:val="00EC7F1C"/>
    <w:rsid w:val="00ED031A"/>
    <w:rsid w:val="00ED03C9"/>
    <w:rsid w:val="00ED0563"/>
    <w:rsid w:val="00ED0FA2"/>
    <w:rsid w:val="00ED11FB"/>
    <w:rsid w:val="00ED1234"/>
    <w:rsid w:val="00ED14CA"/>
    <w:rsid w:val="00ED18C1"/>
    <w:rsid w:val="00ED2B44"/>
    <w:rsid w:val="00ED2BD7"/>
    <w:rsid w:val="00ED362D"/>
    <w:rsid w:val="00ED37E6"/>
    <w:rsid w:val="00ED3A7A"/>
    <w:rsid w:val="00ED4BAE"/>
    <w:rsid w:val="00ED4ECF"/>
    <w:rsid w:val="00ED5390"/>
    <w:rsid w:val="00ED54AD"/>
    <w:rsid w:val="00ED5B94"/>
    <w:rsid w:val="00ED5BE0"/>
    <w:rsid w:val="00ED5F4F"/>
    <w:rsid w:val="00ED77B4"/>
    <w:rsid w:val="00ED7AA3"/>
    <w:rsid w:val="00ED7DCA"/>
    <w:rsid w:val="00EE02BC"/>
    <w:rsid w:val="00EE02D9"/>
    <w:rsid w:val="00EE08B9"/>
    <w:rsid w:val="00EE0F7B"/>
    <w:rsid w:val="00EE10C0"/>
    <w:rsid w:val="00EE15F4"/>
    <w:rsid w:val="00EE1E54"/>
    <w:rsid w:val="00EE21B4"/>
    <w:rsid w:val="00EE2A9A"/>
    <w:rsid w:val="00EE2DF1"/>
    <w:rsid w:val="00EE3256"/>
    <w:rsid w:val="00EE3D95"/>
    <w:rsid w:val="00EE431C"/>
    <w:rsid w:val="00EE43C5"/>
    <w:rsid w:val="00EE4A54"/>
    <w:rsid w:val="00EE4CF9"/>
    <w:rsid w:val="00EE509D"/>
    <w:rsid w:val="00EE544B"/>
    <w:rsid w:val="00EE5C3C"/>
    <w:rsid w:val="00EE5D08"/>
    <w:rsid w:val="00EE62D1"/>
    <w:rsid w:val="00EE7A9C"/>
    <w:rsid w:val="00EE7F77"/>
    <w:rsid w:val="00EF0705"/>
    <w:rsid w:val="00EF17F7"/>
    <w:rsid w:val="00EF1811"/>
    <w:rsid w:val="00EF1E4D"/>
    <w:rsid w:val="00EF1E61"/>
    <w:rsid w:val="00EF2369"/>
    <w:rsid w:val="00EF26EE"/>
    <w:rsid w:val="00EF3046"/>
    <w:rsid w:val="00EF388A"/>
    <w:rsid w:val="00EF4D04"/>
    <w:rsid w:val="00EF5043"/>
    <w:rsid w:val="00EF573A"/>
    <w:rsid w:val="00EF6030"/>
    <w:rsid w:val="00EF60B7"/>
    <w:rsid w:val="00EF6325"/>
    <w:rsid w:val="00EF6F68"/>
    <w:rsid w:val="00EF7199"/>
    <w:rsid w:val="00EF72BA"/>
    <w:rsid w:val="00EF7F53"/>
    <w:rsid w:val="00F00D36"/>
    <w:rsid w:val="00F01023"/>
    <w:rsid w:val="00F012B5"/>
    <w:rsid w:val="00F01BCC"/>
    <w:rsid w:val="00F01C01"/>
    <w:rsid w:val="00F01C8B"/>
    <w:rsid w:val="00F02283"/>
    <w:rsid w:val="00F025CC"/>
    <w:rsid w:val="00F0293C"/>
    <w:rsid w:val="00F0294A"/>
    <w:rsid w:val="00F0350C"/>
    <w:rsid w:val="00F036C4"/>
    <w:rsid w:val="00F03BC2"/>
    <w:rsid w:val="00F04129"/>
    <w:rsid w:val="00F04224"/>
    <w:rsid w:val="00F043D9"/>
    <w:rsid w:val="00F05310"/>
    <w:rsid w:val="00F055A5"/>
    <w:rsid w:val="00F05C93"/>
    <w:rsid w:val="00F060BE"/>
    <w:rsid w:val="00F06448"/>
    <w:rsid w:val="00F0658E"/>
    <w:rsid w:val="00F0688B"/>
    <w:rsid w:val="00F069B5"/>
    <w:rsid w:val="00F06B62"/>
    <w:rsid w:val="00F06E7D"/>
    <w:rsid w:val="00F06F16"/>
    <w:rsid w:val="00F0710F"/>
    <w:rsid w:val="00F07DE6"/>
    <w:rsid w:val="00F102E7"/>
    <w:rsid w:val="00F108E0"/>
    <w:rsid w:val="00F10CFC"/>
    <w:rsid w:val="00F10FBC"/>
    <w:rsid w:val="00F115CA"/>
    <w:rsid w:val="00F119A9"/>
    <w:rsid w:val="00F11C6B"/>
    <w:rsid w:val="00F11D8C"/>
    <w:rsid w:val="00F1218E"/>
    <w:rsid w:val="00F12960"/>
    <w:rsid w:val="00F12E32"/>
    <w:rsid w:val="00F12F82"/>
    <w:rsid w:val="00F13AA7"/>
    <w:rsid w:val="00F13E21"/>
    <w:rsid w:val="00F15262"/>
    <w:rsid w:val="00F15DF2"/>
    <w:rsid w:val="00F1689A"/>
    <w:rsid w:val="00F176A6"/>
    <w:rsid w:val="00F17881"/>
    <w:rsid w:val="00F17D4F"/>
    <w:rsid w:val="00F20949"/>
    <w:rsid w:val="00F21BA7"/>
    <w:rsid w:val="00F21CCC"/>
    <w:rsid w:val="00F223BF"/>
    <w:rsid w:val="00F24206"/>
    <w:rsid w:val="00F243CC"/>
    <w:rsid w:val="00F24426"/>
    <w:rsid w:val="00F24687"/>
    <w:rsid w:val="00F24AB6"/>
    <w:rsid w:val="00F24B50"/>
    <w:rsid w:val="00F251A3"/>
    <w:rsid w:val="00F25482"/>
    <w:rsid w:val="00F258AC"/>
    <w:rsid w:val="00F27351"/>
    <w:rsid w:val="00F27DFA"/>
    <w:rsid w:val="00F3112C"/>
    <w:rsid w:val="00F31464"/>
    <w:rsid w:val="00F31962"/>
    <w:rsid w:val="00F31C78"/>
    <w:rsid w:val="00F31F8A"/>
    <w:rsid w:val="00F32DCB"/>
    <w:rsid w:val="00F33C8C"/>
    <w:rsid w:val="00F33E88"/>
    <w:rsid w:val="00F34057"/>
    <w:rsid w:val="00F34A32"/>
    <w:rsid w:val="00F34CFE"/>
    <w:rsid w:val="00F34F3F"/>
    <w:rsid w:val="00F35381"/>
    <w:rsid w:val="00F3541D"/>
    <w:rsid w:val="00F35482"/>
    <w:rsid w:val="00F35F89"/>
    <w:rsid w:val="00F360E9"/>
    <w:rsid w:val="00F36F1C"/>
    <w:rsid w:val="00F37936"/>
    <w:rsid w:val="00F37BED"/>
    <w:rsid w:val="00F40E96"/>
    <w:rsid w:val="00F41183"/>
    <w:rsid w:val="00F414BC"/>
    <w:rsid w:val="00F415CA"/>
    <w:rsid w:val="00F4219E"/>
    <w:rsid w:val="00F43CB9"/>
    <w:rsid w:val="00F44387"/>
    <w:rsid w:val="00F44EDC"/>
    <w:rsid w:val="00F453F8"/>
    <w:rsid w:val="00F454ED"/>
    <w:rsid w:val="00F46192"/>
    <w:rsid w:val="00F461D8"/>
    <w:rsid w:val="00F466BC"/>
    <w:rsid w:val="00F46B04"/>
    <w:rsid w:val="00F46D00"/>
    <w:rsid w:val="00F4711A"/>
    <w:rsid w:val="00F50293"/>
    <w:rsid w:val="00F5056A"/>
    <w:rsid w:val="00F50803"/>
    <w:rsid w:val="00F508CC"/>
    <w:rsid w:val="00F511F6"/>
    <w:rsid w:val="00F5130F"/>
    <w:rsid w:val="00F514EC"/>
    <w:rsid w:val="00F5159B"/>
    <w:rsid w:val="00F518EC"/>
    <w:rsid w:val="00F51B15"/>
    <w:rsid w:val="00F51D77"/>
    <w:rsid w:val="00F52391"/>
    <w:rsid w:val="00F52A1F"/>
    <w:rsid w:val="00F52ECD"/>
    <w:rsid w:val="00F52F6C"/>
    <w:rsid w:val="00F53808"/>
    <w:rsid w:val="00F5397F"/>
    <w:rsid w:val="00F53FBA"/>
    <w:rsid w:val="00F5521A"/>
    <w:rsid w:val="00F55432"/>
    <w:rsid w:val="00F5558C"/>
    <w:rsid w:val="00F559C2"/>
    <w:rsid w:val="00F55D28"/>
    <w:rsid w:val="00F55D34"/>
    <w:rsid w:val="00F55E9E"/>
    <w:rsid w:val="00F55F11"/>
    <w:rsid w:val="00F56230"/>
    <w:rsid w:val="00F567FA"/>
    <w:rsid w:val="00F568F9"/>
    <w:rsid w:val="00F56C1E"/>
    <w:rsid w:val="00F57187"/>
    <w:rsid w:val="00F5765C"/>
    <w:rsid w:val="00F576B0"/>
    <w:rsid w:val="00F60266"/>
    <w:rsid w:val="00F6055E"/>
    <w:rsid w:val="00F60A2E"/>
    <w:rsid w:val="00F60B3A"/>
    <w:rsid w:val="00F618E4"/>
    <w:rsid w:val="00F640F0"/>
    <w:rsid w:val="00F64158"/>
    <w:rsid w:val="00F64D64"/>
    <w:rsid w:val="00F64D78"/>
    <w:rsid w:val="00F64E2A"/>
    <w:rsid w:val="00F64E80"/>
    <w:rsid w:val="00F6561A"/>
    <w:rsid w:val="00F65BF2"/>
    <w:rsid w:val="00F672E6"/>
    <w:rsid w:val="00F673AC"/>
    <w:rsid w:val="00F67945"/>
    <w:rsid w:val="00F70131"/>
    <w:rsid w:val="00F70157"/>
    <w:rsid w:val="00F70961"/>
    <w:rsid w:val="00F70A1C"/>
    <w:rsid w:val="00F70C35"/>
    <w:rsid w:val="00F71134"/>
    <w:rsid w:val="00F71435"/>
    <w:rsid w:val="00F71A0E"/>
    <w:rsid w:val="00F71FC8"/>
    <w:rsid w:val="00F723E6"/>
    <w:rsid w:val="00F72403"/>
    <w:rsid w:val="00F7293A"/>
    <w:rsid w:val="00F73355"/>
    <w:rsid w:val="00F73722"/>
    <w:rsid w:val="00F7417F"/>
    <w:rsid w:val="00F745BB"/>
    <w:rsid w:val="00F74B72"/>
    <w:rsid w:val="00F75EE7"/>
    <w:rsid w:val="00F7607E"/>
    <w:rsid w:val="00F760E8"/>
    <w:rsid w:val="00F76938"/>
    <w:rsid w:val="00F76A1A"/>
    <w:rsid w:val="00F7722C"/>
    <w:rsid w:val="00F779A7"/>
    <w:rsid w:val="00F80A2B"/>
    <w:rsid w:val="00F80AD8"/>
    <w:rsid w:val="00F80BD9"/>
    <w:rsid w:val="00F80D96"/>
    <w:rsid w:val="00F80DF2"/>
    <w:rsid w:val="00F81112"/>
    <w:rsid w:val="00F82404"/>
    <w:rsid w:val="00F82743"/>
    <w:rsid w:val="00F83A7F"/>
    <w:rsid w:val="00F83D83"/>
    <w:rsid w:val="00F8492B"/>
    <w:rsid w:val="00F84990"/>
    <w:rsid w:val="00F84D77"/>
    <w:rsid w:val="00F852DA"/>
    <w:rsid w:val="00F852F0"/>
    <w:rsid w:val="00F85C01"/>
    <w:rsid w:val="00F85C83"/>
    <w:rsid w:val="00F86255"/>
    <w:rsid w:val="00F86653"/>
    <w:rsid w:val="00F8753C"/>
    <w:rsid w:val="00F9046C"/>
    <w:rsid w:val="00F908C0"/>
    <w:rsid w:val="00F90D1B"/>
    <w:rsid w:val="00F90EA2"/>
    <w:rsid w:val="00F90FF6"/>
    <w:rsid w:val="00F91279"/>
    <w:rsid w:val="00F92140"/>
    <w:rsid w:val="00F9282A"/>
    <w:rsid w:val="00F92879"/>
    <w:rsid w:val="00F9298A"/>
    <w:rsid w:val="00F92C34"/>
    <w:rsid w:val="00F92DE9"/>
    <w:rsid w:val="00F93607"/>
    <w:rsid w:val="00F938CB"/>
    <w:rsid w:val="00F93916"/>
    <w:rsid w:val="00F946E6"/>
    <w:rsid w:val="00F94D00"/>
    <w:rsid w:val="00F94E3B"/>
    <w:rsid w:val="00F9593D"/>
    <w:rsid w:val="00F9600C"/>
    <w:rsid w:val="00F967A3"/>
    <w:rsid w:val="00F968F0"/>
    <w:rsid w:val="00F96A63"/>
    <w:rsid w:val="00F97602"/>
    <w:rsid w:val="00F97700"/>
    <w:rsid w:val="00FA029A"/>
    <w:rsid w:val="00FA0378"/>
    <w:rsid w:val="00FA0589"/>
    <w:rsid w:val="00FA066A"/>
    <w:rsid w:val="00FA0BFD"/>
    <w:rsid w:val="00FA1663"/>
    <w:rsid w:val="00FA2256"/>
    <w:rsid w:val="00FA25DD"/>
    <w:rsid w:val="00FA2767"/>
    <w:rsid w:val="00FA2D9D"/>
    <w:rsid w:val="00FA3243"/>
    <w:rsid w:val="00FA36AB"/>
    <w:rsid w:val="00FA388A"/>
    <w:rsid w:val="00FA3C80"/>
    <w:rsid w:val="00FA3DB1"/>
    <w:rsid w:val="00FA4571"/>
    <w:rsid w:val="00FA5111"/>
    <w:rsid w:val="00FA533D"/>
    <w:rsid w:val="00FA5A08"/>
    <w:rsid w:val="00FA5F5D"/>
    <w:rsid w:val="00FA60B9"/>
    <w:rsid w:val="00FA6B80"/>
    <w:rsid w:val="00FA6D68"/>
    <w:rsid w:val="00FA7307"/>
    <w:rsid w:val="00FA7808"/>
    <w:rsid w:val="00FA7AFE"/>
    <w:rsid w:val="00FA7C61"/>
    <w:rsid w:val="00FA7FA2"/>
    <w:rsid w:val="00FB000B"/>
    <w:rsid w:val="00FB03AF"/>
    <w:rsid w:val="00FB0CA0"/>
    <w:rsid w:val="00FB0D73"/>
    <w:rsid w:val="00FB17CE"/>
    <w:rsid w:val="00FB214E"/>
    <w:rsid w:val="00FB2352"/>
    <w:rsid w:val="00FB30EB"/>
    <w:rsid w:val="00FB4693"/>
    <w:rsid w:val="00FB4783"/>
    <w:rsid w:val="00FB488B"/>
    <w:rsid w:val="00FB499C"/>
    <w:rsid w:val="00FB55F3"/>
    <w:rsid w:val="00FB57FE"/>
    <w:rsid w:val="00FB5A8F"/>
    <w:rsid w:val="00FB5A93"/>
    <w:rsid w:val="00FB5BD5"/>
    <w:rsid w:val="00FB6C5F"/>
    <w:rsid w:val="00FB7136"/>
    <w:rsid w:val="00FB7EDC"/>
    <w:rsid w:val="00FC07C1"/>
    <w:rsid w:val="00FC0B4A"/>
    <w:rsid w:val="00FC0E76"/>
    <w:rsid w:val="00FC1723"/>
    <w:rsid w:val="00FC1A2D"/>
    <w:rsid w:val="00FC1CC4"/>
    <w:rsid w:val="00FC1DD1"/>
    <w:rsid w:val="00FC2003"/>
    <w:rsid w:val="00FC27F9"/>
    <w:rsid w:val="00FC283B"/>
    <w:rsid w:val="00FC2BBC"/>
    <w:rsid w:val="00FC3B5B"/>
    <w:rsid w:val="00FC40E6"/>
    <w:rsid w:val="00FC4FE6"/>
    <w:rsid w:val="00FC5A7B"/>
    <w:rsid w:val="00FC6001"/>
    <w:rsid w:val="00FC6696"/>
    <w:rsid w:val="00FC78A1"/>
    <w:rsid w:val="00FC7D6A"/>
    <w:rsid w:val="00FD087D"/>
    <w:rsid w:val="00FD0D9C"/>
    <w:rsid w:val="00FD0EA4"/>
    <w:rsid w:val="00FD1136"/>
    <w:rsid w:val="00FD134C"/>
    <w:rsid w:val="00FD18E2"/>
    <w:rsid w:val="00FD1A0F"/>
    <w:rsid w:val="00FD1C98"/>
    <w:rsid w:val="00FD1EA5"/>
    <w:rsid w:val="00FD2001"/>
    <w:rsid w:val="00FD2D14"/>
    <w:rsid w:val="00FD2D4A"/>
    <w:rsid w:val="00FD3332"/>
    <w:rsid w:val="00FD3EA5"/>
    <w:rsid w:val="00FD402E"/>
    <w:rsid w:val="00FD4631"/>
    <w:rsid w:val="00FD4BF3"/>
    <w:rsid w:val="00FD4FEF"/>
    <w:rsid w:val="00FD511E"/>
    <w:rsid w:val="00FD55D1"/>
    <w:rsid w:val="00FD58A6"/>
    <w:rsid w:val="00FD5938"/>
    <w:rsid w:val="00FD619E"/>
    <w:rsid w:val="00FD6D7D"/>
    <w:rsid w:val="00FD6FF8"/>
    <w:rsid w:val="00FD71E7"/>
    <w:rsid w:val="00FD761D"/>
    <w:rsid w:val="00FD78BC"/>
    <w:rsid w:val="00FD78E5"/>
    <w:rsid w:val="00FE04A6"/>
    <w:rsid w:val="00FE0860"/>
    <w:rsid w:val="00FE08D0"/>
    <w:rsid w:val="00FE0B88"/>
    <w:rsid w:val="00FE0C67"/>
    <w:rsid w:val="00FE1003"/>
    <w:rsid w:val="00FE23FF"/>
    <w:rsid w:val="00FE2A5E"/>
    <w:rsid w:val="00FE2FC5"/>
    <w:rsid w:val="00FE317A"/>
    <w:rsid w:val="00FE37D1"/>
    <w:rsid w:val="00FE4288"/>
    <w:rsid w:val="00FE4599"/>
    <w:rsid w:val="00FE4ADA"/>
    <w:rsid w:val="00FE51B9"/>
    <w:rsid w:val="00FE53CC"/>
    <w:rsid w:val="00FE5B28"/>
    <w:rsid w:val="00FE5E35"/>
    <w:rsid w:val="00FE5EB9"/>
    <w:rsid w:val="00FE5FF8"/>
    <w:rsid w:val="00FE69C6"/>
    <w:rsid w:val="00FE700A"/>
    <w:rsid w:val="00FF07C7"/>
    <w:rsid w:val="00FF087B"/>
    <w:rsid w:val="00FF0F67"/>
    <w:rsid w:val="00FF1E1F"/>
    <w:rsid w:val="00FF26D4"/>
    <w:rsid w:val="00FF2703"/>
    <w:rsid w:val="00FF2C95"/>
    <w:rsid w:val="00FF2F8D"/>
    <w:rsid w:val="00FF3818"/>
    <w:rsid w:val="00FF42BF"/>
    <w:rsid w:val="00FF443A"/>
    <w:rsid w:val="00FF49B7"/>
    <w:rsid w:val="00FF4BF2"/>
    <w:rsid w:val="00FF5D2A"/>
    <w:rsid w:val="00FF6757"/>
    <w:rsid w:val="00FF6A9D"/>
    <w:rsid w:val="00FF6F24"/>
    <w:rsid w:val="00FF6FCF"/>
    <w:rsid w:val="00FF7938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651211"/>
  <w15:docId w15:val="{47D4C54E-58C8-4485-8421-2DAA41E07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70003"/>
    <w:pPr>
      <w:spacing w:line="480" w:lineRule="auto"/>
      <w:ind w:firstLineChars="200" w:firstLine="200"/>
      <w:jc w:val="both"/>
    </w:pPr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3F506A"/>
    <w:pPr>
      <w:keepNext/>
      <w:spacing w:beforeLines="100" w:before="100"/>
      <w:ind w:firstLineChars="0" w:firstLine="0"/>
      <w:outlineLvl w:val="0"/>
    </w:pPr>
    <w:rPr>
      <w:rFonts w:ascii="Arial" w:hAnsi="Arial"/>
      <w:b/>
      <w:bCs/>
    </w:rPr>
  </w:style>
  <w:style w:type="paragraph" w:styleId="Heading2">
    <w:name w:val="heading 2"/>
    <w:basedOn w:val="Normal"/>
    <w:next w:val="Normal"/>
    <w:qFormat/>
    <w:rsid w:val="00DC3C4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DC3C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DC3C4A"/>
    <w:pPr>
      <w:tabs>
        <w:tab w:val="center" w:pos="4320"/>
        <w:tab w:val="right" w:pos="8640"/>
      </w:tabs>
    </w:pPr>
  </w:style>
  <w:style w:type="character" w:styleId="HTMLKeyboard">
    <w:name w:val="HTML Keyboard"/>
    <w:basedOn w:val="DefaultParagraphFont"/>
    <w:rsid w:val="00DC3C4A"/>
    <w:rPr>
      <w:rFonts w:ascii="Courier New" w:hAnsi="Courier New"/>
      <w:sz w:val="20"/>
      <w:szCs w:val="20"/>
    </w:rPr>
  </w:style>
  <w:style w:type="character" w:styleId="PageNumber">
    <w:name w:val="page number"/>
    <w:basedOn w:val="DefaultParagraphFont"/>
    <w:rsid w:val="00DC3C4A"/>
  </w:style>
  <w:style w:type="character" w:styleId="LineNumber">
    <w:name w:val="line number"/>
    <w:basedOn w:val="DefaultParagraphFont"/>
    <w:rsid w:val="00781B23"/>
  </w:style>
  <w:style w:type="paragraph" w:styleId="Footer">
    <w:name w:val="footer"/>
    <w:basedOn w:val="Normal"/>
    <w:link w:val="FooterChar"/>
    <w:uiPriority w:val="99"/>
    <w:rsid w:val="00DC3C4A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DC3C4A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bstractSummary">
    <w:name w:val="Abstract/Summary"/>
    <w:basedOn w:val="Normal"/>
    <w:rsid w:val="0018285E"/>
    <w:pPr>
      <w:spacing w:before="120" w:line="240" w:lineRule="auto"/>
    </w:pPr>
    <w:rPr>
      <w:rFonts w:eastAsia="Times New Roman"/>
    </w:rPr>
  </w:style>
  <w:style w:type="character" w:styleId="Hyperlink">
    <w:name w:val="Hyperlink"/>
    <w:basedOn w:val="DefaultParagraphFont"/>
    <w:rsid w:val="0018285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rsid w:val="007D6AE1"/>
    <w:pPr>
      <w:spacing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D6AE1"/>
    <w:rPr>
      <w:sz w:val="16"/>
      <w:szCs w:val="16"/>
      <w:lang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A25FE5"/>
    <w:pPr>
      <w:ind w:firstLine="420"/>
    </w:pPr>
  </w:style>
  <w:style w:type="character" w:styleId="CommentReference">
    <w:name w:val="annotation reference"/>
    <w:basedOn w:val="DefaultParagraphFont"/>
    <w:rsid w:val="00900CC0"/>
    <w:rPr>
      <w:sz w:val="21"/>
      <w:szCs w:val="21"/>
    </w:rPr>
  </w:style>
  <w:style w:type="paragraph" w:styleId="CommentText">
    <w:name w:val="annotation text"/>
    <w:basedOn w:val="Normal"/>
    <w:link w:val="CommentTextChar"/>
    <w:rsid w:val="00900CC0"/>
  </w:style>
  <w:style w:type="character" w:customStyle="1" w:styleId="CommentTextChar">
    <w:name w:val="Comment Text Char"/>
    <w:basedOn w:val="DefaultParagraphFont"/>
    <w:link w:val="CommentText"/>
    <w:rsid w:val="00900CC0"/>
    <w:rPr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00CC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00CC0"/>
    <w:rPr>
      <w:b/>
      <w:bCs/>
      <w:sz w:val="24"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0308B6"/>
    <w:rPr>
      <w:sz w:val="24"/>
      <w:szCs w:val="24"/>
      <w:lang w:eastAsia="en-US"/>
    </w:rPr>
  </w:style>
  <w:style w:type="paragraph" w:customStyle="1" w:styleId="1">
    <w:name w:val="正文1"/>
    <w:rsid w:val="00C4542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Malgun Gothic" w:hAnsi="Arial Unicode MS" w:cs="Arial Unicode MS"/>
      <w:color w:val="000000"/>
      <w:sz w:val="24"/>
      <w:szCs w:val="24"/>
      <w:u w:color="000000"/>
      <w:bdr w:val="nil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60305"/>
    <w:pPr>
      <w:spacing w:before="100" w:beforeAutospacing="1" w:after="100" w:afterAutospacing="1" w:line="240" w:lineRule="auto"/>
    </w:pPr>
    <w:rPr>
      <w:rFonts w:eastAsia="Times New Roman"/>
      <w:lang w:eastAsia="zh-CN"/>
    </w:rPr>
  </w:style>
  <w:style w:type="character" w:customStyle="1" w:styleId="apple-converted-space">
    <w:name w:val="apple-converted-space"/>
    <w:basedOn w:val="DefaultParagraphFont"/>
    <w:rsid w:val="00B60305"/>
  </w:style>
  <w:style w:type="character" w:customStyle="1" w:styleId="10">
    <w:name w:val="未处理的提及1"/>
    <w:basedOn w:val="DefaultParagraphFont"/>
    <w:uiPriority w:val="99"/>
    <w:semiHidden/>
    <w:unhideWhenUsed/>
    <w:rsid w:val="00FC78A1"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qFormat/>
    <w:rsid w:val="001D03A9"/>
    <w:rPr>
      <w:rFonts w:ascii="TimesNewRomanPSMT" w:eastAsia="TimesNewRomanPSMT" w:hAnsi="TimesNewRomanPSMT" w:cs="TimesNewRomanPSMT"/>
      <w:color w:val="000000"/>
      <w:sz w:val="24"/>
      <w:szCs w:val="24"/>
    </w:rPr>
  </w:style>
  <w:style w:type="character" w:customStyle="1" w:styleId="fontstyle21">
    <w:name w:val="fontstyle21"/>
    <w:basedOn w:val="DefaultParagraphFont"/>
    <w:qFormat/>
    <w:rsid w:val="001D03A9"/>
    <w:rPr>
      <w:rFonts w:ascii="Times New Roman" w:hAnsi="Times New Roman" w:cs="Times New Roman" w:hint="default"/>
      <w:color w:val="000000"/>
      <w:sz w:val="18"/>
      <w:szCs w:val="18"/>
    </w:rPr>
  </w:style>
  <w:style w:type="table" w:styleId="TableGrid">
    <w:name w:val="Table Grid"/>
    <w:basedOn w:val="TableNormal"/>
    <w:uiPriority w:val="99"/>
    <w:qFormat/>
    <w:rsid w:val="000771BE"/>
    <w:pPr>
      <w:widowControl w:val="0"/>
      <w:jc w:val="both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MHeading">
    <w:name w:val="SM Heading"/>
    <w:basedOn w:val="Heading1"/>
    <w:qFormat/>
    <w:rsid w:val="00C41DB6"/>
    <w:pPr>
      <w:spacing w:before="240" w:after="60" w:line="240" w:lineRule="auto"/>
    </w:pPr>
    <w:rPr>
      <w:rFonts w:eastAsia="Times New Roman"/>
      <w:kern w:val="32"/>
    </w:rPr>
  </w:style>
  <w:style w:type="paragraph" w:customStyle="1" w:styleId="Teaser">
    <w:name w:val="Teaser"/>
    <w:basedOn w:val="Normal"/>
    <w:rsid w:val="005E6B47"/>
    <w:pPr>
      <w:spacing w:before="120" w:line="240" w:lineRule="auto"/>
    </w:pPr>
    <w:rPr>
      <w:rFonts w:eastAsia="Times New Roman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174D00"/>
    <w:rPr>
      <w:sz w:val="24"/>
      <w:szCs w:val="24"/>
      <w:lang w:eastAsia="en-US"/>
    </w:rPr>
  </w:style>
  <w:style w:type="paragraph" w:customStyle="1" w:styleId="P2">
    <w:name w:val="P2"/>
    <w:basedOn w:val="Normal"/>
    <w:rsid w:val="002F4F2D"/>
    <w:pPr>
      <w:spacing w:before="120" w:after="120" w:line="480" w:lineRule="exact"/>
      <w:ind w:firstLine="709"/>
    </w:pPr>
    <w:rPr>
      <w:rFonts w:eastAsia="Times New Roman"/>
      <w:sz w:val="22"/>
      <w:szCs w:val="22"/>
      <w:lang w:val="de-DE" w:eastAsia="de-DE"/>
    </w:rPr>
  </w:style>
  <w:style w:type="paragraph" w:customStyle="1" w:styleId="EndNoteBibliographyTitle">
    <w:name w:val="EndNote Bibliography Title"/>
    <w:basedOn w:val="Normal"/>
    <w:link w:val="EndNoteBibliographyTitleChar"/>
    <w:rsid w:val="00CB4B6A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B4B6A"/>
    <w:rPr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CB4B6A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CB4B6A"/>
    <w:rPr>
      <w:noProof/>
      <w:sz w:val="24"/>
      <w:szCs w:val="24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B42B9A"/>
    <w:rPr>
      <w:color w:val="808080"/>
    </w:rPr>
  </w:style>
  <w:style w:type="paragraph" w:customStyle="1" w:styleId="a">
    <w:name w:val="图注"/>
    <w:basedOn w:val="Normal"/>
    <w:link w:val="a0"/>
    <w:qFormat/>
    <w:rsid w:val="006169C2"/>
    <w:pPr>
      <w:spacing w:afterLines="100" w:after="100" w:line="360" w:lineRule="auto"/>
    </w:pPr>
    <w:rPr>
      <w:color w:val="000000" w:themeColor="text1"/>
      <w:sz w:val="22"/>
      <w:lang w:val="en-GB"/>
    </w:rPr>
  </w:style>
  <w:style w:type="character" w:customStyle="1" w:styleId="a0">
    <w:name w:val="图注 字符"/>
    <w:basedOn w:val="DefaultParagraphFont"/>
    <w:link w:val="a"/>
    <w:rsid w:val="006169C2"/>
    <w:rPr>
      <w:color w:val="000000" w:themeColor="text1"/>
      <w:sz w:val="22"/>
      <w:szCs w:val="24"/>
      <w:lang w:val="en-GB" w:eastAsia="en-US"/>
    </w:rPr>
  </w:style>
  <w:style w:type="character" w:customStyle="1" w:styleId="Heading1Char">
    <w:name w:val="Heading 1 Char"/>
    <w:basedOn w:val="DefaultParagraphFont"/>
    <w:link w:val="Heading1"/>
    <w:rsid w:val="003F506A"/>
    <w:rPr>
      <w:rFonts w:ascii="Arial" w:hAnsi="Arial"/>
      <w:b/>
      <w:bCs/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2208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7373F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386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9741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68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0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29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68309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0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93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3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35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26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28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2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93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89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226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EndNote%20X5\Templates\Natur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011FE-7313-424E-BC5A-D34B0C12C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Nature.dot</Template>
  <TotalTime>1094</TotalTime>
  <Pages>3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Nature</vt:lpstr>
    </vt:vector>
  </TitlesOfParts>
  <Company>ISI ResearchSoft</Company>
  <LinksUpToDate>false</LinksUpToDate>
  <CharactersWithSpaces>2260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Nature</dc:title>
  <dc:subject/>
  <dc:creator>Yue-Biao Zhang</dc:creator>
  <cp:keywords/>
  <dc:description/>
  <cp:lastModifiedBy>Poonam Mutha</cp:lastModifiedBy>
  <cp:revision>46</cp:revision>
  <cp:lastPrinted>2022-11-14T08:47:00Z</cp:lastPrinted>
  <dcterms:created xsi:type="dcterms:W3CDTF">2022-12-13T03:50:00Z</dcterms:created>
  <dcterms:modified xsi:type="dcterms:W3CDTF">2023-12-05T11:26:00Z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-1752417939</vt:i4>
  </property>
  <property fmtid="{D5CDD505-2E9C-101B-9397-08002B2CF9AE}" pid="3" name="GrammarlyDocumentId">
    <vt:lpwstr>f20695f8961350fce128b9ca85793539dc64bf723b0b59208631f5290a9fadeb</vt:lpwstr>
  </property>
</Properties>
</file>