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C471EA" w14:textId="63D61286" w:rsidR="00646BFC" w:rsidRPr="00EB49A0" w:rsidRDefault="00A13277" w:rsidP="000B7CF1">
      <w:pPr>
        <w:pStyle w:val="MDPI11articletype"/>
        <w:spacing w:before="0" w:line="480" w:lineRule="auto"/>
        <w:jc w:val="both"/>
        <w:rPr>
          <w:rFonts w:ascii="Times New Roman" w:eastAsiaTheme="minorEastAsia" w:hAnsi="Times New Roman"/>
          <w:sz w:val="24"/>
          <w:szCs w:val="24"/>
          <w:lang w:eastAsia="zh-CN"/>
        </w:rPr>
      </w:pPr>
      <w:r w:rsidRPr="00EB49A0">
        <w:rPr>
          <w:rFonts w:ascii="Times New Roman" w:eastAsiaTheme="minorEastAsia" w:hAnsi="Times New Roman"/>
          <w:sz w:val="24"/>
          <w:szCs w:val="24"/>
          <w:lang w:eastAsia="zh-CN"/>
        </w:rPr>
        <w:t>Supporting Information</w:t>
      </w:r>
    </w:p>
    <w:p w14:paraId="63315383" w14:textId="57E03F6F" w:rsidR="00D367BB" w:rsidRPr="00EB49A0" w:rsidRDefault="00317386" w:rsidP="00D367BB">
      <w:pPr>
        <w:pStyle w:val="1"/>
        <w:rPr>
          <w:rFonts w:eastAsiaTheme="minorEastAsia" w:cs="Times New Roman"/>
        </w:rPr>
      </w:pPr>
      <w:r w:rsidRPr="00EB49A0">
        <w:rPr>
          <w:rFonts w:cs="Times New Roman"/>
        </w:rPr>
        <w:t xml:space="preserve">Whole-cell Catalysis for γ-Aminobutyric Acid Production Using Engineered </w:t>
      </w:r>
      <w:r w:rsidRPr="00EB49A0">
        <w:rPr>
          <w:rFonts w:cs="Times New Roman"/>
          <w:i/>
        </w:rPr>
        <w:t>Escherichia coli</w:t>
      </w:r>
    </w:p>
    <w:p w14:paraId="0708C3DD" w14:textId="212FE8B1" w:rsidR="0081328A" w:rsidRPr="00EB49A0" w:rsidRDefault="0081328A" w:rsidP="0081328A">
      <w:pPr>
        <w:autoSpaceDE w:val="0"/>
        <w:autoSpaceDN w:val="0"/>
        <w:adjustRightInd w:val="0"/>
        <w:spacing w:line="480" w:lineRule="auto"/>
        <w:rPr>
          <w:rFonts w:eastAsia="宋体"/>
          <w:bCs/>
          <w:color w:val="000000" w:themeColor="text1"/>
          <w:szCs w:val="24"/>
        </w:rPr>
      </w:pPr>
      <w:proofErr w:type="spellStart"/>
      <w:r w:rsidRPr="00EB49A0">
        <w:rPr>
          <w:rFonts w:eastAsia="宋体"/>
          <w:bCs/>
          <w:color w:val="000000" w:themeColor="text1"/>
          <w:szCs w:val="24"/>
        </w:rPr>
        <w:t>Fangfang</w:t>
      </w:r>
      <w:proofErr w:type="spellEnd"/>
      <w:r w:rsidRPr="00EB49A0">
        <w:rPr>
          <w:rFonts w:eastAsia="宋体"/>
          <w:bCs/>
          <w:color w:val="000000" w:themeColor="text1"/>
          <w:szCs w:val="24"/>
        </w:rPr>
        <w:t xml:space="preserve"> Chang</w:t>
      </w:r>
      <w:r w:rsidRPr="00EB49A0">
        <w:rPr>
          <w:color w:val="000000" w:themeColor="text1"/>
          <w:szCs w:val="24"/>
          <w:vertAlign w:val="superscript"/>
        </w:rPr>
        <w:t>‡</w:t>
      </w:r>
      <w:r w:rsidRPr="00EB49A0">
        <w:rPr>
          <w:rFonts w:eastAsia="宋体"/>
          <w:bCs/>
          <w:color w:val="000000" w:themeColor="text1"/>
          <w:szCs w:val="24"/>
        </w:rPr>
        <w:t xml:space="preserve">, </w:t>
      </w:r>
      <w:proofErr w:type="spellStart"/>
      <w:r w:rsidRPr="00EB49A0">
        <w:rPr>
          <w:rFonts w:eastAsia="宋体"/>
          <w:bCs/>
          <w:color w:val="000000" w:themeColor="text1"/>
          <w:szCs w:val="24"/>
        </w:rPr>
        <w:t>Yuheng</w:t>
      </w:r>
      <w:proofErr w:type="spellEnd"/>
      <w:r w:rsidRPr="00EB49A0">
        <w:rPr>
          <w:rFonts w:eastAsia="宋体"/>
          <w:bCs/>
          <w:color w:val="000000" w:themeColor="text1"/>
          <w:szCs w:val="24"/>
        </w:rPr>
        <w:t xml:space="preserve"> Wang</w:t>
      </w:r>
      <w:r w:rsidRPr="00EB49A0">
        <w:rPr>
          <w:color w:val="000000" w:themeColor="text1"/>
          <w:szCs w:val="24"/>
          <w:vertAlign w:val="superscript"/>
        </w:rPr>
        <w:t>‡</w:t>
      </w:r>
      <w:r w:rsidRPr="00EB49A0">
        <w:rPr>
          <w:rFonts w:eastAsia="宋体"/>
          <w:bCs/>
          <w:color w:val="000000" w:themeColor="text1"/>
          <w:szCs w:val="24"/>
        </w:rPr>
        <w:t xml:space="preserve">, </w:t>
      </w:r>
      <w:proofErr w:type="spellStart"/>
      <w:r w:rsidRPr="00EB49A0">
        <w:rPr>
          <w:rFonts w:eastAsia="宋体"/>
          <w:bCs/>
          <w:color w:val="000000" w:themeColor="text1"/>
          <w:szCs w:val="24"/>
        </w:rPr>
        <w:t>Jie</w:t>
      </w:r>
      <w:proofErr w:type="spellEnd"/>
      <w:r w:rsidRPr="00EB49A0">
        <w:rPr>
          <w:rFonts w:eastAsia="宋体"/>
          <w:bCs/>
          <w:color w:val="000000" w:themeColor="text1"/>
          <w:szCs w:val="24"/>
        </w:rPr>
        <w:t xml:space="preserve"> Zhang, </w:t>
      </w:r>
      <w:r w:rsidRPr="00EB49A0">
        <w:rPr>
          <w:rFonts w:eastAsia="MyriadPro-Bold"/>
          <w:color w:val="000000" w:themeColor="text1"/>
          <w:lang w:bidi="ar"/>
        </w:rPr>
        <w:t xml:space="preserve">Tao </w:t>
      </w:r>
      <w:proofErr w:type="spellStart"/>
      <w:r w:rsidRPr="00EB49A0">
        <w:rPr>
          <w:rFonts w:eastAsia="MyriadPro-Bold"/>
          <w:color w:val="000000" w:themeColor="text1"/>
          <w:lang w:bidi="ar"/>
        </w:rPr>
        <w:t>Tu</w:t>
      </w:r>
      <w:proofErr w:type="spellEnd"/>
      <w:r w:rsidRPr="00EB49A0">
        <w:rPr>
          <w:rFonts w:eastAsia="MyriadPro-Bold"/>
          <w:color w:val="000000" w:themeColor="text1"/>
          <w:lang w:bidi="ar"/>
        </w:rPr>
        <w:t xml:space="preserve">, </w:t>
      </w:r>
      <w:proofErr w:type="spellStart"/>
      <w:r w:rsidRPr="00EB49A0">
        <w:rPr>
          <w:rFonts w:eastAsia="MyriadPro-Bold"/>
          <w:color w:val="000000" w:themeColor="text1"/>
          <w:lang w:bidi="ar"/>
        </w:rPr>
        <w:t>Huiying</w:t>
      </w:r>
      <w:proofErr w:type="spellEnd"/>
      <w:r w:rsidRPr="00EB49A0">
        <w:rPr>
          <w:rFonts w:eastAsia="MyriadPro-Bold"/>
          <w:color w:val="000000" w:themeColor="text1"/>
          <w:lang w:bidi="ar"/>
        </w:rPr>
        <w:t xml:space="preserve"> Luo, </w:t>
      </w:r>
      <w:proofErr w:type="spellStart"/>
      <w:r w:rsidRPr="00EB49A0">
        <w:rPr>
          <w:rFonts w:eastAsia="MyriadPro-Bold"/>
          <w:color w:val="000000" w:themeColor="text1"/>
          <w:lang w:bidi="ar"/>
        </w:rPr>
        <w:t>Huoqing</w:t>
      </w:r>
      <w:proofErr w:type="spellEnd"/>
      <w:r w:rsidRPr="00EB49A0">
        <w:rPr>
          <w:rFonts w:eastAsia="MyriadPro-Bold"/>
          <w:color w:val="000000" w:themeColor="text1"/>
          <w:lang w:bidi="ar"/>
        </w:rPr>
        <w:t xml:space="preserve"> Huang, </w:t>
      </w:r>
      <w:proofErr w:type="spellStart"/>
      <w:r w:rsidRPr="00EB49A0">
        <w:rPr>
          <w:rFonts w:eastAsia="MyriadPro-Bold"/>
          <w:color w:val="000000" w:themeColor="text1"/>
          <w:lang w:bidi="ar"/>
        </w:rPr>
        <w:t>Yingguo</w:t>
      </w:r>
      <w:proofErr w:type="spellEnd"/>
      <w:r w:rsidRPr="00EB49A0">
        <w:rPr>
          <w:rFonts w:eastAsia="MyriadPro-Bold"/>
          <w:color w:val="000000" w:themeColor="text1"/>
          <w:lang w:bidi="ar"/>
        </w:rPr>
        <w:t xml:space="preserve"> Bai, Xing Qin, </w:t>
      </w:r>
      <w:proofErr w:type="spellStart"/>
      <w:r w:rsidRPr="00EB49A0">
        <w:rPr>
          <w:rFonts w:eastAsia="MyriadPro-Bold"/>
          <w:color w:val="000000" w:themeColor="text1"/>
          <w:lang w:bidi="ar"/>
        </w:rPr>
        <w:t>Yaru</w:t>
      </w:r>
      <w:proofErr w:type="spellEnd"/>
      <w:r w:rsidRPr="00EB49A0">
        <w:rPr>
          <w:rFonts w:eastAsia="MyriadPro-Bold"/>
          <w:color w:val="000000" w:themeColor="text1"/>
          <w:lang w:bidi="ar"/>
        </w:rPr>
        <w:t xml:space="preserve"> Wang, Bin Yao, Yuan Wang*</w:t>
      </w:r>
      <w:r w:rsidRPr="00EB49A0">
        <w:rPr>
          <w:rFonts w:eastAsia="宋体"/>
          <w:color w:val="000000" w:themeColor="text1"/>
          <w:lang w:bidi="ar"/>
        </w:rPr>
        <w:t xml:space="preserve">, </w:t>
      </w:r>
      <w:proofErr w:type="spellStart"/>
      <w:r w:rsidRPr="00EB49A0">
        <w:rPr>
          <w:rFonts w:eastAsia="宋体"/>
          <w:color w:val="000000" w:themeColor="text1"/>
          <w:lang w:bidi="ar"/>
        </w:rPr>
        <w:t>Xiaolu</w:t>
      </w:r>
      <w:proofErr w:type="spellEnd"/>
      <w:r w:rsidRPr="00EB49A0">
        <w:rPr>
          <w:rFonts w:eastAsia="宋体"/>
          <w:color w:val="000000" w:themeColor="text1"/>
          <w:lang w:bidi="ar"/>
        </w:rPr>
        <w:t xml:space="preserve"> Wang*</w:t>
      </w:r>
    </w:p>
    <w:p w14:paraId="764E9EB8" w14:textId="77777777" w:rsidR="0081328A" w:rsidRPr="00EB49A0" w:rsidRDefault="0081328A" w:rsidP="0081328A">
      <w:pPr>
        <w:autoSpaceDE w:val="0"/>
        <w:autoSpaceDN w:val="0"/>
        <w:adjustRightInd w:val="0"/>
        <w:spacing w:line="480" w:lineRule="auto"/>
        <w:rPr>
          <w:color w:val="FF0000"/>
        </w:rPr>
      </w:pPr>
    </w:p>
    <w:p w14:paraId="412BE3D7" w14:textId="0CF32A8C" w:rsidR="0081328A" w:rsidRPr="00EB49A0" w:rsidRDefault="0081328A" w:rsidP="0081328A">
      <w:pPr>
        <w:autoSpaceDE w:val="0"/>
        <w:autoSpaceDN w:val="0"/>
        <w:adjustRightInd w:val="0"/>
        <w:spacing w:line="480" w:lineRule="auto"/>
        <w:rPr>
          <w:rFonts w:eastAsia="宋体"/>
          <w:bCs/>
          <w:color w:val="000000" w:themeColor="text1"/>
          <w:szCs w:val="24"/>
        </w:rPr>
      </w:pPr>
      <w:r w:rsidRPr="00EB49A0">
        <w:rPr>
          <w:rFonts w:eastAsia="宋体"/>
          <w:bCs/>
          <w:color w:val="000000" w:themeColor="text1"/>
          <w:szCs w:val="24"/>
        </w:rPr>
        <w:t xml:space="preserve">State Key Laboratory of Animal Nutrition and Feeding, Institute of Animal Science, Chinese Academy of Agricultural Sciences, Beijing 100193, </w:t>
      </w:r>
      <w:proofErr w:type="gramStart"/>
      <w:r w:rsidRPr="00EB49A0">
        <w:rPr>
          <w:rFonts w:eastAsia="宋体"/>
          <w:bCs/>
          <w:color w:val="000000" w:themeColor="text1"/>
          <w:szCs w:val="24"/>
        </w:rPr>
        <w:t>China</w:t>
      </w:r>
      <w:proofErr w:type="gramEnd"/>
      <w:r w:rsidRPr="00EB49A0">
        <w:rPr>
          <w:rFonts w:eastAsia="宋体"/>
          <w:bCs/>
          <w:color w:val="000000" w:themeColor="text1"/>
          <w:szCs w:val="24"/>
        </w:rPr>
        <w:t>.</w:t>
      </w:r>
    </w:p>
    <w:p w14:paraId="28080CB1" w14:textId="77777777" w:rsidR="00D367BB" w:rsidRPr="00EB49A0" w:rsidRDefault="00D367BB" w:rsidP="00D367BB">
      <w:pPr>
        <w:autoSpaceDE w:val="0"/>
        <w:autoSpaceDN w:val="0"/>
        <w:adjustRightInd w:val="0"/>
        <w:spacing w:line="480" w:lineRule="auto"/>
        <w:rPr>
          <w:rFonts w:eastAsia="宋体"/>
          <w:bCs/>
          <w:color w:val="FF0000"/>
          <w:szCs w:val="24"/>
        </w:rPr>
      </w:pPr>
    </w:p>
    <w:p w14:paraId="57DBAA1E" w14:textId="77777777" w:rsidR="00D367BB" w:rsidRPr="00EB49A0" w:rsidRDefault="00D367BB" w:rsidP="00D367BB">
      <w:pPr>
        <w:autoSpaceDE w:val="0"/>
        <w:autoSpaceDN w:val="0"/>
        <w:adjustRightInd w:val="0"/>
        <w:spacing w:line="480" w:lineRule="auto"/>
        <w:rPr>
          <w:rFonts w:eastAsiaTheme="minorEastAsia"/>
          <w:color w:val="000000" w:themeColor="text1"/>
          <w:kern w:val="2"/>
          <w:szCs w:val="24"/>
        </w:rPr>
      </w:pPr>
      <w:r w:rsidRPr="00EB49A0">
        <w:rPr>
          <w:color w:val="000000" w:themeColor="text1"/>
          <w:szCs w:val="24"/>
          <w:vertAlign w:val="superscript"/>
        </w:rPr>
        <w:t>‡</w:t>
      </w:r>
      <w:r w:rsidRPr="00EB49A0">
        <w:rPr>
          <w:color w:val="000000" w:themeColor="text1"/>
        </w:rPr>
        <w:t xml:space="preserve"> </w:t>
      </w:r>
      <w:r w:rsidRPr="00EB49A0">
        <w:rPr>
          <w:color w:val="000000" w:themeColor="text1"/>
          <w:szCs w:val="24"/>
        </w:rPr>
        <w:t>These authors contribute equally to this work.</w:t>
      </w:r>
    </w:p>
    <w:p w14:paraId="211A1ADA" w14:textId="77777777" w:rsidR="00D367BB" w:rsidRPr="00EB49A0" w:rsidRDefault="00D367BB" w:rsidP="00D367BB">
      <w:pPr>
        <w:autoSpaceDE w:val="0"/>
        <w:autoSpaceDN w:val="0"/>
        <w:adjustRightInd w:val="0"/>
        <w:spacing w:line="480" w:lineRule="auto"/>
        <w:rPr>
          <w:rFonts w:eastAsia="宋体"/>
          <w:bCs/>
          <w:color w:val="FF0000"/>
          <w:szCs w:val="24"/>
        </w:rPr>
      </w:pPr>
    </w:p>
    <w:p w14:paraId="0184E62E" w14:textId="77777777" w:rsidR="00D367BB" w:rsidRPr="00EB49A0" w:rsidRDefault="00D367BB" w:rsidP="00D367BB">
      <w:pPr>
        <w:spacing w:line="480" w:lineRule="auto"/>
        <w:rPr>
          <w:rFonts w:eastAsia="MyriadPro-Bold"/>
          <w:color w:val="000000" w:themeColor="text1"/>
          <w:szCs w:val="21"/>
          <w:lang w:bidi="ar"/>
        </w:rPr>
      </w:pPr>
      <w:r w:rsidRPr="00EB49A0">
        <w:rPr>
          <w:rFonts w:eastAsia="MyriadPro-Bold"/>
          <w:color w:val="000000" w:themeColor="text1"/>
          <w:lang w:bidi="ar"/>
        </w:rPr>
        <w:t>* Corresponding author:</w:t>
      </w:r>
    </w:p>
    <w:p w14:paraId="627F230A" w14:textId="77777777" w:rsidR="00D367BB" w:rsidRPr="00EB49A0" w:rsidRDefault="00D367BB" w:rsidP="00D367BB">
      <w:pPr>
        <w:spacing w:line="480" w:lineRule="auto"/>
        <w:rPr>
          <w:rFonts w:eastAsia="MyriadPro-Bold"/>
          <w:color w:val="000000" w:themeColor="text1"/>
          <w:szCs w:val="24"/>
          <w:lang w:bidi="ar"/>
        </w:rPr>
      </w:pPr>
      <w:r w:rsidRPr="00EB49A0">
        <w:rPr>
          <w:rFonts w:eastAsia="MyriadPro-Bold"/>
          <w:color w:val="000000" w:themeColor="text1"/>
          <w:lang w:bidi="ar"/>
        </w:rPr>
        <w:t>Yuan Wang</w:t>
      </w:r>
    </w:p>
    <w:p w14:paraId="4270168B" w14:textId="77777777" w:rsidR="00D367BB" w:rsidRPr="00EB49A0" w:rsidRDefault="00D367BB" w:rsidP="00D367BB">
      <w:pPr>
        <w:spacing w:line="480" w:lineRule="auto"/>
        <w:rPr>
          <w:rFonts w:eastAsia="MyriadPro-Bold"/>
          <w:color w:val="000000" w:themeColor="text1"/>
          <w:szCs w:val="24"/>
          <w:lang w:bidi="ar"/>
        </w:rPr>
      </w:pPr>
      <w:r w:rsidRPr="00EB49A0">
        <w:rPr>
          <w:rFonts w:eastAsia="MyriadPro-Bold"/>
          <w:color w:val="000000" w:themeColor="text1"/>
          <w:szCs w:val="24"/>
          <w:lang w:bidi="ar"/>
        </w:rPr>
        <w:t xml:space="preserve">No.2 </w:t>
      </w:r>
      <w:proofErr w:type="spellStart"/>
      <w:r w:rsidRPr="00EB49A0">
        <w:rPr>
          <w:rFonts w:eastAsia="MyriadPro-Bold"/>
          <w:color w:val="000000" w:themeColor="text1"/>
          <w:szCs w:val="24"/>
          <w:lang w:bidi="ar"/>
        </w:rPr>
        <w:t>Yuanmingyuan</w:t>
      </w:r>
      <w:proofErr w:type="spellEnd"/>
      <w:r w:rsidRPr="00EB49A0">
        <w:rPr>
          <w:rFonts w:eastAsia="MyriadPro-Bold"/>
          <w:color w:val="000000" w:themeColor="text1"/>
          <w:szCs w:val="24"/>
          <w:lang w:bidi="ar"/>
        </w:rPr>
        <w:t xml:space="preserve"> West Road, </w:t>
      </w:r>
      <w:proofErr w:type="spellStart"/>
      <w:r w:rsidRPr="00EB49A0">
        <w:rPr>
          <w:rFonts w:eastAsia="MyriadPro-Bold"/>
          <w:color w:val="000000" w:themeColor="text1"/>
          <w:szCs w:val="24"/>
          <w:lang w:bidi="ar"/>
        </w:rPr>
        <w:t>Haidian</w:t>
      </w:r>
      <w:proofErr w:type="spellEnd"/>
      <w:r w:rsidRPr="00EB49A0">
        <w:rPr>
          <w:rFonts w:eastAsia="MyriadPro-Bold"/>
          <w:color w:val="000000" w:themeColor="text1"/>
          <w:szCs w:val="24"/>
          <w:lang w:bidi="ar"/>
        </w:rPr>
        <w:t xml:space="preserve"> district</w:t>
      </w:r>
    </w:p>
    <w:p w14:paraId="611DA49E" w14:textId="77777777" w:rsidR="00D367BB" w:rsidRPr="00EB49A0" w:rsidRDefault="00D367BB" w:rsidP="00D367BB">
      <w:pPr>
        <w:spacing w:line="480" w:lineRule="auto"/>
        <w:rPr>
          <w:rFonts w:eastAsia="MyriadPro-Bold"/>
          <w:color w:val="000000" w:themeColor="text1"/>
          <w:szCs w:val="24"/>
          <w:lang w:bidi="ar"/>
        </w:rPr>
      </w:pPr>
      <w:r w:rsidRPr="00EB49A0">
        <w:rPr>
          <w:rFonts w:eastAsia="MyriadPro-Bold"/>
          <w:color w:val="000000" w:themeColor="text1"/>
          <w:szCs w:val="24"/>
          <w:lang w:bidi="ar"/>
        </w:rPr>
        <w:t>Beijing, 100193 China</w:t>
      </w:r>
    </w:p>
    <w:p w14:paraId="49411E3C" w14:textId="77777777" w:rsidR="00D367BB" w:rsidRPr="00EB49A0" w:rsidRDefault="00D367BB" w:rsidP="00D367BB">
      <w:pPr>
        <w:spacing w:line="480" w:lineRule="auto"/>
        <w:rPr>
          <w:rFonts w:eastAsia="MyriadPro-Bold"/>
          <w:color w:val="000000" w:themeColor="text1"/>
          <w:szCs w:val="24"/>
          <w:lang w:bidi="ar"/>
        </w:rPr>
      </w:pPr>
      <w:r w:rsidRPr="00EB49A0">
        <w:rPr>
          <w:rFonts w:eastAsia="MyriadPro-Bold"/>
          <w:color w:val="000000" w:themeColor="text1"/>
          <w:szCs w:val="24"/>
          <w:lang w:bidi="ar"/>
        </w:rPr>
        <w:t>Tel: +86-10-62599910</w:t>
      </w:r>
    </w:p>
    <w:p w14:paraId="6231BFA8" w14:textId="77777777" w:rsidR="00D367BB" w:rsidRPr="00EB49A0" w:rsidRDefault="00D367BB" w:rsidP="00D367BB">
      <w:pPr>
        <w:spacing w:line="480" w:lineRule="auto"/>
        <w:rPr>
          <w:rFonts w:eastAsia="MyriadPro-Bold"/>
          <w:color w:val="000000" w:themeColor="text1"/>
          <w:szCs w:val="24"/>
          <w:lang w:bidi="ar"/>
        </w:rPr>
      </w:pPr>
      <w:r w:rsidRPr="00EB49A0">
        <w:rPr>
          <w:rFonts w:eastAsia="MyriadPro-Bold"/>
          <w:color w:val="000000" w:themeColor="text1"/>
          <w:szCs w:val="24"/>
          <w:lang w:bidi="ar"/>
        </w:rPr>
        <w:t xml:space="preserve">E-mail: </w:t>
      </w:r>
      <w:r w:rsidRPr="00EB49A0">
        <w:rPr>
          <w:rFonts w:eastAsia="MyriadPro-Bold"/>
          <w:szCs w:val="24"/>
          <w:lang w:bidi="ar"/>
        </w:rPr>
        <w:t>wangyuan08@caas.cn</w:t>
      </w:r>
    </w:p>
    <w:p w14:paraId="29928466" w14:textId="77777777" w:rsidR="00D367BB" w:rsidRPr="00EB49A0" w:rsidRDefault="00D367BB" w:rsidP="00D367BB">
      <w:pPr>
        <w:spacing w:line="480" w:lineRule="auto"/>
        <w:rPr>
          <w:rFonts w:eastAsia="MyriadPro-Bold"/>
          <w:color w:val="000000" w:themeColor="text1"/>
          <w:szCs w:val="24"/>
          <w:lang w:bidi="ar"/>
        </w:rPr>
      </w:pPr>
    </w:p>
    <w:p w14:paraId="74EDF3E6" w14:textId="77777777" w:rsidR="00D367BB" w:rsidRPr="00EB49A0" w:rsidRDefault="00D367BB" w:rsidP="00D367BB">
      <w:pPr>
        <w:spacing w:line="480" w:lineRule="auto"/>
        <w:rPr>
          <w:rFonts w:eastAsia="MyriadPro-Bold"/>
          <w:color w:val="000000" w:themeColor="text1"/>
          <w:szCs w:val="21"/>
          <w:lang w:bidi="ar"/>
        </w:rPr>
      </w:pPr>
      <w:proofErr w:type="spellStart"/>
      <w:r w:rsidRPr="00EB49A0">
        <w:rPr>
          <w:rFonts w:eastAsia="MyriadPro-Bold"/>
          <w:color w:val="000000" w:themeColor="text1"/>
          <w:lang w:bidi="ar"/>
        </w:rPr>
        <w:t>Xiaolu</w:t>
      </w:r>
      <w:proofErr w:type="spellEnd"/>
      <w:r w:rsidRPr="00EB49A0">
        <w:rPr>
          <w:rFonts w:eastAsia="MyriadPro-Bold"/>
          <w:color w:val="000000" w:themeColor="text1"/>
          <w:lang w:bidi="ar"/>
        </w:rPr>
        <w:t xml:space="preserve"> Wang</w:t>
      </w:r>
    </w:p>
    <w:p w14:paraId="67B2BD42" w14:textId="77777777" w:rsidR="00D367BB" w:rsidRPr="00EB49A0" w:rsidRDefault="00D367BB" w:rsidP="00D367BB">
      <w:pPr>
        <w:spacing w:line="480" w:lineRule="auto"/>
        <w:rPr>
          <w:rFonts w:eastAsia="MyriadPro-Bold"/>
          <w:color w:val="000000" w:themeColor="text1"/>
          <w:lang w:bidi="ar"/>
        </w:rPr>
      </w:pPr>
      <w:r w:rsidRPr="00EB49A0">
        <w:rPr>
          <w:rFonts w:eastAsia="MyriadPro-Bold"/>
          <w:color w:val="000000" w:themeColor="text1"/>
          <w:lang w:bidi="ar"/>
        </w:rPr>
        <w:t xml:space="preserve">No.2 </w:t>
      </w:r>
      <w:proofErr w:type="spellStart"/>
      <w:r w:rsidRPr="00EB49A0">
        <w:rPr>
          <w:rFonts w:eastAsia="MyriadPro-Bold"/>
          <w:color w:val="000000" w:themeColor="text1"/>
          <w:lang w:bidi="ar"/>
        </w:rPr>
        <w:t>Yuanmingyuan</w:t>
      </w:r>
      <w:proofErr w:type="spellEnd"/>
      <w:r w:rsidRPr="00EB49A0">
        <w:rPr>
          <w:rFonts w:eastAsia="MyriadPro-Bold"/>
          <w:color w:val="000000" w:themeColor="text1"/>
          <w:lang w:bidi="ar"/>
        </w:rPr>
        <w:t xml:space="preserve"> West Road, </w:t>
      </w:r>
      <w:proofErr w:type="spellStart"/>
      <w:r w:rsidRPr="00EB49A0">
        <w:rPr>
          <w:rFonts w:eastAsia="MyriadPro-Bold"/>
          <w:color w:val="000000" w:themeColor="text1"/>
          <w:lang w:bidi="ar"/>
        </w:rPr>
        <w:t>Haidian</w:t>
      </w:r>
      <w:proofErr w:type="spellEnd"/>
      <w:r w:rsidRPr="00EB49A0">
        <w:rPr>
          <w:rFonts w:eastAsia="MyriadPro-Bold"/>
          <w:color w:val="000000" w:themeColor="text1"/>
          <w:lang w:bidi="ar"/>
        </w:rPr>
        <w:t xml:space="preserve"> district</w:t>
      </w:r>
    </w:p>
    <w:p w14:paraId="4F136CCF" w14:textId="77777777" w:rsidR="00D367BB" w:rsidRPr="00EB49A0" w:rsidRDefault="00D367BB" w:rsidP="00D367BB">
      <w:pPr>
        <w:spacing w:line="480" w:lineRule="auto"/>
        <w:rPr>
          <w:rFonts w:eastAsia="MyriadPro-Bold"/>
          <w:color w:val="000000" w:themeColor="text1"/>
          <w:lang w:bidi="ar"/>
        </w:rPr>
      </w:pPr>
      <w:r w:rsidRPr="00EB49A0">
        <w:rPr>
          <w:rFonts w:eastAsia="MyriadPro-Bold"/>
          <w:color w:val="000000" w:themeColor="text1"/>
          <w:lang w:bidi="ar"/>
        </w:rPr>
        <w:t>Beijing, 100193 China</w:t>
      </w:r>
    </w:p>
    <w:p w14:paraId="37422741" w14:textId="77777777" w:rsidR="00D367BB" w:rsidRPr="00EB49A0" w:rsidRDefault="00D367BB" w:rsidP="00D367BB">
      <w:pPr>
        <w:spacing w:line="480" w:lineRule="auto"/>
        <w:rPr>
          <w:rFonts w:eastAsia="MyriadPro-Bold"/>
          <w:color w:val="000000" w:themeColor="text1"/>
          <w:lang w:bidi="ar"/>
        </w:rPr>
      </w:pPr>
      <w:r w:rsidRPr="00EB49A0">
        <w:rPr>
          <w:rFonts w:eastAsia="MyriadPro-Bold"/>
          <w:color w:val="000000" w:themeColor="text1"/>
          <w:lang w:bidi="ar"/>
        </w:rPr>
        <w:lastRenderedPageBreak/>
        <w:t>Tel: +86-10-62599910</w:t>
      </w:r>
    </w:p>
    <w:p w14:paraId="7FE8AB39" w14:textId="2C060265" w:rsidR="00D367BB" w:rsidRPr="00EB49A0" w:rsidRDefault="00D367BB" w:rsidP="00D367BB">
      <w:pPr>
        <w:spacing w:line="480" w:lineRule="auto"/>
        <w:rPr>
          <w:rFonts w:eastAsia="MyriadPro-Bold"/>
          <w:lang w:bidi="ar"/>
        </w:rPr>
      </w:pPr>
      <w:r w:rsidRPr="00EB49A0">
        <w:rPr>
          <w:rFonts w:eastAsia="MyriadPro-Bold"/>
          <w:color w:val="000000" w:themeColor="text1"/>
          <w:lang w:bidi="ar"/>
        </w:rPr>
        <w:t xml:space="preserve">E-mail: </w:t>
      </w:r>
      <w:r w:rsidR="00F15AEF" w:rsidRPr="00EB49A0">
        <w:rPr>
          <w:rFonts w:eastAsia="MyriadPro-Bold"/>
          <w:lang w:bidi="ar"/>
        </w:rPr>
        <w:t>wangxiaolu@caas.cn</w:t>
      </w:r>
    </w:p>
    <w:p w14:paraId="0E8E971B" w14:textId="77777777" w:rsidR="00780492" w:rsidRPr="00EB49A0" w:rsidRDefault="00780492" w:rsidP="00CF2629">
      <w:pPr>
        <w:spacing w:line="480" w:lineRule="auto"/>
        <w:rPr>
          <w:rStyle w:val="a7"/>
          <w:rFonts w:eastAsia="MyriadPro-Bold"/>
          <w:color w:val="FF0000"/>
          <w:u w:val="none"/>
          <w:lang w:eastAsia="zh-CN" w:bidi="ar"/>
        </w:rPr>
      </w:pPr>
    </w:p>
    <w:p w14:paraId="1A3CA45C" w14:textId="77777777" w:rsidR="00780492" w:rsidRPr="00EB49A0" w:rsidRDefault="00780492" w:rsidP="00CF2629">
      <w:pPr>
        <w:spacing w:line="480" w:lineRule="auto"/>
        <w:rPr>
          <w:rFonts w:eastAsia="MyriadPro-Bold"/>
          <w:color w:val="000000" w:themeColor="text1"/>
          <w:lang w:eastAsia="zh-CN" w:bidi="ar"/>
        </w:rPr>
        <w:sectPr w:rsidR="00780492" w:rsidRPr="00EB49A0" w:rsidSect="0002521D">
          <w:headerReference w:type="even" r:id="rId9"/>
          <w:footerReference w:type="default" r:id="rId10"/>
          <w:footerReference w:type="first" r:id="rId11"/>
          <w:pgSz w:w="12240" w:h="15840" w:code="1"/>
          <w:pgMar w:top="1440" w:right="1440" w:bottom="1440" w:left="1440" w:header="1020" w:footer="850" w:gutter="0"/>
          <w:lnNumType w:countBy="1" w:restart="continuous"/>
          <w:pgNumType w:start="1"/>
          <w:cols w:space="425"/>
          <w:titlePg/>
          <w:docGrid w:type="lines" w:linePitch="326"/>
        </w:sectPr>
      </w:pPr>
    </w:p>
    <w:p w14:paraId="4805C4F2" w14:textId="77777777" w:rsidR="00693D81" w:rsidRPr="00EB49A0" w:rsidRDefault="00693D81" w:rsidP="00693D81">
      <w:pPr>
        <w:pStyle w:val="1"/>
        <w:rPr>
          <w:rFonts w:eastAsiaTheme="minorEastAsia" w:cs="Times New Roman"/>
          <w:color w:val="000000" w:themeColor="text1"/>
          <w:szCs w:val="24"/>
          <w:lang w:bidi="en-US"/>
        </w:rPr>
      </w:pPr>
      <w:bookmarkStart w:id="0" w:name="OLE_LINK139"/>
      <w:bookmarkStart w:id="1" w:name="OLE_LINK140"/>
      <w:r w:rsidRPr="00EB49A0">
        <w:rPr>
          <w:rFonts w:eastAsiaTheme="minorEastAsia" w:cs="Times New Roman"/>
          <w:color w:val="000000" w:themeColor="text1"/>
          <w:szCs w:val="24"/>
          <w:lang w:bidi="en-US"/>
        </w:rPr>
        <w:lastRenderedPageBreak/>
        <w:t>Tables</w:t>
      </w:r>
    </w:p>
    <w:p w14:paraId="2088B0DD" w14:textId="77777777" w:rsidR="00C56248" w:rsidRPr="00EB49A0" w:rsidRDefault="00C56248" w:rsidP="00C56248">
      <w:pPr>
        <w:spacing w:line="480" w:lineRule="auto"/>
        <w:rPr>
          <w:rFonts w:eastAsiaTheme="minorEastAsia"/>
        </w:rPr>
      </w:pPr>
      <w:r w:rsidRPr="00EB49A0">
        <w:rPr>
          <w:rFonts w:eastAsiaTheme="minorEastAsia"/>
          <w:b/>
        </w:rPr>
        <w:t>Table S</w:t>
      </w:r>
      <w:r w:rsidRPr="00EB49A0">
        <w:rPr>
          <w:rFonts w:eastAsiaTheme="minorEastAsia"/>
          <w:b/>
          <w:lang w:eastAsia="zh-CN"/>
        </w:rPr>
        <w:t>1</w:t>
      </w:r>
      <w:r w:rsidRPr="00EB49A0">
        <w:rPr>
          <w:rFonts w:eastAsiaTheme="minorEastAsia"/>
          <w:b/>
        </w:rPr>
        <w:t>.</w:t>
      </w:r>
      <w:r w:rsidRPr="00EB49A0">
        <w:rPr>
          <w:rFonts w:eastAsiaTheme="minorEastAsia"/>
          <w:lang w:eastAsia="zh-CN"/>
        </w:rPr>
        <w:t xml:space="preserve"> </w:t>
      </w:r>
      <w:proofErr w:type="gramStart"/>
      <w:r w:rsidRPr="00EB49A0">
        <w:rPr>
          <w:rFonts w:eastAsiaTheme="minorEastAsia"/>
        </w:rPr>
        <w:t>Sequences of linkers.</w:t>
      </w:r>
      <w:proofErr w:type="gramEnd"/>
    </w:p>
    <w:tbl>
      <w:tblPr>
        <w:tblW w:w="4669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"/>
        <w:gridCol w:w="2835"/>
        <w:gridCol w:w="4963"/>
      </w:tblGrid>
      <w:tr w:rsidR="00C56248" w:rsidRPr="00EB49A0" w14:paraId="1050186E" w14:textId="77777777" w:rsidTr="002F6BA6">
        <w:trPr>
          <w:trHeight w:val="325"/>
          <w:jc w:val="center"/>
        </w:trPr>
        <w:tc>
          <w:tcPr>
            <w:tcW w:w="640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F5D7F1" w14:textId="77777777" w:rsidR="00C56248" w:rsidRPr="00EB49A0" w:rsidRDefault="00C56248" w:rsidP="002F6BA6">
            <w:pPr>
              <w:rPr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="黑体"/>
                <w:b/>
                <w:color w:val="000000" w:themeColor="text1"/>
                <w:sz w:val="21"/>
                <w:szCs w:val="21"/>
                <w:lang w:eastAsia="zh-CN"/>
              </w:rPr>
              <w:t>Linker</w:t>
            </w:r>
          </w:p>
        </w:tc>
        <w:tc>
          <w:tcPr>
            <w:tcW w:w="1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A013C" w14:textId="77777777" w:rsidR="00C56248" w:rsidRPr="00EB49A0" w:rsidRDefault="00C56248" w:rsidP="002F6BA6">
            <w:pPr>
              <w:rPr>
                <w:b/>
                <w:color w:val="000000" w:themeColor="text1"/>
                <w:sz w:val="21"/>
                <w:szCs w:val="21"/>
              </w:rPr>
            </w:pPr>
            <w:r w:rsidRPr="00EB49A0">
              <w:rPr>
                <w:rFonts w:eastAsia="黑体"/>
                <w:b/>
                <w:color w:val="000000" w:themeColor="text1"/>
                <w:sz w:val="21"/>
                <w:szCs w:val="21"/>
                <w:lang w:eastAsia="zh-CN"/>
              </w:rPr>
              <w:t>Amino acid s</w:t>
            </w:r>
            <w:r w:rsidRPr="00EB49A0">
              <w:rPr>
                <w:rFonts w:eastAsia="黑体"/>
                <w:b/>
                <w:color w:val="000000" w:themeColor="text1"/>
                <w:sz w:val="21"/>
                <w:szCs w:val="21"/>
              </w:rPr>
              <w:t>equence</w:t>
            </w:r>
          </w:p>
        </w:tc>
        <w:tc>
          <w:tcPr>
            <w:tcW w:w="27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E159D" w14:textId="0C2D4CBB" w:rsidR="00C56248" w:rsidRPr="00EB49A0" w:rsidRDefault="00C56248" w:rsidP="002F6BA6">
            <w:pPr>
              <w:rPr>
                <w:rFonts w:eastAsia="黑体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="黑体"/>
                <w:b/>
                <w:color w:val="000000" w:themeColor="text1"/>
                <w:sz w:val="21"/>
                <w:szCs w:val="21"/>
                <w:lang w:eastAsia="zh-CN"/>
              </w:rPr>
              <w:t>N</w:t>
            </w:r>
            <w:r w:rsidRPr="00EB49A0">
              <w:rPr>
                <w:rFonts w:eastAsia="黑体"/>
                <w:b/>
                <w:color w:val="000000" w:themeColor="text1"/>
                <w:sz w:val="21"/>
                <w:szCs w:val="21"/>
              </w:rPr>
              <w:t>ucleotide sequence</w:t>
            </w:r>
            <w:r w:rsidRPr="00EB49A0">
              <w:rPr>
                <w:rFonts w:eastAsia="黑体"/>
                <w:b/>
                <w:color w:val="000000" w:themeColor="text1"/>
                <w:sz w:val="21"/>
                <w:szCs w:val="21"/>
                <w:lang w:eastAsia="zh-CN"/>
              </w:rPr>
              <w:t xml:space="preserve"> (5</w:t>
            </w:r>
            <w:r w:rsidR="0066290A" w:rsidRPr="00EB49A0">
              <w:rPr>
                <w:color w:val="000000" w:themeColor="text1"/>
                <w:sz w:val="21"/>
                <w:szCs w:val="21"/>
              </w:rPr>
              <w:t>′</w:t>
            </w:r>
            <w:r w:rsidRPr="00EB49A0">
              <w:rPr>
                <w:rFonts w:eastAsia="黑体"/>
                <w:b/>
                <w:color w:val="000000" w:themeColor="text1"/>
                <w:sz w:val="21"/>
                <w:szCs w:val="21"/>
                <w:lang w:eastAsia="zh-CN"/>
              </w:rPr>
              <w:t>-3</w:t>
            </w:r>
            <w:r w:rsidR="0066290A" w:rsidRPr="00EB49A0">
              <w:rPr>
                <w:color w:val="000000" w:themeColor="text1"/>
                <w:sz w:val="21"/>
                <w:szCs w:val="21"/>
              </w:rPr>
              <w:t>′</w:t>
            </w:r>
            <w:r w:rsidRPr="00EB49A0">
              <w:rPr>
                <w:rFonts w:eastAsia="黑体"/>
                <w:b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</w:tr>
      <w:tr w:rsidR="00C56248" w:rsidRPr="00EB49A0" w14:paraId="198430A5" w14:textId="77777777" w:rsidTr="002F6BA6">
        <w:trPr>
          <w:trHeight w:val="374"/>
          <w:jc w:val="center"/>
        </w:trPr>
        <w:tc>
          <w:tcPr>
            <w:tcW w:w="64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C5F91E" w14:textId="77777777" w:rsidR="00C56248" w:rsidRPr="00EB49A0" w:rsidRDefault="00C56248" w:rsidP="002F6BA6">
            <w:pPr>
              <w:rPr>
                <w:rFonts w:eastAsia="黑体"/>
                <w:color w:val="000000" w:themeColor="text1"/>
                <w:sz w:val="21"/>
                <w:szCs w:val="21"/>
              </w:rPr>
            </w:pPr>
            <w:proofErr w:type="spellStart"/>
            <w:r w:rsidRPr="00EB49A0">
              <w:rPr>
                <w:rFonts w:eastAsia="黑体"/>
                <w:color w:val="000000" w:themeColor="text1"/>
                <w:sz w:val="21"/>
                <w:szCs w:val="21"/>
              </w:rPr>
              <w:t>Cprlinker</w:t>
            </w:r>
            <w:proofErr w:type="spellEnd"/>
          </w:p>
        </w:tc>
        <w:tc>
          <w:tcPr>
            <w:tcW w:w="1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2E6D7" w14:textId="77777777" w:rsidR="00C56248" w:rsidRPr="00EB49A0" w:rsidRDefault="00C56248" w:rsidP="002F6BA6">
            <w:pPr>
              <w:rPr>
                <w:color w:val="000000" w:themeColor="text1"/>
                <w:sz w:val="21"/>
                <w:szCs w:val="21"/>
              </w:rPr>
            </w:pPr>
            <w:r w:rsidRPr="00EB49A0">
              <w:rPr>
                <w:color w:val="000000" w:themeColor="text1"/>
                <w:sz w:val="21"/>
                <w:szCs w:val="21"/>
              </w:rPr>
              <w:t>CEHFGVEATGEESSIRQY</w:t>
            </w:r>
          </w:p>
        </w:tc>
        <w:tc>
          <w:tcPr>
            <w:tcW w:w="2775" w:type="pct"/>
            <w:tcBorders>
              <w:top w:val="nil"/>
              <w:left w:val="nil"/>
              <w:bottom w:val="nil"/>
              <w:right w:val="nil"/>
            </w:tcBorders>
          </w:tcPr>
          <w:p w14:paraId="158E9203" w14:textId="77777777" w:rsidR="00C56248" w:rsidRPr="00EB49A0" w:rsidRDefault="00C56248" w:rsidP="002F6BA6">
            <w:pPr>
              <w:rPr>
                <w:color w:val="000000" w:themeColor="text1"/>
                <w:sz w:val="21"/>
                <w:szCs w:val="21"/>
              </w:rPr>
            </w:pPr>
            <w:r w:rsidRPr="00EB49A0">
              <w:rPr>
                <w:color w:val="000000" w:themeColor="text1"/>
                <w:sz w:val="21"/>
                <w:szCs w:val="21"/>
              </w:rPr>
              <w:t>TGCGAACACTTCGGTGTTGAGGCGACTGGCGAAGAATCTAGCATTCGTCAGTAT</w:t>
            </w:r>
          </w:p>
        </w:tc>
      </w:tr>
      <w:tr w:rsidR="00C56248" w:rsidRPr="00EB49A0" w14:paraId="1E0B2386" w14:textId="77777777" w:rsidTr="002F6BA6">
        <w:trPr>
          <w:trHeight w:val="390"/>
          <w:jc w:val="center"/>
        </w:trPr>
        <w:tc>
          <w:tcPr>
            <w:tcW w:w="640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F4ADC37" w14:textId="77777777" w:rsidR="00C56248" w:rsidRPr="00EB49A0" w:rsidRDefault="00C56248" w:rsidP="002F6BA6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GSlinker</w:t>
            </w:r>
            <w:proofErr w:type="spellEnd"/>
          </w:p>
        </w:tc>
        <w:tc>
          <w:tcPr>
            <w:tcW w:w="1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EF259C" w14:textId="77777777" w:rsidR="00C56248" w:rsidRPr="00EB49A0" w:rsidRDefault="00C56248" w:rsidP="002F6BA6">
            <w:pPr>
              <w:rPr>
                <w:color w:val="000000" w:themeColor="text1"/>
                <w:sz w:val="21"/>
                <w:szCs w:val="21"/>
              </w:rPr>
            </w:pPr>
            <w:r w:rsidRPr="00EB49A0">
              <w:rPr>
                <w:color w:val="000000" w:themeColor="text1"/>
                <w:sz w:val="21"/>
                <w:szCs w:val="21"/>
              </w:rPr>
              <w:t>GGGGSGGGGS</w:t>
            </w:r>
          </w:p>
        </w:tc>
        <w:tc>
          <w:tcPr>
            <w:tcW w:w="27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2C6A2" w14:textId="77777777" w:rsidR="00C56248" w:rsidRPr="00EB49A0" w:rsidRDefault="00C56248" w:rsidP="002F6BA6">
            <w:pPr>
              <w:rPr>
                <w:color w:val="000000" w:themeColor="text1"/>
                <w:sz w:val="21"/>
                <w:szCs w:val="21"/>
              </w:rPr>
            </w:pPr>
            <w:r w:rsidRPr="00EB49A0">
              <w:rPr>
                <w:color w:val="000000" w:themeColor="text1"/>
                <w:sz w:val="21"/>
                <w:szCs w:val="21"/>
              </w:rPr>
              <w:t>GGCGGCGGTGGTTCTGGTGGTGGTGGCAGC</w:t>
            </w:r>
          </w:p>
        </w:tc>
      </w:tr>
    </w:tbl>
    <w:p w14:paraId="0DE8D63C" w14:textId="77777777" w:rsidR="00C56248" w:rsidRPr="00EB49A0" w:rsidRDefault="00C56248" w:rsidP="00C56248">
      <w:pPr>
        <w:rPr>
          <w:rFonts w:eastAsiaTheme="minorEastAsia"/>
          <w:lang w:eastAsia="zh-CN" w:bidi="en-US"/>
        </w:rPr>
      </w:pPr>
    </w:p>
    <w:p w14:paraId="7D62D8AE" w14:textId="1DC70138" w:rsidR="00C56248" w:rsidRPr="00EB49A0" w:rsidRDefault="00C56248">
      <w:pPr>
        <w:spacing w:line="240" w:lineRule="auto"/>
        <w:jc w:val="left"/>
        <w:rPr>
          <w:rFonts w:eastAsia="宋体"/>
          <w:lang w:eastAsia="zh-CN" w:bidi="en-US"/>
        </w:rPr>
      </w:pPr>
      <w:r w:rsidRPr="00EB49A0">
        <w:rPr>
          <w:rFonts w:eastAsia="宋体"/>
          <w:lang w:eastAsia="zh-CN" w:bidi="en-US"/>
        </w:rPr>
        <w:br w:type="page"/>
      </w:r>
    </w:p>
    <w:p w14:paraId="32F11EEE" w14:textId="161232E5" w:rsidR="00397A57" w:rsidRPr="00EB49A0" w:rsidRDefault="00397A57" w:rsidP="00397A57">
      <w:pPr>
        <w:spacing w:line="480" w:lineRule="auto"/>
        <w:rPr>
          <w:rFonts w:eastAsiaTheme="minorEastAsia"/>
          <w:color w:val="000000" w:themeColor="text1"/>
          <w:szCs w:val="24"/>
          <w:lang w:eastAsia="zh-CN" w:bidi="en-US"/>
        </w:rPr>
      </w:pPr>
      <w:r w:rsidRPr="00EB49A0">
        <w:rPr>
          <w:rFonts w:eastAsiaTheme="minorEastAsia"/>
          <w:b/>
          <w:color w:val="000000" w:themeColor="text1"/>
          <w:szCs w:val="24"/>
          <w:lang w:eastAsia="zh-CN" w:bidi="en-US"/>
        </w:rPr>
        <w:lastRenderedPageBreak/>
        <w:t>Table S</w:t>
      </w:r>
      <w:r w:rsidR="0007115F" w:rsidRPr="00EB49A0">
        <w:rPr>
          <w:rFonts w:eastAsiaTheme="minorEastAsia"/>
          <w:b/>
          <w:color w:val="000000" w:themeColor="text1"/>
          <w:szCs w:val="24"/>
          <w:lang w:eastAsia="zh-CN" w:bidi="en-US"/>
        </w:rPr>
        <w:t>2</w:t>
      </w:r>
      <w:r w:rsidRPr="00EB49A0">
        <w:rPr>
          <w:rFonts w:eastAsiaTheme="minorEastAsia"/>
          <w:b/>
          <w:color w:val="000000" w:themeColor="text1"/>
          <w:szCs w:val="24"/>
          <w:lang w:eastAsia="zh-CN" w:bidi="en-US"/>
        </w:rPr>
        <w:t xml:space="preserve">. </w:t>
      </w:r>
      <w:r w:rsidRPr="00EB49A0">
        <w:rPr>
          <w:rFonts w:eastAsiaTheme="minorEastAsia"/>
          <w:bCs/>
          <w:szCs w:val="24"/>
          <w:lang w:eastAsia="zh-CN"/>
        </w:rPr>
        <w:t>Primer</w:t>
      </w:r>
      <w:r w:rsidRPr="00EB49A0">
        <w:rPr>
          <w:bCs/>
          <w:szCs w:val="24"/>
        </w:rPr>
        <w:t xml:space="preserve">s </w:t>
      </w:r>
      <w:r w:rsidRPr="00EB49A0">
        <w:rPr>
          <w:rFonts w:eastAsiaTheme="minorEastAsia"/>
          <w:bCs/>
          <w:szCs w:val="24"/>
          <w:lang w:eastAsia="zh-CN"/>
        </w:rPr>
        <w:t>used in this study</w:t>
      </w:r>
    </w:p>
    <w:tbl>
      <w:tblPr>
        <w:tblW w:w="4736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7797"/>
      </w:tblGrid>
      <w:tr w:rsidR="00397A57" w:rsidRPr="00EB49A0" w14:paraId="49BB6A5A" w14:textId="77777777" w:rsidTr="00734145">
        <w:trPr>
          <w:trHeight w:val="325"/>
          <w:jc w:val="center"/>
        </w:trPr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C5877" w14:textId="77777777" w:rsidR="00397A57" w:rsidRPr="00EB49A0" w:rsidRDefault="00397A57" w:rsidP="00072B4A">
            <w:pPr>
              <w:rPr>
                <w:b/>
                <w:i/>
                <w:color w:val="000000" w:themeColor="text1"/>
                <w:sz w:val="21"/>
                <w:szCs w:val="21"/>
              </w:rPr>
            </w:pPr>
            <w:r w:rsidRPr="00EB49A0">
              <w:rPr>
                <w:rStyle w:val="a9"/>
                <w:b/>
                <w:i w:val="0"/>
                <w:color w:val="000000" w:themeColor="text1"/>
                <w:sz w:val="21"/>
                <w:szCs w:val="21"/>
              </w:rPr>
              <w:t>Primer</w:t>
            </w:r>
          </w:p>
        </w:tc>
        <w:tc>
          <w:tcPr>
            <w:tcW w:w="4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ABC6D" w14:textId="435DECB8" w:rsidR="00397A57" w:rsidRPr="00EB49A0" w:rsidRDefault="00397A57" w:rsidP="00072B4A">
            <w:pPr>
              <w:rPr>
                <w:b/>
                <w:color w:val="000000" w:themeColor="text1"/>
                <w:sz w:val="21"/>
                <w:szCs w:val="21"/>
              </w:rPr>
            </w:pPr>
            <w:r w:rsidRPr="00EB49A0">
              <w:rPr>
                <w:rFonts w:eastAsia="黑体"/>
                <w:b/>
                <w:color w:val="000000" w:themeColor="text1"/>
                <w:sz w:val="21"/>
                <w:szCs w:val="21"/>
                <w:lang w:eastAsia="zh-CN"/>
              </w:rPr>
              <w:t>S</w:t>
            </w:r>
            <w:r w:rsidRPr="00EB49A0">
              <w:rPr>
                <w:rFonts w:eastAsia="黑体"/>
                <w:b/>
                <w:color w:val="000000" w:themeColor="text1"/>
                <w:sz w:val="21"/>
                <w:szCs w:val="21"/>
              </w:rPr>
              <w:t>equence (5</w:t>
            </w:r>
            <w:r w:rsidR="004A6A3C" w:rsidRPr="00EB49A0">
              <w:rPr>
                <w:color w:val="000000" w:themeColor="text1"/>
                <w:sz w:val="21"/>
                <w:szCs w:val="21"/>
              </w:rPr>
              <w:t>′</w:t>
            </w:r>
            <w:r w:rsidRPr="00EB49A0">
              <w:rPr>
                <w:rFonts w:eastAsia="黑体"/>
                <w:b/>
                <w:color w:val="000000" w:themeColor="text1"/>
                <w:sz w:val="21"/>
                <w:szCs w:val="21"/>
              </w:rPr>
              <w:t>-3</w:t>
            </w:r>
            <w:r w:rsidR="004A6A3C" w:rsidRPr="00EB49A0">
              <w:rPr>
                <w:color w:val="000000" w:themeColor="text1"/>
                <w:sz w:val="21"/>
                <w:szCs w:val="21"/>
              </w:rPr>
              <w:t>′</w:t>
            </w:r>
            <w:r w:rsidRPr="00EB49A0">
              <w:rPr>
                <w:rFonts w:eastAsia="黑体"/>
                <w:b/>
                <w:color w:val="000000" w:themeColor="text1"/>
                <w:sz w:val="21"/>
                <w:szCs w:val="21"/>
              </w:rPr>
              <w:t>)</w:t>
            </w:r>
          </w:p>
        </w:tc>
      </w:tr>
      <w:tr w:rsidR="00397A57" w:rsidRPr="00EB49A0" w14:paraId="3603D8BE" w14:textId="77777777" w:rsidTr="009E068F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BE6D9" w14:textId="77777777" w:rsidR="00397A57" w:rsidRPr="00EB49A0" w:rsidRDefault="00397A57" w:rsidP="00072B4A">
            <w:pPr>
              <w:rPr>
                <w:color w:val="000000" w:themeColor="text1"/>
                <w:sz w:val="21"/>
                <w:szCs w:val="21"/>
              </w:rPr>
            </w:pPr>
            <w:r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pETDute-1-T7-PdxS construction</w:t>
            </w:r>
          </w:p>
        </w:tc>
      </w:tr>
      <w:tr w:rsidR="00243C7B" w:rsidRPr="00EB49A0" w14:paraId="299FE506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EB68E" w14:textId="6372E3E9" w:rsidR="00243C7B" w:rsidRPr="00EB49A0" w:rsidRDefault="00243C7B" w:rsidP="00243C7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P1</w:t>
            </w:r>
            <w:r w:rsidRPr="00EB49A0">
              <w:rPr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E5500" w14:textId="784DAA05" w:rsidR="00243C7B" w:rsidRPr="00EB49A0" w:rsidRDefault="00243C7B" w:rsidP="00243C7B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cacagccaggatccgaattcgatggctcaaacaggtactg</w:t>
            </w:r>
          </w:p>
        </w:tc>
      </w:tr>
      <w:tr w:rsidR="00243C7B" w:rsidRPr="00EB49A0" w14:paraId="444D3BF5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1F2F7" w14:textId="3558A49E" w:rsidR="00243C7B" w:rsidRPr="00EB49A0" w:rsidRDefault="00243C7B" w:rsidP="00243C7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P2</w:t>
            </w:r>
            <w:r w:rsidRPr="00EB49A0">
              <w:rPr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2DB21" w14:textId="172BF80E" w:rsidR="00243C7B" w:rsidRPr="00EB49A0" w:rsidRDefault="00243C7B" w:rsidP="00243C7B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cttaagcattatgcggccgcttaccagccgcgttcttgca</w:t>
            </w:r>
          </w:p>
        </w:tc>
      </w:tr>
      <w:tr w:rsidR="00397A57" w:rsidRPr="00EB49A0" w14:paraId="0178F661" w14:textId="77777777" w:rsidTr="009E068F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1FDF8" w14:textId="67EDBA8C" w:rsidR="00397A57" w:rsidRPr="00EB49A0" w:rsidRDefault="00C5168F" w:rsidP="00072B4A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b/>
                <w:color w:val="000000" w:themeColor="text1"/>
                <w:sz w:val="21"/>
                <w:szCs w:val="21"/>
              </w:rPr>
              <w:t>pET28a-P</w:t>
            </w:r>
            <w:r w:rsidRPr="00EB49A0">
              <w:rPr>
                <w:b/>
                <w:color w:val="000000" w:themeColor="text1"/>
                <w:sz w:val="21"/>
                <w:szCs w:val="21"/>
                <w:vertAlign w:val="subscript"/>
              </w:rPr>
              <w:t>BAD</w:t>
            </w:r>
            <w:r w:rsidRPr="00EB49A0">
              <w:rPr>
                <w:b/>
                <w:color w:val="000000" w:themeColor="text1"/>
                <w:sz w:val="21"/>
                <w:szCs w:val="21"/>
              </w:rPr>
              <w:t>-</w:t>
            </w:r>
            <w:r w:rsidR="004B7487" w:rsidRPr="00EB49A0">
              <w:rPr>
                <w:b/>
                <w:color w:val="000000" w:themeColor="text1"/>
                <w:sz w:val="21"/>
                <w:szCs w:val="21"/>
              </w:rPr>
              <w:t>mApple</w:t>
            </w:r>
            <w:r w:rsidRPr="00EB49A0">
              <w:rPr>
                <w:b/>
                <w:color w:val="000000" w:themeColor="text1"/>
                <w:sz w:val="21"/>
                <w:szCs w:val="21"/>
              </w:rPr>
              <w:t>-gadz11</w:t>
            </w:r>
            <w:r w:rsidR="008A18F6"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construction</w:t>
            </w:r>
          </w:p>
        </w:tc>
      </w:tr>
      <w:tr w:rsidR="00397A57" w:rsidRPr="00EB49A0" w14:paraId="73311951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08E34" w14:textId="77777777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P3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C25BF" w14:textId="30CA70EF" w:rsidR="00397A57" w:rsidRPr="00EB49A0" w:rsidRDefault="00D757B7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gccacgatgcgtccggcgtagaggatcgattatgacaacttgacggctacatc</w:t>
            </w:r>
          </w:p>
        </w:tc>
      </w:tr>
      <w:tr w:rsidR="00397A57" w:rsidRPr="00EB49A0" w14:paraId="22EE1AFD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52380" w14:textId="77777777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P4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FAEB5" w14:textId="589A46AB" w:rsidR="00397A57" w:rsidRPr="00EB49A0" w:rsidRDefault="00D757B7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taatttcgcgggatcgagatcagatctTTACTTGTACAATTCATCCATACCAC</w:t>
            </w:r>
          </w:p>
        </w:tc>
      </w:tr>
      <w:tr w:rsidR="00397A57" w:rsidRPr="00EB49A0" w14:paraId="20BF7A4A" w14:textId="77777777" w:rsidTr="009E068F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E2F76" w14:textId="73DB503F" w:rsidR="00397A57" w:rsidRPr="00EB49A0" w:rsidRDefault="00516643" w:rsidP="00072B4A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b/>
                <w:color w:val="000000" w:themeColor="text1"/>
                <w:sz w:val="21"/>
                <w:szCs w:val="21"/>
              </w:rPr>
              <w:t>pET28a-P</w:t>
            </w:r>
            <w:r w:rsidRPr="00EB49A0">
              <w:rPr>
                <w:b/>
                <w:color w:val="000000" w:themeColor="text1"/>
                <w:sz w:val="21"/>
                <w:szCs w:val="21"/>
                <w:vertAlign w:val="subscript"/>
              </w:rPr>
              <w:t>BAD</w:t>
            </w:r>
            <w:r w:rsidRPr="00EB49A0">
              <w:rPr>
                <w:b/>
                <w:color w:val="000000" w:themeColor="text1"/>
                <w:sz w:val="21"/>
                <w:szCs w:val="21"/>
              </w:rPr>
              <w:t>-sulA-gadz11</w:t>
            </w:r>
            <w:r w:rsidR="008A18F6"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construction</w:t>
            </w:r>
          </w:p>
        </w:tc>
      </w:tr>
      <w:tr w:rsidR="00397A57" w:rsidRPr="00EB49A0" w14:paraId="3ECBF3C7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33A1A" w14:textId="77777777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P5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8F3C1" w14:textId="6B55DCEA" w:rsidR="00397A57" w:rsidRPr="00EB49A0" w:rsidRDefault="00D42FF6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gagctctaaggaggttataaaaacatatgTACACTTCAGGCTATGCA</w:t>
            </w:r>
          </w:p>
        </w:tc>
      </w:tr>
      <w:tr w:rsidR="00397A57" w:rsidRPr="00EB49A0" w14:paraId="433AD83D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3E9C4" w14:textId="77777777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P6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BE130" w14:textId="55F041CE" w:rsidR="00397A57" w:rsidRPr="00EB49A0" w:rsidRDefault="00D42FF6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cgtattaatttcgcgggatcgagatctTTAATGATACAAATTAGAGTGAATTTTTAGCC</w:t>
            </w:r>
          </w:p>
        </w:tc>
      </w:tr>
      <w:tr w:rsidR="00397A57" w:rsidRPr="00EB49A0" w14:paraId="15675256" w14:textId="77777777" w:rsidTr="009E068F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661EB" w14:textId="44A9FDDC" w:rsidR="00397A57" w:rsidRPr="00EB49A0" w:rsidRDefault="00A93DF9" w:rsidP="00072B4A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b/>
                <w:color w:val="000000" w:themeColor="text1"/>
                <w:sz w:val="21"/>
                <w:szCs w:val="21"/>
              </w:rPr>
              <w:t>pET28a-pdxS</w:t>
            </w:r>
            <w:r w:rsidR="008A18F6"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construction</w:t>
            </w:r>
          </w:p>
        </w:tc>
      </w:tr>
      <w:tr w:rsidR="00397A57" w:rsidRPr="00EB49A0" w14:paraId="2A332DCF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E582D" w14:textId="77777777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P7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99343" w14:textId="370B48E4" w:rsidR="00397A57" w:rsidRPr="00EB49A0" w:rsidRDefault="007805CB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agcaaatgggtcgcggatccgaattcatggctcaaacaggtactga</w:t>
            </w:r>
          </w:p>
        </w:tc>
      </w:tr>
      <w:tr w:rsidR="00397A57" w:rsidRPr="00EB49A0" w14:paraId="516B4C4F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712816" w14:textId="77777777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P8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B7BDA" w14:textId="1BE32AFA" w:rsidR="00397A57" w:rsidRPr="00EB49A0" w:rsidRDefault="007805CB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tggtggtgctcgagtgcggccgcccagccgcgttcttgcatac</w:t>
            </w:r>
          </w:p>
        </w:tc>
      </w:tr>
      <w:tr w:rsidR="008A18F6" w:rsidRPr="00EB49A0" w14:paraId="1833335E" w14:textId="77777777" w:rsidTr="008A18F6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2F162" w14:textId="36374CEA" w:rsidR="008A18F6" w:rsidRPr="00EB49A0" w:rsidRDefault="008A18F6" w:rsidP="00072B4A">
            <w:pPr>
              <w:rPr>
                <w:color w:val="000000" w:themeColor="text1"/>
                <w:sz w:val="21"/>
                <w:szCs w:val="21"/>
              </w:rPr>
            </w:pPr>
            <w:r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pET28a-pdxT construction</w:t>
            </w:r>
          </w:p>
        </w:tc>
      </w:tr>
      <w:tr w:rsidR="00397A57" w:rsidRPr="00EB49A0" w14:paraId="6B2F4BF7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64CE0" w14:textId="77777777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P9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02243" w14:textId="58B5F581" w:rsidR="00397A57" w:rsidRPr="00EB49A0" w:rsidRDefault="009E2788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acagcaaatgggtcgcggatccgaattcatgttaacaataggtgtact</w:t>
            </w:r>
          </w:p>
        </w:tc>
      </w:tr>
      <w:tr w:rsidR="00397A57" w:rsidRPr="00EB49A0" w14:paraId="1D7107CF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22497" w14:textId="77777777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P10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270DF" w14:textId="1191F7FC" w:rsidR="00397A57" w:rsidRPr="00EB49A0" w:rsidRDefault="009E2788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tggtggtggtgctcgagtgcggccgctacaagtgccttttgcttat</w:t>
            </w:r>
          </w:p>
        </w:tc>
      </w:tr>
      <w:tr w:rsidR="008A18F6" w:rsidRPr="00EB49A0" w14:paraId="72C59728" w14:textId="77777777" w:rsidTr="008A18F6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66460" w14:textId="4A46463C" w:rsidR="008A18F6" w:rsidRPr="00EB49A0" w:rsidRDefault="008A18F6" w:rsidP="00072B4A">
            <w:pPr>
              <w:rPr>
                <w:color w:val="000000" w:themeColor="text1"/>
                <w:sz w:val="21"/>
                <w:szCs w:val="21"/>
              </w:rPr>
            </w:pPr>
            <w:r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pET28a-SNO1 construction</w:t>
            </w:r>
          </w:p>
        </w:tc>
      </w:tr>
      <w:tr w:rsidR="00397A57" w:rsidRPr="00EB49A0" w14:paraId="638FF89C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4C308" w14:textId="77777777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P11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ADA27" w14:textId="35C33DF9" w:rsidR="00397A57" w:rsidRPr="00EB49A0" w:rsidRDefault="009E2788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agcaaatgggtcgcggatccgaattcatgcacaaaacccacagtac</w:t>
            </w:r>
          </w:p>
        </w:tc>
      </w:tr>
      <w:tr w:rsidR="00397A57" w:rsidRPr="00EB49A0" w14:paraId="42BE6766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16ED6" w14:textId="77777777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P12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5CC60" w14:textId="31D41A15" w:rsidR="00397A57" w:rsidRPr="00EB49A0" w:rsidRDefault="009E2788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ggtggtggtggtgctcgagtgcggccgcattagaaacaaactgtctga</w:t>
            </w:r>
          </w:p>
        </w:tc>
      </w:tr>
      <w:tr w:rsidR="008A18F6" w:rsidRPr="00EB49A0" w14:paraId="127656EB" w14:textId="77777777" w:rsidTr="008A18F6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96220" w14:textId="1BDC5B45" w:rsidR="008A18F6" w:rsidRPr="00EB49A0" w:rsidRDefault="008A18F6" w:rsidP="00072B4A">
            <w:pPr>
              <w:rPr>
                <w:color w:val="000000" w:themeColor="text1"/>
                <w:sz w:val="21"/>
                <w:szCs w:val="21"/>
              </w:rPr>
            </w:pPr>
            <w:r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pET28a-SNZ1 construction</w:t>
            </w:r>
          </w:p>
        </w:tc>
      </w:tr>
      <w:tr w:rsidR="00397A57" w:rsidRPr="00EB49A0" w14:paraId="7F748063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1416C" w14:textId="77777777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P13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7B416" w14:textId="315ADC70" w:rsidR="00397A57" w:rsidRPr="00EB49A0" w:rsidRDefault="009E2788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tgggtcgcggatccgaattcATGACTGGAGAAGACTTTAAGATCA</w:t>
            </w:r>
          </w:p>
        </w:tc>
      </w:tr>
      <w:tr w:rsidR="00397A57" w:rsidRPr="00EB49A0" w14:paraId="5621DB36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E5259" w14:textId="77777777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P14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9E7E4" w14:textId="5F70AB9A" w:rsidR="00397A57" w:rsidRPr="00EB49A0" w:rsidRDefault="009E2788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tggtgctcgagtgcggccgcCCACCCAATTTCGGAAAGTC</w:t>
            </w:r>
          </w:p>
        </w:tc>
      </w:tr>
      <w:tr w:rsidR="008B6E42" w:rsidRPr="00EB49A0" w14:paraId="11A3FA97" w14:textId="77777777" w:rsidTr="008B6E42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90CFD" w14:textId="54B85DF0" w:rsidR="008B6E42" w:rsidRPr="00EB49A0" w:rsidRDefault="008B6E42" w:rsidP="00072B4A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b/>
                <w:color w:val="000000" w:themeColor="text1"/>
                <w:sz w:val="21"/>
                <w:szCs w:val="21"/>
              </w:rPr>
              <w:t>pETDute-T7-pdxS-T7-pdxT</w:t>
            </w:r>
            <w:r w:rsidR="008A18F6"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construction</w:t>
            </w:r>
          </w:p>
        </w:tc>
      </w:tr>
      <w:tr w:rsidR="00397A57" w:rsidRPr="00EB49A0" w14:paraId="2E9475C8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11A91" w14:textId="77777777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P15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510DB" w14:textId="53E698D3" w:rsidR="00397A57" w:rsidRPr="00EB49A0" w:rsidRDefault="00D42FF6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aagaaggagatatacatatgttaacaataggtgtactaggacttcaag</w:t>
            </w:r>
          </w:p>
        </w:tc>
      </w:tr>
      <w:tr w:rsidR="00397A57" w:rsidRPr="00EB49A0" w14:paraId="4531D563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7336E" w14:textId="77777777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P16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CB829" w14:textId="4263732C" w:rsidR="00397A57" w:rsidRPr="00EB49A0" w:rsidRDefault="00D42FF6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cgatcgcgtggccggccgatatcttatacaagtgccttttgct</w:t>
            </w:r>
          </w:p>
        </w:tc>
      </w:tr>
      <w:tr w:rsidR="008C4DD2" w:rsidRPr="00EB49A0" w14:paraId="317FA9A0" w14:textId="77777777" w:rsidTr="008C4DD2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16CF8074" w14:textId="07CB70D1" w:rsidR="008C4DD2" w:rsidRPr="00EB49A0" w:rsidRDefault="008C4DD2" w:rsidP="00072B4A">
            <w:pPr>
              <w:rPr>
                <w:b/>
                <w:color w:val="000000" w:themeColor="text1"/>
                <w:sz w:val="21"/>
                <w:szCs w:val="21"/>
              </w:rPr>
            </w:pPr>
            <w:r w:rsidRPr="00EB49A0">
              <w:rPr>
                <w:b/>
                <w:color w:val="000000" w:themeColor="text1"/>
                <w:sz w:val="21"/>
                <w:szCs w:val="21"/>
              </w:rPr>
              <w:t>pETDute-T7-pdxS</w:t>
            </w:r>
            <w:r w:rsidR="00572DF2" w:rsidRPr="00EB49A0">
              <w:rPr>
                <w:b/>
                <w:color w:val="000000" w:themeColor="text1"/>
                <w:sz w:val="21"/>
                <w:szCs w:val="21"/>
              </w:rPr>
              <w:t>/</w:t>
            </w:r>
            <w:proofErr w:type="spellStart"/>
            <w:r w:rsidR="00572DF2" w:rsidRPr="00EB49A0">
              <w:rPr>
                <w:b/>
                <w:color w:val="000000" w:themeColor="text1"/>
                <w:sz w:val="21"/>
                <w:szCs w:val="21"/>
              </w:rPr>
              <w:t>pdxT</w:t>
            </w:r>
            <w:proofErr w:type="spellEnd"/>
          </w:p>
        </w:tc>
      </w:tr>
      <w:tr w:rsidR="00073FCB" w:rsidRPr="00EB49A0" w14:paraId="24603DD4" w14:textId="77777777" w:rsidTr="00923FAA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B1D8B" w14:textId="77777777" w:rsidR="00073FCB" w:rsidRPr="00EB49A0" w:rsidRDefault="00073FCB" w:rsidP="00073F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P17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91CBD" w14:textId="777C2321" w:rsidR="00073FCB" w:rsidRPr="00EB49A0" w:rsidRDefault="00073FCB" w:rsidP="00073FCB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cacagccaggatccgaattcgatggctcaaacaggtactg</w:t>
            </w:r>
          </w:p>
        </w:tc>
      </w:tr>
      <w:tr w:rsidR="00073FCB" w:rsidRPr="00EB49A0" w14:paraId="2C936DEB" w14:textId="77777777" w:rsidTr="00923FAA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0A637" w14:textId="77777777" w:rsidR="00073FCB" w:rsidRPr="00EB49A0" w:rsidRDefault="00073FCB" w:rsidP="00073F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P18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5484C" w14:textId="705CB3D4" w:rsidR="00073FCB" w:rsidRPr="00EB49A0" w:rsidRDefault="00073FCB" w:rsidP="00073FCB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cttaagcattatgcggccgcttaccagccgcgttcttgca</w:t>
            </w:r>
          </w:p>
        </w:tc>
      </w:tr>
      <w:tr w:rsidR="00627717" w:rsidRPr="00EB49A0" w14:paraId="52C875C2" w14:textId="77777777" w:rsidTr="00923FAA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4456D8D0" w14:textId="43502124" w:rsidR="00627717" w:rsidRPr="00EB49A0" w:rsidRDefault="00627717" w:rsidP="00072B4A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b/>
                <w:color w:val="000000" w:themeColor="text1"/>
                <w:sz w:val="21"/>
                <w:szCs w:val="21"/>
              </w:rPr>
              <w:t>pACYCDute-T7-pdxT</w:t>
            </w:r>
            <w:r w:rsidR="008A18F6"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construction</w:t>
            </w:r>
          </w:p>
        </w:tc>
      </w:tr>
      <w:tr w:rsidR="00572DF2" w:rsidRPr="00EB49A0" w14:paraId="758D3200" w14:textId="77777777" w:rsidTr="00923FAA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5A7747" w14:textId="77777777" w:rsidR="00572DF2" w:rsidRPr="00EB49A0" w:rsidRDefault="00572DF2" w:rsidP="00572DF2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P19</w:t>
            </w:r>
          </w:p>
        </w:tc>
        <w:tc>
          <w:tcPr>
            <w:tcW w:w="4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9EDCE5" w14:textId="2E2DC34E" w:rsidR="00572DF2" w:rsidRPr="00EB49A0" w:rsidRDefault="00572DF2" w:rsidP="00572DF2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cacagccaggatccgaattcGATGGCTCAAACAGGTACTG</w:t>
            </w:r>
          </w:p>
        </w:tc>
      </w:tr>
      <w:tr w:rsidR="00572DF2" w:rsidRPr="00EB49A0" w14:paraId="491F0183" w14:textId="77777777" w:rsidTr="00923FAA">
        <w:trPr>
          <w:trHeight w:val="390"/>
          <w:jc w:val="center"/>
        </w:trPr>
        <w:tc>
          <w:tcPr>
            <w:tcW w:w="7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C43119" w14:textId="77777777" w:rsidR="00572DF2" w:rsidRPr="00EB49A0" w:rsidRDefault="00572DF2" w:rsidP="00572DF2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lastRenderedPageBreak/>
              <w:t>P20</w:t>
            </w:r>
          </w:p>
        </w:tc>
        <w:tc>
          <w:tcPr>
            <w:tcW w:w="42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59C52BE" w14:textId="1CD24A61" w:rsidR="00572DF2" w:rsidRPr="00EB49A0" w:rsidRDefault="00572DF2" w:rsidP="00572DF2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acttaagcattatgcggccgcTTATACAAGTGCCTTTTGCTTATATTCCTC</w:t>
            </w:r>
          </w:p>
        </w:tc>
      </w:tr>
      <w:tr w:rsidR="008A18F6" w:rsidRPr="00EB49A0" w14:paraId="04AE19E9" w14:textId="77777777" w:rsidTr="008A18F6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F654D" w14:textId="74DF493C" w:rsidR="008A18F6" w:rsidRPr="00EB49A0" w:rsidRDefault="008A18F6" w:rsidP="00072B4A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b/>
                <w:color w:val="000000" w:themeColor="text1"/>
                <w:sz w:val="21"/>
                <w:szCs w:val="21"/>
              </w:rPr>
              <w:t>pETDute-T7-pdxS-Cprlinker-pdxT</w:t>
            </w:r>
            <w:r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construction</w:t>
            </w:r>
          </w:p>
        </w:tc>
      </w:tr>
      <w:tr w:rsidR="00397A57" w:rsidRPr="00EB49A0" w14:paraId="358B7174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4B871" w14:textId="77777777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P21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494C0" w14:textId="0F1809D0" w:rsidR="00397A57" w:rsidRPr="00EB49A0" w:rsidRDefault="004B7487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acagccaggatccgaattcgatggctcaaacaggtactga</w:t>
            </w:r>
          </w:p>
        </w:tc>
      </w:tr>
      <w:tr w:rsidR="00397A57" w:rsidRPr="00EB49A0" w14:paraId="534F1B0F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C319A" w14:textId="77777777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P22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7BF35" w14:textId="52D03B01" w:rsidR="00397A57" w:rsidRPr="00EB49A0" w:rsidRDefault="004B7487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TCGCCTCAACACCGAAGTGTTCGCAccagccgcgttcttgcatacgctgt</w:t>
            </w:r>
          </w:p>
        </w:tc>
      </w:tr>
      <w:tr w:rsidR="0042477D" w:rsidRPr="00EB49A0" w14:paraId="5D48908D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C6587" w14:textId="5D83384B" w:rsidR="0042477D" w:rsidRPr="00EB49A0" w:rsidRDefault="0042477D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P23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FBCBE" w14:textId="41F475C6" w:rsidR="0042477D" w:rsidRPr="00EB49A0" w:rsidRDefault="004B7487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TACTGACGAATGCTAGATTCTTCGCCAGTCGCCTCAACACCGAAGTGT</w:t>
            </w:r>
          </w:p>
        </w:tc>
      </w:tr>
      <w:tr w:rsidR="0042477D" w:rsidRPr="00EB49A0" w14:paraId="3C3EC125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933E5" w14:textId="22F24573" w:rsidR="0042477D" w:rsidRPr="00EB49A0" w:rsidRDefault="0042477D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P24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894BC" w14:textId="484B0A5D" w:rsidR="0042477D" w:rsidRPr="00EB49A0" w:rsidRDefault="00D9271E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AGAATCTAGCATTCGTCAGTATATGttaacaataggtgtactaggact</w:t>
            </w:r>
          </w:p>
        </w:tc>
      </w:tr>
      <w:tr w:rsidR="00D9271E" w:rsidRPr="00EB49A0" w14:paraId="431819A9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C2348" w14:textId="4AF2C1AD" w:rsidR="00D9271E" w:rsidRPr="00EB49A0" w:rsidRDefault="00D9271E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P25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25B5E" w14:textId="7D673BDF" w:rsidR="00D9271E" w:rsidRPr="00EB49A0" w:rsidRDefault="004B7487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acttaagcattatgcggccgcttatacaagtgccttttgcttatattcctc</w:t>
            </w:r>
          </w:p>
        </w:tc>
      </w:tr>
      <w:tr w:rsidR="00807F1C" w:rsidRPr="00EB49A0" w14:paraId="2ACC4E91" w14:textId="77777777" w:rsidTr="00807F1C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2657E" w14:textId="15F278DF" w:rsidR="00807F1C" w:rsidRPr="00EB49A0" w:rsidRDefault="00807F1C" w:rsidP="00072B4A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b/>
                <w:color w:val="000000" w:themeColor="text1"/>
                <w:sz w:val="21"/>
                <w:szCs w:val="21"/>
              </w:rPr>
              <w:t>pETDute-T7-pdxs-GSlinker-pdxT</w:t>
            </w:r>
            <w:r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construction</w:t>
            </w:r>
          </w:p>
        </w:tc>
      </w:tr>
      <w:tr w:rsidR="00397A57" w:rsidRPr="00EB49A0" w14:paraId="17E3615C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EE890" w14:textId="6C732E08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P2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CDEFD" w14:textId="2A67EAA8" w:rsidR="00397A57" w:rsidRPr="00EB49A0" w:rsidRDefault="00D9271E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acagccaggatccgaattcgatggctcaaacaggtactga</w:t>
            </w:r>
          </w:p>
        </w:tc>
      </w:tr>
      <w:tr w:rsidR="00397A57" w:rsidRPr="00EB49A0" w14:paraId="301935A4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ACAE9" w14:textId="6EDE1603" w:rsidR="00397A57" w:rsidRPr="00EB49A0" w:rsidRDefault="00397A5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P2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700DE" w14:textId="0E254CA7" w:rsidR="00397A57" w:rsidRPr="00EB49A0" w:rsidRDefault="00E229C4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CACCACCACCAGAACCACCGCCGCCccagccgcgttcttgcatac</w:t>
            </w:r>
          </w:p>
        </w:tc>
      </w:tr>
      <w:tr w:rsidR="00D9271E" w:rsidRPr="00EB49A0" w14:paraId="4952F023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0E005" w14:textId="5ACF7A3C" w:rsidR="00D9271E" w:rsidRPr="00EB49A0" w:rsidRDefault="00D9271E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P2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F0E42" w14:textId="744AA17D" w:rsidR="00D9271E" w:rsidRPr="00EB49A0" w:rsidRDefault="00E229C4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CGGTGGTTCTGGTGGTGGTGGCAGCATGttaacaataggtgtactaggact</w:t>
            </w:r>
          </w:p>
        </w:tc>
      </w:tr>
      <w:tr w:rsidR="00D9271E" w:rsidRPr="00EB49A0" w14:paraId="5E4DF439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694413" w14:textId="335E1CB4" w:rsidR="00D9271E" w:rsidRPr="00EB49A0" w:rsidRDefault="00E229C4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P2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57BDE" w14:textId="4B4E96B7" w:rsidR="00D9271E" w:rsidRPr="00EB49A0" w:rsidRDefault="00E229C4" w:rsidP="00072B4A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acttaagcattatgcggccgcttatacaagtgccttttgcttatattcctc</w:t>
            </w:r>
          </w:p>
        </w:tc>
      </w:tr>
      <w:tr w:rsidR="00807F1C" w:rsidRPr="00EB49A0" w14:paraId="5EA04AB2" w14:textId="77777777" w:rsidTr="00807F1C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0963B" w14:textId="41FC7F75" w:rsidR="00807F1C" w:rsidRPr="00EB49A0" w:rsidRDefault="00807F1C" w:rsidP="00072B4A">
            <w:pPr>
              <w:rPr>
                <w:rFonts w:eastAsiaTheme="minorEastAsia"/>
                <w:b/>
                <w:caps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b/>
                <w:color w:val="000000" w:themeColor="text1"/>
                <w:sz w:val="21"/>
                <w:szCs w:val="21"/>
              </w:rPr>
              <w:t>pETDute-T7-SNO1/SNZ1</w:t>
            </w:r>
            <w:r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construction</w:t>
            </w:r>
          </w:p>
        </w:tc>
      </w:tr>
      <w:tr w:rsidR="00E229C4" w:rsidRPr="00EB49A0" w14:paraId="384FEC12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E72D8" w14:textId="7326658E" w:rsidR="00E229C4" w:rsidRPr="00EB49A0" w:rsidRDefault="00E229C4" w:rsidP="00E229C4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89CB0" w14:textId="68D70BE1" w:rsidR="00E229C4" w:rsidRPr="00EB49A0" w:rsidRDefault="00E229C4" w:rsidP="00E229C4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acagccaggatccgaattcgatgcacaaaacccacagtac</w:t>
            </w:r>
          </w:p>
        </w:tc>
      </w:tr>
      <w:tr w:rsidR="00E229C4" w:rsidRPr="00EB49A0" w14:paraId="274F8199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04A19" w14:textId="3A207551" w:rsidR="00E229C4" w:rsidRPr="00EB49A0" w:rsidRDefault="00E229C4" w:rsidP="00E229C4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31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79FF0" w14:textId="1CEFB572" w:rsidR="00E229C4" w:rsidRPr="00EB49A0" w:rsidRDefault="00E229C4" w:rsidP="00E229C4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GGTATATCTCCTTCgcggccgcttaattagaaacaaactgtctg</w:t>
            </w:r>
          </w:p>
        </w:tc>
      </w:tr>
      <w:tr w:rsidR="00E229C4" w:rsidRPr="00EB49A0" w14:paraId="1135410C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EEFFE" w14:textId="0B87C00C" w:rsidR="00E229C4" w:rsidRPr="00EB49A0" w:rsidRDefault="00E229C4" w:rsidP="00E229C4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P3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9B518" w14:textId="33108FCF" w:rsidR="00E229C4" w:rsidRPr="00EB49A0" w:rsidRDefault="00E229C4" w:rsidP="00E229C4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gcggccgcGAAGGAGATATACCatgactggagaagactttaag</w:t>
            </w:r>
          </w:p>
        </w:tc>
      </w:tr>
      <w:tr w:rsidR="00E229C4" w:rsidRPr="00EB49A0" w14:paraId="13466BB7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C9800" w14:textId="1A987DD3" w:rsidR="00E229C4" w:rsidRPr="00EB49A0" w:rsidRDefault="00E229C4" w:rsidP="00E229C4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P3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02AC9" w14:textId="1D69D749" w:rsidR="00E229C4" w:rsidRPr="00EB49A0" w:rsidRDefault="00E229C4" w:rsidP="00E229C4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cttaagcattatgcggccgctcaccacccaatttcggaaag</w:t>
            </w:r>
          </w:p>
        </w:tc>
      </w:tr>
      <w:tr w:rsidR="00807F1C" w:rsidRPr="00EB49A0" w14:paraId="70D085DB" w14:textId="77777777" w:rsidTr="00807F1C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283045" w14:textId="3B8E7098" w:rsidR="00807F1C" w:rsidRPr="00EB49A0" w:rsidRDefault="00807F1C" w:rsidP="00072B4A">
            <w:pPr>
              <w:rPr>
                <w:rFonts w:eastAsiaTheme="minorEastAsia"/>
                <w:b/>
                <w:caps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b/>
                <w:color w:val="000000" w:themeColor="text1"/>
                <w:sz w:val="21"/>
                <w:szCs w:val="21"/>
              </w:rPr>
              <w:t>pETDute-T7-SNO1-T7-SNZ1</w:t>
            </w:r>
            <w:r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construction</w:t>
            </w:r>
          </w:p>
        </w:tc>
      </w:tr>
      <w:tr w:rsidR="00E229C4" w:rsidRPr="00EB49A0" w14:paraId="609366CD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C04A5" w14:textId="485E3842" w:rsidR="00E229C4" w:rsidRPr="00EB49A0" w:rsidRDefault="00E229C4" w:rsidP="00E229C4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34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AD894" w14:textId="3F0D4239" w:rsidR="00E229C4" w:rsidRPr="00EB49A0" w:rsidRDefault="00E229C4" w:rsidP="00E229C4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aagtataagaaggagatatacatatgatgactggagaagactttaag</w:t>
            </w:r>
          </w:p>
        </w:tc>
      </w:tr>
      <w:tr w:rsidR="00E229C4" w:rsidRPr="00EB49A0" w14:paraId="21D51E84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BB9CA" w14:textId="0B61AB1F" w:rsidR="00E229C4" w:rsidRPr="00EB49A0" w:rsidRDefault="00E229C4" w:rsidP="00E229C4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35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342C4" w14:textId="7AB24D62" w:rsidR="00E229C4" w:rsidRPr="00EB49A0" w:rsidRDefault="00E229C4" w:rsidP="00E229C4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ggccggccgatatccaattgagatcttcaccacccaatttcggaaag</w:t>
            </w:r>
          </w:p>
        </w:tc>
      </w:tr>
      <w:tr w:rsidR="00807F1C" w:rsidRPr="00EB49A0" w14:paraId="1D9AFB42" w14:textId="77777777" w:rsidTr="00807F1C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06979" w14:textId="462E8246" w:rsidR="00807F1C" w:rsidRPr="00EB49A0" w:rsidRDefault="00807F1C" w:rsidP="00072B4A">
            <w:pPr>
              <w:rPr>
                <w:rFonts w:eastAsiaTheme="minorEastAsia"/>
                <w:b/>
                <w:caps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b/>
                <w:color w:val="000000" w:themeColor="text1"/>
                <w:sz w:val="21"/>
                <w:szCs w:val="21"/>
              </w:rPr>
              <w:t>pETDute-T7-SNO1</w:t>
            </w:r>
            <w:r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construction</w:t>
            </w:r>
          </w:p>
        </w:tc>
      </w:tr>
      <w:tr w:rsidR="00F15AEF" w:rsidRPr="00EB49A0" w14:paraId="3F9F4A00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5E492" w14:textId="17F91DED" w:rsidR="00F15AEF" w:rsidRPr="00EB49A0" w:rsidRDefault="00F15AEF" w:rsidP="00F15AEF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EADD3" w14:textId="603AB457" w:rsidR="00F15AEF" w:rsidRPr="00EB49A0" w:rsidRDefault="00F15AEF" w:rsidP="00F15AEF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tcatcaccacagccaggatccgaattcgatgcacaaaacccacagtac</w:t>
            </w:r>
          </w:p>
        </w:tc>
      </w:tr>
      <w:tr w:rsidR="00F15AEF" w:rsidRPr="00EB49A0" w14:paraId="54FEEEC9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6AD60" w14:textId="052A898F" w:rsidR="00F15AEF" w:rsidRPr="00EB49A0" w:rsidRDefault="00F15AEF" w:rsidP="00F15AEF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P3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631BD" w14:textId="47255502" w:rsidR="00F15AEF" w:rsidRPr="00EB49A0" w:rsidRDefault="00F15AEF" w:rsidP="00F15AEF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cttaagcattatgcggccgcttaattagaaacaaactgtctg</w:t>
            </w:r>
          </w:p>
        </w:tc>
      </w:tr>
      <w:tr w:rsidR="00BD1620" w:rsidRPr="00EB49A0" w14:paraId="7EF34E1A" w14:textId="77777777" w:rsidTr="00BD1620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4CC02" w14:textId="46E7A095" w:rsidR="00BD1620" w:rsidRPr="00EB49A0" w:rsidRDefault="00BD1620" w:rsidP="00072B4A">
            <w:pPr>
              <w:rPr>
                <w:rFonts w:eastAsiaTheme="minorEastAsia"/>
                <w:b/>
                <w:caps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b/>
                <w:color w:val="000000" w:themeColor="text1"/>
                <w:sz w:val="21"/>
                <w:szCs w:val="21"/>
              </w:rPr>
              <w:t>pACYCDute-T7-SNZ1</w:t>
            </w:r>
            <w:r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construction</w:t>
            </w:r>
          </w:p>
        </w:tc>
      </w:tr>
      <w:tr w:rsidR="00F15AEF" w:rsidRPr="00EB49A0" w14:paraId="025A0FAA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8326E" w14:textId="34836ECE" w:rsidR="00F15AEF" w:rsidRPr="00EB49A0" w:rsidRDefault="00F15AEF" w:rsidP="00F15AEF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P3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390E2" w14:textId="66739C84" w:rsidR="00F15AEF" w:rsidRPr="00EB49A0" w:rsidRDefault="00F15AEF" w:rsidP="00F15AEF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catcaccacagccaggatccgaattcgatgactggagaagactttaag</w:t>
            </w:r>
          </w:p>
        </w:tc>
      </w:tr>
      <w:tr w:rsidR="00F15AEF" w:rsidRPr="00EB49A0" w14:paraId="637B0731" w14:textId="77777777" w:rsidTr="00734145">
        <w:trPr>
          <w:trHeight w:val="497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78CE7" w14:textId="4A8C8DDE" w:rsidR="00F15AEF" w:rsidRPr="00EB49A0" w:rsidRDefault="00F15AEF" w:rsidP="00F15AEF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P3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550D7" w14:textId="7C487008" w:rsidR="00F15AEF" w:rsidRPr="00EB49A0" w:rsidRDefault="00F15AEF" w:rsidP="00F15AEF">
            <w:pPr>
              <w:rPr>
                <w:rFonts w:eastAsiaTheme="minorEastAsia"/>
                <w:caps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ctgttcgacttaagcattatgcggccgctcaccacccaatttcggaaag</w:t>
            </w:r>
          </w:p>
        </w:tc>
      </w:tr>
      <w:tr w:rsidR="00540430" w:rsidRPr="00EB49A0" w14:paraId="185C4E36" w14:textId="77777777" w:rsidTr="00540430">
        <w:trPr>
          <w:trHeight w:val="497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4393CE40" w14:textId="3C171B1A" w:rsidR="00540430" w:rsidRPr="00EB49A0" w:rsidRDefault="002C5127" w:rsidP="00072B4A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b/>
                <w:color w:val="000000" w:themeColor="text1"/>
                <w:sz w:val="21"/>
                <w:szCs w:val="21"/>
              </w:rPr>
              <w:t>pETDute-T7-SNO1-Cprlinker-SNZ1</w:t>
            </w:r>
            <w:r w:rsidR="00BD1620"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construction</w:t>
            </w:r>
          </w:p>
        </w:tc>
      </w:tr>
      <w:tr w:rsidR="00073FCB" w:rsidRPr="00EB49A0" w14:paraId="2BEA3822" w14:textId="77777777" w:rsidTr="00923FAA">
        <w:trPr>
          <w:trHeight w:val="497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C9119" w14:textId="4F7B7FAB" w:rsidR="00073FCB" w:rsidRPr="00EB49A0" w:rsidRDefault="00073FCB" w:rsidP="00073F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40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74AB8" w14:textId="6B5BB4BE" w:rsidR="00073FCB" w:rsidRPr="00EB49A0" w:rsidRDefault="00073FCB" w:rsidP="00073FCB">
            <w:pPr>
              <w:rPr>
                <w:rFonts w:eastAsiaTheme="minorEastAsia"/>
                <w:caps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acagccaggatccgaattcgatgcacaaaacccacagtac</w:t>
            </w:r>
          </w:p>
        </w:tc>
      </w:tr>
      <w:tr w:rsidR="00073FCB" w:rsidRPr="00EB49A0" w14:paraId="784A20A0" w14:textId="77777777" w:rsidTr="00923FAA">
        <w:trPr>
          <w:trHeight w:val="497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48588" w14:textId="223CD72C" w:rsidR="00073FCB" w:rsidRPr="00EB49A0" w:rsidRDefault="00073FCB" w:rsidP="00073F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41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38B0C" w14:textId="69F5A35A" w:rsidR="00073FCB" w:rsidRPr="00EB49A0" w:rsidRDefault="00073FCB" w:rsidP="00073FCB">
            <w:pPr>
              <w:rPr>
                <w:rFonts w:eastAsiaTheme="minorEastAsia"/>
                <w:caps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GCCAGTCGCCTCAACACCGAAGTGTTCGCAattagaaacaaactgtctga</w:t>
            </w:r>
          </w:p>
        </w:tc>
      </w:tr>
      <w:tr w:rsidR="00073FCB" w:rsidRPr="00EB49A0" w14:paraId="6E4666DB" w14:textId="77777777" w:rsidTr="00923FAA">
        <w:trPr>
          <w:trHeight w:val="497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FD7E2" w14:textId="5FA3216F" w:rsidR="00073FCB" w:rsidRPr="00EB49A0" w:rsidRDefault="00073FCB" w:rsidP="00073F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42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9DD95" w14:textId="08CF42B9" w:rsidR="00073FCB" w:rsidRPr="00EB49A0" w:rsidRDefault="00073FCB" w:rsidP="00073FCB">
            <w:pPr>
              <w:rPr>
                <w:rFonts w:eastAsiaTheme="minorEastAsia"/>
                <w:caps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TACTGACGAATGCTAGATTCTTCGCCAGTCGCCTCAACACCGAAGT</w:t>
            </w:r>
          </w:p>
        </w:tc>
      </w:tr>
      <w:tr w:rsidR="00073FCB" w:rsidRPr="00EB49A0" w14:paraId="48264D55" w14:textId="77777777" w:rsidTr="00923FAA">
        <w:trPr>
          <w:trHeight w:val="497"/>
          <w:jc w:val="center"/>
        </w:trPr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8E9D7B" w14:textId="2CA452DC" w:rsidR="00073FCB" w:rsidRPr="00EB49A0" w:rsidRDefault="00073FCB" w:rsidP="00073F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43</w:t>
            </w:r>
          </w:p>
        </w:tc>
        <w:tc>
          <w:tcPr>
            <w:tcW w:w="4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3C7A22" w14:textId="123F7419" w:rsidR="00073FCB" w:rsidRPr="00EB49A0" w:rsidRDefault="00073FCB" w:rsidP="00073FCB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GAAGAATCTAGCATTCGTCAGTATatgactggagaagactttaagatc</w:t>
            </w:r>
          </w:p>
        </w:tc>
      </w:tr>
      <w:tr w:rsidR="00073FCB" w:rsidRPr="00EB49A0" w14:paraId="185EA309" w14:textId="77777777" w:rsidTr="00923FAA">
        <w:trPr>
          <w:trHeight w:val="497"/>
          <w:jc w:val="center"/>
        </w:trPr>
        <w:tc>
          <w:tcPr>
            <w:tcW w:w="7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238285" w14:textId="153AB789" w:rsidR="00073FCB" w:rsidRPr="00EB49A0" w:rsidRDefault="00073FCB" w:rsidP="00073F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lastRenderedPageBreak/>
              <w:t>P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44</w:t>
            </w:r>
          </w:p>
        </w:tc>
        <w:tc>
          <w:tcPr>
            <w:tcW w:w="42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52F3C5" w14:textId="2755A219" w:rsidR="00073FCB" w:rsidRPr="00EB49A0" w:rsidRDefault="00073FCB" w:rsidP="00073FCB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cttaagcattatgcggccgctcaccacccaatttcggaaag</w:t>
            </w:r>
          </w:p>
        </w:tc>
      </w:tr>
      <w:tr w:rsidR="00B66E03" w:rsidRPr="00EB49A0" w14:paraId="69B01849" w14:textId="77777777" w:rsidTr="00D25AAA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7799FDF2" w14:textId="59EBAE2C" w:rsidR="00B66E03" w:rsidRPr="00EB49A0" w:rsidRDefault="00B66E03" w:rsidP="00072B4A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b/>
                <w:color w:val="000000" w:themeColor="text1"/>
                <w:sz w:val="21"/>
                <w:szCs w:val="21"/>
              </w:rPr>
              <w:t>pETDute-T7-SNO1-GSlinker-SNZ1</w:t>
            </w:r>
            <w:r w:rsidR="00734145"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construction</w:t>
            </w:r>
          </w:p>
        </w:tc>
      </w:tr>
      <w:tr w:rsidR="007805CB" w:rsidRPr="00EB49A0" w14:paraId="7AFEDEB4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08D9A" w14:textId="41368717" w:rsidR="007805CB" w:rsidRPr="00EB49A0" w:rsidRDefault="007805CB" w:rsidP="007805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45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501B1" w14:textId="4F0D903E" w:rsidR="007805CB" w:rsidRPr="00EB49A0" w:rsidRDefault="007805CB" w:rsidP="007805CB">
            <w:pPr>
              <w:rPr>
                <w:rFonts w:eastAsiaTheme="minorEastAsia"/>
                <w:caps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acagccaggatccgaattcgatgcacaaaacccacagtac</w:t>
            </w:r>
          </w:p>
        </w:tc>
      </w:tr>
      <w:tr w:rsidR="007805CB" w:rsidRPr="00EB49A0" w14:paraId="1B236825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2A5D0" w14:textId="7A1229C0" w:rsidR="007805CB" w:rsidRPr="00EB49A0" w:rsidRDefault="007805CB" w:rsidP="007805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46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FF128" w14:textId="566373FD" w:rsidR="007805CB" w:rsidRPr="00EB49A0" w:rsidRDefault="007805CB" w:rsidP="007805CB">
            <w:pPr>
              <w:rPr>
                <w:rFonts w:eastAsiaTheme="minorEastAsia"/>
                <w:caps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CCACCACCACCAGAACCACCGCCGCCattagaaacaaactgtctga</w:t>
            </w:r>
          </w:p>
        </w:tc>
      </w:tr>
      <w:tr w:rsidR="007805CB" w:rsidRPr="00EB49A0" w14:paraId="3D412625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1179B" w14:textId="13FFAC68" w:rsidR="007805CB" w:rsidRPr="00EB49A0" w:rsidRDefault="007805CB" w:rsidP="007805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47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340FE" w14:textId="4065861B" w:rsidR="007805CB" w:rsidRPr="00EB49A0" w:rsidRDefault="007805CB" w:rsidP="007805CB">
            <w:pPr>
              <w:rPr>
                <w:rFonts w:eastAsiaTheme="minorEastAsia"/>
                <w:caps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CGGTGGTTCTGGTGGTGGTGGCAGCatgactggagaagactttaa</w:t>
            </w:r>
          </w:p>
        </w:tc>
      </w:tr>
      <w:tr w:rsidR="007805CB" w:rsidRPr="00EB49A0" w14:paraId="0AB08E3F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CD9FE" w14:textId="625C5CC8" w:rsidR="007805CB" w:rsidRPr="00EB49A0" w:rsidRDefault="007805CB" w:rsidP="007805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3BE83" w14:textId="11D68171" w:rsidR="007805CB" w:rsidRPr="00EB49A0" w:rsidRDefault="007805CB" w:rsidP="007805CB">
            <w:pPr>
              <w:rPr>
                <w:rFonts w:eastAsiaTheme="minorEastAsia"/>
                <w:caps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cttaagcattatgcggccgctcaccacccaatttcggaaag</w:t>
            </w:r>
          </w:p>
        </w:tc>
      </w:tr>
      <w:tr w:rsidR="00B66E03" w:rsidRPr="00EB49A0" w14:paraId="006505F6" w14:textId="77777777" w:rsidTr="0002250D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3384956B" w14:textId="2D85A18B" w:rsidR="00B66E03" w:rsidRPr="00EB49A0" w:rsidRDefault="00B66E03" w:rsidP="00072B4A">
            <w:pP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pT3-gRNA-gapC</w:t>
            </w:r>
            <w:r w:rsidR="002B7E5D" w:rsidRPr="00EB49A0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construction</w:t>
            </w:r>
          </w:p>
        </w:tc>
      </w:tr>
      <w:tr w:rsidR="007805CB" w:rsidRPr="00EB49A0" w14:paraId="3CFFF2A0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26AE9" w14:textId="087F17E7" w:rsidR="007805CB" w:rsidRPr="00EB49A0" w:rsidRDefault="007805CB" w:rsidP="007805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49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C3D7E" w14:textId="6C859A88" w:rsidR="007805CB" w:rsidRPr="00EB49A0" w:rsidRDefault="007805CB" w:rsidP="007805CB">
            <w:pPr>
              <w:rPr>
                <w:rFonts w:eastAsiaTheme="minorEastAsia"/>
                <w:caps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ttgacagctagctcagtcctaggtataatgctagcCGATTTACAACTGGTGAAAAGTTTTAGAGCTAGAAATAGCAAGTT</w:t>
            </w:r>
          </w:p>
        </w:tc>
      </w:tr>
      <w:tr w:rsidR="007805CB" w:rsidRPr="00EB49A0" w14:paraId="547C14E8" w14:textId="77777777" w:rsidTr="00EB3854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0792F" w14:textId="7BBFCD4C" w:rsidR="007805CB" w:rsidRPr="00EB49A0" w:rsidRDefault="007805CB" w:rsidP="007805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4B7487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50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5C8FC" w14:textId="5C8657A7" w:rsidR="007805CB" w:rsidRPr="00EB49A0" w:rsidRDefault="007805CB" w:rsidP="007805CB">
            <w:pPr>
              <w:rPr>
                <w:rFonts w:eastAsiaTheme="minorEastAsia"/>
                <w:caps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ggttcttatggctcttgtatctatcagtg</w:t>
            </w:r>
          </w:p>
        </w:tc>
      </w:tr>
      <w:tr w:rsidR="00D05FE2" w:rsidRPr="00EB49A0" w14:paraId="3EBC44EB" w14:textId="77777777" w:rsidTr="00D05FE2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30AA5" w14:textId="13C3120E" w:rsidR="00D05FE2" w:rsidRPr="00EB49A0" w:rsidRDefault="00973FB8" w:rsidP="007805CB">
            <w:pPr>
              <w:rPr>
                <w:rFonts w:eastAsiaTheme="minorEastAsia"/>
                <w:b/>
                <w:caps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b/>
                <w:caps/>
                <w:color w:val="000000" w:themeColor="text1"/>
                <w:sz w:val="21"/>
                <w:szCs w:val="21"/>
              </w:rPr>
              <w:t>A</w:t>
            </w:r>
            <w:r w:rsidR="00A87D79" w:rsidRPr="00EB49A0">
              <w:rPr>
                <w:b/>
                <w:color w:val="000000" w:themeColor="text1"/>
                <w:sz w:val="21"/>
                <w:szCs w:val="21"/>
              </w:rPr>
              <w:t>mplification of donor</w:t>
            </w:r>
            <w:r w:rsidRPr="00EB49A0">
              <w:rPr>
                <w:b/>
                <w:caps/>
                <w:color w:val="000000" w:themeColor="text1"/>
                <w:sz w:val="21"/>
                <w:szCs w:val="21"/>
              </w:rPr>
              <w:t xml:space="preserve"> DNA </w:t>
            </w:r>
            <w:r w:rsidR="00A87D79" w:rsidRPr="00EB49A0">
              <w:rPr>
                <w:b/>
                <w:color w:val="000000" w:themeColor="text1"/>
                <w:sz w:val="21"/>
                <w:szCs w:val="21"/>
              </w:rPr>
              <w:t>fragment</w:t>
            </w:r>
          </w:p>
        </w:tc>
      </w:tr>
      <w:tr w:rsidR="00EB3854" w:rsidRPr="00EB49A0" w14:paraId="706F528E" w14:textId="77777777" w:rsidTr="00EB3854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974BD" w14:textId="23EC8633" w:rsidR="00EB3854" w:rsidRPr="00EB49A0" w:rsidRDefault="00EB3854" w:rsidP="007805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1C21A2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51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061A8" w14:textId="679547B2" w:rsidR="00EB3854" w:rsidRPr="00EB49A0" w:rsidRDefault="0094795B" w:rsidP="007805CB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GCGGCCGCCTGCAGGTCGACAATCGGCTGGGTGAAGCGAT</w:t>
            </w:r>
          </w:p>
        </w:tc>
      </w:tr>
      <w:tr w:rsidR="00EB3854" w:rsidRPr="00EB49A0" w14:paraId="06DFE51E" w14:textId="77777777" w:rsidTr="00EB3854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BB1E6" w14:textId="4EC4FB39" w:rsidR="00EB3854" w:rsidRPr="00EB49A0" w:rsidRDefault="00EB3854" w:rsidP="007805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1C21A2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52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47315" w14:textId="39FF328F" w:rsidR="00EB3854" w:rsidRPr="00EB49A0" w:rsidRDefault="00020A5B" w:rsidP="007805CB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color w:val="000000" w:themeColor="text1"/>
                <w:sz w:val="21"/>
                <w:szCs w:val="21"/>
              </w:rPr>
              <w:t>ATTACATATGCGCGCACAGGCGGAGGAAAA</w:t>
            </w:r>
          </w:p>
        </w:tc>
      </w:tr>
      <w:tr w:rsidR="00EB3854" w:rsidRPr="00EB49A0" w14:paraId="1D0FAFB6" w14:textId="77777777" w:rsidTr="00EB3854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08A32" w14:textId="7B31A6D1" w:rsidR="00EB3854" w:rsidRPr="00EB49A0" w:rsidRDefault="00EB3854" w:rsidP="007805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1C21A2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53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29BCB" w14:textId="791A48F3" w:rsidR="00EB3854" w:rsidRPr="00EB49A0" w:rsidRDefault="00987DD6" w:rsidP="007805CB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sz w:val="21"/>
                <w:szCs w:val="21"/>
              </w:rPr>
              <w:t>CTCCGCCTGTGCGCGCATATGtaatacgactcactataggggaat</w:t>
            </w:r>
          </w:p>
        </w:tc>
      </w:tr>
      <w:tr w:rsidR="00EB3854" w:rsidRPr="00EB49A0" w14:paraId="0F9BB9F5" w14:textId="77777777" w:rsidTr="00EB3854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7CE0A" w14:textId="6F79A8E4" w:rsidR="00EB3854" w:rsidRPr="00EB49A0" w:rsidRDefault="00EB3854" w:rsidP="007805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1C21A2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54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836D1" w14:textId="3CA236CA" w:rsidR="00EB3854" w:rsidRPr="00EB49A0" w:rsidRDefault="00987DD6" w:rsidP="007805CB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sz w:val="21"/>
                <w:szCs w:val="21"/>
              </w:rPr>
              <w:t>ACGTTCCTGACAGGAGAAAACCGAGCTCTTACCAGCCGCGTTCTTGCA</w:t>
            </w:r>
          </w:p>
        </w:tc>
      </w:tr>
      <w:tr w:rsidR="00EB3854" w:rsidRPr="00EB49A0" w14:paraId="5CA0F885" w14:textId="77777777" w:rsidTr="00EB3854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99F15" w14:textId="0CB01314" w:rsidR="00EB3854" w:rsidRPr="00EB49A0" w:rsidRDefault="00EB3854" w:rsidP="007805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1C21A2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55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8CB03" w14:textId="56DC40BB" w:rsidR="00EB3854" w:rsidRPr="00EB49A0" w:rsidRDefault="00987DD6" w:rsidP="007805CB">
            <w:pPr>
              <w:rPr>
                <w:caps/>
                <w:color w:val="000000" w:themeColor="text1"/>
                <w:sz w:val="21"/>
                <w:szCs w:val="21"/>
              </w:rPr>
            </w:pPr>
            <w:r w:rsidRPr="00EB49A0">
              <w:rPr>
                <w:caps/>
                <w:sz w:val="21"/>
                <w:szCs w:val="21"/>
              </w:rPr>
              <w:t>GGTTTTCTCCTGTCAGGAACGTTCG</w:t>
            </w:r>
          </w:p>
        </w:tc>
      </w:tr>
      <w:tr w:rsidR="00EB3854" w:rsidRPr="00EB49A0" w14:paraId="519ECF0E" w14:textId="77777777" w:rsidTr="00D91EEC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65994" w14:textId="46FDAA84" w:rsidR="00EB3854" w:rsidRPr="00EB49A0" w:rsidRDefault="00EB3854" w:rsidP="007805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</w:t>
            </w:r>
            <w:r w:rsidR="001C21A2"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56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761C7" w14:textId="37493425" w:rsidR="00EB3854" w:rsidRPr="00EB49A0" w:rsidRDefault="00987DD6" w:rsidP="007805CB">
            <w:pPr>
              <w:rPr>
                <w:rFonts w:eastAsiaTheme="minorEastAsia"/>
                <w:caps/>
                <w:sz w:val="21"/>
                <w:szCs w:val="21"/>
                <w:lang w:eastAsia="zh-CN"/>
              </w:rPr>
            </w:pPr>
            <w:r w:rsidRPr="00EB49A0">
              <w:rPr>
                <w:caps/>
                <w:sz w:val="21"/>
                <w:szCs w:val="21"/>
              </w:rPr>
              <w:t>TACTCAAGCTATGCATCCAACGCGTCGTCTTCCGGAGCCTGTCAT</w:t>
            </w:r>
          </w:p>
        </w:tc>
      </w:tr>
      <w:tr w:rsidR="00812AB1" w:rsidRPr="00EB49A0" w14:paraId="611277A9" w14:textId="77777777" w:rsidTr="007E657D">
        <w:trPr>
          <w:trHeight w:val="39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74FF1" w14:textId="79D3D2EB" w:rsidR="00812AB1" w:rsidRPr="00EB49A0" w:rsidRDefault="0047457A" w:rsidP="006F0457">
            <w:pPr>
              <w:rPr>
                <w:rFonts w:eastAsiaTheme="minorEastAsia"/>
                <w:b/>
                <w:caps/>
                <w:sz w:val="21"/>
                <w:szCs w:val="21"/>
                <w:lang w:eastAsia="zh-CN"/>
              </w:rPr>
            </w:pPr>
            <w:r w:rsidRPr="00EB49A0">
              <w:rPr>
                <w:b/>
                <w:sz w:val="21"/>
                <w:szCs w:val="21"/>
              </w:rPr>
              <w:t>T7-</w:t>
            </w:r>
            <w:r w:rsidRPr="00EB49A0">
              <w:rPr>
                <w:b/>
                <w:i/>
                <w:sz w:val="21"/>
                <w:szCs w:val="21"/>
              </w:rPr>
              <w:t>pdxS</w:t>
            </w:r>
            <w:r w:rsidRPr="00EB49A0">
              <w:rPr>
                <w:b/>
                <w:sz w:val="21"/>
                <w:szCs w:val="21"/>
              </w:rPr>
              <w:t>-T7-</w:t>
            </w:r>
            <w:r w:rsidRPr="00EB49A0">
              <w:rPr>
                <w:b/>
                <w:i/>
                <w:sz w:val="21"/>
                <w:szCs w:val="21"/>
              </w:rPr>
              <w:t>pdxT</w:t>
            </w:r>
            <w:r w:rsidR="000E291F" w:rsidRPr="00EB49A0">
              <w:rPr>
                <w:b/>
                <w:sz w:val="21"/>
                <w:szCs w:val="21"/>
              </w:rPr>
              <w:t xml:space="preserve"> </w:t>
            </w:r>
            <w:r w:rsidR="00C177BB" w:rsidRPr="00EB49A0">
              <w:rPr>
                <w:b/>
                <w:sz w:val="21"/>
                <w:szCs w:val="21"/>
              </w:rPr>
              <w:t>cassette</w:t>
            </w:r>
            <w:r w:rsidR="00C177BB" w:rsidRPr="00EB49A0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</w:t>
            </w:r>
            <w:r w:rsidR="000E291F" w:rsidRPr="00EB49A0">
              <w:rPr>
                <w:b/>
                <w:sz w:val="21"/>
                <w:szCs w:val="21"/>
              </w:rPr>
              <w:t>inserted into genome</w:t>
            </w:r>
            <w:r w:rsidR="006F0457" w:rsidRPr="00EB49A0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 d</w:t>
            </w:r>
            <w:r w:rsidR="006F0457" w:rsidRPr="00EB49A0">
              <w:rPr>
                <w:b/>
                <w:sz w:val="21"/>
                <w:szCs w:val="21"/>
              </w:rPr>
              <w:t>etect</w:t>
            </w:r>
            <w:r w:rsidR="00106923" w:rsidRPr="00EB49A0">
              <w:rPr>
                <w:rFonts w:eastAsiaTheme="minorEastAsia"/>
                <w:b/>
                <w:sz w:val="21"/>
                <w:szCs w:val="21"/>
                <w:lang w:eastAsia="zh-CN"/>
              </w:rPr>
              <w:t>ion</w:t>
            </w:r>
          </w:p>
        </w:tc>
      </w:tr>
      <w:tr w:rsidR="00D91EEC" w:rsidRPr="00EB49A0" w14:paraId="059E5ABD" w14:textId="77777777" w:rsidTr="00D91EEC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0CADD" w14:textId="49A3B58B" w:rsidR="00D91EEC" w:rsidRPr="00EB49A0" w:rsidRDefault="007E657D" w:rsidP="007805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P57</w:t>
            </w:r>
          </w:p>
        </w:tc>
        <w:tc>
          <w:tcPr>
            <w:tcW w:w="4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3660A" w14:textId="35F8BE54" w:rsidR="00D91EEC" w:rsidRPr="00EB49A0" w:rsidRDefault="00D91EEC" w:rsidP="00D91EEC">
            <w:pPr>
              <w:rPr>
                <w:rFonts w:eastAsiaTheme="minorEastAsia"/>
                <w:caps/>
                <w:sz w:val="21"/>
                <w:szCs w:val="21"/>
                <w:lang w:eastAsia="zh-CN"/>
              </w:rPr>
            </w:pPr>
            <w:r w:rsidRPr="00EB49A0">
              <w:rPr>
                <w:caps/>
                <w:sz w:val="21"/>
                <w:szCs w:val="21"/>
              </w:rPr>
              <w:t>TGAACGCAACGACATTGCGATG</w:t>
            </w:r>
          </w:p>
        </w:tc>
      </w:tr>
      <w:tr w:rsidR="00D91EEC" w:rsidRPr="00EB49A0" w14:paraId="4898B6AB" w14:textId="77777777" w:rsidTr="00734145">
        <w:trPr>
          <w:trHeight w:val="390"/>
          <w:jc w:val="center"/>
        </w:trPr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4E33EC" w14:textId="40E390EB" w:rsidR="00D91EEC" w:rsidRPr="00EB49A0" w:rsidRDefault="007E657D" w:rsidP="007805CB">
            <w:pP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EB49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P58</w:t>
            </w:r>
          </w:p>
        </w:tc>
        <w:tc>
          <w:tcPr>
            <w:tcW w:w="4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2AC373" w14:textId="7659E3A3" w:rsidR="00D91EEC" w:rsidRPr="00EB49A0" w:rsidRDefault="00812AB1" w:rsidP="007805CB">
            <w:pPr>
              <w:rPr>
                <w:caps/>
                <w:sz w:val="21"/>
                <w:szCs w:val="21"/>
              </w:rPr>
            </w:pPr>
            <w:r w:rsidRPr="00EB49A0">
              <w:rPr>
                <w:caps/>
                <w:sz w:val="21"/>
                <w:szCs w:val="21"/>
              </w:rPr>
              <w:t>TTGCCATGTTTTACGGCAGT</w:t>
            </w:r>
          </w:p>
        </w:tc>
      </w:tr>
    </w:tbl>
    <w:p w14:paraId="74A19444" w14:textId="77777777" w:rsidR="00693D81" w:rsidRPr="00EB49A0" w:rsidRDefault="00693D81">
      <w:pPr>
        <w:spacing w:line="240" w:lineRule="auto"/>
        <w:jc w:val="left"/>
        <w:rPr>
          <w:rFonts w:eastAsiaTheme="minorEastAsia"/>
          <w:b/>
          <w:bCs/>
          <w:color w:val="000000" w:themeColor="text1"/>
          <w:kern w:val="44"/>
          <w:szCs w:val="24"/>
          <w:lang w:eastAsia="zh-CN" w:bidi="en-US"/>
        </w:rPr>
      </w:pPr>
      <w:r w:rsidRPr="00EB49A0">
        <w:rPr>
          <w:rFonts w:eastAsiaTheme="minorEastAsia"/>
          <w:color w:val="000000" w:themeColor="text1"/>
          <w:szCs w:val="24"/>
          <w:lang w:bidi="en-US"/>
        </w:rPr>
        <w:br w:type="page"/>
      </w:r>
    </w:p>
    <w:p w14:paraId="576019A7" w14:textId="41E9FE25" w:rsidR="006B672F" w:rsidRPr="00EB49A0" w:rsidRDefault="006B672F" w:rsidP="006B672F">
      <w:pPr>
        <w:pStyle w:val="1"/>
        <w:rPr>
          <w:rFonts w:eastAsia="宋体" w:cs="Times New Roman"/>
          <w:color w:val="000000" w:themeColor="text1"/>
          <w:szCs w:val="24"/>
        </w:rPr>
      </w:pPr>
      <w:r w:rsidRPr="00EB49A0">
        <w:rPr>
          <w:rFonts w:eastAsiaTheme="minorEastAsia" w:cs="Times New Roman"/>
          <w:color w:val="000000" w:themeColor="text1"/>
          <w:szCs w:val="24"/>
          <w:lang w:bidi="en-US"/>
        </w:rPr>
        <w:lastRenderedPageBreak/>
        <w:t>Figure</w:t>
      </w:r>
      <w:r w:rsidR="00391C20" w:rsidRPr="00EB49A0">
        <w:rPr>
          <w:rFonts w:eastAsiaTheme="minorEastAsia" w:cs="Times New Roman"/>
          <w:color w:val="000000" w:themeColor="text1"/>
          <w:szCs w:val="24"/>
          <w:lang w:bidi="en-US"/>
        </w:rPr>
        <w:t>s</w:t>
      </w:r>
    </w:p>
    <w:p w14:paraId="543C9E39" w14:textId="592BD225" w:rsidR="00700C7B" w:rsidRPr="00EB49A0" w:rsidRDefault="00123DC6" w:rsidP="00C662EE">
      <w:pPr>
        <w:spacing w:line="480" w:lineRule="auto"/>
        <w:jc w:val="center"/>
        <w:rPr>
          <w:rFonts w:eastAsiaTheme="minorEastAsia"/>
          <w:b/>
          <w:color w:val="FF0000"/>
          <w:szCs w:val="24"/>
          <w:lang w:eastAsia="zh-CN" w:bidi="en-US"/>
        </w:rPr>
      </w:pPr>
      <w:r w:rsidRPr="00EB49A0">
        <w:rPr>
          <w:rFonts w:eastAsiaTheme="minorEastAsia"/>
          <w:noProof/>
          <w:color w:val="FF0000"/>
          <w:szCs w:val="24"/>
          <w:lang w:eastAsia="zh-CN"/>
        </w:rPr>
        <w:drawing>
          <wp:inline distT="0" distB="0" distL="0" distR="0" wp14:anchorId="0129C6F6" wp14:editId="1D732BBC">
            <wp:extent cx="5223163" cy="1994511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阿拉伯糖诱导载体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633" cy="199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26BCE" w14:textId="1329900F" w:rsidR="00700C7B" w:rsidRPr="00EB49A0" w:rsidRDefault="00142D0D" w:rsidP="00827EAE">
      <w:pPr>
        <w:spacing w:line="480" w:lineRule="auto"/>
        <w:rPr>
          <w:rFonts w:eastAsiaTheme="minorEastAsia"/>
          <w:bCs/>
          <w:color w:val="FF0000"/>
          <w:szCs w:val="24"/>
          <w:lang w:eastAsia="zh-CN"/>
        </w:rPr>
      </w:pPr>
      <w:r w:rsidRPr="00EB49A0">
        <w:rPr>
          <w:rFonts w:eastAsiaTheme="minorEastAsia"/>
          <w:b/>
          <w:color w:val="000000" w:themeColor="text1"/>
          <w:szCs w:val="24"/>
          <w:lang w:eastAsia="zh-CN" w:bidi="en-US"/>
        </w:rPr>
        <w:t>Figure S</w:t>
      </w:r>
      <w:r w:rsidR="00042979" w:rsidRPr="00EB49A0">
        <w:rPr>
          <w:rFonts w:eastAsiaTheme="minorEastAsia"/>
          <w:b/>
          <w:color w:val="000000" w:themeColor="text1"/>
          <w:szCs w:val="24"/>
          <w:lang w:eastAsia="zh-CN" w:bidi="en-US"/>
        </w:rPr>
        <w:t>1</w:t>
      </w:r>
      <w:r w:rsidRPr="00EB49A0">
        <w:rPr>
          <w:rFonts w:eastAsiaTheme="minorEastAsia"/>
          <w:b/>
          <w:color w:val="000000" w:themeColor="text1"/>
          <w:szCs w:val="24"/>
          <w:lang w:eastAsia="zh-CN" w:bidi="en-US"/>
        </w:rPr>
        <w:t xml:space="preserve">. </w:t>
      </w:r>
      <w:r w:rsidR="009B56D0" w:rsidRPr="00EB49A0">
        <w:rPr>
          <w:color w:val="000000" w:themeColor="text1"/>
          <w:szCs w:val="24"/>
          <w:lang w:bidi="en-US"/>
        </w:rPr>
        <w:t xml:space="preserve">Schematic drawing of recombinant plasmids for expressing </w:t>
      </w:r>
      <w:proofErr w:type="spellStart"/>
      <w:r w:rsidR="009B56D0" w:rsidRPr="00EB49A0">
        <w:rPr>
          <w:color w:val="000000" w:themeColor="text1"/>
          <w:szCs w:val="24"/>
          <w:lang w:bidi="en-US"/>
        </w:rPr>
        <w:t>mApple</w:t>
      </w:r>
      <w:proofErr w:type="spellEnd"/>
      <w:r w:rsidR="009B56D0" w:rsidRPr="00EB49A0">
        <w:rPr>
          <w:color w:val="000000" w:themeColor="text1"/>
          <w:szCs w:val="24"/>
          <w:lang w:bidi="en-US"/>
        </w:rPr>
        <w:t xml:space="preserve"> and </w:t>
      </w:r>
      <w:proofErr w:type="spellStart"/>
      <w:r w:rsidR="00DB4C1B" w:rsidRPr="00EB49A0">
        <w:rPr>
          <w:rFonts w:eastAsiaTheme="minorEastAsia"/>
          <w:color w:val="000000" w:themeColor="text1"/>
          <w:szCs w:val="24"/>
          <w:lang w:eastAsia="zh-CN" w:bidi="en-US"/>
        </w:rPr>
        <w:t>S</w:t>
      </w:r>
      <w:r w:rsidR="009B56D0" w:rsidRPr="00EB49A0">
        <w:rPr>
          <w:color w:val="000000" w:themeColor="text1"/>
          <w:szCs w:val="24"/>
          <w:lang w:bidi="en-US"/>
        </w:rPr>
        <w:t>ulA</w:t>
      </w:r>
      <w:proofErr w:type="spellEnd"/>
      <w:r w:rsidR="009B56D0" w:rsidRPr="00EB49A0">
        <w:rPr>
          <w:color w:val="000000" w:themeColor="text1"/>
          <w:szCs w:val="24"/>
          <w:lang w:bidi="en-US"/>
        </w:rPr>
        <w:t xml:space="preserve"> induced by L-arabinose in </w:t>
      </w:r>
      <w:r w:rsidR="009B56D0" w:rsidRPr="00EB49A0">
        <w:rPr>
          <w:i/>
          <w:color w:val="000000" w:themeColor="text1"/>
          <w:szCs w:val="24"/>
          <w:lang w:bidi="en-US"/>
        </w:rPr>
        <w:t>E. coli</w:t>
      </w:r>
      <w:r w:rsidR="009B56D0" w:rsidRPr="00EB49A0">
        <w:rPr>
          <w:color w:val="000000" w:themeColor="text1"/>
          <w:szCs w:val="24"/>
          <w:lang w:bidi="en-US"/>
        </w:rPr>
        <w:t xml:space="preserve"> </w:t>
      </w:r>
      <w:proofErr w:type="gramStart"/>
      <w:r w:rsidR="009B56D0" w:rsidRPr="00EB49A0">
        <w:rPr>
          <w:color w:val="000000" w:themeColor="text1"/>
          <w:szCs w:val="24"/>
          <w:lang w:bidi="en-US"/>
        </w:rPr>
        <w:t>BL21(</w:t>
      </w:r>
      <w:proofErr w:type="gramEnd"/>
      <w:r w:rsidR="009B56D0" w:rsidRPr="00EB49A0">
        <w:rPr>
          <w:color w:val="000000" w:themeColor="text1"/>
          <w:szCs w:val="24"/>
          <w:lang w:bidi="en-US"/>
        </w:rPr>
        <w:t>DE3). (A) pET28a-P</w:t>
      </w:r>
      <w:r w:rsidR="009B56D0" w:rsidRPr="00EB49A0">
        <w:rPr>
          <w:color w:val="000000" w:themeColor="text1"/>
          <w:szCs w:val="24"/>
          <w:vertAlign w:val="subscript"/>
          <w:lang w:bidi="en-US"/>
        </w:rPr>
        <w:t>BAD</w:t>
      </w:r>
      <w:r w:rsidR="009B56D0" w:rsidRPr="00EB49A0">
        <w:rPr>
          <w:color w:val="000000" w:themeColor="text1"/>
          <w:szCs w:val="24"/>
          <w:lang w:bidi="en-US"/>
        </w:rPr>
        <w:t>-mApple-gadz11. (B) pET28a-P</w:t>
      </w:r>
      <w:r w:rsidR="009B56D0" w:rsidRPr="00EB49A0">
        <w:rPr>
          <w:color w:val="000000" w:themeColor="text1"/>
          <w:szCs w:val="24"/>
          <w:vertAlign w:val="subscript"/>
          <w:lang w:bidi="en-US"/>
        </w:rPr>
        <w:t>BAD</w:t>
      </w:r>
      <w:r w:rsidR="009B56D0" w:rsidRPr="00EB49A0">
        <w:rPr>
          <w:color w:val="000000" w:themeColor="text1"/>
          <w:szCs w:val="24"/>
          <w:lang w:bidi="en-US"/>
        </w:rPr>
        <w:t>-sulA-gadz11</w:t>
      </w:r>
      <w:r w:rsidR="00566AE0" w:rsidRPr="00EB49A0">
        <w:rPr>
          <w:rFonts w:eastAsiaTheme="minorEastAsia"/>
          <w:color w:val="000000" w:themeColor="text1"/>
          <w:szCs w:val="24"/>
          <w:lang w:eastAsia="zh-CN" w:bidi="en-US"/>
        </w:rPr>
        <w:t>.</w:t>
      </w:r>
      <w:r w:rsidR="00123DC6" w:rsidRPr="00EB49A0">
        <w:rPr>
          <w:rFonts w:eastAsiaTheme="minorEastAsia"/>
          <w:b/>
          <w:color w:val="FF0000"/>
          <w:szCs w:val="24"/>
          <w:lang w:eastAsia="zh-CN" w:bidi="en-US"/>
        </w:rPr>
        <w:br w:type="page"/>
      </w:r>
    </w:p>
    <w:p w14:paraId="1AE99CAA" w14:textId="13DB5E1B" w:rsidR="006B672F" w:rsidRPr="00EB49A0" w:rsidRDefault="00126709" w:rsidP="00C662EE">
      <w:pPr>
        <w:spacing w:line="480" w:lineRule="auto"/>
        <w:jc w:val="center"/>
        <w:rPr>
          <w:rFonts w:eastAsiaTheme="minorEastAsia"/>
          <w:b/>
          <w:color w:val="FF0000"/>
          <w:szCs w:val="24"/>
          <w:lang w:eastAsia="zh-CN" w:bidi="en-US"/>
        </w:rPr>
      </w:pPr>
      <w:r w:rsidRPr="00EB49A0">
        <w:rPr>
          <w:rFonts w:eastAsiaTheme="minorEastAsia"/>
          <w:b/>
          <w:noProof/>
          <w:color w:val="FF0000"/>
          <w:szCs w:val="24"/>
          <w:lang w:eastAsia="zh-CN"/>
        </w:rPr>
        <w:lastRenderedPageBreak/>
        <w:drawing>
          <wp:inline distT="0" distB="0" distL="0" distR="0" wp14:anchorId="2FFF84F4" wp14:editId="133F5C44">
            <wp:extent cx="4984934" cy="3719946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透射电镜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910" cy="372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2FF95" w14:textId="4D5EB7F3" w:rsidR="00700C7B" w:rsidRPr="00EB49A0" w:rsidRDefault="0046633E" w:rsidP="008F4B3E">
      <w:pPr>
        <w:spacing w:line="480" w:lineRule="auto"/>
        <w:rPr>
          <w:rFonts w:eastAsiaTheme="minorEastAsia"/>
          <w:color w:val="000000" w:themeColor="text1"/>
          <w:szCs w:val="24"/>
          <w:lang w:eastAsia="zh-CN" w:bidi="en-US"/>
        </w:rPr>
      </w:pPr>
      <w:r w:rsidRPr="00EB49A0">
        <w:rPr>
          <w:rFonts w:eastAsiaTheme="minorEastAsia"/>
          <w:b/>
          <w:color w:val="000000" w:themeColor="text1"/>
          <w:szCs w:val="24"/>
          <w:lang w:eastAsia="zh-CN" w:bidi="en-US"/>
        </w:rPr>
        <w:t>Figure S</w:t>
      </w:r>
      <w:r w:rsidR="00042979" w:rsidRPr="00EB49A0">
        <w:rPr>
          <w:rFonts w:eastAsiaTheme="minorEastAsia"/>
          <w:b/>
          <w:color w:val="000000" w:themeColor="text1"/>
          <w:szCs w:val="24"/>
          <w:lang w:eastAsia="zh-CN" w:bidi="en-US"/>
        </w:rPr>
        <w:t>2</w:t>
      </w:r>
      <w:r w:rsidRPr="00EB49A0">
        <w:rPr>
          <w:rFonts w:eastAsiaTheme="minorEastAsia"/>
          <w:b/>
          <w:color w:val="000000" w:themeColor="text1"/>
          <w:szCs w:val="24"/>
          <w:lang w:eastAsia="zh-CN" w:bidi="en-US"/>
        </w:rPr>
        <w:t xml:space="preserve">. </w:t>
      </w:r>
      <w:proofErr w:type="gramStart"/>
      <w:r w:rsidR="009B56D0" w:rsidRPr="00EB49A0">
        <w:rPr>
          <w:color w:val="000000" w:themeColor="text1"/>
          <w:szCs w:val="24"/>
          <w:lang w:bidi="en-US"/>
        </w:rPr>
        <w:t xml:space="preserve">Field emission scanning electron micrographs of the recombinant </w:t>
      </w:r>
      <w:r w:rsidR="009B56D0" w:rsidRPr="00EB49A0">
        <w:rPr>
          <w:i/>
          <w:color w:val="000000" w:themeColor="text1"/>
          <w:szCs w:val="24"/>
          <w:lang w:bidi="en-US"/>
        </w:rPr>
        <w:t>E. coli</w:t>
      </w:r>
      <w:r w:rsidR="009B56D0" w:rsidRPr="00EB49A0">
        <w:rPr>
          <w:color w:val="000000" w:themeColor="text1"/>
          <w:szCs w:val="24"/>
          <w:lang w:bidi="en-US"/>
        </w:rPr>
        <w:t>.</w:t>
      </w:r>
      <w:proofErr w:type="gramEnd"/>
      <w:r w:rsidR="009B56D0" w:rsidRPr="00EB49A0">
        <w:rPr>
          <w:color w:val="000000" w:themeColor="text1"/>
          <w:szCs w:val="24"/>
          <w:lang w:bidi="en-US"/>
        </w:rPr>
        <w:t xml:space="preserve"> (A, B) </w:t>
      </w:r>
      <w:proofErr w:type="gramStart"/>
      <w:r w:rsidR="009B56D0" w:rsidRPr="00EB49A0">
        <w:rPr>
          <w:color w:val="000000" w:themeColor="text1"/>
          <w:szCs w:val="24"/>
          <w:lang w:bidi="en-US"/>
        </w:rPr>
        <w:t xml:space="preserve">Cells without the induction of </w:t>
      </w:r>
      <w:proofErr w:type="spellStart"/>
      <w:r w:rsidR="009B56D0" w:rsidRPr="00FD6922">
        <w:rPr>
          <w:i/>
          <w:color w:val="000000" w:themeColor="text1"/>
          <w:szCs w:val="24"/>
          <w:lang w:bidi="en-US"/>
        </w:rPr>
        <w:t>sulA</w:t>
      </w:r>
      <w:proofErr w:type="spellEnd"/>
      <w:r w:rsidR="009B56D0" w:rsidRPr="00EB49A0">
        <w:rPr>
          <w:color w:val="000000" w:themeColor="text1"/>
          <w:szCs w:val="24"/>
          <w:lang w:bidi="en-US"/>
        </w:rPr>
        <w:t xml:space="preserve"> overexpression.</w:t>
      </w:r>
      <w:proofErr w:type="gramEnd"/>
      <w:r w:rsidR="009B56D0" w:rsidRPr="00EB49A0">
        <w:rPr>
          <w:color w:val="000000" w:themeColor="text1"/>
          <w:szCs w:val="24"/>
          <w:lang w:bidi="en-US"/>
        </w:rPr>
        <w:t xml:space="preserve"> (C, D) Cells were induced by 2 g/L L-arabinose for </w:t>
      </w:r>
      <w:proofErr w:type="spellStart"/>
      <w:r w:rsidR="009B56D0" w:rsidRPr="00EB49A0">
        <w:rPr>
          <w:i/>
          <w:color w:val="000000" w:themeColor="text1"/>
          <w:szCs w:val="24"/>
          <w:lang w:bidi="en-US"/>
        </w:rPr>
        <w:t>sulA</w:t>
      </w:r>
      <w:proofErr w:type="spellEnd"/>
      <w:r w:rsidR="009B56D0" w:rsidRPr="00EB49A0">
        <w:rPr>
          <w:color w:val="000000" w:themeColor="text1"/>
          <w:szCs w:val="24"/>
          <w:lang w:bidi="en-US"/>
        </w:rPr>
        <w:t xml:space="preserve"> overexpression</w:t>
      </w:r>
      <w:r w:rsidR="000A3C3D" w:rsidRPr="00EB49A0">
        <w:rPr>
          <w:rFonts w:eastAsiaTheme="minorEastAsia"/>
          <w:color w:val="000000" w:themeColor="text1"/>
          <w:szCs w:val="24"/>
          <w:lang w:eastAsia="zh-CN" w:bidi="en-US"/>
        </w:rPr>
        <w:t>.</w:t>
      </w:r>
      <w:r w:rsidR="00700C7B" w:rsidRPr="00EB49A0">
        <w:rPr>
          <w:rFonts w:eastAsiaTheme="minorEastAsia"/>
          <w:color w:val="FF0000"/>
          <w:szCs w:val="24"/>
          <w:lang w:eastAsia="zh-CN" w:bidi="en-US"/>
        </w:rPr>
        <w:br w:type="page"/>
      </w:r>
    </w:p>
    <w:p w14:paraId="2623EC4B" w14:textId="7732FB3A" w:rsidR="00CD6CB6" w:rsidRPr="00EB49A0" w:rsidRDefault="00FD0F71" w:rsidP="00C662EE">
      <w:pPr>
        <w:spacing w:line="480" w:lineRule="auto"/>
        <w:jc w:val="center"/>
        <w:rPr>
          <w:rFonts w:eastAsiaTheme="minorEastAsia"/>
          <w:color w:val="FF0000"/>
          <w:szCs w:val="24"/>
          <w:lang w:eastAsia="zh-CN" w:bidi="en-US"/>
        </w:rPr>
      </w:pPr>
      <w:r w:rsidRPr="00EB49A0">
        <w:rPr>
          <w:rFonts w:eastAsiaTheme="minorEastAsia"/>
          <w:noProof/>
          <w:color w:val="FF0000"/>
          <w:szCs w:val="24"/>
          <w:lang w:eastAsia="zh-CN"/>
        </w:rPr>
        <w:lastRenderedPageBreak/>
        <w:drawing>
          <wp:inline distT="0" distB="0" distL="0" distR="0" wp14:anchorId="79DCDBA0" wp14:editId="4083358B">
            <wp:extent cx="5063031" cy="3616036"/>
            <wp:effectExtent l="0" t="0" r="444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基因表达载体 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6054" cy="361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51561" w14:textId="6A5EBD02" w:rsidR="00F32928" w:rsidRPr="00A21154" w:rsidRDefault="00EA05FA" w:rsidP="00A21154">
      <w:pPr>
        <w:spacing w:line="480" w:lineRule="auto"/>
        <w:rPr>
          <w:rFonts w:eastAsiaTheme="minorEastAsia"/>
          <w:color w:val="000000" w:themeColor="text1"/>
          <w:szCs w:val="24"/>
          <w:lang w:eastAsia="zh-CN" w:bidi="en-US"/>
        </w:rPr>
      </w:pPr>
      <w:r w:rsidRPr="00EB49A0">
        <w:rPr>
          <w:rFonts w:eastAsiaTheme="minorEastAsia"/>
          <w:b/>
          <w:color w:val="000000" w:themeColor="text1"/>
          <w:szCs w:val="24"/>
          <w:lang w:eastAsia="zh-CN" w:bidi="en-US"/>
        </w:rPr>
        <w:t>Figure S</w:t>
      </w:r>
      <w:r w:rsidR="00042979" w:rsidRPr="00EB49A0">
        <w:rPr>
          <w:rFonts w:eastAsiaTheme="minorEastAsia"/>
          <w:b/>
          <w:color w:val="000000" w:themeColor="text1"/>
          <w:szCs w:val="24"/>
          <w:lang w:eastAsia="zh-CN" w:bidi="en-US"/>
        </w:rPr>
        <w:t>3</w:t>
      </w:r>
      <w:r w:rsidRPr="00EB49A0">
        <w:rPr>
          <w:rFonts w:eastAsiaTheme="minorEastAsia"/>
          <w:b/>
          <w:color w:val="000000" w:themeColor="text1"/>
          <w:szCs w:val="24"/>
          <w:lang w:eastAsia="zh-CN" w:bidi="en-US"/>
        </w:rPr>
        <w:t xml:space="preserve">. </w:t>
      </w:r>
      <w:r w:rsidR="009B56D0" w:rsidRPr="00EB49A0">
        <w:rPr>
          <w:color w:val="000000" w:themeColor="text1"/>
          <w:szCs w:val="24"/>
          <w:lang w:bidi="en-US"/>
        </w:rPr>
        <w:t xml:space="preserve">Schematic drawing of recombinant plasmids for expressing </w:t>
      </w:r>
      <w:proofErr w:type="spellStart"/>
      <w:r w:rsidR="009B56D0" w:rsidRPr="00EB49A0">
        <w:rPr>
          <w:color w:val="000000" w:themeColor="text1"/>
          <w:szCs w:val="24"/>
          <w:lang w:bidi="en-US"/>
        </w:rPr>
        <w:t>PdxS</w:t>
      </w:r>
      <w:proofErr w:type="spellEnd"/>
      <w:r w:rsidR="009B56D0" w:rsidRPr="00EB49A0">
        <w:rPr>
          <w:color w:val="000000" w:themeColor="text1"/>
          <w:szCs w:val="24"/>
          <w:lang w:bidi="en-US"/>
        </w:rPr>
        <w:t xml:space="preserve">, </w:t>
      </w:r>
      <w:proofErr w:type="spellStart"/>
      <w:r w:rsidR="009B56D0" w:rsidRPr="00EB49A0">
        <w:rPr>
          <w:color w:val="000000" w:themeColor="text1"/>
          <w:szCs w:val="24"/>
          <w:lang w:bidi="en-US"/>
        </w:rPr>
        <w:t>PdxT</w:t>
      </w:r>
      <w:proofErr w:type="spellEnd"/>
      <w:r w:rsidR="009B56D0" w:rsidRPr="00EB49A0">
        <w:rPr>
          <w:color w:val="000000" w:themeColor="text1"/>
          <w:szCs w:val="24"/>
          <w:lang w:bidi="en-US"/>
        </w:rPr>
        <w:t xml:space="preserve">, SNO1, and SNZ1 in </w:t>
      </w:r>
      <w:r w:rsidR="009B56D0" w:rsidRPr="00EB49A0">
        <w:rPr>
          <w:i/>
          <w:color w:val="000000" w:themeColor="text1"/>
          <w:szCs w:val="24"/>
          <w:lang w:bidi="en-US"/>
        </w:rPr>
        <w:t>E. coli</w:t>
      </w:r>
      <w:r w:rsidR="009B56D0" w:rsidRPr="00EB49A0">
        <w:rPr>
          <w:color w:val="000000" w:themeColor="text1"/>
          <w:szCs w:val="24"/>
          <w:lang w:bidi="en-US"/>
        </w:rPr>
        <w:t xml:space="preserve"> </w:t>
      </w:r>
      <w:proofErr w:type="gramStart"/>
      <w:r w:rsidR="009B56D0" w:rsidRPr="00EB49A0">
        <w:rPr>
          <w:color w:val="000000" w:themeColor="text1"/>
          <w:szCs w:val="24"/>
          <w:lang w:bidi="en-US"/>
        </w:rPr>
        <w:t>BL21(</w:t>
      </w:r>
      <w:proofErr w:type="gramEnd"/>
      <w:r w:rsidR="009B56D0" w:rsidRPr="00EB49A0">
        <w:rPr>
          <w:color w:val="000000" w:themeColor="text1"/>
          <w:szCs w:val="24"/>
          <w:lang w:bidi="en-US"/>
        </w:rPr>
        <w:t>DE3). (A) pET28a-pdxS. (B) pET28a-pdxT. (C) pET28a-SNO1. (D) pET28a-SNZ1</w:t>
      </w:r>
      <w:r w:rsidR="009C37B9" w:rsidRPr="00EB49A0">
        <w:rPr>
          <w:rFonts w:eastAsiaTheme="minorEastAsia"/>
          <w:color w:val="000000" w:themeColor="text1"/>
          <w:szCs w:val="24"/>
          <w:lang w:eastAsia="zh-CN" w:bidi="en-US"/>
        </w:rPr>
        <w:t>.</w:t>
      </w:r>
      <w:r w:rsidR="00F32928" w:rsidRPr="00EB49A0">
        <w:rPr>
          <w:rFonts w:eastAsiaTheme="minorEastAsia"/>
          <w:b/>
          <w:color w:val="FF0000"/>
          <w:szCs w:val="24"/>
          <w:lang w:eastAsia="zh-CN" w:bidi="en-US"/>
        </w:rPr>
        <w:br w:type="page"/>
      </w:r>
    </w:p>
    <w:p w14:paraId="6DFA80C3" w14:textId="034ED17A" w:rsidR="00F518C2" w:rsidRPr="00EB49A0" w:rsidRDefault="00091A4E" w:rsidP="00C662EE">
      <w:pPr>
        <w:spacing w:line="480" w:lineRule="auto"/>
        <w:jc w:val="center"/>
        <w:rPr>
          <w:rFonts w:eastAsiaTheme="minorEastAsia"/>
          <w:color w:val="FF0000"/>
          <w:szCs w:val="24"/>
          <w:lang w:eastAsia="zh-CN" w:bidi="en-US"/>
        </w:rPr>
      </w:pPr>
      <w:bookmarkStart w:id="2" w:name="_GoBack"/>
      <w:bookmarkEnd w:id="0"/>
      <w:bookmarkEnd w:id="1"/>
      <w:bookmarkEnd w:id="2"/>
      <w:r w:rsidRPr="00EB49A0">
        <w:rPr>
          <w:rFonts w:eastAsiaTheme="minorEastAsia"/>
          <w:noProof/>
          <w:color w:val="FF0000"/>
          <w:szCs w:val="24"/>
          <w:lang w:eastAsia="zh-CN"/>
        </w:rPr>
        <w:lastRenderedPageBreak/>
        <w:drawing>
          <wp:inline distT="0" distB="0" distL="0" distR="0" wp14:anchorId="01C6E820" wp14:editId="0BC8B869">
            <wp:extent cx="2736273" cy="2288627"/>
            <wp:effectExtent l="0" t="0" r="698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326" cy="229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6DA03" w14:textId="0FB928B5" w:rsidR="000557AB" w:rsidRPr="00EB49A0" w:rsidRDefault="00F518C2" w:rsidP="00A21154">
      <w:pPr>
        <w:spacing w:line="480" w:lineRule="auto"/>
        <w:rPr>
          <w:rFonts w:eastAsia="宋体"/>
          <w:bCs/>
          <w:iCs/>
          <w:color w:val="000000" w:themeColor="text1"/>
          <w:szCs w:val="24"/>
          <w:lang w:val="en-GB" w:eastAsia="zh-CN"/>
        </w:rPr>
      </w:pPr>
      <w:r w:rsidRPr="00EB49A0">
        <w:rPr>
          <w:rFonts w:eastAsiaTheme="minorEastAsia"/>
          <w:b/>
          <w:color w:val="000000" w:themeColor="text1"/>
          <w:szCs w:val="24"/>
          <w:lang w:eastAsia="zh-CN" w:bidi="en-US"/>
        </w:rPr>
        <w:t>Figure S</w:t>
      </w:r>
      <w:r w:rsidR="00042979" w:rsidRPr="00EB49A0">
        <w:rPr>
          <w:rFonts w:eastAsiaTheme="minorEastAsia"/>
          <w:b/>
          <w:color w:val="000000" w:themeColor="text1"/>
          <w:szCs w:val="24"/>
          <w:lang w:eastAsia="zh-CN" w:bidi="en-US"/>
        </w:rPr>
        <w:t>4</w:t>
      </w:r>
      <w:r w:rsidRPr="00EB49A0">
        <w:rPr>
          <w:rFonts w:eastAsiaTheme="minorEastAsia"/>
          <w:b/>
          <w:color w:val="000000" w:themeColor="text1"/>
          <w:szCs w:val="24"/>
          <w:lang w:eastAsia="zh-CN" w:bidi="en-US"/>
        </w:rPr>
        <w:t>.</w:t>
      </w:r>
      <w:r w:rsidRPr="00EB49A0">
        <w:rPr>
          <w:rFonts w:eastAsiaTheme="minorEastAsia"/>
          <w:color w:val="000000" w:themeColor="text1"/>
          <w:szCs w:val="24"/>
          <w:lang w:eastAsia="zh-CN" w:bidi="en-US"/>
        </w:rPr>
        <w:t xml:space="preserve"> </w:t>
      </w:r>
      <w:r w:rsidR="00416427" w:rsidRPr="00EB49A0">
        <w:rPr>
          <w:rFonts w:eastAsia="宋体"/>
          <w:bCs/>
          <w:iCs/>
          <w:color w:val="000000" w:themeColor="text1"/>
          <w:szCs w:val="24"/>
        </w:rPr>
        <w:t xml:space="preserve">SDS-PAGE analysis of the expression and purification of </w:t>
      </w:r>
      <w:proofErr w:type="spellStart"/>
      <w:r w:rsidR="00416427" w:rsidRPr="00EB49A0">
        <w:rPr>
          <w:color w:val="000000" w:themeColor="text1"/>
          <w:szCs w:val="24"/>
          <w:lang w:bidi="en-US"/>
        </w:rPr>
        <w:t>PdxS</w:t>
      </w:r>
      <w:proofErr w:type="spellEnd"/>
      <w:r w:rsidR="00416427" w:rsidRPr="00EB49A0">
        <w:rPr>
          <w:color w:val="000000" w:themeColor="text1"/>
          <w:szCs w:val="24"/>
          <w:lang w:bidi="en-US"/>
        </w:rPr>
        <w:t xml:space="preserve">, </w:t>
      </w:r>
      <w:proofErr w:type="spellStart"/>
      <w:r w:rsidR="00416427" w:rsidRPr="00EB49A0">
        <w:rPr>
          <w:color w:val="000000" w:themeColor="text1"/>
          <w:szCs w:val="24"/>
          <w:lang w:bidi="en-US"/>
        </w:rPr>
        <w:t>PdxT</w:t>
      </w:r>
      <w:proofErr w:type="spellEnd"/>
      <w:r w:rsidR="00416427" w:rsidRPr="00EB49A0">
        <w:rPr>
          <w:color w:val="000000" w:themeColor="text1"/>
          <w:szCs w:val="24"/>
          <w:lang w:bidi="en-US"/>
        </w:rPr>
        <w:t>, SNO1, and SNZ1</w:t>
      </w:r>
      <w:r w:rsidR="00416427" w:rsidRPr="00EB49A0">
        <w:rPr>
          <w:rFonts w:eastAsia="宋体"/>
          <w:bCs/>
          <w:iCs/>
          <w:color w:val="000000" w:themeColor="text1"/>
          <w:szCs w:val="24"/>
        </w:rPr>
        <w:t xml:space="preserve"> from </w:t>
      </w:r>
      <w:r w:rsidR="00416427" w:rsidRPr="00EB49A0">
        <w:rPr>
          <w:rFonts w:eastAsia="宋体"/>
          <w:bCs/>
          <w:i/>
          <w:iCs/>
          <w:color w:val="000000" w:themeColor="text1"/>
          <w:szCs w:val="24"/>
        </w:rPr>
        <w:t>E. coli</w:t>
      </w:r>
      <w:r w:rsidR="00416427" w:rsidRPr="00EB49A0">
        <w:rPr>
          <w:rFonts w:eastAsia="宋体"/>
          <w:bCs/>
          <w:iCs/>
          <w:color w:val="000000" w:themeColor="text1"/>
          <w:szCs w:val="24"/>
        </w:rPr>
        <w:t xml:space="preserve"> </w:t>
      </w:r>
      <w:proofErr w:type="gramStart"/>
      <w:r w:rsidR="00416427" w:rsidRPr="00EB49A0">
        <w:rPr>
          <w:rFonts w:eastAsia="宋体"/>
          <w:bCs/>
          <w:iCs/>
          <w:color w:val="000000" w:themeColor="text1"/>
          <w:szCs w:val="24"/>
        </w:rPr>
        <w:t>BL21(</w:t>
      </w:r>
      <w:proofErr w:type="gramEnd"/>
      <w:r w:rsidR="00416427" w:rsidRPr="00EB49A0">
        <w:rPr>
          <w:rFonts w:eastAsia="宋体"/>
          <w:bCs/>
          <w:iCs/>
          <w:color w:val="000000" w:themeColor="text1"/>
          <w:szCs w:val="24"/>
        </w:rPr>
        <w:t xml:space="preserve">DE3). (A) Expression of </w:t>
      </w:r>
      <w:proofErr w:type="spellStart"/>
      <w:r w:rsidR="00416427" w:rsidRPr="00EB49A0">
        <w:rPr>
          <w:color w:val="000000" w:themeColor="text1"/>
          <w:szCs w:val="24"/>
          <w:lang w:bidi="en-US"/>
        </w:rPr>
        <w:t>PdxS</w:t>
      </w:r>
      <w:proofErr w:type="spellEnd"/>
      <w:r w:rsidR="00416427" w:rsidRPr="00EB49A0">
        <w:rPr>
          <w:color w:val="000000" w:themeColor="text1"/>
          <w:szCs w:val="24"/>
          <w:lang w:bidi="en-US"/>
        </w:rPr>
        <w:t xml:space="preserve"> and </w:t>
      </w:r>
      <w:proofErr w:type="spellStart"/>
      <w:r w:rsidR="00416427" w:rsidRPr="00EB49A0">
        <w:rPr>
          <w:color w:val="000000" w:themeColor="text1"/>
          <w:szCs w:val="24"/>
          <w:lang w:bidi="en-US"/>
        </w:rPr>
        <w:t>PdxT</w:t>
      </w:r>
      <w:proofErr w:type="spellEnd"/>
      <w:r w:rsidR="00416427" w:rsidRPr="00EB49A0">
        <w:rPr>
          <w:rFonts w:eastAsia="宋体"/>
          <w:bCs/>
          <w:iCs/>
          <w:color w:val="000000" w:themeColor="text1"/>
          <w:szCs w:val="24"/>
        </w:rPr>
        <w:t xml:space="preserve">. M: protein ladder; 1: </w:t>
      </w:r>
      <w:proofErr w:type="spellStart"/>
      <w:r w:rsidR="00416427" w:rsidRPr="00EB49A0">
        <w:rPr>
          <w:color w:val="000000" w:themeColor="text1"/>
          <w:szCs w:val="24"/>
          <w:lang w:bidi="en-US"/>
        </w:rPr>
        <w:t>PdxS</w:t>
      </w:r>
      <w:proofErr w:type="spellEnd"/>
      <w:r w:rsidR="00416427" w:rsidRPr="00EB49A0">
        <w:rPr>
          <w:rFonts w:eastAsia="宋体"/>
          <w:bCs/>
          <w:iCs/>
          <w:color w:val="000000" w:themeColor="text1"/>
          <w:szCs w:val="24"/>
        </w:rPr>
        <w:t xml:space="preserve">; 2: </w:t>
      </w:r>
      <w:proofErr w:type="spellStart"/>
      <w:r w:rsidR="00416427" w:rsidRPr="00EB49A0">
        <w:rPr>
          <w:color w:val="000000" w:themeColor="text1"/>
          <w:szCs w:val="24"/>
          <w:lang w:bidi="en-US"/>
        </w:rPr>
        <w:t>PdxT</w:t>
      </w:r>
      <w:proofErr w:type="spellEnd"/>
      <w:r w:rsidR="00416427" w:rsidRPr="00EB49A0">
        <w:rPr>
          <w:rFonts w:eastAsia="宋体"/>
          <w:bCs/>
          <w:iCs/>
          <w:color w:val="000000" w:themeColor="text1"/>
          <w:szCs w:val="24"/>
        </w:rPr>
        <w:t xml:space="preserve">. (B) Expression of </w:t>
      </w:r>
      <w:r w:rsidR="00416427" w:rsidRPr="00EB49A0">
        <w:rPr>
          <w:color w:val="000000" w:themeColor="text1"/>
          <w:szCs w:val="24"/>
          <w:lang w:bidi="en-US"/>
        </w:rPr>
        <w:t>SNO1 and SNZ1</w:t>
      </w:r>
      <w:r w:rsidR="00416427" w:rsidRPr="00EB49A0">
        <w:rPr>
          <w:rFonts w:eastAsia="宋体"/>
          <w:bCs/>
          <w:iCs/>
          <w:color w:val="000000" w:themeColor="text1"/>
          <w:szCs w:val="24"/>
        </w:rPr>
        <w:t xml:space="preserve">. M: protein ladder; 3: </w:t>
      </w:r>
      <w:r w:rsidR="00416427" w:rsidRPr="00EB49A0">
        <w:rPr>
          <w:color w:val="000000" w:themeColor="text1"/>
          <w:szCs w:val="24"/>
          <w:lang w:bidi="en-US"/>
        </w:rPr>
        <w:t>SNO1</w:t>
      </w:r>
      <w:r w:rsidR="00416427" w:rsidRPr="00EB49A0">
        <w:rPr>
          <w:rFonts w:eastAsia="宋体"/>
          <w:bCs/>
          <w:iCs/>
          <w:color w:val="000000" w:themeColor="text1"/>
          <w:szCs w:val="24"/>
        </w:rPr>
        <w:t xml:space="preserve">; 4: </w:t>
      </w:r>
      <w:r w:rsidR="00416427" w:rsidRPr="00EB49A0">
        <w:rPr>
          <w:color w:val="000000" w:themeColor="text1"/>
          <w:szCs w:val="24"/>
          <w:lang w:bidi="en-US"/>
        </w:rPr>
        <w:t>SNZ1</w:t>
      </w:r>
      <w:r w:rsidR="00804F94" w:rsidRPr="00EB49A0">
        <w:rPr>
          <w:rFonts w:eastAsia="宋体"/>
          <w:bCs/>
          <w:iCs/>
          <w:color w:val="000000" w:themeColor="text1"/>
          <w:szCs w:val="24"/>
          <w:lang w:val="en-GB" w:eastAsia="zh-CN"/>
        </w:rPr>
        <w:t>.</w:t>
      </w:r>
      <w:r w:rsidR="000557AB" w:rsidRPr="00EB49A0">
        <w:rPr>
          <w:rFonts w:eastAsia="宋体"/>
          <w:bCs/>
          <w:iCs/>
          <w:color w:val="000000" w:themeColor="text1"/>
          <w:szCs w:val="24"/>
          <w:lang w:val="en-GB" w:eastAsia="zh-CN"/>
        </w:rPr>
        <w:br w:type="page"/>
      </w:r>
    </w:p>
    <w:p w14:paraId="12953EC0" w14:textId="77777777" w:rsidR="000557AB" w:rsidRPr="00EB49A0" w:rsidRDefault="000557AB" w:rsidP="000557AB">
      <w:pPr>
        <w:spacing w:line="480" w:lineRule="auto"/>
        <w:jc w:val="center"/>
        <w:rPr>
          <w:rFonts w:eastAsiaTheme="minorEastAsia"/>
          <w:color w:val="FF0000"/>
          <w:szCs w:val="24"/>
          <w:lang w:eastAsia="zh-CN" w:bidi="en-US"/>
        </w:rPr>
      </w:pPr>
      <w:r w:rsidRPr="00EB49A0">
        <w:rPr>
          <w:rFonts w:eastAsiaTheme="minorEastAsia"/>
          <w:noProof/>
          <w:color w:val="FF0000"/>
          <w:szCs w:val="24"/>
          <w:lang w:eastAsia="zh-CN"/>
        </w:rPr>
        <w:lastRenderedPageBreak/>
        <w:drawing>
          <wp:inline distT="0" distB="0" distL="0" distR="0" wp14:anchorId="2B1B4E35" wp14:editId="51940B84">
            <wp:extent cx="5604163" cy="2239651"/>
            <wp:effectExtent l="0" t="0" r="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 PLP基因敲入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043" cy="224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D0306" w14:textId="31D5E8FD" w:rsidR="002D7473" w:rsidRPr="00621283" w:rsidRDefault="000557AB" w:rsidP="002A6832">
      <w:pPr>
        <w:spacing w:line="480" w:lineRule="auto"/>
        <w:rPr>
          <w:rFonts w:eastAsiaTheme="minorEastAsia"/>
          <w:color w:val="000000" w:themeColor="text1"/>
          <w:szCs w:val="24"/>
          <w:lang w:eastAsia="zh-CN" w:bidi="en-US"/>
        </w:rPr>
      </w:pPr>
      <w:r w:rsidRPr="00EB49A0">
        <w:rPr>
          <w:rFonts w:eastAsiaTheme="minorEastAsia"/>
          <w:b/>
          <w:color w:val="000000" w:themeColor="text1"/>
          <w:szCs w:val="24"/>
          <w:lang w:eastAsia="zh-CN" w:bidi="en-US"/>
        </w:rPr>
        <w:t>Figure S5.</w:t>
      </w:r>
      <w:r w:rsidRPr="00EB49A0">
        <w:rPr>
          <w:rFonts w:eastAsiaTheme="minorEastAsia"/>
          <w:b/>
          <w:color w:val="FF0000"/>
          <w:szCs w:val="24"/>
          <w:lang w:eastAsia="zh-CN" w:bidi="en-US"/>
        </w:rPr>
        <w:t xml:space="preserve"> </w:t>
      </w:r>
      <w:r w:rsidRPr="00EB49A0">
        <w:rPr>
          <w:rFonts w:eastAsia="宋体"/>
          <w:bCs/>
          <w:iCs/>
          <w:color w:val="000000" w:themeColor="text1"/>
          <w:szCs w:val="24"/>
        </w:rPr>
        <w:t>T7-</w:t>
      </w:r>
      <w:r w:rsidRPr="0049766E">
        <w:rPr>
          <w:rFonts w:eastAsia="宋体"/>
          <w:bCs/>
          <w:i/>
          <w:iCs/>
          <w:color w:val="000000" w:themeColor="text1"/>
          <w:szCs w:val="24"/>
        </w:rPr>
        <w:t>pdxS</w:t>
      </w:r>
      <w:r w:rsidRPr="00EB49A0">
        <w:rPr>
          <w:rFonts w:eastAsia="宋体"/>
          <w:bCs/>
          <w:iCs/>
          <w:color w:val="000000" w:themeColor="text1"/>
          <w:szCs w:val="24"/>
        </w:rPr>
        <w:t>-T7-</w:t>
      </w:r>
      <w:r w:rsidRPr="0049766E">
        <w:rPr>
          <w:rFonts w:eastAsia="宋体"/>
          <w:bCs/>
          <w:i/>
          <w:iCs/>
          <w:color w:val="000000" w:themeColor="text1"/>
          <w:szCs w:val="24"/>
        </w:rPr>
        <w:t>pdxT</w:t>
      </w:r>
      <w:r w:rsidRPr="00EB49A0">
        <w:rPr>
          <w:rFonts w:eastAsia="宋体"/>
          <w:bCs/>
          <w:iCs/>
          <w:color w:val="000000" w:themeColor="text1"/>
          <w:szCs w:val="24"/>
        </w:rPr>
        <w:t xml:space="preserve"> cassette was</w:t>
      </w:r>
      <w:r w:rsidRPr="00EB49A0">
        <w:rPr>
          <w:color w:val="000000" w:themeColor="text1"/>
          <w:szCs w:val="24"/>
          <w:lang w:bidi="en-US"/>
        </w:rPr>
        <w:t xml:space="preserve"> inserted into the genome of </w:t>
      </w:r>
      <w:r w:rsidRPr="00EB49A0">
        <w:rPr>
          <w:i/>
          <w:color w:val="000000" w:themeColor="text1"/>
          <w:szCs w:val="24"/>
          <w:lang w:bidi="en-US"/>
        </w:rPr>
        <w:t>E. coli</w:t>
      </w:r>
      <w:r w:rsidRPr="00EB49A0">
        <w:rPr>
          <w:color w:val="000000" w:themeColor="text1"/>
          <w:szCs w:val="24"/>
          <w:lang w:bidi="en-US"/>
        </w:rPr>
        <w:t xml:space="preserve"> </w:t>
      </w:r>
      <w:proofErr w:type="gramStart"/>
      <w:r w:rsidRPr="00EB49A0">
        <w:rPr>
          <w:color w:val="000000" w:themeColor="text1"/>
          <w:szCs w:val="24"/>
          <w:lang w:bidi="en-US"/>
        </w:rPr>
        <w:t>BL21(</w:t>
      </w:r>
      <w:proofErr w:type="gramEnd"/>
      <w:r w:rsidRPr="00EB49A0">
        <w:rPr>
          <w:color w:val="000000" w:themeColor="text1"/>
          <w:szCs w:val="24"/>
          <w:lang w:bidi="en-US"/>
        </w:rPr>
        <w:t>DE3). (</w:t>
      </w:r>
      <w:r w:rsidR="00A70EA3" w:rsidRPr="00EB49A0">
        <w:rPr>
          <w:color w:val="000000" w:themeColor="text1"/>
          <w:szCs w:val="24"/>
          <w:lang w:bidi="en-US"/>
        </w:rPr>
        <w:t>A) Schematic drawing of plasmid</w:t>
      </w:r>
      <w:r w:rsidRPr="00EB49A0">
        <w:rPr>
          <w:color w:val="000000" w:themeColor="text1"/>
          <w:szCs w:val="24"/>
          <w:lang w:bidi="en-US"/>
        </w:rPr>
        <w:t xml:space="preserve"> for </w:t>
      </w:r>
      <w:r w:rsidRPr="00EB49A0">
        <w:rPr>
          <w:rFonts w:eastAsia="宋体"/>
          <w:bCs/>
          <w:iCs/>
          <w:color w:val="000000" w:themeColor="text1"/>
          <w:szCs w:val="24"/>
        </w:rPr>
        <w:t>T7-</w:t>
      </w:r>
      <w:r w:rsidRPr="00E659BC">
        <w:rPr>
          <w:rFonts w:eastAsia="宋体"/>
          <w:bCs/>
          <w:i/>
          <w:iCs/>
          <w:color w:val="000000" w:themeColor="text1"/>
          <w:szCs w:val="24"/>
        </w:rPr>
        <w:t>pdxS</w:t>
      </w:r>
      <w:r w:rsidRPr="00EB49A0">
        <w:rPr>
          <w:rFonts w:eastAsia="宋体"/>
          <w:bCs/>
          <w:iCs/>
          <w:color w:val="000000" w:themeColor="text1"/>
          <w:szCs w:val="24"/>
        </w:rPr>
        <w:t>-T7-</w:t>
      </w:r>
      <w:r w:rsidRPr="00E659BC">
        <w:rPr>
          <w:rFonts w:eastAsia="宋体"/>
          <w:bCs/>
          <w:i/>
          <w:iCs/>
          <w:color w:val="000000" w:themeColor="text1"/>
          <w:szCs w:val="24"/>
        </w:rPr>
        <w:t>pdxT</w:t>
      </w:r>
      <w:r w:rsidRPr="00EB49A0">
        <w:rPr>
          <w:rFonts w:eastAsia="宋体"/>
          <w:bCs/>
          <w:iCs/>
          <w:color w:val="000000" w:themeColor="text1"/>
          <w:szCs w:val="24"/>
        </w:rPr>
        <w:t xml:space="preserve"> cassette inserted into the genome. (B)</w:t>
      </w:r>
      <w:r w:rsidRPr="00EB49A0">
        <w:rPr>
          <w:color w:val="000000" w:themeColor="text1"/>
          <w:szCs w:val="24"/>
          <w:lang w:bidi="en-US"/>
        </w:rPr>
        <w:t xml:space="preserve"> Genomic PCR confirmed the integration of</w:t>
      </w:r>
      <w:r w:rsidRPr="00EB49A0">
        <w:rPr>
          <w:rFonts w:eastAsia="宋体"/>
          <w:szCs w:val="24"/>
        </w:rPr>
        <w:t xml:space="preserve"> the </w:t>
      </w:r>
      <w:r w:rsidRPr="00EB49A0">
        <w:rPr>
          <w:rFonts w:eastAsia="宋体"/>
          <w:bCs/>
          <w:iCs/>
          <w:color w:val="000000" w:themeColor="text1"/>
          <w:szCs w:val="24"/>
        </w:rPr>
        <w:t>T7-</w:t>
      </w:r>
      <w:r w:rsidRPr="00544CAD">
        <w:rPr>
          <w:rFonts w:eastAsia="宋体"/>
          <w:bCs/>
          <w:i/>
          <w:iCs/>
          <w:color w:val="000000" w:themeColor="text1"/>
          <w:szCs w:val="24"/>
        </w:rPr>
        <w:t>pdxS</w:t>
      </w:r>
      <w:r w:rsidRPr="00EB49A0">
        <w:rPr>
          <w:rFonts w:eastAsia="宋体"/>
          <w:bCs/>
          <w:iCs/>
          <w:color w:val="000000" w:themeColor="text1"/>
          <w:szCs w:val="24"/>
        </w:rPr>
        <w:t>-T7-</w:t>
      </w:r>
      <w:r w:rsidRPr="00544CAD">
        <w:rPr>
          <w:rFonts w:eastAsia="宋体"/>
          <w:bCs/>
          <w:i/>
          <w:iCs/>
          <w:color w:val="000000" w:themeColor="text1"/>
          <w:szCs w:val="24"/>
        </w:rPr>
        <w:t>pdxT</w:t>
      </w:r>
      <w:r w:rsidRPr="00EB49A0">
        <w:rPr>
          <w:rFonts w:eastAsia="宋体"/>
          <w:bCs/>
          <w:iCs/>
          <w:color w:val="000000" w:themeColor="text1"/>
          <w:szCs w:val="24"/>
        </w:rPr>
        <w:t xml:space="preserve"> cassette</w:t>
      </w:r>
      <w:r w:rsidRPr="00EB49A0">
        <w:rPr>
          <w:color w:val="000000" w:themeColor="text1"/>
          <w:szCs w:val="24"/>
          <w:lang w:bidi="en-US"/>
        </w:rPr>
        <w:t xml:space="preserve"> into the </w:t>
      </w:r>
      <w:r w:rsidRPr="00EB49A0">
        <w:rPr>
          <w:i/>
          <w:color w:val="000000" w:themeColor="text1"/>
          <w:szCs w:val="24"/>
          <w:lang w:bidi="en-US"/>
        </w:rPr>
        <w:t>E. coli</w:t>
      </w:r>
      <w:r w:rsidRPr="00EB49A0">
        <w:rPr>
          <w:color w:val="000000" w:themeColor="text1"/>
          <w:szCs w:val="24"/>
          <w:lang w:bidi="en-US"/>
        </w:rPr>
        <w:t xml:space="preserve"> BL21</w:t>
      </w:r>
      <w:r w:rsidRPr="00EB49A0">
        <w:rPr>
          <w:rFonts w:eastAsia="宋体"/>
          <w:szCs w:val="24"/>
        </w:rPr>
        <w:t xml:space="preserve"> (</w:t>
      </w:r>
      <w:r w:rsidRPr="00EB49A0">
        <w:rPr>
          <w:color w:val="000000" w:themeColor="text1"/>
          <w:szCs w:val="24"/>
          <w:lang w:bidi="en-US"/>
        </w:rPr>
        <w:t>DE3)</w:t>
      </w:r>
      <w:r w:rsidRPr="00EB49A0">
        <w:rPr>
          <w:rFonts w:eastAsia="宋体"/>
          <w:szCs w:val="24"/>
        </w:rPr>
        <w:t xml:space="preserve"> genome</w:t>
      </w:r>
      <w:r w:rsidRPr="00EB49A0">
        <w:rPr>
          <w:color w:val="000000" w:themeColor="text1"/>
          <w:szCs w:val="24"/>
          <w:lang w:bidi="en-US"/>
        </w:rPr>
        <w:t xml:space="preserve">. </w:t>
      </w:r>
      <w:r w:rsidRPr="00EB49A0">
        <w:rPr>
          <w:rFonts w:eastAsia="宋体"/>
          <w:bCs/>
          <w:iCs/>
          <w:color w:val="000000" w:themeColor="text1"/>
          <w:szCs w:val="24"/>
        </w:rPr>
        <w:t xml:space="preserve">M: DNA ladder; 1: </w:t>
      </w:r>
      <w:proofErr w:type="gramStart"/>
      <w:r w:rsidRPr="00EB49A0">
        <w:rPr>
          <w:color w:val="000000" w:themeColor="text1"/>
        </w:rPr>
        <w:t>BL21(</w:t>
      </w:r>
      <w:proofErr w:type="gramEnd"/>
      <w:r w:rsidRPr="00EB49A0">
        <w:rPr>
          <w:color w:val="000000" w:themeColor="text1"/>
        </w:rPr>
        <w:t>DE3)</w:t>
      </w:r>
      <w:r w:rsidRPr="00EB49A0">
        <w:rPr>
          <w:rFonts w:eastAsia="宋体"/>
          <w:bCs/>
          <w:iCs/>
          <w:color w:val="000000" w:themeColor="text1"/>
          <w:szCs w:val="24"/>
        </w:rPr>
        <w:t xml:space="preserve">; 2: </w:t>
      </w:r>
      <w:r w:rsidRPr="00EB49A0">
        <w:rPr>
          <w:color w:val="000000" w:themeColor="text1"/>
        </w:rPr>
        <w:t>BP-11</w:t>
      </w:r>
      <w:r w:rsidRPr="00EB49A0">
        <w:rPr>
          <w:rFonts w:eastAsia="宋体"/>
          <w:bCs/>
          <w:iCs/>
          <w:color w:val="000000" w:themeColor="text1"/>
          <w:szCs w:val="24"/>
          <w:lang w:val="en-GB" w:eastAsia="zh-CN"/>
        </w:rPr>
        <w:t>.</w:t>
      </w:r>
    </w:p>
    <w:sectPr w:rsidR="002D7473" w:rsidRPr="00621283" w:rsidSect="00BB70B7">
      <w:pgSz w:w="12240" w:h="15840" w:code="119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2DA3E" w14:textId="77777777" w:rsidR="00CB3196" w:rsidRDefault="00CB3196">
      <w:pPr>
        <w:spacing w:line="240" w:lineRule="auto"/>
      </w:pPr>
      <w:r>
        <w:separator/>
      </w:r>
    </w:p>
  </w:endnote>
  <w:endnote w:type="continuationSeparator" w:id="0">
    <w:p w14:paraId="6777CCA5" w14:textId="77777777" w:rsidR="00CB3196" w:rsidRDefault="00CB3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Pro-Bold">
    <w:altName w:val="Calibri"/>
    <w:charset w:val="00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33CBC" w14:textId="7B2B0B52" w:rsidR="00F975F4" w:rsidRPr="00A71A3D" w:rsidRDefault="00F975F4" w:rsidP="0004400E">
    <w:pPr>
      <w:pStyle w:val="a3"/>
      <w:spacing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82F00" w14:textId="7B1F4F1D" w:rsidR="00F975F4" w:rsidRPr="007B2B34" w:rsidRDefault="00F975F4" w:rsidP="0004400E">
    <w:pPr>
      <w:pStyle w:val="MDPIfooterfirstpage"/>
      <w:spacing w:line="240" w:lineRule="auto"/>
      <w:jc w:val="both"/>
      <w:rPr>
        <w:lang w:val="fr-CH"/>
      </w:rPr>
    </w:pPr>
    <w:r w:rsidRPr="008B308E">
      <w:rPr>
        <w:lang w:val="fr-CH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FF5950" w14:textId="77777777" w:rsidR="00CB3196" w:rsidRDefault="00CB3196">
      <w:pPr>
        <w:spacing w:line="240" w:lineRule="auto"/>
      </w:pPr>
      <w:r>
        <w:separator/>
      </w:r>
    </w:p>
  </w:footnote>
  <w:footnote w:type="continuationSeparator" w:id="0">
    <w:p w14:paraId="507C3902" w14:textId="77777777" w:rsidR="00CB3196" w:rsidRDefault="00CB3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BB9B7" w14:textId="085A24E4" w:rsidR="00F975F4" w:rsidRDefault="00F975F4" w:rsidP="0004400E">
    <w:pPr>
      <w:pStyle w:val="a4"/>
      <w:pBdr>
        <w:bottom w:val="none" w:sz="0" w:space="0" w:color="auto"/>
      </w:pBdr>
    </w:pPr>
  </w:p>
  <w:p w14:paraId="5C64808D" w14:textId="77777777" w:rsidR="00F975F4" w:rsidRDefault="00F975F4"/>
  <w:p w14:paraId="69058BFB" w14:textId="77777777" w:rsidR="00F975F4" w:rsidRDefault="00F975F4"/>
  <w:p w14:paraId="3A849A6A" w14:textId="77777777" w:rsidR="00F975F4" w:rsidRDefault="00F975F4"/>
  <w:p w14:paraId="0118898C" w14:textId="77777777" w:rsidR="00F975F4" w:rsidRDefault="00F975F4"/>
  <w:p w14:paraId="47462CCD" w14:textId="77777777" w:rsidR="00F975F4" w:rsidRDefault="00F975F4"/>
  <w:p w14:paraId="056312A5" w14:textId="77777777" w:rsidR="00F975F4" w:rsidRDefault="00F975F4"/>
  <w:p w14:paraId="738A1D10" w14:textId="77777777" w:rsidR="00F975F4" w:rsidRDefault="00F975F4"/>
  <w:p w14:paraId="3B98A954" w14:textId="77777777" w:rsidR="00F975F4" w:rsidRDefault="00F975F4"/>
  <w:p w14:paraId="7857D4AB" w14:textId="77777777" w:rsidR="00F975F4" w:rsidRDefault="00F975F4"/>
  <w:p w14:paraId="0E1D2EB9" w14:textId="77777777" w:rsidR="00F975F4" w:rsidRDefault="00F975F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B74F184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1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bordersDoNotSurroundHeader/>
  <w:bordersDoNotSurroundFooter/>
  <w:proofState w:spelling="clean" w:grammar="clean"/>
  <w:attachedTemplate r:id="rId1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J Molecular Sciences 复制 复制&lt;/Style&gt;&lt;LeftDelim&gt;{&lt;/LeftDelim&gt;&lt;RightDelim&gt;}&lt;/RightDelim&gt;&lt;FontName&gt;Palatino Linotype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ws5zzvp39f9pte9et65ztr62ervvdde0a55&quot;&gt;pichia pastoris_glucose and glycerol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/record-ids&gt;&lt;/item&gt;&lt;/Libraries&gt;"/>
  </w:docVars>
  <w:rsids>
    <w:rsidRoot w:val="009B46D6"/>
    <w:rsid w:val="0000065E"/>
    <w:rsid w:val="00000837"/>
    <w:rsid w:val="00000C3A"/>
    <w:rsid w:val="0000119E"/>
    <w:rsid w:val="000016E3"/>
    <w:rsid w:val="00001C82"/>
    <w:rsid w:val="00002663"/>
    <w:rsid w:val="00002D0D"/>
    <w:rsid w:val="00002E11"/>
    <w:rsid w:val="000032D9"/>
    <w:rsid w:val="0000336D"/>
    <w:rsid w:val="00003545"/>
    <w:rsid w:val="00003E0E"/>
    <w:rsid w:val="00004687"/>
    <w:rsid w:val="000047B1"/>
    <w:rsid w:val="0000486E"/>
    <w:rsid w:val="00004A21"/>
    <w:rsid w:val="0000543C"/>
    <w:rsid w:val="0000556A"/>
    <w:rsid w:val="00005B66"/>
    <w:rsid w:val="00005CF6"/>
    <w:rsid w:val="00006061"/>
    <w:rsid w:val="0000624A"/>
    <w:rsid w:val="00006DEE"/>
    <w:rsid w:val="000070C2"/>
    <w:rsid w:val="000071DD"/>
    <w:rsid w:val="00007582"/>
    <w:rsid w:val="0001087E"/>
    <w:rsid w:val="000109C0"/>
    <w:rsid w:val="00010C1F"/>
    <w:rsid w:val="00010CFC"/>
    <w:rsid w:val="00010E5E"/>
    <w:rsid w:val="0001104A"/>
    <w:rsid w:val="00011812"/>
    <w:rsid w:val="00011E8B"/>
    <w:rsid w:val="000120E0"/>
    <w:rsid w:val="000126A9"/>
    <w:rsid w:val="00012A2F"/>
    <w:rsid w:val="00012D7C"/>
    <w:rsid w:val="000132A3"/>
    <w:rsid w:val="000135D1"/>
    <w:rsid w:val="00013A59"/>
    <w:rsid w:val="00013A78"/>
    <w:rsid w:val="00014087"/>
    <w:rsid w:val="00014870"/>
    <w:rsid w:val="0001492C"/>
    <w:rsid w:val="00014BCA"/>
    <w:rsid w:val="00015C69"/>
    <w:rsid w:val="00015DF5"/>
    <w:rsid w:val="00016820"/>
    <w:rsid w:val="00016A23"/>
    <w:rsid w:val="00016BA6"/>
    <w:rsid w:val="00016EA1"/>
    <w:rsid w:val="0001782D"/>
    <w:rsid w:val="00017A59"/>
    <w:rsid w:val="00017D79"/>
    <w:rsid w:val="00020124"/>
    <w:rsid w:val="0002027C"/>
    <w:rsid w:val="000206F4"/>
    <w:rsid w:val="00020A5B"/>
    <w:rsid w:val="00020D26"/>
    <w:rsid w:val="00020F29"/>
    <w:rsid w:val="000212A7"/>
    <w:rsid w:val="0002152B"/>
    <w:rsid w:val="000217ED"/>
    <w:rsid w:val="000219BD"/>
    <w:rsid w:val="00021B8E"/>
    <w:rsid w:val="00021D3A"/>
    <w:rsid w:val="00022018"/>
    <w:rsid w:val="000223AE"/>
    <w:rsid w:val="0002250D"/>
    <w:rsid w:val="00023E1A"/>
    <w:rsid w:val="00023FBC"/>
    <w:rsid w:val="000243CC"/>
    <w:rsid w:val="00024889"/>
    <w:rsid w:val="000249BF"/>
    <w:rsid w:val="00025024"/>
    <w:rsid w:val="000250AD"/>
    <w:rsid w:val="000250C1"/>
    <w:rsid w:val="0002521D"/>
    <w:rsid w:val="00025391"/>
    <w:rsid w:val="00025526"/>
    <w:rsid w:val="00025685"/>
    <w:rsid w:val="000258EB"/>
    <w:rsid w:val="00025A3F"/>
    <w:rsid w:val="00025C36"/>
    <w:rsid w:val="00026A08"/>
    <w:rsid w:val="00026CB9"/>
    <w:rsid w:val="00026CCE"/>
    <w:rsid w:val="000277FE"/>
    <w:rsid w:val="00027B5E"/>
    <w:rsid w:val="000307E2"/>
    <w:rsid w:val="00030D24"/>
    <w:rsid w:val="00031437"/>
    <w:rsid w:val="00031772"/>
    <w:rsid w:val="00031905"/>
    <w:rsid w:val="000320D3"/>
    <w:rsid w:val="000321E8"/>
    <w:rsid w:val="0003246F"/>
    <w:rsid w:val="000324B9"/>
    <w:rsid w:val="00032922"/>
    <w:rsid w:val="00032CAF"/>
    <w:rsid w:val="00033889"/>
    <w:rsid w:val="000338D0"/>
    <w:rsid w:val="000338E7"/>
    <w:rsid w:val="00033D78"/>
    <w:rsid w:val="000340B5"/>
    <w:rsid w:val="000342D1"/>
    <w:rsid w:val="00034505"/>
    <w:rsid w:val="0003491C"/>
    <w:rsid w:val="00034DAC"/>
    <w:rsid w:val="00034F39"/>
    <w:rsid w:val="00034F3B"/>
    <w:rsid w:val="000350F3"/>
    <w:rsid w:val="0003557C"/>
    <w:rsid w:val="0003571C"/>
    <w:rsid w:val="00035E4F"/>
    <w:rsid w:val="0003628B"/>
    <w:rsid w:val="00036989"/>
    <w:rsid w:val="00036B86"/>
    <w:rsid w:val="00037424"/>
    <w:rsid w:val="000378A6"/>
    <w:rsid w:val="00037A3F"/>
    <w:rsid w:val="00037C9F"/>
    <w:rsid w:val="000400AA"/>
    <w:rsid w:val="0004018C"/>
    <w:rsid w:val="000402CA"/>
    <w:rsid w:val="00040971"/>
    <w:rsid w:val="00040FB4"/>
    <w:rsid w:val="00041211"/>
    <w:rsid w:val="00041296"/>
    <w:rsid w:val="00041378"/>
    <w:rsid w:val="0004138E"/>
    <w:rsid w:val="00041437"/>
    <w:rsid w:val="00041782"/>
    <w:rsid w:val="00041BA6"/>
    <w:rsid w:val="00042979"/>
    <w:rsid w:val="00042A34"/>
    <w:rsid w:val="00042D9B"/>
    <w:rsid w:val="00042FC2"/>
    <w:rsid w:val="0004322B"/>
    <w:rsid w:val="00043EC0"/>
    <w:rsid w:val="00043FEA"/>
    <w:rsid w:val="0004400E"/>
    <w:rsid w:val="000443E9"/>
    <w:rsid w:val="00044857"/>
    <w:rsid w:val="000448EB"/>
    <w:rsid w:val="00044BAD"/>
    <w:rsid w:val="00044DC2"/>
    <w:rsid w:val="00044E81"/>
    <w:rsid w:val="00045977"/>
    <w:rsid w:val="000459A9"/>
    <w:rsid w:val="00045EC4"/>
    <w:rsid w:val="00046029"/>
    <w:rsid w:val="000463A6"/>
    <w:rsid w:val="000469B6"/>
    <w:rsid w:val="00046A1F"/>
    <w:rsid w:val="00046DD5"/>
    <w:rsid w:val="00046DEB"/>
    <w:rsid w:val="00046E0A"/>
    <w:rsid w:val="0004721A"/>
    <w:rsid w:val="0004791D"/>
    <w:rsid w:val="00047C93"/>
    <w:rsid w:val="00047FC2"/>
    <w:rsid w:val="000503AF"/>
    <w:rsid w:val="000508A9"/>
    <w:rsid w:val="0005105D"/>
    <w:rsid w:val="00051435"/>
    <w:rsid w:val="00051839"/>
    <w:rsid w:val="00051862"/>
    <w:rsid w:val="00051BDC"/>
    <w:rsid w:val="000522AF"/>
    <w:rsid w:val="000523D4"/>
    <w:rsid w:val="0005276D"/>
    <w:rsid w:val="0005290D"/>
    <w:rsid w:val="00052A32"/>
    <w:rsid w:val="00052E6D"/>
    <w:rsid w:val="00053041"/>
    <w:rsid w:val="000535B5"/>
    <w:rsid w:val="00053E93"/>
    <w:rsid w:val="00053EBF"/>
    <w:rsid w:val="000548BD"/>
    <w:rsid w:val="00055381"/>
    <w:rsid w:val="000555A6"/>
    <w:rsid w:val="000557AB"/>
    <w:rsid w:val="000558E6"/>
    <w:rsid w:val="00055FFC"/>
    <w:rsid w:val="0005653A"/>
    <w:rsid w:val="00056639"/>
    <w:rsid w:val="0005670C"/>
    <w:rsid w:val="00056C78"/>
    <w:rsid w:val="00056E5C"/>
    <w:rsid w:val="00057B37"/>
    <w:rsid w:val="00057FE1"/>
    <w:rsid w:val="0006029F"/>
    <w:rsid w:val="00060997"/>
    <w:rsid w:val="00061133"/>
    <w:rsid w:val="00061279"/>
    <w:rsid w:val="00061657"/>
    <w:rsid w:val="00061745"/>
    <w:rsid w:val="00062329"/>
    <w:rsid w:val="00062C02"/>
    <w:rsid w:val="00062FA6"/>
    <w:rsid w:val="0006313C"/>
    <w:rsid w:val="00063476"/>
    <w:rsid w:val="00063AEA"/>
    <w:rsid w:val="00064943"/>
    <w:rsid w:val="00064A8A"/>
    <w:rsid w:val="00065720"/>
    <w:rsid w:val="00065A2B"/>
    <w:rsid w:val="00065FD2"/>
    <w:rsid w:val="00066072"/>
    <w:rsid w:val="00066461"/>
    <w:rsid w:val="00066C70"/>
    <w:rsid w:val="00066EDA"/>
    <w:rsid w:val="00067237"/>
    <w:rsid w:val="000674B0"/>
    <w:rsid w:val="000677FB"/>
    <w:rsid w:val="0006792E"/>
    <w:rsid w:val="00067988"/>
    <w:rsid w:val="00067DC0"/>
    <w:rsid w:val="00070030"/>
    <w:rsid w:val="0007043B"/>
    <w:rsid w:val="000709D1"/>
    <w:rsid w:val="00070A39"/>
    <w:rsid w:val="00070D13"/>
    <w:rsid w:val="00070DD0"/>
    <w:rsid w:val="00070E03"/>
    <w:rsid w:val="0007115F"/>
    <w:rsid w:val="000718A7"/>
    <w:rsid w:val="00071F64"/>
    <w:rsid w:val="000720BB"/>
    <w:rsid w:val="000722FB"/>
    <w:rsid w:val="00072774"/>
    <w:rsid w:val="0007397A"/>
    <w:rsid w:val="00073FCB"/>
    <w:rsid w:val="00074BBC"/>
    <w:rsid w:val="00075154"/>
    <w:rsid w:val="00075775"/>
    <w:rsid w:val="00075977"/>
    <w:rsid w:val="0007597B"/>
    <w:rsid w:val="000759BF"/>
    <w:rsid w:val="000759CE"/>
    <w:rsid w:val="000759DA"/>
    <w:rsid w:val="00075D35"/>
    <w:rsid w:val="00076142"/>
    <w:rsid w:val="0007648B"/>
    <w:rsid w:val="000764DE"/>
    <w:rsid w:val="00077525"/>
    <w:rsid w:val="00077D6B"/>
    <w:rsid w:val="00077FC7"/>
    <w:rsid w:val="00080088"/>
    <w:rsid w:val="00080230"/>
    <w:rsid w:val="00080CBC"/>
    <w:rsid w:val="00080D3D"/>
    <w:rsid w:val="000816CD"/>
    <w:rsid w:val="00081D81"/>
    <w:rsid w:val="00081FC6"/>
    <w:rsid w:val="00082118"/>
    <w:rsid w:val="00082D8E"/>
    <w:rsid w:val="00082DC2"/>
    <w:rsid w:val="00082F95"/>
    <w:rsid w:val="000847C1"/>
    <w:rsid w:val="000848D3"/>
    <w:rsid w:val="00084B47"/>
    <w:rsid w:val="00084C9D"/>
    <w:rsid w:val="00084E96"/>
    <w:rsid w:val="000850C3"/>
    <w:rsid w:val="000854E1"/>
    <w:rsid w:val="00085591"/>
    <w:rsid w:val="00085753"/>
    <w:rsid w:val="00085BB3"/>
    <w:rsid w:val="00085D6A"/>
    <w:rsid w:val="00085EB8"/>
    <w:rsid w:val="0008683A"/>
    <w:rsid w:val="00086864"/>
    <w:rsid w:val="000870AE"/>
    <w:rsid w:val="0009072D"/>
    <w:rsid w:val="00090B53"/>
    <w:rsid w:val="00091277"/>
    <w:rsid w:val="00091500"/>
    <w:rsid w:val="00091A4E"/>
    <w:rsid w:val="00091C11"/>
    <w:rsid w:val="00091C73"/>
    <w:rsid w:val="00091DBF"/>
    <w:rsid w:val="00091F8D"/>
    <w:rsid w:val="00092040"/>
    <w:rsid w:val="000926B1"/>
    <w:rsid w:val="00093198"/>
    <w:rsid w:val="00093261"/>
    <w:rsid w:val="000932CC"/>
    <w:rsid w:val="000934A8"/>
    <w:rsid w:val="00093BF5"/>
    <w:rsid w:val="000940B3"/>
    <w:rsid w:val="000941E1"/>
    <w:rsid w:val="000943D9"/>
    <w:rsid w:val="00094B19"/>
    <w:rsid w:val="000953EA"/>
    <w:rsid w:val="00095AAD"/>
    <w:rsid w:val="00095B5E"/>
    <w:rsid w:val="00096569"/>
    <w:rsid w:val="00096671"/>
    <w:rsid w:val="000966B7"/>
    <w:rsid w:val="000966D1"/>
    <w:rsid w:val="00096B98"/>
    <w:rsid w:val="00096C93"/>
    <w:rsid w:val="0009722B"/>
    <w:rsid w:val="000973C6"/>
    <w:rsid w:val="000A00D0"/>
    <w:rsid w:val="000A03B2"/>
    <w:rsid w:val="000A0733"/>
    <w:rsid w:val="000A074A"/>
    <w:rsid w:val="000A10A7"/>
    <w:rsid w:val="000A1573"/>
    <w:rsid w:val="000A1594"/>
    <w:rsid w:val="000A1655"/>
    <w:rsid w:val="000A18C3"/>
    <w:rsid w:val="000A1FDB"/>
    <w:rsid w:val="000A25CE"/>
    <w:rsid w:val="000A2B4D"/>
    <w:rsid w:val="000A2E70"/>
    <w:rsid w:val="000A33CE"/>
    <w:rsid w:val="000A3C3D"/>
    <w:rsid w:val="000A3FA0"/>
    <w:rsid w:val="000A4535"/>
    <w:rsid w:val="000A4750"/>
    <w:rsid w:val="000A4B4A"/>
    <w:rsid w:val="000A50CF"/>
    <w:rsid w:val="000A51C4"/>
    <w:rsid w:val="000A5200"/>
    <w:rsid w:val="000A554F"/>
    <w:rsid w:val="000A55D5"/>
    <w:rsid w:val="000A5B88"/>
    <w:rsid w:val="000A5F79"/>
    <w:rsid w:val="000A5FAF"/>
    <w:rsid w:val="000A61BD"/>
    <w:rsid w:val="000A65C6"/>
    <w:rsid w:val="000A695B"/>
    <w:rsid w:val="000A6DC1"/>
    <w:rsid w:val="000A720D"/>
    <w:rsid w:val="000A72FE"/>
    <w:rsid w:val="000A74FD"/>
    <w:rsid w:val="000A794A"/>
    <w:rsid w:val="000A7A71"/>
    <w:rsid w:val="000A7D6B"/>
    <w:rsid w:val="000A7E47"/>
    <w:rsid w:val="000A7F54"/>
    <w:rsid w:val="000B0289"/>
    <w:rsid w:val="000B080D"/>
    <w:rsid w:val="000B0888"/>
    <w:rsid w:val="000B0AB0"/>
    <w:rsid w:val="000B0D92"/>
    <w:rsid w:val="000B0F2E"/>
    <w:rsid w:val="000B10B5"/>
    <w:rsid w:val="000B12B6"/>
    <w:rsid w:val="000B14CB"/>
    <w:rsid w:val="000B1522"/>
    <w:rsid w:val="000B1B10"/>
    <w:rsid w:val="000B1F59"/>
    <w:rsid w:val="000B1F97"/>
    <w:rsid w:val="000B28DC"/>
    <w:rsid w:val="000B2A4F"/>
    <w:rsid w:val="000B2CB3"/>
    <w:rsid w:val="000B37DE"/>
    <w:rsid w:val="000B386A"/>
    <w:rsid w:val="000B3EDD"/>
    <w:rsid w:val="000B3F33"/>
    <w:rsid w:val="000B4209"/>
    <w:rsid w:val="000B44C3"/>
    <w:rsid w:val="000B461A"/>
    <w:rsid w:val="000B47E6"/>
    <w:rsid w:val="000B4914"/>
    <w:rsid w:val="000B4C0A"/>
    <w:rsid w:val="000B5339"/>
    <w:rsid w:val="000B58A4"/>
    <w:rsid w:val="000B62FA"/>
    <w:rsid w:val="000B6FF8"/>
    <w:rsid w:val="000B707B"/>
    <w:rsid w:val="000B7176"/>
    <w:rsid w:val="000B72DF"/>
    <w:rsid w:val="000B7472"/>
    <w:rsid w:val="000B74CE"/>
    <w:rsid w:val="000B7CF1"/>
    <w:rsid w:val="000B7E1B"/>
    <w:rsid w:val="000C097D"/>
    <w:rsid w:val="000C09ED"/>
    <w:rsid w:val="000C0B0F"/>
    <w:rsid w:val="000C0B21"/>
    <w:rsid w:val="000C0E5E"/>
    <w:rsid w:val="000C151B"/>
    <w:rsid w:val="000C19D9"/>
    <w:rsid w:val="000C1F0C"/>
    <w:rsid w:val="000C2465"/>
    <w:rsid w:val="000C28DF"/>
    <w:rsid w:val="000C300F"/>
    <w:rsid w:val="000C323F"/>
    <w:rsid w:val="000C3457"/>
    <w:rsid w:val="000C3579"/>
    <w:rsid w:val="000C3737"/>
    <w:rsid w:val="000C4466"/>
    <w:rsid w:val="000C44F4"/>
    <w:rsid w:val="000C4561"/>
    <w:rsid w:val="000C4F86"/>
    <w:rsid w:val="000C504E"/>
    <w:rsid w:val="000C512A"/>
    <w:rsid w:val="000C51EB"/>
    <w:rsid w:val="000C5D54"/>
    <w:rsid w:val="000C6037"/>
    <w:rsid w:val="000C6570"/>
    <w:rsid w:val="000C66B6"/>
    <w:rsid w:val="000C6795"/>
    <w:rsid w:val="000C6ADC"/>
    <w:rsid w:val="000C6E3F"/>
    <w:rsid w:val="000C79F9"/>
    <w:rsid w:val="000C7A47"/>
    <w:rsid w:val="000C7BD8"/>
    <w:rsid w:val="000C7EFE"/>
    <w:rsid w:val="000D005C"/>
    <w:rsid w:val="000D0063"/>
    <w:rsid w:val="000D0281"/>
    <w:rsid w:val="000D03A4"/>
    <w:rsid w:val="000D040D"/>
    <w:rsid w:val="000D05B0"/>
    <w:rsid w:val="000D11A3"/>
    <w:rsid w:val="000D1CDC"/>
    <w:rsid w:val="000D1E4B"/>
    <w:rsid w:val="000D217B"/>
    <w:rsid w:val="000D2845"/>
    <w:rsid w:val="000D28A2"/>
    <w:rsid w:val="000D2C8D"/>
    <w:rsid w:val="000D2EB9"/>
    <w:rsid w:val="000D33BD"/>
    <w:rsid w:val="000D4502"/>
    <w:rsid w:val="000D4B69"/>
    <w:rsid w:val="000D4D0A"/>
    <w:rsid w:val="000D5031"/>
    <w:rsid w:val="000D66AE"/>
    <w:rsid w:val="000D6E63"/>
    <w:rsid w:val="000D706B"/>
    <w:rsid w:val="000D72EE"/>
    <w:rsid w:val="000D765A"/>
    <w:rsid w:val="000D7C78"/>
    <w:rsid w:val="000E02AF"/>
    <w:rsid w:val="000E0FA2"/>
    <w:rsid w:val="000E1301"/>
    <w:rsid w:val="000E1333"/>
    <w:rsid w:val="000E14FD"/>
    <w:rsid w:val="000E176F"/>
    <w:rsid w:val="000E1AA2"/>
    <w:rsid w:val="000E1B27"/>
    <w:rsid w:val="000E2514"/>
    <w:rsid w:val="000E25F8"/>
    <w:rsid w:val="000E291F"/>
    <w:rsid w:val="000E2BD6"/>
    <w:rsid w:val="000E347E"/>
    <w:rsid w:val="000E38DA"/>
    <w:rsid w:val="000E3DF4"/>
    <w:rsid w:val="000E3F36"/>
    <w:rsid w:val="000E42C7"/>
    <w:rsid w:val="000E43D2"/>
    <w:rsid w:val="000E5028"/>
    <w:rsid w:val="000E5581"/>
    <w:rsid w:val="000E5A70"/>
    <w:rsid w:val="000E6002"/>
    <w:rsid w:val="000E61CC"/>
    <w:rsid w:val="000E6898"/>
    <w:rsid w:val="000E6C36"/>
    <w:rsid w:val="000E6D8A"/>
    <w:rsid w:val="000E7002"/>
    <w:rsid w:val="000E728F"/>
    <w:rsid w:val="000E7328"/>
    <w:rsid w:val="000E74DF"/>
    <w:rsid w:val="000E7699"/>
    <w:rsid w:val="000E7A78"/>
    <w:rsid w:val="000E7B6C"/>
    <w:rsid w:val="000F011C"/>
    <w:rsid w:val="000F0213"/>
    <w:rsid w:val="000F07C8"/>
    <w:rsid w:val="000F0A16"/>
    <w:rsid w:val="000F0AFE"/>
    <w:rsid w:val="000F0C18"/>
    <w:rsid w:val="000F15CA"/>
    <w:rsid w:val="000F17DB"/>
    <w:rsid w:val="000F1995"/>
    <w:rsid w:val="000F1BF0"/>
    <w:rsid w:val="000F25FD"/>
    <w:rsid w:val="000F27F4"/>
    <w:rsid w:val="000F2EF3"/>
    <w:rsid w:val="000F2F73"/>
    <w:rsid w:val="000F38B6"/>
    <w:rsid w:val="000F3CB8"/>
    <w:rsid w:val="000F3FFE"/>
    <w:rsid w:val="000F48F8"/>
    <w:rsid w:val="000F4BB7"/>
    <w:rsid w:val="000F4E83"/>
    <w:rsid w:val="000F59AA"/>
    <w:rsid w:val="000F5C7F"/>
    <w:rsid w:val="000F5C8D"/>
    <w:rsid w:val="000F5D89"/>
    <w:rsid w:val="000F60C2"/>
    <w:rsid w:val="000F626C"/>
    <w:rsid w:val="000F6EAA"/>
    <w:rsid w:val="000F7202"/>
    <w:rsid w:val="000F75E8"/>
    <w:rsid w:val="000F7C5D"/>
    <w:rsid w:val="000F7D8D"/>
    <w:rsid w:val="000F7EEC"/>
    <w:rsid w:val="001002D1"/>
    <w:rsid w:val="00100469"/>
    <w:rsid w:val="00100530"/>
    <w:rsid w:val="00100814"/>
    <w:rsid w:val="001008B2"/>
    <w:rsid w:val="00100941"/>
    <w:rsid w:val="00100C6E"/>
    <w:rsid w:val="00100EC7"/>
    <w:rsid w:val="00101A2A"/>
    <w:rsid w:val="00101AC8"/>
    <w:rsid w:val="00101C58"/>
    <w:rsid w:val="00101C9C"/>
    <w:rsid w:val="00101F36"/>
    <w:rsid w:val="001021A1"/>
    <w:rsid w:val="0010236C"/>
    <w:rsid w:val="001025BB"/>
    <w:rsid w:val="00102B95"/>
    <w:rsid w:val="00102FC4"/>
    <w:rsid w:val="001033FD"/>
    <w:rsid w:val="0010438E"/>
    <w:rsid w:val="00104C2E"/>
    <w:rsid w:val="00104CBE"/>
    <w:rsid w:val="00104D1D"/>
    <w:rsid w:val="001052C1"/>
    <w:rsid w:val="001056A0"/>
    <w:rsid w:val="001056F4"/>
    <w:rsid w:val="001061F4"/>
    <w:rsid w:val="0010621A"/>
    <w:rsid w:val="001062D3"/>
    <w:rsid w:val="001062E4"/>
    <w:rsid w:val="00106923"/>
    <w:rsid w:val="001069B3"/>
    <w:rsid w:val="00107100"/>
    <w:rsid w:val="0010766A"/>
    <w:rsid w:val="00107CC2"/>
    <w:rsid w:val="00107DED"/>
    <w:rsid w:val="00110267"/>
    <w:rsid w:val="00110839"/>
    <w:rsid w:val="00110AC0"/>
    <w:rsid w:val="00110C88"/>
    <w:rsid w:val="00111D34"/>
    <w:rsid w:val="00111F95"/>
    <w:rsid w:val="001129FE"/>
    <w:rsid w:val="001133FB"/>
    <w:rsid w:val="0011340E"/>
    <w:rsid w:val="001135D9"/>
    <w:rsid w:val="00114A3A"/>
    <w:rsid w:val="00114BB1"/>
    <w:rsid w:val="00114BFA"/>
    <w:rsid w:val="0011508A"/>
    <w:rsid w:val="00115429"/>
    <w:rsid w:val="0011571A"/>
    <w:rsid w:val="001159CC"/>
    <w:rsid w:val="00115F2E"/>
    <w:rsid w:val="001161AF"/>
    <w:rsid w:val="00116813"/>
    <w:rsid w:val="00116CEA"/>
    <w:rsid w:val="00116FBE"/>
    <w:rsid w:val="00117087"/>
    <w:rsid w:val="00117252"/>
    <w:rsid w:val="00117804"/>
    <w:rsid w:val="00117F1E"/>
    <w:rsid w:val="0012059C"/>
    <w:rsid w:val="00120743"/>
    <w:rsid w:val="0012095E"/>
    <w:rsid w:val="0012097A"/>
    <w:rsid w:val="00120AA1"/>
    <w:rsid w:val="00120AB1"/>
    <w:rsid w:val="0012120C"/>
    <w:rsid w:val="0012134D"/>
    <w:rsid w:val="0012138A"/>
    <w:rsid w:val="001213C5"/>
    <w:rsid w:val="00121448"/>
    <w:rsid w:val="0012156B"/>
    <w:rsid w:val="00121C1B"/>
    <w:rsid w:val="00122401"/>
    <w:rsid w:val="00122A7B"/>
    <w:rsid w:val="00122B22"/>
    <w:rsid w:val="0012306D"/>
    <w:rsid w:val="001234BF"/>
    <w:rsid w:val="0012395B"/>
    <w:rsid w:val="00123BDC"/>
    <w:rsid w:val="00123DC6"/>
    <w:rsid w:val="00123DFB"/>
    <w:rsid w:val="0012435A"/>
    <w:rsid w:val="001244AC"/>
    <w:rsid w:val="001246FC"/>
    <w:rsid w:val="0012522C"/>
    <w:rsid w:val="001254BC"/>
    <w:rsid w:val="0012585A"/>
    <w:rsid w:val="00125B3E"/>
    <w:rsid w:val="0012654E"/>
    <w:rsid w:val="0012665E"/>
    <w:rsid w:val="00126709"/>
    <w:rsid w:val="00126844"/>
    <w:rsid w:val="00126E5A"/>
    <w:rsid w:val="00127647"/>
    <w:rsid w:val="001276C3"/>
    <w:rsid w:val="00127B40"/>
    <w:rsid w:val="00127C10"/>
    <w:rsid w:val="00130178"/>
    <w:rsid w:val="00130B8D"/>
    <w:rsid w:val="00130F3C"/>
    <w:rsid w:val="001310CB"/>
    <w:rsid w:val="00131A60"/>
    <w:rsid w:val="001323E6"/>
    <w:rsid w:val="00132A6C"/>
    <w:rsid w:val="00132C28"/>
    <w:rsid w:val="00132C65"/>
    <w:rsid w:val="00132D42"/>
    <w:rsid w:val="001335A4"/>
    <w:rsid w:val="001338E0"/>
    <w:rsid w:val="00133A3B"/>
    <w:rsid w:val="00133B2C"/>
    <w:rsid w:val="00134010"/>
    <w:rsid w:val="001341AE"/>
    <w:rsid w:val="001349C4"/>
    <w:rsid w:val="00134D27"/>
    <w:rsid w:val="00134FF1"/>
    <w:rsid w:val="00135FB3"/>
    <w:rsid w:val="001361FD"/>
    <w:rsid w:val="00136E00"/>
    <w:rsid w:val="00137241"/>
    <w:rsid w:val="001373BE"/>
    <w:rsid w:val="0013787D"/>
    <w:rsid w:val="001403B2"/>
    <w:rsid w:val="001409A2"/>
    <w:rsid w:val="00140C58"/>
    <w:rsid w:val="00140D8B"/>
    <w:rsid w:val="00140EB4"/>
    <w:rsid w:val="00141206"/>
    <w:rsid w:val="001414E4"/>
    <w:rsid w:val="0014152F"/>
    <w:rsid w:val="00141704"/>
    <w:rsid w:val="00141CA4"/>
    <w:rsid w:val="00141E65"/>
    <w:rsid w:val="001422B3"/>
    <w:rsid w:val="00142380"/>
    <w:rsid w:val="00142D0D"/>
    <w:rsid w:val="00143487"/>
    <w:rsid w:val="0014355D"/>
    <w:rsid w:val="0014388B"/>
    <w:rsid w:val="00143C24"/>
    <w:rsid w:val="00143F5E"/>
    <w:rsid w:val="001441C6"/>
    <w:rsid w:val="001443AB"/>
    <w:rsid w:val="001448F1"/>
    <w:rsid w:val="00144ED7"/>
    <w:rsid w:val="00145E72"/>
    <w:rsid w:val="001464BC"/>
    <w:rsid w:val="00146504"/>
    <w:rsid w:val="00146EA9"/>
    <w:rsid w:val="0014717A"/>
    <w:rsid w:val="001474F2"/>
    <w:rsid w:val="00147838"/>
    <w:rsid w:val="00147976"/>
    <w:rsid w:val="00150344"/>
    <w:rsid w:val="00150454"/>
    <w:rsid w:val="0015060F"/>
    <w:rsid w:val="00150730"/>
    <w:rsid w:val="00151C50"/>
    <w:rsid w:val="0015221D"/>
    <w:rsid w:val="00152683"/>
    <w:rsid w:val="00152A60"/>
    <w:rsid w:val="00152BBE"/>
    <w:rsid w:val="00152DD7"/>
    <w:rsid w:val="00152ED3"/>
    <w:rsid w:val="0015349A"/>
    <w:rsid w:val="0015349E"/>
    <w:rsid w:val="0015410B"/>
    <w:rsid w:val="00154E9D"/>
    <w:rsid w:val="001554F6"/>
    <w:rsid w:val="0015567C"/>
    <w:rsid w:val="00155AF8"/>
    <w:rsid w:val="00155B39"/>
    <w:rsid w:val="00155C5E"/>
    <w:rsid w:val="00155FA8"/>
    <w:rsid w:val="0015611B"/>
    <w:rsid w:val="00156DE5"/>
    <w:rsid w:val="00156E69"/>
    <w:rsid w:val="00156F60"/>
    <w:rsid w:val="001570C3"/>
    <w:rsid w:val="001572C6"/>
    <w:rsid w:val="00157365"/>
    <w:rsid w:val="0016006D"/>
    <w:rsid w:val="0016022C"/>
    <w:rsid w:val="001604C5"/>
    <w:rsid w:val="00160A3F"/>
    <w:rsid w:val="00160F19"/>
    <w:rsid w:val="001616CD"/>
    <w:rsid w:val="00162981"/>
    <w:rsid w:val="00162E4C"/>
    <w:rsid w:val="00163188"/>
    <w:rsid w:val="00163749"/>
    <w:rsid w:val="001637DA"/>
    <w:rsid w:val="00163CBA"/>
    <w:rsid w:val="00163CD2"/>
    <w:rsid w:val="00163D0D"/>
    <w:rsid w:val="00163D3D"/>
    <w:rsid w:val="001644D8"/>
    <w:rsid w:val="001645FC"/>
    <w:rsid w:val="00164B7C"/>
    <w:rsid w:val="00164D06"/>
    <w:rsid w:val="0016512F"/>
    <w:rsid w:val="0016520C"/>
    <w:rsid w:val="001656CB"/>
    <w:rsid w:val="00165710"/>
    <w:rsid w:val="00166713"/>
    <w:rsid w:val="0016772A"/>
    <w:rsid w:val="0017032C"/>
    <w:rsid w:val="001704AE"/>
    <w:rsid w:val="001708DE"/>
    <w:rsid w:val="00170E05"/>
    <w:rsid w:val="00170EC7"/>
    <w:rsid w:val="00170F8C"/>
    <w:rsid w:val="00171212"/>
    <w:rsid w:val="001712CD"/>
    <w:rsid w:val="00171E03"/>
    <w:rsid w:val="00172019"/>
    <w:rsid w:val="00172887"/>
    <w:rsid w:val="00172E7B"/>
    <w:rsid w:val="0017341C"/>
    <w:rsid w:val="001735C4"/>
    <w:rsid w:val="00173DF4"/>
    <w:rsid w:val="001741D5"/>
    <w:rsid w:val="0017459E"/>
    <w:rsid w:val="001746E0"/>
    <w:rsid w:val="00174CB4"/>
    <w:rsid w:val="00175206"/>
    <w:rsid w:val="001758BE"/>
    <w:rsid w:val="00175932"/>
    <w:rsid w:val="00175955"/>
    <w:rsid w:val="00176505"/>
    <w:rsid w:val="0017657B"/>
    <w:rsid w:val="001769B3"/>
    <w:rsid w:val="00176B4F"/>
    <w:rsid w:val="0017738C"/>
    <w:rsid w:val="0017785A"/>
    <w:rsid w:val="00177997"/>
    <w:rsid w:val="00177BED"/>
    <w:rsid w:val="00177EDC"/>
    <w:rsid w:val="00177F9F"/>
    <w:rsid w:val="00180186"/>
    <w:rsid w:val="00180AA7"/>
    <w:rsid w:val="00181711"/>
    <w:rsid w:val="0018197B"/>
    <w:rsid w:val="00181BC1"/>
    <w:rsid w:val="00181EF2"/>
    <w:rsid w:val="00182639"/>
    <w:rsid w:val="00182CEB"/>
    <w:rsid w:val="00183046"/>
    <w:rsid w:val="00183360"/>
    <w:rsid w:val="00183536"/>
    <w:rsid w:val="00183BD1"/>
    <w:rsid w:val="00183D45"/>
    <w:rsid w:val="00183E0F"/>
    <w:rsid w:val="001846A9"/>
    <w:rsid w:val="001846FA"/>
    <w:rsid w:val="00184F94"/>
    <w:rsid w:val="0018510B"/>
    <w:rsid w:val="001854EB"/>
    <w:rsid w:val="00185544"/>
    <w:rsid w:val="00185EE9"/>
    <w:rsid w:val="0018701A"/>
    <w:rsid w:val="0018713D"/>
    <w:rsid w:val="00187675"/>
    <w:rsid w:val="00187D51"/>
    <w:rsid w:val="00187E80"/>
    <w:rsid w:val="00190690"/>
    <w:rsid w:val="0019133A"/>
    <w:rsid w:val="001913D8"/>
    <w:rsid w:val="00191C37"/>
    <w:rsid w:val="0019247E"/>
    <w:rsid w:val="00192A82"/>
    <w:rsid w:val="00192D29"/>
    <w:rsid w:val="001938CC"/>
    <w:rsid w:val="00194492"/>
    <w:rsid w:val="001948C0"/>
    <w:rsid w:val="0019493B"/>
    <w:rsid w:val="001949C0"/>
    <w:rsid w:val="00194C9E"/>
    <w:rsid w:val="00195417"/>
    <w:rsid w:val="0019653F"/>
    <w:rsid w:val="00196742"/>
    <w:rsid w:val="00196C60"/>
    <w:rsid w:val="00196E20"/>
    <w:rsid w:val="001970B5"/>
    <w:rsid w:val="00197231"/>
    <w:rsid w:val="0019741C"/>
    <w:rsid w:val="0019763A"/>
    <w:rsid w:val="00197764"/>
    <w:rsid w:val="001979C4"/>
    <w:rsid w:val="00197BC7"/>
    <w:rsid w:val="00197FDD"/>
    <w:rsid w:val="00197FF3"/>
    <w:rsid w:val="001A12AE"/>
    <w:rsid w:val="001A1443"/>
    <w:rsid w:val="001A161C"/>
    <w:rsid w:val="001A1639"/>
    <w:rsid w:val="001A1AF2"/>
    <w:rsid w:val="001A1C79"/>
    <w:rsid w:val="001A222F"/>
    <w:rsid w:val="001A275A"/>
    <w:rsid w:val="001A2876"/>
    <w:rsid w:val="001A2BAE"/>
    <w:rsid w:val="001A2BC9"/>
    <w:rsid w:val="001A2C26"/>
    <w:rsid w:val="001A2DBA"/>
    <w:rsid w:val="001A3385"/>
    <w:rsid w:val="001A3819"/>
    <w:rsid w:val="001A3866"/>
    <w:rsid w:val="001A3B3D"/>
    <w:rsid w:val="001A4103"/>
    <w:rsid w:val="001A54E2"/>
    <w:rsid w:val="001A5541"/>
    <w:rsid w:val="001A59EA"/>
    <w:rsid w:val="001A5B32"/>
    <w:rsid w:val="001A6541"/>
    <w:rsid w:val="001A6A22"/>
    <w:rsid w:val="001A6ED6"/>
    <w:rsid w:val="001A7ACC"/>
    <w:rsid w:val="001A7AF9"/>
    <w:rsid w:val="001A7DB4"/>
    <w:rsid w:val="001A7E3E"/>
    <w:rsid w:val="001B0485"/>
    <w:rsid w:val="001B04E7"/>
    <w:rsid w:val="001B1128"/>
    <w:rsid w:val="001B11AC"/>
    <w:rsid w:val="001B2046"/>
    <w:rsid w:val="001B25D6"/>
    <w:rsid w:val="001B2A60"/>
    <w:rsid w:val="001B2FCE"/>
    <w:rsid w:val="001B3A66"/>
    <w:rsid w:val="001B3CDD"/>
    <w:rsid w:val="001B3DBE"/>
    <w:rsid w:val="001B40BD"/>
    <w:rsid w:val="001B43EC"/>
    <w:rsid w:val="001B4523"/>
    <w:rsid w:val="001B457B"/>
    <w:rsid w:val="001B4D1C"/>
    <w:rsid w:val="001B5A20"/>
    <w:rsid w:val="001B635B"/>
    <w:rsid w:val="001B6948"/>
    <w:rsid w:val="001B722D"/>
    <w:rsid w:val="001B7350"/>
    <w:rsid w:val="001B7B0E"/>
    <w:rsid w:val="001C02C1"/>
    <w:rsid w:val="001C04B0"/>
    <w:rsid w:val="001C052C"/>
    <w:rsid w:val="001C078E"/>
    <w:rsid w:val="001C0F0A"/>
    <w:rsid w:val="001C125D"/>
    <w:rsid w:val="001C12D6"/>
    <w:rsid w:val="001C1436"/>
    <w:rsid w:val="001C1610"/>
    <w:rsid w:val="001C181E"/>
    <w:rsid w:val="001C20B4"/>
    <w:rsid w:val="001C21A2"/>
    <w:rsid w:val="001C2266"/>
    <w:rsid w:val="001C27F7"/>
    <w:rsid w:val="001C29D8"/>
    <w:rsid w:val="001C35FF"/>
    <w:rsid w:val="001C431A"/>
    <w:rsid w:val="001C4BFD"/>
    <w:rsid w:val="001C4CF4"/>
    <w:rsid w:val="001C5277"/>
    <w:rsid w:val="001C53C5"/>
    <w:rsid w:val="001C568B"/>
    <w:rsid w:val="001C577F"/>
    <w:rsid w:val="001C578C"/>
    <w:rsid w:val="001C57C1"/>
    <w:rsid w:val="001C5951"/>
    <w:rsid w:val="001C66E0"/>
    <w:rsid w:val="001C6BF7"/>
    <w:rsid w:val="001C79D1"/>
    <w:rsid w:val="001D01A6"/>
    <w:rsid w:val="001D0602"/>
    <w:rsid w:val="001D121F"/>
    <w:rsid w:val="001D2657"/>
    <w:rsid w:val="001D26C8"/>
    <w:rsid w:val="001D2E77"/>
    <w:rsid w:val="001D2F0E"/>
    <w:rsid w:val="001D31DB"/>
    <w:rsid w:val="001D341C"/>
    <w:rsid w:val="001D349C"/>
    <w:rsid w:val="001D3823"/>
    <w:rsid w:val="001D3C01"/>
    <w:rsid w:val="001D3E2C"/>
    <w:rsid w:val="001D4D23"/>
    <w:rsid w:val="001D5699"/>
    <w:rsid w:val="001D57B7"/>
    <w:rsid w:val="001D5AC5"/>
    <w:rsid w:val="001D636C"/>
    <w:rsid w:val="001D64C4"/>
    <w:rsid w:val="001D67B3"/>
    <w:rsid w:val="001D67BC"/>
    <w:rsid w:val="001D7247"/>
    <w:rsid w:val="001D769B"/>
    <w:rsid w:val="001D76EF"/>
    <w:rsid w:val="001D79E1"/>
    <w:rsid w:val="001E0365"/>
    <w:rsid w:val="001E05A9"/>
    <w:rsid w:val="001E0772"/>
    <w:rsid w:val="001E0909"/>
    <w:rsid w:val="001E1116"/>
    <w:rsid w:val="001E15B4"/>
    <w:rsid w:val="001E15D1"/>
    <w:rsid w:val="001E1AAA"/>
    <w:rsid w:val="001E1D0D"/>
    <w:rsid w:val="001E22AD"/>
    <w:rsid w:val="001E248B"/>
    <w:rsid w:val="001E287A"/>
    <w:rsid w:val="001E296E"/>
    <w:rsid w:val="001E29A1"/>
    <w:rsid w:val="001E2AEB"/>
    <w:rsid w:val="001E2B7A"/>
    <w:rsid w:val="001E2CB0"/>
    <w:rsid w:val="001E3539"/>
    <w:rsid w:val="001E38C1"/>
    <w:rsid w:val="001E3938"/>
    <w:rsid w:val="001E3A31"/>
    <w:rsid w:val="001E3A60"/>
    <w:rsid w:val="001E416E"/>
    <w:rsid w:val="001E4664"/>
    <w:rsid w:val="001E4A07"/>
    <w:rsid w:val="001E518C"/>
    <w:rsid w:val="001E5311"/>
    <w:rsid w:val="001E552D"/>
    <w:rsid w:val="001E59D5"/>
    <w:rsid w:val="001E5DE9"/>
    <w:rsid w:val="001E5E4B"/>
    <w:rsid w:val="001E5F52"/>
    <w:rsid w:val="001E5F54"/>
    <w:rsid w:val="001E5FC1"/>
    <w:rsid w:val="001E6020"/>
    <w:rsid w:val="001E6837"/>
    <w:rsid w:val="001E68D2"/>
    <w:rsid w:val="001E68E3"/>
    <w:rsid w:val="001E69E8"/>
    <w:rsid w:val="001E69F7"/>
    <w:rsid w:val="001E764A"/>
    <w:rsid w:val="001E7C7F"/>
    <w:rsid w:val="001E7EBF"/>
    <w:rsid w:val="001F00EE"/>
    <w:rsid w:val="001F057E"/>
    <w:rsid w:val="001F07B3"/>
    <w:rsid w:val="001F0D7A"/>
    <w:rsid w:val="001F2AE5"/>
    <w:rsid w:val="001F38E8"/>
    <w:rsid w:val="001F39C3"/>
    <w:rsid w:val="001F3AB2"/>
    <w:rsid w:val="001F3BC8"/>
    <w:rsid w:val="001F3C84"/>
    <w:rsid w:val="001F3D8E"/>
    <w:rsid w:val="001F40EE"/>
    <w:rsid w:val="001F4403"/>
    <w:rsid w:val="001F5737"/>
    <w:rsid w:val="001F59F9"/>
    <w:rsid w:val="001F5A41"/>
    <w:rsid w:val="001F5D57"/>
    <w:rsid w:val="001F67EB"/>
    <w:rsid w:val="001F6834"/>
    <w:rsid w:val="001F6EBF"/>
    <w:rsid w:val="001F758E"/>
    <w:rsid w:val="001F7986"/>
    <w:rsid w:val="00200B00"/>
    <w:rsid w:val="00200C50"/>
    <w:rsid w:val="00200D3C"/>
    <w:rsid w:val="00200FF0"/>
    <w:rsid w:val="002013D6"/>
    <w:rsid w:val="00201447"/>
    <w:rsid w:val="00201526"/>
    <w:rsid w:val="00201592"/>
    <w:rsid w:val="00201D00"/>
    <w:rsid w:val="00202DDC"/>
    <w:rsid w:val="00202E15"/>
    <w:rsid w:val="002034BB"/>
    <w:rsid w:val="00203705"/>
    <w:rsid w:val="0020371C"/>
    <w:rsid w:val="002039DA"/>
    <w:rsid w:val="00203AD0"/>
    <w:rsid w:val="00203E71"/>
    <w:rsid w:val="00204660"/>
    <w:rsid w:val="0020479B"/>
    <w:rsid w:val="00205194"/>
    <w:rsid w:val="002055BE"/>
    <w:rsid w:val="00205813"/>
    <w:rsid w:val="002059A2"/>
    <w:rsid w:val="00205A44"/>
    <w:rsid w:val="00205AE1"/>
    <w:rsid w:val="00205D01"/>
    <w:rsid w:val="00205E9E"/>
    <w:rsid w:val="0020626B"/>
    <w:rsid w:val="002065E4"/>
    <w:rsid w:val="0020688D"/>
    <w:rsid w:val="00207334"/>
    <w:rsid w:val="002075D2"/>
    <w:rsid w:val="0020765D"/>
    <w:rsid w:val="002079B1"/>
    <w:rsid w:val="0021005A"/>
    <w:rsid w:val="002102AE"/>
    <w:rsid w:val="002102DD"/>
    <w:rsid w:val="0021043A"/>
    <w:rsid w:val="00210E31"/>
    <w:rsid w:val="00210FF3"/>
    <w:rsid w:val="0021162A"/>
    <w:rsid w:val="0021217E"/>
    <w:rsid w:val="002123E1"/>
    <w:rsid w:val="002132DF"/>
    <w:rsid w:val="002135EB"/>
    <w:rsid w:val="00213933"/>
    <w:rsid w:val="00213EAF"/>
    <w:rsid w:val="00214022"/>
    <w:rsid w:val="002140BA"/>
    <w:rsid w:val="002142B6"/>
    <w:rsid w:val="00214382"/>
    <w:rsid w:val="002145AE"/>
    <w:rsid w:val="002148A1"/>
    <w:rsid w:val="00214BC1"/>
    <w:rsid w:val="00215538"/>
    <w:rsid w:val="00216218"/>
    <w:rsid w:val="002164B6"/>
    <w:rsid w:val="00216A48"/>
    <w:rsid w:val="00216A76"/>
    <w:rsid w:val="00217482"/>
    <w:rsid w:val="002179B7"/>
    <w:rsid w:val="00217D04"/>
    <w:rsid w:val="00217E48"/>
    <w:rsid w:val="002201D0"/>
    <w:rsid w:val="0022051D"/>
    <w:rsid w:val="0022076F"/>
    <w:rsid w:val="00221E3E"/>
    <w:rsid w:val="002223E2"/>
    <w:rsid w:val="002223FC"/>
    <w:rsid w:val="00222C56"/>
    <w:rsid w:val="00223226"/>
    <w:rsid w:val="00223479"/>
    <w:rsid w:val="00223510"/>
    <w:rsid w:val="002235BB"/>
    <w:rsid w:val="00223DE7"/>
    <w:rsid w:val="0022454D"/>
    <w:rsid w:val="00224B01"/>
    <w:rsid w:val="0022532C"/>
    <w:rsid w:val="00225584"/>
    <w:rsid w:val="00225973"/>
    <w:rsid w:val="00225A16"/>
    <w:rsid w:val="00225B55"/>
    <w:rsid w:val="00226076"/>
    <w:rsid w:val="002261E5"/>
    <w:rsid w:val="00226912"/>
    <w:rsid w:val="00227AE9"/>
    <w:rsid w:val="00227E6F"/>
    <w:rsid w:val="00230253"/>
    <w:rsid w:val="0023032E"/>
    <w:rsid w:val="00230B2A"/>
    <w:rsid w:val="00230C3F"/>
    <w:rsid w:val="00230D73"/>
    <w:rsid w:val="00231638"/>
    <w:rsid w:val="0023197E"/>
    <w:rsid w:val="0023210D"/>
    <w:rsid w:val="00232353"/>
    <w:rsid w:val="002325FB"/>
    <w:rsid w:val="002335FE"/>
    <w:rsid w:val="00233680"/>
    <w:rsid w:val="00233AF3"/>
    <w:rsid w:val="00233BB7"/>
    <w:rsid w:val="002340B2"/>
    <w:rsid w:val="002341FF"/>
    <w:rsid w:val="0023430F"/>
    <w:rsid w:val="0023436D"/>
    <w:rsid w:val="0023444C"/>
    <w:rsid w:val="002344E1"/>
    <w:rsid w:val="002349AF"/>
    <w:rsid w:val="00234A12"/>
    <w:rsid w:val="00234A39"/>
    <w:rsid w:val="00234B21"/>
    <w:rsid w:val="00234DD0"/>
    <w:rsid w:val="00234F87"/>
    <w:rsid w:val="00235486"/>
    <w:rsid w:val="002357A2"/>
    <w:rsid w:val="00236719"/>
    <w:rsid w:val="00236BDE"/>
    <w:rsid w:val="00237124"/>
    <w:rsid w:val="002375A1"/>
    <w:rsid w:val="002376C1"/>
    <w:rsid w:val="00237A19"/>
    <w:rsid w:val="00237AE2"/>
    <w:rsid w:val="00237CB6"/>
    <w:rsid w:val="00240486"/>
    <w:rsid w:val="0024064E"/>
    <w:rsid w:val="0024098A"/>
    <w:rsid w:val="00240E6C"/>
    <w:rsid w:val="00240F53"/>
    <w:rsid w:val="0024147F"/>
    <w:rsid w:val="002416ED"/>
    <w:rsid w:val="002417E7"/>
    <w:rsid w:val="00241B67"/>
    <w:rsid w:val="00241E09"/>
    <w:rsid w:val="00241EE9"/>
    <w:rsid w:val="00241FE6"/>
    <w:rsid w:val="00242D93"/>
    <w:rsid w:val="00243125"/>
    <w:rsid w:val="002431AE"/>
    <w:rsid w:val="002433AD"/>
    <w:rsid w:val="002436BB"/>
    <w:rsid w:val="00243985"/>
    <w:rsid w:val="00243C7B"/>
    <w:rsid w:val="00243EC5"/>
    <w:rsid w:val="002446B6"/>
    <w:rsid w:val="00244A50"/>
    <w:rsid w:val="00244EF0"/>
    <w:rsid w:val="00245854"/>
    <w:rsid w:val="00245967"/>
    <w:rsid w:val="00245BA5"/>
    <w:rsid w:val="00245ED6"/>
    <w:rsid w:val="00246679"/>
    <w:rsid w:val="0024684B"/>
    <w:rsid w:val="00246B9E"/>
    <w:rsid w:val="002474E9"/>
    <w:rsid w:val="0024754F"/>
    <w:rsid w:val="00247F4C"/>
    <w:rsid w:val="002502F7"/>
    <w:rsid w:val="00250677"/>
    <w:rsid w:val="00250FB6"/>
    <w:rsid w:val="002519D3"/>
    <w:rsid w:val="002519D9"/>
    <w:rsid w:val="00252027"/>
    <w:rsid w:val="00252050"/>
    <w:rsid w:val="0025285B"/>
    <w:rsid w:val="00252869"/>
    <w:rsid w:val="002529AE"/>
    <w:rsid w:val="0025317E"/>
    <w:rsid w:val="00253593"/>
    <w:rsid w:val="002537A3"/>
    <w:rsid w:val="00254495"/>
    <w:rsid w:val="002547F6"/>
    <w:rsid w:val="00254B5D"/>
    <w:rsid w:val="00255382"/>
    <w:rsid w:val="00255B32"/>
    <w:rsid w:val="00255B5F"/>
    <w:rsid w:val="0025641A"/>
    <w:rsid w:val="00257022"/>
    <w:rsid w:val="00257185"/>
    <w:rsid w:val="00257276"/>
    <w:rsid w:val="00257353"/>
    <w:rsid w:val="002573C3"/>
    <w:rsid w:val="00257647"/>
    <w:rsid w:val="00257E6A"/>
    <w:rsid w:val="00260034"/>
    <w:rsid w:val="002608BA"/>
    <w:rsid w:val="00261003"/>
    <w:rsid w:val="0026107B"/>
    <w:rsid w:val="0026118D"/>
    <w:rsid w:val="00261586"/>
    <w:rsid w:val="002615C5"/>
    <w:rsid w:val="00262478"/>
    <w:rsid w:val="002626FF"/>
    <w:rsid w:val="0026278D"/>
    <w:rsid w:val="00262909"/>
    <w:rsid w:val="00262FF4"/>
    <w:rsid w:val="00263004"/>
    <w:rsid w:val="00263ACC"/>
    <w:rsid w:val="002647A8"/>
    <w:rsid w:val="002649B6"/>
    <w:rsid w:val="00264DD5"/>
    <w:rsid w:val="00265288"/>
    <w:rsid w:val="00265602"/>
    <w:rsid w:val="00265C0B"/>
    <w:rsid w:val="00265D60"/>
    <w:rsid w:val="002664C8"/>
    <w:rsid w:val="00266D35"/>
    <w:rsid w:val="00267082"/>
    <w:rsid w:val="00267207"/>
    <w:rsid w:val="00267317"/>
    <w:rsid w:val="0026731A"/>
    <w:rsid w:val="00267823"/>
    <w:rsid w:val="0026787E"/>
    <w:rsid w:val="00267BBA"/>
    <w:rsid w:val="00267DEA"/>
    <w:rsid w:val="00267F02"/>
    <w:rsid w:val="002705C5"/>
    <w:rsid w:val="00270886"/>
    <w:rsid w:val="00271791"/>
    <w:rsid w:val="002718F7"/>
    <w:rsid w:val="00271BBF"/>
    <w:rsid w:val="00271EB0"/>
    <w:rsid w:val="00272BA7"/>
    <w:rsid w:val="00272C42"/>
    <w:rsid w:val="00272F7C"/>
    <w:rsid w:val="00273176"/>
    <w:rsid w:val="00273AC2"/>
    <w:rsid w:val="00273B34"/>
    <w:rsid w:val="00273FC3"/>
    <w:rsid w:val="00274465"/>
    <w:rsid w:val="00274C5A"/>
    <w:rsid w:val="00274D54"/>
    <w:rsid w:val="00275073"/>
    <w:rsid w:val="00275CFA"/>
    <w:rsid w:val="002760BB"/>
    <w:rsid w:val="0027668E"/>
    <w:rsid w:val="00276A9A"/>
    <w:rsid w:val="00276D24"/>
    <w:rsid w:val="0027714B"/>
    <w:rsid w:val="00277A2C"/>
    <w:rsid w:val="002812F3"/>
    <w:rsid w:val="00281935"/>
    <w:rsid w:val="00281987"/>
    <w:rsid w:val="00281A0B"/>
    <w:rsid w:val="00281BA4"/>
    <w:rsid w:val="002828A4"/>
    <w:rsid w:val="00282B5F"/>
    <w:rsid w:val="0028305D"/>
    <w:rsid w:val="00283349"/>
    <w:rsid w:val="0028397D"/>
    <w:rsid w:val="00283B8A"/>
    <w:rsid w:val="00283F34"/>
    <w:rsid w:val="0028410C"/>
    <w:rsid w:val="00284341"/>
    <w:rsid w:val="00284571"/>
    <w:rsid w:val="00285D46"/>
    <w:rsid w:val="0028625B"/>
    <w:rsid w:val="00286A62"/>
    <w:rsid w:val="00286B65"/>
    <w:rsid w:val="00286E86"/>
    <w:rsid w:val="00286ED8"/>
    <w:rsid w:val="0028759A"/>
    <w:rsid w:val="002875D1"/>
    <w:rsid w:val="002875EA"/>
    <w:rsid w:val="00287F23"/>
    <w:rsid w:val="0029001C"/>
    <w:rsid w:val="00290611"/>
    <w:rsid w:val="00290C58"/>
    <w:rsid w:val="00291E63"/>
    <w:rsid w:val="00291E76"/>
    <w:rsid w:val="00291F6A"/>
    <w:rsid w:val="00292188"/>
    <w:rsid w:val="00292592"/>
    <w:rsid w:val="002933E3"/>
    <w:rsid w:val="00293724"/>
    <w:rsid w:val="00293735"/>
    <w:rsid w:val="002937AB"/>
    <w:rsid w:val="002939C9"/>
    <w:rsid w:val="00293AD5"/>
    <w:rsid w:val="00293ADE"/>
    <w:rsid w:val="002943AD"/>
    <w:rsid w:val="00294588"/>
    <w:rsid w:val="00294B8D"/>
    <w:rsid w:val="00295368"/>
    <w:rsid w:val="00295486"/>
    <w:rsid w:val="00295EBE"/>
    <w:rsid w:val="00296466"/>
    <w:rsid w:val="00296A3D"/>
    <w:rsid w:val="00296B08"/>
    <w:rsid w:val="00296CEB"/>
    <w:rsid w:val="00297158"/>
    <w:rsid w:val="00297416"/>
    <w:rsid w:val="002A03D3"/>
    <w:rsid w:val="002A180A"/>
    <w:rsid w:val="002A21D5"/>
    <w:rsid w:val="002A2925"/>
    <w:rsid w:val="002A2EF8"/>
    <w:rsid w:val="002A2F8C"/>
    <w:rsid w:val="002A2FC4"/>
    <w:rsid w:val="002A32D1"/>
    <w:rsid w:val="002A3823"/>
    <w:rsid w:val="002A3CF9"/>
    <w:rsid w:val="002A45F8"/>
    <w:rsid w:val="002A46E9"/>
    <w:rsid w:val="002A4A42"/>
    <w:rsid w:val="002A4E15"/>
    <w:rsid w:val="002A4E2A"/>
    <w:rsid w:val="002A50B9"/>
    <w:rsid w:val="002A54B7"/>
    <w:rsid w:val="002A55BB"/>
    <w:rsid w:val="002A55C4"/>
    <w:rsid w:val="002A5A9E"/>
    <w:rsid w:val="002A6020"/>
    <w:rsid w:val="002A6265"/>
    <w:rsid w:val="002A6449"/>
    <w:rsid w:val="002A6832"/>
    <w:rsid w:val="002A6C35"/>
    <w:rsid w:val="002A6E14"/>
    <w:rsid w:val="002A6E20"/>
    <w:rsid w:val="002A73B8"/>
    <w:rsid w:val="002A7592"/>
    <w:rsid w:val="002A7A58"/>
    <w:rsid w:val="002A7AF0"/>
    <w:rsid w:val="002B0B3C"/>
    <w:rsid w:val="002B0D43"/>
    <w:rsid w:val="002B0E61"/>
    <w:rsid w:val="002B0F79"/>
    <w:rsid w:val="002B123E"/>
    <w:rsid w:val="002B138C"/>
    <w:rsid w:val="002B20CB"/>
    <w:rsid w:val="002B216A"/>
    <w:rsid w:val="002B2C4C"/>
    <w:rsid w:val="002B3A03"/>
    <w:rsid w:val="002B3CEE"/>
    <w:rsid w:val="002B3EB0"/>
    <w:rsid w:val="002B450C"/>
    <w:rsid w:val="002B4BED"/>
    <w:rsid w:val="002B4D34"/>
    <w:rsid w:val="002B5E2D"/>
    <w:rsid w:val="002B62D8"/>
    <w:rsid w:val="002B67F3"/>
    <w:rsid w:val="002B6849"/>
    <w:rsid w:val="002B694A"/>
    <w:rsid w:val="002B6CDF"/>
    <w:rsid w:val="002B7335"/>
    <w:rsid w:val="002B75CC"/>
    <w:rsid w:val="002B76D2"/>
    <w:rsid w:val="002B7989"/>
    <w:rsid w:val="002B7A53"/>
    <w:rsid w:val="002B7CE0"/>
    <w:rsid w:val="002B7D57"/>
    <w:rsid w:val="002B7E5D"/>
    <w:rsid w:val="002C0538"/>
    <w:rsid w:val="002C0B1A"/>
    <w:rsid w:val="002C10E8"/>
    <w:rsid w:val="002C1F6F"/>
    <w:rsid w:val="002C27C8"/>
    <w:rsid w:val="002C2926"/>
    <w:rsid w:val="002C29E0"/>
    <w:rsid w:val="002C2AA8"/>
    <w:rsid w:val="002C2AE9"/>
    <w:rsid w:val="002C2CC3"/>
    <w:rsid w:val="002C313A"/>
    <w:rsid w:val="002C31B8"/>
    <w:rsid w:val="002C3287"/>
    <w:rsid w:val="002C36C7"/>
    <w:rsid w:val="002C3845"/>
    <w:rsid w:val="002C3EA8"/>
    <w:rsid w:val="002C441F"/>
    <w:rsid w:val="002C45FF"/>
    <w:rsid w:val="002C4607"/>
    <w:rsid w:val="002C4DDF"/>
    <w:rsid w:val="002C5127"/>
    <w:rsid w:val="002C5238"/>
    <w:rsid w:val="002C5553"/>
    <w:rsid w:val="002C56F9"/>
    <w:rsid w:val="002C5D11"/>
    <w:rsid w:val="002C5D7C"/>
    <w:rsid w:val="002C60EB"/>
    <w:rsid w:val="002C66DE"/>
    <w:rsid w:val="002C6821"/>
    <w:rsid w:val="002C7136"/>
    <w:rsid w:val="002D06D4"/>
    <w:rsid w:val="002D0EA5"/>
    <w:rsid w:val="002D1495"/>
    <w:rsid w:val="002D1778"/>
    <w:rsid w:val="002D1F4C"/>
    <w:rsid w:val="002D2239"/>
    <w:rsid w:val="002D24F1"/>
    <w:rsid w:val="002D280A"/>
    <w:rsid w:val="002D299C"/>
    <w:rsid w:val="002D341B"/>
    <w:rsid w:val="002D35D8"/>
    <w:rsid w:val="002D3829"/>
    <w:rsid w:val="002D3B4D"/>
    <w:rsid w:val="002D3D72"/>
    <w:rsid w:val="002D3E30"/>
    <w:rsid w:val="002D5894"/>
    <w:rsid w:val="002D5992"/>
    <w:rsid w:val="002D5E0E"/>
    <w:rsid w:val="002D5E9E"/>
    <w:rsid w:val="002D683D"/>
    <w:rsid w:val="002D6DAC"/>
    <w:rsid w:val="002D73E5"/>
    <w:rsid w:val="002D7473"/>
    <w:rsid w:val="002D767B"/>
    <w:rsid w:val="002D785B"/>
    <w:rsid w:val="002D7A8E"/>
    <w:rsid w:val="002D7D1C"/>
    <w:rsid w:val="002E0A4A"/>
    <w:rsid w:val="002E14F9"/>
    <w:rsid w:val="002E1599"/>
    <w:rsid w:val="002E1693"/>
    <w:rsid w:val="002E1747"/>
    <w:rsid w:val="002E1CF2"/>
    <w:rsid w:val="002E1EC7"/>
    <w:rsid w:val="002E2181"/>
    <w:rsid w:val="002E21C8"/>
    <w:rsid w:val="002E2685"/>
    <w:rsid w:val="002E2690"/>
    <w:rsid w:val="002E2DA5"/>
    <w:rsid w:val="002E2F22"/>
    <w:rsid w:val="002E391F"/>
    <w:rsid w:val="002E3DEB"/>
    <w:rsid w:val="002E4220"/>
    <w:rsid w:val="002E4D44"/>
    <w:rsid w:val="002E58EE"/>
    <w:rsid w:val="002E629A"/>
    <w:rsid w:val="002E62DC"/>
    <w:rsid w:val="002E63A5"/>
    <w:rsid w:val="002E6C29"/>
    <w:rsid w:val="002E7DA5"/>
    <w:rsid w:val="002F0583"/>
    <w:rsid w:val="002F05AF"/>
    <w:rsid w:val="002F07F3"/>
    <w:rsid w:val="002F102F"/>
    <w:rsid w:val="002F1315"/>
    <w:rsid w:val="002F17D4"/>
    <w:rsid w:val="002F1ED0"/>
    <w:rsid w:val="002F208D"/>
    <w:rsid w:val="002F2673"/>
    <w:rsid w:val="002F3311"/>
    <w:rsid w:val="002F3BD9"/>
    <w:rsid w:val="002F46F6"/>
    <w:rsid w:val="002F4827"/>
    <w:rsid w:val="002F4870"/>
    <w:rsid w:val="002F524A"/>
    <w:rsid w:val="002F5A58"/>
    <w:rsid w:val="002F5D23"/>
    <w:rsid w:val="002F5D30"/>
    <w:rsid w:val="002F5D61"/>
    <w:rsid w:val="002F5E6C"/>
    <w:rsid w:val="002F624E"/>
    <w:rsid w:val="002F6278"/>
    <w:rsid w:val="002F62AF"/>
    <w:rsid w:val="002F66E8"/>
    <w:rsid w:val="002F66F8"/>
    <w:rsid w:val="002F71F6"/>
    <w:rsid w:val="002F7844"/>
    <w:rsid w:val="002F7E58"/>
    <w:rsid w:val="002F7ECB"/>
    <w:rsid w:val="00300792"/>
    <w:rsid w:val="00300A8D"/>
    <w:rsid w:val="003010B8"/>
    <w:rsid w:val="00301206"/>
    <w:rsid w:val="00301D4B"/>
    <w:rsid w:val="0030208E"/>
    <w:rsid w:val="003022A2"/>
    <w:rsid w:val="003029E1"/>
    <w:rsid w:val="00302EC3"/>
    <w:rsid w:val="00303183"/>
    <w:rsid w:val="00303386"/>
    <w:rsid w:val="00303B15"/>
    <w:rsid w:val="00303B33"/>
    <w:rsid w:val="00303C9A"/>
    <w:rsid w:val="00303E96"/>
    <w:rsid w:val="003040E0"/>
    <w:rsid w:val="00304850"/>
    <w:rsid w:val="00304CE2"/>
    <w:rsid w:val="003053EF"/>
    <w:rsid w:val="0030581C"/>
    <w:rsid w:val="0030587A"/>
    <w:rsid w:val="00305A59"/>
    <w:rsid w:val="00305D22"/>
    <w:rsid w:val="003065F8"/>
    <w:rsid w:val="00306F30"/>
    <w:rsid w:val="0030783E"/>
    <w:rsid w:val="00307952"/>
    <w:rsid w:val="00307A53"/>
    <w:rsid w:val="00307AE8"/>
    <w:rsid w:val="00307D44"/>
    <w:rsid w:val="003100A0"/>
    <w:rsid w:val="0031013E"/>
    <w:rsid w:val="00310295"/>
    <w:rsid w:val="003102B7"/>
    <w:rsid w:val="00310915"/>
    <w:rsid w:val="003109CE"/>
    <w:rsid w:val="00310ED9"/>
    <w:rsid w:val="00310FAC"/>
    <w:rsid w:val="00310FE2"/>
    <w:rsid w:val="00311025"/>
    <w:rsid w:val="003119C8"/>
    <w:rsid w:val="003123FD"/>
    <w:rsid w:val="003126BB"/>
    <w:rsid w:val="00312927"/>
    <w:rsid w:val="00312B2C"/>
    <w:rsid w:val="00312DC9"/>
    <w:rsid w:val="003134EC"/>
    <w:rsid w:val="00313A46"/>
    <w:rsid w:val="00313ACB"/>
    <w:rsid w:val="00313E4F"/>
    <w:rsid w:val="00314146"/>
    <w:rsid w:val="00314303"/>
    <w:rsid w:val="0031440E"/>
    <w:rsid w:val="003148A1"/>
    <w:rsid w:val="003149BF"/>
    <w:rsid w:val="00314ADC"/>
    <w:rsid w:val="00314CA1"/>
    <w:rsid w:val="00314D00"/>
    <w:rsid w:val="003151FD"/>
    <w:rsid w:val="00315286"/>
    <w:rsid w:val="00315EA0"/>
    <w:rsid w:val="00316359"/>
    <w:rsid w:val="00316A14"/>
    <w:rsid w:val="00316D8C"/>
    <w:rsid w:val="00317386"/>
    <w:rsid w:val="00317910"/>
    <w:rsid w:val="00320066"/>
    <w:rsid w:val="003200A5"/>
    <w:rsid w:val="0032054C"/>
    <w:rsid w:val="00320736"/>
    <w:rsid w:val="003209F5"/>
    <w:rsid w:val="00321253"/>
    <w:rsid w:val="00321B7D"/>
    <w:rsid w:val="00321FB8"/>
    <w:rsid w:val="00322093"/>
    <w:rsid w:val="00322505"/>
    <w:rsid w:val="00322D46"/>
    <w:rsid w:val="00322FB1"/>
    <w:rsid w:val="00323256"/>
    <w:rsid w:val="0032381A"/>
    <w:rsid w:val="0032391D"/>
    <w:rsid w:val="00323967"/>
    <w:rsid w:val="00323BA1"/>
    <w:rsid w:val="00323DEE"/>
    <w:rsid w:val="00323E0F"/>
    <w:rsid w:val="00324231"/>
    <w:rsid w:val="00324292"/>
    <w:rsid w:val="003247A6"/>
    <w:rsid w:val="00324A51"/>
    <w:rsid w:val="00324BDD"/>
    <w:rsid w:val="0032536F"/>
    <w:rsid w:val="003257C5"/>
    <w:rsid w:val="00325E32"/>
    <w:rsid w:val="00325FEF"/>
    <w:rsid w:val="00326141"/>
    <w:rsid w:val="003262BA"/>
    <w:rsid w:val="00326331"/>
    <w:rsid w:val="003264A5"/>
    <w:rsid w:val="00326F83"/>
    <w:rsid w:val="003270A4"/>
    <w:rsid w:val="0032711E"/>
    <w:rsid w:val="00327D22"/>
    <w:rsid w:val="003300F7"/>
    <w:rsid w:val="003306C7"/>
    <w:rsid w:val="00330CFF"/>
    <w:rsid w:val="00331388"/>
    <w:rsid w:val="00332050"/>
    <w:rsid w:val="0033223E"/>
    <w:rsid w:val="00332FA8"/>
    <w:rsid w:val="0033347C"/>
    <w:rsid w:val="00333A2A"/>
    <w:rsid w:val="00334441"/>
    <w:rsid w:val="003346B8"/>
    <w:rsid w:val="00334DAC"/>
    <w:rsid w:val="00335B60"/>
    <w:rsid w:val="00335EC8"/>
    <w:rsid w:val="00335EFA"/>
    <w:rsid w:val="00335F8C"/>
    <w:rsid w:val="00336968"/>
    <w:rsid w:val="00336CF2"/>
    <w:rsid w:val="00336FDF"/>
    <w:rsid w:val="0033718B"/>
    <w:rsid w:val="003371A0"/>
    <w:rsid w:val="003375D4"/>
    <w:rsid w:val="003375ED"/>
    <w:rsid w:val="0033782E"/>
    <w:rsid w:val="003404EB"/>
    <w:rsid w:val="00342537"/>
    <w:rsid w:val="0034256C"/>
    <w:rsid w:val="00342716"/>
    <w:rsid w:val="003432C3"/>
    <w:rsid w:val="0034368B"/>
    <w:rsid w:val="0034384D"/>
    <w:rsid w:val="003450C7"/>
    <w:rsid w:val="003453F2"/>
    <w:rsid w:val="003455E9"/>
    <w:rsid w:val="00345910"/>
    <w:rsid w:val="00345A05"/>
    <w:rsid w:val="00345B00"/>
    <w:rsid w:val="00345CB6"/>
    <w:rsid w:val="00345E2D"/>
    <w:rsid w:val="003460A2"/>
    <w:rsid w:val="003463D0"/>
    <w:rsid w:val="00347970"/>
    <w:rsid w:val="00347ACB"/>
    <w:rsid w:val="00350103"/>
    <w:rsid w:val="00350389"/>
    <w:rsid w:val="003507F2"/>
    <w:rsid w:val="00350C60"/>
    <w:rsid w:val="00351051"/>
    <w:rsid w:val="00351115"/>
    <w:rsid w:val="003515FD"/>
    <w:rsid w:val="0035174C"/>
    <w:rsid w:val="003518F3"/>
    <w:rsid w:val="00351E0E"/>
    <w:rsid w:val="00351E6F"/>
    <w:rsid w:val="00352055"/>
    <w:rsid w:val="0035263C"/>
    <w:rsid w:val="00352651"/>
    <w:rsid w:val="003527E1"/>
    <w:rsid w:val="00352960"/>
    <w:rsid w:val="00352B05"/>
    <w:rsid w:val="00352BE0"/>
    <w:rsid w:val="003531AF"/>
    <w:rsid w:val="00353AC1"/>
    <w:rsid w:val="00353B58"/>
    <w:rsid w:val="00353D0E"/>
    <w:rsid w:val="00353E77"/>
    <w:rsid w:val="00353F3D"/>
    <w:rsid w:val="00354425"/>
    <w:rsid w:val="00355C1C"/>
    <w:rsid w:val="00355C5F"/>
    <w:rsid w:val="00355CDA"/>
    <w:rsid w:val="00355E7F"/>
    <w:rsid w:val="003562EC"/>
    <w:rsid w:val="003563C1"/>
    <w:rsid w:val="003566FC"/>
    <w:rsid w:val="003567FE"/>
    <w:rsid w:val="003569F5"/>
    <w:rsid w:val="00356F19"/>
    <w:rsid w:val="0035741A"/>
    <w:rsid w:val="0035742E"/>
    <w:rsid w:val="00357744"/>
    <w:rsid w:val="00360FD5"/>
    <w:rsid w:val="0036117F"/>
    <w:rsid w:val="0036118C"/>
    <w:rsid w:val="003617D2"/>
    <w:rsid w:val="00361905"/>
    <w:rsid w:val="00361F1A"/>
    <w:rsid w:val="00362696"/>
    <w:rsid w:val="00362F32"/>
    <w:rsid w:val="00363B34"/>
    <w:rsid w:val="00364639"/>
    <w:rsid w:val="00364841"/>
    <w:rsid w:val="00365695"/>
    <w:rsid w:val="00365AC9"/>
    <w:rsid w:val="00366650"/>
    <w:rsid w:val="00366676"/>
    <w:rsid w:val="00366A2C"/>
    <w:rsid w:val="00366A6B"/>
    <w:rsid w:val="003671FE"/>
    <w:rsid w:val="00367394"/>
    <w:rsid w:val="0036739D"/>
    <w:rsid w:val="00370179"/>
    <w:rsid w:val="0037024E"/>
    <w:rsid w:val="00370252"/>
    <w:rsid w:val="00370A41"/>
    <w:rsid w:val="00370EC8"/>
    <w:rsid w:val="0037107F"/>
    <w:rsid w:val="003710E3"/>
    <w:rsid w:val="00371E30"/>
    <w:rsid w:val="00371F0C"/>
    <w:rsid w:val="00372386"/>
    <w:rsid w:val="003724F4"/>
    <w:rsid w:val="00372E10"/>
    <w:rsid w:val="00373516"/>
    <w:rsid w:val="003735D9"/>
    <w:rsid w:val="00373745"/>
    <w:rsid w:val="00373B65"/>
    <w:rsid w:val="0037487C"/>
    <w:rsid w:val="0037552D"/>
    <w:rsid w:val="003757F4"/>
    <w:rsid w:val="00375A53"/>
    <w:rsid w:val="00375B03"/>
    <w:rsid w:val="00375B2E"/>
    <w:rsid w:val="003760E9"/>
    <w:rsid w:val="00376332"/>
    <w:rsid w:val="0037753F"/>
    <w:rsid w:val="0037766B"/>
    <w:rsid w:val="00377714"/>
    <w:rsid w:val="00377A1D"/>
    <w:rsid w:val="00377AF6"/>
    <w:rsid w:val="00377E38"/>
    <w:rsid w:val="003804F0"/>
    <w:rsid w:val="00380670"/>
    <w:rsid w:val="00380E77"/>
    <w:rsid w:val="0038116B"/>
    <w:rsid w:val="003811FD"/>
    <w:rsid w:val="00381335"/>
    <w:rsid w:val="00381D7D"/>
    <w:rsid w:val="00381EE5"/>
    <w:rsid w:val="00381F12"/>
    <w:rsid w:val="00381FCF"/>
    <w:rsid w:val="0038268C"/>
    <w:rsid w:val="00382AF9"/>
    <w:rsid w:val="00382BF8"/>
    <w:rsid w:val="00382C16"/>
    <w:rsid w:val="00383211"/>
    <w:rsid w:val="003833D4"/>
    <w:rsid w:val="0038348E"/>
    <w:rsid w:val="003836E7"/>
    <w:rsid w:val="00384106"/>
    <w:rsid w:val="0038466F"/>
    <w:rsid w:val="003849D9"/>
    <w:rsid w:val="00384A90"/>
    <w:rsid w:val="00384C22"/>
    <w:rsid w:val="00384EC5"/>
    <w:rsid w:val="00385443"/>
    <w:rsid w:val="0038591C"/>
    <w:rsid w:val="00385F6D"/>
    <w:rsid w:val="00386A77"/>
    <w:rsid w:val="00386E78"/>
    <w:rsid w:val="00386F25"/>
    <w:rsid w:val="00387EDA"/>
    <w:rsid w:val="00387EDF"/>
    <w:rsid w:val="00387F20"/>
    <w:rsid w:val="0039012E"/>
    <w:rsid w:val="00390913"/>
    <w:rsid w:val="00390BBF"/>
    <w:rsid w:val="00390D3E"/>
    <w:rsid w:val="0039108D"/>
    <w:rsid w:val="003915F9"/>
    <w:rsid w:val="003918CC"/>
    <w:rsid w:val="00391C20"/>
    <w:rsid w:val="003923BC"/>
    <w:rsid w:val="00392424"/>
    <w:rsid w:val="00392725"/>
    <w:rsid w:val="0039299E"/>
    <w:rsid w:val="00392A7E"/>
    <w:rsid w:val="00392CC9"/>
    <w:rsid w:val="0039356D"/>
    <w:rsid w:val="0039381D"/>
    <w:rsid w:val="00393C6C"/>
    <w:rsid w:val="003946B8"/>
    <w:rsid w:val="00394927"/>
    <w:rsid w:val="00394B6B"/>
    <w:rsid w:val="00394C30"/>
    <w:rsid w:val="00394CD7"/>
    <w:rsid w:val="00394FED"/>
    <w:rsid w:val="00395480"/>
    <w:rsid w:val="003955A8"/>
    <w:rsid w:val="00396169"/>
    <w:rsid w:val="0039627B"/>
    <w:rsid w:val="00396307"/>
    <w:rsid w:val="00396DFB"/>
    <w:rsid w:val="00396EC1"/>
    <w:rsid w:val="00397A57"/>
    <w:rsid w:val="003A0D72"/>
    <w:rsid w:val="003A12DD"/>
    <w:rsid w:val="003A14D0"/>
    <w:rsid w:val="003A15E9"/>
    <w:rsid w:val="003A1743"/>
    <w:rsid w:val="003A2173"/>
    <w:rsid w:val="003A237D"/>
    <w:rsid w:val="003A2478"/>
    <w:rsid w:val="003A3963"/>
    <w:rsid w:val="003A39BD"/>
    <w:rsid w:val="003A4464"/>
    <w:rsid w:val="003A455B"/>
    <w:rsid w:val="003A47FE"/>
    <w:rsid w:val="003A4CCD"/>
    <w:rsid w:val="003A5706"/>
    <w:rsid w:val="003A59D2"/>
    <w:rsid w:val="003A6086"/>
    <w:rsid w:val="003A62D5"/>
    <w:rsid w:val="003A6F38"/>
    <w:rsid w:val="003A7247"/>
    <w:rsid w:val="003A7724"/>
    <w:rsid w:val="003A7795"/>
    <w:rsid w:val="003A791E"/>
    <w:rsid w:val="003B0075"/>
    <w:rsid w:val="003B05B1"/>
    <w:rsid w:val="003B072E"/>
    <w:rsid w:val="003B0C20"/>
    <w:rsid w:val="003B19AC"/>
    <w:rsid w:val="003B24AD"/>
    <w:rsid w:val="003B2795"/>
    <w:rsid w:val="003B2A8E"/>
    <w:rsid w:val="003B317E"/>
    <w:rsid w:val="003B31CB"/>
    <w:rsid w:val="003B3422"/>
    <w:rsid w:val="003B3A68"/>
    <w:rsid w:val="003B59C8"/>
    <w:rsid w:val="003B5DC5"/>
    <w:rsid w:val="003B643C"/>
    <w:rsid w:val="003B6459"/>
    <w:rsid w:val="003B676E"/>
    <w:rsid w:val="003B6EA0"/>
    <w:rsid w:val="003B733D"/>
    <w:rsid w:val="003B7A7B"/>
    <w:rsid w:val="003B7B51"/>
    <w:rsid w:val="003B7C96"/>
    <w:rsid w:val="003C0CE2"/>
    <w:rsid w:val="003C17E7"/>
    <w:rsid w:val="003C1BB8"/>
    <w:rsid w:val="003C1E37"/>
    <w:rsid w:val="003C2785"/>
    <w:rsid w:val="003C2DC3"/>
    <w:rsid w:val="003C2EB6"/>
    <w:rsid w:val="003C3544"/>
    <w:rsid w:val="003C368E"/>
    <w:rsid w:val="003C369A"/>
    <w:rsid w:val="003C42D0"/>
    <w:rsid w:val="003C4B9F"/>
    <w:rsid w:val="003C5268"/>
    <w:rsid w:val="003C5419"/>
    <w:rsid w:val="003C56C4"/>
    <w:rsid w:val="003C66AA"/>
    <w:rsid w:val="003C6891"/>
    <w:rsid w:val="003C6982"/>
    <w:rsid w:val="003C6EA4"/>
    <w:rsid w:val="003C6F67"/>
    <w:rsid w:val="003C727F"/>
    <w:rsid w:val="003C74C8"/>
    <w:rsid w:val="003C7CE3"/>
    <w:rsid w:val="003C7CF2"/>
    <w:rsid w:val="003C7D4D"/>
    <w:rsid w:val="003C7E6B"/>
    <w:rsid w:val="003C7E9C"/>
    <w:rsid w:val="003D00E1"/>
    <w:rsid w:val="003D053D"/>
    <w:rsid w:val="003D08C8"/>
    <w:rsid w:val="003D177E"/>
    <w:rsid w:val="003D22E9"/>
    <w:rsid w:val="003D2BAF"/>
    <w:rsid w:val="003D3232"/>
    <w:rsid w:val="003D3405"/>
    <w:rsid w:val="003D39D8"/>
    <w:rsid w:val="003D3A55"/>
    <w:rsid w:val="003D4266"/>
    <w:rsid w:val="003D45F9"/>
    <w:rsid w:val="003D4BDC"/>
    <w:rsid w:val="003D4CC5"/>
    <w:rsid w:val="003D51F1"/>
    <w:rsid w:val="003D5AE7"/>
    <w:rsid w:val="003D5BFA"/>
    <w:rsid w:val="003D5CD5"/>
    <w:rsid w:val="003D5CF9"/>
    <w:rsid w:val="003D6371"/>
    <w:rsid w:val="003D6A20"/>
    <w:rsid w:val="003D6B6F"/>
    <w:rsid w:val="003D6B96"/>
    <w:rsid w:val="003D74CB"/>
    <w:rsid w:val="003D7AFB"/>
    <w:rsid w:val="003E01E2"/>
    <w:rsid w:val="003E022B"/>
    <w:rsid w:val="003E0319"/>
    <w:rsid w:val="003E132B"/>
    <w:rsid w:val="003E1703"/>
    <w:rsid w:val="003E1B35"/>
    <w:rsid w:val="003E1BEB"/>
    <w:rsid w:val="003E1D6E"/>
    <w:rsid w:val="003E1F2A"/>
    <w:rsid w:val="003E24D6"/>
    <w:rsid w:val="003E2733"/>
    <w:rsid w:val="003E29B1"/>
    <w:rsid w:val="003E2B28"/>
    <w:rsid w:val="003E2D69"/>
    <w:rsid w:val="003E2FC1"/>
    <w:rsid w:val="003E305B"/>
    <w:rsid w:val="003E30BA"/>
    <w:rsid w:val="003E388F"/>
    <w:rsid w:val="003E3CCD"/>
    <w:rsid w:val="003E3E1A"/>
    <w:rsid w:val="003E42DE"/>
    <w:rsid w:val="003E4430"/>
    <w:rsid w:val="003E4921"/>
    <w:rsid w:val="003E4B46"/>
    <w:rsid w:val="003E4D42"/>
    <w:rsid w:val="003E541A"/>
    <w:rsid w:val="003E5E02"/>
    <w:rsid w:val="003E6664"/>
    <w:rsid w:val="003E69BA"/>
    <w:rsid w:val="003E6BAA"/>
    <w:rsid w:val="003E6EDA"/>
    <w:rsid w:val="003E7058"/>
    <w:rsid w:val="003E7069"/>
    <w:rsid w:val="003E711A"/>
    <w:rsid w:val="003E76A1"/>
    <w:rsid w:val="003E7A02"/>
    <w:rsid w:val="003F12AF"/>
    <w:rsid w:val="003F12F2"/>
    <w:rsid w:val="003F1497"/>
    <w:rsid w:val="003F1B68"/>
    <w:rsid w:val="003F1CB9"/>
    <w:rsid w:val="003F2273"/>
    <w:rsid w:val="003F2464"/>
    <w:rsid w:val="003F2703"/>
    <w:rsid w:val="003F2846"/>
    <w:rsid w:val="003F2931"/>
    <w:rsid w:val="003F2BD2"/>
    <w:rsid w:val="003F2DB6"/>
    <w:rsid w:val="003F2E3A"/>
    <w:rsid w:val="003F2E40"/>
    <w:rsid w:val="003F3266"/>
    <w:rsid w:val="003F34AE"/>
    <w:rsid w:val="003F398C"/>
    <w:rsid w:val="003F3BBD"/>
    <w:rsid w:val="003F3EB1"/>
    <w:rsid w:val="003F40DE"/>
    <w:rsid w:val="003F431A"/>
    <w:rsid w:val="003F56EE"/>
    <w:rsid w:val="003F5BE5"/>
    <w:rsid w:val="003F603C"/>
    <w:rsid w:val="003F678C"/>
    <w:rsid w:val="003F6A1F"/>
    <w:rsid w:val="003F6A2C"/>
    <w:rsid w:val="003F6C96"/>
    <w:rsid w:val="003F6D53"/>
    <w:rsid w:val="003F6D60"/>
    <w:rsid w:val="003F7B6A"/>
    <w:rsid w:val="003F7D8B"/>
    <w:rsid w:val="00400461"/>
    <w:rsid w:val="00400753"/>
    <w:rsid w:val="00400B59"/>
    <w:rsid w:val="00400E9D"/>
    <w:rsid w:val="00400EFE"/>
    <w:rsid w:val="004014CB"/>
    <w:rsid w:val="00401CD4"/>
    <w:rsid w:val="00401D30"/>
    <w:rsid w:val="00401EED"/>
    <w:rsid w:val="0040250E"/>
    <w:rsid w:val="00402842"/>
    <w:rsid w:val="00402B20"/>
    <w:rsid w:val="00402BD8"/>
    <w:rsid w:val="00402DC7"/>
    <w:rsid w:val="0040310C"/>
    <w:rsid w:val="00403FA5"/>
    <w:rsid w:val="004046F8"/>
    <w:rsid w:val="004049FB"/>
    <w:rsid w:val="00404AC8"/>
    <w:rsid w:val="00404B3B"/>
    <w:rsid w:val="00404B50"/>
    <w:rsid w:val="00404EBC"/>
    <w:rsid w:val="004050F6"/>
    <w:rsid w:val="004053D1"/>
    <w:rsid w:val="004060D9"/>
    <w:rsid w:val="00406258"/>
    <w:rsid w:val="0040668A"/>
    <w:rsid w:val="00406793"/>
    <w:rsid w:val="00406B15"/>
    <w:rsid w:val="0040712D"/>
    <w:rsid w:val="0040733D"/>
    <w:rsid w:val="00407CB4"/>
    <w:rsid w:val="00410116"/>
    <w:rsid w:val="00410690"/>
    <w:rsid w:val="00410765"/>
    <w:rsid w:val="0041077F"/>
    <w:rsid w:val="00410D36"/>
    <w:rsid w:val="00411F19"/>
    <w:rsid w:val="00412135"/>
    <w:rsid w:val="00412323"/>
    <w:rsid w:val="0041238A"/>
    <w:rsid w:val="004128AD"/>
    <w:rsid w:val="00413142"/>
    <w:rsid w:val="0041375B"/>
    <w:rsid w:val="00413992"/>
    <w:rsid w:val="00413CB9"/>
    <w:rsid w:val="00414704"/>
    <w:rsid w:val="004149EC"/>
    <w:rsid w:val="00414CB9"/>
    <w:rsid w:val="0041525A"/>
    <w:rsid w:val="0041525F"/>
    <w:rsid w:val="00415311"/>
    <w:rsid w:val="004154A7"/>
    <w:rsid w:val="0041571E"/>
    <w:rsid w:val="00415835"/>
    <w:rsid w:val="00416206"/>
    <w:rsid w:val="004163BB"/>
    <w:rsid w:val="00416427"/>
    <w:rsid w:val="004165DA"/>
    <w:rsid w:val="00417341"/>
    <w:rsid w:val="0041774B"/>
    <w:rsid w:val="00417A28"/>
    <w:rsid w:val="00417CA7"/>
    <w:rsid w:val="00417F7B"/>
    <w:rsid w:val="00420247"/>
    <w:rsid w:val="004204AB"/>
    <w:rsid w:val="004206F1"/>
    <w:rsid w:val="00420949"/>
    <w:rsid w:val="00420C28"/>
    <w:rsid w:val="00420D3A"/>
    <w:rsid w:val="00420E68"/>
    <w:rsid w:val="00421013"/>
    <w:rsid w:val="004210C9"/>
    <w:rsid w:val="0042110C"/>
    <w:rsid w:val="0042175E"/>
    <w:rsid w:val="00421B01"/>
    <w:rsid w:val="004224AE"/>
    <w:rsid w:val="004226E5"/>
    <w:rsid w:val="00422752"/>
    <w:rsid w:val="0042285E"/>
    <w:rsid w:val="004228AF"/>
    <w:rsid w:val="004230A0"/>
    <w:rsid w:val="0042310D"/>
    <w:rsid w:val="004236B6"/>
    <w:rsid w:val="00423AE7"/>
    <w:rsid w:val="004240FC"/>
    <w:rsid w:val="00424412"/>
    <w:rsid w:val="0042477D"/>
    <w:rsid w:val="00424EAD"/>
    <w:rsid w:val="004250F6"/>
    <w:rsid w:val="00425C47"/>
    <w:rsid w:val="00425CBE"/>
    <w:rsid w:val="004261DC"/>
    <w:rsid w:val="00426935"/>
    <w:rsid w:val="00426C95"/>
    <w:rsid w:val="00427021"/>
    <w:rsid w:val="004273DD"/>
    <w:rsid w:val="00427546"/>
    <w:rsid w:val="004277EF"/>
    <w:rsid w:val="00427DDA"/>
    <w:rsid w:val="004301E8"/>
    <w:rsid w:val="00430398"/>
    <w:rsid w:val="0043068B"/>
    <w:rsid w:val="004306D1"/>
    <w:rsid w:val="00430CB8"/>
    <w:rsid w:val="004311AF"/>
    <w:rsid w:val="00431742"/>
    <w:rsid w:val="00431766"/>
    <w:rsid w:val="0043231F"/>
    <w:rsid w:val="004324E6"/>
    <w:rsid w:val="00432BED"/>
    <w:rsid w:val="00433AFF"/>
    <w:rsid w:val="00433D1B"/>
    <w:rsid w:val="0043402C"/>
    <w:rsid w:val="004347E0"/>
    <w:rsid w:val="0043488F"/>
    <w:rsid w:val="00434ACD"/>
    <w:rsid w:val="00434D18"/>
    <w:rsid w:val="00435050"/>
    <w:rsid w:val="00435358"/>
    <w:rsid w:val="00435436"/>
    <w:rsid w:val="004356E1"/>
    <w:rsid w:val="00436129"/>
    <w:rsid w:val="004361D9"/>
    <w:rsid w:val="00436E22"/>
    <w:rsid w:val="00437593"/>
    <w:rsid w:val="004400D3"/>
    <w:rsid w:val="00440A45"/>
    <w:rsid w:val="00440BB3"/>
    <w:rsid w:val="00440D1A"/>
    <w:rsid w:val="00441045"/>
    <w:rsid w:val="00441330"/>
    <w:rsid w:val="00441B5B"/>
    <w:rsid w:val="00441CDC"/>
    <w:rsid w:val="00442E30"/>
    <w:rsid w:val="00442EDB"/>
    <w:rsid w:val="00442F12"/>
    <w:rsid w:val="00442FE3"/>
    <w:rsid w:val="00443156"/>
    <w:rsid w:val="004432C9"/>
    <w:rsid w:val="0044360D"/>
    <w:rsid w:val="00443AAF"/>
    <w:rsid w:val="00444BDE"/>
    <w:rsid w:val="00444C33"/>
    <w:rsid w:val="00444F1A"/>
    <w:rsid w:val="00445097"/>
    <w:rsid w:val="004456DB"/>
    <w:rsid w:val="00446926"/>
    <w:rsid w:val="00446B98"/>
    <w:rsid w:val="00446CC5"/>
    <w:rsid w:val="004470AA"/>
    <w:rsid w:val="0044710F"/>
    <w:rsid w:val="00447420"/>
    <w:rsid w:val="00447866"/>
    <w:rsid w:val="00450345"/>
    <w:rsid w:val="004504C9"/>
    <w:rsid w:val="00450A7E"/>
    <w:rsid w:val="00450DFD"/>
    <w:rsid w:val="00450E5F"/>
    <w:rsid w:val="00451155"/>
    <w:rsid w:val="00451D13"/>
    <w:rsid w:val="00451E37"/>
    <w:rsid w:val="004521A1"/>
    <w:rsid w:val="0045259E"/>
    <w:rsid w:val="0045285B"/>
    <w:rsid w:val="00452BF3"/>
    <w:rsid w:val="00452F7B"/>
    <w:rsid w:val="00453A3A"/>
    <w:rsid w:val="00453B93"/>
    <w:rsid w:val="00454094"/>
    <w:rsid w:val="0045451B"/>
    <w:rsid w:val="004545E9"/>
    <w:rsid w:val="004549AB"/>
    <w:rsid w:val="004549ED"/>
    <w:rsid w:val="00455226"/>
    <w:rsid w:val="004552BB"/>
    <w:rsid w:val="00455BC7"/>
    <w:rsid w:val="004564B4"/>
    <w:rsid w:val="0045662D"/>
    <w:rsid w:val="004567B8"/>
    <w:rsid w:val="00456821"/>
    <w:rsid w:val="00456F76"/>
    <w:rsid w:val="00457728"/>
    <w:rsid w:val="00457F53"/>
    <w:rsid w:val="0046018B"/>
    <w:rsid w:val="004603D7"/>
    <w:rsid w:val="00460E5F"/>
    <w:rsid w:val="0046154D"/>
    <w:rsid w:val="00461A48"/>
    <w:rsid w:val="00461C43"/>
    <w:rsid w:val="00461F18"/>
    <w:rsid w:val="00461F8E"/>
    <w:rsid w:val="00462EFE"/>
    <w:rsid w:val="00462F5B"/>
    <w:rsid w:val="00462FB6"/>
    <w:rsid w:val="00462FF0"/>
    <w:rsid w:val="00463590"/>
    <w:rsid w:val="00464226"/>
    <w:rsid w:val="00464361"/>
    <w:rsid w:val="00465371"/>
    <w:rsid w:val="00465C50"/>
    <w:rsid w:val="00465CAC"/>
    <w:rsid w:val="0046633E"/>
    <w:rsid w:val="00466520"/>
    <w:rsid w:val="004669B4"/>
    <w:rsid w:val="004671DB"/>
    <w:rsid w:val="0046776F"/>
    <w:rsid w:val="00467B5A"/>
    <w:rsid w:val="00467B67"/>
    <w:rsid w:val="00467CA8"/>
    <w:rsid w:val="00470057"/>
    <w:rsid w:val="00470BCF"/>
    <w:rsid w:val="00471078"/>
    <w:rsid w:val="00471489"/>
    <w:rsid w:val="00471868"/>
    <w:rsid w:val="004719B1"/>
    <w:rsid w:val="00471A6D"/>
    <w:rsid w:val="00471D54"/>
    <w:rsid w:val="00471FE0"/>
    <w:rsid w:val="004723A7"/>
    <w:rsid w:val="00472F2D"/>
    <w:rsid w:val="00473164"/>
    <w:rsid w:val="00473773"/>
    <w:rsid w:val="00473DE8"/>
    <w:rsid w:val="0047457A"/>
    <w:rsid w:val="00474B58"/>
    <w:rsid w:val="004750CE"/>
    <w:rsid w:val="00475143"/>
    <w:rsid w:val="00475CF7"/>
    <w:rsid w:val="00476CB0"/>
    <w:rsid w:val="00476FFC"/>
    <w:rsid w:val="00477031"/>
    <w:rsid w:val="004772D3"/>
    <w:rsid w:val="00477B75"/>
    <w:rsid w:val="00477D18"/>
    <w:rsid w:val="0048032B"/>
    <w:rsid w:val="00480A71"/>
    <w:rsid w:val="00481154"/>
    <w:rsid w:val="00481231"/>
    <w:rsid w:val="0048137B"/>
    <w:rsid w:val="004816B9"/>
    <w:rsid w:val="00481706"/>
    <w:rsid w:val="004817BE"/>
    <w:rsid w:val="0048183F"/>
    <w:rsid w:val="00481B48"/>
    <w:rsid w:val="00481CE1"/>
    <w:rsid w:val="00481E26"/>
    <w:rsid w:val="00481F8E"/>
    <w:rsid w:val="004820F8"/>
    <w:rsid w:val="00482F22"/>
    <w:rsid w:val="0048310B"/>
    <w:rsid w:val="004832DA"/>
    <w:rsid w:val="00483340"/>
    <w:rsid w:val="00483672"/>
    <w:rsid w:val="0048394A"/>
    <w:rsid w:val="00483B6B"/>
    <w:rsid w:val="00485099"/>
    <w:rsid w:val="00485280"/>
    <w:rsid w:val="00485291"/>
    <w:rsid w:val="00485A2F"/>
    <w:rsid w:val="00487552"/>
    <w:rsid w:val="004902B3"/>
    <w:rsid w:val="0049034D"/>
    <w:rsid w:val="00490B15"/>
    <w:rsid w:val="00490DBC"/>
    <w:rsid w:val="00490E51"/>
    <w:rsid w:val="00491442"/>
    <w:rsid w:val="00491AB2"/>
    <w:rsid w:val="00491B8F"/>
    <w:rsid w:val="00491CBF"/>
    <w:rsid w:val="00491D52"/>
    <w:rsid w:val="0049393B"/>
    <w:rsid w:val="00493946"/>
    <w:rsid w:val="00493DB6"/>
    <w:rsid w:val="00494041"/>
    <w:rsid w:val="00494377"/>
    <w:rsid w:val="00494715"/>
    <w:rsid w:val="0049485F"/>
    <w:rsid w:val="00494AC2"/>
    <w:rsid w:val="00494E4C"/>
    <w:rsid w:val="004954C8"/>
    <w:rsid w:val="004958A6"/>
    <w:rsid w:val="00495F33"/>
    <w:rsid w:val="00496BD3"/>
    <w:rsid w:val="00496D49"/>
    <w:rsid w:val="00496FEE"/>
    <w:rsid w:val="00497190"/>
    <w:rsid w:val="004972C2"/>
    <w:rsid w:val="004974FA"/>
    <w:rsid w:val="0049766E"/>
    <w:rsid w:val="00497A48"/>
    <w:rsid w:val="00497C3C"/>
    <w:rsid w:val="004A046C"/>
    <w:rsid w:val="004A046F"/>
    <w:rsid w:val="004A0616"/>
    <w:rsid w:val="004A0A5E"/>
    <w:rsid w:val="004A0FE8"/>
    <w:rsid w:val="004A1223"/>
    <w:rsid w:val="004A13E7"/>
    <w:rsid w:val="004A1982"/>
    <w:rsid w:val="004A1C27"/>
    <w:rsid w:val="004A273D"/>
    <w:rsid w:val="004A2C8B"/>
    <w:rsid w:val="004A37AE"/>
    <w:rsid w:val="004A385F"/>
    <w:rsid w:val="004A38EE"/>
    <w:rsid w:val="004A3A6E"/>
    <w:rsid w:val="004A3B2F"/>
    <w:rsid w:val="004A3D5B"/>
    <w:rsid w:val="004A3E44"/>
    <w:rsid w:val="004A3F28"/>
    <w:rsid w:val="004A4459"/>
    <w:rsid w:val="004A471A"/>
    <w:rsid w:val="004A4AA7"/>
    <w:rsid w:val="004A4BA8"/>
    <w:rsid w:val="004A5144"/>
    <w:rsid w:val="004A57BF"/>
    <w:rsid w:val="004A5D99"/>
    <w:rsid w:val="004A5FE6"/>
    <w:rsid w:val="004A61F4"/>
    <w:rsid w:val="004A63AE"/>
    <w:rsid w:val="004A689A"/>
    <w:rsid w:val="004A6A3C"/>
    <w:rsid w:val="004A6DA0"/>
    <w:rsid w:val="004A76F2"/>
    <w:rsid w:val="004B06CF"/>
    <w:rsid w:val="004B0812"/>
    <w:rsid w:val="004B11A8"/>
    <w:rsid w:val="004B13F3"/>
    <w:rsid w:val="004B15D7"/>
    <w:rsid w:val="004B1625"/>
    <w:rsid w:val="004B2180"/>
    <w:rsid w:val="004B237A"/>
    <w:rsid w:val="004B2727"/>
    <w:rsid w:val="004B2B26"/>
    <w:rsid w:val="004B30CB"/>
    <w:rsid w:val="004B335A"/>
    <w:rsid w:val="004B35F5"/>
    <w:rsid w:val="004B3A08"/>
    <w:rsid w:val="004B3A23"/>
    <w:rsid w:val="004B3B98"/>
    <w:rsid w:val="004B3F74"/>
    <w:rsid w:val="004B4B35"/>
    <w:rsid w:val="004B4D0E"/>
    <w:rsid w:val="004B5027"/>
    <w:rsid w:val="004B5032"/>
    <w:rsid w:val="004B5B79"/>
    <w:rsid w:val="004B600D"/>
    <w:rsid w:val="004B62EC"/>
    <w:rsid w:val="004B6721"/>
    <w:rsid w:val="004B67C1"/>
    <w:rsid w:val="004B6B58"/>
    <w:rsid w:val="004B715D"/>
    <w:rsid w:val="004B7320"/>
    <w:rsid w:val="004B7487"/>
    <w:rsid w:val="004B748F"/>
    <w:rsid w:val="004B7814"/>
    <w:rsid w:val="004B78AE"/>
    <w:rsid w:val="004B7995"/>
    <w:rsid w:val="004C0043"/>
    <w:rsid w:val="004C01CE"/>
    <w:rsid w:val="004C049A"/>
    <w:rsid w:val="004C08B9"/>
    <w:rsid w:val="004C1004"/>
    <w:rsid w:val="004C118F"/>
    <w:rsid w:val="004C1190"/>
    <w:rsid w:val="004C1753"/>
    <w:rsid w:val="004C1C18"/>
    <w:rsid w:val="004C1F8F"/>
    <w:rsid w:val="004C27BE"/>
    <w:rsid w:val="004C2A02"/>
    <w:rsid w:val="004C30E0"/>
    <w:rsid w:val="004C3144"/>
    <w:rsid w:val="004C330D"/>
    <w:rsid w:val="004C3625"/>
    <w:rsid w:val="004C3674"/>
    <w:rsid w:val="004C374A"/>
    <w:rsid w:val="004C3D1F"/>
    <w:rsid w:val="004C4169"/>
    <w:rsid w:val="004C4773"/>
    <w:rsid w:val="004C4B33"/>
    <w:rsid w:val="004C4C64"/>
    <w:rsid w:val="004C4D02"/>
    <w:rsid w:val="004C5270"/>
    <w:rsid w:val="004C554D"/>
    <w:rsid w:val="004C5680"/>
    <w:rsid w:val="004C58D0"/>
    <w:rsid w:val="004C5982"/>
    <w:rsid w:val="004C5A24"/>
    <w:rsid w:val="004C6057"/>
    <w:rsid w:val="004C6152"/>
    <w:rsid w:val="004C6318"/>
    <w:rsid w:val="004C65B0"/>
    <w:rsid w:val="004C706C"/>
    <w:rsid w:val="004C71EA"/>
    <w:rsid w:val="004C7AF8"/>
    <w:rsid w:val="004C7E4E"/>
    <w:rsid w:val="004C7E94"/>
    <w:rsid w:val="004D03B1"/>
    <w:rsid w:val="004D0611"/>
    <w:rsid w:val="004D075B"/>
    <w:rsid w:val="004D07DE"/>
    <w:rsid w:val="004D0990"/>
    <w:rsid w:val="004D0E23"/>
    <w:rsid w:val="004D115C"/>
    <w:rsid w:val="004D11B6"/>
    <w:rsid w:val="004D1EF3"/>
    <w:rsid w:val="004D1FD2"/>
    <w:rsid w:val="004D2656"/>
    <w:rsid w:val="004D2A53"/>
    <w:rsid w:val="004D2D05"/>
    <w:rsid w:val="004D2D4C"/>
    <w:rsid w:val="004D316F"/>
    <w:rsid w:val="004D31F4"/>
    <w:rsid w:val="004D353C"/>
    <w:rsid w:val="004D358C"/>
    <w:rsid w:val="004D35C7"/>
    <w:rsid w:val="004D390A"/>
    <w:rsid w:val="004D3B65"/>
    <w:rsid w:val="004D3D6A"/>
    <w:rsid w:val="004D405B"/>
    <w:rsid w:val="004D42AC"/>
    <w:rsid w:val="004D4379"/>
    <w:rsid w:val="004D43B6"/>
    <w:rsid w:val="004D43E4"/>
    <w:rsid w:val="004D4400"/>
    <w:rsid w:val="004D50CB"/>
    <w:rsid w:val="004D5323"/>
    <w:rsid w:val="004D54D9"/>
    <w:rsid w:val="004D593B"/>
    <w:rsid w:val="004D5CBA"/>
    <w:rsid w:val="004D6578"/>
    <w:rsid w:val="004D657C"/>
    <w:rsid w:val="004D6CEB"/>
    <w:rsid w:val="004D7173"/>
    <w:rsid w:val="004D7384"/>
    <w:rsid w:val="004D76A1"/>
    <w:rsid w:val="004E0386"/>
    <w:rsid w:val="004E0711"/>
    <w:rsid w:val="004E0AFF"/>
    <w:rsid w:val="004E0D02"/>
    <w:rsid w:val="004E0E50"/>
    <w:rsid w:val="004E0F7D"/>
    <w:rsid w:val="004E1256"/>
    <w:rsid w:val="004E12BC"/>
    <w:rsid w:val="004E2357"/>
    <w:rsid w:val="004E24F9"/>
    <w:rsid w:val="004E28C5"/>
    <w:rsid w:val="004E3791"/>
    <w:rsid w:val="004E387B"/>
    <w:rsid w:val="004E3DA3"/>
    <w:rsid w:val="004E3FDB"/>
    <w:rsid w:val="004E4C0D"/>
    <w:rsid w:val="004E55CE"/>
    <w:rsid w:val="004E5BE5"/>
    <w:rsid w:val="004E61A2"/>
    <w:rsid w:val="004E621E"/>
    <w:rsid w:val="004E729A"/>
    <w:rsid w:val="004E7533"/>
    <w:rsid w:val="004E75EE"/>
    <w:rsid w:val="004E783E"/>
    <w:rsid w:val="004E798B"/>
    <w:rsid w:val="004E7E43"/>
    <w:rsid w:val="004F0249"/>
    <w:rsid w:val="004F0391"/>
    <w:rsid w:val="004F0B5A"/>
    <w:rsid w:val="004F19C8"/>
    <w:rsid w:val="004F1D7A"/>
    <w:rsid w:val="004F2742"/>
    <w:rsid w:val="004F2E81"/>
    <w:rsid w:val="004F30DC"/>
    <w:rsid w:val="004F33EA"/>
    <w:rsid w:val="004F3736"/>
    <w:rsid w:val="004F3B34"/>
    <w:rsid w:val="004F3BEE"/>
    <w:rsid w:val="004F4BCC"/>
    <w:rsid w:val="004F53EC"/>
    <w:rsid w:val="004F5715"/>
    <w:rsid w:val="004F5EFE"/>
    <w:rsid w:val="004F6099"/>
    <w:rsid w:val="004F63FC"/>
    <w:rsid w:val="004F696A"/>
    <w:rsid w:val="004F6F31"/>
    <w:rsid w:val="004F753D"/>
    <w:rsid w:val="004F7596"/>
    <w:rsid w:val="004F7A9B"/>
    <w:rsid w:val="004F7AC3"/>
    <w:rsid w:val="00500B6C"/>
    <w:rsid w:val="00500B82"/>
    <w:rsid w:val="00500BE2"/>
    <w:rsid w:val="00501E67"/>
    <w:rsid w:val="00501F8D"/>
    <w:rsid w:val="00502715"/>
    <w:rsid w:val="00502E2F"/>
    <w:rsid w:val="00503214"/>
    <w:rsid w:val="005038FD"/>
    <w:rsid w:val="00503E5B"/>
    <w:rsid w:val="00504512"/>
    <w:rsid w:val="00504995"/>
    <w:rsid w:val="00504B4B"/>
    <w:rsid w:val="0050550A"/>
    <w:rsid w:val="00505559"/>
    <w:rsid w:val="00505E8D"/>
    <w:rsid w:val="0050609A"/>
    <w:rsid w:val="005061A3"/>
    <w:rsid w:val="005063CC"/>
    <w:rsid w:val="005064BD"/>
    <w:rsid w:val="00506559"/>
    <w:rsid w:val="00506A53"/>
    <w:rsid w:val="00506BC0"/>
    <w:rsid w:val="00507EF0"/>
    <w:rsid w:val="00510736"/>
    <w:rsid w:val="00510AFB"/>
    <w:rsid w:val="00510E57"/>
    <w:rsid w:val="00510FD8"/>
    <w:rsid w:val="00511203"/>
    <w:rsid w:val="005114F9"/>
    <w:rsid w:val="00513118"/>
    <w:rsid w:val="0051320B"/>
    <w:rsid w:val="0051389A"/>
    <w:rsid w:val="00513AE5"/>
    <w:rsid w:val="00513D0A"/>
    <w:rsid w:val="00513FC4"/>
    <w:rsid w:val="005141D2"/>
    <w:rsid w:val="005145BB"/>
    <w:rsid w:val="005148EC"/>
    <w:rsid w:val="00514CC2"/>
    <w:rsid w:val="00515BE3"/>
    <w:rsid w:val="005164AC"/>
    <w:rsid w:val="00516643"/>
    <w:rsid w:val="00517477"/>
    <w:rsid w:val="0051784D"/>
    <w:rsid w:val="00517CDA"/>
    <w:rsid w:val="00517E4E"/>
    <w:rsid w:val="00520893"/>
    <w:rsid w:val="00520CB2"/>
    <w:rsid w:val="00520FCB"/>
    <w:rsid w:val="005210D4"/>
    <w:rsid w:val="005218AC"/>
    <w:rsid w:val="0052208A"/>
    <w:rsid w:val="0052231A"/>
    <w:rsid w:val="00522AA4"/>
    <w:rsid w:val="00523223"/>
    <w:rsid w:val="005234B7"/>
    <w:rsid w:val="0052372D"/>
    <w:rsid w:val="0052398C"/>
    <w:rsid w:val="00523BD3"/>
    <w:rsid w:val="00523F7B"/>
    <w:rsid w:val="00524891"/>
    <w:rsid w:val="00525010"/>
    <w:rsid w:val="00525023"/>
    <w:rsid w:val="00525047"/>
    <w:rsid w:val="005250F2"/>
    <w:rsid w:val="005254EB"/>
    <w:rsid w:val="0052569B"/>
    <w:rsid w:val="005261A5"/>
    <w:rsid w:val="005267CB"/>
    <w:rsid w:val="00527153"/>
    <w:rsid w:val="0052728E"/>
    <w:rsid w:val="00527EFE"/>
    <w:rsid w:val="00527F19"/>
    <w:rsid w:val="005300CD"/>
    <w:rsid w:val="00530578"/>
    <w:rsid w:val="0053114A"/>
    <w:rsid w:val="005317B1"/>
    <w:rsid w:val="00531F03"/>
    <w:rsid w:val="00532417"/>
    <w:rsid w:val="0053256F"/>
    <w:rsid w:val="005327F8"/>
    <w:rsid w:val="0053287B"/>
    <w:rsid w:val="00532B59"/>
    <w:rsid w:val="00533331"/>
    <w:rsid w:val="0053393F"/>
    <w:rsid w:val="00534237"/>
    <w:rsid w:val="005352C9"/>
    <w:rsid w:val="00535889"/>
    <w:rsid w:val="00535B7D"/>
    <w:rsid w:val="00535E51"/>
    <w:rsid w:val="0053623D"/>
    <w:rsid w:val="00536463"/>
    <w:rsid w:val="005365FA"/>
    <w:rsid w:val="00536739"/>
    <w:rsid w:val="005367C3"/>
    <w:rsid w:val="00536BD5"/>
    <w:rsid w:val="00536F76"/>
    <w:rsid w:val="00537501"/>
    <w:rsid w:val="00537564"/>
    <w:rsid w:val="005376DE"/>
    <w:rsid w:val="00537BD2"/>
    <w:rsid w:val="00540430"/>
    <w:rsid w:val="005408D9"/>
    <w:rsid w:val="0054119E"/>
    <w:rsid w:val="00541638"/>
    <w:rsid w:val="005418F4"/>
    <w:rsid w:val="00542058"/>
    <w:rsid w:val="00542657"/>
    <w:rsid w:val="005427B3"/>
    <w:rsid w:val="00542912"/>
    <w:rsid w:val="005430C3"/>
    <w:rsid w:val="00544048"/>
    <w:rsid w:val="00544CAD"/>
    <w:rsid w:val="00544DEC"/>
    <w:rsid w:val="00544E18"/>
    <w:rsid w:val="00545367"/>
    <w:rsid w:val="00545457"/>
    <w:rsid w:val="00545527"/>
    <w:rsid w:val="00545A2A"/>
    <w:rsid w:val="00545B79"/>
    <w:rsid w:val="00545DC0"/>
    <w:rsid w:val="005466F9"/>
    <w:rsid w:val="00546E2F"/>
    <w:rsid w:val="005473D8"/>
    <w:rsid w:val="00547932"/>
    <w:rsid w:val="00547992"/>
    <w:rsid w:val="00547D3D"/>
    <w:rsid w:val="0055056A"/>
    <w:rsid w:val="0055084B"/>
    <w:rsid w:val="00551446"/>
    <w:rsid w:val="005515C9"/>
    <w:rsid w:val="005517DC"/>
    <w:rsid w:val="00551C00"/>
    <w:rsid w:val="00552150"/>
    <w:rsid w:val="005525A1"/>
    <w:rsid w:val="00552AE5"/>
    <w:rsid w:val="00552C7E"/>
    <w:rsid w:val="00553443"/>
    <w:rsid w:val="00553465"/>
    <w:rsid w:val="0055392A"/>
    <w:rsid w:val="00553CD8"/>
    <w:rsid w:val="00553D41"/>
    <w:rsid w:val="00553EDA"/>
    <w:rsid w:val="00553F95"/>
    <w:rsid w:val="00554742"/>
    <w:rsid w:val="005547BE"/>
    <w:rsid w:val="00554D08"/>
    <w:rsid w:val="00554DF6"/>
    <w:rsid w:val="00554F3C"/>
    <w:rsid w:val="00555080"/>
    <w:rsid w:val="00555116"/>
    <w:rsid w:val="00555FC8"/>
    <w:rsid w:val="00556C01"/>
    <w:rsid w:val="00556D92"/>
    <w:rsid w:val="00557603"/>
    <w:rsid w:val="00557DB2"/>
    <w:rsid w:val="005607BD"/>
    <w:rsid w:val="005609D0"/>
    <w:rsid w:val="00560BD2"/>
    <w:rsid w:val="005612E9"/>
    <w:rsid w:val="00561535"/>
    <w:rsid w:val="00561814"/>
    <w:rsid w:val="00561BC6"/>
    <w:rsid w:val="00561C7E"/>
    <w:rsid w:val="00561E1E"/>
    <w:rsid w:val="00562123"/>
    <w:rsid w:val="00562135"/>
    <w:rsid w:val="005626CF"/>
    <w:rsid w:val="005633C4"/>
    <w:rsid w:val="0056387D"/>
    <w:rsid w:val="005640A4"/>
    <w:rsid w:val="0056426D"/>
    <w:rsid w:val="005646A5"/>
    <w:rsid w:val="005650A2"/>
    <w:rsid w:val="005657BC"/>
    <w:rsid w:val="00565BE3"/>
    <w:rsid w:val="00565E57"/>
    <w:rsid w:val="0056601F"/>
    <w:rsid w:val="00566250"/>
    <w:rsid w:val="005664C6"/>
    <w:rsid w:val="00566A9A"/>
    <w:rsid w:val="00566AE0"/>
    <w:rsid w:val="0056716C"/>
    <w:rsid w:val="005671C1"/>
    <w:rsid w:val="005701BE"/>
    <w:rsid w:val="00571437"/>
    <w:rsid w:val="005720B6"/>
    <w:rsid w:val="00572447"/>
    <w:rsid w:val="00572896"/>
    <w:rsid w:val="005728B1"/>
    <w:rsid w:val="00572DF2"/>
    <w:rsid w:val="00573A66"/>
    <w:rsid w:val="00573AEB"/>
    <w:rsid w:val="00574285"/>
    <w:rsid w:val="005746FD"/>
    <w:rsid w:val="0057483A"/>
    <w:rsid w:val="00574912"/>
    <w:rsid w:val="00575342"/>
    <w:rsid w:val="0057568D"/>
    <w:rsid w:val="005757C7"/>
    <w:rsid w:val="005759D2"/>
    <w:rsid w:val="00575B9E"/>
    <w:rsid w:val="005763E7"/>
    <w:rsid w:val="00576905"/>
    <w:rsid w:val="00577672"/>
    <w:rsid w:val="00577B2D"/>
    <w:rsid w:val="00577EDB"/>
    <w:rsid w:val="00577F68"/>
    <w:rsid w:val="005800D1"/>
    <w:rsid w:val="0058011E"/>
    <w:rsid w:val="005806F4"/>
    <w:rsid w:val="005807EC"/>
    <w:rsid w:val="00580BDB"/>
    <w:rsid w:val="0058147A"/>
    <w:rsid w:val="005814C9"/>
    <w:rsid w:val="00581507"/>
    <w:rsid w:val="00581B6F"/>
    <w:rsid w:val="00581E71"/>
    <w:rsid w:val="00581E72"/>
    <w:rsid w:val="00581E9C"/>
    <w:rsid w:val="00582303"/>
    <w:rsid w:val="005832D6"/>
    <w:rsid w:val="0058355D"/>
    <w:rsid w:val="005835A6"/>
    <w:rsid w:val="00583B3C"/>
    <w:rsid w:val="00583DDE"/>
    <w:rsid w:val="00584E7F"/>
    <w:rsid w:val="00585417"/>
    <w:rsid w:val="005854EC"/>
    <w:rsid w:val="00585F44"/>
    <w:rsid w:val="00585FBE"/>
    <w:rsid w:val="00586AD3"/>
    <w:rsid w:val="005870C1"/>
    <w:rsid w:val="00587E9F"/>
    <w:rsid w:val="00590643"/>
    <w:rsid w:val="00591759"/>
    <w:rsid w:val="00592A3F"/>
    <w:rsid w:val="00592BA4"/>
    <w:rsid w:val="00593F3B"/>
    <w:rsid w:val="00594332"/>
    <w:rsid w:val="0059467F"/>
    <w:rsid w:val="005946F0"/>
    <w:rsid w:val="00595347"/>
    <w:rsid w:val="00595837"/>
    <w:rsid w:val="00596823"/>
    <w:rsid w:val="005968AE"/>
    <w:rsid w:val="005968C7"/>
    <w:rsid w:val="00596C83"/>
    <w:rsid w:val="00596D59"/>
    <w:rsid w:val="005A0243"/>
    <w:rsid w:val="005A02D6"/>
    <w:rsid w:val="005A03AE"/>
    <w:rsid w:val="005A08B1"/>
    <w:rsid w:val="005A11FA"/>
    <w:rsid w:val="005A13AF"/>
    <w:rsid w:val="005A1575"/>
    <w:rsid w:val="005A194D"/>
    <w:rsid w:val="005A211F"/>
    <w:rsid w:val="005A254C"/>
    <w:rsid w:val="005A34E9"/>
    <w:rsid w:val="005A3622"/>
    <w:rsid w:val="005A3BEC"/>
    <w:rsid w:val="005A3F43"/>
    <w:rsid w:val="005A4366"/>
    <w:rsid w:val="005A4F4C"/>
    <w:rsid w:val="005A51E3"/>
    <w:rsid w:val="005A568F"/>
    <w:rsid w:val="005A5BB0"/>
    <w:rsid w:val="005A5D7C"/>
    <w:rsid w:val="005A5D7D"/>
    <w:rsid w:val="005A5D8B"/>
    <w:rsid w:val="005A65B4"/>
    <w:rsid w:val="005A67F7"/>
    <w:rsid w:val="005A6BE8"/>
    <w:rsid w:val="005A7C25"/>
    <w:rsid w:val="005B026C"/>
    <w:rsid w:val="005B067C"/>
    <w:rsid w:val="005B07E8"/>
    <w:rsid w:val="005B0992"/>
    <w:rsid w:val="005B09EB"/>
    <w:rsid w:val="005B0A45"/>
    <w:rsid w:val="005B1C4E"/>
    <w:rsid w:val="005B1DA9"/>
    <w:rsid w:val="005B2568"/>
    <w:rsid w:val="005B2A82"/>
    <w:rsid w:val="005B2BAB"/>
    <w:rsid w:val="005B2F2A"/>
    <w:rsid w:val="005B3324"/>
    <w:rsid w:val="005B37A1"/>
    <w:rsid w:val="005B37CB"/>
    <w:rsid w:val="005B3A36"/>
    <w:rsid w:val="005B4711"/>
    <w:rsid w:val="005B48F0"/>
    <w:rsid w:val="005B5EEB"/>
    <w:rsid w:val="005B6005"/>
    <w:rsid w:val="005B637C"/>
    <w:rsid w:val="005B662A"/>
    <w:rsid w:val="005B6C81"/>
    <w:rsid w:val="005B6CB8"/>
    <w:rsid w:val="005B6ED7"/>
    <w:rsid w:val="005C009C"/>
    <w:rsid w:val="005C0273"/>
    <w:rsid w:val="005C0A4B"/>
    <w:rsid w:val="005C11A6"/>
    <w:rsid w:val="005C1247"/>
    <w:rsid w:val="005C14D8"/>
    <w:rsid w:val="005C18A4"/>
    <w:rsid w:val="005C1D1C"/>
    <w:rsid w:val="005C274A"/>
    <w:rsid w:val="005C2A1A"/>
    <w:rsid w:val="005C3110"/>
    <w:rsid w:val="005C34C9"/>
    <w:rsid w:val="005C366E"/>
    <w:rsid w:val="005C40B3"/>
    <w:rsid w:val="005C4777"/>
    <w:rsid w:val="005C4796"/>
    <w:rsid w:val="005C4EE5"/>
    <w:rsid w:val="005C5239"/>
    <w:rsid w:val="005C533B"/>
    <w:rsid w:val="005C590A"/>
    <w:rsid w:val="005C5DE8"/>
    <w:rsid w:val="005C66D7"/>
    <w:rsid w:val="005C69A3"/>
    <w:rsid w:val="005C6B71"/>
    <w:rsid w:val="005C74E3"/>
    <w:rsid w:val="005C7513"/>
    <w:rsid w:val="005C76F9"/>
    <w:rsid w:val="005C780A"/>
    <w:rsid w:val="005C7914"/>
    <w:rsid w:val="005C7D9F"/>
    <w:rsid w:val="005C7FC7"/>
    <w:rsid w:val="005D0620"/>
    <w:rsid w:val="005D0658"/>
    <w:rsid w:val="005D0C55"/>
    <w:rsid w:val="005D1445"/>
    <w:rsid w:val="005D14D7"/>
    <w:rsid w:val="005D153B"/>
    <w:rsid w:val="005D1A2C"/>
    <w:rsid w:val="005D272D"/>
    <w:rsid w:val="005D31C6"/>
    <w:rsid w:val="005D322E"/>
    <w:rsid w:val="005D35E6"/>
    <w:rsid w:val="005D4037"/>
    <w:rsid w:val="005D41F0"/>
    <w:rsid w:val="005D4796"/>
    <w:rsid w:val="005D5217"/>
    <w:rsid w:val="005D540E"/>
    <w:rsid w:val="005D56AC"/>
    <w:rsid w:val="005D5BD9"/>
    <w:rsid w:val="005D6066"/>
    <w:rsid w:val="005D6C02"/>
    <w:rsid w:val="005D716D"/>
    <w:rsid w:val="005D7398"/>
    <w:rsid w:val="005D7496"/>
    <w:rsid w:val="005D74E6"/>
    <w:rsid w:val="005D75D4"/>
    <w:rsid w:val="005D7C0B"/>
    <w:rsid w:val="005E001D"/>
    <w:rsid w:val="005E01AD"/>
    <w:rsid w:val="005E0376"/>
    <w:rsid w:val="005E0441"/>
    <w:rsid w:val="005E0EEF"/>
    <w:rsid w:val="005E125D"/>
    <w:rsid w:val="005E1625"/>
    <w:rsid w:val="005E1A32"/>
    <w:rsid w:val="005E1A76"/>
    <w:rsid w:val="005E1C82"/>
    <w:rsid w:val="005E1CB7"/>
    <w:rsid w:val="005E1D2D"/>
    <w:rsid w:val="005E1EF4"/>
    <w:rsid w:val="005E20DF"/>
    <w:rsid w:val="005E2202"/>
    <w:rsid w:val="005E2CEC"/>
    <w:rsid w:val="005E2E7F"/>
    <w:rsid w:val="005E33D5"/>
    <w:rsid w:val="005E3851"/>
    <w:rsid w:val="005E3926"/>
    <w:rsid w:val="005E3939"/>
    <w:rsid w:val="005E3DDF"/>
    <w:rsid w:val="005E3E55"/>
    <w:rsid w:val="005E3FA0"/>
    <w:rsid w:val="005E4EB5"/>
    <w:rsid w:val="005E5206"/>
    <w:rsid w:val="005E5365"/>
    <w:rsid w:val="005E546B"/>
    <w:rsid w:val="005E5803"/>
    <w:rsid w:val="005E5D22"/>
    <w:rsid w:val="005E5F44"/>
    <w:rsid w:val="005E61C4"/>
    <w:rsid w:val="005E66BE"/>
    <w:rsid w:val="005E687F"/>
    <w:rsid w:val="005E6EE4"/>
    <w:rsid w:val="005E70FE"/>
    <w:rsid w:val="005E736C"/>
    <w:rsid w:val="005E7791"/>
    <w:rsid w:val="005E7AB4"/>
    <w:rsid w:val="005E7C3E"/>
    <w:rsid w:val="005F0850"/>
    <w:rsid w:val="005F145E"/>
    <w:rsid w:val="005F18D9"/>
    <w:rsid w:val="005F1C4C"/>
    <w:rsid w:val="005F1DA5"/>
    <w:rsid w:val="005F1E7F"/>
    <w:rsid w:val="005F2076"/>
    <w:rsid w:val="005F21E8"/>
    <w:rsid w:val="005F2448"/>
    <w:rsid w:val="005F25F9"/>
    <w:rsid w:val="005F2DB8"/>
    <w:rsid w:val="005F323F"/>
    <w:rsid w:val="005F3321"/>
    <w:rsid w:val="005F3545"/>
    <w:rsid w:val="005F3EDF"/>
    <w:rsid w:val="005F4143"/>
    <w:rsid w:val="005F4214"/>
    <w:rsid w:val="005F44B5"/>
    <w:rsid w:val="005F4BF9"/>
    <w:rsid w:val="005F4E11"/>
    <w:rsid w:val="005F56A4"/>
    <w:rsid w:val="005F58F3"/>
    <w:rsid w:val="005F5A9C"/>
    <w:rsid w:val="005F628C"/>
    <w:rsid w:val="005F6373"/>
    <w:rsid w:val="005F6545"/>
    <w:rsid w:val="005F684F"/>
    <w:rsid w:val="005F6BB5"/>
    <w:rsid w:val="005F71AE"/>
    <w:rsid w:val="005F72D3"/>
    <w:rsid w:val="005F7303"/>
    <w:rsid w:val="005F7525"/>
    <w:rsid w:val="005F75E8"/>
    <w:rsid w:val="005F7D09"/>
    <w:rsid w:val="005F7EF3"/>
    <w:rsid w:val="006002E8"/>
    <w:rsid w:val="006006AD"/>
    <w:rsid w:val="0060077F"/>
    <w:rsid w:val="00600A3E"/>
    <w:rsid w:val="00600AC4"/>
    <w:rsid w:val="0060128C"/>
    <w:rsid w:val="0060148A"/>
    <w:rsid w:val="006020B5"/>
    <w:rsid w:val="00602222"/>
    <w:rsid w:val="006026A6"/>
    <w:rsid w:val="00603442"/>
    <w:rsid w:val="00603FF4"/>
    <w:rsid w:val="00604501"/>
    <w:rsid w:val="006046D6"/>
    <w:rsid w:val="00604A4B"/>
    <w:rsid w:val="00604C03"/>
    <w:rsid w:val="00604D22"/>
    <w:rsid w:val="00604D53"/>
    <w:rsid w:val="00604E92"/>
    <w:rsid w:val="00605E4A"/>
    <w:rsid w:val="00606421"/>
    <w:rsid w:val="00606473"/>
    <w:rsid w:val="006064D4"/>
    <w:rsid w:val="0060658D"/>
    <w:rsid w:val="006071A2"/>
    <w:rsid w:val="00607E5D"/>
    <w:rsid w:val="00607EFD"/>
    <w:rsid w:val="00610B45"/>
    <w:rsid w:val="00610FAC"/>
    <w:rsid w:val="006116E0"/>
    <w:rsid w:val="00612063"/>
    <w:rsid w:val="00612CF3"/>
    <w:rsid w:val="00612F94"/>
    <w:rsid w:val="00612FAF"/>
    <w:rsid w:val="00613077"/>
    <w:rsid w:val="006134C6"/>
    <w:rsid w:val="00613A7F"/>
    <w:rsid w:val="006140BD"/>
    <w:rsid w:val="0061454D"/>
    <w:rsid w:val="00614660"/>
    <w:rsid w:val="00614BFB"/>
    <w:rsid w:val="00615CB8"/>
    <w:rsid w:val="00615F60"/>
    <w:rsid w:val="0061633E"/>
    <w:rsid w:val="00616ACA"/>
    <w:rsid w:val="00616BC7"/>
    <w:rsid w:val="0061750A"/>
    <w:rsid w:val="00617D89"/>
    <w:rsid w:val="006200FC"/>
    <w:rsid w:val="006201C5"/>
    <w:rsid w:val="0062036C"/>
    <w:rsid w:val="006203C5"/>
    <w:rsid w:val="0062040D"/>
    <w:rsid w:val="006206AC"/>
    <w:rsid w:val="00620797"/>
    <w:rsid w:val="00620F14"/>
    <w:rsid w:val="00621283"/>
    <w:rsid w:val="00621534"/>
    <w:rsid w:val="006220FF"/>
    <w:rsid w:val="00622114"/>
    <w:rsid w:val="00622CD5"/>
    <w:rsid w:val="006230A4"/>
    <w:rsid w:val="006234D1"/>
    <w:rsid w:val="006235C7"/>
    <w:rsid w:val="00623848"/>
    <w:rsid w:val="00623A62"/>
    <w:rsid w:val="00623E26"/>
    <w:rsid w:val="00624866"/>
    <w:rsid w:val="006249E5"/>
    <w:rsid w:val="00624B21"/>
    <w:rsid w:val="00624BA4"/>
    <w:rsid w:val="00624DDA"/>
    <w:rsid w:val="00625150"/>
    <w:rsid w:val="00625448"/>
    <w:rsid w:val="0062578D"/>
    <w:rsid w:val="006258A2"/>
    <w:rsid w:val="00626313"/>
    <w:rsid w:val="006263CE"/>
    <w:rsid w:val="006264E5"/>
    <w:rsid w:val="0062678F"/>
    <w:rsid w:val="00626BC1"/>
    <w:rsid w:val="0062724D"/>
    <w:rsid w:val="00627717"/>
    <w:rsid w:val="0062795E"/>
    <w:rsid w:val="006279FC"/>
    <w:rsid w:val="00627CDC"/>
    <w:rsid w:val="00627FE9"/>
    <w:rsid w:val="0063006A"/>
    <w:rsid w:val="0063006E"/>
    <w:rsid w:val="00630789"/>
    <w:rsid w:val="00630EA5"/>
    <w:rsid w:val="00630F08"/>
    <w:rsid w:val="006315DB"/>
    <w:rsid w:val="0063160A"/>
    <w:rsid w:val="00631ED6"/>
    <w:rsid w:val="00632020"/>
    <w:rsid w:val="0063230E"/>
    <w:rsid w:val="00632804"/>
    <w:rsid w:val="0063280F"/>
    <w:rsid w:val="00632C2B"/>
    <w:rsid w:val="00632EED"/>
    <w:rsid w:val="00633095"/>
    <w:rsid w:val="006333D1"/>
    <w:rsid w:val="00633851"/>
    <w:rsid w:val="00633BB6"/>
    <w:rsid w:val="00633D30"/>
    <w:rsid w:val="00633FDB"/>
    <w:rsid w:val="00634E31"/>
    <w:rsid w:val="00635075"/>
    <w:rsid w:val="00635103"/>
    <w:rsid w:val="0063592F"/>
    <w:rsid w:val="00635A0C"/>
    <w:rsid w:val="0063624D"/>
    <w:rsid w:val="0063763E"/>
    <w:rsid w:val="00637681"/>
    <w:rsid w:val="00637B31"/>
    <w:rsid w:val="006403A6"/>
    <w:rsid w:val="006404A0"/>
    <w:rsid w:val="006406B3"/>
    <w:rsid w:val="006407DC"/>
    <w:rsid w:val="00640DA4"/>
    <w:rsid w:val="00640F07"/>
    <w:rsid w:val="00641E11"/>
    <w:rsid w:val="00642053"/>
    <w:rsid w:val="00642552"/>
    <w:rsid w:val="00642779"/>
    <w:rsid w:val="00642B9D"/>
    <w:rsid w:val="00642D61"/>
    <w:rsid w:val="0064335C"/>
    <w:rsid w:val="00643903"/>
    <w:rsid w:val="00643E73"/>
    <w:rsid w:val="006442CB"/>
    <w:rsid w:val="00644308"/>
    <w:rsid w:val="00644499"/>
    <w:rsid w:val="00644817"/>
    <w:rsid w:val="0064543F"/>
    <w:rsid w:val="00645463"/>
    <w:rsid w:val="006455D3"/>
    <w:rsid w:val="00645969"/>
    <w:rsid w:val="00645D4C"/>
    <w:rsid w:val="006463F6"/>
    <w:rsid w:val="006464AD"/>
    <w:rsid w:val="00646BFC"/>
    <w:rsid w:val="00646FA0"/>
    <w:rsid w:val="00647014"/>
    <w:rsid w:val="00647047"/>
    <w:rsid w:val="0064716E"/>
    <w:rsid w:val="00647358"/>
    <w:rsid w:val="006479DD"/>
    <w:rsid w:val="00647A57"/>
    <w:rsid w:val="00647CDD"/>
    <w:rsid w:val="0065021A"/>
    <w:rsid w:val="00651576"/>
    <w:rsid w:val="00651A32"/>
    <w:rsid w:val="00652984"/>
    <w:rsid w:val="00652A98"/>
    <w:rsid w:val="00652FEA"/>
    <w:rsid w:val="00653234"/>
    <w:rsid w:val="00653909"/>
    <w:rsid w:val="006539A7"/>
    <w:rsid w:val="006542AC"/>
    <w:rsid w:val="006542F2"/>
    <w:rsid w:val="006545B4"/>
    <w:rsid w:val="006549C8"/>
    <w:rsid w:val="006549ED"/>
    <w:rsid w:val="00654F16"/>
    <w:rsid w:val="006557DF"/>
    <w:rsid w:val="00655B8D"/>
    <w:rsid w:val="00655D07"/>
    <w:rsid w:val="00655D5E"/>
    <w:rsid w:val="0065684C"/>
    <w:rsid w:val="00657022"/>
    <w:rsid w:val="006575B9"/>
    <w:rsid w:val="006600A8"/>
    <w:rsid w:val="0066067F"/>
    <w:rsid w:val="00660875"/>
    <w:rsid w:val="00660931"/>
    <w:rsid w:val="006609A2"/>
    <w:rsid w:val="00660DFB"/>
    <w:rsid w:val="0066150D"/>
    <w:rsid w:val="00661530"/>
    <w:rsid w:val="00661AE0"/>
    <w:rsid w:val="00661C9C"/>
    <w:rsid w:val="006621DA"/>
    <w:rsid w:val="00662385"/>
    <w:rsid w:val="00662420"/>
    <w:rsid w:val="00662493"/>
    <w:rsid w:val="00662691"/>
    <w:rsid w:val="0066290A"/>
    <w:rsid w:val="00662CF7"/>
    <w:rsid w:val="00662D3C"/>
    <w:rsid w:val="006635D3"/>
    <w:rsid w:val="00663C33"/>
    <w:rsid w:val="00663E6D"/>
    <w:rsid w:val="0066419B"/>
    <w:rsid w:val="00665029"/>
    <w:rsid w:val="0066536F"/>
    <w:rsid w:val="00665419"/>
    <w:rsid w:val="00666190"/>
    <w:rsid w:val="006668EC"/>
    <w:rsid w:val="00666C02"/>
    <w:rsid w:val="00667049"/>
    <w:rsid w:val="00667452"/>
    <w:rsid w:val="00667786"/>
    <w:rsid w:val="00667926"/>
    <w:rsid w:val="00667ACD"/>
    <w:rsid w:val="00667FBD"/>
    <w:rsid w:val="00670811"/>
    <w:rsid w:val="00670A48"/>
    <w:rsid w:val="006715DE"/>
    <w:rsid w:val="00672083"/>
    <w:rsid w:val="00672401"/>
    <w:rsid w:val="0067285D"/>
    <w:rsid w:val="00672A62"/>
    <w:rsid w:val="00672DE0"/>
    <w:rsid w:val="006735A3"/>
    <w:rsid w:val="006739C8"/>
    <w:rsid w:val="00673A23"/>
    <w:rsid w:val="00673CFB"/>
    <w:rsid w:val="00673D0D"/>
    <w:rsid w:val="006745FE"/>
    <w:rsid w:val="00674FDE"/>
    <w:rsid w:val="006753EE"/>
    <w:rsid w:val="00675800"/>
    <w:rsid w:val="00676416"/>
    <w:rsid w:val="00676615"/>
    <w:rsid w:val="00676A84"/>
    <w:rsid w:val="00676CB9"/>
    <w:rsid w:val="00677E67"/>
    <w:rsid w:val="006800F9"/>
    <w:rsid w:val="006808DA"/>
    <w:rsid w:val="00680DB2"/>
    <w:rsid w:val="00681220"/>
    <w:rsid w:val="0068185D"/>
    <w:rsid w:val="00681DBF"/>
    <w:rsid w:val="00681DE7"/>
    <w:rsid w:val="00681E64"/>
    <w:rsid w:val="00681EB5"/>
    <w:rsid w:val="0068262C"/>
    <w:rsid w:val="00682AE1"/>
    <w:rsid w:val="00682DCC"/>
    <w:rsid w:val="006837D7"/>
    <w:rsid w:val="006839B3"/>
    <w:rsid w:val="006843C3"/>
    <w:rsid w:val="00684458"/>
    <w:rsid w:val="0068476C"/>
    <w:rsid w:val="0068481B"/>
    <w:rsid w:val="00684ABE"/>
    <w:rsid w:val="006853AB"/>
    <w:rsid w:val="00685412"/>
    <w:rsid w:val="006857C9"/>
    <w:rsid w:val="00685CE3"/>
    <w:rsid w:val="00685DA6"/>
    <w:rsid w:val="00685F16"/>
    <w:rsid w:val="00685F2E"/>
    <w:rsid w:val="00686788"/>
    <w:rsid w:val="00686D16"/>
    <w:rsid w:val="006870E2"/>
    <w:rsid w:val="006874E9"/>
    <w:rsid w:val="00687C33"/>
    <w:rsid w:val="00687D3A"/>
    <w:rsid w:val="00690063"/>
    <w:rsid w:val="00690545"/>
    <w:rsid w:val="006906E2"/>
    <w:rsid w:val="00690AC4"/>
    <w:rsid w:val="00691777"/>
    <w:rsid w:val="006919AF"/>
    <w:rsid w:val="006920F5"/>
    <w:rsid w:val="00692393"/>
    <w:rsid w:val="0069366B"/>
    <w:rsid w:val="00693805"/>
    <w:rsid w:val="00693A5A"/>
    <w:rsid w:val="00693D81"/>
    <w:rsid w:val="00693FAC"/>
    <w:rsid w:val="00694405"/>
    <w:rsid w:val="0069479A"/>
    <w:rsid w:val="0069488D"/>
    <w:rsid w:val="00695569"/>
    <w:rsid w:val="0069579C"/>
    <w:rsid w:val="0069588D"/>
    <w:rsid w:val="006959A8"/>
    <w:rsid w:val="00695A34"/>
    <w:rsid w:val="00695C8F"/>
    <w:rsid w:val="00696119"/>
    <w:rsid w:val="006964DC"/>
    <w:rsid w:val="006966C7"/>
    <w:rsid w:val="006970F1"/>
    <w:rsid w:val="00697319"/>
    <w:rsid w:val="00697A01"/>
    <w:rsid w:val="00697B3B"/>
    <w:rsid w:val="00697BFB"/>
    <w:rsid w:val="006A0BF6"/>
    <w:rsid w:val="006A0BF7"/>
    <w:rsid w:val="006A0C41"/>
    <w:rsid w:val="006A0DD4"/>
    <w:rsid w:val="006A111E"/>
    <w:rsid w:val="006A13BA"/>
    <w:rsid w:val="006A1618"/>
    <w:rsid w:val="006A1BF5"/>
    <w:rsid w:val="006A2082"/>
    <w:rsid w:val="006A20C2"/>
    <w:rsid w:val="006A2331"/>
    <w:rsid w:val="006A2613"/>
    <w:rsid w:val="006A2D6D"/>
    <w:rsid w:val="006A2ED9"/>
    <w:rsid w:val="006A33B8"/>
    <w:rsid w:val="006A35D5"/>
    <w:rsid w:val="006A378C"/>
    <w:rsid w:val="006A39C9"/>
    <w:rsid w:val="006A3FA3"/>
    <w:rsid w:val="006A5B5E"/>
    <w:rsid w:val="006A605A"/>
    <w:rsid w:val="006A6270"/>
    <w:rsid w:val="006A6960"/>
    <w:rsid w:val="006A7530"/>
    <w:rsid w:val="006A75C4"/>
    <w:rsid w:val="006A7614"/>
    <w:rsid w:val="006A7682"/>
    <w:rsid w:val="006A7750"/>
    <w:rsid w:val="006A783E"/>
    <w:rsid w:val="006A7912"/>
    <w:rsid w:val="006A7B6F"/>
    <w:rsid w:val="006B005B"/>
    <w:rsid w:val="006B01C9"/>
    <w:rsid w:val="006B046D"/>
    <w:rsid w:val="006B0CBC"/>
    <w:rsid w:val="006B0CE1"/>
    <w:rsid w:val="006B10BC"/>
    <w:rsid w:val="006B18D9"/>
    <w:rsid w:val="006B1961"/>
    <w:rsid w:val="006B19BE"/>
    <w:rsid w:val="006B1C23"/>
    <w:rsid w:val="006B1DFC"/>
    <w:rsid w:val="006B2239"/>
    <w:rsid w:val="006B2422"/>
    <w:rsid w:val="006B2C47"/>
    <w:rsid w:val="006B2EF8"/>
    <w:rsid w:val="006B3503"/>
    <w:rsid w:val="006B3586"/>
    <w:rsid w:val="006B4C91"/>
    <w:rsid w:val="006B5735"/>
    <w:rsid w:val="006B58D1"/>
    <w:rsid w:val="006B58D8"/>
    <w:rsid w:val="006B5B67"/>
    <w:rsid w:val="006B5E8E"/>
    <w:rsid w:val="006B5EB6"/>
    <w:rsid w:val="006B6017"/>
    <w:rsid w:val="006B672F"/>
    <w:rsid w:val="006B78AA"/>
    <w:rsid w:val="006C0387"/>
    <w:rsid w:val="006C091C"/>
    <w:rsid w:val="006C109F"/>
    <w:rsid w:val="006C1110"/>
    <w:rsid w:val="006C1123"/>
    <w:rsid w:val="006C1268"/>
    <w:rsid w:val="006C13B2"/>
    <w:rsid w:val="006C1650"/>
    <w:rsid w:val="006C16F6"/>
    <w:rsid w:val="006C1887"/>
    <w:rsid w:val="006C1A60"/>
    <w:rsid w:val="006C21C1"/>
    <w:rsid w:val="006C22A1"/>
    <w:rsid w:val="006C32E8"/>
    <w:rsid w:val="006C38F9"/>
    <w:rsid w:val="006C3D1C"/>
    <w:rsid w:val="006C41BA"/>
    <w:rsid w:val="006C487B"/>
    <w:rsid w:val="006C543F"/>
    <w:rsid w:val="006C5830"/>
    <w:rsid w:val="006C58D7"/>
    <w:rsid w:val="006C63D9"/>
    <w:rsid w:val="006C64B3"/>
    <w:rsid w:val="006C6A53"/>
    <w:rsid w:val="006C6EF4"/>
    <w:rsid w:val="006C73DE"/>
    <w:rsid w:val="006C7C3D"/>
    <w:rsid w:val="006C7E48"/>
    <w:rsid w:val="006C7F31"/>
    <w:rsid w:val="006D0172"/>
    <w:rsid w:val="006D0318"/>
    <w:rsid w:val="006D12D5"/>
    <w:rsid w:val="006D1CA8"/>
    <w:rsid w:val="006D1D93"/>
    <w:rsid w:val="006D1EC0"/>
    <w:rsid w:val="006D1FEA"/>
    <w:rsid w:val="006D289F"/>
    <w:rsid w:val="006D3076"/>
    <w:rsid w:val="006D3279"/>
    <w:rsid w:val="006D34DE"/>
    <w:rsid w:val="006D3CEC"/>
    <w:rsid w:val="006D4393"/>
    <w:rsid w:val="006D46EE"/>
    <w:rsid w:val="006D4B9E"/>
    <w:rsid w:val="006D4E9A"/>
    <w:rsid w:val="006D5173"/>
    <w:rsid w:val="006D5BD4"/>
    <w:rsid w:val="006D5DE9"/>
    <w:rsid w:val="006D64A7"/>
    <w:rsid w:val="006D7194"/>
    <w:rsid w:val="006D7291"/>
    <w:rsid w:val="006D7438"/>
    <w:rsid w:val="006D7DD0"/>
    <w:rsid w:val="006E0B71"/>
    <w:rsid w:val="006E0D39"/>
    <w:rsid w:val="006E0F18"/>
    <w:rsid w:val="006E1233"/>
    <w:rsid w:val="006E18DF"/>
    <w:rsid w:val="006E1B38"/>
    <w:rsid w:val="006E1EC0"/>
    <w:rsid w:val="006E27E1"/>
    <w:rsid w:val="006E27F3"/>
    <w:rsid w:val="006E3984"/>
    <w:rsid w:val="006E44EF"/>
    <w:rsid w:val="006E463E"/>
    <w:rsid w:val="006E46FE"/>
    <w:rsid w:val="006E5042"/>
    <w:rsid w:val="006E5228"/>
    <w:rsid w:val="006E5530"/>
    <w:rsid w:val="006E5792"/>
    <w:rsid w:val="006E5E5A"/>
    <w:rsid w:val="006E5F02"/>
    <w:rsid w:val="006E616C"/>
    <w:rsid w:val="006E6966"/>
    <w:rsid w:val="006E69B0"/>
    <w:rsid w:val="006E69D3"/>
    <w:rsid w:val="006E6F63"/>
    <w:rsid w:val="006E7232"/>
    <w:rsid w:val="006E72CD"/>
    <w:rsid w:val="006E7777"/>
    <w:rsid w:val="006E790E"/>
    <w:rsid w:val="006E7F55"/>
    <w:rsid w:val="006F044A"/>
    <w:rsid w:val="006F0457"/>
    <w:rsid w:val="006F05A2"/>
    <w:rsid w:val="006F1566"/>
    <w:rsid w:val="006F15E2"/>
    <w:rsid w:val="006F222A"/>
    <w:rsid w:val="006F2D6E"/>
    <w:rsid w:val="006F2E6D"/>
    <w:rsid w:val="006F3045"/>
    <w:rsid w:val="006F3231"/>
    <w:rsid w:val="006F378D"/>
    <w:rsid w:val="006F43A8"/>
    <w:rsid w:val="006F51C8"/>
    <w:rsid w:val="006F5869"/>
    <w:rsid w:val="006F5CED"/>
    <w:rsid w:val="006F5DE7"/>
    <w:rsid w:val="006F60DC"/>
    <w:rsid w:val="006F62E5"/>
    <w:rsid w:val="006F6642"/>
    <w:rsid w:val="006F664B"/>
    <w:rsid w:val="006F67FD"/>
    <w:rsid w:val="006F694C"/>
    <w:rsid w:val="00700147"/>
    <w:rsid w:val="007002F0"/>
    <w:rsid w:val="00700C7B"/>
    <w:rsid w:val="00701178"/>
    <w:rsid w:val="00701805"/>
    <w:rsid w:val="007019D7"/>
    <w:rsid w:val="00701ED2"/>
    <w:rsid w:val="0070236F"/>
    <w:rsid w:val="007026E7"/>
    <w:rsid w:val="00702941"/>
    <w:rsid w:val="0070383E"/>
    <w:rsid w:val="00703BAC"/>
    <w:rsid w:val="0070409D"/>
    <w:rsid w:val="00704727"/>
    <w:rsid w:val="00704832"/>
    <w:rsid w:val="00704884"/>
    <w:rsid w:val="00704F5C"/>
    <w:rsid w:val="007053AD"/>
    <w:rsid w:val="00705C80"/>
    <w:rsid w:val="00706884"/>
    <w:rsid w:val="00706BAA"/>
    <w:rsid w:val="00707017"/>
    <w:rsid w:val="007071BD"/>
    <w:rsid w:val="007075E7"/>
    <w:rsid w:val="00707973"/>
    <w:rsid w:val="00707B63"/>
    <w:rsid w:val="00707B99"/>
    <w:rsid w:val="0071043E"/>
    <w:rsid w:val="0071090F"/>
    <w:rsid w:val="00710E68"/>
    <w:rsid w:val="00710ED0"/>
    <w:rsid w:val="00710F73"/>
    <w:rsid w:val="00711033"/>
    <w:rsid w:val="007121CD"/>
    <w:rsid w:val="00712B86"/>
    <w:rsid w:val="007132E4"/>
    <w:rsid w:val="00713497"/>
    <w:rsid w:val="00713C8F"/>
    <w:rsid w:val="00714C24"/>
    <w:rsid w:val="007154E8"/>
    <w:rsid w:val="007158AD"/>
    <w:rsid w:val="00715F07"/>
    <w:rsid w:val="007160B2"/>
    <w:rsid w:val="00716CBD"/>
    <w:rsid w:val="00717547"/>
    <w:rsid w:val="007175AD"/>
    <w:rsid w:val="00717862"/>
    <w:rsid w:val="00717A4F"/>
    <w:rsid w:val="00717AB9"/>
    <w:rsid w:val="00717F34"/>
    <w:rsid w:val="00717F3B"/>
    <w:rsid w:val="0072021C"/>
    <w:rsid w:val="007204C6"/>
    <w:rsid w:val="00720607"/>
    <w:rsid w:val="007209F9"/>
    <w:rsid w:val="007211B4"/>
    <w:rsid w:val="007216DF"/>
    <w:rsid w:val="00722615"/>
    <w:rsid w:val="00723973"/>
    <w:rsid w:val="00723FDF"/>
    <w:rsid w:val="00724246"/>
    <w:rsid w:val="00724322"/>
    <w:rsid w:val="007247E5"/>
    <w:rsid w:val="00724EAB"/>
    <w:rsid w:val="00724EF6"/>
    <w:rsid w:val="00725734"/>
    <w:rsid w:val="007259A9"/>
    <w:rsid w:val="00726052"/>
    <w:rsid w:val="007264ED"/>
    <w:rsid w:val="00726AD2"/>
    <w:rsid w:val="0072715E"/>
    <w:rsid w:val="007273EB"/>
    <w:rsid w:val="0072759C"/>
    <w:rsid w:val="007277B2"/>
    <w:rsid w:val="00727DFF"/>
    <w:rsid w:val="00727FDD"/>
    <w:rsid w:val="0073062A"/>
    <w:rsid w:val="00730743"/>
    <w:rsid w:val="00730A2B"/>
    <w:rsid w:val="0073110F"/>
    <w:rsid w:val="0073148F"/>
    <w:rsid w:val="0073182A"/>
    <w:rsid w:val="00731F05"/>
    <w:rsid w:val="007322D2"/>
    <w:rsid w:val="0073243A"/>
    <w:rsid w:val="00732A9E"/>
    <w:rsid w:val="00733240"/>
    <w:rsid w:val="007332EE"/>
    <w:rsid w:val="007339C6"/>
    <w:rsid w:val="00733C01"/>
    <w:rsid w:val="00733EEC"/>
    <w:rsid w:val="00734145"/>
    <w:rsid w:val="00734891"/>
    <w:rsid w:val="00734D2E"/>
    <w:rsid w:val="0073503D"/>
    <w:rsid w:val="0073561F"/>
    <w:rsid w:val="00735653"/>
    <w:rsid w:val="00735671"/>
    <w:rsid w:val="0073631E"/>
    <w:rsid w:val="00736C0E"/>
    <w:rsid w:val="00736FF1"/>
    <w:rsid w:val="00737D29"/>
    <w:rsid w:val="007400E6"/>
    <w:rsid w:val="00740544"/>
    <w:rsid w:val="00740681"/>
    <w:rsid w:val="00740AA6"/>
    <w:rsid w:val="00740B10"/>
    <w:rsid w:val="007416E6"/>
    <w:rsid w:val="00741AAC"/>
    <w:rsid w:val="00741D15"/>
    <w:rsid w:val="007421C8"/>
    <w:rsid w:val="00742E33"/>
    <w:rsid w:val="007434FE"/>
    <w:rsid w:val="007436E4"/>
    <w:rsid w:val="00743700"/>
    <w:rsid w:val="0074374D"/>
    <w:rsid w:val="00743868"/>
    <w:rsid w:val="007438C9"/>
    <w:rsid w:val="00743B0D"/>
    <w:rsid w:val="007443A1"/>
    <w:rsid w:val="0074446D"/>
    <w:rsid w:val="007446A9"/>
    <w:rsid w:val="00744BA8"/>
    <w:rsid w:val="00745A73"/>
    <w:rsid w:val="00745DD0"/>
    <w:rsid w:val="00745F48"/>
    <w:rsid w:val="0074605C"/>
    <w:rsid w:val="00746AF9"/>
    <w:rsid w:val="00746E6A"/>
    <w:rsid w:val="00747249"/>
    <w:rsid w:val="00747999"/>
    <w:rsid w:val="00747ED9"/>
    <w:rsid w:val="0075004D"/>
    <w:rsid w:val="007508C7"/>
    <w:rsid w:val="00750BCD"/>
    <w:rsid w:val="00751041"/>
    <w:rsid w:val="00751150"/>
    <w:rsid w:val="007513CE"/>
    <w:rsid w:val="00751752"/>
    <w:rsid w:val="007518D0"/>
    <w:rsid w:val="00751D45"/>
    <w:rsid w:val="00751D81"/>
    <w:rsid w:val="0075214D"/>
    <w:rsid w:val="007523D2"/>
    <w:rsid w:val="0075252B"/>
    <w:rsid w:val="00752CB9"/>
    <w:rsid w:val="007530BE"/>
    <w:rsid w:val="00753536"/>
    <w:rsid w:val="007538B0"/>
    <w:rsid w:val="00753A81"/>
    <w:rsid w:val="00753AAF"/>
    <w:rsid w:val="00754292"/>
    <w:rsid w:val="007542A0"/>
    <w:rsid w:val="0075469D"/>
    <w:rsid w:val="00754C6D"/>
    <w:rsid w:val="00754F89"/>
    <w:rsid w:val="007552AA"/>
    <w:rsid w:val="00755A74"/>
    <w:rsid w:val="00756339"/>
    <w:rsid w:val="00756384"/>
    <w:rsid w:val="00756984"/>
    <w:rsid w:val="0075701F"/>
    <w:rsid w:val="00757BC8"/>
    <w:rsid w:val="00760B25"/>
    <w:rsid w:val="00760BD9"/>
    <w:rsid w:val="00760C1D"/>
    <w:rsid w:val="0076136A"/>
    <w:rsid w:val="007613F1"/>
    <w:rsid w:val="00761CFD"/>
    <w:rsid w:val="00761D7D"/>
    <w:rsid w:val="0076218D"/>
    <w:rsid w:val="007622D8"/>
    <w:rsid w:val="00762878"/>
    <w:rsid w:val="007628FA"/>
    <w:rsid w:val="00762BE4"/>
    <w:rsid w:val="00762FCC"/>
    <w:rsid w:val="00763201"/>
    <w:rsid w:val="0076389F"/>
    <w:rsid w:val="00763A01"/>
    <w:rsid w:val="007642CC"/>
    <w:rsid w:val="007646EC"/>
    <w:rsid w:val="007647B5"/>
    <w:rsid w:val="007648D8"/>
    <w:rsid w:val="00764BE1"/>
    <w:rsid w:val="00765793"/>
    <w:rsid w:val="00765831"/>
    <w:rsid w:val="00765DDC"/>
    <w:rsid w:val="00765F06"/>
    <w:rsid w:val="00766351"/>
    <w:rsid w:val="007671B3"/>
    <w:rsid w:val="00770032"/>
    <w:rsid w:val="00770518"/>
    <w:rsid w:val="0077054F"/>
    <w:rsid w:val="0077071E"/>
    <w:rsid w:val="00770B55"/>
    <w:rsid w:val="00770C95"/>
    <w:rsid w:val="00771BF0"/>
    <w:rsid w:val="00772928"/>
    <w:rsid w:val="00773B0E"/>
    <w:rsid w:val="0077530D"/>
    <w:rsid w:val="007753DD"/>
    <w:rsid w:val="007753E7"/>
    <w:rsid w:val="0077541B"/>
    <w:rsid w:val="00775719"/>
    <w:rsid w:val="007766FC"/>
    <w:rsid w:val="00776856"/>
    <w:rsid w:val="00776BC2"/>
    <w:rsid w:val="00777338"/>
    <w:rsid w:val="007776C9"/>
    <w:rsid w:val="00777E58"/>
    <w:rsid w:val="00777F8B"/>
    <w:rsid w:val="00780247"/>
    <w:rsid w:val="00780492"/>
    <w:rsid w:val="007805CB"/>
    <w:rsid w:val="00780CCB"/>
    <w:rsid w:val="00780E6B"/>
    <w:rsid w:val="007811B1"/>
    <w:rsid w:val="0078130E"/>
    <w:rsid w:val="007819B0"/>
    <w:rsid w:val="00781F75"/>
    <w:rsid w:val="00782189"/>
    <w:rsid w:val="007824EB"/>
    <w:rsid w:val="00782DF2"/>
    <w:rsid w:val="00783610"/>
    <w:rsid w:val="0078374D"/>
    <w:rsid w:val="00783836"/>
    <w:rsid w:val="00783978"/>
    <w:rsid w:val="00784035"/>
    <w:rsid w:val="00784516"/>
    <w:rsid w:val="007845A5"/>
    <w:rsid w:val="00784FE0"/>
    <w:rsid w:val="00785200"/>
    <w:rsid w:val="00785288"/>
    <w:rsid w:val="00786460"/>
    <w:rsid w:val="0078714A"/>
    <w:rsid w:val="007874E6"/>
    <w:rsid w:val="00787E1B"/>
    <w:rsid w:val="0079041E"/>
    <w:rsid w:val="00790693"/>
    <w:rsid w:val="00790C68"/>
    <w:rsid w:val="00790C96"/>
    <w:rsid w:val="00790E01"/>
    <w:rsid w:val="0079126F"/>
    <w:rsid w:val="00791AE1"/>
    <w:rsid w:val="00791B1E"/>
    <w:rsid w:val="00791E05"/>
    <w:rsid w:val="00792658"/>
    <w:rsid w:val="00792D65"/>
    <w:rsid w:val="00793645"/>
    <w:rsid w:val="007946B5"/>
    <w:rsid w:val="00794826"/>
    <w:rsid w:val="0079533C"/>
    <w:rsid w:val="00795448"/>
    <w:rsid w:val="00795672"/>
    <w:rsid w:val="00795F6D"/>
    <w:rsid w:val="007964FC"/>
    <w:rsid w:val="00797076"/>
    <w:rsid w:val="007971AE"/>
    <w:rsid w:val="00797768"/>
    <w:rsid w:val="00797982"/>
    <w:rsid w:val="00797CBF"/>
    <w:rsid w:val="00797FCA"/>
    <w:rsid w:val="007A012C"/>
    <w:rsid w:val="007A0350"/>
    <w:rsid w:val="007A0451"/>
    <w:rsid w:val="007A05DC"/>
    <w:rsid w:val="007A0649"/>
    <w:rsid w:val="007A0CC3"/>
    <w:rsid w:val="007A12EF"/>
    <w:rsid w:val="007A15A0"/>
    <w:rsid w:val="007A1AD9"/>
    <w:rsid w:val="007A1B05"/>
    <w:rsid w:val="007A20F4"/>
    <w:rsid w:val="007A22B4"/>
    <w:rsid w:val="007A2DC5"/>
    <w:rsid w:val="007A31D6"/>
    <w:rsid w:val="007A34CD"/>
    <w:rsid w:val="007A36DF"/>
    <w:rsid w:val="007A3C71"/>
    <w:rsid w:val="007A40AE"/>
    <w:rsid w:val="007A4B7E"/>
    <w:rsid w:val="007A515E"/>
    <w:rsid w:val="007A53C1"/>
    <w:rsid w:val="007A554B"/>
    <w:rsid w:val="007A5D91"/>
    <w:rsid w:val="007A61B8"/>
    <w:rsid w:val="007A62AB"/>
    <w:rsid w:val="007A6C83"/>
    <w:rsid w:val="007A7196"/>
    <w:rsid w:val="007A72A6"/>
    <w:rsid w:val="007A757E"/>
    <w:rsid w:val="007A7E48"/>
    <w:rsid w:val="007B018C"/>
    <w:rsid w:val="007B08AB"/>
    <w:rsid w:val="007B0907"/>
    <w:rsid w:val="007B0CED"/>
    <w:rsid w:val="007B0FF2"/>
    <w:rsid w:val="007B110F"/>
    <w:rsid w:val="007B115D"/>
    <w:rsid w:val="007B18A1"/>
    <w:rsid w:val="007B1BD5"/>
    <w:rsid w:val="007B1FBC"/>
    <w:rsid w:val="007B21A4"/>
    <w:rsid w:val="007B2461"/>
    <w:rsid w:val="007B2632"/>
    <w:rsid w:val="007B2964"/>
    <w:rsid w:val="007B29C4"/>
    <w:rsid w:val="007B2B34"/>
    <w:rsid w:val="007B31B0"/>
    <w:rsid w:val="007B3975"/>
    <w:rsid w:val="007B3C65"/>
    <w:rsid w:val="007B3E78"/>
    <w:rsid w:val="007B3FED"/>
    <w:rsid w:val="007B441D"/>
    <w:rsid w:val="007B49F7"/>
    <w:rsid w:val="007B4D8B"/>
    <w:rsid w:val="007B52D7"/>
    <w:rsid w:val="007B54D7"/>
    <w:rsid w:val="007B5D25"/>
    <w:rsid w:val="007B5ED3"/>
    <w:rsid w:val="007B62E2"/>
    <w:rsid w:val="007B67FF"/>
    <w:rsid w:val="007B6D80"/>
    <w:rsid w:val="007B6EBB"/>
    <w:rsid w:val="007B6F09"/>
    <w:rsid w:val="007B6F75"/>
    <w:rsid w:val="007B730B"/>
    <w:rsid w:val="007B76DC"/>
    <w:rsid w:val="007C021A"/>
    <w:rsid w:val="007C021F"/>
    <w:rsid w:val="007C0C93"/>
    <w:rsid w:val="007C0DBA"/>
    <w:rsid w:val="007C147B"/>
    <w:rsid w:val="007C1CE8"/>
    <w:rsid w:val="007C211A"/>
    <w:rsid w:val="007C2209"/>
    <w:rsid w:val="007C228C"/>
    <w:rsid w:val="007C2832"/>
    <w:rsid w:val="007C2C5D"/>
    <w:rsid w:val="007C311B"/>
    <w:rsid w:val="007C3292"/>
    <w:rsid w:val="007C339D"/>
    <w:rsid w:val="007C3486"/>
    <w:rsid w:val="007C3CCD"/>
    <w:rsid w:val="007C4014"/>
    <w:rsid w:val="007C42AA"/>
    <w:rsid w:val="007C46C3"/>
    <w:rsid w:val="007C49C7"/>
    <w:rsid w:val="007C4A20"/>
    <w:rsid w:val="007C4D08"/>
    <w:rsid w:val="007C4DD3"/>
    <w:rsid w:val="007C5483"/>
    <w:rsid w:val="007C5B06"/>
    <w:rsid w:val="007C617D"/>
    <w:rsid w:val="007C6701"/>
    <w:rsid w:val="007C6C0E"/>
    <w:rsid w:val="007C6D17"/>
    <w:rsid w:val="007C6ED4"/>
    <w:rsid w:val="007C6FD4"/>
    <w:rsid w:val="007C733E"/>
    <w:rsid w:val="007C75FA"/>
    <w:rsid w:val="007C7BEA"/>
    <w:rsid w:val="007C7BED"/>
    <w:rsid w:val="007C7EDB"/>
    <w:rsid w:val="007D00DF"/>
    <w:rsid w:val="007D0C77"/>
    <w:rsid w:val="007D0D1D"/>
    <w:rsid w:val="007D149B"/>
    <w:rsid w:val="007D183C"/>
    <w:rsid w:val="007D19F1"/>
    <w:rsid w:val="007D1F54"/>
    <w:rsid w:val="007D34FD"/>
    <w:rsid w:val="007D3EB0"/>
    <w:rsid w:val="007D42E9"/>
    <w:rsid w:val="007D479F"/>
    <w:rsid w:val="007D48E0"/>
    <w:rsid w:val="007D4973"/>
    <w:rsid w:val="007D4AD2"/>
    <w:rsid w:val="007D528B"/>
    <w:rsid w:val="007D53C9"/>
    <w:rsid w:val="007D573D"/>
    <w:rsid w:val="007D5E79"/>
    <w:rsid w:val="007D63C2"/>
    <w:rsid w:val="007D6C13"/>
    <w:rsid w:val="007D7AAC"/>
    <w:rsid w:val="007D7D24"/>
    <w:rsid w:val="007D7E5B"/>
    <w:rsid w:val="007E00B4"/>
    <w:rsid w:val="007E0B6C"/>
    <w:rsid w:val="007E0C85"/>
    <w:rsid w:val="007E0FFC"/>
    <w:rsid w:val="007E15F6"/>
    <w:rsid w:val="007E2111"/>
    <w:rsid w:val="007E2144"/>
    <w:rsid w:val="007E2250"/>
    <w:rsid w:val="007E25CC"/>
    <w:rsid w:val="007E2797"/>
    <w:rsid w:val="007E2D13"/>
    <w:rsid w:val="007E32EB"/>
    <w:rsid w:val="007E35A2"/>
    <w:rsid w:val="007E3696"/>
    <w:rsid w:val="007E37C9"/>
    <w:rsid w:val="007E3D9E"/>
    <w:rsid w:val="007E3FCC"/>
    <w:rsid w:val="007E4162"/>
    <w:rsid w:val="007E4779"/>
    <w:rsid w:val="007E491C"/>
    <w:rsid w:val="007E4AB7"/>
    <w:rsid w:val="007E5175"/>
    <w:rsid w:val="007E52D6"/>
    <w:rsid w:val="007E539B"/>
    <w:rsid w:val="007E56B8"/>
    <w:rsid w:val="007E6009"/>
    <w:rsid w:val="007E6336"/>
    <w:rsid w:val="007E657D"/>
    <w:rsid w:val="007E6BD0"/>
    <w:rsid w:val="007E74FF"/>
    <w:rsid w:val="007E7B19"/>
    <w:rsid w:val="007F00D9"/>
    <w:rsid w:val="007F03AB"/>
    <w:rsid w:val="007F0C67"/>
    <w:rsid w:val="007F11A1"/>
    <w:rsid w:val="007F1B5A"/>
    <w:rsid w:val="007F1E3C"/>
    <w:rsid w:val="007F23BE"/>
    <w:rsid w:val="007F24EE"/>
    <w:rsid w:val="007F2CDA"/>
    <w:rsid w:val="007F2E4C"/>
    <w:rsid w:val="007F3146"/>
    <w:rsid w:val="007F323A"/>
    <w:rsid w:val="007F3744"/>
    <w:rsid w:val="007F3870"/>
    <w:rsid w:val="007F3E40"/>
    <w:rsid w:val="007F415F"/>
    <w:rsid w:val="007F48A3"/>
    <w:rsid w:val="007F4C56"/>
    <w:rsid w:val="007F51B1"/>
    <w:rsid w:val="007F5622"/>
    <w:rsid w:val="007F5748"/>
    <w:rsid w:val="007F5E81"/>
    <w:rsid w:val="007F6114"/>
    <w:rsid w:val="007F692D"/>
    <w:rsid w:val="007F69FC"/>
    <w:rsid w:val="007F6C48"/>
    <w:rsid w:val="007F74BD"/>
    <w:rsid w:val="007F7790"/>
    <w:rsid w:val="007F7B66"/>
    <w:rsid w:val="007F7E3B"/>
    <w:rsid w:val="00800685"/>
    <w:rsid w:val="00800D7D"/>
    <w:rsid w:val="00800EB4"/>
    <w:rsid w:val="00801162"/>
    <w:rsid w:val="00802129"/>
    <w:rsid w:val="00802207"/>
    <w:rsid w:val="00802B08"/>
    <w:rsid w:val="00803845"/>
    <w:rsid w:val="00803F39"/>
    <w:rsid w:val="00804256"/>
    <w:rsid w:val="008043D4"/>
    <w:rsid w:val="008047D8"/>
    <w:rsid w:val="00804B77"/>
    <w:rsid w:val="00804F94"/>
    <w:rsid w:val="00805995"/>
    <w:rsid w:val="00805BDF"/>
    <w:rsid w:val="00806282"/>
    <w:rsid w:val="0080702D"/>
    <w:rsid w:val="00807279"/>
    <w:rsid w:val="00807D85"/>
    <w:rsid w:val="00807F1C"/>
    <w:rsid w:val="008100FA"/>
    <w:rsid w:val="0081023F"/>
    <w:rsid w:val="00810514"/>
    <w:rsid w:val="008109A5"/>
    <w:rsid w:val="008109AD"/>
    <w:rsid w:val="00810F6E"/>
    <w:rsid w:val="008116B2"/>
    <w:rsid w:val="00811DA6"/>
    <w:rsid w:val="00811E1D"/>
    <w:rsid w:val="00812190"/>
    <w:rsid w:val="00812251"/>
    <w:rsid w:val="0081259E"/>
    <w:rsid w:val="00812AB1"/>
    <w:rsid w:val="0081328A"/>
    <w:rsid w:val="00813D5A"/>
    <w:rsid w:val="00814437"/>
    <w:rsid w:val="008144B9"/>
    <w:rsid w:val="008145DC"/>
    <w:rsid w:val="008157C5"/>
    <w:rsid w:val="00815994"/>
    <w:rsid w:val="00815AC9"/>
    <w:rsid w:val="00815AE1"/>
    <w:rsid w:val="00815C37"/>
    <w:rsid w:val="00816D11"/>
    <w:rsid w:val="00817395"/>
    <w:rsid w:val="00817749"/>
    <w:rsid w:val="0081781B"/>
    <w:rsid w:val="00820982"/>
    <w:rsid w:val="00820D79"/>
    <w:rsid w:val="00820E48"/>
    <w:rsid w:val="00821106"/>
    <w:rsid w:val="00821467"/>
    <w:rsid w:val="00821883"/>
    <w:rsid w:val="00821E33"/>
    <w:rsid w:val="00821EB3"/>
    <w:rsid w:val="00822096"/>
    <w:rsid w:val="008224B2"/>
    <w:rsid w:val="00822611"/>
    <w:rsid w:val="00823AFA"/>
    <w:rsid w:val="00823CFD"/>
    <w:rsid w:val="008246AD"/>
    <w:rsid w:val="00824778"/>
    <w:rsid w:val="00824D6C"/>
    <w:rsid w:val="00825C22"/>
    <w:rsid w:val="00825C37"/>
    <w:rsid w:val="00826268"/>
    <w:rsid w:val="008263A3"/>
    <w:rsid w:val="00826F0A"/>
    <w:rsid w:val="00827284"/>
    <w:rsid w:val="00827717"/>
    <w:rsid w:val="00827A70"/>
    <w:rsid w:val="00827D25"/>
    <w:rsid w:val="00827EAE"/>
    <w:rsid w:val="008305A1"/>
    <w:rsid w:val="00830BE8"/>
    <w:rsid w:val="00830C66"/>
    <w:rsid w:val="00830CCE"/>
    <w:rsid w:val="00831196"/>
    <w:rsid w:val="008312F4"/>
    <w:rsid w:val="00831BAB"/>
    <w:rsid w:val="00831CE7"/>
    <w:rsid w:val="00831E32"/>
    <w:rsid w:val="00832090"/>
    <w:rsid w:val="008322E1"/>
    <w:rsid w:val="00832AC8"/>
    <w:rsid w:val="00832DFB"/>
    <w:rsid w:val="00832E25"/>
    <w:rsid w:val="00832FC8"/>
    <w:rsid w:val="00833189"/>
    <w:rsid w:val="008334AD"/>
    <w:rsid w:val="00833FDA"/>
    <w:rsid w:val="00834382"/>
    <w:rsid w:val="008348D8"/>
    <w:rsid w:val="0083548B"/>
    <w:rsid w:val="0083565F"/>
    <w:rsid w:val="00835B94"/>
    <w:rsid w:val="00835E93"/>
    <w:rsid w:val="008360E4"/>
    <w:rsid w:val="00836614"/>
    <w:rsid w:val="00836712"/>
    <w:rsid w:val="008367F5"/>
    <w:rsid w:val="00836976"/>
    <w:rsid w:val="00836B62"/>
    <w:rsid w:val="00836CC0"/>
    <w:rsid w:val="00837286"/>
    <w:rsid w:val="0083740B"/>
    <w:rsid w:val="0083744C"/>
    <w:rsid w:val="0083770E"/>
    <w:rsid w:val="00837A74"/>
    <w:rsid w:val="00837A8D"/>
    <w:rsid w:val="00837D9F"/>
    <w:rsid w:val="00837EBC"/>
    <w:rsid w:val="00840513"/>
    <w:rsid w:val="00841856"/>
    <w:rsid w:val="0084224C"/>
    <w:rsid w:val="0084258B"/>
    <w:rsid w:val="008429E4"/>
    <w:rsid w:val="00842D34"/>
    <w:rsid w:val="0084353A"/>
    <w:rsid w:val="0084397C"/>
    <w:rsid w:val="00843C9E"/>
    <w:rsid w:val="00844271"/>
    <w:rsid w:val="00844504"/>
    <w:rsid w:val="00844A46"/>
    <w:rsid w:val="00844C4F"/>
    <w:rsid w:val="00845212"/>
    <w:rsid w:val="00845376"/>
    <w:rsid w:val="00845652"/>
    <w:rsid w:val="00845993"/>
    <w:rsid w:val="008464A8"/>
    <w:rsid w:val="008468B5"/>
    <w:rsid w:val="00846C0A"/>
    <w:rsid w:val="00846C86"/>
    <w:rsid w:val="00846FB6"/>
    <w:rsid w:val="0084706F"/>
    <w:rsid w:val="0084718D"/>
    <w:rsid w:val="008472CF"/>
    <w:rsid w:val="008474ED"/>
    <w:rsid w:val="008475E8"/>
    <w:rsid w:val="00847705"/>
    <w:rsid w:val="008478D3"/>
    <w:rsid w:val="00850027"/>
    <w:rsid w:val="00850A60"/>
    <w:rsid w:val="00850CEC"/>
    <w:rsid w:val="00850DFA"/>
    <w:rsid w:val="0085170F"/>
    <w:rsid w:val="00851822"/>
    <w:rsid w:val="00851CA1"/>
    <w:rsid w:val="00851F77"/>
    <w:rsid w:val="00852459"/>
    <w:rsid w:val="00852CE0"/>
    <w:rsid w:val="00853440"/>
    <w:rsid w:val="008534FC"/>
    <w:rsid w:val="0085423C"/>
    <w:rsid w:val="0085471E"/>
    <w:rsid w:val="00854878"/>
    <w:rsid w:val="00854972"/>
    <w:rsid w:val="00854C11"/>
    <w:rsid w:val="00854C54"/>
    <w:rsid w:val="00854E11"/>
    <w:rsid w:val="00854F02"/>
    <w:rsid w:val="00855453"/>
    <w:rsid w:val="0085569C"/>
    <w:rsid w:val="008557AF"/>
    <w:rsid w:val="008560E5"/>
    <w:rsid w:val="008573F0"/>
    <w:rsid w:val="00857694"/>
    <w:rsid w:val="00857743"/>
    <w:rsid w:val="0085781F"/>
    <w:rsid w:val="00857C86"/>
    <w:rsid w:val="00860C92"/>
    <w:rsid w:val="00861298"/>
    <w:rsid w:val="00861E79"/>
    <w:rsid w:val="00862605"/>
    <w:rsid w:val="00862704"/>
    <w:rsid w:val="008629A4"/>
    <w:rsid w:val="00862D3D"/>
    <w:rsid w:val="00863515"/>
    <w:rsid w:val="008644E2"/>
    <w:rsid w:val="00865B83"/>
    <w:rsid w:val="008663C7"/>
    <w:rsid w:val="00866DB6"/>
    <w:rsid w:val="00866EA9"/>
    <w:rsid w:val="00866F3C"/>
    <w:rsid w:val="00866FBB"/>
    <w:rsid w:val="008677BF"/>
    <w:rsid w:val="008677C0"/>
    <w:rsid w:val="00867AC3"/>
    <w:rsid w:val="00867B8C"/>
    <w:rsid w:val="008715F0"/>
    <w:rsid w:val="00871929"/>
    <w:rsid w:val="00871C17"/>
    <w:rsid w:val="008723A2"/>
    <w:rsid w:val="00873143"/>
    <w:rsid w:val="008734E2"/>
    <w:rsid w:val="00873B93"/>
    <w:rsid w:val="00873EE7"/>
    <w:rsid w:val="00874460"/>
    <w:rsid w:val="00874754"/>
    <w:rsid w:val="00874BCE"/>
    <w:rsid w:val="00874D4F"/>
    <w:rsid w:val="008753CC"/>
    <w:rsid w:val="00875503"/>
    <w:rsid w:val="00875508"/>
    <w:rsid w:val="00875772"/>
    <w:rsid w:val="00875D11"/>
    <w:rsid w:val="008760C4"/>
    <w:rsid w:val="0087615E"/>
    <w:rsid w:val="008764A6"/>
    <w:rsid w:val="0087739A"/>
    <w:rsid w:val="00880CE2"/>
    <w:rsid w:val="00880F51"/>
    <w:rsid w:val="008815CB"/>
    <w:rsid w:val="00882440"/>
    <w:rsid w:val="00882DE7"/>
    <w:rsid w:val="008844B8"/>
    <w:rsid w:val="00884F37"/>
    <w:rsid w:val="00885390"/>
    <w:rsid w:val="008853FA"/>
    <w:rsid w:val="0088590E"/>
    <w:rsid w:val="00885B66"/>
    <w:rsid w:val="00886491"/>
    <w:rsid w:val="00886C97"/>
    <w:rsid w:val="008871DF"/>
    <w:rsid w:val="00887DD3"/>
    <w:rsid w:val="008911A9"/>
    <w:rsid w:val="008913E1"/>
    <w:rsid w:val="00891539"/>
    <w:rsid w:val="00891DC9"/>
    <w:rsid w:val="008920AA"/>
    <w:rsid w:val="0089211C"/>
    <w:rsid w:val="008923E2"/>
    <w:rsid w:val="0089286A"/>
    <w:rsid w:val="00893A2F"/>
    <w:rsid w:val="0089489D"/>
    <w:rsid w:val="00894980"/>
    <w:rsid w:val="00894E38"/>
    <w:rsid w:val="00895013"/>
    <w:rsid w:val="00895406"/>
    <w:rsid w:val="00895C20"/>
    <w:rsid w:val="00896282"/>
    <w:rsid w:val="008963D0"/>
    <w:rsid w:val="008967A4"/>
    <w:rsid w:val="00897054"/>
    <w:rsid w:val="00897256"/>
    <w:rsid w:val="008973DB"/>
    <w:rsid w:val="00897B93"/>
    <w:rsid w:val="00897C79"/>
    <w:rsid w:val="00897D43"/>
    <w:rsid w:val="008A0045"/>
    <w:rsid w:val="008A015E"/>
    <w:rsid w:val="008A0188"/>
    <w:rsid w:val="008A0198"/>
    <w:rsid w:val="008A0606"/>
    <w:rsid w:val="008A1225"/>
    <w:rsid w:val="008A1277"/>
    <w:rsid w:val="008A18D6"/>
    <w:rsid w:val="008A18F6"/>
    <w:rsid w:val="008A212D"/>
    <w:rsid w:val="008A27FD"/>
    <w:rsid w:val="008A2C06"/>
    <w:rsid w:val="008A2E73"/>
    <w:rsid w:val="008A3223"/>
    <w:rsid w:val="008A3557"/>
    <w:rsid w:val="008A3CD0"/>
    <w:rsid w:val="008A3D28"/>
    <w:rsid w:val="008A3D4D"/>
    <w:rsid w:val="008A4896"/>
    <w:rsid w:val="008A51A9"/>
    <w:rsid w:val="008A6DBA"/>
    <w:rsid w:val="008A754A"/>
    <w:rsid w:val="008A78EB"/>
    <w:rsid w:val="008A7AB1"/>
    <w:rsid w:val="008A7BE1"/>
    <w:rsid w:val="008A7E75"/>
    <w:rsid w:val="008B02C1"/>
    <w:rsid w:val="008B0AA6"/>
    <w:rsid w:val="008B0B70"/>
    <w:rsid w:val="008B0BE5"/>
    <w:rsid w:val="008B12BC"/>
    <w:rsid w:val="008B143C"/>
    <w:rsid w:val="008B1AC0"/>
    <w:rsid w:val="008B1B67"/>
    <w:rsid w:val="008B211C"/>
    <w:rsid w:val="008B2742"/>
    <w:rsid w:val="008B2834"/>
    <w:rsid w:val="008B29BF"/>
    <w:rsid w:val="008B350D"/>
    <w:rsid w:val="008B3CAD"/>
    <w:rsid w:val="008B42F4"/>
    <w:rsid w:val="008B4380"/>
    <w:rsid w:val="008B4484"/>
    <w:rsid w:val="008B4578"/>
    <w:rsid w:val="008B4874"/>
    <w:rsid w:val="008B49D1"/>
    <w:rsid w:val="008B4AD4"/>
    <w:rsid w:val="008B4ADC"/>
    <w:rsid w:val="008B4B5E"/>
    <w:rsid w:val="008B4E7E"/>
    <w:rsid w:val="008B5038"/>
    <w:rsid w:val="008B5FD5"/>
    <w:rsid w:val="008B60E5"/>
    <w:rsid w:val="008B6151"/>
    <w:rsid w:val="008B6233"/>
    <w:rsid w:val="008B6A2E"/>
    <w:rsid w:val="008B6CCB"/>
    <w:rsid w:val="008B6E42"/>
    <w:rsid w:val="008B7023"/>
    <w:rsid w:val="008B73F2"/>
    <w:rsid w:val="008B741C"/>
    <w:rsid w:val="008B7FA9"/>
    <w:rsid w:val="008C0094"/>
    <w:rsid w:val="008C059D"/>
    <w:rsid w:val="008C0B56"/>
    <w:rsid w:val="008C0B6D"/>
    <w:rsid w:val="008C0DD5"/>
    <w:rsid w:val="008C0EA2"/>
    <w:rsid w:val="008C1209"/>
    <w:rsid w:val="008C1361"/>
    <w:rsid w:val="008C23D8"/>
    <w:rsid w:val="008C24DC"/>
    <w:rsid w:val="008C2639"/>
    <w:rsid w:val="008C2AD5"/>
    <w:rsid w:val="008C4066"/>
    <w:rsid w:val="008C4181"/>
    <w:rsid w:val="008C4CD4"/>
    <w:rsid w:val="008C4DD2"/>
    <w:rsid w:val="008C4EB0"/>
    <w:rsid w:val="008C5021"/>
    <w:rsid w:val="008C6704"/>
    <w:rsid w:val="008C6DEA"/>
    <w:rsid w:val="008C70CC"/>
    <w:rsid w:val="008C720B"/>
    <w:rsid w:val="008C7956"/>
    <w:rsid w:val="008C7AE7"/>
    <w:rsid w:val="008D0547"/>
    <w:rsid w:val="008D0A08"/>
    <w:rsid w:val="008D1364"/>
    <w:rsid w:val="008D1542"/>
    <w:rsid w:val="008D1564"/>
    <w:rsid w:val="008D16FF"/>
    <w:rsid w:val="008D1A19"/>
    <w:rsid w:val="008D1EAC"/>
    <w:rsid w:val="008D2320"/>
    <w:rsid w:val="008D24A4"/>
    <w:rsid w:val="008D2C90"/>
    <w:rsid w:val="008D2EA5"/>
    <w:rsid w:val="008D30C6"/>
    <w:rsid w:val="008D35A6"/>
    <w:rsid w:val="008D3627"/>
    <w:rsid w:val="008D3AEA"/>
    <w:rsid w:val="008D3DFF"/>
    <w:rsid w:val="008D41F7"/>
    <w:rsid w:val="008D474C"/>
    <w:rsid w:val="008D4915"/>
    <w:rsid w:val="008D493C"/>
    <w:rsid w:val="008D4BCD"/>
    <w:rsid w:val="008D4E6A"/>
    <w:rsid w:val="008D52BD"/>
    <w:rsid w:val="008D5632"/>
    <w:rsid w:val="008D5656"/>
    <w:rsid w:val="008D58A8"/>
    <w:rsid w:val="008D5B7A"/>
    <w:rsid w:val="008D5C0B"/>
    <w:rsid w:val="008D5D62"/>
    <w:rsid w:val="008D5FB3"/>
    <w:rsid w:val="008D6139"/>
    <w:rsid w:val="008D624E"/>
    <w:rsid w:val="008D63FE"/>
    <w:rsid w:val="008D6E42"/>
    <w:rsid w:val="008D728C"/>
    <w:rsid w:val="008D741B"/>
    <w:rsid w:val="008D7524"/>
    <w:rsid w:val="008D7C4D"/>
    <w:rsid w:val="008D7DA9"/>
    <w:rsid w:val="008E00D4"/>
    <w:rsid w:val="008E0500"/>
    <w:rsid w:val="008E0504"/>
    <w:rsid w:val="008E0D73"/>
    <w:rsid w:val="008E15AC"/>
    <w:rsid w:val="008E1604"/>
    <w:rsid w:val="008E1F47"/>
    <w:rsid w:val="008E2982"/>
    <w:rsid w:val="008E2F77"/>
    <w:rsid w:val="008E3D6D"/>
    <w:rsid w:val="008E415F"/>
    <w:rsid w:val="008E4796"/>
    <w:rsid w:val="008E4F5F"/>
    <w:rsid w:val="008E5217"/>
    <w:rsid w:val="008E568B"/>
    <w:rsid w:val="008E56A0"/>
    <w:rsid w:val="008E596E"/>
    <w:rsid w:val="008E5DEE"/>
    <w:rsid w:val="008E650A"/>
    <w:rsid w:val="008E6DAD"/>
    <w:rsid w:val="008E702B"/>
    <w:rsid w:val="008E7056"/>
    <w:rsid w:val="008E7494"/>
    <w:rsid w:val="008F0024"/>
    <w:rsid w:val="008F0B67"/>
    <w:rsid w:val="008F112F"/>
    <w:rsid w:val="008F11AD"/>
    <w:rsid w:val="008F1634"/>
    <w:rsid w:val="008F1639"/>
    <w:rsid w:val="008F1985"/>
    <w:rsid w:val="008F1A17"/>
    <w:rsid w:val="008F244A"/>
    <w:rsid w:val="008F2594"/>
    <w:rsid w:val="008F35A3"/>
    <w:rsid w:val="008F36CB"/>
    <w:rsid w:val="008F37A4"/>
    <w:rsid w:val="008F37FA"/>
    <w:rsid w:val="008F389F"/>
    <w:rsid w:val="008F3D4F"/>
    <w:rsid w:val="008F48E0"/>
    <w:rsid w:val="008F4AA3"/>
    <w:rsid w:val="008F4B3E"/>
    <w:rsid w:val="008F5438"/>
    <w:rsid w:val="008F5E0B"/>
    <w:rsid w:val="008F5EED"/>
    <w:rsid w:val="008F5F98"/>
    <w:rsid w:val="008F67E6"/>
    <w:rsid w:val="008F6A25"/>
    <w:rsid w:val="008F6FF6"/>
    <w:rsid w:val="008F7275"/>
    <w:rsid w:val="008F7326"/>
    <w:rsid w:val="008F7340"/>
    <w:rsid w:val="008F7B16"/>
    <w:rsid w:val="0090069B"/>
    <w:rsid w:val="009007CE"/>
    <w:rsid w:val="00900983"/>
    <w:rsid w:val="00900C07"/>
    <w:rsid w:val="009011C5"/>
    <w:rsid w:val="009011DA"/>
    <w:rsid w:val="00901716"/>
    <w:rsid w:val="009021DD"/>
    <w:rsid w:val="00902571"/>
    <w:rsid w:val="00902B4F"/>
    <w:rsid w:val="009035CD"/>
    <w:rsid w:val="00903E96"/>
    <w:rsid w:val="00903FC8"/>
    <w:rsid w:val="00904232"/>
    <w:rsid w:val="00904753"/>
    <w:rsid w:val="00904B68"/>
    <w:rsid w:val="009054FC"/>
    <w:rsid w:val="00905A5D"/>
    <w:rsid w:val="00905C81"/>
    <w:rsid w:val="0090662E"/>
    <w:rsid w:val="0090684D"/>
    <w:rsid w:val="00906C7A"/>
    <w:rsid w:val="00906D85"/>
    <w:rsid w:val="00907859"/>
    <w:rsid w:val="00907D39"/>
    <w:rsid w:val="00910226"/>
    <w:rsid w:val="00910323"/>
    <w:rsid w:val="00910571"/>
    <w:rsid w:val="0091062E"/>
    <w:rsid w:val="00910A09"/>
    <w:rsid w:val="00910D66"/>
    <w:rsid w:val="0091107C"/>
    <w:rsid w:val="009112E9"/>
    <w:rsid w:val="00911495"/>
    <w:rsid w:val="0091270F"/>
    <w:rsid w:val="00912DFF"/>
    <w:rsid w:val="00912E88"/>
    <w:rsid w:val="00913027"/>
    <w:rsid w:val="00913075"/>
    <w:rsid w:val="009130C9"/>
    <w:rsid w:val="009131AA"/>
    <w:rsid w:val="00913C38"/>
    <w:rsid w:val="00913C46"/>
    <w:rsid w:val="00913C76"/>
    <w:rsid w:val="00913EDA"/>
    <w:rsid w:val="009141D0"/>
    <w:rsid w:val="009142B1"/>
    <w:rsid w:val="009143A1"/>
    <w:rsid w:val="00914B33"/>
    <w:rsid w:val="00914CAB"/>
    <w:rsid w:val="00914F09"/>
    <w:rsid w:val="009152D3"/>
    <w:rsid w:val="00915A72"/>
    <w:rsid w:val="00915AEF"/>
    <w:rsid w:val="00915C39"/>
    <w:rsid w:val="00915DC5"/>
    <w:rsid w:val="00915E5A"/>
    <w:rsid w:val="0091604B"/>
    <w:rsid w:val="009162ED"/>
    <w:rsid w:val="00916D2F"/>
    <w:rsid w:val="00916EFD"/>
    <w:rsid w:val="00917112"/>
    <w:rsid w:val="0091728D"/>
    <w:rsid w:val="00917469"/>
    <w:rsid w:val="009179BD"/>
    <w:rsid w:val="00917C8C"/>
    <w:rsid w:val="00917CB7"/>
    <w:rsid w:val="00920FB5"/>
    <w:rsid w:val="00921807"/>
    <w:rsid w:val="009218F0"/>
    <w:rsid w:val="009219E5"/>
    <w:rsid w:val="00921C5B"/>
    <w:rsid w:val="00921EE3"/>
    <w:rsid w:val="009223E3"/>
    <w:rsid w:val="00922B11"/>
    <w:rsid w:val="00922BC2"/>
    <w:rsid w:val="00922CF4"/>
    <w:rsid w:val="0092303D"/>
    <w:rsid w:val="00923CB7"/>
    <w:rsid w:val="00923FAA"/>
    <w:rsid w:val="00924241"/>
    <w:rsid w:val="00924632"/>
    <w:rsid w:val="00924780"/>
    <w:rsid w:val="00924BF8"/>
    <w:rsid w:val="00925076"/>
    <w:rsid w:val="009258DB"/>
    <w:rsid w:val="00925990"/>
    <w:rsid w:val="00925FE5"/>
    <w:rsid w:val="00926026"/>
    <w:rsid w:val="009260D2"/>
    <w:rsid w:val="009262FC"/>
    <w:rsid w:val="0092644F"/>
    <w:rsid w:val="00926E69"/>
    <w:rsid w:val="00927001"/>
    <w:rsid w:val="009276AE"/>
    <w:rsid w:val="00927B8A"/>
    <w:rsid w:val="00927CF2"/>
    <w:rsid w:val="009302AB"/>
    <w:rsid w:val="00930864"/>
    <w:rsid w:val="00931719"/>
    <w:rsid w:val="009317B0"/>
    <w:rsid w:val="00931916"/>
    <w:rsid w:val="00931AC5"/>
    <w:rsid w:val="00932066"/>
    <w:rsid w:val="009327B5"/>
    <w:rsid w:val="009329B2"/>
    <w:rsid w:val="0093313B"/>
    <w:rsid w:val="0093320E"/>
    <w:rsid w:val="00933699"/>
    <w:rsid w:val="009345F7"/>
    <w:rsid w:val="009347E1"/>
    <w:rsid w:val="00935450"/>
    <w:rsid w:val="00935797"/>
    <w:rsid w:val="009357FE"/>
    <w:rsid w:val="00936000"/>
    <w:rsid w:val="00936165"/>
    <w:rsid w:val="009365C6"/>
    <w:rsid w:val="009365F1"/>
    <w:rsid w:val="009368E1"/>
    <w:rsid w:val="00936D98"/>
    <w:rsid w:val="00936FDF"/>
    <w:rsid w:val="00937560"/>
    <w:rsid w:val="00937679"/>
    <w:rsid w:val="009376BF"/>
    <w:rsid w:val="00937B37"/>
    <w:rsid w:val="00937EDB"/>
    <w:rsid w:val="00937F30"/>
    <w:rsid w:val="00937F35"/>
    <w:rsid w:val="009402C5"/>
    <w:rsid w:val="00940578"/>
    <w:rsid w:val="009408FC"/>
    <w:rsid w:val="00940EB3"/>
    <w:rsid w:val="00940F6C"/>
    <w:rsid w:val="009410DD"/>
    <w:rsid w:val="009411A0"/>
    <w:rsid w:val="00941C02"/>
    <w:rsid w:val="00941D01"/>
    <w:rsid w:val="009424E2"/>
    <w:rsid w:val="009424EB"/>
    <w:rsid w:val="00942533"/>
    <w:rsid w:val="00942829"/>
    <w:rsid w:val="00942A17"/>
    <w:rsid w:val="00942C7E"/>
    <w:rsid w:val="00942DE2"/>
    <w:rsid w:val="0094310C"/>
    <w:rsid w:val="00943724"/>
    <w:rsid w:val="00943812"/>
    <w:rsid w:val="00943866"/>
    <w:rsid w:val="009438A4"/>
    <w:rsid w:val="00943A47"/>
    <w:rsid w:val="00943C62"/>
    <w:rsid w:val="0094464F"/>
    <w:rsid w:val="009448DC"/>
    <w:rsid w:val="00944E58"/>
    <w:rsid w:val="00946893"/>
    <w:rsid w:val="00947474"/>
    <w:rsid w:val="00947490"/>
    <w:rsid w:val="009475D3"/>
    <w:rsid w:val="0094765C"/>
    <w:rsid w:val="0094795B"/>
    <w:rsid w:val="0095037C"/>
    <w:rsid w:val="0095086E"/>
    <w:rsid w:val="00950D65"/>
    <w:rsid w:val="009515B4"/>
    <w:rsid w:val="009515E8"/>
    <w:rsid w:val="00952E67"/>
    <w:rsid w:val="009532DC"/>
    <w:rsid w:val="0095343F"/>
    <w:rsid w:val="00953612"/>
    <w:rsid w:val="009544BB"/>
    <w:rsid w:val="009545EC"/>
    <w:rsid w:val="00954B03"/>
    <w:rsid w:val="00954BD4"/>
    <w:rsid w:val="00954D7A"/>
    <w:rsid w:val="00955030"/>
    <w:rsid w:val="00955D05"/>
    <w:rsid w:val="00955D6B"/>
    <w:rsid w:val="009566EE"/>
    <w:rsid w:val="0095679F"/>
    <w:rsid w:val="009567E3"/>
    <w:rsid w:val="00956AC4"/>
    <w:rsid w:val="00956C88"/>
    <w:rsid w:val="00956E36"/>
    <w:rsid w:val="0095712E"/>
    <w:rsid w:val="00957323"/>
    <w:rsid w:val="00957547"/>
    <w:rsid w:val="00957E70"/>
    <w:rsid w:val="009603EC"/>
    <w:rsid w:val="0096042A"/>
    <w:rsid w:val="0096062A"/>
    <w:rsid w:val="009608F0"/>
    <w:rsid w:val="00960F26"/>
    <w:rsid w:val="009610AA"/>
    <w:rsid w:val="00961BB0"/>
    <w:rsid w:val="00962CAC"/>
    <w:rsid w:val="00962E0A"/>
    <w:rsid w:val="00962F2B"/>
    <w:rsid w:val="00963099"/>
    <w:rsid w:val="0096354E"/>
    <w:rsid w:val="00963B04"/>
    <w:rsid w:val="00963B7F"/>
    <w:rsid w:val="009642E7"/>
    <w:rsid w:val="00964479"/>
    <w:rsid w:val="009644D5"/>
    <w:rsid w:val="009647EB"/>
    <w:rsid w:val="009649C5"/>
    <w:rsid w:val="0096550C"/>
    <w:rsid w:val="009658C7"/>
    <w:rsid w:val="0096666A"/>
    <w:rsid w:val="0096679E"/>
    <w:rsid w:val="009677BE"/>
    <w:rsid w:val="009678B9"/>
    <w:rsid w:val="00970596"/>
    <w:rsid w:val="00970F55"/>
    <w:rsid w:val="0097169E"/>
    <w:rsid w:val="009716B9"/>
    <w:rsid w:val="0097198A"/>
    <w:rsid w:val="00971C55"/>
    <w:rsid w:val="009721E8"/>
    <w:rsid w:val="00972C71"/>
    <w:rsid w:val="00972E26"/>
    <w:rsid w:val="009730B9"/>
    <w:rsid w:val="009732A0"/>
    <w:rsid w:val="009736C3"/>
    <w:rsid w:val="00973FB8"/>
    <w:rsid w:val="0097435B"/>
    <w:rsid w:val="00974460"/>
    <w:rsid w:val="00974518"/>
    <w:rsid w:val="009748AB"/>
    <w:rsid w:val="00974D92"/>
    <w:rsid w:val="00974DDF"/>
    <w:rsid w:val="009752B1"/>
    <w:rsid w:val="0097542E"/>
    <w:rsid w:val="00975563"/>
    <w:rsid w:val="009759DC"/>
    <w:rsid w:val="00975A56"/>
    <w:rsid w:val="00975D51"/>
    <w:rsid w:val="00976A3E"/>
    <w:rsid w:val="00976F42"/>
    <w:rsid w:val="00976FEA"/>
    <w:rsid w:val="00977281"/>
    <w:rsid w:val="00977359"/>
    <w:rsid w:val="009778F6"/>
    <w:rsid w:val="00977C0C"/>
    <w:rsid w:val="0098058B"/>
    <w:rsid w:val="00980682"/>
    <w:rsid w:val="0098072A"/>
    <w:rsid w:val="009808D6"/>
    <w:rsid w:val="009812D9"/>
    <w:rsid w:val="009819FC"/>
    <w:rsid w:val="00982742"/>
    <w:rsid w:val="00982945"/>
    <w:rsid w:val="0098355C"/>
    <w:rsid w:val="00983EBC"/>
    <w:rsid w:val="00984F99"/>
    <w:rsid w:val="00985432"/>
    <w:rsid w:val="0098615B"/>
    <w:rsid w:val="009863DF"/>
    <w:rsid w:val="00986F4E"/>
    <w:rsid w:val="00987C43"/>
    <w:rsid w:val="00987D7B"/>
    <w:rsid w:val="00987DD6"/>
    <w:rsid w:val="009904AE"/>
    <w:rsid w:val="009908FC"/>
    <w:rsid w:val="00990DB0"/>
    <w:rsid w:val="009913E2"/>
    <w:rsid w:val="009913FB"/>
    <w:rsid w:val="009917FC"/>
    <w:rsid w:val="00991DFA"/>
    <w:rsid w:val="00991F1B"/>
    <w:rsid w:val="0099221F"/>
    <w:rsid w:val="00992544"/>
    <w:rsid w:val="00992B0D"/>
    <w:rsid w:val="00992E7E"/>
    <w:rsid w:val="00993694"/>
    <w:rsid w:val="009937DD"/>
    <w:rsid w:val="00993AFD"/>
    <w:rsid w:val="00993B2C"/>
    <w:rsid w:val="00994AD9"/>
    <w:rsid w:val="00994AFA"/>
    <w:rsid w:val="0099530C"/>
    <w:rsid w:val="009955A3"/>
    <w:rsid w:val="00995810"/>
    <w:rsid w:val="009959F0"/>
    <w:rsid w:val="00995BD0"/>
    <w:rsid w:val="00995BFA"/>
    <w:rsid w:val="00996267"/>
    <w:rsid w:val="0099628A"/>
    <w:rsid w:val="00996806"/>
    <w:rsid w:val="0099749B"/>
    <w:rsid w:val="0099766B"/>
    <w:rsid w:val="009976F6"/>
    <w:rsid w:val="00997781"/>
    <w:rsid w:val="009A0A40"/>
    <w:rsid w:val="009A0B2D"/>
    <w:rsid w:val="009A0FA7"/>
    <w:rsid w:val="009A1377"/>
    <w:rsid w:val="009A1466"/>
    <w:rsid w:val="009A14C0"/>
    <w:rsid w:val="009A1763"/>
    <w:rsid w:val="009A2218"/>
    <w:rsid w:val="009A22A9"/>
    <w:rsid w:val="009A22E2"/>
    <w:rsid w:val="009A2533"/>
    <w:rsid w:val="009A26F8"/>
    <w:rsid w:val="009A2799"/>
    <w:rsid w:val="009A2E7F"/>
    <w:rsid w:val="009A30B6"/>
    <w:rsid w:val="009A368A"/>
    <w:rsid w:val="009A37DF"/>
    <w:rsid w:val="009A38E0"/>
    <w:rsid w:val="009A3CFE"/>
    <w:rsid w:val="009A3D33"/>
    <w:rsid w:val="009A401E"/>
    <w:rsid w:val="009A4149"/>
    <w:rsid w:val="009A48FB"/>
    <w:rsid w:val="009A4FFE"/>
    <w:rsid w:val="009A5BE5"/>
    <w:rsid w:val="009A5C85"/>
    <w:rsid w:val="009A6E3D"/>
    <w:rsid w:val="009A796E"/>
    <w:rsid w:val="009A7DB3"/>
    <w:rsid w:val="009B0204"/>
    <w:rsid w:val="009B0FA7"/>
    <w:rsid w:val="009B11A6"/>
    <w:rsid w:val="009B12A0"/>
    <w:rsid w:val="009B12EE"/>
    <w:rsid w:val="009B1DD3"/>
    <w:rsid w:val="009B20B4"/>
    <w:rsid w:val="009B20D5"/>
    <w:rsid w:val="009B2B9E"/>
    <w:rsid w:val="009B372E"/>
    <w:rsid w:val="009B3B8A"/>
    <w:rsid w:val="009B3F6A"/>
    <w:rsid w:val="009B416A"/>
    <w:rsid w:val="009B46D6"/>
    <w:rsid w:val="009B479A"/>
    <w:rsid w:val="009B4BBB"/>
    <w:rsid w:val="009B4CF1"/>
    <w:rsid w:val="009B4FDD"/>
    <w:rsid w:val="009B54B4"/>
    <w:rsid w:val="009B56D0"/>
    <w:rsid w:val="009B5802"/>
    <w:rsid w:val="009B5873"/>
    <w:rsid w:val="009B6497"/>
    <w:rsid w:val="009B6948"/>
    <w:rsid w:val="009B69B6"/>
    <w:rsid w:val="009B712D"/>
    <w:rsid w:val="009B7AEF"/>
    <w:rsid w:val="009B7DA9"/>
    <w:rsid w:val="009B7F72"/>
    <w:rsid w:val="009C07EA"/>
    <w:rsid w:val="009C0DBF"/>
    <w:rsid w:val="009C19AA"/>
    <w:rsid w:val="009C1B4E"/>
    <w:rsid w:val="009C1B97"/>
    <w:rsid w:val="009C1CE8"/>
    <w:rsid w:val="009C261F"/>
    <w:rsid w:val="009C37B9"/>
    <w:rsid w:val="009C3837"/>
    <w:rsid w:val="009C3F83"/>
    <w:rsid w:val="009C424C"/>
    <w:rsid w:val="009C4558"/>
    <w:rsid w:val="009C492C"/>
    <w:rsid w:val="009C4BC9"/>
    <w:rsid w:val="009C5362"/>
    <w:rsid w:val="009C53EF"/>
    <w:rsid w:val="009C64AA"/>
    <w:rsid w:val="009C6B7F"/>
    <w:rsid w:val="009C6E95"/>
    <w:rsid w:val="009C721D"/>
    <w:rsid w:val="009C7344"/>
    <w:rsid w:val="009C7500"/>
    <w:rsid w:val="009C764E"/>
    <w:rsid w:val="009C78CA"/>
    <w:rsid w:val="009C7B6B"/>
    <w:rsid w:val="009C7CFC"/>
    <w:rsid w:val="009D016F"/>
    <w:rsid w:val="009D028C"/>
    <w:rsid w:val="009D072A"/>
    <w:rsid w:val="009D085F"/>
    <w:rsid w:val="009D0C97"/>
    <w:rsid w:val="009D0D4B"/>
    <w:rsid w:val="009D12CD"/>
    <w:rsid w:val="009D1343"/>
    <w:rsid w:val="009D14FF"/>
    <w:rsid w:val="009D1C1A"/>
    <w:rsid w:val="009D208E"/>
    <w:rsid w:val="009D212D"/>
    <w:rsid w:val="009D2C7C"/>
    <w:rsid w:val="009D2D53"/>
    <w:rsid w:val="009D3342"/>
    <w:rsid w:val="009D359F"/>
    <w:rsid w:val="009D4351"/>
    <w:rsid w:val="009D4495"/>
    <w:rsid w:val="009D4561"/>
    <w:rsid w:val="009D4967"/>
    <w:rsid w:val="009D49DF"/>
    <w:rsid w:val="009D4A00"/>
    <w:rsid w:val="009D57E0"/>
    <w:rsid w:val="009D5E33"/>
    <w:rsid w:val="009D64F9"/>
    <w:rsid w:val="009D65CC"/>
    <w:rsid w:val="009D6AA1"/>
    <w:rsid w:val="009D6C7F"/>
    <w:rsid w:val="009D75FA"/>
    <w:rsid w:val="009E068F"/>
    <w:rsid w:val="009E08CA"/>
    <w:rsid w:val="009E123F"/>
    <w:rsid w:val="009E17F7"/>
    <w:rsid w:val="009E26A2"/>
    <w:rsid w:val="009E26EA"/>
    <w:rsid w:val="009E2788"/>
    <w:rsid w:val="009E29F7"/>
    <w:rsid w:val="009E2FC0"/>
    <w:rsid w:val="009E3301"/>
    <w:rsid w:val="009E339D"/>
    <w:rsid w:val="009E346A"/>
    <w:rsid w:val="009E386B"/>
    <w:rsid w:val="009E397B"/>
    <w:rsid w:val="009E3BBF"/>
    <w:rsid w:val="009E3E17"/>
    <w:rsid w:val="009E4416"/>
    <w:rsid w:val="009E54B9"/>
    <w:rsid w:val="009E54CF"/>
    <w:rsid w:val="009E5912"/>
    <w:rsid w:val="009E5A94"/>
    <w:rsid w:val="009E5ACF"/>
    <w:rsid w:val="009E5DF6"/>
    <w:rsid w:val="009E62EA"/>
    <w:rsid w:val="009E635D"/>
    <w:rsid w:val="009E6367"/>
    <w:rsid w:val="009E651D"/>
    <w:rsid w:val="009E65C6"/>
    <w:rsid w:val="009E6A71"/>
    <w:rsid w:val="009E6BE0"/>
    <w:rsid w:val="009E6E85"/>
    <w:rsid w:val="009E6FF1"/>
    <w:rsid w:val="009F007A"/>
    <w:rsid w:val="009F0344"/>
    <w:rsid w:val="009F0C06"/>
    <w:rsid w:val="009F0F46"/>
    <w:rsid w:val="009F109E"/>
    <w:rsid w:val="009F11BD"/>
    <w:rsid w:val="009F1439"/>
    <w:rsid w:val="009F14F3"/>
    <w:rsid w:val="009F1812"/>
    <w:rsid w:val="009F18CF"/>
    <w:rsid w:val="009F1E67"/>
    <w:rsid w:val="009F248F"/>
    <w:rsid w:val="009F262C"/>
    <w:rsid w:val="009F27C3"/>
    <w:rsid w:val="009F2812"/>
    <w:rsid w:val="009F32AF"/>
    <w:rsid w:val="009F387C"/>
    <w:rsid w:val="009F3890"/>
    <w:rsid w:val="009F3DEE"/>
    <w:rsid w:val="009F3F97"/>
    <w:rsid w:val="009F41F7"/>
    <w:rsid w:val="009F4714"/>
    <w:rsid w:val="009F5233"/>
    <w:rsid w:val="009F528B"/>
    <w:rsid w:val="009F55FD"/>
    <w:rsid w:val="009F56B4"/>
    <w:rsid w:val="009F5C65"/>
    <w:rsid w:val="009F5C98"/>
    <w:rsid w:val="009F5F14"/>
    <w:rsid w:val="009F6784"/>
    <w:rsid w:val="009F6882"/>
    <w:rsid w:val="009F68C9"/>
    <w:rsid w:val="009F69AD"/>
    <w:rsid w:val="009F70CF"/>
    <w:rsid w:val="009F70E6"/>
    <w:rsid w:val="009F716D"/>
    <w:rsid w:val="009F7480"/>
    <w:rsid w:val="009F7866"/>
    <w:rsid w:val="00A002A3"/>
    <w:rsid w:val="00A0063A"/>
    <w:rsid w:val="00A0074B"/>
    <w:rsid w:val="00A00780"/>
    <w:rsid w:val="00A00996"/>
    <w:rsid w:val="00A00D53"/>
    <w:rsid w:val="00A0130E"/>
    <w:rsid w:val="00A01505"/>
    <w:rsid w:val="00A021DE"/>
    <w:rsid w:val="00A02990"/>
    <w:rsid w:val="00A02A4A"/>
    <w:rsid w:val="00A02B1F"/>
    <w:rsid w:val="00A02CE2"/>
    <w:rsid w:val="00A03247"/>
    <w:rsid w:val="00A0348A"/>
    <w:rsid w:val="00A039CD"/>
    <w:rsid w:val="00A04344"/>
    <w:rsid w:val="00A044B7"/>
    <w:rsid w:val="00A04CF1"/>
    <w:rsid w:val="00A04F51"/>
    <w:rsid w:val="00A050E7"/>
    <w:rsid w:val="00A0542C"/>
    <w:rsid w:val="00A055BB"/>
    <w:rsid w:val="00A076EB"/>
    <w:rsid w:val="00A07D0F"/>
    <w:rsid w:val="00A10013"/>
    <w:rsid w:val="00A100B4"/>
    <w:rsid w:val="00A1028A"/>
    <w:rsid w:val="00A1033E"/>
    <w:rsid w:val="00A104CF"/>
    <w:rsid w:val="00A10512"/>
    <w:rsid w:val="00A10529"/>
    <w:rsid w:val="00A10611"/>
    <w:rsid w:val="00A11354"/>
    <w:rsid w:val="00A11766"/>
    <w:rsid w:val="00A11860"/>
    <w:rsid w:val="00A13023"/>
    <w:rsid w:val="00A13277"/>
    <w:rsid w:val="00A13E82"/>
    <w:rsid w:val="00A14818"/>
    <w:rsid w:val="00A14D72"/>
    <w:rsid w:val="00A15230"/>
    <w:rsid w:val="00A154B8"/>
    <w:rsid w:val="00A15A1D"/>
    <w:rsid w:val="00A15C98"/>
    <w:rsid w:val="00A15FF4"/>
    <w:rsid w:val="00A160B4"/>
    <w:rsid w:val="00A16860"/>
    <w:rsid w:val="00A168E6"/>
    <w:rsid w:val="00A16949"/>
    <w:rsid w:val="00A169AB"/>
    <w:rsid w:val="00A16C2B"/>
    <w:rsid w:val="00A174DA"/>
    <w:rsid w:val="00A17FC5"/>
    <w:rsid w:val="00A20414"/>
    <w:rsid w:val="00A20BDA"/>
    <w:rsid w:val="00A20D22"/>
    <w:rsid w:val="00A20F47"/>
    <w:rsid w:val="00A21154"/>
    <w:rsid w:val="00A21343"/>
    <w:rsid w:val="00A215A6"/>
    <w:rsid w:val="00A218DC"/>
    <w:rsid w:val="00A2198C"/>
    <w:rsid w:val="00A22459"/>
    <w:rsid w:val="00A230FA"/>
    <w:rsid w:val="00A243CB"/>
    <w:rsid w:val="00A244B5"/>
    <w:rsid w:val="00A254AF"/>
    <w:rsid w:val="00A256F8"/>
    <w:rsid w:val="00A2643D"/>
    <w:rsid w:val="00A269D7"/>
    <w:rsid w:val="00A27009"/>
    <w:rsid w:val="00A27335"/>
    <w:rsid w:val="00A27506"/>
    <w:rsid w:val="00A27A12"/>
    <w:rsid w:val="00A27D5A"/>
    <w:rsid w:val="00A30A5B"/>
    <w:rsid w:val="00A31B57"/>
    <w:rsid w:val="00A321EF"/>
    <w:rsid w:val="00A3242D"/>
    <w:rsid w:val="00A324B5"/>
    <w:rsid w:val="00A33000"/>
    <w:rsid w:val="00A332FC"/>
    <w:rsid w:val="00A33867"/>
    <w:rsid w:val="00A33ED2"/>
    <w:rsid w:val="00A34BF0"/>
    <w:rsid w:val="00A35162"/>
    <w:rsid w:val="00A3516C"/>
    <w:rsid w:val="00A353B1"/>
    <w:rsid w:val="00A3541B"/>
    <w:rsid w:val="00A354C1"/>
    <w:rsid w:val="00A35957"/>
    <w:rsid w:val="00A35AE1"/>
    <w:rsid w:val="00A35C16"/>
    <w:rsid w:val="00A35CD8"/>
    <w:rsid w:val="00A361C1"/>
    <w:rsid w:val="00A36217"/>
    <w:rsid w:val="00A3628D"/>
    <w:rsid w:val="00A36621"/>
    <w:rsid w:val="00A37808"/>
    <w:rsid w:val="00A37826"/>
    <w:rsid w:val="00A37BF8"/>
    <w:rsid w:val="00A403CA"/>
    <w:rsid w:val="00A40507"/>
    <w:rsid w:val="00A40A3B"/>
    <w:rsid w:val="00A40BCC"/>
    <w:rsid w:val="00A40F0A"/>
    <w:rsid w:val="00A41E34"/>
    <w:rsid w:val="00A42076"/>
    <w:rsid w:val="00A422B9"/>
    <w:rsid w:val="00A427E0"/>
    <w:rsid w:val="00A428A8"/>
    <w:rsid w:val="00A428AE"/>
    <w:rsid w:val="00A4434E"/>
    <w:rsid w:val="00A445FD"/>
    <w:rsid w:val="00A44728"/>
    <w:rsid w:val="00A44E6A"/>
    <w:rsid w:val="00A44E6E"/>
    <w:rsid w:val="00A45515"/>
    <w:rsid w:val="00A45DA4"/>
    <w:rsid w:val="00A50435"/>
    <w:rsid w:val="00A505E3"/>
    <w:rsid w:val="00A50ADE"/>
    <w:rsid w:val="00A50E04"/>
    <w:rsid w:val="00A50EF8"/>
    <w:rsid w:val="00A51914"/>
    <w:rsid w:val="00A51993"/>
    <w:rsid w:val="00A51D7A"/>
    <w:rsid w:val="00A523F2"/>
    <w:rsid w:val="00A52A29"/>
    <w:rsid w:val="00A52ABE"/>
    <w:rsid w:val="00A52B84"/>
    <w:rsid w:val="00A52E22"/>
    <w:rsid w:val="00A53336"/>
    <w:rsid w:val="00A5473F"/>
    <w:rsid w:val="00A548AE"/>
    <w:rsid w:val="00A54AA8"/>
    <w:rsid w:val="00A54E83"/>
    <w:rsid w:val="00A55036"/>
    <w:rsid w:val="00A550EA"/>
    <w:rsid w:val="00A55C43"/>
    <w:rsid w:val="00A55CE6"/>
    <w:rsid w:val="00A55FE6"/>
    <w:rsid w:val="00A56162"/>
    <w:rsid w:val="00A563F4"/>
    <w:rsid w:val="00A56421"/>
    <w:rsid w:val="00A56902"/>
    <w:rsid w:val="00A56A00"/>
    <w:rsid w:val="00A56C23"/>
    <w:rsid w:val="00A571D1"/>
    <w:rsid w:val="00A5763B"/>
    <w:rsid w:val="00A57810"/>
    <w:rsid w:val="00A57AA7"/>
    <w:rsid w:val="00A6007E"/>
    <w:rsid w:val="00A6055E"/>
    <w:rsid w:val="00A60BA9"/>
    <w:rsid w:val="00A60E87"/>
    <w:rsid w:val="00A61119"/>
    <w:rsid w:val="00A61140"/>
    <w:rsid w:val="00A619AD"/>
    <w:rsid w:val="00A62C18"/>
    <w:rsid w:val="00A630A6"/>
    <w:rsid w:val="00A63E6F"/>
    <w:rsid w:val="00A644F4"/>
    <w:rsid w:val="00A65BE9"/>
    <w:rsid w:val="00A65CBE"/>
    <w:rsid w:val="00A65CE3"/>
    <w:rsid w:val="00A65D06"/>
    <w:rsid w:val="00A65FB0"/>
    <w:rsid w:val="00A660CF"/>
    <w:rsid w:val="00A6615A"/>
    <w:rsid w:val="00A665A2"/>
    <w:rsid w:val="00A6734B"/>
    <w:rsid w:val="00A67389"/>
    <w:rsid w:val="00A676B9"/>
    <w:rsid w:val="00A67907"/>
    <w:rsid w:val="00A701DE"/>
    <w:rsid w:val="00A703A0"/>
    <w:rsid w:val="00A7066F"/>
    <w:rsid w:val="00A70743"/>
    <w:rsid w:val="00A70957"/>
    <w:rsid w:val="00A70EA3"/>
    <w:rsid w:val="00A70F79"/>
    <w:rsid w:val="00A70F81"/>
    <w:rsid w:val="00A71742"/>
    <w:rsid w:val="00A71A77"/>
    <w:rsid w:val="00A71AB5"/>
    <w:rsid w:val="00A7288D"/>
    <w:rsid w:val="00A72AD6"/>
    <w:rsid w:val="00A72DA0"/>
    <w:rsid w:val="00A7309A"/>
    <w:rsid w:val="00A730FC"/>
    <w:rsid w:val="00A73C24"/>
    <w:rsid w:val="00A73EC6"/>
    <w:rsid w:val="00A74142"/>
    <w:rsid w:val="00A7474B"/>
    <w:rsid w:val="00A74C7E"/>
    <w:rsid w:val="00A751A6"/>
    <w:rsid w:val="00A7533F"/>
    <w:rsid w:val="00A75518"/>
    <w:rsid w:val="00A75B65"/>
    <w:rsid w:val="00A76105"/>
    <w:rsid w:val="00A7696B"/>
    <w:rsid w:val="00A76A09"/>
    <w:rsid w:val="00A76F6E"/>
    <w:rsid w:val="00A77431"/>
    <w:rsid w:val="00A7756F"/>
    <w:rsid w:val="00A77E41"/>
    <w:rsid w:val="00A805E7"/>
    <w:rsid w:val="00A807D8"/>
    <w:rsid w:val="00A80A16"/>
    <w:rsid w:val="00A80DCC"/>
    <w:rsid w:val="00A80EFB"/>
    <w:rsid w:val="00A81262"/>
    <w:rsid w:val="00A82642"/>
    <w:rsid w:val="00A8265D"/>
    <w:rsid w:val="00A827B2"/>
    <w:rsid w:val="00A82C46"/>
    <w:rsid w:val="00A82FF3"/>
    <w:rsid w:val="00A83415"/>
    <w:rsid w:val="00A837AB"/>
    <w:rsid w:val="00A83E27"/>
    <w:rsid w:val="00A83F29"/>
    <w:rsid w:val="00A84473"/>
    <w:rsid w:val="00A845D4"/>
    <w:rsid w:val="00A84E7E"/>
    <w:rsid w:val="00A84F19"/>
    <w:rsid w:val="00A85511"/>
    <w:rsid w:val="00A85715"/>
    <w:rsid w:val="00A8571F"/>
    <w:rsid w:val="00A86182"/>
    <w:rsid w:val="00A86A5E"/>
    <w:rsid w:val="00A86FD1"/>
    <w:rsid w:val="00A870F1"/>
    <w:rsid w:val="00A8751F"/>
    <w:rsid w:val="00A87C29"/>
    <w:rsid w:val="00A87D79"/>
    <w:rsid w:val="00A87F76"/>
    <w:rsid w:val="00A87FA2"/>
    <w:rsid w:val="00A90314"/>
    <w:rsid w:val="00A9038D"/>
    <w:rsid w:val="00A90673"/>
    <w:rsid w:val="00A90746"/>
    <w:rsid w:val="00A90907"/>
    <w:rsid w:val="00A909DB"/>
    <w:rsid w:val="00A90A67"/>
    <w:rsid w:val="00A90C2F"/>
    <w:rsid w:val="00A91F56"/>
    <w:rsid w:val="00A91FBD"/>
    <w:rsid w:val="00A920D1"/>
    <w:rsid w:val="00A920D4"/>
    <w:rsid w:val="00A92682"/>
    <w:rsid w:val="00A93100"/>
    <w:rsid w:val="00A93358"/>
    <w:rsid w:val="00A933C8"/>
    <w:rsid w:val="00A9345D"/>
    <w:rsid w:val="00A934D2"/>
    <w:rsid w:val="00A93DF9"/>
    <w:rsid w:val="00A9460D"/>
    <w:rsid w:val="00A94F7F"/>
    <w:rsid w:val="00A9503D"/>
    <w:rsid w:val="00A95556"/>
    <w:rsid w:val="00A95567"/>
    <w:rsid w:val="00A9577E"/>
    <w:rsid w:val="00A96242"/>
    <w:rsid w:val="00A9636A"/>
    <w:rsid w:val="00A963A3"/>
    <w:rsid w:val="00A96721"/>
    <w:rsid w:val="00A967CB"/>
    <w:rsid w:val="00A96E7F"/>
    <w:rsid w:val="00A96FC1"/>
    <w:rsid w:val="00A9744B"/>
    <w:rsid w:val="00A97E03"/>
    <w:rsid w:val="00A97F51"/>
    <w:rsid w:val="00AA04CA"/>
    <w:rsid w:val="00AA08E6"/>
    <w:rsid w:val="00AA09B6"/>
    <w:rsid w:val="00AA0B2F"/>
    <w:rsid w:val="00AA0E78"/>
    <w:rsid w:val="00AA161E"/>
    <w:rsid w:val="00AA177E"/>
    <w:rsid w:val="00AA2825"/>
    <w:rsid w:val="00AA287C"/>
    <w:rsid w:val="00AA2B6B"/>
    <w:rsid w:val="00AA2DA4"/>
    <w:rsid w:val="00AA376D"/>
    <w:rsid w:val="00AA3A69"/>
    <w:rsid w:val="00AA3BC7"/>
    <w:rsid w:val="00AA429A"/>
    <w:rsid w:val="00AA45D6"/>
    <w:rsid w:val="00AA5A0F"/>
    <w:rsid w:val="00AA6295"/>
    <w:rsid w:val="00AA67F9"/>
    <w:rsid w:val="00AA6983"/>
    <w:rsid w:val="00AA6D00"/>
    <w:rsid w:val="00AA6E4E"/>
    <w:rsid w:val="00AA71D6"/>
    <w:rsid w:val="00AA72FC"/>
    <w:rsid w:val="00AA735B"/>
    <w:rsid w:val="00AA74F6"/>
    <w:rsid w:val="00AA7B16"/>
    <w:rsid w:val="00AA7C04"/>
    <w:rsid w:val="00AA7E9A"/>
    <w:rsid w:val="00AB011D"/>
    <w:rsid w:val="00AB0B02"/>
    <w:rsid w:val="00AB0BEF"/>
    <w:rsid w:val="00AB0F82"/>
    <w:rsid w:val="00AB0F93"/>
    <w:rsid w:val="00AB1D5F"/>
    <w:rsid w:val="00AB1FFA"/>
    <w:rsid w:val="00AB227C"/>
    <w:rsid w:val="00AB2390"/>
    <w:rsid w:val="00AB2700"/>
    <w:rsid w:val="00AB2C0E"/>
    <w:rsid w:val="00AB2FA3"/>
    <w:rsid w:val="00AB37ED"/>
    <w:rsid w:val="00AB3830"/>
    <w:rsid w:val="00AB38C3"/>
    <w:rsid w:val="00AB3FFD"/>
    <w:rsid w:val="00AB41B7"/>
    <w:rsid w:val="00AB4424"/>
    <w:rsid w:val="00AB4706"/>
    <w:rsid w:val="00AB4E8D"/>
    <w:rsid w:val="00AB4FC8"/>
    <w:rsid w:val="00AB4FFB"/>
    <w:rsid w:val="00AB549A"/>
    <w:rsid w:val="00AB5744"/>
    <w:rsid w:val="00AB5768"/>
    <w:rsid w:val="00AB5AEE"/>
    <w:rsid w:val="00AB5C3C"/>
    <w:rsid w:val="00AB5EAF"/>
    <w:rsid w:val="00AB5EE1"/>
    <w:rsid w:val="00AB6636"/>
    <w:rsid w:val="00AB6A88"/>
    <w:rsid w:val="00AB6E6F"/>
    <w:rsid w:val="00AB7126"/>
    <w:rsid w:val="00AB71E6"/>
    <w:rsid w:val="00AB73E5"/>
    <w:rsid w:val="00AC0372"/>
    <w:rsid w:val="00AC05B4"/>
    <w:rsid w:val="00AC0850"/>
    <w:rsid w:val="00AC1F7B"/>
    <w:rsid w:val="00AC2915"/>
    <w:rsid w:val="00AC2DEB"/>
    <w:rsid w:val="00AC2E5F"/>
    <w:rsid w:val="00AC2F23"/>
    <w:rsid w:val="00AC30B6"/>
    <w:rsid w:val="00AC3519"/>
    <w:rsid w:val="00AC3F82"/>
    <w:rsid w:val="00AC4051"/>
    <w:rsid w:val="00AC4063"/>
    <w:rsid w:val="00AC41CD"/>
    <w:rsid w:val="00AC43FB"/>
    <w:rsid w:val="00AC46EA"/>
    <w:rsid w:val="00AC5665"/>
    <w:rsid w:val="00AC5701"/>
    <w:rsid w:val="00AC5895"/>
    <w:rsid w:val="00AC67CB"/>
    <w:rsid w:val="00AC6E12"/>
    <w:rsid w:val="00AC7172"/>
    <w:rsid w:val="00AC79EA"/>
    <w:rsid w:val="00AD0128"/>
    <w:rsid w:val="00AD07AC"/>
    <w:rsid w:val="00AD13A0"/>
    <w:rsid w:val="00AD1439"/>
    <w:rsid w:val="00AD2149"/>
    <w:rsid w:val="00AD233B"/>
    <w:rsid w:val="00AD2BBD"/>
    <w:rsid w:val="00AD2D29"/>
    <w:rsid w:val="00AD2DC1"/>
    <w:rsid w:val="00AD30A2"/>
    <w:rsid w:val="00AD3B86"/>
    <w:rsid w:val="00AD4270"/>
    <w:rsid w:val="00AD433A"/>
    <w:rsid w:val="00AD434A"/>
    <w:rsid w:val="00AD4960"/>
    <w:rsid w:val="00AD4F82"/>
    <w:rsid w:val="00AD5276"/>
    <w:rsid w:val="00AD54B0"/>
    <w:rsid w:val="00AD559C"/>
    <w:rsid w:val="00AD572B"/>
    <w:rsid w:val="00AD5D4F"/>
    <w:rsid w:val="00AD63E5"/>
    <w:rsid w:val="00AD66AB"/>
    <w:rsid w:val="00AD6A40"/>
    <w:rsid w:val="00AD6F3A"/>
    <w:rsid w:val="00AD7B40"/>
    <w:rsid w:val="00AD7C53"/>
    <w:rsid w:val="00AE02C3"/>
    <w:rsid w:val="00AE06DF"/>
    <w:rsid w:val="00AE158B"/>
    <w:rsid w:val="00AE1858"/>
    <w:rsid w:val="00AE317A"/>
    <w:rsid w:val="00AE3747"/>
    <w:rsid w:val="00AE3EF8"/>
    <w:rsid w:val="00AE41FF"/>
    <w:rsid w:val="00AE43BF"/>
    <w:rsid w:val="00AE4710"/>
    <w:rsid w:val="00AE4ADD"/>
    <w:rsid w:val="00AE4B9C"/>
    <w:rsid w:val="00AE5449"/>
    <w:rsid w:val="00AE5EF0"/>
    <w:rsid w:val="00AE5F77"/>
    <w:rsid w:val="00AE6140"/>
    <w:rsid w:val="00AE6596"/>
    <w:rsid w:val="00AE6A7F"/>
    <w:rsid w:val="00AE6E8D"/>
    <w:rsid w:val="00AE7401"/>
    <w:rsid w:val="00AE7D27"/>
    <w:rsid w:val="00AE7F4B"/>
    <w:rsid w:val="00AF0162"/>
    <w:rsid w:val="00AF03D3"/>
    <w:rsid w:val="00AF0DC6"/>
    <w:rsid w:val="00AF1B37"/>
    <w:rsid w:val="00AF313E"/>
    <w:rsid w:val="00AF3E52"/>
    <w:rsid w:val="00AF457A"/>
    <w:rsid w:val="00AF4640"/>
    <w:rsid w:val="00AF48A8"/>
    <w:rsid w:val="00AF4B81"/>
    <w:rsid w:val="00AF4C1F"/>
    <w:rsid w:val="00AF4D99"/>
    <w:rsid w:val="00AF4F9F"/>
    <w:rsid w:val="00AF4FBA"/>
    <w:rsid w:val="00AF51DE"/>
    <w:rsid w:val="00AF5289"/>
    <w:rsid w:val="00AF52E2"/>
    <w:rsid w:val="00AF5791"/>
    <w:rsid w:val="00AF5907"/>
    <w:rsid w:val="00AF5C00"/>
    <w:rsid w:val="00AF5D5D"/>
    <w:rsid w:val="00AF5E22"/>
    <w:rsid w:val="00AF60E5"/>
    <w:rsid w:val="00AF6504"/>
    <w:rsid w:val="00AF6921"/>
    <w:rsid w:val="00AF69F1"/>
    <w:rsid w:val="00AF6DF0"/>
    <w:rsid w:val="00AF71EA"/>
    <w:rsid w:val="00AF7AA3"/>
    <w:rsid w:val="00AF7B57"/>
    <w:rsid w:val="00AF7D78"/>
    <w:rsid w:val="00B005B7"/>
    <w:rsid w:val="00B00936"/>
    <w:rsid w:val="00B00B66"/>
    <w:rsid w:val="00B00EB3"/>
    <w:rsid w:val="00B00FAD"/>
    <w:rsid w:val="00B01100"/>
    <w:rsid w:val="00B012A1"/>
    <w:rsid w:val="00B02149"/>
    <w:rsid w:val="00B02937"/>
    <w:rsid w:val="00B029E6"/>
    <w:rsid w:val="00B02B3C"/>
    <w:rsid w:val="00B0328E"/>
    <w:rsid w:val="00B03A74"/>
    <w:rsid w:val="00B03BCE"/>
    <w:rsid w:val="00B0403D"/>
    <w:rsid w:val="00B0430F"/>
    <w:rsid w:val="00B051B2"/>
    <w:rsid w:val="00B05706"/>
    <w:rsid w:val="00B05B53"/>
    <w:rsid w:val="00B0613A"/>
    <w:rsid w:val="00B06B95"/>
    <w:rsid w:val="00B06F16"/>
    <w:rsid w:val="00B077C5"/>
    <w:rsid w:val="00B07E72"/>
    <w:rsid w:val="00B10BAA"/>
    <w:rsid w:val="00B10CBC"/>
    <w:rsid w:val="00B10D31"/>
    <w:rsid w:val="00B11096"/>
    <w:rsid w:val="00B11195"/>
    <w:rsid w:val="00B11CC7"/>
    <w:rsid w:val="00B1274F"/>
    <w:rsid w:val="00B129E2"/>
    <w:rsid w:val="00B12C6F"/>
    <w:rsid w:val="00B1316B"/>
    <w:rsid w:val="00B13669"/>
    <w:rsid w:val="00B13B4B"/>
    <w:rsid w:val="00B13F5D"/>
    <w:rsid w:val="00B150E1"/>
    <w:rsid w:val="00B15B18"/>
    <w:rsid w:val="00B15D60"/>
    <w:rsid w:val="00B16274"/>
    <w:rsid w:val="00B17130"/>
    <w:rsid w:val="00B17395"/>
    <w:rsid w:val="00B17529"/>
    <w:rsid w:val="00B175C8"/>
    <w:rsid w:val="00B1786A"/>
    <w:rsid w:val="00B17B70"/>
    <w:rsid w:val="00B17E4A"/>
    <w:rsid w:val="00B201A9"/>
    <w:rsid w:val="00B209EC"/>
    <w:rsid w:val="00B20CEE"/>
    <w:rsid w:val="00B20F00"/>
    <w:rsid w:val="00B21AD7"/>
    <w:rsid w:val="00B22072"/>
    <w:rsid w:val="00B22233"/>
    <w:rsid w:val="00B224DF"/>
    <w:rsid w:val="00B225F1"/>
    <w:rsid w:val="00B22752"/>
    <w:rsid w:val="00B22A5C"/>
    <w:rsid w:val="00B22D87"/>
    <w:rsid w:val="00B2317A"/>
    <w:rsid w:val="00B2330E"/>
    <w:rsid w:val="00B2371F"/>
    <w:rsid w:val="00B24157"/>
    <w:rsid w:val="00B241F4"/>
    <w:rsid w:val="00B24DEA"/>
    <w:rsid w:val="00B2504C"/>
    <w:rsid w:val="00B26AFB"/>
    <w:rsid w:val="00B26FEB"/>
    <w:rsid w:val="00B27237"/>
    <w:rsid w:val="00B273B8"/>
    <w:rsid w:val="00B27D3D"/>
    <w:rsid w:val="00B304CA"/>
    <w:rsid w:val="00B30868"/>
    <w:rsid w:val="00B30939"/>
    <w:rsid w:val="00B30CCF"/>
    <w:rsid w:val="00B3155B"/>
    <w:rsid w:val="00B317CA"/>
    <w:rsid w:val="00B318E6"/>
    <w:rsid w:val="00B32425"/>
    <w:rsid w:val="00B32B9E"/>
    <w:rsid w:val="00B32CFF"/>
    <w:rsid w:val="00B33876"/>
    <w:rsid w:val="00B33BB1"/>
    <w:rsid w:val="00B33BB7"/>
    <w:rsid w:val="00B343C6"/>
    <w:rsid w:val="00B34AD3"/>
    <w:rsid w:val="00B34CDC"/>
    <w:rsid w:val="00B35DC5"/>
    <w:rsid w:val="00B35F2B"/>
    <w:rsid w:val="00B36311"/>
    <w:rsid w:val="00B36675"/>
    <w:rsid w:val="00B36AE4"/>
    <w:rsid w:val="00B37127"/>
    <w:rsid w:val="00B3724F"/>
    <w:rsid w:val="00B37C45"/>
    <w:rsid w:val="00B37E02"/>
    <w:rsid w:val="00B401B8"/>
    <w:rsid w:val="00B40277"/>
    <w:rsid w:val="00B402F7"/>
    <w:rsid w:val="00B4042A"/>
    <w:rsid w:val="00B405C9"/>
    <w:rsid w:val="00B40765"/>
    <w:rsid w:val="00B4087C"/>
    <w:rsid w:val="00B409F3"/>
    <w:rsid w:val="00B40DC2"/>
    <w:rsid w:val="00B41CC0"/>
    <w:rsid w:val="00B41CD5"/>
    <w:rsid w:val="00B42381"/>
    <w:rsid w:val="00B42415"/>
    <w:rsid w:val="00B42B2D"/>
    <w:rsid w:val="00B42B5C"/>
    <w:rsid w:val="00B42BD0"/>
    <w:rsid w:val="00B42E11"/>
    <w:rsid w:val="00B43C4E"/>
    <w:rsid w:val="00B44AF1"/>
    <w:rsid w:val="00B4579B"/>
    <w:rsid w:val="00B457E6"/>
    <w:rsid w:val="00B459E2"/>
    <w:rsid w:val="00B462CB"/>
    <w:rsid w:val="00B4699C"/>
    <w:rsid w:val="00B46F24"/>
    <w:rsid w:val="00B47251"/>
    <w:rsid w:val="00B4733D"/>
    <w:rsid w:val="00B50A52"/>
    <w:rsid w:val="00B5169D"/>
    <w:rsid w:val="00B518A3"/>
    <w:rsid w:val="00B51F8D"/>
    <w:rsid w:val="00B52262"/>
    <w:rsid w:val="00B52295"/>
    <w:rsid w:val="00B52799"/>
    <w:rsid w:val="00B533BD"/>
    <w:rsid w:val="00B539F8"/>
    <w:rsid w:val="00B53D7F"/>
    <w:rsid w:val="00B53EC0"/>
    <w:rsid w:val="00B54342"/>
    <w:rsid w:val="00B55005"/>
    <w:rsid w:val="00B55954"/>
    <w:rsid w:val="00B55AC5"/>
    <w:rsid w:val="00B55B4F"/>
    <w:rsid w:val="00B560AD"/>
    <w:rsid w:val="00B56D97"/>
    <w:rsid w:val="00B573F9"/>
    <w:rsid w:val="00B57AF1"/>
    <w:rsid w:val="00B57DC8"/>
    <w:rsid w:val="00B57E73"/>
    <w:rsid w:val="00B60377"/>
    <w:rsid w:val="00B6081D"/>
    <w:rsid w:val="00B60848"/>
    <w:rsid w:val="00B60928"/>
    <w:rsid w:val="00B60E4A"/>
    <w:rsid w:val="00B60F32"/>
    <w:rsid w:val="00B61285"/>
    <w:rsid w:val="00B612B9"/>
    <w:rsid w:val="00B617AA"/>
    <w:rsid w:val="00B62843"/>
    <w:rsid w:val="00B62CD6"/>
    <w:rsid w:val="00B62E27"/>
    <w:rsid w:val="00B62FE4"/>
    <w:rsid w:val="00B633C8"/>
    <w:rsid w:val="00B63B7B"/>
    <w:rsid w:val="00B63BD4"/>
    <w:rsid w:val="00B63E7B"/>
    <w:rsid w:val="00B64437"/>
    <w:rsid w:val="00B64B20"/>
    <w:rsid w:val="00B64DB6"/>
    <w:rsid w:val="00B64F29"/>
    <w:rsid w:val="00B65598"/>
    <w:rsid w:val="00B65C5B"/>
    <w:rsid w:val="00B664D8"/>
    <w:rsid w:val="00B667C2"/>
    <w:rsid w:val="00B66E03"/>
    <w:rsid w:val="00B6700A"/>
    <w:rsid w:val="00B704A4"/>
    <w:rsid w:val="00B704B7"/>
    <w:rsid w:val="00B714ED"/>
    <w:rsid w:val="00B7229F"/>
    <w:rsid w:val="00B725D0"/>
    <w:rsid w:val="00B72677"/>
    <w:rsid w:val="00B72696"/>
    <w:rsid w:val="00B73F6B"/>
    <w:rsid w:val="00B73F77"/>
    <w:rsid w:val="00B74BDB"/>
    <w:rsid w:val="00B74D0D"/>
    <w:rsid w:val="00B74ECE"/>
    <w:rsid w:val="00B753E7"/>
    <w:rsid w:val="00B75536"/>
    <w:rsid w:val="00B7556C"/>
    <w:rsid w:val="00B7583F"/>
    <w:rsid w:val="00B75935"/>
    <w:rsid w:val="00B75A50"/>
    <w:rsid w:val="00B763F1"/>
    <w:rsid w:val="00B7665A"/>
    <w:rsid w:val="00B76743"/>
    <w:rsid w:val="00B76A9C"/>
    <w:rsid w:val="00B76D04"/>
    <w:rsid w:val="00B77AA4"/>
    <w:rsid w:val="00B80214"/>
    <w:rsid w:val="00B80CCB"/>
    <w:rsid w:val="00B81311"/>
    <w:rsid w:val="00B81A32"/>
    <w:rsid w:val="00B81BE9"/>
    <w:rsid w:val="00B82106"/>
    <w:rsid w:val="00B82D22"/>
    <w:rsid w:val="00B82E2D"/>
    <w:rsid w:val="00B83529"/>
    <w:rsid w:val="00B8363D"/>
    <w:rsid w:val="00B837A7"/>
    <w:rsid w:val="00B84254"/>
    <w:rsid w:val="00B846E4"/>
    <w:rsid w:val="00B84CD1"/>
    <w:rsid w:val="00B84D7E"/>
    <w:rsid w:val="00B852C2"/>
    <w:rsid w:val="00B86EC4"/>
    <w:rsid w:val="00B87013"/>
    <w:rsid w:val="00B87A31"/>
    <w:rsid w:val="00B901D0"/>
    <w:rsid w:val="00B9078E"/>
    <w:rsid w:val="00B9089B"/>
    <w:rsid w:val="00B90DCD"/>
    <w:rsid w:val="00B90E37"/>
    <w:rsid w:val="00B9140D"/>
    <w:rsid w:val="00B91494"/>
    <w:rsid w:val="00B914AC"/>
    <w:rsid w:val="00B91500"/>
    <w:rsid w:val="00B9174C"/>
    <w:rsid w:val="00B9177E"/>
    <w:rsid w:val="00B91DE5"/>
    <w:rsid w:val="00B9278E"/>
    <w:rsid w:val="00B927DD"/>
    <w:rsid w:val="00B92C36"/>
    <w:rsid w:val="00B92F1F"/>
    <w:rsid w:val="00B93109"/>
    <w:rsid w:val="00B93547"/>
    <w:rsid w:val="00B93E58"/>
    <w:rsid w:val="00B948B0"/>
    <w:rsid w:val="00B95336"/>
    <w:rsid w:val="00B95925"/>
    <w:rsid w:val="00B95A38"/>
    <w:rsid w:val="00B95C26"/>
    <w:rsid w:val="00B95C57"/>
    <w:rsid w:val="00B95F4B"/>
    <w:rsid w:val="00B96630"/>
    <w:rsid w:val="00B9663D"/>
    <w:rsid w:val="00B9693C"/>
    <w:rsid w:val="00B96DC0"/>
    <w:rsid w:val="00B9732A"/>
    <w:rsid w:val="00B973B6"/>
    <w:rsid w:val="00B977F2"/>
    <w:rsid w:val="00B97D1D"/>
    <w:rsid w:val="00B97FB0"/>
    <w:rsid w:val="00BA04BD"/>
    <w:rsid w:val="00BA06AD"/>
    <w:rsid w:val="00BA0BCA"/>
    <w:rsid w:val="00BA0D40"/>
    <w:rsid w:val="00BA0D4C"/>
    <w:rsid w:val="00BA0E1E"/>
    <w:rsid w:val="00BA10A8"/>
    <w:rsid w:val="00BA1EBD"/>
    <w:rsid w:val="00BA2D0F"/>
    <w:rsid w:val="00BA35DA"/>
    <w:rsid w:val="00BA3F71"/>
    <w:rsid w:val="00BA42B6"/>
    <w:rsid w:val="00BA4B20"/>
    <w:rsid w:val="00BA514A"/>
    <w:rsid w:val="00BA570B"/>
    <w:rsid w:val="00BA58B6"/>
    <w:rsid w:val="00BA58C6"/>
    <w:rsid w:val="00BA5E49"/>
    <w:rsid w:val="00BA642C"/>
    <w:rsid w:val="00BA6FD0"/>
    <w:rsid w:val="00BA7B40"/>
    <w:rsid w:val="00BA7CAF"/>
    <w:rsid w:val="00BB004A"/>
    <w:rsid w:val="00BB0137"/>
    <w:rsid w:val="00BB06AD"/>
    <w:rsid w:val="00BB0FA6"/>
    <w:rsid w:val="00BB1534"/>
    <w:rsid w:val="00BB15B7"/>
    <w:rsid w:val="00BB1E1D"/>
    <w:rsid w:val="00BB228A"/>
    <w:rsid w:val="00BB3321"/>
    <w:rsid w:val="00BB33D2"/>
    <w:rsid w:val="00BB37C4"/>
    <w:rsid w:val="00BB41A1"/>
    <w:rsid w:val="00BB41A5"/>
    <w:rsid w:val="00BB424A"/>
    <w:rsid w:val="00BB4974"/>
    <w:rsid w:val="00BB4E7B"/>
    <w:rsid w:val="00BB4EB8"/>
    <w:rsid w:val="00BB5167"/>
    <w:rsid w:val="00BB51D2"/>
    <w:rsid w:val="00BB52E4"/>
    <w:rsid w:val="00BB588A"/>
    <w:rsid w:val="00BB58F5"/>
    <w:rsid w:val="00BB5B55"/>
    <w:rsid w:val="00BB6273"/>
    <w:rsid w:val="00BB6F2F"/>
    <w:rsid w:val="00BB70B7"/>
    <w:rsid w:val="00BB70F8"/>
    <w:rsid w:val="00BB7247"/>
    <w:rsid w:val="00BB76FE"/>
    <w:rsid w:val="00BB770F"/>
    <w:rsid w:val="00BB7840"/>
    <w:rsid w:val="00BC036B"/>
    <w:rsid w:val="00BC0882"/>
    <w:rsid w:val="00BC0C1B"/>
    <w:rsid w:val="00BC0FEB"/>
    <w:rsid w:val="00BC12A9"/>
    <w:rsid w:val="00BC1B7D"/>
    <w:rsid w:val="00BC1D1D"/>
    <w:rsid w:val="00BC1E05"/>
    <w:rsid w:val="00BC2E41"/>
    <w:rsid w:val="00BC320C"/>
    <w:rsid w:val="00BC474C"/>
    <w:rsid w:val="00BC47E6"/>
    <w:rsid w:val="00BC4A9F"/>
    <w:rsid w:val="00BC5C24"/>
    <w:rsid w:val="00BC60AB"/>
    <w:rsid w:val="00BC6210"/>
    <w:rsid w:val="00BC694E"/>
    <w:rsid w:val="00BC696B"/>
    <w:rsid w:val="00BC6AA8"/>
    <w:rsid w:val="00BC6DF9"/>
    <w:rsid w:val="00BC6F2B"/>
    <w:rsid w:val="00BC7138"/>
    <w:rsid w:val="00BC7648"/>
    <w:rsid w:val="00BC7B77"/>
    <w:rsid w:val="00BC7BD9"/>
    <w:rsid w:val="00BC7F2F"/>
    <w:rsid w:val="00BD0432"/>
    <w:rsid w:val="00BD1165"/>
    <w:rsid w:val="00BD1182"/>
    <w:rsid w:val="00BD1193"/>
    <w:rsid w:val="00BD15C0"/>
    <w:rsid w:val="00BD1620"/>
    <w:rsid w:val="00BD1690"/>
    <w:rsid w:val="00BD19A2"/>
    <w:rsid w:val="00BD1C2D"/>
    <w:rsid w:val="00BD1E63"/>
    <w:rsid w:val="00BD1F3F"/>
    <w:rsid w:val="00BD2000"/>
    <w:rsid w:val="00BD21EA"/>
    <w:rsid w:val="00BD2AC7"/>
    <w:rsid w:val="00BD2B86"/>
    <w:rsid w:val="00BD3922"/>
    <w:rsid w:val="00BD3AF9"/>
    <w:rsid w:val="00BD3EF9"/>
    <w:rsid w:val="00BD430E"/>
    <w:rsid w:val="00BD4DE9"/>
    <w:rsid w:val="00BD54F4"/>
    <w:rsid w:val="00BD6271"/>
    <w:rsid w:val="00BD6806"/>
    <w:rsid w:val="00BD6CB2"/>
    <w:rsid w:val="00BD7202"/>
    <w:rsid w:val="00BD72AB"/>
    <w:rsid w:val="00BD7642"/>
    <w:rsid w:val="00BD7B14"/>
    <w:rsid w:val="00BD7F99"/>
    <w:rsid w:val="00BD7FD5"/>
    <w:rsid w:val="00BE0215"/>
    <w:rsid w:val="00BE0722"/>
    <w:rsid w:val="00BE087F"/>
    <w:rsid w:val="00BE0B01"/>
    <w:rsid w:val="00BE0BC8"/>
    <w:rsid w:val="00BE0C65"/>
    <w:rsid w:val="00BE0F44"/>
    <w:rsid w:val="00BE0FDD"/>
    <w:rsid w:val="00BE18EE"/>
    <w:rsid w:val="00BE18F2"/>
    <w:rsid w:val="00BE1C94"/>
    <w:rsid w:val="00BE2296"/>
    <w:rsid w:val="00BE2604"/>
    <w:rsid w:val="00BE2A56"/>
    <w:rsid w:val="00BE2C22"/>
    <w:rsid w:val="00BE3133"/>
    <w:rsid w:val="00BE36E6"/>
    <w:rsid w:val="00BE3BFC"/>
    <w:rsid w:val="00BE3F87"/>
    <w:rsid w:val="00BE4B31"/>
    <w:rsid w:val="00BE4BE7"/>
    <w:rsid w:val="00BE6DD0"/>
    <w:rsid w:val="00BE7A66"/>
    <w:rsid w:val="00BF053F"/>
    <w:rsid w:val="00BF086E"/>
    <w:rsid w:val="00BF16FE"/>
    <w:rsid w:val="00BF222A"/>
    <w:rsid w:val="00BF2854"/>
    <w:rsid w:val="00BF2B60"/>
    <w:rsid w:val="00BF2D66"/>
    <w:rsid w:val="00BF32D4"/>
    <w:rsid w:val="00BF3799"/>
    <w:rsid w:val="00BF39BD"/>
    <w:rsid w:val="00BF3E9A"/>
    <w:rsid w:val="00BF3FED"/>
    <w:rsid w:val="00BF44AF"/>
    <w:rsid w:val="00BF47C7"/>
    <w:rsid w:val="00BF55E0"/>
    <w:rsid w:val="00BF5FAB"/>
    <w:rsid w:val="00BF6991"/>
    <w:rsid w:val="00BF6BAE"/>
    <w:rsid w:val="00BF763B"/>
    <w:rsid w:val="00C003B6"/>
    <w:rsid w:val="00C00A71"/>
    <w:rsid w:val="00C00B8A"/>
    <w:rsid w:val="00C00D44"/>
    <w:rsid w:val="00C01624"/>
    <w:rsid w:val="00C01750"/>
    <w:rsid w:val="00C01B6A"/>
    <w:rsid w:val="00C01B8F"/>
    <w:rsid w:val="00C01FF6"/>
    <w:rsid w:val="00C02374"/>
    <w:rsid w:val="00C02602"/>
    <w:rsid w:val="00C02BF6"/>
    <w:rsid w:val="00C0363D"/>
    <w:rsid w:val="00C03BA8"/>
    <w:rsid w:val="00C03C06"/>
    <w:rsid w:val="00C03CBD"/>
    <w:rsid w:val="00C03D6E"/>
    <w:rsid w:val="00C04030"/>
    <w:rsid w:val="00C041AC"/>
    <w:rsid w:val="00C04207"/>
    <w:rsid w:val="00C04232"/>
    <w:rsid w:val="00C04529"/>
    <w:rsid w:val="00C046A4"/>
    <w:rsid w:val="00C048FA"/>
    <w:rsid w:val="00C04F01"/>
    <w:rsid w:val="00C057A1"/>
    <w:rsid w:val="00C05E18"/>
    <w:rsid w:val="00C072CF"/>
    <w:rsid w:val="00C075D9"/>
    <w:rsid w:val="00C07C1B"/>
    <w:rsid w:val="00C07DBD"/>
    <w:rsid w:val="00C106AD"/>
    <w:rsid w:val="00C10720"/>
    <w:rsid w:val="00C10A22"/>
    <w:rsid w:val="00C10A64"/>
    <w:rsid w:val="00C10F75"/>
    <w:rsid w:val="00C1100C"/>
    <w:rsid w:val="00C1104D"/>
    <w:rsid w:val="00C116FD"/>
    <w:rsid w:val="00C12539"/>
    <w:rsid w:val="00C1281E"/>
    <w:rsid w:val="00C12AEF"/>
    <w:rsid w:val="00C12B9A"/>
    <w:rsid w:val="00C12C73"/>
    <w:rsid w:val="00C12D70"/>
    <w:rsid w:val="00C13314"/>
    <w:rsid w:val="00C13343"/>
    <w:rsid w:val="00C133FA"/>
    <w:rsid w:val="00C1342C"/>
    <w:rsid w:val="00C13778"/>
    <w:rsid w:val="00C1380F"/>
    <w:rsid w:val="00C139A6"/>
    <w:rsid w:val="00C13DD4"/>
    <w:rsid w:val="00C14662"/>
    <w:rsid w:val="00C14B8E"/>
    <w:rsid w:val="00C14E3B"/>
    <w:rsid w:val="00C15384"/>
    <w:rsid w:val="00C1550B"/>
    <w:rsid w:val="00C155D1"/>
    <w:rsid w:val="00C15926"/>
    <w:rsid w:val="00C15CD9"/>
    <w:rsid w:val="00C1631A"/>
    <w:rsid w:val="00C16321"/>
    <w:rsid w:val="00C16BFF"/>
    <w:rsid w:val="00C16FC7"/>
    <w:rsid w:val="00C1723C"/>
    <w:rsid w:val="00C177BB"/>
    <w:rsid w:val="00C17C90"/>
    <w:rsid w:val="00C202C1"/>
    <w:rsid w:val="00C204FD"/>
    <w:rsid w:val="00C2077C"/>
    <w:rsid w:val="00C20AF2"/>
    <w:rsid w:val="00C20DE3"/>
    <w:rsid w:val="00C20FCF"/>
    <w:rsid w:val="00C21D7C"/>
    <w:rsid w:val="00C21E4E"/>
    <w:rsid w:val="00C21FB2"/>
    <w:rsid w:val="00C224AB"/>
    <w:rsid w:val="00C22822"/>
    <w:rsid w:val="00C2299E"/>
    <w:rsid w:val="00C22BA2"/>
    <w:rsid w:val="00C22FE0"/>
    <w:rsid w:val="00C2359E"/>
    <w:rsid w:val="00C24C39"/>
    <w:rsid w:val="00C25FCC"/>
    <w:rsid w:val="00C263C1"/>
    <w:rsid w:val="00C264D5"/>
    <w:rsid w:val="00C26D50"/>
    <w:rsid w:val="00C27485"/>
    <w:rsid w:val="00C27A12"/>
    <w:rsid w:val="00C27FE7"/>
    <w:rsid w:val="00C3022F"/>
    <w:rsid w:val="00C30BFC"/>
    <w:rsid w:val="00C31846"/>
    <w:rsid w:val="00C31859"/>
    <w:rsid w:val="00C321AE"/>
    <w:rsid w:val="00C3259C"/>
    <w:rsid w:val="00C32ECC"/>
    <w:rsid w:val="00C338EC"/>
    <w:rsid w:val="00C33BCF"/>
    <w:rsid w:val="00C340E3"/>
    <w:rsid w:val="00C34648"/>
    <w:rsid w:val="00C34F6A"/>
    <w:rsid w:val="00C34F6D"/>
    <w:rsid w:val="00C351EA"/>
    <w:rsid w:val="00C352E0"/>
    <w:rsid w:val="00C35379"/>
    <w:rsid w:val="00C35E5A"/>
    <w:rsid w:val="00C364EE"/>
    <w:rsid w:val="00C36653"/>
    <w:rsid w:val="00C36932"/>
    <w:rsid w:val="00C36CD3"/>
    <w:rsid w:val="00C36EE4"/>
    <w:rsid w:val="00C37884"/>
    <w:rsid w:val="00C37938"/>
    <w:rsid w:val="00C3793D"/>
    <w:rsid w:val="00C3794F"/>
    <w:rsid w:val="00C37B8B"/>
    <w:rsid w:val="00C402F6"/>
    <w:rsid w:val="00C4070C"/>
    <w:rsid w:val="00C40C7A"/>
    <w:rsid w:val="00C41395"/>
    <w:rsid w:val="00C4172B"/>
    <w:rsid w:val="00C422B3"/>
    <w:rsid w:val="00C4257E"/>
    <w:rsid w:val="00C4261B"/>
    <w:rsid w:val="00C4290A"/>
    <w:rsid w:val="00C42CE7"/>
    <w:rsid w:val="00C42EF6"/>
    <w:rsid w:val="00C43391"/>
    <w:rsid w:val="00C44035"/>
    <w:rsid w:val="00C446D1"/>
    <w:rsid w:val="00C4599A"/>
    <w:rsid w:val="00C45A81"/>
    <w:rsid w:val="00C46510"/>
    <w:rsid w:val="00C46632"/>
    <w:rsid w:val="00C46728"/>
    <w:rsid w:val="00C46D7B"/>
    <w:rsid w:val="00C46EF3"/>
    <w:rsid w:val="00C4708A"/>
    <w:rsid w:val="00C47337"/>
    <w:rsid w:val="00C477ED"/>
    <w:rsid w:val="00C47A16"/>
    <w:rsid w:val="00C47CCB"/>
    <w:rsid w:val="00C501AE"/>
    <w:rsid w:val="00C5028D"/>
    <w:rsid w:val="00C5074C"/>
    <w:rsid w:val="00C50B75"/>
    <w:rsid w:val="00C5168F"/>
    <w:rsid w:val="00C516BC"/>
    <w:rsid w:val="00C51934"/>
    <w:rsid w:val="00C53011"/>
    <w:rsid w:val="00C5332A"/>
    <w:rsid w:val="00C53B7E"/>
    <w:rsid w:val="00C53D37"/>
    <w:rsid w:val="00C540AC"/>
    <w:rsid w:val="00C545C9"/>
    <w:rsid w:val="00C5488E"/>
    <w:rsid w:val="00C55325"/>
    <w:rsid w:val="00C55EEE"/>
    <w:rsid w:val="00C55FBD"/>
    <w:rsid w:val="00C56248"/>
    <w:rsid w:val="00C57142"/>
    <w:rsid w:val="00C601BB"/>
    <w:rsid w:val="00C60784"/>
    <w:rsid w:val="00C607B9"/>
    <w:rsid w:val="00C60BF6"/>
    <w:rsid w:val="00C60C1A"/>
    <w:rsid w:val="00C616A3"/>
    <w:rsid w:val="00C61C30"/>
    <w:rsid w:val="00C622CE"/>
    <w:rsid w:val="00C625CE"/>
    <w:rsid w:val="00C62E0E"/>
    <w:rsid w:val="00C630A1"/>
    <w:rsid w:val="00C637EC"/>
    <w:rsid w:val="00C63A28"/>
    <w:rsid w:val="00C63D09"/>
    <w:rsid w:val="00C63DB5"/>
    <w:rsid w:val="00C64980"/>
    <w:rsid w:val="00C65155"/>
    <w:rsid w:val="00C65285"/>
    <w:rsid w:val="00C65428"/>
    <w:rsid w:val="00C657BD"/>
    <w:rsid w:val="00C662EE"/>
    <w:rsid w:val="00C67021"/>
    <w:rsid w:val="00C673A1"/>
    <w:rsid w:val="00C678C7"/>
    <w:rsid w:val="00C67E0E"/>
    <w:rsid w:val="00C67F4B"/>
    <w:rsid w:val="00C700D3"/>
    <w:rsid w:val="00C7065A"/>
    <w:rsid w:val="00C71AB5"/>
    <w:rsid w:val="00C72351"/>
    <w:rsid w:val="00C72DE5"/>
    <w:rsid w:val="00C72EE8"/>
    <w:rsid w:val="00C730A5"/>
    <w:rsid w:val="00C7365E"/>
    <w:rsid w:val="00C7397C"/>
    <w:rsid w:val="00C73A92"/>
    <w:rsid w:val="00C73DE9"/>
    <w:rsid w:val="00C74631"/>
    <w:rsid w:val="00C749A2"/>
    <w:rsid w:val="00C74C5E"/>
    <w:rsid w:val="00C7520F"/>
    <w:rsid w:val="00C754F8"/>
    <w:rsid w:val="00C760F7"/>
    <w:rsid w:val="00C761E6"/>
    <w:rsid w:val="00C767A9"/>
    <w:rsid w:val="00C76B8E"/>
    <w:rsid w:val="00C77085"/>
    <w:rsid w:val="00C7740A"/>
    <w:rsid w:val="00C77D7B"/>
    <w:rsid w:val="00C802EE"/>
    <w:rsid w:val="00C806D3"/>
    <w:rsid w:val="00C81247"/>
    <w:rsid w:val="00C817E4"/>
    <w:rsid w:val="00C8196B"/>
    <w:rsid w:val="00C81A72"/>
    <w:rsid w:val="00C81C1E"/>
    <w:rsid w:val="00C81EE0"/>
    <w:rsid w:val="00C8257C"/>
    <w:rsid w:val="00C8296A"/>
    <w:rsid w:val="00C82B8C"/>
    <w:rsid w:val="00C82CB7"/>
    <w:rsid w:val="00C82FEB"/>
    <w:rsid w:val="00C8345C"/>
    <w:rsid w:val="00C8348D"/>
    <w:rsid w:val="00C834EC"/>
    <w:rsid w:val="00C83552"/>
    <w:rsid w:val="00C83CBB"/>
    <w:rsid w:val="00C83E2B"/>
    <w:rsid w:val="00C84136"/>
    <w:rsid w:val="00C84395"/>
    <w:rsid w:val="00C843E8"/>
    <w:rsid w:val="00C84ADC"/>
    <w:rsid w:val="00C84F08"/>
    <w:rsid w:val="00C857D2"/>
    <w:rsid w:val="00C85827"/>
    <w:rsid w:val="00C85844"/>
    <w:rsid w:val="00C8670D"/>
    <w:rsid w:val="00C86BC5"/>
    <w:rsid w:val="00C873F0"/>
    <w:rsid w:val="00C874B6"/>
    <w:rsid w:val="00C87946"/>
    <w:rsid w:val="00C9059C"/>
    <w:rsid w:val="00C905E4"/>
    <w:rsid w:val="00C9122D"/>
    <w:rsid w:val="00C91243"/>
    <w:rsid w:val="00C915E0"/>
    <w:rsid w:val="00C9163E"/>
    <w:rsid w:val="00C9181D"/>
    <w:rsid w:val="00C91AF7"/>
    <w:rsid w:val="00C91DAE"/>
    <w:rsid w:val="00C92499"/>
    <w:rsid w:val="00C926EA"/>
    <w:rsid w:val="00C92AD8"/>
    <w:rsid w:val="00C92C93"/>
    <w:rsid w:val="00C92CF6"/>
    <w:rsid w:val="00C92E25"/>
    <w:rsid w:val="00C92E5A"/>
    <w:rsid w:val="00C92EE4"/>
    <w:rsid w:val="00C931DF"/>
    <w:rsid w:val="00C93302"/>
    <w:rsid w:val="00C9338E"/>
    <w:rsid w:val="00C94096"/>
    <w:rsid w:val="00C943CE"/>
    <w:rsid w:val="00C948EA"/>
    <w:rsid w:val="00C9533F"/>
    <w:rsid w:val="00C954A8"/>
    <w:rsid w:val="00C954E9"/>
    <w:rsid w:val="00C958B6"/>
    <w:rsid w:val="00C95F51"/>
    <w:rsid w:val="00C96F8C"/>
    <w:rsid w:val="00C971B0"/>
    <w:rsid w:val="00CA1729"/>
    <w:rsid w:val="00CA1D50"/>
    <w:rsid w:val="00CA2447"/>
    <w:rsid w:val="00CA2C35"/>
    <w:rsid w:val="00CA2E0B"/>
    <w:rsid w:val="00CA2E11"/>
    <w:rsid w:val="00CA386F"/>
    <w:rsid w:val="00CA3CBC"/>
    <w:rsid w:val="00CA3D04"/>
    <w:rsid w:val="00CA5043"/>
    <w:rsid w:val="00CA53F4"/>
    <w:rsid w:val="00CA563D"/>
    <w:rsid w:val="00CA6044"/>
    <w:rsid w:val="00CA6F6E"/>
    <w:rsid w:val="00CA790D"/>
    <w:rsid w:val="00CB033D"/>
    <w:rsid w:val="00CB066D"/>
    <w:rsid w:val="00CB07AF"/>
    <w:rsid w:val="00CB0908"/>
    <w:rsid w:val="00CB0BF4"/>
    <w:rsid w:val="00CB0CDD"/>
    <w:rsid w:val="00CB0F73"/>
    <w:rsid w:val="00CB1170"/>
    <w:rsid w:val="00CB1E67"/>
    <w:rsid w:val="00CB1ED2"/>
    <w:rsid w:val="00CB28E4"/>
    <w:rsid w:val="00CB2AEF"/>
    <w:rsid w:val="00CB2B4A"/>
    <w:rsid w:val="00CB2EFF"/>
    <w:rsid w:val="00CB30F1"/>
    <w:rsid w:val="00CB3196"/>
    <w:rsid w:val="00CB388E"/>
    <w:rsid w:val="00CB3B1D"/>
    <w:rsid w:val="00CB4239"/>
    <w:rsid w:val="00CB43D1"/>
    <w:rsid w:val="00CB4456"/>
    <w:rsid w:val="00CB45E9"/>
    <w:rsid w:val="00CB468F"/>
    <w:rsid w:val="00CB4783"/>
    <w:rsid w:val="00CB47BB"/>
    <w:rsid w:val="00CB4828"/>
    <w:rsid w:val="00CB4862"/>
    <w:rsid w:val="00CB4A6A"/>
    <w:rsid w:val="00CB56BE"/>
    <w:rsid w:val="00CB5909"/>
    <w:rsid w:val="00CB5D4A"/>
    <w:rsid w:val="00CB638E"/>
    <w:rsid w:val="00CB63F4"/>
    <w:rsid w:val="00CB6851"/>
    <w:rsid w:val="00CB7409"/>
    <w:rsid w:val="00CB7821"/>
    <w:rsid w:val="00CB7BD5"/>
    <w:rsid w:val="00CB7CCB"/>
    <w:rsid w:val="00CC03F7"/>
    <w:rsid w:val="00CC045D"/>
    <w:rsid w:val="00CC06FB"/>
    <w:rsid w:val="00CC0966"/>
    <w:rsid w:val="00CC100D"/>
    <w:rsid w:val="00CC16E8"/>
    <w:rsid w:val="00CC2108"/>
    <w:rsid w:val="00CC243E"/>
    <w:rsid w:val="00CC292B"/>
    <w:rsid w:val="00CC3051"/>
    <w:rsid w:val="00CC37F1"/>
    <w:rsid w:val="00CC3987"/>
    <w:rsid w:val="00CC3EDC"/>
    <w:rsid w:val="00CC4149"/>
    <w:rsid w:val="00CC41E0"/>
    <w:rsid w:val="00CC458C"/>
    <w:rsid w:val="00CC4E45"/>
    <w:rsid w:val="00CC51F6"/>
    <w:rsid w:val="00CC5786"/>
    <w:rsid w:val="00CC5D24"/>
    <w:rsid w:val="00CC60BE"/>
    <w:rsid w:val="00CC6524"/>
    <w:rsid w:val="00CC6F47"/>
    <w:rsid w:val="00CC7A19"/>
    <w:rsid w:val="00CC7AAB"/>
    <w:rsid w:val="00CC7AF1"/>
    <w:rsid w:val="00CD043C"/>
    <w:rsid w:val="00CD0552"/>
    <w:rsid w:val="00CD08C7"/>
    <w:rsid w:val="00CD0C4A"/>
    <w:rsid w:val="00CD128A"/>
    <w:rsid w:val="00CD147F"/>
    <w:rsid w:val="00CD1DF6"/>
    <w:rsid w:val="00CD1EDC"/>
    <w:rsid w:val="00CD207D"/>
    <w:rsid w:val="00CD2197"/>
    <w:rsid w:val="00CD2268"/>
    <w:rsid w:val="00CD2DB5"/>
    <w:rsid w:val="00CD3300"/>
    <w:rsid w:val="00CD33D5"/>
    <w:rsid w:val="00CD355F"/>
    <w:rsid w:val="00CD3F2B"/>
    <w:rsid w:val="00CD3FB6"/>
    <w:rsid w:val="00CD41C6"/>
    <w:rsid w:val="00CD54B2"/>
    <w:rsid w:val="00CD54D3"/>
    <w:rsid w:val="00CD60B3"/>
    <w:rsid w:val="00CD65CE"/>
    <w:rsid w:val="00CD6711"/>
    <w:rsid w:val="00CD6CB6"/>
    <w:rsid w:val="00CD7B5C"/>
    <w:rsid w:val="00CD7B92"/>
    <w:rsid w:val="00CE0513"/>
    <w:rsid w:val="00CE0587"/>
    <w:rsid w:val="00CE06E7"/>
    <w:rsid w:val="00CE0757"/>
    <w:rsid w:val="00CE0C01"/>
    <w:rsid w:val="00CE22E6"/>
    <w:rsid w:val="00CE23A2"/>
    <w:rsid w:val="00CE2640"/>
    <w:rsid w:val="00CE2B38"/>
    <w:rsid w:val="00CE3421"/>
    <w:rsid w:val="00CE35E2"/>
    <w:rsid w:val="00CE36B1"/>
    <w:rsid w:val="00CE3EA3"/>
    <w:rsid w:val="00CE4008"/>
    <w:rsid w:val="00CE428F"/>
    <w:rsid w:val="00CE4B01"/>
    <w:rsid w:val="00CE4F5B"/>
    <w:rsid w:val="00CE50EB"/>
    <w:rsid w:val="00CE5467"/>
    <w:rsid w:val="00CE563C"/>
    <w:rsid w:val="00CE5C43"/>
    <w:rsid w:val="00CE5CAC"/>
    <w:rsid w:val="00CE5CB6"/>
    <w:rsid w:val="00CE5F18"/>
    <w:rsid w:val="00CE6476"/>
    <w:rsid w:val="00CE6687"/>
    <w:rsid w:val="00CE6A9E"/>
    <w:rsid w:val="00CE6F70"/>
    <w:rsid w:val="00CE7874"/>
    <w:rsid w:val="00CE7B46"/>
    <w:rsid w:val="00CE7E89"/>
    <w:rsid w:val="00CF014A"/>
    <w:rsid w:val="00CF01AC"/>
    <w:rsid w:val="00CF02A4"/>
    <w:rsid w:val="00CF02AF"/>
    <w:rsid w:val="00CF04DC"/>
    <w:rsid w:val="00CF094F"/>
    <w:rsid w:val="00CF0D1B"/>
    <w:rsid w:val="00CF0FE1"/>
    <w:rsid w:val="00CF12E9"/>
    <w:rsid w:val="00CF20B1"/>
    <w:rsid w:val="00CF246D"/>
    <w:rsid w:val="00CF2629"/>
    <w:rsid w:val="00CF2976"/>
    <w:rsid w:val="00CF3F2A"/>
    <w:rsid w:val="00CF52C0"/>
    <w:rsid w:val="00CF5D92"/>
    <w:rsid w:val="00CF62EA"/>
    <w:rsid w:val="00CF6694"/>
    <w:rsid w:val="00CF69C4"/>
    <w:rsid w:val="00CF6E74"/>
    <w:rsid w:val="00CF6F23"/>
    <w:rsid w:val="00CF7188"/>
    <w:rsid w:val="00CF7913"/>
    <w:rsid w:val="00D00120"/>
    <w:rsid w:val="00D0053C"/>
    <w:rsid w:val="00D0072F"/>
    <w:rsid w:val="00D011EC"/>
    <w:rsid w:val="00D0121C"/>
    <w:rsid w:val="00D01311"/>
    <w:rsid w:val="00D01801"/>
    <w:rsid w:val="00D018A5"/>
    <w:rsid w:val="00D02151"/>
    <w:rsid w:val="00D02E00"/>
    <w:rsid w:val="00D03A60"/>
    <w:rsid w:val="00D03D87"/>
    <w:rsid w:val="00D043E4"/>
    <w:rsid w:val="00D05683"/>
    <w:rsid w:val="00D05D45"/>
    <w:rsid w:val="00D05FE2"/>
    <w:rsid w:val="00D06792"/>
    <w:rsid w:val="00D072D5"/>
    <w:rsid w:val="00D0772D"/>
    <w:rsid w:val="00D07CCF"/>
    <w:rsid w:val="00D102AB"/>
    <w:rsid w:val="00D1094B"/>
    <w:rsid w:val="00D10A67"/>
    <w:rsid w:val="00D1187D"/>
    <w:rsid w:val="00D1196D"/>
    <w:rsid w:val="00D119DE"/>
    <w:rsid w:val="00D12213"/>
    <w:rsid w:val="00D1224F"/>
    <w:rsid w:val="00D12732"/>
    <w:rsid w:val="00D1278E"/>
    <w:rsid w:val="00D12885"/>
    <w:rsid w:val="00D12AE6"/>
    <w:rsid w:val="00D12F04"/>
    <w:rsid w:val="00D13337"/>
    <w:rsid w:val="00D136C1"/>
    <w:rsid w:val="00D13E82"/>
    <w:rsid w:val="00D1427B"/>
    <w:rsid w:val="00D14350"/>
    <w:rsid w:val="00D14871"/>
    <w:rsid w:val="00D14E7C"/>
    <w:rsid w:val="00D159FF"/>
    <w:rsid w:val="00D15AF0"/>
    <w:rsid w:val="00D1648A"/>
    <w:rsid w:val="00D16972"/>
    <w:rsid w:val="00D170CF"/>
    <w:rsid w:val="00D17784"/>
    <w:rsid w:val="00D17B6B"/>
    <w:rsid w:val="00D20004"/>
    <w:rsid w:val="00D20109"/>
    <w:rsid w:val="00D20F1C"/>
    <w:rsid w:val="00D218E6"/>
    <w:rsid w:val="00D21E36"/>
    <w:rsid w:val="00D22359"/>
    <w:rsid w:val="00D223A4"/>
    <w:rsid w:val="00D22A8A"/>
    <w:rsid w:val="00D22ECB"/>
    <w:rsid w:val="00D23561"/>
    <w:rsid w:val="00D235FC"/>
    <w:rsid w:val="00D23FC0"/>
    <w:rsid w:val="00D240B2"/>
    <w:rsid w:val="00D24119"/>
    <w:rsid w:val="00D24254"/>
    <w:rsid w:val="00D24326"/>
    <w:rsid w:val="00D2460E"/>
    <w:rsid w:val="00D24884"/>
    <w:rsid w:val="00D24B66"/>
    <w:rsid w:val="00D24C03"/>
    <w:rsid w:val="00D24F0D"/>
    <w:rsid w:val="00D25537"/>
    <w:rsid w:val="00D25636"/>
    <w:rsid w:val="00D25AAA"/>
    <w:rsid w:val="00D27107"/>
    <w:rsid w:val="00D272AF"/>
    <w:rsid w:val="00D27656"/>
    <w:rsid w:val="00D277BF"/>
    <w:rsid w:val="00D27814"/>
    <w:rsid w:val="00D30027"/>
    <w:rsid w:val="00D30F5E"/>
    <w:rsid w:val="00D314ED"/>
    <w:rsid w:val="00D31B2A"/>
    <w:rsid w:val="00D31FB9"/>
    <w:rsid w:val="00D3225F"/>
    <w:rsid w:val="00D32388"/>
    <w:rsid w:val="00D323BB"/>
    <w:rsid w:val="00D32A85"/>
    <w:rsid w:val="00D332A3"/>
    <w:rsid w:val="00D34137"/>
    <w:rsid w:val="00D34413"/>
    <w:rsid w:val="00D347EB"/>
    <w:rsid w:val="00D348D5"/>
    <w:rsid w:val="00D3495D"/>
    <w:rsid w:val="00D354C3"/>
    <w:rsid w:val="00D3560A"/>
    <w:rsid w:val="00D35D0E"/>
    <w:rsid w:val="00D35F78"/>
    <w:rsid w:val="00D36005"/>
    <w:rsid w:val="00D367BB"/>
    <w:rsid w:val="00D3694F"/>
    <w:rsid w:val="00D36975"/>
    <w:rsid w:val="00D374BD"/>
    <w:rsid w:val="00D37575"/>
    <w:rsid w:val="00D377BE"/>
    <w:rsid w:val="00D37F75"/>
    <w:rsid w:val="00D40295"/>
    <w:rsid w:val="00D40317"/>
    <w:rsid w:val="00D40564"/>
    <w:rsid w:val="00D40E54"/>
    <w:rsid w:val="00D40FC4"/>
    <w:rsid w:val="00D4138C"/>
    <w:rsid w:val="00D41514"/>
    <w:rsid w:val="00D419DB"/>
    <w:rsid w:val="00D41EE7"/>
    <w:rsid w:val="00D42118"/>
    <w:rsid w:val="00D424E9"/>
    <w:rsid w:val="00D42830"/>
    <w:rsid w:val="00D42FF6"/>
    <w:rsid w:val="00D43209"/>
    <w:rsid w:val="00D434DD"/>
    <w:rsid w:val="00D43DB4"/>
    <w:rsid w:val="00D43DB6"/>
    <w:rsid w:val="00D447E0"/>
    <w:rsid w:val="00D44807"/>
    <w:rsid w:val="00D44864"/>
    <w:rsid w:val="00D459BC"/>
    <w:rsid w:val="00D45CAE"/>
    <w:rsid w:val="00D460C9"/>
    <w:rsid w:val="00D468B9"/>
    <w:rsid w:val="00D468F9"/>
    <w:rsid w:val="00D46CFA"/>
    <w:rsid w:val="00D46F21"/>
    <w:rsid w:val="00D50478"/>
    <w:rsid w:val="00D50847"/>
    <w:rsid w:val="00D514A0"/>
    <w:rsid w:val="00D51CCB"/>
    <w:rsid w:val="00D521C4"/>
    <w:rsid w:val="00D52219"/>
    <w:rsid w:val="00D52354"/>
    <w:rsid w:val="00D52521"/>
    <w:rsid w:val="00D52A92"/>
    <w:rsid w:val="00D52B90"/>
    <w:rsid w:val="00D52D8C"/>
    <w:rsid w:val="00D53463"/>
    <w:rsid w:val="00D53757"/>
    <w:rsid w:val="00D542C9"/>
    <w:rsid w:val="00D5466D"/>
    <w:rsid w:val="00D54C58"/>
    <w:rsid w:val="00D54E05"/>
    <w:rsid w:val="00D55435"/>
    <w:rsid w:val="00D554C7"/>
    <w:rsid w:val="00D569CF"/>
    <w:rsid w:val="00D5711A"/>
    <w:rsid w:val="00D572D5"/>
    <w:rsid w:val="00D5795D"/>
    <w:rsid w:val="00D57EC2"/>
    <w:rsid w:val="00D601BD"/>
    <w:rsid w:val="00D60801"/>
    <w:rsid w:val="00D60940"/>
    <w:rsid w:val="00D60A14"/>
    <w:rsid w:val="00D6101B"/>
    <w:rsid w:val="00D61390"/>
    <w:rsid w:val="00D613E2"/>
    <w:rsid w:val="00D61565"/>
    <w:rsid w:val="00D61C39"/>
    <w:rsid w:val="00D61E82"/>
    <w:rsid w:val="00D62080"/>
    <w:rsid w:val="00D62940"/>
    <w:rsid w:val="00D62BA0"/>
    <w:rsid w:val="00D62C9D"/>
    <w:rsid w:val="00D62DC1"/>
    <w:rsid w:val="00D633E8"/>
    <w:rsid w:val="00D63595"/>
    <w:rsid w:val="00D638C8"/>
    <w:rsid w:val="00D64849"/>
    <w:rsid w:val="00D64B0F"/>
    <w:rsid w:val="00D658E0"/>
    <w:rsid w:val="00D65FDD"/>
    <w:rsid w:val="00D660D6"/>
    <w:rsid w:val="00D66759"/>
    <w:rsid w:val="00D667A1"/>
    <w:rsid w:val="00D66BF3"/>
    <w:rsid w:val="00D671FF"/>
    <w:rsid w:val="00D673FB"/>
    <w:rsid w:val="00D677D3"/>
    <w:rsid w:val="00D67BB7"/>
    <w:rsid w:val="00D70748"/>
    <w:rsid w:val="00D713B3"/>
    <w:rsid w:val="00D715BB"/>
    <w:rsid w:val="00D71E54"/>
    <w:rsid w:val="00D71E7E"/>
    <w:rsid w:val="00D721B7"/>
    <w:rsid w:val="00D721C4"/>
    <w:rsid w:val="00D722A2"/>
    <w:rsid w:val="00D72671"/>
    <w:rsid w:val="00D72733"/>
    <w:rsid w:val="00D7298F"/>
    <w:rsid w:val="00D72A27"/>
    <w:rsid w:val="00D72D64"/>
    <w:rsid w:val="00D741C5"/>
    <w:rsid w:val="00D74202"/>
    <w:rsid w:val="00D74208"/>
    <w:rsid w:val="00D747BA"/>
    <w:rsid w:val="00D74CE9"/>
    <w:rsid w:val="00D75113"/>
    <w:rsid w:val="00D757B7"/>
    <w:rsid w:val="00D7582C"/>
    <w:rsid w:val="00D76411"/>
    <w:rsid w:val="00D764A5"/>
    <w:rsid w:val="00D765FD"/>
    <w:rsid w:val="00D7731E"/>
    <w:rsid w:val="00D77E23"/>
    <w:rsid w:val="00D803C5"/>
    <w:rsid w:val="00D803E6"/>
    <w:rsid w:val="00D806D6"/>
    <w:rsid w:val="00D813B6"/>
    <w:rsid w:val="00D8276B"/>
    <w:rsid w:val="00D8282F"/>
    <w:rsid w:val="00D82AB1"/>
    <w:rsid w:val="00D82F45"/>
    <w:rsid w:val="00D83226"/>
    <w:rsid w:val="00D834D7"/>
    <w:rsid w:val="00D83608"/>
    <w:rsid w:val="00D846AB"/>
    <w:rsid w:val="00D84D46"/>
    <w:rsid w:val="00D84E8B"/>
    <w:rsid w:val="00D851D0"/>
    <w:rsid w:val="00D85511"/>
    <w:rsid w:val="00D85989"/>
    <w:rsid w:val="00D859B8"/>
    <w:rsid w:val="00D85B3E"/>
    <w:rsid w:val="00D85B98"/>
    <w:rsid w:val="00D863A0"/>
    <w:rsid w:val="00D863FF"/>
    <w:rsid w:val="00D868FB"/>
    <w:rsid w:val="00D87332"/>
    <w:rsid w:val="00D8753B"/>
    <w:rsid w:val="00D87B32"/>
    <w:rsid w:val="00D87C9A"/>
    <w:rsid w:val="00D87F0B"/>
    <w:rsid w:val="00D900F4"/>
    <w:rsid w:val="00D902A6"/>
    <w:rsid w:val="00D9032E"/>
    <w:rsid w:val="00D9050C"/>
    <w:rsid w:val="00D90584"/>
    <w:rsid w:val="00D90A37"/>
    <w:rsid w:val="00D910DB"/>
    <w:rsid w:val="00D911D2"/>
    <w:rsid w:val="00D91533"/>
    <w:rsid w:val="00D91637"/>
    <w:rsid w:val="00D91836"/>
    <w:rsid w:val="00D91DC8"/>
    <w:rsid w:val="00D91EEC"/>
    <w:rsid w:val="00D9271E"/>
    <w:rsid w:val="00D92791"/>
    <w:rsid w:val="00D92B29"/>
    <w:rsid w:val="00D932A8"/>
    <w:rsid w:val="00D94F1B"/>
    <w:rsid w:val="00D95008"/>
    <w:rsid w:val="00D959D5"/>
    <w:rsid w:val="00D959EE"/>
    <w:rsid w:val="00D95D92"/>
    <w:rsid w:val="00D95E51"/>
    <w:rsid w:val="00D96022"/>
    <w:rsid w:val="00D965E9"/>
    <w:rsid w:val="00D9660F"/>
    <w:rsid w:val="00D96BAA"/>
    <w:rsid w:val="00D96FF9"/>
    <w:rsid w:val="00D970C7"/>
    <w:rsid w:val="00D97615"/>
    <w:rsid w:val="00DA01C7"/>
    <w:rsid w:val="00DA0402"/>
    <w:rsid w:val="00DA1510"/>
    <w:rsid w:val="00DA1C21"/>
    <w:rsid w:val="00DA1E07"/>
    <w:rsid w:val="00DA2B77"/>
    <w:rsid w:val="00DA30C7"/>
    <w:rsid w:val="00DA318C"/>
    <w:rsid w:val="00DA32CB"/>
    <w:rsid w:val="00DA395A"/>
    <w:rsid w:val="00DA3C33"/>
    <w:rsid w:val="00DA3E51"/>
    <w:rsid w:val="00DA4E71"/>
    <w:rsid w:val="00DA4FDF"/>
    <w:rsid w:val="00DA50F6"/>
    <w:rsid w:val="00DA5698"/>
    <w:rsid w:val="00DA56FD"/>
    <w:rsid w:val="00DA6AE2"/>
    <w:rsid w:val="00DA6E21"/>
    <w:rsid w:val="00DA6F8D"/>
    <w:rsid w:val="00DA74FE"/>
    <w:rsid w:val="00DB01C0"/>
    <w:rsid w:val="00DB0503"/>
    <w:rsid w:val="00DB05D5"/>
    <w:rsid w:val="00DB156B"/>
    <w:rsid w:val="00DB15A8"/>
    <w:rsid w:val="00DB20C9"/>
    <w:rsid w:val="00DB2237"/>
    <w:rsid w:val="00DB2687"/>
    <w:rsid w:val="00DB2B3B"/>
    <w:rsid w:val="00DB31D5"/>
    <w:rsid w:val="00DB326D"/>
    <w:rsid w:val="00DB32DE"/>
    <w:rsid w:val="00DB3791"/>
    <w:rsid w:val="00DB39FC"/>
    <w:rsid w:val="00DB3B1C"/>
    <w:rsid w:val="00DB3C6C"/>
    <w:rsid w:val="00DB3E95"/>
    <w:rsid w:val="00DB43F3"/>
    <w:rsid w:val="00DB4C1B"/>
    <w:rsid w:val="00DB4DEC"/>
    <w:rsid w:val="00DB50EB"/>
    <w:rsid w:val="00DB5153"/>
    <w:rsid w:val="00DB5354"/>
    <w:rsid w:val="00DB5841"/>
    <w:rsid w:val="00DB5F22"/>
    <w:rsid w:val="00DB665B"/>
    <w:rsid w:val="00DB6736"/>
    <w:rsid w:val="00DB67E6"/>
    <w:rsid w:val="00DB6876"/>
    <w:rsid w:val="00DB7137"/>
    <w:rsid w:val="00DB737D"/>
    <w:rsid w:val="00DB7523"/>
    <w:rsid w:val="00DC10D4"/>
    <w:rsid w:val="00DC21A4"/>
    <w:rsid w:val="00DC3238"/>
    <w:rsid w:val="00DC381C"/>
    <w:rsid w:val="00DC38B4"/>
    <w:rsid w:val="00DC3964"/>
    <w:rsid w:val="00DC3C9D"/>
    <w:rsid w:val="00DC403F"/>
    <w:rsid w:val="00DC4259"/>
    <w:rsid w:val="00DC4BA7"/>
    <w:rsid w:val="00DC5345"/>
    <w:rsid w:val="00DC5BEE"/>
    <w:rsid w:val="00DC5C68"/>
    <w:rsid w:val="00DC5CC8"/>
    <w:rsid w:val="00DC66CD"/>
    <w:rsid w:val="00DC6AB9"/>
    <w:rsid w:val="00DC6E6C"/>
    <w:rsid w:val="00DC6EF6"/>
    <w:rsid w:val="00DC71C4"/>
    <w:rsid w:val="00DC7C02"/>
    <w:rsid w:val="00DD0232"/>
    <w:rsid w:val="00DD0776"/>
    <w:rsid w:val="00DD0C70"/>
    <w:rsid w:val="00DD0D4F"/>
    <w:rsid w:val="00DD12EE"/>
    <w:rsid w:val="00DD1429"/>
    <w:rsid w:val="00DD145B"/>
    <w:rsid w:val="00DD14D4"/>
    <w:rsid w:val="00DD18FF"/>
    <w:rsid w:val="00DD1CC9"/>
    <w:rsid w:val="00DD1FF1"/>
    <w:rsid w:val="00DD2306"/>
    <w:rsid w:val="00DD2B6D"/>
    <w:rsid w:val="00DD3520"/>
    <w:rsid w:val="00DD3567"/>
    <w:rsid w:val="00DD3A50"/>
    <w:rsid w:val="00DD3AF6"/>
    <w:rsid w:val="00DD3BA2"/>
    <w:rsid w:val="00DD3C7D"/>
    <w:rsid w:val="00DD4136"/>
    <w:rsid w:val="00DD41F7"/>
    <w:rsid w:val="00DD4660"/>
    <w:rsid w:val="00DD4722"/>
    <w:rsid w:val="00DD5D9F"/>
    <w:rsid w:val="00DD60D3"/>
    <w:rsid w:val="00DD6AA0"/>
    <w:rsid w:val="00DD7291"/>
    <w:rsid w:val="00DD7522"/>
    <w:rsid w:val="00DD7627"/>
    <w:rsid w:val="00DD7E68"/>
    <w:rsid w:val="00DD7F5E"/>
    <w:rsid w:val="00DE07DE"/>
    <w:rsid w:val="00DE0C9E"/>
    <w:rsid w:val="00DE0E04"/>
    <w:rsid w:val="00DE0F51"/>
    <w:rsid w:val="00DE22B2"/>
    <w:rsid w:val="00DE25D7"/>
    <w:rsid w:val="00DE26E0"/>
    <w:rsid w:val="00DE26EE"/>
    <w:rsid w:val="00DE2B45"/>
    <w:rsid w:val="00DE2BFA"/>
    <w:rsid w:val="00DE2C2E"/>
    <w:rsid w:val="00DE31E0"/>
    <w:rsid w:val="00DE34D6"/>
    <w:rsid w:val="00DE3536"/>
    <w:rsid w:val="00DE3BC7"/>
    <w:rsid w:val="00DE3C40"/>
    <w:rsid w:val="00DE46ED"/>
    <w:rsid w:val="00DE4D4B"/>
    <w:rsid w:val="00DE5C64"/>
    <w:rsid w:val="00DE5CD4"/>
    <w:rsid w:val="00DE669E"/>
    <w:rsid w:val="00DE7023"/>
    <w:rsid w:val="00DE7B5A"/>
    <w:rsid w:val="00DE7FC9"/>
    <w:rsid w:val="00DF0336"/>
    <w:rsid w:val="00DF073D"/>
    <w:rsid w:val="00DF0B4E"/>
    <w:rsid w:val="00DF0D6A"/>
    <w:rsid w:val="00DF0DA0"/>
    <w:rsid w:val="00DF11E2"/>
    <w:rsid w:val="00DF1305"/>
    <w:rsid w:val="00DF1597"/>
    <w:rsid w:val="00DF1E10"/>
    <w:rsid w:val="00DF211D"/>
    <w:rsid w:val="00DF2162"/>
    <w:rsid w:val="00DF21BD"/>
    <w:rsid w:val="00DF2332"/>
    <w:rsid w:val="00DF259A"/>
    <w:rsid w:val="00DF2762"/>
    <w:rsid w:val="00DF28A5"/>
    <w:rsid w:val="00DF3317"/>
    <w:rsid w:val="00DF37EF"/>
    <w:rsid w:val="00DF3B30"/>
    <w:rsid w:val="00DF3B67"/>
    <w:rsid w:val="00DF3EFB"/>
    <w:rsid w:val="00DF4069"/>
    <w:rsid w:val="00DF4C99"/>
    <w:rsid w:val="00DF53AF"/>
    <w:rsid w:val="00DF54D0"/>
    <w:rsid w:val="00DF5B18"/>
    <w:rsid w:val="00DF61EC"/>
    <w:rsid w:val="00DF69E7"/>
    <w:rsid w:val="00DF7E60"/>
    <w:rsid w:val="00DF7F2E"/>
    <w:rsid w:val="00E00914"/>
    <w:rsid w:val="00E00BCF"/>
    <w:rsid w:val="00E00BF6"/>
    <w:rsid w:val="00E00CBC"/>
    <w:rsid w:val="00E00D28"/>
    <w:rsid w:val="00E01110"/>
    <w:rsid w:val="00E02097"/>
    <w:rsid w:val="00E0219E"/>
    <w:rsid w:val="00E02FF6"/>
    <w:rsid w:val="00E03007"/>
    <w:rsid w:val="00E0304D"/>
    <w:rsid w:val="00E03F44"/>
    <w:rsid w:val="00E0442E"/>
    <w:rsid w:val="00E044B6"/>
    <w:rsid w:val="00E05890"/>
    <w:rsid w:val="00E05DE5"/>
    <w:rsid w:val="00E06326"/>
    <w:rsid w:val="00E06559"/>
    <w:rsid w:val="00E0685B"/>
    <w:rsid w:val="00E06922"/>
    <w:rsid w:val="00E06939"/>
    <w:rsid w:val="00E06A3D"/>
    <w:rsid w:val="00E070AA"/>
    <w:rsid w:val="00E077A0"/>
    <w:rsid w:val="00E079F1"/>
    <w:rsid w:val="00E07A53"/>
    <w:rsid w:val="00E10148"/>
    <w:rsid w:val="00E1078D"/>
    <w:rsid w:val="00E1094C"/>
    <w:rsid w:val="00E10D6A"/>
    <w:rsid w:val="00E10D78"/>
    <w:rsid w:val="00E10D80"/>
    <w:rsid w:val="00E10F37"/>
    <w:rsid w:val="00E111DA"/>
    <w:rsid w:val="00E11A85"/>
    <w:rsid w:val="00E12018"/>
    <w:rsid w:val="00E1259F"/>
    <w:rsid w:val="00E12A6F"/>
    <w:rsid w:val="00E12BAF"/>
    <w:rsid w:val="00E12E6A"/>
    <w:rsid w:val="00E12FBA"/>
    <w:rsid w:val="00E13294"/>
    <w:rsid w:val="00E134F2"/>
    <w:rsid w:val="00E13C19"/>
    <w:rsid w:val="00E13E73"/>
    <w:rsid w:val="00E14120"/>
    <w:rsid w:val="00E14168"/>
    <w:rsid w:val="00E14994"/>
    <w:rsid w:val="00E153DD"/>
    <w:rsid w:val="00E1596E"/>
    <w:rsid w:val="00E161EF"/>
    <w:rsid w:val="00E162F1"/>
    <w:rsid w:val="00E16301"/>
    <w:rsid w:val="00E164FC"/>
    <w:rsid w:val="00E166C4"/>
    <w:rsid w:val="00E16E83"/>
    <w:rsid w:val="00E16EDC"/>
    <w:rsid w:val="00E17847"/>
    <w:rsid w:val="00E20009"/>
    <w:rsid w:val="00E203AD"/>
    <w:rsid w:val="00E20A25"/>
    <w:rsid w:val="00E20C60"/>
    <w:rsid w:val="00E21606"/>
    <w:rsid w:val="00E21EB4"/>
    <w:rsid w:val="00E21F9E"/>
    <w:rsid w:val="00E2265C"/>
    <w:rsid w:val="00E229C4"/>
    <w:rsid w:val="00E22C47"/>
    <w:rsid w:val="00E22CE2"/>
    <w:rsid w:val="00E235D6"/>
    <w:rsid w:val="00E23718"/>
    <w:rsid w:val="00E237CA"/>
    <w:rsid w:val="00E23824"/>
    <w:rsid w:val="00E23C10"/>
    <w:rsid w:val="00E23ED1"/>
    <w:rsid w:val="00E24194"/>
    <w:rsid w:val="00E25139"/>
    <w:rsid w:val="00E256CD"/>
    <w:rsid w:val="00E25DAF"/>
    <w:rsid w:val="00E267F4"/>
    <w:rsid w:val="00E269DA"/>
    <w:rsid w:val="00E26A84"/>
    <w:rsid w:val="00E26E87"/>
    <w:rsid w:val="00E26F2D"/>
    <w:rsid w:val="00E3010C"/>
    <w:rsid w:val="00E30984"/>
    <w:rsid w:val="00E30B74"/>
    <w:rsid w:val="00E31676"/>
    <w:rsid w:val="00E316E3"/>
    <w:rsid w:val="00E318DD"/>
    <w:rsid w:val="00E31AAD"/>
    <w:rsid w:val="00E31ACB"/>
    <w:rsid w:val="00E31BA6"/>
    <w:rsid w:val="00E31F1F"/>
    <w:rsid w:val="00E322B5"/>
    <w:rsid w:val="00E3242E"/>
    <w:rsid w:val="00E3297D"/>
    <w:rsid w:val="00E32A00"/>
    <w:rsid w:val="00E339A2"/>
    <w:rsid w:val="00E33BF2"/>
    <w:rsid w:val="00E33CF3"/>
    <w:rsid w:val="00E342EB"/>
    <w:rsid w:val="00E345D5"/>
    <w:rsid w:val="00E345E0"/>
    <w:rsid w:val="00E3506A"/>
    <w:rsid w:val="00E35673"/>
    <w:rsid w:val="00E361D5"/>
    <w:rsid w:val="00E36584"/>
    <w:rsid w:val="00E36F38"/>
    <w:rsid w:val="00E370FA"/>
    <w:rsid w:val="00E37F48"/>
    <w:rsid w:val="00E40378"/>
    <w:rsid w:val="00E40903"/>
    <w:rsid w:val="00E41538"/>
    <w:rsid w:val="00E417BA"/>
    <w:rsid w:val="00E41858"/>
    <w:rsid w:val="00E41E1E"/>
    <w:rsid w:val="00E42143"/>
    <w:rsid w:val="00E422D5"/>
    <w:rsid w:val="00E422E9"/>
    <w:rsid w:val="00E42478"/>
    <w:rsid w:val="00E42891"/>
    <w:rsid w:val="00E42F75"/>
    <w:rsid w:val="00E43382"/>
    <w:rsid w:val="00E435DE"/>
    <w:rsid w:val="00E438DC"/>
    <w:rsid w:val="00E43ECE"/>
    <w:rsid w:val="00E43EEE"/>
    <w:rsid w:val="00E441FE"/>
    <w:rsid w:val="00E443D4"/>
    <w:rsid w:val="00E44591"/>
    <w:rsid w:val="00E4462B"/>
    <w:rsid w:val="00E44FFB"/>
    <w:rsid w:val="00E45680"/>
    <w:rsid w:val="00E45975"/>
    <w:rsid w:val="00E45E0E"/>
    <w:rsid w:val="00E463E5"/>
    <w:rsid w:val="00E47E30"/>
    <w:rsid w:val="00E47FA1"/>
    <w:rsid w:val="00E5012E"/>
    <w:rsid w:val="00E50160"/>
    <w:rsid w:val="00E5087A"/>
    <w:rsid w:val="00E50A0B"/>
    <w:rsid w:val="00E50B67"/>
    <w:rsid w:val="00E51107"/>
    <w:rsid w:val="00E51447"/>
    <w:rsid w:val="00E517D1"/>
    <w:rsid w:val="00E51C11"/>
    <w:rsid w:val="00E52353"/>
    <w:rsid w:val="00E52931"/>
    <w:rsid w:val="00E52B4A"/>
    <w:rsid w:val="00E52F67"/>
    <w:rsid w:val="00E53AA0"/>
    <w:rsid w:val="00E54126"/>
    <w:rsid w:val="00E54165"/>
    <w:rsid w:val="00E547C2"/>
    <w:rsid w:val="00E54A7B"/>
    <w:rsid w:val="00E54B79"/>
    <w:rsid w:val="00E55265"/>
    <w:rsid w:val="00E55574"/>
    <w:rsid w:val="00E5567B"/>
    <w:rsid w:val="00E55A6F"/>
    <w:rsid w:val="00E55B69"/>
    <w:rsid w:val="00E55BB1"/>
    <w:rsid w:val="00E56468"/>
    <w:rsid w:val="00E56560"/>
    <w:rsid w:val="00E56C43"/>
    <w:rsid w:val="00E56F62"/>
    <w:rsid w:val="00E57259"/>
    <w:rsid w:val="00E574CD"/>
    <w:rsid w:val="00E57E41"/>
    <w:rsid w:val="00E57E6E"/>
    <w:rsid w:val="00E604FC"/>
    <w:rsid w:val="00E6051E"/>
    <w:rsid w:val="00E60A07"/>
    <w:rsid w:val="00E60F0B"/>
    <w:rsid w:val="00E61735"/>
    <w:rsid w:val="00E6177D"/>
    <w:rsid w:val="00E61A7B"/>
    <w:rsid w:val="00E61B61"/>
    <w:rsid w:val="00E61E68"/>
    <w:rsid w:val="00E61EB3"/>
    <w:rsid w:val="00E62A90"/>
    <w:rsid w:val="00E63172"/>
    <w:rsid w:val="00E6327E"/>
    <w:rsid w:val="00E63C4E"/>
    <w:rsid w:val="00E63CA2"/>
    <w:rsid w:val="00E6411E"/>
    <w:rsid w:val="00E659BC"/>
    <w:rsid w:val="00E65AAE"/>
    <w:rsid w:val="00E66500"/>
    <w:rsid w:val="00E66616"/>
    <w:rsid w:val="00E66A91"/>
    <w:rsid w:val="00E67305"/>
    <w:rsid w:val="00E67887"/>
    <w:rsid w:val="00E67A3B"/>
    <w:rsid w:val="00E67E23"/>
    <w:rsid w:val="00E700A2"/>
    <w:rsid w:val="00E70479"/>
    <w:rsid w:val="00E7083E"/>
    <w:rsid w:val="00E710BD"/>
    <w:rsid w:val="00E71271"/>
    <w:rsid w:val="00E719D1"/>
    <w:rsid w:val="00E71BE2"/>
    <w:rsid w:val="00E72201"/>
    <w:rsid w:val="00E72AA1"/>
    <w:rsid w:val="00E734A4"/>
    <w:rsid w:val="00E73FEB"/>
    <w:rsid w:val="00E74043"/>
    <w:rsid w:val="00E744D9"/>
    <w:rsid w:val="00E74654"/>
    <w:rsid w:val="00E748FD"/>
    <w:rsid w:val="00E74BC7"/>
    <w:rsid w:val="00E74E71"/>
    <w:rsid w:val="00E7512A"/>
    <w:rsid w:val="00E75266"/>
    <w:rsid w:val="00E75466"/>
    <w:rsid w:val="00E75B22"/>
    <w:rsid w:val="00E75D8C"/>
    <w:rsid w:val="00E75DED"/>
    <w:rsid w:val="00E75F1C"/>
    <w:rsid w:val="00E76FA9"/>
    <w:rsid w:val="00E77BCC"/>
    <w:rsid w:val="00E77E2F"/>
    <w:rsid w:val="00E800C3"/>
    <w:rsid w:val="00E80383"/>
    <w:rsid w:val="00E815F7"/>
    <w:rsid w:val="00E81799"/>
    <w:rsid w:val="00E82DCF"/>
    <w:rsid w:val="00E835DB"/>
    <w:rsid w:val="00E839E6"/>
    <w:rsid w:val="00E83F1C"/>
    <w:rsid w:val="00E843B2"/>
    <w:rsid w:val="00E848B6"/>
    <w:rsid w:val="00E8512A"/>
    <w:rsid w:val="00E85170"/>
    <w:rsid w:val="00E85297"/>
    <w:rsid w:val="00E8534E"/>
    <w:rsid w:val="00E859D4"/>
    <w:rsid w:val="00E85B31"/>
    <w:rsid w:val="00E862E8"/>
    <w:rsid w:val="00E86416"/>
    <w:rsid w:val="00E86684"/>
    <w:rsid w:val="00E8679E"/>
    <w:rsid w:val="00E869B7"/>
    <w:rsid w:val="00E86F57"/>
    <w:rsid w:val="00E87626"/>
    <w:rsid w:val="00E87688"/>
    <w:rsid w:val="00E87760"/>
    <w:rsid w:val="00E87D62"/>
    <w:rsid w:val="00E87ED3"/>
    <w:rsid w:val="00E87ED8"/>
    <w:rsid w:val="00E9086C"/>
    <w:rsid w:val="00E90D95"/>
    <w:rsid w:val="00E90DFF"/>
    <w:rsid w:val="00E913D8"/>
    <w:rsid w:val="00E91536"/>
    <w:rsid w:val="00E91602"/>
    <w:rsid w:val="00E916F7"/>
    <w:rsid w:val="00E91C09"/>
    <w:rsid w:val="00E91CC8"/>
    <w:rsid w:val="00E91E20"/>
    <w:rsid w:val="00E91E8D"/>
    <w:rsid w:val="00E92420"/>
    <w:rsid w:val="00E9276A"/>
    <w:rsid w:val="00E92B71"/>
    <w:rsid w:val="00E92D9B"/>
    <w:rsid w:val="00E93604"/>
    <w:rsid w:val="00E93975"/>
    <w:rsid w:val="00E93E13"/>
    <w:rsid w:val="00E93E53"/>
    <w:rsid w:val="00E944F7"/>
    <w:rsid w:val="00E9457E"/>
    <w:rsid w:val="00E949F3"/>
    <w:rsid w:val="00E94F4F"/>
    <w:rsid w:val="00E950FC"/>
    <w:rsid w:val="00E95584"/>
    <w:rsid w:val="00E9558F"/>
    <w:rsid w:val="00E9573F"/>
    <w:rsid w:val="00E95799"/>
    <w:rsid w:val="00E95818"/>
    <w:rsid w:val="00E95C93"/>
    <w:rsid w:val="00E95CCC"/>
    <w:rsid w:val="00E96080"/>
    <w:rsid w:val="00E96CC1"/>
    <w:rsid w:val="00E96CD3"/>
    <w:rsid w:val="00E9712B"/>
    <w:rsid w:val="00E977FF"/>
    <w:rsid w:val="00E97E35"/>
    <w:rsid w:val="00EA01C3"/>
    <w:rsid w:val="00EA05FA"/>
    <w:rsid w:val="00EA1FB6"/>
    <w:rsid w:val="00EA20D2"/>
    <w:rsid w:val="00EA21CD"/>
    <w:rsid w:val="00EA233F"/>
    <w:rsid w:val="00EA2552"/>
    <w:rsid w:val="00EA2739"/>
    <w:rsid w:val="00EA2B1F"/>
    <w:rsid w:val="00EA32DF"/>
    <w:rsid w:val="00EA3A20"/>
    <w:rsid w:val="00EA4103"/>
    <w:rsid w:val="00EA45D7"/>
    <w:rsid w:val="00EA48D1"/>
    <w:rsid w:val="00EA4A43"/>
    <w:rsid w:val="00EA4B98"/>
    <w:rsid w:val="00EA4DC4"/>
    <w:rsid w:val="00EA4E69"/>
    <w:rsid w:val="00EA4FD8"/>
    <w:rsid w:val="00EA5004"/>
    <w:rsid w:val="00EA52F8"/>
    <w:rsid w:val="00EA591D"/>
    <w:rsid w:val="00EA5C14"/>
    <w:rsid w:val="00EA6007"/>
    <w:rsid w:val="00EA659D"/>
    <w:rsid w:val="00EA6F45"/>
    <w:rsid w:val="00EA78EC"/>
    <w:rsid w:val="00EA7B58"/>
    <w:rsid w:val="00EA7CAF"/>
    <w:rsid w:val="00EB024F"/>
    <w:rsid w:val="00EB0CC9"/>
    <w:rsid w:val="00EB140C"/>
    <w:rsid w:val="00EB171A"/>
    <w:rsid w:val="00EB2055"/>
    <w:rsid w:val="00EB21A3"/>
    <w:rsid w:val="00EB2D70"/>
    <w:rsid w:val="00EB2FCE"/>
    <w:rsid w:val="00EB3854"/>
    <w:rsid w:val="00EB3B81"/>
    <w:rsid w:val="00EB401C"/>
    <w:rsid w:val="00EB44AE"/>
    <w:rsid w:val="00EB49A0"/>
    <w:rsid w:val="00EB4E35"/>
    <w:rsid w:val="00EB5606"/>
    <w:rsid w:val="00EB5836"/>
    <w:rsid w:val="00EB5E25"/>
    <w:rsid w:val="00EB6119"/>
    <w:rsid w:val="00EB611D"/>
    <w:rsid w:val="00EB66F1"/>
    <w:rsid w:val="00EB688E"/>
    <w:rsid w:val="00EB6B44"/>
    <w:rsid w:val="00EB71BA"/>
    <w:rsid w:val="00EB7644"/>
    <w:rsid w:val="00EB7A7A"/>
    <w:rsid w:val="00EC03D9"/>
    <w:rsid w:val="00EC0AC5"/>
    <w:rsid w:val="00EC0BEB"/>
    <w:rsid w:val="00EC180F"/>
    <w:rsid w:val="00EC1A61"/>
    <w:rsid w:val="00EC1D50"/>
    <w:rsid w:val="00EC1D99"/>
    <w:rsid w:val="00EC1DC9"/>
    <w:rsid w:val="00EC1E85"/>
    <w:rsid w:val="00EC2211"/>
    <w:rsid w:val="00EC26BF"/>
    <w:rsid w:val="00EC2D7A"/>
    <w:rsid w:val="00EC38FE"/>
    <w:rsid w:val="00EC3B05"/>
    <w:rsid w:val="00EC4044"/>
    <w:rsid w:val="00EC442C"/>
    <w:rsid w:val="00EC5108"/>
    <w:rsid w:val="00EC531D"/>
    <w:rsid w:val="00EC58A2"/>
    <w:rsid w:val="00EC5BD9"/>
    <w:rsid w:val="00EC6EAA"/>
    <w:rsid w:val="00EC723D"/>
    <w:rsid w:val="00EC727F"/>
    <w:rsid w:val="00EC7D27"/>
    <w:rsid w:val="00EC7E3F"/>
    <w:rsid w:val="00ED0189"/>
    <w:rsid w:val="00ED0A1B"/>
    <w:rsid w:val="00ED0B1F"/>
    <w:rsid w:val="00ED1A67"/>
    <w:rsid w:val="00ED2025"/>
    <w:rsid w:val="00ED21EA"/>
    <w:rsid w:val="00ED2306"/>
    <w:rsid w:val="00ED27BB"/>
    <w:rsid w:val="00ED2B70"/>
    <w:rsid w:val="00ED2C2B"/>
    <w:rsid w:val="00ED2E57"/>
    <w:rsid w:val="00ED31CB"/>
    <w:rsid w:val="00ED3E59"/>
    <w:rsid w:val="00ED473C"/>
    <w:rsid w:val="00ED48C6"/>
    <w:rsid w:val="00ED4E06"/>
    <w:rsid w:val="00ED4F5A"/>
    <w:rsid w:val="00ED5176"/>
    <w:rsid w:val="00ED52E3"/>
    <w:rsid w:val="00ED5300"/>
    <w:rsid w:val="00ED5615"/>
    <w:rsid w:val="00ED577A"/>
    <w:rsid w:val="00ED5DD2"/>
    <w:rsid w:val="00ED5F28"/>
    <w:rsid w:val="00ED6087"/>
    <w:rsid w:val="00ED622C"/>
    <w:rsid w:val="00ED7280"/>
    <w:rsid w:val="00ED7432"/>
    <w:rsid w:val="00ED7A2C"/>
    <w:rsid w:val="00ED7A7A"/>
    <w:rsid w:val="00ED7D8A"/>
    <w:rsid w:val="00EE046C"/>
    <w:rsid w:val="00EE07DC"/>
    <w:rsid w:val="00EE0926"/>
    <w:rsid w:val="00EE138E"/>
    <w:rsid w:val="00EE19E4"/>
    <w:rsid w:val="00EE1D56"/>
    <w:rsid w:val="00EE1E91"/>
    <w:rsid w:val="00EE1FD5"/>
    <w:rsid w:val="00EE2535"/>
    <w:rsid w:val="00EE2E40"/>
    <w:rsid w:val="00EE2E8A"/>
    <w:rsid w:val="00EE31AE"/>
    <w:rsid w:val="00EE391E"/>
    <w:rsid w:val="00EE3943"/>
    <w:rsid w:val="00EE3AC1"/>
    <w:rsid w:val="00EE3B3C"/>
    <w:rsid w:val="00EE41C0"/>
    <w:rsid w:val="00EE4BD2"/>
    <w:rsid w:val="00EE55F3"/>
    <w:rsid w:val="00EE61E2"/>
    <w:rsid w:val="00EE648A"/>
    <w:rsid w:val="00EE6508"/>
    <w:rsid w:val="00EE682B"/>
    <w:rsid w:val="00EE6ECF"/>
    <w:rsid w:val="00EE6F89"/>
    <w:rsid w:val="00EE7095"/>
    <w:rsid w:val="00EE765B"/>
    <w:rsid w:val="00EE778C"/>
    <w:rsid w:val="00EE7C28"/>
    <w:rsid w:val="00EF0041"/>
    <w:rsid w:val="00EF0A57"/>
    <w:rsid w:val="00EF0AC2"/>
    <w:rsid w:val="00EF0B5D"/>
    <w:rsid w:val="00EF0C7C"/>
    <w:rsid w:val="00EF12F9"/>
    <w:rsid w:val="00EF14F4"/>
    <w:rsid w:val="00EF1540"/>
    <w:rsid w:val="00EF1A6A"/>
    <w:rsid w:val="00EF1C80"/>
    <w:rsid w:val="00EF2641"/>
    <w:rsid w:val="00EF291A"/>
    <w:rsid w:val="00EF2B95"/>
    <w:rsid w:val="00EF2BA8"/>
    <w:rsid w:val="00EF2EC3"/>
    <w:rsid w:val="00EF2FA4"/>
    <w:rsid w:val="00EF3350"/>
    <w:rsid w:val="00EF377E"/>
    <w:rsid w:val="00EF3C83"/>
    <w:rsid w:val="00EF3EB5"/>
    <w:rsid w:val="00EF44CA"/>
    <w:rsid w:val="00EF4921"/>
    <w:rsid w:val="00EF5383"/>
    <w:rsid w:val="00EF552B"/>
    <w:rsid w:val="00EF592F"/>
    <w:rsid w:val="00EF6125"/>
    <w:rsid w:val="00EF62B1"/>
    <w:rsid w:val="00EF69D8"/>
    <w:rsid w:val="00EF6E29"/>
    <w:rsid w:val="00EF714E"/>
    <w:rsid w:val="00EF75D4"/>
    <w:rsid w:val="00EF78E0"/>
    <w:rsid w:val="00EF7984"/>
    <w:rsid w:val="00EF7B54"/>
    <w:rsid w:val="00EF7C98"/>
    <w:rsid w:val="00EF7DF8"/>
    <w:rsid w:val="00F0001A"/>
    <w:rsid w:val="00F0066D"/>
    <w:rsid w:val="00F007BD"/>
    <w:rsid w:val="00F00A01"/>
    <w:rsid w:val="00F0130C"/>
    <w:rsid w:val="00F014A5"/>
    <w:rsid w:val="00F01795"/>
    <w:rsid w:val="00F0191B"/>
    <w:rsid w:val="00F019A5"/>
    <w:rsid w:val="00F01AA5"/>
    <w:rsid w:val="00F01CFA"/>
    <w:rsid w:val="00F02824"/>
    <w:rsid w:val="00F029DF"/>
    <w:rsid w:val="00F03C8E"/>
    <w:rsid w:val="00F0443D"/>
    <w:rsid w:val="00F04D68"/>
    <w:rsid w:val="00F052F6"/>
    <w:rsid w:val="00F05D9D"/>
    <w:rsid w:val="00F0674D"/>
    <w:rsid w:val="00F06AA2"/>
    <w:rsid w:val="00F06DEB"/>
    <w:rsid w:val="00F06EED"/>
    <w:rsid w:val="00F07323"/>
    <w:rsid w:val="00F074AD"/>
    <w:rsid w:val="00F10BA1"/>
    <w:rsid w:val="00F117FE"/>
    <w:rsid w:val="00F11864"/>
    <w:rsid w:val="00F127D1"/>
    <w:rsid w:val="00F13C7D"/>
    <w:rsid w:val="00F13D86"/>
    <w:rsid w:val="00F1402C"/>
    <w:rsid w:val="00F144C7"/>
    <w:rsid w:val="00F14B64"/>
    <w:rsid w:val="00F14C1A"/>
    <w:rsid w:val="00F150FC"/>
    <w:rsid w:val="00F153FE"/>
    <w:rsid w:val="00F15659"/>
    <w:rsid w:val="00F1582E"/>
    <w:rsid w:val="00F15AEF"/>
    <w:rsid w:val="00F15BE1"/>
    <w:rsid w:val="00F15DBE"/>
    <w:rsid w:val="00F15E59"/>
    <w:rsid w:val="00F1636F"/>
    <w:rsid w:val="00F16475"/>
    <w:rsid w:val="00F16573"/>
    <w:rsid w:val="00F167BA"/>
    <w:rsid w:val="00F16879"/>
    <w:rsid w:val="00F16B5D"/>
    <w:rsid w:val="00F16CD1"/>
    <w:rsid w:val="00F17541"/>
    <w:rsid w:val="00F177AC"/>
    <w:rsid w:val="00F2042D"/>
    <w:rsid w:val="00F20679"/>
    <w:rsid w:val="00F2077F"/>
    <w:rsid w:val="00F20959"/>
    <w:rsid w:val="00F20B2D"/>
    <w:rsid w:val="00F20B46"/>
    <w:rsid w:val="00F20F3F"/>
    <w:rsid w:val="00F2135B"/>
    <w:rsid w:val="00F2164D"/>
    <w:rsid w:val="00F2268A"/>
    <w:rsid w:val="00F22A91"/>
    <w:rsid w:val="00F230CB"/>
    <w:rsid w:val="00F23117"/>
    <w:rsid w:val="00F23869"/>
    <w:rsid w:val="00F23C8F"/>
    <w:rsid w:val="00F247AF"/>
    <w:rsid w:val="00F24818"/>
    <w:rsid w:val="00F25526"/>
    <w:rsid w:val="00F255FA"/>
    <w:rsid w:val="00F25DA1"/>
    <w:rsid w:val="00F26C0F"/>
    <w:rsid w:val="00F26CFB"/>
    <w:rsid w:val="00F26FD9"/>
    <w:rsid w:val="00F27B0F"/>
    <w:rsid w:val="00F27EF4"/>
    <w:rsid w:val="00F30028"/>
    <w:rsid w:val="00F305D5"/>
    <w:rsid w:val="00F30A4F"/>
    <w:rsid w:val="00F30D31"/>
    <w:rsid w:val="00F31C10"/>
    <w:rsid w:val="00F3232E"/>
    <w:rsid w:val="00F32555"/>
    <w:rsid w:val="00F32928"/>
    <w:rsid w:val="00F32D31"/>
    <w:rsid w:val="00F330E3"/>
    <w:rsid w:val="00F3359A"/>
    <w:rsid w:val="00F33968"/>
    <w:rsid w:val="00F33A60"/>
    <w:rsid w:val="00F345BE"/>
    <w:rsid w:val="00F345EC"/>
    <w:rsid w:val="00F34B6C"/>
    <w:rsid w:val="00F34E89"/>
    <w:rsid w:val="00F3530A"/>
    <w:rsid w:val="00F354DF"/>
    <w:rsid w:val="00F355C2"/>
    <w:rsid w:val="00F35803"/>
    <w:rsid w:val="00F36DC8"/>
    <w:rsid w:val="00F36FC3"/>
    <w:rsid w:val="00F371C6"/>
    <w:rsid w:val="00F37539"/>
    <w:rsid w:val="00F37710"/>
    <w:rsid w:val="00F3771B"/>
    <w:rsid w:val="00F37A36"/>
    <w:rsid w:val="00F37A96"/>
    <w:rsid w:val="00F37CBC"/>
    <w:rsid w:val="00F40458"/>
    <w:rsid w:val="00F404D9"/>
    <w:rsid w:val="00F40559"/>
    <w:rsid w:val="00F40D3F"/>
    <w:rsid w:val="00F41654"/>
    <w:rsid w:val="00F417FD"/>
    <w:rsid w:val="00F41B3B"/>
    <w:rsid w:val="00F41F06"/>
    <w:rsid w:val="00F42807"/>
    <w:rsid w:val="00F435B9"/>
    <w:rsid w:val="00F43E66"/>
    <w:rsid w:val="00F43EEC"/>
    <w:rsid w:val="00F442C0"/>
    <w:rsid w:val="00F444D4"/>
    <w:rsid w:val="00F445EB"/>
    <w:rsid w:val="00F44890"/>
    <w:rsid w:val="00F44C4E"/>
    <w:rsid w:val="00F453D3"/>
    <w:rsid w:val="00F460CF"/>
    <w:rsid w:val="00F461CA"/>
    <w:rsid w:val="00F462D4"/>
    <w:rsid w:val="00F463AD"/>
    <w:rsid w:val="00F467B5"/>
    <w:rsid w:val="00F46854"/>
    <w:rsid w:val="00F46931"/>
    <w:rsid w:val="00F46B8D"/>
    <w:rsid w:val="00F47175"/>
    <w:rsid w:val="00F4788B"/>
    <w:rsid w:val="00F47937"/>
    <w:rsid w:val="00F47F8E"/>
    <w:rsid w:val="00F50182"/>
    <w:rsid w:val="00F503A0"/>
    <w:rsid w:val="00F50F48"/>
    <w:rsid w:val="00F518C2"/>
    <w:rsid w:val="00F51B55"/>
    <w:rsid w:val="00F522CF"/>
    <w:rsid w:val="00F52478"/>
    <w:rsid w:val="00F533EB"/>
    <w:rsid w:val="00F535D6"/>
    <w:rsid w:val="00F53EC4"/>
    <w:rsid w:val="00F545A8"/>
    <w:rsid w:val="00F54C79"/>
    <w:rsid w:val="00F54CB6"/>
    <w:rsid w:val="00F54E21"/>
    <w:rsid w:val="00F560B1"/>
    <w:rsid w:val="00F56497"/>
    <w:rsid w:val="00F566F0"/>
    <w:rsid w:val="00F56F3B"/>
    <w:rsid w:val="00F573B0"/>
    <w:rsid w:val="00F57734"/>
    <w:rsid w:val="00F600C0"/>
    <w:rsid w:val="00F60523"/>
    <w:rsid w:val="00F610B2"/>
    <w:rsid w:val="00F616E9"/>
    <w:rsid w:val="00F62235"/>
    <w:rsid w:val="00F62B07"/>
    <w:rsid w:val="00F62E97"/>
    <w:rsid w:val="00F631FD"/>
    <w:rsid w:val="00F63328"/>
    <w:rsid w:val="00F636B6"/>
    <w:rsid w:val="00F6385B"/>
    <w:rsid w:val="00F63CA2"/>
    <w:rsid w:val="00F63E3E"/>
    <w:rsid w:val="00F64072"/>
    <w:rsid w:val="00F64659"/>
    <w:rsid w:val="00F652F4"/>
    <w:rsid w:val="00F6537D"/>
    <w:rsid w:val="00F65A52"/>
    <w:rsid w:val="00F65BB4"/>
    <w:rsid w:val="00F65D31"/>
    <w:rsid w:val="00F660E1"/>
    <w:rsid w:val="00F6653B"/>
    <w:rsid w:val="00F66805"/>
    <w:rsid w:val="00F67A3A"/>
    <w:rsid w:val="00F67C55"/>
    <w:rsid w:val="00F67D24"/>
    <w:rsid w:val="00F67F4C"/>
    <w:rsid w:val="00F7009D"/>
    <w:rsid w:val="00F70A13"/>
    <w:rsid w:val="00F71037"/>
    <w:rsid w:val="00F7132A"/>
    <w:rsid w:val="00F7187E"/>
    <w:rsid w:val="00F71AC2"/>
    <w:rsid w:val="00F72333"/>
    <w:rsid w:val="00F725DD"/>
    <w:rsid w:val="00F72697"/>
    <w:rsid w:val="00F72981"/>
    <w:rsid w:val="00F72A76"/>
    <w:rsid w:val="00F72D73"/>
    <w:rsid w:val="00F72EFC"/>
    <w:rsid w:val="00F731F3"/>
    <w:rsid w:val="00F7322F"/>
    <w:rsid w:val="00F73265"/>
    <w:rsid w:val="00F73962"/>
    <w:rsid w:val="00F73976"/>
    <w:rsid w:val="00F73F16"/>
    <w:rsid w:val="00F7428C"/>
    <w:rsid w:val="00F7433B"/>
    <w:rsid w:val="00F744A2"/>
    <w:rsid w:val="00F74762"/>
    <w:rsid w:val="00F74877"/>
    <w:rsid w:val="00F750C7"/>
    <w:rsid w:val="00F754FD"/>
    <w:rsid w:val="00F761CF"/>
    <w:rsid w:val="00F76261"/>
    <w:rsid w:val="00F76369"/>
    <w:rsid w:val="00F76A4A"/>
    <w:rsid w:val="00F76D12"/>
    <w:rsid w:val="00F76F76"/>
    <w:rsid w:val="00F7712E"/>
    <w:rsid w:val="00F77880"/>
    <w:rsid w:val="00F802A0"/>
    <w:rsid w:val="00F805C3"/>
    <w:rsid w:val="00F8065D"/>
    <w:rsid w:val="00F80B86"/>
    <w:rsid w:val="00F80E5C"/>
    <w:rsid w:val="00F8139C"/>
    <w:rsid w:val="00F817C8"/>
    <w:rsid w:val="00F820A8"/>
    <w:rsid w:val="00F82500"/>
    <w:rsid w:val="00F825FB"/>
    <w:rsid w:val="00F8321F"/>
    <w:rsid w:val="00F83464"/>
    <w:rsid w:val="00F83DC6"/>
    <w:rsid w:val="00F84942"/>
    <w:rsid w:val="00F8521E"/>
    <w:rsid w:val="00F85266"/>
    <w:rsid w:val="00F85499"/>
    <w:rsid w:val="00F857DD"/>
    <w:rsid w:val="00F85D5D"/>
    <w:rsid w:val="00F8633F"/>
    <w:rsid w:val="00F86C2C"/>
    <w:rsid w:val="00F86FF6"/>
    <w:rsid w:val="00F87225"/>
    <w:rsid w:val="00F873DE"/>
    <w:rsid w:val="00F8771D"/>
    <w:rsid w:val="00F879E4"/>
    <w:rsid w:val="00F9010C"/>
    <w:rsid w:val="00F904B8"/>
    <w:rsid w:val="00F91107"/>
    <w:rsid w:val="00F911F0"/>
    <w:rsid w:val="00F915F5"/>
    <w:rsid w:val="00F91CB9"/>
    <w:rsid w:val="00F920CC"/>
    <w:rsid w:val="00F9220B"/>
    <w:rsid w:val="00F92293"/>
    <w:rsid w:val="00F929D5"/>
    <w:rsid w:val="00F92B2B"/>
    <w:rsid w:val="00F93ED6"/>
    <w:rsid w:val="00F94B51"/>
    <w:rsid w:val="00F95458"/>
    <w:rsid w:val="00F959EF"/>
    <w:rsid w:val="00F95DDB"/>
    <w:rsid w:val="00F96261"/>
    <w:rsid w:val="00F96CC6"/>
    <w:rsid w:val="00F96D44"/>
    <w:rsid w:val="00F96DDB"/>
    <w:rsid w:val="00F97030"/>
    <w:rsid w:val="00F971B8"/>
    <w:rsid w:val="00F975F4"/>
    <w:rsid w:val="00F976B0"/>
    <w:rsid w:val="00F977A0"/>
    <w:rsid w:val="00FA0357"/>
    <w:rsid w:val="00FA03D8"/>
    <w:rsid w:val="00FA0D16"/>
    <w:rsid w:val="00FA0DA8"/>
    <w:rsid w:val="00FA0EE7"/>
    <w:rsid w:val="00FA1739"/>
    <w:rsid w:val="00FA2230"/>
    <w:rsid w:val="00FA2418"/>
    <w:rsid w:val="00FA26C6"/>
    <w:rsid w:val="00FA2722"/>
    <w:rsid w:val="00FA2A6A"/>
    <w:rsid w:val="00FA2D34"/>
    <w:rsid w:val="00FA2FF9"/>
    <w:rsid w:val="00FA3284"/>
    <w:rsid w:val="00FA38B8"/>
    <w:rsid w:val="00FA460A"/>
    <w:rsid w:val="00FA4FE1"/>
    <w:rsid w:val="00FA5535"/>
    <w:rsid w:val="00FA5999"/>
    <w:rsid w:val="00FA5BB0"/>
    <w:rsid w:val="00FA5C26"/>
    <w:rsid w:val="00FA6375"/>
    <w:rsid w:val="00FA64D7"/>
    <w:rsid w:val="00FA684C"/>
    <w:rsid w:val="00FA6C1B"/>
    <w:rsid w:val="00FA6C29"/>
    <w:rsid w:val="00FA72F7"/>
    <w:rsid w:val="00FA7385"/>
    <w:rsid w:val="00FA7496"/>
    <w:rsid w:val="00FA75BA"/>
    <w:rsid w:val="00FA7661"/>
    <w:rsid w:val="00FA7F7B"/>
    <w:rsid w:val="00FB014E"/>
    <w:rsid w:val="00FB01E5"/>
    <w:rsid w:val="00FB086A"/>
    <w:rsid w:val="00FB0AEF"/>
    <w:rsid w:val="00FB1E14"/>
    <w:rsid w:val="00FB1EFB"/>
    <w:rsid w:val="00FB2710"/>
    <w:rsid w:val="00FB2BF3"/>
    <w:rsid w:val="00FB327D"/>
    <w:rsid w:val="00FB33BF"/>
    <w:rsid w:val="00FB33E1"/>
    <w:rsid w:val="00FB354B"/>
    <w:rsid w:val="00FB370F"/>
    <w:rsid w:val="00FB37D2"/>
    <w:rsid w:val="00FB3A3C"/>
    <w:rsid w:val="00FB4167"/>
    <w:rsid w:val="00FB4AD3"/>
    <w:rsid w:val="00FB4CE1"/>
    <w:rsid w:val="00FB4EBF"/>
    <w:rsid w:val="00FB5081"/>
    <w:rsid w:val="00FB5169"/>
    <w:rsid w:val="00FB5473"/>
    <w:rsid w:val="00FB5A63"/>
    <w:rsid w:val="00FB5EED"/>
    <w:rsid w:val="00FB6587"/>
    <w:rsid w:val="00FB69C0"/>
    <w:rsid w:val="00FB6CB6"/>
    <w:rsid w:val="00FB6D56"/>
    <w:rsid w:val="00FB71BA"/>
    <w:rsid w:val="00FB7640"/>
    <w:rsid w:val="00FB7835"/>
    <w:rsid w:val="00FB7DFA"/>
    <w:rsid w:val="00FC15C3"/>
    <w:rsid w:val="00FC20E6"/>
    <w:rsid w:val="00FC29A9"/>
    <w:rsid w:val="00FC2BFF"/>
    <w:rsid w:val="00FC2C25"/>
    <w:rsid w:val="00FC3418"/>
    <w:rsid w:val="00FC3469"/>
    <w:rsid w:val="00FC3574"/>
    <w:rsid w:val="00FC3BD9"/>
    <w:rsid w:val="00FC4446"/>
    <w:rsid w:val="00FC4535"/>
    <w:rsid w:val="00FC48B0"/>
    <w:rsid w:val="00FC5641"/>
    <w:rsid w:val="00FC582C"/>
    <w:rsid w:val="00FC596E"/>
    <w:rsid w:val="00FC5C77"/>
    <w:rsid w:val="00FC613B"/>
    <w:rsid w:val="00FC620C"/>
    <w:rsid w:val="00FC6628"/>
    <w:rsid w:val="00FC681D"/>
    <w:rsid w:val="00FC69E5"/>
    <w:rsid w:val="00FC6A9F"/>
    <w:rsid w:val="00FC6B5F"/>
    <w:rsid w:val="00FC7545"/>
    <w:rsid w:val="00FC77C8"/>
    <w:rsid w:val="00FD0412"/>
    <w:rsid w:val="00FD0488"/>
    <w:rsid w:val="00FD05A5"/>
    <w:rsid w:val="00FD087A"/>
    <w:rsid w:val="00FD0B85"/>
    <w:rsid w:val="00FD0F71"/>
    <w:rsid w:val="00FD1A35"/>
    <w:rsid w:val="00FD1B4B"/>
    <w:rsid w:val="00FD24EE"/>
    <w:rsid w:val="00FD3995"/>
    <w:rsid w:val="00FD3CC6"/>
    <w:rsid w:val="00FD40BB"/>
    <w:rsid w:val="00FD4585"/>
    <w:rsid w:val="00FD47EC"/>
    <w:rsid w:val="00FD48E7"/>
    <w:rsid w:val="00FD4AAD"/>
    <w:rsid w:val="00FD4CDA"/>
    <w:rsid w:val="00FD5120"/>
    <w:rsid w:val="00FD54D6"/>
    <w:rsid w:val="00FD628C"/>
    <w:rsid w:val="00FD62A2"/>
    <w:rsid w:val="00FD687D"/>
    <w:rsid w:val="00FD6922"/>
    <w:rsid w:val="00FD6AAB"/>
    <w:rsid w:val="00FD6E68"/>
    <w:rsid w:val="00FD7C80"/>
    <w:rsid w:val="00FD7DCF"/>
    <w:rsid w:val="00FE0009"/>
    <w:rsid w:val="00FE0107"/>
    <w:rsid w:val="00FE02AA"/>
    <w:rsid w:val="00FE04A1"/>
    <w:rsid w:val="00FE071E"/>
    <w:rsid w:val="00FE0AEB"/>
    <w:rsid w:val="00FE0DFF"/>
    <w:rsid w:val="00FE1109"/>
    <w:rsid w:val="00FE118A"/>
    <w:rsid w:val="00FE1802"/>
    <w:rsid w:val="00FE196C"/>
    <w:rsid w:val="00FE2286"/>
    <w:rsid w:val="00FE2804"/>
    <w:rsid w:val="00FE2AF7"/>
    <w:rsid w:val="00FE2F0B"/>
    <w:rsid w:val="00FE3052"/>
    <w:rsid w:val="00FE354B"/>
    <w:rsid w:val="00FE4115"/>
    <w:rsid w:val="00FE47CA"/>
    <w:rsid w:val="00FE4A5F"/>
    <w:rsid w:val="00FE5502"/>
    <w:rsid w:val="00FE568A"/>
    <w:rsid w:val="00FE6156"/>
    <w:rsid w:val="00FE61F0"/>
    <w:rsid w:val="00FE6301"/>
    <w:rsid w:val="00FE74C8"/>
    <w:rsid w:val="00FE770B"/>
    <w:rsid w:val="00FE792C"/>
    <w:rsid w:val="00FE7AF1"/>
    <w:rsid w:val="00FE7DC2"/>
    <w:rsid w:val="00FF0545"/>
    <w:rsid w:val="00FF0AB4"/>
    <w:rsid w:val="00FF0B83"/>
    <w:rsid w:val="00FF0EB2"/>
    <w:rsid w:val="00FF0EF5"/>
    <w:rsid w:val="00FF0F68"/>
    <w:rsid w:val="00FF121F"/>
    <w:rsid w:val="00FF164D"/>
    <w:rsid w:val="00FF164F"/>
    <w:rsid w:val="00FF205B"/>
    <w:rsid w:val="00FF20AC"/>
    <w:rsid w:val="00FF20FF"/>
    <w:rsid w:val="00FF2769"/>
    <w:rsid w:val="00FF2B1E"/>
    <w:rsid w:val="00FF34E5"/>
    <w:rsid w:val="00FF3D6E"/>
    <w:rsid w:val="00FF3E93"/>
    <w:rsid w:val="00FF3F92"/>
    <w:rsid w:val="00FF42EC"/>
    <w:rsid w:val="00FF43C4"/>
    <w:rsid w:val="00FF447D"/>
    <w:rsid w:val="00FF478B"/>
    <w:rsid w:val="00FF4997"/>
    <w:rsid w:val="00FF4B89"/>
    <w:rsid w:val="00FF4B9B"/>
    <w:rsid w:val="00FF50F9"/>
    <w:rsid w:val="00FF6199"/>
    <w:rsid w:val="00FF66E8"/>
    <w:rsid w:val="00FF6762"/>
    <w:rsid w:val="00FF79BF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74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BFC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eastAsia="de-DE"/>
    </w:rPr>
  </w:style>
  <w:style w:type="paragraph" w:styleId="1">
    <w:name w:val="heading 1"/>
    <w:basedOn w:val="a"/>
    <w:next w:val="a"/>
    <w:link w:val="1Char"/>
    <w:uiPriority w:val="9"/>
    <w:qFormat/>
    <w:rsid w:val="00A67907"/>
    <w:pPr>
      <w:keepNext/>
      <w:keepLines/>
      <w:widowControl w:val="0"/>
      <w:spacing w:line="480" w:lineRule="auto"/>
      <w:outlineLvl w:val="0"/>
    </w:pPr>
    <w:rPr>
      <w:rFonts w:cstheme="minorBidi"/>
      <w:b/>
      <w:bCs/>
      <w:color w:val="auto"/>
      <w:kern w:val="44"/>
      <w:szCs w:val="4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MDPI12title"/>
    <w:qFormat/>
    <w:rsid w:val="00646BFC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646BFC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646BFC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a"/>
    <w:qFormat/>
    <w:rsid w:val="00646BFC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646BFC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646BFC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a"/>
    <w:qFormat/>
    <w:rsid w:val="00646BFC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646BFC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styleId="a3">
    <w:name w:val="footer"/>
    <w:basedOn w:val="a"/>
    <w:link w:val="Char"/>
    <w:uiPriority w:val="99"/>
    <w:rsid w:val="00646BFC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">
    <w:name w:val="页脚 Char"/>
    <w:link w:val="a3"/>
    <w:uiPriority w:val="99"/>
    <w:rsid w:val="00646BFC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a4">
    <w:name w:val="header"/>
    <w:basedOn w:val="a"/>
    <w:link w:val="Char0"/>
    <w:uiPriority w:val="99"/>
    <w:rsid w:val="00646B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sid w:val="00646BFC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646BFC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646BFC"/>
    <w:pPr>
      <w:ind w:firstLine="0"/>
    </w:pPr>
  </w:style>
  <w:style w:type="paragraph" w:customStyle="1" w:styleId="MDPI33textspaceafter">
    <w:name w:val="MDPI_3.3_text_space_after"/>
    <w:basedOn w:val="MDPI31text"/>
    <w:qFormat/>
    <w:rsid w:val="00646BFC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646BFC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646BFC"/>
    <w:pPr>
      <w:spacing w:after="120"/>
    </w:pPr>
  </w:style>
  <w:style w:type="paragraph" w:customStyle="1" w:styleId="MDPI36textafterlist">
    <w:name w:val="MDPI_3.6_text_after_list"/>
    <w:basedOn w:val="MDPI31text"/>
    <w:qFormat/>
    <w:rsid w:val="00646BFC"/>
    <w:pPr>
      <w:spacing w:before="120"/>
    </w:pPr>
  </w:style>
  <w:style w:type="paragraph" w:customStyle="1" w:styleId="MDPI37itemize">
    <w:name w:val="MDPI_3.7_itemize"/>
    <w:basedOn w:val="MDPI31text"/>
    <w:qFormat/>
    <w:rsid w:val="00646BFC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646BFC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646BFC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646BFC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646BFC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646BFC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B72696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646BFC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646BFC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646BFC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646BFC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646BFC"/>
    <w:rPr>
      <w:rFonts w:eastAsia="宋体"/>
      <w:color w:val="auto"/>
      <w:lang w:eastAsia="en-US"/>
    </w:rPr>
  </w:style>
  <w:style w:type="paragraph" w:customStyle="1" w:styleId="MDPI81theorem">
    <w:name w:val="MDPI_8.1_theorem"/>
    <w:basedOn w:val="MDPI32textnoindent"/>
    <w:qFormat/>
    <w:rsid w:val="00646BFC"/>
    <w:rPr>
      <w:i/>
    </w:rPr>
  </w:style>
  <w:style w:type="paragraph" w:customStyle="1" w:styleId="MDPI82proof">
    <w:name w:val="MDPI_8.2_proof"/>
    <w:basedOn w:val="MDPI32textnoindent"/>
    <w:qFormat/>
    <w:rsid w:val="00646BFC"/>
  </w:style>
  <w:style w:type="paragraph" w:customStyle="1" w:styleId="MDPIfooterfirstpage">
    <w:name w:val="MDPI_footer_firstpage"/>
    <w:basedOn w:val="a"/>
    <w:qFormat/>
    <w:rsid w:val="00646BFC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paragraph" w:customStyle="1" w:styleId="MDPI31text">
    <w:name w:val="MDPI_3.1_text"/>
    <w:link w:val="MDPI31text0"/>
    <w:qFormat/>
    <w:rsid w:val="00646BFC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646BFC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646BFC"/>
    <w:pPr>
      <w:outlineLvl w:val="0"/>
    </w:pPr>
    <w:rPr>
      <w:b/>
    </w:rPr>
  </w:style>
  <w:style w:type="paragraph" w:customStyle="1" w:styleId="MDPI22heading2">
    <w:name w:val="MDPI_2.2_heading2"/>
    <w:basedOn w:val="a"/>
    <w:qFormat/>
    <w:rsid w:val="00646BFC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646BFC"/>
    <w:pPr>
      <w:numPr>
        <w:numId w:val="3"/>
      </w:numPr>
      <w:spacing w:before="0" w:line="260" w:lineRule="atLeast"/>
      <w:ind w:left="425" w:hanging="425"/>
    </w:pPr>
  </w:style>
  <w:style w:type="paragraph" w:styleId="a5">
    <w:name w:val="Balloon Text"/>
    <w:basedOn w:val="a"/>
    <w:link w:val="Char1"/>
    <w:uiPriority w:val="99"/>
    <w:semiHidden/>
    <w:unhideWhenUsed/>
    <w:rsid w:val="00646BFC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646BFC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a6">
    <w:name w:val="line number"/>
    <w:basedOn w:val="a0"/>
    <w:uiPriority w:val="99"/>
    <w:semiHidden/>
    <w:unhideWhenUsed/>
    <w:rsid w:val="00646BFC"/>
  </w:style>
  <w:style w:type="table" w:customStyle="1" w:styleId="MDPI41threelinetable">
    <w:name w:val="MDPI_4.1_three_line_table"/>
    <w:basedOn w:val="a1"/>
    <w:uiPriority w:val="99"/>
    <w:rsid w:val="00B72696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a7">
    <w:name w:val="Hyperlink"/>
    <w:uiPriority w:val="99"/>
    <w:unhideWhenUsed/>
    <w:rsid w:val="003A791E"/>
    <w:rPr>
      <w:color w:val="0563C1"/>
      <w:u w:val="single"/>
    </w:rPr>
  </w:style>
  <w:style w:type="character" w:customStyle="1" w:styleId="10">
    <w:name w:val="未处理的提及1"/>
    <w:uiPriority w:val="99"/>
    <w:semiHidden/>
    <w:unhideWhenUsed/>
    <w:rsid w:val="00A65FB0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506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无格式表格 41"/>
    <w:basedOn w:val="a1"/>
    <w:uiPriority w:val="44"/>
    <w:rsid w:val="00506BC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Acknowledgement">
    <w:name w:val="Acknowledgement"/>
    <w:basedOn w:val="a"/>
    <w:rsid w:val="002B7A53"/>
    <w:pPr>
      <w:spacing w:before="120" w:line="240" w:lineRule="auto"/>
      <w:ind w:left="720" w:hanging="720"/>
      <w:jc w:val="left"/>
    </w:pPr>
    <w:rPr>
      <w:color w:val="auto"/>
      <w:szCs w:val="24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rsid w:val="00F019A5"/>
    <w:pPr>
      <w:jc w:val="center"/>
    </w:pPr>
    <w:rPr>
      <w:rFonts w:ascii="Palatino Linotype" w:hAnsi="Palatino Linotype"/>
      <w:noProof/>
      <w:sz w:val="18"/>
      <w:lang w:val="de-DE"/>
    </w:rPr>
  </w:style>
  <w:style w:type="character" w:customStyle="1" w:styleId="MDPI31text0">
    <w:name w:val="MDPI_3.1_text 字符"/>
    <w:basedOn w:val="a0"/>
    <w:link w:val="MDPI31text"/>
    <w:rsid w:val="00F019A5"/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character" w:customStyle="1" w:styleId="EndNoteBibliographyTitle0">
    <w:name w:val="EndNote Bibliography Title 字符"/>
    <w:basedOn w:val="MDPI31text0"/>
    <w:link w:val="EndNoteBibliographyTitle"/>
    <w:rsid w:val="00F019A5"/>
    <w:rPr>
      <w:rFonts w:ascii="Palatino Linotype" w:eastAsia="Times New Roman" w:hAnsi="Palatino Linotype"/>
      <w:noProof/>
      <w:snapToGrid/>
      <w:color w:val="000000"/>
      <w:sz w:val="18"/>
      <w:szCs w:val="22"/>
      <w:lang w:val="de-DE" w:eastAsia="de-DE" w:bidi="en-US"/>
    </w:rPr>
  </w:style>
  <w:style w:type="paragraph" w:customStyle="1" w:styleId="EndNoteBibliography">
    <w:name w:val="EndNote Bibliography"/>
    <w:basedOn w:val="a"/>
    <w:link w:val="EndNoteBibliography0"/>
    <w:rsid w:val="00F019A5"/>
    <w:pPr>
      <w:spacing w:line="240" w:lineRule="atLeast"/>
    </w:pPr>
    <w:rPr>
      <w:rFonts w:ascii="Palatino Linotype" w:hAnsi="Palatino Linotype"/>
      <w:noProof/>
      <w:sz w:val="18"/>
      <w:lang w:val="de-DE"/>
    </w:rPr>
  </w:style>
  <w:style w:type="character" w:customStyle="1" w:styleId="EndNoteBibliography0">
    <w:name w:val="EndNote Bibliography 字符"/>
    <w:basedOn w:val="MDPI31text0"/>
    <w:link w:val="EndNoteBibliography"/>
    <w:rsid w:val="00F019A5"/>
    <w:rPr>
      <w:rFonts w:ascii="Palatino Linotype" w:eastAsia="Times New Roman" w:hAnsi="Palatino Linotype"/>
      <w:noProof/>
      <w:snapToGrid/>
      <w:color w:val="000000"/>
      <w:sz w:val="18"/>
      <w:szCs w:val="22"/>
      <w:lang w:val="de-DE" w:eastAsia="de-DE" w:bidi="en-US"/>
    </w:rPr>
  </w:style>
  <w:style w:type="paragraph" w:customStyle="1" w:styleId="Default">
    <w:name w:val="Default"/>
    <w:rsid w:val="00F2268A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9">
    <w:name w:val="Emphasis"/>
    <w:basedOn w:val="a0"/>
    <w:uiPriority w:val="20"/>
    <w:qFormat/>
    <w:rsid w:val="002F7844"/>
    <w:rPr>
      <w:i/>
      <w:iCs/>
    </w:rPr>
  </w:style>
  <w:style w:type="character" w:styleId="aa">
    <w:name w:val="Strong"/>
    <w:basedOn w:val="a0"/>
    <w:uiPriority w:val="22"/>
    <w:qFormat/>
    <w:rsid w:val="00C04529"/>
    <w:rPr>
      <w:b/>
      <w:bCs/>
    </w:rPr>
  </w:style>
  <w:style w:type="character" w:customStyle="1" w:styleId="result-html">
    <w:name w:val="result-html"/>
    <w:basedOn w:val="a0"/>
    <w:rsid w:val="00BE4BE7"/>
  </w:style>
  <w:style w:type="character" w:customStyle="1" w:styleId="1Char">
    <w:name w:val="标题 1 Char"/>
    <w:basedOn w:val="a0"/>
    <w:link w:val="1"/>
    <w:uiPriority w:val="9"/>
    <w:rsid w:val="00A67907"/>
    <w:rPr>
      <w:rFonts w:ascii="Times New Roman" w:eastAsia="Times New Roman" w:hAnsi="Times New Roman" w:cstheme="minorBidi"/>
      <w:b/>
      <w:bCs/>
      <w:kern w:val="44"/>
      <w:sz w:val="24"/>
      <w:szCs w:val="44"/>
    </w:rPr>
  </w:style>
  <w:style w:type="character" w:customStyle="1" w:styleId="UnresolvedMention">
    <w:name w:val="Unresolved Mention"/>
    <w:basedOn w:val="a0"/>
    <w:uiPriority w:val="99"/>
    <w:semiHidden/>
    <w:unhideWhenUsed/>
    <w:rsid w:val="00F15AE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BFC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eastAsia="de-DE"/>
    </w:rPr>
  </w:style>
  <w:style w:type="paragraph" w:styleId="1">
    <w:name w:val="heading 1"/>
    <w:basedOn w:val="a"/>
    <w:next w:val="a"/>
    <w:link w:val="1Char"/>
    <w:uiPriority w:val="9"/>
    <w:qFormat/>
    <w:rsid w:val="00A67907"/>
    <w:pPr>
      <w:keepNext/>
      <w:keepLines/>
      <w:widowControl w:val="0"/>
      <w:spacing w:line="480" w:lineRule="auto"/>
      <w:outlineLvl w:val="0"/>
    </w:pPr>
    <w:rPr>
      <w:rFonts w:cstheme="minorBidi"/>
      <w:b/>
      <w:bCs/>
      <w:color w:val="auto"/>
      <w:kern w:val="44"/>
      <w:szCs w:val="4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MDPI12title"/>
    <w:qFormat/>
    <w:rsid w:val="00646BFC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646BFC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646BFC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a"/>
    <w:qFormat/>
    <w:rsid w:val="00646BFC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646BFC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646BFC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a"/>
    <w:qFormat/>
    <w:rsid w:val="00646BFC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646BFC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styleId="a3">
    <w:name w:val="footer"/>
    <w:basedOn w:val="a"/>
    <w:link w:val="Char"/>
    <w:uiPriority w:val="99"/>
    <w:rsid w:val="00646BFC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">
    <w:name w:val="页脚 Char"/>
    <w:link w:val="a3"/>
    <w:uiPriority w:val="99"/>
    <w:rsid w:val="00646BFC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a4">
    <w:name w:val="header"/>
    <w:basedOn w:val="a"/>
    <w:link w:val="Char0"/>
    <w:uiPriority w:val="99"/>
    <w:rsid w:val="00646B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sid w:val="00646BFC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646BFC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646BFC"/>
    <w:pPr>
      <w:ind w:firstLine="0"/>
    </w:pPr>
  </w:style>
  <w:style w:type="paragraph" w:customStyle="1" w:styleId="MDPI33textspaceafter">
    <w:name w:val="MDPI_3.3_text_space_after"/>
    <w:basedOn w:val="MDPI31text"/>
    <w:qFormat/>
    <w:rsid w:val="00646BFC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646BFC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646BFC"/>
    <w:pPr>
      <w:spacing w:after="120"/>
    </w:pPr>
  </w:style>
  <w:style w:type="paragraph" w:customStyle="1" w:styleId="MDPI36textafterlist">
    <w:name w:val="MDPI_3.6_text_after_list"/>
    <w:basedOn w:val="MDPI31text"/>
    <w:qFormat/>
    <w:rsid w:val="00646BFC"/>
    <w:pPr>
      <w:spacing w:before="120"/>
    </w:pPr>
  </w:style>
  <w:style w:type="paragraph" w:customStyle="1" w:styleId="MDPI37itemize">
    <w:name w:val="MDPI_3.7_itemize"/>
    <w:basedOn w:val="MDPI31text"/>
    <w:qFormat/>
    <w:rsid w:val="00646BFC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646BFC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646BFC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646BFC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646BFC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646BFC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B72696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646BFC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646BFC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646BFC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646BFC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646BFC"/>
    <w:rPr>
      <w:rFonts w:eastAsia="宋体"/>
      <w:color w:val="auto"/>
      <w:lang w:eastAsia="en-US"/>
    </w:rPr>
  </w:style>
  <w:style w:type="paragraph" w:customStyle="1" w:styleId="MDPI81theorem">
    <w:name w:val="MDPI_8.1_theorem"/>
    <w:basedOn w:val="MDPI32textnoindent"/>
    <w:qFormat/>
    <w:rsid w:val="00646BFC"/>
    <w:rPr>
      <w:i/>
    </w:rPr>
  </w:style>
  <w:style w:type="paragraph" w:customStyle="1" w:styleId="MDPI82proof">
    <w:name w:val="MDPI_8.2_proof"/>
    <w:basedOn w:val="MDPI32textnoindent"/>
    <w:qFormat/>
    <w:rsid w:val="00646BFC"/>
  </w:style>
  <w:style w:type="paragraph" w:customStyle="1" w:styleId="MDPIfooterfirstpage">
    <w:name w:val="MDPI_footer_firstpage"/>
    <w:basedOn w:val="a"/>
    <w:qFormat/>
    <w:rsid w:val="00646BFC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paragraph" w:customStyle="1" w:styleId="MDPI31text">
    <w:name w:val="MDPI_3.1_text"/>
    <w:link w:val="MDPI31text0"/>
    <w:qFormat/>
    <w:rsid w:val="00646BFC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646BFC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646BFC"/>
    <w:pPr>
      <w:outlineLvl w:val="0"/>
    </w:pPr>
    <w:rPr>
      <w:b/>
    </w:rPr>
  </w:style>
  <w:style w:type="paragraph" w:customStyle="1" w:styleId="MDPI22heading2">
    <w:name w:val="MDPI_2.2_heading2"/>
    <w:basedOn w:val="a"/>
    <w:qFormat/>
    <w:rsid w:val="00646BFC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646BFC"/>
    <w:pPr>
      <w:numPr>
        <w:numId w:val="3"/>
      </w:numPr>
      <w:spacing w:before="0" w:line="260" w:lineRule="atLeast"/>
      <w:ind w:left="425" w:hanging="425"/>
    </w:pPr>
  </w:style>
  <w:style w:type="paragraph" w:styleId="a5">
    <w:name w:val="Balloon Text"/>
    <w:basedOn w:val="a"/>
    <w:link w:val="Char1"/>
    <w:uiPriority w:val="99"/>
    <w:semiHidden/>
    <w:unhideWhenUsed/>
    <w:rsid w:val="00646BFC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646BFC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a6">
    <w:name w:val="line number"/>
    <w:basedOn w:val="a0"/>
    <w:uiPriority w:val="99"/>
    <w:semiHidden/>
    <w:unhideWhenUsed/>
    <w:rsid w:val="00646BFC"/>
  </w:style>
  <w:style w:type="table" w:customStyle="1" w:styleId="MDPI41threelinetable">
    <w:name w:val="MDPI_4.1_three_line_table"/>
    <w:basedOn w:val="a1"/>
    <w:uiPriority w:val="99"/>
    <w:rsid w:val="00B72696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a7">
    <w:name w:val="Hyperlink"/>
    <w:uiPriority w:val="99"/>
    <w:unhideWhenUsed/>
    <w:rsid w:val="003A791E"/>
    <w:rPr>
      <w:color w:val="0563C1"/>
      <w:u w:val="single"/>
    </w:rPr>
  </w:style>
  <w:style w:type="character" w:customStyle="1" w:styleId="10">
    <w:name w:val="未处理的提及1"/>
    <w:uiPriority w:val="99"/>
    <w:semiHidden/>
    <w:unhideWhenUsed/>
    <w:rsid w:val="00A65FB0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506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无格式表格 41"/>
    <w:basedOn w:val="a1"/>
    <w:uiPriority w:val="44"/>
    <w:rsid w:val="00506BC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Acknowledgement">
    <w:name w:val="Acknowledgement"/>
    <w:basedOn w:val="a"/>
    <w:rsid w:val="002B7A53"/>
    <w:pPr>
      <w:spacing w:before="120" w:line="240" w:lineRule="auto"/>
      <w:ind w:left="720" w:hanging="720"/>
      <w:jc w:val="left"/>
    </w:pPr>
    <w:rPr>
      <w:color w:val="auto"/>
      <w:szCs w:val="24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rsid w:val="00F019A5"/>
    <w:pPr>
      <w:jc w:val="center"/>
    </w:pPr>
    <w:rPr>
      <w:rFonts w:ascii="Palatino Linotype" w:hAnsi="Palatino Linotype"/>
      <w:noProof/>
      <w:sz w:val="18"/>
      <w:lang w:val="de-DE"/>
    </w:rPr>
  </w:style>
  <w:style w:type="character" w:customStyle="1" w:styleId="MDPI31text0">
    <w:name w:val="MDPI_3.1_text 字符"/>
    <w:basedOn w:val="a0"/>
    <w:link w:val="MDPI31text"/>
    <w:rsid w:val="00F019A5"/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character" w:customStyle="1" w:styleId="EndNoteBibliographyTitle0">
    <w:name w:val="EndNote Bibliography Title 字符"/>
    <w:basedOn w:val="MDPI31text0"/>
    <w:link w:val="EndNoteBibliographyTitle"/>
    <w:rsid w:val="00F019A5"/>
    <w:rPr>
      <w:rFonts w:ascii="Palatino Linotype" w:eastAsia="Times New Roman" w:hAnsi="Palatino Linotype"/>
      <w:noProof/>
      <w:snapToGrid/>
      <w:color w:val="000000"/>
      <w:sz w:val="18"/>
      <w:szCs w:val="22"/>
      <w:lang w:val="de-DE" w:eastAsia="de-DE" w:bidi="en-US"/>
    </w:rPr>
  </w:style>
  <w:style w:type="paragraph" w:customStyle="1" w:styleId="EndNoteBibliography">
    <w:name w:val="EndNote Bibliography"/>
    <w:basedOn w:val="a"/>
    <w:link w:val="EndNoteBibliography0"/>
    <w:rsid w:val="00F019A5"/>
    <w:pPr>
      <w:spacing w:line="240" w:lineRule="atLeast"/>
    </w:pPr>
    <w:rPr>
      <w:rFonts w:ascii="Palatino Linotype" w:hAnsi="Palatino Linotype"/>
      <w:noProof/>
      <w:sz w:val="18"/>
      <w:lang w:val="de-DE"/>
    </w:rPr>
  </w:style>
  <w:style w:type="character" w:customStyle="1" w:styleId="EndNoteBibliography0">
    <w:name w:val="EndNote Bibliography 字符"/>
    <w:basedOn w:val="MDPI31text0"/>
    <w:link w:val="EndNoteBibliography"/>
    <w:rsid w:val="00F019A5"/>
    <w:rPr>
      <w:rFonts w:ascii="Palatino Linotype" w:eastAsia="Times New Roman" w:hAnsi="Palatino Linotype"/>
      <w:noProof/>
      <w:snapToGrid/>
      <w:color w:val="000000"/>
      <w:sz w:val="18"/>
      <w:szCs w:val="22"/>
      <w:lang w:val="de-DE" w:eastAsia="de-DE" w:bidi="en-US"/>
    </w:rPr>
  </w:style>
  <w:style w:type="paragraph" w:customStyle="1" w:styleId="Default">
    <w:name w:val="Default"/>
    <w:rsid w:val="00F2268A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9">
    <w:name w:val="Emphasis"/>
    <w:basedOn w:val="a0"/>
    <w:uiPriority w:val="20"/>
    <w:qFormat/>
    <w:rsid w:val="002F7844"/>
    <w:rPr>
      <w:i/>
      <w:iCs/>
    </w:rPr>
  </w:style>
  <w:style w:type="character" w:styleId="aa">
    <w:name w:val="Strong"/>
    <w:basedOn w:val="a0"/>
    <w:uiPriority w:val="22"/>
    <w:qFormat/>
    <w:rsid w:val="00C04529"/>
    <w:rPr>
      <w:b/>
      <w:bCs/>
    </w:rPr>
  </w:style>
  <w:style w:type="character" w:customStyle="1" w:styleId="result-html">
    <w:name w:val="result-html"/>
    <w:basedOn w:val="a0"/>
    <w:rsid w:val="00BE4BE7"/>
  </w:style>
  <w:style w:type="character" w:customStyle="1" w:styleId="1Char">
    <w:name w:val="标题 1 Char"/>
    <w:basedOn w:val="a0"/>
    <w:link w:val="1"/>
    <w:uiPriority w:val="9"/>
    <w:rsid w:val="00A67907"/>
    <w:rPr>
      <w:rFonts w:ascii="Times New Roman" w:eastAsia="Times New Roman" w:hAnsi="Times New Roman" w:cstheme="minorBidi"/>
      <w:b/>
      <w:bCs/>
      <w:kern w:val="44"/>
      <w:sz w:val="24"/>
      <w:szCs w:val="44"/>
    </w:rPr>
  </w:style>
  <w:style w:type="character" w:customStyle="1" w:styleId="UnresolvedMention">
    <w:name w:val="Unresolved Mention"/>
    <w:basedOn w:val="a0"/>
    <w:uiPriority w:val="99"/>
    <w:semiHidden/>
    <w:unhideWhenUsed/>
    <w:rsid w:val="00F15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7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3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tiff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HD%20candidate\&#20219;&#21153;&#30456;&#20851;\papers\201711%20MnP\20190823%20IJMS\ijms-template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0B1DD-BEEA-4B7F-ABDE-27205B128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ijms-template.dot</Template>
  <TotalTime>86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Links>
    <vt:vector size="6" baseType="variant">
      <vt:variant>
        <vt:i4>6094915</vt:i4>
      </vt:variant>
      <vt:variant>
        <vt:i4>0</vt:i4>
      </vt:variant>
      <vt:variant>
        <vt:i4>0</vt:i4>
      </vt:variant>
      <vt:variant>
        <vt:i4>5</vt:i4>
      </vt:variant>
      <vt:variant>
        <vt:lpwstr>http://img.mdpi.org/data/contributor-role-instruction.pdf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xiaolu</dc:creator>
  <cp:lastModifiedBy>win10</cp:lastModifiedBy>
  <cp:revision>530</cp:revision>
  <cp:lastPrinted>2023-09-18T14:01:00Z</cp:lastPrinted>
  <dcterms:created xsi:type="dcterms:W3CDTF">2023-08-18T13:06:00Z</dcterms:created>
  <dcterms:modified xsi:type="dcterms:W3CDTF">2023-09-22T15:05:00Z</dcterms:modified>
</cp:coreProperties>
</file>