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579C9" w14:textId="797E77E7" w:rsidR="007D13C9" w:rsidRDefault="007D13C9" w:rsidP="007D13C9">
      <w:r w:rsidRPr="005A0B86">
        <w:rPr>
          <w:rFonts w:hint="eastAsia"/>
          <w:b/>
          <w:bCs/>
        </w:rPr>
        <w:t>Table 1</w:t>
      </w:r>
      <w:r>
        <w:t xml:space="preserve"> Sandstone characteristics of coal measure strata in Shendong Mining Area</w:t>
      </w:r>
      <w:r w:rsidR="005A0B86">
        <w:t>.</w:t>
      </w:r>
    </w:p>
    <w:tbl>
      <w:tblPr>
        <w:tblW w:w="10645" w:type="dxa"/>
        <w:jc w:val="center"/>
        <w:tblLook w:val="04A0" w:firstRow="1" w:lastRow="0" w:firstColumn="1" w:lastColumn="0" w:noHBand="0" w:noVBand="1"/>
      </w:tblPr>
      <w:tblGrid>
        <w:gridCol w:w="1378"/>
        <w:gridCol w:w="1170"/>
        <w:gridCol w:w="1065"/>
        <w:gridCol w:w="856"/>
        <w:gridCol w:w="1035"/>
        <w:gridCol w:w="1203"/>
        <w:gridCol w:w="1025"/>
        <w:gridCol w:w="1443"/>
        <w:gridCol w:w="1470"/>
      </w:tblGrid>
      <w:tr w:rsidR="007D13C9" w14:paraId="35848991" w14:textId="77777777" w:rsidTr="00B304A9">
        <w:trPr>
          <w:trHeight w:val="20"/>
          <w:jc w:val="center"/>
        </w:trPr>
        <w:tc>
          <w:tcPr>
            <w:tcW w:w="137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64274AF" w14:textId="77777777" w:rsidR="007D13C9" w:rsidRDefault="007D13C9" w:rsidP="005A0B86">
            <w:r>
              <w:t>Lithology</w:t>
            </w:r>
          </w:p>
        </w:tc>
        <w:tc>
          <w:tcPr>
            <w:tcW w:w="3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33384" w14:textId="77777777" w:rsidR="007D13C9" w:rsidRDefault="007D13C9" w:rsidP="005A0B86">
            <w:r>
              <w:t>Mineral name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A5C35E8" w14:textId="77777777" w:rsidR="007D13C9" w:rsidRDefault="007D13C9" w:rsidP="005A0B86">
            <w:r>
              <w:t>Rock debris /%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E8CCEC9" w14:textId="77777777" w:rsidR="007D13C9" w:rsidRDefault="007D13C9" w:rsidP="005A0B86">
            <w:r>
              <w:t>Interstitial material /%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AE5D620" w14:textId="77777777" w:rsidR="007D13C9" w:rsidRDefault="007D13C9" w:rsidP="005A0B86">
            <w:r>
              <w:t>Organic matter /%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E54730D" w14:textId="77777777" w:rsidR="007D13C9" w:rsidRDefault="007D13C9" w:rsidP="005A0B86">
            <w:r>
              <w:t>Cementation type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8CE8301" w14:textId="77777777" w:rsidR="007D13C9" w:rsidRDefault="007D13C9" w:rsidP="005A0B86">
            <w:r>
              <w:t>Compressive strength /M</w:t>
            </w:r>
            <w:r>
              <w:rPr>
                <w:rFonts w:hint="eastAsia"/>
              </w:rPr>
              <w:t>P</w:t>
            </w:r>
            <w:r>
              <w:t>a</w:t>
            </w:r>
          </w:p>
        </w:tc>
      </w:tr>
      <w:tr w:rsidR="007D13C9" w14:paraId="3FEA640C" w14:textId="77777777" w:rsidTr="00B304A9">
        <w:trPr>
          <w:trHeight w:val="20"/>
          <w:jc w:val="center"/>
        </w:trPr>
        <w:tc>
          <w:tcPr>
            <w:tcW w:w="137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9E4F1A" w14:textId="77777777" w:rsidR="007D13C9" w:rsidRDefault="007D13C9" w:rsidP="005A0B86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D609A" w14:textId="77777777" w:rsidR="007D13C9" w:rsidRDefault="007D13C9" w:rsidP="005A0B86">
            <w:r>
              <w:t>Quartz /%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FCAB7" w14:textId="77777777" w:rsidR="007D13C9" w:rsidRDefault="007D13C9" w:rsidP="005A0B86">
            <w:r>
              <w:t>Feldspar /%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08EFE" w14:textId="77777777" w:rsidR="007D13C9" w:rsidRDefault="007D13C9" w:rsidP="005A0B86">
            <w:r>
              <w:t>Mica /%</w:t>
            </w:r>
          </w:p>
        </w:tc>
        <w:tc>
          <w:tcPr>
            <w:tcW w:w="103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CA8F2C" w14:textId="77777777" w:rsidR="007D13C9" w:rsidRDefault="007D13C9" w:rsidP="005A0B86"/>
        </w:tc>
        <w:tc>
          <w:tcPr>
            <w:tcW w:w="120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E37037" w14:textId="77777777" w:rsidR="007D13C9" w:rsidRDefault="007D13C9" w:rsidP="005A0B86"/>
        </w:tc>
        <w:tc>
          <w:tcPr>
            <w:tcW w:w="102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4B0AB" w14:textId="77777777" w:rsidR="007D13C9" w:rsidRDefault="007D13C9" w:rsidP="005A0B86"/>
        </w:tc>
        <w:tc>
          <w:tcPr>
            <w:tcW w:w="144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A5CED" w14:textId="77777777" w:rsidR="007D13C9" w:rsidRDefault="007D13C9" w:rsidP="005A0B86"/>
        </w:tc>
        <w:tc>
          <w:tcPr>
            <w:tcW w:w="147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9BAA8C" w14:textId="77777777" w:rsidR="007D13C9" w:rsidRDefault="007D13C9" w:rsidP="005A0B86"/>
        </w:tc>
      </w:tr>
      <w:tr w:rsidR="007D13C9" w14:paraId="006BE16C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0D059F" w14:textId="77777777" w:rsidR="007D13C9" w:rsidRDefault="007D13C9" w:rsidP="005A0B86">
            <w:r>
              <w:t>Siltstone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9D7681" w14:textId="004AF38B" w:rsidR="007D13C9" w:rsidRDefault="007D13C9" w:rsidP="005A0B86">
            <w:r>
              <w:t>17.67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D83995" w14:textId="4E8FEDC9" w:rsidR="007D13C9" w:rsidRDefault="007D13C9" w:rsidP="005A0B86">
            <w:r>
              <w:t>28.67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5F9C0" w14:textId="72BE0ECE" w:rsidR="007D13C9" w:rsidRDefault="007D13C9" w:rsidP="005A0B86">
            <w:r>
              <w:t>3.67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EAEE73" w14:textId="1D40C5DB" w:rsidR="007D13C9" w:rsidRDefault="007D13C9" w:rsidP="005A0B86">
            <w:r>
              <w:t>1.67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CA985A" w14:textId="02A20905" w:rsidR="007D13C9" w:rsidRDefault="007D13C9" w:rsidP="005A0B86">
            <w:r>
              <w:t>48.33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3A816" w14:textId="77777777" w:rsidR="007D13C9" w:rsidRDefault="007D13C9" w:rsidP="005A0B86"/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942358" w14:textId="77777777" w:rsidR="007D13C9" w:rsidRDefault="007D13C9" w:rsidP="005A0B86">
            <w:r>
              <w:t>Argillaceous calcareous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1CA828" w14:textId="77777777" w:rsidR="007D13C9" w:rsidRDefault="007D13C9" w:rsidP="005A0B86">
            <w:r>
              <w:t>18.33</w:t>
            </w:r>
          </w:p>
        </w:tc>
      </w:tr>
      <w:tr w:rsidR="007D13C9" w14:paraId="1171B620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AC5F" w14:textId="77777777" w:rsidR="007D13C9" w:rsidRDefault="007D13C9" w:rsidP="005A0B86">
            <w:r>
              <w:t>Fine sandstone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8A4F0" w14:textId="566DD4F7" w:rsidR="007D13C9" w:rsidRDefault="007D13C9" w:rsidP="005A0B86">
            <w:r>
              <w:t>48.00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C43C2" w14:textId="315A3327" w:rsidR="007D13C9" w:rsidRDefault="007D13C9" w:rsidP="005A0B86">
            <w:r>
              <w:t>12.00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048A2" w14:textId="3AA39A10" w:rsidR="007D13C9" w:rsidRDefault="007D13C9" w:rsidP="005A0B86">
            <w:r>
              <w:t>1.67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62EA" w14:textId="047293FA" w:rsidR="007D13C9" w:rsidRDefault="007D13C9" w:rsidP="005A0B86">
            <w:r>
              <w:t>10.00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292B5" w14:textId="58F32F83" w:rsidR="007D13C9" w:rsidRDefault="007D13C9" w:rsidP="005A0B86">
            <w:r>
              <w:t>28.33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31295" w14:textId="77777777" w:rsidR="007D13C9" w:rsidRDefault="007D13C9" w:rsidP="005A0B86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C9606" w14:textId="77777777" w:rsidR="007D13C9" w:rsidRDefault="007D13C9" w:rsidP="005A0B86">
            <w:r>
              <w:t>Calcareous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4515B" w14:textId="77777777" w:rsidR="007D13C9" w:rsidRDefault="007D13C9" w:rsidP="005A0B86">
            <w:r>
              <w:t>64.73</w:t>
            </w:r>
          </w:p>
        </w:tc>
      </w:tr>
      <w:tr w:rsidR="007D13C9" w14:paraId="77F9E103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4A797" w14:textId="77777777" w:rsidR="007D13C9" w:rsidRDefault="007D13C9" w:rsidP="005A0B86">
            <w:r>
              <w:t>Fine sandstone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E2E02" w14:textId="6C6922C0" w:rsidR="007D13C9" w:rsidRDefault="007D13C9" w:rsidP="005A0B86">
            <w:r>
              <w:t>48.33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00FB" w14:textId="186719D0" w:rsidR="007D13C9" w:rsidRDefault="007D13C9" w:rsidP="005A0B86">
            <w:r>
              <w:t>30.67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A7993" w14:textId="4655EFFE" w:rsidR="007D13C9" w:rsidRDefault="007D13C9" w:rsidP="005A0B86">
            <w:r>
              <w:t>2.00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6AE75" w14:textId="69E4BC49" w:rsidR="007D13C9" w:rsidRDefault="007D13C9" w:rsidP="005A0B86">
            <w:r>
              <w:t>13.33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F7EDD" w14:textId="071834A2" w:rsidR="007D13C9" w:rsidRDefault="007D13C9" w:rsidP="005A0B86">
            <w:r>
              <w:t>5.67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2E59D" w14:textId="77777777" w:rsidR="007D13C9" w:rsidRDefault="007D13C9" w:rsidP="005A0B86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F7F4A" w14:textId="77777777" w:rsidR="007D13C9" w:rsidRDefault="007D13C9" w:rsidP="005A0B86">
            <w:r>
              <w:t>Calcareous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3020" w14:textId="77777777" w:rsidR="007D13C9" w:rsidRDefault="007D13C9" w:rsidP="005A0B86">
            <w:r>
              <w:t>38.33</w:t>
            </w:r>
          </w:p>
        </w:tc>
      </w:tr>
      <w:tr w:rsidR="007D13C9" w14:paraId="639B2713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A226F" w14:textId="77777777" w:rsidR="007D13C9" w:rsidRDefault="007D13C9" w:rsidP="005A0B86">
            <w:r>
              <w:t>Siltstone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CDEB" w14:textId="6EFDCE60" w:rsidR="007D13C9" w:rsidRDefault="007D13C9" w:rsidP="005A0B86">
            <w:r>
              <w:t>40.67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3A928" w14:textId="2B5174E2" w:rsidR="007D13C9" w:rsidRDefault="007D13C9" w:rsidP="005A0B86">
            <w:r>
              <w:t>10.00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35E0" w14:textId="3D601D51" w:rsidR="007D13C9" w:rsidRDefault="007D13C9" w:rsidP="005A0B86">
            <w:r>
              <w:t>13.00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8C41D" w14:textId="320322F0" w:rsidR="007D13C9" w:rsidRDefault="007D13C9" w:rsidP="005A0B86">
            <w:r>
              <w:t>7.00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88265" w14:textId="46A7E4D9" w:rsidR="007D13C9" w:rsidRDefault="007D13C9" w:rsidP="005A0B86">
            <w:r>
              <w:t>24.33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F522F" w14:textId="6665A980" w:rsidR="007D13C9" w:rsidRDefault="007D13C9" w:rsidP="005A0B86">
            <w:r>
              <w:t>5.00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0815C" w14:textId="77777777" w:rsidR="007D13C9" w:rsidRDefault="007D13C9" w:rsidP="005A0B86">
            <w:r>
              <w:t>Argillaceous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F6750" w14:textId="77777777" w:rsidR="007D13C9" w:rsidRDefault="007D13C9" w:rsidP="005A0B86">
            <w:r>
              <w:t>57.78</w:t>
            </w:r>
          </w:p>
        </w:tc>
      </w:tr>
      <w:tr w:rsidR="007D13C9" w14:paraId="07391F63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6FAE3" w14:textId="77777777" w:rsidR="007D13C9" w:rsidRDefault="007D13C9" w:rsidP="005A0B86">
            <w:r>
              <w:t>Fine sandstone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C164" w14:textId="19E335A2" w:rsidR="007D13C9" w:rsidRDefault="007D13C9" w:rsidP="005A0B86">
            <w:r>
              <w:t>40.67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ED486" w14:textId="3C8D4BF6" w:rsidR="007D13C9" w:rsidRDefault="007D13C9" w:rsidP="005A0B86">
            <w:r>
              <w:t>19.33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DF2F" w14:textId="13739701" w:rsidR="007D13C9" w:rsidRDefault="007D13C9" w:rsidP="005A0B86">
            <w:r>
              <w:t>15.67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0B5B" w14:textId="167B4E32" w:rsidR="007D13C9" w:rsidRDefault="007D13C9" w:rsidP="005A0B86">
            <w:r>
              <w:t>10.00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67082" w14:textId="0DB29142" w:rsidR="007D13C9" w:rsidRDefault="007D13C9" w:rsidP="005A0B86">
            <w:r>
              <w:t>14.33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0BE2" w14:textId="77777777" w:rsidR="007D13C9" w:rsidRDefault="007D13C9" w:rsidP="005A0B86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FC314" w14:textId="77777777" w:rsidR="007D13C9" w:rsidRDefault="007D13C9" w:rsidP="005A0B86">
            <w:r>
              <w:t>Calcareous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B846" w14:textId="77777777" w:rsidR="007D13C9" w:rsidRDefault="007D13C9" w:rsidP="005A0B86">
            <w:r>
              <w:t>66.4</w:t>
            </w:r>
          </w:p>
        </w:tc>
      </w:tr>
      <w:tr w:rsidR="007D13C9" w14:paraId="086877D7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5D728" w14:textId="77777777" w:rsidR="007D13C9" w:rsidRDefault="007D13C9" w:rsidP="005A0B86">
            <w:r>
              <w:t>Siltstone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BEA3C" w14:textId="1C6CEC3A" w:rsidR="007D13C9" w:rsidRDefault="007D13C9" w:rsidP="005A0B86">
            <w:r>
              <w:t>25.00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A4F7" w14:textId="13A7FA7B" w:rsidR="007D13C9" w:rsidRDefault="007D13C9" w:rsidP="005A0B86">
            <w:r>
              <w:t>30.67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64ECE" w14:textId="77777777" w:rsidR="007D13C9" w:rsidRDefault="007D13C9" w:rsidP="005A0B86">
            <w:r>
              <w:t xml:space="preserve">3.33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9FBB8" w14:textId="19AF3B5F" w:rsidR="007D13C9" w:rsidRDefault="007D13C9" w:rsidP="005A0B86">
            <w:r>
              <w:t>6.00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A953C" w14:textId="2E40F98E" w:rsidR="007D13C9" w:rsidRDefault="007D13C9" w:rsidP="005A0B86">
            <w:r>
              <w:t>35.00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255F" w14:textId="77777777" w:rsidR="007D13C9" w:rsidRDefault="007D13C9" w:rsidP="005A0B86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269AE" w14:textId="77777777" w:rsidR="007D13C9" w:rsidRDefault="007D13C9" w:rsidP="005A0B86">
            <w:r>
              <w:t>Argillaceous calcareous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0C94" w14:textId="77777777" w:rsidR="007D13C9" w:rsidRDefault="007D13C9" w:rsidP="005A0B86">
            <w:r>
              <w:t>30.95</w:t>
            </w:r>
          </w:p>
        </w:tc>
      </w:tr>
      <w:tr w:rsidR="007D13C9" w14:paraId="2F302612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2010" w14:textId="77777777" w:rsidR="007D13C9" w:rsidRDefault="007D13C9" w:rsidP="005A0B86">
            <w:r>
              <w:t>Fine sandstone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CDF0E" w14:textId="5474B5BD" w:rsidR="007D13C9" w:rsidRDefault="007D13C9" w:rsidP="005A0B86">
            <w:r>
              <w:t>30.67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DC5F" w14:textId="77777777" w:rsidR="007D13C9" w:rsidRDefault="007D13C9" w:rsidP="005A0B86">
            <w:r>
              <w:t xml:space="preserve">34.67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422DF" w14:textId="06488BA8" w:rsidR="007D13C9" w:rsidRDefault="007D13C9" w:rsidP="005A0B86">
            <w:r>
              <w:t>15.67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A903E" w14:textId="72857E3B" w:rsidR="007D13C9" w:rsidRDefault="007D13C9" w:rsidP="005A0B86">
            <w:r>
              <w:t>3.33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C5C15" w14:textId="28226700" w:rsidR="007D13C9" w:rsidRDefault="007D13C9" w:rsidP="005A0B86">
            <w:r>
              <w:t>9.00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8F5D" w14:textId="318C1746" w:rsidR="007D13C9" w:rsidRDefault="007D13C9" w:rsidP="005A0B86">
            <w:r>
              <w:t>6.67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98E51" w14:textId="77777777" w:rsidR="007D13C9" w:rsidRDefault="007D13C9" w:rsidP="005A0B86">
            <w:r>
              <w:t>Argillaceous calcareous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5A7B9" w14:textId="77777777" w:rsidR="007D13C9" w:rsidRDefault="007D13C9" w:rsidP="005A0B86">
            <w:r>
              <w:t>36.65</w:t>
            </w:r>
          </w:p>
        </w:tc>
      </w:tr>
      <w:tr w:rsidR="007D13C9" w14:paraId="6D42DFCA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4D6A" w14:textId="7A29D920" w:rsidR="007D13C9" w:rsidRDefault="00B304A9" w:rsidP="005A0B86">
            <w:r w:rsidRPr="00B304A9">
              <w:t>grit stone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3C349" w14:textId="136BFD6B" w:rsidR="007D13C9" w:rsidRDefault="007D13C9" w:rsidP="005A0B86">
            <w:r>
              <w:t>29.33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790F4" w14:textId="18D3E103" w:rsidR="007D13C9" w:rsidRDefault="007D13C9" w:rsidP="005A0B86">
            <w:r>
              <w:t>22.67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946B" w14:textId="4AD642F7" w:rsidR="007D13C9" w:rsidRDefault="007D13C9" w:rsidP="005A0B86">
            <w:r>
              <w:t>9.67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A940E" w14:textId="77777777" w:rsidR="007D13C9" w:rsidRDefault="007D13C9" w:rsidP="005A0B86">
            <w:r>
              <w:t xml:space="preserve">11.67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EA5FD" w14:textId="30E5B6BB" w:rsidR="007D13C9" w:rsidRDefault="007D13C9" w:rsidP="005A0B86">
            <w:r>
              <w:t>18.00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2D0FF" w14:textId="420E16C3" w:rsidR="007D13C9" w:rsidRDefault="007D13C9" w:rsidP="005A0B86">
            <w:r>
              <w:t>8.67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8AAAA" w14:textId="6A2D1C18" w:rsidR="007D13C9" w:rsidRDefault="00227C7A" w:rsidP="005A0B86">
            <w:r>
              <w:t>P</w:t>
            </w:r>
            <w:r w:rsidRPr="00227C7A">
              <w:t>elitic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82867" w14:textId="77777777" w:rsidR="007D13C9" w:rsidRDefault="007D13C9" w:rsidP="005A0B86">
            <w:r>
              <w:t>37.64</w:t>
            </w:r>
          </w:p>
        </w:tc>
      </w:tr>
      <w:tr w:rsidR="00B304A9" w14:paraId="353C089C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0498F" w14:textId="77777777" w:rsidR="00B304A9" w:rsidRDefault="00B304A9" w:rsidP="00B304A9">
            <w:r>
              <w:t>fine sandstone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2D27B" w14:textId="255AAD75" w:rsidR="00B304A9" w:rsidRDefault="00B304A9" w:rsidP="00B304A9">
            <w:r>
              <w:t>42.33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1A93A" w14:textId="4F6D0B63" w:rsidR="00B304A9" w:rsidRDefault="00B304A9" w:rsidP="00B304A9">
            <w:r>
              <w:t>26.67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5E951" w14:textId="77777777" w:rsidR="00B304A9" w:rsidRDefault="00B304A9" w:rsidP="00B304A9">
            <w:r>
              <w:t xml:space="preserve">15.33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49AB2" w14:textId="77777777" w:rsidR="00B304A9" w:rsidRDefault="00B304A9" w:rsidP="00B304A9">
            <w:r>
              <w:t xml:space="preserve">4.00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F8971" w14:textId="779FFAFF" w:rsidR="00B304A9" w:rsidRDefault="00B304A9" w:rsidP="00B304A9">
            <w:r>
              <w:t>7.67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6163" w14:textId="047971C4" w:rsidR="00B304A9" w:rsidRDefault="00B304A9" w:rsidP="00B304A9">
            <w:r>
              <w:t>4.00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CC252" w14:textId="287BE4C7" w:rsidR="00B304A9" w:rsidRDefault="00B304A9" w:rsidP="00B304A9">
            <w:r>
              <w:t>Argillaceous calcareous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95D7" w14:textId="77777777" w:rsidR="00B304A9" w:rsidRDefault="00B304A9" w:rsidP="00B304A9">
            <w:r>
              <w:t>56.66</w:t>
            </w:r>
          </w:p>
        </w:tc>
      </w:tr>
      <w:tr w:rsidR="00B304A9" w14:paraId="04C82C59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328A8" w14:textId="77777777" w:rsidR="00B304A9" w:rsidRDefault="00B304A9" w:rsidP="00B304A9">
            <w:r>
              <w:t>fine sandstone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8E28" w14:textId="22BD28D6" w:rsidR="00B304A9" w:rsidRDefault="00B304A9" w:rsidP="00B304A9">
            <w:r>
              <w:t>51.33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83DF" w14:textId="11825D67" w:rsidR="00B304A9" w:rsidRDefault="00B304A9" w:rsidP="00B304A9">
            <w:r>
              <w:t>11.67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4FF37" w14:textId="77777777" w:rsidR="00B304A9" w:rsidRDefault="00B304A9" w:rsidP="00B304A9">
            <w:r>
              <w:t xml:space="preserve">8.33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FCEE7" w14:textId="3522C23D" w:rsidR="00B304A9" w:rsidRDefault="00B304A9" w:rsidP="00B304A9">
            <w:r>
              <w:t>5.33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1394E" w14:textId="5A169FDA" w:rsidR="00B304A9" w:rsidRDefault="00B304A9" w:rsidP="00B304A9">
            <w:r>
              <w:t>23.33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02075" w14:textId="77777777" w:rsidR="00B304A9" w:rsidRDefault="00B304A9" w:rsidP="00B304A9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9E80B" w14:textId="4A5E913B" w:rsidR="00B304A9" w:rsidRDefault="00B304A9" w:rsidP="00B304A9">
            <w:r w:rsidRPr="00B304A9">
              <w:t>Calcium iron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C909" w14:textId="77777777" w:rsidR="00B304A9" w:rsidRDefault="00B304A9" w:rsidP="00B304A9">
            <w:r>
              <w:t>72.41</w:t>
            </w:r>
          </w:p>
        </w:tc>
      </w:tr>
      <w:tr w:rsidR="00B304A9" w14:paraId="2A274C5C" w14:textId="77777777" w:rsidTr="00B304A9">
        <w:trPr>
          <w:trHeight w:val="20"/>
          <w:jc w:val="center"/>
        </w:trPr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5A1027" w14:textId="77777777" w:rsidR="00B304A9" w:rsidRDefault="00B304A9" w:rsidP="00B304A9">
            <w:r>
              <w:t>siltstone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A5606" w14:textId="70A65B9E" w:rsidR="00B304A9" w:rsidRDefault="00B304A9" w:rsidP="00B304A9">
            <w:r>
              <w:t>39.33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30450" w14:textId="5145F795" w:rsidR="00B304A9" w:rsidRDefault="00B304A9" w:rsidP="00B304A9">
            <w:r>
              <w:t>7.67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394CA0" w14:textId="58DE91D5" w:rsidR="00B304A9" w:rsidRDefault="00B304A9" w:rsidP="00B304A9">
            <w:r>
              <w:t>2.00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D6E9E" w14:textId="679CF1EB" w:rsidR="00B304A9" w:rsidRDefault="00B304A9" w:rsidP="00B304A9">
            <w:r>
              <w:t>11.00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96ABB" w14:textId="26D53CAB" w:rsidR="00B304A9" w:rsidRDefault="00B304A9" w:rsidP="00B304A9">
            <w:r>
              <w:t>38.67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05EC7" w14:textId="30FF57EC" w:rsidR="00B304A9" w:rsidRDefault="00B304A9" w:rsidP="00B304A9">
            <w:r>
              <w:t>1.33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10BFC6" w14:textId="72CAC6D7" w:rsidR="00B304A9" w:rsidRDefault="00227C7A" w:rsidP="00B304A9">
            <w:r>
              <w:t>P</w:t>
            </w:r>
            <w:r w:rsidR="00B304A9" w:rsidRPr="00B304A9">
              <w:t>elitic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9F3B6" w14:textId="77777777" w:rsidR="00B304A9" w:rsidRDefault="00B304A9" w:rsidP="00B304A9">
            <w:r>
              <w:t>32.55</w:t>
            </w:r>
          </w:p>
        </w:tc>
      </w:tr>
    </w:tbl>
    <w:p w14:paraId="2B841BC2" w14:textId="77777777" w:rsidR="005A0B86" w:rsidRDefault="005A0B86" w:rsidP="000643FB">
      <w:pPr>
        <w:rPr>
          <w:rFonts w:cs="Times New Roman"/>
          <w:szCs w:val="24"/>
        </w:rPr>
        <w:sectPr w:rsidR="005A0B86" w:rsidSect="007D13C9">
          <w:footerReference w:type="even" r:id="rId12"/>
          <w:footerReference w:type="default" r:id="rId13"/>
          <w:headerReference w:type="first" r:id="rId14"/>
          <w:pgSz w:w="12240" w:h="15840"/>
          <w:pgMar w:top="1138" w:right="1181" w:bottom="1138" w:left="1282" w:header="283" w:footer="510" w:gutter="0"/>
          <w:lnNumType w:countBy="1" w:restart="continuous"/>
          <w:cols w:space="720"/>
          <w:docGrid w:linePitch="360"/>
        </w:sectPr>
      </w:pPr>
    </w:p>
    <w:p w14:paraId="601332AD" w14:textId="36744317" w:rsidR="005A0B86" w:rsidRDefault="005A0B86" w:rsidP="005A0B86">
      <w:r w:rsidRPr="005A0B86">
        <w:rPr>
          <w:b/>
          <w:bCs/>
        </w:rPr>
        <w:lastRenderedPageBreak/>
        <w:t>Table 2</w:t>
      </w:r>
      <w:r>
        <w:t xml:space="preserve"> Physical and mechanical parameters of model rock strata.</w:t>
      </w:r>
    </w:p>
    <w:tbl>
      <w:tblPr>
        <w:tblW w:w="522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00"/>
        <w:gridCol w:w="1417"/>
        <w:gridCol w:w="1278"/>
        <w:gridCol w:w="1419"/>
        <w:gridCol w:w="1417"/>
        <w:gridCol w:w="1276"/>
        <w:gridCol w:w="1700"/>
      </w:tblGrid>
      <w:tr w:rsidR="005A0B86" w14:paraId="546689D5" w14:textId="77777777" w:rsidTr="005A0B86">
        <w:trPr>
          <w:trHeight w:val="258"/>
          <w:jc w:val="center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BF2EF" w14:textId="77777777" w:rsidR="005A0B86" w:rsidRDefault="005A0B86" w:rsidP="005A0B86">
            <w:r>
              <w:t xml:space="preserve">Strata 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39DBB" w14:textId="77777777" w:rsidR="005A0B86" w:rsidRDefault="005A0B86" w:rsidP="005A0B86">
            <w:r>
              <w:t>Bulk modulus K/GPa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6DFC7" w14:textId="77777777" w:rsidR="005A0B86" w:rsidRDefault="005A0B86" w:rsidP="005A0B86">
            <w:r>
              <w:t>Shear modulus G/GPa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3D51E" w14:textId="77777777" w:rsidR="005A0B86" w:rsidRDefault="005A0B86" w:rsidP="005A0B86">
            <w:r>
              <w:t>density d/kg·m-3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3DB9A" w14:textId="77777777" w:rsidR="005A0B86" w:rsidRDefault="005A0B86" w:rsidP="005A0B86">
            <w:r>
              <w:t>Angle of friction f/°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C9EF4" w14:textId="77777777" w:rsidR="005A0B86" w:rsidRDefault="005A0B86" w:rsidP="005A0B86">
            <w:r>
              <w:t>Adhesion C/MPa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AC1B8" w14:textId="77777777" w:rsidR="005A0B86" w:rsidRDefault="005A0B86" w:rsidP="005A0B86">
            <w:r>
              <w:t>Tensile strength t/MPa</w:t>
            </w:r>
          </w:p>
        </w:tc>
      </w:tr>
      <w:tr w:rsidR="005A0B86" w14:paraId="0EAA11FD" w14:textId="77777777" w:rsidTr="005A0B86">
        <w:trPr>
          <w:trHeight w:val="258"/>
          <w:jc w:val="center"/>
        </w:trPr>
        <w:tc>
          <w:tcPr>
            <w:tcW w:w="833" w:type="pct"/>
            <w:tcBorders>
              <w:top w:val="single" w:sz="4" w:space="0" w:color="auto"/>
              <w:bottom w:val="nil"/>
            </w:tcBorders>
            <w:vAlign w:val="center"/>
          </w:tcPr>
          <w:p w14:paraId="7CC28FFC" w14:textId="24541C42" w:rsidR="005A0B86" w:rsidRDefault="005A0B86" w:rsidP="005A0B86">
            <w:r>
              <w:t>Fine sandstone</w:t>
            </w:r>
          </w:p>
        </w:tc>
        <w:tc>
          <w:tcPr>
            <w:tcW w:w="694" w:type="pct"/>
            <w:tcBorders>
              <w:top w:val="single" w:sz="4" w:space="0" w:color="auto"/>
              <w:bottom w:val="nil"/>
            </w:tcBorders>
            <w:vAlign w:val="center"/>
          </w:tcPr>
          <w:p w14:paraId="4F1AAE0F" w14:textId="77777777" w:rsidR="005A0B86" w:rsidRDefault="005A0B86" w:rsidP="005A0B86">
            <w:r>
              <w:t>17</w:t>
            </w:r>
          </w:p>
        </w:tc>
        <w:tc>
          <w:tcPr>
            <w:tcW w:w="626" w:type="pct"/>
            <w:tcBorders>
              <w:top w:val="single" w:sz="4" w:space="0" w:color="auto"/>
              <w:bottom w:val="nil"/>
            </w:tcBorders>
            <w:vAlign w:val="center"/>
          </w:tcPr>
          <w:p w14:paraId="4D944480" w14:textId="77777777" w:rsidR="005A0B86" w:rsidRDefault="005A0B86" w:rsidP="005A0B86">
            <w:r>
              <w:t>12.1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center"/>
          </w:tcPr>
          <w:p w14:paraId="4C14AE2D" w14:textId="77777777" w:rsidR="005A0B86" w:rsidRDefault="005A0B86" w:rsidP="005A0B86">
            <w:r>
              <w:t>2600</w:t>
            </w:r>
          </w:p>
        </w:tc>
        <w:tc>
          <w:tcPr>
            <w:tcW w:w="694" w:type="pct"/>
            <w:tcBorders>
              <w:top w:val="single" w:sz="4" w:space="0" w:color="auto"/>
              <w:bottom w:val="nil"/>
            </w:tcBorders>
            <w:vAlign w:val="center"/>
          </w:tcPr>
          <w:p w14:paraId="506ADFB8" w14:textId="77777777" w:rsidR="005A0B86" w:rsidRDefault="005A0B86" w:rsidP="005A0B86">
            <w:r>
              <w:t>39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14:paraId="2F157AD9" w14:textId="77777777" w:rsidR="005A0B86" w:rsidRDefault="005A0B86" w:rsidP="005A0B86">
            <w:r>
              <w:t>10.2</w:t>
            </w:r>
          </w:p>
        </w:tc>
        <w:tc>
          <w:tcPr>
            <w:tcW w:w="834" w:type="pct"/>
            <w:tcBorders>
              <w:top w:val="single" w:sz="4" w:space="0" w:color="auto"/>
              <w:bottom w:val="nil"/>
            </w:tcBorders>
            <w:vAlign w:val="center"/>
          </w:tcPr>
          <w:p w14:paraId="6616AAF9" w14:textId="77777777" w:rsidR="005A0B86" w:rsidRDefault="005A0B86" w:rsidP="005A0B86">
            <w:r>
              <w:t>5.65</w:t>
            </w:r>
          </w:p>
        </w:tc>
      </w:tr>
      <w:tr w:rsidR="005A0B86" w14:paraId="3F3C0488" w14:textId="77777777" w:rsidTr="005A0B86">
        <w:trPr>
          <w:trHeight w:val="258"/>
          <w:jc w:val="center"/>
        </w:trPr>
        <w:tc>
          <w:tcPr>
            <w:tcW w:w="833" w:type="pct"/>
            <w:tcBorders>
              <w:top w:val="nil"/>
            </w:tcBorders>
            <w:vAlign w:val="center"/>
          </w:tcPr>
          <w:p w14:paraId="2D80D03B" w14:textId="77777777" w:rsidR="005A0B86" w:rsidRDefault="005A0B86" w:rsidP="005A0B86">
            <w:r>
              <w:t>Mudstone</w:t>
            </w:r>
          </w:p>
        </w:tc>
        <w:tc>
          <w:tcPr>
            <w:tcW w:w="694" w:type="pct"/>
            <w:tcBorders>
              <w:top w:val="nil"/>
            </w:tcBorders>
            <w:vAlign w:val="center"/>
          </w:tcPr>
          <w:p w14:paraId="41C13F8D" w14:textId="77777777" w:rsidR="005A0B86" w:rsidRDefault="005A0B86" w:rsidP="005A0B86">
            <w:r>
              <w:t>10.65</w:t>
            </w:r>
          </w:p>
        </w:tc>
        <w:tc>
          <w:tcPr>
            <w:tcW w:w="626" w:type="pct"/>
            <w:tcBorders>
              <w:top w:val="nil"/>
            </w:tcBorders>
            <w:vAlign w:val="center"/>
          </w:tcPr>
          <w:p w14:paraId="2DAFCF14" w14:textId="77777777" w:rsidR="005A0B86" w:rsidRDefault="005A0B86" w:rsidP="005A0B86">
            <w:r>
              <w:t>7.19</w:t>
            </w:r>
          </w:p>
        </w:tc>
        <w:tc>
          <w:tcPr>
            <w:tcW w:w="695" w:type="pct"/>
            <w:tcBorders>
              <w:top w:val="nil"/>
            </w:tcBorders>
            <w:vAlign w:val="center"/>
          </w:tcPr>
          <w:p w14:paraId="4CA7F759" w14:textId="77777777" w:rsidR="005A0B86" w:rsidRDefault="005A0B86" w:rsidP="005A0B86">
            <w:r>
              <w:t>2550</w:t>
            </w:r>
          </w:p>
        </w:tc>
        <w:tc>
          <w:tcPr>
            <w:tcW w:w="694" w:type="pct"/>
            <w:tcBorders>
              <w:top w:val="nil"/>
            </w:tcBorders>
            <w:vAlign w:val="center"/>
          </w:tcPr>
          <w:p w14:paraId="62C8FD4D" w14:textId="77777777" w:rsidR="005A0B86" w:rsidRDefault="005A0B86" w:rsidP="005A0B86">
            <w:r>
              <w:t>35</w:t>
            </w:r>
          </w:p>
        </w:tc>
        <w:tc>
          <w:tcPr>
            <w:tcW w:w="625" w:type="pct"/>
            <w:tcBorders>
              <w:top w:val="nil"/>
            </w:tcBorders>
            <w:vAlign w:val="center"/>
          </w:tcPr>
          <w:p w14:paraId="53AA695C" w14:textId="77777777" w:rsidR="005A0B86" w:rsidRDefault="005A0B86" w:rsidP="005A0B86">
            <w:r>
              <w:t>4</w:t>
            </w:r>
          </w:p>
        </w:tc>
        <w:tc>
          <w:tcPr>
            <w:tcW w:w="834" w:type="pct"/>
            <w:tcBorders>
              <w:top w:val="nil"/>
            </w:tcBorders>
            <w:vAlign w:val="center"/>
          </w:tcPr>
          <w:p w14:paraId="4B98C7F6" w14:textId="77777777" w:rsidR="005A0B86" w:rsidRDefault="005A0B86" w:rsidP="005A0B86">
            <w:r>
              <w:t>3.3</w:t>
            </w:r>
          </w:p>
        </w:tc>
      </w:tr>
      <w:tr w:rsidR="005A0B86" w14:paraId="7751B37C" w14:textId="77777777" w:rsidTr="005A0B86">
        <w:trPr>
          <w:trHeight w:val="258"/>
          <w:jc w:val="center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C8698EA" w14:textId="77777777" w:rsidR="005A0B86" w:rsidRDefault="005A0B86" w:rsidP="005A0B86">
            <w:r>
              <w:t xml:space="preserve">Coal seam 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vAlign w:val="center"/>
          </w:tcPr>
          <w:p w14:paraId="52A53C19" w14:textId="77777777" w:rsidR="005A0B86" w:rsidRDefault="005A0B86" w:rsidP="005A0B86">
            <w:r>
              <w:t>6.5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14:paraId="27FF64EC" w14:textId="77777777" w:rsidR="005A0B86" w:rsidRDefault="005A0B86" w:rsidP="005A0B86">
            <w:r>
              <w:t>4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14:paraId="0BCF8369" w14:textId="77777777" w:rsidR="005A0B86" w:rsidRDefault="005A0B86" w:rsidP="005A0B86">
            <w:r>
              <w:t>1400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vAlign w:val="center"/>
          </w:tcPr>
          <w:p w14:paraId="32F1062C" w14:textId="77777777" w:rsidR="005A0B86" w:rsidRDefault="005A0B86" w:rsidP="005A0B86">
            <w:r>
              <w:t>28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63869435" w14:textId="77777777" w:rsidR="005A0B86" w:rsidRDefault="005A0B86" w:rsidP="005A0B86">
            <w:r>
              <w:t>3.5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3CF0A75F" w14:textId="77777777" w:rsidR="005A0B86" w:rsidRDefault="005A0B86" w:rsidP="005A0B86">
            <w:r>
              <w:t>1.8</w:t>
            </w:r>
          </w:p>
        </w:tc>
      </w:tr>
    </w:tbl>
    <w:p w14:paraId="05A632DC" w14:textId="77777777" w:rsidR="005A0B86" w:rsidRDefault="005A0B86" w:rsidP="000643FB">
      <w:pPr>
        <w:rPr>
          <w:rFonts w:cs="Times New Roman"/>
          <w:szCs w:val="24"/>
        </w:rPr>
        <w:sectPr w:rsidR="005A0B86" w:rsidSect="007D13C9">
          <w:pgSz w:w="12240" w:h="15840"/>
          <w:pgMar w:top="1138" w:right="1181" w:bottom="1138" w:left="1282" w:header="283" w:footer="510" w:gutter="0"/>
          <w:lnNumType w:countBy="1" w:restart="continuous"/>
          <w:cols w:space="720"/>
          <w:docGrid w:linePitch="360"/>
        </w:sectPr>
      </w:pPr>
    </w:p>
    <w:p w14:paraId="331C0CCC" w14:textId="6F9CCE1B" w:rsidR="005A0B86" w:rsidRDefault="005A0B86" w:rsidP="005A0B86">
      <w:r w:rsidRPr="005A0B86">
        <w:rPr>
          <w:b/>
          <w:bCs/>
        </w:rPr>
        <w:lastRenderedPageBreak/>
        <w:t>Table 3</w:t>
      </w:r>
      <w:r>
        <w:t xml:space="preserve"> Physical and mechanical parameters of coal seam and roof rock.</w:t>
      </w: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1276"/>
        <w:gridCol w:w="2410"/>
        <w:gridCol w:w="1701"/>
        <w:gridCol w:w="1417"/>
        <w:gridCol w:w="1666"/>
        <w:gridCol w:w="1595"/>
      </w:tblGrid>
      <w:tr w:rsidR="005A0B86" w14:paraId="047D540A" w14:textId="77777777" w:rsidTr="005A0B86">
        <w:trPr>
          <w:trHeight w:val="248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3B31E" w14:textId="77777777" w:rsidR="005A0B86" w:rsidRDefault="005A0B86" w:rsidP="005A0B86">
            <w:r>
              <w:t>Sequence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9B6AE7" w14:textId="77777777" w:rsidR="005A0B86" w:rsidRDefault="005A0B86" w:rsidP="005A0B86">
            <w:r>
              <w:t>Lithology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0F411" w14:textId="77777777" w:rsidR="005A0B86" w:rsidRDefault="005A0B86" w:rsidP="005A0B86">
            <w:r>
              <w:t>Thickness /m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FE2FB" w14:textId="77777777" w:rsidR="005A0B86" w:rsidRDefault="005A0B86" w:rsidP="005A0B86">
            <w:r>
              <w:t>Unit weight /(kN·m</w:t>
            </w:r>
            <w:r>
              <w:rPr>
                <w:vertAlign w:val="superscript"/>
              </w:rPr>
              <w:t>-3</w:t>
            </w:r>
            <w: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37080" w14:textId="77777777" w:rsidR="005A0B86" w:rsidRDefault="005A0B86" w:rsidP="005A0B86">
            <w:r>
              <w:t>Tensile strength /MPa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FDCFA" w14:textId="77777777" w:rsidR="005A0B86" w:rsidRDefault="005A0B86" w:rsidP="005A0B86">
            <w:r>
              <w:t>Elastic modulus /GPa</w:t>
            </w:r>
          </w:p>
        </w:tc>
      </w:tr>
      <w:tr w:rsidR="005A0B86" w14:paraId="3E890E47" w14:textId="77777777" w:rsidTr="005A0B86">
        <w:trPr>
          <w:trHeight w:val="24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DC8B7" w14:textId="77777777" w:rsidR="005A0B86" w:rsidRDefault="005A0B86" w:rsidP="005A0B86">
            <w: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A0074" w14:textId="77777777" w:rsidR="005A0B86" w:rsidRDefault="005A0B86" w:rsidP="005A0B86">
            <w:r>
              <w:t>1-2 upper coal seam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0322A" w14:textId="77777777" w:rsidR="005A0B86" w:rsidRDefault="005A0B86" w:rsidP="005A0B86">
            <w:r>
              <w:t>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14ECD" w14:textId="77777777" w:rsidR="005A0B86" w:rsidRDefault="005A0B86" w:rsidP="005A0B86">
            <w:r>
              <w:t>14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8C445" w14:textId="77777777" w:rsidR="005A0B86" w:rsidRDefault="005A0B86" w:rsidP="005A0B86">
            <w:r>
              <w:t>2.13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E74F2" w14:textId="77777777" w:rsidR="005A0B86" w:rsidRDefault="005A0B86" w:rsidP="005A0B86">
            <w:r>
              <w:t>2</w:t>
            </w:r>
          </w:p>
        </w:tc>
      </w:tr>
      <w:tr w:rsidR="005A0B86" w14:paraId="30EC1338" w14:textId="77777777" w:rsidTr="005A0B86">
        <w:trPr>
          <w:trHeight w:val="24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593A2" w14:textId="77777777" w:rsidR="005A0B86" w:rsidRDefault="005A0B86" w:rsidP="005A0B86">
            <w: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D7F86" w14:textId="77777777" w:rsidR="005A0B86" w:rsidRDefault="005A0B86" w:rsidP="005A0B86">
            <w:r>
              <w:t>sandy mudstone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21112" w14:textId="77777777" w:rsidR="005A0B86" w:rsidRDefault="005A0B86" w:rsidP="005A0B86">
            <w:r>
              <w:t>3.39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5ADC3" w14:textId="77777777" w:rsidR="005A0B86" w:rsidRDefault="005A0B86" w:rsidP="005A0B86">
            <w:r>
              <w:t>26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803F4" w14:textId="77777777" w:rsidR="005A0B86" w:rsidRDefault="005A0B86" w:rsidP="005A0B86">
            <w:r>
              <w:t>2.7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C99FA" w14:textId="77777777" w:rsidR="005A0B86" w:rsidRDefault="005A0B86" w:rsidP="005A0B86">
            <w:r>
              <w:t>11.9</w:t>
            </w:r>
          </w:p>
        </w:tc>
      </w:tr>
      <w:tr w:rsidR="005A0B86" w14:paraId="5F869B9C" w14:textId="77777777" w:rsidTr="005A0B86">
        <w:trPr>
          <w:trHeight w:val="24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A0782" w14:textId="77777777" w:rsidR="005A0B86" w:rsidRDefault="005A0B86" w:rsidP="005A0B86">
            <w: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F00F5" w14:textId="77777777" w:rsidR="005A0B86" w:rsidRDefault="005A0B86" w:rsidP="005A0B86">
            <w:r>
              <w:t>1-2 coal seam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4A53A" w14:textId="77777777" w:rsidR="005A0B86" w:rsidRDefault="005A0B86" w:rsidP="005A0B86">
            <w:r>
              <w:t>0.78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35D0B" w14:textId="77777777" w:rsidR="005A0B86" w:rsidRDefault="005A0B86" w:rsidP="005A0B86">
            <w:r>
              <w:t>14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52099" w14:textId="77777777" w:rsidR="005A0B86" w:rsidRDefault="005A0B86" w:rsidP="005A0B86">
            <w:r>
              <w:t>1.68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070DD" w14:textId="77777777" w:rsidR="005A0B86" w:rsidRDefault="005A0B86" w:rsidP="005A0B86">
            <w:r>
              <w:t>2</w:t>
            </w:r>
          </w:p>
        </w:tc>
      </w:tr>
      <w:tr w:rsidR="005A0B86" w14:paraId="76A409DF" w14:textId="77777777" w:rsidTr="005A0B86">
        <w:trPr>
          <w:trHeight w:val="24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C9AE5" w14:textId="77777777" w:rsidR="005A0B86" w:rsidRDefault="005A0B86" w:rsidP="005A0B86">
            <w: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F1A42" w14:textId="118D78C9" w:rsidR="005A0B86" w:rsidRDefault="005A0B86" w:rsidP="005A0B86">
            <w:r>
              <w:t>siltstone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F325D" w14:textId="77777777" w:rsidR="005A0B86" w:rsidRDefault="005A0B86" w:rsidP="005A0B86">
            <w:r>
              <w:t>18.48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BF234" w14:textId="77777777" w:rsidR="005A0B86" w:rsidRDefault="005A0B86" w:rsidP="005A0B86">
            <w:r>
              <w:t>27.1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77541" w14:textId="77777777" w:rsidR="005A0B86" w:rsidRDefault="005A0B86" w:rsidP="005A0B86">
            <w:r>
              <w:t>5.24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1993" w14:textId="77777777" w:rsidR="005A0B86" w:rsidRDefault="005A0B86" w:rsidP="005A0B86">
            <w:r>
              <w:t>8</w:t>
            </w:r>
          </w:p>
        </w:tc>
      </w:tr>
      <w:tr w:rsidR="005A0B86" w14:paraId="3F2CE94C" w14:textId="77777777" w:rsidTr="005A0B86">
        <w:trPr>
          <w:trHeight w:val="24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B9864" w14:textId="77777777" w:rsidR="005A0B86" w:rsidRDefault="005A0B86" w:rsidP="005A0B86">
            <w: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1E8DA" w14:textId="77777777" w:rsidR="005A0B86" w:rsidRDefault="005A0B86" w:rsidP="005A0B86">
            <w:r>
              <w:t>sandy mudstone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D9B2" w14:textId="77777777" w:rsidR="005A0B86" w:rsidRDefault="005A0B86" w:rsidP="005A0B86">
            <w:r>
              <w:t>7.51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26E15" w14:textId="77777777" w:rsidR="005A0B86" w:rsidRDefault="005A0B86" w:rsidP="005A0B86">
            <w:r>
              <w:t>25.5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61589" w14:textId="77777777" w:rsidR="005A0B86" w:rsidRDefault="005A0B86" w:rsidP="005A0B86">
            <w:r>
              <w:t>3.62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516EB" w14:textId="77777777" w:rsidR="005A0B86" w:rsidRDefault="005A0B86" w:rsidP="005A0B86">
            <w:r>
              <w:t>8.6</w:t>
            </w:r>
          </w:p>
        </w:tc>
      </w:tr>
      <w:tr w:rsidR="005A0B86" w14:paraId="54584BBF" w14:textId="77777777" w:rsidTr="005A0B86">
        <w:trPr>
          <w:trHeight w:val="24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EDDBB" w14:textId="77777777" w:rsidR="005A0B86" w:rsidRDefault="005A0B86" w:rsidP="005A0B86">
            <w: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0F99" w14:textId="77777777" w:rsidR="005A0B86" w:rsidRDefault="005A0B86" w:rsidP="005A0B86">
            <w:r>
              <w:t>2-2 coal seam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310E" w14:textId="77777777" w:rsidR="005A0B86" w:rsidRDefault="005A0B86" w:rsidP="005A0B86">
            <w:r>
              <w:t>2.82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2C312" w14:textId="77777777" w:rsidR="005A0B86" w:rsidRDefault="005A0B86" w:rsidP="005A0B86">
            <w:r>
              <w:t>14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27356" w14:textId="77777777" w:rsidR="005A0B86" w:rsidRDefault="005A0B86" w:rsidP="005A0B86">
            <w:r>
              <w:t>1.17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F965E" w14:textId="77777777" w:rsidR="005A0B86" w:rsidRDefault="005A0B86" w:rsidP="005A0B86">
            <w:r>
              <w:t>2</w:t>
            </w:r>
          </w:p>
        </w:tc>
      </w:tr>
      <w:tr w:rsidR="005A0B86" w14:paraId="16F2E482" w14:textId="77777777" w:rsidTr="005A0B86">
        <w:trPr>
          <w:trHeight w:val="24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EAFAF" w14:textId="77777777" w:rsidR="005A0B86" w:rsidRDefault="005A0B86" w:rsidP="005A0B86">
            <w: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6A97B" w14:textId="77777777" w:rsidR="005A0B86" w:rsidRDefault="005A0B86" w:rsidP="005A0B86">
            <w:r>
              <w:t>sandy mudstone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0DCE1" w14:textId="77777777" w:rsidR="005A0B86" w:rsidRDefault="005A0B86" w:rsidP="005A0B86">
            <w:r>
              <w:t>14.2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66DB2" w14:textId="77777777" w:rsidR="005A0B86" w:rsidRDefault="005A0B86" w:rsidP="005A0B86">
            <w:r>
              <w:t>25.6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03DB" w14:textId="77777777" w:rsidR="005A0B86" w:rsidRDefault="005A0B86" w:rsidP="005A0B86">
            <w:r>
              <w:t>4.21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FB942" w14:textId="77777777" w:rsidR="005A0B86" w:rsidRDefault="005A0B86" w:rsidP="005A0B86">
            <w:r>
              <w:t>8.21</w:t>
            </w:r>
          </w:p>
        </w:tc>
      </w:tr>
      <w:tr w:rsidR="005A0B86" w14:paraId="22DC41FA" w14:textId="77777777" w:rsidTr="005A0B86">
        <w:trPr>
          <w:trHeight w:val="24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5064C" w14:textId="77777777" w:rsidR="005A0B86" w:rsidRDefault="005A0B86" w:rsidP="005A0B86">
            <w: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F7EDB" w14:textId="7B5F7A3A" w:rsidR="005A0B86" w:rsidRDefault="005A0B86" w:rsidP="005A0B86">
            <w:r>
              <w:t>medium sandstone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26B1B" w14:textId="77777777" w:rsidR="005A0B86" w:rsidRDefault="005A0B86" w:rsidP="005A0B86">
            <w:r>
              <w:t>20.89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3B298" w14:textId="77777777" w:rsidR="005A0B86" w:rsidRDefault="005A0B86" w:rsidP="005A0B86">
            <w:r>
              <w:t>26.1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2524" w14:textId="77777777" w:rsidR="005A0B86" w:rsidRDefault="005A0B86" w:rsidP="005A0B86">
            <w:r>
              <w:t>4.45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8D190" w14:textId="77777777" w:rsidR="005A0B86" w:rsidRDefault="005A0B86" w:rsidP="005A0B86">
            <w:r>
              <w:t>8.14</w:t>
            </w:r>
          </w:p>
        </w:tc>
      </w:tr>
      <w:tr w:rsidR="005A0B86" w14:paraId="0DFEE204" w14:textId="77777777" w:rsidTr="005A0B86">
        <w:trPr>
          <w:trHeight w:val="24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BE44A" w14:textId="77777777" w:rsidR="005A0B86" w:rsidRDefault="005A0B86" w:rsidP="005A0B86">
            <w: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1EE3B" w14:textId="77777777" w:rsidR="005A0B86" w:rsidRDefault="005A0B86" w:rsidP="005A0B86">
            <w:r>
              <w:t>sandy mudstone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374F" w14:textId="77777777" w:rsidR="005A0B86" w:rsidRDefault="005A0B86" w:rsidP="005A0B86">
            <w:r>
              <w:t>14.97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F9E81" w14:textId="77777777" w:rsidR="005A0B86" w:rsidRDefault="005A0B86" w:rsidP="005A0B86">
            <w:r>
              <w:t>25.4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754F" w14:textId="77777777" w:rsidR="005A0B86" w:rsidRDefault="005A0B86" w:rsidP="005A0B86">
            <w:r>
              <w:t>1.93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1253F" w14:textId="77777777" w:rsidR="005A0B86" w:rsidRDefault="005A0B86" w:rsidP="005A0B86">
            <w:r>
              <w:t>10.99</w:t>
            </w:r>
          </w:p>
        </w:tc>
      </w:tr>
      <w:tr w:rsidR="005A0B86" w14:paraId="10AA1DFB" w14:textId="77777777" w:rsidTr="005A0B86">
        <w:trPr>
          <w:trHeight w:val="24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7E4F" w14:textId="77777777" w:rsidR="005A0B86" w:rsidRDefault="005A0B86" w:rsidP="005A0B86">
            <w: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761C9" w14:textId="18E100A7" w:rsidR="005A0B86" w:rsidRDefault="005A0B86" w:rsidP="005A0B86">
            <w:r>
              <w:t>fine sandstone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F21A2" w14:textId="77777777" w:rsidR="005A0B86" w:rsidRDefault="005A0B86" w:rsidP="005A0B86">
            <w:r>
              <w:t>22.86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9ED84" w14:textId="77777777" w:rsidR="005A0B86" w:rsidRDefault="005A0B86" w:rsidP="005A0B86">
            <w:r>
              <w:t>27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99422" w14:textId="77777777" w:rsidR="005A0B86" w:rsidRDefault="005A0B86" w:rsidP="005A0B86">
            <w:r>
              <w:t>9.26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A928" w14:textId="77777777" w:rsidR="005A0B86" w:rsidRDefault="005A0B86" w:rsidP="005A0B86">
            <w:r>
              <w:t>14</w:t>
            </w:r>
          </w:p>
        </w:tc>
      </w:tr>
      <w:tr w:rsidR="005A0B86" w14:paraId="32B032E0" w14:textId="77777777" w:rsidTr="005A0B86">
        <w:trPr>
          <w:trHeight w:val="24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CCD5F" w14:textId="77777777" w:rsidR="005A0B86" w:rsidRDefault="005A0B86" w:rsidP="005A0B86">
            <w: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9AC7" w14:textId="77777777" w:rsidR="005A0B86" w:rsidRDefault="005A0B86" w:rsidP="005A0B86">
            <w:r>
              <w:t>sandy mudstone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9D9B" w14:textId="77777777" w:rsidR="005A0B86" w:rsidRDefault="005A0B86" w:rsidP="005A0B86">
            <w:r>
              <w:t>14.43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830EE" w14:textId="77777777" w:rsidR="005A0B86" w:rsidRDefault="005A0B86" w:rsidP="005A0B86">
            <w:r>
              <w:t>26.1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EA56" w14:textId="77777777" w:rsidR="005A0B86" w:rsidRDefault="005A0B86" w:rsidP="005A0B86">
            <w:r>
              <w:t>1.52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B0D7" w14:textId="77777777" w:rsidR="005A0B86" w:rsidRDefault="005A0B86" w:rsidP="005A0B86">
            <w:r>
              <w:t>10.56</w:t>
            </w:r>
          </w:p>
        </w:tc>
      </w:tr>
      <w:tr w:rsidR="005A0B86" w14:paraId="04F61B33" w14:textId="77777777" w:rsidTr="005A0B86">
        <w:trPr>
          <w:trHeight w:val="24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C7E23" w14:textId="77777777" w:rsidR="005A0B86" w:rsidRDefault="005A0B86" w:rsidP="005A0B86">
            <w: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9FD87D" w14:textId="0AE2CAA2" w:rsidR="005A0B86" w:rsidRDefault="005A0B86" w:rsidP="005A0B86">
            <w:r>
              <w:t>4-2 coal seam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40E9BC" w14:textId="77777777" w:rsidR="005A0B86" w:rsidRDefault="005A0B86" w:rsidP="005A0B86">
            <w:r>
              <w:t>7.23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539F39" w14:textId="77777777" w:rsidR="005A0B86" w:rsidRDefault="005A0B86" w:rsidP="005A0B86">
            <w:r>
              <w:t>14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1023F2" w14:textId="77777777" w:rsidR="005A0B86" w:rsidRDefault="005A0B86" w:rsidP="005A0B86">
            <w:r>
              <w:t>1.08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FFDBC" w14:textId="77777777" w:rsidR="005A0B86" w:rsidRDefault="005A0B86" w:rsidP="005A0B86">
            <w:r>
              <w:t>2</w:t>
            </w:r>
          </w:p>
        </w:tc>
      </w:tr>
    </w:tbl>
    <w:p w14:paraId="593A0CAD" w14:textId="77777777" w:rsidR="005A0B86" w:rsidRDefault="005A0B86" w:rsidP="000643FB">
      <w:pPr>
        <w:rPr>
          <w:rFonts w:cs="Times New Roman"/>
          <w:szCs w:val="24"/>
        </w:rPr>
        <w:sectPr w:rsidR="005A0B86" w:rsidSect="007D13C9">
          <w:pgSz w:w="12240" w:h="15840"/>
          <w:pgMar w:top="1138" w:right="1181" w:bottom="1138" w:left="1282" w:header="283" w:footer="510" w:gutter="0"/>
          <w:lnNumType w:countBy="1" w:restart="continuous"/>
          <w:cols w:space="720"/>
          <w:docGrid w:linePitch="360"/>
        </w:sectPr>
      </w:pPr>
    </w:p>
    <w:p w14:paraId="08514D5A" w14:textId="08C17210" w:rsidR="005A0B86" w:rsidRDefault="005A0B86" w:rsidP="005A0B86">
      <w:r w:rsidRPr="005A0B86">
        <w:rPr>
          <w:b/>
          <w:bCs/>
        </w:rPr>
        <w:lastRenderedPageBreak/>
        <w:t>Table 4</w:t>
      </w:r>
      <w:r>
        <w:t xml:space="preserve"> Regional mining pressures before and after fracturing.</w:t>
      </w: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2410"/>
        <w:gridCol w:w="2268"/>
        <w:gridCol w:w="2126"/>
        <w:gridCol w:w="2410"/>
      </w:tblGrid>
      <w:tr w:rsidR="005A0B86" w14:paraId="2CB773D1" w14:textId="77777777" w:rsidTr="005A0B86">
        <w:trPr>
          <w:trHeight w:val="251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138D5" w14:textId="77777777" w:rsidR="005A0B86" w:rsidRDefault="005A0B86" w:rsidP="005A0B86">
            <w:r>
              <w:t>Zone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E13A0" w14:textId="77777777" w:rsidR="005A0B86" w:rsidRDefault="005A0B86" w:rsidP="005A0B86">
            <w:r>
              <w:t>Weighting step /m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03CF91" w14:textId="77777777" w:rsidR="005A0B86" w:rsidRDefault="005A0B86" w:rsidP="005A0B86">
            <w:r>
              <w:t>Weighting period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EE3D6" w14:textId="77777777" w:rsidR="005A0B86" w:rsidRDefault="005A0B86" w:rsidP="005A0B86">
            <w:r>
              <w:t>Weighting support resistance /bar</w:t>
            </w:r>
          </w:p>
        </w:tc>
      </w:tr>
      <w:tr w:rsidR="005A0B86" w14:paraId="51ADC16D" w14:textId="77777777" w:rsidTr="005A0B86">
        <w:trPr>
          <w:trHeight w:val="145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E2E20F" w14:textId="4A0CAACA" w:rsidR="005A0B86" w:rsidRDefault="005A0B86" w:rsidP="005A0B86">
            <w:r>
              <w:t>Non-fracturing area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0717B7" w14:textId="77777777" w:rsidR="005A0B86" w:rsidRDefault="005A0B86" w:rsidP="005A0B86">
            <w:r>
              <w:t>18.4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259F26" w14:textId="77777777" w:rsidR="005A0B86" w:rsidRDefault="005A0B86" w:rsidP="005A0B86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573C35" w14:textId="77777777" w:rsidR="005A0B86" w:rsidRDefault="005A0B86" w:rsidP="005A0B86">
            <w:r>
              <w:t>574</w:t>
            </w:r>
          </w:p>
        </w:tc>
      </w:tr>
      <w:tr w:rsidR="005A0B86" w14:paraId="0A08205E" w14:textId="77777777" w:rsidTr="005A0B86">
        <w:trPr>
          <w:trHeight w:val="145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25C53" w14:textId="77777777" w:rsidR="005A0B86" w:rsidRDefault="005A0B86" w:rsidP="005A0B8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C9AF1" w14:textId="77777777" w:rsidR="005A0B86" w:rsidRDefault="005A0B86" w:rsidP="005A0B86">
            <w:r>
              <w:t>19.2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0F1A1" w14:textId="77777777" w:rsidR="005A0B86" w:rsidRDefault="005A0B86" w:rsidP="005A0B86">
            <w: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2A4C5" w14:textId="77777777" w:rsidR="005A0B86" w:rsidRDefault="005A0B86" w:rsidP="005A0B86">
            <w:r>
              <w:t>573</w:t>
            </w:r>
          </w:p>
        </w:tc>
      </w:tr>
      <w:tr w:rsidR="005A0B86" w14:paraId="6903274C" w14:textId="77777777" w:rsidTr="005A0B86">
        <w:trPr>
          <w:trHeight w:val="145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E60EE" w14:textId="77777777" w:rsidR="005A0B86" w:rsidRDefault="005A0B86" w:rsidP="005A0B8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7FCD" w14:textId="77777777" w:rsidR="005A0B86" w:rsidRDefault="005A0B86" w:rsidP="005A0B86">
            <w:r>
              <w:t>18.5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A054" w14:textId="77777777" w:rsidR="005A0B86" w:rsidRDefault="005A0B86" w:rsidP="005A0B86">
            <w: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BB3F1" w14:textId="77777777" w:rsidR="005A0B86" w:rsidRDefault="005A0B86" w:rsidP="005A0B86">
            <w:r>
              <w:t>576</w:t>
            </w:r>
          </w:p>
        </w:tc>
      </w:tr>
      <w:tr w:rsidR="005A0B86" w14:paraId="04A951BE" w14:textId="77777777" w:rsidTr="005A0B86">
        <w:trPr>
          <w:trHeight w:val="145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78D77" w14:textId="77777777" w:rsidR="005A0B86" w:rsidRDefault="005A0B86" w:rsidP="005A0B86">
            <w:r>
              <w:t>Mean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CAD58F" w14:textId="77777777" w:rsidR="005A0B86" w:rsidRDefault="005A0B86" w:rsidP="005A0B86">
            <w:r>
              <w:t>18.7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6FCC28" w14:textId="77777777" w:rsidR="005A0B86" w:rsidRDefault="005A0B86" w:rsidP="005A0B86">
            <w:r>
              <w:t>Mean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7E217" w14:textId="77777777" w:rsidR="005A0B86" w:rsidRDefault="005A0B86" w:rsidP="005A0B86">
            <w:r>
              <w:t>574.3</w:t>
            </w:r>
          </w:p>
        </w:tc>
      </w:tr>
      <w:tr w:rsidR="005A0B86" w14:paraId="082AEFD7" w14:textId="77777777" w:rsidTr="005A0B86">
        <w:trPr>
          <w:trHeight w:val="145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B1A124" w14:textId="77777777" w:rsidR="005A0B86" w:rsidRDefault="005A0B86" w:rsidP="005A0B86">
            <w:r>
              <w:t xml:space="preserve">Fracturing area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7FC7FB" w14:textId="77777777" w:rsidR="005A0B86" w:rsidRDefault="005A0B86" w:rsidP="005A0B86"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27C338" w14:textId="77777777" w:rsidR="005A0B86" w:rsidRDefault="005A0B86" w:rsidP="005A0B86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92FC9" w14:textId="77777777" w:rsidR="005A0B86" w:rsidRDefault="005A0B86" w:rsidP="005A0B86">
            <w:r>
              <w:t>492</w:t>
            </w:r>
          </w:p>
        </w:tc>
      </w:tr>
      <w:tr w:rsidR="005A0B86" w14:paraId="1E542A90" w14:textId="77777777" w:rsidTr="005A0B86">
        <w:trPr>
          <w:trHeight w:val="145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FB8F5" w14:textId="77777777" w:rsidR="005A0B86" w:rsidRDefault="005A0B86" w:rsidP="005A0B8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79581" w14:textId="77777777" w:rsidR="005A0B86" w:rsidRDefault="005A0B86" w:rsidP="005A0B86">
            <w:r>
              <w:t>6.4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F2B23" w14:textId="77777777" w:rsidR="005A0B86" w:rsidRDefault="005A0B86" w:rsidP="005A0B86">
            <w: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6BD2C" w14:textId="77777777" w:rsidR="005A0B86" w:rsidRDefault="005A0B86" w:rsidP="005A0B86">
            <w:r>
              <w:t>464</w:t>
            </w:r>
          </w:p>
        </w:tc>
      </w:tr>
      <w:tr w:rsidR="005A0B86" w14:paraId="6DD97810" w14:textId="77777777" w:rsidTr="005A0B86">
        <w:trPr>
          <w:trHeight w:val="145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1873E" w14:textId="77777777" w:rsidR="005A0B86" w:rsidRDefault="005A0B86" w:rsidP="005A0B8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E2073" w14:textId="77777777" w:rsidR="005A0B86" w:rsidRDefault="005A0B86" w:rsidP="005A0B86">
            <w: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FCE31" w14:textId="77777777" w:rsidR="005A0B86" w:rsidRDefault="005A0B86" w:rsidP="005A0B86">
            <w: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615A7" w14:textId="77777777" w:rsidR="005A0B86" w:rsidRDefault="005A0B86" w:rsidP="005A0B86">
            <w:r>
              <w:t>477</w:t>
            </w:r>
          </w:p>
        </w:tc>
      </w:tr>
      <w:tr w:rsidR="005A0B86" w14:paraId="30DB6425" w14:textId="77777777" w:rsidTr="005A0B86">
        <w:trPr>
          <w:trHeight w:val="145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FFA31" w14:textId="77777777" w:rsidR="005A0B86" w:rsidRDefault="005A0B86" w:rsidP="005A0B8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E17B9" w14:textId="77777777" w:rsidR="005A0B86" w:rsidRDefault="005A0B86" w:rsidP="005A0B86">
            <w:r>
              <w:t>11.2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0D998" w14:textId="77777777" w:rsidR="005A0B86" w:rsidRDefault="005A0B86" w:rsidP="005A0B86">
            <w: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85757" w14:textId="77777777" w:rsidR="005A0B86" w:rsidRDefault="005A0B86" w:rsidP="005A0B86">
            <w:r>
              <w:t>452</w:t>
            </w:r>
          </w:p>
        </w:tc>
      </w:tr>
      <w:tr w:rsidR="005A0B86" w14:paraId="453ED42A" w14:textId="77777777" w:rsidTr="005A0B86">
        <w:trPr>
          <w:trHeight w:val="145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DBA7A" w14:textId="77777777" w:rsidR="005A0B86" w:rsidRDefault="005A0B86" w:rsidP="005A0B8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7CEC3" w14:textId="77777777" w:rsidR="005A0B86" w:rsidRDefault="005A0B86" w:rsidP="005A0B86">
            <w:r>
              <w:t>9.6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3CCCE" w14:textId="77777777" w:rsidR="005A0B86" w:rsidRDefault="005A0B86" w:rsidP="005A0B86">
            <w: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DCFD" w14:textId="77777777" w:rsidR="005A0B86" w:rsidRDefault="005A0B86" w:rsidP="005A0B86">
            <w:r>
              <w:t>444</w:t>
            </w:r>
          </w:p>
        </w:tc>
      </w:tr>
      <w:tr w:rsidR="005A0B86" w14:paraId="2EB985A8" w14:textId="77777777" w:rsidTr="005A0B86">
        <w:trPr>
          <w:trHeight w:val="145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2BA6" w14:textId="77777777" w:rsidR="005A0B86" w:rsidRDefault="005A0B86" w:rsidP="005A0B8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D315C" w14:textId="77777777" w:rsidR="005A0B86" w:rsidRDefault="005A0B86" w:rsidP="005A0B86">
            <w:r>
              <w:t>7.2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B56C9" w14:textId="77777777" w:rsidR="005A0B86" w:rsidRDefault="005A0B86" w:rsidP="005A0B86">
            <w: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37FB" w14:textId="77777777" w:rsidR="005A0B86" w:rsidRDefault="005A0B86" w:rsidP="005A0B86">
            <w:r>
              <w:t>519</w:t>
            </w:r>
          </w:p>
        </w:tc>
      </w:tr>
      <w:tr w:rsidR="005A0B86" w14:paraId="6D8925C9" w14:textId="77777777" w:rsidTr="005A0B86">
        <w:trPr>
          <w:trHeight w:val="145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93FF8" w14:textId="77777777" w:rsidR="005A0B86" w:rsidRDefault="005A0B86" w:rsidP="005A0B8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E0EF" w14:textId="77777777" w:rsidR="005A0B86" w:rsidRDefault="005A0B86" w:rsidP="005A0B86">
            <w:r>
              <w:t>6.4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D3AD8" w14:textId="77777777" w:rsidR="005A0B86" w:rsidRDefault="005A0B86" w:rsidP="005A0B86">
            <w: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3A6B" w14:textId="77777777" w:rsidR="005A0B86" w:rsidRDefault="005A0B86" w:rsidP="005A0B86">
            <w:r>
              <w:t>474</w:t>
            </w:r>
          </w:p>
        </w:tc>
      </w:tr>
      <w:tr w:rsidR="005A0B86" w14:paraId="30C3583C" w14:textId="77777777" w:rsidTr="005A0B86">
        <w:trPr>
          <w:trHeight w:val="145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7B873B" w14:textId="77777777" w:rsidR="005A0B86" w:rsidRDefault="005A0B86" w:rsidP="005A0B86">
            <w:r>
              <w:t>Mean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FFBBF9" w14:textId="77777777" w:rsidR="005A0B86" w:rsidRDefault="005A0B86" w:rsidP="005A0B86">
            <w:r>
              <w:t>8.6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B1B9E" w14:textId="77777777" w:rsidR="005A0B86" w:rsidRDefault="005A0B86" w:rsidP="005A0B86">
            <w:r>
              <w:t>Mean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F6646" w14:textId="77777777" w:rsidR="005A0B86" w:rsidRDefault="005A0B86" w:rsidP="005A0B86">
            <w:r>
              <w:t>472</w:t>
            </w:r>
          </w:p>
        </w:tc>
      </w:tr>
    </w:tbl>
    <w:p w14:paraId="784A3F48" w14:textId="77777777" w:rsidR="00FA332C" w:rsidRPr="005C6ECF" w:rsidRDefault="00FA332C" w:rsidP="000643FB">
      <w:pPr>
        <w:rPr>
          <w:lang w:eastAsia="zh-CN"/>
        </w:rPr>
      </w:pPr>
      <w:bookmarkStart w:id="0" w:name="_GoBack"/>
      <w:bookmarkEnd w:id="0"/>
    </w:p>
    <w:sectPr w:rsidR="00FA332C" w:rsidRPr="005C6ECF" w:rsidSect="007D13C9">
      <w:pgSz w:w="12240" w:h="15840"/>
      <w:pgMar w:top="1138" w:right="1181" w:bottom="1138" w:left="1282" w:header="283" w:footer="510" w:gutter="0"/>
      <w:lnNumType w:countBy="1" w:restart="continuous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147" w16cex:dateUtc="2023-04-05T06:16:00Z"/>
  <w16cex:commentExtensible w16cex:durableId="27D805A7" w16cex:dateUtc="2023-04-05T06:35:00Z"/>
  <w16cex:commentExtensible w16cex:durableId="27D8227A" w16cex:dateUtc="2023-04-05T08:38:00Z"/>
  <w16cex:commentExtensible w16cex:durableId="27D80C5D" w16cex:dateUtc="2023-04-05T07:03:00Z"/>
  <w16cex:commentExtensible w16cex:durableId="27D80C49" w16cex:dateUtc="2023-04-05T07:03:00Z"/>
  <w16cex:commentExtensible w16cex:durableId="27D80C12" w16cex:dateUtc="2023-04-05T07:02:00Z"/>
  <w16cex:commentExtensible w16cex:durableId="27D80B83" w16cex:dateUtc="2023-04-05T07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C3F3C5" w16cid:durableId="27D80147"/>
  <w16cid:commentId w16cid:paraId="2B431FD0" w16cid:durableId="27D805A7"/>
  <w16cid:commentId w16cid:paraId="3F8DF188" w16cid:durableId="27D8227A"/>
  <w16cid:commentId w16cid:paraId="480328E2" w16cid:durableId="27D80C5D"/>
  <w16cid:commentId w16cid:paraId="7FCD2BC8" w16cid:durableId="27D80C49"/>
  <w16cid:commentId w16cid:paraId="0BBB336D" w16cid:durableId="27D80C12"/>
  <w16cid:commentId w16cid:paraId="491F9770" w16cid:durableId="27D80B8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CFA55" w14:textId="77777777" w:rsidR="00977336" w:rsidRDefault="00977336" w:rsidP="00117666">
      <w:pPr>
        <w:spacing w:after="0"/>
      </w:pPr>
      <w:r>
        <w:separator/>
      </w:r>
    </w:p>
  </w:endnote>
  <w:endnote w:type="continuationSeparator" w:id="0">
    <w:p w14:paraId="0A0EA2A2" w14:textId="77777777" w:rsidR="00977336" w:rsidRDefault="0097733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3713a231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FCB79" w14:textId="12AE25FB" w:rsidR="00D51F74" w:rsidRPr="00577C4C" w:rsidRDefault="00D51F74">
    <w:pPr>
      <w:pStyle w:val="a8"/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0C9A1E" wp14:editId="3DF3CCF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6276A" w14:textId="77777777" w:rsidR="00D51F74" w:rsidRPr="00577C4C" w:rsidRDefault="00D51F74">
                          <w:pPr>
                            <w:pStyle w:val="a8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373FF" w:rsidRPr="00F373FF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C9A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2B86276A" w14:textId="77777777" w:rsidR="00D51F74" w:rsidRPr="00577C4C" w:rsidRDefault="00D51F74">
                    <w:pPr>
                      <w:pStyle w:val="a8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373FF" w:rsidRPr="00F373FF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8A60F" w14:textId="77777777" w:rsidR="00D51F74" w:rsidRPr="00577C4C" w:rsidRDefault="00D51F74">
    <w:pPr>
      <w:pStyle w:val="a8"/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127D7DA" wp14:editId="10908CC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0BEFB" w14:textId="77777777" w:rsidR="00D51F74" w:rsidRPr="00577C4C" w:rsidRDefault="00D51F74">
                          <w:pPr>
                            <w:pStyle w:val="a8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373FF" w:rsidRPr="00F373FF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1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7D7D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4C0BEFB" w14:textId="77777777" w:rsidR="00D51F74" w:rsidRPr="00577C4C" w:rsidRDefault="00D51F74">
                    <w:pPr>
                      <w:pStyle w:val="a8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373FF" w:rsidRPr="00F373FF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1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61258" w14:textId="77777777" w:rsidR="00977336" w:rsidRDefault="00977336" w:rsidP="00117666">
      <w:pPr>
        <w:spacing w:after="0"/>
      </w:pPr>
      <w:r>
        <w:separator/>
      </w:r>
    </w:p>
  </w:footnote>
  <w:footnote w:type="continuationSeparator" w:id="0">
    <w:p w14:paraId="7092CFF9" w14:textId="77777777" w:rsidR="00977336" w:rsidRDefault="0097733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4DC69" w14:textId="33901020" w:rsidR="00D51F74" w:rsidRDefault="00D51F74" w:rsidP="00A53000">
    <w:pPr>
      <w:pStyle w:val="a7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8BB7"/>
    <w:multiLevelType w:val="singleLevel"/>
    <w:tmpl w:val="37C28BB7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960B6"/>
    <w:multiLevelType w:val="multilevel"/>
    <w:tmpl w:val="436960B6"/>
    <w:lvl w:ilvl="0">
      <w:start w:val="1"/>
      <w:numFmt w:val="decimal"/>
      <w:lvlText w:val="[%1]"/>
      <w:lvlJc w:val="left"/>
      <w:pPr>
        <w:ind w:left="720" w:hanging="36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27832"/>
    <w:multiLevelType w:val="hybridMultilevel"/>
    <w:tmpl w:val="C342688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DBC6F29"/>
    <w:multiLevelType w:val="multilevel"/>
    <w:tmpl w:val="C6A8CCEA"/>
    <w:numStyleLink w:val="Headings"/>
  </w:abstractNum>
  <w:abstractNum w:abstractNumId="20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6"/>
  </w:num>
  <w:num w:numId="9">
    <w:abstractNumId w:val="10"/>
  </w:num>
  <w:num w:numId="10">
    <w:abstractNumId w:val="8"/>
  </w:num>
  <w:num w:numId="11">
    <w:abstractNumId w:val="2"/>
  </w:num>
  <w:num w:numId="12">
    <w:abstractNumId w:val="20"/>
  </w:num>
  <w:num w:numId="13">
    <w:abstractNumId w:val="14"/>
  </w:num>
  <w:num w:numId="14">
    <w:abstractNumId w:val="4"/>
  </w:num>
  <w:num w:numId="15">
    <w:abstractNumId w:val="13"/>
  </w:num>
  <w:num w:numId="16">
    <w:abstractNumId w:val="16"/>
  </w:num>
  <w:num w:numId="17">
    <w:abstractNumId w:val="3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9"/>
  </w:num>
  <w:num w:numId="21">
    <w:abstractNumId w:val="3"/>
  </w:num>
  <w:num w:numId="22">
    <w:abstractNumId w:val="3"/>
    <w:lvlOverride w:ilvl="0">
      <w:startOverride w:val="1"/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7"/>
  </w:num>
  <w:num w:numId="24">
    <w:abstractNumId w:val="1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20"/>
    <w:rsid w:val="000001BE"/>
    <w:rsid w:val="00015D7B"/>
    <w:rsid w:val="0002273A"/>
    <w:rsid w:val="00027006"/>
    <w:rsid w:val="00034304"/>
    <w:rsid w:val="00035434"/>
    <w:rsid w:val="00045678"/>
    <w:rsid w:val="000458E4"/>
    <w:rsid w:val="00063D84"/>
    <w:rsid w:val="000643FB"/>
    <w:rsid w:val="0006636D"/>
    <w:rsid w:val="00077D53"/>
    <w:rsid w:val="00081394"/>
    <w:rsid w:val="000B34BD"/>
    <w:rsid w:val="000C7E2A"/>
    <w:rsid w:val="000F4CFB"/>
    <w:rsid w:val="00117666"/>
    <w:rsid w:val="001223A7"/>
    <w:rsid w:val="00134256"/>
    <w:rsid w:val="00147395"/>
    <w:rsid w:val="00152161"/>
    <w:rsid w:val="001552C9"/>
    <w:rsid w:val="001643FF"/>
    <w:rsid w:val="00177D84"/>
    <w:rsid w:val="001964EF"/>
    <w:rsid w:val="001B1A2C"/>
    <w:rsid w:val="001B2D25"/>
    <w:rsid w:val="001D5C23"/>
    <w:rsid w:val="001E4F08"/>
    <w:rsid w:val="001F4C07"/>
    <w:rsid w:val="0020369F"/>
    <w:rsid w:val="00206322"/>
    <w:rsid w:val="00217BA1"/>
    <w:rsid w:val="00220AEA"/>
    <w:rsid w:val="00226954"/>
    <w:rsid w:val="002277B5"/>
    <w:rsid w:val="00227C7A"/>
    <w:rsid w:val="002368CB"/>
    <w:rsid w:val="002460D2"/>
    <w:rsid w:val="00252CD1"/>
    <w:rsid w:val="002629A3"/>
    <w:rsid w:val="00265660"/>
    <w:rsid w:val="002677A0"/>
    <w:rsid w:val="00267D18"/>
    <w:rsid w:val="002868E2"/>
    <w:rsid w:val="002869C3"/>
    <w:rsid w:val="00290B6F"/>
    <w:rsid w:val="002936E4"/>
    <w:rsid w:val="00296B88"/>
    <w:rsid w:val="00297211"/>
    <w:rsid w:val="002A260D"/>
    <w:rsid w:val="002B4432"/>
    <w:rsid w:val="002C74CA"/>
    <w:rsid w:val="002F5F1F"/>
    <w:rsid w:val="002F6F93"/>
    <w:rsid w:val="002F744D"/>
    <w:rsid w:val="00303DE6"/>
    <w:rsid w:val="00310124"/>
    <w:rsid w:val="00322306"/>
    <w:rsid w:val="00322E53"/>
    <w:rsid w:val="003544FB"/>
    <w:rsid w:val="00365D63"/>
    <w:rsid w:val="0036793B"/>
    <w:rsid w:val="00372682"/>
    <w:rsid w:val="00376CC5"/>
    <w:rsid w:val="0039693B"/>
    <w:rsid w:val="003B2C47"/>
    <w:rsid w:val="003B3C40"/>
    <w:rsid w:val="003D2F2D"/>
    <w:rsid w:val="003E669A"/>
    <w:rsid w:val="00401590"/>
    <w:rsid w:val="0041510D"/>
    <w:rsid w:val="00442232"/>
    <w:rsid w:val="00446E4C"/>
    <w:rsid w:val="00463E3D"/>
    <w:rsid w:val="004645AE"/>
    <w:rsid w:val="00465038"/>
    <w:rsid w:val="00476359"/>
    <w:rsid w:val="004D3E33"/>
    <w:rsid w:val="005063F9"/>
    <w:rsid w:val="00510770"/>
    <w:rsid w:val="00520E0F"/>
    <w:rsid w:val="0052252B"/>
    <w:rsid w:val="005250F2"/>
    <w:rsid w:val="005527F5"/>
    <w:rsid w:val="005767EA"/>
    <w:rsid w:val="005A0B86"/>
    <w:rsid w:val="005A1D84"/>
    <w:rsid w:val="005A70EA"/>
    <w:rsid w:val="005C3963"/>
    <w:rsid w:val="005C6ECF"/>
    <w:rsid w:val="005D1840"/>
    <w:rsid w:val="005D35E4"/>
    <w:rsid w:val="005D7910"/>
    <w:rsid w:val="005E4725"/>
    <w:rsid w:val="006056CF"/>
    <w:rsid w:val="00614C68"/>
    <w:rsid w:val="0062154F"/>
    <w:rsid w:val="00626026"/>
    <w:rsid w:val="00631A8C"/>
    <w:rsid w:val="00651CA2"/>
    <w:rsid w:val="00653D60"/>
    <w:rsid w:val="00660D05"/>
    <w:rsid w:val="00665BAB"/>
    <w:rsid w:val="00671D9A"/>
    <w:rsid w:val="00673952"/>
    <w:rsid w:val="00686C9D"/>
    <w:rsid w:val="006B2D5B"/>
    <w:rsid w:val="006B7D14"/>
    <w:rsid w:val="006C186D"/>
    <w:rsid w:val="006D5B93"/>
    <w:rsid w:val="006E18DE"/>
    <w:rsid w:val="006E54C5"/>
    <w:rsid w:val="00725A7D"/>
    <w:rsid w:val="00727093"/>
    <w:rsid w:val="0073085C"/>
    <w:rsid w:val="00746505"/>
    <w:rsid w:val="00752FD1"/>
    <w:rsid w:val="00760B66"/>
    <w:rsid w:val="007710B3"/>
    <w:rsid w:val="00775881"/>
    <w:rsid w:val="00790BB3"/>
    <w:rsid w:val="0079108E"/>
    <w:rsid w:val="00792043"/>
    <w:rsid w:val="00797EDD"/>
    <w:rsid w:val="007B0322"/>
    <w:rsid w:val="007C0E3F"/>
    <w:rsid w:val="007C206C"/>
    <w:rsid w:val="007C5729"/>
    <w:rsid w:val="007D13C9"/>
    <w:rsid w:val="007F572A"/>
    <w:rsid w:val="00805F4E"/>
    <w:rsid w:val="008111E4"/>
    <w:rsid w:val="0081301C"/>
    <w:rsid w:val="00817DD6"/>
    <w:rsid w:val="00825058"/>
    <w:rsid w:val="0082515B"/>
    <w:rsid w:val="00842BAE"/>
    <w:rsid w:val="008629A9"/>
    <w:rsid w:val="0088513A"/>
    <w:rsid w:val="00893C19"/>
    <w:rsid w:val="00895308"/>
    <w:rsid w:val="008A0240"/>
    <w:rsid w:val="008A08F3"/>
    <w:rsid w:val="008D6C8D"/>
    <w:rsid w:val="008E2B54"/>
    <w:rsid w:val="008E4404"/>
    <w:rsid w:val="008E58C7"/>
    <w:rsid w:val="008F5021"/>
    <w:rsid w:val="00943573"/>
    <w:rsid w:val="00946010"/>
    <w:rsid w:val="00971B61"/>
    <w:rsid w:val="00977336"/>
    <w:rsid w:val="00980C31"/>
    <w:rsid w:val="009955FF"/>
    <w:rsid w:val="009C40DB"/>
    <w:rsid w:val="009D259D"/>
    <w:rsid w:val="00A00487"/>
    <w:rsid w:val="00A11D20"/>
    <w:rsid w:val="00A23822"/>
    <w:rsid w:val="00A353B4"/>
    <w:rsid w:val="00A50D9D"/>
    <w:rsid w:val="00A53000"/>
    <w:rsid w:val="00A545C6"/>
    <w:rsid w:val="00A75F87"/>
    <w:rsid w:val="00A95D8B"/>
    <w:rsid w:val="00AC0270"/>
    <w:rsid w:val="00AC2462"/>
    <w:rsid w:val="00AC3EA3"/>
    <w:rsid w:val="00AC792D"/>
    <w:rsid w:val="00B304A9"/>
    <w:rsid w:val="00B657B8"/>
    <w:rsid w:val="00B84920"/>
    <w:rsid w:val="00B8556A"/>
    <w:rsid w:val="00BB41CE"/>
    <w:rsid w:val="00BB6949"/>
    <w:rsid w:val="00BD674B"/>
    <w:rsid w:val="00C012A3"/>
    <w:rsid w:val="00C16F19"/>
    <w:rsid w:val="00C30EB1"/>
    <w:rsid w:val="00C52A7B"/>
    <w:rsid w:val="00C6324C"/>
    <w:rsid w:val="00C679AA"/>
    <w:rsid w:val="00C724CF"/>
    <w:rsid w:val="00C75972"/>
    <w:rsid w:val="00C77B77"/>
    <w:rsid w:val="00C82792"/>
    <w:rsid w:val="00C948FD"/>
    <w:rsid w:val="00CA360F"/>
    <w:rsid w:val="00CB2220"/>
    <w:rsid w:val="00CB43D5"/>
    <w:rsid w:val="00CC76F9"/>
    <w:rsid w:val="00CD066B"/>
    <w:rsid w:val="00CD3ECE"/>
    <w:rsid w:val="00CD46E2"/>
    <w:rsid w:val="00D00D0B"/>
    <w:rsid w:val="00D04B69"/>
    <w:rsid w:val="00D17FBC"/>
    <w:rsid w:val="00D37FAB"/>
    <w:rsid w:val="00D40420"/>
    <w:rsid w:val="00D51F74"/>
    <w:rsid w:val="00D537FA"/>
    <w:rsid w:val="00D80D99"/>
    <w:rsid w:val="00D867EC"/>
    <w:rsid w:val="00D9503C"/>
    <w:rsid w:val="00DD73EF"/>
    <w:rsid w:val="00DE23E8"/>
    <w:rsid w:val="00DE7C4F"/>
    <w:rsid w:val="00DF187F"/>
    <w:rsid w:val="00E0128B"/>
    <w:rsid w:val="00E11C78"/>
    <w:rsid w:val="00E41589"/>
    <w:rsid w:val="00E64E17"/>
    <w:rsid w:val="00E852EA"/>
    <w:rsid w:val="00E90642"/>
    <w:rsid w:val="00E944B8"/>
    <w:rsid w:val="00E9781A"/>
    <w:rsid w:val="00EA3D3C"/>
    <w:rsid w:val="00EC7CC3"/>
    <w:rsid w:val="00EE184C"/>
    <w:rsid w:val="00EF6458"/>
    <w:rsid w:val="00F254A4"/>
    <w:rsid w:val="00F373FF"/>
    <w:rsid w:val="00F46494"/>
    <w:rsid w:val="00F558AB"/>
    <w:rsid w:val="00F61D89"/>
    <w:rsid w:val="00F86ABB"/>
    <w:rsid w:val="00F97039"/>
    <w:rsid w:val="00FA332C"/>
    <w:rsid w:val="00FD7648"/>
    <w:rsid w:val="00FE2770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EA237"/>
  <w15:docId w15:val="{757ABA37-7D5A-42D5-8BA2-C3ABF0C3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08F3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D80D99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a4">
    <w:name w:val="Emphasis"/>
    <w:basedOn w:val="a1"/>
    <w:uiPriority w:val="20"/>
    <w:qFormat/>
    <w:rsid w:val="00C724CF"/>
    <w:rPr>
      <w:rFonts w:ascii="Times New Roman" w:hAnsi="Times New Roman"/>
      <w:i/>
      <w:iCs/>
    </w:rPr>
  </w:style>
  <w:style w:type="paragraph" w:styleId="a">
    <w:name w:val="List Paragraph"/>
    <w:basedOn w:val="a0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a5">
    <w:name w:val="Strong"/>
    <w:basedOn w:val="a1"/>
    <w:uiPriority w:val="22"/>
    <w:qFormat/>
    <w:rsid w:val="00C724CF"/>
    <w:rPr>
      <w:rFonts w:ascii="Times New Roman" w:hAnsi="Times New Roman"/>
      <w:b/>
      <w:bCs/>
    </w:rPr>
  </w:style>
  <w:style w:type="paragraph" w:styleId="a6">
    <w:name w:val="Normal (Web)"/>
    <w:basedOn w:val="a0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header"/>
    <w:basedOn w:val="a0"/>
    <w:link w:val="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Char">
    <w:name w:val="页眉 Char"/>
    <w:basedOn w:val="a1"/>
    <w:link w:val="a7"/>
    <w:uiPriority w:val="99"/>
    <w:rsid w:val="00A53000"/>
    <w:rPr>
      <w:rFonts w:ascii="Times New Roman" w:hAnsi="Times New Roman"/>
      <w:b/>
      <w:sz w:val="24"/>
    </w:rPr>
  </w:style>
  <w:style w:type="paragraph" w:styleId="a8">
    <w:name w:val="footer"/>
    <w:basedOn w:val="a0"/>
    <w:link w:val="Char0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Char0">
    <w:name w:val="页脚 Char"/>
    <w:basedOn w:val="a1"/>
    <w:link w:val="a8"/>
    <w:uiPriority w:val="99"/>
    <w:rsid w:val="00117666"/>
  </w:style>
  <w:style w:type="table" w:styleId="a9">
    <w:name w:val="Table Grid"/>
    <w:basedOn w:val="a2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link w:val="Char1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Char1">
    <w:name w:val="脚注文本 Char"/>
    <w:basedOn w:val="a1"/>
    <w:link w:val="aa"/>
    <w:uiPriority w:val="99"/>
    <w:semiHidden/>
    <w:rsid w:val="00117666"/>
    <w:rPr>
      <w:sz w:val="20"/>
      <w:szCs w:val="20"/>
    </w:rPr>
  </w:style>
  <w:style w:type="character" w:styleId="ab">
    <w:name w:val="footnote reference"/>
    <w:basedOn w:val="a1"/>
    <w:uiPriority w:val="99"/>
    <w:semiHidden/>
    <w:unhideWhenUsed/>
    <w:rsid w:val="00117666"/>
    <w:rPr>
      <w:vertAlign w:val="superscript"/>
    </w:rPr>
  </w:style>
  <w:style w:type="paragraph" w:styleId="ac">
    <w:name w:val="caption"/>
    <w:basedOn w:val="a0"/>
    <w:next w:val="ad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ae">
    <w:name w:val="Balloon Text"/>
    <w:basedOn w:val="a0"/>
    <w:link w:val="Char2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1"/>
    <w:link w:val="ae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af">
    <w:name w:val="line number"/>
    <w:basedOn w:val="a1"/>
    <w:uiPriority w:val="99"/>
    <w:semiHidden/>
    <w:unhideWhenUsed/>
    <w:rsid w:val="00117666"/>
  </w:style>
  <w:style w:type="paragraph" w:styleId="af0">
    <w:name w:val="endnote text"/>
    <w:basedOn w:val="a0"/>
    <w:link w:val="Char3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Char3">
    <w:name w:val="尾注文本 Char"/>
    <w:basedOn w:val="a1"/>
    <w:link w:val="af0"/>
    <w:uiPriority w:val="99"/>
    <w:semiHidden/>
    <w:rsid w:val="00CD066B"/>
    <w:rPr>
      <w:sz w:val="20"/>
      <w:szCs w:val="20"/>
    </w:rPr>
  </w:style>
  <w:style w:type="character" w:styleId="af1">
    <w:name w:val="endnote reference"/>
    <w:basedOn w:val="a1"/>
    <w:uiPriority w:val="99"/>
    <w:semiHidden/>
    <w:unhideWhenUsed/>
    <w:rsid w:val="00CD066B"/>
    <w:rPr>
      <w:vertAlign w:val="superscript"/>
    </w:rPr>
  </w:style>
  <w:style w:type="character" w:styleId="af2">
    <w:name w:val="annotation reference"/>
    <w:basedOn w:val="a1"/>
    <w:uiPriority w:val="99"/>
    <w:semiHidden/>
    <w:unhideWhenUsed/>
    <w:rsid w:val="00725A7D"/>
    <w:rPr>
      <w:sz w:val="16"/>
      <w:szCs w:val="16"/>
    </w:rPr>
  </w:style>
  <w:style w:type="paragraph" w:styleId="af3">
    <w:name w:val="annotation text"/>
    <w:basedOn w:val="a0"/>
    <w:link w:val="Char4"/>
    <w:uiPriority w:val="99"/>
    <w:unhideWhenUsed/>
    <w:rsid w:val="00725A7D"/>
    <w:rPr>
      <w:sz w:val="20"/>
      <w:szCs w:val="20"/>
    </w:rPr>
  </w:style>
  <w:style w:type="character" w:customStyle="1" w:styleId="Char4">
    <w:name w:val="批注文字 Char"/>
    <w:basedOn w:val="a1"/>
    <w:link w:val="af3"/>
    <w:uiPriority w:val="99"/>
    <w:rsid w:val="00725A7D"/>
    <w:rPr>
      <w:sz w:val="20"/>
      <w:szCs w:val="20"/>
    </w:rPr>
  </w:style>
  <w:style w:type="paragraph" w:styleId="af4">
    <w:name w:val="annotation subject"/>
    <w:basedOn w:val="af3"/>
    <w:next w:val="af3"/>
    <w:link w:val="Char5"/>
    <w:uiPriority w:val="99"/>
    <w:semiHidden/>
    <w:unhideWhenUsed/>
    <w:rsid w:val="00725A7D"/>
    <w:rPr>
      <w:b/>
      <w:bCs/>
    </w:rPr>
  </w:style>
  <w:style w:type="character" w:customStyle="1" w:styleId="Char5">
    <w:name w:val="批注主题 Char"/>
    <w:basedOn w:val="Char4"/>
    <w:link w:val="af4"/>
    <w:uiPriority w:val="99"/>
    <w:semiHidden/>
    <w:rsid w:val="00725A7D"/>
    <w:rPr>
      <w:b/>
      <w:bCs/>
      <w:sz w:val="20"/>
      <w:szCs w:val="20"/>
    </w:rPr>
  </w:style>
  <w:style w:type="character" w:styleId="af5">
    <w:name w:val="Hyperlink"/>
    <w:basedOn w:val="a1"/>
    <w:uiPriority w:val="99"/>
    <w:unhideWhenUsed/>
    <w:rsid w:val="005A1D84"/>
    <w:rPr>
      <w:color w:val="0000FF"/>
      <w:u w:val="single"/>
    </w:rPr>
  </w:style>
  <w:style w:type="character" w:styleId="af6">
    <w:name w:val="FollowedHyperlink"/>
    <w:basedOn w:val="a1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af7">
    <w:name w:val="Title"/>
    <w:basedOn w:val="a0"/>
    <w:next w:val="a0"/>
    <w:link w:val="Char6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6">
    <w:name w:val="标题 Char"/>
    <w:basedOn w:val="a1"/>
    <w:link w:val="af7"/>
    <w:rsid w:val="00D80D99"/>
    <w:rPr>
      <w:rFonts w:ascii="Times New Roman" w:hAnsi="Times New Roman" w:cs="Times New Roman"/>
      <w:b/>
      <w:sz w:val="32"/>
      <w:szCs w:val="32"/>
    </w:rPr>
  </w:style>
  <w:style w:type="paragraph" w:styleId="af8">
    <w:name w:val="Subtitle"/>
    <w:basedOn w:val="a0"/>
    <w:next w:val="a0"/>
    <w:link w:val="Char7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Char7">
    <w:name w:val="副标题 Char"/>
    <w:basedOn w:val="a1"/>
    <w:link w:val="af8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3Char">
    <w:name w:val="标题 3 Char"/>
    <w:basedOn w:val="a1"/>
    <w:link w:val="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ad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4Char">
    <w:name w:val="标题 4 Char"/>
    <w:basedOn w:val="a1"/>
    <w:link w:val="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af8"/>
    <w:next w:val="a0"/>
    <w:uiPriority w:val="1"/>
    <w:qFormat/>
    <w:rsid w:val="00651CA2"/>
  </w:style>
  <w:style w:type="character" w:styleId="af9">
    <w:name w:val="Subtle Emphasis"/>
    <w:basedOn w:val="a1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afa">
    <w:name w:val="Intense Emphasis"/>
    <w:basedOn w:val="a1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afb">
    <w:name w:val="Quote"/>
    <w:basedOn w:val="a0"/>
    <w:next w:val="a0"/>
    <w:link w:val="Char8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b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afc">
    <w:name w:val="Intense Reference"/>
    <w:basedOn w:val="a1"/>
    <w:uiPriority w:val="32"/>
    <w:qFormat/>
    <w:rsid w:val="00C724CF"/>
    <w:rPr>
      <w:b/>
      <w:bCs/>
      <w:smallCaps/>
      <w:color w:val="auto"/>
      <w:spacing w:val="5"/>
    </w:rPr>
  </w:style>
  <w:style w:type="character" w:styleId="afd">
    <w:name w:val="Book Title"/>
    <w:basedOn w:val="a1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afe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895308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AC2462"/>
    <w:rPr>
      <w:rFonts w:ascii="AdvTT3713a231" w:hAnsi="AdvTT3713a231" w:hint="default"/>
      <w:b w:val="0"/>
      <w:bCs w:val="0"/>
      <w:i w:val="0"/>
      <w:iCs w:val="0"/>
      <w:color w:val="13141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83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82" Type="http://schemas.microsoft.com/office/2016/09/relationships/commentsIds" Target="commentsId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80633FE-2C4D-43D3-9027-7B70B5BC8799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37D19558-80B8-407F-9A85-A5582859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47FD6E-73F0-4542-8474-D6680317E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F9E78B-9130-4244-A349-202827F2937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E8ED2E2-DA57-465B-AA9C-D21E33E8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893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dc:description/>
  <cp:lastModifiedBy>郑凯歌</cp:lastModifiedBy>
  <cp:revision>44</cp:revision>
  <cp:lastPrinted>2013-10-03T12:51:00Z</cp:lastPrinted>
  <dcterms:created xsi:type="dcterms:W3CDTF">2023-04-05T06:12:00Z</dcterms:created>
  <dcterms:modified xsi:type="dcterms:W3CDTF">2023-04-18T14:04:00Z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