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8278E" w14:textId="77777777" w:rsidR="008507D4" w:rsidRDefault="008507D4" w:rsidP="008507D4">
      <w:pPr>
        <w:jc w:val="center"/>
        <w:rPr>
          <w:rFonts w:ascii="Calibri" w:eastAsia="宋体" w:hAnsi="Calibri" w:cs="Times New Roman"/>
          <w:sz w:val="21"/>
          <w:szCs w:val="21"/>
          <w:lang w:val="en-US" w:eastAsia="zh-CN"/>
        </w:rPr>
      </w:pPr>
      <w:bookmarkStart w:id="0" w:name="_Hlk141866638"/>
      <w:r>
        <w:rPr>
          <w:rFonts w:ascii="Times New Roman" w:hAnsi="Times New Roman"/>
          <w:b/>
          <w:kern w:val="22"/>
          <w:sz w:val="28"/>
          <w:szCs w:val="28"/>
        </w:rPr>
        <w:t>Supplementary Information</w:t>
      </w:r>
    </w:p>
    <w:p w14:paraId="6CB2061C" w14:textId="77777777" w:rsidR="00AF5C79" w:rsidRPr="00AF5C79" w:rsidRDefault="00AF5C79" w:rsidP="00AF5C79">
      <w:pPr>
        <w:pStyle w:val="Head"/>
        <w:spacing w:after="0"/>
        <w:rPr>
          <w:sz w:val="24"/>
          <w:szCs w:val="24"/>
        </w:rPr>
      </w:pPr>
      <w:r w:rsidRPr="00AF5C79">
        <w:rPr>
          <w:sz w:val="24"/>
          <w:szCs w:val="24"/>
        </w:rPr>
        <w:t>Title: Iron Photocatalysis via Brønsted Acid Unlocking Ligand-to-Metal Charge Transfer</w:t>
      </w:r>
    </w:p>
    <w:p w14:paraId="04A16420" w14:textId="77777777" w:rsidR="00AF5C79" w:rsidRPr="00AF5C79" w:rsidRDefault="00AF5C79" w:rsidP="00044EB5">
      <w:pPr>
        <w:pStyle w:val="Authors"/>
        <w:spacing w:after="0"/>
        <w:jc w:val="center"/>
        <w:rPr>
          <w:rFonts w:ascii="Times New Roman" w:eastAsia="MS Gothic" w:hAnsi="Times New Roman" w:cs="Times New Roman"/>
          <w:sz w:val="24"/>
        </w:rPr>
      </w:pPr>
      <w:r w:rsidRPr="00AF5C79">
        <w:rPr>
          <w:rFonts w:ascii="Times New Roman" w:hAnsi="Times New Roman" w:cs="Times New Roman"/>
          <w:b/>
          <w:sz w:val="24"/>
        </w:rPr>
        <w:t>Authors:</w:t>
      </w:r>
      <w:r w:rsidRPr="00AF5C79">
        <w:rPr>
          <w:rFonts w:ascii="Times New Roman" w:hAnsi="Times New Roman" w:cs="Times New Roman"/>
          <w:sz w:val="24"/>
        </w:rPr>
        <w:t xml:space="preserve"> Xiaoyu Jiang</w:t>
      </w:r>
      <w:r w:rsidRPr="00AF5C79">
        <w:rPr>
          <w:rFonts w:ascii="Times New Roman" w:hAnsi="Times New Roman" w:cs="Times New Roman"/>
          <w:sz w:val="24"/>
          <w:vertAlign w:val="superscript"/>
        </w:rPr>
        <w:t>1</w:t>
      </w:r>
      <w:r w:rsidRPr="00AF5C79">
        <w:rPr>
          <w:rFonts w:ascii="Times New Roman" w:hAnsi="Times New Roman" w:cs="Times New Roman"/>
          <w:sz w:val="24"/>
        </w:rPr>
        <w:t>, Yu Lan</w:t>
      </w:r>
      <w:r w:rsidRPr="00AF5C79">
        <w:rPr>
          <w:rFonts w:ascii="Times New Roman" w:hAnsi="Times New Roman" w:cs="Times New Roman"/>
          <w:sz w:val="24"/>
          <w:vertAlign w:val="superscript"/>
        </w:rPr>
        <w:t>1,2,</w:t>
      </w:r>
      <w:proofErr w:type="gramStart"/>
      <w:r w:rsidRPr="00AF5C79">
        <w:rPr>
          <w:rFonts w:ascii="Times New Roman" w:hAnsi="Times New Roman" w:cs="Times New Roman"/>
          <w:sz w:val="24"/>
          <w:vertAlign w:val="superscript"/>
        </w:rPr>
        <w:t>3,</w:t>
      </w:r>
      <w:r w:rsidRPr="00AF5C79">
        <w:rPr>
          <w:rFonts w:ascii="Times New Roman" w:hAnsi="Times New Roman" w:cs="Times New Roman"/>
          <w:sz w:val="24"/>
        </w:rPr>
        <w:t>*</w:t>
      </w:r>
      <w:proofErr w:type="gramEnd"/>
      <w:r w:rsidRPr="00AF5C79">
        <w:rPr>
          <w:rFonts w:ascii="Times New Roman" w:hAnsi="Times New Roman" w:cs="Times New Roman"/>
          <w:sz w:val="24"/>
        </w:rPr>
        <w:t>, Yudong Hao</w:t>
      </w:r>
      <w:r w:rsidRPr="00AF5C79">
        <w:rPr>
          <w:rFonts w:ascii="Times New Roman" w:hAnsi="Times New Roman" w:cs="Times New Roman"/>
          <w:sz w:val="24"/>
          <w:vertAlign w:val="superscript"/>
        </w:rPr>
        <w:t>1</w:t>
      </w:r>
      <w:r w:rsidRPr="00AF5C79">
        <w:rPr>
          <w:rFonts w:ascii="Times New Roman" w:hAnsi="Times New Roman" w:cs="Times New Roman"/>
          <w:sz w:val="24"/>
        </w:rPr>
        <w:t>, Kui Jiang</w:t>
      </w:r>
      <w:r w:rsidRPr="00AF5C79">
        <w:rPr>
          <w:rFonts w:ascii="Times New Roman" w:hAnsi="Times New Roman" w:cs="Times New Roman"/>
          <w:sz w:val="24"/>
          <w:vertAlign w:val="superscript"/>
        </w:rPr>
        <w:t>1</w:t>
      </w:r>
      <w:r w:rsidRPr="00AF5C79">
        <w:rPr>
          <w:rFonts w:ascii="Times New Roman" w:hAnsi="Times New Roman" w:cs="Times New Roman"/>
          <w:sz w:val="24"/>
        </w:rPr>
        <w:t>, Jing He</w:t>
      </w:r>
      <w:r w:rsidRPr="00AF5C79">
        <w:rPr>
          <w:rFonts w:ascii="Times New Roman" w:hAnsi="Times New Roman" w:cs="Times New Roman"/>
          <w:sz w:val="24"/>
          <w:vertAlign w:val="superscript"/>
        </w:rPr>
        <w:t>1</w:t>
      </w:r>
      <w:r w:rsidRPr="00AF5C79">
        <w:rPr>
          <w:rFonts w:ascii="Times New Roman" w:hAnsi="Times New Roman" w:cs="Times New Roman"/>
          <w:sz w:val="24"/>
        </w:rPr>
        <w:t>, Jiali Zhu</w:t>
      </w:r>
      <w:r w:rsidRPr="00AF5C79">
        <w:rPr>
          <w:rFonts w:ascii="Times New Roman" w:hAnsi="Times New Roman" w:cs="Times New Roman"/>
          <w:sz w:val="24"/>
          <w:vertAlign w:val="superscript"/>
        </w:rPr>
        <w:t>1</w:t>
      </w:r>
      <w:r w:rsidRPr="00AF5C79">
        <w:rPr>
          <w:rFonts w:ascii="Times New Roman" w:hAnsi="Times New Roman" w:cs="Times New Roman"/>
          <w:sz w:val="24"/>
        </w:rPr>
        <w:t>, Shiqi Jia</w:t>
      </w:r>
      <w:r w:rsidRPr="00AF5C79">
        <w:rPr>
          <w:rFonts w:ascii="Times New Roman" w:hAnsi="Times New Roman" w:cs="Times New Roman"/>
          <w:sz w:val="24"/>
          <w:vertAlign w:val="superscript"/>
        </w:rPr>
        <w:t>1</w:t>
      </w:r>
      <w:r w:rsidRPr="00AF5C79">
        <w:rPr>
          <w:rFonts w:ascii="Times New Roman" w:hAnsi="Times New Roman" w:cs="Times New Roman"/>
          <w:sz w:val="24"/>
        </w:rPr>
        <w:t>, Shi-Jun Li</w:t>
      </w:r>
      <w:r w:rsidRPr="00AF5C79">
        <w:rPr>
          <w:rFonts w:ascii="Times New Roman" w:hAnsi="Times New Roman" w:cs="Times New Roman"/>
          <w:sz w:val="24"/>
          <w:vertAlign w:val="superscript"/>
        </w:rPr>
        <w:t>1,2,</w:t>
      </w:r>
      <w:r w:rsidRPr="00AF5C79">
        <w:rPr>
          <w:rFonts w:ascii="Times New Roman" w:hAnsi="Times New Roman" w:cs="Times New Roman"/>
          <w:sz w:val="24"/>
        </w:rPr>
        <w:t>*</w:t>
      </w:r>
      <w:r w:rsidRPr="00AF5C79">
        <w:rPr>
          <w:rFonts w:ascii="Times New Roman" w:hAnsi="Times New Roman" w:cs="Times New Roman"/>
          <w:sz w:val="24"/>
          <w:vertAlign w:val="superscript"/>
        </w:rPr>
        <w:t xml:space="preserve"> </w:t>
      </w:r>
      <w:r w:rsidRPr="00AF5C79">
        <w:rPr>
          <w:rFonts w:ascii="Times New Roman" w:hAnsi="Times New Roman" w:cs="Times New Roman"/>
          <w:sz w:val="24"/>
        </w:rPr>
        <w:t>and Linbin Niu</w:t>
      </w:r>
      <w:r w:rsidRPr="00AF5C79">
        <w:rPr>
          <w:rFonts w:ascii="Times New Roman" w:hAnsi="Times New Roman" w:cs="Times New Roman"/>
          <w:sz w:val="24"/>
          <w:vertAlign w:val="superscript"/>
        </w:rPr>
        <w:t>1,2,</w:t>
      </w:r>
      <w:r w:rsidRPr="00AF5C79">
        <w:rPr>
          <w:rFonts w:ascii="Times New Roman" w:hAnsi="Times New Roman" w:cs="Times New Roman"/>
          <w:sz w:val="24"/>
        </w:rPr>
        <w:t>*</w:t>
      </w:r>
    </w:p>
    <w:p w14:paraId="3E8ACE28" w14:textId="77777777" w:rsidR="00AF5C79" w:rsidRPr="00AF5C79" w:rsidRDefault="00AF5C79" w:rsidP="00AF5C79">
      <w:pPr>
        <w:pStyle w:val="Paragraph"/>
        <w:ind w:firstLine="0"/>
        <w:rPr>
          <w:rFonts w:eastAsia="宋体"/>
          <w:b/>
        </w:rPr>
      </w:pPr>
      <w:r w:rsidRPr="00AF5C79">
        <w:rPr>
          <w:b/>
        </w:rPr>
        <w:t>Affiliations:</w:t>
      </w:r>
      <w:r w:rsidRPr="00AF5C79">
        <w:rPr>
          <w:b/>
        </w:rPr>
        <w:tab/>
      </w:r>
    </w:p>
    <w:p w14:paraId="6E13A6A6" w14:textId="77777777" w:rsidR="00AF5C79" w:rsidRPr="00AF5C79" w:rsidRDefault="00AF5C79" w:rsidP="00AF5C79">
      <w:pPr>
        <w:pStyle w:val="Paragraph"/>
        <w:ind w:left="357" w:firstLine="0"/>
        <w:jc w:val="both"/>
      </w:pPr>
      <w:r w:rsidRPr="00AF5C79">
        <w:rPr>
          <w:vertAlign w:val="superscript"/>
        </w:rPr>
        <w:t>1</w:t>
      </w:r>
      <w:r w:rsidRPr="00AF5C79">
        <w:t>Green Catalysis Center, and College of Chemistry, Zhengzhou University, 100 Science Avenue, Zhengzhou 450001, Henan (P. R. China).</w:t>
      </w:r>
    </w:p>
    <w:p w14:paraId="02ED3182" w14:textId="77777777" w:rsidR="00AF5C79" w:rsidRPr="00AF5C79" w:rsidRDefault="00AF5C79" w:rsidP="00AF5C79">
      <w:pPr>
        <w:pStyle w:val="Paragraph"/>
        <w:ind w:left="357" w:firstLine="0"/>
        <w:jc w:val="both"/>
      </w:pPr>
      <w:r w:rsidRPr="00AF5C79">
        <w:rPr>
          <w:vertAlign w:val="superscript"/>
        </w:rPr>
        <w:t>2</w:t>
      </w:r>
      <w:r w:rsidRPr="00AF5C79">
        <w:t xml:space="preserve"> State Key Laboratory of Antiviral Drugs, Pingyuan Laboratory, Henan Normal University, Xinxiang, Henan, 453007, P. R. China.</w:t>
      </w:r>
    </w:p>
    <w:p w14:paraId="6090FDCC" w14:textId="77777777" w:rsidR="00AF5C79" w:rsidRPr="00AF5C79" w:rsidRDefault="00AF5C79" w:rsidP="00AF5C79">
      <w:pPr>
        <w:pStyle w:val="Paragraph"/>
        <w:ind w:left="360" w:firstLine="0"/>
        <w:jc w:val="both"/>
      </w:pPr>
      <w:r w:rsidRPr="00AF5C79">
        <w:rPr>
          <w:vertAlign w:val="superscript"/>
        </w:rPr>
        <w:t>3</w:t>
      </w:r>
      <w:r w:rsidRPr="00AF5C79">
        <w:t>School of Chemistry and Chemical Engineering, Chongqing Key Laboratory of Theoretical and Computational Chemistry, Chongqing University, Chongqing 400030, China.</w:t>
      </w:r>
    </w:p>
    <w:p w14:paraId="35657672" w14:textId="77777777" w:rsidR="00AF5C79" w:rsidRPr="00AF5C79" w:rsidRDefault="00AF5C79" w:rsidP="00AF5C79">
      <w:pPr>
        <w:pStyle w:val="Paragraph"/>
        <w:ind w:left="360" w:firstLine="0"/>
        <w:jc w:val="both"/>
      </w:pPr>
      <w:r w:rsidRPr="00AF5C79">
        <w:t>*Corresponding author. E-mail: lanyu@cqu.edu.cn; lishijunzong@zzu.edu.cn; nlb@zzu.edu.cn</w:t>
      </w:r>
    </w:p>
    <w:p w14:paraId="1ECC8395" w14:textId="7B4CC704" w:rsidR="001C21F7" w:rsidRPr="00757C89" w:rsidRDefault="004B2E0E" w:rsidP="00757C89">
      <w:pPr>
        <w:tabs>
          <w:tab w:val="left" w:pos="334"/>
          <w:tab w:val="center" w:pos="4153"/>
        </w:tabs>
        <w:jc w:val="center"/>
        <w:rPr>
          <w:rFonts w:ascii="Times New Roman" w:eastAsia="宋体" w:hAnsi="Times New Roman" w:cs="Times New Roman"/>
          <w:kern w:val="20"/>
          <w:sz w:val="20"/>
          <w:szCs w:val="20"/>
          <w:lang w:val="en-GB" w:eastAsia="zh-CN"/>
        </w:rPr>
      </w:pPr>
      <w:r w:rsidRPr="004B2E0E">
        <w:rPr>
          <w:rFonts w:ascii="Times New Roman" w:eastAsia="宋体" w:hAnsi="Times New Roman" w:cs="Times New Roman"/>
          <w:kern w:val="20"/>
          <w:sz w:val="20"/>
          <w:szCs w:val="20"/>
          <w:lang w:val="en-GB" w:eastAsia="zh-CN"/>
        </w:rPr>
        <w:tab/>
      </w:r>
      <w:bookmarkEnd w:id="0"/>
    </w:p>
    <w:p w14:paraId="26E0B443" w14:textId="77777777" w:rsidR="001C21F7" w:rsidRPr="004B2E0E" w:rsidRDefault="00000000">
      <w:pPr>
        <w:rPr>
          <w:rFonts w:ascii="Times New Roman" w:hAnsi="Times New Roman" w:cs="Times New Roman"/>
        </w:rPr>
      </w:pPr>
      <w:r w:rsidRPr="004B2E0E">
        <w:rPr>
          <w:rFonts w:ascii="Times New Roman" w:hAnsi="Times New Roman" w:cs="Times New Roman"/>
        </w:rPr>
        <w:br w:type="page"/>
      </w:r>
    </w:p>
    <w:p w14:paraId="61F949E1" w14:textId="77777777" w:rsidR="001C21F7" w:rsidRPr="004B2E0E" w:rsidRDefault="001C21F7">
      <w:pPr>
        <w:rPr>
          <w:rFonts w:ascii="Times New Roman" w:eastAsia="MS Mincho" w:hAnsi="Times New Roman" w:cs="Times New Roman"/>
        </w:rPr>
        <w:sectPr w:rsidR="001C21F7" w:rsidRPr="004B2E0E" w:rsidSect="006A0B25">
          <w:footerReference w:type="default" r:id="rId9"/>
          <w:type w:val="continuous"/>
          <w:pgSz w:w="11906" w:h="16838"/>
          <w:pgMar w:top="1298" w:right="1440" w:bottom="1298" w:left="1440" w:header="1021" w:footer="0" w:gutter="0"/>
          <w:pgNumType w:start="1"/>
          <w:cols w:space="284"/>
          <w:docGrid w:linePitch="360"/>
        </w:sectPr>
      </w:pPr>
    </w:p>
    <w:p w14:paraId="33942677" w14:textId="77777777" w:rsidR="001C21F7" w:rsidRPr="00B74E27" w:rsidRDefault="00000000" w:rsidP="00757C89">
      <w:pPr>
        <w:pStyle w:val="Authors"/>
        <w:spacing w:after="0" w:line="240" w:lineRule="atLeast"/>
        <w:rPr>
          <w:rFonts w:ascii="Times New Roman" w:hAnsi="Times New Roman" w:cs="Times New Roman"/>
          <w:b/>
          <w:bCs/>
          <w:sz w:val="24"/>
          <w:lang w:val="de-DE"/>
        </w:rPr>
      </w:pPr>
      <w:bookmarkStart w:id="1" w:name="_Toc140006496"/>
      <w:r w:rsidRPr="00B74E27">
        <w:rPr>
          <w:rFonts w:ascii="Times New Roman" w:hAnsi="Times New Roman" w:cs="Times New Roman"/>
          <w:b/>
          <w:bCs/>
          <w:sz w:val="24"/>
          <w:lang w:val="de-DE"/>
        </w:rPr>
        <w:lastRenderedPageBreak/>
        <w:t xml:space="preserve">1. General </w:t>
      </w:r>
      <w:r w:rsidRPr="00B74E27">
        <w:rPr>
          <w:rFonts w:ascii="Times New Roman" w:hAnsi="Times New Roman" w:cs="Times New Roman"/>
          <w:b/>
          <w:bCs/>
          <w:sz w:val="24"/>
          <w:lang w:val="en-US" w:eastAsia="zh-CN"/>
        </w:rPr>
        <w:t>i</w:t>
      </w:r>
      <w:r w:rsidRPr="00B74E27">
        <w:rPr>
          <w:rFonts w:ascii="Times New Roman" w:hAnsi="Times New Roman" w:cs="Times New Roman"/>
          <w:b/>
          <w:bCs/>
          <w:sz w:val="24"/>
          <w:lang w:val="de-DE"/>
        </w:rPr>
        <w:t>nformation</w:t>
      </w:r>
      <w:bookmarkEnd w:id="1"/>
    </w:p>
    <w:p w14:paraId="38813BE6" w14:textId="66F6E11A" w:rsidR="001C21F7" w:rsidRPr="004B2E0E" w:rsidRDefault="00000000" w:rsidP="00757C89">
      <w:pPr>
        <w:widowControl w:val="0"/>
        <w:spacing w:before="120" w:line="240" w:lineRule="atLeast"/>
        <w:ind w:firstLineChars="50" w:firstLine="105"/>
        <w:jc w:val="both"/>
        <w:rPr>
          <w:rFonts w:ascii="Times New Roman" w:hAnsi="Times New Roman" w:cs="Times New Roman"/>
          <w:color w:val="000000"/>
          <w:sz w:val="21"/>
          <w:szCs w:val="21"/>
          <w:lang w:val="en-US" w:eastAsia="zh-CN" w:bidi="ar"/>
        </w:rPr>
      </w:pPr>
      <w:r w:rsidRPr="004B2E0E">
        <w:rPr>
          <w:rFonts w:ascii="Times New Roman" w:hAnsi="Times New Roman" w:cs="Times New Roman"/>
          <w:color w:val="000000"/>
          <w:kern w:val="2"/>
          <w:sz w:val="21"/>
          <w:szCs w:val="21"/>
          <w:lang w:eastAsia="zh-CN" w:bidi="ar"/>
        </w:rPr>
        <w:t xml:space="preserve">All manipulations were carried out by standard </w:t>
      </w:r>
      <w:r w:rsidR="000400D1" w:rsidRPr="004B2E0E">
        <w:rPr>
          <w:rFonts w:ascii="Times New Roman" w:hAnsi="Times New Roman" w:cs="Times New Roman"/>
          <w:color w:val="000000"/>
          <w:kern w:val="2"/>
          <w:sz w:val="21"/>
          <w:szCs w:val="21"/>
          <w:lang w:eastAsia="zh-CN" w:bidi="ar"/>
        </w:rPr>
        <w:t>Schlenk</w:t>
      </w:r>
      <w:r w:rsidRPr="004B2E0E">
        <w:rPr>
          <w:rFonts w:ascii="Times New Roman" w:hAnsi="Times New Roman" w:cs="Times New Roman"/>
          <w:color w:val="000000"/>
          <w:kern w:val="2"/>
          <w:sz w:val="21"/>
          <w:szCs w:val="21"/>
          <w:lang w:eastAsia="zh-CN" w:bidi="ar"/>
        </w:rPr>
        <w:t xml:space="preserve"> techniques. Unless otherwise stated, analytical grade solvents and commercially available reagents were used to conduct the reactions. </w:t>
      </w:r>
      <w:r w:rsidRPr="004B2E0E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>LED irradiation was accomplished using the photochemical reactors (Fig</w:t>
      </w:r>
      <w:r w:rsidR="00E61F95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>.</w:t>
      </w:r>
      <w:r w:rsidRPr="004B2E0E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 xml:space="preserve"> S1), whose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wavelength is 404-499 nm (Fig</w:t>
      </w:r>
      <w:r w:rsidR="00E61F95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.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S2).</w:t>
      </w:r>
      <w:r w:rsidRPr="004B2E0E">
        <w:rPr>
          <w:rFonts w:ascii="Times New Roman" w:eastAsia="宋体" w:hAnsi="Times New Roman" w:cs="Times New Roman"/>
          <w:sz w:val="21"/>
          <w:szCs w:val="21"/>
          <w:lang w:eastAsia="zh-CN"/>
        </w:rPr>
        <w:t xml:space="preserve"> </w:t>
      </w:r>
      <w:r w:rsidRPr="004B2E0E">
        <w:rPr>
          <w:rFonts w:ascii="Times New Roman" w:hAnsi="Times New Roman" w:cs="Times New Roman"/>
          <w:bCs/>
          <w:sz w:val="21"/>
          <w:szCs w:val="21"/>
        </w:rPr>
        <w:t xml:space="preserve">Thin layer chromatography (TLC) employed glass </w:t>
      </w:r>
      <w:r w:rsidRPr="004B2E0E">
        <w:rPr>
          <w:rFonts w:ascii="Times New Roman" w:hAnsi="Times New Roman" w:cs="Times New Roman"/>
          <w:bCs/>
          <w:sz w:val="21"/>
          <w:szCs w:val="21"/>
          <w:lang w:val="en-US" w:eastAsia="zh-CN"/>
        </w:rPr>
        <w:t>0.20 mm-</w:t>
      </w:r>
      <w:r w:rsidRPr="004B2E0E">
        <w:rPr>
          <w:rFonts w:ascii="Times New Roman" w:hAnsi="Times New Roman" w:cs="Times New Roman"/>
          <w:bCs/>
          <w:sz w:val="21"/>
          <w:szCs w:val="21"/>
        </w:rPr>
        <w:t>0.25 mm silica gel plates</w:t>
      </w:r>
      <w:r w:rsidRPr="004B2E0E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 xml:space="preserve">. Purification of products was accomplished using flash chromatography on silica gel. All the new compounds were characterized by </w:t>
      </w:r>
      <w:r w:rsidRPr="004B2E0E">
        <w:rPr>
          <w:rFonts w:ascii="Times New Roman" w:hAnsi="Times New Roman" w:cs="Times New Roman"/>
          <w:color w:val="000000"/>
          <w:kern w:val="2"/>
          <w:sz w:val="21"/>
          <w:szCs w:val="21"/>
          <w:vertAlign w:val="superscript"/>
          <w:lang w:val="en-US" w:eastAsia="zh-CN" w:bidi="ar"/>
        </w:rPr>
        <w:t>1</w:t>
      </w:r>
      <w:r w:rsidRPr="004B2E0E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 xml:space="preserve">H NMR, </w:t>
      </w:r>
      <w:r w:rsidRPr="004B2E0E">
        <w:rPr>
          <w:rFonts w:ascii="Times New Roman" w:hAnsi="Times New Roman" w:cs="Times New Roman"/>
          <w:color w:val="000000"/>
          <w:kern w:val="2"/>
          <w:sz w:val="21"/>
          <w:szCs w:val="21"/>
          <w:vertAlign w:val="superscript"/>
          <w:lang w:val="en-US" w:eastAsia="zh-CN" w:bidi="ar"/>
        </w:rPr>
        <w:t>13</w:t>
      </w:r>
      <w:r w:rsidRPr="004B2E0E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 xml:space="preserve">C NMR, </w:t>
      </w:r>
      <w:r w:rsidRPr="004B2E0E">
        <w:rPr>
          <w:rFonts w:ascii="Times New Roman" w:hAnsi="Times New Roman" w:cs="Times New Roman"/>
          <w:color w:val="000000"/>
          <w:kern w:val="2"/>
          <w:sz w:val="21"/>
          <w:szCs w:val="21"/>
          <w:vertAlign w:val="superscript"/>
          <w:lang w:val="en-US" w:eastAsia="zh-CN" w:bidi="ar"/>
        </w:rPr>
        <w:t>19</w:t>
      </w:r>
      <w:r w:rsidRPr="004B2E0E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 xml:space="preserve">F NMR and HRMS. The known compounds were characterized by </w:t>
      </w:r>
      <w:r w:rsidRPr="004B2E0E">
        <w:rPr>
          <w:rFonts w:ascii="Times New Roman" w:hAnsi="Times New Roman" w:cs="Times New Roman"/>
          <w:color w:val="000000"/>
          <w:kern w:val="2"/>
          <w:sz w:val="21"/>
          <w:szCs w:val="21"/>
          <w:vertAlign w:val="superscript"/>
          <w:lang w:val="en-US" w:eastAsia="zh-CN" w:bidi="ar"/>
        </w:rPr>
        <w:t>1</w:t>
      </w:r>
      <w:r w:rsidRPr="004B2E0E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 xml:space="preserve">H NMR, </w:t>
      </w:r>
      <w:r w:rsidRPr="004B2E0E">
        <w:rPr>
          <w:rFonts w:ascii="Times New Roman" w:hAnsi="Times New Roman" w:cs="Times New Roman"/>
          <w:color w:val="000000"/>
          <w:kern w:val="2"/>
          <w:sz w:val="21"/>
          <w:szCs w:val="21"/>
          <w:vertAlign w:val="superscript"/>
          <w:lang w:val="en-US" w:eastAsia="zh-CN" w:bidi="ar"/>
        </w:rPr>
        <w:t>13</w:t>
      </w:r>
      <w:r w:rsidRPr="004B2E0E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 xml:space="preserve">C NMR, </w:t>
      </w:r>
      <w:r w:rsidRPr="004B2E0E">
        <w:rPr>
          <w:rFonts w:ascii="Times New Roman" w:hAnsi="Times New Roman" w:cs="Times New Roman"/>
          <w:color w:val="000000"/>
          <w:kern w:val="2"/>
          <w:sz w:val="21"/>
          <w:szCs w:val="21"/>
          <w:vertAlign w:val="superscript"/>
          <w:lang w:val="en-US" w:eastAsia="zh-CN" w:bidi="ar"/>
        </w:rPr>
        <w:t>19</w:t>
      </w:r>
      <w:r w:rsidRPr="004B2E0E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 xml:space="preserve">F NMR and HRMS. NMR spectra were recorded on a Bruker 400 instrument operating at 400, 101, and 376 MHz for </w:t>
      </w:r>
      <w:r w:rsidRPr="004B2E0E">
        <w:rPr>
          <w:rFonts w:ascii="Times New Roman" w:hAnsi="Times New Roman" w:cs="Times New Roman"/>
          <w:color w:val="000000"/>
          <w:kern w:val="2"/>
          <w:sz w:val="21"/>
          <w:szCs w:val="21"/>
          <w:vertAlign w:val="superscript"/>
          <w:lang w:val="en-US" w:eastAsia="zh-CN" w:bidi="ar"/>
        </w:rPr>
        <w:t>1</w:t>
      </w:r>
      <w:r w:rsidRPr="004B2E0E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 xml:space="preserve">H NMR, </w:t>
      </w:r>
      <w:r w:rsidRPr="004B2E0E">
        <w:rPr>
          <w:rFonts w:ascii="Times New Roman" w:hAnsi="Times New Roman" w:cs="Times New Roman"/>
          <w:color w:val="000000"/>
          <w:kern w:val="2"/>
          <w:sz w:val="21"/>
          <w:szCs w:val="21"/>
          <w:vertAlign w:val="superscript"/>
          <w:lang w:val="en-US" w:eastAsia="zh-CN" w:bidi="ar"/>
        </w:rPr>
        <w:t>13</w:t>
      </w:r>
      <w:r w:rsidRPr="004B2E0E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 xml:space="preserve">C NMR and </w:t>
      </w:r>
      <w:r w:rsidRPr="004B2E0E">
        <w:rPr>
          <w:rFonts w:ascii="Times New Roman" w:hAnsi="Times New Roman" w:cs="Times New Roman"/>
          <w:color w:val="000000"/>
          <w:kern w:val="2"/>
          <w:sz w:val="21"/>
          <w:szCs w:val="21"/>
          <w:vertAlign w:val="superscript"/>
          <w:lang w:val="en-US" w:eastAsia="zh-CN" w:bidi="ar"/>
        </w:rPr>
        <w:t>19</w:t>
      </w:r>
      <w:r w:rsidRPr="004B2E0E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>F NMR respectively.</w:t>
      </w:r>
      <w:r w:rsidR="00F94D95" w:rsidRPr="004B2E0E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 xml:space="preserve"> Chemical shifts (δ) were reported in ppm, and coupling constants (</w:t>
      </w:r>
      <w:r w:rsidR="00F94D95" w:rsidRPr="004B2E0E">
        <w:rPr>
          <w:rFonts w:ascii="Times New Roman" w:hAnsi="Times New Roman" w:cs="Times New Roman"/>
          <w:i/>
          <w:iCs/>
          <w:color w:val="000000"/>
          <w:kern w:val="2"/>
          <w:sz w:val="21"/>
          <w:szCs w:val="21"/>
          <w:lang w:val="en-US" w:eastAsia="zh-CN" w:bidi="ar"/>
        </w:rPr>
        <w:t>J</w:t>
      </w:r>
      <w:r w:rsidR="00F94D95" w:rsidRPr="004B2E0E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>) are in Hertz (Hz).</w:t>
      </w:r>
      <w:r w:rsidRPr="004B2E0E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 xml:space="preserve"> Data was reported in ppm using CDCl</w:t>
      </w:r>
      <w:r w:rsidRPr="004B2E0E">
        <w:rPr>
          <w:rFonts w:ascii="Times New Roman" w:hAnsi="Times New Roman" w:cs="Times New Roman"/>
          <w:color w:val="000000"/>
          <w:kern w:val="2"/>
          <w:sz w:val="21"/>
          <w:szCs w:val="21"/>
          <w:vertAlign w:val="subscript"/>
          <w:lang w:val="en-US" w:eastAsia="zh-CN" w:bidi="ar"/>
        </w:rPr>
        <w:t>3</w:t>
      </w:r>
      <w:r w:rsidRPr="004B2E0E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 xml:space="preserve"> </w:t>
      </w:r>
      <w:r w:rsidR="00D9362B" w:rsidRPr="004B2E0E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>(</w:t>
      </w:r>
      <w:r w:rsidR="00F94D95" w:rsidRPr="004B2E0E">
        <w:rPr>
          <w:rFonts w:ascii="Times New Roman" w:hAnsi="Times New Roman" w:cs="Times New Roman"/>
          <w:color w:val="000000"/>
          <w:kern w:val="2"/>
          <w:sz w:val="21"/>
          <w:szCs w:val="21"/>
          <w:vertAlign w:val="superscript"/>
          <w:lang w:val="en-US" w:eastAsia="zh-CN" w:bidi="ar"/>
        </w:rPr>
        <w:t>1</w:t>
      </w:r>
      <w:r w:rsidR="00F94D95" w:rsidRPr="004B2E0E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 xml:space="preserve">H NMR </w:t>
      </w:r>
      <w:r w:rsidR="0012157F" w:rsidRPr="004B2E0E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>δ</w:t>
      </w:r>
      <w:r w:rsidR="00F94D95" w:rsidRPr="004B2E0E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 xml:space="preserve"> 7.26, </w:t>
      </w:r>
      <w:r w:rsidR="00F94D95" w:rsidRPr="004B2E0E">
        <w:rPr>
          <w:rFonts w:ascii="Times New Roman" w:hAnsi="Times New Roman" w:cs="Times New Roman"/>
          <w:color w:val="000000"/>
          <w:kern w:val="2"/>
          <w:sz w:val="21"/>
          <w:szCs w:val="21"/>
          <w:vertAlign w:val="superscript"/>
          <w:lang w:val="en-US" w:eastAsia="zh-CN" w:bidi="ar"/>
        </w:rPr>
        <w:t>13</w:t>
      </w:r>
      <w:r w:rsidR="00F94D95" w:rsidRPr="004B2E0E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>C NMR δ 77.16</w:t>
      </w:r>
      <w:r w:rsidR="00D9362B" w:rsidRPr="004B2E0E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>)</w:t>
      </w:r>
      <w:r w:rsidR="00F94D95" w:rsidRPr="004B2E0E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 xml:space="preserve"> </w:t>
      </w:r>
      <w:r w:rsidRPr="004B2E0E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>or DMSO-</w:t>
      </w:r>
      <w:r w:rsidRPr="004B2E0E">
        <w:rPr>
          <w:rFonts w:ascii="Times New Roman" w:hAnsi="Times New Roman" w:cs="Times New Roman"/>
          <w:i/>
          <w:iCs/>
          <w:color w:val="000000"/>
          <w:kern w:val="2"/>
          <w:sz w:val="21"/>
          <w:szCs w:val="21"/>
          <w:lang w:val="en-US" w:eastAsia="zh-CN" w:bidi="ar"/>
        </w:rPr>
        <w:t>d</w:t>
      </w:r>
      <w:r w:rsidRPr="004B2E0E">
        <w:rPr>
          <w:rFonts w:ascii="Times New Roman" w:hAnsi="Times New Roman" w:cs="Times New Roman"/>
          <w:color w:val="000000"/>
          <w:kern w:val="2"/>
          <w:sz w:val="21"/>
          <w:szCs w:val="21"/>
          <w:vertAlign w:val="subscript"/>
          <w:lang w:val="en-US" w:eastAsia="zh-CN" w:bidi="ar"/>
        </w:rPr>
        <w:t>6</w:t>
      </w:r>
      <w:r w:rsidRPr="004B2E0E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 xml:space="preserve"> </w:t>
      </w:r>
      <w:r w:rsidR="00F94D95" w:rsidRPr="004B2E0E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>(</w:t>
      </w:r>
      <w:r w:rsidR="00F94D95" w:rsidRPr="004B2E0E">
        <w:rPr>
          <w:rFonts w:ascii="Times New Roman" w:hAnsi="Times New Roman" w:cs="Times New Roman"/>
          <w:color w:val="000000"/>
          <w:kern w:val="2"/>
          <w:sz w:val="21"/>
          <w:szCs w:val="21"/>
          <w:vertAlign w:val="superscript"/>
          <w:lang w:val="en-US" w:eastAsia="zh-CN" w:bidi="ar"/>
        </w:rPr>
        <w:t>1</w:t>
      </w:r>
      <w:r w:rsidR="00F94D95" w:rsidRPr="004B2E0E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 xml:space="preserve">H NMR δ 2.50, </w:t>
      </w:r>
      <w:r w:rsidR="00F94D95" w:rsidRPr="004B2E0E">
        <w:rPr>
          <w:rFonts w:ascii="Times New Roman" w:hAnsi="Times New Roman" w:cs="Times New Roman"/>
          <w:color w:val="000000"/>
          <w:kern w:val="2"/>
          <w:sz w:val="21"/>
          <w:szCs w:val="21"/>
          <w:vertAlign w:val="superscript"/>
          <w:lang w:val="en-US" w:eastAsia="zh-CN" w:bidi="ar"/>
        </w:rPr>
        <w:t>13</w:t>
      </w:r>
      <w:r w:rsidR="00F94D95" w:rsidRPr="004B2E0E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 xml:space="preserve">C NMR δ 39.53) </w:t>
      </w:r>
      <w:r w:rsidRPr="004B2E0E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 xml:space="preserve">as solvent unless otherwise specified. The following abbreviations were used to explain the multiplicities: s = singlet, d = doublet, t = triplet, q = quartet, m = multiplet, br = broad. High-resolution mass data was recorded on mass spectrometers in the ESI </w:t>
      </w:r>
      <w:r w:rsidRPr="004B2E0E">
        <w:rPr>
          <w:rFonts w:ascii="Times New Roman" w:hAnsi="Times New Roman" w:cs="Times New Roman"/>
          <w:color w:val="000000"/>
          <w:sz w:val="21"/>
          <w:szCs w:val="21"/>
          <w:lang w:val="en-US" w:eastAsia="zh-CN" w:bidi="ar"/>
        </w:rPr>
        <w:t>mode.</w:t>
      </w:r>
    </w:p>
    <w:p w14:paraId="50E3B77A" w14:textId="77777777" w:rsidR="001C21F7" w:rsidRPr="004B2E0E" w:rsidRDefault="00000000" w:rsidP="00757C89">
      <w:pPr>
        <w:widowControl w:val="0"/>
        <w:spacing w:before="120"/>
        <w:jc w:val="center"/>
        <w:rPr>
          <w:rFonts w:ascii="Times New Roman" w:hAnsi="Times New Roman" w:cs="Times New Roman"/>
          <w:lang w:val="en-US"/>
        </w:rPr>
      </w:pPr>
      <w:r w:rsidRPr="004B2E0E">
        <w:rPr>
          <w:rFonts w:ascii="Times New Roman" w:hAnsi="Times New Roman" w:cs="Times New Roman"/>
          <w:noProof/>
          <w:kern w:val="2"/>
          <w:sz w:val="21"/>
          <w:szCs w:val="22"/>
          <w:lang w:val="en-US" w:eastAsia="zh-CN" w:bidi="ar"/>
        </w:rPr>
        <w:drawing>
          <wp:inline distT="0" distB="0" distL="114300" distR="114300" wp14:anchorId="48EEACBE" wp14:editId="0765D935">
            <wp:extent cx="2407920" cy="17983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07920" cy="179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2E0E">
        <w:rPr>
          <w:rFonts w:ascii="Times New Roman" w:hAnsi="Times New Roman" w:cs="Times New Roman"/>
          <w:noProof/>
          <w:kern w:val="2"/>
          <w:sz w:val="21"/>
          <w:szCs w:val="22"/>
          <w:lang w:val="en-US" w:eastAsia="zh-CN" w:bidi="ar"/>
        </w:rPr>
        <w:drawing>
          <wp:inline distT="0" distB="0" distL="114300" distR="114300" wp14:anchorId="694A741C" wp14:editId="6855364E">
            <wp:extent cx="1546860" cy="1798320"/>
            <wp:effectExtent l="0" t="0" r="762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rcRect b="12730"/>
                    <a:stretch>
                      <a:fillRect/>
                    </a:stretch>
                  </pic:blipFill>
                  <pic:spPr>
                    <a:xfrm>
                      <a:off x="0" y="0"/>
                      <a:ext cx="1546860" cy="179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02A3C1" w14:textId="7C153E37" w:rsidR="001C21F7" w:rsidRPr="004B2E0E" w:rsidRDefault="00000000" w:rsidP="00757C89">
      <w:pPr>
        <w:widowControl w:val="0"/>
        <w:spacing w:before="120" w:line="240" w:lineRule="atLeast"/>
        <w:jc w:val="center"/>
        <w:rPr>
          <w:rFonts w:ascii="Times New Roman" w:hAnsi="Times New Roman" w:cs="Times New Roman"/>
          <w:sz w:val="21"/>
          <w:szCs w:val="21"/>
          <w:lang w:val="en-US"/>
        </w:rPr>
      </w:pPr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Fig</w:t>
      </w:r>
      <w:r w:rsidR="00E61F95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.</w:t>
      </w:r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 xml:space="preserve"> S1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The photochemical reactors</w:t>
      </w:r>
      <w:r w:rsidR="00955764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.</w:t>
      </w:r>
    </w:p>
    <w:p w14:paraId="3F50F430" w14:textId="1D539DB6" w:rsidR="001C21F7" w:rsidRPr="004B2E0E" w:rsidRDefault="006926AD" w:rsidP="00757C89">
      <w:pPr>
        <w:widowControl w:val="0"/>
        <w:spacing w:before="120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6201" w:dyaOrig="4980" w14:anchorId="30D093E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0pt;height:168.5pt" o:ole="">
            <v:imagedata r:id="rId12" o:title=""/>
          </v:shape>
          <o:OLEObject Type="Embed" ProgID="ChemDraw.Document.6.0" ShapeID="_x0000_i1025" DrawAspect="Content" ObjectID="_1756131413" r:id="rId13"/>
        </w:object>
      </w:r>
    </w:p>
    <w:p w14:paraId="76678AE6" w14:textId="5600B1AD" w:rsidR="001C21F7" w:rsidRPr="004B2E0E" w:rsidRDefault="00000000" w:rsidP="00757C89">
      <w:pPr>
        <w:widowControl w:val="0"/>
        <w:spacing w:before="120" w:line="240" w:lineRule="atLeast"/>
        <w:jc w:val="center"/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</w:pPr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Fig</w:t>
      </w:r>
      <w:r w:rsidR="00E61F95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.</w:t>
      </w:r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 xml:space="preserve"> S2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The wavelength spectrum of photochemical reactors</w:t>
      </w:r>
      <w:bookmarkStart w:id="2" w:name="_Toc140006497"/>
      <w:r w:rsidR="00955764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.</w:t>
      </w:r>
    </w:p>
    <w:p w14:paraId="7D488719" w14:textId="77777777" w:rsidR="001C21F7" w:rsidRPr="004B2E0E" w:rsidRDefault="00000000" w:rsidP="00757C89">
      <w:pPr>
        <w:spacing w:before="120"/>
        <w:rPr>
          <w:rFonts w:ascii="Times New Roman" w:hAnsi="Times New Roman" w:cs="Times New Roman"/>
          <w:kern w:val="2"/>
          <w:sz w:val="14"/>
          <w:szCs w:val="14"/>
          <w:lang w:val="en-US" w:eastAsia="zh-CN" w:bidi="ar"/>
        </w:rPr>
      </w:pPr>
      <w:r w:rsidRPr="004B2E0E">
        <w:rPr>
          <w:rFonts w:ascii="Times New Roman" w:hAnsi="Times New Roman" w:cs="Times New Roman"/>
          <w:kern w:val="2"/>
          <w:sz w:val="14"/>
          <w:szCs w:val="14"/>
          <w:lang w:val="en-US" w:eastAsia="zh-CN" w:bidi="ar"/>
        </w:rPr>
        <w:br w:type="page"/>
      </w:r>
    </w:p>
    <w:p w14:paraId="6273B980" w14:textId="77777777" w:rsidR="001C21F7" w:rsidRPr="00B74E27" w:rsidRDefault="00000000" w:rsidP="00757C89">
      <w:pPr>
        <w:pStyle w:val="msolistparagraph0"/>
        <w:widowControl/>
        <w:spacing w:before="120" w:line="230" w:lineRule="exact"/>
        <w:ind w:firstLineChars="0" w:firstLine="0"/>
        <w:rPr>
          <w:b/>
          <w:bCs/>
          <w:sz w:val="24"/>
          <w:szCs w:val="24"/>
          <w:lang w:val="de" w:bidi="ar"/>
        </w:rPr>
      </w:pPr>
      <w:bookmarkStart w:id="3" w:name="_Toc140006499"/>
      <w:bookmarkEnd w:id="2"/>
      <w:r w:rsidRPr="00B74E27">
        <w:rPr>
          <w:b/>
          <w:bCs/>
          <w:sz w:val="24"/>
          <w:szCs w:val="24"/>
        </w:rPr>
        <w:lastRenderedPageBreak/>
        <w:t xml:space="preserve">2. </w:t>
      </w:r>
      <w:r w:rsidRPr="00B74E27">
        <w:rPr>
          <w:b/>
          <w:bCs/>
          <w:sz w:val="24"/>
          <w:szCs w:val="24"/>
          <w:lang w:val="de"/>
        </w:rPr>
        <w:t xml:space="preserve">Preparation of </w:t>
      </w:r>
      <w:r w:rsidRPr="00B74E27">
        <w:rPr>
          <w:b/>
          <w:bCs/>
          <w:sz w:val="24"/>
          <w:szCs w:val="24"/>
        </w:rPr>
        <w:t>s</w:t>
      </w:r>
      <w:r w:rsidRPr="00B74E27">
        <w:rPr>
          <w:b/>
          <w:bCs/>
          <w:sz w:val="24"/>
          <w:szCs w:val="24"/>
          <w:lang w:val="de"/>
        </w:rPr>
        <w:t>ubstrates</w:t>
      </w:r>
      <w:bookmarkStart w:id="4" w:name="_Toc140006500"/>
      <w:bookmarkEnd w:id="3"/>
      <w:r w:rsidRPr="00B74E27">
        <w:rPr>
          <w:b/>
          <w:bCs/>
          <w:sz w:val="24"/>
          <w:szCs w:val="24"/>
          <w:lang w:val="de"/>
        </w:rPr>
        <w:t xml:space="preserve"> </w:t>
      </w:r>
      <w:r w:rsidRPr="00B74E27">
        <w:rPr>
          <w:b/>
          <w:bCs/>
          <w:sz w:val="24"/>
          <w:szCs w:val="24"/>
        </w:rPr>
        <w:t>and catalysts</w:t>
      </w:r>
    </w:p>
    <w:p w14:paraId="0CA0413D" w14:textId="77777777" w:rsidR="001C21F7" w:rsidRPr="004B2E0E" w:rsidRDefault="00000000" w:rsidP="00757C89">
      <w:pPr>
        <w:pStyle w:val="ab"/>
        <w:spacing w:before="120" w:beforeAutospacing="0" w:afterAutospacing="0" w:line="240" w:lineRule="atLeast"/>
        <w:ind w:left="425" w:hanging="425"/>
        <w:rPr>
          <w:rFonts w:ascii="Times New Roman" w:hAnsi="Times New Roman" w:hint="default"/>
          <w:b/>
          <w:bCs/>
          <w:sz w:val="21"/>
          <w:szCs w:val="21"/>
          <w:lang w:val="de"/>
        </w:rPr>
      </w:pPr>
      <w:r w:rsidRPr="004B2E0E">
        <w:rPr>
          <w:rFonts w:ascii="Times New Roman" w:eastAsia="等线" w:hAnsi="Times New Roman" w:hint="default"/>
          <w:b/>
          <w:bCs/>
          <w:sz w:val="21"/>
          <w:szCs w:val="21"/>
          <w:lang w:val="de" w:bidi="ar"/>
        </w:rPr>
        <w:t>Methods of structural synthesis</w:t>
      </w:r>
      <w:bookmarkEnd w:id="4"/>
    </w:p>
    <w:p w14:paraId="7AF37D8D" w14:textId="04C8EE27" w:rsidR="001C21F7" w:rsidRPr="004B2E0E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4B2E0E">
        <w:rPr>
          <w:rFonts w:ascii="Times New Roman" w:hAnsi="Times New Roman" w:hint="default"/>
          <w:sz w:val="21"/>
          <w:szCs w:val="21"/>
        </w:rPr>
        <w:t xml:space="preserve">To a 50 mL </w:t>
      </w:r>
      <w:r w:rsidR="000400D1" w:rsidRPr="004B2E0E">
        <w:rPr>
          <w:rFonts w:ascii="Times New Roman" w:hAnsi="Times New Roman" w:hint="default"/>
          <w:sz w:val="21"/>
          <w:szCs w:val="21"/>
        </w:rPr>
        <w:t>Schlenk</w:t>
      </w:r>
      <w:r w:rsidRPr="004B2E0E">
        <w:rPr>
          <w:rFonts w:ascii="Times New Roman" w:hAnsi="Times New Roman" w:hint="default"/>
          <w:sz w:val="21"/>
          <w:szCs w:val="21"/>
        </w:rPr>
        <w:t xml:space="preserve"> tube, 4-dimethylaminopyridine (0.5 mmol), Et</w:t>
      </w:r>
      <w:r w:rsidRPr="004B2E0E">
        <w:rPr>
          <w:rFonts w:ascii="Times New Roman" w:hAnsi="Times New Roman" w:hint="default"/>
          <w:sz w:val="21"/>
          <w:szCs w:val="21"/>
          <w:vertAlign w:val="subscript"/>
        </w:rPr>
        <w:t>3</w:t>
      </w:r>
      <w:r w:rsidRPr="004B2E0E">
        <w:rPr>
          <w:rFonts w:ascii="Times New Roman" w:hAnsi="Times New Roman" w:hint="default"/>
          <w:sz w:val="21"/>
          <w:szCs w:val="21"/>
        </w:rPr>
        <w:t>N (10.0 mmol) and alcohol (5.0 mmol) were dissolved in dichloromethane (12.0 mL). Acyl chloride (7.5 mmol) was added dropwise at 0 ºC. The solution was stirred for 2 h at room temperature. Sat. NaHCO</w:t>
      </w:r>
      <w:r w:rsidRPr="004B2E0E">
        <w:rPr>
          <w:rFonts w:ascii="Times New Roman" w:hAnsi="Times New Roman" w:hint="default"/>
          <w:sz w:val="21"/>
          <w:szCs w:val="21"/>
          <w:vertAlign w:val="subscript"/>
        </w:rPr>
        <w:t>3</w:t>
      </w:r>
      <w:r w:rsidRPr="004B2E0E">
        <w:rPr>
          <w:rFonts w:ascii="Times New Roman" w:hAnsi="Times New Roman" w:hint="default"/>
          <w:sz w:val="21"/>
          <w:szCs w:val="21"/>
        </w:rPr>
        <w:t xml:space="preserve"> aq. was poured into the reaction mixture. The organic layer was separated and extracted from water with EtOAc. The combined organic phase was washed with brine, dried over Na</w:t>
      </w:r>
      <w:r w:rsidRPr="004B2E0E">
        <w:rPr>
          <w:rFonts w:ascii="Times New Roman" w:hAnsi="Times New Roman" w:hint="default"/>
          <w:sz w:val="21"/>
          <w:szCs w:val="21"/>
          <w:vertAlign w:val="subscript"/>
        </w:rPr>
        <w:t>2</w:t>
      </w:r>
      <w:r w:rsidRPr="004B2E0E">
        <w:rPr>
          <w:rFonts w:ascii="Times New Roman" w:hAnsi="Times New Roman" w:hint="default"/>
          <w:sz w:val="21"/>
          <w:szCs w:val="21"/>
        </w:rPr>
        <w:t>SO</w:t>
      </w:r>
      <w:r w:rsidRPr="004B2E0E">
        <w:rPr>
          <w:rFonts w:ascii="Times New Roman" w:hAnsi="Times New Roman" w:hint="default"/>
          <w:sz w:val="21"/>
          <w:szCs w:val="21"/>
          <w:vertAlign w:val="subscript"/>
        </w:rPr>
        <w:t>4</w:t>
      </w:r>
      <w:r w:rsidR="00601DAE" w:rsidRPr="004B2E0E">
        <w:rPr>
          <w:rFonts w:ascii="Times New Roman" w:hAnsi="Times New Roman" w:hint="default"/>
          <w:sz w:val="21"/>
          <w:szCs w:val="21"/>
        </w:rPr>
        <w:t xml:space="preserve">, </w:t>
      </w:r>
      <w:r w:rsidRPr="004B2E0E">
        <w:rPr>
          <w:rFonts w:ascii="Times New Roman" w:hAnsi="Times New Roman" w:hint="default"/>
          <w:sz w:val="21"/>
          <w:szCs w:val="21"/>
        </w:rPr>
        <w:t>filtered, and concentrated under vacuum. The residue was purified by silica gel column chromatography to afford the products</w:t>
      </w:r>
      <w:r w:rsidR="004422F3" w:rsidRPr="004B2E0E">
        <w:rPr>
          <w:rFonts w:ascii="Times New Roman" w:hAnsi="Times New Roman" w:hint="default"/>
          <w:sz w:val="21"/>
          <w:szCs w:val="21"/>
        </w:rPr>
        <w:t>.</w:t>
      </w:r>
      <w:r w:rsidRPr="004B2E0E">
        <w:rPr>
          <w:rFonts w:ascii="Times New Roman" w:hAnsi="Times New Roman" w:hint="default"/>
          <w:sz w:val="21"/>
          <w:szCs w:val="21"/>
          <w:vertAlign w:val="superscript"/>
        </w:rPr>
        <w:t>[1]</w:t>
      </w:r>
    </w:p>
    <w:p w14:paraId="6A24737F" w14:textId="0A7AD7FA" w:rsidR="001C21F7" w:rsidRPr="007D678F" w:rsidRDefault="006156D7" w:rsidP="007D678F">
      <w:pPr>
        <w:pStyle w:val="ab"/>
        <w:spacing w:before="120" w:beforeAutospacing="0" w:afterAutospacing="0" w:line="360" w:lineRule="auto"/>
        <w:jc w:val="center"/>
        <w:rPr>
          <w:rFonts w:ascii="Times New Roman" w:eastAsia="等线" w:hAnsi="Times New Roman" w:hint="default"/>
          <w:kern w:val="2"/>
          <w:sz w:val="20"/>
          <w:szCs w:val="20"/>
          <w:lang w:bidi="ar"/>
        </w:rPr>
      </w:pPr>
      <w:r>
        <w:object w:dxaOrig="7976" w:dyaOrig="1085" w14:anchorId="3107BCC2">
          <v:shape id="_x0000_i1026" type="#_x0000_t75" style="width:268.5pt;height:36.5pt" o:ole="">
            <v:imagedata r:id="rId14" o:title=""/>
          </v:shape>
          <o:OLEObject Type="Embed" ProgID="ChemDraw.Document.6.0" ShapeID="_x0000_i1026" DrawAspect="Content" ObjectID="_1756131414" r:id="rId15"/>
        </w:object>
      </w:r>
    </w:p>
    <w:p w14:paraId="437F3908" w14:textId="55916695" w:rsidR="001C21F7" w:rsidRPr="004B2E0E" w:rsidRDefault="00000000" w:rsidP="00757C89">
      <w:pPr>
        <w:pStyle w:val="ab"/>
        <w:spacing w:before="120" w:beforeAutospacing="0" w:afterAutospacing="0" w:line="240" w:lineRule="atLeast"/>
        <w:jc w:val="center"/>
        <w:rPr>
          <w:rFonts w:ascii="Times New Roman" w:hAnsi="Times New Roman" w:hint="default"/>
          <w:sz w:val="21"/>
          <w:szCs w:val="21"/>
        </w:rPr>
      </w:pPr>
      <w:r w:rsidRPr="004B2E0E">
        <w:rPr>
          <w:rFonts w:ascii="Times New Roman" w:eastAsia="等线" w:hAnsi="Times New Roman" w:hint="default"/>
          <w:b/>
          <w:bCs/>
          <w:kern w:val="2"/>
          <w:sz w:val="21"/>
          <w:szCs w:val="21"/>
          <w:lang w:bidi="ar"/>
        </w:rPr>
        <w:t>Fig</w:t>
      </w:r>
      <w:r w:rsidR="00E61F95">
        <w:rPr>
          <w:rFonts w:ascii="Times New Roman" w:eastAsia="等线" w:hAnsi="Times New Roman" w:hint="default"/>
          <w:b/>
          <w:bCs/>
          <w:kern w:val="2"/>
          <w:sz w:val="21"/>
          <w:szCs w:val="21"/>
          <w:lang w:bidi="ar"/>
        </w:rPr>
        <w:t>.</w:t>
      </w:r>
      <w:r w:rsidRPr="004B2E0E">
        <w:rPr>
          <w:rFonts w:ascii="Times New Roman" w:eastAsia="等线" w:hAnsi="Times New Roman" w:hint="default"/>
          <w:b/>
          <w:bCs/>
          <w:kern w:val="2"/>
          <w:sz w:val="21"/>
          <w:szCs w:val="21"/>
          <w:lang w:bidi="ar"/>
        </w:rPr>
        <w:t xml:space="preserve"> S3</w:t>
      </w:r>
      <w:r w:rsidRPr="004B2E0E">
        <w:rPr>
          <w:rFonts w:ascii="Times New Roman" w:eastAsia="等线" w:hAnsi="Times New Roman" w:hint="default"/>
          <w:kern w:val="2"/>
          <w:sz w:val="21"/>
          <w:szCs w:val="21"/>
          <w:lang w:bidi="ar"/>
        </w:rPr>
        <w:t xml:space="preserve"> </w:t>
      </w:r>
      <w:r w:rsidRPr="004B2E0E">
        <w:rPr>
          <w:rFonts w:ascii="Times New Roman" w:hAnsi="Times New Roman" w:hint="default"/>
          <w:sz w:val="21"/>
          <w:szCs w:val="21"/>
        </w:rPr>
        <w:t>Method A for the synthesis of non-activated alkenes</w:t>
      </w:r>
      <w:r w:rsidR="00955764">
        <w:rPr>
          <w:rFonts w:ascii="Times New Roman" w:hAnsi="Times New Roman" w:hint="default"/>
          <w:sz w:val="21"/>
          <w:szCs w:val="21"/>
        </w:rPr>
        <w:t>.</w:t>
      </w:r>
    </w:p>
    <w:p w14:paraId="02BBC9C4" w14:textId="5A42680A" w:rsidR="001C21F7" w:rsidRPr="004B2E0E" w:rsidRDefault="00000000" w:rsidP="00757C89">
      <w:pPr>
        <w:pStyle w:val="msolistparagraph0"/>
        <w:widowControl/>
        <w:spacing w:before="120" w:line="240" w:lineRule="atLeast"/>
        <w:ind w:firstLineChars="50" w:firstLine="105"/>
        <w:rPr>
          <w:szCs w:val="21"/>
        </w:rPr>
      </w:pPr>
      <w:bookmarkStart w:id="5" w:name="_Hlk140055173"/>
      <w:r w:rsidRPr="004B2E0E">
        <w:rPr>
          <w:szCs w:val="21"/>
        </w:rPr>
        <w:t xml:space="preserve">To a 50 mL </w:t>
      </w:r>
      <w:r w:rsidR="000400D1" w:rsidRPr="004B2E0E">
        <w:rPr>
          <w:szCs w:val="21"/>
        </w:rPr>
        <w:t>Schlenk</w:t>
      </w:r>
      <w:r w:rsidRPr="004B2E0E">
        <w:rPr>
          <w:szCs w:val="21"/>
        </w:rPr>
        <w:t xml:space="preserve"> tube, 4-dimethylaminopyridine (0.5 mmol), Et</w:t>
      </w:r>
      <w:r w:rsidRPr="004B2E0E">
        <w:rPr>
          <w:szCs w:val="21"/>
          <w:vertAlign w:val="subscript"/>
        </w:rPr>
        <w:t>3</w:t>
      </w:r>
      <w:r w:rsidRPr="004B2E0E">
        <w:rPr>
          <w:szCs w:val="21"/>
        </w:rPr>
        <w:t>N (10.0 mmol) and alcohol (5.0 mmol) were dissolved in dichloromethane (12.0 mL). sulfonyl chloride (7.5 mmol) was dropwise added at 0 ºC. The reaction mixture was stirred for 2 h at room temperature. Sat. NaHCO</w:t>
      </w:r>
      <w:r w:rsidRPr="004B2E0E">
        <w:rPr>
          <w:szCs w:val="21"/>
          <w:vertAlign w:val="subscript"/>
        </w:rPr>
        <w:t>3</w:t>
      </w:r>
      <w:r w:rsidRPr="004B2E0E">
        <w:rPr>
          <w:szCs w:val="21"/>
        </w:rPr>
        <w:t xml:space="preserve"> aq. was poured into the reaction mixture. The organic layer was separated and extracted from water with EtOAc. The combined organic phase was washed with brine, dried over Na</w:t>
      </w:r>
      <w:r w:rsidRPr="004B2E0E">
        <w:rPr>
          <w:szCs w:val="21"/>
          <w:vertAlign w:val="subscript"/>
        </w:rPr>
        <w:t>2</w:t>
      </w:r>
      <w:r w:rsidRPr="004B2E0E">
        <w:rPr>
          <w:szCs w:val="21"/>
        </w:rPr>
        <w:t>SO</w:t>
      </w:r>
      <w:r w:rsidRPr="004B2E0E">
        <w:rPr>
          <w:szCs w:val="21"/>
          <w:vertAlign w:val="subscript"/>
        </w:rPr>
        <w:t>4</w:t>
      </w:r>
      <w:r w:rsidRPr="004B2E0E">
        <w:rPr>
          <w:szCs w:val="21"/>
        </w:rPr>
        <w:t>, filtered, and concentrated under vacuum. The residue was purified by silica gel column chromatography to afford the products</w:t>
      </w:r>
      <w:r w:rsidR="004422F3" w:rsidRPr="004B2E0E">
        <w:rPr>
          <w:szCs w:val="21"/>
        </w:rPr>
        <w:t>.</w:t>
      </w:r>
      <w:r w:rsidRPr="004B2E0E">
        <w:rPr>
          <w:szCs w:val="21"/>
          <w:vertAlign w:val="superscript"/>
        </w:rPr>
        <w:t>[1]</w:t>
      </w:r>
    </w:p>
    <w:p w14:paraId="79382038" w14:textId="7335B8AF" w:rsidR="001C21F7" w:rsidRPr="004B2E0E" w:rsidRDefault="006156D7" w:rsidP="00757C89">
      <w:pPr>
        <w:pStyle w:val="ab"/>
        <w:spacing w:before="120" w:beforeAutospacing="0" w:afterAutospacing="0" w:line="360" w:lineRule="auto"/>
        <w:jc w:val="center"/>
        <w:rPr>
          <w:rFonts w:ascii="Times New Roman" w:hAnsi="Times New Roman" w:hint="default"/>
          <w:sz w:val="20"/>
          <w:szCs w:val="20"/>
        </w:rPr>
      </w:pPr>
      <w:r>
        <w:object w:dxaOrig="8439" w:dyaOrig="1026" w14:anchorId="32CC1D52">
          <v:shape id="_x0000_i1027" type="#_x0000_t75" style="width:282.5pt;height:34pt" o:ole="">
            <v:imagedata r:id="rId16" o:title=""/>
          </v:shape>
          <o:OLEObject Type="Embed" ProgID="ChemDraw.Document.6.0" ShapeID="_x0000_i1027" DrawAspect="Content" ObjectID="_1756131415" r:id="rId17"/>
        </w:object>
      </w:r>
    </w:p>
    <w:p w14:paraId="0F8032EB" w14:textId="574A9B17" w:rsidR="007E48E0" w:rsidRPr="004B2E0E" w:rsidRDefault="00000000" w:rsidP="00757C89">
      <w:pPr>
        <w:pStyle w:val="ab"/>
        <w:spacing w:before="120" w:beforeAutospacing="0" w:afterAutospacing="0" w:line="240" w:lineRule="atLeast"/>
        <w:jc w:val="center"/>
        <w:rPr>
          <w:rFonts w:ascii="Times New Roman" w:hAnsi="Times New Roman" w:hint="default"/>
          <w:sz w:val="21"/>
          <w:szCs w:val="21"/>
        </w:rPr>
      </w:pPr>
      <w:r w:rsidRPr="004B2E0E">
        <w:rPr>
          <w:rFonts w:ascii="Times New Roman" w:eastAsia="等线" w:hAnsi="Times New Roman" w:hint="default"/>
          <w:b/>
          <w:bCs/>
          <w:kern w:val="2"/>
          <w:sz w:val="21"/>
          <w:szCs w:val="21"/>
          <w:lang w:bidi="ar"/>
        </w:rPr>
        <w:t>Fig</w:t>
      </w:r>
      <w:r w:rsidR="00E61F95">
        <w:rPr>
          <w:rFonts w:ascii="Times New Roman" w:eastAsia="等线" w:hAnsi="Times New Roman" w:hint="default"/>
          <w:b/>
          <w:bCs/>
          <w:kern w:val="2"/>
          <w:sz w:val="21"/>
          <w:szCs w:val="21"/>
          <w:lang w:bidi="ar"/>
        </w:rPr>
        <w:t>.</w:t>
      </w:r>
      <w:r w:rsidRPr="004B2E0E">
        <w:rPr>
          <w:rFonts w:ascii="Times New Roman" w:eastAsia="等线" w:hAnsi="Times New Roman" w:hint="default"/>
          <w:b/>
          <w:bCs/>
          <w:kern w:val="2"/>
          <w:sz w:val="21"/>
          <w:szCs w:val="21"/>
          <w:lang w:bidi="ar"/>
        </w:rPr>
        <w:t xml:space="preserve"> S4</w:t>
      </w:r>
      <w:r w:rsidRPr="004B2E0E">
        <w:rPr>
          <w:rFonts w:ascii="Times New Roman" w:eastAsia="等线" w:hAnsi="Times New Roman" w:hint="default"/>
          <w:kern w:val="2"/>
          <w:sz w:val="21"/>
          <w:szCs w:val="21"/>
          <w:lang w:bidi="ar"/>
        </w:rPr>
        <w:t xml:space="preserve"> </w:t>
      </w:r>
      <w:r w:rsidRPr="004B2E0E">
        <w:rPr>
          <w:rFonts w:ascii="Times New Roman" w:hAnsi="Times New Roman" w:hint="default"/>
          <w:sz w:val="21"/>
          <w:szCs w:val="21"/>
        </w:rPr>
        <w:t>Method B for the synthesis of non-activated alkenes</w:t>
      </w:r>
      <w:r w:rsidR="00955764">
        <w:rPr>
          <w:rFonts w:ascii="Times New Roman" w:hAnsi="Times New Roman" w:hint="default"/>
          <w:sz w:val="21"/>
          <w:szCs w:val="21"/>
        </w:rPr>
        <w:t>.</w:t>
      </w:r>
    </w:p>
    <w:p w14:paraId="0286404A" w14:textId="3007B704" w:rsidR="001C21F7" w:rsidRPr="004B2E0E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bookmarkStart w:id="6" w:name="_Hlk140055331"/>
      <w:bookmarkEnd w:id="5"/>
      <w:r w:rsidRPr="004B2E0E">
        <w:rPr>
          <w:rFonts w:ascii="Times New Roman" w:hAnsi="Times New Roman" w:hint="default"/>
          <w:sz w:val="21"/>
          <w:szCs w:val="21"/>
        </w:rPr>
        <w:t xml:space="preserve">To a </w:t>
      </w:r>
      <w:r w:rsidR="007E48E0" w:rsidRPr="004B2E0E">
        <w:rPr>
          <w:rFonts w:ascii="Times New Roman" w:hAnsi="Times New Roman" w:hint="default"/>
          <w:sz w:val="21"/>
          <w:szCs w:val="21"/>
        </w:rPr>
        <w:t xml:space="preserve">50 </w:t>
      </w:r>
      <w:r w:rsidRPr="004B2E0E">
        <w:rPr>
          <w:rFonts w:ascii="Times New Roman" w:hAnsi="Times New Roman" w:hint="default"/>
          <w:sz w:val="21"/>
          <w:szCs w:val="21"/>
        </w:rPr>
        <w:t xml:space="preserve">mL </w:t>
      </w:r>
      <w:r w:rsidR="000400D1" w:rsidRPr="004B2E0E">
        <w:rPr>
          <w:rFonts w:ascii="Times New Roman" w:hAnsi="Times New Roman" w:hint="default"/>
          <w:sz w:val="21"/>
          <w:szCs w:val="21"/>
        </w:rPr>
        <w:t>Schlenk</w:t>
      </w:r>
      <w:r w:rsidRPr="004B2E0E">
        <w:rPr>
          <w:rFonts w:ascii="Times New Roman" w:hAnsi="Times New Roman" w:hint="default"/>
          <w:sz w:val="21"/>
          <w:szCs w:val="21"/>
        </w:rPr>
        <w:t xml:space="preserve"> tube, tetrabutylammonium iodide (0.5 mmol), Cs</w:t>
      </w:r>
      <w:r w:rsidRPr="004B2E0E">
        <w:rPr>
          <w:rFonts w:ascii="Times New Roman" w:hAnsi="Times New Roman" w:hint="default"/>
          <w:sz w:val="21"/>
          <w:szCs w:val="21"/>
          <w:vertAlign w:val="subscript"/>
        </w:rPr>
        <w:t>2</w:t>
      </w:r>
      <w:r w:rsidRPr="004B2E0E">
        <w:rPr>
          <w:rFonts w:ascii="Times New Roman" w:hAnsi="Times New Roman" w:hint="default"/>
          <w:sz w:val="21"/>
          <w:szCs w:val="21"/>
        </w:rPr>
        <w:t>CO</w:t>
      </w:r>
      <w:r w:rsidRPr="004B2E0E">
        <w:rPr>
          <w:rFonts w:ascii="Times New Roman" w:hAnsi="Times New Roman" w:hint="default"/>
          <w:sz w:val="21"/>
          <w:szCs w:val="21"/>
          <w:vertAlign w:val="subscript"/>
        </w:rPr>
        <w:t>3</w:t>
      </w:r>
      <w:r w:rsidRPr="004B2E0E">
        <w:rPr>
          <w:rFonts w:ascii="Times New Roman" w:hAnsi="Times New Roman" w:hint="default"/>
          <w:sz w:val="21"/>
          <w:szCs w:val="21"/>
        </w:rPr>
        <w:t xml:space="preserve"> (6.5 mmol) and phenol (6.0 mmol) were dissolved in dichloromethane (12.0 mL), </w:t>
      </w:r>
      <w:r w:rsidRPr="004B2E0E">
        <w:rPr>
          <w:rFonts w:ascii="Times New Roman" w:hAnsi="Times New Roman" w:hint="default"/>
          <w:color w:val="000000" w:themeColor="text1"/>
          <w:sz w:val="21"/>
          <w:szCs w:val="21"/>
        </w:rPr>
        <w:t>a</w:t>
      </w:r>
      <w:r w:rsidRPr="004B2E0E">
        <w:rPr>
          <w:rFonts w:ascii="Times New Roman" w:eastAsia="Helvetica" w:hAnsi="Times New Roman" w:hint="default"/>
          <w:color w:val="000000" w:themeColor="text1"/>
          <w:sz w:val="21"/>
          <w:szCs w:val="21"/>
          <w:shd w:val="clear" w:color="auto" w:fill="FFFFFF"/>
        </w:rPr>
        <w:t xml:space="preserve">lkenyl </w:t>
      </w:r>
      <w:r w:rsidRPr="004B2E0E">
        <w:rPr>
          <w:rFonts w:ascii="Times New Roman" w:hAnsi="Times New Roman" w:hint="default"/>
          <w:color w:val="000000" w:themeColor="text1"/>
          <w:sz w:val="21"/>
          <w:szCs w:val="21"/>
          <w:shd w:val="clear" w:color="auto" w:fill="FFFFFF"/>
        </w:rPr>
        <w:t>h</w:t>
      </w:r>
      <w:r w:rsidRPr="004B2E0E">
        <w:rPr>
          <w:rFonts w:ascii="Times New Roman" w:eastAsia="Helvetica" w:hAnsi="Times New Roman" w:hint="default"/>
          <w:color w:val="000000" w:themeColor="text1"/>
          <w:sz w:val="21"/>
          <w:szCs w:val="21"/>
          <w:shd w:val="clear" w:color="auto" w:fill="FFFFFF"/>
        </w:rPr>
        <w:t>alide</w:t>
      </w:r>
      <w:r w:rsidRPr="004B2E0E">
        <w:rPr>
          <w:rFonts w:ascii="Times New Roman" w:hAnsi="Times New Roman" w:hint="default"/>
          <w:color w:val="24505C"/>
          <w:sz w:val="21"/>
          <w:szCs w:val="21"/>
          <w:shd w:val="clear" w:color="auto" w:fill="FFFFFF"/>
        </w:rPr>
        <w:t xml:space="preserve"> </w:t>
      </w:r>
      <w:r w:rsidRPr="004B2E0E">
        <w:rPr>
          <w:rFonts w:ascii="Times New Roman" w:hAnsi="Times New Roman" w:hint="default"/>
          <w:sz w:val="21"/>
          <w:szCs w:val="21"/>
        </w:rPr>
        <w:t xml:space="preserve">(5.0 mmol) was added and the mixture was stirred for 16 h at 50 ºC. Diluted NaOH aq. was poured into the reaction mixture. The organic layer was separated and extracted from water with </w:t>
      </w:r>
      <w:r w:rsidRPr="004B2E0E">
        <w:rPr>
          <w:rFonts w:ascii="Times New Roman" w:hAnsi="Times New Roman" w:hint="default"/>
          <w:i/>
          <w:iCs/>
          <w:sz w:val="21"/>
          <w:szCs w:val="21"/>
        </w:rPr>
        <w:t>tert</w:t>
      </w:r>
      <w:r w:rsidRPr="004B2E0E">
        <w:rPr>
          <w:rFonts w:ascii="Times New Roman" w:hAnsi="Times New Roman" w:hint="default"/>
          <w:sz w:val="21"/>
          <w:szCs w:val="21"/>
        </w:rPr>
        <w:t>-Butyl methyl ether. The combined organic phase was washed with brine, dried over Na</w:t>
      </w:r>
      <w:r w:rsidRPr="004B2E0E">
        <w:rPr>
          <w:rFonts w:ascii="Times New Roman" w:hAnsi="Times New Roman" w:hint="default"/>
          <w:sz w:val="21"/>
          <w:szCs w:val="21"/>
          <w:vertAlign w:val="subscript"/>
        </w:rPr>
        <w:t>2</w:t>
      </w:r>
      <w:r w:rsidRPr="004B2E0E">
        <w:rPr>
          <w:rFonts w:ascii="Times New Roman" w:hAnsi="Times New Roman" w:hint="default"/>
          <w:sz w:val="21"/>
          <w:szCs w:val="21"/>
        </w:rPr>
        <w:t>SO</w:t>
      </w:r>
      <w:r w:rsidRPr="004B2E0E">
        <w:rPr>
          <w:rFonts w:ascii="Times New Roman" w:hAnsi="Times New Roman" w:hint="default"/>
          <w:sz w:val="21"/>
          <w:szCs w:val="21"/>
          <w:vertAlign w:val="subscript"/>
        </w:rPr>
        <w:t>4</w:t>
      </w:r>
      <w:r w:rsidRPr="004B2E0E">
        <w:rPr>
          <w:rFonts w:ascii="Times New Roman" w:hAnsi="Times New Roman" w:hint="default"/>
          <w:sz w:val="21"/>
          <w:szCs w:val="21"/>
        </w:rPr>
        <w:t>, filtered, and concentrated under vacuum. The residue was purified by silica gel column chromatography to afford the product</w:t>
      </w:r>
      <w:r w:rsidR="00C76EB2" w:rsidRPr="004B2E0E">
        <w:rPr>
          <w:rFonts w:ascii="Times New Roman" w:hAnsi="Times New Roman" w:hint="default"/>
          <w:sz w:val="21"/>
          <w:szCs w:val="21"/>
        </w:rPr>
        <w:t>s</w:t>
      </w:r>
      <w:r w:rsidR="004422F3" w:rsidRPr="004B2E0E">
        <w:rPr>
          <w:rFonts w:ascii="Times New Roman" w:hAnsi="Times New Roman" w:hint="default"/>
          <w:sz w:val="21"/>
          <w:szCs w:val="21"/>
        </w:rPr>
        <w:t>.</w:t>
      </w:r>
      <w:r w:rsidRPr="004B2E0E">
        <w:rPr>
          <w:rFonts w:ascii="Times New Roman" w:hAnsi="Times New Roman" w:hint="default"/>
          <w:sz w:val="21"/>
          <w:szCs w:val="21"/>
          <w:vertAlign w:val="superscript"/>
        </w:rPr>
        <w:t>[1]</w:t>
      </w:r>
    </w:p>
    <w:p w14:paraId="735D0F4D" w14:textId="68C5F0A3" w:rsidR="001C21F7" w:rsidRPr="004B2E0E" w:rsidRDefault="006156D7" w:rsidP="00757C89">
      <w:pPr>
        <w:pStyle w:val="ab"/>
        <w:spacing w:before="120" w:beforeAutospacing="0" w:afterAutospacing="0" w:line="360" w:lineRule="auto"/>
        <w:jc w:val="center"/>
        <w:rPr>
          <w:rFonts w:ascii="Times New Roman" w:hAnsi="Times New Roman" w:hint="default"/>
          <w:sz w:val="20"/>
          <w:szCs w:val="20"/>
        </w:rPr>
      </w:pPr>
      <w:r>
        <w:object w:dxaOrig="7474" w:dyaOrig="1026" w14:anchorId="40C5CF50">
          <v:shape id="_x0000_i1028" type="#_x0000_t75" style="width:249.5pt;height:34pt" o:ole="">
            <v:imagedata r:id="rId18" o:title=""/>
          </v:shape>
          <o:OLEObject Type="Embed" ProgID="ChemDraw.Document.6.0" ShapeID="_x0000_i1028" DrawAspect="Content" ObjectID="_1756131416" r:id="rId19"/>
        </w:object>
      </w:r>
    </w:p>
    <w:p w14:paraId="541DE8F3" w14:textId="29845160" w:rsidR="001C21F7" w:rsidRPr="004B2E0E" w:rsidRDefault="00000000" w:rsidP="00757C89">
      <w:pPr>
        <w:pStyle w:val="ab"/>
        <w:spacing w:before="120" w:beforeAutospacing="0" w:afterAutospacing="0" w:line="240" w:lineRule="atLeast"/>
        <w:jc w:val="center"/>
        <w:rPr>
          <w:rFonts w:ascii="Times New Roman" w:hAnsi="Times New Roman" w:hint="default"/>
          <w:sz w:val="21"/>
          <w:szCs w:val="21"/>
        </w:rPr>
      </w:pPr>
      <w:r w:rsidRPr="004B2E0E">
        <w:rPr>
          <w:rFonts w:ascii="Times New Roman" w:eastAsia="等线" w:hAnsi="Times New Roman" w:hint="default"/>
          <w:b/>
          <w:bCs/>
          <w:kern w:val="2"/>
          <w:sz w:val="21"/>
          <w:szCs w:val="21"/>
          <w:lang w:bidi="ar"/>
        </w:rPr>
        <w:t>Fig</w:t>
      </w:r>
      <w:r w:rsidR="00E61F95">
        <w:rPr>
          <w:rFonts w:ascii="Times New Roman" w:eastAsia="等线" w:hAnsi="Times New Roman" w:hint="default"/>
          <w:b/>
          <w:bCs/>
          <w:kern w:val="2"/>
          <w:sz w:val="21"/>
          <w:szCs w:val="21"/>
          <w:lang w:bidi="ar"/>
        </w:rPr>
        <w:t>.</w:t>
      </w:r>
      <w:r w:rsidRPr="004B2E0E">
        <w:rPr>
          <w:rFonts w:ascii="Times New Roman" w:eastAsia="等线" w:hAnsi="Times New Roman" w:hint="default"/>
          <w:b/>
          <w:bCs/>
          <w:kern w:val="2"/>
          <w:sz w:val="21"/>
          <w:szCs w:val="21"/>
          <w:lang w:bidi="ar"/>
        </w:rPr>
        <w:t xml:space="preserve"> S5</w:t>
      </w:r>
      <w:r w:rsidRPr="004B2E0E">
        <w:rPr>
          <w:rFonts w:ascii="Times New Roman" w:eastAsia="等线" w:hAnsi="Times New Roman" w:hint="default"/>
          <w:kern w:val="2"/>
          <w:sz w:val="21"/>
          <w:szCs w:val="21"/>
          <w:lang w:bidi="ar"/>
        </w:rPr>
        <w:t xml:space="preserve"> </w:t>
      </w:r>
      <w:r w:rsidRPr="004B2E0E">
        <w:rPr>
          <w:rFonts w:ascii="Times New Roman" w:hAnsi="Times New Roman" w:hint="default"/>
          <w:sz w:val="21"/>
          <w:szCs w:val="21"/>
        </w:rPr>
        <w:t>Method C for the synthesis of non-activated alkenes</w:t>
      </w:r>
      <w:r w:rsidR="00955764">
        <w:rPr>
          <w:rFonts w:ascii="Times New Roman" w:hAnsi="Times New Roman" w:hint="default"/>
          <w:sz w:val="21"/>
          <w:szCs w:val="21"/>
        </w:rPr>
        <w:t>.</w:t>
      </w:r>
    </w:p>
    <w:bookmarkEnd w:id="6"/>
    <w:p w14:paraId="1A7EA6CB" w14:textId="00B32FB7" w:rsidR="001C21F7" w:rsidRPr="004B2E0E" w:rsidRDefault="00DF22E1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eastAsia="等线" w:hAnsi="Times New Roman" w:hint="default"/>
          <w:kern w:val="2"/>
          <w:sz w:val="21"/>
          <w:szCs w:val="21"/>
          <w:lang w:bidi="ar"/>
        </w:rPr>
      </w:pPr>
      <w:r w:rsidRPr="004B2E0E">
        <w:rPr>
          <w:rFonts w:ascii="Times New Roman" w:hAnsi="Times New Roman" w:hint="default"/>
          <w:sz w:val="21"/>
          <w:szCs w:val="21"/>
        </w:rPr>
        <w:t xml:space="preserve">To a 100 mL </w:t>
      </w:r>
      <w:r w:rsidR="000400D1" w:rsidRPr="004B2E0E">
        <w:rPr>
          <w:rFonts w:ascii="Times New Roman" w:hAnsi="Times New Roman" w:hint="default"/>
          <w:sz w:val="21"/>
          <w:szCs w:val="21"/>
        </w:rPr>
        <w:t>Schlenk</w:t>
      </w:r>
      <w:r w:rsidRPr="004B2E0E">
        <w:rPr>
          <w:rFonts w:ascii="Times New Roman" w:hAnsi="Times New Roman" w:hint="default"/>
          <w:sz w:val="21"/>
          <w:szCs w:val="21"/>
        </w:rPr>
        <w:t xml:space="preserve"> tube</w:t>
      </w:r>
      <w:r w:rsidRPr="004B2E0E">
        <w:rPr>
          <w:rFonts w:ascii="Times New Roman" w:eastAsia="等线" w:hAnsi="Times New Roman" w:hint="default"/>
          <w:kern w:val="2"/>
          <w:sz w:val="21"/>
          <w:szCs w:val="21"/>
          <w:lang w:bidi="ar"/>
        </w:rPr>
        <w:t xml:space="preserve">, isoindoline-1, 3-dione (10.0 mmol), </w:t>
      </w:r>
      <w:r w:rsidRPr="004B2E0E">
        <w:rPr>
          <w:rFonts w:ascii="Times New Roman" w:hAnsi="Times New Roman" w:hint="default"/>
          <w:bCs/>
          <w:color w:val="000000" w:themeColor="text1"/>
          <w:sz w:val="21"/>
          <w:szCs w:val="21"/>
        </w:rPr>
        <w:t>a</w:t>
      </w:r>
      <w:r w:rsidRPr="004B2E0E">
        <w:rPr>
          <w:rFonts w:ascii="Times New Roman" w:eastAsia="Helvetica" w:hAnsi="Times New Roman" w:hint="default"/>
          <w:bCs/>
          <w:color w:val="000000" w:themeColor="text1"/>
          <w:sz w:val="21"/>
          <w:szCs w:val="21"/>
          <w:shd w:val="clear" w:color="auto" w:fill="FFFFFF"/>
        </w:rPr>
        <w:t xml:space="preserve">lkenyl </w:t>
      </w:r>
      <w:r w:rsidRPr="004B2E0E">
        <w:rPr>
          <w:rFonts w:ascii="Times New Roman" w:hAnsi="Times New Roman" w:hint="default"/>
          <w:bCs/>
          <w:color w:val="000000" w:themeColor="text1"/>
          <w:sz w:val="21"/>
          <w:szCs w:val="21"/>
          <w:shd w:val="clear" w:color="auto" w:fill="FFFFFF"/>
        </w:rPr>
        <w:t>h</w:t>
      </w:r>
      <w:r w:rsidRPr="004B2E0E">
        <w:rPr>
          <w:rFonts w:ascii="Times New Roman" w:eastAsia="Helvetica" w:hAnsi="Times New Roman" w:hint="default"/>
          <w:bCs/>
          <w:color w:val="000000" w:themeColor="text1"/>
          <w:sz w:val="21"/>
          <w:szCs w:val="21"/>
          <w:shd w:val="clear" w:color="auto" w:fill="FFFFFF"/>
        </w:rPr>
        <w:t>alide</w:t>
      </w:r>
      <w:r w:rsidRPr="004B2E0E">
        <w:rPr>
          <w:rFonts w:ascii="Times New Roman" w:eastAsia="等线" w:hAnsi="Times New Roman" w:hint="default"/>
          <w:kern w:val="2"/>
          <w:sz w:val="21"/>
          <w:szCs w:val="21"/>
          <w:lang w:bidi="ar"/>
        </w:rPr>
        <w:t xml:space="preserve"> (13.0 mmol) and K</w:t>
      </w:r>
      <w:r w:rsidRPr="004B2E0E">
        <w:rPr>
          <w:rFonts w:ascii="Times New Roman" w:eastAsia="等线" w:hAnsi="Times New Roman" w:hint="default"/>
          <w:kern w:val="2"/>
          <w:sz w:val="21"/>
          <w:szCs w:val="21"/>
          <w:vertAlign w:val="subscript"/>
          <w:lang w:bidi="ar"/>
        </w:rPr>
        <w:t>2</w:t>
      </w:r>
      <w:r w:rsidRPr="004B2E0E">
        <w:rPr>
          <w:rFonts w:ascii="Times New Roman" w:eastAsia="等线" w:hAnsi="Times New Roman" w:hint="default"/>
          <w:kern w:val="2"/>
          <w:sz w:val="21"/>
          <w:szCs w:val="21"/>
          <w:lang w:bidi="ar"/>
        </w:rPr>
        <w:t>CO</w:t>
      </w:r>
      <w:r w:rsidRPr="004B2E0E">
        <w:rPr>
          <w:rFonts w:ascii="Times New Roman" w:eastAsia="等线" w:hAnsi="Times New Roman" w:hint="default"/>
          <w:kern w:val="2"/>
          <w:sz w:val="21"/>
          <w:szCs w:val="21"/>
          <w:vertAlign w:val="subscript"/>
          <w:lang w:bidi="ar"/>
        </w:rPr>
        <w:t xml:space="preserve">3 </w:t>
      </w:r>
      <w:r w:rsidRPr="004B2E0E">
        <w:rPr>
          <w:rFonts w:ascii="Times New Roman" w:eastAsia="等线" w:hAnsi="Times New Roman" w:hint="default"/>
          <w:kern w:val="2"/>
          <w:sz w:val="21"/>
          <w:szCs w:val="21"/>
          <w:lang w:bidi="ar"/>
        </w:rPr>
        <w:t xml:space="preserve">(13.0 mmol) </w:t>
      </w:r>
      <w:r w:rsidRPr="004B2E0E">
        <w:rPr>
          <w:rFonts w:ascii="Times New Roman" w:hAnsi="Times New Roman" w:hint="default"/>
          <w:sz w:val="21"/>
          <w:szCs w:val="21"/>
        </w:rPr>
        <w:t>were dissolved in</w:t>
      </w:r>
      <w:r w:rsidRPr="004B2E0E">
        <w:rPr>
          <w:rFonts w:ascii="Times New Roman" w:eastAsia="等线" w:hAnsi="Times New Roman" w:hint="default"/>
          <w:kern w:val="2"/>
          <w:sz w:val="21"/>
          <w:szCs w:val="21"/>
          <w:lang w:bidi="ar"/>
        </w:rPr>
        <w:t xml:space="preserve"> DMF (30.0 mL). The reaction mixture was stir</w:t>
      </w:r>
      <w:r w:rsidR="00C76EB2" w:rsidRPr="004B2E0E">
        <w:rPr>
          <w:rFonts w:ascii="Times New Roman" w:eastAsia="等线" w:hAnsi="Times New Roman" w:hint="default"/>
          <w:kern w:val="2"/>
          <w:sz w:val="21"/>
          <w:szCs w:val="21"/>
          <w:lang w:bidi="ar"/>
        </w:rPr>
        <w:t>red</w:t>
      </w:r>
      <w:r w:rsidRPr="004B2E0E">
        <w:rPr>
          <w:rFonts w:ascii="Times New Roman" w:eastAsia="等线" w:hAnsi="Times New Roman" w:hint="default"/>
          <w:kern w:val="2"/>
          <w:sz w:val="21"/>
          <w:szCs w:val="21"/>
          <w:lang w:bidi="ar"/>
        </w:rPr>
        <w:t xml:space="preserve"> at room temperature, and the progress of the reaction was monitored by the TLC analysis. After 6 h the reaction was completed, as judged by TLC. The reaction mixture was slowly poured into water (100.0 mL). The aqueous phase was extracted with CH</w:t>
      </w:r>
      <w:r w:rsidRPr="004B2E0E">
        <w:rPr>
          <w:rFonts w:ascii="Times New Roman" w:eastAsia="等线" w:hAnsi="Times New Roman" w:hint="default"/>
          <w:kern w:val="2"/>
          <w:sz w:val="21"/>
          <w:szCs w:val="21"/>
          <w:vertAlign w:val="subscript"/>
          <w:lang w:bidi="ar"/>
        </w:rPr>
        <w:t>2</w:t>
      </w:r>
      <w:r w:rsidRPr="004B2E0E">
        <w:rPr>
          <w:rFonts w:ascii="Times New Roman" w:eastAsia="等线" w:hAnsi="Times New Roman" w:hint="default"/>
          <w:kern w:val="2"/>
          <w:sz w:val="21"/>
          <w:szCs w:val="21"/>
          <w:lang w:bidi="ar"/>
        </w:rPr>
        <w:t>Cl</w:t>
      </w:r>
      <w:r w:rsidRPr="004B2E0E">
        <w:rPr>
          <w:rFonts w:ascii="Times New Roman" w:eastAsia="等线" w:hAnsi="Times New Roman" w:hint="default"/>
          <w:kern w:val="2"/>
          <w:sz w:val="21"/>
          <w:szCs w:val="21"/>
          <w:vertAlign w:val="subscript"/>
          <w:lang w:bidi="ar"/>
        </w:rPr>
        <w:t>2</w:t>
      </w:r>
      <w:r w:rsidRPr="004B2E0E">
        <w:rPr>
          <w:rFonts w:ascii="Times New Roman" w:eastAsia="等线" w:hAnsi="Times New Roman" w:hint="default"/>
          <w:kern w:val="2"/>
          <w:sz w:val="21"/>
          <w:szCs w:val="21"/>
          <w:lang w:bidi="ar"/>
        </w:rPr>
        <w:t xml:space="preserve"> (5 × 20.0 mL). The organic extract was washed with water (3 × 40.0 mL), and dried over Na</w:t>
      </w:r>
      <w:r w:rsidRPr="004B2E0E">
        <w:rPr>
          <w:rFonts w:ascii="Times New Roman" w:eastAsia="等线" w:hAnsi="Times New Roman" w:hint="default"/>
          <w:kern w:val="2"/>
          <w:sz w:val="21"/>
          <w:szCs w:val="21"/>
          <w:vertAlign w:val="subscript"/>
          <w:lang w:bidi="ar"/>
        </w:rPr>
        <w:t>2</w:t>
      </w:r>
      <w:r w:rsidRPr="004B2E0E">
        <w:rPr>
          <w:rFonts w:ascii="Times New Roman" w:eastAsia="等线" w:hAnsi="Times New Roman" w:hint="default"/>
          <w:kern w:val="2"/>
          <w:sz w:val="21"/>
          <w:szCs w:val="21"/>
          <w:lang w:bidi="ar"/>
        </w:rPr>
        <w:t>SO</w:t>
      </w:r>
      <w:r w:rsidRPr="004B2E0E">
        <w:rPr>
          <w:rFonts w:ascii="Times New Roman" w:eastAsia="等线" w:hAnsi="Times New Roman" w:hint="default"/>
          <w:kern w:val="2"/>
          <w:sz w:val="21"/>
          <w:szCs w:val="21"/>
          <w:vertAlign w:val="subscript"/>
          <w:lang w:bidi="ar"/>
        </w:rPr>
        <w:t>4</w:t>
      </w:r>
      <w:r w:rsidRPr="004B2E0E">
        <w:rPr>
          <w:rFonts w:ascii="Times New Roman" w:eastAsia="等线" w:hAnsi="Times New Roman" w:hint="default"/>
          <w:kern w:val="2"/>
          <w:sz w:val="21"/>
          <w:szCs w:val="21"/>
          <w:lang w:bidi="ar"/>
        </w:rPr>
        <w:t>. After filtration, the volatile material from the filtrate was evaporated under reduced pressure. The residue was purified by silica gel column chromatography to afford the product</w:t>
      </w:r>
      <w:r w:rsidR="00C76EB2" w:rsidRPr="004B2E0E">
        <w:rPr>
          <w:rFonts w:ascii="Times New Roman" w:eastAsia="等线" w:hAnsi="Times New Roman" w:hint="default"/>
          <w:kern w:val="2"/>
          <w:sz w:val="21"/>
          <w:szCs w:val="21"/>
          <w:lang w:bidi="ar"/>
        </w:rPr>
        <w:t>s</w:t>
      </w:r>
      <w:r w:rsidR="004422F3" w:rsidRPr="004B2E0E">
        <w:rPr>
          <w:rFonts w:ascii="Times New Roman" w:eastAsia="等线" w:hAnsi="Times New Roman" w:hint="default"/>
          <w:kern w:val="2"/>
          <w:sz w:val="21"/>
          <w:szCs w:val="21"/>
          <w:lang w:bidi="ar"/>
        </w:rPr>
        <w:t>.</w:t>
      </w:r>
      <w:r w:rsidRPr="004B2E0E">
        <w:rPr>
          <w:rFonts w:ascii="Times New Roman" w:eastAsia="等线" w:hAnsi="Times New Roman" w:hint="default"/>
          <w:kern w:val="2"/>
          <w:sz w:val="21"/>
          <w:szCs w:val="21"/>
          <w:lang w:bidi="ar"/>
        </w:rPr>
        <w:fldChar w:fldCharType="begin"/>
      </w:r>
      <w:r w:rsidR="00862C95">
        <w:rPr>
          <w:rFonts w:ascii="Times New Roman" w:eastAsia="等线" w:hAnsi="Times New Roman" w:hint="default"/>
          <w:kern w:val="2"/>
          <w:sz w:val="21"/>
          <w:szCs w:val="21"/>
          <w:lang w:bidi="ar"/>
        </w:rPr>
        <w:instrText xml:space="preserve"> ADDIN EN.CITE &lt;EndNote&gt;&lt;Cite&gt;&lt;Author&gt;Zhang&lt;/Author&gt;&lt;Year&gt;2020&lt;/Year&gt;&lt;RecNum&gt;66&lt;/RecNum&gt;&lt;DisplayText&gt;&lt;style face="superscript"&gt;1&lt;/style&gt;&lt;/DisplayText&gt;&lt;record&gt;&lt;rec-number&gt;66&lt;/rec-number&gt;&lt;foreign-keys&gt;&lt;key app="EN" db-id="eff9pvprb0edd7erxr2vxxfupfvxtdsrv5z0" timestamp="1689066984"&gt;66&lt;/key&gt;&lt;key app="ENWeb" db-id=""&gt;0&lt;/key&gt;&lt;/foreign-keys&gt;&lt;ref-type name="Journal Article"&gt;17&lt;/ref-type&gt;&lt;contributors&gt;&lt;authors&gt;&lt;author&gt;Zhang, Y.&lt;/author&gt;&lt;author&gt;Torker, S.&lt;/author&gt;&lt;author&gt;Sigrist, M.&lt;/author&gt;&lt;author&gt;Bregovic, N.&lt;/author&gt;&lt;author&gt;Dydio, P.&lt;/author&gt;&lt;/authors&gt;&lt;/contributors&gt;&lt;auth-address&gt;University of Strasbourg, CNRS, ISIS UMR 7006, 8 allee Gaspard Monge, 67000 Strasbourg, France.&amp;#xD;Department of Chemistry, Merkert Chemistry Center, Boston College, Chestnut Hill, Massachusetts 02467, United States.&lt;/auth-address&gt;&lt;titles&gt;&lt;title&gt;Binuclear Pd(I)-Pd(I) Catalysis Assisted by Iodide Ligands for Selective Hydroformylation of Alkenes and Alkynes&lt;/title&gt;&lt;secondary-title&gt;J. Am. Chem. Soc.&lt;/secondary-title&gt;&lt;/titles&gt;&lt;periodical&gt;&lt;full-title&gt;J. Am. Chem. Soc.&lt;/full-title&gt;&lt;/periodical&gt;&lt;pages&gt;18251-18265&lt;/pages&gt;&lt;volume&gt;142&lt;/volume&gt;&lt;number&gt;42&lt;/number&gt;&lt;edition&gt;2020/10/10&lt;/edition&gt;&lt;dates&gt;&lt;year&gt;2020&lt;/year&gt;&lt;pub-dates&gt;&lt;date&gt;Oct 21&lt;/date&gt;&lt;/pub-dates&gt;&lt;/dates&gt;&lt;isbn&gt;1520-5126 (Electronic)&amp;#xD;0002-7863 (Linking)&lt;/isbn&gt;&lt;accession-num&gt;33035057&lt;/accession-num&gt;&lt;urls&gt;&lt;related-urls&gt;&lt;url&gt;https://www.ncbi.nlm.nih.gov/pubmed/33035057&lt;/url&gt;&lt;/related-urls&gt;&lt;/urls&gt;&lt;electronic-resource-num&gt;10.1021/jacs.0c09254&lt;/electronic-resource-num&gt;&lt;/record&gt;&lt;/Cite&gt;&lt;/EndNote&gt;</w:instrText>
      </w:r>
      <w:r w:rsidRPr="004B2E0E">
        <w:rPr>
          <w:rFonts w:ascii="Times New Roman" w:eastAsia="等线" w:hAnsi="Times New Roman" w:hint="default"/>
          <w:kern w:val="2"/>
          <w:sz w:val="21"/>
          <w:szCs w:val="21"/>
          <w:lang w:bidi="ar"/>
        </w:rPr>
        <w:fldChar w:fldCharType="separate"/>
      </w:r>
      <w:r w:rsidR="00862C95" w:rsidRPr="00862C95">
        <w:rPr>
          <w:rFonts w:ascii="Times New Roman" w:eastAsia="等线" w:hAnsi="Times New Roman" w:hint="default"/>
          <w:noProof/>
          <w:kern w:val="2"/>
          <w:sz w:val="21"/>
          <w:szCs w:val="21"/>
          <w:vertAlign w:val="superscript"/>
          <w:lang w:bidi="ar"/>
        </w:rPr>
        <w:t>1</w:t>
      </w:r>
      <w:r w:rsidRPr="004B2E0E">
        <w:rPr>
          <w:rFonts w:ascii="Times New Roman" w:eastAsia="等线" w:hAnsi="Times New Roman" w:hint="default"/>
          <w:kern w:val="2"/>
          <w:sz w:val="21"/>
          <w:szCs w:val="21"/>
          <w:lang w:bidi="ar"/>
        </w:rPr>
        <w:fldChar w:fldCharType="end"/>
      </w:r>
      <w:bookmarkStart w:id="7" w:name="_Toc140006501"/>
    </w:p>
    <w:p w14:paraId="07D17E89" w14:textId="6A923304" w:rsidR="001C21F7" w:rsidRPr="004B2E0E" w:rsidRDefault="006156D7" w:rsidP="00757C89">
      <w:pPr>
        <w:pStyle w:val="ab"/>
        <w:spacing w:before="120" w:beforeAutospacing="0" w:afterAutospacing="0" w:line="360" w:lineRule="auto"/>
        <w:jc w:val="center"/>
        <w:rPr>
          <w:rFonts w:ascii="Times New Roman" w:hAnsi="Times New Roman" w:hint="default"/>
          <w:sz w:val="20"/>
          <w:szCs w:val="20"/>
        </w:rPr>
      </w:pPr>
      <w:r>
        <w:object w:dxaOrig="7784" w:dyaOrig="1259" w14:anchorId="4A756813">
          <v:shape id="_x0000_i1029" type="#_x0000_t75" style="width:260.5pt;height:42pt;mso-position-horizontal:absolute" o:ole="">
            <v:imagedata r:id="rId20" o:title=""/>
          </v:shape>
          <o:OLEObject Type="Embed" ProgID="ChemDraw.Document.6.0" ShapeID="_x0000_i1029" DrawAspect="Content" ObjectID="_1756131417" r:id="rId21"/>
        </w:object>
      </w:r>
    </w:p>
    <w:p w14:paraId="1777C352" w14:textId="79F58CA9" w:rsidR="001C21F7" w:rsidRPr="004B2E0E" w:rsidRDefault="00000000" w:rsidP="00757C89">
      <w:pPr>
        <w:pStyle w:val="ab"/>
        <w:spacing w:before="120" w:beforeAutospacing="0" w:afterAutospacing="0" w:line="240" w:lineRule="atLeast"/>
        <w:jc w:val="center"/>
        <w:rPr>
          <w:rFonts w:ascii="Times New Roman" w:hAnsi="Times New Roman" w:hint="default"/>
          <w:sz w:val="21"/>
          <w:szCs w:val="21"/>
        </w:rPr>
      </w:pPr>
      <w:r w:rsidRPr="004B2E0E">
        <w:rPr>
          <w:rFonts w:ascii="Times New Roman" w:eastAsia="等线" w:hAnsi="Times New Roman" w:hint="default"/>
          <w:b/>
          <w:bCs/>
          <w:kern w:val="2"/>
          <w:sz w:val="21"/>
          <w:szCs w:val="21"/>
          <w:lang w:bidi="ar"/>
        </w:rPr>
        <w:t>Fig</w:t>
      </w:r>
      <w:r w:rsidR="00E61F95">
        <w:rPr>
          <w:rFonts w:ascii="Times New Roman" w:eastAsia="等线" w:hAnsi="Times New Roman" w:hint="default"/>
          <w:b/>
          <w:bCs/>
          <w:kern w:val="2"/>
          <w:sz w:val="21"/>
          <w:szCs w:val="21"/>
          <w:lang w:bidi="ar"/>
        </w:rPr>
        <w:t>.</w:t>
      </w:r>
      <w:r w:rsidRPr="004B2E0E">
        <w:rPr>
          <w:rFonts w:ascii="Times New Roman" w:eastAsia="等线" w:hAnsi="Times New Roman" w:hint="default"/>
          <w:b/>
          <w:bCs/>
          <w:kern w:val="2"/>
          <w:sz w:val="21"/>
          <w:szCs w:val="21"/>
          <w:lang w:bidi="ar"/>
        </w:rPr>
        <w:t xml:space="preserve"> S6</w:t>
      </w:r>
      <w:r w:rsidRPr="004B2E0E">
        <w:rPr>
          <w:rFonts w:ascii="Times New Roman" w:eastAsia="等线" w:hAnsi="Times New Roman" w:hint="default"/>
          <w:kern w:val="2"/>
          <w:sz w:val="21"/>
          <w:szCs w:val="21"/>
          <w:lang w:bidi="ar"/>
        </w:rPr>
        <w:t xml:space="preserve"> </w:t>
      </w:r>
      <w:r w:rsidRPr="004B2E0E">
        <w:rPr>
          <w:rFonts w:ascii="Times New Roman" w:hAnsi="Times New Roman" w:hint="default"/>
          <w:sz w:val="21"/>
          <w:szCs w:val="21"/>
        </w:rPr>
        <w:t>Method D for the synthesis of non-activated alkenes</w:t>
      </w:r>
      <w:r w:rsidR="00955764">
        <w:rPr>
          <w:rFonts w:ascii="Times New Roman" w:hAnsi="Times New Roman" w:hint="default"/>
          <w:sz w:val="21"/>
          <w:szCs w:val="21"/>
        </w:rPr>
        <w:t>.</w:t>
      </w:r>
    </w:p>
    <w:p w14:paraId="688CE891" w14:textId="148DF0EA" w:rsidR="001C21F7" w:rsidRPr="004B2E0E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4B2E0E">
        <w:rPr>
          <w:rFonts w:ascii="Times New Roman" w:eastAsia="等线" w:hAnsi="Times New Roman" w:hint="default"/>
          <w:b/>
          <w:bCs/>
          <w:sz w:val="21"/>
          <w:szCs w:val="21"/>
          <w:lang w:val="de" w:bidi="ar"/>
        </w:rPr>
        <w:t>The synthesis of Fe(CF</w:t>
      </w:r>
      <w:r w:rsidRPr="004B2E0E">
        <w:rPr>
          <w:rFonts w:ascii="Times New Roman" w:eastAsia="等线" w:hAnsi="Times New Roman" w:hint="default"/>
          <w:b/>
          <w:bCs/>
          <w:sz w:val="21"/>
          <w:szCs w:val="21"/>
          <w:vertAlign w:val="subscript"/>
          <w:lang w:val="de" w:bidi="ar"/>
        </w:rPr>
        <w:t>3</w:t>
      </w:r>
      <w:r w:rsidRPr="004B2E0E">
        <w:rPr>
          <w:rFonts w:ascii="Times New Roman" w:eastAsia="等线" w:hAnsi="Times New Roman" w:hint="default"/>
          <w:b/>
          <w:bCs/>
          <w:sz w:val="21"/>
          <w:szCs w:val="21"/>
          <w:lang w:val="de" w:bidi="ar"/>
        </w:rPr>
        <w:t>COO)</w:t>
      </w:r>
      <w:r w:rsidRPr="004B2E0E">
        <w:rPr>
          <w:rFonts w:ascii="Times New Roman" w:eastAsia="等线" w:hAnsi="Times New Roman" w:hint="default"/>
          <w:b/>
          <w:bCs/>
          <w:sz w:val="21"/>
          <w:szCs w:val="21"/>
          <w:vertAlign w:val="subscript"/>
          <w:lang w:val="de" w:bidi="ar"/>
        </w:rPr>
        <w:t>3</w:t>
      </w:r>
      <w:bookmarkEnd w:id="7"/>
      <w:r w:rsidRPr="004B2E0E">
        <w:rPr>
          <w:rFonts w:ascii="Times New Roman" w:eastAsia="等线" w:hAnsi="Times New Roman" w:hint="default"/>
          <w:sz w:val="21"/>
          <w:szCs w:val="21"/>
          <w:lang w:bidi="ar"/>
        </w:rPr>
        <w:t>:</w:t>
      </w:r>
      <w:r w:rsidRPr="004B2E0E">
        <w:rPr>
          <w:rFonts w:ascii="Times New Roman" w:eastAsia="等线" w:hAnsi="Times New Roman" w:hint="default"/>
          <w:b/>
          <w:bCs/>
          <w:sz w:val="21"/>
          <w:szCs w:val="21"/>
          <w:vertAlign w:val="subscript"/>
          <w:lang w:bidi="ar"/>
        </w:rPr>
        <w:t xml:space="preserve"> </w:t>
      </w:r>
      <w:r w:rsidR="00F96D8D" w:rsidRPr="004B2E0E">
        <w:rPr>
          <w:rFonts w:ascii="Times New Roman" w:hAnsi="Times New Roman" w:hint="default"/>
          <w:sz w:val="21"/>
          <w:szCs w:val="21"/>
        </w:rPr>
        <w:t xml:space="preserve">To a 50 mL </w:t>
      </w:r>
      <w:r w:rsidR="000400D1" w:rsidRPr="004B2E0E">
        <w:rPr>
          <w:rFonts w:ascii="Times New Roman" w:hAnsi="Times New Roman" w:hint="default"/>
          <w:sz w:val="21"/>
          <w:szCs w:val="21"/>
        </w:rPr>
        <w:t>Schlenk</w:t>
      </w:r>
      <w:r w:rsidR="00F96D8D" w:rsidRPr="004B2E0E">
        <w:rPr>
          <w:rFonts w:ascii="Times New Roman" w:hAnsi="Times New Roman" w:hint="default"/>
          <w:sz w:val="21"/>
          <w:szCs w:val="21"/>
        </w:rPr>
        <w:t xml:space="preserve"> tube, i</w:t>
      </w:r>
      <w:r w:rsidRPr="004B2E0E">
        <w:rPr>
          <w:rFonts w:ascii="Times New Roman" w:hAnsi="Times New Roman" w:hint="default"/>
          <w:sz w:val="21"/>
          <w:szCs w:val="21"/>
        </w:rPr>
        <w:t xml:space="preserve">ron(Ⅲ) chloride (5.0 mmol) and silver trifluoroacetate (15.0 mmol) </w:t>
      </w:r>
      <w:r w:rsidR="00F96D8D" w:rsidRPr="004B2E0E">
        <w:rPr>
          <w:rFonts w:ascii="Times New Roman" w:hAnsi="Times New Roman" w:hint="default"/>
          <w:sz w:val="21"/>
          <w:szCs w:val="21"/>
        </w:rPr>
        <w:t>were dissolved in</w:t>
      </w:r>
      <w:r w:rsidRPr="004B2E0E">
        <w:rPr>
          <w:rFonts w:ascii="Times New Roman" w:hAnsi="Times New Roman" w:hint="default"/>
          <w:sz w:val="21"/>
          <w:szCs w:val="21"/>
        </w:rPr>
        <w:t xml:space="preserve"> dichloromethane (15.0 mL) were reacted for 3 h at </w:t>
      </w:r>
      <w:r w:rsidRPr="004B2E0E">
        <w:rPr>
          <w:rFonts w:ascii="Times New Roman" w:hAnsi="Times New Roman" w:hint="default"/>
          <w:sz w:val="21"/>
          <w:szCs w:val="21"/>
        </w:rPr>
        <w:lastRenderedPageBreak/>
        <w:t xml:space="preserve">room temperature. The precipitate AgCl was filtered and the residue was washed with acetone. The corresponding filtrate was concentrated under reduced pressure and the resulting product was dried at 80 </w:t>
      </w:r>
      <w:r w:rsidR="00C76EB2" w:rsidRPr="004B2E0E">
        <w:rPr>
          <w:rFonts w:ascii="Times New Roman" w:hAnsi="Times New Roman" w:hint="default"/>
          <w:sz w:val="21"/>
          <w:szCs w:val="21"/>
        </w:rPr>
        <w:t>ºC</w:t>
      </w:r>
      <w:r w:rsidRPr="004B2E0E">
        <w:rPr>
          <w:rFonts w:ascii="Times New Roman" w:hAnsi="Times New Roman" w:hint="default"/>
          <w:sz w:val="21"/>
          <w:szCs w:val="21"/>
        </w:rPr>
        <w:t xml:space="preserve"> for 1 h. Iron(Ⅲ) tri-fluoroacetate was obtained as red solid</w:t>
      </w:r>
      <w:r w:rsidR="004422F3" w:rsidRPr="004B2E0E">
        <w:rPr>
          <w:rFonts w:ascii="Times New Roman" w:hAnsi="Times New Roman" w:hint="default"/>
          <w:sz w:val="21"/>
          <w:szCs w:val="21"/>
        </w:rPr>
        <w:t>.</w:t>
      </w:r>
      <w:r w:rsidRPr="004B2E0E">
        <w:rPr>
          <w:rFonts w:ascii="Times New Roman" w:hAnsi="Times New Roman" w:hint="default"/>
          <w:sz w:val="21"/>
          <w:szCs w:val="21"/>
          <w:vertAlign w:val="superscript"/>
        </w:rPr>
        <w:t>[3]</w:t>
      </w:r>
      <w:r w:rsidRPr="004B2E0E">
        <w:rPr>
          <w:rFonts w:ascii="Times New Roman" w:hAnsi="Times New Roman" w:hint="default"/>
          <w:sz w:val="21"/>
          <w:szCs w:val="21"/>
        </w:rPr>
        <w:t xml:space="preserve"> </w:t>
      </w:r>
      <w:r w:rsidRPr="004B2E0E">
        <w:rPr>
          <w:rFonts w:ascii="Times New Roman" w:hAnsi="Times New Roman" w:hint="default"/>
          <w:b/>
          <w:bCs/>
          <w:sz w:val="21"/>
          <w:szCs w:val="21"/>
        </w:rPr>
        <w:t>ESI</w:t>
      </w:r>
      <w:r w:rsidRPr="004B2E0E">
        <w:rPr>
          <w:rFonts w:ascii="Times New Roman" w:hAnsi="Times New Roman" w:hint="default"/>
          <w:sz w:val="21"/>
          <w:szCs w:val="21"/>
        </w:rPr>
        <w:t xml:space="preserve"> calc’ d for C</w:t>
      </w:r>
      <w:r w:rsidRPr="004B2E0E">
        <w:rPr>
          <w:rFonts w:ascii="Times New Roman" w:hAnsi="Times New Roman" w:hint="default"/>
          <w:sz w:val="21"/>
          <w:szCs w:val="21"/>
          <w:vertAlign w:val="subscript"/>
        </w:rPr>
        <w:t>6</w:t>
      </w:r>
      <w:r w:rsidRPr="004B2E0E">
        <w:rPr>
          <w:rFonts w:ascii="Times New Roman" w:hAnsi="Times New Roman" w:hint="default"/>
          <w:sz w:val="21"/>
          <w:szCs w:val="21"/>
        </w:rPr>
        <w:t>F</w:t>
      </w:r>
      <w:r w:rsidRPr="004B2E0E">
        <w:rPr>
          <w:rFonts w:ascii="Times New Roman" w:hAnsi="Times New Roman" w:hint="default"/>
          <w:sz w:val="21"/>
          <w:szCs w:val="21"/>
          <w:vertAlign w:val="subscript"/>
        </w:rPr>
        <w:t>9</w:t>
      </w:r>
      <w:r w:rsidRPr="004B2E0E">
        <w:rPr>
          <w:rFonts w:ascii="Times New Roman" w:hAnsi="Times New Roman" w:hint="default"/>
          <w:sz w:val="21"/>
          <w:szCs w:val="21"/>
        </w:rPr>
        <w:t>FeO</w:t>
      </w:r>
      <w:r w:rsidRPr="004B2E0E">
        <w:rPr>
          <w:rFonts w:ascii="Times New Roman" w:hAnsi="Times New Roman" w:hint="default"/>
          <w:sz w:val="21"/>
          <w:szCs w:val="21"/>
          <w:vertAlign w:val="subscript"/>
        </w:rPr>
        <w:t>6</w:t>
      </w:r>
      <w:r w:rsidRPr="004B2E0E">
        <w:rPr>
          <w:rFonts w:ascii="Times New Roman" w:hAnsi="Times New Roman" w:hint="default"/>
          <w:sz w:val="21"/>
          <w:szCs w:val="21"/>
        </w:rPr>
        <w:t>Na</w:t>
      </w:r>
      <w:r w:rsidRPr="004B2E0E">
        <w:rPr>
          <w:rFonts w:ascii="Times New Roman" w:hAnsi="Times New Roman" w:hint="default"/>
          <w:sz w:val="21"/>
          <w:szCs w:val="21"/>
          <w:vertAlign w:val="superscript"/>
        </w:rPr>
        <w:t>+</w:t>
      </w:r>
      <w:r w:rsidRPr="004B2E0E">
        <w:rPr>
          <w:rFonts w:ascii="Times New Roman" w:hAnsi="Times New Roman" w:hint="default"/>
          <w:sz w:val="21"/>
          <w:szCs w:val="21"/>
        </w:rPr>
        <w:t>: 417.8793; found: 417.8811.</w:t>
      </w:r>
    </w:p>
    <w:p w14:paraId="00C30355" w14:textId="72A4D639" w:rsidR="001C21F7" w:rsidRPr="004B2E0E" w:rsidRDefault="006156D7" w:rsidP="00757C89">
      <w:pPr>
        <w:pStyle w:val="ab"/>
        <w:spacing w:before="120" w:beforeAutospacing="0" w:afterAutospacing="0" w:line="360" w:lineRule="auto"/>
        <w:jc w:val="center"/>
        <w:rPr>
          <w:rFonts w:ascii="Times New Roman" w:hAnsi="Times New Roman" w:hint="default"/>
          <w:sz w:val="20"/>
          <w:szCs w:val="20"/>
        </w:rPr>
      </w:pPr>
      <w:r>
        <w:object w:dxaOrig="4874" w:dyaOrig="1114" w14:anchorId="10D3DEA4">
          <v:shape id="_x0000_i1030" type="#_x0000_t75" style="width:164pt;height:38pt;mso-position-horizontal:absolute" o:ole="">
            <v:imagedata r:id="rId22" o:title=""/>
          </v:shape>
          <o:OLEObject Type="Embed" ProgID="ChemDraw.Document.6.0" ShapeID="_x0000_i1030" DrawAspect="Content" ObjectID="_1756131418" r:id="rId23"/>
        </w:object>
      </w:r>
    </w:p>
    <w:p w14:paraId="49D19DDC" w14:textId="254E45C2" w:rsidR="001C21F7" w:rsidRPr="004B2E0E" w:rsidRDefault="00635242" w:rsidP="00757C89">
      <w:pPr>
        <w:widowControl w:val="0"/>
        <w:spacing w:before="120" w:line="36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4B2E0E">
        <w:rPr>
          <w:rFonts w:ascii="Times New Roman" w:hAnsi="Times New Roman" w:cs="Times New Roman"/>
          <w:kern w:val="2"/>
          <w:sz w:val="20"/>
          <w:szCs w:val="20"/>
          <w:lang w:val="en-US" w:eastAsia="zh-CN" w:bidi="ar"/>
        </w:rPr>
        <w:object w:dxaOrig="7872" w:dyaOrig="5424" w14:anchorId="4F8FE641">
          <v:shape id="_x0000_i1031" type="#_x0000_t75" style="width:396pt;height:270pt" o:ole="">
            <v:imagedata r:id="rId24" o:title=""/>
          </v:shape>
          <o:OLEObject Type="Embed" ProgID="ChemDraw.Document.6.0" ShapeID="_x0000_i1031" DrawAspect="Content" ObjectID="_1756131419" r:id="rId25"/>
        </w:object>
      </w:r>
    </w:p>
    <w:p w14:paraId="17ABD32B" w14:textId="5AC2A05C" w:rsidR="001C21F7" w:rsidRPr="000A2CE6" w:rsidRDefault="00000000" w:rsidP="00757C89">
      <w:pPr>
        <w:spacing w:before="120" w:line="240" w:lineRule="atLeast"/>
        <w:jc w:val="center"/>
        <w:rPr>
          <w:rFonts w:ascii="Times New Roman" w:hAnsi="Times New Roman" w:cs="Times New Roman"/>
          <w:kern w:val="2"/>
          <w:sz w:val="21"/>
          <w:szCs w:val="21"/>
          <w:vertAlign w:val="subscript"/>
          <w:lang w:val="en-US" w:eastAsia="zh-CN" w:bidi="ar"/>
        </w:rPr>
      </w:pPr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Fig</w:t>
      </w:r>
      <w:r w:rsidR="00E61F95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.</w:t>
      </w:r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 xml:space="preserve"> S7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</w:t>
      </w:r>
      <w:bookmarkStart w:id="8" w:name="_Toc140006502"/>
      <w:r w:rsidRPr="004B2E0E">
        <w:rPr>
          <w:rFonts w:ascii="Times New Roman" w:hAnsi="Times New Roman" w:cs="Times New Roman"/>
          <w:sz w:val="21"/>
          <w:szCs w:val="21"/>
        </w:rPr>
        <w:t xml:space="preserve">The synthesis of </w:t>
      </w:r>
      <w:proofErr w:type="gramStart"/>
      <w:r w:rsidRPr="004B2E0E">
        <w:rPr>
          <w:rFonts w:ascii="Times New Roman" w:hAnsi="Times New Roman" w:cs="Times New Roman"/>
          <w:sz w:val="21"/>
          <w:szCs w:val="21"/>
        </w:rPr>
        <w:t>Fe(</w:t>
      </w:r>
      <w:proofErr w:type="gramEnd"/>
      <w:r w:rsidRPr="004B2E0E">
        <w:rPr>
          <w:rFonts w:ascii="Times New Roman" w:hAnsi="Times New Roman" w:cs="Times New Roman"/>
          <w:sz w:val="21"/>
          <w:szCs w:val="21"/>
        </w:rPr>
        <w:t>CF</w:t>
      </w:r>
      <w:r w:rsidRPr="004B2E0E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4B2E0E">
        <w:rPr>
          <w:rFonts w:ascii="Times New Roman" w:hAnsi="Times New Roman" w:cs="Times New Roman"/>
          <w:sz w:val="21"/>
          <w:szCs w:val="21"/>
        </w:rPr>
        <w:t>COO)</w:t>
      </w:r>
      <w:r w:rsidRPr="004B2E0E">
        <w:rPr>
          <w:rFonts w:ascii="Times New Roman" w:hAnsi="Times New Roman" w:cs="Times New Roman"/>
          <w:sz w:val="21"/>
          <w:szCs w:val="21"/>
          <w:vertAlign w:val="subscript"/>
        </w:rPr>
        <w:t xml:space="preserve">3 </w:t>
      </w:r>
      <w:r w:rsidRPr="004B2E0E">
        <w:rPr>
          <w:rFonts w:ascii="Times New Roman" w:hAnsi="Times New Roman" w:cs="Times New Roman"/>
          <w:sz w:val="21"/>
          <w:szCs w:val="21"/>
        </w:rPr>
        <w:t xml:space="preserve">and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ESI detection of Fe(CF</w:t>
      </w:r>
      <w:r w:rsidRPr="004B2E0E">
        <w:rPr>
          <w:rFonts w:ascii="Times New Roman" w:hAnsi="Times New Roman" w:cs="Times New Roman"/>
          <w:kern w:val="2"/>
          <w:sz w:val="21"/>
          <w:szCs w:val="21"/>
          <w:vertAlign w:val="subscript"/>
          <w:lang w:val="en-US" w:eastAsia="zh-CN" w:bidi="ar"/>
        </w:rPr>
        <w:t>3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COO)</w:t>
      </w:r>
      <w:r w:rsidRPr="004B2E0E">
        <w:rPr>
          <w:rFonts w:ascii="Times New Roman" w:hAnsi="Times New Roman" w:cs="Times New Roman"/>
          <w:kern w:val="2"/>
          <w:sz w:val="21"/>
          <w:szCs w:val="21"/>
          <w:vertAlign w:val="subscript"/>
          <w:lang w:val="en-US" w:eastAsia="zh-CN" w:bidi="ar"/>
        </w:rPr>
        <w:t>3</w:t>
      </w:r>
      <w:r w:rsidR="00955764" w:rsidRPr="00955764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.</w:t>
      </w:r>
    </w:p>
    <w:p w14:paraId="35D0DC82" w14:textId="77777777" w:rsidR="001C21F7" w:rsidRPr="00B32412" w:rsidRDefault="00000000" w:rsidP="00757C89">
      <w:pPr>
        <w:spacing w:before="120" w:line="240" w:lineRule="atLeast"/>
        <w:rPr>
          <w:rFonts w:ascii="Times New Roman" w:hAnsi="Times New Roman" w:cs="Times New Roman"/>
          <w:b/>
          <w:bCs/>
          <w:lang w:val="en-US" w:eastAsia="zh-CN"/>
        </w:rPr>
      </w:pPr>
      <w:r w:rsidRPr="00B32412">
        <w:rPr>
          <w:rFonts w:ascii="Times New Roman" w:hAnsi="Times New Roman" w:cs="Times New Roman"/>
          <w:b/>
          <w:bCs/>
          <w:kern w:val="2"/>
          <w:lang w:val="en-US" w:eastAsia="zh-CN" w:bidi="ar"/>
        </w:rPr>
        <w:t xml:space="preserve">3. </w:t>
      </w:r>
      <w:r w:rsidRPr="00B32412">
        <w:rPr>
          <w:rFonts w:ascii="Times New Roman" w:hAnsi="Times New Roman" w:cs="Times New Roman"/>
          <w:b/>
          <w:bCs/>
          <w:lang w:val="de"/>
        </w:rPr>
        <w:t>Experimental procedures</w:t>
      </w:r>
      <w:bookmarkStart w:id="9" w:name="_Toc140006503"/>
      <w:bookmarkEnd w:id="8"/>
      <w:r w:rsidRPr="00B32412">
        <w:rPr>
          <w:rFonts w:ascii="Times New Roman" w:hAnsi="Times New Roman" w:cs="Times New Roman"/>
          <w:b/>
          <w:bCs/>
          <w:lang w:val="de"/>
        </w:rPr>
        <w:t xml:space="preserve"> </w:t>
      </w:r>
      <w:r w:rsidRPr="00B32412">
        <w:rPr>
          <w:rFonts w:ascii="Times New Roman" w:hAnsi="Times New Roman" w:cs="Times New Roman"/>
          <w:b/>
          <w:bCs/>
        </w:rPr>
        <w:t xml:space="preserve">for fluoro-polyhaloalkylation </w:t>
      </w:r>
    </w:p>
    <w:p w14:paraId="39985C7F" w14:textId="0FC3E62B" w:rsidR="001C21F7" w:rsidRPr="00100FD3" w:rsidRDefault="00000000" w:rsidP="00757C89">
      <w:pPr>
        <w:spacing w:before="120" w:line="240" w:lineRule="atLeast"/>
        <w:ind w:firstLineChars="50" w:firstLine="105"/>
        <w:jc w:val="both"/>
        <w:rPr>
          <w:rFonts w:ascii="Times New Roman" w:hAnsi="Times New Roman" w:cs="Times New Roman"/>
          <w:sz w:val="21"/>
          <w:szCs w:val="21"/>
        </w:rPr>
      </w:pPr>
      <w:r w:rsidRPr="004B2E0E">
        <w:rPr>
          <w:rFonts w:ascii="Times New Roman" w:hAnsi="Times New Roman" w:cs="Times New Roman"/>
          <w:b/>
          <w:bCs/>
          <w:sz w:val="21"/>
          <w:szCs w:val="21"/>
          <w:lang w:val="de" w:bidi="ar"/>
        </w:rPr>
        <w:t>General procedure for fluoro-polyhaloalkylation of alkenes</w:t>
      </w:r>
      <w:bookmarkEnd w:id="9"/>
      <w:r w:rsidRPr="004B2E0E">
        <w:rPr>
          <w:rFonts w:ascii="Times New Roman" w:hAnsi="Times New Roman" w:cs="Times New Roman"/>
          <w:b/>
          <w:bCs/>
          <w:sz w:val="21"/>
          <w:szCs w:val="21"/>
          <w:lang w:val="en-US" w:eastAsia="zh-CN" w:bidi="ar"/>
        </w:rPr>
        <w:t xml:space="preserve">: </w:t>
      </w:r>
      <w:r w:rsidRPr="004B2E0E">
        <w:rPr>
          <w:rFonts w:ascii="Times New Roman" w:hAnsi="Times New Roman" w:cs="Times New Roman"/>
          <w:sz w:val="21"/>
          <w:szCs w:val="21"/>
        </w:rPr>
        <w:t xml:space="preserve">A </w:t>
      </w:r>
      <w:r w:rsidR="0032045E" w:rsidRPr="004B2E0E">
        <w:rPr>
          <w:rFonts w:ascii="Times New Roman" w:hAnsi="Times New Roman" w:cs="Times New Roman"/>
          <w:sz w:val="21"/>
          <w:szCs w:val="21"/>
        </w:rPr>
        <w:t xml:space="preserve">25 </w:t>
      </w:r>
      <w:r w:rsidRPr="004B2E0E">
        <w:rPr>
          <w:rFonts w:ascii="Times New Roman" w:hAnsi="Times New Roman" w:cs="Times New Roman"/>
          <w:sz w:val="21"/>
          <w:szCs w:val="21"/>
        </w:rPr>
        <w:t xml:space="preserve">mL </w:t>
      </w:r>
      <w:r w:rsidR="000400D1" w:rsidRPr="004B2E0E">
        <w:rPr>
          <w:rFonts w:ascii="Times New Roman" w:hAnsi="Times New Roman" w:cs="Times New Roman"/>
          <w:sz w:val="21"/>
          <w:szCs w:val="21"/>
        </w:rPr>
        <w:t>Schlenk</w:t>
      </w:r>
      <w:r w:rsidRPr="004B2E0E">
        <w:rPr>
          <w:rFonts w:ascii="Times New Roman" w:hAnsi="Times New Roman" w:cs="Times New Roman"/>
          <w:sz w:val="21"/>
          <w:szCs w:val="21"/>
        </w:rPr>
        <w:t xml:space="preserve"> flask equipped with </w:t>
      </w:r>
      <w:r w:rsidR="0032045E" w:rsidRPr="004B2E0E">
        <w:rPr>
          <w:rFonts w:ascii="Times New Roman" w:hAnsi="Times New Roman" w:cs="Times New Roman"/>
          <w:sz w:val="21"/>
          <w:szCs w:val="21"/>
        </w:rPr>
        <w:t xml:space="preserve">a magnetic bar </w:t>
      </w:r>
      <w:r w:rsidRPr="004B2E0E">
        <w:rPr>
          <w:rFonts w:ascii="Times New Roman" w:hAnsi="Times New Roman" w:cs="Times New Roman"/>
          <w:sz w:val="21"/>
          <w:szCs w:val="21"/>
        </w:rPr>
        <w:t>was charged with Fe(acac)</w:t>
      </w:r>
      <w:r w:rsidRPr="004B2E0E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4B2E0E">
        <w:rPr>
          <w:rFonts w:ascii="Times New Roman" w:hAnsi="Times New Roman" w:cs="Times New Roman"/>
          <w:sz w:val="21"/>
          <w:szCs w:val="21"/>
        </w:rPr>
        <w:t xml:space="preserve"> (7.1 mg, 0.02 mmol) and </w:t>
      </w:r>
      <w:r w:rsidR="00EB1A61" w:rsidRPr="004B2E0E">
        <w:rPr>
          <w:rFonts w:ascii="Times New Roman" w:hAnsi="Times New Roman" w:cs="Times New Roman"/>
          <w:sz w:val="21"/>
          <w:szCs w:val="21"/>
        </w:rPr>
        <w:t xml:space="preserve">selectfluor </w:t>
      </w:r>
      <w:r w:rsidRPr="004B2E0E">
        <w:rPr>
          <w:rFonts w:ascii="Times New Roman" w:hAnsi="Times New Roman" w:cs="Times New Roman"/>
          <w:sz w:val="21"/>
          <w:szCs w:val="21"/>
        </w:rPr>
        <w:t>(106.3 mg, 0.3 mmol). The flask was evacuated and refilled with N</w:t>
      </w:r>
      <w:r w:rsidRPr="004B2E0E">
        <w:rPr>
          <w:rFonts w:ascii="Times New Roman" w:hAnsi="Times New Roman" w:cs="Times New Roman"/>
          <w:sz w:val="21"/>
          <w:szCs w:val="21"/>
          <w:vertAlign w:val="subscript"/>
        </w:rPr>
        <w:t>2</w:t>
      </w:r>
      <w:r w:rsidRPr="004B2E0E">
        <w:rPr>
          <w:rFonts w:ascii="Times New Roman" w:hAnsi="Times New Roman" w:cs="Times New Roman"/>
          <w:sz w:val="21"/>
          <w:szCs w:val="21"/>
        </w:rPr>
        <w:t xml:space="preserve"> for three times. The vessel was then charged with </w:t>
      </w:r>
      <w:r w:rsidR="00854268" w:rsidRPr="004B2E0E">
        <w:rPr>
          <w:rFonts w:ascii="Times New Roman" w:hAnsi="Times New Roman" w:cs="Times New Roman"/>
          <w:sz w:val="21"/>
          <w:szCs w:val="21"/>
        </w:rPr>
        <w:t>extra dry</w:t>
      </w:r>
      <w:r w:rsidRPr="004B2E0E">
        <w:rPr>
          <w:rFonts w:ascii="Times New Roman" w:hAnsi="Times New Roman" w:cs="Times New Roman"/>
          <w:sz w:val="21"/>
          <w:szCs w:val="21"/>
        </w:rPr>
        <w:t xml:space="preserve"> CH</w:t>
      </w:r>
      <w:r w:rsidRPr="004B2E0E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4B2E0E">
        <w:rPr>
          <w:rFonts w:ascii="Times New Roman" w:hAnsi="Times New Roman" w:cs="Times New Roman"/>
          <w:sz w:val="21"/>
          <w:szCs w:val="21"/>
        </w:rPr>
        <w:t xml:space="preserve">CN (2.0 mL), alkene (0.2 mmol), </w:t>
      </w:r>
      <w:r w:rsidRPr="004B2E0E">
        <w:rPr>
          <w:rFonts w:ascii="Times New Roman" w:eastAsia="宋体" w:hAnsi="Times New Roman" w:cs="Times New Roman"/>
          <w:sz w:val="21"/>
          <w:szCs w:val="21"/>
          <w:lang w:val="en-US" w:eastAsia="zh-CN"/>
        </w:rPr>
        <w:t>(C</w:t>
      </w:r>
      <w:r w:rsidRPr="004B2E0E">
        <w:rPr>
          <w:rFonts w:ascii="Times New Roman" w:eastAsia="宋体" w:hAnsi="Times New Roman" w:cs="Times New Roman"/>
          <w:sz w:val="21"/>
          <w:szCs w:val="21"/>
          <w:vertAlign w:val="subscript"/>
          <w:lang w:val="en-US" w:eastAsia="zh-CN"/>
        </w:rPr>
        <w:t>n</w:t>
      </w:r>
      <w:r w:rsidRPr="004B2E0E">
        <w:rPr>
          <w:rFonts w:ascii="Times New Roman" w:eastAsia="宋体" w:hAnsi="Times New Roman" w:cs="Times New Roman"/>
          <w:sz w:val="21"/>
          <w:szCs w:val="21"/>
          <w:lang w:val="en-US" w:eastAsia="zh-CN"/>
        </w:rPr>
        <w:t>X</w:t>
      </w:r>
      <w:r w:rsidRPr="004B2E0E">
        <w:rPr>
          <w:rFonts w:ascii="Times New Roman" w:eastAsia="宋体" w:hAnsi="Times New Roman" w:cs="Times New Roman"/>
          <w:sz w:val="21"/>
          <w:szCs w:val="21"/>
          <w:vertAlign w:val="subscript"/>
          <w:lang w:val="en-US" w:eastAsia="zh-CN"/>
        </w:rPr>
        <w:t>m</w:t>
      </w:r>
      <w:r w:rsidR="002F2596" w:rsidRPr="002F2596">
        <w:rPr>
          <w:rFonts w:ascii="Times New Roman" w:eastAsia="宋体" w:hAnsi="Times New Roman" w:cs="Times New Roman"/>
          <w:sz w:val="21"/>
          <w:szCs w:val="21"/>
          <w:lang w:val="en-US" w:eastAsia="zh-CN"/>
        </w:rPr>
        <w:t>C</w:t>
      </w:r>
      <w:r w:rsidRPr="004B2E0E">
        <w:rPr>
          <w:rFonts w:ascii="Times New Roman" w:eastAsia="宋体" w:hAnsi="Times New Roman" w:cs="Times New Roman"/>
          <w:sz w:val="21"/>
          <w:szCs w:val="21"/>
          <w:lang w:val="en-US" w:eastAsia="zh-CN"/>
        </w:rPr>
        <w:t>O)</w:t>
      </w:r>
      <w:r w:rsidRPr="004B2E0E">
        <w:rPr>
          <w:rFonts w:ascii="Times New Roman" w:eastAsia="宋体" w:hAnsi="Times New Roman" w:cs="Times New Roman"/>
          <w:sz w:val="21"/>
          <w:szCs w:val="21"/>
          <w:vertAlign w:val="subscript"/>
          <w:lang w:val="en-US" w:eastAsia="zh-CN"/>
        </w:rPr>
        <w:t>2</w:t>
      </w:r>
      <w:r w:rsidRPr="004B2E0E">
        <w:rPr>
          <w:rFonts w:ascii="Times New Roman" w:eastAsia="宋体" w:hAnsi="Times New Roman" w:cs="Times New Roman"/>
          <w:sz w:val="21"/>
          <w:szCs w:val="21"/>
          <w:lang w:val="en-US" w:eastAsia="zh-CN"/>
        </w:rPr>
        <w:t>O</w:t>
      </w:r>
      <w:r w:rsidRPr="004B2E0E">
        <w:rPr>
          <w:rFonts w:ascii="Times New Roman" w:hAnsi="Times New Roman" w:cs="Times New Roman"/>
          <w:sz w:val="21"/>
          <w:szCs w:val="21"/>
        </w:rPr>
        <w:t xml:space="preserve"> (1.0</w:t>
      </w:r>
      <w:r w:rsidR="009864A0">
        <w:rPr>
          <w:rFonts w:ascii="Times New Roman" w:hAnsi="Times New Roman" w:cs="Times New Roman"/>
          <w:sz w:val="21"/>
          <w:szCs w:val="21"/>
        </w:rPr>
        <w:t xml:space="preserve"> or 1.4</w:t>
      </w:r>
      <w:r w:rsidRPr="004B2E0E">
        <w:rPr>
          <w:rFonts w:ascii="Times New Roman" w:hAnsi="Times New Roman" w:cs="Times New Roman"/>
          <w:sz w:val="21"/>
          <w:szCs w:val="21"/>
        </w:rPr>
        <w:t xml:space="preserve"> mmol), oxydibenzene (17.0 mg, 0.1 mmol) and </w:t>
      </w:r>
      <w:r w:rsidR="00EB1A61" w:rsidRPr="004B2E0E">
        <w:rPr>
          <w:rFonts w:ascii="Times New Roman" w:hAnsi="Times New Roman" w:cs="Times New Roman"/>
          <w:sz w:val="21"/>
          <w:szCs w:val="21"/>
          <w:lang w:bidi="ar"/>
        </w:rPr>
        <w:t>isopropanol</w:t>
      </w:r>
      <w:r w:rsidR="00EB1A61" w:rsidRPr="004B2E0E" w:rsidDel="00EB1A61">
        <w:rPr>
          <w:rFonts w:ascii="Times New Roman" w:hAnsi="Times New Roman" w:cs="Times New Roman"/>
          <w:sz w:val="21"/>
          <w:szCs w:val="21"/>
        </w:rPr>
        <w:t xml:space="preserve"> </w:t>
      </w:r>
      <w:r w:rsidRPr="004B2E0E">
        <w:rPr>
          <w:rFonts w:ascii="Times New Roman" w:hAnsi="Times New Roman" w:cs="Times New Roman"/>
          <w:sz w:val="21"/>
          <w:szCs w:val="21"/>
        </w:rPr>
        <w:t>(24.0 mg, 0.4 mmol). The reaction mixture was stirred under nitrogen atmosphere and irradiated by blue LEDs</w:t>
      </w:r>
      <w:r w:rsidR="009864A0">
        <w:rPr>
          <w:rFonts w:ascii="Times New Roman" w:hAnsi="Times New Roman" w:cs="Times New Roman"/>
          <w:sz w:val="21"/>
          <w:szCs w:val="21"/>
        </w:rPr>
        <w:t xml:space="preserve"> for 12 or 24 or 36 h</w:t>
      </w:r>
      <w:r w:rsidRPr="004B2E0E">
        <w:rPr>
          <w:rFonts w:ascii="Times New Roman" w:hAnsi="Times New Roman" w:cs="Times New Roman"/>
          <w:sz w:val="21"/>
          <w:szCs w:val="21"/>
        </w:rPr>
        <w:t>.</w:t>
      </w:r>
      <w:r w:rsidRPr="004B2E0E">
        <w:rPr>
          <w:rFonts w:ascii="Times New Roman" w:hAnsi="Times New Roman" w:cs="Times New Roman"/>
          <w:color w:val="FF0000"/>
          <w:sz w:val="21"/>
          <w:szCs w:val="21"/>
        </w:rPr>
        <w:t xml:space="preserve"> </w:t>
      </w:r>
      <w:r w:rsidRPr="004B2E0E">
        <w:rPr>
          <w:rFonts w:ascii="Times New Roman" w:hAnsi="Times New Roman" w:cs="Times New Roman"/>
          <w:sz w:val="21"/>
          <w:szCs w:val="21"/>
        </w:rPr>
        <w:t>After completion of the reaction, CO</w:t>
      </w:r>
      <w:r w:rsidRPr="004B2E0E">
        <w:rPr>
          <w:rFonts w:ascii="Times New Roman" w:hAnsi="Times New Roman" w:cs="Times New Roman"/>
          <w:sz w:val="21"/>
          <w:szCs w:val="21"/>
          <w:vertAlign w:val="subscript"/>
        </w:rPr>
        <w:t>2</w:t>
      </w:r>
      <w:r w:rsidRPr="004B2E0E">
        <w:rPr>
          <w:rFonts w:ascii="Times New Roman" w:hAnsi="Times New Roman" w:cs="Times New Roman"/>
          <w:sz w:val="21"/>
          <w:szCs w:val="21"/>
        </w:rPr>
        <w:t xml:space="preserve"> was detected by TCD-GC. </w:t>
      </w:r>
      <w:r w:rsidRPr="004B2E0E">
        <w:rPr>
          <w:rFonts w:ascii="Times New Roman" w:hAnsi="Times New Roman" w:cs="Times New Roman"/>
          <w:bCs/>
          <w:sz w:val="21"/>
          <w:szCs w:val="21"/>
        </w:rPr>
        <w:t>Then the reaction system was quenched</w:t>
      </w:r>
      <w:r w:rsidRPr="004B2E0E">
        <w:rPr>
          <w:rFonts w:ascii="Times New Roman" w:hAnsi="Times New Roman" w:cs="Times New Roman"/>
          <w:sz w:val="21"/>
          <w:szCs w:val="21"/>
        </w:rPr>
        <w:t xml:space="preserve"> by</w:t>
      </w:r>
      <w:r w:rsidRPr="004B2E0E">
        <w:rPr>
          <w:rFonts w:ascii="Times New Roman" w:hAnsi="Times New Roman" w:cs="Times New Roman"/>
          <w:sz w:val="21"/>
          <w:szCs w:val="21"/>
          <w:lang w:val="en-US" w:eastAsia="zh-CN"/>
        </w:rPr>
        <w:t xml:space="preserve"> t</w:t>
      </w:r>
      <w:r w:rsidRPr="004B2E0E">
        <w:rPr>
          <w:rFonts w:ascii="Times New Roman" w:hAnsi="Times New Roman" w:cs="Times New Roman"/>
          <w:sz w:val="21"/>
          <w:szCs w:val="21"/>
        </w:rPr>
        <w:t>riethylamine</w:t>
      </w:r>
      <w:r w:rsidRPr="004B2E0E">
        <w:rPr>
          <w:rFonts w:ascii="Times New Roman" w:hAnsi="Times New Roman" w:cs="Times New Roman"/>
          <w:sz w:val="21"/>
          <w:szCs w:val="21"/>
          <w:lang w:val="en-US" w:eastAsia="zh-CN"/>
        </w:rPr>
        <w:t>, dilute</w:t>
      </w:r>
      <w:r w:rsidR="00DF22E1" w:rsidRPr="004B2E0E">
        <w:rPr>
          <w:rFonts w:ascii="Times New Roman" w:hAnsi="Times New Roman" w:cs="Times New Roman"/>
          <w:sz w:val="21"/>
          <w:szCs w:val="21"/>
          <w:lang w:val="en-US" w:eastAsia="zh-CN"/>
        </w:rPr>
        <w:t>d</w:t>
      </w:r>
      <w:r w:rsidRPr="004B2E0E">
        <w:rPr>
          <w:rFonts w:ascii="Times New Roman" w:hAnsi="Times New Roman" w:cs="Times New Roman"/>
          <w:sz w:val="21"/>
          <w:szCs w:val="21"/>
          <w:lang w:val="en-US" w:eastAsia="zh-CN"/>
        </w:rPr>
        <w:t xml:space="preserve"> with </w:t>
      </w:r>
      <w:r w:rsidRPr="004B2E0E">
        <w:rPr>
          <w:rFonts w:ascii="Times New Roman" w:hAnsi="Times New Roman" w:cs="Times New Roman"/>
          <w:sz w:val="21"/>
          <w:szCs w:val="21"/>
        </w:rPr>
        <w:t>EtOAc. After concentrated under vacuum, the resulting residue was purified by silica gel flash column chromatography to give the product</w:t>
      </w:r>
      <w:r w:rsidR="00C76EB2" w:rsidRPr="004B2E0E">
        <w:rPr>
          <w:rFonts w:ascii="Times New Roman" w:hAnsi="Times New Roman" w:cs="Times New Roman"/>
          <w:sz w:val="21"/>
          <w:szCs w:val="21"/>
        </w:rPr>
        <w:t>s</w:t>
      </w:r>
      <w:r w:rsidRPr="004B2E0E">
        <w:rPr>
          <w:rFonts w:ascii="Times New Roman" w:hAnsi="Times New Roman" w:cs="Times New Roman"/>
          <w:sz w:val="21"/>
          <w:szCs w:val="21"/>
        </w:rPr>
        <w:t>.</w:t>
      </w:r>
      <w:r w:rsidR="0032045E" w:rsidRPr="004B2E0E">
        <w:rPr>
          <w:rFonts w:ascii="Times New Roman" w:hAnsi="Times New Roman" w:cs="Times New Roman"/>
          <w:sz w:val="21"/>
          <w:szCs w:val="21"/>
        </w:rPr>
        <w:t xml:space="preserve"> </w:t>
      </w:r>
    </w:p>
    <w:p w14:paraId="56DCE07C" w14:textId="3050C771" w:rsidR="00100FD3" w:rsidRPr="004B2E0E" w:rsidRDefault="00722E48" w:rsidP="00757C89">
      <w:pPr>
        <w:pStyle w:val="ab"/>
        <w:spacing w:before="120" w:beforeAutospacing="0" w:afterAutospacing="0"/>
        <w:jc w:val="center"/>
        <w:rPr>
          <w:rFonts w:ascii="Times New Roman" w:hAnsi="Times New Roman" w:hint="default"/>
        </w:rPr>
      </w:pPr>
      <w:r>
        <w:object w:dxaOrig="8724" w:dyaOrig="1495" w14:anchorId="5B9C100A">
          <v:shape id="_x0000_i1491" type="#_x0000_t75" style="width:292.5pt;height:50.5pt" o:ole="">
            <v:imagedata r:id="rId26" o:title=""/>
          </v:shape>
          <o:OLEObject Type="Embed" ProgID="ChemDraw.Document.6.0" ShapeID="_x0000_i1491" DrawAspect="Content" ObjectID="_1756131420" r:id="rId27"/>
        </w:object>
      </w:r>
    </w:p>
    <w:p w14:paraId="37CDA02D" w14:textId="0A89F3F8" w:rsidR="001C21F7" w:rsidRPr="004B2E0E" w:rsidRDefault="00000000" w:rsidP="00757C89">
      <w:pPr>
        <w:pStyle w:val="ab"/>
        <w:spacing w:before="120" w:beforeAutospacing="0" w:afterAutospacing="0" w:line="240" w:lineRule="atLeast"/>
        <w:jc w:val="center"/>
        <w:rPr>
          <w:rFonts w:ascii="Times New Roman" w:hAnsi="Times New Roman" w:hint="default"/>
          <w:sz w:val="21"/>
          <w:szCs w:val="21"/>
        </w:rPr>
      </w:pPr>
      <w:r w:rsidRPr="004B2E0E">
        <w:rPr>
          <w:rFonts w:ascii="Times New Roman" w:eastAsia="等线" w:hAnsi="Times New Roman" w:hint="default"/>
          <w:b/>
          <w:bCs/>
          <w:kern w:val="2"/>
          <w:sz w:val="21"/>
          <w:szCs w:val="21"/>
          <w:lang w:bidi="ar"/>
        </w:rPr>
        <w:t>Fig</w:t>
      </w:r>
      <w:r w:rsidR="00E61F95">
        <w:rPr>
          <w:rFonts w:ascii="Times New Roman" w:eastAsia="等线" w:hAnsi="Times New Roman" w:hint="default"/>
          <w:b/>
          <w:bCs/>
          <w:kern w:val="2"/>
          <w:sz w:val="21"/>
          <w:szCs w:val="21"/>
          <w:lang w:bidi="ar"/>
        </w:rPr>
        <w:t>.</w:t>
      </w:r>
      <w:r w:rsidRPr="004B2E0E">
        <w:rPr>
          <w:rFonts w:ascii="Times New Roman" w:eastAsia="等线" w:hAnsi="Times New Roman" w:hint="default"/>
          <w:b/>
          <w:bCs/>
          <w:kern w:val="2"/>
          <w:sz w:val="21"/>
          <w:szCs w:val="21"/>
          <w:lang w:bidi="ar"/>
        </w:rPr>
        <w:t xml:space="preserve"> S8</w:t>
      </w:r>
      <w:r w:rsidRPr="004B2E0E">
        <w:rPr>
          <w:rFonts w:ascii="Times New Roman" w:eastAsia="等线" w:hAnsi="Times New Roman" w:hint="default"/>
          <w:kern w:val="2"/>
          <w:sz w:val="21"/>
          <w:szCs w:val="21"/>
          <w:lang w:bidi="ar"/>
        </w:rPr>
        <w:t xml:space="preserve"> </w:t>
      </w:r>
      <w:r w:rsidR="00F67E0A" w:rsidRPr="004B2E0E">
        <w:rPr>
          <w:rFonts w:ascii="Times New Roman" w:hAnsi="Times New Roman" w:hint="default"/>
          <w:color w:val="000000" w:themeColor="text1"/>
          <w:sz w:val="21"/>
          <w:szCs w:val="21"/>
          <w:lang w:bidi="ar"/>
        </w:rPr>
        <w:t>Brønsted</w:t>
      </w:r>
      <w:r w:rsidR="00F67E0A" w:rsidRPr="004B2E0E">
        <w:rPr>
          <w:rFonts w:ascii="Times New Roman" w:hAnsi="Times New Roman" w:hint="default"/>
          <w:sz w:val="21"/>
          <w:szCs w:val="21"/>
        </w:rPr>
        <w:t xml:space="preserve"> a</w:t>
      </w:r>
      <w:r w:rsidRPr="004B2E0E">
        <w:rPr>
          <w:rFonts w:ascii="Times New Roman" w:hAnsi="Times New Roman" w:hint="default"/>
          <w:sz w:val="21"/>
          <w:szCs w:val="21"/>
        </w:rPr>
        <w:t>cid unlocking iron LMCT photocatalysis for radical fluoro-polyhaloalkylation of alkenes</w:t>
      </w:r>
      <w:r w:rsidR="00955764">
        <w:rPr>
          <w:rFonts w:ascii="Times New Roman" w:hAnsi="Times New Roman" w:hint="default"/>
          <w:sz w:val="21"/>
          <w:szCs w:val="21"/>
        </w:rPr>
        <w:t>.</w:t>
      </w:r>
    </w:p>
    <w:p w14:paraId="6686C23A" w14:textId="0F744541" w:rsidR="001C21F7" w:rsidRPr="004B2E0E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4B2E0E">
        <w:rPr>
          <w:rFonts w:ascii="Times New Roman" w:hAnsi="Times New Roman" w:hint="default"/>
          <w:b/>
          <w:bCs/>
          <w:sz w:val="21"/>
          <w:szCs w:val="21"/>
          <w:lang w:val="de" w:bidi="ar"/>
        </w:rPr>
        <w:t xml:space="preserve">General </w:t>
      </w:r>
      <w:r w:rsidRPr="004B2E0E">
        <w:rPr>
          <w:rFonts w:ascii="Times New Roman" w:hAnsi="Times New Roman" w:hint="default"/>
          <w:b/>
          <w:bCs/>
          <w:sz w:val="21"/>
          <w:szCs w:val="21"/>
        </w:rPr>
        <w:t xml:space="preserve">procedure for gram scale synthesis: </w:t>
      </w:r>
      <w:r w:rsidRPr="004B2E0E">
        <w:rPr>
          <w:rFonts w:ascii="Times New Roman" w:hAnsi="Times New Roman" w:hint="default"/>
          <w:sz w:val="21"/>
          <w:szCs w:val="21"/>
        </w:rPr>
        <w:t xml:space="preserve">A 100 mL </w:t>
      </w:r>
      <w:r w:rsidR="000400D1" w:rsidRPr="004B2E0E">
        <w:rPr>
          <w:rFonts w:ascii="Times New Roman" w:hAnsi="Times New Roman" w:hint="default"/>
          <w:sz w:val="21"/>
          <w:szCs w:val="21"/>
        </w:rPr>
        <w:t>Schlenk</w:t>
      </w:r>
      <w:r w:rsidRPr="004B2E0E">
        <w:rPr>
          <w:rFonts w:ascii="Times New Roman" w:hAnsi="Times New Roman" w:hint="default"/>
          <w:sz w:val="21"/>
          <w:szCs w:val="21"/>
        </w:rPr>
        <w:t xml:space="preserve"> flask equipped with </w:t>
      </w:r>
      <w:r w:rsidR="0032045E" w:rsidRPr="004B2E0E">
        <w:rPr>
          <w:rFonts w:ascii="Times New Roman" w:hAnsi="Times New Roman" w:hint="default"/>
          <w:sz w:val="21"/>
          <w:szCs w:val="21"/>
        </w:rPr>
        <w:t>a magnetic bar</w:t>
      </w:r>
      <w:r w:rsidRPr="004B2E0E">
        <w:rPr>
          <w:rFonts w:ascii="Times New Roman" w:hAnsi="Times New Roman" w:hint="default"/>
          <w:sz w:val="21"/>
          <w:szCs w:val="21"/>
        </w:rPr>
        <w:t xml:space="preserve"> was charged with Fe(acac)</w:t>
      </w:r>
      <w:r w:rsidRPr="004B2E0E">
        <w:rPr>
          <w:rFonts w:ascii="Times New Roman" w:hAnsi="Times New Roman" w:hint="default"/>
          <w:sz w:val="21"/>
          <w:szCs w:val="21"/>
          <w:vertAlign w:val="subscript"/>
        </w:rPr>
        <w:t>3</w:t>
      </w:r>
      <w:r w:rsidRPr="004B2E0E">
        <w:rPr>
          <w:rFonts w:ascii="Times New Roman" w:hAnsi="Times New Roman" w:hint="default"/>
          <w:sz w:val="21"/>
          <w:szCs w:val="21"/>
        </w:rPr>
        <w:t xml:space="preserve"> (0.17</w:t>
      </w:r>
      <w:r w:rsidR="00CB348E" w:rsidRPr="004B2E0E">
        <w:rPr>
          <w:rFonts w:ascii="Times New Roman" w:hAnsi="Times New Roman" w:hint="default"/>
          <w:sz w:val="21"/>
          <w:szCs w:val="21"/>
        </w:rPr>
        <w:t>66</w:t>
      </w:r>
      <w:r w:rsidRPr="004B2E0E">
        <w:rPr>
          <w:rFonts w:ascii="Times New Roman" w:hAnsi="Times New Roman" w:hint="default"/>
          <w:sz w:val="21"/>
          <w:szCs w:val="21"/>
        </w:rPr>
        <w:t xml:space="preserve"> g, 0.5 mmol) and </w:t>
      </w:r>
      <w:r w:rsidR="00EB1A61" w:rsidRPr="004B2E0E">
        <w:rPr>
          <w:rFonts w:ascii="Times New Roman" w:hAnsi="Times New Roman" w:hint="default"/>
          <w:sz w:val="21"/>
          <w:szCs w:val="21"/>
        </w:rPr>
        <w:t xml:space="preserve">selectfluor </w:t>
      </w:r>
      <w:r w:rsidRPr="004B2E0E">
        <w:rPr>
          <w:rFonts w:ascii="Times New Roman" w:hAnsi="Times New Roman" w:hint="default"/>
          <w:sz w:val="21"/>
          <w:szCs w:val="21"/>
        </w:rPr>
        <w:t>(2.6570 g, 7.5 mmol). The flask was evacuated and refilled with N</w:t>
      </w:r>
      <w:r w:rsidRPr="004B2E0E">
        <w:rPr>
          <w:rFonts w:ascii="Times New Roman" w:hAnsi="Times New Roman" w:hint="default"/>
          <w:sz w:val="21"/>
          <w:szCs w:val="21"/>
          <w:vertAlign w:val="subscript"/>
        </w:rPr>
        <w:t>2</w:t>
      </w:r>
      <w:r w:rsidRPr="004B2E0E">
        <w:rPr>
          <w:rFonts w:ascii="Times New Roman" w:hAnsi="Times New Roman" w:hint="default"/>
          <w:sz w:val="21"/>
          <w:szCs w:val="21"/>
        </w:rPr>
        <w:t xml:space="preserve"> for three times. The vessel was then charged with </w:t>
      </w:r>
      <w:r w:rsidR="00854268" w:rsidRPr="004B2E0E">
        <w:rPr>
          <w:rFonts w:ascii="Times New Roman" w:hAnsi="Times New Roman" w:hint="default"/>
          <w:sz w:val="21"/>
          <w:szCs w:val="21"/>
        </w:rPr>
        <w:t>extra dry</w:t>
      </w:r>
      <w:r w:rsidRPr="004B2E0E">
        <w:rPr>
          <w:rFonts w:ascii="Times New Roman" w:hAnsi="Times New Roman" w:hint="default"/>
          <w:sz w:val="21"/>
          <w:szCs w:val="21"/>
        </w:rPr>
        <w:t xml:space="preserve"> CH</w:t>
      </w:r>
      <w:r w:rsidRPr="004B2E0E">
        <w:rPr>
          <w:rFonts w:ascii="Times New Roman" w:hAnsi="Times New Roman" w:hint="default"/>
          <w:sz w:val="21"/>
          <w:szCs w:val="21"/>
          <w:vertAlign w:val="subscript"/>
        </w:rPr>
        <w:t>3</w:t>
      </w:r>
      <w:r w:rsidRPr="004B2E0E">
        <w:rPr>
          <w:rFonts w:ascii="Times New Roman" w:hAnsi="Times New Roman" w:hint="default"/>
          <w:sz w:val="21"/>
          <w:szCs w:val="21"/>
        </w:rPr>
        <w:t xml:space="preserve">CN (50.0 mL), alkene (5.0 mmol), TFAA (5.2508 g, 25.0 mmol), oxydibenzene (0.4255 g, 2.5 mmol) and </w:t>
      </w:r>
      <w:r w:rsidR="00EB1A61" w:rsidRPr="004B2E0E">
        <w:rPr>
          <w:rFonts w:ascii="Times New Roman" w:eastAsia="等线" w:hAnsi="Times New Roman" w:hint="default"/>
          <w:sz w:val="21"/>
          <w:szCs w:val="21"/>
          <w:lang w:bidi="ar"/>
        </w:rPr>
        <w:t>isopropanol</w:t>
      </w:r>
      <w:r w:rsidRPr="004B2E0E">
        <w:rPr>
          <w:rFonts w:ascii="Times New Roman" w:hAnsi="Times New Roman" w:hint="default"/>
          <w:sz w:val="21"/>
          <w:szCs w:val="21"/>
        </w:rPr>
        <w:t xml:space="preserve"> (0.6010 g, 10.0 mmol). The reaction mixture was stirred under nitrogen </w:t>
      </w:r>
      <w:r w:rsidRPr="004B2E0E">
        <w:rPr>
          <w:rFonts w:ascii="Times New Roman" w:hAnsi="Times New Roman" w:hint="default"/>
          <w:sz w:val="21"/>
          <w:szCs w:val="21"/>
        </w:rPr>
        <w:lastRenderedPageBreak/>
        <w:t>atmosphere and irradiated by blue LEDs for 72 h.</w:t>
      </w:r>
      <w:r w:rsidRPr="004B2E0E">
        <w:rPr>
          <w:rFonts w:ascii="Times New Roman" w:hAnsi="Times New Roman" w:hint="default"/>
          <w:color w:val="FF0000"/>
          <w:sz w:val="21"/>
          <w:szCs w:val="21"/>
        </w:rPr>
        <w:t xml:space="preserve"> </w:t>
      </w:r>
      <w:r w:rsidRPr="004B2E0E">
        <w:rPr>
          <w:rFonts w:ascii="Times New Roman" w:hAnsi="Times New Roman" w:hint="default"/>
          <w:sz w:val="21"/>
          <w:szCs w:val="21"/>
        </w:rPr>
        <w:t>After completion of the reaction. T</w:t>
      </w:r>
      <w:r w:rsidRPr="004B2E0E">
        <w:rPr>
          <w:rFonts w:ascii="Times New Roman" w:hAnsi="Times New Roman" w:hint="default"/>
          <w:bCs/>
          <w:sz w:val="21"/>
          <w:szCs w:val="21"/>
        </w:rPr>
        <w:t>hen the reaction system was quenched</w:t>
      </w:r>
      <w:r w:rsidRPr="004B2E0E">
        <w:rPr>
          <w:rFonts w:ascii="Times New Roman" w:hAnsi="Times New Roman" w:hint="default"/>
          <w:sz w:val="21"/>
          <w:szCs w:val="21"/>
        </w:rPr>
        <w:t xml:space="preserve"> by triethylamine, dilute</w:t>
      </w:r>
      <w:r w:rsidR="00CB348E" w:rsidRPr="004B2E0E">
        <w:rPr>
          <w:rFonts w:ascii="Times New Roman" w:hAnsi="Times New Roman" w:hint="default"/>
          <w:sz w:val="21"/>
          <w:szCs w:val="21"/>
        </w:rPr>
        <w:t>d</w:t>
      </w:r>
      <w:r w:rsidRPr="004B2E0E">
        <w:rPr>
          <w:rFonts w:ascii="Times New Roman" w:hAnsi="Times New Roman" w:hint="default"/>
          <w:sz w:val="21"/>
          <w:szCs w:val="21"/>
        </w:rPr>
        <w:t xml:space="preserve"> with EtOAc. After concentrated under vacuum, the resulting residue was purified by silica gel flash column chromatography to give the product.</w:t>
      </w:r>
    </w:p>
    <w:p w14:paraId="5AD609C7" w14:textId="3E6F5E3A" w:rsidR="001C21F7" w:rsidRPr="004B2E0E" w:rsidRDefault="00955764" w:rsidP="00757C89">
      <w:pPr>
        <w:pStyle w:val="ab"/>
        <w:spacing w:before="120" w:beforeAutospacing="0" w:afterAutospacing="0" w:line="360" w:lineRule="auto"/>
        <w:ind w:firstLineChars="50" w:firstLine="120"/>
        <w:jc w:val="center"/>
        <w:rPr>
          <w:rFonts w:ascii="Times New Roman" w:hAnsi="Times New Roman" w:hint="default"/>
        </w:rPr>
      </w:pPr>
      <w:r>
        <w:object w:dxaOrig="11933" w:dyaOrig="1519" w14:anchorId="44D610C2">
          <v:shape id="_x0000_i1033" type="#_x0000_t75" style="width:397pt;height:51pt" o:ole="">
            <v:imagedata r:id="rId28" o:title=""/>
          </v:shape>
          <o:OLEObject Type="Embed" ProgID="ChemDraw.Document.6.0" ShapeID="_x0000_i1033" DrawAspect="Content" ObjectID="_1756131421" r:id="rId29"/>
        </w:object>
      </w:r>
    </w:p>
    <w:p w14:paraId="604207E9" w14:textId="2D71F2CC" w:rsidR="001C21F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center"/>
        <w:rPr>
          <w:rFonts w:ascii="Times New Roman" w:hAnsi="Times New Roman" w:hint="default"/>
          <w:sz w:val="21"/>
          <w:szCs w:val="21"/>
        </w:rPr>
      </w:pPr>
      <w:r w:rsidRPr="004B2E0E">
        <w:rPr>
          <w:rFonts w:ascii="Times New Roman" w:eastAsia="等线" w:hAnsi="Times New Roman" w:hint="default"/>
          <w:b/>
          <w:bCs/>
          <w:kern w:val="2"/>
          <w:sz w:val="21"/>
          <w:szCs w:val="21"/>
          <w:lang w:bidi="ar"/>
        </w:rPr>
        <w:t>Fig</w:t>
      </w:r>
      <w:r w:rsidR="00E61F95">
        <w:rPr>
          <w:rFonts w:ascii="Times New Roman" w:eastAsia="等线" w:hAnsi="Times New Roman" w:hint="default"/>
          <w:b/>
          <w:bCs/>
          <w:kern w:val="2"/>
          <w:sz w:val="21"/>
          <w:szCs w:val="21"/>
          <w:lang w:bidi="ar"/>
        </w:rPr>
        <w:t>.</w:t>
      </w:r>
      <w:r w:rsidRPr="004B2E0E">
        <w:rPr>
          <w:rFonts w:ascii="Times New Roman" w:eastAsia="等线" w:hAnsi="Times New Roman" w:hint="default"/>
          <w:b/>
          <w:bCs/>
          <w:kern w:val="2"/>
          <w:sz w:val="21"/>
          <w:szCs w:val="21"/>
          <w:lang w:bidi="ar"/>
        </w:rPr>
        <w:t xml:space="preserve"> S9</w:t>
      </w:r>
      <w:r w:rsidRPr="004B2E0E">
        <w:rPr>
          <w:rFonts w:ascii="Times New Roman" w:eastAsia="等线" w:hAnsi="Times New Roman" w:hint="default"/>
          <w:kern w:val="2"/>
          <w:sz w:val="21"/>
          <w:szCs w:val="21"/>
          <w:lang w:bidi="ar"/>
        </w:rPr>
        <w:t xml:space="preserve"> The </w:t>
      </w:r>
      <w:r w:rsidRPr="004B2E0E">
        <w:rPr>
          <w:rFonts w:ascii="Times New Roman" w:eastAsia="等线" w:hAnsi="Times New Roman" w:hint="default"/>
          <w:sz w:val="21"/>
          <w:szCs w:val="21"/>
        </w:rPr>
        <w:t>s</w:t>
      </w:r>
      <w:r w:rsidRPr="004B2E0E">
        <w:rPr>
          <w:rFonts w:ascii="Times New Roman" w:hAnsi="Times New Roman" w:hint="default"/>
          <w:sz w:val="21"/>
          <w:szCs w:val="21"/>
        </w:rPr>
        <w:t>cale up reaction</w:t>
      </w:r>
      <w:r w:rsidR="00955764">
        <w:rPr>
          <w:rFonts w:ascii="Times New Roman" w:hAnsi="Times New Roman" w:hint="default"/>
          <w:sz w:val="21"/>
          <w:szCs w:val="21"/>
        </w:rPr>
        <w:t>.</w:t>
      </w:r>
    </w:p>
    <w:p w14:paraId="60364FB5" w14:textId="077FFFBF" w:rsidR="001C21F7" w:rsidRPr="00B32412" w:rsidRDefault="00B32412" w:rsidP="00757C89">
      <w:pPr>
        <w:pStyle w:val="ab"/>
        <w:spacing w:before="120" w:beforeAutospacing="0" w:afterAutospacing="0" w:line="240" w:lineRule="atLeast"/>
        <w:rPr>
          <w:rFonts w:ascii="Times New Roman" w:hAnsi="Times New Roman" w:hint="default"/>
          <w:lang w:val="de" w:bidi="ar"/>
        </w:rPr>
      </w:pPr>
      <w:bookmarkStart w:id="10" w:name="_Toc140006505"/>
      <w:r>
        <w:rPr>
          <w:rFonts w:ascii="Times New Roman" w:hAnsi="Times New Roman" w:hint="default"/>
          <w:b/>
          <w:bCs/>
          <w:kern w:val="2"/>
          <w:lang w:bidi="ar"/>
        </w:rPr>
        <w:t xml:space="preserve">4. </w:t>
      </w:r>
      <w:r w:rsidRPr="00B32412">
        <w:rPr>
          <w:rFonts w:ascii="Times New Roman" w:hAnsi="Times New Roman"/>
          <w:b/>
          <w:bCs/>
          <w:kern w:val="2"/>
          <w:lang w:bidi="ar"/>
        </w:rPr>
        <w:t xml:space="preserve">Investigation of </w:t>
      </w:r>
      <w:r w:rsidRPr="00B32412">
        <w:rPr>
          <w:rFonts w:ascii="Times New Roman" w:hAnsi="Times New Roman"/>
          <w:b/>
          <w:bCs/>
        </w:rPr>
        <w:t>conditions</w:t>
      </w:r>
    </w:p>
    <w:bookmarkEnd w:id="10"/>
    <w:p w14:paraId="1E9CB955" w14:textId="77777777" w:rsidR="001C21F7" w:rsidRPr="004B2E0E" w:rsidRDefault="00000000" w:rsidP="00757C89">
      <w:pPr>
        <w:spacing w:before="120" w:line="240" w:lineRule="atLeast"/>
        <w:jc w:val="both"/>
        <w:rPr>
          <w:rFonts w:ascii="Times New Roman" w:hAnsi="Times New Roman" w:cs="Times New Roman"/>
          <w:bCs/>
          <w:kern w:val="2"/>
          <w:sz w:val="21"/>
          <w:szCs w:val="21"/>
          <w:lang w:val="en-US" w:eastAsia="zh-CN" w:bidi="ar"/>
        </w:rPr>
      </w:pPr>
      <w:r w:rsidRPr="004B2E0E">
        <w:rPr>
          <w:rFonts w:ascii="Times New Roman" w:hAnsi="Times New Roman" w:cs="Times New Roman"/>
          <w:bCs/>
          <w:kern w:val="2"/>
          <w:sz w:val="21"/>
          <w:szCs w:val="21"/>
          <w:lang w:val="en-US" w:eastAsia="zh-CN" w:bidi="ar"/>
        </w:rPr>
        <w:t>Investigation of anisoles</w:t>
      </w:r>
    </w:p>
    <w:p w14:paraId="0DDB42F1" w14:textId="06D851EC" w:rsidR="00635242" w:rsidRPr="004B2E0E" w:rsidRDefault="006156D7" w:rsidP="00757C89">
      <w:pPr>
        <w:spacing w:before="12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object w:dxaOrig="12500" w:dyaOrig="5099" w14:anchorId="18EA5FB6">
          <v:shape id="_x0000_i1034" type="#_x0000_t75" style="width:415pt;height:170pt" o:ole="">
            <v:imagedata r:id="rId30" o:title=""/>
          </v:shape>
          <o:OLEObject Type="Embed" ProgID="ChemDraw.Document.6.0" ShapeID="_x0000_i1034" DrawAspect="Content" ObjectID="_1756131422" r:id="rId31"/>
        </w:object>
      </w:r>
    </w:p>
    <w:p w14:paraId="6BDDF146" w14:textId="734C5D18" w:rsidR="001C21F7" w:rsidRPr="00B32412" w:rsidRDefault="00000000" w:rsidP="006156D7">
      <w:pPr>
        <w:spacing w:before="120" w:line="240" w:lineRule="atLeast"/>
        <w:jc w:val="center"/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</w:pPr>
      <w:r w:rsidRPr="004B2E0E">
        <w:rPr>
          <w:rFonts w:ascii="Times New Roman" w:hAnsi="Times New Roman" w:cs="Times New Roman"/>
          <w:b/>
          <w:bCs/>
          <w:sz w:val="21"/>
          <w:szCs w:val="21"/>
        </w:rPr>
        <w:t>Fig</w:t>
      </w:r>
      <w:r w:rsidR="00E61F95">
        <w:rPr>
          <w:rFonts w:ascii="Times New Roman" w:hAnsi="Times New Roman" w:cs="Times New Roman"/>
          <w:b/>
          <w:bCs/>
          <w:sz w:val="21"/>
          <w:szCs w:val="21"/>
        </w:rPr>
        <w:t>.</w:t>
      </w:r>
      <w:r w:rsidRPr="004B2E0E">
        <w:rPr>
          <w:rFonts w:ascii="Times New Roman" w:hAnsi="Times New Roman" w:cs="Times New Roman"/>
          <w:b/>
          <w:bCs/>
          <w:sz w:val="21"/>
          <w:szCs w:val="21"/>
        </w:rPr>
        <w:t xml:space="preserve"> S</w:t>
      </w:r>
      <w:r w:rsidRPr="004B2E0E">
        <w:rPr>
          <w:rFonts w:ascii="Times New Roman" w:hAnsi="Times New Roman" w:cs="Times New Roman"/>
          <w:b/>
          <w:bCs/>
          <w:sz w:val="21"/>
          <w:szCs w:val="21"/>
          <w:lang w:val="en-US" w:eastAsia="zh-CN"/>
        </w:rPr>
        <w:t>1</w:t>
      </w:r>
      <w:r w:rsidR="004924DC">
        <w:rPr>
          <w:rFonts w:ascii="Times New Roman" w:hAnsi="Times New Roman" w:cs="Times New Roman"/>
          <w:b/>
          <w:bCs/>
          <w:sz w:val="21"/>
          <w:szCs w:val="21"/>
          <w:lang w:val="en-US" w:eastAsia="zh-CN"/>
        </w:rPr>
        <w:t>0</w:t>
      </w:r>
      <w:r w:rsidRPr="004B2E0E">
        <w:rPr>
          <w:rFonts w:ascii="Times New Roman" w:hAnsi="Times New Roman" w:cs="Times New Roman"/>
          <w:sz w:val="21"/>
          <w:szCs w:val="21"/>
        </w:rPr>
        <w:t xml:space="preserve"> The results of </w:t>
      </w:r>
      <w:r w:rsidR="004345FC"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i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nvestigation of anisoles</w:t>
      </w:r>
      <w:r w:rsidRPr="004B2E0E">
        <w:rPr>
          <w:rFonts w:ascii="Times New Roman" w:hAnsi="Times New Roman" w:cs="Times New Roman"/>
          <w:sz w:val="21"/>
          <w:szCs w:val="21"/>
        </w:rPr>
        <w:t xml:space="preserve">.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Yields were determined by GC analysis of the crude reaction mixture, using biphenyl as an internal standard.</w:t>
      </w:r>
    </w:p>
    <w:p w14:paraId="294DB5E3" w14:textId="3C864C23" w:rsidR="001C21F7" w:rsidRPr="004B2E0E" w:rsidRDefault="00000000" w:rsidP="00757C89">
      <w:pPr>
        <w:spacing w:before="120" w:line="240" w:lineRule="atLeast"/>
        <w:rPr>
          <w:rFonts w:ascii="Times New Roman" w:hAnsi="Times New Roman" w:cs="Times New Roman"/>
          <w:bCs/>
          <w:sz w:val="21"/>
          <w:szCs w:val="21"/>
          <w:lang w:bidi="ar"/>
        </w:rPr>
      </w:pPr>
      <w:r w:rsidRPr="004B2E0E">
        <w:rPr>
          <w:rFonts w:ascii="Times New Roman" w:hAnsi="Times New Roman" w:cs="Times New Roman"/>
          <w:bCs/>
          <w:kern w:val="2"/>
          <w:sz w:val="21"/>
          <w:szCs w:val="21"/>
          <w:lang w:val="en-US" w:eastAsia="zh-CN" w:bidi="ar"/>
        </w:rPr>
        <w:t xml:space="preserve">Investigation of </w:t>
      </w:r>
      <w:r w:rsidRPr="004B2E0E">
        <w:rPr>
          <w:rFonts w:ascii="Times New Roman" w:hAnsi="Times New Roman" w:cs="Times New Roman"/>
          <w:bCs/>
          <w:sz w:val="21"/>
          <w:szCs w:val="21"/>
          <w:lang w:bidi="ar"/>
        </w:rPr>
        <w:t>iron salt</w:t>
      </w:r>
      <w:r w:rsidR="000614E6" w:rsidRPr="004B2E0E">
        <w:rPr>
          <w:rFonts w:ascii="Times New Roman" w:hAnsi="Times New Roman" w:cs="Times New Roman"/>
          <w:bCs/>
          <w:sz w:val="21"/>
          <w:szCs w:val="21"/>
          <w:lang w:bidi="ar"/>
        </w:rPr>
        <w:t>s</w:t>
      </w:r>
    </w:p>
    <w:p w14:paraId="25478395" w14:textId="22CF994C" w:rsidR="001C21F7" w:rsidRPr="004B2E0E" w:rsidRDefault="006156D7" w:rsidP="00757C89">
      <w:pPr>
        <w:spacing w:before="12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object w:dxaOrig="12447" w:dyaOrig="5329" w14:anchorId="0E2AE344">
          <v:shape id="_x0000_i1035" type="#_x0000_t75" style="width:415pt;height:176.5pt;mso-position-vertical:absolute" o:ole="">
            <v:imagedata r:id="rId32" o:title=""/>
          </v:shape>
          <o:OLEObject Type="Embed" ProgID="ChemDraw.Document.6.0" ShapeID="_x0000_i1035" DrawAspect="Content" ObjectID="_1756131423" r:id="rId33"/>
        </w:object>
      </w:r>
    </w:p>
    <w:p w14:paraId="799E31E3" w14:textId="4A74C14F" w:rsidR="0030734C" w:rsidRDefault="00000000" w:rsidP="00757C89">
      <w:pPr>
        <w:widowControl w:val="0"/>
        <w:spacing w:before="120" w:line="240" w:lineRule="atLeast"/>
        <w:jc w:val="center"/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</w:pPr>
      <w:r w:rsidRPr="004B2E0E">
        <w:rPr>
          <w:rFonts w:ascii="Times New Roman" w:hAnsi="Times New Roman" w:cs="Times New Roman"/>
          <w:b/>
          <w:bCs/>
          <w:sz w:val="21"/>
          <w:szCs w:val="21"/>
        </w:rPr>
        <w:t>Fig</w:t>
      </w:r>
      <w:r w:rsidR="00E61F95">
        <w:rPr>
          <w:rFonts w:ascii="Times New Roman" w:hAnsi="Times New Roman" w:cs="Times New Roman"/>
          <w:b/>
          <w:bCs/>
          <w:sz w:val="21"/>
          <w:szCs w:val="21"/>
        </w:rPr>
        <w:t>.</w:t>
      </w:r>
      <w:r w:rsidRPr="004B2E0E">
        <w:rPr>
          <w:rFonts w:ascii="Times New Roman" w:hAnsi="Times New Roman" w:cs="Times New Roman"/>
          <w:b/>
          <w:bCs/>
          <w:sz w:val="21"/>
          <w:szCs w:val="21"/>
        </w:rPr>
        <w:t xml:space="preserve"> S1</w:t>
      </w:r>
      <w:r w:rsidR="004924DC">
        <w:rPr>
          <w:rFonts w:ascii="Times New Roman" w:hAnsi="Times New Roman" w:cs="Times New Roman"/>
          <w:b/>
          <w:bCs/>
          <w:sz w:val="21"/>
          <w:szCs w:val="21"/>
          <w:lang w:val="en-US" w:eastAsia="zh-CN"/>
        </w:rPr>
        <w:t>1</w:t>
      </w:r>
      <w:r w:rsidRPr="004B2E0E">
        <w:rPr>
          <w:rFonts w:ascii="Times New Roman" w:hAnsi="Times New Roman" w:cs="Times New Roman"/>
          <w:sz w:val="21"/>
          <w:szCs w:val="21"/>
        </w:rPr>
        <w:t xml:space="preserve"> The results of </w:t>
      </w:r>
      <w:r w:rsidR="004345FC"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i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nvestigation of </w:t>
      </w:r>
      <w:r w:rsidRPr="004B2E0E">
        <w:rPr>
          <w:rFonts w:ascii="Times New Roman" w:hAnsi="Times New Roman" w:cs="Times New Roman"/>
          <w:sz w:val="21"/>
          <w:szCs w:val="21"/>
          <w:lang w:bidi="ar"/>
        </w:rPr>
        <w:t>iron salts</w:t>
      </w:r>
      <w:r w:rsidRPr="004B2E0E">
        <w:rPr>
          <w:rFonts w:ascii="Times New Roman" w:hAnsi="Times New Roman" w:cs="Times New Roman"/>
          <w:sz w:val="21"/>
          <w:szCs w:val="21"/>
        </w:rPr>
        <w:t>.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Yields were determined by GC analysis of the crude reaction mixture, using biphenyl as an internal standard.</w:t>
      </w:r>
    </w:p>
    <w:p w14:paraId="227504D2" w14:textId="06B330A5" w:rsidR="001C21F7" w:rsidRDefault="0030734C" w:rsidP="0030734C">
      <w:pPr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</w:pPr>
      <w:r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br w:type="page"/>
      </w:r>
    </w:p>
    <w:p w14:paraId="44ECD590" w14:textId="57DAEBF0" w:rsidR="001C21F7" w:rsidRPr="00B32412" w:rsidRDefault="00000000" w:rsidP="00757C89">
      <w:pPr>
        <w:widowControl w:val="0"/>
        <w:spacing w:before="120" w:line="240" w:lineRule="atLeast"/>
        <w:jc w:val="both"/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</w:pP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lastRenderedPageBreak/>
        <w:t>Deviation from standard conditions</w:t>
      </w:r>
    </w:p>
    <w:bookmarkStart w:id="11" w:name="_Hlk138527108"/>
    <w:p w14:paraId="4CC9D824" w14:textId="29709BAF" w:rsidR="001C21F7" w:rsidRPr="004B2E0E" w:rsidRDefault="006156D7" w:rsidP="00757C89">
      <w:pPr>
        <w:widowControl w:val="0"/>
        <w:spacing w:before="120"/>
        <w:jc w:val="center"/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</w:pPr>
      <w:r>
        <w:object w:dxaOrig="12450" w:dyaOrig="8465" w14:anchorId="65C912C3">
          <v:shape id="_x0000_i1036" type="#_x0000_t75" style="width:415pt;height:282.5pt" o:ole="">
            <v:imagedata r:id="rId34" o:title=""/>
          </v:shape>
          <o:OLEObject Type="Embed" ProgID="ChemDraw.Document.6.0" ShapeID="_x0000_i1036" DrawAspect="Content" ObjectID="_1756131424" r:id="rId35"/>
        </w:object>
      </w:r>
    </w:p>
    <w:bookmarkEnd w:id="11"/>
    <w:p w14:paraId="75E51ABE" w14:textId="331CE9E0" w:rsidR="001C21F7" w:rsidRPr="004B2E0E" w:rsidRDefault="00000000" w:rsidP="00757C89">
      <w:pPr>
        <w:spacing w:before="120" w:line="240" w:lineRule="atLeast"/>
        <w:jc w:val="center"/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</w:pPr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Fig</w:t>
      </w:r>
      <w:r w:rsidR="00E61F95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.</w:t>
      </w:r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 xml:space="preserve"> S1</w:t>
      </w:r>
      <w:r w:rsidR="004924DC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2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</w:t>
      </w:r>
      <w:bookmarkStart w:id="12" w:name="_Toc140006506"/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The results of deviation from standard conditions. Yields were determined by GC analysis of the crude reaction mixture, using biphenyl as an internal standard.</w:t>
      </w:r>
      <w:bookmarkStart w:id="13" w:name="_Toc140006508"/>
      <w:bookmarkEnd w:id="12"/>
      <w:r w:rsidRPr="004B2E0E">
        <w:rPr>
          <w:rFonts w:ascii="Times New Roman" w:hAnsi="Times New Roman" w:cs="Times New Roman"/>
          <w:kern w:val="2"/>
          <w:sz w:val="21"/>
          <w:szCs w:val="21"/>
          <w:lang w:bidi="ar"/>
        </w:rPr>
        <w:br w:type="page"/>
      </w:r>
    </w:p>
    <w:p w14:paraId="713FEE98" w14:textId="77777777" w:rsidR="001C21F7" w:rsidRPr="00B32412" w:rsidRDefault="00000000" w:rsidP="00757C89">
      <w:pPr>
        <w:pStyle w:val="ab"/>
        <w:spacing w:before="120" w:beforeAutospacing="0" w:afterAutospacing="0" w:line="240" w:lineRule="atLeast"/>
        <w:rPr>
          <w:rFonts w:ascii="Times New Roman" w:hAnsi="Times New Roman" w:hint="default"/>
          <w:b/>
          <w:bCs/>
          <w:lang w:val="de"/>
        </w:rPr>
      </w:pPr>
      <w:r w:rsidRPr="00B32412">
        <w:rPr>
          <w:rFonts w:ascii="Times New Roman" w:eastAsia="等线" w:hAnsi="Times New Roman" w:hint="default"/>
          <w:b/>
          <w:bCs/>
          <w:kern w:val="2"/>
          <w:lang w:bidi="ar"/>
        </w:rPr>
        <w:lastRenderedPageBreak/>
        <w:t xml:space="preserve">4. </w:t>
      </w:r>
      <w:bookmarkStart w:id="14" w:name="_Toc140006509"/>
      <w:bookmarkEnd w:id="13"/>
      <w:r w:rsidRPr="00B32412">
        <w:rPr>
          <w:rFonts w:ascii="Times New Roman" w:hAnsi="Times New Roman" w:hint="default"/>
          <w:b/>
          <w:bCs/>
          <w:lang w:val="de-DE"/>
        </w:rPr>
        <w:t xml:space="preserve">Mechanistic </w:t>
      </w:r>
      <w:r w:rsidRPr="00B32412">
        <w:rPr>
          <w:rFonts w:ascii="Times New Roman" w:hAnsi="Times New Roman" w:hint="default"/>
          <w:b/>
          <w:bCs/>
        </w:rPr>
        <w:t>s</w:t>
      </w:r>
      <w:r w:rsidRPr="00B32412">
        <w:rPr>
          <w:rFonts w:ascii="Times New Roman" w:hAnsi="Times New Roman" w:hint="default"/>
          <w:b/>
          <w:bCs/>
          <w:lang w:val="de-DE"/>
        </w:rPr>
        <w:t>tudies</w:t>
      </w:r>
    </w:p>
    <w:p w14:paraId="3CB13BEC" w14:textId="478D0C72" w:rsidR="001C21F7" w:rsidRPr="004B2E0E" w:rsidRDefault="001C0419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kern w:val="2"/>
          <w:sz w:val="21"/>
          <w:szCs w:val="21"/>
          <w:lang w:bidi="ar"/>
        </w:rPr>
      </w:pPr>
      <w:r w:rsidRPr="004B2E0E">
        <w:rPr>
          <w:rFonts w:ascii="Times New Roman" w:eastAsia="等线" w:hAnsi="Times New Roman" w:hint="default"/>
          <w:b/>
          <w:bCs/>
          <w:color w:val="000000" w:themeColor="text1"/>
          <w:sz w:val="21"/>
          <w:szCs w:val="21"/>
          <w:lang w:val="de" w:bidi="ar"/>
        </w:rPr>
        <w:t>The advantage of using (C</w:t>
      </w:r>
      <w:r w:rsidR="007D678F" w:rsidRPr="007D678F">
        <w:rPr>
          <w:rFonts w:ascii="Times New Roman" w:eastAsia="等线" w:hAnsi="Times New Roman" w:hint="default"/>
          <w:b/>
          <w:bCs/>
          <w:color w:val="000000" w:themeColor="text1"/>
          <w:sz w:val="21"/>
          <w:szCs w:val="21"/>
          <w:lang w:val="de" w:bidi="ar"/>
        </w:rPr>
        <w:t>F</w:t>
      </w:r>
      <w:r w:rsidR="007D678F">
        <w:rPr>
          <w:rFonts w:ascii="Times New Roman" w:eastAsia="等线" w:hAnsi="Times New Roman" w:hint="default"/>
          <w:b/>
          <w:bCs/>
          <w:color w:val="000000" w:themeColor="text1"/>
          <w:sz w:val="21"/>
          <w:szCs w:val="21"/>
          <w:vertAlign w:val="subscript"/>
          <w:lang w:val="de" w:bidi="ar"/>
        </w:rPr>
        <w:t>3</w:t>
      </w:r>
      <w:r w:rsidR="007D678F" w:rsidRPr="007D678F">
        <w:rPr>
          <w:rFonts w:ascii="Times New Roman" w:eastAsia="等线" w:hAnsi="Times New Roman" w:hint="default"/>
          <w:b/>
          <w:bCs/>
          <w:color w:val="000000" w:themeColor="text1"/>
          <w:sz w:val="21"/>
          <w:szCs w:val="21"/>
          <w:lang w:val="de" w:bidi="ar"/>
        </w:rPr>
        <w:t>C</w:t>
      </w:r>
      <w:r w:rsidRPr="004B2E0E">
        <w:rPr>
          <w:rFonts w:ascii="Times New Roman" w:eastAsia="等线" w:hAnsi="Times New Roman" w:hint="default"/>
          <w:b/>
          <w:bCs/>
          <w:color w:val="000000" w:themeColor="text1"/>
          <w:sz w:val="21"/>
          <w:szCs w:val="21"/>
          <w:lang w:val="de" w:bidi="ar"/>
        </w:rPr>
        <w:t>O)</w:t>
      </w:r>
      <w:r w:rsidRPr="004B2E0E">
        <w:rPr>
          <w:rFonts w:ascii="Times New Roman" w:eastAsia="等线" w:hAnsi="Times New Roman" w:hint="default"/>
          <w:b/>
          <w:bCs/>
          <w:color w:val="000000" w:themeColor="text1"/>
          <w:sz w:val="21"/>
          <w:szCs w:val="21"/>
          <w:vertAlign w:val="subscript"/>
          <w:lang w:val="de" w:bidi="ar"/>
        </w:rPr>
        <w:t>2</w:t>
      </w:r>
      <w:r w:rsidRPr="004B2E0E">
        <w:rPr>
          <w:rFonts w:ascii="Times New Roman" w:eastAsia="等线" w:hAnsi="Times New Roman" w:hint="default"/>
          <w:b/>
          <w:bCs/>
          <w:color w:val="000000" w:themeColor="text1"/>
          <w:sz w:val="21"/>
          <w:szCs w:val="21"/>
          <w:lang w:val="de" w:bidi="ar"/>
        </w:rPr>
        <w:t xml:space="preserve">O and alcohol to </w:t>
      </w:r>
      <w:r w:rsidRPr="004B2E0E">
        <w:rPr>
          <w:rFonts w:ascii="Times New Roman" w:eastAsia="等线" w:hAnsi="Times New Roman" w:hint="default"/>
          <w:b/>
          <w:bCs/>
          <w:i/>
          <w:iCs/>
          <w:color w:val="000000" w:themeColor="text1"/>
          <w:sz w:val="21"/>
          <w:szCs w:val="21"/>
          <w:lang w:val="de" w:bidi="ar"/>
        </w:rPr>
        <w:t>in-situ</w:t>
      </w:r>
      <w:r w:rsidRPr="004B2E0E">
        <w:rPr>
          <w:rFonts w:ascii="Times New Roman" w:eastAsia="等线" w:hAnsi="Times New Roman" w:hint="default"/>
          <w:b/>
          <w:bCs/>
          <w:color w:val="000000" w:themeColor="text1"/>
          <w:sz w:val="21"/>
          <w:szCs w:val="21"/>
          <w:lang w:val="de" w:bidi="ar"/>
        </w:rPr>
        <w:t xml:space="preserve"> generat</w:t>
      </w:r>
      <w:r w:rsidR="00CB0281" w:rsidRPr="004B2E0E">
        <w:rPr>
          <w:rFonts w:ascii="Times New Roman" w:eastAsia="等线" w:hAnsi="Times New Roman" w:hint="default"/>
          <w:b/>
          <w:bCs/>
          <w:color w:val="000000" w:themeColor="text1"/>
          <w:sz w:val="21"/>
          <w:szCs w:val="21"/>
          <w:lang w:val="de" w:bidi="ar"/>
        </w:rPr>
        <w:t>e</w:t>
      </w:r>
      <w:r w:rsidRPr="004B2E0E">
        <w:rPr>
          <w:rFonts w:ascii="Times New Roman" w:eastAsia="等线" w:hAnsi="Times New Roman" w:hint="default"/>
          <w:b/>
          <w:bCs/>
          <w:color w:val="000000" w:themeColor="text1"/>
          <w:sz w:val="21"/>
          <w:szCs w:val="21"/>
          <w:lang w:val="de" w:bidi="ar"/>
        </w:rPr>
        <w:t xml:space="preserve"> Brønsted acid</w:t>
      </w:r>
      <w:r w:rsidRPr="004B2E0E">
        <w:rPr>
          <w:rFonts w:ascii="Times New Roman" w:eastAsia="等线" w:hAnsi="Times New Roman" w:hint="default"/>
          <w:color w:val="000000" w:themeColor="text1"/>
          <w:sz w:val="21"/>
          <w:szCs w:val="21"/>
          <w:lang w:val="de" w:bidi="ar"/>
        </w:rPr>
        <w:t>:</w:t>
      </w:r>
      <w:bookmarkEnd w:id="14"/>
      <w:r w:rsidRPr="004B2E0E">
        <w:rPr>
          <w:rFonts w:ascii="Times New Roman" w:eastAsia="等线" w:hAnsi="Times New Roman" w:hint="default"/>
          <w:b/>
          <w:bCs/>
          <w:sz w:val="21"/>
          <w:szCs w:val="21"/>
          <w:lang w:bidi="ar"/>
        </w:rPr>
        <w:t xml:space="preserve"> </w:t>
      </w:r>
      <w:r w:rsidRPr="004B2E0E">
        <w:rPr>
          <w:rFonts w:ascii="Times New Roman" w:hAnsi="Times New Roman" w:hint="default"/>
          <w:sz w:val="21"/>
          <w:szCs w:val="21"/>
        </w:rPr>
        <w:t>A 2</w:t>
      </w:r>
      <w:r w:rsidR="0032045E" w:rsidRPr="004B2E0E">
        <w:rPr>
          <w:rFonts w:ascii="Times New Roman" w:hAnsi="Times New Roman" w:hint="default"/>
          <w:sz w:val="21"/>
          <w:szCs w:val="21"/>
        </w:rPr>
        <w:t>5</w:t>
      </w:r>
      <w:r w:rsidRPr="004B2E0E">
        <w:rPr>
          <w:rFonts w:ascii="Times New Roman" w:hAnsi="Times New Roman" w:hint="default"/>
          <w:sz w:val="21"/>
          <w:szCs w:val="21"/>
        </w:rPr>
        <w:t xml:space="preserve"> mL </w:t>
      </w:r>
      <w:r w:rsidR="000400D1" w:rsidRPr="004B2E0E">
        <w:rPr>
          <w:rFonts w:ascii="Times New Roman" w:hAnsi="Times New Roman" w:hint="default"/>
          <w:sz w:val="21"/>
          <w:szCs w:val="21"/>
        </w:rPr>
        <w:t>Schlenk</w:t>
      </w:r>
      <w:r w:rsidRPr="004B2E0E">
        <w:rPr>
          <w:rFonts w:ascii="Times New Roman" w:hAnsi="Times New Roman" w:hint="default"/>
          <w:sz w:val="21"/>
          <w:szCs w:val="21"/>
        </w:rPr>
        <w:t xml:space="preserve"> flask equipped with </w:t>
      </w:r>
      <w:r w:rsidR="0032045E" w:rsidRPr="004B2E0E">
        <w:rPr>
          <w:rFonts w:ascii="Times New Roman" w:hAnsi="Times New Roman" w:hint="default"/>
          <w:sz w:val="21"/>
          <w:szCs w:val="21"/>
        </w:rPr>
        <w:t>a magnetic bar</w:t>
      </w:r>
      <w:r w:rsidR="0032045E" w:rsidRPr="004B2E0E" w:rsidDel="0032045E">
        <w:rPr>
          <w:rFonts w:ascii="Times New Roman" w:hAnsi="Times New Roman" w:hint="default"/>
          <w:sz w:val="21"/>
          <w:szCs w:val="21"/>
        </w:rPr>
        <w:t xml:space="preserve"> </w:t>
      </w:r>
      <w:r w:rsidRPr="004B2E0E">
        <w:rPr>
          <w:rFonts w:ascii="Times New Roman" w:hAnsi="Times New Roman" w:hint="default"/>
          <w:sz w:val="21"/>
          <w:szCs w:val="21"/>
        </w:rPr>
        <w:t>was charged with Fe(acac)</w:t>
      </w:r>
      <w:r w:rsidRPr="004B2E0E">
        <w:rPr>
          <w:rFonts w:ascii="Times New Roman" w:hAnsi="Times New Roman" w:hint="default"/>
          <w:sz w:val="21"/>
          <w:szCs w:val="21"/>
          <w:vertAlign w:val="subscript"/>
        </w:rPr>
        <w:t>3</w:t>
      </w:r>
      <w:r w:rsidRPr="004B2E0E">
        <w:rPr>
          <w:rFonts w:ascii="Times New Roman" w:hAnsi="Times New Roman" w:hint="default"/>
          <w:sz w:val="21"/>
          <w:szCs w:val="21"/>
        </w:rPr>
        <w:t xml:space="preserve"> (7.1 mg, 0.02 mmol) and </w:t>
      </w:r>
      <w:r w:rsidR="00EB1A61" w:rsidRPr="004B2E0E">
        <w:rPr>
          <w:rFonts w:ascii="Times New Roman" w:hAnsi="Times New Roman" w:hint="default"/>
          <w:sz w:val="21"/>
          <w:szCs w:val="21"/>
        </w:rPr>
        <w:t xml:space="preserve">selectfluor </w:t>
      </w:r>
      <w:r w:rsidRPr="004B2E0E">
        <w:rPr>
          <w:rFonts w:ascii="Times New Roman" w:hAnsi="Times New Roman" w:hint="default"/>
          <w:sz w:val="21"/>
          <w:szCs w:val="21"/>
        </w:rPr>
        <w:t>(106.3 mg, 0.3 mmol). The flask was evacuated and refilled with N</w:t>
      </w:r>
      <w:r w:rsidRPr="004B2E0E">
        <w:rPr>
          <w:rFonts w:ascii="Times New Roman" w:hAnsi="Times New Roman" w:hint="default"/>
          <w:sz w:val="21"/>
          <w:szCs w:val="21"/>
          <w:vertAlign w:val="subscript"/>
        </w:rPr>
        <w:t>2</w:t>
      </w:r>
      <w:r w:rsidRPr="004B2E0E">
        <w:rPr>
          <w:rFonts w:ascii="Times New Roman" w:hAnsi="Times New Roman" w:hint="default"/>
          <w:sz w:val="21"/>
          <w:szCs w:val="21"/>
        </w:rPr>
        <w:t xml:space="preserve"> for three times. The vessel was then charged with </w:t>
      </w:r>
      <w:r w:rsidR="00854268" w:rsidRPr="004B2E0E">
        <w:rPr>
          <w:rFonts w:ascii="Times New Roman" w:hAnsi="Times New Roman" w:hint="default"/>
          <w:sz w:val="21"/>
          <w:szCs w:val="21"/>
        </w:rPr>
        <w:t>extra dry</w:t>
      </w:r>
      <w:r w:rsidRPr="004B2E0E">
        <w:rPr>
          <w:rFonts w:ascii="Times New Roman" w:hAnsi="Times New Roman" w:hint="default"/>
          <w:sz w:val="21"/>
          <w:szCs w:val="21"/>
        </w:rPr>
        <w:t xml:space="preserve"> CH</w:t>
      </w:r>
      <w:r w:rsidRPr="004B2E0E">
        <w:rPr>
          <w:rFonts w:ascii="Times New Roman" w:hAnsi="Times New Roman" w:hint="default"/>
          <w:sz w:val="21"/>
          <w:szCs w:val="21"/>
          <w:vertAlign w:val="subscript"/>
        </w:rPr>
        <w:t>3</w:t>
      </w:r>
      <w:r w:rsidRPr="004B2E0E">
        <w:rPr>
          <w:rFonts w:ascii="Times New Roman" w:hAnsi="Times New Roman" w:hint="default"/>
          <w:sz w:val="21"/>
          <w:szCs w:val="21"/>
        </w:rPr>
        <w:t xml:space="preserve">CN (2.0 mL), alkene (0.2 mmol), TFAA (210.0 mg, 1.0 mmol), oxydibenzene (17.0 mg, 0.1 mmol) and </w:t>
      </w:r>
      <w:r w:rsidR="00EB1A61" w:rsidRPr="004B2E0E">
        <w:rPr>
          <w:rFonts w:ascii="Times New Roman" w:eastAsia="等线" w:hAnsi="Times New Roman" w:hint="default"/>
          <w:sz w:val="21"/>
          <w:szCs w:val="21"/>
          <w:lang w:bidi="ar"/>
        </w:rPr>
        <w:t>isopropanol</w:t>
      </w:r>
      <w:r w:rsidR="00EB1A61" w:rsidRPr="004B2E0E" w:rsidDel="00EB1A61">
        <w:rPr>
          <w:rFonts w:ascii="Times New Roman" w:hAnsi="Times New Roman" w:hint="default"/>
          <w:sz w:val="21"/>
          <w:szCs w:val="21"/>
        </w:rPr>
        <w:t xml:space="preserve"> </w:t>
      </w:r>
      <w:r w:rsidRPr="004B2E0E">
        <w:rPr>
          <w:rFonts w:ascii="Times New Roman" w:hAnsi="Times New Roman" w:hint="default"/>
          <w:sz w:val="21"/>
          <w:szCs w:val="21"/>
        </w:rPr>
        <w:t>(24.0 mg, 0.4 mmol). The reaction mixture was stirred under nitrogen atmosphere and irradiated by blue LEDs.</w:t>
      </w:r>
      <w:r w:rsidRPr="004B2E0E">
        <w:rPr>
          <w:rFonts w:ascii="Times New Roman" w:hAnsi="Times New Roman" w:hint="default"/>
          <w:color w:val="FF0000"/>
          <w:sz w:val="21"/>
          <w:szCs w:val="21"/>
        </w:rPr>
        <w:t xml:space="preserve"> </w:t>
      </w:r>
      <w:r w:rsidRPr="004B2E0E">
        <w:rPr>
          <w:rFonts w:ascii="Times New Roman" w:hAnsi="Times New Roman" w:hint="default"/>
          <w:sz w:val="21"/>
          <w:szCs w:val="21"/>
        </w:rPr>
        <w:t xml:space="preserve">After completion of the reaction. </w:t>
      </w:r>
      <w:r w:rsidRPr="004B2E0E">
        <w:rPr>
          <w:rFonts w:ascii="Times New Roman" w:hAnsi="Times New Roman" w:hint="default"/>
          <w:bCs/>
          <w:sz w:val="21"/>
          <w:szCs w:val="21"/>
        </w:rPr>
        <w:t>Then the reaction system was quenched</w:t>
      </w:r>
      <w:r w:rsidRPr="004B2E0E">
        <w:rPr>
          <w:rFonts w:ascii="Times New Roman" w:hAnsi="Times New Roman" w:hint="default"/>
          <w:sz w:val="21"/>
          <w:szCs w:val="21"/>
        </w:rPr>
        <w:t xml:space="preserve"> by triethylamine, dilute</w:t>
      </w:r>
      <w:r w:rsidR="00317725" w:rsidRPr="004B2E0E">
        <w:rPr>
          <w:rFonts w:ascii="Times New Roman" w:hAnsi="Times New Roman" w:hint="default"/>
          <w:sz w:val="21"/>
          <w:szCs w:val="21"/>
        </w:rPr>
        <w:t>d</w:t>
      </w:r>
      <w:r w:rsidRPr="004B2E0E">
        <w:rPr>
          <w:rFonts w:ascii="Times New Roman" w:hAnsi="Times New Roman" w:hint="default"/>
          <w:sz w:val="21"/>
          <w:szCs w:val="21"/>
        </w:rPr>
        <w:t xml:space="preserve"> with EtOAc. </w:t>
      </w:r>
      <w:r w:rsidRPr="004B2E0E">
        <w:rPr>
          <w:rFonts w:ascii="Times New Roman" w:hAnsi="Times New Roman" w:hint="default"/>
          <w:kern w:val="2"/>
          <w:sz w:val="21"/>
          <w:szCs w:val="21"/>
          <w:lang w:bidi="ar"/>
        </w:rPr>
        <w:t>Yields were determined by GC analysis of the crude reaction mixture, using biphenyl as an internal standard</w:t>
      </w:r>
      <w:r w:rsidRPr="004B2E0E">
        <w:rPr>
          <w:rFonts w:ascii="Times New Roman" w:hAnsi="Times New Roman" w:hint="default"/>
          <w:sz w:val="21"/>
          <w:szCs w:val="21"/>
        </w:rPr>
        <w:t>.</w:t>
      </w:r>
      <w:r w:rsidRPr="004B2E0E">
        <w:rPr>
          <w:rFonts w:ascii="Times New Roman" w:hAnsi="Times New Roman" w:hint="default"/>
          <w:kern w:val="2"/>
          <w:sz w:val="21"/>
          <w:szCs w:val="21"/>
          <w:lang w:bidi="ar"/>
        </w:rPr>
        <w:t xml:space="preserve"> (Fig</w:t>
      </w:r>
      <w:r w:rsidR="00E61F95">
        <w:rPr>
          <w:rFonts w:ascii="Times New Roman" w:hAnsi="Times New Roman" w:hint="default"/>
          <w:kern w:val="2"/>
          <w:sz w:val="21"/>
          <w:szCs w:val="21"/>
          <w:lang w:bidi="ar"/>
        </w:rPr>
        <w:t>.</w:t>
      </w:r>
      <w:r w:rsidRPr="004B2E0E">
        <w:rPr>
          <w:rFonts w:ascii="Times New Roman" w:hAnsi="Times New Roman" w:hint="default"/>
          <w:kern w:val="2"/>
          <w:sz w:val="21"/>
          <w:szCs w:val="21"/>
          <w:lang w:bidi="ar"/>
        </w:rPr>
        <w:t xml:space="preserve"> S13 </w:t>
      </w:r>
      <w:r w:rsidRPr="004B2E0E">
        <w:rPr>
          <w:rFonts w:ascii="Times New Roman" w:hAnsi="Times New Roman" w:hint="default"/>
          <w:b/>
          <w:bCs/>
          <w:kern w:val="2"/>
          <w:sz w:val="21"/>
          <w:szCs w:val="21"/>
          <w:lang w:bidi="ar"/>
        </w:rPr>
        <w:t>a</w:t>
      </w:r>
      <w:r w:rsidRPr="004B2E0E">
        <w:rPr>
          <w:rFonts w:ascii="Times New Roman" w:hAnsi="Times New Roman" w:hint="default"/>
          <w:kern w:val="2"/>
          <w:sz w:val="21"/>
          <w:szCs w:val="21"/>
          <w:lang w:bidi="ar"/>
        </w:rPr>
        <w:t>). When TFAA was replaced into TFA, a very slow reaction rate was observed (Fig</w:t>
      </w:r>
      <w:r w:rsidR="00E61F95">
        <w:rPr>
          <w:rFonts w:ascii="Times New Roman" w:hAnsi="Times New Roman" w:hint="default"/>
          <w:kern w:val="2"/>
          <w:sz w:val="21"/>
          <w:szCs w:val="21"/>
          <w:lang w:bidi="ar"/>
        </w:rPr>
        <w:t>.</w:t>
      </w:r>
      <w:r w:rsidRPr="004B2E0E">
        <w:rPr>
          <w:rFonts w:ascii="Times New Roman" w:hAnsi="Times New Roman" w:hint="default"/>
          <w:kern w:val="2"/>
          <w:sz w:val="21"/>
          <w:szCs w:val="21"/>
          <w:lang w:bidi="ar"/>
        </w:rPr>
        <w:t xml:space="preserve"> S13 </w:t>
      </w:r>
      <w:r w:rsidRPr="004B2E0E">
        <w:rPr>
          <w:rFonts w:ascii="Times New Roman" w:hAnsi="Times New Roman" w:hint="default"/>
          <w:b/>
          <w:bCs/>
          <w:kern w:val="2"/>
          <w:sz w:val="21"/>
          <w:szCs w:val="21"/>
          <w:lang w:bidi="ar"/>
        </w:rPr>
        <w:t>b</w:t>
      </w:r>
      <w:r w:rsidRPr="004B2E0E">
        <w:rPr>
          <w:rFonts w:ascii="Times New Roman" w:hAnsi="Times New Roman" w:hint="default"/>
          <w:kern w:val="2"/>
          <w:sz w:val="21"/>
          <w:szCs w:val="21"/>
          <w:lang w:bidi="ar"/>
        </w:rPr>
        <w:t>).</w:t>
      </w:r>
    </w:p>
    <w:p w14:paraId="7654AC91" w14:textId="1FCBACAC" w:rsidR="001C21F7" w:rsidRPr="004B2E0E" w:rsidRDefault="00A16F86" w:rsidP="00757C89">
      <w:pPr>
        <w:widowControl w:val="0"/>
        <w:spacing w:before="120"/>
        <w:jc w:val="center"/>
        <w:rPr>
          <w:rFonts w:ascii="Times New Roman" w:hAnsi="Times New Roman" w:cs="Times New Roman"/>
          <w:lang w:val="en-US"/>
        </w:rPr>
      </w:pPr>
      <w:r>
        <w:object w:dxaOrig="8179" w:dyaOrig="4932" w14:anchorId="3FD5CBBC">
          <v:shape id="_x0000_i1037" type="#_x0000_t75" style="width:274pt;height:164.5pt" o:ole="">
            <v:imagedata r:id="rId36" o:title=""/>
          </v:shape>
          <o:OLEObject Type="Embed" ProgID="ChemDraw.Document.6.0" ShapeID="_x0000_i1037" DrawAspect="Content" ObjectID="_1756131425" r:id="rId37"/>
        </w:object>
      </w:r>
    </w:p>
    <w:p w14:paraId="76C22E03" w14:textId="4F3BB1E8" w:rsidR="001C21F7" w:rsidRPr="004B2E0E" w:rsidRDefault="00000000" w:rsidP="00757C89">
      <w:pPr>
        <w:widowControl w:val="0"/>
        <w:spacing w:before="120" w:line="240" w:lineRule="atLeast"/>
        <w:jc w:val="center"/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</w:pPr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Fig</w:t>
      </w:r>
      <w:r w:rsidR="00E61F95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.</w:t>
      </w:r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 xml:space="preserve"> S1</w:t>
      </w:r>
      <w:r w:rsidR="00E61F95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3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</w:t>
      </w:r>
      <w:bookmarkStart w:id="15" w:name="_Toc140006510"/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The initial reaction rates with TFAA or TFA as CF</w:t>
      </w:r>
      <w:r w:rsidRPr="004B2E0E">
        <w:rPr>
          <w:rFonts w:ascii="Times New Roman" w:hAnsi="Times New Roman" w:cs="Times New Roman"/>
          <w:kern w:val="2"/>
          <w:sz w:val="21"/>
          <w:szCs w:val="21"/>
          <w:vertAlign w:val="subscript"/>
          <w:lang w:val="en-US" w:eastAsia="zh-CN" w:bidi="ar"/>
        </w:rPr>
        <w:t xml:space="preserve">3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source</w:t>
      </w:r>
      <w:r w:rsidR="00A16F86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.</w:t>
      </w:r>
    </w:p>
    <w:p w14:paraId="126C2F37" w14:textId="54160072" w:rsidR="001C21F7" w:rsidRPr="004B2E0E" w:rsidRDefault="00000000" w:rsidP="00757C89">
      <w:pPr>
        <w:widowControl w:val="0"/>
        <w:spacing w:before="120" w:line="240" w:lineRule="atLeast"/>
        <w:ind w:firstLineChars="50" w:firstLine="105"/>
        <w:jc w:val="both"/>
        <w:rPr>
          <w:rFonts w:ascii="Times New Roman" w:hAnsi="Times New Roman" w:cs="Times New Roman"/>
          <w:sz w:val="21"/>
          <w:szCs w:val="21"/>
          <w:lang w:val="en-US" w:eastAsia="zh-CN"/>
        </w:rPr>
      </w:pPr>
      <w:r w:rsidRPr="004B2E0E">
        <w:rPr>
          <w:rFonts w:ascii="Times New Roman" w:hAnsi="Times New Roman" w:cs="Times New Roman"/>
          <w:b/>
          <w:bCs/>
          <w:sz w:val="21"/>
          <w:szCs w:val="21"/>
          <w:lang w:val="de" w:bidi="ar"/>
        </w:rPr>
        <w:t xml:space="preserve">General </w:t>
      </w:r>
      <w:r w:rsidRPr="004B2E0E">
        <w:rPr>
          <w:rFonts w:ascii="Times New Roman" w:hAnsi="Times New Roman" w:cs="Times New Roman"/>
          <w:b/>
          <w:bCs/>
          <w:sz w:val="21"/>
          <w:szCs w:val="21"/>
          <w:lang w:val="en-US" w:eastAsia="zh-CN"/>
        </w:rPr>
        <w:t>p</w:t>
      </w:r>
      <w:r w:rsidRPr="004B2E0E">
        <w:rPr>
          <w:rFonts w:ascii="Times New Roman" w:hAnsi="Times New Roman" w:cs="Times New Roman"/>
          <w:b/>
          <w:bCs/>
          <w:sz w:val="21"/>
          <w:szCs w:val="21"/>
        </w:rPr>
        <w:t xml:space="preserve">rocedure for </w:t>
      </w:r>
      <w:r w:rsidRPr="004B2E0E">
        <w:rPr>
          <w:rFonts w:ascii="Times New Roman" w:hAnsi="Times New Roman" w:cs="Times New Roman"/>
          <w:b/>
          <w:bCs/>
          <w:sz w:val="21"/>
          <w:szCs w:val="21"/>
          <w:lang w:val="en-US" w:eastAsia="zh-CN" w:bidi="ar"/>
        </w:rPr>
        <w:t>g</w:t>
      </w:r>
      <w:r w:rsidRPr="004B2E0E">
        <w:rPr>
          <w:rFonts w:ascii="Times New Roman" w:hAnsi="Times New Roman" w:cs="Times New Roman"/>
          <w:b/>
          <w:bCs/>
          <w:sz w:val="21"/>
          <w:szCs w:val="21"/>
          <w:lang w:val="de" w:bidi="ar"/>
        </w:rPr>
        <w:t>as experimental analysis</w:t>
      </w:r>
      <w:bookmarkEnd w:id="15"/>
      <w:r w:rsidRPr="004B2E0E">
        <w:rPr>
          <w:rFonts w:ascii="Times New Roman" w:hAnsi="Times New Roman" w:cs="Times New Roman"/>
          <w:b/>
          <w:bCs/>
          <w:sz w:val="21"/>
          <w:szCs w:val="21"/>
          <w:lang w:val="en-US" w:eastAsia="zh-CN" w:bidi="ar"/>
        </w:rPr>
        <w:t>:</w:t>
      </w:r>
      <w:r w:rsidRPr="004B2E0E">
        <w:rPr>
          <w:rFonts w:ascii="Times New Roman" w:hAnsi="Times New Roman" w:cs="Times New Roman"/>
          <w:sz w:val="21"/>
          <w:szCs w:val="21"/>
          <w:lang w:val="en-US" w:eastAsia="zh-CN" w:bidi="ar"/>
        </w:rPr>
        <w:t xml:space="preserve"> </w:t>
      </w:r>
      <w:r w:rsidRPr="004B2E0E">
        <w:rPr>
          <w:rFonts w:ascii="Times New Roman" w:hAnsi="Times New Roman" w:cs="Times New Roman"/>
          <w:sz w:val="21"/>
          <w:szCs w:val="21"/>
        </w:rPr>
        <w:t>A 2</w:t>
      </w:r>
      <w:r w:rsidR="0032045E" w:rsidRPr="004B2E0E">
        <w:rPr>
          <w:rFonts w:ascii="Times New Roman" w:hAnsi="Times New Roman" w:cs="Times New Roman"/>
          <w:sz w:val="21"/>
          <w:szCs w:val="21"/>
        </w:rPr>
        <w:t>5</w:t>
      </w:r>
      <w:r w:rsidRPr="004B2E0E">
        <w:rPr>
          <w:rFonts w:ascii="Times New Roman" w:hAnsi="Times New Roman" w:cs="Times New Roman"/>
          <w:sz w:val="21"/>
          <w:szCs w:val="21"/>
        </w:rPr>
        <w:t xml:space="preserve"> mL </w:t>
      </w:r>
      <w:r w:rsidR="000400D1" w:rsidRPr="004B2E0E">
        <w:rPr>
          <w:rFonts w:ascii="Times New Roman" w:hAnsi="Times New Roman" w:cs="Times New Roman"/>
          <w:sz w:val="21"/>
          <w:szCs w:val="21"/>
        </w:rPr>
        <w:t>Schlenk</w:t>
      </w:r>
      <w:r w:rsidRPr="004B2E0E">
        <w:rPr>
          <w:rFonts w:ascii="Times New Roman" w:hAnsi="Times New Roman" w:cs="Times New Roman"/>
          <w:sz w:val="21"/>
          <w:szCs w:val="21"/>
        </w:rPr>
        <w:t xml:space="preserve"> flask equipped with </w:t>
      </w:r>
      <w:r w:rsidR="0032045E" w:rsidRPr="004B2E0E">
        <w:rPr>
          <w:rFonts w:ascii="Times New Roman" w:hAnsi="Times New Roman" w:cs="Times New Roman"/>
          <w:sz w:val="21"/>
          <w:szCs w:val="21"/>
        </w:rPr>
        <w:t>a magnetic bar</w:t>
      </w:r>
      <w:r w:rsidR="0032045E" w:rsidRPr="004B2E0E" w:rsidDel="0032045E">
        <w:rPr>
          <w:rFonts w:ascii="Times New Roman" w:hAnsi="Times New Roman" w:cs="Times New Roman"/>
          <w:sz w:val="21"/>
          <w:szCs w:val="21"/>
        </w:rPr>
        <w:t xml:space="preserve"> </w:t>
      </w:r>
      <w:r w:rsidRPr="004B2E0E">
        <w:rPr>
          <w:rFonts w:ascii="Times New Roman" w:hAnsi="Times New Roman" w:cs="Times New Roman"/>
          <w:sz w:val="21"/>
          <w:szCs w:val="21"/>
        </w:rPr>
        <w:t>was charged with Fe(acac)</w:t>
      </w:r>
      <w:r w:rsidRPr="004B2E0E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4B2E0E">
        <w:rPr>
          <w:rFonts w:ascii="Times New Roman" w:hAnsi="Times New Roman" w:cs="Times New Roman"/>
          <w:sz w:val="21"/>
          <w:szCs w:val="21"/>
        </w:rPr>
        <w:t xml:space="preserve"> (7.1 mg, 0.02 mmol) and </w:t>
      </w:r>
      <w:r w:rsidRPr="004B2E0E">
        <w:rPr>
          <w:rFonts w:ascii="Times New Roman" w:hAnsi="Times New Roman" w:cs="Times New Roman"/>
          <w:sz w:val="21"/>
          <w:szCs w:val="21"/>
          <w:lang w:val="en-US" w:eastAsia="zh-CN"/>
        </w:rPr>
        <w:t>s</w:t>
      </w:r>
      <w:r w:rsidRPr="004B2E0E">
        <w:rPr>
          <w:rFonts w:ascii="Times New Roman" w:hAnsi="Times New Roman" w:cs="Times New Roman"/>
          <w:sz w:val="21"/>
          <w:szCs w:val="21"/>
        </w:rPr>
        <w:t>electfluor (106.3 mg, 0.3 mmol). The flask was evacuated and refilled with N</w:t>
      </w:r>
      <w:r w:rsidRPr="004B2E0E">
        <w:rPr>
          <w:rFonts w:ascii="Times New Roman" w:hAnsi="Times New Roman" w:cs="Times New Roman"/>
          <w:sz w:val="21"/>
          <w:szCs w:val="21"/>
          <w:vertAlign w:val="subscript"/>
        </w:rPr>
        <w:t>2</w:t>
      </w:r>
      <w:r w:rsidRPr="004B2E0E">
        <w:rPr>
          <w:rFonts w:ascii="Times New Roman" w:hAnsi="Times New Roman" w:cs="Times New Roman"/>
          <w:sz w:val="21"/>
          <w:szCs w:val="21"/>
        </w:rPr>
        <w:t xml:space="preserve"> for three times. The vessel was then charged with </w:t>
      </w:r>
      <w:r w:rsidR="00854268" w:rsidRPr="004B2E0E">
        <w:rPr>
          <w:rFonts w:ascii="Times New Roman" w:hAnsi="Times New Roman" w:cs="Times New Roman"/>
          <w:sz w:val="21"/>
          <w:szCs w:val="21"/>
        </w:rPr>
        <w:t>extra dry</w:t>
      </w:r>
      <w:r w:rsidRPr="004B2E0E">
        <w:rPr>
          <w:rFonts w:ascii="Times New Roman" w:hAnsi="Times New Roman" w:cs="Times New Roman"/>
          <w:sz w:val="21"/>
          <w:szCs w:val="21"/>
        </w:rPr>
        <w:t xml:space="preserve"> CH</w:t>
      </w:r>
      <w:r w:rsidRPr="004B2E0E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4B2E0E">
        <w:rPr>
          <w:rFonts w:ascii="Times New Roman" w:hAnsi="Times New Roman" w:cs="Times New Roman"/>
          <w:sz w:val="21"/>
          <w:szCs w:val="21"/>
        </w:rPr>
        <w:t xml:space="preserve">CN (2.0 mL), alkene (0.2 mmol), TFAA (210.0 mg, 1.0 mmol), oxydibenzene (17.0 mg, 0.1 mmol) and </w:t>
      </w:r>
      <w:r w:rsidR="00EB1A61" w:rsidRPr="004B2E0E">
        <w:rPr>
          <w:rFonts w:ascii="Times New Roman" w:hAnsi="Times New Roman" w:cs="Times New Roman"/>
          <w:sz w:val="21"/>
          <w:szCs w:val="21"/>
          <w:lang w:bidi="ar"/>
        </w:rPr>
        <w:t>isopropanol</w:t>
      </w:r>
      <w:r w:rsidRPr="004B2E0E">
        <w:rPr>
          <w:rFonts w:ascii="Times New Roman" w:hAnsi="Times New Roman" w:cs="Times New Roman"/>
          <w:sz w:val="21"/>
          <w:szCs w:val="21"/>
        </w:rPr>
        <w:t xml:space="preserve"> (24.0 mg, 0.4 mmol). The reaction mixture was stirred under nitrogen atmosphere and irradiated by blue LEDs for 12</w:t>
      </w:r>
      <w:r w:rsidRPr="004B2E0E">
        <w:rPr>
          <w:rFonts w:ascii="Times New Roman" w:hAnsi="Times New Roman" w:cs="Times New Roman"/>
          <w:sz w:val="21"/>
          <w:szCs w:val="21"/>
          <w:lang w:val="en-US" w:eastAsia="zh-CN"/>
        </w:rPr>
        <w:t xml:space="preserve"> </w:t>
      </w:r>
      <w:r w:rsidRPr="004B2E0E">
        <w:rPr>
          <w:rFonts w:ascii="Times New Roman" w:hAnsi="Times New Roman" w:cs="Times New Roman"/>
          <w:sz w:val="21"/>
          <w:szCs w:val="21"/>
        </w:rPr>
        <w:t>h.</w:t>
      </w:r>
      <w:r w:rsidRPr="004B2E0E">
        <w:rPr>
          <w:rFonts w:ascii="Times New Roman" w:hAnsi="Times New Roman" w:cs="Times New Roman"/>
          <w:color w:val="FF0000"/>
          <w:sz w:val="21"/>
          <w:szCs w:val="21"/>
        </w:rPr>
        <w:t xml:space="preserve"> </w:t>
      </w:r>
      <w:r w:rsidRPr="004B2E0E">
        <w:rPr>
          <w:rFonts w:ascii="Times New Roman" w:hAnsi="Times New Roman" w:cs="Times New Roman"/>
          <w:sz w:val="21"/>
          <w:szCs w:val="21"/>
        </w:rPr>
        <w:t>After completion of the reaction</w:t>
      </w:r>
      <w:r w:rsidRPr="004B2E0E">
        <w:rPr>
          <w:rFonts w:ascii="Times New Roman" w:hAnsi="Times New Roman" w:cs="Times New Roman"/>
          <w:sz w:val="21"/>
          <w:szCs w:val="21"/>
          <w:lang w:val="en-US" w:eastAsia="zh-CN"/>
        </w:rPr>
        <w:t xml:space="preserve">, </w:t>
      </w:r>
      <w:r w:rsidRPr="004B2E0E">
        <w:rPr>
          <w:rFonts w:ascii="Times New Roman" w:hAnsi="Times New Roman" w:cs="Times New Roman"/>
          <w:sz w:val="21"/>
          <w:szCs w:val="21"/>
        </w:rPr>
        <w:t>CO</w:t>
      </w:r>
      <w:r w:rsidRPr="004B2E0E">
        <w:rPr>
          <w:rFonts w:ascii="Times New Roman" w:hAnsi="Times New Roman" w:cs="Times New Roman"/>
          <w:sz w:val="21"/>
          <w:szCs w:val="21"/>
          <w:vertAlign w:val="subscript"/>
        </w:rPr>
        <w:t>2</w:t>
      </w:r>
      <w:r w:rsidRPr="004B2E0E">
        <w:rPr>
          <w:rFonts w:ascii="Times New Roman" w:hAnsi="Times New Roman" w:cs="Times New Roman"/>
          <w:sz w:val="21"/>
          <w:szCs w:val="21"/>
        </w:rPr>
        <w:t xml:space="preserve"> was detected by TCD-GC</w:t>
      </w:r>
      <w:r w:rsidR="005A7348" w:rsidRPr="004B2E0E">
        <w:rPr>
          <w:rFonts w:ascii="Times New Roman" w:hAnsi="Times New Roman" w:cs="Times New Roman"/>
          <w:sz w:val="21"/>
          <w:szCs w:val="21"/>
          <w:lang w:eastAsia="zh-CN"/>
        </w:rPr>
        <w:t>.</w:t>
      </w:r>
      <w:r w:rsidR="00A412B4" w:rsidRPr="004B2E0E">
        <w:rPr>
          <w:rFonts w:ascii="Times New Roman" w:hAnsi="Times New Roman" w:cs="Times New Roman"/>
          <w:sz w:val="21"/>
          <w:szCs w:val="21"/>
          <w:lang w:val="en-US" w:eastAsia="zh-CN"/>
        </w:rPr>
        <w:t xml:space="preserve"> </w:t>
      </w:r>
    </w:p>
    <w:p w14:paraId="5B5C09DA" w14:textId="0CE0AA43" w:rsidR="001C21F7" w:rsidRPr="004B2E0E" w:rsidRDefault="006156D7" w:rsidP="00757C89">
      <w:pPr>
        <w:widowControl w:val="0"/>
        <w:spacing w:before="120" w:line="360" w:lineRule="auto"/>
        <w:ind w:firstLineChars="50" w:firstLine="120"/>
        <w:jc w:val="center"/>
        <w:rPr>
          <w:rFonts w:ascii="Times New Roman" w:hAnsi="Times New Roman" w:cs="Times New Roman"/>
          <w:kern w:val="2"/>
          <w:sz w:val="14"/>
          <w:szCs w:val="14"/>
          <w:lang w:bidi="ar"/>
        </w:rPr>
      </w:pPr>
      <w:r>
        <w:object w:dxaOrig="11473" w:dyaOrig="1911" w14:anchorId="7D58F7C4">
          <v:shape id="_x0000_i1038" type="#_x0000_t75" style="width:385pt;height:64pt;mso-position-horizontal:absolute;mso-position-vertical:absolute" o:ole="">
            <v:imagedata r:id="rId38" o:title=""/>
          </v:shape>
          <o:OLEObject Type="Embed" ProgID="ChemDraw.Document.6.0" ShapeID="_x0000_i1038" DrawAspect="Content" ObjectID="_1756131426" r:id="rId39"/>
        </w:object>
      </w:r>
      <w:r w:rsidRPr="004B2E0E">
        <w:rPr>
          <w:rFonts w:ascii="Times New Roman" w:hAnsi="Times New Roman" w:cs="Times New Roman"/>
          <w:noProof/>
          <w:kern w:val="2"/>
          <w:sz w:val="14"/>
          <w:szCs w:val="14"/>
          <w:lang w:bidi="ar"/>
        </w:rPr>
        <w:t xml:space="preserve"> </w:t>
      </w:r>
      <w:r w:rsidR="005B2CD2" w:rsidRPr="004B2E0E">
        <w:rPr>
          <w:rFonts w:ascii="Times New Roman" w:hAnsi="Times New Roman" w:cs="Times New Roman"/>
          <w:noProof/>
          <w:kern w:val="2"/>
          <w:sz w:val="14"/>
          <w:szCs w:val="14"/>
          <w:lang w:bidi="ar"/>
        </w:rPr>
        <w:drawing>
          <wp:inline distT="0" distB="0" distL="114300" distR="114300" wp14:anchorId="38DCD4B1" wp14:editId="21F088A9">
            <wp:extent cx="4996800" cy="871200"/>
            <wp:effectExtent l="0" t="0" r="0" b="5715"/>
            <wp:docPr id="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"/>
                    <pic:cNvPicPr>
                      <a:picLocks noChangeAspect="1"/>
                    </pic:cNvPicPr>
                  </pic:nvPicPr>
                  <pic:blipFill>
                    <a:blip r:embed="rId40"/>
                    <a:srcRect t="25641"/>
                    <a:stretch>
                      <a:fillRect/>
                    </a:stretch>
                  </pic:blipFill>
                  <pic:spPr>
                    <a:xfrm>
                      <a:off x="0" y="0"/>
                      <a:ext cx="4996800" cy="87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661FD6" w14:textId="73AE40BE" w:rsidR="001C21F7" w:rsidRPr="00A16F86" w:rsidRDefault="00000000" w:rsidP="00757C89">
      <w:pPr>
        <w:widowControl w:val="0"/>
        <w:spacing w:before="120" w:line="240" w:lineRule="atLeast"/>
        <w:ind w:firstLineChars="50" w:firstLine="105"/>
        <w:jc w:val="center"/>
        <w:rPr>
          <w:rFonts w:ascii="Times New Roman" w:eastAsia="MS Mincho" w:hAnsi="Times New Roman" w:cs="Times New Roman"/>
          <w:kern w:val="2"/>
          <w:sz w:val="21"/>
          <w:szCs w:val="21"/>
          <w:lang w:val="en-US" w:eastAsia="zh-CN" w:bidi="ar"/>
        </w:rPr>
      </w:pPr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Fig</w:t>
      </w:r>
      <w:r w:rsidR="00E61F95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.</w:t>
      </w:r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 xml:space="preserve"> S1</w:t>
      </w:r>
      <w:r w:rsidR="004924DC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4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</w:t>
      </w:r>
      <w:bookmarkStart w:id="16" w:name="_Toc140006511"/>
      <w:r w:rsidRPr="004B2E0E">
        <w:rPr>
          <w:rFonts w:ascii="Times New Roman" w:hAnsi="Times New Roman" w:cs="Times New Roman"/>
          <w:sz w:val="21"/>
          <w:szCs w:val="21"/>
        </w:rPr>
        <w:t>The detection of CO</w:t>
      </w:r>
      <w:r w:rsidRPr="004B2E0E">
        <w:rPr>
          <w:rFonts w:ascii="Times New Roman" w:hAnsi="Times New Roman" w:cs="Times New Roman"/>
          <w:sz w:val="21"/>
          <w:szCs w:val="21"/>
          <w:vertAlign w:val="subscript"/>
        </w:rPr>
        <w:t>2</w:t>
      </w:r>
      <w:r w:rsidR="00A16F86" w:rsidRPr="00A16F86">
        <w:rPr>
          <w:rFonts w:ascii="Times New Roman" w:hAnsi="Times New Roman" w:cs="Times New Roman" w:hint="eastAsia"/>
          <w:sz w:val="21"/>
          <w:szCs w:val="21"/>
          <w:lang w:eastAsia="zh-CN"/>
        </w:rPr>
        <w:t>.</w:t>
      </w:r>
    </w:p>
    <w:p w14:paraId="60E02E5B" w14:textId="29EA1FF5" w:rsidR="001C21F7" w:rsidRPr="004B2E0E" w:rsidRDefault="00000000" w:rsidP="00757C89">
      <w:pPr>
        <w:spacing w:before="120" w:line="240" w:lineRule="atLeast"/>
        <w:ind w:firstLineChars="50" w:firstLine="105"/>
        <w:jc w:val="both"/>
        <w:rPr>
          <w:rFonts w:ascii="Times New Roman" w:eastAsia="宋体" w:hAnsi="Times New Roman" w:cs="Times New Roman"/>
          <w:kern w:val="2"/>
          <w:sz w:val="21"/>
          <w:szCs w:val="21"/>
          <w:lang w:val="en-US" w:eastAsia="zh-CN" w:bidi="ar"/>
        </w:rPr>
      </w:pPr>
      <w:r w:rsidRPr="004B2E0E">
        <w:rPr>
          <w:rFonts w:ascii="Times New Roman" w:hAnsi="Times New Roman" w:cs="Times New Roman"/>
          <w:b/>
          <w:bCs/>
          <w:sz w:val="21"/>
          <w:szCs w:val="21"/>
          <w:lang w:val="de" w:bidi="ar"/>
        </w:rPr>
        <w:t xml:space="preserve">General </w:t>
      </w:r>
      <w:r w:rsidRPr="004B2E0E">
        <w:rPr>
          <w:rFonts w:ascii="Times New Roman" w:hAnsi="Times New Roman" w:cs="Times New Roman"/>
          <w:b/>
          <w:bCs/>
          <w:sz w:val="21"/>
          <w:szCs w:val="21"/>
          <w:lang w:val="en-US" w:eastAsia="zh-CN"/>
        </w:rPr>
        <w:t>p</w:t>
      </w:r>
      <w:r w:rsidRPr="004B2E0E">
        <w:rPr>
          <w:rFonts w:ascii="Times New Roman" w:hAnsi="Times New Roman" w:cs="Times New Roman"/>
          <w:b/>
          <w:bCs/>
          <w:sz w:val="21"/>
          <w:szCs w:val="21"/>
        </w:rPr>
        <w:t>rocedure for</w:t>
      </w:r>
      <w:r w:rsidRPr="004B2E0E">
        <w:rPr>
          <w:rFonts w:ascii="Times New Roman" w:hAnsi="Times New Roman" w:cs="Times New Roman"/>
          <w:b/>
          <w:bCs/>
          <w:sz w:val="21"/>
          <w:szCs w:val="21"/>
          <w:lang w:val="en-US" w:eastAsia="zh-CN"/>
        </w:rPr>
        <w:t xml:space="preserve"> r</w:t>
      </w:r>
      <w:r w:rsidRPr="004B2E0E">
        <w:rPr>
          <w:rFonts w:ascii="Times New Roman" w:hAnsi="Times New Roman" w:cs="Times New Roman"/>
          <w:b/>
          <w:bCs/>
          <w:sz w:val="21"/>
          <w:szCs w:val="21"/>
          <w:lang w:val="de" w:bidi="ar"/>
        </w:rPr>
        <w:t>adical trapping experiments</w:t>
      </w:r>
      <w:bookmarkEnd w:id="16"/>
      <w:r w:rsidRPr="004B2E0E">
        <w:rPr>
          <w:rFonts w:ascii="Times New Roman" w:hAnsi="Times New Roman" w:cs="Times New Roman"/>
          <w:b/>
          <w:bCs/>
          <w:sz w:val="21"/>
          <w:szCs w:val="21"/>
          <w:lang w:val="en-US" w:eastAsia="zh-CN" w:bidi="ar"/>
        </w:rPr>
        <w:t>:</w:t>
      </w:r>
      <w:r w:rsidRPr="004B2E0E">
        <w:rPr>
          <w:rFonts w:ascii="Times New Roman" w:hAnsi="Times New Roman" w:cs="Times New Roman"/>
          <w:sz w:val="21"/>
          <w:szCs w:val="21"/>
          <w:lang w:val="en-US" w:eastAsia="zh-CN" w:bidi="ar"/>
        </w:rPr>
        <w:t xml:space="preserve"> </w:t>
      </w:r>
      <w:r w:rsidRPr="004B2E0E">
        <w:rPr>
          <w:rFonts w:ascii="Times New Roman" w:hAnsi="Times New Roman" w:cs="Times New Roman"/>
          <w:sz w:val="21"/>
          <w:szCs w:val="21"/>
        </w:rPr>
        <w:t>A 2</w:t>
      </w:r>
      <w:r w:rsidR="0032045E" w:rsidRPr="004B2E0E">
        <w:rPr>
          <w:rFonts w:ascii="Times New Roman" w:hAnsi="Times New Roman" w:cs="Times New Roman"/>
          <w:sz w:val="21"/>
          <w:szCs w:val="21"/>
        </w:rPr>
        <w:t>5</w:t>
      </w:r>
      <w:r w:rsidRPr="004B2E0E">
        <w:rPr>
          <w:rFonts w:ascii="Times New Roman" w:hAnsi="Times New Roman" w:cs="Times New Roman"/>
          <w:sz w:val="21"/>
          <w:szCs w:val="21"/>
        </w:rPr>
        <w:t xml:space="preserve"> mL </w:t>
      </w:r>
      <w:r w:rsidR="000400D1" w:rsidRPr="004B2E0E">
        <w:rPr>
          <w:rFonts w:ascii="Times New Roman" w:hAnsi="Times New Roman" w:cs="Times New Roman"/>
          <w:sz w:val="21"/>
          <w:szCs w:val="21"/>
        </w:rPr>
        <w:t>Schlenk</w:t>
      </w:r>
      <w:r w:rsidRPr="004B2E0E">
        <w:rPr>
          <w:rFonts w:ascii="Times New Roman" w:hAnsi="Times New Roman" w:cs="Times New Roman"/>
          <w:sz w:val="21"/>
          <w:szCs w:val="21"/>
        </w:rPr>
        <w:t xml:space="preserve"> flask equipped with </w:t>
      </w:r>
      <w:r w:rsidR="0032045E" w:rsidRPr="004B2E0E">
        <w:rPr>
          <w:rFonts w:ascii="Times New Roman" w:hAnsi="Times New Roman" w:cs="Times New Roman"/>
          <w:sz w:val="21"/>
          <w:szCs w:val="21"/>
        </w:rPr>
        <w:t>a magnetic bar</w:t>
      </w:r>
      <w:r w:rsidRPr="004B2E0E">
        <w:rPr>
          <w:rFonts w:ascii="Times New Roman" w:hAnsi="Times New Roman" w:cs="Times New Roman"/>
          <w:sz w:val="21"/>
          <w:szCs w:val="21"/>
        </w:rPr>
        <w:t xml:space="preserve"> was charged with Fe(acac)</w:t>
      </w:r>
      <w:r w:rsidRPr="004B2E0E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4B2E0E">
        <w:rPr>
          <w:rFonts w:ascii="Times New Roman" w:hAnsi="Times New Roman" w:cs="Times New Roman"/>
          <w:sz w:val="21"/>
          <w:szCs w:val="21"/>
        </w:rPr>
        <w:t xml:space="preserve"> (7.1 mg, 0.02 mmol)</w:t>
      </w:r>
      <w:r w:rsidRPr="004B2E0E">
        <w:rPr>
          <w:rFonts w:ascii="Times New Roman" w:hAnsi="Times New Roman" w:cs="Times New Roman"/>
          <w:sz w:val="21"/>
          <w:szCs w:val="21"/>
          <w:lang w:val="en-US" w:eastAsia="zh-CN"/>
        </w:rPr>
        <w:t>,</w:t>
      </w:r>
      <w:r w:rsidRPr="004B2E0E">
        <w:rPr>
          <w:rFonts w:ascii="Times New Roman" w:hAnsi="Times New Roman" w:cs="Times New Roman"/>
          <w:sz w:val="21"/>
          <w:szCs w:val="21"/>
        </w:rPr>
        <w:t xml:space="preserve"> </w:t>
      </w:r>
      <w:r w:rsidRPr="004B2E0E">
        <w:rPr>
          <w:rFonts w:ascii="Times New Roman" w:hAnsi="Times New Roman" w:cs="Times New Roman"/>
          <w:sz w:val="21"/>
          <w:szCs w:val="21"/>
          <w:lang w:val="en-US" w:eastAsia="zh-CN"/>
        </w:rPr>
        <w:t>s</w:t>
      </w:r>
      <w:r w:rsidRPr="004B2E0E">
        <w:rPr>
          <w:rFonts w:ascii="Times New Roman" w:hAnsi="Times New Roman" w:cs="Times New Roman"/>
          <w:sz w:val="21"/>
          <w:szCs w:val="21"/>
        </w:rPr>
        <w:t>electfluor (106.3 mg, 0.3 mmol)</w:t>
      </w:r>
      <w:r w:rsidRPr="004B2E0E">
        <w:rPr>
          <w:rFonts w:ascii="Times New Roman" w:hAnsi="Times New Roman" w:cs="Times New Roman"/>
          <w:sz w:val="21"/>
          <w:szCs w:val="21"/>
          <w:lang w:val="en-US" w:eastAsia="zh-CN"/>
        </w:rPr>
        <w:t xml:space="preserve"> and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2,2,6,6-tetramethyl-1-piperidinyloxy (</w:t>
      </w:r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TEMPO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) (62.5 mg, 0.4 mmol) or </w:t>
      </w:r>
      <w:r w:rsidRPr="004B2E0E">
        <w:rPr>
          <w:rFonts w:ascii="Times New Roman" w:eastAsia="微软雅黑" w:hAnsi="Times New Roman" w:cs="Times New Roman"/>
          <w:color w:val="222222"/>
          <w:kern w:val="2"/>
          <w:sz w:val="21"/>
          <w:szCs w:val="21"/>
          <w:shd w:val="clear" w:color="auto" w:fill="FFFFFF"/>
          <w:lang w:val="en-US" w:eastAsia="zh-CN" w:bidi="ar"/>
        </w:rPr>
        <w:t>butylated hydroxytoluene (</w:t>
      </w:r>
      <w:r w:rsidRPr="004B2E0E">
        <w:rPr>
          <w:rFonts w:ascii="Times New Roman" w:eastAsia="微软雅黑" w:hAnsi="Times New Roman" w:cs="Times New Roman"/>
          <w:b/>
          <w:bCs/>
          <w:color w:val="222222"/>
          <w:kern w:val="2"/>
          <w:sz w:val="21"/>
          <w:szCs w:val="21"/>
          <w:shd w:val="clear" w:color="auto" w:fill="FFFFFF"/>
          <w:lang w:val="en-US" w:eastAsia="zh-CN" w:bidi="ar"/>
        </w:rPr>
        <w:t>BHT</w:t>
      </w:r>
      <w:r w:rsidRPr="004B2E0E">
        <w:rPr>
          <w:rFonts w:ascii="Times New Roman" w:eastAsia="微软雅黑" w:hAnsi="Times New Roman" w:cs="Times New Roman"/>
          <w:color w:val="222222"/>
          <w:kern w:val="2"/>
          <w:sz w:val="21"/>
          <w:szCs w:val="21"/>
          <w:shd w:val="clear" w:color="auto" w:fill="FFFFFF"/>
          <w:lang w:val="en-US" w:eastAsia="zh-CN" w:bidi="ar"/>
        </w:rPr>
        <w:t>)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(88.1 mg, 0.4 mmol)</w:t>
      </w:r>
      <w:r w:rsidRPr="004B2E0E">
        <w:rPr>
          <w:rFonts w:ascii="Times New Roman" w:hAnsi="Times New Roman" w:cs="Times New Roman"/>
          <w:sz w:val="21"/>
          <w:szCs w:val="21"/>
        </w:rPr>
        <w:t>. The flask was evacuated and refilled with N</w:t>
      </w:r>
      <w:r w:rsidRPr="004B2E0E">
        <w:rPr>
          <w:rFonts w:ascii="Times New Roman" w:hAnsi="Times New Roman" w:cs="Times New Roman"/>
          <w:sz w:val="21"/>
          <w:szCs w:val="21"/>
          <w:vertAlign w:val="subscript"/>
        </w:rPr>
        <w:t>2</w:t>
      </w:r>
      <w:r w:rsidRPr="004B2E0E">
        <w:rPr>
          <w:rFonts w:ascii="Times New Roman" w:hAnsi="Times New Roman" w:cs="Times New Roman"/>
          <w:sz w:val="21"/>
          <w:szCs w:val="21"/>
        </w:rPr>
        <w:t xml:space="preserve"> for three times. The vessel was then charged with </w:t>
      </w:r>
      <w:r w:rsidR="00854268" w:rsidRPr="004B2E0E">
        <w:rPr>
          <w:rFonts w:ascii="Times New Roman" w:hAnsi="Times New Roman" w:cs="Times New Roman"/>
          <w:sz w:val="21"/>
          <w:szCs w:val="21"/>
        </w:rPr>
        <w:t>extra dry</w:t>
      </w:r>
      <w:r w:rsidRPr="004B2E0E">
        <w:rPr>
          <w:rFonts w:ascii="Times New Roman" w:hAnsi="Times New Roman" w:cs="Times New Roman"/>
          <w:sz w:val="21"/>
          <w:szCs w:val="21"/>
        </w:rPr>
        <w:t xml:space="preserve"> CH</w:t>
      </w:r>
      <w:r w:rsidRPr="004B2E0E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4B2E0E">
        <w:rPr>
          <w:rFonts w:ascii="Times New Roman" w:hAnsi="Times New Roman" w:cs="Times New Roman"/>
          <w:sz w:val="21"/>
          <w:szCs w:val="21"/>
        </w:rPr>
        <w:t xml:space="preserve">CN (2.0 mL), alkene (0.2 mmol), TFAA (210.0 mg, 1.0 mmol), oxydibenzene (17.0 mg, 0.1 mmol) and </w:t>
      </w:r>
      <w:r w:rsidR="00317725" w:rsidRPr="004B2E0E">
        <w:rPr>
          <w:rFonts w:ascii="Times New Roman" w:hAnsi="Times New Roman" w:cs="Times New Roman"/>
          <w:sz w:val="21"/>
          <w:szCs w:val="21"/>
          <w:lang w:bidi="ar"/>
        </w:rPr>
        <w:t>isopropanol</w:t>
      </w:r>
      <w:r w:rsidRPr="004B2E0E">
        <w:rPr>
          <w:rFonts w:ascii="Times New Roman" w:hAnsi="Times New Roman" w:cs="Times New Roman"/>
          <w:sz w:val="21"/>
          <w:szCs w:val="21"/>
        </w:rPr>
        <w:t xml:space="preserve"> (24.0 mg, 0.4 mmol). The reaction mixture was stirred under nitrogen atmosphere and irradiated by blue LEDs for 12</w:t>
      </w:r>
      <w:r w:rsidRPr="004B2E0E">
        <w:rPr>
          <w:rFonts w:ascii="Times New Roman" w:hAnsi="Times New Roman" w:cs="Times New Roman"/>
          <w:sz w:val="21"/>
          <w:szCs w:val="21"/>
          <w:lang w:val="en-US" w:eastAsia="zh-CN"/>
        </w:rPr>
        <w:t xml:space="preserve"> </w:t>
      </w:r>
      <w:r w:rsidRPr="004B2E0E">
        <w:rPr>
          <w:rFonts w:ascii="Times New Roman" w:hAnsi="Times New Roman" w:cs="Times New Roman"/>
          <w:sz w:val="21"/>
          <w:szCs w:val="21"/>
        </w:rPr>
        <w:t>h.</w:t>
      </w:r>
      <w:r w:rsidRPr="004B2E0E">
        <w:rPr>
          <w:rFonts w:ascii="Times New Roman" w:hAnsi="Times New Roman" w:cs="Times New Roman"/>
          <w:color w:val="FF0000"/>
          <w:sz w:val="21"/>
          <w:szCs w:val="21"/>
        </w:rPr>
        <w:t xml:space="preserve"> </w:t>
      </w:r>
      <w:r w:rsidRPr="004B2E0E">
        <w:rPr>
          <w:rFonts w:ascii="Times New Roman" w:hAnsi="Times New Roman" w:cs="Times New Roman"/>
          <w:sz w:val="21"/>
          <w:szCs w:val="21"/>
        </w:rPr>
        <w:t>After completion of the reaction</w:t>
      </w:r>
      <w:r w:rsidRPr="004B2E0E">
        <w:rPr>
          <w:rFonts w:ascii="Times New Roman" w:hAnsi="Times New Roman" w:cs="Times New Roman"/>
          <w:sz w:val="21"/>
          <w:szCs w:val="21"/>
          <w:lang w:val="en-US" w:eastAsia="zh-CN"/>
        </w:rPr>
        <w:t>.</w:t>
      </w:r>
      <w:r w:rsidRPr="004B2E0E">
        <w:rPr>
          <w:rFonts w:ascii="Times New Roman" w:hAnsi="Times New Roman" w:cs="Times New Roman"/>
          <w:sz w:val="21"/>
          <w:szCs w:val="21"/>
        </w:rPr>
        <w:t xml:space="preserve"> </w:t>
      </w:r>
      <w:r w:rsidRPr="004B2E0E">
        <w:rPr>
          <w:rFonts w:ascii="Times New Roman" w:hAnsi="Times New Roman" w:cs="Times New Roman"/>
          <w:bCs/>
          <w:sz w:val="21"/>
          <w:szCs w:val="21"/>
        </w:rPr>
        <w:t>Then the reaction system was quenched</w:t>
      </w:r>
      <w:r w:rsidRPr="004B2E0E">
        <w:rPr>
          <w:rFonts w:ascii="Times New Roman" w:hAnsi="Times New Roman" w:cs="Times New Roman"/>
          <w:sz w:val="21"/>
          <w:szCs w:val="21"/>
        </w:rPr>
        <w:t xml:space="preserve"> by</w:t>
      </w:r>
      <w:r w:rsidRPr="004B2E0E">
        <w:rPr>
          <w:rFonts w:ascii="Times New Roman" w:hAnsi="Times New Roman" w:cs="Times New Roman"/>
          <w:sz w:val="21"/>
          <w:szCs w:val="21"/>
          <w:lang w:val="en-US" w:eastAsia="zh-CN"/>
        </w:rPr>
        <w:t xml:space="preserve"> t</w:t>
      </w:r>
      <w:r w:rsidRPr="004B2E0E">
        <w:rPr>
          <w:rFonts w:ascii="Times New Roman" w:hAnsi="Times New Roman" w:cs="Times New Roman"/>
          <w:sz w:val="21"/>
          <w:szCs w:val="21"/>
        </w:rPr>
        <w:t>riethylamine</w:t>
      </w:r>
      <w:r w:rsidRPr="004B2E0E">
        <w:rPr>
          <w:rFonts w:ascii="Times New Roman" w:hAnsi="Times New Roman" w:cs="Times New Roman"/>
          <w:sz w:val="21"/>
          <w:szCs w:val="21"/>
          <w:lang w:val="en-US" w:eastAsia="zh-CN"/>
        </w:rPr>
        <w:t>, dilute</w:t>
      </w:r>
      <w:r w:rsidR="00317725" w:rsidRPr="004B2E0E">
        <w:rPr>
          <w:rFonts w:ascii="Times New Roman" w:hAnsi="Times New Roman" w:cs="Times New Roman"/>
          <w:sz w:val="21"/>
          <w:szCs w:val="21"/>
          <w:lang w:val="en-US" w:eastAsia="zh-CN"/>
        </w:rPr>
        <w:t>d</w:t>
      </w:r>
      <w:r w:rsidRPr="004B2E0E">
        <w:rPr>
          <w:rFonts w:ascii="Times New Roman" w:hAnsi="Times New Roman" w:cs="Times New Roman"/>
          <w:sz w:val="21"/>
          <w:szCs w:val="21"/>
          <w:lang w:val="en-US" w:eastAsia="zh-CN"/>
        </w:rPr>
        <w:t xml:space="preserve"> </w:t>
      </w:r>
      <w:r w:rsidRPr="004B2E0E">
        <w:rPr>
          <w:rFonts w:ascii="Times New Roman" w:hAnsi="Times New Roman" w:cs="Times New Roman"/>
          <w:sz w:val="21"/>
          <w:szCs w:val="21"/>
          <w:lang w:val="en-US" w:eastAsia="zh-CN"/>
        </w:rPr>
        <w:lastRenderedPageBreak/>
        <w:t xml:space="preserve">with </w:t>
      </w:r>
      <w:r w:rsidRPr="004B2E0E">
        <w:rPr>
          <w:rFonts w:ascii="Times New Roman" w:hAnsi="Times New Roman" w:cs="Times New Roman"/>
          <w:sz w:val="21"/>
          <w:szCs w:val="21"/>
        </w:rPr>
        <w:t xml:space="preserve">EtOAc. </w:t>
      </w:r>
      <w:r w:rsidRPr="004B2E0E">
        <w:rPr>
          <w:rFonts w:ascii="Times New Roman" w:hAnsi="Times New Roman" w:cs="Times New Roman"/>
          <w:sz w:val="21"/>
          <w:szCs w:val="21"/>
          <w:lang w:val="en-US" w:eastAsia="zh-CN"/>
        </w:rPr>
        <w:t>T</w:t>
      </w:r>
      <w:r w:rsidRPr="004B2E0E">
        <w:rPr>
          <w:rFonts w:ascii="Times New Roman" w:hAnsi="Times New Roman" w:cs="Times New Roman"/>
          <w:bCs/>
          <w:color w:val="000000"/>
          <w:sz w:val="21"/>
          <w:szCs w:val="21"/>
        </w:rPr>
        <w:t>he reaction results were monitored by TLC and GC</w:t>
      </w:r>
      <w:r w:rsidRPr="004B2E0E">
        <w:rPr>
          <w:rFonts w:ascii="Times New Roman" w:hAnsi="Times New Roman" w:cs="Times New Roman"/>
          <w:bCs/>
          <w:color w:val="000000"/>
          <w:sz w:val="21"/>
          <w:szCs w:val="21"/>
          <w:lang w:val="en-US" w:eastAsia="zh-CN"/>
        </w:rPr>
        <w:t xml:space="preserve">.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Yields were determined by GC analysis of the crude reaction mixture, using biphenyl as an internal standard</w:t>
      </w:r>
      <w:r w:rsidRPr="004B2E0E">
        <w:rPr>
          <w:rFonts w:ascii="Times New Roman" w:hAnsi="Times New Roman" w:cs="Times New Roman"/>
          <w:sz w:val="21"/>
          <w:szCs w:val="21"/>
        </w:rPr>
        <w:t>.</w:t>
      </w:r>
      <w:r w:rsidRPr="004B2E0E">
        <w:rPr>
          <w:rFonts w:ascii="Times New Roman" w:hAnsi="Times New Roman" w:cs="Times New Roman"/>
          <w:bCs/>
          <w:color w:val="000000"/>
          <w:sz w:val="21"/>
          <w:szCs w:val="21"/>
          <w:lang w:val="en-US" w:eastAsia="zh-CN"/>
        </w:rPr>
        <w:t xml:space="preserve"> N</w:t>
      </w:r>
      <w:r w:rsidRPr="004B2E0E">
        <w:rPr>
          <w:rFonts w:ascii="Times New Roman" w:eastAsia="宋体" w:hAnsi="Times New Roman" w:cs="Times New Roman"/>
          <w:kern w:val="2"/>
          <w:sz w:val="21"/>
          <w:szCs w:val="21"/>
          <w:lang w:val="en-US" w:eastAsia="zh-CN" w:bidi="ar"/>
        </w:rPr>
        <w:t xml:space="preserve">o desired product </w:t>
      </w:r>
      <w:r w:rsidRPr="004B2E0E">
        <w:rPr>
          <w:rFonts w:ascii="Times New Roman" w:eastAsia="宋体" w:hAnsi="Times New Roman" w:cs="Times New Roman"/>
          <w:b/>
          <w:kern w:val="2"/>
          <w:sz w:val="21"/>
          <w:szCs w:val="21"/>
          <w:lang w:val="en-US" w:eastAsia="zh-CN" w:bidi="ar"/>
        </w:rPr>
        <w:t>2</w:t>
      </w:r>
      <w:r w:rsidRPr="004B2E0E">
        <w:rPr>
          <w:rFonts w:ascii="Times New Roman" w:eastAsia="宋体" w:hAnsi="Times New Roman" w:cs="Times New Roman"/>
          <w:kern w:val="2"/>
          <w:sz w:val="21"/>
          <w:szCs w:val="21"/>
          <w:lang w:val="en-US" w:eastAsia="zh-CN" w:bidi="ar"/>
        </w:rPr>
        <w:t xml:space="preserve"> was detected.</w:t>
      </w:r>
    </w:p>
    <w:p w14:paraId="135F3C31" w14:textId="04513477" w:rsidR="001C21F7" w:rsidRPr="004B2E0E" w:rsidRDefault="00862C95" w:rsidP="00757C89">
      <w:pPr>
        <w:pStyle w:val="ab"/>
        <w:spacing w:before="120" w:beforeAutospacing="0" w:afterAutospacing="0"/>
        <w:jc w:val="center"/>
        <w:rPr>
          <w:rFonts w:ascii="Times New Roman" w:hAnsi="Times New Roman" w:hint="default"/>
          <w:sz w:val="14"/>
          <w:szCs w:val="14"/>
        </w:rPr>
      </w:pPr>
      <w:r>
        <w:object w:dxaOrig="12457" w:dyaOrig="1717" w14:anchorId="3E287B61">
          <v:shape id="_x0000_i1039" type="#_x0000_t75" style="width:415pt;height:57pt" o:ole="">
            <v:imagedata r:id="rId41" o:title=""/>
          </v:shape>
          <o:OLEObject Type="Embed" ProgID="ChemDraw.Document.6.0" ShapeID="_x0000_i1039" DrawAspect="Content" ObjectID="_1756131427" r:id="rId42"/>
        </w:object>
      </w:r>
    </w:p>
    <w:p w14:paraId="4794E331" w14:textId="14B47BD5" w:rsidR="001C21F7" w:rsidRPr="004B2E0E" w:rsidRDefault="00000000" w:rsidP="00757C89">
      <w:pPr>
        <w:spacing w:before="120" w:line="240" w:lineRule="atLeast"/>
        <w:jc w:val="center"/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</w:pPr>
      <w:bookmarkStart w:id="17" w:name="_Hlk501094513"/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Fig</w:t>
      </w:r>
      <w:r w:rsidR="00E61F95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.</w:t>
      </w:r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 xml:space="preserve"> S</w:t>
      </w:r>
      <w:bookmarkEnd w:id="17"/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1</w:t>
      </w:r>
      <w:r w:rsidR="004924DC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5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The radical inhibition experiments</w:t>
      </w:r>
      <w:bookmarkStart w:id="18" w:name="_Toc140006512"/>
      <w:r w:rsidR="00A16F86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.</w:t>
      </w:r>
    </w:p>
    <w:bookmarkEnd w:id="18"/>
    <w:p w14:paraId="35DC9BE7" w14:textId="3AACDAD7" w:rsidR="001C21F7" w:rsidRPr="004B2E0E" w:rsidRDefault="00000000" w:rsidP="00757C89">
      <w:pPr>
        <w:spacing w:before="120" w:line="240" w:lineRule="atLeast"/>
        <w:ind w:firstLineChars="50" w:firstLine="105"/>
        <w:jc w:val="both"/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</w:pPr>
      <w:r w:rsidRPr="004B2E0E">
        <w:rPr>
          <w:rFonts w:ascii="Times New Roman" w:hAnsi="Times New Roman" w:cs="Times New Roman"/>
          <w:b/>
          <w:bCs/>
          <w:sz w:val="21"/>
          <w:szCs w:val="21"/>
          <w:lang w:val="de" w:bidi="ar"/>
        </w:rPr>
        <w:t xml:space="preserve">General </w:t>
      </w:r>
      <w:r w:rsidRPr="004B2E0E">
        <w:rPr>
          <w:rFonts w:ascii="Times New Roman" w:hAnsi="Times New Roman" w:cs="Times New Roman"/>
          <w:b/>
          <w:bCs/>
          <w:sz w:val="21"/>
          <w:szCs w:val="21"/>
        </w:rPr>
        <w:t>Procedure for</w:t>
      </w:r>
      <w:r w:rsidRPr="004B2E0E">
        <w:rPr>
          <w:rFonts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r w:rsidRPr="004B2E0E">
        <w:rPr>
          <w:rFonts w:ascii="Times New Roman" w:hAnsi="Times New Roman" w:cs="Times New Roman"/>
          <w:b/>
          <w:bCs/>
          <w:sz w:val="21"/>
          <w:szCs w:val="21"/>
          <w:vertAlign w:val="superscript"/>
        </w:rPr>
        <w:t>19</w:t>
      </w:r>
      <w:r w:rsidRPr="004B2E0E">
        <w:rPr>
          <w:rFonts w:ascii="Times New Roman" w:hAnsi="Times New Roman" w:cs="Times New Roman"/>
          <w:b/>
          <w:bCs/>
          <w:sz w:val="21"/>
          <w:szCs w:val="21"/>
        </w:rPr>
        <w:t>F NMR experiments</w:t>
      </w:r>
      <w:r w:rsidRPr="004B2E0E">
        <w:rPr>
          <w:rFonts w:ascii="Times New Roman" w:hAnsi="Times New Roman" w:cs="Times New Roman"/>
          <w:b/>
          <w:bCs/>
          <w:sz w:val="21"/>
          <w:szCs w:val="21"/>
          <w:lang w:val="en-US" w:eastAsia="zh-CN"/>
        </w:rPr>
        <w:t xml:space="preserve">: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TFAA (0.5 mmol, 105.0 mg), </w:t>
      </w:r>
      <w:r w:rsidR="00EA7C7B" w:rsidRPr="004B2E0E">
        <w:rPr>
          <w:rFonts w:ascii="Times New Roman" w:hAnsi="Times New Roman" w:cs="Times New Roman"/>
          <w:sz w:val="21"/>
          <w:szCs w:val="21"/>
          <w:lang w:bidi="ar"/>
        </w:rPr>
        <w:t>isopropanol</w:t>
      </w:r>
      <w:r w:rsidR="00EA7C7B" w:rsidRPr="004B2E0E" w:rsidDel="00EA7C7B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(0.4 mmol, 24.0 mg), </w:t>
      </w:r>
      <w:r w:rsidRPr="004B2E0E">
        <w:rPr>
          <w:rFonts w:ascii="Times New Roman" w:eastAsia="宋体" w:hAnsi="Times New Roman" w:cs="Times New Roman"/>
          <w:sz w:val="21"/>
          <w:szCs w:val="21"/>
          <w:shd w:val="clear" w:color="auto" w:fill="FFFFFF"/>
          <w:lang w:val="en-US" w:eastAsia="zh-CN"/>
        </w:rPr>
        <w:t>t</w:t>
      </w:r>
      <w:r w:rsidRPr="004B2E0E">
        <w:rPr>
          <w:rFonts w:ascii="Times New Roman" w:eastAsia="宋体" w:hAnsi="Times New Roman" w:cs="Times New Roman"/>
          <w:sz w:val="21"/>
          <w:szCs w:val="21"/>
          <w:shd w:val="clear" w:color="auto" w:fill="FFFFFF"/>
        </w:rPr>
        <w:t>rifluoroacetophenone</w:t>
      </w:r>
      <w:r w:rsidRPr="004B2E0E">
        <w:rPr>
          <w:rFonts w:ascii="Times New Roman" w:eastAsia="宋体" w:hAnsi="Times New Roman" w:cs="Times New Roman"/>
          <w:sz w:val="21"/>
          <w:szCs w:val="21"/>
          <w:shd w:val="clear" w:color="auto" w:fill="FFFFFF"/>
          <w:lang w:val="en-US" w:eastAsia="zh-CN"/>
        </w:rPr>
        <w:t xml:space="preserve"> (0.1 mmol, 17.4 mg) as internal standard,</w:t>
      </w:r>
      <w:r w:rsidRPr="004B2E0E">
        <w:rPr>
          <w:rFonts w:ascii="Times New Roman" w:eastAsia="宋体" w:hAnsi="Times New Roman" w:cs="Times New Roman"/>
          <w:color w:val="FF7300"/>
          <w:sz w:val="21"/>
          <w:szCs w:val="21"/>
          <w:shd w:val="clear" w:color="auto" w:fill="FFFFFF"/>
          <w:lang w:val="en-US" w:eastAsia="zh-CN"/>
        </w:rPr>
        <w:t xml:space="preserve">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and CH</w:t>
      </w:r>
      <w:r w:rsidRPr="004B2E0E">
        <w:rPr>
          <w:rFonts w:ascii="Times New Roman" w:hAnsi="Times New Roman" w:cs="Times New Roman"/>
          <w:kern w:val="2"/>
          <w:sz w:val="21"/>
          <w:szCs w:val="21"/>
          <w:vertAlign w:val="subscript"/>
          <w:lang w:val="en-US" w:eastAsia="zh-CN" w:bidi="ar"/>
        </w:rPr>
        <w:t>3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CN (0.5 mL) were added in a vial, which was generated esters </w:t>
      </w:r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1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and TFA </w:t>
      </w:r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2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, the corresponding product was detected by </w:t>
      </w:r>
      <w:r w:rsidRPr="004B2E0E">
        <w:rPr>
          <w:rFonts w:ascii="Times New Roman" w:hAnsi="Times New Roman" w:cs="Times New Roman"/>
          <w:kern w:val="2"/>
          <w:sz w:val="21"/>
          <w:szCs w:val="21"/>
          <w:vertAlign w:val="superscript"/>
          <w:lang w:val="en-US" w:eastAsia="zh-CN" w:bidi="ar"/>
        </w:rPr>
        <w:t>19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F NMR.</w:t>
      </w:r>
    </w:p>
    <w:p w14:paraId="6B55C33C" w14:textId="77777777" w:rsidR="001C21F7" w:rsidRPr="004B2E0E" w:rsidRDefault="00000000" w:rsidP="00757C89">
      <w:pPr>
        <w:spacing w:before="120" w:line="360" w:lineRule="auto"/>
        <w:ind w:firstLineChars="50" w:firstLine="85"/>
        <w:jc w:val="center"/>
        <w:rPr>
          <w:rFonts w:ascii="Times New Roman" w:hAnsi="Times New Roman" w:cs="Times New Roman"/>
          <w:sz w:val="17"/>
          <w:szCs w:val="17"/>
        </w:rPr>
      </w:pPr>
      <w:r w:rsidRPr="004B2E0E">
        <w:rPr>
          <w:rFonts w:ascii="Times New Roman" w:hAnsi="Times New Roman" w:cs="Times New Roman"/>
          <w:noProof/>
          <w:sz w:val="17"/>
          <w:szCs w:val="17"/>
        </w:rPr>
        <w:drawing>
          <wp:inline distT="0" distB="0" distL="114300" distR="114300" wp14:anchorId="5062C831" wp14:editId="37867D5C">
            <wp:extent cx="3315600" cy="507600"/>
            <wp:effectExtent l="0" t="0" r="0" b="0"/>
            <wp:docPr id="23" name="图片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15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315600" cy="50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2FB83A" w14:textId="25E538C5" w:rsidR="001C21F7" w:rsidRDefault="00000000" w:rsidP="00757C89">
      <w:pPr>
        <w:spacing w:before="120" w:line="240" w:lineRule="atLeast"/>
        <w:jc w:val="center"/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</w:pPr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Fig</w:t>
      </w:r>
      <w:r w:rsidR="00E61F95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.</w:t>
      </w:r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 xml:space="preserve"> S1</w:t>
      </w:r>
      <w:r w:rsidR="004924DC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6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TFAA and alcohol </w:t>
      </w:r>
      <w:r w:rsidRPr="004B2E0E">
        <w:rPr>
          <w:rFonts w:ascii="Times New Roman" w:hAnsi="Times New Roman" w:cs="Times New Roman"/>
          <w:i/>
          <w:iCs/>
          <w:kern w:val="2"/>
          <w:sz w:val="21"/>
          <w:szCs w:val="21"/>
          <w:lang w:val="en-US" w:eastAsia="zh-CN" w:bidi="ar"/>
        </w:rPr>
        <w:t>in-situ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generating </w:t>
      </w:r>
      <w:r w:rsidR="00907097" w:rsidRPr="004B2E0E">
        <w:rPr>
          <w:rFonts w:ascii="Times New Roman" w:hAnsi="Times New Roman" w:cs="Times New Roman"/>
          <w:sz w:val="21"/>
          <w:szCs w:val="21"/>
          <w:lang w:eastAsia="zh-CN" w:bidi="ar"/>
        </w:rPr>
        <w:t>Brønsted</w:t>
      </w:r>
      <w:r w:rsidR="00907097" w:rsidRPr="004B2E0E" w:rsidDel="00907097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acid</w:t>
      </w:r>
      <w:r w:rsidR="00A16F86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.</w:t>
      </w:r>
    </w:p>
    <w:p w14:paraId="45BB6468" w14:textId="17AEF486" w:rsidR="001C21F7" w:rsidRPr="00B32412" w:rsidRDefault="00000000" w:rsidP="00757C89">
      <w:pPr>
        <w:spacing w:before="120" w:line="240" w:lineRule="atLeast"/>
        <w:ind w:firstLineChars="50" w:firstLine="105"/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</w:pP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Reaction conditions: </w:t>
      </w:r>
    </w:p>
    <w:p w14:paraId="4107D3BB" w14:textId="058AB1FA" w:rsidR="001C21F7" w:rsidRPr="004B2E0E" w:rsidRDefault="00000000" w:rsidP="00757C89">
      <w:pPr>
        <w:widowControl w:val="0"/>
        <w:spacing w:before="120" w:line="240" w:lineRule="atLeast"/>
        <w:ind w:firstLineChars="50" w:firstLine="105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(1) TFAA (0.5 mmol) + internal standard</w:t>
      </w:r>
      <w:r w:rsidR="00773BB7"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</w:t>
      </w:r>
      <w:r w:rsidR="00773BB7" w:rsidRPr="004B2E0E">
        <w:rPr>
          <w:rFonts w:ascii="Times New Roman" w:eastAsia="宋体" w:hAnsi="Times New Roman" w:cs="Times New Roman"/>
          <w:sz w:val="21"/>
          <w:szCs w:val="21"/>
          <w:shd w:val="clear" w:color="auto" w:fill="FFFFFF"/>
          <w:lang w:val="en-US" w:eastAsia="zh-CN"/>
        </w:rPr>
        <w:t>(0.1 mmol)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+ CH</w:t>
      </w:r>
      <w:r w:rsidRPr="004B2E0E">
        <w:rPr>
          <w:rFonts w:ascii="Times New Roman" w:hAnsi="Times New Roman" w:cs="Times New Roman"/>
          <w:kern w:val="2"/>
          <w:sz w:val="21"/>
          <w:szCs w:val="21"/>
          <w:vertAlign w:val="subscript"/>
          <w:lang w:val="en-US" w:eastAsia="zh-CN" w:bidi="ar"/>
        </w:rPr>
        <w:t>3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CN (0.5 mL).</w:t>
      </w:r>
    </w:p>
    <w:p w14:paraId="645280A0" w14:textId="012A1301" w:rsidR="001C21F7" w:rsidRPr="004B2E0E" w:rsidRDefault="00000000" w:rsidP="00757C89">
      <w:pPr>
        <w:widowControl w:val="0"/>
        <w:spacing w:before="120" w:line="240" w:lineRule="atLeast"/>
        <w:ind w:firstLineChars="50" w:firstLine="105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(2) TFAA (0.5 mmol) + </w:t>
      </w:r>
      <w:r w:rsidR="00EA7C7B" w:rsidRPr="004B2E0E">
        <w:rPr>
          <w:rFonts w:ascii="Times New Roman" w:hAnsi="Times New Roman" w:cs="Times New Roman"/>
          <w:sz w:val="21"/>
          <w:szCs w:val="21"/>
          <w:lang w:bidi="ar"/>
        </w:rPr>
        <w:t>isopropanol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(0.4 mmol) + internal standard</w:t>
      </w:r>
      <w:r w:rsidR="00773BB7"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</w:t>
      </w:r>
      <w:r w:rsidR="00773BB7" w:rsidRPr="004B2E0E">
        <w:rPr>
          <w:rFonts w:ascii="Times New Roman" w:eastAsia="宋体" w:hAnsi="Times New Roman" w:cs="Times New Roman"/>
          <w:sz w:val="21"/>
          <w:szCs w:val="21"/>
          <w:shd w:val="clear" w:color="auto" w:fill="FFFFFF"/>
          <w:lang w:val="en-US" w:eastAsia="zh-CN"/>
        </w:rPr>
        <w:t>(0.1 mmol)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+ CH</w:t>
      </w:r>
      <w:r w:rsidRPr="004B2E0E">
        <w:rPr>
          <w:rFonts w:ascii="Times New Roman" w:hAnsi="Times New Roman" w:cs="Times New Roman"/>
          <w:kern w:val="2"/>
          <w:sz w:val="21"/>
          <w:szCs w:val="21"/>
          <w:vertAlign w:val="subscript"/>
          <w:lang w:val="en-US" w:eastAsia="zh-CN" w:bidi="ar"/>
        </w:rPr>
        <w:t>3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CN (0.5 mL).</w:t>
      </w:r>
    </w:p>
    <w:p w14:paraId="4C1D7635" w14:textId="495A93E3" w:rsidR="001C21F7" w:rsidRPr="004B2E0E" w:rsidRDefault="00000000" w:rsidP="00757C89">
      <w:pPr>
        <w:widowControl w:val="0"/>
        <w:spacing w:before="120" w:line="240" w:lineRule="atLeast"/>
        <w:ind w:firstLineChars="50" w:firstLine="105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(3) isopropyl</w:t>
      </w:r>
      <w:r w:rsidR="009C5EA4"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2,2,2-trifluoroacetate (0.5 mmol) + internal standard</w:t>
      </w:r>
      <w:r w:rsidR="00773BB7"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</w:t>
      </w:r>
      <w:r w:rsidR="00773BB7" w:rsidRPr="004B2E0E">
        <w:rPr>
          <w:rFonts w:ascii="Times New Roman" w:eastAsia="宋体" w:hAnsi="Times New Roman" w:cs="Times New Roman"/>
          <w:sz w:val="21"/>
          <w:szCs w:val="21"/>
          <w:shd w:val="clear" w:color="auto" w:fill="FFFFFF"/>
          <w:lang w:val="en-US" w:eastAsia="zh-CN"/>
        </w:rPr>
        <w:t>(0.1 mmol)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+ CH</w:t>
      </w:r>
      <w:r w:rsidRPr="004B2E0E">
        <w:rPr>
          <w:rFonts w:ascii="Times New Roman" w:hAnsi="Times New Roman" w:cs="Times New Roman"/>
          <w:kern w:val="2"/>
          <w:sz w:val="21"/>
          <w:szCs w:val="21"/>
          <w:vertAlign w:val="subscript"/>
          <w:lang w:val="en-US" w:eastAsia="zh-CN" w:bidi="ar"/>
        </w:rPr>
        <w:t>3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CN (0.5 mL).</w:t>
      </w:r>
    </w:p>
    <w:p w14:paraId="214CA14D" w14:textId="7AED272E" w:rsidR="001C21F7" w:rsidRPr="004B2E0E" w:rsidRDefault="00000000" w:rsidP="00757C89">
      <w:pPr>
        <w:widowControl w:val="0"/>
        <w:spacing w:before="120" w:line="240" w:lineRule="atLeast"/>
        <w:ind w:firstLineChars="50" w:firstLine="105"/>
        <w:jc w:val="both"/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</w:pP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(4) TFA (0.5 mmol) + internal standard</w:t>
      </w:r>
      <w:r w:rsidR="00773BB7"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</w:t>
      </w:r>
      <w:r w:rsidR="00773BB7" w:rsidRPr="004B2E0E">
        <w:rPr>
          <w:rFonts w:ascii="Times New Roman" w:eastAsia="宋体" w:hAnsi="Times New Roman" w:cs="Times New Roman"/>
          <w:sz w:val="21"/>
          <w:szCs w:val="21"/>
          <w:shd w:val="clear" w:color="auto" w:fill="FFFFFF"/>
          <w:lang w:val="en-US" w:eastAsia="zh-CN"/>
        </w:rPr>
        <w:t>(0.1 mmol)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+ CH</w:t>
      </w:r>
      <w:r w:rsidRPr="004B2E0E">
        <w:rPr>
          <w:rFonts w:ascii="Times New Roman" w:hAnsi="Times New Roman" w:cs="Times New Roman"/>
          <w:kern w:val="2"/>
          <w:sz w:val="21"/>
          <w:szCs w:val="21"/>
          <w:vertAlign w:val="subscript"/>
          <w:lang w:val="en-US" w:eastAsia="zh-CN" w:bidi="ar"/>
        </w:rPr>
        <w:t>3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CN (0.5 mL).</w:t>
      </w:r>
    </w:p>
    <w:p w14:paraId="13D4DCD8" w14:textId="771C1FF2" w:rsidR="001C21F7" w:rsidRPr="004B2E0E" w:rsidRDefault="00913C20" w:rsidP="00913C20">
      <w:pPr>
        <w:widowControl w:val="0"/>
        <w:spacing w:before="120"/>
        <w:jc w:val="right"/>
        <w:rPr>
          <w:rFonts w:ascii="Times New Roman" w:hAnsi="Times New Roman" w:cs="Times New Roman"/>
          <w:sz w:val="14"/>
          <w:szCs w:val="14"/>
          <w:lang w:val="en-US"/>
        </w:rPr>
      </w:pPr>
      <w:r>
        <w:object w:dxaOrig="11878" w:dyaOrig="8300" w14:anchorId="102CFAD0">
          <v:shape id="_x0000_i1040" type="#_x0000_t75" style="width:397.5pt;height:277.5pt" o:ole="">
            <v:imagedata r:id="rId44" o:title=""/>
          </v:shape>
          <o:OLEObject Type="Embed" ProgID="ChemDraw.Document.6.0" ShapeID="_x0000_i1040" DrawAspect="Content" ObjectID="_1756131428" r:id="rId45"/>
        </w:object>
      </w:r>
    </w:p>
    <w:p w14:paraId="5988018B" w14:textId="0982A399" w:rsidR="006D719A" w:rsidRDefault="00000000" w:rsidP="00757C89">
      <w:pPr>
        <w:spacing w:before="120" w:line="240" w:lineRule="atLeast"/>
        <w:jc w:val="center"/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</w:pPr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Fig</w:t>
      </w:r>
      <w:r w:rsidR="00E61F95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.</w:t>
      </w:r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 xml:space="preserve"> S1</w:t>
      </w:r>
      <w:r w:rsidR="004924DC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7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</w:t>
      </w:r>
      <w:r w:rsidRPr="004B2E0E">
        <w:rPr>
          <w:rFonts w:ascii="Times New Roman" w:hAnsi="Times New Roman" w:cs="Times New Roman"/>
          <w:kern w:val="2"/>
          <w:sz w:val="21"/>
          <w:szCs w:val="21"/>
          <w:vertAlign w:val="superscript"/>
          <w:lang w:val="en-US" w:eastAsia="zh-CN" w:bidi="ar"/>
        </w:rPr>
        <w:t>19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F NMR analysis of TFAA and alcohol</w:t>
      </w:r>
      <w:bookmarkStart w:id="19" w:name="_Toc140006513"/>
      <w:r w:rsidR="00211EF3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.</w:t>
      </w:r>
    </w:p>
    <w:p w14:paraId="1F40B4D1" w14:textId="65A8DED3" w:rsidR="001C21F7" w:rsidRPr="004B2E0E" w:rsidRDefault="006D719A" w:rsidP="006D719A">
      <w:pPr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</w:pPr>
      <w:r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br w:type="page"/>
      </w:r>
    </w:p>
    <w:bookmarkEnd w:id="19"/>
    <w:p w14:paraId="6AFA450A" w14:textId="175FCC01" w:rsidR="001C21F7" w:rsidRPr="00666DB0" w:rsidRDefault="00000000" w:rsidP="00757C89">
      <w:pPr>
        <w:spacing w:before="120" w:line="240" w:lineRule="atLeast"/>
        <w:rPr>
          <w:rFonts w:ascii="Times New Roman" w:hAnsi="Times New Roman" w:cs="Times New Roman"/>
          <w:kern w:val="2"/>
          <w:sz w:val="14"/>
          <w:szCs w:val="14"/>
          <w:lang w:val="en-US" w:eastAsia="zh-CN" w:bidi="ar"/>
        </w:rPr>
      </w:pPr>
      <w:r w:rsidRPr="004B2E0E">
        <w:rPr>
          <w:rFonts w:ascii="Times New Roman" w:hAnsi="Times New Roman" w:cs="Times New Roman"/>
          <w:b/>
          <w:bCs/>
          <w:sz w:val="21"/>
          <w:szCs w:val="21"/>
          <w:lang w:val="en-US" w:eastAsia="zh-CN"/>
        </w:rPr>
        <w:lastRenderedPageBreak/>
        <w:t>ESI-HRMS detection</w:t>
      </w:r>
    </w:p>
    <w:p w14:paraId="1E3782D3" w14:textId="77777777" w:rsidR="001C21F7" w:rsidRPr="004B2E0E" w:rsidRDefault="00000000" w:rsidP="00757C89">
      <w:pPr>
        <w:spacing w:before="120" w:line="240" w:lineRule="atLeast"/>
        <w:rPr>
          <w:rFonts w:ascii="Times New Roman" w:hAnsi="Times New Roman" w:cs="Times New Roman"/>
          <w:sz w:val="21"/>
          <w:szCs w:val="21"/>
        </w:rPr>
      </w:pPr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bidi="ar"/>
        </w:rPr>
        <w:t>ESI</w:t>
      </w:r>
      <w:r w:rsidRPr="004B2E0E">
        <w:rPr>
          <w:rFonts w:ascii="Times New Roman" w:hAnsi="Times New Roman" w:cs="Times New Roman"/>
          <w:kern w:val="2"/>
          <w:sz w:val="21"/>
          <w:szCs w:val="21"/>
          <w:lang w:bidi="ar"/>
        </w:rPr>
        <w:t xml:space="preserve"> calc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’ </w:t>
      </w:r>
      <w:r w:rsidRPr="004B2E0E">
        <w:rPr>
          <w:rFonts w:ascii="Times New Roman" w:hAnsi="Times New Roman" w:cs="Times New Roman"/>
          <w:kern w:val="2"/>
          <w:sz w:val="21"/>
          <w:szCs w:val="21"/>
          <w:lang w:bidi="ar"/>
        </w:rPr>
        <w:t>d for C</w:t>
      </w:r>
      <w:r w:rsidRPr="004B2E0E">
        <w:rPr>
          <w:rFonts w:ascii="Times New Roman" w:hAnsi="Times New Roman" w:cs="Times New Roman"/>
          <w:kern w:val="2"/>
          <w:sz w:val="21"/>
          <w:szCs w:val="21"/>
          <w:vertAlign w:val="subscript"/>
          <w:lang w:bidi="ar"/>
        </w:rPr>
        <w:t>16</w:t>
      </w:r>
      <w:r w:rsidRPr="004B2E0E">
        <w:rPr>
          <w:rFonts w:ascii="Times New Roman" w:hAnsi="Times New Roman" w:cs="Times New Roman"/>
          <w:kern w:val="2"/>
          <w:sz w:val="21"/>
          <w:szCs w:val="21"/>
          <w:lang w:bidi="ar"/>
        </w:rPr>
        <w:t>H</w:t>
      </w:r>
      <w:r w:rsidRPr="004B2E0E">
        <w:rPr>
          <w:rFonts w:ascii="Times New Roman" w:hAnsi="Times New Roman" w:cs="Times New Roman"/>
          <w:kern w:val="2"/>
          <w:sz w:val="21"/>
          <w:szCs w:val="21"/>
          <w:vertAlign w:val="subscript"/>
          <w:lang w:bidi="ar"/>
        </w:rPr>
        <w:t>10</w:t>
      </w:r>
      <w:r w:rsidRPr="004B2E0E">
        <w:rPr>
          <w:rFonts w:ascii="Times New Roman" w:hAnsi="Times New Roman" w:cs="Times New Roman"/>
          <w:kern w:val="2"/>
          <w:sz w:val="21"/>
          <w:szCs w:val="21"/>
          <w:lang w:bidi="ar"/>
        </w:rPr>
        <w:t>F</w:t>
      </w:r>
      <w:r w:rsidRPr="004B2E0E">
        <w:rPr>
          <w:rFonts w:ascii="Times New Roman" w:hAnsi="Times New Roman" w:cs="Times New Roman"/>
          <w:kern w:val="2"/>
          <w:sz w:val="21"/>
          <w:szCs w:val="21"/>
          <w:vertAlign w:val="subscript"/>
          <w:lang w:bidi="ar"/>
        </w:rPr>
        <w:t>6</w:t>
      </w:r>
      <w:r w:rsidRPr="004B2E0E">
        <w:rPr>
          <w:rFonts w:ascii="Times New Roman" w:hAnsi="Times New Roman" w:cs="Times New Roman"/>
          <w:kern w:val="2"/>
          <w:sz w:val="21"/>
          <w:szCs w:val="21"/>
          <w:lang w:bidi="ar"/>
        </w:rPr>
        <w:t>O</w:t>
      </w:r>
      <w:r w:rsidRPr="004B2E0E">
        <w:rPr>
          <w:rFonts w:ascii="Times New Roman" w:hAnsi="Times New Roman" w:cs="Times New Roman"/>
          <w:kern w:val="2"/>
          <w:sz w:val="21"/>
          <w:szCs w:val="21"/>
          <w:vertAlign w:val="subscript"/>
          <w:lang w:bidi="ar"/>
        </w:rPr>
        <w:t>4</w:t>
      </w:r>
      <w:r w:rsidRPr="004B2E0E">
        <w:rPr>
          <w:rFonts w:ascii="Times New Roman" w:hAnsi="Times New Roman" w:cs="Times New Roman"/>
          <w:kern w:val="2"/>
          <w:sz w:val="21"/>
          <w:szCs w:val="21"/>
          <w:lang w:bidi="ar"/>
        </w:rPr>
        <w:t>Na</w:t>
      </w:r>
      <w:r w:rsidRPr="004B2E0E">
        <w:rPr>
          <w:rFonts w:ascii="Times New Roman" w:hAnsi="Times New Roman" w:cs="Times New Roman"/>
          <w:kern w:val="2"/>
          <w:sz w:val="21"/>
          <w:szCs w:val="21"/>
          <w:vertAlign w:val="superscript"/>
          <w:lang w:bidi="ar"/>
        </w:rPr>
        <w:t>+</w:t>
      </w:r>
      <w:r w:rsidRPr="004B2E0E">
        <w:rPr>
          <w:rFonts w:ascii="Times New Roman" w:hAnsi="Times New Roman" w:cs="Times New Roman"/>
          <w:kern w:val="2"/>
          <w:sz w:val="21"/>
          <w:szCs w:val="21"/>
          <w:lang w:bidi="ar"/>
        </w:rPr>
        <w:t xml:space="preserve"> (</w:t>
      </w:r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3</w:t>
      </w:r>
      <w:r w:rsidRPr="004B2E0E">
        <w:rPr>
          <w:rFonts w:ascii="Times New Roman" w:hAnsi="Times New Roman" w:cs="Times New Roman"/>
          <w:kern w:val="2"/>
          <w:sz w:val="21"/>
          <w:szCs w:val="21"/>
          <w:lang w:bidi="ar"/>
        </w:rPr>
        <w:t>): 403.0375; found: 403.0388.</w:t>
      </w:r>
    </w:p>
    <w:p w14:paraId="2D002EF0" w14:textId="091FA7CB" w:rsidR="00913C20" w:rsidRPr="004B2E0E" w:rsidRDefault="00913C20" w:rsidP="00757C89">
      <w:pPr>
        <w:widowControl w:val="0"/>
        <w:spacing w:before="120" w:line="240" w:lineRule="atLeast"/>
        <w:jc w:val="center"/>
        <w:rPr>
          <w:rFonts w:ascii="Times New Roman" w:hAnsi="Times New Roman" w:cs="Times New Roman"/>
          <w:kern w:val="2"/>
          <w:sz w:val="14"/>
          <w:szCs w:val="14"/>
          <w:lang w:val="en-US" w:eastAsia="zh-CN" w:bidi="ar"/>
        </w:rPr>
      </w:pPr>
      <w:r w:rsidRPr="004B2E0E">
        <w:rPr>
          <w:rFonts w:ascii="Times New Roman" w:hAnsi="Times New Roman" w:cs="Times New Roman"/>
          <w:kern w:val="2"/>
          <w:sz w:val="14"/>
          <w:szCs w:val="14"/>
          <w:lang w:val="en-US" w:eastAsia="zh-CN" w:bidi="ar"/>
        </w:rPr>
        <w:object w:dxaOrig="11316" w:dyaOrig="7797" w14:anchorId="23F3B043">
          <v:shape id="_x0000_i1041" type="#_x0000_t75" style="width:371.5pt;height:252pt" o:ole="">
            <v:imagedata r:id="rId46" o:title=""/>
          </v:shape>
          <o:OLEObject Type="Embed" ProgID="ChemDraw.Document.6.0" ShapeID="_x0000_i1041" DrawAspect="Content" ObjectID="_1756131429" r:id="rId47"/>
        </w:object>
      </w:r>
    </w:p>
    <w:p w14:paraId="52A2AB99" w14:textId="05948007" w:rsidR="001C21F7" w:rsidRPr="004B2E0E" w:rsidRDefault="001C21F7" w:rsidP="00757C89">
      <w:pPr>
        <w:widowControl w:val="0"/>
        <w:spacing w:before="120" w:line="240" w:lineRule="atLeast"/>
        <w:jc w:val="center"/>
        <w:rPr>
          <w:rFonts w:ascii="Times New Roman" w:hAnsi="Times New Roman" w:cs="Times New Roman"/>
          <w:kern w:val="2"/>
          <w:sz w:val="14"/>
          <w:szCs w:val="14"/>
          <w:lang w:val="en-US" w:eastAsia="zh-CN" w:bidi="ar"/>
        </w:rPr>
      </w:pPr>
    </w:p>
    <w:p w14:paraId="17A9CDA4" w14:textId="75AFE959" w:rsidR="001C21F7" w:rsidRPr="004B2E0E" w:rsidRDefault="00000000" w:rsidP="00757C89">
      <w:pPr>
        <w:widowControl w:val="0"/>
        <w:spacing w:before="120" w:line="240" w:lineRule="atLeast"/>
        <w:jc w:val="center"/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</w:pPr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Fig</w:t>
      </w:r>
      <w:r w:rsidR="00E61F95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.</w:t>
      </w:r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 xml:space="preserve"> S1</w:t>
      </w:r>
      <w:r w:rsidR="004924DC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8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ESI detection of </w:t>
      </w:r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3</w:t>
      </w:r>
      <w:r w:rsidR="00211EF3" w:rsidRPr="00211EF3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.</w:t>
      </w:r>
    </w:p>
    <w:p w14:paraId="3B62C044" w14:textId="77777777" w:rsidR="001C21F7" w:rsidRPr="004B2E0E" w:rsidRDefault="00000000" w:rsidP="00757C89">
      <w:pPr>
        <w:spacing w:before="120" w:line="240" w:lineRule="atLeast"/>
        <w:rPr>
          <w:rFonts w:ascii="Times New Roman" w:hAnsi="Times New Roman" w:cs="Times New Roman"/>
          <w:sz w:val="21"/>
          <w:szCs w:val="21"/>
          <w:lang w:val="de"/>
        </w:rPr>
      </w:pPr>
      <w:r w:rsidRPr="004B2E0E">
        <w:rPr>
          <w:rFonts w:ascii="Times New Roman" w:hAnsi="Times New Roman" w:cs="Times New Roman"/>
          <w:b/>
          <w:bCs/>
          <w:sz w:val="21"/>
          <w:szCs w:val="21"/>
          <w:lang w:val="de" w:eastAsia="zh-CN" w:bidi="ar"/>
        </w:rPr>
        <w:t>ESI</w:t>
      </w:r>
      <w:r w:rsidRPr="004B2E0E">
        <w:rPr>
          <w:rFonts w:ascii="Times New Roman" w:hAnsi="Times New Roman" w:cs="Times New Roman"/>
          <w:sz w:val="21"/>
          <w:szCs w:val="21"/>
          <w:lang w:val="de" w:eastAsia="zh-CN" w:bidi="ar"/>
        </w:rPr>
        <w:t xml:space="preserve"> calc</w:t>
      </w:r>
      <w:r w:rsidRPr="004B2E0E">
        <w:rPr>
          <w:rFonts w:ascii="Times New Roman" w:hAnsi="Times New Roman" w:cs="Times New Roman"/>
          <w:sz w:val="21"/>
          <w:szCs w:val="21"/>
          <w:lang w:val="en-US" w:eastAsia="zh-CN" w:bidi="ar"/>
        </w:rPr>
        <w:t xml:space="preserve">’ </w:t>
      </w:r>
      <w:r w:rsidRPr="004B2E0E">
        <w:rPr>
          <w:rFonts w:ascii="Times New Roman" w:hAnsi="Times New Roman" w:cs="Times New Roman"/>
          <w:sz w:val="21"/>
          <w:szCs w:val="21"/>
          <w:lang w:val="de" w:eastAsia="zh-CN" w:bidi="ar"/>
        </w:rPr>
        <w:t>d for C</w:t>
      </w:r>
      <w:r w:rsidRPr="004B2E0E">
        <w:rPr>
          <w:rFonts w:ascii="Times New Roman" w:hAnsi="Times New Roman" w:cs="Times New Roman"/>
          <w:sz w:val="21"/>
          <w:szCs w:val="21"/>
          <w:vertAlign w:val="subscript"/>
          <w:lang w:val="de" w:eastAsia="zh-CN" w:bidi="ar"/>
        </w:rPr>
        <w:t>6</w:t>
      </w:r>
      <w:r w:rsidRPr="004B2E0E">
        <w:rPr>
          <w:rFonts w:ascii="Times New Roman" w:hAnsi="Times New Roman" w:cs="Times New Roman"/>
          <w:sz w:val="21"/>
          <w:szCs w:val="21"/>
          <w:lang w:val="de" w:eastAsia="zh-CN" w:bidi="ar"/>
        </w:rPr>
        <w:t>H</w:t>
      </w:r>
      <w:r w:rsidRPr="004B2E0E">
        <w:rPr>
          <w:rFonts w:ascii="Times New Roman" w:hAnsi="Times New Roman" w:cs="Times New Roman"/>
          <w:sz w:val="21"/>
          <w:szCs w:val="21"/>
          <w:vertAlign w:val="subscript"/>
          <w:lang w:val="de" w:eastAsia="zh-CN" w:bidi="ar"/>
        </w:rPr>
        <w:t>6</w:t>
      </w:r>
      <w:r w:rsidRPr="004B2E0E">
        <w:rPr>
          <w:rFonts w:ascii="Times New Roman" w:hAnsi="Times New Roman" w:cs="Times New Roman"/>
          <w:sz w:val="21"/>
          <w:szCs w:val="21"/>
          <w:lang w:val="de" w:eastAsia="zh-CN" w:bidi="ar"/>
        </w:rPr>
        <w:t>F</w:t>
      </w:r>
      <w:r w:rsidRPr="004B2E0E">
        <w:rPr>
          <w:rFonts w:ascii="Times New Roman" w:hAnsi="Times New Roman" w:cs="Times New Roman"/>
          <w:sz w:val="21"/>
          <w:szCs w:val="21"/>
          <w:vertAlign w:val="subscript"/>
          <w:lang w:val="de" w:eastAsia="zh-CN" w:bidi="ar"/>
        </w:rPr>
        <w:t>6</w:t>
      </w:r>
      <w:r w:rsidRPr="004B2E0E">
        <w:rPr>
          <w:rFonts w:ascii="Times New Roman" w:hAnsi="Times New Roman" w:cs="Times New Roman"/>
          <w:sz w:val="21"/>
          <w:szCs w:val="21"/>
          <w:lang w:val="de" w:eastAsia="zh-CN" w:bidi="ar"/>
        </w:rPr>
        <w:t>NO</w:t>
      </w:r>
      <w:r w:rsidRPr="004B2E0E">
        <w:rPr>
          <w:rFonts w:ascii="Times New Roman" w:hAnsi="Times New Roman" w:cs="Times New Roman"/>
          <w:sz w:val="21"/>
          <w:szCs w:val="21"/>
          <w:vertAlign w:val="subscript"/>
          <w:lang w:val="de" w:eastAsia="zh-CN" w:bidi="ar"/>
        </w:rPr>
        <w:t>3</w:t>
      </w:r>
      <w:r w:rsidRPr="004B2E0E">
        <w:rPr>
          <w:rFonts w:ascii="Times New Roman" w:hAnsi="Times New Roman" w:cs="Times New Roman"/>
          <w:sz w:val="21"/>
          <w:szCs w:val="21"/>
          <w:lang w:val="de" w:eastAsia="zh-CN" w:bidi="ar"/>
        </w:rPr>
        <w:t>Na</w:t>
      </w:r>
      <w:r w:rsidRPr="004B2E0E">
        <w:rPr>
          <w:rFonts w:ascii="Times New Roman" w:hAnsi="Times New Roman" w:cs="Times New Roman"/>
          <w:sz w:val="21"/>
          <w:szCs w:val="21"/>
          <w:vertAlign w:val="superscript"/>
          <w:lang w:val="de" w:eastAsia="zh-CN" w:bidi="ar"/>
        </w:rPr>
        <w:t xml:space="preserve">+ </w:t>
      </w:r>
      <w:r w:rsidRPr="004B2E0E">
        <w:rPr>
          <w:rFonts w:ascii="Times New Roman" w:hAnsi="Times New Roman" w:cs="Times New Roman"/>
          <w:sz w:val="21"/>
          <w:szCs w:val="21"/>
          <w:lang w:val="de" w:eastAsia="zh-CN" w:bidi="ar"/>
        </w:rPr>
        <w:t>(</w:t>
      </w:r>
      <w:r w:rsidRPr="004B2E0E">
        <w:rPr>
          <w:rFonts w:ascii="Times New Roman" w:hAnsi="Times New Roman" w:cs="Times New Roman"/>
          <w:b/>
          <w:bCs/>
          <w:sz w:val="21"/>
          <w:szCs w:val="21"/>
          <w:lang w:val="en-US" w:eastAsia="zh-CN" w:bidi="ar"/>
        </w:rPr>
        <w:t>4</w:t>
      </w:r>
      <w:r w:rsidRPr="004B2E0E">
        <w:rPr>
          <w:rFonts w:ascii="Times New Roman" w:hAnsi="Times New Roman" w:cs="Times New Roman"/>
          <w:sz w:val="21"/>
          <w:szCs w:val="21"/>
          <w:lang w:val="de" w:eastAsia="zh-CN" w:bidi="ar"/>
        </w:rPr>
        <w:t>): 273.9909; found: 273.9912.</w:t>
      </w:r>
    </w:p>
    <w:p w14:paraId="5676D076" w14:textId="69628831" w:rsidR="001C21F7" w:rsidRPr="004B2E0E" w:rsidRDefault="00913C20" w:rsidP="00757C89">
      <w:pPr>
        <w:widowControl w:val="0"/>
        <w:spacing w:before="120"/>
        <w:jc w:val="center"/>
        <w:rPr>
          <w:rFonts w:ascii="Times New Roman" w:hAnsi="Times New Roman" w:cs="Times New Roman"/>
          <w:kern w:val="2"/>
          <w:sz w:val="14"/>
          <w:szCs w:val="14"/>
          <w:lang w:val="en-US" w:eastAsia="zh-CN" w:bidi="ar"/>
        </w:rPr>
      </w:pPr>
      <w:r w:rsidRPr="004B2E0E">
        <w:rPr>
          <w:rFonts w:ascii="Times New Roman" w:hAnsi="Times New Roman" w:cs="Times New Roman"/>
          <w:kern w:val="2"/>
          <w:sz w:val="14"/>
          <w:szCs w:val="14"/>
          <w:lang w:val="en-US" w:eastAsia="zh-CN" w:bidi="ar"/>
        </w:rPr>
        <w:object w:dxaOrig="11321" w:dyaOrig="7790" w14:anchorId="731C314B">
          <v:shape id="_x0000_i1042" type="#_x0000_t75" style="width:378pt;height:261.5pt" o:ole="">
            <v:imagedata r:id="rId48" o:title=""/>
          </v:shape>
          <o:OLEObject Type="Embed" ProgID="ChemDraw.Document.6.0" ShapeID="_x0000_i1042" DrawAspect="Content" ObjectID="_1756131430" r:id="rId49"/>
        </w:object>
      </w:r>
    </w:p>
    <w:p w14:paraId="4C860CBC" w14:textId="536AB99C" w:rsidR="006D719A" w:rsidRDefault="00000000" w:rsidP="00757C89">
      <w:pPr>
        <w:widowControl w:val="0"/>
        <w:spacing w:before="120" w:line="240" w:lineRule="atLeast"/>
        <w:jc w:val="center"/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</w:pPr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Fig</w:t>
      </w:r>
      <w:r w:rsidR="00E61F95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.</w:t>
      </w:r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 xml:space="preserve"> S</w:t>
      </w:r>
      <w:r w:rsidR="004924DC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19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ESI detection of </w:t>
      </w:r>
      <w:bookmarkStart w:id="20" w:name="_Toc140006514"/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4</w:t>
      </w:r>
      <w:r w:rsidR="00211EF3" w:rsidRPr="00211EF3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.</w:t>
      </w:r>
    </w:p>
    <w:p w14:paraId="4B6F8E20" w14:textId="7FA1629F" w:rsidR="001C21F7" w:rsidRPr="004B2E0E" w:rsidRDefault="006D719A" w:rsidP="006D719A">
      <w:pPr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</w:pPr>
      <w:r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br w:type="page"/>
      </w:r>
    </w:p>
    <w:p w14:paraId="4DA357DF" w14:textId="1149A732" w:rsidR="001C21F7" w:rsidRPr="004B2E0E" w:rsidRDefault="00000000" w:rsidP="00757C89">
      <w:pPr>
        <w:pStyle w:val="af2"/>
        <w:spacing w:before="120" w:line="240" w:lineRule="atLeast"/>
        <w:ind w:firstLineChars="50" w:firstLine="105"/>
        <w:rPr>
          <w:rFonts w:ascii="Times New Roman" w:hAnsi="Times New Roman" w:cs="Times New Roman"/>
          <w:sz w:val="21"/>
          <w:szCs w:val="21"/>
        </w:rPr>
      </w:pPr>
      <w:bookmarkStart w:id="21" w:name="_Toc140006515"/>
      <w:bookmarkEnd w:id="20"/>
      <w:r w:rsidRPr="004B2E0E">
        <w:rPr>
          <w:rFonts w:ascii="Times New Roman" w:hAnsi="Times New Roman" w:cs="Times New Roman"/>
          <w:b/>
          <w:bCs/>
          <w:sz w:val="21"/>
          <w:szCs w:val="21"/>
        </w:rPr>
        <w:lastRenderedPageBreak/>
        <w:t>ESI</w:t>
      </w:r>
      <w:r w:rsidRPr="004B2E0E">
        <w:rPr>
          <w:rFonts w:ascii="Times New Roman" w:hAnsi="Times New Roman" w:cs="Times New Roman"/>
          <w:sz w:val="21"/>
          <w:szCs w:val="21"/>
        </w:rPr>
        <w:t xml:space="preserve"> calc</w:t>
      </w:r>
      <w:r w:rsidRPr="004B2E0E">
        <w:rPr>
          <w:rFonts w:ascii="Times New Roman" w:hAnsi="Times New Roman" w:cs="Times New Roman"/>
          <w:sz w:val="21"/>
          <w:szCs w:val="21"/>
          <w:lang w:val="en-US" w:eastAsia="zh-CN"/>
        </w:rPr>
        <w:t xml:space="preserve">’ </w:t>
      </w:r>
      <w:r w:rsidRPr="004B2E0E">
        <w:rPr>
          <w:rFonts w:ascii="Times New Roman" w:hAnsi="Times New Roman" w:cs="Times New Roman"/>
          <w:sz w:val="21"/>
          <w:szCs w:val="21"/>
        </w:rPr>
        <w:t>d for C</w:t>
      </w:r>
      <w:r w:rsidRPr="004B2E0E">
        <w:rPr>
          <w:rFonts w:ascii="Times New Roman" w:hAnsi="Times New Roman" w:cs="Times New Roman"/>
          <w:sz w:val="21"/>
          <w:szCs w:val="21"/>
          <w:vertAlign w:val="subscript"/>
        </w:rPr>
        <w:t>22</w:t>
      </w:r>
      <w:r w:rsidRPr="004B2E0E">
        <w:rPr>
          <w:rFonts w:ascii="Times New Roman" w:hAnsi="Times New Roman" w:cs="Times New Roman"/>
          <w:sz w:val="21"/>
          <w:szCs w:val="21"/>
        </w:rPr>
        <w:t>H</w:t>
      </w:r>
      <w:r w:rsidRPr="004B2E0E">
        <w:rPr>
          <w:rFonts w:ascii="Times New Roman" w:hAnsi="Times New Roman" w:cs="Times New Roman"/>
          <w:sz w:val="21"/>
          <w:szCs w:val="21"/>
          <w:vertAlign w:val="subscript"/>
        </w:rPr>
        <w:t>32</w:t>
      </w:r>
      <w:r w:rsidRPr="004B2E0E">
        <w:rPr>
          <w:rFonts w:ascii="Times New Roman" w:hAnsi="Times New Roman" w:cs="Times New Roman"/>
          <w:sz w:val="21"/>
          <w:szCs w:val="21"/>
        </w:rPr>
        <w:t>B</w:t>
      </w:r>
      <w:r w:rsidRPr="004B2E0E">
        <w:rPr>
          <w:rFonts w:ascii="Times New Roman" w:hAnsi="Times New Roman" w:cs="Times New Roman"/>
          <w:sz w:val="21"/>
          <w:szCs w:val="21"/>
          <w:vertAlign w:val="subscript"/>
        </w:rPr>
        <w:t>2</w:t>
      </w:r>
      <w:r w:rsidRPr="004B2E0E">
        <w:rPr>
          <w:rFonts w:ascii="Times New Roman" w:hAnsi="Times New Roman" w:cs="Times New Roman"/>
          <w:sz w:val="21"/>
          <w:szCs w:val="21"/>
        </w:rPr>
        <w:t>ClF</w:t>
      </w:r>
      <w:r w:rsidRPr="004B2E0E">
        <w:rPr>
          <w:rFonts w:ascii="Times New Roman" w:hAnsi="Times New Roman" w:cs="Times New Roman"/>
          <w:sz w:val="21"/>
          <w:szCs w:val="21"/>
          <w:vertAlign w:val="subscript"/>
        </w:rPr>
        <w:t>11</w:t>
      </w:r>
      <w:r w:rsidRPr="004B2E0E">
        <w:rPr>
          <w:rFonts w:ascii="Times New Roman" w:hAnsi="Times New Roman" w:cs="Times New Roman"/>
          <w:sz w:val="21"/>
          <w:szCs w:val="21"/>
        </w:rPr>
        <w:t>N</w:t>
      </w:r>
      <w:r w:rsidRPr="004B2E0E">
        <w:rPr>
          <w:rFonts w:ascii="Times New Roman" w:hAnsi="Times New Roman" w:cs="Times New Roman"/>
          <w:sz w:val="21"/>
          <w:szCs w:val="21"/>
          <w:vertAlign w:val="subscript"/>
        </w:rPr>
        <w:t>2</w:t>
      </w:r>
      <w:r w:rsidRPr="004B2E0E">
        <w:rPr>
          <w:rFonts w:ascii="Times New Roman" w:hAnsi="Times New Roman" w:cs="Times New Roman"/>
          <w:sz w:val="21"/>
          <w:szCs w:val="21"/>
        </w:rPr>
        <w:t>O</w:t>
      </w:r>
      <w:r w:rsidRPr="004B2E0E">
        <w:rPr>
          <w:rFonts w:ascii="Times New Roman" w:hAnsi="Times New Roman" w:cs="Times New Roman"/>
          <w:sz w:val="21"/>
          <w:szCs w:val="21"/>
          <w:vertAlign w:val="subscript"/>
        </w:rPr>
        <w:t>2</w:t>
      </w:r>
      <w:r w:rsidRPr="004B2E0E">
        <w:rPr>
          <w:rFonts w:ascii="Times New Roman" w:hAnsi="Times New Roman" w:cs="Times New Roman"/>
          <w:sz w:val="21"/>
          <w:szCs w:val="21"/>
        </w:rPr>
        <w:t>H</w:t>
      </w:r>
      <w:r w:rsidRPr="004B2E0E">
        <w:rPr>
          <w:rFonts w:ascii="Times New Roman" w:hAnsi="Times New Roman" w:cs="Times New Roman"/>
          <w:sz w:val="21"/>
          <w:szCs w:val="21"/>
          <w:vertAlign w:val="superscript"/>
        </w:rPr>
        <w:t xml:space="preserve">+ </w:t>
      </w:r>
      <w:r w:rsidRPr="004B2E0E">
        <w:rPr>
          <w:rFonts w:ascii="Times New Roman" w:hAnsi="Times New Roman" w:cs="Times New Roman"/>
          <w:sz w:val="21"/>
          <w:szCs w:val="21"/>
        </w:rPr>
        <w:t>(</w:t>
      </w:r>
      <w:r w:rsidR="002B109C" w:rsidRPr="002B109C">
        <w:rPr>
          <w:rFonts w:ascii="Times New Roman" w:hAnsi="Times New Roman" w:cs="Times New Roman"/>
          <w:b/>
          <w:bCs/>
          <w:sz w:val="21"/>
          <w:szCs w:val="21"/>
        </w:rPr>
        <w:t>7</w:t>
      </w:r>
      <w:r w:rsidR="002B109C">
        <w:rPr>
          <w:rFonts w:ascii="Times New Roman" w:hAnsi="Times New Roman" w:cs="Times New Roman"/>
          <w:sz w:val="21"/>
          <w:szCs w:val="21"/>
        </w:rPr>
        <w:t xml:space="preserve">, </w:t>
      </w:r>
      <w:r w:rsidRPr="004B2E0E">
        <w:rPr>
          <w:rFonts w:ascii="Times New Roman" w:hAnsi="Times New Roman" w:cs="Times New Roman"/>
          <w:sz w:val="21"/>
          <w:szCs w:val="21"/>
        </w:rPr>
        <w:t>by-product): 623.2236; found: 623.2227.</w:t>
      </w:r>
    </w:p>
    <w:p w14:paraId="0E6EDC1C" w14:textId="0AEBD431" w:rsidR="001C21F7" w:rsidRPr="004B2E0E" w:rsidRDefault="00913C20" w:rsidP="00757C89">
      <w:pPr>
        <w:pStyle w:val="af2"/>
        <w:spacing w:before="120" w:line="360" w:lineRule="auto"/>
        <w:ind w:left="142" w:firstLineChars="50" w:firstLine="120"/>
        <w:jc w:val="center"/>
        <w:rPr>
          <w:rFonts w:ascii="Times New Roman" w:eastAsia="MS Mincho" w:hAnsi="Times New Roman" w:cs="Times New Roman"/>
        </w:rPr>
      </w:pPr>
      <w:r>
        <w:object w:dxaOrig="11247" w:dyaOrig="7731" w14:anchorId="7677927E">
          <v:shape id="_x0000_i1043" type="#_x0000_t75" style="width:375.5pt;height:258pt;mso-position-horizontal:absolute" o:ole="">
            <v:imagedata r:id="rId50" o:title=""/>
          </v:shape>
          <o:OLEObject Type="Embed" ProgID="ChemDraw.Document.6.0" ShapeID="_x0000_i1043" DrawAspect="Content" ObjectID="_1756131431" r:id="rId51"/>
        </w:object>
      </w:r>
    </w:p>
    <w:p w14:paraId="6E0D0A22" w14:textId="4F06953A" w:rsidR="001C21F7" w:rsidRPr="004B2E0E" w:rsidRDefault="00000000" w:rsidP="00757C89">
      <w:pPr>
        <w:spacing w:before="120" w:line="240" w:lineRule="atLeast"/>
        <w:jc w:val="center"/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</w:pPr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Fig</w:t>
      </w:r>
      <w:r w:rsidR="00E61F95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.</w:t>
      </w:r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 xml:space="preserve"> S2</w:t>
      </w:r>
      <w:r w:rsidR="004924DC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0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ESI detection of </w:t>
      </w:r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7</w:t>
      </w:r>
      <w:r w:rsidR="00211EF3" w:rsidRPr="00211EF3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.</w:t>
      </w:r>
    </w:p>
    <w:bookmarkEnd w:id="21"/>
    <w:p w14:paraId="054AB1A4" w14:textId="77777777" w:rsidR="001C21F7" w:rsidRPr="004B2E0E" w:rsidRDefault="00000000" w:rsidP="00757C89">
      <w:pPr>
        <w:widowControl w:val="0"/>
        <w:spacing w:before="120" w:line="240" w:lineRule="atLeast"/>
        <w:ind w:firstLineChars="50" w:firstLine="105"/>
        <w:jc w:val="both"/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</w:pPr>
      <w:r w:rsidRPr="004B2E0E">
        <w:rPr>
          <w:rFonts w:ascii="Times New Roman" w:hAnsi="Times New Roman" w:cs="Times New Roman"/>
          <w:b/>
          <w:bCs/>
          <w:sz w:val="21"/>
          <w:szCs w:val="21"/>
          <w:lang w:val="de" w:bidi="ar"/>
        </w:rPr>
        <w:t>General procedure for</w:t>
      </w:r>
      <w:r w:rsidRPr="004B2E0E">
        <w:rPr>
          <w:rFonts w:ascii="Times New Roman" w:hAnsi="Times New Roman" w:cs="Times New Roman"/>
          <w:b/>
          <w:bCs/>
          <w:sz w:val="21"/>
          <w:szCs w:val="21"/>
          <w:lang w:val="en-US" w:eastAsia="zh-CN" w:bidi="ar"/>
        </w:rPr>
        <w:t xml:space="preserve"> </w:t>
      </w:r>
      <w:r w:rsidRPr="004B2E0E">
        <w:rPr>
          <w:rFonts w:ascii="Times New Roman" w:hAnsi="Times New Roman" w:cs="Times New Roman"/>
          <w:b/>
          <w:bCs/>
          <w:sz w:val="21"/>
          <w:szCs w:val="21"/>
          <w:lang w:val="de" w:bidi="ar"/>
        </w:rPr>
        <w:t>UV-vis experiments</w:t>
      </w:r>
      <w:r w:rsidRPr="004B2E0E">
        <w:rPr>
          <w:rFonts w:ascii="Times New Roman" w:hAnsi="Times New Roman" w:cs="Times New Roman"/>
          <w:b/>
          <w:bCs/>
          <w:sz w:val="21"/>
          <w:szCs w:val="21"/>
          <w:lang w:val="en-US" w:eastAsia="zh-CN" w:bidi="ar"/>
        </w:rPr>
        <w:t xml:space="preserve">: </w:t>
      </w:r>
    </w:p>
    <w:p w14:paraId="1D8D9AA6" w14:textId="2A360277" w:rsidR="001C21F7" w:rsidRPr="004B2E0E" w:rsidRDefault="00C378C2" w:rsidP="00757C89">
      <w:pPr>
        <w:widowControl w:val="0"/>
        <w:numPr>
          <w:ilvl w:val="255"/>
          <w:numId w:val="0"/>
        </w:numPr>
        <w:spacing w:before="120" w:line="240" w:lineRule="atLeast"/>
        <w:jc w:val="both"/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</w:pPr>
      <w:r w:rsidRPr="00C378C2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 xml:space="preserve">1.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(1)</w:t>
      </w:r>
      <w:r w:rsidR="00EB1A61"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Fe(OH)(OAc)</w:t>
      </w:r>
      <w:r w:rsidRPr="004B2E0E">
        <w:rPr>
          <w:rFonts w:ascii="Times New Roman" w:hAnsi="Times New Roman" w:cs="Times New Roman"/>
          <w:kern w:val="2"/>
          <w:sz w:val="21"/>
          <w:szCs w:val="21"/>
          <w:vertAlign w:val="subscript"/>
          <w:lang w:val="en-US" w:eastAsia="zh-CN" w:bidi="ar"/>
        </w:rPr>
        <w:t>2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: TFAA : </w:t>
      </w:r>
      <w:r w:rsidR="00EB1A61" w:rsidRPr="004B2E0E">
        <w:rPr>
          <w:rFonts w:ascii="Times New Roman" w:hAnsi="Times New Roman" w:cs="Times New Roman"/>
          <w:sz w:val="21"/>
          <w:szCs w:val="21"/>
          <w:lang w:bidi="ar"/>
        </w:rPr>
        <w:t>isopropanol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: dibenzene (1</w:t>
      </w:r>
      <w:r w:rsidR="00CB7A85"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:</w:t>
      </w:r>
      <w:r w:rsidR="00CB7A85"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5</w:t>
      </w:r>
      <w:r w:rsidR="00CB7A85"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:</w:t>
      </w:r>
      <w:r w:rsidR="00CB7A85"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2</w:t>
      </w:r>
      <w:r w:rsidR="00CB7A85"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:</w:t>
      </w:r>
      <w:r w:rsidR="00CB7A85"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0.5)</w:t>
      </w:r>
      <w:r w:rsidR="009C5EA4"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.</w:t>
      </w:r>
    </w:p>
    <w:p w14:paraId="5C72A360" w14:textId="3328349D" w:rsidR="001C21F7" w:rsidRPr="004B2E0E" w:rsidRDefault="00000000" w:rsidP="00757C89">
      <w:pPr>
        <w:widowControl w:val="0"/>
        <w:numPr>
          <w:ilvl w:val="255"/>
          <w:numId w:val="0"/>
        </w:numPr>
        <w:spacing w:before="120" w:line="240" w:lineRule="atLeast"/>
        <w:ind w:firstLineChars="100" w:firstLine="210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(2) FeCl</w:t>
      </w:r>
      <w:r w:rsidRPr="004B2E0E">
        <w:rPr>
          <w:rFonts w:ascii="Times New Roman" w:hAnsi="Times New Roman" w:cs="Times New Roman"/>
          <w:kern w:val="2"/>
          <w:sz w:val="21"/>
          <w:szCs w:val="21"/>
          <w:vertAlign w:val="subscript"/>
          <w:lang w:val="en-US" w:eastAsia="zh-CN" w:bidi="ar"/>
        </w:rPr>
        <w:t>3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: TFAA : </w:t>
      </w:r>
      <w:r w:rsidR="00EB1A61" w:rsidRPr="004B2E0E">
        <w:rPr>
          <w:rFonts w:ascii="Times New Roman" w:hAnsi="Times New Roman" w:cs="Times New Roman"/>
          <w:sz w:val="21"/>
          <w:szCs w:val="21"/>
          <w:lang w:bidi="ar"/>
        </w:rPr>
        <w:t>isopropanol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: dibenzene (1</w:t>
      </w:r>
      <w:r w:rsidR="00CB7A85"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:</w:t>
      </w:r>
      <w:r w:rsidR="00CB7A85"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5</w:t>
      </w:r>
      <w:r w:rsidR="00CB7A85"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:</w:t>
      </w:r>
      <w:r w:rsidR="00CB7A85"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2</w:t>
      </w:r>
      <w:r w:rsidR="00CB7A85"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:</w:t>
      </w:r>
      <w:r w:rsidR="00CB7A85"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0.5)</w:t>
      </w:r>
      <w:r w:rsidR="009C5EA4"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.</w:t>
      </w:r>
    </w:p>
    <w:p w14:paraId="34F2883F" w14:textId="61B169D6" w:rsidR="001C21F7" w:rsidRPr="004B2E0E" w:rsidRDefault="00000000" w:rsidP="00757C89">
      <w:pPr>
        <w:widowControl w:val="0"/>
        <w:spacing w:before="120" w:line="240" w:lineRule="atLeast"/>
        <w:ind w:firstLineChars="100" w:firstLine="210"/>
        <w:jc w:val="both"/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</w:pP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(3) Fe(CF</w:t>
      </w:r>
      <w:r w:rsidRPr="004B2E0E">
        <w:rPr>
          <w:rFonts w:ascii="Times New Roman" w:hAnsi="Times New Roman" w:cs="Times New Roman"/>
          <w:kern w:val="2"/>
          <w:sz w:val="21"/>
          <w:szCs w:val="21"/>
          <w:vertAlign w:val="subscript"/>
          <w:lang w:val="en-US" w:eastAsia="zh-CN" w:bidi="ar"/>
        </w:rPr>
        <w:t>3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COO)</w:t>
      </w:r>
      <w:r w:rsidRPr="004B2E0E">
        <w:rPr>
          <w:rFonts w:ascii="Times New Roman" w:hAnsi="Times New Roman" w:cs="Times New Roman"/>
          <w:kern w:val="2"/>
          <w:sz w:val="21"/>
          <w:szCs w:val="21"/>
          <w:vertAlign w:val="subscript"/>
          <w:lang w:val="en-US" w:eastAsia="zh-CN" w:bidi="ar"/>
        </w:rPr>
        <w:t>3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.</w:t>
      </w:r>
    </w:p>
    <w:p w14:paraId="5761A1B7" w14:textId="77777777" w:rsidR="001C21F7" w:rsidRPr="004B2E0E" w:rsidRDefault="00000000" w:rsidP="00757C89">
      <w:pPr>
        <w:widowControl w:val="0"/>
        <w:spacing w:before="120" w:line="240" w:lineRule="atLeast"/>
        <w:jc w:val="both"/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</w:pPr>
      <w:r w:rsidRPr="004B2E0E">
        <w:rPr>
          <w:rFonts w:ascii="Times New Roman" w:hAnsi="Times New Roman" w:cs="Times New Roman"/>
          <w:sz w:val="21"/>
          <w:szCs w:val="21"/>
          <w:lang w:val="en-US" w:eastAsia="zh-CN" w:bidi="ar"/>
        </w:rPr>
        <w:t>CH</w:t>
      </w:r>
      <w:r w:rsidRPr="004B2E0E">
        <w:rPr>
          <w:rFonts w:ascii="Times New Roman" w:hAnsi="Times New Roman" w:cs="Times New Roman"/>
          <w:sz w:val="21"/>
          <w:szCs w:val="21"/>
          <w:vertAlign w:val="subscript"/>
          <w:lang w:val="en-US" w:eastAsia="zh-CN" w:bidi="ar"/>
        </w:rPr>
        <w:t>3</w:t>
      </w:r>
      <w:r w:rsidRPr="004B2E0E">
        <w:rPr>
          <w:rFonts w:ascii="Times New Roman" w:hAnsi="Times New Roman" w:cs="Times New Roman"/>
          <w:sz w:val="21"/>
          <w:szCs w:val="21"/>
          <w:lang w:val="en-US" w:eastAsia="zh-CN" w:bidi="ar"/>
        </w:rPr>
        <w:t>CN as solvent,</w:t>
      </w:r>
      <w:r w:rsidRPr="004B2E0E">
        <w:rPr>
          <w:rFonts w:ascii="Times New Roman" w:hAnsi="Times New Roman" w:cs="Times New Roman"/>
          <w:b/>
          <w:bCs/>
          <w:sz w:val="21"/>
          <w:szCs w:val="21"/>
          <w:lang w:val="en-US" w:eastAsia="zh-CN" w:bidi="ar"/>
        </w:rPr>
        <w:t xml:space="preserve">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the mixture was stirred 30 min in darkness, [iron]</w:t>
      </w:r>
      <w:r w:rsidRPr="004B2E0E">
        <w:rPr>
          <w:rFonts w:ascii="Times New Roman" w:hAnsi="Times New Roman" w:cs="Times New Roman"/>
          <w:kern w:val="2"/>
          <w:sz w:val="21"/>
          <w:szCs w:val="21"/>
          <w:vertAlign w:val="subscript"/>
          <w:lang w:val="en-US" w:eastAsia="zh-CN" w:bidi="ar"/>
        </w:rPr>
        <w:t xml:space="preserve">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salt 0.25 mM. </w:t>
      </w:r>
    </w:p>
    <w:p w14:paraId="5785D899" w14:textId="507222BD" w:rsidR="001C21F7" w:rsidRPr="004B2E0E" w:rsidRDefault="00913C20" w:rsidP="00757C89">
      <w:pPr>
        <w:widowControl w:val="0"/>
        <w:spacing w:before="120" w:line="360" w:lineRule="auto"/>
        <w:jc w:val="center"/>
        <w:rPr>
          <w:rFonts w:ascii="Times New Roman" w:hAnsi="Times New Roman" w:cs="Times New Roman"/>
          <w:b/>
          <w:bCs/>
          <w:sz w:val="14"/>
          <w:szCs w:val="14"/>
          <w:lang w:val="en-US"/>
        </w:rPr>
      </w:pPr>
      <w:r w:rsidRPr="004B2E0E">
        <w:rPr>
          <w:rFonts w:ascii="Times New Roman" w:hAnsi="Times New Roman" w:cs="Times New Roman"/>
          <w:kern w:val="2"/>
          <w:sz w:val="14"/>
          <w:szCs w:val="14"/>
          <w:lang w:val="en-US" w:eastAsia="zh-CN" w:bidi="ar"/>
        </w:rPr>
        <w:object w:dxaOrig="6211" w:dyaOrig="5088" w14:anchorId="04D0395A">
          <v:shape id="_x0000_i1044" type="#_x0000_t75" style="width:219.5pt;height:170.5pt" o:ole="">
            <v:imagedata r:id="rId52" o:title=""/>
          </v:shape>
          <o:OLEObject Type="Embed" ProgID="ChemDraw.Document.6.0" ShapeID="_x0000_i1044" DrawAspect="Content" ObjectID="_1756131432" r:id="rId53"/>
        </w:object>
      </w:r>
    </w:p>
    <w:p w14:paraId="5F93574B" w14:textId="0CDC0848" w:rsidR="001C21F7" w:rsidRPr="00666DB0" w:rsidRDefault="00000000" w:rsidP="00757C89">
      <w:pPr>
        <w:widowControl w:val="0"/>
        <w:spacing w:before="120" w:line="240" w:lineRule="atLeast"/>
        <w:jc w:val="center"/>
        <w:rPr>
          <w:rStyle w:val="af1"/>
          <w:rFonts w:ascii="Times New Roman" w:hAnsi="Times New Roman" w:cs="Times New Roman"/>
          <w:kern w:val="2"/>
          <w:lang w:val="en-US" w:eastAsia="zh-CN"/>
        </w:rPr>
      </w:pPr>
      <w:r w:rsidRPr="00666DB0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Fig</w:t>
      </w:r>
      <w:r w:rsidR="00E61F95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.</w:t>
      </w:r>
      <w:r w:rsidRPr="00666DB0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 xml:space="preserve"> S2</w:t>
      </w:r>
      <w:r w:rsidR="004924DC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1</w:t>
      </w:r>
      <w:r w:rsidRPr="00666DB0">
        <w:rPr>
          <w:rFonts w:ascii="Times New Roman" w:eastAsia="宋体" w:hAnsi="Times New Roman" w:cs="Times New Roman"/>
          <w:kern w:val="2"/>
          <w:sz w:val="21"/>
          <w:szCs w:val="21"/>
          <w:lang w:val="en-US" w:eastAsia="zh-CN" w:bidi="ar"/>
        </w:rPr>
        <w:t xml:space="preserve"> </w:t>
      </w:r>
      <w:r w:rsidRPr="00666DB0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>Absorbance profiles of different [iron] salt</w:t>
      </w:r>
      <w:bookmarkStart w:id="22" w:name="_Toc140006517"/>
      <w:r w:rsidR="00211EF3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>.</w:t>
      </w:r>
    </w:p>
    <w:p w14:paraId="147268FD" w14:textId="30225760" w:rsidR="001D5C0F" w:rsidRPr="004B2E0E" w:rsidRDefault="001D5C0F" w:rsidP="00757C89">
      <w:pPr>
        <w:spacing w:before="120" w:line="240" w:lineRule="atLeast"/>
        <w:rPr>
          <w:rFonts w:ascii="Times New Roman" w:hAnsi="Times New Roman" w:cs="Times New Roman"/>
          <w:kern w:val="2"/>
          <w:sz w:val="21"/>
          <w:szCs w:val="21"/>
          <w:lang w:val="en-US" w:eastAsia="zh-CN"/>
        </w:rPr>
      </w:pPr>
      <w:r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2</w:t>
      </w:r>
      <w:r w:rsidRPr="00C378C2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 xml:space="preserve">.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(1) </w:t>
      </w:r>
      <w:bookmarkStart w:id="23" w:name="OLE_LINK2"/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Fe(</w:t>
      </w:r>
      <w:r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CF</w:t>
      </w:r>
      <w:r w:rsidRPr="001D5C0F">
        <w:rPr>
          <w:rFonts w:ascii="Times New Roman" w:hAnsi="Times New Roman" w:cs="Times New Roman"/>
          <w:kern w:val="2"/>
          <w:sz w:val="21"/>
          <w:szCs w:val="21"/>
          <w:vertAlign w:val="subscript"/>
          <w:lang w:val="en-US" w:eastAsia="zh-CN" w:bidi="ar"/>
        </w:rPr>
        <w:t>3</w:t>
      </w:r>
      <w:r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CO</w:t>
      </w:r>
      <w:r w:rsidRPr="001D5C0F">
        <w:rPr>
          <w:rFonts w:ascii="Times New Roman" w:hAnsi="Times New Roman" w:cs="Times New Roman"/>
          <w:kern w:val="2"/>
          <w:sz w:val="21"/>
          <w:szCs w:val="21"/>
          <w:vertAlign w:val="subscript"/>
          <w:lang w:val="en-US" w:eastAsia="zh-CN" w:bidi="ar"/>
        </w:rPr>
        <w:t>2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)</w:t>
      </w:r>
      <w:r>
        <w:rPr>
          <w:rFonts w:ascii="Times New Roman" w:hAnsi="Times New Roman" w:cs="Times New Roman"/>
          <w:kern w:val="2"/>
          <w:sz w:val="21"/>
          <w:szCs w:val="21"/>
          <w:vertAlign w:val="subscript"/>
          <w:lang w:val="en-US" w:eastAsia="zh-CN" w:bidi="ar"/>
        </w:rPr>
        <w:t>3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</w:t>
      </w:r>
      <w:r w:rsidR="00180B34">
        <w:rPr>
          <w:rFonts w:ascii="Times New Roman" w:hAnsi="Times New Roman" w:cs="Times New Roman" w:hint="eastAsia"/>
          <w:kern w:val="2"/>
          <w:sz w:val="21"/>
          <w:szCs w:val="21"/>
          <w:lang w:val="en-US" w:eastAsia="zh-CN" w:bidi="ar"/>
        </w:rPr>
        <w:t>under</w:t>
      </w:r>
      <w:r w:rsidR="00180B34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darkness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.</w:t>
      </w:r>
      <w:bookmarkEnd w:id="23"/>
    </w:p>
    <w:p w14:paraId="04326D7B" w14:textId="58D3CC85" w:rsidR="001D5C0F" w:rsidRPr="004B2E0E" w:rsidRDefault="001D5C0F" w:rsidP="00757C89">
      <w:pPr>
        <w:widowControl w:val="0"/>
        <w:numPr>
          <w:ilvl w:val="255"/>
          <w:numId w:val="0"/>
        </w:numPr>
        <w:spacing w:before="120" w:line="240" w:lineRule="atLeast"/>
        <w:ind w:firstLineChars="100" w:firstLine="210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(2) </w:t>
      </w:r>
      <w:r w:rsidR="00180B34"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Fe(</w:t>
      </w:r>
      <w:r w:rsidR="00180B34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acac</w:t>
      </w:r>
      <w:r w:rsidR="00180B34"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)</w:t>
      </w:r>
      <w:r w:rsidR="00180B34">
        <w:rPr>
          <w:rFonts w:ascii="Times New Roman" w:hAnsi="Times New Roman" w:cs="Times New Roman"/>
          <w:kern w:val="2"/>
          <w:sz w:val="21"/>
          <w:szCs w:val="21"/>
          <w:vertAlign w:val="subscript"/>
          <w:lang w:val="en-US" w:eastAsia="zh-CN" w:bidi="ar"/>
        </w:rPr>
        <w:t>3</w:t>
      </w:r>
      <w:r w:rsidR="00180B34"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</w:t>
      </w:r>
      <w:r w:rsidR="00180B34">
        <w:rPr>
          <w:rFonts w:ascii="Times New Roman" w:hAnsi="Times New Roman" w:cs="Times New Roman" w:hint="eastAsia"/>
          <w:kern w:val="2"/>
          <w:sz w:val="21"/>
          <w:szCs w:val="21"/>
          <w:lang w:val="en-US" w:eastAsia="zh-CN" w:bidi="ar"/>
        </w:rPr>
        <w:t>under</w:t>
      </w:r>
      <w:r w:rsidR="00180B34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darkness</w:t>
      </w:r>
      <w:r w:rsidR="00180B34"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.</w:t>
      </w:r>
    </w:p>
    <w:p w14:paraId="1D9ECAAC" w14:textId="52A79132" w:rsidR="001D5C0F" w:rsidRDefault="001D5C0F" w:rsidP="00757C89">
      <w:pPr>
        <w:widowControl w:val="0"/>
        <w:spacing w:before="120" w:line="240" w:lineRule="atLeast"/>
        <w:ind w:firstLineChars="100" w:firstLine="210"/>
        <w:jc w:val="both"/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</w:pP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(3) Fe(</w:t>
      </w:r>
      <w:r w:rsidR="00180B34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acac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)</w:t>
      </w:r>
      <w:r w:rsidRPr="004B2E0E">
        <w:rPr>
          <w:rFonts w:ascii="Times New Roman" w:hAnsi="Times New Roman" w:cs="Times New Roman"/>
          <w:kern w:val="2"/>
          <w:sz w:val="21"/>
          <w:szCs w:val="21"/>
          <w:vertAlign w:val="subscript"/>
          <w:lang w:val="en-US" w:eastAsia="zh-CN" w:bidi="ar"/>
        </w:rPr>
        <w:t>3</w:t>
      </w:r>
      <w:r w:rsidR="00180B34" w:rsidRPr="00180B34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: </w:t>
      </w:r>
      <w:r w:rsidR="00180B34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TFA (1:3) under darkness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.</w:t>
      </w:r>
    </w:p>
    <w:p w14:paraId="3827E170" w14:textId="65DD80FA" w:rsidR="001D5C0F" w:rsidRDefault="001D5C0F" w:rsidP="00757C89">
      <w:pPr>
        <w:widowControl w:val="0"/>
        <w:spacing w:before="120" w:line="240" w:lineRule="atLeast"/>
        <w:ind w:firstLineChars="100" w:firstLine="210"/>
        <w:jc w:val="both"/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</w:pPr>
      <w:r>
        <w:rPr>
          <w:rFonts w:ascii="Times New Roman" w:hAnsi="Times New Roman" w:cs="Times New Roman" w:hint="eastAsia"/>
          <w:kern w:val="2"/>
          <w:sz w:val="21"/>
          <w:szCs w:val="21"/>
          <w:lang w:val="en-US" w:eastAsia="zh-CN" w:bidi="ar"/>
        </w:rPr>
        <w:t>(</w:t>
      </w:r>
      <w:r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4)</w:t>
      </w:r>
      <w:r w:rsidR="00180B34" w:rsidRPr="00180B34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</w:t>
      </w:r>
      <w:r w:rsidR="00180B34"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Fe(</w:t>
      </w:r>
      <w:r w:rsidR="00180B34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acac</w:t>
      </w:r>
      <w:r w:rsidR="00180B34"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)</w:t>
      </w:r>
      <w:r w:rsidR="00180B34" w:rsidRPr="004B2E0E">
        <w:rPr>
          <w:rFonts w:ascii="Times New Roman" w:hAnsi="Times New Roman" w:cs="Times New Roman"/>
          <w:kern w:val="2"/>
          <w:sz w:val="21"/>
          <w:szCs w:val="21"/>
          <w:vertAlign w:val="subscript"/>
          <w:lang w:val="en-US" w:eastAsia="zh-CN" w:bidi="ar"/>
        </w:rPr>
        <w:t>3</w:t>
      </w:r>
      <w:r w:rsidR="00180B34" w:rsidRPr="00180B34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: </w:t>
      </w:r>
      <w:r w:rsidR="00180B34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TFA (1:3) under blue LEDs</w:t>
      </w:r>
      <w:r w:rsidR="00180B34"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.</w:t>
      </w:r>
    </w:p>
    <w:p w14:paraId="2D5C6541" w14:textId="046375D4" w:rsidR="001D5C0F" w:rsidRPr="004B2E0E" w:rsidRDefault="00180B34" w:rsidP="00757C89">
      <w:pPr>
        <w:widowControl w:val="0"/>
        <w:spacing w:before="120" w:line="240" w:lineRule="atLeast"/>
        <w:jc w:val="both"/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</w:pPr>
      <w:r w:rsidRPr="004B2E0E">
        <w:rPr>
          <w:rFonts w:ascii="Times New Roman" w:hAnsi="Times New Roman" w:cs="Times New Roman"/>
          <w:sz w:val="21"/>
          <w:szCs w:val="21"/>
          <w:lang w:val="en-US" w:eastAsia="zh-CN" w:bidi="ar"/>
        </w:rPr>
        <w:t>CH</w:t>
      </w:r>
      <w:r w:rsidRPr="004B2E0E">
        <w:rPr>
          <w:rFonts w:ascii="Times New Roman" w:hAnsi="Times New Roman" w:cs="Times New Roman"/>
          <w:sz w:val="21"/>
          <w:szCs w:val="21"/>
          <w:vertAlign w:val="subscript"/>
          <w:lang w:val="en-US" w:eastAsia="zh-CN" w:bidi="ar"/>
        </w:rPr>
        <w:t>3</w:t>
      </w:r>
      <w:r w:rsidRPr="004B2E0E">
        <w:rPr>
          <w:rFonts w:ascii="Times New Roman" w:hAnsi="Times New Roman" w:cs="Times New Roman"/>
          <w:sz w:val="21"/>
          <w:szCs w:val="21"/>
          <w:lang w:val="en-US" w:eastAsia="zh-CN" w:bidi="ar"/>
        </w:rPr>
        <w:t>CN as solvent,</w:t>
      </w:r>
      <w:r w:rsidRPr="004B2E0E">
        <w:rPr>
          <w:rFonts w:ascii="Times New Roman" w:hAnsi="Times New Roman" w:cs="Times New Roman"/>
          <w:b/>
          <w:bCs/>
          <w:sz w:val="21"/>
          <w:szCs w:val="21"/>
          <w:lang w:val="en-US" w:eastAsia="zh-CN" w:bidi="ar"/>
        </w:rPr>
        <w:t xml:space="preserve">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the mixture was stirred 30 min, [iron]</w:t>
      </w:r>
      <w:r w:rsidRPr="004B2E0E">
        <w:rPr>
          <w:rFonts w:ascii="Times New Roman" w:hAnsi="Times New Roman" w:cs="Times New Roman"/>
          <w:kern w:val="2"/>
          <w:sz w:val="21"/>
          <w:szCs w:val="21"/>
          <w:vertAlign w:val="subscript"/>
          <w:lang w:val="en-US" w:eastAsia="zh-CN" w:bidi="ar"/>
        </w:rPr>
        <w:t xml:space="preserve">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salt 0.25 mM.</w:t>
      </w:r>
    </w:p>
    <w:p w14:paraId="4E8DFB37" w14:textId="65EAF672" w:rsidR="001C21F7" w:rsidRPr="004B2E0E" w:rsidRDefault="001D5C0F" w:rsidP="00757C89">
      <w:pPr>
        <w:widowControl w:val="0"/>
        <w:spacing w:before="120" w:line="180" w:lineRule="atLeast"/>
        <w:jc w:val="center"/>
        <w:rPr>
          <w:rFonts w:ascii="Times New Roman" w:hAnsi="Times New Roman" w:cs="Times New Roman"/>
        </w:rPr>
      </w:pPr>
      <w:r w:rsidRPr="001D5C0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00AB194" wp14:editId="734CB1FF">
            <wp:extent cx="2635200" cy="2102400"/>
            <wp:effectExtent l="0" t="0" r="0" b="0"/>
            <wp:docPr id="10387770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777096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635200" cy="210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EB3A4F" w14:textId="0614B449" w:rsidR="001C21F7" w:rsidRPr="00666DB0" w:rsidRDefault="00000000" w:rsidP="00757C89">
      <w:pPr>
        <w:widowControl w:val="0"/>
        <w:spacing w:before="120" w:line="180" w:lineRule="atLeast"/>
        <w:jc w:val="center"/>
        <w:rPr>
          <w:rFonts w:ascii="Times New Roman" w:hAnsi="Times New Roman" w:cs="Times New Roman"/>
          <w:sz w:val="21"/>
          <w:szCs w:val="21"/>
          <w:lang w:val="en-US" w:eastAsia="zh-CN"/>
        </w:rPr>
      </w:pPr>
      <w:r w:rsidRPr="00666DB0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Fig</w:t>
      </w:r>
      <w:r w:rsidR="00E61F95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.</w:t>
      </w:r>
      <w:r w:rsidRPr="00666DB0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 xml:space="preserve"> S2</w:t>
      </w:r>
      <w:r w:rsidR="004924DC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2</w:t>
      </w:r>
      <w:r w:rsidRPr="00666DB0">
        <w:rPr>
          <w:rFonts w:ascii="Times New Roman" w:eastAsia="宋体" w:hAnsi="Times New Roman" w:cs="Times New Roman"/>
          <w:kern w:val="2"/>
          <w:sz w:val="21"/>
          <w:szCs w:val="21"/>
          <w:lang w:val="en-US" w:eastAsia="zh-CN" w:bidi="ar"/>
        </w:rPr>
        <w:t xml:space="preserve"> </w:t>
      </w:r>
      <w:r w:rsidRPr="00666DB0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>Absorbance profiles of [iron] salt and</w:t>
      </w:r>
      <w:r w:rsidR="000400D1" w:rsidRPr="00666DB0">
        <w:rPr>
          <w:rFonts w:ascii="Times New Roman" w:hAnsi="Times New Roman" w:cs="Times New Roman"/>
          <w:sz w:val="21"/>
          <w:szCs w:val="21"/>
        </w:rPr>
        <w:t xml:space="preserve"> </w:t>
      </w:r>
      <w:r w:rsidR="000400D1" w:rsidRPr="00666DB0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>Brønsted</w:t>
      </w:r>
      <w:r w:rsidRPr="00666DB0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 xml:space="preserve"> acid</w:t>
      </w:r>
      <w:r w:rsidR="00211EF3">
        <w:rPr>
          <w:rFonts w:ascii="Times New Roman" w:hAnsi="Times New Roman" w:cs="Times New Roman"/>
          <w:color w:val="000000"/>
          <w:kern w:val="2"/>
          <w:sz w:val="21"/>
          <w:szCs w:val="21"/>
          <w:lang w:val="en-US" w:eastAsia="zh-CN" w:bidi="ar"/>
        </w:rPr>
        <w:t>.</w:t>
      </w:r>
    </w:p>
    <w:p w14:paraId="4D675BD7" w14:textId="00E6EA9C" w:rsidR="001C21F7" w:rsidRPr="004B2E0E" w:rsidRDefault="00000000" w:rsidP="00757C89">
      <w:pPr>
        <w:widowControl w:val="0"/>
        <w:spacing w:before="120" w:line="240" w:lineRule="atLeast"/>
        <w:ind w:firstLineChars="50" w:firstLine="105"/>
        <w:jc w:val="both"/>
        <w:rPr>
          <w:rFonts w:ascii="Times New Roman" w:hAnsi="Times New Roman" w:cs="Times New Roman"/>
          <w:sz w:val="21"/>
          <w:szCs w:val="21"/>
        </w:rPr>
      </w:pPr>
      <w:r w:rsidRPr="004B2E0E">
        <w:rPr>
          <w:rFonts w:ascii="Times New Roman" w:hAnsi="Times New Roman" w:cs="Times New Roman"/>
          <w:b/>
          <w:bCs/>
          <w:sz w:val="21"/>
          <w:szCs w:val="21"/>
          <w:lang w:val="de" w:bidi="ar"/>
        </w:rPr>
        <w:t>General procedure for</w:t>
      </w:r>
      <w:r w:rsidRPr="004B2E0E">
        <w:rPr>
          <w:rFonts w:ascii="Times New Roman" w:hAnsi="Times New Roman" w:cs="Times New Roman"/>
          <w:b/>
          <w:bCs/>
          <w:sz w:val="21"/>
          <w:szCs w:val="21"/>
          <w:lang w:val="en-US" w:eastAsia="zh-CN" w:bidi="ar"/>
        </w:rPr>
        <w:t xml:space="preserve"> l</w:t>
      </w:r>
      <w:r w:rsidRPr="004B2E0E">
        <w:rPr>
          <w:rFonts w:ascii="Times New Roman" w:hAnsi="Times New Roman" w:cs="Times New Roman"/>
          <w:b/>
          <w:bCs/>
          <w:sz w:val="21"/>
          <w:szCs w:val="21"/>
          <w:lang w:val="de" w:bidi="ar"/>
        </w:rPr>
        <w:t xml:space="preserve">ight on/off </w:t>
      </w:r>
      <w:bookmarkEnd w:id="22"/>
      <w:r w:rsidRPr="004B2E0E">
        <w:rPr>
          <w:rFonts w:ascii="Times New Roman" w:hAnsi="Times New Roman" w:cs="Times New Roman"/>
          <w:b/>
          <w:bCs/>
          <w:sz w:val="21"/>
          <w:szCs w:val="21"/>
          <w:lang w:val="de" w:eastAsia="zh-CN" w:bidi="ar"/>
        </w:rPr>
        <w:t>experiments</w:t>
      </w:r>
      <w:r w:rsidRPr="004B2E0E">
        <w:rPr>
          <w:rFonts w:ascii="Times New Roman" w:hAnsi="Times New Roman" w:cs="Times New Roman"/>
          <w:b/>
          <w:bCs/>
          <w:sz w:val="21"/>
          <w:szCs w:val="21"/>
          <w:lang w:val="en-US" w:eastAsia="zh-CN" w:bidi="ar"/>
        </w:rPr>
        <w:t xml:space="preserve">: </w:t>
      </w:r>
      <w:r w:rsidRPr="004B2E0E">
        <w:rPr>
          <w:rFonts w:ascii="Times New Roman" w:hAnsi="Times New Roman" w:cs="Times New Roman"/>
          <w:sz w:val="21"/>
          <w:szCs w:val="21"/>
        </w:rPr>
        <w:t>A 2</w:t>
      </w:r>
      <w:r w:rsidR="0032045E" w:rsidRPr="004B2E0E">
        <w:rPr>
          <w:rFonts w:ascii="Times New Roman" w:hAnsi="Times New Roman" w:cs="Times New Roman"/>
          <w:sz w:val="21"/>
          <w:szCs w:val="21"/>
        </w:rPr>
        <w:t>5</w:t>
      </w:r>
      <w:r w:rsidRPr="004B2E0E">
        <w:rPr>
          <w:rFonts w:ascii="Times New Roman" w:hAnsi="Times New Roman" w:cs="Times New Roman"/>
          <w:sz w:val="21"/>
          <w:szCs w:val="21"/>
        </w:rPr>
        <w:t xml:space="preserve"> mL </w:t>
      </w:r>
      <w:r w:rsidR="000400D1" w:rsidRPr="004B2E0E">
        <w:rPr>
          <w:rFonts w:ascii="Times New Roman" w:hAnsi="Times New Roman" w:cs="Times New Roman"/>
          <w:sz w:val="21"/>
          <w:szCs w:val="21"/>
        </w:rPr>
        <w:t>Schlenk</w:t>
      </w:r>
      <w:r w:rsidRPr="004B2E0E">
        <w:rPr>
          <w:rFonts w:ascii="Times New Roman" w:hAnsi="Times New Roman" w:cs="Times New Roman"/>
          <w:sz w:val="21"/>
          <w:szCs w:val="21"/>
        </w:rPr>
        <w:t xml:space="preserve"> flask equi</w:t>
      </w:r>
      <w:r w:rsidRPr="004B2E0E">
        <w:rPr>
          <w:rFonts w:ascii="Times New Roman" w:hAnsi="Times New Roman" w:cs="Times New Roman"/>
          <w:sz w:val="21"/>
          <w:szCs w:val="21"/>
          <w:lang w:val="en-US" w:eastAsia="zh-CN"/>
        </w:rPr>
        <w:t>p</w:t>
      </w:r>
      <w:r w:rsidRPr="004B2E0E">
        <w:rPr>
          <w:rFonts w:ascii="Times New Roman" w:hAnsi="Times New Roman" w:cs="Times New Roman"/>
          <w:sz w:val="21"/>
          <w:szCs w:val="21"/>
        </w:rPr>
        <w:t xml:space="preserve">ped with </w:t>
      </w:r>
      <w:r w:rsidR="0032045E" w:rsidRPr="004B2E0E">
        <w:rPr>
          <w:rFonts w:ascii="Times New Roman" w:hAnsi="Times New Roman" w:cs="Times New Roman"/>
          <w:sz w:val="21"/>
          <w:szCs w:val="21"/>
        </w:rPr>
        <w:t>a magnetic bar</w:t>
      </w:r>
      <w:r w:rsidR="0032045E" w:rsidRPr="004B2E0E" w:rsidDel="0032045E">
        <w:rPr>
          <w:rFonts w:ascii="Times New Roman" w:hAnsi="Times New Roman" w:cs="Times New Roman"/>
          <w:sz w:val="21"/>
          <w:szCs w:val="21"/>
        </w:rPr>
        <w:t xml:space="preserve"> </w:t>
      </w:r>
      <w:r w:rsidRPr="004B2E0E">
        <w:rPr>
          <w:rFonts w:ascii="Times New Roman" w:hAnsi="Times New Roman" w:cs="Times New Roman"/>
          <w:sz w:val="21"/>
          <w:szCs w:val="21"/>
        </w:rPr>
        <w:t>was charged with Fe(acac)</w:t>
      </w:r>
      <w:r w:rsidRPr="004B2E0E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4B2E0E">
        <w:rPr>
          <w:rFonts w:ascii="Times New Roman" w:hAnsi="Times New Roman" w:cs="Times New Roman"/>
          <w:sz w:val="21"/>
          <w:szCs w:val="21"/>
        </w:rPr>
        <w:t xml:space="preserve"> (7.1 mg, 0.02 mmol) and </w:t>
      </w:r>
      <w:r w:rsidRPr="004B2E0E">
        <w:rPr>
          <w:rFonts w:ascii="Times New Roman" w:hAnsi="Times New Roman" w:cs="Times New Roman"/>
          <w:sz w:val="21"/>
          <w:szCs w:val="21"/>
          <w:lang w:val="en-US" w:eastAsia="zh-CN"/>
        </w:rPr>
        <w:t>s</w:t>
      </w:r>
      <w:r w:rsidRPr="004B2E0E">
        <w:rPr>
          <w:rFonts w:ascii="Times New Roman" w:hAnsi="Times New Roman" w:cs="Times New Roman"/>
          <w:sz w:val="21"/>
          <w:szCs w:val="21"/>
        </w:rPr>
        <w:t>electfluor (106.3 mg, 0.3 mmol). The flask was evacuated and refilled with N</w:t>
      </w:r>
      <w:r w:rsidRPr="004B2E0E">
        <w:rPr>
          <w:rFonts w:ascii="Times New Roman" w:hAnsi="Times New Roman" w:cs="Times New Roman"/>
          <w:sz w:val="21"/>
          <w:szCs w:val="21"/>
          <w:vertAlign w:val="subscript"/>
        </w:rPr>
        <w:t>2</w:t>
      </w:r>
      <w:r w:rsidRPr="004B2E0E">
        <w:rPr>
          <w:rFonts w:ascii="Times New Roman" w:hAnsi="Times New Roman" w:cs="Times New Roman"/>
          <w:sz w:val="21"/>
          <w:szCs w:val="21"/>
        </w:rPr>
        <w:t xml:space="preserve"> for three times. The vessel was then charged with </w:t>
      </w:r>
      <w:r w:rsidR="00854268" w:rsidRPr="004B2E0E">
        <w:rPr>
          <w:rFonts w:ascii="Times New Roman" w:hAnsi="Times New Roman" w:cs="Times New Roman"/>
          <w:sz w:val="21"/>
          <w:szCs w:val="21"/>
        </w:rPr>
        <w:t>extra dry</w:t>
      </w:r>
      <w:r w:rsidRPr="004B2E0E">
        <w:rPr>
          <w:rFonts w:ascii="Times New Roman" w:hAnsi="Times New Roman" w:cs="Times New Roman"/>
          <w:sz w:val="21"/>
          <w:szCs w:val="21"/>
        </w:rPr>
        <w:t xml:space="preserve"> CH</w:t>
      </w:r>
      <w:r w:rsidRPr="004B2E0E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4B2E0E">
        <w:rPr>
          <w:rFonts w:ascii="Times New Roman" w:hAnsi="Times New Roman" w:cs="Times New Roman"/>
          <w:sz w:val="21"/>
          <w:szCs w:val="21"/>
        </w:rPr>
        <w:t xml:space="preserve">CN (2.0 mL), alkene (0.2 mmol), TFAA (210.0 mg, 1.0 mmol), oxydibenzene (17.0 mg, 0.1 mmol) and </w:t>
      </w:r>
      <w:r w:rsidR="00EA7C7B" w:rsidRPr="004B2E0E">
        <w:rPr>
          <w:rFonts w:ascii="Times New Roman" w:hAnsi="Times New Roman" w:cs="Times New Roman"/>
          <w:sz w:val="21"/>
          <w:szCs w:val="21"/>
          <w:lang w:bidi="ar"/>
        </w:rPr>
        <w:t>isopropanol</w:t>
      </w:r>
      <w:r w:rsidR="00EA7C7B" w:rsidRPr="004B2E0E" w:rsidDel="00EA7C7B">
        <w:rPr>
          <w:rFonts w:ascii="Times New Roman" w:hAnsi="Times New Roman" w:cs="Times New Roman"/>
          <w:sz w:val="21"/>
          <w:szCs w:val="21"/>
        </w:rPr>
        <w:t xml:space="preserve"> </w:t>
      </w:r>
      <w:r w:rsidRPr="004B2E0E">
        <w:rPr>
          <w:rFonts w:ascii="Times New Roman" w:hAnsi="Times New Roman" w:cs="Times New Roman"/>
          <w:sz w:val="21"/>
          <w:szCs w:val="21"/>
        </w:rPr>
        <w:t>(24.0 mg, 0.4 mmol). The reaction mixture was stirred under nitrogen atmosphere and irradiated by blue LEDs.</w:t>
      </w:r>
      <w:r w:rsidRPr="004B2E0E">
        <w:rPr>
          <w:rFonts w:ascii="Times New Roman" w:hAnsi="Times New Roman" w:cs="Times New Roman"/>
          <w:color w:val="FF0000"/>
          <w:sz w:val="21"/>
          <w:szCs w:val="21"/>
        </w:rPr>
        <w:t xml:space="preserve"> </w:t>
      </w:r>
      <w:r w:rsidRPr="004B2E0E">
        <w:rPr>
          <w:rFonts w:ascii="Times New Roman" w:hAnsi="Times New Roman" w:cs="Times New Roman"/>
          <w:sz w:val="21"/>
          <w:szCs w:val="21"/>
        </w:rPr>
        <w:t>After completion of the reaction</w:t>
      </w:r>
      <w:r w:rsidRPr="004B2E0E">
        <w:rPr>
          <w:rFonts w:ascii="Times New Roman" w:hAnsi="Times New Roman" w:cs="Times New Roman"/>
          <w:sz w:val="21"/>
          <w:szCs w:val="21"/>
          <w:lang w:val="en-US" w:eastAsia="zh-CN"/>
        </w:rPr>
        <w:t xml:space="preserve">. </w:t>
      </w:r>
      <w:r w:rsidRPr="004B2E0E">
        <w:rPr>
          <w:rFonts w:ascii="Times New Roman" w:hAnsi="Times New Roman" w:cs="Times New Roman"/>
          <w:bCs/>
          <w:sz w:val="21"/>
          <w:szCs w:val="21"/>
        </w:rPr>
        <w:t>Then the reaction system was quenched</w:t>
      </w:r>
      <w:r w:rsidRPr="004B2E0E">
        <w:rPr>
          <w:rFonts w:ascii="Times New Roman" w:hAnsi="Times New Roman" w:cs="Times New Roman"/>
          <w:sz w:val="21"/>
          <w:szCs w:val="21"/>
        </w:rPr>
        <w:t xml:space="preserve"> by</w:t>
      </w:r>
      <w:r w:rsidRPr="004B2E0E">
        <w:rPr>
          <w:rFonts w:ascii="Times New Roman" w:hAnsi="Times New Roman" w:cs="Times New Roman"/>
          <w:sz w:val="21"/>
          <w:szCs w:val="21"/>
          <w:lang w:val="en-US" w:eastAsia="zh-CN"/>
        </w:rPr>
        <w:t xml:space="preserve"> t</w:t>
      </w:r>
      <w:r w:rsidRPr="004B2E0E">
        <w:rPr>
          <w:rFonts w:ascii="Times New Roman" w:hAnsi="Times New Roman" w:cs="Times New Roman"/>
          <w:sz w:val="21"/>
          <w:szCs w:val="21"/>
        </w:rPr>
        <w:t>riethylamine</w:t>
      </w:r>
      <w:r w:rsidRPr="004B2E0E">
        <w:rPr>
          <w:rFonts w:ascii="Times New Roman" w:hAnsi="Times New Roman" w:cs="Times New Roman"/>
          <w:sz w:val="21"/>
          <w:szCs w:val="21"/>
          <w:lang w:val="en-US" w:eastAsia="zh-CN"/>
        </w:rPr>
        <w:t>, dilute</w:t>
      </w:r>
      <w:r w:rsidR="00EE6684" w:rsidRPr="004B2E0E">
        <w:rPr>
          <w:rFonts w:ascii="Times New Roman" w:hAnsi="Times New Roman" w:cs="Times New Roman"/>
          <w:sz w:val="21"/>
          <w:szCs w:val="21"/>
          <w:lang w:val="en-US" w:eastAsia="zh-CN"/>
        </w:rPr>
        <w:t>d</w:t>
      </w:r>
      <w:r w:rsidRPr="004B2E0E">
        <w:rPr>
          <w:rFonts w:ascii="Times New Roman" w:hAnsi="Times New Roman" w:cs="Times New Roman"/>
          <w:sz w:val="21"/>
          <w:szCs w:val="21"/>
          <w:lang w:val="en-US" w:eastAsia="zh-CN"/>
        </w:rPr>
        <w:t xml:space="preserve"> with </w:t>
      </w:r>
      <w:r w:rsidRPr="004B2E0E">
        <w:rPr>
          <w:rFonts w:ascii="Times New Roman" w:hAnsi="Times New Roman" w:cs="Times New Roman"/>
          <w:sz w:val="21"/>
          <w:szCs w:val="21"/>
        </w:rPr>
        <w:t>EtOAc.</w:t>
      </w:r>
      <w:r w:rsidRPr="004B2E0E">
        <w:rPr>
          <w:rFonts w:ascii="Times New Roman" w:hAnsi="Times New Roman" w:cs="Times New Roman"/>
          <w:sz w:val="21"/>
          <w:szCs w:val="21"/>
          <w:lang w:val="en-US" w:eastAsia="zh-CN"/>
        </w:rPr>
        <w:t xml:space="preserve">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Yields were determined by GC analysis of the crude reaction mixture, using biphenyl as an internal standard. O</w:t>
      </w:r>
      <w:r w:rsidRPr="004B2E0E">
        <w:rPr>
          <w:rFonts w:ascii="Times New Roman" w:hAnsi="Times New Roman" w:cs="Times New Roman"/>
          <w:kern w:val="2"/>
          <w:sz w:val="21"/>
          <w:szCs w:val="21"/>
          <w:lang w:bidi="ar"/>
        </w:rPr>
        <w:t xml:space="preserve">bserved product </w:t>
      </w:r>
      <w:r w:rsidR="006D719A">
        <w:rPr>
          <w:rFonts w:ascii="Times New Roman" w:hAnsi="Times New Roman" w:cs="Times New Roman"/>
          <w:b/>
          <w:bCs/>
          <w:kern w:val="2"/>
          <w:sz w:val="21"/>
          <w:szCs w:val="21"/>
          <w:lang w:bidi="ar"/>
        </w:rPr>
        <w:t>6</w:t>
      </w:r>
      <w:r w:rsidRPr="004B2E0E">
        <w:rPr>
          <w:rFonts w:ascii="Times New Roman" w:hAnsi="Times New Roman" w:cs="Times New Roman"/>
          <w:kern w:val="2"/>
          <w:sz w:val="21"/>
          <w:szCs w:val="21"/>
          <w:lang w:bidi="ar"/>
        </w:rPr>
        <w:t xml:space="preserve"> formation occurred only during periods of light i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r</w:t>
      </w:r>
      <w:r w:rsidRPr="004B2E0E">
        <w:rPr>
          <w:rFonts w:ascii="Times New Roman" w:hAnsi="Times New Roman" w:cs="Times New Roman"/>
          <w:kern w:val="2"/>
          <w:sz w:val="21"/>
          <w:szCs w:val="21"/>
          <w:lang w:bidi="ar"/>
        </w:rPr>
        <w:t>radiation, which ruled out a radical chain mechanism.</w:t>
      </w:r>
    </w:p>
    <w:p w14:paraId="76DA66B7" w14:textId="35CD2CF6" w:rsidR="001C21F7" w:rsidRPr="004B2E0E" w:rsidRDefault="00000000" w:rsidP="00757C89">
      <w:pPr>
        <w:spacing w:before="120" w:line="240" w:lineRule="atLeast"/>
        <w:ind w:firstLineChars="50" w:firstLine="105"/>
        <w:jc w:val="both"/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</w:pPr>
      <w:r w:rsidRPr="004B2E0E"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t xml:space="preserve">General procedure for kinetic of </w:t>
      </w:r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Fe(acac)</w:t>
      </w:r>
      <w:r w:rsidRPr="004B2E0E">
        <w:rPr>
          <w:rFonts w:ascii="Times New Roman" w:hAnsi="Times New Roman" w:cs="Times New Roman"/>
          <w:b/>
          <w:bCs/>
          <w:kern w:val="2"/>
          <w:sz w:val="21"/>
          <w:szCs w:val="21"/>
          <w:vertAlign w:val="subscript"/>
          <w:lang w:val="en-US" w:eastAsia="zh-CN" w:bidi="ar"/>
        </w:rPr>
        <w:t>3</w:t>
      </w:r>
      <w:r w:rsidRPr="004B2E0E">
        <w:rPr>
          <w:rFonts w:ascii="Times New Roman" w:hAnsi="Times New Roman" w:cs="Times New Roman"/>
          <w:b/>
          <w:bCs/>
          <w:color w:val="000000" w:themeColor="text1"/>
          <w:sz w:val="21"/>
          <w:szCs w:val="21"/>
          <w:lang w:val="en-US" w:eastAsia="zh-CN"/>
        </w:rPr>
        <w:t>:</w:t>
      </w:r>
      <w:r w:rsidRPr="004B2E0E">
        <w:rPr>
          <w:rFonts w:ascii="Times New Roman" w:hAnsi="Times New Roman" w:cs="Times New Roman"/>
          <w:b/>
          <w:bCs/>
          <w:color w:val="231F20"/>
          <w:sz w:val="21"/>
          <w:szCs w:val="21"/>
          <w:lang w:val="en-US" w:eastAsia="zh-CN" w:bidi="ar"/>
        </w:rPr>
        <w:t xml:space="preserve"> </w:t>
      </w:r>
      <w:r w:rsidRPr="004B2E0E">
        <w:rPr>
          <w:rFonts w:ascii="Times New Roman" w:hAnsi="Times New Roman" w:cs="Times New Roman"/>
          <w:sz w:val="21"/>
          <w:szCs w:val="21"/>
        </w:rPr>
        <w:t>A 2</w:t>
      </w:r>
      <w:r w:rsidR="0032045E" w:rsidRPr="004B2E0E">
        <w:rPr>
          <w:rFonts w:ascii="Times New Roman" w:hAnsi="Times New Roman" w:cs="Times New Roman"/>
          <w:sz w:val="21"/>
          <w:szCs w:val="21"/>
        </w:rPr>
        <w:t>5</w:t>
      </w:r>
      <w:r w:rsidRPr="004B2E0E">
        <w:rPr>
          <w:rFonts w:ascii="Times New Roman" w:hAnsi="Times New Roman" w:cs="Times New Roman"/>
          <w:sz w:val="21"/>
          <w:szCs w:val="21"/>
        </w:rPr>
        <w:t xml:space="preserve"> mL </w:t>
      </w:r>
      <w:r w:rsidR="000400D1" w:rsidRPr="004B2E0E">
        <w:rPr>
          <w:rFonts w:ascii="Times New Roman" w:hAnsi="Times New Roman" w:cs="Times New Roman"/>
          <w:sz w:val="21"/>
          <w:szCs w:val="21"/>
        </w:rPr>
        <w:t>Schlenk</w:t>
      </w:r>
      <w:r w:rsidRPr="004B2E0E">
        <w:rPr>
          <w:rFonts w:ascii="Times New Roman" w:hAnsi="Times New Roman" w:cs="Times New Roman"/>
          <w:sz w:val="21"/>
          <w:szCs w:val="21"/>
        </w:rPr>
        <w:t xml:space="preserve"> flask equipped with </w:t>
      </w:r>
      <w:r w:rsidR="0032045E" w:rsidRPr="004B2E0E">
        <w:rPr>
          <w:rFonts w:ascii="Times New Roman" w:hAnsi="Times New Roman" w:cs="Times New Roman"/>
          <w:sz w:val="21"/>
          <w:szCs w:val="21"/>
        </w:rPr>
        <w:t>a magnetic bar</w:t>
      </w:r>
      <w:r w:rsidR="0032045E" w:rsidRPr="004B2E0E" w:rsidDel="0032045E">
        <w:rPr>
          <w:rFonts w:ascii="Times New Roman" w:hAnsi="Times New Roman" w:cs="Times New Roman"/>
          <w:sz w:val="21"/>
          <w:szCs w:val="21"/>
        </w:rPr>
        <w:t xml:space="preserve"> </w:t>
      </w:r>
      <w:r w:rsidRPr="004B2E0E">
        <w:rPr>
          <w:rFonts w:ascii="Times New Roman" w:hAnsi="Times New Roman" w:cs="Times New Roman"/>
          <w:sz w:val="21"/>
          <w:szCs w:val="21"/>
        </w:rPr>
        <w:t xml:space="preserve">was charged with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Fe(acac)</w:t>
      </w:r>
      <w:r w:rsidRPr="004B2E0E">
        <w:rPr>
          <w:rFonts w:ascii="Times New Roman" w:hAnsi="Times New Roman" w:cs="Times New Roman"/>
          <w:kern w:val="2"/>
          <w:sz w:val="21"/>
          <w:szCs w:val="21"/>
          <w:vertAlign w:val="subscript"/>
          <w:lang w:val="en-US" w:eastAsia="zh-CN" w:bidi="ar"/>
        </w:rPr>
        <w:t>3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(0.001 mmol, 0.002 mmol, 0.003 mmol, 0.004 mmol, 0.005 mmol, 0.006 mmol)</w:t>
      </w:r>
      <w:r w:rsidRPr="004B2E0E">
        <w:rPr>
          <w:rFonts w:ascii="Times New Roman" w:hAnsi="Times New Roman" w:cs="Times New Roman"/>
          <w:sz w:val="21"/>
          <w:szCs w:val="21"/>
        </w:rPr>
        <w:t xml:space="preserve"> and </w:t>
      </w:r>
      <w:r w:rsidRPr="004B2E0E">
        <w:rPr>
          <w:rFonts w:ascii="Times New Roman" w:hAnsi="Times New Roman" w:cs="Times New Roman"/>
          <w:sz w:val="21"/>
          <w:szCs w:val="21"/>
          <w:lang w:val="en-US" w:eastAsia="zh-CN"/>
        </w:rPr>
        <w:t>s</w:t>
      </w:r>
      <w:r w:rsidRPr="004B2E0E">
        <w:rPr>
          <w:rFonts w:ascii="Times New Roman" w:hAnsi="Times New Roman" w:cs="Times New Roman"/>
          <w:sz w:val="21"/>
          <w:szCs w:val="21"/>
        </w:rPr>
        <w:t>electfluor (106.3 mg, 0.3 mmol). The flask was evacuated and refilled with N</w:t>
      </w:r>
      <w:r w:rsidRPr="004B2E0E">
        <w:rPr>
          <w:rFonts w:ascii="Times New Roman" w:hAnsi="Times New Roman" w:cs="Times New Roman"/>
          <w:sz w:val="21"/>
          <w:szCs w:val="21"/>
          <w:vertAlign w:val="subscript"/>
        </w:rPr>
        <w:t>2</w:t>
      </w:r>
      <w:r w:rsidRPr="004B2E0E">
        <w:rPr>
          <w:rFonts w:ascii="Times New Roman" w:hAnsi="Times New Roman" w:cs="Times New Roman"/>
          <w:sz w:val="21"/>
          <w:szCs w:val="21"/>
        </w:rPr>
        <w:t xml:space="preserve"> for three times. The vessel was then charged with </w:t>
      </w:r>
      <w:r w:rsidR="00854268" w:rsidRPr="004B2E0E">
        <w:rPr>
          <w:rFonts w:ascii="Times New Roman" w:hAnsi="Times New Roman" w:cs="Times New Roman"/>
          <w:sz w:val="21"/>
          <w:szCs w:val="21"/>
        </w:rPr>
        <w:t>extra dry</w:t>
      </w:r>
      <w:r w:rsidRPr="004B2E0E">
        <w:rPr>
          <w:rFonts w:ascii="Times New Roman" w:hAnsi="Times New Roman" w:cs="Times New Roman"/>
          <w:sz w:val="21"/>
          <w:szCs w:val="21"/>
        </w:rPr>
        <w:t xml:space="preserve"> CH</w:t>
      </w:r>
      <w:r w:rsidRPr="004B2E0E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4B2E0E">
        <w:rPr>
          <w:rFonts w:ascii="Times New Roman" w:hAnsi="Times New Roman" w:cs="Times New Roman"/>
          <w:sz w:val="21"/>
          <w:szCs w:val="21"/>
        </w:rPr>
        <w:t xml:space="preserve">CN (2.0 mL), alkene (0.2 mmol), TFAA (210.0 mg, 1.0 mmol), oxydibenzene (17.0 mg, 0.1 mmol) and </w:t>
      </w:r>
      <w:r w:rsidR="00EA7C7B" w:rsidRPr="004B2E0E">
        <w:rPr>
          <w:rFonts w:ascii="Times New Roman" w:hAnsi="Times New Roman" w:cs="Times New Roman"/>
          <w:sz w:val="21"/>
          <w:szCs w:val="21"/>
          <w:lang w:bidi="ar"/>
        </w:rPr>
        <w:t>isopropanol</w:t>
      </w:r>
      <w:r w:rsidR="00EA7C7B" w:rsidRPr="004B2E0E" w:rsidDel="00EA7C7B">
        <w:rPr>
          <w:rFonts w:ascii="Times New Roman" w:hAnsi="Times New Roman" w:cs="Times New Roman"/>
          <w:sz w:val="21"/>
          <w:szCs w:val="21"/>
        </w:rPr>
        <w:t xml:space="preserve"> </w:t>
      </w:r>
      <w:r w:rsidRPr="004B2E0E">
        <w:rPr>
          <w:rFonts w:ascii="Times New Roman" w:hAnsi="Times New Roman" w:cs="Times New Roman"/>
          <w:sz w:val="21"/>
          <w:szCs w:val="21"/>
        </w:rPr>
        <w:t>(24.0 mg, 0.4 mmol). The reaction mixture was stirred under nitrogen atmosphere and irradiated by blue LEDs</w:t>
      </w:r>
      <w:r w:rsidRPr="004B2E0E">
        <w:rPr>
          <w:rFonts w:ascii="Times New Roman" w:hAnsi="Times New Roman" w:cs="Times New Roman"/>
          <w:sz w:val="21"/>
          <w:szCs w:val="21"/>
          <w:lang w:val="en-US" w:eastAsia="zh-CN"/>
        </w:rPr>
        <w:t xml:space="preserve"> </w:t>
      </w:r>
      <w:r w:rsidR="001B55AA">
        <w:rPr>
          <w:rFonts w:ascii="Times New Roman" w:hAnsi="Times New Roman" w:cs="Times New Roman"/>
          <w:sz w:val="21"/>
          <w:szCs w:val="21"/>
          <w:lang w:val="en-US" w:eastAsia="zh-CN"/>
        </w:rPr>
        <w:t xml:space="preserve">for </w:t>
      </w:r>
      <w:r w:rsidRPr="004B2E0E">
        <w:rPr>
          <w:rFonts w:ascii="Times New Roman" w:hAnsi="Times New Roman" w:cs="Times New Roman"/>
          <w:sz w:val="21"/>
          <w:szCs w:val="21"/>
          <w:lang w:val="en-US" w:eastAsia="zh-CN"/>
        </w:rPr>
        <w:t>1.5 h</w:t>
      </w:r>
      <w:r w:rsidRPr="004B2E0E">
        <w:rPr>
          <w:rFonts w:ascii="Times New Roman" w:hAnsi="Times New Roman" w:cs="Times New Roman"/>
          <w:sz w:val="21"/>
          <w:szCs w:val="21"/>
        </w:rPr>
        <w:t>.</w:t>
      </w:r>
      <w:r w:rsidRPr="004B2E0E">
        <w:rPr>
          <w:rFonts w:ascii="Times New Roman" w:hAnsi="Times New Roman" w:cs="Times New Roman"/>
          <w:color w:val="FF0000"/>
          <w:sz w:val="21"/>
          <w:szCs w:val="21"/>
        </w:rPr>
        <w:t xml:space="preserve"> </w:t>
      </w:r>
      <w:r w:rsidRPr="004B2E0E">
        <w:rPr>
          <w:rFonts w:ascii="Times New Roman" w:hAnsi="Times New Roman" w:cs="Times New Roman"/>
          <w:sz w:val="21"/>
          <w:szCs w:val="21"/>
        </w:rPr>
        <w:t>After completion of the reaction</w:t>
      </w:r>
      <w:r w:rsidRPr="004B2E0E">
        <w:rPr>
          <w:rFonts w:ascii="Times New Roman" w:hAnsi="Times New Roman" w:cs="Times New Roman"/>
          <w:sz w:val="21"/>
          <w:szCs w:val="21"/>
          <w:lang w:val="en-US" w:eastAsia="zh-CN"/>
        </w:rPr>
        <w:t xml:space="preserve">. </w:t>
      </w:r>
      <w:r w:rsidRPr="004B2E0E">
        <w:rPr>
          <w:rFonts w:ascii="Times New Roman" w:hAnsi="Times New Roman" w:cs="Times New Roman"/>
          <w:bCs/>
          <w:sz w:val="21"/>
          <w:szCs w:val="21"/>
        </w:rPr>
        <w:t>Then the reaction system was quenched</w:t>
      </w:r>
      <w:r w:rsidRPr="004B2E0E">
        <w:rPr>
          <w:rFonts w:ascii="Times New Roman" w:hAnsi="Times New Roman" w:cs="Times New Roman"/>
          <w:sz w:val="21"/>
          <w:szCs w:val="21"/>
        </w:rPr>
        <w:t xml:space="preserve"> by</w:t>
      </w:r>
      <w:r w:rsidRPr="004B2E0E">
        <w:rPr>
          <w:rFonts w:ascii="Times New Roman" w:hAnsi="Times New Roman" w:cs="Times New Roman"/>
          <w:sz w:val="21"/>
          <w:szCs w:val="21"/>
          <w:lang w:val="en-US" w:eastAsia="zh-CN"/>
        </w:rPr>
        <w:t xml:space="preserve"> t</w:t>
      </w:r>
      <w:r w:rsidRPr="004B2E0E">
        <w:rPr>
          <w:rFonts w:ascii="Times New Roman" w:hAnsi="Times New Roman" w:cs="Times New Roman"/>
          <w:sz w:val="21"/>
          <w:szCs w:val="21"/>
        </w:rPr>
        <w:t>riethylamine</w:t>
      </w:r>
      <w:r w:rsidRPr="004B2E0E">
        <w:rPr>
          <w:rFonts w:ascii="Times New Roman" w:hAnsi="Times New Roman" w:cs="Times New Roman"/>
          <w:sz w:val="21"/>
          <w:szCs w:val="21"/>
          <w:lang w:val="en-US" w:eastAsia="zh-CN"/>
        </w:rPr>
        <w:t>, dilute</w:t>
      </w:r>
      <w:r w:rsidR="00EE6684" w:rsidRPr="004B2E0E">
        <w:rPr>
          <w:rFonts w:ascii="Times New Roman" w:hAnsi="Times New Roman" w:cs="Times New Roman"/>
          <w:sz w:val="21"/>
          <w:szCs w:val="21"/>
          <w:lang w:val="en-US" w:eastAsia="zh-CN"/>
        </w:rPr>
        <w:t>d</w:t>
      </w:r>
      <w:r w:rsidRPr="004B2E0E">
        <w:rPr>
          <w:rFonts w:ascii="Times New Roman" w:hAnsi="Times New Roman" w:cs="Times New Roman"/>
          <w:sz w:val="21"/>
          <w:szCs w:val="21"/>
          <w:lang w:val="en-US" w:eastAsia="zh-CN"/>
        </w:rPr>
        <w:t xml:space="preserve"> with </w:t>
      </w:r>
      <w:r w:rsidRPr="004B2E0E">
        <w:rPr>
          <w:rFonts w:ascii="Times New Roman" w:hAnsi="Times New Roman" w:cs="Times New Roman"/>
          <w:sz w:val="21"/>
          <w:szCs w:val="21"/>
        </w:rPr>
        <w:t>EtOAc.</w:t>
      </w:r>
      <w:r w:rsidRPr="004B2E0E">
        <w:rPr>
          <w:rFonts w:ascii="Times New Roman" w:hAnsi="Times New Roman" w:cs="Times New Roman"/>
          <w:sz w:val="21"/>
          <w:szCs w:val="21"/>
          <w:lang w:val="en-US" w:eastAsia="zh-CN"/>
        </w:rPr>
        <w:t xml:space="preserve"> </w:t>
      </w:r>
      <w:r w:rsidRPr="004B2E0E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Yields were determined by GC analysis of the crude reaction mixture, using biphenyl as an internal standard.</w:t>
      </w:r>
    </w:p>
    <w:p w14:paraId="33A36421" w14:textId="304320AF" w:rsidR="001C21F7" w:rsidRPr="004B2E0E" w:rsidRDefault="00913C20" w:rsidP="00757C89">
      <w:pPr>
        <w:spacing w:before="120" w:line="360" w:lineRule="auto"/>
        <w:ind w:firstLineChars="50" w:firstLine="120"/>
        <w:jc w:val="center"/>
        <w:rPr>
          <w:rFonts w:ascii="Times New Roman" w:hAnsi="Times New Roman" w:cs="Times New Roman"/>
          <w:sz w:val="14"/>
          <w:szCs w:val="14"/>
        </w:rPr>
      </w:pPr>
      <w:r>
        <w:object w:dxaOrig="11439" w:dyaOrig="1486" w14:anchorId="72D2D843">
          <v:shape id="_x0000_i1045" type="#_x0000_t75" style="width:381.5pt;height:50pt" o:ole="">
            <v:imagedata r:id="rId55" o:title=""/>
          </v:shape>
          <o:OLEObject Type="Embed" ProgID="ChemDraw.Document.6.0" ShapeID="_x0000_i1045" DrawAspect="Content" ObjectID="_1756131433" r:id="rId56"/>
        </w:object>
      </w:r>
    </w:p>
    <w:p w14:paraId="1C706D5E" w14:textId="424DB67F" w:rsidR="001C21F7" w:rsidRPr="004B2E0E" w:rsidRDefault="00913C20" w:rsidP="00757C89">
      <w:pPr>
        <w:pStyle w:val="ab"/>
        <w:spacing w:before="120" w:beforeAutospacing="0" w:afterAutospacing="0"/>
        <w:jc w:val="center"/>
        <w:rPr>
          <w:rFonts w:ascii="Times New Roman" w:hAnsi="Times New Roman" w:hint="default"/>
          <w:sz w:val="14"/>
          <w:szCs w:val="14"/>
        </w:rPr>
      </w:pPr>
      <w:r w:rsidRPr="004B2E0E">
        <w:rPr>
          <w:rFonts w:ascii="Times New Roman" w:eastAsia="等线" w:hAnsi="Times New Roman" w:hint="default"/>
          <w:kern w:val="2"/>
          <w:sz w:val="14"/>
          <w:szCs w:val="14"/>
          <w:lang w:bidi="ar"/>
        </w:rPr>
        <w:object w:dxaOrig="3912" w:dyaOrig="3324" w14:anchorId="208C95B5">
          <v:shape id="_x0000_i1046" type="#_x0000_t75" style="width:195pt;height:165pt;mso-position-vertical:absolute" o:ole="">
            <v:imagedata r:id="rId57" o:title=""/>
          </v:shape>
          <o:OLEObject Type="Embed" ProgID="ChemDraw.Document.6.0" ShapeID="_x0000_i1046" DrawAspect="Content" ObjectID="_1756131434" r:id="rId58"/>
        </w:object>
      </w:r>
    </w:p>
    <w:p w14:paraId="1DB22016" w14:textId="793EBA05" w:rsidR="001C21F7" w:rsidRPr="00666DB0" w:rsidRDefault="00000000" w:rsidP="00757C89">
      <w:pPr>
        <w:pStyle w:val="ab"/>
        <w:widowControl w:val="0"/>
        <w:spacing w:before="120" w:beforeAutospacing="0" w:afterAutospacing="0" w:line="240" w:lineRule="atLeast"/>
        <w:ind w:firstLineChars="200" w:firstLine="420"/>
        <w:jc w:val="center"/>
        <w:rPr>
          <w:rFonts w:ascii="Times New Roman" w:eastAsia="等线" w:hAnsi="Times New Roman" w:hint="default"/>
          <w:color w:val="231F20"/>
          <w:kern w:val="2"/>
          <w:sz w:val="21"/>
          <w:szCs w:val="21"/>
          <w:vertAlign w:val="subscript"/>
          <w:lang w:bidi="ar"/>
        </w:rPr>
      </w:pPr>
      <w:r w:rsidRPr="00666DB0">
        <w:rPr>
          <w:rFonts w:ascii="Times New Roman" w:eastAsia="等线" w:hAnsi="Times New Roman" w:hint="default"/>
          <w:b/>
          <w:bCs/>
          <w:kern w:val="2"/>
          <w:sz w:val="21"/>
          <w:szCs w:val="21"/>
          <w:lang w:bidi="ar"/>
        </w:rPr>
        <w:t>Fig</w:t>
      </w:r>
      <w:r w:rsidR="00E61F95">
        <w:rPr>
          <w:rFonts w:ascii="Times New Roman" w:eastAsia="等线" w:hAnsi="Times New Roman" w:hint="default"/>
          <w:b/>
          <w:bCs/>
          <w:kern w:val="2"/>
          <w:sz w:val="21"/>
          <w:szCs w:val="21"/>
          <w:lang w:bidi="ar"/>
        </w:rPr>
        <w:t>.</w:t>
      </w:r>
      <w:r w:rsidRPr="00666DB0">
        <w:rPr>
          <w:rFonts w:ascii="Times New Roman" w:eastAsia="等线" w:hAnsi="Times New Roman" w:hint="default"/>
          <w:b/>
          <w:bCs/>
          <w:kern w:val="2"/>
          <w:sz w:val="21"/>
          <w:szCs w:val="21"/>
          <w:lang w:bidi="ar"/>
        </w:rPr>
        <w:t xml:space="preserve"> S2</w:t>
      </w:r>
      <w:r w:rsidR="004924DC">
        <w:rPr>
          <w:rFonts w:ascii="Times New Roman" w:eastAsia="等线" w:hAnsi="Times New Roman" w:hint="default"/>
          <w:b/>
          <w:bCs/>
          <w:kern w:val="2"/>
          <w:sz w:val="21"/>
          <w:szCs w:val="21"/>
          <w:lang w:bidi="ar"/>
        </w:rPr>
        <w:t>3</w:t>
      </w:r>
      <w:r w:rsidRPr="00666DB0">
        <w:rPr>
          <w:rFonts w:ascii="Times New Roman" w:eastAsia="等线" w:hAnsi="Times New Roman" w:hint="default"/>
          <w:kern w:val="2"/>
          <w:sz w:val="21"/>
          <w:szCs w:val="21"/>
          <w:lang w:bidi="ar"/>
        </w:rPr>
        <w:t xml:space="preserve"> Kinetic studies for </w:t>
      </w:r>
      <w:r w:rsidRPr="00666DB0">
        <w:rPr>
          <w:rFonts w:ascii="Times New Roman" w:eastAsia="等线" w:hAnsi="Times New Roman" w:hint="default"/>
          <w:color w:val="231F20"/>
          <w:kern w:val="2"/>
          <w:sz w:val="21"/>
          <w:szCs w:val="21"/>
          <w:lang w:bidi="ar"/>
        </w:rPr>
        <w:t>Fe(acac)</w:t>
      </w:r>
      <w:r w:rsidRPr="00666DB0">
        <w:rPr>
          <w:rFonts w:ascii="Times New Roman" w:eastAsia="等线" w:hAnsi="Times New Roman" w:hint="default"/>
          <w:color w:val="231F20"/>
          <w:kern w:val="2"/>
          <w:sz w:val="21"/>
          <w:szCs w:val="21"/>
          <w:vertAlign w:val="subscript"/>
          <w:lang w:bidi="ar"/>
        </w:rPr>
        <w:t>3</w:t>
      </w:r>
      <w:bookmarkStart w:id="24" w:name="_Toc140006520"/>
      <w:r w:rsidR="00211EF3" w:rsidRPr="00211EF3">
        <w:rPr>
          <w:rFonts w:ascii="Times New Roman" w:eastAsia="等线" w:hAnsi="Times New Roman" w:hint="default"/>
          <w:color w:val="231F20"/>
          <w:kern w:val="2"/>
          <w:sz w:val="21"/>
          <w:szCs w:val="21"/>
          <w:lang w:bidi="ar"/>
        </w:rPr>
        <w:t>.</w:t>
      </w:r>
    </w:p>
    <w:bookmarkEnd w:id="24"/>
    <w:p w14:paraId="5585BC8A" w14:textId="647CE6E5" w:rsidR="001C21F7" w:rsidRDefault="00000000" w:rsidP="00757C89">
      <w:pPr>
        <w:spacing w:before="120" w:line="240" w:lineRule="atLeast"/>
        <w:ind w:firstLineChars="50" w:firstLine="105"/>
        <w:jc w:val="both"/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</w:pPr>
      <w:r w:rsidRPr="00666DB0"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t xml:space="preserve">General procedure for kinetic of </w:t>
      </w:r>
      <w:r w:rsidRPr="00666DB0">
        <w:rPr>
          <w:rFonts w:ascii="Times New Roman" w:hAnsi="Times New Roman" w:cs="Times New Roman"/>
          <w:b/>
          <w:bCs/>
          <w:kern w:val="2"/>
          <w:sz w:val="21"/>
          <w:szCs w:val="21"/>
          <w:lang w:val="en-US" w:eastAsia="zh-CN" w:bidi="ar"/>
        </w:rPr>
        <w:t>TFAA</w:t>
      </w:r>
      <w:r w:rsidRPr="00666DB0">
        <w:rPr>
          <w:rFonts w:ascii="Times New Roman" w:hAnsi="Times New Roman" w:cs="Times New Roman"/>
          <w:b/>
          <w:bCs/>
          <w:color w:val="000000" w:themeColor="text1"/>
          <w:sz w:val="21"/>
          <w:szCs w:val="21"/>
          <w:lang w:val="en-US" w:eastAsia="zh-CN"/>
        </w:rPr>
        <w:t>:</w:t>
      </w:r>
      <w:r w:rsidRPr="00666DB0">
        <w:rPr>
          <w:rFonts w:ascii="Times New Roman" w:hAnsi="Times New Roman" w:cs="Times New Roman"/>
          <w:b/>
          <w:bCs/>
          <w:color w:val="231F20"/>
          <w:sz w:val="21"/>
          <w:szCs w:val="21"/>
          <w:lang w:val="en-US" w:eastAsia="zh-CN" w:bidi="ar"/>
        </w:rPr>
        <w:t xml:space="preserve"> </w:t>
      </w:r>
      <w:r w:rsidRPr="00666DB0">
        <w:rPr>
          <w:rFonts w:ascii="Times New Roman" w:hAnsi="Times New Roman" w:cs="Times New Roman"/>
          <w:sz w:val="21"/>
          <w:szCs w:val="21"/>
        </w:rPr>
        <w:t>A 2</w:t>
      </w:r>
      <w:r w:rsidR="00C3337A" w:rsidRPr="00666DB0">
        <w:rPr>
          <w:rFonts w:ascii="Times New Roman" w:hAnsi="Times New Roman" w:cs="Times New Roman"/>
          <w:sz w:val="21"/>
          <w:szCs w:val="21"/>
        </w:rPr>
        <w:t>5</w:t>
      </w:r>
      <w:r w:rsidRPr="00666DB0">
        <w:rPr>
          <w:rFonts w:ascii="Times New Roman" w:hAnsi="Times New Roman" w:cs="Times New Roman"/>
          <w:sz w:val="21"/>
          <w:szCs w:val="21"/>
        </w:rPr>
        <w:t xml:space="preserve"> mL </w:t>
      </w:r>
      <w:r w:rsidR="000400D1" w:rsidRPr="00666DB0">
        <w:rPr>
          <w:rFonts w:ascii="Times New Roman" w:hAnsi="Times New Roman" w:cs="Times New Roman"/>
          <w:sz w:val="21"/>
          <w:szCs w:val="21"/>
        </w:rPr>
        <w:t>Schlenk</w:t>
      </w:r>
      <w:r w:rsidRPr="00666DB0">
        <w:rPr>
          <w:rFonts w:ascii="Times New Roman" w:hAnsi="Times New Roman" w:cs="Times New Roman"/>
          <w:sz w:val="21"/>
          <w:szCs w:val="21"/>
        </w:rPr>
        <w:t xml:space="preserve"> flask equipped with </w:t>
      </w:r>
      <w:r w:rsidR="00C3337A" w:rsidRPr="00666DB0">
        <w:rPr>
          <w:rFonts w:ascii="Times New Roman" w:hAnsi="Times New Roman" w:cs="Times New Roman"/>
          <w:sz w:val="21"/>
          <w:szCs w:val="21"/>
        </w:rPr>
        <w:t>a magnetic bar</w:t>
      </w:r>
      <w:r w:rsidR="00C3337A" w:rsidRPr="00666DB0" w:rsidDel="00C3337A">
        <w:rPr>
          <w:rFonts w:ascii="Times New Roman" w:hAnsi="Times New Roman" w:cs="Times New Roman"/>
          <w:sz w:val="21"/>
          <w:szCs w:val="21"/>
        </w:rPr>
        <w:t xml:space="preserve"> </w:t>
      </w:r>
      <w:r w:rsidRPr="00666DB0">
        <w:rPr>
          <w:rFonts w:ascii="Times New Roman" w:hAnsi="Times New Roman" w:cs="Times New Roman"/>
          <w:sz w:val="21"/>
          <w:szCs w:val="21"/>
        </w:rPr>
        <w:t xml:space="preserve">was charged with </w:t>
      </w:r>
      <w:r w:rsidRPr="00666DB0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Fe(acac)</w:t>
      </w:r>
      <w:r w:rsidRPr="00666DB0">
        <w:rPr>
          <w:rFonts w:ascii="Times New Roman" w:hAnsi="Times New Roman" w:cs="Times New Roman"/>
          <w:kern w:val="2"/>
          <w:sz w:val="21"/>
          <w:szCs w:val="21"/>
          <w:vertAlign w:val="subscript"/>
          <w:lang w:val="en-US" w:eastAsia="zh-CN" w:bidi="ar"/>
        </w:rPr>
        <w:t>3</w:t>
      </w:r>
      <w:r w:rsidRPr="00666DB0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 xml:space="preserve"> (7.1 mg, 0.02 mmol)</w:t>
      </w:r>
      <w:r w:rsidRPr="00666DB0">
        <w:rPr>
          <w:rFonts w:ascii="Times New Roman" w:hAnsi="Times New Roman" w:cs="Times New Roman"/>
          <w:sz w:val="21"/>
          <w:szCs w:val="21"/>
        </w:rPr>
        <w:t xml:space="preserve"> and </w:t>
      </w:r>
      <w:r w:rsidRPr="00666DB0">
        <w:rPr>
          <w:rFonts w:ascii="Times New Roman" w:hAnsi="Times New Roman" w:cs="Times New Roman"/>
          <w:sz w:val="21"/>
          <w:szCs w:val="21"/>
          <w:lang w:val="en-US" w:eastAsia="zh-CN"/>
        </w:rPr>
        <w:t>s</w:t>
      </w:r>
      <w:r w:rsidRPr="00666DB0">
        <w:rPr>
          <w:rFonts w:ascii="Times New Roman" w:hAnsi="Times New Roman" w:cs="Times New Roman"/>
          <w:sz w:val="21"/>
          <w:szCs w:val="21"/>
        </w:rPr>
        <w:t xml:space="preserve">electfluor (106.3 mg, 0.3 mmol). The flask </w:t>
      </w:r>
      <w:r w:rsidRPr="00666DB0">
        <w:rPr>
          <w:rFonts w:ascii="Times New Roman" w:hAnsi="Times New Roman" w:cs="Times New Roman"/>
          <w:sz w:val="21"/>
          <w:szCs w:val="21"/>
        </w:rPr>
        <w:lastRenderedPageBreak/>
        <w:t>was evacuated and refilled with N</w:t>
      </w:r>
      <w:r w:rsidRPr="00666DB0">
        <w:rPr>
          <w:rFonts w:ascii="Times New Roman" w:hAnsi="Times New Roman" w:cs="Times New Roman"/>
          <w:sz w:val="21"/>
          <w:szCs w:val="21"/>
          <w:vertAlign w:val="subscript"/>
        </w:rPr>
        <w:t>2</w:t>
      </w:r>
      <w:r w:rsidRPr="00666DB0">
        <w:rPr>
          <w:rFonts w:ascii="Times New Roman" w:hAnsi="Times New Roman" w:cs="Times New Roman"/>
          <w:sz w:val="21"/>
          <w:szCs w:val="21"/>
        </w:rPr>
        <w:t xml:space="preserve"> for three times. The vessel was then charged with </w:t>
      </w:r>
      <w:r w:rsidR="00854268" w:rsidRPr="00666DB0">
        <w:rPr>
          <w:rFonts w:ascii="Times New Roman" w:hAnsi="Times New Roman" w:cs="Times New Roman"/>
          <w:sz w:val="21"/>
          <w:szCs w:val="21"/>
        </w:rPr>
        <w:t>extra dry</w:t>
      </w:r>
      <w:r w:rsidRPr="00666DB0">
        <w:rPr>
          <w:rFonts w:ascii="Times New Roman" w:hAnsi="Times New Roman" w:cs="Times New Roman"/>
          <w:sz w:val="21"/>
          <w:szCs w:val="21"/>
        </w:rPr>
        <w:t xml:space="preserve"> CH</w:t>
      </w:r>
      <w:r w:rsidRPr="00666DB0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666DB0">
        <w:rPr>
          <w:rFonts w:ascii="Times New Roman" w:hAnsi="Times New Roman" w:cs="Times New Roman"/>
          <w:sz w:val="21"/>
          <w:szCs w:val="21"/>
        </w:rPr>
        <w:t xml:space="preserve">CN (2.0 mL), alkene (0.2 mmol), </w:t>
      </w:r>
      <w:r w:rsidRPr="00666DB0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TFAA (0.4 mmol, 0.45 mmol, 0.5 mmol, 0.55 mmol, 0.6 mmol)</w:t>
      </w:r>
      <w:r w:rsidRPr="00666DB0">
        <w:rPr>
          <w:rFonts w:ascii="Times New Roman" w:hAnsi="Times New Roman" w:cs="Times New Roman"/>
          <w:sz w:val="21"/>
          <w:szCs w:val="21"/>
        </w:rPr>
        <w:t xml:space="preserve">, oxydibenzene (17.0 mg, 0.1 mmol) and </w:t>
      </w:r>
      <w:r w:rsidR="00EA7C7B" w:rsidRPr="00666DB0">
        <w:rPr>
          <w:rFonts w:ascii="Times New Roman" w:hAnsi="Times New Roman" w:cs="Times New Roman"/>
          <w:sz w:val="21"/>
          <w:szCs w:val="21"/>
          <w:lang w:bidi="ar"/>
        </w:rPr>
        <w:t>isopropanol</w:t>
      </w:r>
      <w:r w:rsidR="00EA7C7B" w:rsidRPr="00666DB0" w:rsidDel="00EA7C7B">
        <w:rPr>
          <w:rFonts w:ascii="Times New Roman" w:hAnsi="Times New Roman" w:cs="Times New Roman"/>
          <w:sz w:val="21"/>
          <w:szCs w:val="21"/>
        </w:rPr>
        <w:t xml:space="preserve"> </w:t>
      </w:r>
      <w:r w:rsidRPr="00666DB0">
        <w:rPr>
          <w:rFonts w:ascii="Times New Roman" w:hAnsi="Times New Roman" w:cs="Times New Roman"/>
          <w:sz w:val="21"/>
          <w:szCs w:val="21"/>
        </w:rPr>
        <w:t>(24.0 mg, 0.4 mmol). The reaction mixture was stirred under nitrogen atmosphere and irradiated by blue LEDs</w:t>
      </w:r>
      <w:r w:rsidR="001B55AA">
        <w:rPr>
          <w:rFonts w:ascii="Times New Roman" w:hAnsi="Times New Roman" w:cs="Times New Roman"/>
          <w:sz w:val="21"/>
          <w:szCs w:val="21"/>
        </w:rPr>
        <w:t xml:space="preserve"> for</w:t>
      </w:r>
      <w:r w:rsidRPr="00666DB0">
        <w:rPr>
          <w:rFonts w:ascii="Times New Roman" w:hAnsi="Times New Roman" w:cs="Times New Roman"/>
          <w:sz w:val="21"/>
          <w:szCs w:val="21"/>
          <w:lang w:val="en-US" w:eastAsia="zh-CN"/>
        </w:rPr>
        <w:t xml:space="preserve"> 1.5 h</w:t>
      </w:r>
      <w:r w:rsidRPr="00666DB0">
        <w:rPr>
          <w:rFonts w:ascii="Times New Roman" w:hAnsi="Times New Roman" w:cs="Times New Roman"/>
          <w:sz w:val="21"/>
          <w:szCs w:val="21"/>
        </w:rPr>
        <w:t>.</w:t>
      </w:r>
      <w:r w:rsidRPr="00666DB0">
        <w:rPr>
          <w:rFonts w:ascii="Times New Roman" w:hAnsi="Times New Roman" w:cs="Times New Roman"/>
          <w:color w:val="FF0000"/>
          <w:sz w:val="21"/>
          <w:szCs w:val="21"/>
        </w:rPr>
        <w:t xml:space="preserve"> </w:t>
      </w:r>
      <w:r w:rsidRPr="00666DB0">
        <w:rPr>
          <w:rFonts w:ascii="Times New Roman" w:hAnsi="Times New Roman" w:cs="Times New Roman"/>
          <w:sz w:val="21"/>
          <w:szCs w:val="21"/>
        </w:rPr>
        <w:t>After completion of the reaction</w:t>
      </w:r>
      <w:r w:rsidRPr="00666DB0">
        <w:rPr>
          <w:rFonts w:ascii="Times New Roman" w:hAnsi="Times New Roman" w:cs="Times New Roman"/>
          <w:sz w:val="21"/>
          <w:szCs w:val="21"/>
          <w:lang w:val="en-US" w:eastAsia="zh-CN"/>
        </w:rPr>
        <w:t xml:space="preserve">. </w:t>
      </w:r>
      <w:r w:rsidRPr="00666DB0">
        <w:rPr>
          <w:rFonts w:ascii="Times New Roman" w:hAnsi="Times New Roman" w:cs="Times New Roman"/>
          <w:bCs/>
          <w:sz w:val="21"/>
          <w:szCs w:val="21"/>
        </w:rPr>
        <w:t>Then the reaction system was quenched</w:t>
      </w:r>
      <w:r w:rsidRPr="00666DB0">
        <w:rPr>
          <w:rFonts w:ascii="Times New Roman" w:hAnsi="Times New Roman" w:cs="Times New Roman"/>
          <w:sz w:val="21"/>
          <w:szCs w:val="21"/>
        </w:rPr>
        <w:t xml:space="preserve"> by</w:t>
      </w:r>
      <w:r w:rsidRPr="00666DB0">
        <w:rPr>
          <w:rFonts w:ascii="Times New Roman" w:hAnsi="Times New Roman" w:cs="Times New Roman"/>
          <w:sz w:val="21"/>
          <w:szCs w:val="21"/>
          <w:lang w:val="en-US" w:eastAsia="zh-CN"/>
        </w:rPr>
        <w:t xml:space="preserve"> t</w:t>
      </w:r>
      <w:r w:rsidRPr="00666DB0">
        <w:rPr>
          <w:rFonts w:ascii="Times New Roman" w:hAnsi="Times New Roman" w:cs="Times New Roman"/>
          <w:sz w:val="21"/>
          <w:szCs w:val="21"/>
        </w:rPr>
        <w:t>riethylamine</w:t>
      </w:r>
      <w:r w:rsidRPr="00666DB0">
        <w:rPr>
          <w:rFonts w:ascii="Times New Roman" w:hAnsi="Times New Roman" w:cs="Times New Roman"/>
          <w:sz w:val="21"/>
          <w:szCs w:val="21"/>
          <w:lang w:val="en-US" w:eastAsia="zh-CN"/>
        </w:rPr>
        <w:t>, dilute</w:t>
      </w:r>
      <w:r w:rsidR="00EE6684" w:rsidRPr="00666DB0">
        <w:rPr>
          <w:rFonts w:ascii="Times New Roman" w:hAnsi="Times New Roman" w:cs="Times New Roman"/>
          <w:sz w:val="21"/>
          <w:szCs w:val="21"/>
          <w:lang w:val="en-US" w:eastAsia="zh-CN"/>
        </w:rPr>
        <w:t>d</w:t>
      </w:r>
      <w:r w:rsidRPr="00666DB0">
        <w:rPr>
          <w:rFonts w:ascii="Times New Roman" w:hAnsi="Times New Roman" w:cs="Times New Roman"/>
          <w:sz w:val="21"/>
          <w:szCs w:val="21"/>
          <w:lang w:val="en-US" w:eastAsia="zh-CN"/>
        </w:rPr>
        <w:t xml:space="preserve"> with </w:t>
      </w:r>
      <w:r w:rsidRPr="00666DB0">
        <w:rPr>
          <w:rFonts w:ascii="Times New Roman" w:hAnsi="Times New Roman" w:cs="Times New Roman"/>
          <w:sz w:val="21"/>
          <w:szCs w:val="21"/>
        </w:rPr>
        <w:t>EtOAc.</w:t>
      </w:r>
      <w:r w:rsidRPr="00666DB0">
        <w:rPr>
          <w:rFonts w:ascii="Times New Roman" w:hAnsi="Times New Roman" w:cs="Times New Roman"/>
          <w:sz w:val="21"/>
          <w:szCs w:val="21"/>
          <w:lang w:val="en-US" w:eastAsia="zh-CN"/>
        </w:rPr>
        <w:t xml:space="preserve"> </w:t>
      </w:r>
      <w:r w:rsidRPr="00666DB0">
        <w:rPr>
          <w:rFonts w:ascii="Times New Roman" w:hAnsi="Times New Roman" w:cs="Times New Roman"/>
          <w:kern w:val="2"/>
          <w:sz w:val="21"/>
          <w:szCs w:val="21"/>
          <w:lang w:val="en-US" w:eastAsia="zh-CN" w:bidi="ar"/>
        </w:rPr>
        <w:t>Yields were determined by GC analysis of the crude reaction mixture, using biphenyl as an internal standard.</w:t>
      </w:r>
    </w:p>
    <w:p w14:paraId="1E050E4F" w14:textId="435F7DD1" w:rsidR="00666DB0" w:rsidRPr="00666DB0" w:rsidRDefault="00913C20" w:rsidP="00757C89">
      <w:pPr>
        <w:spacing w:before="120" w:line="240" w:lineRule="atLeast"/>
        <w:ind w:firstLineChars="50" w:firstLine="120"/>
        <w:jc w:val="center"/>
        <w:rPr>
          <w:rFonts w:ascii="Times New Roman" w:hAnsi="Times New Roman" w:cs="Times New Roman"/>
          <w:b/>
          <w:bCs/>
          <w:color w:val="231F20"/>
          <w:sz w:val="21"/>
          <w:szCs w:val="21"/>
          <w:lang w:val="en-US" w:eastAsia="zh-CN" w:bidi="ar"/>
        </w:rPr>
      </w:pPr>
      <w:r>
        <w:object w:dxaOrig="11437" w:dyaOrig="1486" w14:anchorId="7FCAB519">
          <v:shape id="_x0000_i1047" type="#_x0000_t75" style="width:381.5pt;height:50pt" o:ole="">
            <v:imagedata r:id="rId59" o:title=""/>
          </v:shape>
          <o:OLEObject Type="Embed" ProgID="ChemDraw.Document.6.0" ShapeID="_x0000_i1047" DrawAspect="Content" ObjectID="_1756131435" r:id="rId60"/>
        </w:object>
      </w:r>
    </w:p>
    <w:p w14:paraId="069EDE17" w14:textId="1475AD87" w:rsidR="001C21F7" w:rsidRPr="004B2E0E" w:rsidRDefault="00913C20" w:rsidP="00757C89">
      <w:pPr>
        <w:pStyle w:val="ab"/>
        <w:spacing w:before="120" w:beforeAutospacing="0" w:afterAutospacing="0"/>
        <w:jc w:val="center"/>
        <w:rPr>
          <w:rFonts w:ascii="Times New Roman" w:hAnsi="Times New Roman" w:hint="default"/>
          <w:sz w:val="14"/>
          <w:szCs w:val="14"/>
        </w:rPr>
      </w:pPr>
      <w:r w:rsidRPr="004B2E0E">
        <w:rPr>
          <w:rFonts w:ascii="Times New Roman" w:eastAsia="等线" w:hAnsi="Times New Roman" w:hint="default"/>
          <w:kern w:val="2"/>
          <w:sz w:val="14"/>
          <w:szCs w:val="14"/>
          <w:lang w:bidi="ar"/>
        </w:rPr>
        <w:object w:dxaOrig="5844" w:dyaOrig="4932" w14:anchorId="2DF4B02B">
          <v:shape id="_x0000_i1048" type="#_x0000_t75" style="width:194.5pt;height:163.5pt;mso-position-horizontal:absolute" o:ole="">
            <v:imagedata r:id="rId61" o:title=""/>
          </v:shape>
          <o:OLEObject Type="Embed" ProgID="ChemDraw.Document.6.0" ShapeID="_x0000_i1048" DrawAspect="Content" ObjectID="_1756131436" r:id="rId62"/>
        </w:object>
      </w:r>
    </w:p>
    <w:p w14:paraId="481600EA" w14:textId="2B537D83" w:rsidR="00432893" w:rsidRDefault="00000000" w:rsidP="00757C89">
      <w:pPr>
        <w:pStyle w:val="ab"/>
        <w:spacing w:before="120" w:beforeAutospacing="0" w:afterAutospacing="0" w:line="240" w:lineRule="atLeast"/>
        <w:jc w:val="center"/>
        <w:rPr>
          <w:rFonts w:ascii="Times New Roman" w:eastAsia="等线" w:hAnsi="Times New Roman" w:hint="default"/>
          <w:color w:val="231F20"/>
          <w:kern w:val="2"/>
          <w:sz w:val="21"/>
          <w:szCs w:val="21"/>
          <w:lang w:bidi="ar"/>
        </w:rPr>
      </w:pPr>
      <w:r w:rsidRPr="00666DB0">
        <w:rPr>
          <w:rFonts w:ascii="Times New Roman" w:eastAsia="等线" w:hAnsi="Times New Roman" w:hint="default"/>
          <w:b/>
          <w:bCs/>
          <w:kern w:val="2"/>
          <w:sz w:val="21"/>
          <w:szCs w:val="21"/>
          <w:lang w:bidi="ar"/>
        </w:rPr>
        <w:t>Fig</w:t>
      </w:r>
      <w:r w:rsidR="00E61F95">
        <w:rPr>
          <w:rFonts w:ascii="Times New Roman" w:eastAsia="等线" w:hAnsi="Times New Roman" w:hint="default"/>
          <w:b/>
          <w:bCs/>
          <w:kern w:val="2"/>
          <w:sz w:val="21"/>
          <w:szCs w:val="21"/>
          <w:lang w:bidi="ar"/>
        </w:rPr>
        <w:t>.</w:t>
      </w:r>
      <w:r w:rsidRPr="00666DB0">
        <w:rPr>
          <w:rFonts w:ascii="Times New Roman" w:eastAsia="等线" w:hAnsi="Times New Roman" w:hint="default"/>
          <w:b/>
          <w:bCs/>
          <w:kern w:val="2"/>
          <w:sz w:val="21"/>
          <w:szCs w:val="21"/>
          <w:lang w:bidi="ar"/>
        </w:rPr>
        <w:t xml:space="preserve"> S2</w:t>
      </w:r>
      <w:r w:rsidR="004924DC">
        <w:rPr>
          <w:rFonts w:ascii="Times New Roman" w:eastAsia="等线" w:hAnsi="Times New Roman" w:hint="default"/>
          <w:b/>
          <w:bCs/>
          <w:kern w:val="2"/>
          <w:sz w:val="21"/>
          <w:szCs w:val="21"/>
          <w:lang w:bidi="ar"/>
        </w:rPr>
        <w:t>4</w:t>
      </w:r>
      <w:r w:rsidRPr="00666DB0">
        <w:rPr>
          <w:rFonts w:ascii="Times New Roman" w:eastAsia="等线" w:hAnsi="Times New Roman" w:hint="default"/>
          <w:kern w:val="2"/>
          <w:sz w:val="21"/>
          <w:szCs w:val="21"/>
          <w:lang w:bidi="ar"/>
        </w:rPr>
        <w:t xml:space="preserve"> Kinetic studies for </w:t>
      </w:r>
      <w:r w:rsidRPr="00666DB0">
        <w:rPr>
          <w:rFonts w:ascii="Times New Roman" w:eastAsia="等线" w:hAnsi="Times New Roman" w:hint="default"/>
          <w:color w:val="231F20"/>
          <w:kern w:val="2"/>
          <w:sz w:val="21"/>
          <w:szCs w:val="21"/>
          <w:lang w:bidi="ar"/>
        </w:rPr>
        <w:t>TFAA</w:t>
      </w:r>
      <w:bookmarkStart w:id="25" w:name="_Toc140006521"/>
      <w:r w:rsidR="00773CCF">
        <w:rPr>
          <w:rFonts w:ascii="Times New Roman" w:eastAsia="等线" w:hAnsi="Times New Roman" w:hint="default"/>
          <w:color w:val="231F20"/>
          <w:kern w:val="2"/>
          <w:sz w:val="21"/>
          <w:szCs w:val="21"/>
          <w:lang w:bidi="ar"/>
        </w:rPr>
        <w:t>.</w:t>
      </w:r>
    </w:p>
    <w:p w14:paraId="4839B056" w14:textId="33DFC284" w:rsidR="001C21F7" w:rsidRPr="00432893" w:rsidRDefault="00432893" w:rsidP="00432893">
      <w:pPr>
        <w:rPr>
          <w:rFonts w:ascii="Times New Roman" w:hAnsi="Times New Roman" w:cs="Times New Roman"/>
          <w:color w:val="231F20"/>
          <w:kern w:val="2"/>
          <w:sz w:val="21"/>
          <w:szCs w:val="21"/>
          <w:lang w:val="en-US" w:eastAsia="zh-CN" w:bidi="ar"/>
        </w:rPr>
      </w:pPr>
      <w:r>
        <w:rPr>
          <w:rFonts w:ascii="Times New Roman" w:hAnsi="Times New Roman"/>
          <w:color w:val="231F20"/>
          <w:kern w:val="2"/>
          <w:sz w:val="21"/>
          <w:szCs w:val="21"/>
          <w:lang w:bidi="ar"/>
        </w:rPr>
        <w:br w:type="page"/>
      </w:r>
    </w:p>
    <w:p w14:paraId="0F2DEB99" w14:textId="77777777" w:rsidR="001C21F7" w:rsidRPr="00666DB0" w:rsidRDefault="00000000" w:rsidP="00757C89">
      <w:pPr>
        <w:pStyle w:val="ab"/>
        <w:spacing w:before="120" w:beforeAutospacing="0" w:afterAutospacing="0" w:line="240" w:lineRule="atLeast"/>
        <w:ind w:firstLineChars="50" w:firstLine="120"/>
        <w:jc w:val="both"/>
        <w:rPr>
          <w:rFonts w:ascii="Times New Roman" w:eastAsia="等线" w:hAnsi="Times New Roman" w:hint="default"/>
          <w:b/>
          <w:bCs/>
          <w:color w:val="231F20"/>
          <w:kern w:val="2"/>
          <w:lang w:bidi="ar"/>
        </w:rPr>
      </w:pPr>
      <w:r w:rsidRPr="00666DB0">
        <w:rPr>
          <w:rFonts w:ascii="Times New Roman" w:hAnsi="Times New Roman" w:hint="default"/>
          <w:b/>
          <w:bCs/>
          <w:lang w:val="de"/>
        </w:rPr>
        <w:lastRenderedPageBreak/>
        <w:t>5. Data for compounds</w:t>
      </w:r>
      <w:bookmarkEnd w:id="25"/>
    </w:p>
    <w:p w14:paraId="6FB41735" w14:textId="0AC61FD4" w:rsidR="001C21F7" w:rsidRPr="004B2E0E" w:rsidRDefault="00773CCF" w:rsidP="00757C89">
      <w:pPr>
        <w:pStyle w:val="ab"/>
        <w:spacing w:before="120" w:beforeAutospacing="0" w:afterAutospacing="0" w:line="360" w:lineRule="auto"/>
        <w:ind w:firstLineChars="50" w:firstLine="85"/>
        <w:jc w:val="both"/>
        <w:rPr>
          <w:rFonts w:ascii="Times New Roman" w:hAnsi="Times New Roman" w:hint="default"/>
          <w:color w:val="000000"/>
          <w:sz w:val="17"/>
          <w:szCs w:val="17"/>
        </w:rPr>
      </w:pPr>
      <w:r w:rsidRPr="004B2E0E">
        <w:rPr>
          <w:rFonts w:ascii="Times New Roman" w:hAnsi="Times New Roman" w:hint="default"/>
          <w:color w:val="000000"/>
          <w:sz w:val="17"/>
          <w:szCs w:val="17"/>
        </w:rPr>
        <w:object w:dxaOrig="3345" w:dyaOrig="1284" w14:anchorId="253E8314">
          <v:shape id="_x0000_i1049" type="#_x0000_t75" style="width:108pt;height:42.5pt" o:ole="">
            <v:imagedata r:id="rId63" o:title=""/>
          </v:shape>
          <o:OLEObject Type="Embed" ProgID="ChemDraw.Document.6.0" ShapeID="_x0000_i1049" DrawAspect="Content" ObjectID="_1756131437" r:id="rId64"/>
        </w:object>
      </w:r>
    </w:p>
    <w:p w14:paraId="672BA326" w14:textId="05189556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5,7,7,7-Tetrafluoroheptyl 4-methylbenzoate (</w:t>
      </w:r>
      <w:r w:rsidR="005B2CD2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): 42.</w:t>
      </w:r>
      <w:r w:rsidR="0050699E" w:rsidRPr="00883D77">
        <w:rPr>
          <w:rFonts w:ascii="Times New Roman" w:hAnsi="Times New Roman" w:hint="default"/>
          <w:color w:val="000000" w:themeColor="text1"/>
          <w:sz w:val="21"/>
          <w:szCs w:val="21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colorless liquid was isolated, yield: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70%.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7.92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8.2 Hz, 2H), 7.23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8.0 Hz, 2H), 4.82 (dtt,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48.7, 8.2, 3.3 Hz, 1H), 4.32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6.4 Hz, 2H), 2.62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2.19 (m, 2H), 2.40 (s, 3H), 1.88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1.48 (m, 6H).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Chloroform-d) δ 166.75, 143.73, 129.42 (d, J = 46.3 Hz), 127.64, 125.54 (dq, J = 3.4, 276.8 Hz), 87.51 (dq, J = 172.4, 3.2 Hz), 64.39, 39.46 (qd, J = 28.5, 22.9 Hz), 34.82, 34.61, 28.45, 21.71, 21.47 (d, J = 4.1 Hz).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-64.12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7.6 Hz, 3F), -182.40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7.8 Hz, 1F). </w:t>
      </w:r>
      <w:bookmarkStart w:id="26" w:name="_Hlk144239091"/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329.1135, found 329.1139.</w:t>
      </w:r>
    </w:p>
    <w:bookmarkEnd w:id="26"/>
    <w:p w14:paraId="101ED873" w14:textId="3DA3779A" w:rsidR="001C21F7" w:rsidRPr="00883D77" w:rsidRDefault="00773CCF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3098" w:dyaOrig="1279" w14:anchorId="5E2E4167">
          <v:shape id="_x0000_i1050" type="#_x0000_t75" style="width:102pt;height:42.5pt" o:ole="">
            <v:imagedata r:id="rId65" o:title=""/>
          </v:shape>
          <o:OLEObject Type="Embed" ProgID="ChemDraw.Document.6.0" ShapeID="_x0000_i1050" DrawAspect="Content" ObjectID="_1756131438" r:id="rId66"/>
        </w:object>
      </w:r>
    </w:p>
    <w:p w14:paraId="4024F0C4" w14:textId="567EA79E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5,7,7,7-Tetrafluoroheptyl benzoate (</w:t>
      </w:r>
      <w:r w:rsidR="008C222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14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): 29.2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colorless liquid was isolated, yield: 50%.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8.06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8.02 (m, 2H), 7.56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7.4 Hz, 1H), 7.44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7.7 Hz, 2H), 4.83 (d</w:t>
      </w:r>
      <w:r w:rsidR="002450B1" w:rsidRPr="00883D77">
        <w:rPr>
          <w:rFonts w:ascii="Times New Roman" w:hAnsi="Times New Roman" w:hint="default"/>
          <w:color w:val="000000" w:themeColor="text1"/>
          <w:sz w:val="21"/>
          <w:szCs w:val="21"/>
        </w:rPr>
        <w:t>tt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48.</w:t>
      </w:r>
      <w:r w:rsidR="002450B1"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8.1</w:t>
      </w:r>
      <w:r w:rsidR="002450B1"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3.5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Hz, 1H), 4.34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6.4 Hz, 2H), 2.63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2.20 (m, 2H), 1.88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1.54 (m, 6H).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Chloroform-d) δ 166.71, 133.07, 130.42, 129.65, 128.50, 125.54(dq, J = 3.6, 276.8 Hz), 87.53 (dq, J = 172.5, 3.2 Hz), 64.60, 39.54 (qd, J = 28.5, 23.0 Hz), 34.75 (d, J = 20.9 Hz), 28.47, 21.50 (d, J = 4.1 Hz).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Chloroform-d) δ -64.11 (d, J = 7.4 Hz, 3F), -182.39 (q, J = 7.4 Hz, 1F).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315.0979, found 315.0981.</w:t>
      </w:r>
    </w:p>
    <w:p w14:paraId="643574BB" w14:textId="7496CE26" w:rsidR="001C21F7" w:rsidRPr="00883D77" w:rsidRDefault="00773CCF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3595" w:dyaOrig="1346" w14:anchorId="1903777D">
          <v:shape id="_x0000_i1051" type="#_x0000_t75" style="width:120pt;height:42.5pt" o:ole="">
            <v:imagedata r:id="rId67" o:title=""/>
          </v:shape>
          <o:OLEObject Type="Embed" ProgID="ChemDraw.Document.6.0" ShapeID="_x0000_i1051" DrawAspect="Content" ObjectID="_1756131439" r:id="rId68"/>
        </w:object>
      </w:r>
    </w:p>
    <w:p w14:paraId="1A6A67AF" w14:textId="5CF8B9DE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eastAsia="等线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5,7,7,7-Tetrafluoroheptyl 4-methoxybenzoate (</w:t>
      </w:r>
      <w:r w:rsidR="008C222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15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): 43.8 mg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colorless liquid was isolated, yield: 68%.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7.9</w:t>
      </w:r>
      <w:r w:rsidR="00864E10" w:rsidRPr="00883D77">
        <w:rPr>
          <w:rFonts w:ascii="Times New Roman" w:hAnsi="Times New Roman" w:hint="default"/>
          <w:color w:val="000000" w:themeColor="text1"/>
          <w:sz w:val="21"/>
          <w:szCs w:val="21"/>
        </w:rPr>
        <w:t>9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7.</w:t>
      </w:r>
      <w:r w:rsidR="00864E10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95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(m, 2H), 6.</w:t>
      </w:r>
      <w:r w:rsidR="00864E10" w:rsidRPr="00883D77">
        <w:rPr>
          <w:rFonts w:ascii="Times New Roman" w:hAnsi="Times New Roman" w:hint="default"/>
          <w:color w:val="000000" w:themeColor="text1"/>
          <w:sz w:val="21"/>
          <w:szCs w:val="21"/>
        </w:rPr>
        <w:t>93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6.80 (m, 2H), 4.</w:t>
      </w:r>
      <w:r w:rsidR="00864E10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82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(d</w:t>
      </w:r>
      <w:r w:rsidR="00EA57E4" w:rsidRPr="00883D77">
        <w:rPr>
          <w:rFonts w:ascii="Times New Roman" w:hAnsi="Times New Roman" w:hint="default"/>
          <w:color w:val="000000" w:themeColor="text1"/>
          <w:sz w:val="21"/>
          <w:szCs w:val="21"/>
        </w:rPr>
        <w:t>tt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</w:t>
      </w:r>
      <w:r w:rsidR="00EA57E4" w:rsidRPr="00883D77">
        <w:rPr>
          <w:rFonts w:ascii="Times New Roman" w:hAnsi="Times New Roman" w:hint="default"/>
          <w:color w:val="000000" w:themeColor="text1"/>
          <w:sz w:val="21"/>
          <w:szCs w:val="21"/>
        </w:rPr>
        <w:t>49.0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8.</w:t>
      </w:r>
      <w:r w:rsidR="00EA57E4" w:rsidRPr="00883D77">
        <w:rPr>
          <w:rFonts w:ascii="Times New Roman" w:hAnsi="Times New Roman" w:hint="default"/>
          <w:color w:val="000000" w:themeColor="text1"/>
          <w:sz w:val="21"/>
          <w:szCs w:val="21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3.</w:t>
      </w:r>
      <w:r w:rsidR="00EA57E4" w:rsidRPr="00883D77">
        <w:rPr>
          <w:rFonts w:ascii="Times New Roman" w:hAnsi="Times New Roman" w:hint="default"/>
          <w:color w:val="000000" w:themeColor="text1"/>
          <w:sz w:val="21"/>
          <w:szCs w:val="21"/>
        </w:rPr>
        <w:t>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Hz, 1H), 4.</w:t>
      </w:r>
      <w:r w:rsidR="00864E10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30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6.4 Hz, 2H), 3.</w:t>
      </w:r>
      <w:r w:rsidR="00864E10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84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(s, 3H), 2.</w:t>
      </w:r>
      <w:r w:rsidR="00864E10" w:rsidRPr="00883D77">
        <w:rPr>
          <w:rFonts w:ascii="Times New Roman" w:hAnsi="Times New Roman" w:hint="default"/>
          <w:color w:val="000000" w:themeColor="text1"/>
          <w:sz w:val="21"/>
          <w:szCs w:val="21"/>
        </w:rPr>
        <w:t>62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</w:t>
      </w:r>
      <w:r w:rsidR="00864E10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19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(m, 2H), 1.</w:t>
      </w:r>
      <w:r w:rsidR="00864E10" w:rsidRPr="00883D77">
        <w:rPr>
          <w:rFonts w:ascii="Times New Roman" w:hAnsi="Times New Roman" w:hint="default"/>
          <w:color w:val="000000" w:themeColor="text1"/>
          <w:sz w:val="21"/>
          <w:szCs w:val="21"/>
        </w:rPr>
        <w:t>89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</w:t>
      </w:r>
      <w:r w:rsidR="00864E10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47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(m, 6H).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166.40, 163.47, 131.62, 125.55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3.4, 276.8 Hz), 122.80, 113.71, 87.51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172.4, 3.2 Hz), 64.24, 55.47, 39.45 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28.5, 22.9 Hz), 34.70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20.9 Hz), 28.48, 21.46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4.1 Hz).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-64.14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7.5 Hz, 3F), -182.44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7.4 Hz, 1F).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 :345.1084, found 345.1092.</w:t>
      </w:r>
    </w:p>
    <w:p w14:paraId="7F1867B5" w14:textId="669F58C8" w:rsidR="001C21F7" w:rsidRPr="00883D77" w:rsidRDefault="00773CCF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3556" w:dyaOrig="1346" w14:anchorId="2C2DF4B1">
          <v:shape id="_x0000_i1052" type="#_x0000_t75" style="width:114pt;height:42.5pt" o:ole="">
            <v:imagedata r:id="rId69" o:title=""/>
          </v:shape>
          <o:OLEObject Type="Embed" ProgID="ChemDraw.Document.6.0" ShapeID="_x0000_i1052" DrawAspect="Content" ObjectID="_1756131440" r:id="rId70"/>
        </w:object>
      </w:r>
    </w:p>
    <w:p w14:paraId="75CDD94E" w14:textId="595D7B63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5,7,7,7-Tetrafluoroheptyl 4-cyanobenzoate (</w:t>
      </w:r>
      <w:r w:rsidR="008C222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16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): 39.3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colorless liquid was isolated, yield: 62%.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DMSO-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8.08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8.4 Hz, 2H), 7.97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8.3 Hz, 2H), 4.95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4.73 (m, 1H), 4.30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6.4 Hz, 2H), 2.78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2.57 (m, 2H), 1.81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1.63 (m, 4H), 1.62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1.43 (m, 2H).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DMSO-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164.5</w:t>
      </w:r>
      <w:r w:rsidR="00DE5176" w:rsidRPr="00883D77">
        <w:rPr>
          <w:rFonts w:ascii="Times New Roman" w:hAnsi="Times New Roman" w:hint="default"/>
          <w:color w:val="000000" w:themeColor="text1"/>
          <w:sz w:val="21"/>
          <w:szCs w:val="21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133.7</w:t>
      </w:r>
      <w:r w:rsidR="00DE5176" w:rsidRPr="00883D77">
        <w:rPr>
          <w:rFonts w:ascii="Times New Roman" w:hAnsi="Times New Roman" w:hint="default"/>
          <w:color w:val="000000" w:themeColor="text1"/>
          <w:sz w:val="21"/>
          <w:szCs w:val="21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132.7</w:t>
      </w:r>
      <w:r w:rsidR="00DE5176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129.7</w:t>
      </w:r>
      <w:r w:rsidR="00DE5176" w:rsidRPr="00883D77">
        <w:rPr>
          <w:rFonts w:ascii="Times New Roman" w:hAnsi="Times New Roman" w:hint="default"/>
          <w:color w:val="000000" w:themeColor="text1"/>
          <w:sz w:val="21"/>
          <w:szCs w:val="21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126.1</w:t>
      </w:r>
      <w:r w:rsidR="00DE5176" w:rsidRPr="00883D77">
        <w:rPr>
          <w:rFonts w:ascii="Times New Roman" w:hAnsi="Times New Roman" w:hint="default"/>
          <w:color w:val="000000" w:themeColor="text1"/>
          <w:sz w:val="21"/>
          <w:szCs w:val="21"/>
        </w:rPr>
        <w:t>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277.0 Hz), 118.0</w:t>
      </w:r>
      <w:r w:rsidR="00DE5176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115.4</w:t>
      </w:r>
      <w:r w:rsidR="00DE5176" w:rsidRPr="00883D77">
        <w:rPr>
          <w:rFonts w:ascii="Times New Roman" w:hAnsi="Times New Roman" w:hint="default"/>
          <w:color w:val="000000" w:themeColor="text1"/>
          <w:sz w:val="21"/>
          <w:szCs w:val="21"/>
        </w:rPr>
        <w:t>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87.9</w:t>
      </w:r>
      <w:r w:rsidR="00DE5176" w:rsidRPr="00883D77">
        <w:rPr>
          <w:rFonts w:ascii="Times New Roman" w:hAnsi="Times New Roman" w:hint="default"/>
          <w:color w:val="000000" w:themeColor="text1"/>
          <w:sz w:val="21"/>
          <w:szCs w:val="21"/>
        </w:rPr>
        <w:t>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169.9, 3.2 Hz), 65.1</w:t>
      </w:r>
      <w:r w:rsidR="00DE5176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37.9</w:t>
      </w:r>
      <w:r w:rsidR="00DE5176" w:rsidRPr="00883D77">
        <w:rPr>
          <w:rFonts w:ascii="Times New Roman" w:hAnsi="Times New Roman" w:hint="default"/>
          <w:color w:val="000000" w:themeColor="text1"/>
          <w:sz w:val="21"/>
          <w:szCs w:val="21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27.3, 21.1 Hz), 33.6</w:t>
      </w:r>
      <w:r w:rsidR="00DE5176" w:rsidRPr="00883D77">
        <w:rPr>
          <w:rFonts w:ascii="Times New Roman" w:hAnsi="Times New Roman" w:hint="default"/>
          <w:color w:val="000000" w:themeColor="text1"/>
          <w:sz w:val="21"/>
          <w:szCs w:val="21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20.2 Hz), 27.</w:t>
      </w:r>
      <w:r w:rsidR="00DE5176" w:rsidRPr="00883D77">
        <w:rPr>
          <w:rFonts w:ascii="Times New Roman" w:hAnsi="Times New Roman" w:hint="default"/>
          <w:color w:val="000000" w:themeColor="text1"/>
          <w:sz w:val="21"/>
          <w:szCs w:val="21"/>
        </w:rPr>
        <w:t>70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20.7</w:t>
      </w:r>
      <w:r w:rsidR="00DE5176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4.3 Hz).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DMSO-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-62.62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7.6 Hz, 3F), -182.36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7.6 Hz, 1F).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340.0931, found 340.0943.</w:t>
      </w:r>
    </w:p>
    <w:p w14:paraId="751678A6" w14:textId="63DE00B9" w:rsidR="001C21F7" w:rsidRPr="00883D77" w:rsidRDefault="00773CCF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3619" w:dyaOrig="1382" w14:anchorId="6E918B77">
          <v:shape id="_x0000_i1053" type="#_x0000_t75" style="width:120pt;height:42.5pt" o:ole="">
            <v:imagedata r:id="rId71" o:title=""/>
          </v:shape>
          <o:OLEObject Type="Embed" ProgID="ChemDraw.Document.6.0" ShapeID="_x0000_i1053" DrawAspect="Content" ObjectID="_1756131441" r:id="rId72"/>
        </w:object>
      </w:r>
    </w:p>
    <w:p w14:paraId="7F1F374F" w14:textId="0E3BE04B" w:rsidR="001C21F7" w:rsidRPr="00883D77" w:rsidRDefault="00000000" w:rsidP="00757C89">
      <w:pPr>
        <w:pStyle w:val="ab"/>
        <w:spacing w:before="120" w:beforeAutospacing="0" w:afterAutospacing="0" w:line="240" w:lineRule="atLeast"/>
        <w:ind w:firstLine="50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lastRenderedPageBreak/>
        <w:t>5,7,7,7-Tetrafluoroheptyl 4-(trifluoromethyl)benzoate (</w:t>
      </w:r>
      <w:r w:rsidR="00E351BA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1</w:t>
      </w:r>
      <w:r w:rsidR="008C222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): 43.2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colorless liquid was isolated, yield: 60%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DMSO-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8.14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8.1 Hz, 2H), 7.88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8.3 Hz, 2H), 4.94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4.73 (m, 1H), 4.32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6.4 Hz, 2H), </w:t>
      </w:r>
      <w:r w:rsidR="00DE5176" w:rsidRPr="00883D77">
        <w:rPr>
          <w:rFonts w:ascii="Times New Roman" w:hAnsi="Times New Roman" w:hint="default"/>
          <w:color w:val="000000" w:themeColor="text1"/>
          <w:sz w:val="21"/>
          <w:szCs w:val="21"/>
        </w:rPr>
        <w:t>2.67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DE5176" w:rsidRPr="00883D77">
        <w:rPr>
          <w:rFonts w:ascii="Times New Roman" w:hAnsi="Times New Roman" w:hint="default"/>
          <w:color w:val="000000" w:themeColor="text1"/>
          <w:sz w:val="21"/>
          <w:szCs w:val="21"/>
        </w:rPr>
        <w:t>ddtt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</w:t>
      </w:r>
      <w:r w:rsidR="00DE517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="00DE5176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DE517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22.5, 11.3, 7.5, 4.1 Hz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2H), 1.82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1.63 (m, 4H), 1.62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1.43 (m, 2H)</w:t>
      </w:r>
      <w:r w:rsidR="00B3136B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DMSO-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164.</w:t>
      </w:r>
      <w:r w:rsidR="00B3136B" w:rsidRPr="00883D77">
        <w:rPr>
          <w:rFonts w:ascii="Times New Roman" w:hAnsi="Times New Roman" w:hint="default"/>
          <w:color w:val="000000" w:themeColor="text1"/>
          <w:sz w:val="21"/>
          <w:szCs w:val="21"/>
        </w:rPr>
        <w:t>68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133.</w:t>
      </w:r>
      <w:r w:rsidR="00B3136B" w:rsidRPr="00883D77">
        <w:rPr>
          <w:rFonts w:ascii="Times New Roman" w:hAnsi="Times New Roman" w:hint="default"/>
          <w:color w:val="000000" w:themeColor="text1"/>
          <w:sz w:val="21"/>
          <w:szCs w:val="21"/>
        </w:rPr>
        <w:t>56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132.</w:t>
      </w:r>
      <w:r w:rsidR="00B3136B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87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32.0 Hz), 129.</w:t>
      </w:r>
      <w:r w:rsidR="00B3136B" w:rsidRPr="00883D77">
        <w:rPr>
          <w:rFonts w:ascii="Times New Roman" w:hAnsi="Times New Roman" w:hint="default"/>
          <w:color w:val="000000" w:themeColor="text1"/>
          <w:sz w:val="21"/>
          <w:szCs w:val="21"/>
        </w:rPr>
        <w:t>97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126.</w:t>
      </w:r>
      <w:r w:rsidR="00B3136B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20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277.0 Hz), 125.7</w:t>
      </w:r>
      <w:r w:rsidR="00B3136B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3.7 Hz), 123.</w:t>
      </w:r>
      <w:r w:rsidR="00B3136B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73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272.7 Hz), 87.</w:t>
      </w:r>
      <w:r w:rsidR="00B3136B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92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169.8, 3.3 Hz), 65.</w:t>
      </w:r>
      <w:r w:rsidR="00B3136B" w:rsidRPr="00883D77">
        <w:rPr>
          <w:rFonts w:ascii="Times New Roman" w:hAnsi="Times New Roman" w:hint="default"/>
          <w:color w:val="000000" w:themeColor="text1"/>
          <w:sz w:val="21"/>
          <w:szCs w:val="21"/>
        </w:rPr>
        <w:t>04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37.</w:t>
      </w:r>
      <w:r w:rsidR="00B3136B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91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27.3, 21.0 Hz), 33.</w:t>
      </w:r>
      <w:r w:rsidR="00B3136B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61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20.0 Hz), 27.</w:t>
      </w:r>
      <w:r w:rsidR="00B3136B" w:rsidRPr="00883D77">
        <w:rPr>
          <w:rFonts w:ascii="Times New Roman" w:hAnsi="Times New Roman" w:hint="default"/>
          <w:color w:val="000000" w:themeColor="text1"/>
          <w:sz w:val="21"/>
          <w:szCs w:val="21"/>
        </w:rPr>
        <w:t>72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20.</w:t>
      </w:r>
      <w:r w:rsidR="00B3136B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74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4.2 Hz).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DMSO-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-61.84 (s, 3F), -62.61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7.7 Hz, 3F), -182.40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7.6 Hz, 1F).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383.0852, found 383.0859.</w:t>
      </w:r>
    </w:p>
    <w:p w14:paraId="6B99DB1E" w14:textId="2C57D287" w:rsidR="001C21F7" w:rsidRPr="00883D77" w:rsidRDefault="00773CCF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3098" w:dyaOrig="1344" w14:anchorId="1CA0D009">
          <v:shape id="_x0000_i1054" type="#_x0000_t75" style="width:102pt;height:42.5pt" o:ole="">
            <v:imagedata r:id="rId73" o:title=""/>
          </v:shape>
          <o:OLEObject Type="Embed" ProgID="ChemDraw.Document.6.0" ShapeID="_x0000_i1054" DrawAspect="Content" ObjectID="_1756131442" r:id="rId74"/>
        </w:object>
      </w:r>
    </w:p>
    <w:p w14:paraId="6D852784" w14:textId="6B00324B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5,7,7,7-Tetrafluoroheptyl 2-methoxybenzoate (</w:t>
      </w:r>
      <w:r w:rsidR="00E351BA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1</w:t>
      </w:r>
      <w:r w:rsidR="008C222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): 43.8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colorless liquid was isolated, yield: 68%.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7.77 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7.9, 1.8 Hz, 1H), 7.46 (td,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8.0, 7.5, 1.8 Hz, 1H), 7.01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6.94 (m, 2H), 4.</w:t>
      </w:r>
      <w:r w:rsidR="00EA57E4" w:rsidRPr="00883D77">
        <w:rPr>
          <w:rFonts w:ascii="Times New Roman" w:hAnsi="Times New Roman" w:hint="default"/>
          <w:color w:val="000000" w:themeColor="text1"/>
          <w:sz w:val="21"/>
          <w:szCs w:val="21"/>
        </w:rPr>
        <w:t>92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="00EA57E4" w:rsidRPr="00883D77">
        <w:rPr>
          <w:rFonts w:ascii="Times New Roman" w:hAnsi="Times New Roman" w:hint="default"/>
          <w:color w:val="000000" w:themeColor="text1"/>
          <w:sz w:val="21"/>
          <w:szCs w:val="21"/>
        </w:rPr>
        <w:t>4.72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EA57E4" w:rsidRPr="00883D77">
        <w:rPr>
          <w:rFonts w:ascii="Times New Roman" w:hAnsi="Times New Roman" w:hint="default"/>
          <w:color w:val="000000" w:themeColor="text1"/>
          <w:sz w:val="21"/>
          <w:szCs w:val="21"/>
        </w:rPr>
        <w:t>m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</w:t>
      </w:r>
      <w:r w:rsidR="00EA57E4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1H), 4.31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6.3 Hz, 2H), 3.89 (s, 3H), 2.61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2.21 (m, 2H), 1.88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1.51 (m, 6H).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166.44, </w:t>
      </w:r>
      <w:r w:rsidR="00561C33" w:rsidRPr="00883D77">
        <w:rPr>
          <w:rFonts w:ascii="Times New Roman" w:hAnsi="Times New Roman" w:hint="default"/>
          <w:color w:val="000000" w:themeColor="text1"/>
          <w:sz w:val="21"/>
          <w:szCs w:val="21"/>
        </w:rPr>
        <w:t>159.26,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="005A2BEB" w:rsidRPr="00883D77">
        <w:rPr>
          <w:rFonts w:ascii="Times New Roman" w:hAnsi="Times New Roman" w:hint="default"/>
          <w:color w:val="000000" w:themeColor="text1"/>
          <w:sz w:val="21"/>
          <w:szCs w:val="21"/>
        </w:rPr>
        <w:t>133.60,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131.63, 125.55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3.5</w:t>
      </w:r>
      <w:r w:rsidR="00F12039" w:rsidRPr="00883D77">
        <w:rPr>
          <w:rFonts w:ascii="Times New Roman" w:hAnsi="Times New Roman" w:hint="default"/>
          <w:color w:val="000000" w:themeColor="text1"/>
          <w:sz w:val="21"/>
          <w:szCs w:val="21"/>
        </w:rPr>
        <w:t>,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276.9 Hz), 120.39, 120.26, 112.16, 87.57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172.4, 3.2 Hz), 64.41, 56.04, 39.54 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28.7, 23.3 Hz), 34.73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20.8 Hz), 28.44, 21.4</w:t>
      </w:r>
      <w:r w:rsidR="00F12039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4.2 Hz).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-64.13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7.6 Hz, 3F), -182.23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-182.41 (m, 1F).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 xml:space="preserve">HRMS (ESI)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]: 345.1084, found 345.1081. </w:t>
      </w:r>
    </w:p>
    <w:p w14:paraId="2849E093" w14:textId="693A10D0" w:rsidR="001C21F7" w:rsidRPr="00883D77" w:rsidRDefault="00773CCF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3595" w:dyaOrig="1267" w14:anchorId="4926578E">
          <v:shape id="_x0000_i1055" type="#_x0000_t75" style="width:120pt;height:42.5pt" o:ole="">
            <v:imagedata r:id="rId75" o:title=""/>
          </v:shape>
          <o:OLEObject Type="Embed" ProgID="ChemDraw.Document.6.0" ShapeID="_x0000_i1055" DrawAspect="Content" ObjectID="_1756131443" r:id="rId76"/>
        </w:object>
      </w:r>
    </w:p>
    <w:p w14:paraId="2B826D02" w14:textId="2EDC99BB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5,7,7,7-Tetrafluoroheptyl 3-methoxybenzoate (</w:t>
      </w:r>
      <w:r w:rsidR="00E351BA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1</w:t>
      </w:r>
      <w:r w:rsidR="008C222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): 42.5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colorless liquid was isolated, yield: 66%.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7.62 (dt,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7.7, 1.2 Hz, 1H), 7.55 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2.6, 1.5 Hz, 1H), 7.33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8.0 Hz, 1H), 7.08 (ddd,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8.3, 2.7, 1.0 Hz, 1H), 4.91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4.71 (m, 1H), 4.32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6.5 Hz, 2H), 3.82 (s, 3H), 2.59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2.19 (m, 2H), 1.87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1.50 (m, 6H).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166.45, 159.65, 131.67, 129.45, 125.54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3.3, 276.8 Hz), 121.91, 119.27, 114.23, 87.45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172.5, 3.2 Hz), 64.60, 55.38, 39.36 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28.5, 22.8 Hz), 34.62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20.9 Hz), 28.35, 21.38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4.1 Hz).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-64.15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6.9 Hz, 3F), -182.50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7.5 Hz, 1F).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 xml:space="preserve">HRMS (ESI)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345.1084, found 383.1089.</w:t>
      </w:r>
    </w:p>
    <w:p w14:paraId="459CA737" w14:textId="1ADB579F" w:rsidR="001C21F7" w:rsidRPr="00883D77" w:rsidRDefault="00773CCF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2599" w:dyaOrig="1267" w14:anchorId="07E5B986">
          <v:shape id="_x0000_i1056" type="#_x0000_t75" style="width:84pt;height:42.5pt" o:ole="">
            <v:imagedata r:id="rId77" o:title=""/>
          </v:shape>
          <o:OLEObject Type="Embed" ProgID="ChemDraw.Document.6.0" ShapeID="_x0000_i1056" DrawAspect="Content" ObjectID="_1756131444" r:id="rId78"/>
        </w:object>
      </w:r>
    </w:p>
    <w:p w14:paraId="28D52B3D" w14:textId="50927C20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3,5,5,5-Tetrafluoropentyl benzoate (</w:t>
      </w:r>
      <w:r w:rsidR="008C222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20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): 27.5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colorless liquid was isolated, yield: 52%.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DMSO-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7.98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7.4 Hz, 2H), 7.66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7.4 Hz, 1H), 7.53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7.7 Hz, 2H), 5.16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4.94 (m, 1H), 4.48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4.34 (m, 2H), 2.92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2.69 (m, 2H), 2.22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2.07 (m, 2H).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DMSO-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165.6</w:t>
      </w:r>
      <w:r w:rsidR="008B57D4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133.4</w:t>
      </w:r>
      <w:r w:rsidR="008B57D4" w:rsidRPr="00883D77">
        <w:rPr>
          <w:rFonts w:ascii="Times New Roman" w:hAnsi="Times New Roman" w:hint="default"/>
          <w:color w:val="000000" w:themeColor="text1"/>
          <w:sz w:val="21"/>
          <w:szCs w:val="21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129.6</w:t>
      </w:r>
      <w:r w:rsidR="008B57D4" w:rsidRPr="00883D77">
        <w:rPr>
          <w:rFonts w:ascii="Times New Roman" w:hAnsi="Times New Roman" w:hint="default"/>
          <w:color w:val="000000" w:themeColor="text1"/>
          <w:sz w:val="21"/>
          <w:szCs w:val="21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129.</w:t>
      </w:r>
      <w:r w:rsidR="008B57D4" w:rsidRPr="00883D77">
        <w:rPr>
          <w:rFonts w:ascii="Times New Roman" w:hAnsi="Times New Roman" w:hint="default"/>
          <w:color w:val="000000" w:themeColor="text1"/>
          <w:sz w:val="21"/>
          <w:szCs w:val="21"/>
        </w:rPr>
        <w:t>20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128.7</w:t>
      </w:r>
      <w:r w:rsidR="008B57D4" w:rsidRPr="00883D77">
        <w:rPr>
          <w:rFonts w:ascii="Times New Roman" w:hAnsi="Times New Roman" w:hint="default"/>
          <w:color w:val="000000" w:themeColor="text1"/>
          <w:sz w:val="21"/>
          <w:szCs w:val="21"/>
        </w:rPr>
        <w:t>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126.1</w:t>
      </w:r>
      <w:r w:rsidR="008B57D4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277.0 Hz), 85.7</w:t>
      </w:r>
      <w:r w:rsidR="008B57D4" w:rsidRPr="00883D77">
        <w:rPr>
          <w:rFonts w:ascii="Times New Roman" w:hAnsi="Times New Roman" w:hint="default"/>
          <w:color w:val="000000" w:themeColor="text1"/>
          <w:sz w:val="21"/>
          <w:szCs w:val="21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170.4, 3.4 Hz), 60.</w:t>
      </w:r>
      <w:r w:rsidR="008B57D4" w:rsidRPr="00883D77">
        <w:rPr>
          <w:rFonts w:ascii="Times New Roman" w:hAnsi="Times New Roman" w:hint="default"/>
          <w:color w:val="000000" w:themeColor="text1"/>
          <w:sz w:val="21"/>
          <w:szCs w:val="21"/>
        </w:rPr>
        <w:t>50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4.7 Hz), 37.8</w:t>
      </w:r>
      <w:r w:rsidR="008B57D4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27.5, 20.6 Hz), 33.2</w:t>
      </w:r>
      <w:r w:rsidR="008B57D4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20.2 Hz).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DMSO-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-62.54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7.8 Hz, 3F), -184.51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8.2 Hz, 1F).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 xml:space="preserve">HRMS (ESI)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287.0666, found 287.0661.</w:t>
      </w:r>
    </w:p>
    <w:p w14:paraId="14E8857A" w14:textId="090D5B2F" w:rsidR="001C21F7" w:rsidRPr="00883D77" w:rsidRDefault="00773CCF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3096" w:dyaOrig="1339" w14:anchorId="74933D61">
          <v:shape id="_x0000_i1057" type="#_x0000_t75" style="width:102pt;height:42.5pt" o:ole="">
            <v:imagedata r:id="rId79" o:title=""/>
          </v:shape>
          <o:OLEObject Type="Embed" ProgID="ChemDraw.Document.6.0" ShapeID="_x0000_i1057" DrawAspect="Content" ObjectID="_1756131445" r:id="rId80"/>
        </w:object>
      </w:r>
    </w:p>
    <w:p w14:paraId="483DF4A0" w14:textId="22618E66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eastAsia="等线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3,5,5,5-Tetrafluoropentyl 4-methoxybenzoate (</w:t>
      </w:r>
      <w:r w:rsidR="008C222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21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): </w:t>
      </w:r>
      <w:r w:rsidR="00CA2E97" w:rsidRPr="00883D77">
        <w:rPr>
          <w:rFonts w:ascii="Times New Roman" w:hAnsi="Times New Roman" w:hint="default"/>
          <w:color w:val="000000" w:themeColor="text1"/>
          <w:sz w:val="21"/>
          <w:szCs w:val="21"/>
        </w:rPr>
        <w:t>41.2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colorless liquid was isolated, yield: </w:t>
      </w:r>
      <w:r w:rsidR="00CA2E97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70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%.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8.01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7.95 (m, 2H), 6.95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6.90 (m, 2H), 5.15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4.94 (m, 1H), 4.54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4.37 (m, 2H), 3.8</w:t>
      </w:r>
      <w:r w:rsidR="00D3416E" w:rsidRPr="00883D77">
        <w:rPr>
          <w:rFonts w:ascii="Times New Roman" w:hAnsi="Times New Roman" w:hint="default"/>
          <w:color w:val="000000" w:themeColor="text1"/>
          <w:sz w:val="21"/>
          <w:szCs w:val="21"/>
        </w:rPr>
        <w:t>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(s, 3H), 2.72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2.29 (m, 2H), 2.21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2.01 (m, 2H).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166.17, 163.69, 131.73, 125.37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3.6, 276.8 Hz), 122.36, 113.85, 85.02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173.3, 3.3 Hz), 59.98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4.8 Hz), 55.56, 39.57 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28.8, 22.7 Hz), 34.44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lastRenderedPageBreak/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20.9 Hz).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-64.02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7.4 Hz, 3F), -184.46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7.4 Hz, 1F).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317.0771, found 317.0775.</w:t>
      </w:r>
    </w:p>
    <w:p w14:paraId="0BDE84C8" w14:textId="1D8BF038" w:rsidR="001C21F7" w:rsidRPr="00883D77" w:rsidRDefault="004B3B0B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3597" w:dyaOrig="1334" w14:anchorId="579B19AC">
          <v:shape id="_x0000_i1058" type="#_x0000_t75" style="width:114pt;height:42.5pt" o:ole="">
            <v:imagedata r:id="rId81" o:title=""/>
          </v:shape>
          <o:OLEObject Type="Embed" ProgID="ChemDraw.Document.6.0" ShapeID="_x0000_i1058" DrawAspect="Content" ObjectID="_1756131446" r:id="rId82"/>
        </w:object>
      </w:r>
    </w:p>
    <w:p w14:paraId="282DBF85" w14:textId="4EF9DF8F" w:rsidR="001C21F7" w:rsidRPr="00883D77" w:rsidRDefault="00000000" w:rsidP="00757C89">
      <w:pPr>
        <w:pStyle w:val="ab"/>
        <w:spacing w:before="120" w:beforeAutospacing="0" w:afterAutospacing="0" w:line="240" w:lineRule="atLeast"/>
        <w:ind w:firstLine="50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3,5,5,5-Tetrafluoropentyl 4-phenoxybenzoate (</w:t>
      </w:r>
      <w:r w:rsidR="008C222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22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): 58.4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colorless liquid was isolated, yield: 82%</w:t>
      </w:r>
      <w:r w:rsidR="008C6AF6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8.00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8.8 Hz, 2H), 7.39 (td,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7.7, 1.8 Hz, 2H), 7.20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7.4 Hz, 1H), 7.09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7.06 (m, 2H), 7.03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6.95 (m, 2H), 5.04 (dtt,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48.8, 8.2, 3.6 Hz, 1H), 4.54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4.41 (m, 2H), 2.71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2.31 (m, 2H), 2.20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2.03 (m, 2H).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165.91, 162.21, 155.64, 131.81, 130.17, 125.35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3.6, 276.8 Hz), 124.72, 124.19, 120.27, 117.45, 84.98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173.5, 3.3 Hz), 60.16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4.7 Hz), 39.56 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28.8, 22.7 Hz), 34.40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20.9 Hz).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 xml:space="preserve">F NMR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-63.98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7.5 Hz, 3F), -184.48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7.7 Hz, 1F).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 xml:space="preserve">HRMS (ESI)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357.1108, found 357.1111.</w:t>
      </w:r>
    </w:p>
    <w:p w14:paraId="7E191E44" w14:textId="550F3D4C" w:rsidR="001C21F7" w:rsidRPr="00883D77" w:rsidRDefault="004B3B0B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2849" w:dyaOrig="1390" w14:anchorId="756DF588">
          <v:shape id="_x0000_i1059" type="#_x0000_t75" style="width:90pt;height:42.5pt" o:ole="">
            <v:imagedata r:id="rId83" o:title=""/>
          </v:shape>
          <o:OLEObject Type="Embed" ProgID="ChemDraw.Document.6.0" ShapeID="_x0000_i1059" DrawAspect="Content" ObjectID="_1756131447" r:id="rId84"/>
        </w:object>
      </w:r>
    </w:p>
    <w:p w14:paraId="149666CE" w14:textId="2BB4A189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4,6,6,6-Tetrafluorohexyl 2-(trifluoromethyl)benzoate (</w:t>
      </w:r>
      <w:r w:rsidR="00B31F3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23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): 44.5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colorless liquid was isolated, yield: 65%.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DMSO-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7.89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7.74 (m, 4H), 5.00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4.78 (m, 1H), 4.32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5.5 Hz, 2H), 2.81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2.59 (m, 2H), 1.92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1.68 (m, 4H).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DMSO-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166.2</w:t>
      </w:r>
      <w:r w:rsidR="00536043"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132.8</w:t>
      </w:r>
      <w:r w:rsidR="00536043" w:rsidRPr="00883D77">
        <w:rPr>
          <w:rFonts w:ascii="Times New Roman" w:hAnsi="Times New Roman" w:hint="default"/>
          <w:color w:val="000000" w:themeColor="text1"/>
          <w:sz w:val="21"/>
          <w:szCs w:val="21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131.8</w:t>
      </w:r>
      <w:r w:rsidR="00536043" w:rsidRPr="00883D77">
        <w:rPr>
          <w:rFonts w:ascii="Times New Roman" w:hAnsi="Times New Roman" w:hint="default"/>
          <w:color w:val="000000" w:themeColor="text1"/>
          <w:sz w:val="21"/>
          <w:szCs w:val="21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130.8</w:t>
      </w:r>
      <w:r w:rsidR="00536043" w:rsidRPr="00883D77">
        <w:rPr>
          <w:rFonts w:ascii="Times New Roman" w:hAnsi="Times New Roman" w:hint="default"/>
          <w:color w:val="000000" w:themeColor="text1"/>
          <w:sz w:val="21"/>
          <w:szCs w:val="21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2.0 Hz), 12</w:t>
      </w:r>
      <w:r w:rsidR="00536043" w:rsidRPr="00883D77">
        <w:rPr>
          <w:rFonts w:ascii="Times New Roman" w:hAnsi="Times New Roman" w:hint="default"/>
          <w:color w:val="000000" w:themeColor="text1"/>
          <w:sz w:val="21"/>
          <w:szCs w:val="21"/>
        </w:rPr>
        <w:t>3.00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126.7</w:t>
      </w:r>
      <w:r w:rsidR="00536043" w:rsidRPr="00883D77">
        <w:rPr>
          <w:rFonts w:ascii="Times New Roman" w:hAnsi="Times New Roman" w:hint="default"/>
          <w:color w:val="000000" w:themeColor="text1"/>
          <w:sz w:val="21"/>
          <w:szCs w:val="21"/>
        </w:rPr>
        <w:t>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31.8 Hz), 126.7</w:t>
      </w:r>
      <w:r w:rsidR="00536043" w:rsidRPr="00883D77">
        <w:rPr>
          <w:rFonts w:ascii="Times New Roman" w:hAnsi="Times New Roman" w:hint="default"/>
          <w:color w:val="000000" w:themeColor="text1"/>
          <w:sz w:val="21"/>
          <w:szCs w:val="21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5.2 Hz), 124.8</w:t>
      </w:r>
      <w:r w:rsidR="00536043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(p,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275.1, 273.3 Hz), 87.</w:t>
      </w:r>
      <w:r w:rsidR="00536043" w:rsidRPr="00883D77">
        <w:rPr>
          <w:rFonts w:ascii="Times New Roman" w:hAnsi="Times New Roman" w:hint="default"/>
          <w:color w:val="000000" w:themeColor="text1"/>
          <w:sz w:val="21"/>
          <w:szCs w:val="21"/>
        </w:rPr>
        <w:t>80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169.9, 3.3 Hz), 65.3</w:t>
      </w:r>
      <w:r w:rsidR="00536043" w:rsidRPr="00883D77">
        <w:rPr>
          <w:rFonts w:ascii="Times New Roman" w:hAnsi="Times New Roman" w:hint="default"/>
          <w:color w:val="000000" w:themeColor="text1"/>
          <w:sz w:val="21"/>
          <w:szCs w:val="21"/>
        </w:rPr>
        <w:t>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37.8</w:t>
      </w:r>
      <w:r w:rsidR="00536043"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27.4, 21.0 Hz), 30.7</w:t>
      </w:r>
      <w:r w:rsidR="00536043" w:rsidRPr="00883D77">
        <w:rPr>
          <w:rFonts w:ascii="Times New Roman" w:hAnsi="Times New Roman" w:hint="default"/>
          <w:color w:val="000000" w:themeColor="text1"/>
          <w:sz w:val="21"/>
          <w:szCs w:val="21"/>
        </w:rPr>
        <w:t>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30.5</w:t>
      </w:r>
      <w:r w:rsidR="00536043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23.4</w:t>
      </w:r>
      <w:r w:rsidR="00536043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4.1 Hz).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DMSO-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-58.28 (s, 3F), -62.60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7.7 Hz, 3F), -182.74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7.6 Hz, 1F).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369.0696, found 369.0706.</w:t>
      </w:r>
    </w:p>
    <w:p w14:paraId="68F2A388" w14:textId="4ABC83DA" w:rsidR="001C21F7" w:rsidRPr="00883D77" w:rsidRDefault="004B3B0B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3595" w:dyaOrig="1337" w14:anchorId="23425C0C">
          <v:shape id="_x0000_i1060" type="#_x0000_t75" style="width:120pt;height:42.5pt" o:ole="">
            <v:imagedata r:id="rId85" o:title=""/>
          </v:shape>
          <o:OLEObject Type="Embed" ProgID="ChemDraw.Document.6.0" ShapeID="_x0000_i1060" DrawAspect="Content" ObjectID="_1756131448" r:id="rId86"/>
        </w:object>
      </w:r>
    </w:p>
    <w:p w14:paraId="68F20FA9" w14:textId="2E9D00EA" w:rsidR="001C21F7" w:rsidRPr="00883D77" w:rsidRDefault="00000000" w:rsidP="00757C89">
      <w:pPr>
        <w:pStyle w:val="ab"/>
        <w:spacing w:before="120" w:beforeAutospacing="0" w:afterAutospacing="0" w:line="240" w:lineRule="atLeast"/>
        <w:ind w:firstLine="50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5,7,7,7-Tetrafluoroheptyl 3-fluoro-4-methoxybenzoate (</w:t>
      </w:r>
      <w:r w:rsidR="00B31F3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24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): 41.5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colorless liquid was isolated, yield: 61%.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7.78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7.75 (m, 1H), 7.70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7.65 (m, 1H), 6.94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8.4 Hz, 1H), 4.89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4.69 (m, 1H), 4.27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6.4 Hz, 2H), 3.89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1.4 Hz, 3H), 2.59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2.17 (m, 2H), 1.84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1.47 (m, 6H).</w:t>
      </w:r>
      <w:r w:rsidR="00255957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165.57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2.8 Hz), 151.83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10.7 Hz), 151.80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246.8 Hz), 126.7</w:t>
      </w:r>
      <w:r w:rsidR="00572986" w:rsidRPr="00883D77">
        <w:rPr>
          <w:rFonts w:ascii="Times New Roman" w:hAnsi="Times New Roman" w:hint="default"/>
          <w:color w:val="000000" w:themeColor="text1"/>
          <w:sz w:val="21"/>
          <w:szCs w:val="21"/>
        </w:rPr>
        <w:t>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3.4 Hz), 125.52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3.7, 276.8 Hz), 123.13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6.3 Hz), 117.2</w:t>
      </w:r>
      <w:r w:rsidR="00572986" w:rsidRPr="00883D77">
        <w:rPr>
          <w:rFonts w:ascii="Times New Roman" w:hAnsi="Times New Roman" w:hint="default"/>
          <w:color w:val="000000" w:themeColor="text1"/>
          <w:sz w:val="21"/>
          <w:szCs w:val="21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19.6 Hz), 112.45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2.0 Hz), 87.52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172.5, 3.1 Hz), 64.6</w:t>
      </w:r>
      <w:r w:rsidR="00572986"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56.3</w:t>
      </w:r>
      <w:r w:rsidR="00572986" w:rsidRPr="00883D77">
        <w:rPr>
          <w:rFonts w:ascii="Times New Roman" w:hAnsi="Times New Roman" w:hint="default"/>
          <w:color w:val="000000" w:themeColor="text1"/>
          <w:sz w:val="21"/>
          <w:szCs w:val="21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39.5</w:t>
      </w:r>
      <w:r w:rsidR="00572986" w:rsidRPr="00883D77">
        <w:rPr>
          <w:rFonts w:ascii="Times New Roman" w:hAnsi="Times New Roman" w:hint="default"/>
          <w:color w:val="000000" w:themeColor="text1"/>
          <w:sz w:val="21"/>
          <w:szCs w:val="21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28.6, 23.1 Hz), 34.7</w:t>
      </w:r>
      <w:r w:rsidR="00572986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20.9 Hz), 28.4</w:t>
      </w:r>
      <w:r w:rsidR="00572986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21.4</w:t>
      </w:r>
      <w:r w:rsidR="00572986"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4.1 Hz).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-64.10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7.5 Hz, 3F), -134.65 (s, 1F), -182.40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7.9 Hz, 1F).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 xml:space="preserve">HRMS (ESI)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363.0990, found 363.0997.</w:t>
      </w:r>
    </w:p>
    <w:p w14:paraId="294FB00C" w14:textId="07A1144B" w:rsidR="001C21F7" w:rsidRPr="00883D77" w:rsidRDefault="004B3B0B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3509" w:dyaOrig="1324" w14:anchorId="66D081F5">
          <v:shape id="_x0000_i1061" type="#_x0000_t75" style="width:114pt;height:42.5pt" o:ole="">
            <v:imagedata r:id="rId87" o:title=""/>
          </v:shape>
          <o:OLEObject Type="Embed" ProgID="ChemDraw.Document.6.0" ShapeID="_x0000_i1061" DrawAspect="Content" ObjectID="_1756131449" r:id="rId88"/>
        </w:object>
      </w:r>
    </w:p>
    <w:p w14:paraId="446330E2" w14:textId="6C9DC4C0" w:rsidR="001C21F7" w:rsidRPr="00883D77" w:rsidRDefault="00000000" w:rsidP="00757C89">
      <w:pPr>
        <w:pStyle w:val="ab"/>
        <w:spacing w:before="120" w:beforeAutospacing="0" w:afterAutospacing="0" w:line="240" w:lineRule="atLeast"/>
        <w:ind w:firstLine="50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5,7,7,7-Tetrafluoroheptyl 3-chloro-4-fluorobenzoate (</w:t>
      </w:r>
      <w:r w:rsidR="00B31F3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25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): 39.9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colorless liquid was isolated, yield: 58%.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8.07 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7.1, 2.2 Hz, 1H), 7.92 (ddd,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8.6, 4.7, 2.1 Hz, 1H), 7.1</w:t>
      </w:r>
      <w:r w:rsidR="00255957" w:rsidRPr="00883D77">
        <w:rPr>
          <w:rFonts w:ascii="Times New Roman" w:hAnsi="Times New Roman" w:hint="default"/>
          <w:color w:val="000000" w:themeColor="text1"/>
          <w:sz w:val="21"/>
          <w:szCs w:val="21"/>
        </w:rPr>
        <w:t>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8.6 Hz, 1H), 4.83 (dtt,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48.7, 8.3, 3.3 Hz, 1H), 4.33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6.5 Hz, 2H), 2.62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2.20 (m, 2H), 1.89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1.50 (m, 6H).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</w:t>
      </w:r>
      <w:r w:rsidR="00DB6F18" w:rsidRPr="00883D77">
        <w:rPr>
          <w:rFonts w:ascii="Times New Roman" w:hAnsi="Times New Roman" w:hint="default"/>
          <w:color w:val="000000" w:themeColor="text1"/>
          <w:sz w:val="21"/>
          <w:szCs w:val="21"/>
        </w:rPr>
        <w:t>Chloroform-</w:t>
      </w:r>
      <w:r w:rsidR="00DB6F18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164.67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0.5 Hz), 1</w:t>
      </w:r>
      <w:r w:rsidR="001A4031" w:rsidRPr="00883D77">
        <w:rPr>
          <w:rFonts w:ascii="Times New Roman" w:hAnsi="Times New Roman" w:hint="default"/>
          <w:color w:val="000000" w:themeColor="text1"/>
          <w:sz w:val="21"/>
          <w:szCs w:val="21"/>
        </w:rPr>
        <w:t>61.16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256.1 Hz), 132.42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1.1 Hz), 130.05 (d,</w:t>
      </w:r>
      <w:r w:rsidR="00D8171E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8.6 Hz), 127.61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3.9 Hz), 125.52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3.7, 276.8 Hz), 121.55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18.3 Hz), 116.75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21.8 Hz), 87.48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172.6, 3.5 Hz), 65.15, 39.49 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28.8, 22.8 Hz), 34.69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21.1 Hz), 28.37, 21.43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4.4 Hz).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-64.14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7.5 Hz, 3F), -108.13 (s, 1F), -182.54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7.8 Hz, 1F).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ClF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367.0495, found 367.0502.</w:t>
      </w:r>
    </w:p>
    <w:p w14:paraId="2C5731E8" w14:textId="32F1DDDC" w:rsidR="001C21F7" w:rsidRPr="00883D77" w:rsidRDefault="004B3B0B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3619" w:dyaOrig="1668" w14:anchorId="5F4FADAC">
          <v:shape id="_x0000_i1062" type="#_x0000_t75" style="width:120pt;height:54.5pt" o:ole="">
            <v:imagedata r:id="rId89" o:title=""/>
          </v:shape>
          <o:OLEObject Type="Embed" ProgID="ChemDraw.Document.6.0" ShapeID="_x0000_i1062" DrawAspect="Content" ObjectID="_1756131450" r:id="rId90"/>
        </w:object>
      </w:r>
    </w:p>
    <w:p w14:paraId="730EA9F2" w14:textId="447F71F7" w:rsidR="001C21F7" w:rsidRPr="00883D77" w:rsidRDefault="00000000" w:rsidP="00757C89">
      <w:pPr>
        <w:pStyle w:val="ab"/>
        <w:spacing w:before="120" w:beforeAutospacing="0" w:afterAutospacing="0" w:line="240" w:lineRule="atLeast"/>
        <w:ind w:firstLine="50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5,7,7,7-Tetrafluoroheptyl 3,4-bis(trifluoromethyl)benzoate (</w:t>
      </w:r>
      <w:r w:rsidR="00B31F3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26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): 52.2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colorless liquid was isolated, yield: 61%.</w:t>
      </w:r>
      <w:r w:rsidRPr="00883D77">
        <w:rPr>
          <w:rFonts w:ascii="Times New Roman" w:eastAsia="等线" w:hAnsi="Times New Roman" w:hint="default"/>
          <w:b/>
          <w:bCs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8.47 (s, 2H), 8.06 (s, 1H), 4.83 (d</w:t>
      </w:r>
      <w:r w:rsidR="00493C68" w:rsidRPr="00883D77">
        <w:rPr>
          <w:rFonts w:ascii="Times New Roman" w:hAnsi="Times New Roman" w:hint="default"/>
          <w:color w:val="000000" w:themeColor="text1"/>
          <w:sz w:val="21"/>
          <w:szCs w:val="21"/>
        </w:rPr>
        <w:t>tt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48.</w:t>
      </w:r>
      <w:r w:rsidR="00493C68" w:rsidRPr="00883D77">
        <w:rPr>
          <w:rFonts w:ascii="Times New Roman" w:hAnsi="Times New Roman" w:hint="default"/>
          <w:color w:val="000000" w:themeColor="text1"/>
          <w:sz w:val="21"/>
          <w:szCs w:val="21"/>
        </w:rPr>
        <w:t>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8.</w:t>
      </w:r>
      <w:r w:rsidR="00493C68" w:rsidRPr="00883D77">
        <w:rPr>
          <w:rFonts w:ascii="Times New Roman" w:hAnsi="Times New Roman" w:hint="default"/>
          <w:color w:val="000000" w:themeColor="text1"/>
          <w:sz w:val="21"/>
          <w:szCs w:val="21"/>
        </w:rPr>
        <w:t>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3.</w:t>
      </w:r>
      <w:r w:rsidR="00493C68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Hz, 1H), 4.42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6.6 Hz, 2H), 2.63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2.22 (m, 2H), 1.94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1.54 (m, 6H)</w:t>
      </w:r>
      <w:r w:rsidR="001A4031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164.06, 132.57, 132.3</w:t>
      </w:r>
      <w:r w:rsidR="001A4031"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34.0 Hz), 129.8</w:t>
      </w:r>
      <w:r w:rsidR="001A4031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3.8 Hz), 126.51 (dt,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7.4, 3.6 Hz), 125.49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4.0, 276.7 Hz), 123.02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272.9 Hz), 87.4</w:t>
      </w:r>
      <w:r w:rsidR="001A4031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172.6, 3.1 Hz), 65.90, 39.59 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28.6, 23.2 Hz), 34.</w:t>
      </w:r>
      <w:r w:rsidR="001A4031" w:rsidRPr="00883D77">
        <w:rPr>
          <w:rFonts w:ascii="Times New Roman" w:hAnsi="Times New Roman" w:hint="default"/>
          <w:color w:val="000000" w:themeColor="text1"/>
          <w:sz w:val="21"/>
          <w:szCs w:val="21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20.9 Hz), 28.37, 21.45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4.0 Hz).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-63.03 (s, 3F), -63.04 (s, 3F), -64.16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7.1 Hz, 3F), -182.59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8.0 Hz, 1F).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451.0726, found 451.0739.</w:t>
      </w:r>
    </w:p>
    <w:p w14:paraId="0AB02896" w14:textId="0EC7A1A4" w:rsidR="001C21F7" w:rsidRPr="00883D77" w:rsidRDefault="004B3B0B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2916" w:dyaOrig="1264" w14:anchorId="70019578">
          <v:shape id="_x0000_i1063" type="#_x0000_t75" style="width:96pt;height:42.5pt" o:ole="">
            <v:imagedata r:id="rId91" o:title=""/>
          </v:shape>
          <o:OLEObject Type="Embed" ProgID="ChemDraw.Document.6.0" ShapeID="_x0000_i1063" DrawAspect="Content" ObjectID="_1756131451" r:id="rId92"/>
        </w:object>
      </w:r>
    </w:p>
    <w:p w14:paraId="365F02AC" w14:textId="278AE4C9" w:rsidR="001C21F7" w:rsidRPr="00883D77" w:rsidRDefault="00000000" w:rsidP="00757C89">
      <w:pPr>
        <w:pStyle w:val="ab"/>
        <w:spacing w:before="120" w:beforeAutospacing="0" w:afterAutospacing="0" w:line="240" w:lineRule="atLeast"/>
        <w:ind w:firstLine="50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5,7,7,7-Tetrafluoroheptyl nicotinate (</w:t>
      </w:r>
      <w:r w:rsidR="00E351BA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2</w:t>
      </w:r>
      <w:r w:rsidR="00B31F3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): 41.</w:t>
      </w:r>
      <w:r w:rsidR="00100514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mg colorless liquid was isolated, yield: 74</w:t>
      </w:r>
      <w:r w:rsidR="00D11441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%. </w:t>
      </w:r>
      <w:r w:rsidR="00D11441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9.24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9.</w:t>
      </w:r>
      <w:r w:rsidR="003B2D98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16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(m, 1H), 8.81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8.</w:t>
      </w:r>
      <w:r w:rsidR="003B2D98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73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(m, 1H), 8.</w:t>
      </w:r>
      <w:r w:rsidR="003B2D98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26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7.9, 1.6 Hz, 1H), 7.</w:t>
      </w:r>
      <w:r w:rsidR="003B2D98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38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8.0, 4.9 Hz, 1H), </w:t>
      </w:r>
      <w:r w:rsidR="003B2D98" w:rsidRPr="00883D77">
        <w:rPr>
          <w:rFonts w:ascii="Times New Roman" w:hAnsi="Times New Roman" w:hint="default"/>
          <w:color w:val="000000" w:themeColor="text1"/>
          <w:sz w:val="21"/>
          <w:szCs w:val="21"/>
        </w:rPr>
        <w:t>4.86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3B2D98" w:rsidRPr="00883D77">
        <w:rPr>
          <w:rFonts w:ascii="Times New Roman" w:hAnsi="Times New Roman" w:hint="default"/>
          <w:color w:val="000000" w:themeColor="text1"/>
          <w:sz w:val="21"/>
          <w:szCs w:val="21"/>
        </w:rPr>
        <w:t>dtt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</w:t>
      </w:r>
      <w:r w:rsidR="003B2D98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="003B2D98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3B2D98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49.1, 7.9, 3.7, Hz,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1H), 4.48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4.</w:t>
      </w:r>
      <w:r w:rsidR="00D11441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33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(m, 2H), 2.</w:t>
      </w:r>
      <w:r w:rsidR="00D11441" w:rsidRPr="00883D77">
        <w:rPr>
          <w:rFonts w:ascii="Times New Roman" w:hAnsi="Times New Roman" w:hint="default"/>
          <w:color w:val="000000" w:themeColor="text1"/>
          <w:sz w:val="21"/>
          <w:szCs w:val="21"/>
        </w:rPr>
        <w:t>64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2.22 (m, 2H), 2.</w:t>
      </w:r>
      <w:r w:rsidR="00D11441" w:rsidRPr="00883D77">
        <w:rPr>
          <w:rFonts w:ascii="Times New Roman" w:hAnsi="Times New Roman" w:hint="default"/>
          <w:color w:val="000000" w:themeColor="text1"/>
          <w:sz w:val="21"/>
          <w:szCs w:val="21"/>
        </w:rPr>
        <w:t>07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</w:t>
      </w:r>
      <w:r w:rsidR="00D11441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70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(m, 4H</w:t>
      </w:r>
      <w:r w:rsidR="00D11441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165.</w:t>
      </w:r>
      <w:r w:rsidR="003B38D2" w:rsidRPr="00883D77">
        <w:rPr>
          <w:rFonts w:ascii="Times New Roman" w:hAnsi="Times New Roman" w:hint="default"/>
          <w:color w:val="000000" w:themeColor="text1"/>
          <w:sz w:val="21"/>
          <w:szCs w:val="21"/>
        </w:rPr>
        <w:t>25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153.</w:t>
      </w:r>
      <w:r w:rsidR="003B38D2" w:rsidRPr="00883D77">
        <w:rPr>
          <w:rFonts w:ascii="Times New Roman" w:hAnsi="Times New Roman" w:hint="default"/>
          <w:color w:val="000000" w:themeColor="text1"/>
          <w:sz w:val="21"/>
          <w:szCs w:val="21"/>
        </w:rPr>
        <w:t>62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150.</w:t>
      </w:r>
      <w:r w:rsidR="003B38D2" w:rsidRPr="00883D77">
        <w:rPr>
          <w:rFonts w:ascii="Times New Roman" w:hAnsi="Times New Roman" w:hint="default"/>
          <w:color w:val="000000" w:themeColor="text1"/>
          <w:sz w:val="21"/>
          <w:szCs w:val="21"/>
        </w:rPr>
        <w:t>93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</w:t>
      </w:r>
      <w:r w:rsidR="003B38D2" w:rsidRPr="00883D77">
        <w:rPr>
          <w:rFonts w:ascii="Times New Roman" w:hAnsi="Times New Roman" w:hint="default"/>
          <w:color w:val="000000" w:themeColor="text1"/>
          <w:sz w:val="21"/>
          <w:szCs w:val="21"/>
        </w:rPr>
        <w:t>7.08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</w:t>
      </w:r>
      <w:r w:rsidR="003B38D2" w:rsidRPr="00883D77">
        <w:rPr>
          <w:rFonts w:ascii="Times New Roman" w:hAnsi="Times New Roman" w:hint="default"/>
          <w:color w:val="000000" w:themeColor="text1"/>
          <w:sz w:val="21"/>
          <w:szCs w:val="21"/>
        </w:rPr>
        <w:t>6.0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7, 125.</w:t>
      </w:r>
      <w:r w:rsidR="003B38D2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38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3.9, 276.8 Hz), 123.</w:t>
      </w:r>
      <w:r w:rsidR="003B38D2" w:rsidRPr="00883D77">
        <w:rPr>
          <w:rFonts w:ascii="Times New Roman" w:hAnsi="Times New Roman" w:hint="default"/>
          <w:color w:val="000000" w:themeColor="text1"/>
          <w:sz w:val="21"/>
          <w:szCs w:val="21"/>
        </w:rPr>
        <w:t>42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87.2</w:t>
      </w:r>
      <w:r w:rsidR="003B38D2" w:rsidRPr="00883D77">
        <w:rPr>
          <w:rFonts w:ascii="Times New Roman" w:hAnsi="Times New Roman" w:hint="default"/>
          <w:color w:val="000000" w:themeColor="text1"/>
          <w:sz w:val="21"/>
          <w:szCs w:val="21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173.0, 3.2 Hz), 64.</w:t>
      </w:r>
      <w:r w:rsidR="003B38D2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="00BC1449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39.</w:t>
      </w:r>
      <w:r w:rsidR="003B38D2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49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28.6, 23.0 Hz), 31.</w:t>
      </w:r>
      <w:r w:rsidR="003B38D2" w:rsidRPr="00883D77">
        <w:rPr>
          <w:rFonts w:ascii="Times New Roman" w:hAnsi="Times New Roman" w:hint="default"/>
          <w:color w:val="000000" w:themeColor="text1"/>
          <w:sz w:val="21"/>
          <w:szCs w:val="21"/>
        </w:rPr>
        <w:t>7</w:t>
      </w:r>
      <w:r w:rsidR="00BC1449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="003B38D2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21.2 Hz), 24.</w:t>
      </w:r>
      <w:r w:rsidR="003B38D2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24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3.9 Hz</w:t>
      </w:r>
      <w:r w:rsidR="00D11441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-64.12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7.3 Hz, 3F), -182.90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7.5 Hz, 1F</w:t>
      </w:r>
      <w:r w:rsidR="00D11441" w:rsidRPr="00883D77">
        <w:rPr>
          <w:rFonts w:ascii="Times New Roman" w:hAnsi="Times New Roman" w:hint="default"/>
          <w:color w:val="000000" w:themeColor="text1"/>
          <w:sz w:val="21"/>
          <w:szCs w:val="21"/>
        </w:rPr>
        <w:t>).</w:t>
      </w:r>
      <w:r w:rsidR="00D11441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280.0955, found 280.0956.</w:t>
      </w:r>
    </w:p>
    <w:p w14:paraId="75F65B4B" w14:textId="43C7BF5A" w:rsidR="001C21F7" w:rsidRPr="00883D77" w:rsidRDefault="004B3B0B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2849" w:dyaOrig="1277" w14:anchorId="24AFFD93">
          <v:shape id="_x0000_i1064" type="#_x0000_t75" style="width:96pt;height:42.5pt" o:ole="">
            <v:imagedata r:id="rId93" o:title=""/>
          </v:shape>
          <o:OLEObject Type="Embed" ProgID="ChemDraw.Document.6.0" ShapeID="_x0000_i1064" DrawAspect="Content" ObjectID="_1756131452" r:id="rId94"/>
        </w:object>
      </w:r>
    </w:p>
    <w:p w14:paraId="204FDE87" w14:textId="06A3AC16" w:rsidR="001C21F7" w:rsidRPr="00883D77" w:rsidRDefault="00000000" w:rsidP="00757C89">
      <w:pPr>
        <w:pStyle w:val="ab"/>
        <w:spacing w:before="120" w:beforeAutospacing="0" w:afterAutospacing="0" w:line="240" w:lineRule="atLeast"/>
        <w:ind w:firstLine="50"/>
        <w:jc w:val="both"/>
        <w:rPr>
          <w:rFonts w:ascii="Times New Roman" w:eastAsia="等线" w:hAnsi="Times New Roman" w:hint="default"/>
          <w:b/>
          <w:bCs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4,6,6,6-Tetrafluorohexyl picolinate (</w:t>
      </w:r>
      <w:r w:rsidR="00E351BA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2</w:t>
      </w:r>
      <w:r w:rsidR="00B31F3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): 40.2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colorless liquid was isolated, yield: 72</w:t>
      </w:r>
      <w:r w:rsidR="00FD602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%.</w:t>
      </w:r>
      <w:r w:rsidR="00FD6025" w:rsidRPr="00883D77">
        <w:rPr>
          <w:rFonts w:ascii="Times New Roman" w:eastAsia="等线" w:hAnsi="Times New Roman" w:hint="default"/>
          <w:b/>
          <w:bCs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8.</w:t>
      </w:r>
      <w:r w:rsidR="00FD602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74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4.7 Hz, 1H), 8.</w:t>
      </w:r>
      <w:r w:rsidR="00FD602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10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7.8 Hz, 1H), 7.</w:t>
      </w:r>
      <w:r w:rsidR="00FD602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83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(td,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7.7, 1.7 Hz, 1H), 7.</w:t>
      </w:r>
      <w:r w:rsidR="00FD602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46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7.6, 4.8, 1.2 Hz, 1H), 4.</w:t>
      </w:r>
      <w:r w:rsidR="00FD602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86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(dtt,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49.2, 8.3, 3.6 Hz, 1H), </w:t>
      </w:r>
      <w:r w:rsidR="00FD6025" w:rsidRPr="00883D77">
        <w:rPr>
          <w:rFonts w:ascii="Times New Roman" w:hAnsi="Times New Roman" w:hint="default"/>
          <w:color w:val="000000" w:themeColor="text1"/>
          <w:sz w:val="21"/>
          <w:szCs w:val="21"/>
        </w:rPr>
        <w:t>4.44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FD6025" w:rsidRPr="00883D77">
        <w:rPr>
          <w:rFonts w:ascii="Times New Roman" w:hAnsi="Times New Roman" w:hint="default"/>
          <w:color w:val="000000" w:themeColor="text1"/>
          <w:sz w:val="21"/>
          <w:szCs w:val="21"/>
        </w:rPr>
        <w:t>tt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</w:t>
      </w:r>
      <w:r w:rsidR="00FD602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="00FD6025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FD602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11.1, 5.6 Hz,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2H), 2.</w:t>
      </w:r>
      <w:r w:rsidR="00FD6025" w:rsidRPr="00883D77">
        <w:rPr>
          <w:rFonts w:ascii="Times New Roman" w:hAnsi="Times New Roman" w:hint="default"/>
          <w:color w:val="000000" w:themeColor="text1"/>
          <w:sz w:val="21"/>
          <w:szCs w:val="21"/>
        </w:rPr>
        <w:t>62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</w:t>
      </w:r>
      <w:r w:rsidR="00FD602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21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(m, 2H), 2.</w:t>
      </w:r>
      <w:r w:rsidR="00FD6025" w:rsidRPr="00883D77">
        <w:rPr>
          <w:rFonts w:ascii="Times New Roman" w:hAnsi="Times New Roman" w:hint="default"/>
          <w:color w:val="000000" w:themeColor="text1"/>
          <w:sz w:val="21"/>
          <w:szCs w:val="21"/>
        </w:rPr>
        <w:t>09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</w:t>
      </w:r>
      <w:r w:rsidR="00FD602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70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(m, 4H</w:t>
      </w:r>
      <w:r w:rsidR="00FD602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165.</w:t>
      </w:r>
      <w:r w:rsidR="00B538D6" w:rsidRPr="00883D77">
        <w:rPr>
          <w:rFonts w:ascii="Times New Roman" w:hAnsi="Times New Roman" w:hint="default"/>
          <w:color w:val="000000" w:themeColor="text1"/>
          <w:sz w:val="21"/>
          <w:szCs w:val="21"/>
        </w:rPr>
        <w:t>32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</w:t>
      </w:r>
      <w:r w:rsidR="00B538D6" w:rsidRPr="00883D77">
        <w:rPr>
          <w:rFonts w:ascii="Times New Roman" w:hAnsi="Times New Roman" w:hint="default"/>
          <w:color w:val="000000" w:themeColor="text1"/>
          <w:sz w:val="21"/>
          <w:szCs w:val="21"/>
        </w:rPr>
        <w:t>50.07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14</w:t>
      </w:r>
      <w:r w:rsidR="00B538D6" w:rsidRPr="00883D77">
        <w:rPr>
          <w:rFonts w:ascii="Times New Roman" w:hAnsi="Times New Roman" w:hint="default"/>
          <w:color w:val="000000" w:themeColor="text1"/>
          <w:sz w:val="21"/>
          <w:szCs w:val="21"/>
        </w:rPr>
        <w:t>8.07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137.</w:t>
      </w:r>
      <w:r w:rsidR="00B538D6" w:rsidRPr="00883D77">
        <w:rPr>
          <w:rFonts w:ascii="Times New Roman" w:hAnsi="Times New Roman" w:hint="default"/>
          <w:color w:val="000000" w:themeColor="text1"/>
          <w:sz w:val="21"/>
          <w:szCs w:val="21"/>
        </w:rPr>
        <w:t>18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127.</w:t>
      </w:r>
      <w:r w:rsidR="00B538D6" w:rsidRPr="00883D77">
        <w:rPr>
          <w:rFonts w:ascii="Times New Roman" w:hAnsi="Times New Roman" w:hint="default"/>
          <w:color w:val="000000" w:themeColor="text1"/>
          <w:sz w:val="21"/>
          <w:szCs w:val="21"/>
        </w:rPr>
        <w:t>13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125.</w:t>
      </w:r>
      <w:r w:rsidR="00B538D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44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=3.4, 279.8 Hz), 125.</w:t>
      </w:r>
      <w:r w:rsidR="00B538D6" w:rsidRPr="00883D77">
        <w:rPr>
          <w:rFonts w:ascii="Times New Roman" w:hAnsi="Times New Roman" w:hint="default"/>
          <w:color w:val="000000" w:themeColor="text1"/>
          <w:sz w:val="21"/>
          <w:szCs w:val="21"/>
        </w:rPr>
        <w:t>31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87.</w:t>
      </w:r>
      <w:r w:rsidR="00B538D6" w:rsidRPr="00883D77">
        <w:rPr>
          <w:rFonts w:ascii="Times New Roman" w:hAnsi="Times New Roman" w:hint="default"/>
          <w:color w:val="000000" w:themeColor="text1"/>
          <w:sz w:val="21"/>
          <w:szCs w:val="21"/>
        </w:rPr>
        <w:t>31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173.0, 3.1 Hz), 65.</w:t>
      </w:r>
      <w:r w:rsidR="00B538D6" w:rsidRPr="00883D77">
        <w:rPr>
          <w:rFonts w:ascii="Times New Roman" w:hAnsi="Times New Roman" w:hint="default"/>
          <w:color w:val="000000" w:themeColor="text1"/>
          <w:sz w:val="21"/>
          <w:szCs w:val="21"/>
        </w:rPr>
        <w:t>18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39.</w:t>
      </w:r>
      <w:r w:rsidR="00B538D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55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28.6, 22.8 Hz), 31.</w:t>
      </w:r>
      <w:r w:rsidR="00B538D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80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21.2 Hz), 24.</w:t>
      </w:r>
      <w:r w:rsidR="00B538D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32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4.0 Hz</w:t>
      </w:r>
      <w:r w:rsidR="00FD602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 xml:space="preserve">F NMR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-64.12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7.5 Hz, 3F), -182.81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7.7 Hz, 1F</w:t>
      </w:r>
      <w:r w:rsidR="00FD602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302.0775, found 302.0785.</w:t>
      </w:r>
    </w:p>
    <w:p w14:paraId="3318B4E4" w14:textId="6397431F" w:rsidR="001C21F7" w:rsidRPr="00883D77" w:rsidRDefault="004B3B0B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3652" w:dyaOrig="1394" w14:anchorId="1C2607B8">
          <v:shape id="_x0000_i1065" type="#_x0000_t75" style="width:120pt;height:48.5pt" o:ole="">
            <v:imagedata r:id="rId95" o:title=""/>
          </v:shape>
          <o:OLEObject Type="Embed" ProgID="ChemDraw.Document.6.0" ShapeID="_x0000_i1065" DrawAspect="Content" ObjectID="_1756131453" r:id="rId96"/>
        </w:object>
      </w:r>
    </w:p>
    <w:p w14:paraId="5ABD3618" w14:textId="5A8834E7" w:rsidR="001C21F7" w:rsidRPr="00883D77" w:rsidRDefault="00000000" w:rsidP="00757C89">
      <w:pPr>
        <w:pStyle w:val="ab"/>
        <w:spacing w:before="120" w:beforeAutospacing="0" w:afterAutospacing="0" w:line="240" w:lineRule="atLeast"/>
        <w:ind w:firstLine="50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5,7,7,7-Tetrafluoroheptyl-2-chloro-4-nitrobenzoate (</w:t>
      </w:r>
      <w:r w:rsidR="00E351BA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2</w:t>
      </w:r>
      <w:r w:rsidR="00B31F3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): 23.8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colorless liquid was isolated, yield: 32</w:t>
      </w:r>
      <w:r w:rsidR="00566ED1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%.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8.</w:t>
      </w:r>
      <w:r w:rsidR="00B538D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29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2.2 Hz, 1H), 8.</w:t>
      </w:r>
      <w:r w:rsidR="00566ED1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14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8.6, 2.2 Hz, 1H), 7.</w:t>
      </w:r>
      <w:r w:rsidR="00566ED1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93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8.5 Hz, 1H), 4.</w:t>
      </w:r>
      <w:r w:rsidR="00566ED1" w:rsidRPr="00883D77">
        <w:rPr>
          <w:rFonts w:ascii="Times New Roman" w:hAnsi="Times New Roman" w:hint="default"/>
          <w:color w:val="000000" w:themeColor="text1"/>
          <w:sz w:val="21"/>
          <w:szCs w:val="21"/>
        </w:rPr>
        <w:t>91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4.</w:t>
      </w:r>
      <w:r w:rsidR="00566ED1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72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(m, 1H), 4.</w:t>
      </w:r>
      <w:r w:rsidR="00566ED1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39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6.5 Hz, 2H), 2.</w:t>
      </w:r>
      <w:r w:rsidR="00566ED1" w:rsidRPr="00883D77">
        <w:rPr>
          <w:rFonts w:ascii="Times New Roman" w:hAnsi="Times New Roman" w:hint="default"/>
          <w:color w:val="000000" w:themeColor="text1"/>
          <w:sz w:val="21"/>
          <w:szCs w:val="21"/>
        </w:rPr>
        <w:t>63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</w:t>
      </w:r>
      <w:r w:rsidR="00566ED1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21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(m, 2H), 1.</w:t>
      </w:r>
      <w:r w:rsidR="00566ED1" w:rsidRPr="00883D77">
        <w:rPr>
          <w:rFonts w:ascii="Times New Roman" w:hAnsi="Times New Roman" w:hint="default"/>
          <w:color w:val="000000" w:themeColor="text1"/>
          <w:sz w:val="21"/>
          <w:szCs w:val="21"/>
        </w:rPr>
        <w:t>90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</w:t>
      </w:r>
      <w:r w:rsidR="00566ED1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50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(m, 6H</w:t>
      </w:r>
      <w:r w:rsidR="00566ED1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164.</w:t>
      </w:r>
      <w:r w:rsidR="00D87B51" w:rsidRPr="00883D77">
        <w:rPr>
          <w:rFonts w:ascii="Times New Roman" w:hAnsi="Times New Roman" w:hint="default"/>
          <w:color w:val="000000" w:themeColor="text1"/>
          <w:sz w:val="21"/>
          <w:szCs w:val="21"/>
        </w:rPr>
        <w:t>38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149.</w:t>
      </w:r>
      <w:r w:rsidR="00B71EA7" w:rsidRPr="00883D77">
        <w:rPr>
          <w:rFonts w:ascii="Times New Roman" w:hAnsi="Times New Roman" w:hint="default"/>
          <w:color w:val="000000" w:themeColor="text1"/>
          <w:sz w:val="21"/>
          <w:szCs w:val="21"/>
        </w:rPr>
        <w:t>50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136.</w:t>
      </w:r>
      <w:r w:rsidR="00D87B51" w:rsidRPr="00883D77">
        <w:rPr>
          <w:rFonts w:ascii="Times New Roman" w:hAnsi="Times New Roman" w:hint="default"/>
          <w:color w:val="000000" w:themeColor="text1"/>
          <w:sz w:val="21"/>
          <w:szCs w:val="21"/>
        </w:rPr>
        <w:t>1</w:t>
      </w:r>
      <w:r w:rsidR="00B71EA7" w:rsidRPr="00883D77">
        <w:rPr>
          <w:rFonts w:ascii="Times New Roman" w:hAnsi="Times New Roman" w:hint="default"/>
          <w:color w:val="000000" w:themeColor="text1"/>
          <w:sz w:val="21"/>
          <w:szCs w:val="21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134.</w:t>
      </w:r>
      <w:r w:rsidR="00B71EA7" w:rsidRPr="00883D77">
        <w:rPr>
          <w:rFonts w:ascii="Times New Roman" w:hAnsi="Times New Roman" w:hint="default"/>
          <w:color w:val="000000" w:themeColor="text1"/>
          <w:sz w:val="21"/>
          <w:szCs w:val="21"/>
        </w:rPr>
        <w:t>70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</w:t>
      </w:r>
      <w:r w:rsidR="00D87B51" w:rsidRPr="00883D77">
        <w:rPr>
          <w:rFonts w:ascii="Times New Roman" w:hAnsi="Times New Roman" w:hint="default"/>
          <w:color w:val="000000" w:themeColor="text1"/>
          <w:sz w:val="21"/>
          <w:szCs w:val="21"/>
        </w:rPr>
        <w:t>2.0</w:t>
      </w:r>
      <w:r w:rsidR="00B71EA7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</w:t>
      </w:r>
      <w:r w:rsidR="00D87B51" w:rsidRPr="00883D77">
        <w:rPr>
          <w:rFonts w:ascii="Times New Roman" w:hAnsi="Times New Roman" w:hint="default"/>
          <w:color w:val="000000" w:themeColor="text1"/>
          <w:sz w:val="21"/>
          <w:szCs w:val="21"/>
        </w:rPr>
        <w:t>6.0</w:t>
      </w:r>
      <w:r w:rsidR="00B71EA7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125.</w:t>
      </w:r>
      <w:r w:rsidR="00D87B51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="00B71EA7"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="00D87B51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3.6, 276.8 Hz), 121.</w:t>
      </w:r>
      <w:r w:rsidR="00D87B51" w:rsidRPr="00883D77">
        <w:rPr>
          <w:rFonts w:ascii="Times New Roman" w:hAnsi="Times New Roman" w:hint="default"/>
          <w:color w:val="000000" w:themeColor="text1"/>
          <w:sz w:val="21"/>
          <w:szCs w:val="21"/>
        </w:rPr>
        <w:t>5</w:t>
      </w:r>
      <w:r w:rsidR="00B71EA7"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87.</w:t>
      </w:r>
      <w:r w:rsidR="00D87B51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44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172.5, 3.1 Hz), 6</w:t>
      </w:r>
      <w:r w:rsidR="00D87B51" w:rsidRPr="00883D77">
        <w:rPr>
          <w:rFonts w:ascii="Times New Roman" w:hAnsi="Times New Roman" w:hint="default"/>
          <w:color w:val="000000" w:themeColor="text1"/>
          <w:sz w:val="21"/>
          <w:szCs w:val="21"/>
        </w:rPr>
        <w:t>6.0</w:t>
      </w:r>
      <w:r w:rsidR="00B71EA7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39.</w:t>
      </w:r>
      <w:r w:rsidR="00D87B51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="00B71EA7" w:rsidRPr="00883D77">
        <w:rPr>
          <w:rFonts w:ascii="Times New Roman" w:hAnsi="Times New Roman" w:hint="default"/>
          <w:color w:val="000000" w:themeColor="text1"/>
          <w:sz w:val="21"/>
          <w:szCs w:val="21"/>
        </w:rPr>
        <w:t>3</w:t>
      </w:r>
      <w:r w:rsidR="00D87B51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28.6, 23.0 Hz), 34.</w:t>
      </w:r>
      <w:r w:rsidR="00D87B51" w:rsidRPr="00883D77">
        <w:rPr>
          <w:rFonts w:ascii="Times New Roman" w:hAnsi="Times New Roman" w:hint="default"/>
          <w:color w:val="000000" w:themeColor="text1"/>
          <w:sz w:val="21"/>
          <w:szCs w:val="21"/>
        </w:rPr>
        <w:t>5</w:t>
      </w:r>
      <w:r w:rsidR="00B71EA7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="00D87B51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20.9 Hz), 28.</w:t>
      </w:r>
      <w:r w:rsidR="00D87B51" w:rsidRPr="00883D77">
        <w:rPr>
          <w:rFonts w:ascii="Times New Roman" w:hAnsi="Times New Roman" w:hint="default"/>
          <w:color w:val="000000" w:themeColor="text1"/>
          <w:sz w:val="21"/>
          <w:szCs w:val="21"/>
        </w:rPr>
        <w:t>17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21.</w:t>
      </w:r>
      <w:r w:rsidR="00D87B51" w:rsidRPr="00883D77">
        <w:rPr>
          <w:rFonts w:ascii="Times New Roman" w:hAnsi="Times New Roman" w:hint="default"/>
          <w:color w:val="000000" w:themeColor="text1"/>
          <w:sz w:val="21"/>
          <w:szCs w:val="21"/>
        </w:rPr>
        <w:t>3</w:t>
      </w:r>
      <w:r w:rsidR="00B71EA7"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="00D87B51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4.0 Hz</w:t>
      </w:r>
      <w:r w:rsidR="00566ED1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-64.12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7.1 Hz, 3F), -182.59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7.4 Hz, 1F</w:t>
      </w:r>
      <w:r w:rsidR="00566ED1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ClF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394.0440, found 394.0446.</w:t>
      </w:r>
    </w:p>
    <w:p w14:paraId="27D12CBC" w14:textId="7E5D5F15" w:rsidR="001C21F7" w:rsidRPr="00883D77" w:rsidRDefault="004B3B0B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3595" w:dyaOrig="1267" w14:anchorId="28759237">
          <v:shape id="_x0000_i1066" type="#_x0000_t75" style="width:120pt;height:42.5pt" o:ole="">
            <v:imagedata r:id="rId97" o:title=""/>
          </v:shape>
          <o:OLEObject Type="Embed" ProgID="ChemDraw.Document.6.0" ShapeID="_x0000_i1066" DrawAspect="Content" ObjectID="_1756131454" r:id="rId98"/>
        </w:object>
      </w:r>
    </w:p>
    <w:p w14:paraId="0FB8A53A" w14:textId="2461CADB" w:rsidR="001C21F7" w:rsidRPr="00883D77" w:rsidRDefault="00000000" w:rsidP="00757C89">
      <w:pPr>
        <w:pStyle w:val="ab"/>
        <w:spacing w:before="120" w:beforeAutospacing="0" w:afterAutospacing="0" w:line="240" w:lineRule="atLeast"/>
        <w:ind w:firstLine="50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lastRenderedPageBreak/>
        <w:t>5,7,7,7-Tetrafluoroheptyl-2-naphthoate (</w:t>
      </w:r>
      <w:r w:rsidR="00B31F3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30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): 32.8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colorless liquid was isolated, yield: 48</w:t>
      </w:r>
      <w:r w:rsidR="00D87B51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%.</w:t>
      </w:r>
      <w:r w:rsidR="007A1D44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8.</w:t>
      </w:r>
      <w:r w:rsidR="007A1D44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62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(s, 1H), 8.</w:t>
      </w:r>
      <w:r w:rsidR="007A1D44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07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8.6, 1.7 Hz, 1H), 7.</w:t>
      </w:r>
      <w:r w:rsidR="007A1D44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96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8.0 Hz, 1H), 7.</w:t>
      </w:r>
      <w:r w:rsidR="007A1D44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88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8.4, 3.2 Hz, 2H), </w:t>
      </w:r>
      <w:r w:rsidR="007A1D44" w:rsidRPr="00883D77">
        <w:rPr>
          <w:rFonts w:ascii="Times New Roman" w:hAnsi="Times New Roman" w:hint="default"/>
          <w:color w:val="000000" w:themeColor="text1"/>
          <w:sz w:val="21"/>
          <w:szCs w:val="21"/>
        </w:rPr>
        <w:t>7.57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7A1D44" w:rsidRPr="00883D77">
        <w:rPr>
          <w:rFonts w:ascii="Times New Roman" w:hAnsi="Times New Roman" w:hint="default"/>
          <w:color w:val="000000" w:themeColor="text1"/>
          <w:sz w:val="21"/>
          <w:szCs w:val="21"/>
        </w:rPr>
        <w:t>dddd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</w:t>
      </w:r>
      <w:r w:rsidR="007A1D44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="007A1D44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7A1D44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18.4, 8.1, 6.9, 1.3 Hz,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2H), </w:t>
      </w:r>
      <w:r w:rsidR="007A1D44" w:rsidRPr="00883D77">
        <w:rPr>
          <w:rFonts w:ascii="Times New Roman" w:hAnsi="Times New Roman" w:hint="default"/>
          <w:color w:val="000000" w:themeColor="text1"/>
          <w:sz w:val="21"/>
          <w:szCs w:val="21"/>
        </w:rPr>
        <w:t>4.</w:t>
      </w:r>
      <w:r w:rsidR="00A678B1" w:rsidRPr="00883D77">
        <w:rPr>
          <w:rFonts w:ascii="Times New Roman" w:hAnsi="Times New Roman" w:hint="default"/>
          <w:color w:val="000000" w:themeColor="text1"/>
          <w:sz w:val="21"/>
          <w:szCs w:val="21"/>
        </w:rPr>
        <w:t>93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="00A678B1" w:rsidRPr="00883D77">
        <w:rPr>
          <w:rFonts w:ascii="Times New Roman" w:hAnsi="Times New Roman" w:hint="default"/>
          <w:color w:val="000000" w:themeColor="text1"/>
          <w:sz w:val="21"/>
          <w:szCs w:val="21"/>
        </w:rPr>
        <w:t>4.73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A678B1" w:rsidRPr="00883D77">
        <w:rPr>
          <w:rFonts w:ascii="Times New Roman" w:hAnsi="Times New Roman" w:hint="default"/>
          <w:color w:val="000000" w:themeColor="text1"/>
          <w:sz w:val="21"/>
          <w:szCs w:val="21"/>
        </w:rPr>
        <w:t>m</w:t>
      </w:r>
      <w:r w:rsidR="007A1D44" w:rsidRPr="00883D77">
        <w:rPr>
          <w:rFonts w:ascii="Times New Roman" w:hAnsi="Times New Roman" w:hint="default"/>
          <w:color w:val="000000" w:themeColor="text1"/>
          <w:sz w:val="21"/>
          <w:szCs w:val="21"/>
        </w:rPr>
        <w:t>,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1H), 4.</w:t>
      </w:r>
      <w:r w:rsidR="007A1D44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41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6.5 Hz, 2H), 2.64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</w:t>
      </w:r>
      <w:r w:rsidR="007A1D44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22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(m, 2H), 1.92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</w:t>
      </w:r>
      <w:r w:rsidR="007A1D44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55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(m, 6H</w:t>
      </w:r>
      <w:r w:rsidR="00D87B51" w:rsidRPr="00883D77">
        <w:rPr>
          <w:rFonts w:ascii="Times New Roman" w:hAnsi="Times New Roman" w:hint="default"/>
          <w:color w:val="000000" w:themeColor="text1"/>
          <w:sz w:val="21"/>
          <w:szCs w:val="21"/>
        </w:rPr>
        <w:t>)</w:t>
      </w:r>
      <w:r w:rsidR="00B71EA7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166.</w:t>
      </w:r>
      <w:r w:rsidR="00793612" w:rsidRPr="00883D77">
        <w:rPr>
          <w:rFonts w:ascii="Times New Roman" w:hAnsi="Times New Roman" w:hint="default"/>
          <w:color w:val="000000" w:themeColor="text1"/>
          <w:sz w:val="21"/>
          <w:szCs w:val="21"/>
        </w:rPr>
        <w:t>81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135.</w:t>
      </w:r>
      <w:r w:rsidR="00793612" w:rsidRPr="00883D77">
        <w:rPr>
          <w:rFonts w:ascii="Times New Roman" w:hAnsi="Times New Roman" w:hint="default"/>
          <w:color w:val="000000" w:themeColor="text1"/>
          <w:sz w:val="21"/>
          <w:szCs w:val="21"/>
        </w:rPr>
        <w:t>62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132.</w:t>
      </w:r>
      <w:r w:rsidR="00793612" w:rsidRPr="00883D77">
        <w:rPr>
          <w:rFonts w:ascii="Times New Roman" w:hAnsi="Times New Roman" w:hint="default"/>
          <w:color w:val="000000" w:themeColor="text1"/>
          <w:sz w:val="21"/>
          <w:szCs w:val="21"/>
        </w:rPr>
        <w:t>59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</w:t>
      </w:r>
      <w:r w:rsidR="00B71EA7" w:rsidRPr="00883D77">
        <w:rPr>
          <w:rFonts w:ascii="Times New Roman" w:hAnsi="Times New Roman" w:hint="default"/>
          <w:color w:val="000000" w:themeColor="text1"/>
          <w:sz w:val="21"/>
          <w:szCs w:val="21"/>
        </w:rPr>
        <w:t>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3</w:t>
      </w:r>
      <w:r w:rsidR="00793612" w:rsidRPr="00883D77">
        <w:rPr>
          <w:rFonts w:ascii="Times New Roman" w:hAnsi="Times New Roman" w:hint="default"/>
          <w:color w:val="000000" w:themeColor="text1"/>
          <w:sz w:val="21"/>
          <w:szCs w:val="21"/>
        </w:rPr>
        <w:t>1.07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129.</w:t>
      </w:r>
      <w:r w:rsidR="00793612" w:rsidRPr="00883D77">
        <w:rPr>
          <w:rFonts w:ascii="Times New Roman" w:hAnsi="Times New Roman" w:hint="default"/>
          <w:color w:val="000000" w:themeColor="text1"/>
          <w:sz w:val="21"/>
          <w:szCs w:val="21"/>
        </w:rPr>
        <w:t>42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128.</w:t>
      </w:r>
      <w:r w:rsidR="00793612" w:rsidRPr="00883D77">
        <w:rPr>
          <w:rFonts w:ascii="Times New Roman" w:hAnsi="Times New Roman" w:hint="default"/>
          <w:color w:val="000000" w:themeColor="text1"/>
          <w:sz w:val="21"/>
          <w:szCs w:val="21"/>
        </w:rPr>
        <w:t>35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128.</w:t>
      </w:r>
      <w:r w:rsidR="00793612" w:rsidRPr="00883D77">
        <w:rPr>
          <w:rFonts w:ascii="Times New Roman" w:hAnsi="Times New Roman" w:hint="default"/>
          <w:color w:val="000000" w:themeColor="text1"/>
          <w:sz w:val="21"/>
          <w:szCs w:val="21"/>
        </w:rPr>
        <w:t>26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127.</w:t>
      </w:r>
      <w:r w:rsidR="00793612"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="00B71EA7" w:rsidRPr="00883D77">
        <w:rPr>
          <w:rFonts w:ascii="Times New Roman" w:hAnsi="Times New Roman" w:hint="default"/>
          <w:color w:val="000000" w:themeColor="text1"/>
          <w:sz w:val="21"/>
          <w:szCs w:val="21"/>
        </w:rPr>
        <w:t>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127.</w:t>
      </w:r>
      <w:r w:rsidR="00793612" w:rsidRPr="00883D77">
        <w:rPr>
          <w:rFonts w:ascii="Times New Roman" w:hAnsi="Times New Roman" w:hint="default"/>
          <w:color w:val="000000" w:themeColor="text1"/>
          <w:sz w:val="21"/>
          <w:szCs w:val="21"/>
        </w:rPr>
        <w:t>63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126.</w:t>
      </w:r>
      <w:r w:rsidR="00793612" w:rsidRPr="00883D77">
        <w:rPr>
          <w:rFonts w:ascii="Times New Roman" w:hAnsi="Times New Roman" w:hint="default"/>
          <w:color w:val="000000" w:themeColor="text1"/>
          <w:sz w:val="21"/>
          <w:szCs w:val="21"/>
        </w:rPr>
        <w:t>76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125.</w:t>
      </w:r>
      <w:r w:rsidR="00793612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55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3.4, 276.8 Hz), 125.</w:t>
      </w:r>
      <w:r w:rsidR="00793612" w:rsidRPr="00883D77">
        <w:rPr>
          <w:rFonts w:ascii="Times New Roman" w:hAnsi="Times New Roman" w:hint="default"/>
          <w:color w:val="000000" w:themeColor="text1"/>
          <w:sz w:val="21"/>
          <w:szCs w:val="21"/>
        </w:rPr>
        <w:t>27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87.</w:t>
      </w:r>
      <w:r w:rsidR="00F8291E" w:rsidRPr="00883D77">
        <w:rPr>
          <w:rFonts w:ascii="Times New Roman" w:hAnsi="Times New Roman" w:hint="default"/>
          <w:color w:val="000000" w:themeColor="text1"/>
          <w:sz w:val="21"/>
          <w:szCs w:val="21"/>
        </w:rPr>
        <w:t>5</w:t>
      </w:r>
      <w:r w:rsidR="00B71EA7" w:rsidRPr="00883D77">
        <w:rPr>
          <w:rFonts w:ascii="Times New Roman" w:hAnsi="Times New Roman" w:hint="default"/>
          <w:color w:val="000000" w:themeColor="text1"/>
          <w:sz w:val="21"/>
          <w:szCs w:val="21"/>
        </w:rPr>
        <w:t>0</w:t>
      </w:r>
      <w:r w:rsidR="00F8291E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172.5, 3.2 Hz), 64.</w:t>
      </w:r>
      <w:r w:rsidR="00F8291E" w:rsidRPr="00883D77">
        <w:rPr>
          <w:rFonts w:ascii="Times New Roman" w:hAnsi="Times New Roman" w:hint="default"/>
          <w:color w:val="000000" w:themeColor="text1"/>
          <w:sz w:val="21"/>
          <w:szCs w:val="21"/>
        </w:rPr>
        <w:t>72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39.</w:t>
      </w:r>
      <w:r w:rsidR="00F8291E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47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28.5, 23.0 Hz), 34.</w:t>
      </w:r>
      <w:r w:rsidR="00F8291E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71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20.8 Hz), 28.</w:t>
      </w:r>
      <w:r w:rsidR="00F8291E" w:rsidRPr="00883D77">
        <w:rPr>
          <w:rFonts w:ascii="Times New Roman" w:hAnsi="Times New Roman" w:hint="default"/>
          <w:color w:val="000000" w:themeColor="text1"/>
          <w:sz w:val="21"/>
          <w:szCs w:val="21"/>
        </w:rPr>
        <w:t>47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21.</w:t>
      </w:r>
      <w:r w:rsidR="00F8291E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48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4.2 Hz</w:t>
      </w:r>
      <w:r w:rsidR="00D87B51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-64.04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</w:t>
      </w:r>
      <w:r w:rsidR="00E05664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6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Hz, 3F), -182.36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8.0 Hz, 1F</w:t>
      </w:r>
      <w:r w:rsidR="00D87B51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365.1135, found 365.1142</w:t>
      </w:r>
      <w:r w:rsidR="00E05664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</w:p>
    <w:p w14:paraId="39A75A58" w14:textId="3933668C" w:rsidR="001C21F7" w:rsidRPr="00883D77" w:rsidRDefault="004B3B0B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3045" w:dyaOrig="1322" w14:anchorId="6AD1B1A0">
          <v:shape id="_x0000_i1067" type="#_x0000_t75" style="width:96pt;height:42.5pt" o:ole="">
            <v:imagedata r:id="rId99" o:title=""/>
          </v:shape>
          <o:OLEObject Type="Embed" ProgID="ChemDraw.Document.6.0" ShapeID="_x0000_i1067" DrawAspect="Content" ObjectID="_1756131455" r:id="rId100"/>
        </w:object>
      </w:r>
    </w:p>
    <w:p w14:paraId="2DFBA10C" w14:textId="374FD0AD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5,7,7,7-Tetrafluoroheptyl thiazole-4-carboxylate (</w:t>
      </w:r>
      <w:r w:rsidR="00B31F3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31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): 42.5 mg white solid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was isolated, yield: 71%</w:t>
      </w:r>
      <w:r w:rsidR="00090266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8.</w:t>
      </w:r>
      <w:r w:rsidR="0009026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81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2.1 Hz, 1H), 8.</w:t>
      </w:r>
      <w:r w:rsidR="0009026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19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2.1 Hz, 1H), 4.</w:t>
      </w:r>
      <w:r w:rsidR="00090266" w:rsidRPr="00883D77">
        <w:rPr>
          <w:rFonts w:ascii="Times New Roman" w:hAnsi="Times New Roman" w:hint="default"/>
          <w:color w:val="000000" w:themeColor="text1"/>
          <w:sz w:val="21"/>
          <w:szCs w:val="21"/>
        </w:rPr>
        <w:t>86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4.</w:t>
      </w:r>
      <w:r w:rsidR="0009026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65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(m, 1H), 4.</w:t>
      </w:r>
      <w:r w:rsidR="0009026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33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6.6 Hz, 2H), 2.</w:t>
      </w:r>
      <w:r w:rsidR="00090266" w:rsidRPr="00883D77">
        <w:rPr>
          <w:rFonts w:ascii="Times New Roman" w:hAnsi="Times New Roman" w:hint="default"/>
          <w:color w:val="000000" w:themeColor="text1"/>
          <w:sz w:val="21"/>
          <w:szCs w:val="21"/>
        </w:rPr>
        <w:t>56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</w:t>
      </w:r>
      <w:r w:rsidR="0009026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14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(m, 2H), 1.</w:t>
      </w:r>
      <w:r w:rsidR="00090266" w:rsidRPr="00883D77">
        <w:rPr>
          <w:rFonts w:ascii="Times New Roman" w:hAnsi="Times New Roman" w:hint="default"/>
          <w:color w:val="000000" w:themeColor="text1"/>
          <w:sz w:val="21"/>
          <w:szCs w:val="21"/>
        </w:rPr>
        <w:t>85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</w:t>
      </w:r>
      <w:r w:rsidR="0009026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44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(m, 6H</w:t>
      </w:r>
      <w:r w:rsidR="0009026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161.</w:t>
      </w:r>
      <w:r w:rsidR="00090266" w:rsidRPr="00883D77">
        <w:rPr>
          <w:rFonts w:ascii="Times New Roman" w:hAnsi="Times New Roman" w:hint="default"/>
          <w:color w:val="000000" w:themeColor="text1"/>
          <w:sz w:val="21"/>
          <w:szCs w:val="21"/>
        </w:rPr>
        <w:t>26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153.</w:t>
      </w:r>
      <w:r w:rsidR="00090266" w:rsidRPr="00883D77">
        <w:rPr>
          <w:rFonts w:ascii="Times New Roman" w:hAnsi="Times New Roman" w:hint="default"/>
          <w:color w:val="000000" w:themeColor="text1"/>
          <w:sz w:val="21"/>
          <w:szCs w:val="21"/>
        </w:rPr>
        <w:t>53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147.</w:t>
      </w:r>
      <w:r w:rsidR="00090266" w:rsidRPr="00883D77">
        <w:rPr>
          <w:rFonts w:ascii="Times New Roman" w:hAnsi="Times New Roman" w:hint="default"/>
          <w:color w:val="000000" w:themeColor="text1"/>
          <w:sz w:val="21"/>
          <w:szCs w:val="21"/>
        </w:rPr>
        <w:t>94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127.</w:t>
      </w:r>
      <w:r w:rsidR="00090266" w:rsidRPr="00883D77">
        <w:rPr>
          <w:rFonts w:ascii="Times New Roman" w:hAnsi="Times New Roman" w:hint="default"/>
          <w:color w:val="000000" w:themeColor="text1"/>
          <w:sz w:val="21"/>
          <w:szCs w:val="21"/>
        </w:rPr>
        <w:t>35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125.</w:t>
      </w:r>
      <w:r w:rsidR="0009026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42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3.2, 276.8 Hz), 87.</w:t>
      </w:r>
      <w:r w:rsidR="0009026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36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172.4, 3.2 Hz), 64.</w:t>
      </w:r>
      <w:r w:rsidR="00090266" w:rsidRPr="00883D77">
        <w:rPr>
          <w:rFonts w:ascii="Times New Roman" w:hAnsi="Times New Roman" w:hint="default"/>
          <w:color w:val="000000" w:themeColor="text1"/>
          <w:sz w:val="21"/>
          <w:szCs w:val="21"/>
        </w:rPr>
        <w:t>98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39.</w:t>
      </w:r>
      <w:r w:rsidR="0009026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30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28.5, 22.8 Hz), 34.</w:t>
      </w:r>
      <w:r w:rsidR="0009026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51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20.9 Hz), 28.</w:t>
      </w:r>
      <w:r w:rsidR="00090266" w:rsidRPr="00883D77">
        <w:rPr>
          <w:rFonts w:ascii="Times New Roman" w:hAnsi="Times New Roman" w:hint="default"/>
          <w:color w:val="000000" w:themeColor="text1"/>
          <w:sz w:val="21"/>
          <w:szCs w:val="21"/>
        </w:rPr>
        <w:t>2</w:t>
      </w:r>
      <w:r w:rsidR="003E3D59" w:rsidRPr="00883D77">
        <w:rPr>
          <w:rFonts w:ascii="Times New Roman" w:hAnsi="Times New Roman" w:hint="default"/>
          <w:color w:val="000000" w:themeColor="text1"/>
          <w:sz w:val="21"/>
          <w:szCs w:val="21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21.</w:t>
      </w:r>
      <w:r w:rsidR="0009026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24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4.2 Hz</w:t>
      </w:r>
      <w:r w:rsidR="0009026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DMSO-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-62.42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8.0 Hz, 3F), -182.31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8.1 Hz, 1F</w:t>
      </w:r>
      <w:r w:rsidR="0009026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SNa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322.0495, found 322.0498.</w:t>
      </w:r>
    </w:p>
    <w:p w14:paraId="295E0468" w14:textId="0CD3FE7C" w:rsidR="001C21F7" w:rsidRPr="00883D77" w:rsidRDefault="004B3B0B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3487" w:dyaOrig="1419" w14:anchorId="6ED894AB">
          <v:shape id="_x0000_i1068" type="#_x0000_t75" style="width:114pt;height:48.5pt" o:ole="">
            <v:imagedata r:id="rId101" o:title=""/>
          </v:shape>
          <o:OLEObject Type="Embed" ProgID="ChemDraw.Document.6.0" ShapeID="_x0000_i1068" DrawAspect="Content" ObjectID="_1756131456" r:id="rId102"/>
        </w:object>
      </w:r>
    </w:p>
    <w:p w14:paraId="0DDB2E59" w14:textId="5FF94182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5,7,7,7-Tetrafluoroheptyl benzofuran-2-carboxylate (</w:t>
      </w:r>
      <w:r w:rsidR="00B31F3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32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): 31.2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colorless liquid was isolated, yield: 47</w:t>
      </w:r>
      <w:r w:rsidR="000611C6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%.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7.</w:t>
      </w:r>
      <w:r w:rsidR="003E3D59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67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7.8 Hz, 1H), </w:t>
      </w:r>
      <w:r w:rsidR="003E3D59" w:rsidRPr="00883D77">
        <w:rPr>
          <w:rFonts w:ascii="Times New Roman" w:hAnsi="Times New Roman" w:hint="default"/>
          <w:color w:val="000000" w:themeColor="text1"/>
          <w:sz w:val="21"/>
          <w:szCs w:val="21"/>
        </w:rPr>
        <w:t>7.58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A379CD" w:rsidRPr="00883D77">
        <w:rPr>
          <w:rFonts w:ascii="Times New Roman" w:hAnsi="Times New Roman" w:hint="default"/>
          <w:color w:val="000000" w:themeColor="text1"/>
          <w:sz w:val="21"/>
          <w:szCs w:val="21"/>
        </w:rPr>
        <w:t>dd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</w:t>
      </w:r>
      <w:r w:rsidR="00A379CD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A379CD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0.2, 2.1 Hz,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1H), 7.</w:t>
      </w:r>
      <w:r w:rsidR="003E3D59" w:rsidRPr="00883D77">
        <w:rPr>
          <w:rFonts w:ascii="Times New Roman" w:hAnsi="Times New Roman" w:hint="default"/>
          <w:color w:val="000000" w:themeColor="text1"/>
          <w:sz w:val="21"/>
          <w:szCs w:val="21"/>
        </w:rPr>
        <w:t>5</w:t>
      </w:r>
      <w:r w:rsidR="00A379CD" w:rsidRPr="00883D77">
        <w:rPr>
          <w:rFonts w:ascii="Times New Roman" w:hAnsi="Times New Roman" w:hint="default"/>
          <w:color w:val="000000" w:themeColor="text1"/>
          <w:sz w:val="21"/>
          <w:szCs w:val="21"/>
        </w:rPr>
        <w:t>2</w:t>
      </w:r>
      <w:r w:rsidR="003E3D59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0.9 Hz, 1H), 7.</w:t>
      </w:r>
      <w:r w:rsidR="00A379CD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44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8.4, 7.2, 1.2 Hz, 1H), 7.</w:t>
      </w:r>
      <w:r w:rsidR="00A379CD" w:rsidRPr="00883D77">
        <w:rPr>
          <w:rFonts w:ascii="Times New Roman" w:hAnsi="Times New Roman" w:hint="default"/>
          <w:color w:val="000000" w:themeColor="text1"/>
          <w:sz w:val="21"/>
          <w:szCs w:val="21"/>
        </w:rPr>
        <w:t>32 - 7.26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A379CD" w:rsidRPr="00883D77">
        <w:rPr>
          <w:rFonts w:ascii="Times New Roman" w:hAnsi="Times New Roman" w:hint="default"/>
          <w:color w:val="000000" w:themeColor="text1"/>
          <w:sz w:val="21"/>
          <w:szCs w:val="21"/>
        </w:rPr>
        <w:t>m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1H), 4.</w:t>
      </w:r>
      <w:r w:rsidR="00A379CD" w:rsidRPr="00883D77">
        <w:rPr>
          <w:rFonts w:ascii="Times New Roman" w:hAnsi="Times New Roman" w:hint="default"/>
          <w:color w:val="000000" w:themeColor="text1"/>
          <w:sz w:val="21"/>
          <w:szCs w:val="21"/>
        </w:rPr>
        <w:t>92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4.</w:t>
      </w:r>
      <w:r w:rsidR="00A379CD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72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(m, 1H), 4.</w:t>
      </w:r>
      <w:r w:rsidR="00A379CD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38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6.5 Hz, 2H), 2.</w:t>
      </w:r>
      <w:r w:rsidR="00A379CD" w:rsidRPr="00883D77">
        <w:rPr>
          <w:rFonts w:ascii="Times New Roman" w:hAnsi="Times New Roman" w:hint="default"/>
          <w:color w:val="000000" w:themeColor="text1"/>
          <w:sz w:val="21"/>
          <w:szCs w:val="21"/>
        </w:rPr>
        <w:t>62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</w:t>
      </w:r>
      <w:r w:rsidR="00A379CD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20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(m, 2H), 1.</w:t>
      </w:r>
      <w:r w:rsidR="00A379CD"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</w:t>
      </w:r>
      <w:r w:rsidR="00A379CD" w:rsidRPr="00883D77">
        <w:rPr>
          <w:rFonts w:ascii="Times New Roman" w:hAnsi="Times New Roman" w:hint="default"/>
          <w:color w:val="000000" w:themeColor="text1"/>
          <w:sz w:val="21"/>
          <w:szCs w:val="21"/>
        </w:rPr>
        <w:t>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0 (m, 6H)</w:t>
      </w:r>
      <w:r w:rsidR="000611C6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159.</w:t>
      </w:r>
      <w:r w:rsidR="000611C6" w:rsidRPr="00883D77">
        <w:rPr>
          <w:rFonts w:ascii="Times New Roman" w:hAnsi="Times New Roman" w:hint="default"/>
          <w:color w:val="000000" w:themeColor="text1"/>
          <w:sz w:val="21"/>
          <w:szCs w:val="21"/>
        </w:rPr>
        <w:t>67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155.</w:t>
      </w:r>
      <w:r w:rsidR="000611C6" w:rsidRPr="00883D77">
        <w:rPr>
          <w:rFonts w:ascii="Times New Roman" w:hAnsi="Times New Roman" w:hint="default"/>
          <w:color w:val="000000" w:themeColor="text1"/>
          <w:sz w:val="21"/>
          <w:szCs w:val="21"/>
        </w:rPr>
        <w:t>85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145.</w:t>
      </w:r>
      <w:r w:rsidR="000611C6" w:rsidRPr="00883D77">
        <w:rPr>
          <w:rFonts w:ascii="Times New Roman" w:hAnsi="Times New Roman" w:hint="default"/>
          <w:color w:val="000000" w:themeColor="text1"/>
          <w:sz w:val="21"/>
          <w:szCs w:val="21"/>
        </w:rPr>
        <w:t>59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127.</w:t>
      </w:r>
      <w:r w:rsidR="000611C6" w:rsidRPr="00883D77">
        <w:rPr>
          <w:rFonts w:ascii="Times New Roman" w:hAnsi="Times New Roman" w:hint="default"/>
          <w:color w:val="000000" w:themeColor="text1"/>
          <w:sz w:val="21"/>
          <w:szCs w:val="21"/>
        </w:rPr>
        <w:t>77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</w:t>
      </w:r>
      <w:r w:rsidR="000611C6" w:rsidRPr="00883D77">
        <w:rPr>
          <w:rFonts w:ascii="Times New Roman" w:hAnsi="Times New Roman" w:hint="default"/>
          <w:color w:val="000000" w:themeColor="text1"/>
          <w:sz w:val="21"/>
          <w:szCs w:val="21"/>
        </w:rPr>
        <w:t>7.03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125.</w:t>
      </w:r>
      <w:r w:rsidR="000611C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52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3.3, 276.6 Hz), 123.</w:t>
      </w:r>
      <w:r w:rsidR="000611C6" w:rsidRPr="00883D77">
        <w:rPr>
          <w:rFonts w:ascii="Times New Roman" w:hAnsi="Times New Roman" w:hint="default"/>
          <w:color w:val="000000" w:themeColor="text1"/>
          <w:sz w:val="21"/>
          <w:szCs w:val="21"/>
        </w:rPr>
        <w:t>9</w:t>
      </w:r>
      <w:r w:rsidR="00A379CD" w:rsidRPr="00883D77">
        <w:rPr>
          <w:rFonts w:ascii="Times New Roman" w:hAnsi="Times New Roman" w:hint="default"/>
          <w:color w:val="000000" w:themeColor="text1"/>
          <w:sz w:val="21"/>
          <w:szCs w:val="21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122.</w:t>
      </w:r>
      <w:r w:rsidR="000611C6" w:rsidRPr="00883D77">
        <w:rPr>
          <w:rFonts w:ascii="Times New Roman" w:hAnsi="Times New Roman" w:hint="default"/>
          <w:color w:val="000000" w:themeColor="text1"/>
          <w:sz w:val="21"/>
          <w:szCs w:val="21"/>
        </w:rPr>
        <w:t>93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11</w:t>
      </w:r>
      <w:r w:rsidR="000611C6" w:rsidRPr="00883D77">
        <w:rPr>
          <w:rFonts w:ascii="Times New Roman" w:hAnsi="Times New Roman" w:hint="default"/>
          <w:color w:val="000000" w:themeColor="text1"/>
          <w:sz w:val="21"/>
          <w:szCs w:val="21"/>
        </w:rPr>
        <w:t>4.03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112.</w:t>
      </w:r>
      <w:r w:rsidR="000611C6" w:rsidRPr="00883D77">
        <w:rPr>
          <w:rFonts w:ascii="Times New Roman" w:hAnsi="Times New Roman" w:hint="default"/>
          <w:color w:val="000000" w:themeColor="text1"/>
          <w:sz w:val="21"/>
          <w:szCs w:val="21"/>
        </w:rPr>
        <w:t>45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87.</w:t>
      </w:r>
      <w:r w:rsidR="000611C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48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172.5, 3.2 Hz), 6</w:t>
      </w:r>
      <w:r w:rsidR="000611C6" w:rsidRPr="00883D77">
        <w:rPr>
          <w:rFonts w:ascii="Times New Roman" w:hAnsi="Times New Roman" w:hint="default"/>
          <w:color w:val="000000" w:themeColor="text1"/>
          <w:sz w:val="21"/>
          <w:szCs w:val="21"/>
        </w:rPr>
        <w:t>5.05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39.</w:t>
      </w:r>
      <w:r w:rsidR="000611C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49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28.6, 23.0 Hz), 34.</w:t>
      </w:r>
      <w:r w:rsidR="000611C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66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20.9 Hz), 28.</w:t>
      </w:r>
      <w:r w:rsidR="000611C6" w:rsidRPr="00883D77">
        <w:rPr>
          <w:rFonts w:ascii="Times New Roman" w:hAnsi="Times New Roman" w:hint="default"/>
          <w:color w:val="000000" w:themeColor="text1"/>
          <w:sz w:val="21"/>
          <w:szCs w:val="21"/>
        </w:rPr>
        <w:t>38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21.</w:t>
      </w:r>
      <w:r w:rsidR="000611C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37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4.1 Hz</w:t>
      </w:r>
      <w:r w:rsidR="000611C6" w:rsidRPr="00883D77">
        <w:rPr>
          <w:rFonts w:ascii="Times New Roman" w:hAnsi="Times New Roman" w:hint="default"/>
          <w:color w:val="000000" w:themeColor="text1"/>
          <w:sz w:val="21"/>
          <w:szCs w:val="21"/>
        </w:rPr>
        <w:t>).</w:t>
      </w:r>
      <w:r w:rsidR="000611C6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-64.08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7.5 Hz, 3F), -182.44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7.9 Hz, 1F</w:t>
      </w:r>
      <w:r w:rsidR="000611C6" w:rsidRPr="00883D77">
        <w:rPr>
          <w:rFonts w:ascii="Times New Roman" w:hAnsi="Times New Roman" w:hint="default"/>
          <w:color w:val="000000" w:themeColor="text1"/>
          <w:sz w:val="21"/>
          <w:szCs w:val="21"/>
        </w:rPr>
        <w:t>).</w:t>
      </w:r>
      <w:r w:rsidR="000611C6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355.0928, found 355.0930.</w:t>
      </w:r>
    </w:p>
    <w:p w14:paraId="2C8DC055" w14:textId="196B24C4" w:rsidR="001C21F7" w:rsidRPr="00883D77" w:rsidRDefault="004B3B0B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3597" w:dyaOrig="1252" w14:anchorId="1DF05FFD">
          <v:shape id="_x0000_i1069" type="#_x0000_t75" style="width:114pt;height:42.5pt" o:ole="">
            <v:imagedata r:id="rId103" o:title=""/>
          </v:shape>
          <o:OLEObject Type="Embed" ProgID="ChemDraw.Document.6.0" ShapeID="_x0000_i1069" DrawAspect="Content" ObjectID="_1756131457" r:id="rId104"/>
        </w:object>
      </w:r>
    </w:p>
    <w:p w14:paraId="5BAF92A2" w14:textId="17896D57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5,7,7,7-Tetrafluoroheptyl naphthalene-2-sulfonate (</w:t>
      </w:r>
      <w:r w:rsidR="00B31F3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33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): 34.0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colorless liquid was isolated, yield: 45</w:t>
      </w:r>
      <w:r w:rsidR="0005510E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%</w:t>
      </w:r>
      <w:r w:rsidR="0005510E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DMSO-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8.68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8.61 (m, 1H), 8.2</w:t>
      </w:r>
      <w:r w:rsidR="00570DCD" w:rsidRPr="00883D77">
        <w:rPr>
          <w:rFonts w:ascii="Times New Roman" w:hAnsi="Times New Roman" w:hint="default"/>
          <w:color w:val="000000" w:themeColor="text1"/>
          <w:sz w:val="21"/>
          <w:szCs w:val="21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16.0, 8.4 Hz, 2H), 8.1</w:t>
      </w:r>
      <w:r w:rsidR="00570DCD" w:rsidRPr="00883D77">
        <w:rPr>
          <w:rFonts w:ascii="Times New Roman" w:hAnsi="Times New Roman" w:hint="default"/>
          <w:color w:val="000000" w:themeColor="text1"/>
          <w:sz w:val="21"/>
          <w:szCs w:val="21"/>
        </w:rPr>
        <w:t>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8.1 Hz, 1H), 7.8</w:t>
      </w:r>
      <w:r w:rsidR="00570DCD" w:rsidRPr="00883D77">
        <w:rPr>
          <w:rFonts w:ascii="Times New Roman" w:hAnsi="Times New Roman" w:hint="default"/>
          <w:color w:val="000000" w:themeColor="text1"/>
          <w:sz w:val="21"/>
          <w:szCs w:val="21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8.7, 1.9 Hz, 1H), 7.83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7.67 (m, 2H), 4.</w:t>
      </w:r>
      <w:r w:rsidR="00806A73" w:rsidRPr="00883D77">
        <w:rPr>
          <w:rFonts w:ascii="Times New Roman" w:hAnsi="Times New Roman" w:hint="default"/>
          <w:color w:val="000000" w:themeColor="text1"/>
          <w:sz w:val="21"/>
          <w:szCs w:val="21"/>
        </w:rPr>
        <w:t>7</w:t>
      </w:r>
      <w:r w:rsidR="00570DCD" w:rsidRPr="00883D77">
        <w:rPr>
          <w:rFonts w:ascii="Times New Roman" w:hAnsi="Times New Roman" w:hint="default"/>
          <w:color w:val="000000" w:themeColor="text1"/>
          <w:sz w:val="21"/>
          <w:szCs w:val="21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806A73" w:rsidRPr="00883D77">
        <w:rPr>
          <w:rFonts w:ascii="Times New Roman" w:hAnsi="Times New Roman" w:hint="default"/>
          <w:color w:val="000000" w:themeColor="text1"/>
          <w:sz w:val="21"/>
          <w:szCs w:val="21"/>
        </w:rPr>
        <w:t>dtt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</w:t>
      </w:r>
      <w:r w:rsidR="00806A73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="00806A73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806A73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50.1, 7.9, 4.2 Hz,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1H), 4.</w:t>
      </w:r>
      <w:r w:rsidR="00570DCD" w:rsidRPr="00883D77">
        <w:rPr>
          <w:rFonts w:ascii="Times New Roman" w:hAnsi="Times New Roman" w:hint="default"/>
          <w:color w:val="000000" w:themeColor="text1"/>
          <w:sz w:val="21"/>
          <w:szCs w:val="21"/>
        </w:rPr>
        <w:t>09</w:t>
      </w:r>
      <w:r w:rsidR="00806A73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6.3 Hz, 2H), 2.66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2.51 (m, 2H), 1.65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</w:t>
      </w:r>
      <w:r w:rsidR="00806A73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28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(m, 4H), 1.43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1.26 (m, 2H)</w:t>
      </w:r>
      <w:r w:rsidR="0005510E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13</w:t>
      </w:r>
      <w:r w:rsidR="00CC4918" w:rsidRPr="00883D77">
        <w:rPr>
          <w:rFonts w:ascii="Times New Roman" w:hAnsi="Times New Roman" w:hint="default"/>
          <w:color w:val="000000" w:themeColor="text1"/>
          <w:sz w:val="21"/>
          <w:szCs w:val="21"/>
        </w:rPr>
        <w:t>5.42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</w:t>
      </w:r>
      <w:r w:rsidR="00CC4918" w:rsidRPr="00883D77">
        <w:rPr>
          <w:rFonts w:ascii="Times New Roman" w:hAnsi="Times New Roman" w:hint="default"/>
          <w:color w:val="000000" w:themeColor="text1"/>
          <w:sz w:val="21"/>
          <w:szCs w:val="21"/>
        </w:rPr>
        <w:t>2.91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</w:t>
      </w:r>
      <w:r w:rsidR="00CC4918" w:rsidRPr="00883D77">
        <w:rPr>
          <w:rFonts w:ascii="Times New Roman" w:hAnsi="Times New Roman" w:hint="default"/>
          <w:color w:val="000000" w:themeColor="text1"/>
          <w:sz w:val="21"/>
          <w:szCs w:val="21"/>
        </w:rPr>
        <w:t>2.08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</w:t>
      </w:r>
      <w:r w:rsidR="00CC4918" w:rsidRPr="00883D77">
        <w:rPr>
          <w:rFonts w:ascii="Times New Roman" w:hAnsi="Times New Roman" w:hint="default"/>
          <w:color w:val="000000" w:themeColor="text1"/>
          <w:sz w:val="21"/>
          <w:szCs w:val="21"/>
        </w:rPr>
        <w:t>9.8</w:t>
      </w:r>
      <w:r w:rsidR="008054B3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</w:t>
      </w:r>
      <w:r w:rsidR="00CC4918" w:rsidRPr="00883D77">
        <w:rPr>
          <w:rFonts w:ascii="Times New Roman" w:hAnsi="Times New Roman" w:hint="default"/>
          <w:color w:val="000000" w:themeColor="text1"/>
          <w:sz w:val="21"/>
          <w:szCs w:val="21"/>
        </w:rPr>
        <w:t>9.85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</w:t>
      </w:r>
      <w:r w:rsidR="00CC4918" w:rsidRPr="00883D77">
        <w:rPr>
          <w:rFonts w:ascii="Times New Roman" w:hAnsi="Times New Roman" w:hint="default"/>
          <w:color w:val="000000" w:themeColor="text1"/>
          <w:sz w:val="21"/>
          <w:szCs w:val="21"/>
        </w:rPr>
        <w:t>9.5</w:t>
      </w:r>
      <w:r w:rsidR="00570DCD" w:rsidRPr="00883D77">
        <w:rPr>
          <w:rFonts w:ascii="Times New Roman" w:hAnsi="Times New Roman" w:hint="default"/>
          <w:color w:val="000000" w:themeColor="text1"/>
          <w:sz w:val="21"/>
          <w:szCs w:val="21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</w:t>
      </w:r>
      <w:r w:rsidR="00CC4918" w:rsidRPr="00883D77">
        <w:rPr>
          <w:rFonts w:ascii="Times New Roman" w:hAnsi="Times New Roman" w:hint="default"/>
          <w:color w:val="000000" w:themeColor="text1"/>
          <w:sz w:val="21"/>
          <w:szCs w:val="21"/>
        </w:rPr>
        <w:t>9.46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</w:t>
      </w:r>
      <w:r w:rsidR="0005510E" w:rsidRPr="00883D77">
        <w:rPr>
          <w:rFonts w:ascii="Times New Roman" w:hAnsi="Times New Roman" w:hint="default"/>
          <w:color w:val="000000" w:themeColor="text1"/>
          <w:sz w:val="21"/>
          <w:szCs w:val="21"/>
        </w:rPr>
        <w:t>8.1</w:t>
      </w:r>
      <w:r w:rsidR="00570DCD" w:rsidRPr="00883D77">
        <w:rPr>
          <w:rFonts w:ascii="Times New Roman" w:hAnsi="Times New Roman" w:hint="default"/>
          <w:color w:val="000000" w:themeColor="text1"/>
          <w:sz w:val="21"/>
          <w:szCs w:val="21"/>
        </w:rPr>
        <w:t>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</w:t>
      </w:r>
      <w:r w:rsidR="0005510E" w:rsidRPr="00883D77">
        <w:rPr>
          <w:rFonts w:ascii="Times New Roman" w:hAnsi="Times New Roman" w:hint="default"/>
          <w:color w:val="000000" w:themeColor="text1"/>
          <w:sz w:val="21"/>
          <w:szCs w:val="21"/>
        </w:rPr>
        <w:t>8.0</w:t>
      </w:r>
      <w:r w:rsidR="00570DCD" w:rsidRPr="00883D77">
        <w:rPr>
          <w:rFonts w:ascii="Times New Roman" w:hAnsi="Times New Roman" w:hint="default"/>
          <w:color w:val="000000" w:themeColor="text1"/>
          <w:sz w:val="21"/>
          <w:szCs w:val="21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</w:t>
      </w:r>
      <w:r w:rsidR="0005510E" w:rsidRPr="00883D77">
        <w:rPr>
          <w:rFonts w:ascii="Times New Roman" w:hAnsi="Times New Roman" w:hint="default"/>
          <w:color w:val="000000" w:themeColor="text1"/>
          <w:sz w:val="21"/>
          <w:szCs w:val="21"/>
        </w:rPr>
        <w:t>5.43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3.7, 276.9 Hz), 12</w:t>
      </w:r>
      <w:r w:rsidR="0005510E" w:rsidRPr="00883D77">
        <w:rPr>
          <w:rFonts w:ascii="Times New Roman" w:hAnsi="Times New Roman" w:hint="default"/>
          <w:color w:val="000000" w:themeColor="text1"/>
          <w:sz w:val="21"/>
          <w:szCs w:val="21"/>
        </w:rPr>
        <w:t>2.6</w:t>
      </w:r>
      <w:r w:rsidR="00570DCD" w:rsidRPr="00883D77">
        <w:rPr>
          <w:rFonts w:ascii="Times New Roman" w:hAnsi="Times New Roman" w:hint="default"/>
          <w:color w:val="000000" w:themeColor="text1"/>
          <w:sz w:val="21"/>
          <w:szCs w:val="21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8</w:t>
      </w:r>
      <w:r w:rsidR="0005510E" w:rsidRPr="00883D77">
        <w:rPr>
          <w:rFonts w:ascii="Times New Roman" w:hAnsi="Times New Roman" w:hint="default"/>
          <w:color w:val="000000" w:themeColor="text1"/>
          <w:sz w:val="21"/>
          <w:szCs w:val="21"/>
        </w:rPr>
        <w:t>7.3</w:t>
      </w:r>
      <w:r w:rsidR="00570DCD" w:rsidRPr="00883D77">
        <w:rPr>
          <w:rFonts w:ascii="Times New Roman" w:hAnsi="Times New Roman" w:hint="default"/>
          <w:color w:val="000000" w:themeColor="text1"/>
          <w:sz w:val="21"/>
          <w:szCs w:val="21"/>
        </w:rPr>
        <w:t>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172.8, 3.2 Hz), </w:t>
      </w:r>
      <w:r w:rsidR="0005510E" w:rsidRPr="00883D77">
        <w:rPr>
          <w:rFonts w:ascii="Times New Roman" w:hAnsi="Times New Roman" w:hint="default"/>
          <w:color w:val="000000" w:themeColor="text1"/>
          <w:sz w:val="21"/>
          <w:szCs w:val="21"/>
        </w:rPr>
        <w:t>70.3</w:t>
      </w:r>
      <w:r w:rsidR="00570DCD"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</w:t>
      </w:r>
      <w:r w:rsidR="0005510E" w:rsidRPr="00883D77">
        <w:rPr>
          <w:rFonts w:ascii="Times New Roman" w:hAnsi="Times New Roman" w:hint="default"/>
          <w:color w:val="000000" w:themeColor="text1"/>
          <w:sz w:val="21"/>
          <w:szCs w:val="21"/>
        </w:rPr>
        <w:t>9.42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28.6, 22.9 Hz), 3</w:t>
      </w:r>
      <w:r w:rsidR="0005510E" w:rsidRPr="00883D77">
        <w:rPr>
          <w:rFonts w:ascii="Times New Roman" w:hAnsi="Times New Roman" w:hint="default"/>
          <w:color w:val="000000" w:themeColor="text1"/>
          <w:sz w:val="21"/>
          <w:szCs w:val="21"/>
        </w:rPr>
        <w:t>4.34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20.9 Hz), 2</w:t>
      </w:r>
      <w:r w:rsidR="0005510E" w:rsidRPr="00883D77">
        <w:rPr>
          <w:rFonts w:ascii="Times New Roman" w:hAnsi="Times New Roman" w:hint="default"/>
          <w:color w:val="000000" w:themeColor="text1"/>
          <w:sz w:val="21"/>
          <w:szCs w:val="21"/>
        </w:rPr>
        <w:t>8.5</w:t>
      </w:r>
      <w:r w:rsidR="00570DCD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</w:t>
      </w:r>
      <w:r w:rsidR="0005510E" w:rsidRPr="00883D77">
        <w:rPr>
          <w:rFonts w:ascii="Times New Roman" w:hAnsi="Times New Roman" w:hint="default"/>
          <w:color w:val="000000" w:themeColor="text1"/>
          <w:sz w:val="21"/>
          <w:szCs w:val="21"/>
        </w:rPr>
        <w:t>20.9</w:t>
      </w:r>
      <w:r w:rsidR="00570DCD" w:rsidRPr="00883D77">
        <w:rPr>
          <w:rFonts w:ascii="Times New Roman" w:hAnsi="Times New Roman" w:hint="default"/>
          <w:color w:val="000000" w:themeColor="text1"/>
          <w:sz w:val="21"/>
          <w:szCs w:val="21"/>
        </w:rPr>
        <w:t>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4.1 Hz</w:t>
      </w:r>
      <w:r w:rsidR="0005510E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-57.76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7.5 Hz, 3F), -177.66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7.6 Hz, 1F</w:t>
      </w:r>
      <w:r w:rsidR="0005510E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SNa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401.0805, found 401.0803.</w:t>
      </w:r>
    </w:p>
    <w:p w14:paraId="79993E65" w14:textId="31FE784B" w:rsidR="001C21F7" w:rsidRPr="00883D77" w:rsidRDefault="004B3B0B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2654" w:dyaOrig="1049" w14:anchorId="452B8377">
          <v:shape id="_x0000_i1070" type="#_x0000_t75" style="width:84pt;height:36.5pt" o:ole="">
            <v:imagedata r:id="rId105" o:title=""/>
          </v:shape>
          <o:OLEObject Type="Embed" ProgID="ChemDraw.Document.6.0" ShapeID="_x0000_i1070" DrawAspect="Content" ObjectID="_1756131458" r:id="rId106"/>
        </w:object>
      </w:r>
    </w:p>
    <w:p w14:paraId="2EAE369C" w14:textId="1A0BD7B2" w:rsidR="001C21F7" w:rsidRPr="00883D77" w:rsidRDefault="007048AE" w:rsidP="00757C89">
      <w:pPr>
        <w:pStyle w:val="ab"/>
        <w:spacing w:before="120" w:beforeAutospacing="0" w:afterAutospacing="0" w:line="240" w:lineRule="atLeast"/>
        <w:ind w:firstLine="50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1-Fluoro-4-((3,5,5,5-tetrafluoropentyl)oxy)benzene (</w:t>
      </w:r>
      <w:r w:rsidR="00B31F3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34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): 37.1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colorless liquid was isolated, yield: 73</w:t>
      </w:r>
      <w:r w:rsidR="0005510E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%</w:t>
      </w:r>
      <w:r w:rsidR="0005510E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</w:t>
      </w:r>
      <w:r w:rsidR="0005510E" w:rsidRPr="00883D77">
        <w:rPr>
          <w:rFonts w:ascii="Times New Roman" w:hAnsi="Times New Roman" w:hint="default"/>
          <w:color w:val="000000" w:themeColor="text1"/>
          <w:sz w:val="21"/>
          <w:szCs w:val="21"/>
        </w:rPr>
        <w:t>7.02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6.</w:t>
      </w:r>
      <w:r w:rsidR="0005510E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96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(m, 2H), 6.88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6.83 (m, 2H), 5.22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5.01 (m, 1H), 4.13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4.03 (m, 2H), 2.71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2.34 (m, 2H), 2.20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2.08 (m, 2H).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15</w:t>
      </w:r>
      <w:r w:rsidR="00E16733" w:rsidRPr="00883D77">
        <w:rPr>
          <w:rFonts w:ascii="Times New Roman" w:hAnsi="Times New Roman" w:hint="default"/>
          <w:color w:val="000000" w:themeColor="text1"/>
          <w:sz w:val="21"/>
          <w:szCs w:val="21"/>
        </w:rPr>
        <w:t>7.59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238.5 Hz), 15</w:t>
      </w:r>
      <w:r w:rsidR="00E16733" w:rsidRPr="00883D77">
        <w:rPr>
          <w:rFonts w:ascii="Times New Roman" w:hAnsi="Times New Roman" w:hint="default"/>
          <w:color w:val="000000" w:themeColor="text1"/>
          <w:sz w:val="21"/>
          <w:szCs w:val="21"/>
        </w:rPr>
        <w:t>4.77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2.1 Hz), 125.</w:t>
      </w:r>
      <w:r w:rsidR="00E16733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53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2.9, 276.8 Hz), 11</w:t>
      </w:r>
      <w:r w:rsidR="00E16733" w:rsidRPr="00883D77">
        <w:rPr>
          <w:rFonts w:ascii="Times New Roman" w:hAnsi="Times New Roman" w:hint="default"/>
          <w:color w:val="000000" w:themeColor="text1"/>
          <w:sz w:val="21"/>
          <w:szCs w:val="21"/>
        </w:rPr>
        <w:t>6.01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23.2 Hz), 115.</w:t>
      </w:r>
      <w:r w:rsidR="00E16733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63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8.0 Hz), 84.</w:t>
      </w:r>
      <w:r w:rsidR="00E16733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98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172.5, 3.3 Hz), 63.</w:t>
      </w:r>
      <w:r w:rsidR="00E16733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62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4.9 Hz),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lastRenderedPageBreak/>
        <w:t>39.</w:t>
      </w:r>
      <w:r w:rsidR="00E16733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60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28.7, 22.4 Hz), 34.</w:t>
      </w:r>
      <w:r w:rsidR="00E16733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88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20.7 Hz).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-64.08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7.6 Hz, 3F), -123.62 (s, 1F), -184.82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8.3, 7.5 Hz, 1F).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277.0622, found 277.0628.</w:t>
      </w:r>
    </w:p>
    <w:p w14:paraId="6C71CAB9" w14:textId="1D4B32E3" w:rsidR="001C21F7" w:rsidRPr="00883D77" w:rsidRDefault="004B3B0B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3260" w:dyaOrig="1333" w14:anchorId="46E423E7">
          <v:shape id="_x0000_i1071" type="#_x0000_t75" style="width:102pt;height:42.5pt" o:ole="">
            <v:imagedata r:id="rId107" o:title=""/>
          </v:shape>
          <o:OLEObject Type="Embed" ProgID="ChemDraw.Document.6.0" ShapeID="_x0000_i1071" DrawAspect="Content" ObjectID="_1756131459" r:id="rId108"/>
        </w:object>
      </w:r>
    </w:p>
    <w:p w14:paraId="3B1F991D" w14:textId="4A6578C2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4-Bromo-2-chloro-1-((5,7,7,7-tetrafluoroheptyl)oxy)benzene (</w:t>
      </w:r>
      <w:r w:rsidR="00B31F3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35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): 45.8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colorless liquid was isolated, yield: </w:t>
      </w:r>
      <w:r w:rsidR="00100514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61</w:t>
      </w:r>
      <w:r w:rsidR="00714AA6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%</w:t>
      </w:r>
      <w:r w:rsidR="00714AA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7.</w:t>
      </w:r>
      <w:r w:rsidR="00714AA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49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2.4 Hz, 1H), 7.</w:t>
      </w:r>
      <w:r w:rsidR="00714AA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30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8.7, 2.4 Hz, 1H), 6.</w:t>
      </w:r>
      <w:r w:rsidR="00714AA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77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8.8 Hz, 1H), 4.8</w:t>
      </w:r>
      <w:r w:rsidR="00714AA6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714AA6" w:rsidRPr="00883D77">
        <w:rPr>
          <w:rFonts w:ascii="Times New Roman" w:hAnsi="Times New Roman" w:hint="default"/>
          <w:color w:val="000000" w:themeColor="text1"/>
          <w:sz w:val="21"/>
          <w:szCs w:val="21"/>
        </w:rPr>
        <w:t>dtt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</w:t>
      </w:r>
      <w:r w:rsidR="00714AA6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714AA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48.3, 7.9, 3.2 Hz,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1H), </w:t>
      </w:r>
      <w:r w:rsidR="00714AA6" w:rsidRPr="00883D77">
        <w:rPr>
          <w:rFonts w:ascii="Times New Roman" w:hAnsi="Times New Roman" w:hint="default"/>
          <w:color w:val="000000" w:themeColor="text1"/>
          <w:sz w:val="21"/>
          <w:szCs w:val="21"/>
        </w:rPr>
        <w:t>4.01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6.1 Hz, 2H), 2.56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2.13 (m, 2H), 1.85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1.50 (m, 6H</w:t>
      </w:r>
      <w:r w:rsidR="00714AA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153.</w:t>
      </w:r>
      <w:r w:rsidR="00714AA6" w:rsidRPr="00883D77">
        <w:rPr>
          <w:rFonts w:ascii="Times New Roman" w:hAnsi="Times New Roman" w:hint="default"/>
          <w:color w:val="000000" w:themeColor="text1"/>
          <w:sz w:val="21"/>
          <w:szCs w:val="21"/>
        </w:rPr>
        <w:t>90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132.</w:t>
      </w:r>
      <w:r w:rsidR="00714AA6"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="00860615" w:rsidRPr="00883D77">
        <w:rPr>
          <w:rFonts w:ascii="Times New Roman" w:hAnsi="Times New Roman" w:hint="default"/>
          <w:color w:val="000000" w:themeColor="text1"/>
          <w:sz w:val="21"/>
          <w:szCs w:val="21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130.</w:t>
      </w:r>
      <w:r w:rsidR="00714AA6" w:rsidRPr="00883D77">
        <w:rPr>
          <w:rFonts w:ascii="Times New Roman" w:hAnsi="Times New Roman" w:hint="default"/>
          <w:color w:val="000000" w:themeColor="text1"/>
          <w:sz w:val="21"/>
          <w:szCs w:val="21"/>
        </w:rPr>
        <w:t>63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125.</w:t>
      </w:r>
      <w:r w:rsidR="00714AA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57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 =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3.4, 276.8 Hz), 124.</w:t>
      </w:r>
      <w:r w:rsidR="00714AA6" w:rsidRPr="00883D77">
        <w:rPr>
          <w:rFonts w:ascii="Times New Roman" w:hAnsi="Times New Roman" w:hint="default"/>
          <w:color w:val="000000" w:themeColor="text1"/>
          <w:sz w:val="21"/>
          <w:szCs w:val="21"/>
        </w:rPr>
        <w:t>21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114.</w:t>
      </w:r>
      <w:r w:rsidR="00714AA6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="00860615" w:rsidRPr="00883D77">
        <w:rPr>
          <w:rFonts w:ascii="Times New Roman" w:hAnsi="Times New Roman" w:hint="default"/>
          <w:color w:val="000000" w:themeColor="text1"/>
          <w:sz w:val="21"/>
          <w:szCs w:val="21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112.</w:t>
      </w:r>
      <w:r w:rsidR="00714AA6" w:rsidRPr="00883D77">
        <w:rPr>
          <w:rFonts w:ascii="Times New Roman" w:hAnsi="Times New Roman" w:hint="default"/>
          <w:color w:val="000000" w:themeColor="text1"/>
          <w:sz w:val="21"/>
          <w:szCs w:val="21"/>
        </w:rPr>
        <w:t>67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87.</w:t>
      </w:r>
      <w:r w:rsidR="00714AA6" w:rsidRPr="00883D77">
        <w:rPr>
          <w:rFonts w:ascii="Times New Roman" w:hAnsi="Times New Roman" w:hint="default"/>
          <w:color w:val="000000" w:themeColor="text1"/>
          <w:sz w:val="21"/>
          <w:szCs w:val="21"/>
        </w:rPr>
        <w:t>5</w:t>
      </w:r>
      <w:r w:rsidR="00860615" w:rsidRPr="00883D77">
        <w:rPr>
          <w:rFonts w:ascii="Times New Roman" w:hAnsi="Times New Roman" w:hint="default"/>
          <w:color w:val="000000" w:themeColor="text1"/>
          <w:sz w:val="21"/>
          <w:szCs w:val="21"/>
        </w:rPr>
        <w:t>9</w:t>
      </w:r>
      <w:r w:rsidR="00714AA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172.4, 3.2 Hz), 6</w:t>
      </w:r>
      <w:r w:rsidR="00714AA6" w:rsidRPr="00883D77">
        <w:rPr>
          <w:rFonts w:ascii="Times New Roman" w:hAnsi="Times New Roman" w:hint="default"/>
          <w:color w:val="000000" w:themeColor="text1"/>
          <w:sz w:val="21"/>
          <w:szCs w:val="21"/>
        </w:rPr>
        <w:t>9.08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39.</w:t>
      </w:r>
      <w:r w:rsidR="00714AA6" w:rsidRPr="00883D77">
        <w:rPr>
          <w:rFonts w:ascii="Times New Roman" w:hAnsi="Times New Roman" w:hint="default"/>
          <w:color w:val="000000" w:themeColor="text1"/>
          <w:sz w:val="21"/>
          <w:szCs w:val="21"/>
        </w:rPr>
        <w:t>5</w:t>
      </w:r>
      <w:r w:rsidR="00860615" w:rsidRPr="00883D77">
        <w:rPr>
          <w:rFonts w:ascii="Times New Roman" w:hAnsi="Times New Roman" w:hint="default"/>
          <w:color w:val="000000" w:themeColor="text1"/>
          <w:sz w:val="21"/>
          <w:szCs w:val="21"/>
        </w:rPr>
        <w:t>2</w:t>
      </w:r>
      <w:r w:rsidR="00714AA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28.5, 22.9 Hz), 34.</w:t>
      </w:r>
      <w:r w:rsidR="00714AA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76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20.8 Hz), 28.</w:t>
      </w:r>
      <w:r w:rsidR="00714AA6" w:rsidRPr="00883D77">
        <w:rPr>
          <w:rFonts w:ascii="Times New Roman" w:hAnsi="Times New Roman" w:hint="default"/>
          <w:color w:val="000000" w:themeColor="text1"/>
          <w:sz w:val="21"/>
          <w:szCs w:val="21"/>
        </w:rPr>
        <w:t>67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21.</w:t>
      </w:r>
      <w:r w:rsidR="00714AA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55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4.3 Hz</w:t>
      </w:r>
      <w:r w:rsidR="00714AA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-64.09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7.5 Hz, 3F), -182.33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7.4 Hz, 1F</w:t>
      </w:r>
      <w:r w:rsidR="00714AA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BrClF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398.9745, found 3989.9756.</w:t>
      </w:r>
    </w:p>
    <w:p w14:paraId="4641CC52" w14:textId="18BF1410" w:rsidR="001C21F7" w:rsidRPr="00883D77" w:rsidRDefault="004B3B0B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3043" w:dyaOrig="1234" w14:anchorId="444948B4">
          <v:shape id="_x0000_i1072" type="#_x0000_t75" style="width:102pt;height:42.5pt" o:ole="">
            <v:imagedata r:id="rId109" o:title=""/>
          </v:shape>
          <o:OLEObject Type="Embed" ProgID="ChemDraw.Document.6.0" ShapeID="_x0000_i1072" DrawAspect="Content" ObjectID="_1756131460" r:id="rId110"/>
        </w:object>
      </w:r>
    </w:p>
    <w:p w14:paraId="53E6BD34" w14:textId="5D444C9B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2-(5,7,7,7-Tetrafluoroheptyl)-2H-benzo[d][1,2,3]triazole (</w:t>
      </w:r>
      <w:r w:rsidR="00B31F3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36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): 28.3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colorless liquid was isolated, yield: 49</w:t>
      </w:r>
      <w:r w:rsidR="00A853C7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%</w:t>
      </w:r>
      <w:r w:rsidR="00A853C7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7.</w:t>
      </w:r>
      <w:r w:rsidR="00A853C7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85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6.5, 3.1 Hz, 2H), 7.</w:t>
      </w:r>
      <w:r w:rsidR="00A853C7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38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6.5, 3.1 Hz, 2H), 4.</w:t>
      </w:r>
      <w:r w:rsidR="00860615" w:rsidRPr="00883D77">
        <w:rPr>
          <w:rFonts w:ascii="Times New Roman" w:hAnsi="Times New Roman" w:hint="default"/>
          <w:color w:val="000000" w:themeColor="text1"/>
          <w:sz w:val="21"/>
          <w:szCs w:val="21"/>
        </w:rPr>
        <w:t>77</w:t>
      </w:r>
      <w:r w:rsidR="00A853C7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</w:t>
      </w:r>
      <w:r w:rsidR="00860615" w:rsidRPr="00883D77">
        <w:rPr>
          <w:rFonts w:ascii="Times New Roman" w:hAnsi="Times New Roman" w:hint="default"/>
          <w:color w:val="000000" w:themeColor="text1"/>
          <w:sz w:val="21"/>
          <w:szCs w:val="21"/>
        </w:rPr>
        <w:t>dtt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</w:t>
      </w:r>
      <w:r w:rsidR="00860615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86061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12.1, 8.0, 3.5 Hz,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1H), 4.</w:t>
      </w:r>
      <w:r w:rsidR="00A853C7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75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6.9 Hz, 2H), 2.</w:t>
      </w:r>
      <w:r w:rsidR="00A853C7" w:rsidRPr="00883D77">
        <w:rPr>
          <w:rFonts w:ascii="Times New Roman" w:hAnsi="Times New Roman" w:hint="default"/>
          <w:color w:val="000000" w:themeColor="text1"/>
          <w:sz w:val="21"/>
          <w:szCs w:val="21"/>
        </w:rPr>
        <w:t>65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</w:t>
      </w:r>
      <w:r w:rsidR="00A853C7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08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(m, 2H), 2.</w:t>
      </w:r>
      <w:r w:rsidR="00A853C7" w:rsidRPr="00883D77">
        <w:rPr>
          <w:rFonts w:ascii="Times New Roman" w:hAnsi="Times New Roman" w:hint="default"/>
          <w:color w:val="000000" w:themeColor="text1"/>
          <w:sz w:val="21"/>
          <w:szCs w:val="21"/>
        </w:rPr>
        <w:t>22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</w:t>
      </w:r>
      <w:r w:rsidR="00A853C7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12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(m, 2H), 1.</w:t>
      </w:r>
      <w:r w:rsidR="00A853C7" w:rsidRPr="00883D77">
        <w:rPr>
          <w:rFonts w:ascii="Times New Roman" w:hAnsi="Times New Roman" w:hint="default"/>
          <w:color w:val="000000" w:themeColor="text1"/>
          <w:sz w:val="21"/>
          <w:szCs w:val="21"/>
        </w:rPr>
        <w:t>87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</w:t>
      </w:r>
      <w:r w:rsidR="00A853C7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38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(m, 4H</w:t>
      </w:r>
      <w:r w:rsidR="00A853C7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</w:t>
      </w:r>
      <w:r w:rsidR="00261E15" w:rsidRPr="00883D77">
        <w:rPr>
          <w:rFonts w:ascii="Times New Roman" w:hAnsi="Times New Roman" w:hint="default"/>
          <w:color w:val="000000" w:themeColor="text1"/>
          <w:sz w:val="21"/>
          <w:szCs w:val="21"/>
        </w:rPr>
        <w:t>144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="00261E15" w:rsidRPr="00883D77">
        <w:rPr>
          <w:rFonts w:ascii="Times New Roman" w:hAnsi="Times New Roman" w:hint="default"/>
          <w:color w:val="000000" w:themeColor="text1"/>
          <w:sz w:val="21"/>
          <w:szCs w:val="21"/>
        </w:rPr>
        <w:t>43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</w:t>
      </w:r>
      <w:r w:rsidR="00261E15" w:rsidRPr="00883D77">
        <w:rPr>
          <w:rFonts w:ascii="Times New Roman" w:hAnsi="Times New Roman" w:hint="default"/>
          <w:color w:val="000000" w:themeColor="text1"/>
          <w:sz w:val="21"/>
          <w:szCs w:val="21"/>
        </w:rPr>
        <w:t>126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="00261E15" w:rsidRPr="00883D77">
        <w:rPr>
          <w:rFonts w:ascii="Times New Roman" w:hAnsi="Times New Roman" w:hint="default"/>
          <w:color w:val="000000" w:themeColor="text1"/>
          <w:sz w:val="21"/>
          <w:szCs w:val="21"/>
        </w:rPr>
        <w:t>43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</w:t>
      </w:r>
      <w:r w:rsidR="00261E15" w:rsidRPr="00883D77">
        <w:rPr>
          <w:rFonts w:ascii="Times New Roman" w:hAnsi="Times New Roman" w:hint="default"/>
          <w:color w:val="000000" w:themeColor="text1"/>
          <w:sz w:val="21"/>
          <w:szCs w:val="21"/>
        </w:rPr>
        <w:t>5.45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3.6, 276.9 Hz), 1</w:t>
      </w:r>
      <w:r w:rsidR="008A73E4" w:rsidRPr="00883D77">
        <w:rPr>
          <w:rFonts w:ascii="Times New Roman" w:hAnsi="Times New Roman" w:hint="default"/>
          <w:color w:val="000000" w:themeColor="text1"/>
          <w:sz w:val="21"/>
          <w:szCs w:val="21"/>
        </w:rPr>
        <w:t>18.06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8</w:t>
      </w:r>
      <w:r w:rsidR="008A73E4" w:rsidRPr="00883D77">
        <w:rPr>
          <w:rFonts w:ascii="Times New Roman" w:hAnsi="Times New Roman" w:hint="default"/>
          <w:color w:val="000000" w:themeColor="text1"/>
          <w:sz w:val="21"/>
          <w:szCs w:val="21"/>
        </w:rPr>
        <w:t>7.34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172.7, 3.2 Hz), 5</w:t>
      </w:r>
      <w:r w:rsidR="008A73E4" w:rsidRPr="00883D77">
        <w:rPr>
          <w:rFonts w:ascii="Times New Roman" w:hAnsi="Times New Roman" w:hint="default"/>
          <w:color w:val="000000" w:themeColor="text1"/>
          <w:sz w:val="21"/>
          <w:szCs w:val="21"/>
        </w:rPr>
        <w:t>6.21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</w:t>
      </w:r>
      <w:r w:rsidR="008A73E4" w:rsidRPr="00883D77">
        <w:rPr>
          <w:rFonts w:ascii="Times New Roman" w:hAnsi="Times New Roman" w:hint="default"/>
          <w:color w:val="000000" w:themeColor="text1"/>
          <w:sz w:val="21"/>
          <w:szCs w:val="21"/>
        </w:rPr>
        <w:t>9.43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28.6, 22.9 Hz), 3</w:t>
      </w:r>
      <w:r w:rsidR="008A73E4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4.41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20.9 Hz), 2</w:t>
      </w:r>
      <w:r w:rsidR="008A73E4" w:rsidRPr="00883D77">
        <w:rPr>
          <w:rFonts w:ascii="Times New Roman" w:hAnsi="Times New Roman" w:hint="default"/>
          <w:color w:val="000000" w:themeColor="text1"/>
          <w:sz w:val="21"/>
          <w:szCs w:val="21"/>
        </w:rPr>
        <w:t>9.58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</w:t>
      </w:r>
      <w:r w:rsidR="008A73E4" w:rsidRPr="00883D77">
        <w:rPr>
          <w:rFonts w:ascii="Times New Roman" w:hAnsi="Times New Roman" w:hint="default"/>
          <w:color w:val="000000" w:themeColor="text1"/>
          <w:sz w:val="21"/>
          <w:szCs w:val="21"/>
        </w:rPr>
        <w:t>1.90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4.1 Hz</w:t>
      </w:r>
      <w:r w:rsidR="00A853C7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-64.12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7.4 Hz, 3F), -182.43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7.4 Hz, 1F</w:t>
      </w:r>
      <w:r w:rsidR="00A853C7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312.1094, found 312.1100.</w:t>
      </w:r>
    </w:p>
    <w:p w14:paraId="55F56674" w14:textId="10853148" w:rsidR="001C21F7" w:rsidRPr="00883D77" w:rsidRDefault="007359C7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2294" w:dyaOrig="1546" w14:anchorId="3A767E40">
          <v:shape id="_x0000_i1073" type="#_x0000_t75" style="width:76pt;height:48.5pt" o:ole="">
            <v:imagedata r:id="rId111" o:title=""/>
          </v:shape>
          <o:OLEObject Type="Embed" ProgID="ChemDraw.Document.6.0" ShapeID="_x0000_i1073" DrawAspect="Content" ObjectID="_1756131461" r:id="rId112"/>
        </w:object>
      </w:r>
    </w:p>
    <w:p w14:paraId="2CC12B5F" w14:textId="2FE0F0F3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2-(1,3,3,3-Tetrafluoropropyl)isoindoline-1,3-dione (</w:t>
      </w:r>
      <w:r w:rsidR="00E351BA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3</w:t>
      </w:r>
      <w:r w:rsidR="00B31F3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): 31.9 mg white solid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was isolated, yield: 58%</w:t>
      </w:r>
      <w:r w:rsidR="00BF6EAE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.</w:t>
      </w:r>
      <w:r w:rsidR="00E00342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7.</w:t>
      </w:r>
      <w:r w:rsidR="00BF6EAE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84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5.5, 3.1 Hz, 2H), 7.</w:t>
      </w:r>
      <w:r w:rsidR="00BF6EAE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72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5.5, 3.1 Hz, 2H), 5.</w:t>
      </w:r>
      <w:r w:rsidR="00BF6EAE" w:rsidRPr="00883D77">
        <w:rPr>
          <w:rFonts w:ascii="Times New Roman" w:hAnsi="Times New Roman" w:hint="default"/>
          <w:color w:val="000000" w:themeColor="text1"/>
          <w:sz w:val="21"/>
          <w:szCs w:val="21"/>
        </w:rPr>
        <w:t>08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BF6EAE" w:rsidRPr="00883D77">
        <w:rPr>
          <w:rFonts w:ascii="Times New Roman" w:hAnsi="Times New Roman" w:hint="default"/>
          <w:color w:val="000000" w:themeColor="text1"/>
          <w:sz w:val="21"/>
          <w:szCs w:val="21"/>
        </w:rPr>
        <w:t>dtt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</w:t>
      </w:r>
      <w:r w:rsidR="00BF6EAE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="00BF6EAE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BF6EAE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48.7, 7.3, 3.7 Hz,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1H), </w:t>
      </w:r>
      <w:r w:rsidR="00BF6EAE" w:rsidRPr="00883D77">
        <w:rPr>
          <w:rFonts w:ascii="Times New Roman" w:hAnsi="Times New Roman" w:hint="default"/>
          <w:color w:val="000000" w:themeColor="text1"/>
          <w:sz w:val="21"/>
          <w:szCs w:val="21"/>
        </w:rPr>
        <w:t>4.02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BF6EAE" w:rsidRPr="00883D77">
        <w:rPr>
          <w:rFonts w:ascii="Times New Roman" w:hAnsi="Times New Roman" w:hint="default"/>
          <w:color w:val="000000" w:themeColor="text1"/>
          <w:sz w:val="21"/>
          <w:szCs w:val="21"/>
        </w:rPr>
        <w:t>dtt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</w:t>
      </w:r>
      <w:r w:rsidR="00BF6EAE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="00BF6EAE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BF6EAE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16.2, 14.4, 7.3 Hz,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1H), 3.</w:t>
      </w:r>
      <w:r w:rsidR="00BF6EAE" w:rsidRPr="00883D77">
        <w:rPr>
          <w:rFonts w:ascii="Times New Roman" w:hAnsi="Times New Roman" w:hint="default"/>
          <w:color w:val="000000" w:themeColor="text1"/>
          <w:sz w:val="21"/>
          <w:szCs w:val="21"/>
        </w:rPr>
        <w:t>85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BF6EAE" w:rsidRPr="00883D77">
        <w:rPr>
          <w:rFonts w:ascii="Times New Roman" w:hAnsi="Times New Roman" w:hint="default"/>
          <w:color w:val="000000" w:themeColor="text1"/>
          <w:sz w:val="21"/>
          <w:szCs w:val="21"/>
        </w:rPr>
        <w:t>ddd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</w:t>
      </w:r>
      <w:r w:rsidR="00BF6EAE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BF6EAE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23.5, 14.5, 4.2 Hz,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1H), 2.</w:t>
      </w:r>
      <w:r w:rsidR="0004008E" w:rsidRPr="00883D77">
        <w:rPr>
          <w:rFonts w:ascii="Times New Roman" w:hAnsi="Times New Roman" w:hint="default"/>
          <w:color w:val="000000" w:themeColor="text1"/>
          <w:sz w:val="21"/>
          <w:szCs w:val="21"/>
        </w:rPr>
        <w:t>65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</w:t>
      </w:r>
      <w:r w:rsidR="0004008E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38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(m, 2H</w:t>
      </w:r>
      <w:r w:rsidR="00E00342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167.</w:t>
      </w:r>
      <w:r w:rsidR="00E033BB" w:rsidRPr="00883D77">
        <w:rPr>
          <w:rFonts w:ascii="Times New Roman" w:hAnsi="Times New Roman" w:hint="default"/>
          <w:color w:val="000000" w:themeColor="text1"/>
          <w:sz w:val="21"/>
          <w:szCs w:val="21"/>
        </w:rPr>
        <w:t>92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134.</w:t>
      </w:r>
      <w:r w:rsidR="00E033BB" w:rsidRPr="00883D77">
        <w:rPr>
          <w:rFonts w:ascii="Times New Roman" w:hAnsi="Times New Roman" w:hint="default"/>
          <w:color w:val="000000" w:themeColor="text1"/>
          <w:sz w:val="21"/>
          <w:szCs w:val="21"/>
        </w:rPr>
        <w:t>44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131.</w:t>
      </w:r>
      <w:r w:rsidR="00E033BB" w:rsidRPr="00883D77">
        <w:rPr>
          <w:rFonts w:ascii="Times New Roman" w:hAnsi="Times New Roman" w:hint="default"/>
          <w:color w:val="000000" w:themeColor="text1"/>
          <w:sz w:val="21"/>
          <w:szCs w:val="21"/>
        </w:rPr>
        <w:t>77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125.</w:t>
      </w:r>
      <w:r w:rsidR="00E033BB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17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2.0, 276.8, Hz), 123.</w:t>
      </w:r>
      <w:r w:rsidR="00E033BB" w:rsidRPr="00883D77">
        <w:rPr>
          <w:rFonts w:ascii="Times New Roman" w:hAnsi="Times New Roman" w:hint="default"/>
          <w:color w:val="000000" w:themeColor="text1"/>
          <w:sz w:val="21"/>
          <w:szCs w:val="21"/>
        </w:rPr>
        <w:t>66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84.</w:t>
      </w:r>
      <w:r w:rsidR="009C7B90"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="00E033BB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3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179.0, 3.2 Hz), 4</w:t>
      </w:r>
      <w:r w:rsidR="00E033BB" w:rsidRPr="00883D77">
        <w:rPr>
          <w:rFonts w:ascii="Times New Roman" w:hAnsi="Times New Roman" w:hint="default"/>
          <w:color w:val="000000" w:themeColor="text1"/>
          <w:sz w:val="21"/>
          <w:szCs w:val="21"/>
        </w:rPr>
        <w:t>1.02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23.7 Hz), 37.</w:t>
      </w:r>
      <w:r w:rsidR="00E033BB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49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29.4, 21.7 Hz</w:t>
      </w:r>
      <w:r w:rsidR="00E003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).</w:t>
      </w:r>
      <w:r w:rsidR="00E00342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-63.95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7.3 Hz, 3F), -187.53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7.2 Hz, 1F</w:t>
      </w:r>
      <w:r w:rsidR="00E00342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 xml:space="preserve">HRMS (ESI)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298.0462, found 298.0469.</w:t>
      </w:r>
    </w:p>
    <w:p w14:paraId="09A9A877" w14:textId="25C2416F" w:rsidR="001C21F7" w:rsidRPr="00883D77" w:rsidRDefault="00B135E9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3041" w:dyaOrig="1481" w14:anchorId="691DFD6A">
          <v:shape id="_x0000_i1074" type="#_x0000_t75" style="width:96pt;height:48.5pt" o:ole="">
            <v:imagedata r:id="rId113" o:title=""/>
          </v:shape>
          <o:OLEObject Type="Embed" ProgID="ChemDraw.Document.6.0" ShapeID="_x0000_i1074" DrawAspect="Content" ObjectID="_1756131462" r:id="rId114"/>
        </w:object>
      </w:r>
    </w:p>
    <w:p w14:paraId="2C4AA504" w14:textId="6C75B834" w:rsidR="001C21F7" w:rsidRPr="00883D77" w:rsidRDefault="00000000" w:rsidP="00757C89">
      <w:pPr>
        <w:pStyle w:val="ab"/>
        <w:spacing w:before="120" w:beforeAutospacing="0" w:afterAutospacing="0" w:line="240" w:lineRule="atLeast"/>
        <w:ind w:firstLine="50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2-(5,7,7,7-Tetrafluoroheptyl)isoindoline-1,3-dione (</w:t>
      </w:r>
      <w:r w:rsidR="00E351BA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3</w:t>
      </w:r>
      <w:r w:rsidR="00B31F3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): 3</w:t>
      </w:r>
      <w:r w:rsidR="00193EF0" w:rsidRPr="00883D77">
        <w:rPr>
          <w:rFonts w:ascii="Times New Roman" w:hAnsi="Times New Roman" w:hint="default"/>
          <w:color w:val="000000" w:themeColor="text1"/>
          <w:sz w:val="21"/>
          <w:szCs w:val="21"/>
        </w:rPr>
        <w:t>4.7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mg white solid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was isolated, yield: 55%</w:t>
      </w:r>
      <w:r w:rsidR="009515A8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7.</w:t>
      </w:r>
      <w:r w:rsidR="009515A8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80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5.4, 3.0 Hz, 2H), 7.</w:t>
      </w:r>
      <w:r w:rsidR="009515A8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68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5.5, 3.0 Hz, 2H), 4.</w:t>
      </w:r>
      <w:r w:rsidR="009515A8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76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(dtt,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49.1, 8.1, 3.6 Hz, 1H), 3.</w:t>
      </w:r>
      <w:r w:rsidR="009515A8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67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7.1 Hz, 2H), 2.</w:t>
      </w:r>
      <w:r w:rsidR="009515A8" w:rsidRPr="00883D77">
        <w:rPr>
          <w:rFonts w:ascii="Times New Roman" w:hAnsi="Times New Roman" w:hint="default"/>
          <w:color w:val="000000" w:themeColor="text1"/>
          <w:sz w:val="21"/>
          <w:szCs w:val="21"/>
        </w:rPr>
        <w:t>57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2.19 (m, 2H), 1.</w:t>
      </w:r>
      <w:r w:rsidR="009515A8" w:rsidRPr="00883D77">
        <w:rPr>
          <w:rFonts w:ascii="Times New Roman" w:hAnsi="Times New Roman" w:hint="default"/>
          <w:color w:val="000000" w:themeColor="text1"/>
          <w:sz w:val="21"/>
          <w:szCs w:val="21"/>
        </w:rPr>
        <w:t>78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1.38 (m, 6H</w:t>
      </w:r>
      <w:r w:rsidR="009515A8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). </w:t>
      </w:r>
      <w:r w:rsidR="00D12365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="00D12365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="00D1236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DMSO-</w:t>
      </w:r>
      <w:r w:rsidR="00D12365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="00D12365"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6</w:t>
      </w:r>
      <w:r w:rsidR="00D1236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</w:t>
      </w:r>
      <w:r w:rsidR="003B59B2" w:rsidRPr="00883D77">
        <w:rPr>
          <w:rFonts w:ascii="Times New Roman" w:hAnsi="Times New Roman" w:hint="default"/>
          <w:color w:val="000000" w:themeColor="text1"/>
          <w:sz w:val="21"/>
          <w:szCs w:val="21"/>
        </w:rPr>
        <w:t>δ</w:t>
      </w:r>
      <w:r w:rsidR="00D1236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167.95, 134.35, 131.62, 126.20 (q, </w:t>
      </w:r>
      <w:r w:rsidR="00D12365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D1236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277.0 Hz), 122.99, 87.88 (dq, </w:t>
      </w:r>
      <w:r w:rsidR="00D12365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D1236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169.8, 3.3 Hz), 37.84 (qd, </w:t>
      </w:r>
      <w:r w:rsidR="00D12365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D1236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27.2, 21.0 Hz), 37.18, 33.53 (d, </w:t>
      </w:r>
      <w:r w:rsidR="00D12365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D1236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20.2 Hz), 27.58, 21.45 (d, </w:t>
      </w:r>
      <w:r w:rsidR="00D12365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D1236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4.3 Hz)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DMSO-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-62.49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7.5 Hz, 3F), -182.16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7.6 Hz, 1F</w:t>
      </w:r>
      <w:r w:rsidR="009515A8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340.0931, found 340.0938.</w:t>
      </w:r>
    </w:p>
    <w:p w14:paraId="46A95CCD" w14:textId="386DED91" w:rsidR="001C21F7" w:rsidRPr="00883D77" w:rsidRDefault="00430EBB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2599" w:dyaOrig="1678" w14:anchorId="1BDCBFDF">
          <v:shape id="_x0000_i1075" type="#_x0000_t75" style="width:84pt;height:54.5pt" o:ole="">
            <v:imagedata r:id="rId115" o:title=""/>
          </v:shape>
          <o:OLEObject Type="Embed" ProgID="ChemDraw.Document.6.0" ShapeID="_x0000_i1075" DrawAspect="Content" ObjectID="_1756131463" r:id="rId116"/>
        </w:object>
      </w:r>
    </w:p>
    <w:p w14:paraId="306F6A24" w14:textId="7B621828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2-(2,4,4,4-Tetrafluorobutyl)phenyl benzoate (</w:t>
      </w:r>
      <w:r w:rsidR="00E351BA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3</w:t>
      </w:r>
      <w:r w:rsidR="00B31F3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): 35.7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colorless liquid was isolated, yield: 55</w:t>
      </w:r>
      <w:r w:rsidR="00D1236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%</w:t>
      </w:r>
      <w:r w:rsidR="00D1236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8.21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8.17 (m, 2H), 7.68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7.62 (m, 1H), 7.52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7.7 Hz, 2H), 7.38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7.31 (m, 2H), 7.28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7.18 (m, 2H), </w:t>
      </w:r>
      <w:r w:rsidR="00A678B1" w:rsidRPr="00883D77">
        <w:rPr>
          <w:rFonts w:ascii="Times New Roman" w:hAnsi="Times New Roman" w:hint="default"/>
          <w:color w:val="000000" w:themeColor="text1"/>
          <w:sz w:val="21"/>
          <w:szCs w:val="21"/>
        </w:rPr>
        <w:t>5.17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="00A678B1" w:rsidRPr="00883D77">
        <w:rPr>
          <w:rFonts w:ascii="Times New Roman" w:hAnsi="Times New Roman" w:hint="default"/>
          <w:color w:val="000000" w:themeColor="text1"/>
          <w:sz w:val="21"/>
          <w:szCs w:val="21"/>
        </w:rPr>
        <w:t>4.16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A678B1" w:rsidRPr="00883D77">
        <w:rPr>
          <w:rFonts w:ascii="Times New Roman" w:hAnsi="Times New Roman" w:hint="default"/>
          <w:color w:val="000000" w:themeColor="text1"/>
          <w:sz w:val="21"/>
          <w:szCs w:val="21"/>
        </w:rPr>
        <w:t>m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1H), 3.08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2.88 (m, 2H), 2.57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2.19 (m, 2H</w:t>
      </w:r>
      <w:r w:rsidR="00D1236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). </w:t>
      </w:r>
      <w:r w:rsidR="00D12365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="00D12365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="00D1236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="00D12365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="00D1236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</w:t>
      </w:r>
      <w:r w:rsidR="003B59B2" w:rsidRPr="00883D77">
        <w:rPr>
          <w:rFonts w:ascii="Times New Roman" w:hAnsi="Times New Roman" w:hint="default"/>
          <w:color w:val="000000" w:themeColor="text1"/>
          <w:sz w:val="21"/>
          <w:szCs w:val="21"/>
        </w:rPr>
        <w:t>δ</w:t>
      </w:r>
      <w:r w:rsidR="00D1236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165.07, 149.57, 134.06, 131.57, 130.24, 129.13, 128.91, 128.80, 127.88 (d, </w:t>
      </w:r>
      <w:r w:rsidR="00D12365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D1236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4.5 Hz), 126.57, 125.45 (</w:t>
      </w:r>
      <w:r w:rsidR="00CD5D6E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dq, </w:t>
      </w:r>
      <w:r w:rsidR="00CD5D6E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CD5D6E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3.1, 276.9 Hz</w:t>
      </w:r>
      <w:r w:rsidR="00D1236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), 123.01, 87.11 (dq, </w:t>
      </w:r>
      <w:r w:rsidR="00D12365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D1236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175.8, 3.0 Hz), 38.93 (qd, </w:t>
      </w:r>
      <w:r w:rsidR="00D12365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D1236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28.7, 22.6 Hz), 35.81 (d, </w:t>
      </w:r>
      <w:r w:rsidR="00D12365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D1236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22.1 Hz).</w:t>
      </w:r>
      <w:r w:rsidR="00CD5D6E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-63.98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7.5 Hz, 3F), -179.35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8.0 Hz, 1F</w:t>
      </w:r>
      <w:r w:rsidR="00CD5D6E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 xml:space="preserve">HRMS (ESI)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349.0822, found 349.0827.</w:t>
      </w:r>
    </w:p>
    <w:p w14:paraId="3D47AC16" w14:textId="6EAF9616" w:rsidR="001C21F7" w:rsidRPr="00883D77" w:rsidRDefault="00B87E9F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2098" w:dyaOrig="1205" w14:anchorId="77DCB6B8">
          <v:shape id="_x0000_i1076" type="#_x0000_t75" style="width:66pt;height:42.5pt" o:ole="">
            <v:imagedata r:id="rId117" o:title=""/>
          </v:shape>
          <o:OLEObject Type="Embed" ProgID="ChemDraw.Document.6.0" ShapeID="_x0000_i1076" DrawAspect="Content" ObjectID="_1756131464" r:id="rId118"/>
        </w:object>
      </w:r>
    </w:p>
    <w:p w14:paraId="55194432" w14:textId="30F28597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1,1,1,3-Tetrafluorooctane (</w:t>
      </w:r>
      <w:r w:rsidR="00B31F3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40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): </w:t>
      </w:r>
      <w:r w:rsidR="00193EF0" w:rsidRPr="00883D77">
        <w:rPr>
          <w:rFonts w:ascii="Times New Roman" w:hAnsi="Times New Roman" w:hint="default"/>
          <w:color w:val="000000" w:themeColor="text1"/>
          <w:sz w:val="21"/>
          <w:szCs w:val="21"/>
        </w:rPr>
        <w:t>40.5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colorless liquid was isolated, yield: 65%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;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4.79 (dtt,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49.0, 8.0, 3.7 Hz, 1H), 2.60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2.19 (m, 2H), 1.80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1.56 (m, 2H), </w:t>
      </w:r>
      <w:r w:rsidR="001A72A5" w:rsidRPr="00883D77">
        <w:rPr>
          <w:rFonts w:ascii="Times New Roman" w:hAnsi="Times New Roman" w:hint="default"/>
          <w:color w:val="000000" w:themeColor="text1"/>
          <w:sz w:val="21"/>
          <w:szCs w:val="21"/>
        </w:rPr>
        <w:t>1.50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="001A72A5" w:rsidRPr="00883D77">
        <w:rPr>
          <w:rFonts w:ascii="Times New Roman" w:hAnsi="Times New Roman" w:hint="default"/>
          <w:color w:val="000000" w:themeColor="text1"/>
          <w:sz w:val="21"/>
          <w:szCs w:val="21"/>
        </w:rPr>
        <w:t>1.24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1A72A5" w:rsidRPr="00883D77">
        <w:rPr>
          <w:rFonts w:ascii="Times New Roman" w:hAnsi="Times New Roman" w:hint="default"/>
          <w:color w:val="000000" w:themeColor="text1"/>
          <w:sz w:val="21"/>
          <w:szCs w:val="21"/>
        </w:rPr>
        <w:t>m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24H), 0.88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6.7 Hz, 3H)</w:t>
      </w:r>
      <w:r w:rsidR="00840EFD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. </w:t>
      </w:r>
      <w:r w:rsidR="00840EFD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="00840EFD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="00840EFD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="00840EFD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="00840EFD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</w:t>
      </w:r>
      <w:r w:rsidR="00A678B1" w:rsidRPr="00883D77">
        <w:rPr>
          <w:rFonts w:ascii="Times New Roman" w:hAnsi="Times New Roman" w:hint="default"/>
          <w:color w:val="000000" w:themeColor="text1"/>
          <w:sz w:val="21"/>
          <w:szCs w:val="21"/>
        </w:rPr>
        <w:t>δ</w:t>
      </w:r>
      <w:r w:rsidR="00840EFD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125.66 (dd, </w:t>
      </w:r>
      <w:r w:rsidR="00840EFD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840EFD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276.7, 3.3 Hz), 87.79 (dq, </w:t>
      </w:r>
      <w:r w:rsidR="00840EFD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840EFD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172.1, 3.2 Hz), 39.56 (qd, </w:t>
      </w:r>
      <w:r w:rsidR="00840EFD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840EFD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28.5, 23.0 Hz), 35.28, 35.0</w:t>
      </w:r>
      <w:r w:rsidR="00D82FAB" w:rsidRPr="00883D77">
        <w:rPr>
          <w:rFonts w:ascii="Times New Roman" w:hAnsi="Times New Roman" w:hint="default"/>
          <w:color w:val="000000" w:themeColor="text1"/>
          <w:sz w:val="21"/>
          <w:szCs w:val="21"/>
        </w:rPr>
        <w:t>7</w:t>
      </w:r>
      <w:r w:rsidR="00840EFD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32.09, 29.85, 29.83, 29.81, 29.76, 29.66, 29.58, 29.52, 29.35, 24.73 (d, </w:t>
      </w:r>
      <w:r w:rsidR="00840EFD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840EFD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4.3 Hz), 22.85, 14.27.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-64.17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7.3 Hz, 3F), -181.69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7.4 Hz, 1F</w:t>
      </w:r>
      <w:r w:rsidR="00840EFD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32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313.2513, found 313.2526.</w:t>
      </w:r>
    </w:p>
    <w:p w14:paraId="455A0C61" w14:textId="181A274A" w:rsidR="001C21F7" w:rsidRPr="00883D77" w:rsidRDefault="00B87E9F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3094" w:dyaOrig="1349" w14:anchorId="06371C77">
          <v:shape id="_x0000_i1077" type="#_x0000_t75" style="width:102pt;height:42.5pt" o:ole="">
            <v:imagedata r:id="rId119" o:title=""/>
          </v:shape>
          <o:OLEObject Type="Embed" ProgID="ChemDraw.Document.6.0" ShapeID="_x0000_i1077" DrawAspect="Content" ObjectID="_1756131465" r:id="rId120"/>
        </w:object>
      </w:r>
    </w:p>
    <w:p w14:paraId="74D5D91A" w14:textId="4C164C52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3,5,5,5-Tetrafluoro-3-methylpentyl 4-methoxybenzoate (</w:t>
      </w:r>
      <w:r w:rsidR="00B31F3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41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): 22.2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colorless liquid was isolated, yield: 36%</w:t>
      </w:r>
      <w:r w:rsidR="00BC045A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. </w:t>
      </w:r>
      <w:r w:rsidR="00BC045A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="00BC045A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="00BC045A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="00BC045A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="00BC045A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</w:t>
      </w:r>
      <w:r w:rsidR="00664C67" w:rsidRPr="00883D77">
        <w:rPr>
          <w:rFonts w:ascii="Times New Roman" w:hAnsi="Times New Roman" w:hint="default"/>
          <w:color w:val="000000" w:themeColor="text1"/>
          <w:sz w:val="21"/>
          <w:szCs w:val="21"/>
        </w:rPr>
        <w:t>δ</w:t>
      </w:r>
      <w:r w:rsidR="00BC045A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8.00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="00BC045A" w:rsidRPr="00883D77">
        <w:rPr>
          <w:rFonts w:ascii="Times New Roman" w:hAnsi="Times New Roman" w:hint="default"/>
          <w:color w:val="000000" w:themeColor="text1"/>
          <w:sz w:val="21"/>
          <w:szCs w:val="21"/>
        </w:rPr>
        <w:t>7.94 (m, 2H), 6.94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="00BC045A" w:rsidRPr="00883D77">
        <w:rPr>
          <w:rFonts w:ascii="Times New Roman" w:hAnsi="Times New Roman" w:hint="default"/>
          <w:color w:val="000000" w:themeColor="text1"/>
          <w:sz w:val="21"/>
          <w:szCs w:val="21"/>
        </w:rPr>
        <w:t>6.90 (m, 2H), 4.52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="00BC045A" w:rsidRPr="00883D77">
        <w:rPr>
          <w:rFonts w:ascii="Times New Roman" w:hAnsi="Times New Roman" w:hint="default"/>
          <w:color w:val="000000" w:themeColor="text1"/>
          <w:sz w:val="21"/>
          <w:szCs w:val="21"/>
        </w:rPr>
        <w:t>4.41 (m, 2H), 3.85 (s, 3H), 2.5</w:t>
      </w:r>
      <w:r w:rsidR="00664C67" w:rsidRPr="00883D77">
        <w:rPr>
          <w:rFonts w:ascii="Times New Roman" w:hAnsi="Times New Roman" w:hint="default"/>
          <w:color w:val="000000" w:themeColor="text1"/>
          <w:sz w:val="21"/>
          <w:szCs w:val="21"/>
        </w:rPr>
        <w:t>9</w:t>
      </w:r>
      <w:r w:rsidR="00BC045A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(dqd, </w:t>
      </w:r>
      <w:r w:rsidR="00BC045A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BC045A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17.9, 11.0, 3.3 Hz, 2H), 2.21 (dtt, </w:t>
      </w:r>
      <w:r w:rsidR="00BC045A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BC045A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21.6, 14.9, 7.5 Hz, 2H), 1.57 (d, </w:t>
      </w:r>
      <w:r w:rsidR="00BC045A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BC045A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22.1 Hz, 3H).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166.</w:t>
      </w:r>
      <w:r w:rsidR="00ED6778" w:rsidRPr="00883D77">
        <w:rPr>
          <w:rFonts w:ascii="Times New Roman" w:hAnsi="Times New Roman" w:hint="default"/>
          <w:color w:val="000000" w:themeColor="text1"/>
          <w:sz w:val="21"/>
          <w:szCs w:val="21"/>
        </w:rPr>
        <w:t>19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163.</w:t>
      </w:r>
      <w:r w:rsidR="00ED6778" w:rsidRPr="00883D77">
        <w:rPr>
          <w:rFonts w:ascii="Times New Roman" w:hAnsi="Times New Roman" w:hint="default"/>
          <w:color w:val="000000" w:themeColor="text1"/>
          <w:sz w:val="21"/>
          <w:szCs w:val="21"/>
        </w:rPr>
        <w:t>64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131.</w:t>
      </w:r>
      <w:r w:rsidR="00360181" w:rsidRPr="00883D77">
        <w:rPr>
          <w:rFonts w:ascii="Times New Roman" w:hAnsi="Times New Roman" w:hint="default"/>
          <w:color w:val="000000" w:themeColor="text1"/>
          <w:sz w:val="21"/>
          <w:szCs w:val="21"/>
        </w:rPr>
        <w:t>69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125.</w:t>
      </w:r>
      <w:r w:rsidR="00ED6778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20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8.4, 277.5 Hz), 122.</w:t>
      </w:r>
      <w:r w:rsidR="00ED6778" w:rsidRPr="00883D77">
        <w:rPr>
          <w:rFonts w:ascii="Times New Roman" w:hAnsi="Times New Roman" w:hint="default"/>
          <w:color w:val="000000" w:themeColor="text1"/>
          <w:sz w:val="21"/>
          <w:szCs w:val="21"/>
        </w:rPr>
        <w:t>43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113.</w:t>
      </w:r>
      <w:r w:rsidR="00ED6778" w:rsidRPr="00883D77">
        <w:rPr>
          <w:rFonts w:ascii="Times New Roman" w:hAnsi="Times New Roman" w:hint="default"/>
          <w:color w:val="000000" w:themeColor="text1"/>
          <w:sz w:val="21"/>
          <w:szCs w:val="21"/>
        </w:rPr>
        <w:t>83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92.</w:t>
      </w:r>
      <w:r w:rsidR="00ED6778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39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172.8, 2.2 Hz), 59.</w:t>
      </w:r>
      <w:r w:rsidR="00ED6778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78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6.2 Hz), 55.</w:t>
      </w:r>
      <w:r w:rsidR="00ED6778" w:rsidRPr="00883D77">
        <w:rPr>
          <w:rFonts w:ascii="Times New Roman" w:hAnsi="Times New Roman" w:hint="default"/>
          <w:color w:val="000000" w:themeColor="text1"/>
          <w:sz w:val="21"/>
          <w:szCs w:val="21"/>
        </w:rPr>
        <w:t>54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43.</w:t>
      </w:r>
      <w:r w:rsidR="00ED6778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28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27.9, 26.1 Hz), 38.</w:t>
      </w:r>
      <w:r w:rsidR="00ED6778" w:rsidRPr="00883D77">
        <w:rPr>
          <w:rFonts w:ascii="Times New Roman" w:hAnsi="Times New Roman" w:hint="default"/>
          <w:color w:val="000000" w:themeColor="text1"/>
          <w:sz w:val="21"/>
          <w:szCs w:val="21"/>
        </w:rPr>
        <w:t>7</w:t>
      </w:r>
      <w:r w:rsidR="00360181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="00ED6778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22.5, 1.6 Hz), 24.</w:t>
      </w:r>
      <w:r w:rsidR="00ED6778"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="00360181" w:rsidRPr="00883D77">
        <w:rPr>
          <w:rFonts w:ascii="Times New Roman" w:hAnsi="Times New Roman" w:hint="default"/>
          <w:color w:val="000000" w:themeColor="text1"/>
          <w:sz w:val="21"/>
          <w:szCs w:val="21"/>
        </w:rPr>
        <w:t>0</w:t>
      </w:r>
      <w:r w:rsidR="00ED6778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24.2, 1.8 Hz</w:t>
      </w:r>
      <w:r w:rsidR="00BC045A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-60.78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8.9 Hz, 3F), -143.12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8.9 Hz, 1F</w:t>
      </w:r>
      <w:r w:rsidR="00BC045A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331.0928, found 331.0938.</w:t>
      </w:r>
    </w:p>
    <w:p w14:paraId="4AF6A60B" w14:textId="3568B50C" w:rsidR="001C21F7" w:rsidRPr="00883D77" w:rsidRDefault="00B87E9F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4343" w:dyaOrig="1485" w14:anchorId="0E5F9D33">
          <v:shape id="_x0000_i1078" type="#_x0000_t75" style="width:138pt;height:48.5pt" o:ole="">
            <v:imagedata r:id="rId121" o:title=""/>
          </v:shape>
          <o:OLEObject Type="Embed" ProgID="ChemDraw.Document.6.0" ShapeID="_x0000_i1078" DrawAspect="Content" ObjectID="_1756131466" r:id="rId122"/>
        </w:object>
      </w:r>
    </w:p>
    <w:p w14:paraId="7831A3E8" w14:textId="105DD335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5,7,7,7-Tetrafluoroheptyl-2-(3-benzoylphenyl)propanoate (</w:t>
      </w:r>
      <w:r w:rsidR="00B31F3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42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): 60.2 mg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colorless liquid was isolated</w:t>
      </w:r>
      <w:r w:rsidR="00AD45EA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,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yield: 71%</w:t>
      </w:r>
      <w:r w:rsidR="007244F1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 xml:space="preserve">H NMR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7.82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7.75 (m, 3H), 7.66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7.6 Hz, 1H), 7.59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7.4 Hz, 1H), 7.54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7.8 Hz, 1H), 7.46 (dt,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18.8, 7.7 Hz, 3H), 4.83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4.63 (m, 1H), 4.16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4.04 (m, 2H), 3.80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7.2 Hz, 1H), 2.55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2.37 (m, 1H), 2.35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2.15 (m, 1H), 1.75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1.57 (m, 4H), 1.54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7.2 Hz, 3H), 1.51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1.42 (m, 1H), 1.42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1.32 (m, 1H)</w:t>
      </w:r>
      <w:r w:rsidR="007244F1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196.</w:t>
      </w:r>
      <w:r w:rsidR="00991665" w:rsidRPr="00883D77">
        <w:rPr>
          <w:rFonts w:ascii="Times New Roman" w:hAnsi="Times New Roman" w:hint="default"/>
          <w:color w:val="000000" w:themeColor="text1"/>
          <w:sz w:val="21"/>
          <w:szCs w:val="21"/>
        </w:rPr>
        <w:t>53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174.</w:t>
      </w:r>
      <w:r w:rsidR="00991665" w:rsidRPr="00883D77">
        <w:rPr>
          <w:rFonts w:ascii="Times New Roman" w:hAnsi="Times New Roman" w:hint="default"/>
          <w:color w:val="000000" w:themeColor="text1"/>
          <w:sz w:val="21"/>
          <w:szCs w:val="21"/>
        </w:rPr>
        <w:t>12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14</w:t>
      </w:r>
      <w:r w:rsidR="0099166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1.06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1.</w:t>
      </w:r>
      <w:r w:rsidR="0099166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Hz), 13</w:t>
      </w:r>
      <w:r w:rsidR="00991665" w:rsidRPr="00883D77">
        <w:rPr>
          <w:rFonts w:ascii="Times New Roman" w:hAnsi="Times New Roman" w:hint="default"/>
          <w:color w:val="000000" w:themeColor="text1"/>
          <w:sz w:val="21"/>
          <w:szCs w:val="21"/>
        </w:rPr>
        <w:t>8.06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137.</w:t>
      </w:r>
      <w:r w:rsidR="00991665" w:rsidRPr="00883D77">
        <w:rPr>
          <w:rFonts w:ascii="Times New Roman" w:hAnsi="Times New Roman" w:hint="default"/>
          <w:color w:val="000000" w:themeColor="text1"/>
          <w:sz w:val="21"/>
          <w:szCs w:val="21"/>
        </w:rPr>
        <w:t>59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132.</w:t>
      </w:r>
      <w:r w:rsidR="00991665" w:rsidRPr="00883D77">
        <w:rPr>
          <w:rFonts w:ascii="Times New Roman" w:hAnsi="Times New Roman" w:hint="default"/>
          <w:color w:val="000000" w:themeColor="text1"/>
          <w:sz w:val="21"/>
          <w:szCs w:val="21"/>
        </w:rPr>
        <w:t>63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131.</w:t>
      </w:r>
      <w:r w:rsidR="00991665" w:rsidRPr="00883D77">
        <w:rPr>
          <w:rFonts w:ascii="Times New Roman" w:hAnsi="Times New Roman" w:hint="default"/>
          <w:color w:val="000000" w:themeColor="text1"/>
          <w:sz w:val="21"/>
          <w:szCs w:val="21"/>
        </w:rPr>
        <w:t>56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130.</w:t>
      </w:r>
      <w:r w:rsidR="00991665" w:rsidRPr="00883D77">
        <w:rPr>
          <w:rFonts w:ascii="Times New Roman" w:hAnsi="Times New Roman" w:hint="default"/>
          <w:color w:val="000000" w:themeColor="text1"/>
          <w:sz w:val="21"/>
          <w:szCs w:val="21"/>
        </w:rPr>
        <w:t>15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129.</w:t>
      </w:r>
      <w:r w:rsidR="0099166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22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1.5 Hz), 129.</w:t>
      </w:r>
      <w:r w:rsidR="00991665" w:rsidRPr="00883D77">
        <w:rPr>
          <w:rFonts w:ascii="Times New Roman" w:hAnsi="Times New Roman" w:hint="default"/>
          <w:color w:val="000000" w:themeColor="text1"/>
          <w:sz w:val="21"/>
          <w:szCs w:val="21"/>
        </w:rPr>
        <w:t>13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128.</w:t>
      </w:r>
      <w:r w:rsidR="00991665" w:rsidRPr="00883D77">
        <w:rPr>
          <w:rFonts w:ascii="Times New Roman" w:hAnsi="Times New Roman" w:hint="default"/>
          <w:color w:val="000000" w:themeColor="text1"/>
          <w:sz w:val="21"/>
          <w:szCs w:val="21"/>
        </w:rPr>
        <w:t>59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128.</w:t>
      </w:r>
      <w:r w:rsidR="00991665" w:rsidRPr="00883D77">
        <w:rPr>
          <w:rFonts w:ascii="Times New Roman" w:hAnsi="Times New Roman" w:hint="default"/>
          <w:color w:val="000000" w:themeColor="text1"/>
          <w:sz w:val="21"/>
          <w:szCs w:val="21"/>
        </w:rPr>
        <w:t>41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125.</w:t>
      </w:r>
      <w:r w:rsidR="0099166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51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3.4, 276.8 Hz), 87.</w:t>
      </w:r>
      <w:r w:rsidR="0099166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43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172.6, </w:t>
      </w:r>
      <w:r w:rsidR="009A76F4" w:rsidRPr="00883D77">
        <w:rPr>
          <w:rFonts w:ascii="Times New Roman" w:hAnsi="Times New Roman" w:hint="default"/>
          <w:color w:val="000000" w:themeColor="text1"/>
          <w:sz w:val="21"/>
          <w:szCs w:val="21"/>
        </w:rPr>
        <w:t>3.0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Hz), 64.</w:t>
      </w:r>
      <w:r w:rsidR="009A76F4" w:rsidRPr="00883D77">
        <w:rPr>
          <w:rFonts w:ascii="Times New Roman" w:hAnsi="Times New Roman" w:hint="default"/>
          <w:color w:val="000000" w:themeColor="text1"/>
          <w:sz w:val="21"/>
          <w:szCs w:val="21"/>
        </w:rPr>
        <w:t>52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45.</w:t>
      </w:r>
      <w:r w:rsidR="009A76F4" w:rsidRPr="00883D77">
        <w:rPr>
          <w:rFonts w:ascii="Times New Roman" w:hAnsi="Times New Roman" w:hint="default"/>
          <w:color w:val="000000" w:themeColor="text1"/>
          <w:sz w:val="21"/>
          <w:szCs w:val="21"/>
        </w:rPr>
        <w:t>55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39.</w:t>
      </w:r>
      <w:r w:rsidR="009A76F4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41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28.5, 22.9 Hz), 34.</w:t>
      </w:r>
      <w:r w:rsidR="009A76F4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56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20.8 Hz), 28.</w:t>
      </w:r>
      <w:r w:rsidR="009A76F4" w:rsidRPr="00883D77">
        <w:rPr>
          <w:rFonts w:ascii="Times New Roman" w:hAnsi="Times New Roman" w:hint="default"/>
          <w:color w:val="000000" w:themeColor="text1"/>
          <w:sz w:val="21"/>
          <w:szCs w:val="21"/>
        </w:rPr>
        <w:t>22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21.</w:t>
      </w:r>
      <w:r w:rsidR="009A76F4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20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4.1 Hz), 18.</w:t>
      </w:r>
      <w:r w:rsidR="007244F1" w:rsidRPr="00883D77">
        <w:rPr>
          <w:rFonts w:ascii="Times New Roman" w:hAnsi="Times New Roman" w:hint="default"/>
          <w:color w:val="000000" w:themeColor="text1"/>
          <w:sz w:val="21"/>
          <w:szCs w:val="21"/>
        </w:rPr>
        <w:t>47.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-64.08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7.4 Hz, 3F), -182.38 (p,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7.5 Hz, 1F</w:t>
      </w:r>
      <w:r w:rsidR="007244F1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447.1554, found 447.1565.</w:t>
      </w:r>
    </w:p>
    <w:p w14:paraId="2369E23C" w14:textId="060A5E46" w:rsidR="001C21F7" w:rsidRPr="00883D77" w:rsidRDefault="00B87E9F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3593" w:dyaOrig="1272" w14:anchorId="24147212">
          <v:shape id="_x0000_i1079" type="#_x0000_t75" style="width:114pt;height:42.5pt" o:ole="">
            <v:imagedata r:id="rId123" o:title=""/>
          </v:shape>
          <o:OLEObject Type="Embed" ProgID="ChemDraw.Document.6.0" ShapeID="_x0000_i1079" DrawAspect="Content" ObjectID="_1756131467" r:id="rId124"/>
        </w:object>
      </w:r>
    </w:p>
    <w:p w14:paraId="36C3EFCD" w14:textId="2266B049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lastRenderedPageBreak/>
        <w:t>3,5,5,5-Tetrafluoropentyl-2-(4-isobutylphenyl)propanoate (</w:t>
      </w:r>
      <w:r w:rsidR="00B31F3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43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): 36.9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colorless liquid was isolated, yield:</w:t>
      </w:r>
      <w:r w:rsidR="00AD45EA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53%</w:t>
      </w:r>
      <w:r w:rsidR="00DE670D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7.18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8.1 Hz, 2H), 7.</w:t>
      </w:r>
      <w:r w:rsidR="00DE670D" w:rsidRPr="00883D77">
        <w:rPr>
          <w:rFonts w:ascii="Times New Roman" w:hAnsi="Times New Roman" w:hint="default"/>
          <w:color w:val="000000" w:themeColor="text1"/>
          <w:sz w:val="21"/>
          <w:szCs w:val="21"/>
        </w:rPr>
        <w:t>10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8.0 Hz, 2H), 4.7</w:t>
      </w:r>
      <w:r w:rsidR="00DE670D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DE670D" w:rsidRPr="00883D77">
        <w:rPr>
          <w:rFonts w:ascii="Times New Roman" w:hAnsi="Times New Roman" w:hint="default"/>
          <w:color w:val="000000" w:themeColor="text1"/>
          <w:sz w:val="21"/>
          <w:szCs w:val="21"/>
        </w:rPr>
        <w:t>dtt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</w:t>
      </w:r>
      <w:r w:rsidR="00DE670D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DE670D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48.5, 8.1, 4.0 Hz,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1H), 4.34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4.09 (m, </w:t>
      </w:r>
      <w:r w:rsidR="00DE670D" w:rsidRPr="00883D77">
        <w:rPr>
          <w:rFonts w:ascii="Times New Roman" w:hAnsi="Times New Roman" w:hint="default"/>
          <w:color w:val="000000" w:themeColor="text1"/>
          <w:sz w:val="21"/>
          <w:szCs w:val="21"/>
        </w:rPr>
        <w:t>2H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), 3.</w:t>
      </w:r>
      <w:r w:rsidR="00DE670D" w:rsidRPr="00883D77">
        <w:rPr>
          <w:rFonts w:ascii="Times New Roman" w:hAnsi="Times New Roman" w:hint="default"/>
          <w:color w:val="000000" w:themeColor="text1"/>
          <w:sz w:val="21"/>
          <w:szCs w:val="21"/>
        </w:rPr>
        <w:t>70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7.2 Hz, 1H), 2.4</w:t>
      </w:r>
      <w:r w:rsidR="00DE670D" w:rsidRPr="00883D77">
        <w:rPr>
          <w:rFonts w:ascii="Times New Roman" w:hAnsi="Times New Roman" w:hint="default"/>
          <w:color w:val="000000" w:themeColor="text1"/>
          <w:sz w:val="21"/>
          <w:szCs w:val="21"/>
        </w:rPr>
        <w:t>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7.2 Hz, 2H), 2.53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2.31 (m, 1H), 2.30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2.10 (m, 1H), 2.01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1.78 (m, 3H), 1.</w:t>
      </w:r>
      <w:r w:rsidR="0067375F" w:rsidRPr="00883D77">
        <w:rPr>
          <w:rFonts w:ascii="Times New Roman" w:hAnsi="Times New Roman" w:hint="default"/>
          <w:color w:val="000000" w:themeColor="text1"/>
          <w:sz w:val="21"/>
          <w:szCs w:val="21"/>
        </w:rPr>
        <w:t>50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7.2, 1.3 Hz, 3H), 0.</w:t>
      </w:r>
      <w:r w:rsidR="0067375F" w:rsidRPr="00883D77">
        <w:rPr>
          <w:rFonts w:ascii="Times New Roman" w:hAnsi="Times New Roman" w:hint="default"/>
          <w:color w:val="000000" w:themeColor="text1"/>
          <w:sz w:val="21"/>
          <w:szCs w:val="21"/>
        </w:rPr>
        <w:t>90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6.6 Hz, 6H)</w:t>
      </w:r>
      <w:r w:rsidR="0067375F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174.</w:t>
      </w:r>
      <w:r w:rsidR="005B41BC" w:rsidRPr="00883D77">
        <w:rPr>
          <w:rFonts w:ascii="Times New Roman" w:hAnsi="Times New Roman" w:hint="default"/>
          <w:color w:val="000000" w:themeColor="text1"/>
          <w:sz w:val="21"/>
          <w:szCs w:val="21"/>
        </w:rPr>
        <w:t>57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140.</w:t>
      </w:r>
      <w:r w:rsidR="005B41B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91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1.4 Hz), 137.</w:t>
      </w:r>
      <w:r w:rsidR="005B41B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57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4.5 Hz), 129.</w:t>
      </w:r>
      <w:r w:rsidR="005B41B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56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1.0 Hz), 127.</w:t>
      </w:r>
      <w:r w:rsidR="005B41B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18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0.7 Hz), 125.</w:t>
      </w:r>
      <w:r w:rsidR="005B41B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29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3.1, 277.3 Hz), 84.</w:t>
      </w:r>
      <w:r w:rsidR="005B41B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78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173.72, 6.7, 3.3 Hz), 59.</w:t>
      </w:r>
      <w:r w:rsidR="005B41B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82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6.4, 5.3 Hz), 45.</w:t>
      </w:r>
      <w:r w:rsidR="005B41B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23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6.3 Hz), 4</w:t>
      </w:r>
      <w:r w:rsidR="005B41BC" w:rsidRPr="00883D77">
        <w:rPr>
          <w:rFonts w:ascii="Times New Roman" w:hAnsi="Times New Roman" w:hint="default"/>
          <w:color w:val="000000" w:themeColor="text1"/>
          <w:sz w:val="21"/>
          <w:szCs w:val="21"/>
        </w:rPr>
        <w:t>5.13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39.</w:t>
      </w:r>
      <w:r w:rsidR="005B41B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38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28.8, 23.0 Hz), 3</w:t>
      </w:r>
      <w:r w:rsidR="005B41BC" w:rsidRPr="00883D77">
        <w:rPr>
          <w:rFonts w:ascii="Times New Roman" w:hAnsi="Times New Roman" w:hint="default"/>
          <w:color w:val="000000" w:themeColor="text1"/>
          <w:sz w:val="21"/>
          <w:szCs w:val="21"/>
        </w:rPr>
        <w:t>4.12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21.0, 5.0 Hz), 30.</w:t>
      </w:r>
      <w:r w:rsidR="005B41BC" w:rsidRPr="00883D77">
        <w:rPr>
          <w:rFonts w:ascii="Times New Roman" w:hAnsi="Times New Roman" w:hint="default"/>
          <w:color w:val="000000" w:themeColor="text1"/>
          <w:sz w:val="21"/>
          <w:szCs w:val="21"/>
        </w:rPr>
        <w:t>29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22.</w:t>
      </w:r>
      <w:r w:rsidR="005B41BC" w:rsidRPr="00883D77">
        <w:rPr>
          <w:rFonts w:ascii="Times New Roman" w:hAnsi="Times New Roman" w:hint="default"/>
          <w:color w:val="000000" w:themeColor="text1"/>
          <w:sz w:val="21"/>
          <w:szCs w:val="21"/>
        </w:rPr>
        <w:t>49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18.</w:t>
      </w:r>
      <w:r w:rsidR="005B41BC" w:rsidRPr="00883D77">
        <w:rPr>
          <w:rFonts w:ascii="Times New Roman" w:hAnsi="Times New Roman" w:hint="default"/>
          <w:color w:val="000000" w:themeColor="text1"/>
          <w:sz w:val="21"/>
          <w:szCs w:val="21"/>
        </w:rPr>
        <w:t>36.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-58.90 -64.31 (</w:t>
      </w:r>
      <w:r w:rsidR="00B87E9F" w:rsidRPr="00883D77">
        <w:rPr>
          <w:rFonts w:ascii="Times New Roman" w:hAnsi="Times New Roman" w:hint="default"/>
          <w:color w:val="000000" w:themeColor="text1"/>
          <w:sz w:val="21"/>
          <w:szCs w:val="21"/>
        </w:rPr>
        <w:t>m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</w:t>
      </w:r>
      <w:r w:rsidR="00B87E9F" w:rsidRPr="00883D77">
        <w:rPr>
          <w:rFonts w:ascii="Times New Roman" w:hAnsi="Times New Roman" w:hint="default"/>
          <w:color w:val="000000" w:themeColor="text1"/>
          <w:sz w:val="21"/>
          <w:szCs w:val="21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F), -184.63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68.4, 7.4 Hz, 1F);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 xml:space="preserve"> 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349.1785, found 349.1793.</w:t>
      </w:r>
    </w:p>
    <w:p w14:paraId="15D36564" w14:textId="66239056" w:rsidR="001C21F7" w:rsidRPr="00883D77" w:rsidRDefault="00D40201" w:rsidP="00757C89">
      <w:pPr>
        <w:widowControl w:val="0"/>
        <w:spacing w:before="120" w:line="240" w:lineRule="atLeast"/>
        <w:ind w:firstLineChars="50" w:firstLine="105"/>
        <w:jc w:val="both"/>
        <w:rPr>
          <w:rFonts w:ascii="Times New Roman" w:hAnsi="Times New Roman" w:cs="Times New Roman"/>
          <w:color w:val="000000" w:themeColor="text1"/>
          <w:sz w:val="21"/>
          <w:szCs w:val="21"/>
          <w:lang w:val="en-US"/>
        </w:rPr>
      </w:pPr>
      <w:r w:rsidRPr="00883D77">
        <w:rPr>
          <w:rFonts w:ascii="Times New Roman" w:hAnsi="Times New Roman" w:cs="Times New Roman"/>
          <w:color w:val="000000" w:themeColor="text1"/>
          <w:kern w:val="2"/>
          <w:sz w:val="21"/>
          <w:szCs w:val="21"/>
          <w:lang w:val="en-US" w:eastAsia="zh-CN" w:bidi="ar"/>
        </w:rPr>
        <w:object w:dxaOrig="4387" w:dyaOrig="1712" w14:anchorId="453DC2F9">
          <v:shape id="_x0000_i1080" type="#_x0000_t75" style="width:2in;height:54.5pt" o:ole="">
            <v:imagedata r:id="rId125" o:title=""/>
          </v:shape>
          <o:OLEObject Type="Embed" ProgID="ChemDraw.Document.6.0" ShapeID="_x0000_i1080" DrawAspect="Content" ObjectID="_1756131468" r:id="rId126"/>
        </w:object>
      </w:r>
    </w:p>
    <w:p w14:paraId="239AD9E5" w14:textId="0C2B9BC7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5,7,7,7-Tetrafluoroheptyl-4-([1,1'-biphenyl]-4-yl)-4-oxobutanoate (</w:t>
      </w:r>
      <w:r w:rsidR="00B31F3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44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): 36.5 mg solid with color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was isolated, yield: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43%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>8.04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8.4 Hz, 2H), 7.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67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8.4 Hz, 2H), 7.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>63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7.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>59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(m, 2H), 7.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45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7.4 Hz, 2H), 7.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>41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7.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36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(m, 1H), 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>4.80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>d</w:t>
      </w:r>
      <w:r w:rsidR="008D1ABE" w:rsidRPr="00883D77">
        <w:rPr>
          <w:rFonts w:ascii="Times New Roman" w:hAnsi="Times New Roman" w:hint="default"/>
          <w:color w:val="000000" w:themeColor="text1"/>
          <w:sz w:val="21"/>
          <w:szCs w:val="21"/>
        </w:rPr>
        <w:t>tt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</w:t>
      </w:r>
      <w:r w:rsidR="008F2450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49.</w:t>
      </w:r>
      <w:r w:rsidR="008D1ABE" w:rsidRPr="00883D77">
        <w:rPr>
          <w:rFonts w:ascii="Times New Roman" w:hAnsi="Times New Roman" w:hint="default"/>
          <w:color w:val="000000" w:themeColor="text1"/>
          <w:sz w:val="21"/>
          <w:szCs w:val="21"/>
        </w:rPr>
        <w:t>2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>, 8.</w:t>
      </w:r>
      <w:r w:rsidR="008D1ABE" w:rsidRPr="00883D77">
        <w:rPr>
          <w:rFonts w:ascii="Times New Roman" w:hAnsi="Times New Roman" w:hint="default"/>
          <w:color w:val="000000" w:themeColor="text1"/>
          <w:sz w:val="21"/>
          <w:szCs w:val="21"/>
        </w:rPr>
        <w:t>1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3.</w:t>
      </w:r>
      <w:r w:rsidR="008D1ABE" w:rsidRPr="00883D77">
        <w:rPr>
          <w:rFonts w:ascii="Times New Roman" w:hAnsi="Times New Roman" w:hint="default"/>
          <w:color w:val="000000" w:themeColor="text1"/>
          <w:sz w:val="21"/>
          <w:szCs w:val="21"/>
        </w:rPr>
        <w:t>5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Hz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1H), 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>4.13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6.4 Hz, 2H), 3.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31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6.5 Hz, 2H), 2.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77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6.5 Hz, 2H), 2.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>57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 (m, 2H), 1.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>80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 (m, 6H)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19</w:t>
      </w:r>
      <w:r w:rsidR="006464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.5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17</w:t>
      </w:r>
      <w:r w:rsidR="006464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>80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14</w:t>
      </w:r>
      <w:r w:rsidR="006464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.7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>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</w:t>
      </w:r>
      <w:r w:rsidR="006464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.6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</w:t>
      </w:r>
      <w:r w:rsidR="006464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.2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>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</w:t>
      </w:r>
      <w:r w:rsidR="006464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.9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</w:t>
      </w:r>
      <w:r w:rsidR="006464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.5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</w:t>
      </w:r>
      <w:r w:rsidR="006464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.2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</w:t>
      </w:r>
      <w:r w:rsidR="006464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.1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3.2 Hz), 12</w:t>
      </w:r>
      <w:r w:rsidR="006464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.5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2.8, 276.9 Hz), 8</w:t>
      </w:r>
      <w:r w:rsidR="006464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.3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>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172.4, 3.1 Hz), 6</w:t>
      </w:r>
      <w:r w:rsidR="006464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.0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</w:t>
      </w:r>
      <w:r w:rsidR="006464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.1</w:t>
      </w:r>
      <w:r w:rsidR="008F2450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28.4, 22.7 Hz), 3</w:t>
      </w:r>
      <w:r w:rsidR="006464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.5</w:t>
      </w:r>
      <w:r w:rsidR="006464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</w:t>
      </w:r>
      <w:r w:rsidR="006464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.3</w:t>
      </w:r>
      <w:r w:rsidR="006464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</w:t>
      </w:r>
      <w:r w:rsidR="006464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="006464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30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</w:t>
      </w:r>
      <w:r w:rsidR="006464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.1</w:t>
      </w:r>
      <w:r w:rsidR="006464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</w:t>
      </w:r>
      <w:r w:rsidR="006464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.1</w:t>
      </w:r>
      <w:r w:rsidR="006464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</w:t>
      </w:r>
      <w:r w:rsidR="006464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="0064642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10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4.3 Hz)</w:t>
      </w:r>
      <w:r w:rsidR="006464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-63.99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7.7 Hz, 3F), -182.24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7.9 Hz, 1F);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477.1554, found 477.1561.</w:t>
      </w:r>
    </w:p>
    <w:p w14:paraId="06A5E19D" w14:textId="6E8C0478" w:rsidR="001C21F7" w:rsidRPr="00883D77" w:rsidRDefault="00D40201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3593" w:dyaOrig="1601" w14:anchorId="2851C066">
          <v:shape id="_x0000_i1081" type="#_x0000_t75" style="width:114pt;height:54.5pt" o:ole="">
            <v:imagedata r:id="rId127" o:title=""/>
          </v:shape>
          <o:OLEObject Type="Embed" ProgID="ChemDraw.Document.6.0" ShapeID="_x0000_i1081" DrawAspect="Content" ObjectID="_1756131469" r:id="rId128"/>
        </w:object>
      </w:r>
    </w:p>
    <w:p w14:paraId="60B46748" w14:textId="4D8FDC1C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Ethyl 4-((4,6,6,6-tetrafluorohexanoyl)oxy)benzoate (</w:t>
      </w:r>
      <w:r w:rsidR="00B31F3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45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):26.9 mg white solid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was isolated, yield: 40%</w:t>
      </w:r>
      <w:r w:rsidR="0064642C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8.11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8.05 (m, 2H), 7.20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7.13 (m, 2H), </w:t>
      </w:r>
      <w:r w:rsidR="006464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4.95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64642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dtt, </w:t>
      </w:r>
      <w:r w:rsidR="0064642C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64642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49.1, 8.1, 4.1 Hz,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1H), 4.38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7.2 Hz, 2H), 2.80 (td,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7.2, 2.8 Hz, 2H), 2.70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2.52 (m, 1H), 2.49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2.32 (m, 1H), 2.20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2.06 (m, 2H), 1.39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7.1 Hz, 3H)</w:t>
      </w:r>
      <w:r w:rsidR="002828DC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170.</w:t>
      </w:r>
      <w:r w:rsidR="002828DC" w:rsidRPr="00883D77">
        <w:rPr>
          <w:rFonts w:ascii="Times New Roman" w:hAnsi="Times New Roman" w:hint="default"/>
          <w:color w:val="000000" w:themeColor="text1"/>
          <w:sz w:val="21"/>
          <w:szCs w:val="21"/>
        </w:rPr>
        <w:t>66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165.</w:t>
      </w:r>
      <w:r w:rsidR="002828DC" w:rsidRPr="00883D77">
        <w:rPr>
          <w:rFonts w:ascii="Times New Roman" w:hAnsi="Times New Roman" w:hint="default"/>
          <w:color w:val="000000" w:themeColor="text1"/>
          <w:sz w:val="21"/>
          <w:szCs w:val="21"/>
        </w:rPr>
        <w:t>89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15</w:t>
      </w:r>
      <w:r w:rsidR="002828DC" w:rsidRPr="00883D77">
        <w:rPr>
          <w:rFonts w:ascii="Times New Roman" w:hAnsi="Times New Roman" w:hint="default"/>
          <w:color w:val="000000" w:themeColor="text1"/>
          <w:sz w:val="21"/>
          <w:szCs w:val="21"/>
        </w:rPr>
        <w:t>4.12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131.</w:t>
      </w:r>
      <w:r w:rsidR="002828DC" w:rsidRPr="00883D77">
        <w:rPr>
          <w:rFonts w:ascii="Times New Roman" w:hAnsi="Times New Roman" w:hint="default"/>
          <w:color w:val="000000" w:themeColor="text1"/>
          <w:sz w:val="21"/>
          <w:szCs w:val="21"/>
        </w:rPr>
        <w:t>29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128.</w:t>
      </w:r>
      <w:r w:rsidR="002828DC" w:rsidRPr="00883D77">
        <w:rPr>
          <w:rFonts w:ascii="Times New Roman" w:hAnsi="Times New Roman" w:hint="default"/>
          <w:color w:val="000000" w:themeColor="text1"/>
          <w:sz w:val="21"/>
          <w:szCs w:val="21"/>
        </w:rPr>
        <w:t>38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125.</w:t>
      </w:r>
      <w:r w:rsidR="002828D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29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4.2, 276.9 Hz), 121.</w:t>
      </w:r>
      <w:r w:rsidR="002828DC" w:rsidRPr="00883D77">
        <w:rPr>
          <w:rFonts w:ascii="Times New Roman" w:hAnsi="Times New Roman" w:hint="default"/>
          <w:color w:val="000000" w:themeColor="text1"/>
          <w:sz w:val="21"/>
          <w:szCs w:val="21"/>
        </w:rPr>
        <w:t>55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86.</w:t>
      </w:r>
      <w:r w:rsidR="002828D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73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173.2, 3.2 Hz), 61.</w:t>
      </w:r>
      <w:r w:rsidR="002828DC" w:rsidRPr="00883D77">
        <w:rPr>
          <w:rFonts w:ascii="Times New Roman" w:hAnsi="Times New Roman" w:hint="default"/>
          <w:color w:val="000000" w:themeColor="text1"/>
          <w:sz w:val="21"/>
          <w:szCs w:val="21"/>
        </w:rPr>
        <w:t>26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39.</w:t>
      </w:r>
      <w:r w:rsidR="002828D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61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28.8, 22.8 Hz), 30.</w:t>
      </w:r>
      <w:r w:rsidR="002828D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16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20.7 Hz), 29.</w:t>
      </w:r>
      <w:r w:rsidR="002828D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67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4.1 Hz), 14.</w:t>
      </w:r>
      <w:r w:rsidR="002828DC" w:rsidRPr="00883D77">
        <w:rPr>
          <w:rFonts w:ascii="Times New Roman" w:hAnsi="Times New Roman" w:hint="default"/>
          <w:color w:val="000000" w:themeColor="text1"/>
          <w:sz w:val="21"/>
          <w:szCs w:val="21"/>
        </w:rPr>
        <w:t>45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;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-64.04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7.4 Hz, 3F), -184.67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7.3 Hz, 1F);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359.0877, found 359.0877.</w:t>
      </w:r>
    </w:p>
    <w:p w14:paraId="03EB178B" w14:textId="7A81C3A5" w:rsidR="001C21F7" w:rsidRPr="00883D77" w:rsidRDefault="00D40201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4181" w:dyaOrig="1499" w14:anchorId="391E504E">
          <v:shape id="_x0000_i1082" type="#_x0000_t75" style="width:138pt;height:48.5pt" o:ole="">
            <v:imagedata r:id="rId129" o:title=""/>
          </v:shape>
          <o:OLEObject Type="Embed" ProgID="ChemDraw.Document.6.0" ShapeID="_x0000_i1082" DrawAspect="Content" ObjectID="_1756131470" r:id="rId130"/>
        </w:object>
      </w:r>
    </w:p>
    <w:p w14:paraId="7FF4F1EC" w14:textId="539221F2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7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pacing w:val="2"/>
          <w:sz w:val="21"/>
          <w:szCs w:val="21"/>
        </w:rPr>
        <w:t>4,6,6,6-Tetrafluorohexyl-2-(11-oxo-6,11-dihydrodibenzo[b,e]oxepin-2-yl)acetate (</w:t>
      </w:r>
      <w:r w:rsidR="00E351BA" w:rsidRPr="00883D77">
        <w:rPr>
          <w:rFonts w:ascii="Times New Roman" w:hAnsi="Times New Roman" w:hint="default"/>
          <w:b/>
          <w:bCs/>
          <w:color w:val="000000" w:themeColor="text1"/>
          <w:spacing w:val="2"/>
          <w:sz w:val="21"/>
          <w:szCs w:val="21"/>
        </w:rPr>
        <w:t>4</w:t>
      </w:r>
      <w:r w:rsidR="00B31F3B" w:rsidRPr="00883D77">
        <w:rPr>
          <w:rFonts w:ascii="Times New Roman" w:hAnsi="Times New Roman" w:hint="default"/>
          <w:b/>
          <w:bCs/>
          <w:color w:val="000000" w:themeColor="text1"/>
          <w:spacing w:val="2"/>
          <w:sz w:val="21"/>
          <w:szCs w:val="21"/>
        </w:rPr>
        <w:t>6</w:t>
      </w:r>
      <w:r w:rsidRPr="00883D77">
        <w:rPr>
          <w:rFonts w:ascii="Times New Roman" w:hAnsi="Times New Roman" w:hint="default"/>
          <w:color w:val="000000" w:themeColor="text1"/>
          <w:spacing w:val="2"/>
          <w:sz w:val="21"/>
          <w:szCs w:val="21"/>
        </w:rPr>
        <w:t>): 41.6 mg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colorless liquid was isolated, yield: 49%</w:t>
      </w:r>
      <w:r w:rsidR="00CF2EBE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8.12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2.</w:t>
      </w:r>
      <w:r w:rsidR="00CF2EBE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Hz, 1H), 7.89 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7.7, 1.</w:t>
      </w:r>
      <w:r w:rsidR="00CF2EBE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Hz, 1H), 7.56 (td,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</w:t>
      </w:r>
      <w:r w:rsidR="00CF2EBE" w:rsidRPr="00883D77">
        <w:rPr>
          <w:rFonts w:ascii="Times New Roman" w:hAnsi="Times New Roman" w:hint="default"/>
          <w:color w:val="000000" w:themeColor="text1"/>
          <w:sz w:val="21"/>
          <w:szCs w:val="21"/>
        </w:rPr>
        <w:t>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1.</w:t>
      </w:r>
      <w:r w:rsidR="00CF2EBE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Hz, 1H), 7.47 (td,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7.6, 1.</w:t>
      </w:r>
      <w:r w:rsidR="00CF2EBE" w:rsidRPr="00883D77">
        <w:rPr>
          <w:rFonts w:ascii="Times New Roman" w:hAnsi="Times New Roman" w:hint="default"/>
          <w:color w:val="000000" w:themeColor="text1"/>
          <w:sz w:val="21"/>
          <w:szCs w:val="21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Hz, 1H), 7.42 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8.4, 2.4 Hz, 1H), 7.37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7.4 Hz, 1H), 7.03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8.4 Hz, 1H), 5.19 (s, 2H), 4.</w:t>
      </w:r>
      <w:r w:rsidR="00CF2EBE" w:rsidRPr="00883D77">
        <w:rPr>
          <w:rFonts w:ascii="Times New Roman" w:hAnsi="Times New Roman" w:hint="default"/>
          <w:color w:val="000000" w:themeColor="text1"/>
          <w:sz w:val="21"/>
          <w:szCs w:val="21"/>
        </w:rPr>
        <w:t>81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CF2EBE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dtt, </w:t>
      </w:r>
      <w:r w:rsidR="00CF2EBE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CF2EBE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49.1, 7.7, 3.7 Hz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1H), 4.</w:t>
      </w:r>
      <w:r w:rsidR="00CF2EBE" w:rsidRPr="00883D77">
        <w:rPr>
          <w:rFonts w:ascii="Times New Roman" w:hAnsi="Times New Roman" w:hint="default"/>
          <w:color w:val="000000" w:themeColor="text1"/>
          <w:sz w:val="21"/>
          <w:szCs w:val="21"/>
        </w:rPr>
        <w:t>1</w:t>
      </w:r>
      <w:r w:rsidR="00E1215F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CF2EBE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h, </w:t>
      </w:r>
      <w:r w:rsidR="00CF2EBE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CF2EBE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5.</w:t>
      </w:r>
      <w:r w:rsidR="00E1215F" w:rsidRPr="00883D77">
        <w:rPr>
          <w:rFonts w:ascii="Times New Roman" w:hAnsi="Times New Roman" w:hint="default"/>
          <w:color w:val="000000" w:themeColor="text1"/>
          <w:sz w:val="21"/>
          <w:szCs w:val="21"/>
        </w:rPr>
        <w:t>7</w:t>
      </w:r>
      <w:r w:rsidR="00CF2EBE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Hz,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2H), 3.64 (s, 2H), 2.61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2.20 (m, 2H), 1.91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1.60 (m, 4H).</w:t>
      </w:r>
      <w:r w:rsidR="0010592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190.</w:t>
      </w:r>
      <w:r w:rsidR="001059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92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171.</w:t>
      </w:r>
      <w:r w:rsidR="001059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43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160.</w:t>
      </w:r>
      <w:r w:rsidR="001059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63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140.</w:t>
      </w:r>
      <w:r w:rsidR="001059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51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136.</w:t>
      </w:r>
      <w:r w:rsidR="001059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40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135.</w:t>
      </w:r>
      <w:r w:rsidR="001059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68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132.</w:t>
      </w:r>
      <w:r w:rsidR="001059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95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132.</w:t>
      </w:r>
      <w:r w:rsidR="001059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52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129.</w:t>
      </w:r>
      <w:r w:rsidR="001059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60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129.</w:t>
      </w:r>
      <w:r w:rsidR="001059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41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127.</w:t>
      </w:r>
      <w:r w:rsidR="001059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97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127.</w:t>
      </w:r>
      <w:r w:rsidR="001059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85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125.</w:t>
      </w:r>
      <w:r w:rsidR="001059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45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 xml:space="preserve">J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= 3.6, 276.9 Hz),</w:t>
      </w:r>
      <w:r w:rsidR="0010592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125.30,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121.</w:t>
      </w:r>
      <w:r w:rsidR="001059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23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87.</w:t>
      </w:r>
      <w:r w:rsidR="001059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27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172.9, 3.2 Hz), 73.</w:t>
      </w:r>
      <w:r w:rsidR="001059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77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64.</w:t>
      </w:r>
      <w:r w:rsidR="001059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23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40.</w:t>
      </w:r>
      <w:r w:rsidR="001059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38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39.</w:t>
      </w:r>
      <w:r w:rsidR="0010592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50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28.6, 22.9 Hz), 31.</w:t>
      </w:r>
      <w:r w:rsidR="0010592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71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21.0 Hz), 24.</w:t>
      </w:r>
      <w:r w:rsidR="0010592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16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4.0 Hz)</w:t>
      </w:r>
      <w:r w:rsidR="001059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-64.07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7.5 Hz, 3F), -182.91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7.9 Hz, 1F)</w:t>
      </w:r>
      <w:r w:rsidR="0010592C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447.1190, found 447.1193.</w:t>
      </w:r>
    </w:p>
    <w:p w14:paraId="72F1F2A7" w14:textId="769FB4CD" w:rsidR="001C21F7" w:rsidRPr="00883D77" w:rsidRDefault="00D40201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3742" w:dyaOrig="1603" w14:anchorId="40AD9F7F">
          <v:shape id="_x0000_i1083" type="#_x0000_t75" style="width:119.5pt;height:54.5pt" o:ole="">
            <v:imagedata r:id="rId131" o:title=""/>
          </v:shape>
          <o:OLEObject Type="Embed" ProgID="ChemDraw.Document.6.0" ShapeID="_x0000_i1083" DrawAspect="Content" ObjectID="_1756131471" r:id="rId132"/>
        </w:object>
      </w:r>
    </w:p>
    <w:p w14:paraId="4926D963" w14:textId="09B67B34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2-(2,6-Dioxo-1-(5,7,7,7-tetrafluoroheptyl)piperidin-3-yl)isoindoline-1,3-dione (</w:t>
      </w:r>
      <w:r w:rsidR="00E351BA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4</w:t>
      </w:r>
      <w:r w:rsidR="00B31F3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): 64.2 mg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solid with color was isolated, yield: 75%</w:t>
      </w:r>
      <w:r w:rsidR="00966DFB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7.</w:t>
      </w:r>
      <w:r w:rsidR="00966DFB" w:rsidRPr="00883D77">
        <w:rPr>
          <w:rFonts w:ascii="Times New Roman" w:hAnsi="Times New Roman" w:hint="default"/>
          <w:color w:val="000000" w:themeColor="text1"/>
          <w:sz w:val="21"/>
          <w:szCs w:val="21"/>
        </w:rPr>
        <w:t>86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7.</w:t>
      </w:r>
      <w:r w:rsidR="00966DFB" w:rsidRPr="00883D77">
        <w:rPr>
          <w:rFonts w:ascii="Times New Roman" w:hAnsi="Times New Roman" w:hint="default"/>
          <w:color w:val="000000" w:themeColor="text1"/>
          <w:sz w:val="21"/>
          <w:szCs w:val="21"/>
        </w:rPr>
        <w:t>77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(m, 2H), 7.7</w:t>
      </w:r>
      <w:r w:rsidR="00966DFB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7.</w:t>
      </w:r>
      <w:r w:rsidR="00B9532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67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(m, 2H), 5.0</w:t>
      </w:r>
      <w:r w:rsidR="00B95325" w:rsidRPr="00883D77">
        <w:rPr>
          <w:rFonts w:ascii="Times New Roman" w:hAnsi="Times New Roman" w:hint="default"/>
          <w:color w:val="000000" w:themeColor="text1"/>
          <w:sz w:val="21"/>
          <w:szCs w:val="21"/>
        </w:rPr>
        <w:t>2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4.9</w:t>
      </w:r>
      <w:r w:rsidR="00B95325" w:rsidRPr="00883D77">
        <w:rPr>
          <w:rFonts w:ascii="Times New Roman" w:hAnsi="Times New Roman" w:hint="default"/>
          <w:color w:val="000000" w:themeColor="text1"/>
          <w:sz w:val="21"/>
          <w:szCs w:val="21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(m, 1H), 4.</w:t>
      </w:r>
      <w:r w:rsidR="00B95325" w:rsidRPr="00883D77">
        <w:rPr>
          <w:rFonts w:ascii="Times New Roman" w:hAnsi="Times New Roman" w:hint="default"/>
          <w:color w:val="000000" w:themeColor="text1"/>
          <w:sz w:val="21"/>
          <w:szCs w:val="21"/>
        </w:rPr>
        <w:t>86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4.6</w:t>
      </w:r>
      <w:r w:rsidR="00B95325" w:rsidRPr="00883D77">
        <w:rPr>
          <w:rFonts w:ascii="Times New Roman" w:hAnsi="Times New Roman" w:hint="default"/>
          <w:color w:val="000000" w:themeColor="text1"/>
          <w:sz w:val="21"/>
          <w:szCs w:val="21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(m, 1H), 3.</w:t>
      </w:r>
      <w:r w:rsidR="00B9532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76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6.7 Hz, 2H), 2.97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="00B95325" w:rsidRPr="00883D77">
        <w:rPr>
          <w:rFonts w:ascii="Times New Roman" w:hAnsi="Times New Roman" w:hint="default"/>
          <w:color w:val="000000" w:themeColor="text1"/>
          <w:sz w:val="21"/>
          <w:szCs w:val="21"/>
        </w:rPr>
        <w:t>2.86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B95325" w:rsidRPr="00883D77">
        <w:rPr>
          <w:rFonts w:ascii="Times New Roman" w:hAnsi="Times New Roman" w:hint="default"/>
          <w:color w:val="000000" w:themeColor="text1"/>
          <w:sz w:val="21"/>
          <w:szCs w:val="21"/>
        </w:rPr>
        <w:t>m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1H), 2.8</w:t>
      </w:r>
      <w:r w:rsidR="00B95325" w:rsidRPr="00883D77">
        <w:rPr>
          <w:rFonts w:ascii="Times New Roman" w:hAnsi="Times New Roman" w:hint="default"/>
          <w:color w:val="000000" w:themeColor="text1"/>
          <w:sz w:val="21"/>
          <w:szCs w:val="21"/>
        </w:rPr>
        <w:t>0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2.6</w:t>
      </w:r>
      <w:r w:rsidR="00B95325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(m, 2H), 2.5</w:t>
      </w:r>
      <w:r w:rsidR="00B95325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</w:t>
      </w:r>
      <w:r w:rsidR="00B95325" w:rsidRPr="00883D77">
        <w:rPr>
          <w:rFonts w:ascii="Times New Roman" w:hAnsi="Times New Roman" w:hint="default"/>
          <w:color w:val="000000" w:themeColor="text1"/>
          <w:sz w:val="21"/>
          <w:szCs w:val="21"/>
        </w:rPr>
        <w:t>16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(m, 2H), 2.1</w:t>
      </w:r>
      <w:r w:rsidR="00B95325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="00B95325" w:rsidRPr="00883D77">
        <w:rPr>
          <w:rFonts w:ascii="Times New Roman" w:hAnsi="Times New Roman" w:hint="default"/>
          <w:color w:val="000000" w:themeColor="text1"/>
          <w:sz w:val="21"/>
          <w:szCs w:val="21"/>
        </w:rPr>
        <w:t>2.03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B95325" w:rsidRPr="00883D77">
        <w:rPr>
          <w:rFonts w:ascii="Times New Roman" w:hAnsi="Times New Roman" w:hint="default"/>
          <w:color w:val="000000" w:themeColor="text1"/>
          <w:sz w:val="21"/>
          <w:szCs w:val="21"/>
        </w:rPr>
        <w:t>m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1H), 1.79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1.3</w:t>
      </w:r>
      <w:r w:rsidR="00B95325" w:rsidRPr="00883D77">
        <w:rPr>
          <w:rFonts w:ascii="Times New Roman" w:hAnsi="Times New Roman" w:hint="default"/>
          <w:color w:val="000000" w:themeColor="text1"/>
          <w:sz w:val="21"/>
          <w:szCs w:val="21"/>
        </w:rPr>
        <w:t>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(m, 6H)</w:t>
      </w:r>
      <w:r w:rsidR="00925E3C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 xml:space="preserve">C NMR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170.9</w:t>
      </w:r>
      <w:r w:rsidR="00925E3C" w:rsidRPr="00883D77">
        <w:rPr>
          <w:rFonts w:ascii="Times New Roman" w:hAnsi="Times New Roman" w:hint="default"/>
          <w:color w:val="000000" w:themeColor="text1"/>
          <w:sz w:val="21"/>
          <w:szCs w:val="21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168.7</w:t>
      </w:r>
      <w:r w:rsidR="00925E3C" w:rsidRPr="00883D77">
        <w:rPr>
          <w:rFonts w:ascii="Times New Roman" w:hAnsi="Times New Roman" w:hint="default"/>
          <w:color w:val="000000" w:themeColor="text1"/>
          <w:sz w:val="21"/>
          <w:szCs w:val="21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167.3</w:t>
      </w:r>
      <w:r w:rsidR="00925E3C"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134.4</w:t>
      </w:r>
      <w:r w:rsidR="00925E3C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131.6</w:t>
      </w:r>
      <w:r w:rsidR="00925E3C"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125.5</w:t>
      </w:r>
      <w:r w:rsidR="00925E3C" w:rsidRPr="00883D77">
        <w:rPr>
          <w:rFonts w:ascii="Times New Roman" w:hAnsi="Times New Roman" w:hint="default"/>
          <w:color w:val="000000" w:themeColor="text1"/>
          <w:sz w:val="21"/>
          <w:szCs w:val="21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(tq,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2.3, 276.8 Hz), 123.6</w:t>
      </w:r>
      <w:r w:rsidR="00925E3C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87.4</w:t>
      </w:r>
      <w:r w:rsidR="00925E3C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(dp,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172.1, 2.9 Hz), 50.0</w:t>
      </w:r>
      <w:r w:rsidR="00925E3C" w:rsidRPr="00883D77">
        <w:rPr>
          <w:rFonts w:ascii="Times New Roman" w:hAnsi="Times New Roman" w:hint="default"/>
          <w:color w:val="000000" w:themeColor="text1"/>
          <w:sz w:val="21"/>
          <w:szCs w:val="21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39.9</w:t>
      </w:r>
      <w:r w:rsidR="00925E3C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9.1 Hz), 39.0</w:t>
      </w:r>
      <w:r w:rsidR="00925E3C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(qdd,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29.0, 22.9, 8.2 Hz), 34.3</w:t>
      </w:r>
      <w:r w:rsidR="00925E3C" w:rsidRPr="00883D77">
        <w:rPr>
          <w:rFonts w:ascii="Times New Roman" w:hAnsi="Times New Roman" w:hint="default"/>
          <w:color w:val="000000" w:themeColor="text1"/>
          <w:sz w:val="21"/>
          <w:szCs w:val="21"/>
        </w:rPr>
        <w:t>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22.3 Hz), 31.8</w:t>
      </w:r>
      <w:r w:rsidR="00925E3C"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27.2</w:t>
      </w:r>
      <w:r w:rsidR="00925E3C" w:rsidRPr="00883D77">
        <w:rPr>
          <w:rFonts w:ascii="Times New Roman" w:hAnsi="Times New Roman" w:hint="default"/>
          <w:color w:val="000000" w:themeColor="text1"/>
          <w:sz w:val="21"/>
          <w:szCs w:val="21"/>
        </w:rPr>
        <w:t>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7.5 Hz), 21.9</w:t>
      </w:r>
      <w:r w:rsidR="00925E3C" w:rsidRPr="00883D77">
        <w:rPr>
          <w:rFonts w:ascii="Times New Roman" w:hAnsi="Times New Roman" w:hint="default"/>
          <w:color w:val="000000" w:themeColor="text1"/>
          <w:sz w:val="21"/>
          <w:szCs w:val="21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21.6</w:t>
      </w:r>
      <w:r w:rsidR="00925E3C" w:rsidRPr="00883D77">
        <w:rPr>
          <w:rFonts w:ascii="Times New Roman" w:hAnsi="Times New Roman" w:hint="default"/>
          <w:color w:val="000000" w:themeColor="text1"/>
          <w:sz w:val="21"/>
          <w:szCs w:val="21"/>
        </w:rPr>
        <w:t>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4.2 Hz)</w:t>
      </w:r>
      <w:r w:rsidR="00925E3C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-64.09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7.8 Hz</w:t>
      </w:r>
      <w:r w:rsidR="00335DBC"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), -181.90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65.3, 7.4 Hz</w:t>
      </w:r>
      <w:r w:rsidR="00335DBC"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</w:t>
      </w:r>
      <w:r w:rsidR="00925E3C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451.1251, found 451.1254.</w:t>
      </w:r>
    </w:p>
    <w:p w14:paraId="726E9489" w14:textId="10A4A641" w:rsidR="001C21F7" w:rsidRPr="00883D77" w:rsidRDefault="00D40201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2597" w:dyaOrig="1603" w14:anchorId="6D1B1211">
          <v:shape id="_x0000_i1084" type="#_x0000_t75" style="width:84pt;height:54.5pt" o:ole="">
            <v:imagedata r:id="rId133" o:title=""/>
          </v:shape>
          <o:OLEObject Type="Embed" ProgID="ChemDraw.Document.6.0" ShapeID="_x0000_i1084" DrawAspect="Content" ObjectID="_1756131472" r:id="rId134"/>
        </w:object>
      </w:r>
    </w:p>
    <w:p w14:paraId="4FD87E3B" w14:textId="0DE50A55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(1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R,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S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,5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)-2-Isopropyl-5-methylcyclohexyl 4,6,6,6-tetrafluorohexanoate (</w:t>
      </w:r>
      <w:r w:rsidR="00E351BA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4</w:t>
      </w:r>
      <w:r w:rsidR="00B31F3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): 40.4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colorless liquid was isolated, yield: 62%</w:t>
      </w:r>
      <w:r w:rsidR="00B11DFC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4.9</w:t>
      </w:r>
      <w:r w:rsidR="00B11DFC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4.</w:t>
      </w:r>
      <w:r w:rsidR="00B11DFC" w:rsidRPr="00883D77">
        <w:rPr>
          <w:rFonts w:ascii="Times New Roman" w:hAnsi="Times New Roman" w:hint="default"/>
          <w:color w:val="000000" w:themeColor="text1"/>
          <w:sz w:val="21"/>
          <w:szCs w:val="21"/>
        </w:rPr>
        <w:t>75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(m, 1H), 4.</w:t>
      </w:r>
      <w:r w:rsidR="00B11DFC" w:rsidRPr="00883D77">
        <w:rPr>
          <w:rFonts w:ascii="Times New Roman" w:hAnsi="Times New Roman" w:hint="default"/>
          <w:color w:val="000000" w:themeColor="text1"/>
          <w:sz w:val="21"/>
          <w:szCs w:val="21"/>
        </w:rPr>
        <w:t>70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(td,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10.9, 4.4 Hz, 1H), 2.</w:t>
      </w:r>
      <w:r w:rsidR="00B11DFC" w:rsidRPr="00883D77">
        <w:rPr>
          <w:rFonts w:ascii="Times New Roman" w:hAnsi="Times New Roman" w:hint="default"/>
          <w:color w:val="000000" w:themeColor="text1"/>
          <w:sz w:val="21"/>
          <w:szCs w:val="21"/>
        </w:rPr>
        <w:t>63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</w:t>
      </w:r>
      <w:r w:rsidR="00B11DFC" w:rsidRPr="00883D77">
        <w:rPr>
          <w:rFonts w:ascii="Times New Roman" w:hAnsi="Times New Roman" w:hint="default"/>
          <w:color w:val="000000" w:themeColor="text1"/>
          <w:sz w:val="21"/>
          <w:szCs w:val="21"/>
        </w:rPr>
        <w:t>42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(m, 2H), 2.</w:t>
      </w:r>
      <w:r w:rsidR="00B11DFC" w:rsidRPr="00883D77">
        <w:rPr>
          <w:rFonts w:ascii="Times New Roman" w:hAnsi="Times New Roman" w:hint="default"/>
          <w:color w:val="000000" w:themeColor="text1"/>
          <w:sz w:val="21"/>
          <w:szCs w:val="21"/>
        </w:rPr>
        <w:t>42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</w:t>
      </w:r>
      <w:r w:rsidR="00B11DFC" w:rsidRPr="00883D77">
        <w:rPr>
          <w:rFonts w:ascii="Times New Roman" w:hAnsi="Times New Roman" w:hint="default"/>
          <w:color w:val="000000" w:themeColor="text1"/>
          <w:sz w:val="21"/>
          <w:szCs w:val="21"/>
        </w:rPr>
        <w:t>23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(m, 2H), 2.0</w:t>
      </w:r>
      <w:r w:rsidR="00B11DFC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</w:t>
      </w:r>
      <w:r w:rsidR="00B11DFC" w:rsidRPr="00883D77">
        <w:rPr>
          <w:rFonts w:ascii="Times New Roman" w:hAnsi="Times New Roman" w:hint="default"/>
          <w:color w:val="000000" w:themeColor="text1"/>
          <w:sz w:val="21"/>
          <w:szCs w:val="21"/>
        </w:rPr>
        <w:t>92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(m, 3H), 1.8</w:t>
      </w:r>
      <w:r w:rsidR="00B11DFC" w:rsidRPr="00883D77">
        <w:rPr>
          <w:rFonts w:ascii="Times New Roman" w:hAnsi="Times New Roman" w:hint="default"/>
          <w:color w:val="000000" w:themeColor="text1"/>
          <w:sz w:val="21"/>
          <w:szCs w:val="21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B11DF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dqd, </w:t>
      </w:r>
      <w:r w:rsidR="00B11DFC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B11DF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12.2, 6.9, 2.6 Hz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1H), 1.6</w:t>
      </w:r>
      <w:r w:rsidR="00B11DFC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B11DF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ddd, </w:t>
      </w:r>
      <w:r w:rsidR="00B11DFC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B11DF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9.1, 6.8, 3.1 Hz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2H), 1.48 (</w:t>
      </w:r>
      <w:r w:rsidR="00B11DF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ddtq, </w:t>
      </w:r>
      <w:r w:rsidR="00B11DFC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B11DF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15.7, 9.3, 6.0, 3.</w:t>
      </w:r>
      <w:r w:rsidR="00E1215F" w:rsidRPr="00883D77">
        <w:rPr>
          <w:rFonts w:ascii="Times New Roman" w:hAnsi="Times New Roman" w:hint="default"/>
          <w:color w:val="000000" w:themeColor="text1"/>
          <w:sz w:val="21"/>
          <w:szCs w:val="21"/>
        </w:rPr>
        <w:t>1</w:t>
      </w:r>
      <w:r w:rsidR="00B11DF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Hz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1H), 1.</w:t>
      </w:r>
      <w:r w:rsidR="00B11DFC" w:rsidRPr="00883D77">
        <w:rPr>
          <w:rFonts w:ascii="Times New Roman" w:hAnsi="Times New Roman" w:hint="default"/>
          <w:color w:val="000000" w:themeColor="text1"/>
          <w:sz w:val="21"/>
          <w:szCs w:val="21"/>
        </w:rPr>
        <w:t>41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</w:t>
      </w:r>
      <w:r w:rsidR="00B11DFC" w:rsidRPr="00883D77">
        <w:rPr>
          <w:rFonts w:ascii="Times New Roman" w:hAnsi="Times New Roman" w:hint="default"/>
          <w:color w:val="000000" w:themeColor="text1"/>
          <w:sz w:val="21"/>
          <w:szCs w:val="21"/>
        </w:rPr>
        <w:t>32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(m, 1H), 1.</w:t>
      </w:r>
      <w:r w:rsidR="00B11DFC" w:rsidRPr="00883D77">
        <w:rPr>
          <w:rFonts w:ascii="Times New Roman" w:hAnsi="Times New Roman" w:hint="default"/>
          <w:color w:val="000000" w:themeColor="text1"/>
          <w:sz w:val="21"/>
          <w:szCs w:val="21"/>
        </w:rPr>
        <w:t>11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0.</w:t>
      </w:r>
      <w:r w:rsidR="00B11DFC" w:rsidRPr="00883D77">
        <w:rPr>
          <w:rFonts w:ascii="Times New Roman" w:hAnsi="Times New Roman" w:hint="default"/>
          <w:color w:val="000000" w:themeColor="text1"/>
          <w:sz w:val="21"/>
          <w:szCs w:val="21"/>
        </w:rPr>
        <w:t>84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(m, </w:t>
      </w:r>
      <w:r w:rsidR="00B11DFC" w:rsidRPr="00883D77">
        <w:rPr>
          <w:rFonts w:ascii="Times New Roman" w:hAnsi="Times New Roman" w:hint="default"/>
          <w:color w:val="000000" w:themeColor="text1"/>
          <w:sz w:val="21"/>
          <w:szCs w:val="21"/>
        </w:rPr>
        <w:t>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H), 0.</w:t>
      </w:r>
      <w:r w:rsidR="00B11DF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75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7.0 Hz, 3H)</w:t>
      </w:r>
      <w:r w:rsidR="005A578C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17</w:t>
      </w:r>
      <w:r w:rsidR="005A578C" w:rsidRPr="00883D77">
        <w:rPr>
          <w:rFonts w:ascii="Times New Roman" w:hAnsi="Times New Roman" w:hint="default"/>
          <w:color w:val="000000" w:themeColor="text1"/>
          <w:sz w:val="21"/>
          <w:szCs w:val="21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="005A578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12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1.3 Hz), 12</w:t>
      </w:r>
      <w:r w:rsidR="005A578C" w:rsidRPr="00883D77">
        <w:rPr>
          <w:rFonts w:ascii="Times New Roman" w:hAnsi="Times New Roman" w:hint="default"/>
          <w:color w:val="000000" w:themeColor="text1"/>
          <w:sz w:val="21"/>
          <w:szCs w:val="21"/>
        </w:rPr>
        <w:t>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="005A578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40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3.7, 276.8 Hz), 8</w:t>
      </w:r>
      <w:r w:rsidR="005A578C" w:rsidRPr="00883D77">
        <w:rPr>
          <w:rFonts w:ascii="Times New Roman" w:hAnsi="Times New Roman" w:hint="default"/>
          <w:color w:val="000000" w:themeColor="text1"/>
          <w:sz w:val="21"/>
          <w:szCs w:val="21"/>
        </w:rPr>
        <w:t>6.86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(dp,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172.9, 3.1 Hz), 7</w:t>
      </w:r>
      <w:r w:rsidR="005A578C" w:rsidRPr="00883D77">
        <w:rPr>
          <w:rFonts w:ascii="Times New Roman" w:hAnsi="Times New Roman" w:hint="default"/>
          <w:color w:val="000000" w:themeColor="text1"/>
          <w:sz w:val="21"/>
          <w:szCs w:val="21"/>
        </w:rPr>
        <w:t>4.79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1.3 Hz), 4</w:t>
      </w:r>
      <w:r w:rsidR="005A578C" w:rsidRPr="00883D77">
        <w:rPr>
          <w:rFonts w:ascii="Times New Roman" w:hAnsi="Times New Roman" w:hint="default"/>
          <w:color w:val="000000" w:themeColor="text1"/>
          <w:sz w:val="21"/>
          <w:szCs w:val="21"/>
        </w:rPr>
        <w:t>7.15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</w:t>
      </w:r>
      <w:r w:rsidR="005A578C" w:rsidRPr="00883D77">
        <w:rPr>
          <w:rFonts w:ascii="Times New Roman" w:hAnsi="Times New Roman" w:hint="default"/>
          <w:color w:val="000000" w:themeColor="text1"/>
          <w:sz w:val="21"/>
          <w:szCs w:val="21"/>
        </w:rPr>
        <w:t>41.04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3.2 Hz), 3</w:t>
      </w:r>
      <w:r w:rsidR="005A578C" w:rsidRPr="00883D77">
        <w:rPr>
          <w:rFonts w:ascii="Times New Roman" w:hAnsi="Times New Roman" w:hint="default"/>
          <w:color w:val="000000" w:themeColor="text1"/>
          <w:sz w:val="21"/>
          <w:szCs w:val="21"/>
        </w:rPr>
        <w:t>9.59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28.8, 22.8 Hz), 3</w:t>
      </w:r>
      <w:r w:rsidR="005A578C" w:rsidRPr="00883D77">
        <w:rPr>
          <w:rFonts w:ascii="Times New Roman" w:hAnsi="Times New Roman" w:hint="default"/>
          <w:color w:val="000000" w:themeColor="text1"/>
          <w:sz w:val="21"/>
          <w:szCs w:val="21"/>
        </w:rPr>
        <w:t>4.37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</w:t>
      </w:r>
      <w:r w:rsidR="005A578C" w:rsidRPr="00883D77">
        <w:rPr>
          <w:rFonts w:ascii="Times New Roman" w:hAnsi="Times New Roman" w:hint="default"/>
          <w:color w:val="000000" w:themeColor="text1"/>
          <w:sz w:val="21"/>
          <w:szCs w:val="21"/>
        </w:rPr>
        <w:t>1.54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</w:t>
      </w:r>
      <w:r w:rsidR="005A578C" w:rsidRPr="00883D77">
        <w:rPr>
          <w:rFonts w:ascii="Times New Roman" w:hAnsi="Times New Roman" w:hint="default"/>
          <w:color w:val="000000" w:themeColor="text1"/>
          <w:sz w:val="21"/>
          <w:szCs w:val="21"/>
        </w:rPr>
        <w:t>30.43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21.0 Hz), 2</w:t>
      </w:r>
      <w:r w:rsidR="005A578C" w:rsidRPr="00883D77">
        <w:rPr>
          <w:rFonts w:ascii="Times New Roman" w:hAnsi="Times New Roman" w:hint="default"/>
          <w:color w:val="000000" w:themeColor="text1"/>
          <w:sz w:val="21"/>
          <w:szCs w:val="21"/>
        </w:rPr>
        <w:t>9.76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5.8, 4.2 Hz) , 2</w:t>
      </w:r>
      <w:r w:rsidR="005A578C" w:rsidRPr="00883D77">
        <w:rPr>
          <w:rFonts w:ascii="Times New Roman" w:hAnsi="Times New Roman" w:hint="default"/>
          <w:color w:val="000000" w:themeColor="text1"/>
          <w:sz w:val="21"/>
          <w:szCs w:val="21"/>
        </w:rPr>
        <w:t>5.49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1.6 Hz), 2</w:t>
      </w:r>
      <w:r w:rsidR="005A578C" w:rsidRPr="00883D77">
        <w:rPr>
          <w:rFonts w:ascii="Times New Roman" w:hAnsi="Times New Roman" w:hint="default"/>
          <w:color w:val="000000" w:themeColor="text1"/>
          <w:sz w:val="21"/>
          <w:szCs w:val="21"/>
        </w:rPr>
        <w:t>3.58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2.8 Hz), 2</w:t>
      </w:r>
      <w:r w:rsidR="005A578C" w:rsidRPr="00883D77">
        <w:rPr>
          <w:rFonts w:ascii="Times New Roman" w:hAnsi="Times New Roman" w:hint="default"/>
          <w:color w:val="000000" w:themeColor="text1"/>
          <w:sz w:val="21"/>
          <w:szCs w:val="21"/>
        </w:rPr>
        <w:t>1.12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</w:t>
      </w:r>
      <w:r w:rsidR="005A578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20.86,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</w:t>
      </w:r>
      <w:r w:rsidR="005A578C" w:rsidRPr="00883D77">
        <w:rPr>
          <w:rFonts w:ascii="Times New Roman" w:hAnsi="Times New Roman" w:hint="default"/>
          <w:color w:val="000000" w:themeColor="text1"/>
          <w:sz w:val="21"/>
          <w:szCs w:val="21"/>
        </w:rPr>
        <w:t>6.42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1.9 Hz);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-64.16 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7.5, 2.0 Hz, 3F), -184.41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7.8 Hz, 1F);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349.1761, found 349.1770.</w:t>
      </w:r>
    </w:p>
    <w:p w14:paraId="3F6F7B65" w14:textId="4E937990" w:rsidR="001C21F7" w:rsidRPr="00883D77" w:rsidRDefault="00D40201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3844" w:dyaOrig="1649" w14:anchorId="58B4089C">
          <v:shape id="_x0000_i1085" type="#_x0000_t75" style="width:126.5pt;height:54.5pt" o:ole="">
            <v:imagedata r:id="rId135" o:title=""/>
          </v:shape>
          <o:OLEObject Type="Embed" ProgID="ChemDraw.Document.6.0" ShapeID="_x0000_i1085" DrawAspect="Content" ObjectID="_1756131473" r:id="rId136"/>
        </w:object>
      </w:r>
    </w:p>
    <w:p w14:paraId="5ED47103" w14:textId="58DCBC17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1-Methyl-4-(5,7,7,7-tetrafluoroheptyl) (1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,4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)-cyclohexane-1,4-dicarboxylate (</w:t>
      </w:r>
      <w:r w:rsidR="00E351BA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4</w:t>
      </w:r>
      <w:r w:rsidR="00B31F3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): 22.8 mg solid with color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was isolated, yield: 32%</w:t>
      </w:r>
      <w:r w:rsidR="00A64426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. </w:t>
      </w:r>
      <w:r w:rsidR="00A64426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4.7</w:t>
      </w:r>
      <w:r w:rsidR="00A64426"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(dtt,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48.9, 8.3, 3.5 Hz, 1H), 4.0</w:t>
      </w:r>
      <w:r w:rsidR="00A64426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6.4 Hz, 2H), 3.6</w:t>
      </w:r>
      <w:r w:rsidR="00A64426" w:rsidRPr="00883D77">
        <w:rPr>
          <w:rFonts w:ascii="Times New Roman" w:hAnsi="Times New Roman" w:hint="default"/>
          <w:color w:val="000000" w:themeColor="text1"/>
          <w:sz w:val="21"/>
          <w:szCs w:val="21"/>
        </w:rPr>
        <w:t>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(s, 3H), 2.5</w:t>
      </w:r>
      <w:r w:rsidR="00A64426" w:rsidRPr="00883D77">
        <w:rPr>
          <w:rFonts w:ascii="Times New Roman" w:hAnsi="Times New Roman" w:hint="default"/>
          <w:color w:val="000000" w:themeColor="text1"/>
          <w:sz w:val="21"/>
          <w:szCs w:val="21"/>
        </w:rPr>
        <w:t>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A6442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tqd, </w:t>
      </w:r>
      <w:r w:rsidR="00A64426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A6442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15.7, 10.3, 8.4 Hz,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1H), 2.</w:t>
      </w:r>
      <w:r w:rsidR="00A64426" w:rsidRPr="00883D77">
        <w:rPr>
          <w:rFonts w:ascii="Times New Roman" w:hAnsi="Times New Roman" w:hint="default"/>
          <w:color w:val="000000" w:themeColor="text1"/>
          <w:sz w:val="21"/>
          <w:szCs w:val="21"/>
        </w:rPr>
        <w:t>40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2.1</w:t>
      </w:r>
      <w:r w:rsidR="00A64426" w:rsidRPr="00883D77">
        <w:rPr>
          <w:rFonts w:ascii="Times New Roman" w:hAnsi="Times New Roman" w:hint="default"/>
          <w:color w:val="000000" w:themeColor="text1"/>
          <w:sz w:val="21"/>
          <w:szCs w:val="21"/>
        </w:rPr>
        <w:t>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(m, </w:t>
      </w:r>
      <w:r w:rsidR="00A64426" w:rsidRPr="00883D77">
        <w:rPr>
          <w:rFonts w:ascii="Times New Roman" w:hAnsi="Times New Roman" w:hint="default"/>
          <w:color w:val="000000" w:themeColor="text1"/>
          <w:sz w:val="21"/>
          <w:szCs w:val="21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H), 2.0</w:t>
      </w:r>
      <w:r w:rsidR="00A64426"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1.9</w:t>
      </w:r>
      <w:r w:rsidR="00A64426" w:rsidRPr="00883D77">
        <w:rPr>
          <w:rFonts w:ascii="Times New Roman" w:hAnsi="Times New Roman" w:hint="default"/>
          <w:color w:val="000000" w:themeColor="text1"/>
          <w:sz w:val="21"/>
          <w:szCs w:val="21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(m, 4H), 1.</w:t>
      </w:r>
      <w:r w:rsidR="00A64426" w:rsidRPr="00883D77">
        <w:rPr>
          <w:rFonts w:ascii="Times New Roman" w:hAnsi="Times New Roman" w:hint="default"/>
          <w:color w:val="000000" w:themeColor="text1"/>
          <w:sz w:val="21"/>
          <w:szCs w:val="21"/>
        </w:rPr>
        <w:t>81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</w:t>
      </w:r>
      <w:r w:rsidR="00A6442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49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(m, 6H), 1.</w:t>
      </w:r>
      <w:r w:rsidR="00A6442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44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</w:t>
      </w:r>
      <w:r w:rsidR="00A64426" w:rsidRPr="00883D77">
        <w:rPr>
          <w:rFonts w:ascii="Times New Roman" w:hAnsi="Times New Roman" w:hint="default"/>
          <w:color w:val="000000" w:themeColor="text1"/>
          <w:sz w:val="21"/>
          <w:szCs w:val="21"/>
        </w:rPr>
        <w:t>qd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</w:t>
      </w:r>
      <w:r w:rsidR="00A64426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11.5,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10.</w:t>
      </w:r>
      <w:r w:rsidR="00A64426" w:rsidRPr="00883D77">
        <w:rPr>
          <w:rFonts w:ascii="Times New Roman" w:hAnsi="Times New Roman" w:hint="default"/>
          <w:color w:val="000000" w:themeColor="text1"/>
          <w:sz w:val="21"/>
          <w:szCs w:val="21"/>
        </w:rPr>
        <w:t>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4.</w:t>
      </w:r>
      <w:r w:rsidR="00A64426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Hz, 4H)</w:t>
      </w:r>
      <w:r w:rsidR="00CF3EEA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17</w:t>
      </w:r>
      <w:r w:rsidR="00CF3EEA" w:rsidRPr="00883D77">
        <w:rPr>
          <w:rFonts w:ascii="Times New Roman" w:hAnsi="Times New Roman" w:hint="default"/>
          <w:color w:val="000000" w:themeColor="text1"/>
          <w:sz w:val="21"/>
          <w:szCs w:val="21"/>
        </w:rPr>
        <w:t>5.98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17</w:t>
      </w:r>
      <w:r w:rsidR="00CF3EEA" w:rsidRPr="00883D77">
        <w:rPr>
          <w:rFonts w:ascii="Times New Roman" w:hAnsi="Times New Roman" w:hint="default"/>
          <w:color w:val="000000" w:themeColor="text1"/>
          <w:sz w:val="21"/>
          <w:szCs w:val="21"/>
        </w:rPr>
        <w:t>5.55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</w:t>
      </w:r>
      <w:r w:rsidR="00CF3EEA" w:rsidRPr="00883D77">
        <w:rPr>
          <w:rFonts w:ascii="Times New Roman" w:hAnsi="Times New Roman" w:hint="default"/>
          <w:color w:val="000000" w:themeColor="text1"/>
          <w:sz w:val="21"/>
          <w:szCs w:val="21"/>
        </w:rPr>
        <w:t>5.50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3.6, 276.8 Hz), 8</w:t>
      </w:r>
      <w:r w:rsidR="00CF3EEA" w:rsidRPr="00883D77">
        <w:rPr>
          <w:rFonts w:ascii="Times New Roman" w:hAnsi="Times New Roman" w:hint="default"/>
          <w:color w:val="000000" w:themeColor="text1"/>
          <w:sz w:val="21"/>
          <w:szCs w:val="21"/>
        </w:rPr>
        <w:t>7.46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172.5, 3.2 Hz), 6</w:t>
      </w:r>
      <w:r w:rsidR="00CF3EEA" w:rsidRPr="00883D77">
        <w:rPr>
          <w:rFonts w:ascii="Times New Roman" w:hAnsi="Times New Roman" w:hint="default"/>
          <w:color w:val="000000" w:themeColor="text1"/>
          <w:sz w:val="21"/>
          <w:szCs w:val="21"/>
        </w:rPr>
        <w:t>3.93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5</w:t>
      </w:r>
      <w:r w:rsidR="00CF3EEA" w:rsidRPr="00883D77">
        <w:rPr>
          <w:rFonts w:ascii="Times New Roman" w:hAnsi="Times New Roman" w:hint="default"/>
          <w:color w:val="000000" w:themeColor="text1"/>
          <w:sz w:val="21"/>
          <w:szCs w:val="21"/>
        </w:rPr>
        <w:t>1.69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4</w:t>
      </w:r>
      <w:r w:rsidR="00CF3EEA" w:rsidRPr="00883D77">
        <w:rPr>
          <w:rFonts w:ascii="Times New Roman" w:hAnsi="Times New Roman" w:hint="default"/>
          <w:color w:val="000000" w:themeColor="text1"/>
          <w:sz w:val="21"/>
          <w:szCs w:val="21"/>
        </w:rPr>
        <w:t>2.61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4</w:t>
      </w:r>
      <w:r w:rsidR="00CF3EEA" w:rsidRPr="00883D77">
        <w:rPr>
          <w:rFonts w:ascii="Times New Roman" w:hAnsi="Times New Roman" w:hint="default"/>
          <w:color w:val="000000" w:themeColor="text1"/>
          <w:sz w:val="21"/>
          <w:szCs w:val="21"/>
        </w:rPr>
        <w:t>2.50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</w:t>
      </w:r>
      <w:r w:rsidR="00CF3EEA" w:rsidRPr="00883D77">
        <w:rPr>
          <w:rFonts w:ascii="Times New Roman" w:hAnsi="Times New Roman" w:hint="default"/>
          <w:color w:val="000000" w:themeColor="text1"/>
          <w:sz w:val="21"/>
          <w:szCs w:val="21"/>
        </w:rPr>
        <w:t>9.49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28.5, 23.1 Hz), 3</w:t>
      </w:r>
      <w:r w:rsidR="00CF3EEA" w:rsidRPr="00883D77">
        <w:rPr>
          <w:rFonts w:ascii="Times New Roman" w:hAnsi="Times New Roman" w:hint="default"/>
          <w:color w:val="000000" w:themeColor="text1"/>
          <w:sz w:val="21"/>
          <w:szCs w:val="21"/>
        </w:rPr>
        <w:t>4.76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</w:t>
      </w:r>
      <w:r w:rsidR="00CF3EEA" w:rsidRPr="00883D77">
        <w:rPr>
          <w:rFonts w:ascii="Times New Roman" w:hAnsi="Times New Roman" w:hint="default"/>
          <w:color w:val="000000" w:themeColor="text1"/>
          <w:sz w:val="21"/>
          <w:szCs w:val="21"/>
        </w:rPr>
        <w:t>4.55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</w:t>
      </w:r>
      <w:r w:rsidR="00CF3EEA" w:rsidRPr="00883D77">
        <w:rPr>
          <w:rFonts w:ascii="Times New Roman" w:hAnsi="Times New Roman" w:hint="default"/>
          <w:color w:val="000000" w:themeColor="text1"/>
          <w:sz w:val="21"/>
          <w:szCs w:val="21"/>
        </w:rPr>
        <w:t>8.32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</w:t>
      </w:r>
      <w:r w:rsidR="00CF3EEA" w:rsidRPr="00883D77">
        <w:rPr>
          <w:rFonts w:ascii="Times New Roman" w:hAnsi="Times New Roman" w:hint="default"/>
          <w:color w:val="000000" w:themeColor="text1"/>
          <w:sz w:val="21"/>
          <w:szCs w:val="21"/>
        </w:rPr>
        <w:t>8.13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2.5 Hz), 2</w:t>
      </w:r>
      <w:r w:rsidR="00CF3EEA" w:rsidRPr="00883D77">
        <w:rPr>
          <w:rFonts w:ascii="Times New Roman" w:hAnsi="Times New Roman" w:hint="default"/>
          <w:color w:val="000000" w:themeColor="text1"/>
          <w:sz w:val="21"/>
          <w:szCs w:val="21"/>
        </w:rPr>
        <w:t>1.31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4.1 Hz)</w:t>
      </w:r>
      <w:r w:rsidR="00CF3EEA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-64.14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7.5 Hz, 3F), -182.45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7.8 Hz, 1F)</w:t>
      </w:r>
      <w:r w:rsidR="00CF3EEA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379.1503, found 379.1512.</w:t>
      </w:r>
    </w:p>
    <w:p w14:paraId="17005DE7" w14:textId="68CA9B33" w:rsidR="001C21F7" w:rsidRPr="00883D77" w:rsidRDefault="00D40201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3565" w:dyaOrig="1792" w14:anchorId="75A9D861">
          <v:shape id="_x0000_i1086" type="#_x0000_t75" style="width:114pt;height:60.5pt" o:ole="">
            <v:imagedata r:id="rId137" o:title=""/>
          </v:shape>
          <o:OLEObject Type="Embed" ProgID="ChemDraw.Document.6.0" ShapeID="_x0000_i1086" DrawAspect="Content" ObjectID="_1756131474" r:id="rId138"/>
        </w:object>
      </w:r>
    </w:p>
    <w:p w14:paraId="77F9ACCC" w14:textId="02B9E3D3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((3a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S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,5a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,8a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,8b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S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)-2,2,7,7-Tetramethyltetrahydro-3a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-bis([1,3]dioxolo)[4,5-b:4',5'-d]pyran-3a-yl)methyl</w:t>
      </w:r>
      <w:r w:rsidR="00AC0D8D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4,6,6,6-tetrafluorohexanoate (</w:t>
      </w:r>
      <w:r w:rsidR="00B31F3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50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): </w:t>
      </w:r>
      <w:bookmarkStart w:id="27" w:name="_Hlk144237488"/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38.7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colorless liquid was isolated, yield: 45%</w:t>
      </w:r>
      <w:bookmarkEnd w:id="27"/>
      <w:r w:rsidR="00DC769C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4.</w:t>
      </w:r>
      <w:r w:rsidR="008D1ABE" w:rsidRPr="00883D77">
        <w:rPr>
          <w:rFonts w:ascii="Times New Roman" w:hAnsi="Times New Roman" w:hint="default"/>
          <w:color w:val="000000" w:themeColor="text1"/>
          <w:sz w:val="21"/>
          <w:szCs w:val="21"/>
        </w:rPr>
        <w:t>9</w:t>
      </w:r>
      <w:r w:rsidR="00DC769C" w:rsidRPr="00883D77">
        <w:rPr>
          <w:rFonts w:ascii="Times New Roman" w:hAnsi="Times New Roman" w:hint="default"/>
          <w:color w:val="000000" w:themeColor="text1"/>
          <w:sz w:val="21"/>
          <w:szCs w:val="21"/>
        </w:rPr>
        <w:t>5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="008D1ABE" w:rsidRPr="00883D77">
        <w:rPr>
          <w:rFonts w:ascii="Times New Roman" w:hAnsi="Times New Roman" w:hint="default"/>
          <w:color w:val="000000" w:themeColor="text1"/>
          <w:sz w:val="21"/>
          <w:szCs w:val="21"/>
        </w:rPr>
        <w:t>4.75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8D1ABE" w:rsidRPr="00883D77">
        <w:rPr>
          <w:rFonts w:ascii="Times New Roman" w:hAnsi="Times New Roman" w:hint="default"/>
          <w:color w:val="000000" w:themeColor="text1"/>
          <w:sz w:val="21"/>
          <w:szCs w:val="21"/>
        </w:rPr>
        <w:t>m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1H), 4.58 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7.9, 2.6 Hz, 1H), 4.42 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11.6, 2.0 Hz, 1H), 4.27 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2.5, 1.5 Hz, 1H), 4.23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4.20 (m, 1H), 4.03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11.6 Hz, 1H), 3.88 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13.0, 1.7 Hz, 1H), 3.74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13.0 Hz, 1H), 2.</w:t>
      </w:r>
      <w:r w:rsidR="00DC769C" w:rsidRPr="00883D77">
        <w:rPr>
          <w:rFonts w:ascii="Times New Roman" w:hAnsi="Times New Roman" w:hint="default"/>
          <w:color w:val="000000" w:themeColor="text1"/>
          <w:sz w:val="21"/>
          <w:szCs w:val="21"/>
        </w:rPr>
        <w:t>62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2.22 (m, </w:t>
      </w:r>
      <w:r w:rsidR="00FB060D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="00DC769C"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), 2.11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1.92 (m, 2H), 1.51 (s, 3H), 1.45 (s, 3H), 1.37 (s, 3H), 1.32 (s, 3H)</w:t>
      </w:r>
      <w:r w:rsidR="00DC769C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171.</w:t>
      </w:r>
      <w:r w:rsidR="00DC769C" w:rsidRPr="00883D77">
        <w:rPr>
          <w:rFonts w:ascii="Times New Roman" w:hAnsi="Times New Roman" w:hint="default"/>
          <w:color w:val="000000" w:themeColor="text1"/>
          <w:sz w:val="21"/>
          <w:szCs w:val="21"/>
        </w:rPr>
        <w:t>85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lastRenderedPageBreak/>
        <w:t>125.</w:t>
      </w:r>
      <w:r w:rsidR="00DC769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33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3.4, 276.8 Hz), 109.</w:t>
      </w:r>
      <w:r w:rsidR="00DC769C" w:rsidRPr="00883D77">
        <w:rPr>
          <w:rFonts w:ascii="Times New Roman" w:hAnsi="Times New Roman" w:hint="default"/>
          <w:color w:val="000000" w:themeColor="text1"/>
          <w:sz w:val="21"/>
          <w:szCs w:val="21"/>
        </w:rPr>
        <w:t>22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108.</w:t>
      </w:r>
      <w:r w:rsidR="00DC769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85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1.7 Hz), 101.</w:t>
      </w:r>
      <w:r w:rsidR="00DC769C" w:rsidRPr="00883D77">
        <w:rPr>
          <w:rFonts w:ascii="Times New Roman" w:hAnsi="Times New Roman" w:hint="default"/>
          <w:color w:val="000000" w:themeColor="text1"/>
          <w:sz w:val="21"/>
          <w:szCs w:val="21"/>
        </w:rPr>
        <w:t>53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86.</w:t>
      </w:r>
      <w:r w:rsidR="00DC769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63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173.0, 3.2 Hz), 70.</w:t>
      </w:r>
      <w:r w:rsidR="00DC769C" w:rsidRPr="00883D77">
        <w:rPr>
          <w:rFonts w:ascii="Times New Roman" w:hAnsi="Times New Roman" w:hint="default"/>
          <w:color w:val="000000" w:themeColor="text1"/>
          <w:sz w:val="21"/>
          <w:szCs w:val="21"/>
        </w:rPr>
        <w:t>83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70.</w:t>
      </w:r>
      <w:r w:rsidR="00DC769C" w:rsidRPr="00883D77">
        <w:rPr>
          <w:rFonts w:ascii="Times New Roman" w:hAnsi="Times New Roman" w:hint="default"/>
          <w:color w:val="000000" w:themeColor="text1"/>
          <w:sz w:val="21"/>
          <w:szCs w:val="21"/>
        </w:rPr>
        <w:t>71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70.</w:t>
      </w:r>
      <w:r w:rsidR="00DC769C" w:rsidRPr="00883D77">
        <w:rPr>
          <w:rFonts w:ascii="Times New Roman" w:hAnsi="Times New Roman" w:hint="default"/>
          <w:color w:val="000000" w:themeColor="text1"/>
          <w:sz w:val="21"/>
          <w:szCs w:val="21"/>
        </w:rPr>
        <w:t>13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65.</w:t>
      </w:r>
      <w:r w:rsidR="00DC769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67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5.4 Hz), 61.</w:t>
      </w:r>
      <w:r w:rsidR="00DC769C" w:rsidRPr="00883D77">
        <w:rPr>
          <w:rFonts w:ascii="Times New Roman" w:hAnsi="Times New Roman" w:hint="default"/>
          <w:color w:val="000000" w:themeColor="text1"/>
          <w:sz w:val="21"/>
          <w:szCs w:val="21"/>
        </w:rPr>
        <w:t>35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39.</w:t>
      </w:r>
      <w:r w:rsidR="00DC769C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48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(qdd,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28.7, 22.6, 2.2 Hz), </w:t>
      </w:r>
      <w:r w:rsidR="00DC769C" w:rsidRPr="00883D77">
        <w:rPr>
          <w:rFonts w:ascii="Times New Roman" w:hAnsi="Times New Roman" w:hint="default"/>
          <w:color w:val="000000" w:themeColor="text1"/>
          <w:sz w:val="21"/>
          <w:szCs w:val="21"/>
        </w:rPr>
        <w:t>30.</w:t>
      </w:r>
      <w:r w:rsidR="006F529D" w:rsidRPr="00883D77">
        <w:rPr>
          <w:rFonts w:ascii="Times New Roman" w:hAnsi="Times New Roman" w:hint="default"/>
          <w:color w:val="000000" w:themeColor="text1"/>
          <w:sz w:val="21"/>
          <w:szCs w:val="21"/>
        </w:rPr>
        <w:t>08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20.9 Hz), 29.</w:t>
      </w:r>
      <w:r w:rsidR="006F529D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14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4.0, 2.1 Hz), 26.</w:t>
      </w:r>
      <w:r w:rsidR="006F529D" w:rsidRPr="00883D77">
        <w:rPr>
          <w:rFonts w:ascii="Times New Roman" w:hAnsi="Times New Roman" w:hint="default"/>
          <w:color w:val="000000" w:themeColor="text1"/>
          <w:sz w:val="21"/>
          <w:szCs w:val="21"/>
        </w:rPr>
        <w:t>50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25.</w:t>
      </w:r>
      <w:r w:rsidR="006F529D" w:rsidRPr="00883D77">
        <w:rPr>
          <w:rFonts w:ascii="Times New Roman" w:hAnsi="Times New Roman" w:hint="default"/>
          <w:color w:val="000000" w:themeColor="text1"/>
          <w:sz w:val="21"/>
          <w:szCs w:val="21"/>
        </w:rPr>
        <w:t>95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25.</w:t>
      </w:r>
      <w:r w:rsidR="006F529D" w:rsidRPr="00883D77">
        <w:rPr>
          <w:rFonts w:ascii="Times New Roman" w:hAnsi="Times New Roman" w:hint="default"/>
          <w:color w:val="000000" w:themeColor="text1"/>
          <w:sz w:val="21"/>
          <w:szCs w:val="21"/>
        </w:rPr>
        <w:t>23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</w:t>
      </w:r>
      <w:r w:rsidR="006F529D" w:rsidRPr="00883D77">
        <w:rPr>
          <w:rFonts w:ascii="Times New Roman" w:hAnsi="Times New Roman" w:hint="default"/>
          <w:color w:val="000000" w:themeColor="text1"/>
          <w:sz w:val="21"/>
          <w:szCs w:val="21"/>
        </w:rPr>
        <w:t>4.11.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-64.09 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7.6, 3.4 Hz; 3F), -184.85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7.9 Hz, 1F);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453.1507, found 453.1514.</w:t>
      </w:r>
    </w:p>
    <w:p w14:paraId="40670027" w14:textId="3A85E899" w:rsidR="001C21F7" w:rsidRPr="00883D77" w:rsidRDefault="00D40201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3797" w:dyaOrig="2062" w14:anchorId="4F693E7D">
          <v:shape id="_x0000_i1087" type="#_x0000_t75" style="width:126pt;height:66.5pt" o:ole="">
            <v:imagedata r:id="rId139" o:title=""/>
          </v:shape>
          <o:OLEObject Type="Embed" ProgID="ChemDraw.Document.6.0" ShapeID="_x0000_i1087" DrawAspect="Content" ObjectID="_1756131475" r:id="rId140"/>
        </w:object>
      </w:r>
    </w:p>
    <w:p w14:paraId="7365DFCF" w14:textId="66635A8F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(8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,9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S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,13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S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,14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S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)-13-Methyl-17-oxo-7, 8, 9, 11, 12, 13, 14, 15, 16, 17-decahydro-6H-cyclopenta[a]phen-anthren-3-yl 5,7,7,7-tetra-fluoroheptanoate (</w:t>
      </w:r>
      <w:r w:rsidR="00B31F3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51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): </w:t>
      </w:r>
      <w:r w:rsidR="00505026" w:rsidRPr="00883D77">
        <w:rPr>
          <w:rFonts w:ascii="Times New Roman" w:hAnsi="Times New Roman" w:hint="default"/>
          <w:color w:val="000000" w:themeColor="text1"/>
          <w:sz w:val="21"/>
          <w:szCs w:val="21"/>
        </w:rPr>
        <w:t>44.2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mg white solid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was isolated, yield: </w:t>
      </w:r>
      <w:r w:rsidR="00505026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50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%</w:t>
      </w:r>
      <w:r w:rsidR="006F529D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7.2</w:t>
      </w:r>
      <w:r w:rsidR="006F529D" w:rsidRPr="00883D77">
        <w:rPr>
          <w:rFonts w:ascii="Times New Roman" w:hAnsi="Times New Roman" w:hint="default"/>
          <w:color w:val="000000" w:themeColor="text1"/>
          <w:sz w:val="21"/>
          <w:szCs w:val="21"/>
        </w:rPr>
        <w:t>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8.5 Hz, 1H), 6.</w:t>
      </w:r>
      <w:r w:rsidR="006F529D" w:rsidRPr="00883D77">
        <w:rPr>
          <w:rFonts w:ascii="Times New Roman" w:hAnsi="Times New Roman" w:hint="default"/>
          <w:color w:val="000000" w:themeColor="text1"/>
          <w:sz w:val="21"/>
          <w:szCs w:val="21"/>
        </w:rPr>
        <w:t>85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2.5 Hz, 1H),</w:t>
      </w:r>
      <w:r w:rsidR="006F529D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6.81 (s, 1H),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="006F529D" w:rsidRPr="00883D77">
        <w:rPr>
          <w:rFonts w:ascii="Times New Roman" w:hAnsi="Times New Roman" w:hint="default"/>
          <w:color w:val="000000" w:themeColor="text1"/>
          <w:sz w:val="21"/>
          <w:szCs w:val="21"/>
        </w:rPr>
        <w:t>5.06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="006F529D" w:rsidRPr="00883D77">
        <w:rPr>
          <w:rFonts w:ascii="Times New Roman" w:hAnsi="Times New Roman" w:hint="default"/>
          <w:color w:val="000000" w:themeColor="text1"/>
          <w:sz w:val="21"/>
          <w:szCs w:val="21"/>
        </w:rPr>
        <w:t>4.84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(m, 1H), </w:t>
      </w:r>
      <w:r w:rsidR="006F529D" w:rsidRPr="00883D77">
        <w:rPr>
          <w:rFonts w:ascii="Times New Roman" w:hAnsi="Times New Roman" w:hint="default"/>
          <w:color w:val="000000" w:themeColor="text1"/>
          <w:sz w:val="21"/>
          <w:szCs w:val="21"/>
        </w:rPr>
        <w:t>2.94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="006F529D" w:rsidRPr="00883D77">
        <w:rPr>
          <w:rFonts w:ascii="Times New Roman" w:hAnsi="Times New Roman" w:hint="default"/>
          <w:color w:val="000000" w:themeColor="text1"/>
          <w:sz w:val="21"/>
          <w:szCs w:val="21"/>
        </w:rPr>
        <w:t>2.86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(m, 2H), 2.</w:t>
      </w:r>
      <w:r w:rsidR="006F529D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76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(td,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7.2, 2.7 Hz, 2H), </w:t>
      </w:r>
      <w:r w:rsidR="00B06E67" w:rsidRPr="00883D77">
        <w:rPr>
          <w:rFonts w:ascii="Times New Roman" w:hAnsi="Times New Roman" w:hint="default"/>
          <w:color w:val="000000" w:themeColor="text1"/>
          <w:sz w:val="21"/>
          <w:szCs w:val="21"/>
        </w:rPr>
        <w:t>2.66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="00B06E67" w:rsidRPr="00883D77">
        <w:rPr>
          <w:rFonts w:ascii="Times New Roman" w:hAnsi="Times New Roman" w:hint="default"/>
          <w:color w:val="000000" w:themeColor="text1"/>
          <w:sz w:val="21"/>
          <w:szCs w:val="21"/>
        </w:rPr>
        <w:t>2.21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(m, </w:t>
      </w:r>
      <w:r w:rsidR="00B06E67" w:rsidRPr="00883D77">
        <w:rPr>
          <w:rFonts w:ascii="Times New Roman" w:hAnsi="Times New Roman" w:hint="default"/>
          <w:color w:val="000000" w:themeColor="text1"/>
          <w:sz w:val="21"/>
          <w:szCs w:val="21"/>
        </w:rPr>
        <w:t>5H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), 2.</w:t>
      </w:r>
      <w:r w:rsidR="00B06E67" w:rsidRPr="00883D77">
        <w:rPr>
          <w:rFonts w:ascii="Times New Roman" w:hAnsi="Times New Roman" w:hint="default"/>
          <w:color w:val="000000" w:themeColor="text1"/>
          <w:sz w:val="21"/>
          <w:szCs w:val="21"/>
        </w:rPr>
        <w:t>20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</w:t>
      </w:r>
      <w:r w:rsidR="00B06E67" w:rsidRPr="00883D77">
        <w:rPr>
          <w:rFonts w:ascii="Times New Roman" w:hAnsi="Times New Roman" w:hint="default"/>
          <w:color w:val="000000" w:themeColor="text1"/>
          <w:sz w:val="21"/>
          <w:szCs w:val="21"/>
        </w:rPr>
        <w:t>93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(m, 6H), </w:t>
      </w:r>
      <w:r w:rsidR="00B06E67" w:rsidRPr="00883D77">
        <w:rPr>
          <w:rFonts w:ascii="Times New Roman" w:hAnsi="Times New Roman" w:hint="default"/>
          <w:color w:val="000000" w:themeColor="text1"/>
          <w:sz w:val="21"/>
          <w:szCs w:val="21"/>
        </w:rPr>
        <w:t>1.69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="00B06E67" w:rsidRPr="00883D77">
        <w:rPr>
          <w:rFonts w:ascii="Times New Roman" w:hAnsi="Times New Roman" w:hint="default"/>
          <w:color w:val="000000" w:themeColor="text1"/>
          <w:sz w:val="21"/>
          <w:szCs w:val="21"/>
        </w:rPr>
        <w:t>1.38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B06E67" w:rsidRPr="00883D77">
        <w:rPr>
          <w:rFonts w:ascii="Times New Roman" w:hAnsi="Times New Roman" w:hint="default"/>
          <w:color w:val="000000" w:themeColor="text1"/>
          <w:sz w:val="21"/>
          <w:szCs w:val="21"/>
        </w:rPr>
        <w:t>m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6H), 0.</w:t>
      </w:r>
      <w:r w:rsidR="00B06E67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90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(s, 3H)</w:t>
      </w:r>
      <w:r w:rsidR="00B06E67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171.</w:t>
      </w:r>
      <w:r w:rsidR="00B06E67" w:rsidRPr="00883D77">
        <w:rPr>
          <w:rFonts w:ascii="Times New Roman" w:hAnsi="Times New Roman" w:hint="default"/>
          <w:color w:val="000000" w:themeColor="text1"/>
          <w:sz w:val="21"/>
          <w:szCs w:val="21"/>
        </w:rPr>
        <w:t>43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148.</w:t>
      </w:r>
      <w:r w:rsidR="00B06E67" w:rsidRPr="00883D77">
        <w:rPr>
          <w:rFonts w:ascii="Times New Roman" w:hAnsi="Times New Roman" w:hint="default"/>
          <w:color w:val="000000" w:themeColor="text1"/>
          <w:sz w:val="21"/>
          <w:szCs w:val="21"/>
        </w:rPr>
        <w:t>45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138.</w:t>
      </w:r>
      <w:r w:rsidR="00B06E67" w:rsidRPr="00883D77">
        <w:rPr>
          <w:rFonts w:ascii="Times New Roman" w:hAnsi="Times New Roman" w:hint="default"/>
          <w:color w:val="000000" w:themeColor="text1"/>
          <w:sz w:val="21"/>
          <w:szCs w:val="21"/>
        </w:rPr>
        <w:t>20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137.</w:t>
      </w:r>
      <w:r w:rsidR="00B06E67" w:rsidRPr="00883D77">
        <w:rPr>
          <w:rFonts w:ascii="Times New Roman" w:hAnsi="Times New Roman" w:hint="default"/>
          <w:color w:val="000000" w:themeColor="text1"/>
          <w:sz w:val="21"/>
          <w:szCs w:val="21"/>
        </w:rPr>
        <w:t>66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126.</w:t>
      </w:r>
      <w:r w:rsidR="00B06E67" w:rsidRPr="00883D77">
        <w:rPr>
          <w:rFonts w:ascii="Times New Roman" w:hAnsi="Times New Roman" w:hint="default"/>
          <w:color w:val="000000" w:themeColor="text1"/>
          <w:sz w:val="21"/>
          <w:szCs w:val="21"/>
        </w:rPr>
        <w:t>55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125.</w:t>
      </w:r>
      <w:r w:rsidR="00B06E67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31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3.7, 276.8 Hz), 121.</w:t>
      </w:r>
      <w:r w:rsidR="00B06E67" w:rsidRPr="00883D77">
        <w:rPr>
          <w:rFonts w:ascii="Times New Roman" w:hAnsi="Times New Roman" w:hint="default"/>
          <w:color w:val="000000" w:themeColor="text1"/>
          <w:sz w:val="21"/>
          <w:szCs w:val="21"/>
        </w:rPr>
        <w:t>53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118.</w:t>
      </w:r>
      <w:r w:rsidR="00B06E67" w:rsidRPr="00883D77">
        <w:rPr>
          <w:rFonts w:ascii="Times New Roman" w:hAnsi="Times New Roman" w:hint="default"/>
          <w:color w:val="000000" w:themeColor="text1"/>
          <w:sz w:val="21"/>
          <w:szCs w:val="21"/>
        </w:rPr>
        <w:t>69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86.</w:t>
      </w:r>
      <w:r w:rsidR="00B06E67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73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173.2, 3.3 Hz), 50.</w:t>
      </w:r>
      <w:r w:rsidR="00B06E67" w:rsidRPr="00883D77">
        <w:rPr>
          <w:rFonts w:ascii="Times New Roman" w:hAnsi="Times New Roman" w:hint="default"/>
          <w:color w:val="000000" w:themeColor="text1"/>
          <w:sz w:val="21"/>
          <w:szCs w:val="21"/>
        </w:rPr>
        <w:t>49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4</w:t>
      </w:r>
      <w:r w:rsidR="00B06E67" w:rsidRPr="00883D77">
        <w:rPr>
          <w:rFonts w:ascii="Times New Roman" w:hAnsi="Times New Roman" w:hint="default"/>
          <w:color w:val="000000" w:themeColor="text1"/>
          <w:sz w:val="21"/>
          <w:szCs w:val="21"/>
        </w:rPr>
        <w:t>8.02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44.</w:t>
      </w:r>
      <w:r w:rsidR="00B06E67" w:rsidRPr="00883D77">
        <w:rPr>
          <w:rFonts w:ascii="Times New Roman" w:hAnsi="Times New Roman" w:hint="default"/>
          <w:color w:val="000000" w:themeColor="text1"/>
          <w:sz w:val="21"/>
          <w:szCs w:val="21"/>
        </w:rPr>
        <w:t>23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39.</w:t>
      </w:r>
      <w:r w:rsidR="00B06E67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52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28.9, 22.7 Hz), 3</w:t>
      </w:r>
      <w:r w:rsidR="00B06E67" w:rsidRPr="00883D77">
        <w:rPr>
          <w:rFonts w:ascii="Times New Roman" w:hAnsi="Times New Roman" w:hint="default"/>
          <w:color w:val="000000" w:themeColor="text1"/>
          <w:sz w:val="21"/>
          <w:szCs w:val="21"/>
        </w:rPr>
        <w:t>8.06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35.</w:t>
      </w:r>
      <w:r w:rsidR="00B06E67" w:rsidRPr="00883D77">
        <w:rPr>
          <w:rFonts w:ascii="Times New Roman" w:hAnsi="Times New Roman" w:hint="default"/>
          <w:color w:val="000000" w:themeColor="text1"/>
          <w:sz w:val="21"/>
          <w:szCs w:val="21"/>
        </w:rPr>
        <w:t>94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31.</w:t>
      </w:r>
      <w:r w:rsidR="00B06E67" w:rsidRPr="00883D77">
        <w:rPr>
          <w:rFonts w:ascii="Times New Roman" w:hAnsi="Times New Roman" w:hint="default"/>
          <w:color w:val="000000" w:themeColor="text1"/>
          <w:sz w:val="21"/>
          <w:szCs w:val="21"/>
        </w:rPr>
        <w:t>63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30.</w:t>
      </w:r>
      <w:r w:rsidR="00B06E67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21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20.9 Hz), 29.</w:t>
      </w:r>
      <w:r w:rsidR="00B06E67" w:rsidRPr="00883D77">
        <w:rPr>
          <w:rFonts w:ascii="Times New Roman" w:hAnsi="Times New Roman" w:hint="default"/>
          <w:color w:val="000000" w:themeColor="text1"/>
          <w:sz w:val="21"/>
          <w:szCs w:val="21"/>
        </w:rPr>
        <w:t>55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29.</w:t>
      </w:r>
      <w:r w:rsidR="00A55F79" w:rsidRPr="00883D77">
        <w:rPr>
          <w:rFonts w:ascii="Times New Roman" w:hAnsi="Times New Roman" w:hint="default"/>
          <w:color w:val="000000" w:themeColor="text1"/>
          <w:sz w:val="21"/>
          <w:szCs w:val="21"/>
        </w:rPr>
        <w:t>51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29.</w:t>
      </w:r>
      <w:r w:rsidR="00A55F79" w:rsidRPr="00883D77">
        <w:rPr>
          <w:rFonts w:ascii="Times New Roman" w:hAnsi="Times New Roman" w:hint="default"/>
          <w:color w:val="000000" w:themeColor="text1"/>
          <w:sz w:val="21"/>
          <w:szCs w:val="21"/>
        </w:rPr>
        <w:t>49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26.</w:t>
      </w:r>
      <w:r w:rsidR="00A55F79" w:rsidRPr="00883D77">
        <w:rPr>
          <w:rFonts w:ascii="Times New Roman" w:hAnsi="Times New Roman" w:hint="default"/>
          <w:color w:val="000000" w:themeColor="text1"/>
          <w:sz w:val="21"/>
          <w:szCs w:val="21"/>
        </w:rPr>
        <w:t>40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25.</w:t>
      </w:r>
      <w:r w:rsidR="00A55F79" w:rsidRPr="00883D77">
        <w:rPr>
          <w:rFonts w:ascii="Times New Roman" w:hAnsi="Times New Roman" w:hint="default"/>
          <w:color w:val="000000" w:themeColor="text1"/>
          <w:sz w:val="21"/>
          <w:szCs w:val="21"/>
        </w:rPr>
        <w:t>83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21.</w:t>
      </w:r>
      <w:r w:rsidR="00A55F79" w:rsidRPr="00883D77">
        <w:rPr>
          <w:rFonts w:ascii="Times New Roman" w:hAnsi="Times New Roman" w:hint="default"/>
          <w:color w:val="000000" w:themeColor="text1"/>
          <w:sz w:val="21"/>
          <w:szCs w:val="21"/>
        </w:rPr>
        <w:t>67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13.</w:t>
      </w:r>
      <w:r w:rsidR="00A55F79" w:rsidRPr="00883D77">
        <w:rPr>
          <w:rFonts w:ascii="Times New Roman" w:hAnsi="Times New Roman" w:hint="default"/>
          <w:color w:val="000000" w:themeColor="text1"/>
          <w:sz w:val="21"/>
          <w:szCs w:val="21"/>
        </w:rPr>
        <w:t>90.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-64.03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7.6 Hz, 3F), -184.61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7.6 Hz, 1F)</w:t>
      </w:r>
      <w:r w:rsidR="00A55F79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463.1867, found 463.1862.</w:t>
      </w:r>
    </w:p>
    <w:p w14:paraId="2647F6CC" w14:textId="077D9361" w:rsidR="001C21F7" w:rsidRPr="00883D77" w:rsidRDefault="00D40201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3000" w:dyaOrig="1440" w14:anchorId="1B59F559">
          <v:shape id="_x0000_i1088" type="#_x0000_t75" style="width:96pt;height:48.5pt" o:ole="">
            <v:imagedata r:id="rId141" o:title=""/>
          </v:shape>
          <o:OLEObject Type="Embed" ProgID="ChemDraw.Document.6.0" ShapeID="_x0000_i1088" DrawAspect="Content" ObjectID="_1756131476" r:id="rId142"/>
        </w:object>
      </w:r>
    </w:p>
    <w:p w14:paraId="038CE9EE" w14:textId="24AA9345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2-(5,7,7,7-Tetrafluoroheptyl)benzo[d]isothiazol-3(2H)-one 1,1-dioxide (</w:t>
      </w:r>
      <w:r w:rsidR="00B31F3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52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): 38.8 mg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liquid with color was isolated, yield: 55%</w:t>
      </w:r>
      <w:r w:rsidR="00A55F79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eastAsia="等线" w:hAnsi="Times New Roman" w:hint="default"/>
          <w:b/>
          <w:bCs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8.0</w:t>
      </w:r>
      <w:r w:rsidR="00A55F79" w:rsidRPr="00883D77">
        <w:rPr>
          <w:rFonts w:ascii="Times New Roman" w:hAnsi="Times New Roman" w:hint="default"/>
          <w:color w:val="000000" w:themeColor="text1"/>
          <w:sz w:val="21"/>
          <w:szCs w:val="21"/>
        </w:rPr>
        <w:t>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6.7, 1.4 Hz, 1H), 7.9</w:t>
      </w:r>
      <w:r w:rsidR="00A55F79" w:rsidRPr="00883D77">
        <w:rPr>
          <w:rFonts w:ascii="Times New Roman" w:hAnsi="Times New Roman" w:hint="default"/>
          <w:color w:val="000000" w:themeColor="text1"/>
          <w:sz w:val="21"/>
          <w:szCs w:val="21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6.8, 1.4 Hz, 1H), 7.8</w:t>
      </w:r>
      <w:r w:rsidR="00A55F79" w:rsidRPr="00883D77">
        <w:rPr>
          <w:rFonts w:ascii="Times New Roman" w:hAnsi="Times New Roman" w:hint="default"/>
          <w:color w:val="000000" w:themeColor="text1"/>
          <w:sz w:val="21"/>
          <w:szCs w:val="21"/>
        </w:rPr>
        <w:t>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(dtd,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16.0, 7.3, 1.3 Hz, 2H), 4.8</w:t>
      </w:r>
      <w:r w:rsidR="00A55F79" w:rsidRPr="00883D77">
        <w:rPr>
          <w:rFonts w:ascii="Times New Roman" w:hAnsi="Times New Roman" w:hint="default"/>
          <w:color w:val="000000" w:themeColor="text1"/>
          <w:sz w:val="21"/>
          <w:szCs w:val="21"/>
        </w:rPr>
        <w:t>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(dtt,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48.8, 8.2, 3.5 Hz, 1H), 3.</w:t>
      </w:r>
      <w:r w:rsidR="00A55F79" w:rsidRPr="00883D77">
        <w:rPr>
          <w:rFonts w:ascii="Times New Roman" w:hAnsi="Times New Roman" w:hint="default"/>
          <w:color w:val="000000" w:themeColor="text1"/>
          <w:sz w:val="21"/>
          <w:szCs w:val="21"/>
        </w:rPr>
        <w:t>79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7.3 Hz, 2H), 2.62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2.20 (m, 2H), 1.96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1.87 (m, 2H), 1.84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1.45 (m, 4H)</w:t>
      </w:r>
      <w:r w:rsidR="00A55F79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15</w:t>
      </w:r>
      <w:r w:rsidR="00A55F79" w:rsidRPr="00883D77">
        <w:rPr>
          <w:rFonts w:ascii="Times New Roman" w:hAnsi="Times New Roman" w:hint="default"/>
          <w:color w:val="000000" w:themeColor="text1"/>
          <w:sz w:val="21"/>
          <w:szCs w:val="21"/>
        </w:rPr>
        <w:t>9.12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137.</w:t>
      </w:r>
      <w:r w:rsidR="00A55F79" w:rsidRPr="00883D77">
        <w:rPr>
          <w:rFonts w:ascii="Times New Roman" w:hAnsi="Times New Roman" w:hint="default"/>
          <w:color w:val="000000" w:themeColor="text1"/>
          <w:sz w:val="21"/>
          <w:szCs w:val="21"/>
        </w:rPr>
        <w:t>79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134.</w:t>
      </w:r>
      <w:r w:rsidR="00A55F79" w:rsidRPr="00883D77">
        <w:rPr>
          <w:rFonts w:ascii="Times New Roman" w:hAnsi="Times New Roman" w:hint="default"/>
          <w:color w:val="000000" w:themeColor="text1"/>
          <w:sz w:val="21"/>
          <w:szCs w:val="21"/>
        </w:rPr>
        <w:t>90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134.</w:t>
      </w:r>
      <w:r w:rsidR="00A55F79" w:rsidRPr="00883D77">
        <w:rPr>
          <w:rFonts w:ascii="Times New Roman" w:hAnsi="Times New Roman" w:hint="default"/>
          <w:color w:val="000000" w:themeColor="text1"/>
          <w:sz w:val="21"/>
          <w:szCs w:val="21"/>
        </w:rPr>
        <w:t>48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127.</w:t>
      </w:r>
      <w:r w:rsidR="00A55F79" w:rsidRPr="00883D77">
        <w:rPr>
          <w:rFonts w:ascii="Times New Roman" w:hAnsi="Times New Roman" w:hint="default"/>
          <w:color w:val="000000" w:themeColor="text1"/>
          <w:sz w:val="21"/>
          <w:szCs w:val="21"/>
        </w:rPr>
        <w:t>46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125.</w:t>
      </w:r>
      <w:r w:rsidR="00A55F79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53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3.4, 276.8 Hz), 125.</w:t>
      </w:r>
      <w:r w:rsidR="00A55F79" w:rsidRPr="00883D77">
        <w:rPr>
          <w:rFonts w:ascii="Times New Roman" w:hAnsi="Times New Roman" w:hint="default"/>
          <w:color w:val="000000" w:themeColor="text1"/>
          <w:sz w:val="21"/>
          <w:szCs w:val="21"/>
        </w:rPr>
        <w:t>30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</w:t>
      </w:r>
      <w:r w:rsidR="00A55F79" w:rsidRPr="00883D77">
        <w:rPr>
          <w:rFonts w:ascii="Times New Roman" w:hAnsi="Times New Roman" w:hint="default"/>
          <w:color w:val="000000" w:themeColor="text1"/>
          <w:sz w:val="21"/>
          <w:szCs w:val="21"/>
        </w:rPr>
        <w:t>1.05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87.</w:t>
      </w:r>
      <w:r w:rsidR="00A55F79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44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172.6, 3.2 Hz), 39.</w:t>
      </w:r>
      <w:r w:rsidR="00A55F79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46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28.5, 22.9 Hz), 3</w:t>
      </w:r>
      <w:r w:rsidR="00A55F79" w:rsidRPr="00883D77">
        <w:rPr>
          <w:rFonts w:ascii="Times New Roman" w:hAnsi="Times New Roman" w:hint="default"/>
          <w:color w:val="000000" w:themeColor="text1"/>
          <w:sz w:val="21"/>
          <w:szCs w:val="21"/>
        </w:rPr>
        <w:t>9.04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34.</w:t>
      </w:r>
      <w:r w:rsidR="00A55F79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47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20.9 Hz), 2</w:t>
      </w:r>
      <w:r w:rsidR="00AB55E5" w:rsidRPr="00883D77">
        <w:rPr>
          <w:rFonts w:ascii="Times New Roman" w:hAnsi="Times New Roman" w:hint="default"/>
          <w:color w:val="000000" w:themeColor="text1"/>
          <w:sz w:val="21"/>
          <w:szCs w:val="21"/>
        </w:rPr>
        <w:t>8.07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21.</w:t>
      </w:r>
      <w:r w:rsidR="00AB55E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99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4.2 Hz);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-64.10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7.5 Hz, 3F), -182.30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7.3 Hz, 1F);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SNa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376.0601, found 376.0604.</w:t>
      </w:r>
    </w:p>
    <w:p w14:paraId="4FF702B6" w14:textId="49F7E877" w:rsidR="001C21F7" w:rsidRPr="00883D77" w:rsidRDefault="00D40201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3934" w:dyaOrig="1697" w14:anchorId="611F2479">
          <v:shape id="_x0000_i1089" type="#_x0000_t75" style="width:126.5pt;height:54.5pt" o:ole="">
            <v:imagedata r:id="rId143" o:title=""/>
          </v:shape>
          <o:OLEObject Type="Embed" ProgID="ChemDraw.Document.6.0" ShapeID="_x0000_i1089" DrawAspect="Content" ObjectID="_1756131477" r:id="rId144"/>
        </w:object>
      </w:r>
    </w:p>
    <w:p w14:paraId="2D5E909C" w14:textId="36D44D47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2,6-Dibromo-4-(2-ethylbenzofuran-3-carbonyl)phenyl 4,6,6,6-tetrafluorohexanoate (</w:t>
      </w:r>
      <w:r w:rsidR="00B31F3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53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): 53.2 mg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liquid with color was isolated, yield: 45%</w:t>
      </w:r>
      <w:r w:rsidR="00AB55E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eastAsia="等线" w:hAnsi="Times New Roman" w:hint="default"/>
          <w:b/>
          <w:bCs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8.03 (s, 2H), 7.5</w:t>
      </w:r>
      <w:r w:rsidR="00AB55E5" w:rsidRPr="00883D77">
        <w:rPr>
          <w:rFonts w:ascii="Times New Roman" w:hAnsi="Times New Roman" w:hint="default"/>
          <w:color w:val="000000" w:themeColor="text1"/>
          <w:sz w:val="21"/>
          <w:szCs w:val="21"/>
        </w:rPr>
        <w:t>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8.1 Hz, 1H), 7.4</w:t>
      </w:r>
      <w:r w:rsidR="00AB55E5" w:rsidRPr="00883D77">
        <w:rPr>
          <w:rFonts w:ascii="Times New Roman" w:hAnsi="Times New Roman" w:hint="default"/>
          <w:color w:val="000000" w:themeColor="text1"/>
          <w:sz w:val="21"/>
          <w:szCs w:val="21"/>
        </w:rPr>
        <w:t>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7.7 Hz, 1H), 7.32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7.3 Hz, 1H), 7.2</w:t>
      </w:r>
      <w:r w:rsidR="00AB55E5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7.4 Hz, 1H), 5.10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4.90 (m, 1H), 3.01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2.87 (m, 4H), 2.69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2.32 (m, 2H), 2.28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2.11 (m, 2H), 1.3</w:t>
      </w:r>
      <w:r w:rsidR="00AB55E5" w:rsidRPr="00883D77">
        <w:rPr>
          <w:rFonts w:ascii="Times New Roman" w:hAnsi="Times New Roman" w:hint="default"/>
          <w:color w:val="000000" w:themeColor="text1"/>
          <w:sz w:val="21"/>
          <w:szCs w:val="21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7.5 Hz, 3H)</w:t>
      </w:r>
      <w:r w:rsidR="00AB55E5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="00E940A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 xml:space="preserve">C NMR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187.</w:t>
      </w:r>
      <w:r w:rsidR="00AB55E5" w:rsidRPr="00883D77">
        <w:rPr>
          <w:rFonts w:ascii="Times New Roman" w:hAnsi="Times New Roman" w:hint="default"/>
          <w:color w:val="000000" w:themeColor="text1"/>
          <w:sz w:val="21"/>
          <w:szCs w:val="21"/>
        </w:rPr>
        <w:t>84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168.</w:t>
      </w:r>
      <w:r w:rsidR="00AB55E5" w:rsidRPr="00883D77">
        <w:rPr>
          <w:rFonts w:ascii="Times New Roman" w:hAnsi="Times New Roman" w:hint="default"/>
          <w:color w:val="000000" w:themeColor="text1"/>
          <w:sz w:val="21"/>
          <w:szCs w:val="21"/>
        </w:rPr>
        <w:t>58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167.</w:t>
      </w:r>
      <w:r w:rsidR="00AB55E5" w:rsidRPr="00883D77">
        <w:rPr>
          <w:rFonts w:ascii="Times New Roman" w:hAnsi="Times New Roman" w:hint="default"/>
          <w:color w:val="000000" w:themeColor="text1"/>
          <w:sz w:val="21"/>
          <w:szCs w:val="21"/>
        </w:rPr>
        <w:t>52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153.</w:t>
      </w:r>
      <w:r w:rsidR="00AB55E5" w:rsidRPr="00883D77">
        <w:rPr>
          <w:rFonts w:ascii="Times New Roman" w:hAnsi="Times New Roman" w:hint="default"/>
          <w:color w:val="000000" w:themeColor="text1"/>
          <w:sz w:val="21"/>
          <w:szCs w:val="21"/>
        </w:rPr>
        <w:t>82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149.</w:t>
      </w:r>
      <w:r w:rsidR="00AB55E5" w:rsidRPr="00883D77">
        <w:rPr>
          <w:rFonts w:ascii="Times New Roman" w:hAnsi="Times New Roman" w:hint="default"/>
          <w:color w:val="000000" w:themeColor="text1"/>
          <w:sz w:val="21"/>
          <w:szCs w:val="21"/>
        </w:rPr>
        <w:t>35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139.</w:t>
      </w:r>
      <w:r w:rsidR="00AB55E5" w:rsidRPr="00883D77">
        <w:rPr>
          <w:rFonts w:ascii="Times New Roman" w:hAnsi="Times New Roman" w:hint="default"/>
          <w:color w:val="000000" w:themeColor="text1"/>
          <w:sz w:val="21"/>
          <w:szCs w:val="21"/>
        </w:rPr>
        <w:t>22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133.</w:t>
      </w:r>
      <w:r w:rsidR="00AB55E5" w:rsidRPr="00883D77">
        <w:rPr>
          <w:rFonts w:ascii="Times New Roman" w:hAnsi="Times New Roman" w:hint="default"/>
          <w:color w:val="000000" w:themeColor="text1"/>
          <w:sz w:val="21"/>
          <w:szCs w:val="21"/>
        </w:rPr>
        <w:t>19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126.</w:t>
      </w:r>
      <w:r w:rsidR="00AB55E5" w:rsidRPr="00883D77">
        <w:rPr>
          <w:rFonts w:ascii="Times New Roman" w:hAnsi="Times New Roman" w:hint="default"/>
          <w:color w:val="000000" w:themeColor="text1"/>
          <w:sz w:val="21"/>
          <w:szCs w:val="21"/>
        </w:rPr>
        <w:t>34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</w:t>
      </w:r>
      <w:r w:rsidR="00E940A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125.28 (dq, </w:t>
      </w:r>
      <w:r w:rsidR="00E940A5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 xml:space="preserve">J </w:t>
      </w:r>
      <w:r w:rsidR="00E940A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= 3.8, 276.9 Hz),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124.</w:t>
      </w:r>
      <w:r w:rsidR="00E940A5" w:rsidRPr="00883D77">
        <w:rPr>
          <w:rFonts w:ascii="Times New Roman" w:hAnsi="Times New Roman" w:hint="default"/>
          <w:color w:val="000000" w:themeColor="text1"/>
          <w:sz w:val="21"/>
          <w:szCs w:val="21"/>
        </w:rPr>
        <w:t>95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124.</w:t>
      </w:r>
      <w:r w:rsidR="00E940A5" w:rsidRPr="00883D77">
        <w:rPr>
          <w:rFonts w:ascii="Times New Roman" w:hAnsi="Times New Roman" w:hint="default"/>
          <w:color w:val="000000" w:themeColor="text1"/>
          <w:sz w:val="21"/>
          <w:szCs w:val="21"/>
        </w:rPr>
        <w:t>14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121.</w:t>
      </w:r>
      <w:r w:rsidR="00E940A5" w:rsidRPr="00883D77">
        <w:rPr>
          <w:rFonts w:ascii="Times New Roman" w:hAnsi="Times New Roman" w:hint="default"/>
          <w:color w:val="000000" w:themeColor="text1"/>
          <w:sz w:val="21"/>
          <w:szCs w:val="21"/>
        </w:rPr>
        <w:t>12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118.</w:t>
      </w:r>
      <w:r w:rsidR="00E940A5" w:rsidRPr="00883D77">
        <w:rPr>
          <w:rFonts w:ascii="Times New Roman" w:hAnsi="Times New Roman" w:hint="default"/>
          <w:color w:val="000000" w:themeColor="text1"/>
          <w:sz w:val="21"/>
          <w:szCs w:val="21"/>
        </w:rPr>
        <w:t>20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115.</w:t>
      </w:r>
      <w:r w:rsidR="00E940A5" w:rsidRPr="00883D77">
        <w:rPr>
          <w:rFonts w:ascii="Times New Roman" w:hAnsi="Times New Roman" w:hint="default"/>
          <w:color w:val="000000" w:themeColor="text1"/>
          <w:sz w:val="21"/>
          <w:szCs w:val="21"/>
        </w:rPr>
        <w:t>31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111.</w:t>
      </w:r>
      <w:r w:rsidR="00E940A5" w:rsidRPr="00883D77">
        <w:rPr>
          <w:rFonts w:ascii="Times New Roman" w:hAnsi="Times New Roman" w:hint="default"/>
          <w:color w:val="000000" w:themeColor="text1"/>
          <w:sz w:val="21"/>
          <w:szCs w:val="21"/>
        </w:rPr>
        <w:t>34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86.</w:t>
      </w:r>
      <w:r w:rsidR="00E940A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45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173.6, 3.2 Hz), 39.</w:t>
      </w:r>
      <w:r w:rsidR="00E940A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58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28.9, 22.7 Hz), </w:t>
      </w:r>
      <w:r w:rsidR="00E940A5" w:rsidRPr="00883D77">
        <w:rPr>
          <w:rFonts w:ascii="Times New Roman" w:hAnsi="Times New Roman" w:hint="default"/>
          <w:color w:val="000000" w:themeColor="text1"/>
          <w:sz w:val="21"/>
          <w:szCs w:val="21"/>
        </w:rPr>
        <w:t>30.02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21.0 Hz), 29.</w:t>
      </w:r>
      <w:r w:rsidR="00E940A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19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4.3 Hz), 22.</w:t>
      </w:r>
      <w:r w:rsidR="00E940A5" w:rsidRPr="00883D77">
        <w:rPr>
          <w:rFonts w:ascii="Times New Roman" w:hAnsi="Times New Roman" w:hint="default"/>
          <w:color w:val="000000" w:themeColor="text1"/>
          <w:sz w:val="21"/>
          <w:szCs w:val="21"/>
        </w:rPr>
        <w:t>20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12.</w:t>
      </w:r>
      <w:r w:rsidR="00E940A5" w:rsidRPr="00883D77">
        <w:rPr>
          <w:rFonts w:ascii="Times New Roman" w:hAnsi="Times New Roman" w:hint="default"/>
          <w:color w:val="000000" w:themeColor="text1"/>
          <w:sz w:val="21"/>
          <w:szCs w:val="21"/>
        </w:rPr>
        <w:t>32.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-63.95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7.3 Hz, 3F), -184.91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7.4 Hz, 1F);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18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Br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614.9400, found 614.9404.</w:t>
      </w:r>
    </w:p>
    <w:p w14:paraId="1FDE8738" w14:textId="5567A27B" w:rsidR="001C21F7" w:rsidRPr="00883D77" w:rsidRDefault="00D40201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4294" w:dyaOrig="1723" w14:anchorId="35732AAE">
          <v:shape id="_x0000_i1090" type="#_x0000_t75" style="width:138pt;height:54.5pt" o:ole="">
            <v:imagedata r:id="rId145" o:title=""/>
          </v:shape>
          <o:OLEObject Type="Embed" ProgID="ChemDraw.Document.6.0" ShapeID="_x0000_i1090" DrawAspect="Content" ObjectID="_1756131478" r:id="rId146"/>
        </w:object>
      </w:r>
    </w:p>
    <w:p w14:paraId="13A0ADF5" w14:textId="557D2F66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5,7,7,7-Tetrafluoroheptyl 4-(N,N-dipropylsulfamoyl)benzoate (</w:t>
      </w:r>
      <w:r w:rsidR="00B31F3B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54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): 54.6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colorless liquid was isolated, yield: 60%</w:t>
      </w:r>
      <w:r w:rsidR="00D94004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8.0</w:t>
      </w:r>
      <w:r w:rsidR="00D94004" w:rsidRPr="00883D77">
        <w:rPr>
          <w:rFonts w:ascii="Times New Roman" w:hAnsi="Times New Roman" w:hint="default"/>
          <w:color w:val="000000" w:themeColor="text1"/>
          <w:sz w:val="21"/>
          <w:szCs w:val="21"/>
        </w:rPr>
        <w:t>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8.3 Hz, 2H), 7.</w:t>
      </w:r>
      <w:r w:rsidR="00D94004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82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lastRenderedPageBreak/>
        <w:t>8.3 Hz, 2H), 4.</w:t>
      </w:r>
      <w:r w:rsidR="00D94004" w:rsidRPr="00883D77">
        <w:rPr>
          <w:rFonts w:ascii="Times New Roman" w:hAnsi="Times New Roman" w:hint="default"/>
          <w:color w:val="000000" w:themeColor="text1"/>
          <w:sz w:val="21"/>
          <w:szCs w:val="21"/>
        </w:rPr>
        <w:t>77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D94004" w:rsidRPr="00883D77">
        <w:rPr>
          <w:rFonts w:ascii="Times New Roman" w:hAnsi="Times New Roman" w:hint="default"/>
          <w:color w:val="000000" w:themeColor="text1"/>
          <w:sz w:val="21"/>
          <w:szCs w:val="21"/>
        </w:rPr>
        <w:t>d</w:t>
      </w:r>
      <w:r w:rsidR="008D1ABE" w:rsidRPr="00883D77">
        <w:rPr>
          <w:rFonts w:ascii="Times New Roman" w:hAnsi="Times New Roman" w:hint="default"/>
          <w:color w:val="000000" w:themeColor="text1"/>
          <w:sz w:val="21"/>
          <w:szCs w:val="21"/>
        </w:rPr>
        <w:t>tt</w:t>
      </w:r>
      <w:r w:rsidR="00D94004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</w:t>
      </w:r>
      <w:r w:rsidR="00D94004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D94004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</w:t>
      </w:r>
      <w:r w:rsidR="008D1ABE" w:rsidRPr="00883D77">
        <w:rPr>
          <w:rFonts w:ascii="Times New Roman" w:hAnsi="Times New Roman" w:hint="default"/>
          <w:color w:val="000000" w:themeColor="text1"/>
          <w:sz w:val="21"/>
          <w:szCs w:val="21"/>
        </w:rPr>
        <w:t>9.1</w:t>
      </w:r>
      <w:r w:rsidR="00D94004" w:rsidRPr="00883D77">
        <w:rPr>
          <w:rFonts w:ascii="Times New Roman" w:hAnsi="Times New Roman" w:hint="default"/>
          <w:color w:val="000000" w:themeColor="text1"/>
          <w:sz w:val="21"/>
          <w:szCs w:val="21"/>
        </w:rPr>
        <w:t>, 8.2, 3.</w:t>
      </w:r>
      <w:r w:rsidR="008D1ABE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="00D94004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Hz,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1H), 4.</w:t>
      </w:r>
      <w:r w:rsidR="00D94004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31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6.4 Hz, 2H), 3.</w:t>
      </w:r>
      <w:r w:rsidR="00D94004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04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</w:t>
      </w:r>
      <w:r w:rsidR="00D94004" w:rsidRPr="00883D77">
        <w:rPr>
          <w:rFonts w:ascii="Times New Roman" w:hAnsi="Times New Roman" w:hint="default"/>
          <w:color w:val="000000" w:themeColor="text1"/>
          <w:sz w:val="21"/>
          <w:szCs w:val="21"/>
        </w:rPr>
        <w:t>8.0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Hz, 4H), 2.</w:t>
      </w:r>
      <w:r w:rsidR="00D94004" w:rsidRPr="00883D77">
        <w:rPr>
          <w:rFonts w:ascii="Times New Roman" w:hAnsi="Times New Roman" w:hint="default"/>
          <w:color w:val="000000" w:themeColor="text1"/>
          <w:sz w:val="21"/>
          <w:szCs w:val="21"/>
        </w:rPr>
        <w:t>57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</w:t>
      </w:r>
      <w:r w:rsidR="00D94004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18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(m, 2H), 1.</w:t>
      </w:r>
      <w:r w:rsidR="00D94004" w:rsidRPr="00883D77">
        <w:rPr>
          <w:rFonts w:ascii="Times New Roman" w:hAnsi="Times New Roman" w:hint="default"/>
          <w:color w:val="000000" w:themeColor="text1"/>
          <w:sz w:val="21"/>
          <w:szCs w:val="21"/>
        </w:rPr>
        <w:t>83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</w:t>
      </w:r>
      <w:r w:rsidR="00D94004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54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(m, 6H), 1.</w:t>
      </w:r>
      <w:r w:rsidR="00D94004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48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</w:t>
      </w:r>
      <w:r w:rsidR="00D94004"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</w:t>
      </w:r>
      <w:r w:rsidR="00D94004" w:rsidRPr="00883D77">
        <w:rPr>
          <w:rFonts w:ascii="Times New Roman" w:hAnsi="Times New Roman" w:hint="default"/>
          <w:color w:val="000000" w:themeColor="text1"/>
          <w:sz w:val="21"/>
          <w:szCs w:val="21"/>
        </w:rPr>
        <w:t>7.4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Hz, 4H), 0.</w:t>
      </w:r>
      <w:r w:rsidR="00D94004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80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7.4 Hz, 6H)</w:t>
      </w:r>
      <w:r w:rsidR="00D94004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165.</w:t>
      </w:r>
      <w:r w:rsidR="00D94004" w:rsidRPr="00883D77">
        <w:rPr>
          <w:rFonts w:ascii="Times New Roman" w:hAnsi="Times New Roman" w:hint="default"/>
          <w:color w:val="000000" w:themeColor="text1"/>
          <w:sz w:val="21"/>
          <w:szCs w:val="21"/>
        </w:rPr>
        <w:t>14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</w:t>
      </w:r>
      <w:r w:rsidR="00D94004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144.19,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133.</w:t>
      </w:r>
      <w:r w:rsidR="00D94004" w:rsidRPr="00883D77">
        <w:rPr>
          <w:rFonts w:ascii="Times New Roman" w:hAnsi="Times New Roman" w:hint="default"/>
          <w:color w:val="000000" w:themeColor="text1"/>
          <w:sz w:val="21"/>
          <w:szCs w:val="21"/>
        </w:rPr>
        <w:t>55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130.</w:t>
      </w:r>
      <w:r w:rsidR="00D94004" w:rsidRPr="00883D77">
        <w:rPr>
          <w:rFonts w:ascii="Times New Roman" w:hAnsi="Times New Roman" w:hint="default"/>
          <w:color w:val="000000" w:themeColor="text1"/>
          <w:sz w:val="21"/>
          <w:szCs w:val="21"/>
        </w:rPr>
        <w:t>13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126.</w:t>
      </w:r>
      <w:r w:rsidR="00D94004" w:rsidRPr="00883D77">
        <w:rPr>
          <w:rFonts w:ascii="Times New Roman" w:hAnsi="Times New Roman" w:hint="default"/>
          <w:color w:val="000000" w:themeColor="text1"/>
          <w:sz w:val="21"/>
          <w:szCs w:val="21"/>
        </w:rPr>
        <w:t>95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125.</w:t>
      </w:r>
      <w:r w:rsidR="00D94004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45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3.0, 276.8 Hz), 87.</w:t>
      </w:r>
      <w:r w:rsidR="00D94004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39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172.4, 3.1 Hz), 65.</w:t>
      </w:r>
      <w:r w:rsidR="00D94004" w:rsidRPr="00883D77">
        <w:rPr>
          <w:rFonts w:ascii="Times New Roman" w:hAnsi="Times New Roman" w:hint="default"/>
          <w:color w:val="000000" w:themeColor="text1"/>
          <w:sz w:val="21"/>
          <w:szCs w:val="21"/>
        </w:rPr>
        <w:t>11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49.</w:t>
      </w:r>
      <w:r w:rsidR="00D94004" w:rsidRPr="00883D77">
        <w:rPr>
          <w:rFonts w:ascii="Times New Roman" w:hAnsi="Times New Roman" w:hint="default"/>
          <w:color w:val="000000" w:themeColor="text1"/>
          <w:sz w:val="21"/>
          <w:szCs w:val="21"/>
        </w:rPr>
        <w:t>90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39.</w:t>
      </w:r>
      <w:r w:rsidR="00D94004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25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(qd,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28.4, 22.7 Hz), 34.</w:t>
      </w:r>
      <w:r w:rsidR="00F56069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47 (d, </w:t>
      </w:r>
      <w:r w:rsidR="00F56069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F56069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20.7 Hz)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28.1</w:t>
      </w:r>
      <w:r w:rsidR="00F56069"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21.</w:t>
      </w:r>
      <w:r w:rsidR="00F56069" w:rsidRPr="00883D77">
        <w:rPr>
          <w:rFonts w:ascii="Times New Roman" w:hAnsi="Times New Roman" w:hint="default"/>
          <w:color w:val="000000" w:themeColor="text1"/>
          <w:sz w:val="21"/>
          <w:szCs w:val="21"/>
        </w:rPr>
        <w:t>88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21.2</w:t>
      </w:r>
      <w:r w:rsidR="00F56069"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4.1 Hz), 11.03</w:t>
      </w:r>
      <w:r w:rsidR="00F56069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-64.14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7.1 Hz, 3F), -182.74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7.4 Hz, 1F)</w:t>
      </w:r>
      <w:r w:rsidR="00F56069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 xml:space="preserve">HRMS (ESI)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SNa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478.1646, found 478.1653.</w:t>
      </w:r>
    </w:p>
    <w:p w14:paraId="0563DB8C" w14:textId="6D9BC0D9" w:rsidR="00D21D06" w:rsidRPr="00883D77" w:rsidRDefault="00D40201" w:rsidP="00C52F8A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object w:dxaOrig="2599" w:dyaOrig="1795" w14:anchorId="66AD1F67">
          <v:shape id="_x0000_i1091" type="#_x0000_t75" style="width:88pt;height:61pt" o:ole="">
            <v:imagedata r:id="rId147" o:title=""/>
          </v:shape>
          <o:OLEObject Type="Embed" ProgID="ChemDraw.Document.6.0" ShapeID="_x0000_i1091" DrawAspect="Content" ObjectID="_1756131479" r:id="rId148"/>
        </w:object>
      </w:r>
    </w:p>
    <w:p w14:paraId="7D87BB4C" w14:textId="7B848076" w:rsidR="00F27000" w:rsidRPr="00883D77" w:rsidRDefault="00F27000" w:rsidP="00BF6DC9">
      <w:pPr>
        <w:pStyle w:val="ab"/>
        <w:spacing w:beforeAutospacing="0" w:afterAutospacing="0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3,5,5,5-</w:t>
      </w:r>
      <w:r w:rsidR="00C52F8A" w:rsidRPr="00883D77">
        <w:rPr>
          <w:rFonts w:ascii="Times New Roman" w:hAnsi="Times New Roman" w:hint="default"/>
          <w:color w:val="000000" w:themeColor="text1"/>
          <w:sz w:val="21"/>
          <w:szCs w:val="21"/>
        </w:rPr>
        <w:t>T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etrafluoropentyl 2-acetoxybenzoate (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55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): 31.5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colorless liquid was isolated, yield: 49%.</w:t>
      </w:r>
      <w:r w:rsidR="00705A27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</w:t>
      </w:r>
      <w:r w:rsidR="00705A27"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</w:t>
      </w:r>
      <w:r w:rsidR="00705A27" w:rsidRPr="00883D77">
        <w:rPr>
          <w:rFonts w:ascii="Times New Roman" w:hAnsi="Times New Roman" w:hint="default"/>
          <w:b/>
          <w:bCs/>
          <w:sz w:val="21"/>
          <w:szCs w:val="21"/>
        </w:rPr>
        <w:t>H NMR</w:t>
      </w:r>
      <w:r w:rsidR="00705A27" w:rsidRPr="00883D77">
        <w:rPr>
          <w:rFonts w:ascii="Times New Roman" w:hAnsi="Times New Roman" w:hint="default"/>
          <w:sz w:val="21"/>
          <w:szCs w:val="21"/>
        </w:rPr>
        <w:t xml:space="preserve"> (400 MHz, Chloroform-</w:t>
      </w:r>
      <w:r w:rsidR="00705A27"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="00705A27" w:rsidRPr="00883D77">
        <w:rPr>
          <w:rFonts w:ascii="Times New Roman" w:hAnsi="Times New Roman" w:hint="default"/>
          <w:sz w:val="21"/>
          <w:szCs w:val="21"/>
        </w:rPr>
        <w:t xml:space="preserve">) δ 7.98 (dd, </w:t>
      </w:r>
      <w:r w:rsidR="00705A27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705A27" w:rsidRPr="00883D77">
        <w:rPr>
          <w:rFonts w:ascii="Times New Roman" w:hAnsi="Times New Roman" w:hint="default"/>
          <w:sz w:val="21"/>
          <w:szCs w:val="21"/>
        </w:rPr>
        <w:t xml:space="preserve"> = 7.8, 1.6 Hz, 1H), 7.63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="00705A27" w:rsidRPr="00883D77">
        <w:rPr>
          <w:rFonts w:ascii="Times New Roman" w:hAnsi="Times New Roman" w:hint="default"/>
          <w:sz w:val="21"/>
          <w:szCs w:val="21"/>
        </w:rPr>
        <w:t xml:space="preserve">7.52 (m, 1H), 7.32 (td, </w:t>
      </w:r>
      <w:r w:rsidR="00705A27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705A27" w:rsidRPr="00883D77">
        <w:rPr>
          <w:rFonts w:ascii="Times New Roman" w:hAnsi="Times New Roman" w:hint="default"/>
          <w:sz w:val="21"/>
          <w:szCs w:val="21"/>
        </w:rPr>
        <w:t xml:space="preserve"> = 7.8, 1.1 Hz, 1H), 7.15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="00705A27" w:rsidRPr="00883D77">
        <w:rPr>
          <w:rFonts w:ascii="Times New Roman" w:hAnsi="Times New Roman" w:hint="default"/>
          <w:sz w:val="21"/>
          <w:szCs w:val="21"/>
        </w:rPr>
        <w:t>7.05 (m, 1H), 5.12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="00705A27" w:rsidRPr="00883D77">
        <w:rPr>
          <w:rFonts w:ascii="Times New Roman" w:hAnsi="Times New Roman" w:hint="default"/>
          <w:sz w:val="21"/>
          <w:szCs w:val="21"/>
        </w:rPr>
        <w:t>4.90 (m, 1H), 4.54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="00705A27" w:rsidRPr="00883D77">
        <w:rPr>
          <w:rFonts w:ascii="Times New Roman" w:hAnsi="Times New Roman" w:hint="default"/>
          <w:sz w:val="21"/>
          <w:szCs w:val="21"/>
        </w:rPr>
        <w:t>4.34 (m, 2H), 2.68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="00705A27" w:rsidRPr="00883D77">
        <w:rPr>
          <w:rFonts w:ascii="Times New Roman" w:hAnsi="Times New Roman" w:hint="default"/>
          <w:sz w:val="21"/>
          <w:szCs w:val="21"/>
        </w:rPr>
        <w:t>2.28 (m, 5H), 2.18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="00705A27" w:rsidRPr="00883D77">
        <w:rPr>
          <w:rFonts w:ascii="Times New Roman" w:hAnsi="Times New Roman" w:hint="default"/>
          <w:sz w:val="21"/>
          <w:szCs w:val="21"/>
        </w:rPr>
        <w:t xml:space="preserve">1.99 (m, 2H). </w:t>
      </w:r>
      <w:r w:rsidR="00D8668B"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13</w:t>
      </w:r>
      <w:r w:rsidR="00D8668B" w:rsidRPr="00883D77">
        <w:rPr>
          <w:rFonts w:ascii="Times New Roman" w:hAnsi="Times New Roman" w:hint="default"/>
          <w:b/>
          <w:bCs/>
          <w:sz w:val="21"/>
          <w:szCs w:val="21"/>
        </w:rPr>
        <w:t>C NMR</w:t>
      </w:r>
      <w:r w:rsidR="00D8668B" w:rsidRPr="00883D77">
        <w:rPr>
          <w:rFonts w:ascii="Times New Roman" w:hAnsi="Times New Roman" w:hint="default"/>
          <w:sz w:val="21"/>
          <w:szCs w:val="21"/>
        </w:rPr>
        <w:t xml:space="preserve"> (101 MHz, Chloroform-</w:t>
      </w:r>
      <w:r w:rsidR="00D8668B"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="00D8668B" w:rsidRPr="00883D77">
        <w:rPr>
          <w:rFonts w:ascii="Times New Roman" w:hAnsi="Times New Roman" w:hint="default"/>
          <w:sz w:val="21"/>
          <w:szCs w:val="21"/>
        </w:rPr>
        <w:t xml:space="preserve">) δ 169.74, 164.28, 150.84, 134.20, 131.62, 126.18, 125.30 (dq, </w:t>
      </w:r>
      <w:r w:rsidR="00D8668B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D8668B" w:rsidRPr="00883D77">
        <w:rPr>
          <w:rFonts w:ascii="Times New Roman" w:hAnsi="Times New Roman" w:hint="default"/>
          <w:sz w:val="21"/>
          <w:szCs w:val="21"/>
        </w:rPr>
        <w:t xml:space="preserve"> = 3.4, 276.8 Hz), 123.97, 123.08, 84.84 (dq, </w:t>
      </w:r>
      <w:r w:rsidR="00D8668B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D8668B" w:rsidRPr="00883D77">
        <w:rPr>
          <w:rFonts w:ascii="Times New Roman" w:hAnsi="Times New Roman" w:hint="default"/>
          <w:sz w:val="21"/>
          <w:szCs w:val="21"/>
        </w:rPr>
        <w:t xml:space="preserve"> = 173.3, 3.3 Hz), 60.39 (d, </w:t>
      </w:r>
      <w:r w:rsidR="00D8668B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D8668B" w:rsidRPr="00883D77">
        <w:rPr>
          <w:rFonts w:ascii="Times New Roman" w:hAnsi="Times New Roman" w:hint="default"/>
          <w:sz w:val="21"/>
          <w:szCs w:val="21"/>
        </w:rPr>
        <w:t xml:space="preserve"> = 4.7 Hz), 39.47 (qd, </w:t>
      </w:r>
      <w:r w:rsidR="00D8668B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D8668B" w:rsidRPr="00883D77">
        <w:rPr>
          <w:rFonts w:ascii="Times New Roman" w:hAnsi="Times New Roman" w:hint="default"/>
          <w:sz w:val="21"/>
          <w:szCs w:val="21"/>
        </w:rPr>
        <w:t xml:space="preserve"> = 28.8, 22.5 Hz), 34.22 (d, </w:t>
      </w:r>
      <w:r w:rsidR="00D8668B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D8668B" w:rsidRPr="00883D77">
        <w:rPr>
          <w:rFonts w:ascii="Times New Roman" w:hAnsi="Times New Roman" w:hint="default"/>
          <w:sz w:val="21"/>
          <w:szCs w:val="21"/>
        </w:rPr>
        <w:t xml:space="preserve"> = 20.8 Hz), 21.04. </w:t>
      </w:r>
      <w:r w:rsidR="00705A27"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19</w:t>
      </w:r>
      <w:r w:rsidR="00705A27" w:rsidRPr="00883D77">
        <w:rPr>
          <w:rFonts w:ascii="Times New Roman" w:hAnsi="Times New Roman" w:hint="default"/>
          <w:b/>
          <w:bCs/>
          <w:sz w:val="21"/>
          <w:szCs w:val="21"/>
        </w:rPr>
        <w:t>F NMR</w:t>
      </w:r>
      <w:r w:rsidR="00705A27" w:rsidRPr="00883D77">
        <w:rPr>
          <w:rFonts w:ascii="Times New Roman" w:hAnsi="Times New Roman" w:hint="default"/>
          <w:sz w:val="21"/>
          <w:szCs w:val="21"/>
        </w:rPr>
        <w:t xml:space="preserve"> (376 MHz, Chloroform-</w:t>
      </w:r>
      <w:r w:rsidR="00705A27"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="00705A27" w:rsidRPr="00883D77">
        <w:rPr>
          <w:rFonts w:ascii="Times New Roman" w:hAnsi="Times New Roman" w:hint="default"/>
          <w:sz w:val="21"/>
          <w:szCs w:val="21"/>
        </w:rPr>
        <w:t xml:space="preserve">) δ -63.97 (d, </w:t>
      </w:r>
      <w:r w:rsidR="00705A27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705A27" w:rsidRPr="00883D77">
        <w:rPr>
          <w:rFonts w:ascii="Times New Roman" w:hAnsi="Times New Roman" w:hint="default"/>
          <w:sz w:val="21"/>
          <w:szCs w:val="21"/>
        </w:rPr>
        <w:t xml:space="preserve"> = 7.4 Hz, 3F), -184.90 (q, </w:t>
      </w:r>
      <w:r w:rsidR="00705A27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705A27" w:rsidRPr="00883D77">
        <w:rPr>
          <w:rFonts w:ascii="Times New Roman" w:hAnsi="Times New Roman" w:hint="default"/>
          <w:sz w:val="21"/>
          <w:szCs w:val="21"/>
        </w:rPr>
        <w:t xml:space="preserve"> = 7.4 Hz, 1F).</w:t>
      </w:r>
      <w:r w:rsidR="003C241E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 xml:space="preserve"> </w:t>
      </w:r>
      <w:r w:rsidR="003C241E" w:rsidRPr="00883D77">
        <w:rPr>
          <w:rFonts w:ascii="Times New Roman" w:hAnsi="Times New Roman" w:hint="default"/>
          <w:b/>
          <w:bCs/>
          <w:sz w:val="21"/>
          <w:szCs w:val="21"/>
        </w:rPr>
        <w:t xml:space="preserve">HRMS (ESI) </w:t>
      </w:r>
      <w:r w:rsidR="003C241E" w:rsidRPr="00883D77">
        <w:rPr>
          <w:rFonts w:ascii="Times New Roman" w:hAnsi="Times New Roman" w:hint="default"/>
          <w:sz w:val="21"/>
          <w:szCs w:val="21"/>
        </w:rPr>
        <w:t>exact mass calculated for [C</w:t>
      </w:r>
      <w:r w:rsidR="003C241E" w:rsidRPr="00883D77">
        <w:rPr>
          <w:rFonts w:ascii="Times New Roman" w:hAnsi="Times New Roman" w:hint="default"/>
          <w:sz w:val="21"/>
          <w:szCs w:val="21"/>
          <w:vertAlign w:val="subscript"/>
        </w:rPr>
        <w:t>14</w:t>
      </w:r>
      <w:r w:rsidR="003C241E" w:rsidRPr="00883D77">
        <w:rPr>
          <w:rFonts w:ascii="Times New Roman" w:hAnsi="Times New Roman" w:hint="default"/>
          <w:sz w:val="21"/>
          <w:szCs w:val="21"/>
        </w:rPr>
        <w:t>H</w:t>
      </w:r>
      <w:r w:rsidR="003C241E" w:rsidRPr="00883D77">
        <w:rPr>
          <w:rFonts w:ascii="Times New Roman" w:hAnsi="Times New Roman" w:hint="default"/>
          <w:sz w:val="21"/>
          <w:szCs w:val="21"/>
          <w:vertAlign w:val="subscript"/>
        </w:rPr>
        <w:t>14</w:t>
      </w:r>
      <w:r w:rsidR="003C241E" w:rsidRPr="00883D77">
        <w:rPr>
          <w:rFonts w:ascii="Times New Roman" w:hAnsi="Times New Roman" w:hint="default"/>
          <w:sz w:val="21"/>
          <w:szCs w:val="21"/>
        </w:rPr>
        <w:t>F</w:t>
      </w:r>
      <w:r w:rsidR="003C241E" w:rsidRPr="00883D77">
        <w:rPr>
          <w:rFonts w:ascii="Times New Roman" w:hAnsi="Times New Roman" w:hint="default"/>
          <w:sz w:val="21"/>
          <w:szCs w:val="21"/>
          <w:vertAlign w:val="subscript"/>
        </w:rPr>
        <w:t>4</w:t>
      </w:r>
      <w:r w:rsidR="003C241E" w:rsidRPr="00883D77">
        <w:rPr>
          <w:rFonts w:ascii="Times New Roman" w:hAnsi="Times New Roman" w:hint="default"/>
          <w:sz w:val="21"/>
          <w:szCs w:val="21"/>
        </w:rPr>
        <w:t>O</w:t>
      </w:r>
      <w:r w:rsidR="003C241E" w:rsidRPr="00883D77">
        <w:rPr>
          <w:rFonts w:ascii="Times New Roman" w:hAnsi="Times New Roman" w:hint="default"/>
          <w:sz w:val="21"/>
          <w:szCs w:val="21"/>
          <w:vertAlign w:val="subscript"/>
        </w:rPr>
        <w:t>4</w:t>
      </w:r>
      <w:r w:rsidR="003C241E" w:rsidRPr="00883D77">
        <w:rPr>
          <w:rFonts w:ascii="Times New Roman" w:hAnsi="Times New Roman" w:hint="default"/>
          <w:sz w:val="21"/>
          <w:szCs w:val="21"/>
        </w:rPr>
        <w:t>Na</w:t>
      </w:r>
      <w:r w:rsidR="003C241E" w:rsidRPr="00883D77">
        <w:rPr>
          <w:rFonts w:ascii="Times New Roman" w:hAnsi="Times New Roman" w:hint="default"/>
          <w:sz w:val="21"/>
          <w:szCs w:val="21"/>
          <w:vertAlign w:val="superscript"/>
        </w:rPr>
        <w:t>+</w:t>
      </w:r>
      <w:r w:rsidR="003C241E" w:rsidRPr="00883D77">
        <w:rPr>
          <w:rFonts w:ascii="Times New Roman" w:hAnsi="Times New Roman" w:hint="default"/>
          <w:sz w:val="21"/>
          <w:szCs w:val="21"/>
        </w:rPr>
        <w:t xml:space="preserve">]: </w:t>
      </w:r>
      <w:r w:rsidR="00BF6DC9" w:rsidRPr="00883D77">
        <w:rPr>
          <w:rFonts w:ascii="Times New Roman" w:hAnsi="Times New Roman" w:hint="default"/>
          <w:sz w:val="21"/>
          <w:szCs w:val="21"/>
        </w:rPr>
        <w:t>345.0720</w:t>
      </w:r>
      <w:r w:rsidR="003C241E" w:rsidRPr="00883D77">
        <w:rPr>
          <w:rFonts w:ascii="Times New Roman" w:hAnsi="Times New Roman" w:hint="default"/>
          <w:sz w:val="21"/>
          <w:szCs w:val="21"/>
        </w:rPr>
        <w:t xml:space="preserve">, found </w:t>
      </w:r>
      <w:r w:rsidR="00BF6DC9" w:rsidRPr="00883D77">
        <w:rPr>
          <w:rFonts w:ascii="Times New Roman" w:hAnsi="Times New Roman" w:hint="default"/>
          <w:sz w:val="21"/>
          <w:szCs w:val="21"/>
        </w:rPr>
        <w:t>345.0726</w:t>
      </w:r>
      <w:r w:rsidR="003C241E" w:rsidRPr="00883D77">
        <w:rPr>
          <w:rFonts w:ascii="Times New Roman" w:hAnsi="Times New Roman" w:hint="default"/>
          <w:sz w:val="21"/>
          <w:szCs w:val="21"/>
        </w:rPr>
        <w:t>.</w:t>
      </w:r>
    </w:p>
    <w:p w14:paraId="1E77F06B" w14:textId="52856B4F" w:rsidR="00F27000" w:rsidRPr="00883D77" w:rsidRDefault="00D40201" w:rsidP="00C52F8A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object w:dxaOrig="3523" w:dyaOrig="1915" w14:anchorId="6D773E59">
          <v:shape id="_x0000_i1092" type="#_x0000_t75" style="width:120pt;height:65.5pt" o:ole="">
            <v:imagedata r:id="rId149" o:title=""/>
          </v:shape>
          <o:OLEObject Type="Embed" ProgID="ChemDraw.Document.6.0" ShapeID="_x0000_i1092" DrawAspect="Content" ObjectID="_1756131480" r:id="rId150"/>
        </w:object>
      </w:r>
    </w:p>
    <w:p w14:paraId="7D7F834C" w14:textId="3A5669C9" w:rsidR="001430C8" w:rsidRPr="00883D77" w:rsidRDefault="00F27000" w:rsidP="00BF6DC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3,5,5,5-</w:t>
      </w:r>
      <w:r w:rsidR="00C52F8A" w:rsidRPr="00883D77">
        <w:rPr>
          <w:rFonts w:ascii="Times New Roman" w:hAnsi="Times New Roman" w:hint="default"/>
          <w:color w:val="000000" w:themeColor="text1"/>
          <w:sz w:val="21"/>
          <w:szCs w:val="21"/>
        </w:rPr>
        <w:t>T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etrafluoropentyl 2-(2-fluoro-[1,1'-biphenyl]-4-yl)propanoate (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56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): 45.3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colorless liquid was isolated, yield: 59%.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  <w:lang w:val="de-DE"/>
        </w:rPr>
        <w:t>1</w:t>
      </w:r>
      <w:r w:rsidRPr="00883D77">
        <w:rPr>
          <w:rFonts w:ascii="Times New Roman" w:hAnsi="Times New Roman" w:hint="default"/>
          <w:b/>
          <w:bCs/>
          <w:sz w:val="21"/>
          <w:szCs w:val="21"/>
          <w:lang w:val="de-DE"/>
        </w:rPr>
        <w:t>H NMR</w:t>
      </w:r>
      <w:r w:rsidRPr="00883D77">
        <w:rPr>
          <w:rFonts w:ascii="Times New Roman" w:hAnsi="Times New Roman" w:hint="default"/>
          <w:sz w:val="21"/>
          <w:szCs w:val="21"/>
          <w:lang w:val="de-DE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sz w:val="21"/>
          <w:szCs w:val="21"/>
          <w:lang w:val="de-DE"/>
        </w:rPr>
        <w:t>d</w:t>
      </w:r>
      <w:r w:rsidRPr="00883D77">
        <w:rPr>
          <w:rFonts w:ascii="Times New Roman" w:hAnsi="Times New Roman" w:hint="default"/>
          <w:sz w:val="21"/>
          <w:szCs w:val="21"/>
          <w:lang w:val="de-DE"/>
        </w:rPr>
        <w:t xml:space="preserve">) </w:t>
      </w:r>
      <w:r w:rsidRPr="00883D77">
        <w:rPr>
          <w:rFonts w:ascii="Times New Roman" w:hAnsi="Times New Roman" w:hint="default"/>
          <w:sz w:val="21"/>
          <w:szCs w:val="21"/>
        </w:rPr>
        <w:t>δ</w:t>
      </w:r>
      <w:r w:rsidRPr="00883D77">
        <w:rPr>
          <w:rFonts w:ascii="Times New Roman" w:hAnsi="Times New Roman" w:hint="default"/>
          <w:sz w:val="21"/>
          <w:szCs w:val="21"/>
          <w:lang w:val="de-DE"/>
        </w:rPr>
        <w:t xml:space="preserve"> 7.56 (d, </w:t>
      </w:r>
      <w:r w:rsidRPr="00883D77">
        <w:rPr>
          <w:rFonts w:ascii="Times New Roman" w:hAnsi="Times New Roman" w:hint="default"/>
          <w:i/>
          <w:iCs/>
          <w:sz w:val="21"/>
          <w:szCs w:val="21"/>
          <w:lang w:val="de-DE"/>
        </w:rPr>
        <w:t>J</w:t>
      </w:r>
      <w:r w:rsidRPr="00883D77">
        <w:rPr>
          <w:rFonts w:ascii="Times New Roman" w:hAnsi="Times New Roman" w:hint="default"/>
          <w:sz w:val="21"/>
          <w:szCs w:val="21"/>
          <w:lang w:val="de-DE"/>
        </w:rPr>
        <w:t xml:space="preserve"> = 7.3 Hz, 2H), 7.50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  <w:lang w:val="de-DE"/>
        </w:rPr>
        <w:t>7.35 (m, 4H), 7.20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  <w:lang w:val="de-DE"/>
        </w:rPr>
        <w:t>7.10 (m, 2H), 4.96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  <w:lang w:val="de-DE"/>
        </w:rPr>
        <w:t>4.73 (m, 1H), 4.36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  <w:lang w:val="de-DE"/>
        </w:rPr>
        <w:t xml:space="preserve">4.20 (m, 2H), 3.79 (q, </w:t>
      </w:r>
      <w:r w:rsidRPr="00883D77">
        <w:rPr>
          <w:rFonts w:ascii="Times New Roman" w:hAnsi="Times New Roman" w:hint="default"/>
          <w:i/>
          <w:iCs/>
          <w:sz w:val="21"/>
          <w:szCs w:val="21"/>
          <w:lang w:val="de-DE"/>
        </w:rPr>
        <w:t>J</w:t>
      </w:r>
      <w:r w:rsidRPr="00883D77">
        <w:rPr>
          <w:rFonts w:ascii="Times New Roman" w:hAnsi="Times New Roman" w:hint="default"/>
          <w:sz w:val="21"/>
          <w:szCs w:val="21"/>
          <w:lang w:val="de-DE"/>
        </w:rPr>
        <w:t xml:space="preserve"> = 7.1 Hz, 1H), 2.61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  <w:lang w:val="de-DE"/>
        </w:rPr>
        <w:t>2.16 (m, 2H), 2.08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  <w:lang w:val="de-DE"/>
        </w:rPr>
        <w:t>1.85 (m, 2H), 1.60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  <w:lang w:val="de-DE"/>
        </w:rPr>
        <w:t>1.52 (m, 3H).</w:t>
      </w:r>
      <w:r w:rsidR="001430C8" w:rsidRPr="00883D77">
        <w:rPr>
          <w:rFonts w:ascii="Times New Roman" w:hAnsi="Times New Roman" w:hint="default"/>
          <w:sz w:val="21"/>
          <w:szCs w:val="21"/>
          <w:vertAlign w:val="superscript"/>
        </w:rPr>
        <w:t xml:space="preserve"> </w:t>
      </w:r>
      <w:r w:rsidR="001430C8"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13</w:t>
      </w:r>
      <w:r w:rsidR="001430C8" w:rsidRPr="00883D77">
        <w:rPr>
          <w:rFonts w:ascii="Times New Roman" w:hAnsi="Times New Roman" w:hint="default"/>
          <w:b/>
          <w:bCs/>
          <w:sz w:val="21"/>
          <w:szCs w:val="21"/>
        </w:rPr>
        <w:t>C NMR</w:t>
      </w:r>
      <w:r w:rsidR="001430C8" w:rsidRPr="00883D77">
        <w:rPr>
          <w:rFonts w:ascii="Times New Roman" w:hAnsi="Times New Roman" w:hint="default"/>
          <w:sz w:val="21"/>
          <w:szCs w:val="21"/>
        </w:rPr>
        <w:t xml:space="preserve"> (101 MHz, Chloroform-</w:t>
      </w:r>
      <w:r w:rsidR="001430C8"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="001430C8" w:rsidRPr="00883D77">
        <w:rPr>
          <w:rFonts w:ascii="Times New Roman" w:hAnsi="Times New Roman" w:hint="default"/>
          <w:sz w:val="21"/>
          <w:szCs w:val="21"/>
        </w:rPr>
        <w:t xml:space="preserve">) δ 173.77, 161.05, 158.58, 141.64 (dd, </w:t>
      </w:r>
      <w:r w:rsidR="001430C8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1430C8" w:rsidRPr="00883D77">
        <w:rPr>
          <w:rFonts w:ascii="Times New Roman" w:hAnsi="Times New Roman" w:hint="default"/>
          <w:sz w:val="21"/>
          <w:szCs w:val="21"/>
        </w:rPr>
        <w:t xml:space="preserve"> = 7.6, 4.0 Hz), 135.50, 131.02 (d, </w:t>
      </w:r>
      <w:r w:rsidR="001430C8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1430C8" w:rsidRPr="00883D77">
        <w:rPr>
          <w:rFonts w:ascii="Times New Roman" w:hAnsi="Times New Roman" w:hint="default"/>
          <w:sz w:val="21"/>
          <w:szCs w:val="21"/>
        </w:rPr>
        <w:t xml:space="preserve"> = 3.8 Hz), 129.03 (d, </w:t>
      </w:r>
      <w:r w:rsidR="001430C8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1430C8" w:rsidRPr="00883D77">
        <w:rPr>
          <w:rFonts w:ascii="Times New Roman" w:hAnsi="Times New Roman" w:hint="default"/>
          <w:sz w:val="21"/>
          <w:szCs w:val="21"/>
        </w:rPr>
        <w:t xml:space="preserve"> = 2.9 Hz), 128.56, 128.11 (d, </w:t>
      </w:r>
      <w:r w:rsidR="001430C8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1430C8" w:rsidRPr="00883D77">
        <w:rPr>
          <w:rFonts w:ascii="Times New Roman" w:hAnsi="Times New Roman" w:hint="default"/>
          <w:sz w:val="21"/>
          <w:szCs w:val="21"/>
        </w:rPr>
        <w:t xml:space="preserve"> = 13.5 Hz), 127.81, 125.29 (dq, </w:t>
      </w:r>
      <w:r w:rsidR="001430C8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1430C8" w:rsidRPr="00883D77">
        <w:rPr>
          <w:rFonts w:ascii="Times New Roman" w:hAnsi="Times New Roman" w:hint="default"/>
          <w:sz w:val="21"/>
          <w:szCs w:val="21"/>
        </w:rPr>
        <w:t xml:space="preserve"> = 3.5, 277.0 Hz), 123.57 (d, </w:t>
      </w:r>
      <w:r w:rsidR="001430C8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1430C8" w:rsidRPr="00883D77">
        <w:rPr>
          <w:rFonts w:ascii="Times New Roman" w:hAnsi="Times New Roman" w:hint="default"/>
          <w:sz w:val="21"/>
          <w:szCs w:val="21"/>
        </w:rPr>
        <w:t xml:space="preserve"> = 3.3 Hz), 84.76 (ddq, </w:t>
      </w:r>
      <w:r w:rsidR="001430C8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1430C8" w:rsidRPr="00883D77">
        <w:rPr>
          <w:rFonts w:ascii="Times New Roman" w:hAnsi="Times New Roman" w:hint="default"/>
          <w:sz w:val="21"/>
          <w:szCs w:val="21"/>
        </w:rPr>
        <w:t xml:space="preserve"> = 173.2, 6.7, 3.3 Hz), 60.20 (dd, </w:t>
      </w:r>
      <w:r w:rsidR="001430C8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1430C8" w:rsidRPr="00883D77">
        <w:rPr>
          <w:rFonts w:ascii="Times New Roman" w:hAnsi="Times New Roman" w:hint="default"/>
          <w:sz w:val="21"/>
          <w:szCs w:val="21"/>
        </w:rPr>
        <w:t xml:space="preserve"> = 6.4, 4.9 Hz), 45.06 (dd, </w:t>
      </w:r>
      <w:r w:rsidR="001430C8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1430C8" w:rsidRPr="00883D77">
        <w:rPr>
          <w:rFonts w:ascii="Times New Roman" w:hAnsi="Times New Roman" w:hint="default"/>
          <w:sz w:val="21"/>
          <w:szCs w:val="21"/>
        </w:rPr>
        <w:t xml:space="preserve"> = 4.4, 1.4 Hz), 39.35 (qd, </w:t>
      </w:r>
      <w:r w:rsidR="001430C8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1430C8" w:rsidRPr="00883D77">
        <w:rPr>
          <w:rFonts w:ascii="Times New Roman" w:hAnsi="Times New Roman" w:hint="default"/>
          <w:sz w:val="21"/>
          <w:szCs w:val="21"/>
        </w:rPr>
        <w:t xml:space="preserve"> = 28.7, 22.8 Hz), 34.04 (dd, </w:t>
      </w:r>
      <w:r w:rsidR="001430C8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1430C8" w:rsidRPr="00883D77">
        <w:rPr>
          <w:rFonts w:ascii="Times New Roman" w:hAnsi="Times New Roman" w:hint="default"/>
          <w:sz w:val="21"/>
          <w:szCs w:val="21"/>
        </w:rPr>
        <w:t xml:space="preserve"> = 21.0, 5.1 Hz), 18.25. </w:t>
      </w:r>
      <w:r w:rsidR="001430C8"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19</w:t>
      </w:r>
      <w:r w:rsidR="001430C8" w:rsidRPr="00883D77">
        <w:rPr>
          <w:rFonts w:ascii="Times New Roman" w:hAnsi="Times New Roman" w:hint="default"/>
          <w:b/>
          <w:bCs/>
          <w:sz w:val="21"/>
          <w:szCs w:val="21"/>
        </w:rPr>
        <w:t>F NMR</w:t>
      </w:r>
      <w:r w:rsidR="001430C8" w:rsidRPr="00883D77">
        <w:rPr>
          <w:rFonts w:ascii="Times New Roman" w:hAnsi="Times New Roman" w:hint="default"/>
          <w:sz w:val="21"/>
          <w:szCs w:val="21"/>
        </w:rPr>
        <w:t xml:space="preserve"> (376 MHz, Chloroform-</w:t>
      </w:r>
      <w:r w:rsidR="001430C8"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="001430C8" w:rsidRPr="00883D77">
        <w:rPr>
          <w:rFonts w:ascii="Times New Roman" w:hAnsi="Times New Roman" w:hint="default"/>
          <w:sz w:val="21"/>
          <w:szCs w:val="21"/>
        </w:rPr>
        <w:t xml:space="preserve">) δ -64.11 (dd, </w:t>
      </w:r>
      <w:r w:rsidR="001430C8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1430C8" w:rsidRPr="00883D77">
        <w:rPr>
          <w:rFonts w:ascii="Times New Roman" w:hAnsi="Times New Roman" w:hint="default"/>
          <w:sz w:val="21"/>
          <w:szCs w:val="21"/>
        </w:rPr>
        <w:t xml:space="preserve"> = 7.7, 3.9 Hz, 3F), -117.46 (d, </w:t>
      </w:r>
      <w:r w:rsidR="001430C8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1430C8" w:rsidRPr="00883D77">
        <w:rPr>
          <w:rFonts w:ascii="Times New Roman" w:hAnsi="Times New Roman" w:hint="default"/>
          <w:sz w:val="21"/>
          <w:szCs w:val="21"/>
        </w:rPr>
        <w:t xml:space="preserve"> = 11.0 Hz, 1F), -184.52 (dq, </w:t>
      </w:r>
      <w:r w:rsidR="001430C8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1430C8" w:rsidRPr="00883D77">
        <w:rPr>
          <w:rFonts w:ascii="Times New Roman" w:hAnsi="Times New Roman" w:hint="default"/>
          <w:sz w:val="21"/>
          <w:szCs w:val="21"/>
        </w:rPr>
        <w:t xml:space="preserve"> = 84.8, 7.7 Hz, 1F).</w:t>
      </w:r>
      <w:r w:rsidR="003C241E" w:rsidRPr="00883D77">
        <w:rPr>
          <w:rFonts w:ascii="Times New Roman" w:hAnsi="Times New Roman" w:hint="default"/>
          <w:b/>
          <w:bCs/>
          <w:color w:val="FF0000"/>
          <w:sz w:val="21"/>
          <w:szCs w:val="21"/>
        </w:rPr>
        <w:t xml:space="preserve"> </w:t>
      </w:r>
      <w:r w:rsidR="003C241E" w:rsidRPr="00883D77">
        <w:rPr>
          <w:rFonts w:ascii="Times New Roman" w:hAnsi="Times New Roman" w:hint="default"/>
          <w:b/>
          <w:bCs/>
          <w:sz w:val="21"/>
          <w:szCs w:val="21"/>
        </w:rPr>
        <w:t xml:space="preserve">HRMS (ESI) </w:t>
      </w:r>
      <w:r w:rsidR="003C241E" w:rsidRPr="00883D77">
        <w:rPr>
          <w:rFonts w:ascii="Times New Roman" w:hAnsi="Times New Roman" w:hint="default"/>
          <w:sz w:val="21"/>
          <w:szCs w:val="21"/>
        </w:rPr>
        <w:t>exact mass calculated for [C</w:t>
      </w:r>
      <w:r w:rsidR="003C241E" w:rsidRPr="00883D77">
        <w:rPr>
          <w:rFonts w:ascii="Times New Roman" w:hAnsi="Times New Roman" w:hint="default"/>
          <w:sz w:val="21"/>
          <w:szCs w:val="21"/>
          <w:vertAlign w:val="subscript"/>
        </w:rPr>
        <w:t>20</w:t>
      </w:r>
      <w:r w:rsidR="003C241E" w:rsidRPr="00883D77">
        <w:rPr>
          <w:rFonts w:ascii="Times New Roman" w:hAnsi="Times New Roman" w:hint="default"/>
          <w:sz w:val="21"/>
          <w:szCs w:val="21"/>
        </w:rPr>
        <w:t>H</w:t>
      </w:r>
      <w:r w:rsidR="003C241E" w:rsidRPr="00883D77">
        <w:rPr>
          <w:rFonts w:ascii="Times New Roman" w:hAnsi="Times New Roman" w:hint="default"/>
          <w:sz w:val="21"/>
          <w:szCs w:val="21"/>
          <w:vertAlign w:val="subscript"/>
        </w:rPr>
        <w:t>19</w:t>
      </w:r>
      <w:r w:rsidR="003C241E" w:rsidRPr="00883D77">
        <w:rPr>
          <w:rFonts w:ascii="Times New Roman" w:hAnsi="Times New Roman" w:hint="default"/>
          <w:sz w:val="21"/>
          <w:szCs w:val="21"/>
        </w:rPr>
        <w:t>F</w:t>
      </w:r>
      <w:r w:rsidR="003C241E" w:rsidRPr="00883D77">
        <w:rPr>
          <w:rFonts w:ascii="Times New Roman" w:hAnsi="Times New Roman" w:hint="default"/>
          <w:sz w:val="21"/>
          <w:szCs w:val="21"/>
          <w:vertAlign w:val="subscript"/>
        </w:rPr>
        <w:t>5</w:t>
      </w:r>
      <w:r w:rsidR="003C241E" w:rsidRPr="00883D77">
        <w:rPr>
          <w:rFonts w:ascii="Times New Roman" w:hAnsi="Times New Roman" w:hint="default"/>
          <w:sz w:val="21"/>
          <w:szCs w:val="21"/>
        </w:rPr>
        <w:t>O</w:t>
      </w:r>
      <w:r w:rsidR="003C241E" w:rsidRPr="00883D77">
        <w:rPr>
          <w:rFonts w:ascii="Times New Roman" w:hAnsi="Times New Roman" w:hint="default"/>
          <w:sz w:val="21"/>
          <w:szCs w:val="21"/>
          <w:vertAlign w:val="subscript"/>
        </w:rPr>
        <w:t>2</w:t>
      </w:r>
      <w:r w:rsidR="00F840ED" w:rsidRPr="00883D77">
        <w:rPr>
          <w:rFonts w:ascii="Times New Roman" w:hAnsi="Times New Roman" w:hint="default"/>
          <w:sz w:val="21"/>
          <w:szCs w:val="21"/>
        </w:rPr>
        <w:t>H</w:t>
      </w:r>
      <w:r w:rsidR="003C241E" w:rsidRPr="00883D77">
        <w:rPr>
          <w:rFonts w:ascii="Times New Roman" w:hAnsi="Times New Roman" w:hint="default"/>
          <w:sz w:val="21"/>
          <w:szCs w:val="21"/>
          <w:vertAlign w:val="superscript"/>
        </w:rPr>
        <w:t>+</w:t>
      </w:r>
      <w:r w:rsidR="003C241E" w:rsidRPr="00883D77">
        <w:rPr>
          <w:rFonts w:ascii="Times New Roman" w:hAnsi="Times New Roman" w:hint="default"/>
          <w:sz w:val="21"/>
          <w:szCs w:val="21"/>
        </w:rPr>
        <w:t xml:space="preserve">]: </w:t>
      </w:r>
      <w:r w:rsidR="00F840ED" w:rsidRPr="00883D77">
        <w:rPr>
          <w:rFonts w:ascii="Times New Roman" w:hAnsi="Times New Roman" w:hint="default"/>
          <w:sz w:val="21"/>
          <w:szCs w:val="21"/>
        </w:rPr>
        <w:t>387.1378</w:t>
      </w:r>
      <w:r w:rsidR="003C241E" w:rsidRPr="00883D77">
        <w:rPr>
          <w:rFonts w:ascii="Times New Roman" w:hAnsi="Times New Roman" w:hint="default"/>
          <w:sz w:val="21"/>
          <w:szCs w:val="21"/>
        </w:rPr>
        <w:t xml:space="preserve">, found </w:t>
      </w:r>
      <w:r w:rsidR="00F840ED" w:rsidRPr="00883D77">
        <w:rPr>
          <w:rFonts w:ascii="Times New Roman" w:hAnsi="Times New Roman" w:hint="default"/>
          <w:sz w:val="21"/>
          <w:szCs w:val="21"/>
        </w:rPr>
        <w:t>387.1385</w:t>
      </w:r>
      <w:r w:rsidR="003C241E" w:rsidRPr="00883D77">
        <w:rPr>
          <w:rFonts w:ascii="Times New Roman" w:hAnsi="Times New Roman" w:hint="default"/>
          <w:sz w:val="21"/>
          <w:szCs w:val="21"/>
        </w:rPr>
        <w:t>.</w:t>
      </w:r>
    </w:p>
    <w:p w14:paraId="6AB80CBD" w14:textId="1C99F85C" w:rsidR="00F27000" w:rsidRPr="00883D77" w:rsidRDefault="00171DA2" w:rsidP="00C52F8A">
      <w:pPr>
        <w:ind w:firstLine="50"/>
        <w:rPr>
          <w:rFonts w:ascii="Times New Roman" w:eastAsia="宋体" w:hAnsi="Times New Roman" w:cs="Times New Roman"/>
          <w:sz w:val="21"/>
          <w:szCs w:val="21"/>
          <w:lang w:val="en-US" w:eastAsia="zh-CN"/>
        </w:rPr>
      </w:pPr>
      <w:r w:rsidRPr="00883D77">
        <w:rPr>
          <w:rFonts w:ascii="Times New Roman" w:hAnsi="Times New Roman" w:cs="Times New Roman"/>
          <w:sz w:val="21"/>
          <w:szCs w:val="21"/>
        </w:rPr>
        <w:object w:dxaOrig="3955" w:dyaOrig="2165" w14:anchorId="3F9271BC">
          <v:shape id="_x0000_i1093" type="#_x0000_t75" style="width:134.5pt;height:74.5pt" o:ole="">
            <v:imagedata r:id="rId151" o:title=""/>
          </v:shape>
          <o:OLEObject Type="Embed" ProgID="ChemDraw.Document.6.0" ShapeID="_x0000_i1093" DrawAspect="Content" ObjectID="_1756131481" r:id="rId152"/>
        </w:object>
      </w:r>
    </w:p>
    <w:p w14:paraId="52FE0720" w14:textId="2E02D9C1" w:rsidR="00F27000" w:rsidRPr="00883D77" w:rsidRDefault="000F5031" w:rsidP="00BF6DC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  <w:lang w:val="de-DE"/>
        </w:rPr>
        <w:t>5,7,7,7-</w:t>
      </w:r>
      <w:r w:rsidR="00C52F8A" w:rsidRPr="00883D77">
        <w:rPr>
          <w:rFonts w:ascii="Times New Roman" w:eastAsia="等线" w:hAnsi="Times New Roman" w:hint="default"/>
          <w:color w:val="000000" w:themeColor="text1"/>
          <w:sz w:val="21"/>
          <w:szCs w:val="21"/>
          <w:lang w:val="de-DE"/>
        </w:rPr>
        <w:t>T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  <w:lang w:val="de-DE"/>
        </w:rPr>
        <w:t>etrafluoroheptyl 2-(2-fluoro-[1,1'-biphenyl]-4-yl)propanoate (</w:t>
      </w:r>
      <w:r w:rsidRPr="00883D77">
        <w:rPr>
          <w:rFonts w:ascii="Times New Roman" w:eastAsia="等线" w:hAnsi="Times New Roman" w:hint="default"/>
          <w:b/>
          <w:bCs/>
          <w:color w:val="000000" w:themeColor="text1"/>
          <w:sz w:val="21"/>
          <w:szCs w:val="21"/>
          <w:lang w:val="de-DE"/>
        </w:rPr>
        <w:t>57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  <w:lang w:val="de-DE"/>
        </w:rPr>
        <w:t>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: </w:t>
      </w:r>
      <w:r w:rsidR="007D2BCA" w:rsidRPr="00883D77">
        <w:rPr>
          <w:rFonts w:ascii="Times New Roman" w:hAnsi="Times New Roman" w:hint="default"/>
          <w:color w:val="000000" w:themeColor="text1"/>
          <w:sz w:val="21"/>
          <w:szCs w:val="21"/>
        </w:rPr>
        <w:t>57.9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colorless liquid was isolated, yield: </w:t>
      </w:r>
      <w:r w:rsidR="007D2BCA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70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%.</w:t>
      </w:r>
      <w:r w:rsidR="007D2BCA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</w:t>
      </w:r>
      <w:r w:rsidR="008C17B0"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</w:t>
      </w:r>
      <w:r w:rsidR="008C17B0" w:rsidRPr="00883D77">
        <w:rPr>
          <w:rFonts w:ascii="Times New Roman" w:hAnsi="Times New Roman" w:hint="default"/>
          <w:b/>
          <w:bCs/>
          <w:sz w:val="21"/>
          <w:szCs w:val="21"/>
        </w:rPr>
        <w:t>H NMR</w:t>
      </w:r>
      <w:r w:rsidR="008C17B0" w:rsidRPr="00883D77">
        <w:rPr>
          <w:rFonts w:ascii="Times New Roman" w:hAnsi="Times New Roman" w:hint="default"/>
          <w:sz w:val="21"/>
          <w:szCs w:val="21"/>
        </w:rPr>
        <w:t xml:space="preserve"> (400 MHz, Chloroform-</w:t>
      </w:r>
      <w:r w:rsidR="008C17B0"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="008C17B0" w:rsidRPr="00883D77">
        <w:rPr>
          <w:rFonts w:ascii="Times New Roman" w:hAnsi="Times New Roman" w:hint="default"/>
          <w:sz w:val="21"/>
          <w:szCs w:val="21"/>
        </w:rPr>
        <w:t>) δ 7.58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="008C17B0" w:rsidRPr="00883D77">
        <w:rPr>
          <w:rFonts w:ascii="Times New Roman" w:hAnsi="Times New Roman" w:hint="default"/>
          <w:sz w:val="21"/>
          <w:szCs w:val="21"/>
        </w:rPr>
        <w:t>7.50 (m, 2H), 7.48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="008C17B0" w:rsidRPr="00883D77">
        <w:rPr>
          <w:rFonts w:ascii="Times New Roman" w:hAnsi="Times New Roman" w:hint="default"/>
          <w:sz w:val="21"/>
          <w:szCs w:val="21"/>
        </w:rPr>
        <w:t>7.34 (m, 4H), 7.19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="008C17B0" w:rsidRPr="00883D77">
        <w:rPr>
          <w:rFonts w:ascii="Times New Roman" w:hAnsi="Times New Roman" w:hint="default"/>
          <w:sz w:val="21"/>
          <w:szCs w:val="21"/>
        </w:rPr>
        <w:t xml:space="preserve">7.10 (m, 2H), 4.77 (dtt, </w:t>
      </w:r>
      <w:r w:rsidR="008C17B0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8C17B0" w:rsidRPr="00883D77">
        <w:rPr>
          <w:rFonts w:ascii="Times New Roman" w:hAnsi="Times New Roman" w:hint="default"/>
          <w:sz w:val="21"/>
          <w:szCs w:val="21"/>
        </w:rPr>
        <w:t xml:space="preserve"> = 48.9, 7.6, 3.2 Hz, 1H), 4.13 (t, </w:t>
      </w:r>
      <w:r w:rsidR="008C17B0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8C17B0" w:rsidRPr="00883D77">
        <w:rPr>
          <w:rFonts w:ascii="Times New Roman" w:hAnsi="Times New Roman" w:hint="default"/>
          <w:sz w:val="21"/>
          <w:szCs w:val="21"/>
        </w:rPr>
        <w:t xml:space="preserve"> = 6.4 Hz, 2H), 3.77 (q, </w:t>
      </w:r>
      <w:r w:rsidR="008C17B0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8C17B0" w:rsidRPr="00883D77">
        <w:rPr>
          <w:rFonts w:ascii="Times New Roman" w:hAnsi="Times New Roman" w:hint="default"/>
          <w:sz w:val="21"/>
          <w:szCs w:val="21"/>
        </w:rPr>
        <w:t xml:space="preserve"> = 7.1 Hz, 1H), 2.58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="008C17B0" w:rsidRPr="00883D77">
        <w:rPr>
          <w:rFonts w:ascii="Times New Roman" w:hAnsi="Times New Roman" w:hint="default"/>
          <w:sz w:val="21"/>
          <w:szCs w:val="21"/>
        </w:rPr>
        <w:t>2.15 (m, 2H), 1.78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="008C17B0" w:rsidRPr="00883D77">
        <w:rPr>
          <w:rFonts w:ascii="Times New Roman" w:hAnsi="Times New Roman" w:hint="default"/>
          <w:sz w:val="21"/>
          <w:szCs w:val="21"/>
        </w:rPr>
        <w:t xml:space="preserve">1.57 (m, 4H), 1.55 (d, </w:t>
      </w:r>
      <w:r w:rsidR="008C17B0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8C17B0" w:rsidRPr="00883D77">
        <w:rPr>
          <w:rFonts w:ascii="Times New Roman" w:hAnsi="Times New Roman" w:hint="default"/>
          <w:sz w:val="21"/>
          <w:szCs w:val="21"/>
        </w:rPr>
        <w:t xml:space="preserve"> = 7.2 Hz, 3H), 1.53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="008C17B0" w:rsidRPr="00883D77">
        <w:rPr>
          <w:rFonts w:ascii="Times New Roman" w:hAnsi="Times New Roman" w:hint="default"/>
          <w:sz w:val="21"/>
          <w:szCs w:val="21"/>
        </w:rPr>
        <w:t>1.34 (m, 2H).</w:t>
      </w:r>
      <w:r w:rsidR="00C47F5F" w:rsidRPr="00883D77">
        <w:rPr>
          <w:rFonts w:ascii="Times New Roman" w:hAnsi="Times New Roman" w:hint="default"/>
          <w:sz w:val="21"/>
          <w:szCs w:val="21"/>
          <w:vertAlign w:val="superscript"/>
        </w:rPr>
        <w:t xml:space="preserve"> </w:t>
      </w:r>
      <w:r w:rsidR="00C47F5F"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13</w:t>
      </w:r>
      <w:r w:rsidR="00C47F5F" w:rsidRPr="00883D77">
        <w:rPr>
          <w:rFonts w:ascii="Times New Roman" w:hAnsi="Times New Roman" w:hint="default"/>
          <w:b/>
          <w:bCs/>
          <w:sz w:val="21"/>
          <w:szCs w:val="21"/>
        </w:rPr>
        <w:t>C NMR</w:t>
      </w:r>
      <w:r w:rsidR="00C47F5F" w:rsidRPr="00883D77">
        <w:rPr>
          <w:rFonts w:ascii="Times New Roman" w:hAnsi="Times New Roman" w:hint="default"/>
          <w:sz w:val="21"/>
          <w:szCs w:val="21"/>
        </w:rPr>
        <w:t xml:space="preserve"> (101 MHz, Chloroform-</w:t>
      </w:r>
      <w:r w:rsidR="00C47F5F"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="00C47F5F" w:rsidRPr="00883D77">
        <w:rPr>
          <w:rFonts w:ascii="Times New Roman" w:hAnsi="Times New Roman" w:hint="default"/>
          <w:sz w:val="21"/>
          <w:szCs w:val="21"/>
        </w:rPr>
        <w:t xml:space="preserve">) δ 174.07, 161.01, 158.55, 141.98 (d, </w:t>
      </w:r>
      <w:r w:rsidR="00C47F5F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C47F5F" w:rsidRPr="00883D77">
        <w:rPr>
          <w:rFonts w:ascii="Times New Roman" w:hAnsi="Times New Roman" w:hint="default"/>
          <w:sz w:val="21"/>
          <w:szCs w:val="21"/>
        </w:rPr>
        <w:t xml:space="preserve"> = 7.7 Hz), 135.54, 130.90 (d, </w:t>
      </w:r>
      <w:r w:rsidR="00C47F5F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C47F5F" w:rsidRPr="00883D77">
        <w:rPr>
          <w:rFonts w:ascii="Times New Roman" w:hAnsi="Times New Roman" w:hint="default"/>
          <w:sz w:val="21"/>
          <w:szCs w:val="21"/>
        </w:rPr>
        <w:t xml:space="preserve"> = 3.9 Hz), 129.02 (d, </w:t>
      </w:r>
      <w:r w:rsidR="00C47F5F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C47F5F" w:rsidRPr="00883D77">
        <w:rPr>
          <w:rFonts w:ascii="Times New Roman" w:hAnsi="Times New Roman" w:hint="default"/>
          <w:sz w:val="21"/>
          <w:szCs w:val="21"/>
        </w:rPr>
        <w:t xml:space="preserve"> = 3.0 Hz), 128.56, 127.93 (d, </w:t>
      </w:r>
      <w:r w:rsidR="00C47F5F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C47F5F" w:rsidRPr="00883D77">
        <w:rPr>
          <w:rFonts w:ascii="Times New Roman" w:hAnsi="Times New Roman" w:hint="default"/>
          <w:sz w:val="21"/>
          <w:szCs w:val="21"/>
        </w:rPr>
        <w:t xml:space="preserve"> = 13.5 Hz), 127.79, 125.51 (dq, </w:t>
      </w:r>
      <w:r w:rsidR="00C47F5F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C47F5F" w:rsidRPr="00883D77">
        <w:rPr>
          <w:rFonts w:ascii="Times New Roman" w:hAnsi="Times New Roman" w:hint="default"/>
          <w:sz w:val="21"/>
          <w:szCs w:val="21"/>
        </w:rPr>
        <w:t xml:space="preserve"> = 3.5, 276.9 Hz), 123.64 (d, </w:t>
      </w:r>
      <w:r w:rsidR="00C47F5F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C47F5F" w:rsidRPr="00883D77">
        <w:rPr>
          <w:rFonts w:ascii="Times New Roman" w:hAnsi="Times New Roman" w:hint="default"/>
          <w:sz w:val="21"/>
          <w:szCs w:val="21"/>
        </w:rPr>
        <w:t xml:space="preserve"> = 3.3 Hz), 87.44 (dq, </w:t>
      </w:r>
      <w:r w:rsidR="00C47F5F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C47F5F" w:rsidRPr="00883D77">
        <w:rPr>
          <w:rFonts w:ascii="Times New Roman" w:hAnsi="Times New Roman" w:hint="default"/>
          <w:sz w:val="21"/>
          <w:szCs w:val="21"/>
        </w:rPr>
        <w:t xml:space="preserve"> = 172.7, 3.3 Hz), 64.57, 45.17 (d, </w:t>
      </w:r>
      <w:r w:rsidR="00C47F5F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C47F5F" w:rsidRPr="00883D77">
        <w:rPr>
          <w:rFonts w:ascii="Times New Roman" w:hAnsi="Times New Roman" w:hint="default"/>
          <w:sz w:val="21"/>
          <w:szCs w:val="21"/>
        </w:rPr>
        <w:t xml:space="preserve"> = 1.2 Hz), 39.41 (qd, </w:t>
      </w:r>
      <w:r w:rsidR="00C47F5F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C47F5F" w:rsidRPr="00883D77">
        <w:rPr>
          <w:rFonts w:ascii="Times New Roman" w:hAnsi="Times New Roman" w:hint="default"/>
          <w:sz w:val="21"/>
          <w:szCs w:val="21"/>
        </w:rPr>
        <w:t xml:space="preserve"> = 28.5, 23.0 Hz), 34.57 (d, </w:t>
      </w:r>
      <w:r w:rsidR="00C47F5F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C47F5F" w:rsidRPr="00883D77">
        <w:rPr>
          <w:rFonts w:ascii="Times New Roman" w:hAnsi="Times New Roman" w:hint="default"/>
          <w:sz w:val="21"/>
          <w:szCs w:val="21"/>
        </w:rPr>
        <w:t xml:space="preserve"> = 20.8 Hz), 28.21, 21.22 (d, </w:t>
      </w:r>
      <w:r w:rsidR="00C47F5F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C47F5F" w:rsidRPr="00883D77">
        <w:rPr>
          <w:rFonts w:ascii="Times New Roman" w:hAnsi="Times New Roman" w:hint="default"/>
          <w:sz w:val="21"/>
          <w:szCs w:val="21"/>
        </w:rPr>
        <w:t xml:space="preserve"> = 4.1 Hz), 18.38. </w:t>
      </w:r>
      <w:r w:rsidR="00C47F5F"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19</w:t>
      </w:r>
      <w:r w:rsidR="00C47F5F" w:rsidRPr="00883D77">
        <w:rPr>
          <w:rFonts w:ascii="Times New Roman" w:hAnsi="Times New Roman" w:hint="default"/>
          <w:b/>
          <w:bCs/>
          <w:sz w:val="21"/>
          <w:szCs w:val="21"/>
        </w:rPr>
        <w:t>F NMR</w:t>
      </w:r>
      <w:r w:rsidR="00C47F5F" w:rsidRPr="00883D77">
        <w:rPr>
          <w:rFonts w:ascii="Times New Roman" w:hAnsi="Times New Roman" w:hint="default"/>
          <w:sz w:val="21"/>
          <w:szCs w:val="21"/>
        </w:rPr>
        <w:t xml:space="preserve"> (376 MHz, Chloroform-</w:t>
      </w:r>
      <w:r w:rsidR="00C47F5F"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="00C47F5F" w:rsidRPr="00883D77">
        <w:rPr>
          <w:rFonts w:ascii="Times New Roman" w:hAnsi="Times New Roman" w:hint="default"/>
          <w:sz w:val="21"/>
          <w:szCs w:val="21"/>
        </w:rPr>
        <w:t xml:space="preserve">) δ -64.09 (d, </w:t>
      </w:r>
      <w:r w:rsidR="00C47F5F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C47F5F" w:rsidRPr="00883D77">
        <w:rPr>
          <w:rFonts w:ascii="Times New Roman" w:hAnsi="Times New Roman" w:hint="default"/>
          <w:sz w:val="21"/>
          <w:szCs w:val="21"/>
        </w:rPr>
        <w:t xml:space="preserve"> = 7.7 Hz, 3F), -117.66 (s, 1F), -182.41 (q, </w:t>
      </w:r>
      <w:r w:rsidR="00C47F5F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C47F5F" w:rsidRPr="00883D77">
        <w:rPr>
          <w:rFonts w:ascii="Times New Roman" w:hAnsi="Times New Roman" w:hint="default"/>
          <w:sz w:val="21"/>
          <w:szCs w:val="21"/>
        </w:rPr>
        <w:t xml:space="preserve"> = 7.7 Hz</w:t>
      </w:r>
      <w:r w:rsidR="00C52F8A" w:rsidRPr="00883D77">
        <w:rPr>
          <w:rFonts w:ascii="Times New Roman" w:hAnsi="Times New Roman" w:hint="default"/>
          <w:sz w:val="21"/>
          <w:szCs w:val="21"/>
        </w:rPr>
        <w:t>, 1F</w:t>
      </w:r>
      <w:r w:rsidR="00C47F5F" w:rsidRPr="00883D77">
        <w:rPr>
          <w:rFonts w:ascii="Times New Roman" w:hAnsi="Times New Roman" w:hint="default"/>
          <w:sz w:val="21"/>
          <w:szCs w:val="21"/>
        </w:rPr>
        <w:t>).</w:t>
      </w:r>
      <w:r w:rsidR="003C241E" w:rsidRPr="00883D77">
        <w:rPr>
          <w:rFonts w:ascii="Times New Roman" w:hAnsi="Times New Roman" w:hint="default"/>
          <w:b/>
          <w:bCs/>
          <w:color w:val="FF0000"/>
          <w:sz w:val="21"/>
          <w:szCs w:val="21"/>
        </w:rPr>
        <w:t xml:space="preserve"> </w:t>
      </w:r>
      <w:r w:rsidR="003C241E" w:rsidRPr="00883D77">
        <w:rPr>
          <w:rFonts w:ascii="Times New Roman" w:hAnsi="Times New Roman" w:hint="default"/>
          <w:b/>
          <w:bCs/>
          <w:sz w:val="21"/>
          <w:szCs w:val="21"/>
        </w:rPr>
        <w:t xml:space="preserve">HRMS (ESI) </w:t>
      </w:r>
      <w:r w:rsidR="003C241E" w:rsidRPr="00883D77">
        <w:rPr>
          <w:rFonts w:ascii="Times New Roman" w:hAnsi="Times New Roman" w:hint="default"/>
          <w:sz w:val="21"/>
          <w:szCs w:val="21"/>
        </w:rPr>
        <w:t>exact mass calculated for [C</w:t>
      </w:r>
      <w:r w:rsidR="003C241E" w:rsidRPr="00883D77">
        <w:rPr>
          <w:rFonts w:ascii="Times New Roman" w:hAnsi="Times New Roman" w:hint="default"/>
          <w:sz w:val="21"/>
          <w:szCs w:val="21"/>
          <w:vertAlign w:val="subscript"/>
        </w:rPr>
        <w:t>22</w:t>
      </w:r>
      <w:r w:rsidR="003C241E" w:rsidRPr="00883D77">
        <w:rPr>
          <w:rFonts w:ascii="Times New Roman" w:hAnsi="Times New Roman" w:hint="default"/>
          <w:sz w:val="21"/>
          <w:szCs w:val="21"/>
        </w:rPr>
        <w:t>H</w:t>
      </w:r>
      <w:r w:rsidR="003C241E" w:rsidRPr="00883D77">
        <w:rPr>
          <w:rFonts w:ascii="Times New Roman" w:hAnsi="Times New Roman" w:hint="default"/>
          <w:sz w:val="21"/>
          <w:szCs w:val="21"/>
          <w:vertAlign w:val="subscript"/>
        </w:rPr>
        <w:t>23</w:t>
      </w:r>
      <w:r w:rsidR="003C241E" w:rsidRPr="00883D77">
        <w:rPr>
          <w:rFonts w:ascii="Times New Roman" w:hAnsi="Times New Roman" w:hint="default"/>
          <w:sz w:val="21"/>
          <w:szCs w:val="21"/>
        </w:rPr>
        <w:t>F</w:t>
      </w:r>
      <w:r w:rsidR="003C241E" w:rsidRPr="00883D77">
        <w:rPr>
          <w:rFonts w:ascii="Times New Roman" w:hAnsi="Times New Roman" w:hint="default"/>
          <w:sz w:val="21"/>
          <w:szCs w:val="21"/>
          <w:vertAlign w:val="subscript"/>
        </w:rPr>
        <w:t>5</w:t>
      </w:r>
      <w:r w:rsidR="003C241E" w:rsidRPr="00883D77">
        <w:rPr>
          <w:rFonts w:ascii="Times New Roman" w:hAnsi="Times New Roman" w:hint="default"/>
          <w:sz w:val="21"/>
          <w:szCs w:val="21"/>
        </w:rPr>
        <w:t>O</w:t>
      </w:r>
      <w:r w:rsidR="003C241E" w:rsidRPr="00883D77">
        <w:rPr>
          <w:rFonts w:ascii="Times New Roman" w:hAnsi="Times New Roman" w:hint="default"/>
          <w:sz w:val="21"/>
          <w:szCs w:val="21"/>
          <w:vertAlign w:val="subscript"/>
        </w:rPr>
        <w:t>2</w:t>
      </w:r>
      <w:r w:rsidR="00F840ED" w:rsidRPr="00883D77">
        <w:rPr>
          <w:rFonts w:ascii="Times New Roman" w:hAnsi="Times New Roman" w:hint="default"/>
          <w:sz w:val="21"/>
          <w:szCs w:val="21"/>
        </w:rPr>
        <w:t>H</w:t>
      </w:r>
      <w:r w:rsidR="003C241E" w:rsidRPr="00883D77">
        <w:rPr>
          <w:rFonts w:ascii="Times New Roman" w:hAnsi="Times New Roman" w:hint="default"/>
          <w:sz w:val="21"/>
          <w:szCs w:val="21"/>
          <w:vertAlign w:val="superscript"/>
        </w:rPr>
        <w:t>+</w:t>
      </w:r>
      <w:r w:rsidR="003C241E" w:rsidRPr="00883D77">
        <w:rPr>
          <w:rFonts w:ascii="Times New Roman" w:hAnsi="Times New Roman" w:hint="default"/>
          <w:sz w:val="21"/>
          <w:szCs w:val="21"/>
        </w:rPr>
        <w:t xml:space="preserve">]: </w:t>
      </w:r>
      <w:r w:rsidR="00F840ED" w:rsidRPr="00883D77">
        <w:rPr>
          <w:rFonts w:ascii="Times New Roman" w:hAnsi="Times New Roman" w:hint="default"/>
          <w:sz w:val="21"/>
          <w:szCs w:val="21"/>
        </w:rPr>
        <w:t>415.1691</w:t>
      </w:r>
      <w:r w:rsidR="003C241E" w:rsidRPr="00883D77">
        <w:rPr>
          <w:rFonts w:ascii="Times New Roman" w:hAnsi="Times New Roman" w:hint="default"/>
          <w:sz w:val="21"/>
          <w:szCs w:val="21"/>
        </w:rPr>
        <w:t xml:space="preserve">, found </w:t>
      </w:r>
      <w:r w:rsidR="00F840ED" w:rsidRPr="00883D77">
        <w:rPr>
          <w:rFonts w:ascii="Times New Roman" w:hAnsi="Times New Roman" w:hint="default"/>
          <w:sz w:val="21"/>
          <w:szCs w:val="21"/>
        </w:rPr>
        <w:t>415.1688</w:t>
      </w:r>
      <w:r w:rsidR="003C241E" w:rsidRPr="00883D77">
        <w:rPr>
          <w:rFonts w:ascii="Times New Roman" w:hAnsi="Times New Roman" w:hint="default"/>
          <w:sz w:val="21"/>
          <w:szCs w:val="21"/>
        </w:rPr>
        <w:t>.</w:t>
      </w:r>
    </w:p>
    <w:p w14:paraId="60669960" w14:textId="376CDDF9" w:rsidR="001C21F7" w:rsidRPr="00883D77" w:rsidRDefault="00171DA2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4887" w:dyaOrig="1764" w14:anchorId="611ADA8D">
          <v:shape id="_x0000_i1094" type="#_x0000_t75" style="width:162pt;height:60.5pt" o:ole="">
            <v:imagedata r:id="rId153" o:title=""/>
          </v:shape>
          <o:OLEObject Type="Embed" ProgID="ChemDraw.Document.6.0" ShapeID="_x0000_i1094" DrawAspect="Content" ObjectID="_1756131482" r:id="rId154"/>
        </w:object>
      </w:r>
    </w:p>
    <w:p w14:paraId="49F5354A" w14:textId="5EE191FA" w:rsidR="00BA0889" w:rsidRPr="00883D77" w:rsidRDefault="00000000" w:rsidP="00705A27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5,7,7-Trifluoroheptyl 2-(3-cyano-4-isobutoxyphenyl)-4-methylthiazole-5-carboxylate (</w:t>
      </w:r>
      <w:r w:rsidR="00757C89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5</w:t>
      </w:r>
      <w:r w:rsidR="00C52F8A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): 64.6 mg white solid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was isolated, yield: 69%</w:t>
      </w:r>
      <w:r w:rsidR="00465128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8.</w:t>
      </w:r>
      <w:r w:rsidR="00465128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13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2.1 Hz, 1H), </w:t>
      </w:r>
      <w:r w:rsidR="00465128" w:rsidRPr="00883D77">
        <w:rPr>
          <w:rFonts w:ascii="Times New Roman" w:hAnsi="Times New Roman" w:hint="default"/>
          <w:color w:val="000000" w:themeColor="text1"/>
          <w:sz w:val="21"/>
          <w:szCs w:val="21"/>
        </w:rPr>
        <w:t>8.05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8.8, 2.2 Hz, 1H), 6.</w:t>
      </w:r>
      <w:r w:rsidR="00465128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99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8.9 Hz, 1H), 5.</w:t>
      </w:r>
      <w:r w:rsidR="00465128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98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(tdd,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56.6, 6.7, 2.8 Hz, 1H), 4.</w:t>
      </w:r>
      <w:r w:rsidR="00465128" w:rsidRPr="00883D77">
        <w:rPr>
          <w:rFonts w:ascii="Times New Roman" w:hAnsi="Times New Roman" w:hint="default"/>
          <w:color w:val="000000" w:themeColor="text1"/>
          <w:sz w:val="21"/>
          <w:szCs w:val="21"/>
        </w:rPr>
        <w:t>84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4.</w:t>
      </w:r>
      <w:r w:rsidR="00465128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61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(m, 1H), 4.</w:t>
      </w:r>
      <w:r w:rsidR="00465128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29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6.4 Hz, 2H), 3.</w:t>
      </w:r>
      <w:r w:rsidR="00465128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88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6.5 Hz, 2H), 2.</w:t>
      </w:r>
      <w:r w:rsidR="00465128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73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(s, 3H), 2.</w:t>
      </w:r>
      <w:r w:rsidR="00465128" w:rsidRPr="00883D77">
        <w:rPr>
          <w:rFonts w:ascii="Times New Roman" w:hAnsi="Times New Roman" w:hint="default"/>
          <w:color w:val="000000" w:themeColor="text1"/>
          <w:sz w:val="21"/>
          <w:szCs w:val="21"/>
        </w:rPr>
        <w:t>29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</w:t>
      </w:r>
      <w:r w:rsidR="00465128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94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(m, 3H), 1.8</w:t>
      </w:r>
      <w:r w:rsidR="00465128" w:rsidRPr="00883D77">
        <w:rPr>
          <w:rFonts w:ascii="Times New Roman" w:hAnsi="Times New Roman" w:hint="default"/>
          <w:color w:val="000000" w:themeColor="text1"/>
          <w:sz w:val="21"/>
          <w:szCs w:val="21"/>
        </w:rPr>
        <w:t>5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1.4</w:t>
      </w:r>
      <w:r w:rsidR="00465128"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(m, 6H), 1.0</w:t>
      </w:r>
      <w:r w:rsidR="00465128" w:rsidRPr="00883D77">
        <w:rPr>
          <w:rFonts w:ascii="Times New Roman" w:hAnsi="Times New Roman" w:hint="default"/>
          <w:color w:val="000000" w:themeColor="text1"/>
          <w:sz w:val="21"/>
          <w:szCs w:val="21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6.7 Hz, 6H)</w:t>
      </w:r>
      <w:r w:rsidR="00465128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 xml:space="preserve">C NMR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167.</w:t>
      </w:r>
      <w:r w:rsidR="00465128" w:rsidRPr="00883D77">
        <w:rPr>
          <w:rFonts w:ascii="Times New Roman" w:hAnsi="Times New Roman" w:hint="default"/>
          <w:color w:val="000000" w:themeColor="text1"/>
          <w:sz w:val="21"/>
          <w:szCs w:val="21"/>
        </w:rPr>
        <w:t>27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162.</w:t>
      </w:r>
      <w:r w:rsidR="00465128" w:rsidRPr="00883D77">
        <w:rPr>
          <w:rFonts w:ascii="Times New Roman" w:hAnsi="Times New Roman" w:hint="default"/>
          <w:color w:val="000000" w:themeColor="text1"/>
          <w:sz w:val="21"/>
          <w:szCs w:val="21"/>
        </w:rPr>
        <w:t>55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16</w:t>
      </w:r>
      <w:r w:rsidR="00465128" w:rsidRPr="00883D77">
        <w:rPr>
          <w:rFonts w:ascii="Times New Roman" w:hAnsi="Times New Roman" w:hint="default"/>
          <w:color w:val="000000" w:themeColor="text1"/>
          <w:sz w:val="21"/>
          <w:szCs w:val="21"/>
        </w:rPr>
        <w:t>2.04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161.</w:t>
      </w:r>
      <w:r w:rsidR="00465128" w:rsidRPr="00883D77">
        <w:rPr>
          <w:rFonts w:ascii="Times New Roman" w:hAnsi="Times New Roman" w:hint="default"/>
          <w:color w:val="000000" w:themeColor="text1"/>
          <w:sz w:val="21"/>
          <w:szCs w:val="21"/>
        </w:rPr>
        <w:t>29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132.</w:t>
      </w:r>
      <w:r w:rsidR="00465128" w:rsidRPr="00883D77">
        <w:rPr>
          <w:rFonts w:ascii="Times New Roman" w:hAnsi="Times New Roman" w:hint="default"/>
          <w:color w:val="000000" w:themeColor="text1"/>
          <w:sz w:val="21"/>
          <w:szCs w:val="21"/>
        </w:rPr>
        <w:t>61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132.</w:t>
      </w:r>
      <w:r w:rsidR="00465128" w:rsidRPr="00883D77">
        <w:rPr>
          <w:rFonts w:ascii="Times New Roman" w:hAnsi="Times New Roman" w:hint="default"/>
          <w:color w:val="000000" w:themeColor="text1"/>
          <w:sz w:val="21"/>
          <w:szCs w:val="21"/>
        </w:rPr>
        <w:t>08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</w:t>
      </w:r>
      <w:r w:rsidR="00465128" w:rsidRPr="00883D77">
        <w:rPr>
          <w:rFonts w:ascii="Times New Roman" w:hAnsi="Times New Roman" w:hint="default"/>
          <w:color w:val="000000" w:themeColor="text1"/>
          <w:sz w:val="21"/>
          <w:szCs w:val="21"/>
        </w:rPr>
        <w:t>6.00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121.</w:t>
      </w:r>
      <w:r w:rsidR="00465128" w:rsidRPr="00883D77">
        <w:rPr>
          <w:rFonts w:ascii="Times New Roman" w:hAnsi="Times New Roman" w:hint="default"/>
          <w:color w:val="000000" w:themeColor="text1"/>
          <w:sz w:val="21"/>
          <w:szCs w:val="21"/>
        </w:rPr>
        <w:t>70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115.</w:t>
      </w:r>
      <w:r w:rsidR="00465128" w:rsidRPr="00883D77">
        <w:rPr>
          <w:rFonts w:ascii="Times New Roman" w:hAnsi="Times New Roman" w:hint="default"/>
          <w:color w:val="000000" w:themeColor="text1"/>
          <w:sz w:val="21"/>
          <w:szCs w:val="21"/>
        </w:rPr>
        <w:t>44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115.</w:t>
      </w:r>
      <w:r w:rsidR="00465128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10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4.9, 233.8 Hz), 112.</w:t>
      </w:r>
      <w:r w:rsidR="00465128" w:rsidRPr="00883D77">
        <w:rPr>
          <w:rFonts w:ascii="Times New Roman" w:hAnsi="Times New Roman" w:hint="default"/>
          <w:color w:val="000000" w:themeColor="text1"/>
          <w:sz w:val="21"/>
          <w:szCs w:val="21"/>
        </w:rPr>
        <w:t>70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102.</w:t>
      </w:r>
      <w:r w:rsidR="00465128" w:rsidRPr="00883D77">
        <w:rPr>
          <w:rFonts w:ascii="Times New Roman" w:hAnsi="Times New Roman" w:hint="default"/>
          <w:color w:val="000000" w:themeColor="text1"/>
          <w:sz w:val="21"/>
          <w:szCs w:val="21"/>
        </w:rPr>
        <w:t>99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88.</w:t>
      </w:r>
      <w:r w:rsidR="00465128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97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168.7, 8.8, 4.1 Hz), 75.</w:t>
      </w:r>
      <w:r w:rsidR="00465128" w:rsidRPr="00883D77">
        <w:rPr>
          <w:rFonts w:ascii="Times New Roman" w:hAnsi="Times New Roman" w:hint="default"/>
          <w:color w:val="000000" w:themeColor="text1"/>
          <w:sz w:val="21"/>
          <w:szCs w:val="21"/>
        </w:rPr>
        <w:t>75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64.</w:t>
      </w:r>
      <w:r w:rsidR="00465128" w:rsidRPr="00883D77">
        <w:rPr>
          <w:rFonts w:ascii="Times New Roman" w:hAnsi="Times New Roman" w:hint="default"/>
          <w:color w:val="000000" w:themeColor="text1"/>
          <w:sz w:val="21"/>
          <w:szCs w:val="21"/>
        </w:rPr>
        <w:t>97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</w:t>
      </w:r>
      <w:r w:rsidR="00465128" w:rsidRPr="00883D77">
        <w:rPr>
          <w:rFonts w:ascii="Times New Roman" w:hAnsi="Times New Roman" w:hint="default"/>
          <w:color w:val="000000" w:themeColor="text1"/>
          <w:sz w:val="21"/>
          <w:szCs w:val="21"/>
        </w:rPr>
        <w:t>40.04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21.3 Hz), 34.</w:t>
      </w:r>
      <w:r w:rsidR="00465128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74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20.5 Hz), 28.</w:t>
      </w:r>
      <w:r w:rsidR="007A1D10" w:rsidRPr="00883D77">
        <w:rPr>
          <w:rFonts w:ascii="Times New Roman" w:hAnsi="Times New Roman" w:hint="default"/>
          <w:color w:val="000000" w:themeColor="text1"/>
          <w:sz w:val="21"/>
          <w:szCs w:val="21"/>
        </w:rPr>
        <w:t>38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28.</w:t>
      </w:r>
      <w:r w:rsidR="007A1D10" w:rsidRPr="00883D77">
        <w:rPr>
          <w:rFonts w:ascii="Times New Roman" w:hAnsi="Times New Roman" w:hint="default"/>
          <w:color w:val="000000" w:themeColor="text1"/>
          <w:sz w:val="21"/>
          <w:szCs w:val="21"/>
        </w:rPr>
        <w:t>23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21.</w:t>
      </w:r>
      <w:r w:rsidR="007A1D10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52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4.3 Hz), 19.</w:t>
      </w:r>
      <w:r w:rsidR="007A1D10" w:rsidRPr="00883D77">
        <w:rPr>
          <w:rFonts w:ascii="Times New Roman" w:hAnsi="Times New Roman" w:hint="default"/>
          <w:color w:val="000000" w:themeColor="text1"/>
          <w:sz w:val="21"/>
          <w:szCs w:val="21"/>
        </w:rPr>
        <w:t>11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17.</w:t>
      </w:r>
      <w:r w:rsidR="007A1D10" w:rsidRPr="00883D77">
        <w:rPr>
          <w:rFonts w:ascii="Times New Roman" w:hAnsi="Times New Roman" w:hint="default"/>
          <w:color w:val="000000" w:themeColor="text1"/>
          <w:sz w:val="21"/>
          <w:szCs w:val="21"/>
        </w:rPr>
        <w:t>55.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-</w:t>
      </w:r>
      <w:r w:rsidR="006F564D" w:rsidRPr="00883D77">
        <w:rPr>
          <w:rFonts w:ascii="Times New Roman" w:hAnsi="Times New Roman" w:hint="default"/>
          <w:color w:val="000000" w:themeColor="text1"/>
          <w:sz w:val="21"/>
          <w:szCs w:val="21"/>
        </w:rPr>
        <w:t>117.15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6F564D" w:rsidRPr="00883D77">
        <w:rPr>
          <w:rFonts w:ascii="Times New Roman" w:hAnsi="Times New Roman" w:hint="default"/>
          <w:color w:val="000000" w:themeColor="text1"/>
          <w:sz w:val="21"/>
          <w:szCs w:val="21"/>
        </w:rPr>
        <w:t>dd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</w:t>
      </w:r>
      <w:r w:rsidR="006F564D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="006F564D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6F564D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518.9, 288.0 Hz,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2F), -183.71 (s, 1F)</w:t>
      </w:r>
      <w:r w:rsidR="007A1D10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 xml:space="preserve">HRMS (ESI)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SNa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491.1587, found 491.1592.</w:t>
      </w:r>
    </w:p>
    <w:p w14:paraId="59FD41D0" w14:textId="7209E6BE" w:rsidR="001C21F7" w:rsidRPr="00883D77" w:rsidRDefault="00171DA2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4929" w:dyaOrig="1788" w14:anchorId="6D608F1D">
          <v:shape id="_x0000_i1095" type="#_x0000_t75" style="width:162pt;height:60.5pt" o:ole="">
            <v:imagedata r:id="rId155" o:title=""/>
          </v:shape>
          <o:OLEObject Type="Embed" ProgID="ChemDraw.Document.6.0" ShapeID="_x0000_i1095" DrawAspect="Content" ObjectID="_1756131483" r:id="rId156"/>
        </w:object>
      </w:r>
    </w:p>
    <w:p w14:paraId="5BF2858C" w14:textId="3A6D57C6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7-Chloro-5,7,7-trifluoroheptyl 2-(3-cyano-4-isobutoxyphenyl)-4-methylthiazole-5-carboxylate (</w:t>
      </w:r>
      <w:r w:rsidR="00757C89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5</w:t>
      </w:r>
      <w:r w:rsidR="00C52F8A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): 59.2 mg white solid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was isolated, yield: 59%</w:t>
      </w:r>
      <w:r w:rsidR="00CF7242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8.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14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8.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11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(m, 1H), 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8.01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8.8, 1.7 Hz, 1H), 6.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98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8.9 Hz, 1H), 4.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87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d</w:t>
      </w:r>
      <w:r w:rsidR="0058795A" w:rsidRPr="00883D77">
        <w:rPr>
          <w:rFonts w:ascii="Times New Roman" w:hAnsi="Times New Roman" w:hint="default"/>
          <w:color w:val="000000" w:themeColor="text1"/>
          <w:sz w:val="21"/>
          <w:szCs w:val="21"/>
        </w:rPr>
        <w:t>tt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</w:t>
      </w:r>
      <w:r w:rsidR="00CF7242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</w:t>
      </w:r>
      <w:r w:rsidR="0058795A" w:rsidRPr="00883D77">
        <w:rPr>
          <w:rFonts w:ascii="Times New Roman" w:hAnsi="Times New Roman" w:hint="default"/>
          <w:color w:val="000000" w:themeColor="text1"/>
          <w:sz w:val="21"/>
          <w:szCs w:val="21"/>
        </w:rPr>
        <w:t>9.2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, 8.0, 3.</w:t>
      </w:r>
      <w:r w:rsidR="0058795A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Hz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1H), 4.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29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6.4 Hz, 2H), 3.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87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6.5 Hz, 2H), 2.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73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(d, 3H), 2.82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2.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40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(m, 2H), 2.1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(dp,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13.3, 6.6 Hz, 1H), 1.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86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1.45 (m, 6H), 1.0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6.7 Hz, 6H)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167.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25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162.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54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16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2.00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161.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28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132.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59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2.03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127.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76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2.7, 292.6 Hz), 125.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97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121.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66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115.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42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112.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69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102.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97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88.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21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173.3, 2.9 Hz), 75.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74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64.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89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4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7.02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22.8, 23.9 Hz), 34.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63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20.9 Hz), 28.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32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28.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21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21.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37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4.2 Hz), 19.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09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17.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53.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-49.39 (dddd,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267.0, 165.5, 8.3, 3.0 Hz 2F), -181.86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9.0 Hz, 1F)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ClF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SNa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525.1197, found 525.1199.</w:t>
      </w:r>
    </w:p>
    <w:p w14:paraId="01FA3A02" w14:textId="25EEE8A4" w:rsidR="001C21F7" w:rsidRPr="00883D77" w:rsidRDefault="00171DA2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5074" w:dyaOrig="1579" w14:anchorId="4945698F">
          <v:shape id="_x0000_i1096" type="#_x0000_t75" style="width:168pt;height:48.5pt" o:ole="">
            <v:imagedata r:id="rId157" o:title=""/>
          </v:shape>
          <o:OLEObject Type="Embed" ProgID="ChemDraw.Document.6.0" ShapeID="_x0000_i1096" DrawAspect="Content" ObjectID="_1756131484" r:id="rId158"/>
        </w:object>
      </w:r>
    </w:p>
    <w:p w14:paraId="2BFEFE1B" w14:textId="607C79D4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5,7,7,8,8,8-Hexafluorooctyl 2-(3-cyano-4-isobutoxyphenyl)-4-methylthiazole-5-carboxylate (</w:t>
      </w:r>
      <w:r w:rsidR="00C52F8A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60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): 72.3 mg white solid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was isolated, yield: 68%</w:t>
      </w:r>
      <w:r w:rsidR="00CF7242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eastAsia="等线" w:hAnsi="Times New Roman" w:hint="default"/>
          <w:b/>
          <w:bCs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8.1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2.2 Hz, 1H), 8.0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8.8, 2.2 Hz, 1H), 7.0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8.9 Hz, 1H), 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4.93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d</w:t>
      </w:r>
      <w:r w:rsidR="0058795A" w:rsidRPr="00883D77">
        <w:rPr>
          <w:rFonts w:ascii="Times New Roman" w:hAnsi="Times New Roman" w:hint="default"/>
          <w:color w:val="000000" w:themeColor="text1"/>
          <w:sz w:val="21"/>
          <w:szCs w:val="21"/>
        </w:rPr>
        <w:t>tt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</w:t>
      </w:r>
      <w:r w:rsidR="00CF7242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48.</w:t>
      </w:r>
      <w:r w:rsidR="0058795A"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, 8.0, 3.</w:t>
      </w:r>
      <w:r w:rsidR="0058795A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Hz,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1H), 4.3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6.4 Hz, 2H), 3.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89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6.6 Hz, 2H), 2.7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(s, 3H), 2.</w:t>
      </w:r>
      <w:r w:rsidR="00CF7242" w:rsidRPr="00883D77">
        <w:rPr>
          <w:rFonts w:ascii="Times New Roman" w:hAnsi="Times New Roman" w:hint="default"/>
          <w:color w:val="000000" w:themeColor="text1"/>
          <w:sz w:val="21"/>
          <w:szCs w:val="21"/>
        </w:rPr>
        <w:t>59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2.12 (m, </w:t>
      </w:r>
      <w:r w:rsidR="007F078B" w:rsidRPr="00883D77">
        <w:rPr>
          <w:rFonts w:ascii="Times New Roman" w:hAnsi="Times New Roman" w:hint="default"/>
          <w:color w:val="000000" w:themeColor="text1"/>
          <w:sz w:val="21"/>
          <w:szCs w:val="21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H), 1.93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1.54 (m, 6H), 1.0</w:t>
      </w:r>
      <w:r w:rsidR="007F078B"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6.7 Hz, 6H)</w:t>
      </w:r>
      <w:r w:rsidR="007F078B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167.</w:t>
      </w:r>
      <w:r w:rsidR="007F078B" w:rsidRPr="00883D77">
        <w:rPr>
          <w:rFonts w:ascii="Times New Roman" w:hAnsi="Times New Roman" w:hint="default"/>
          <w:color w:val="000000" w:themeColor="text1"/>
          <w:sz w:val="21"/>
          <w:szCs w:val="21"/>
        </w:rPr>
        <w:t>35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162.</w:t>
      </w:r>
      <w:r w:rsidR="007F078B" w:rsidRPr="00883D77">
        <w:rPr>
          <w:rFonts w:ascii="Times New Roman" w:hAnsi="Times New Roman" w:hint="default"/>
          <w:color w:val="000000" w:themeColor="text1"/>
          <w:sz w:val="21"/>
          <w:szCs w:val="21"/>
        </w:rPr>
        <w:t>61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16</w:t>
      </w:r>
      <w:r w:rsidR="007F078B" w:rsidRPr="00883D77">
        <w:rPr>
          <w:rFonts w:ascii="Times New Roman" w:hAnsi="Times New Roman" w:hint="default"/>
          <w:color w:val="000000" w:themeColor="text1"/>
          <w:sz w:val="21"/>
          <w:szCs w:val="21"/>
        </w:rPr>
        <w:t>2.08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161.</w:t>
      </w:r>
      <w:r w:rsidR="007F078B" w:rsidRPr="00883D77">
        <w:rPr>
          <w:rFonts w:ascii="Times New Roman" w:hAnsi="Times New Roman" w:hint="default"/>
          <w:color w:val="000000" w:themeColor="text1"/>
          <w:sz w:val="21"/>
          <w:szCs w:val="21"/>
        </w:rPr>
        <w:t>39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132.</w:t>
      </w:r>
      <w:r w:rsidR="007F078B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39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49.7 Hz), 1</w:t>
      </w:r>
      <w:r w:rsidR="00EA4732" w:rsidRPr="00883D77">
        <w:rPr>
          <w:rFonts w:ascii="Times New Roman" w:hAnsi="Times New Roman" w:hint="default"/>
          <w:color w:val="000000" w:themeColor="text1"/>
          <w:sz w:val="21"/>
          <w:szCs w:val="21"/>
        </w:rPr>
        <w:t>30.09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225.0 Hz), 12</w:t>
      </w:r>
      <w:r w:rsidR="00EA4732" w:rsidRPr="00883D77">
        <w:rPr>
          <w:rFonts w:ascii="Times New Roman" w:hAnsi="Times New Roman" w:hint="default"/>
          <w:color w:val="000000" w:themeColor="text1"/>
          <w:sz w:val="21"/>
          <w:szCs w:val="21"/>
        </w:rPr>
        <w:t>6.05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121.</w:t>
      </w:r>
      <w:r w:rsidR="00EA4732" w:rsidRPr="00883D77">
        <w:rPr>
          <w:rFonts w:ascii="Times New Roman" w:hAnsi="Times New Roman" w:hint="default"/>
          <w:color w:val="000000" w:themeColor="text1"/>
          <w:sz w:val="21"/>
          <w:szCs w:val="21"/>
        </w:rPr>
        <w:t>71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120.</w:t>
      </w:r>
      <w:r w:rsidR="00EA4732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34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35.7 Hz), 117.</w:t>
      </w:r>
      <w:r w:rsidR="00EA4732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51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35.8 Hz), 115.</w:t>
      </w:r>
      <w:r w:rsidR="00EA4732" w:rsidRPr="00883D77">
        <w:rPr>
          <w:rFonts w:ascii="Times New Roman" w:hAnsi="Times New Roman" w:hint="default"/>
          <w:color w:val="000000" w:themeColor="text1"/>
          <w:sz w:val="21"/>
          <w:szCs w:val="21"/>
        </w:rPr>
        <w:t>46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114.</w:t>
      </w:r>
      <w:r w:rsidR="00EA4732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56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38.2, 2.7 Hz), 112.</w:t>
      </w:r>
      <w:r w:rsidR="00EA4732" w:rsidRPr="00883D77">
        <w:rPr>
          <w:rFonts w:ascii="Times New Roman" w:hAnsi="Times New Roman" w:hint="default"/>
          <w:color w:val="000000" w:themeColor="text1"/>
          <w:sz w:val="21"/>
          <w:szCs w:val="21"/>
        </w:rPr>
        <w:t>72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10</w:t>
      </w:r>
      <w:r w:rsidR="00EA4732" w:rsidRPr="00883D77">
        <w:rPr>
          <w:rFonts w:ascii="Times New Roman" w:hAnsi="Times New Roman" w:hint="default"/>
          <w:color w:val="000000" w:themeColor="text1"/>
          <w:sz w:val="21"/>
          <w:szCs w:val="21"/>
        </w:rPr>
        <w:t>3.07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86.</w:t>
      </w:r>
      <w:r w:rsidR="00EA4732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70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173.2, 3.0 Hz), 75.</w:t>
      </w:r>
      <w:r w:rsidR="00EA4732" w:rsidRPr="00883D77">
        <w:rPr>
          <w:rFonts w:ascii="Times New Roman" w:hAnsi="Times New Roman" w:hint="default"/>
          <w:color w:val="000000" w:themeColor="text1"/>
          <w:sz w:val="21"/>
          <w:szCs w:val="21"/>
        </w:rPr>
        <w:t>81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64.</w:t>
      </w:r>
      <w:r w:rsidR="00EA4732" w:rsidRPr="00883D77">
        <w:rPr>
          <w:rFonts w:ascii="Times New Roman" w:hAnsi="Times New Roman" w:hint="default"/>
          <w:color w:val="000000" w:themeColor="text1"/>
          <w:sz w:val="21"/>
          <w:szCs w:val="21"/>
        </w:rPr>
        <w:t>91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36.</w:t>
      </w:r>
      <w:r w:rsidR="00EA4732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45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23.2, 21.4 Hz), 35.</w:t>
      </w:r>
      <w:r w:rsidR="00EA4732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16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20.9 Hz), 28.</w:t>
      </w:r>
      <w:r w:rsidR="00EA4732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31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9.5 Hz), 21.</w:t>
      </w:r>
      <w:r w:rsidR="007F078B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44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4.1 Hz), 19.</w:t>
      </w:r>
      <w:r w:rsidR="007F078B" w:rsidRPr="00883D77">
        <w:rPr>
          <w:rFonts w:ascii="Times New Roman" w:hAnsi="Times New Roman" w:hint="default"/>
          <w:color w:val="000000" w:themeColor="text1"/>
          <w:sz w:val="21"/>
          <w:szCs w:val="21"/>
        </w:rPr>
        <w:t>13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17.</w:t>
      </w:r>
      <w:r w:rsidR="007F078B" w:rsidRPr="00883D77">
        <w:rPr>
          <w:rFonts w:ascii="Times New Roman" w:hAnsi="Times New Roman" w:hint="default"/>
          <w:color w:val="000000" w:themeColor="text1"/>
          <w:sz w:val="21"/>
          <w:szCs w:val="21"/>
        </w:rPr>
        <w:t>58</w:t>
      </w:r>
      <w:r w:rsidR="00EA4732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) δ -85.82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3.3 Hz, 3F), -116.99 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9.1, 3.8 Hz, 2F), -180.70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-180.78 (m, 1F)</w:t>
      </w:r>
      <w:r w:rsidR="00125F6A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SNa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559.1461, found 559.1466.</w:t>
      </w:r>
    </w:p>
    <w:p w14:paraId="70671BC3" w14:textId="235AC11A" w:rsidR="001C21F7" w:rsidRPr="00883D77" w:rsidRDefault="00171DA2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5107" w:dyaOrig="1579" w14:anchorId="13AA7DED">
          <v:shape id="_x0000_i1097" type="#_x0000_t75" style="width:168pt;height:48.5pt" o:ole="">
            <v:imagedata r:id="rId159" o:title=""/>
          </v:shape>
          <o:OLEObject Type="Embed" ProgID="ChemDraw.Document.6.0" ShapeID="_x0000_i1097" DrawAspect="Content" ObjectID="_1756131485" r:id="rId160"/>
        </w:object>
      </w:r>
    </w:p>
    <w:p w14:paraId="39B04E24" w14:textId="2497FB0B" w:rsidR="001C21F7" w:rsidRPr="00883D77" w:rsidRDefault="00000000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5,7,7,8,8,9,9,9-Octafluorononyl 2-(3-cyano-4-isobutoxyphenyl)-4-methylthiazole-5-carboxylate (</w:t>
      </w:r>
      <w:r w:rsidR="00C52F8A"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61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): 83.2 mg white solid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was isolated, yield: 71%</w:t>
      </w:r>
      <w:r w:rsidR="00125F6A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8.1</w:t>
      </w:r>
      <w:r w:rsidR="00125F6A" w:rsidRPr="00883D77">
        <w:rPr>
          <w:rFonts w:ascii="Times New Roman" w:hAnsi="Times New Roman" w:hint="default"/>
          <w:color w:val="000000" w:themeColor="text1"/>
          <w:sz w:val="21"/>
          <w:szCs w:val="21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2.0 Hz, 1H), 8.0</w:t>
      </w:r>
      <w:r w:rsidR="00125F6A"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8.8, 2.1 Hz, 1H), 7.0</w:t>
      </w:r>
      <w:r w:rsidR="00125F6A" w:rsidRPr="00883D77">
        <w:rPr>
          <w:rFonts w:ascii="Times New Roman" w:hAnsi="Times New Roman" w:hint="default"/>
          <w:color w:val="000000" w:themeColor="text1"/>
          <w:sz w:val="21"/>
          <w:szCs w:val="21"/>
        </w:rPr>
        <w:t>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8.9 Hz, 1H), </w:t>
      </w:r>
      <w:r w:rsidR="00125F6A" w:rsidRPr="00883D77">
        <w:rPr>
          <w:rFonts w:ascii="Times New Roman" w:hAnsi="Times New Roman" w:hint="default"/>
          <w:color w:val="000000" w:themeColor="text1"/>
          <w:sz w:val="21"/>
          <w:szCs w:val="21"/>
        </w:rPr>
        <w:t>4.96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125F6A" w:rsidRPr="00883D77">
        <w:rPr>
          <w:rFonts w:ascii="Times New Roman" w:hAnsi="Times New Roman" w:hint="default"/>
          <w:color w:val="000000" w:themeColor="text1"/>
          <w:sz w:val="21"/>
          <w:szCs w:val="21"/>
        </w:rPr>
        <w:t>d</w:t>
      </w:r>
      <w:r w:rsidR="00413BC6" w:rsidRPr="00883D77">
        <w:rPr>
          <w:rFonts w:ascii="Times New Roman" w:hAnsi="Times New Roman" w:hint="default"/>
          <w:color w:val="000000" w:themeColor="text1"/>
          <w:sz w:val="21"/>
          <w:szCs w:val="21"/>
        </w:rPr>
        <w:t>tt</w:t>
      </w:r>
      <w:r w:rsidR="00125F6A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</w:t>
      </w:r>
      <w:r w:rsidR="00125F6A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125F6A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48.</w:t>
      </w:r>
      <w:r w:rsidR="00413BC6" w:rsidRPr="00883D77">
        <w:rPr>
          <w:rFonts w:ascii="Times New Roman" w:hAnsi="Times New Roman" w:hint="default"/>
          <w:color w:val="000000" w:themeColor="text1"/>
          <w:sz w:val="21"/>
          <w:szCs w:val="21"/>
        </w:rPr>
        <w:t>9</w:t>
      </w:r>
      <w:r w:rsidR="00125F6A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</w:t>
      </w:r>
      <w:r w:rsidR="0058795A" w:rsidRPr="00883D77">
        <w:rPr>
          <w:rFonts w:ascii="Times New Roman" w:hAnsi="Times New Roman" w:hint="default"/>
          <w:color w:val="000000" w:themeColor="text1"/>
          <w:sz w:val="21"/>
          <w:szCs w:val="21"/>
        </w:rPr>
        <w:t>7.9</w:t>
      </w:r>
      <w:r w:rsidR="00125F6A"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3.</w:t>
      </w:r>
      <w:r w:rsidR="0058795A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="00125F6A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Hz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1H), 4.32 (t,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6.4 Hz, 2H), 3.90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6.5 Hz, 2H), 2.76 (s, 3H), 2.66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2.13 (m, </w:t>
      </w:r>
      <w:r w:rsidR="00125F6A" w:rsidRPr="00883D77">
        <w:rPr>
          <w:rFonts w:ascii="Times New Roman" w:hAnsi="Times New Roman" w:hint="default"/>
          <w:color w:val="000000" w:themeColor="text1"/>
          <w:sz w:val="21"/>
          <w:szCs w:val="21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H), 1.93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1.53 (m, 6H), 1.09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6.7 Hz, 6H)</w:t>
      </w:r>
      <w:r w:rsidR="00125F6A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16</w:t>
      </w:r>
      <w:r w:rsidR="00125F6A" w:rsidRPr="00883D77">
        <w:rPr>
          <w:rFonts w:ascii="Times New Roman" w:hAnsi="Times New Roman" w:hint="default"/>
          <w:color w:val="000000" w:themeColor="text1"/>
          <w:sz w:val="21"/>
          <w:szCs w:val="21"/>
        </w:rPr>
        <w:t>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.1</w:t>
      </w:r>
      <w:r w:rsidR="00125F6A" w:rsidRPr="00883D77">
        <w:rPr>
          <w:rFonts w:ascii="Times New Roman" w:hAnsi="Times New Roman" w:hint="default"/>
          <w:color w:val="000000" w:themeColor="text1"/>
          <w:sz w:val="21"/>
          <w:szCs w:val="21"/>
        </w:rPr>
        <w:t>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16</w:t>
      </w:r>
      <w:r w:rsidR="00125F6A" w:rsidRPr="00883D77">
        <w:rPr>
          <w:rFonts w:ascii="Times New Roman" w:hAnsi="Times New Roman" w:hint="default"/>
          <w:color w:val="000000" w:themeColor="text1"/>
          <w:sz w:val="21"/>
          <w:szCs w:val="21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="00125F6A" w:rsidRPr="00883D77">
        <w:rPr>
          <w:rFonts w:ascii="Times New Roman" w:hAnsi="Times New Roman" w:hint="default"/>
          <w:color w:val="000000" w:themeColor="text1"/>
          <w:sz w:val="21"/>
          <w:szCs w:val="21"/>
        </w:rPr>
        <w:t>50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,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lastRenderedPageBreak/>
        <w:t>16</w:t>
      </w:r>
      <w:r w:rsidR="00E87E25" w:rsidRPr="00883D77">
        <w:rPr>
          <w:rFonts w:ascii="Times New Roman" w:hAnsi="Times New Roman" w:hint="default"/>
          <w:color w:val="000000" w:themeColor="text1"/>
          <w:sz w:val="21"/>
          <w:szCs w:val="21"/>
        </w:rPr>
        <w:t>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.9</w:t>
      </w:r>
      <w:r w:rsidR="00125F6A" w:rsidRPr="00883D77">
        <w:rPr>
          <w:rFonts w:ascii="Times New Roman" w:hAnsi="Times New Roman" w:hint="default"/>
          <w:color w:val="000000" w:themeColor="text1"/>
          <w:sz w:val="21"/>
          <w:szCs w:val="21"/>
        </w:rPr>
        <w:t>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16</w:t>
      </w:r>
      <w:r w:rsidR="00E87E25" w:rsidRPr="00883D77">
        <w:rPr>
          <w:rFonts w:ascii="Times New Roman" w:hAnsi="Times New Roman" w:hint="default"/>
          <w:color w:val="000000" w:themeColor="text1"/>
          <w:sz w:val="21"/>
          <w:szCs w:val="21"/>
        </w:rPr>
        <w:t>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="00125F6A" w:rsidRPr="00883D77">
        <w:rPr>
          <w:rFonts w:ascii="Times New Roman" w:hAnsi="Times New Roman" w:hint="default"/>
          <w:color w:val="000000" w:themeColor="text1"/>
          <w:sz w:val="21"/>
          <w:szCs w:val="21"/>
        </w:rPr>
        <w:t>22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</w:t>
      </w:r>
      <w:r w:rsidR="00125F6A" w:rsidRPr="00883D77">
        <w:rPr>
          <w:rFonts w:ascii="Times New Roman" w:hAnsi="Times New Roman" w:hint="default"/>
          <w:color w:val="000000" w:themeColor="text1"/>
          <w:sz w:val="21"/>
          <w:szCs w:val="21"/>
        </w:rPr>
        <w:t>2.53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13</w:t>
      </w:r>
      <w:r w:rsidR="00125F6A" w:rsidRPr="00883D77">
        <w:rPr>
          <w:rFonts w:ascii="Times New Roman" w:hAnsi="Times New Roman" w:hint="default"/>
          <w:color w:val="000000" w:themeColor="text1"/>
          <w:sz w:val="21"/>
          <w:szCs w:val="21"/>
        </w:rPr>
        <w:t>1.92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</w:t>
      </w:r>
      <w:r w:rsidR="00125F6A" w:rsidRPr="00883D77">
        <w:rPr>
          <w:rFonts w:ascii="Times New Roman" w:hAnsi="Times New Roman" w:hint="default"/>
          <w:color w:val="000000" w:themeColor="text1"/>
          <w:sz w:val="21"/>
          <w:szCs w:val="21"/>
        </w:rPr>
        <w:t>5.91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12</w:t>
      </w:r>
      <w:r w:rsidR="00125F6A" w:rsidRPr="00883D77">
        <w:rPr>
          <w:rFonts w:ascii="Times New Roman" w:hAnsi="Times New Roman" w:hint="default"/>
          <w:color w:val="000000" w:themeColor="text1"/>
          <w:sz w:val="21"/>
          <w:szCs w:val="21"/>
        </w:rPr>
        <w:t>1.62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11</w:t>
      </w:r>
      <w:r w:rsidR="00443A4B" w:rsidRPr="00883D77">
        <w:rPr>
          <w:rFonts w:ascii="Times New Roman" w:hAnsi="Times New Roman" w:hint="default"/>
          <w:color w:val="000000" w:themeColor="text1"/>
          <w:sz w:val="21"/>
          <w:szCs w:val="21"/>
        </w:rPr>
        <w:t>7.79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(tq,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34.0, 287.3 Hz), 11</w:t>
      </w:r>
      <w:r w:rsidR="00443A4B" w:rsidRPr="00883D77">
        <w:rPr>
          <w:rFonts w:ascii="Times New Roman" w:hAnsi="Times New Roman" w:hint="default"/>
          <w:color w:val="000000" w:themeColor="text1"/>
          <w:sz w:val="21"/>
          <w:szCs w:val="21"/>
        </w:rPr>
        <w:t>6.60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(tt,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31.4, 256.0 Hz), 11</w:t>
      </w:r>
      <w:r w:rsidR="00443A4B" w:rsidRPr="00883D77">
        <w:rPr>
          <w:rFonts w:ascii="Times New Roman" w:hAnsi="Times New Roman" w:hint="default"/>
          <w:color w:val="000000" w:themeColor="text1"/>
          <w:sz w:val="21"/>
          <w:szCs w:val="21"/>
        </w:rPr>
        <w:t>5.37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11</w:t>
      </w:r>
      <w:r w:rsidR="00443A4B" w:rsidRPr="00883D77">
        <w:rPr>
          <w:rFonts w:ascii="Times New Roman" w:hAnsi="Times New Roman" w:hint="default"/>
          <w:color w:val="000000" w:themeColor="text1"/>
          <w:sz w:val="21"/>
          <w:szCs w:val="21"/>
        </w:rPr>
        <w:t>2.64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10</w:t>
      </w:r>
      <w:r w:rsidR="00443A4B" w:rsidRPr="00883D77">
        <w:rPr>
          <w:rFonts w:ascii="Times New Roman" w:hAnsi="Times New Roman" w:hint="default"/>
          <w:color w:val="000000" w:themeColor="text1"/>
          <w:sz w:val="21"/>
          <w:szCs w:val="21"/>
        </w:rPr>
        <w:t>8.60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(dqt,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2.4, 37.4, 264.6 Hz), 10</w:t>
      </w:r>
      <w:r w:rsidR="00443A4B" w:rsidRPr="00883D77">
        <w:rPr>
          <w:rFonts w:ascii="Times New Roman" w:hAnsi="Times New Roman" w:hint="default"/>
          <w:color w:val="000000" w:themeColor="text1"/>
          <w:sz w:val="21"/>
          <w:szCs w:val="21"/>
        </w:rPr>
        <w:t>2.89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8</w:t>
      </w:r>
      <w:r w:rsidR="00443A4B" w:rsidRPr="00883D77">
        <w:rPr>
          <w:rFonts w:ascii="Times New Roman" w:hAnsi="Times New Roman" w:hint="default"/>
          <w:color w:val="000000" w:themeColor="text1"/>
          <w:sz w:val="21"/>
          <w:szCs w:val="21"/>
        </w:rPr>
        <w:t>6.58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(dt,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173.6, 2.7 Hz), 7</w:t>
      </w:r>
      <w:r w:rsidR="00443A4B" w:rsidRPr="00883D77">
        <w:rPr>
          <w:rFonts w:ascii="Times New Roman" w:hAnsi="Times New Roman" w:hint="default"/>
          <w:color w:val="000000" w:themeColor="text1"/>
          <w:sz w:val="21"/>
          <w:szCs w:val="21"/>
        </w:rPr>
        <w:t>5.70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6</w:t>
      </w:r>
      <w:r w:rsidR="00443A4B" w:rsidRPr="00883D77">
        <w:rPr>
          <w:rFonts w:ascii="Times New Roman" w:hAnsi="Times New Roman" w:hint="default"/>
          <w:color w:val="000000" w:themeColor="text1"/>
          <w:sz w:val="21"/>
          <w:szCs w:val="21"/>
        </w:rPr>
        <w:t>4.84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3</w:t>
      </w:r>
      <w:r w:rsidR="00443A4B" w:rsidRPr="00883D77">
        <w:rPr>
          <w:rFonts w:ascii="Times New Roman" w:hAnsi="Times New Roman" w:hint="default"/>
          <w:color w:val="000000" w:themeColor="text1"/>
          <w:sz w:val="21"/>
          <w:szCs w:val="21"/>
        </w:rPr>
        <w:t>6.18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21.9 Hz), 3</w:t>
      </w:r>
      <w:r w:rsidR="00443A4B" w:rsidRPr="00883D77">
        <w:rPr>
          <w:rFonts w:ascii="Times New Roman" w:hAnsi="Times New Roman" w:hint="default"/>
          <w:color w:val="000000" w:themeColor="text1"/>
          <w:sz w:val="21"/>
          <w:szCs w:val="21"/>
        </w:rPr>
        <w:t>5.11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20.9 Hz), 2</w:t>
      </w:r>
      <w:r w:rsidR="00443A4B" w:rsidRPr="00883D77">
        <w:rPr>
          <w:rFonts w:ascii="Times New Roman" w:hAnsi="Times New Roman" w:hint="default"/>
          <w:color w:val="000000" w:themeColor="text1"/>
          <w:sz w:val="21"/>
          <w:szCs w:val="21"/>
        </w:rPr>
        <w:t>8.27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</w:t>
      </w:r>
      <w:r w:rsidR="00443A4B" w:rsidRPr="00883D77">
        <w:rPr>
          <w:rFonts w:ascii="Times New Roman" w:hAnsi="Times New Roman" w:hint="default"/>
          <w:color w:val="000000" w:themeColor="text1"/>
          <w:sz w:val="21"/>
          <w:szCs w:val="21"/>
        </w:rPr>
        <w:t>8.18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2</w:t>
      </w:r>
      <w:r w:rsidR="00125F6A" w:rsidRPr="00883D77">
        <w:rPr>
          <w:rFonts w:ascii="Times New Roman" w:hAnsi="Times New Roman" w:hint="default"/>
          <w:color w:val="000000" w:themeColor="text1"/>
          <w:sz w:val="21"/>
          <w:szCs w:val="21"/>
        </w:rPr>
        <w:t>1.36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(d,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4.1 Hz), 1</w:t>
      </w:r>
      <w:r w:rsidR="00125F6A" w:rsidRPr="00883D77">
        <w:rPr>
          <w:rFonts w:ascii="Times New Roman" w:hAnsi="Times New Roman" w:hint="default"/>
          <w:color w:val="000000" w:themeColor="text1"/>
          <w:sz w:val="21"/>
          <w:szCs w:val="21"/>
        </w:rPr>
        <w:t>8.99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 1</w:t>
      </w:r>
      <w:r w:rsidR="00125F6A" w:rsidRPr="00883D77">
        <w:rPr>
          <w:rFonts w:ascii="Times New Roman" w:hAnsi="Times New Roman" w:hint="default"/>
          <w:color w:val="000000" w:themeColor="text1"/>
          <w:sz w:val="21"/>
          <w:szCs w:val="21"/>
        </w:rPr>
        <w:t>7.44</w:t>
      </w:r>
      <w:r w:rsidR="00B47486" w:rsidRPr="00883D77">
        <w:rPr>
          <w:rFonts w:ascii="Times New Roman" w:hAnsi="Times New Roman" w:hint="default"/>
          <w:color w:val="000000" w:themeColor="text1"/>
          <w:sz w:val="21"/>
          <w:szCs w:val="21"/>
        </w:rPr>
        <w:t>.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F NMR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) δ -80.</w:t>
      </w:r>
      <w:r w:rsidR="00AF28B0" w:rsidRPr="00883D77">
        <w:rPr>
          <w:rFonts w:ascii="Times New Roman" w:hAnsi="Times New Roman" w:hint="default"/>
          <w:color w:val="000000" w:themeColor="text1"/>
          <w:sz w:val="21"/>
          <w:szCs w:val="21"/>
        </w:rPr>
        <w:t>39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AF28B0" w:rsidRPr="00883D77">
        <w:rPr>
          <w:rFonts w:ascii="Times New Roman" w:hAnsi="Times New Roman" w:hint="default"/>
          <w:color w:val="000000" w:themeColor="text1"/>
          <w:sz w:val="21"/>
          <w:szCs w:val="21"/>
        </w:rPr>
        <w:t>t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,</w:t>
      </w:r>
      <w:r w:rsidR="00AF28B0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  <w:r w:rsidR="00AF28B0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AF28B0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11.3 Hz,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3F), -114.11 (dq, </w:t>
      </w:r>
      <w:r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37.3, 9.9 Hz, 2F), -127.8</w:t>
      </w:r>
      <w:r w:rsidR="00AF28B0" w:rsidRPr="00883D77">
        <w:rPr>
          <w:rFonts w:ascii="Times New Roman" w:hAnsi="Times New Roman" w:hint="default"/>
          <w:color w:val="000000" w:themeColor="text1"/>
          <w:sz w:val="21"/>
          <w:szCs w:val="21"/>
        </w:rPr>
        <w:t>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(</w:t>
      </w:r>
      <w:r w:rsidR="00AF28B0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t, </w:t>
      </w:r>
      <w:r w:rsidR="00AF28B0" w:rsidRPr="00883D77">
        <w:rPr>
          <w:rFonts w:ascii="Times New Roman" w:hAnsi="Times New Roman" w:hint="default"/>
          <w:i/>
          <w:iCs/>
          <w:color w:val="000000" w:themeColor="text1"/>
          <w:sz w:val="21"/>
          <w:szCs w:val="21"/>
        </w:rPr>
        <w:t>J</w:t>
      </w:r>
      <w:r w:rsidR="00AF28B0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= 3.8 Hz,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2F), -180.48</w:t>
      </w:r>
      <w:r w:rsidR="00290775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-180.57 (m, 1F). </w:t>
      </w:r>
      <w:r w:rsidRPr="00883D77">
        <w:rPr>
          <w:rFonts w:ascii="Times New Roman" w:hAnsi="Times New Roman" w:hint="default"/>
          <w:b/>
          <w:bCs/>
          <w:color w:val="000000" w:themeColor="text1"/>
          <w:sz w:val="21"/>
          <w:szCs w:val="21"/>
        </w:rPr>
        <w:t>HRMS (ESI)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25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H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26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F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8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N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2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O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SNa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>]: 609.1429, found 609.1439.</w:t>
      </w:r>
    </w:p>
    <w:p w14:paraId="3BB27AFE" w14:textId="54F78FE2" w:rsidR="001C21F7" w:rsidRPr="00883D77" w:rsidRDefault="00171DA2" w:rsidP="00757C89">
      <w:pPr>
        <w:pStyle w:val="ab"/>
        <w:spacing w:before="120" w:beforeAutospacing="0" w:afterAutospacing="0" w:line="240" w:lineRule="atLeast"/>
        <w:ind w:firstLineChars="50" w:firstLine="105"/>
        <w:jc w:val="both"/>
        <w:rPr>
          <w:rFonts w:ascii="Times New Roman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object w:dxaOrig="4891" w:dyaOrig="1591" w14:anchorId="4F8FF8EF">
          <v:shape id="_x0000_i1098" type="#_x0000_t75" style="width:156pt;height:54.5pt" o:ole="">
            <v:imagedata r:id="rId161" o:title=""/>
          </v:shape>
          <o:OLEObject Type="Embed" ProgID="ChemDraw.Document.6.0" ShapeID="_x0000_i1098" DrawAspect="Content" ObjectID="_1756131486" r:id="rId162"/>
        </w:object>
      </w:r>
      <w:r w:rsidR="00E351BA"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</w:t>
      </w:r>
    </w:p>
    <w:p w14:paraId="00DB324B" w14:textId="5A027BD7" w:rsidR="001C21F7" w:rsidRPr="00883D77" w:rsidRDefault="00000000" w:rsidP="004C402F">
      <w:pPr>
        <w:spacing w:before="120" w:line="240" w:lineRule="atLeast"/>
        <w:ind w:firstLineChars="50" w:firstLine="105"/>
        <w:jc w:val="both"/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</w:pP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>7,7,7-Trichloro-5-fluoroheptyl-2-(3-cyano-4-isobutoxyphenyl)-4-methylthiazole-5-carboxylate (</w:t>
      </w:r>
      <w:r w:rsidR="00C52F8A" w:rsidRPr="00883D77">
        <w:rPr>
          <w:rFonts w:ascii="Times New Roman" w:eastAsia="宋体" w:hAnsi="Times New Roman" w:cs="Times New Roman"/>
          <w:b/>
          <w:bCs/>
          <w:color w:val="000000" w:themeColor="text1"/>
          <w:sz w:val="21"/>
          <w:szCs w:val="21"/>
          <w:lang w:val="en-US" w:eastAsia="zh-CN" w:bidi="ar"/>
        </w:rPr>
        <w:t>62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>): 57.7 mg white solid</w:t>
      </w:r>
      <w:r w:rsidRPr="00883D77">
        <w:rPr>
          <w:rFonts w:ascii="Times New Roman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 was isolated, yield: 54%</w:t>
      </w:r>
      <w:r w:rsidR="00B47486" w:rsidRPr="00883D77">
        <w:rPr>
          <w:rFonts w:ascii="Times New Roman" w:hAnsi="Times New Roman" w:cs="Times New Roman"/>
          <w:color w:val="000000" w:themeColor="text1"/>
          <w:sz w:val="21"/>
          <w:szCs w:val="21"/>
          <w:lang w:val="en-US" w:eastAsia="zh-CN" w:bidi="ar"/>
        </w:rPr>
        <w:t>.</w:t>
      </w:r>
      <w:r w:rsidRPr="00883D77">
        <w:rPr>
          <w:rFonts w:ascii="Times New Roman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 </w:t>
      </w:r>
      <w:r w:rsidRPr="00883D77">
        <w:rPr>
          <w:rFonts w:ascii="Times New Roman" w:eastAsia="宋体" w:hAnsi="Times New Roman" w:cs="Times New Roman"/>
          <w:b/>
          <w:bCs/>
          <w:color w:val="000000" w:themeColor="text1"/>
          <w:sz w:val="21"/>
          <w:szCs w:val="21"/>
          <w:vertAlign w:val="superscript"/>
          <w:lang w:val="en-US" w:eastAsia="zh-CN" w:bidi="ar"/>
        </w:rPr>
        <w:t>1</w:t>
      </w:r>
      <w:r w:rsidRPr="00883D77">
        <w:rPr>
          <w:rFonts w:ascii="Times New Roman" w:eastAsia="宋体" w:hAnsi="Times New Roman" w:cs="Times New Roman"/>
          <w:b/>
          <w:bCs/>
          <w:color w:val="000000" w:themeColor="text1"/>
          <w:sz w:val="21"/>
          <w:szCs w:val="21"/>
          <w:lang w:val="en-US" w:eastAsia="zh-CN" w:bidi="ar"/>
        </w:rPr>
        <w:t>H NMR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 (400 MHz, Chloroform-</w:t>
      </w:r>
      <w:r w:rsidRPr="00883D77">
        <w:rPr>
          <w:rFonts w:ascii="Times New Roman" w:eastAsia="宋体" w:hAnsi="Times New Roman" w:cs="Times New Roman"/>
          <w:i/>
          <w:iCs/>
          <w:color w:val="000000" w:themeColor="text1"/>
          <w:sz w:val="21"/>
          <w:szCs w:val="21"/>
          <w:lang w:val="en-US" w:eastAsia="zh-CN" w:bidi="ar"/>
        </w:rPr>
        <w:t>d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>) δ 8.</w:t>
      </w:r>
      <w:r w:rsidR="00B47486"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>14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 (d, </w:t>
      </w:r>
      <w:r w:rsidRPr="00883D77">
        <w:rPr>
          <w:rFonts w:ascii="Times New Roman" w:eastAsia="宋体" w:hAnsi="Times New Roman" w:cs="Times New Roman"/>
          <w:i/>
          <w:iCs/>
          <w:color w:val="000000" w:themeColor="text1"/>
          <w:sz w:val="21"/>
          <w:szCs w:val="21"/>
          <w:lang w:val="en-US" w:eastAsia="zh-CN" w:bidi="ar"/>
        </w:rPr>
        <w:t>J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 = 2.1 Hz, 1H), 8.</w:t>
      </w:r>
      <w:r w:rsidR="00B47486"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06 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(dt, </w:t>
      </w:r>
      <w:r w:rsidRPr="00883D77">
        <w:rPr>
          <w:rFonts w:ascii="Times New Roman" w:eastAsia="宋体" w:hAnsi="Times New Roman" w:cs="Times New Roman"/>
          <w:i/>
          <w:iCs/>
          <w:color w:val="000000" w:themeColor="text1"/>
          <w:sz w:val="21"/>
          <w:szCs w:val="21"/>
          <w:lang w:val="en-US" w:eastAsia="zh-CN" w:bidi="ar"/>
        </w:rPr>
        <w:t>J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 = 8.8, 1.9 Hz, 1H), 6.</w:t>
      </w:r>
      <w:r w:rsidR="00B47486"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99 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(d, </w:t>
      </w:r>
      <w:r w:rsidRPr="00883D77">
        <w:rPr>
          <w:rFonts w:ascii="Times New Roman" w:eastAsia="宋体" w:hAnsi="Times New Roman" w:cs="Times New Roman"/>
          <w:i/>
          <w:iCs/>
          <w:color w:val="000000" w:themeColor="text1"/>
          <w:sz w:val="21"/>
          <w:szCs w:val="21"/>
          <w:lang w:val="en-US" w:eastAsia="zh-CN" w:bidi="ar"/>
        </w:rPr>
        <w:t>J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 = 8.9 Hz, 1H), 4.</w:t>
      </w:r>
      <w:r w:rsidR="00B47486"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>34</w:t>
      </w:r>
      <w:r w:rsidR="00290775"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 – 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>4.</w:t>
      </w:r>
      <w:r w:rsidR="00B47486"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24 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(m, </w:t>
      </w:r>
      <w:r w:rsidR="00B47486"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>3H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>), 3.</w:t>
      </w:r>
      <w:r w:rsidR="00B47486"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88 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(d, </w:t>
      </w:r>
      <w:r w:rsidRPr="00883D77">
        <w:rPr>
          <w:rFonts w:ascii="Times New Roman" w:eastAsia="宋体" w:hAnsi="Times New Roman" w:cs="Times New Roman"/>
          <w:i/>
          <w:iCs/>
          <w:color w:val="000000" w:themeColor="text1"/>
          <w:sz w:val="21"/>
          <w:szCs w:val="21"/>
          <w:lang w:val="en-US" w:eastAsia="zh-CN" w:bidi="ar"/>
        </w:rPr>
        <w:t>J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 = 6.5 Hz, 2H), 3.</w:t>
      </w:r>
      <w:r w:rsidR="00B47486"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>33</w:t>
      </w:r>
      <w:r w:rsidR="00290775"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 – 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>3.</w:t>
      </w:r>
      <w:r w:rsidR="00B47486"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07 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>(m, 2H), 2.</w:t>
      </w:r>
      <w:r w:rsidR="00B47486"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74 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(d, </w:t>
      </w:r>
      <w:r w:rsidRPr="00883D77">
        <w:rPr>
          <w:rFonts w:ascii="Times New Roman" w:eastAsia="宋体" w:hAnsi="Times New Roman" w:cs="Times New Roman"/>
          <w:i/>
          <w:iCs/>
          <w:color w:val="000000" w:themeColor="text1"/>
          <w:sz w:val="21"/>
          <w:szCs w:val="21"/>
          <w:lang w:val="en-US" w:eastAsia="zh-CN" w:bidi="ar"/>
        </w:rPr>
        <w:t>J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 = 1.2 Hz, 3H), 2.</w:t>
      </w:r>
      <w:r w:rsidR="00B47486"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19 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(dp, </w:t>
      </w:r>
      <w:r w:rsidRPr="00883D77">
        <w:rPr>
          <w:rFonts w:ascii="Times New Roman" w:eastAsia="宋体" w:hAnsi="Times New Roman" w:cs="Times New Roman"/>
          <w:i/>
          <w:iCs/>
          <w:color w:val="000000" w:themeColor="text1"/>
          <w:sz w:val="21"/>
          <w:szCs w:val="21"/>
          <w:lang w:val="en-US" w:eastAsia="zh-CN" w:bidi="ar"/>
        </w:rPr>
        <w:t>J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 = 13.2, 6.6 Hz, 1H), 2.</w:t>
      </w:r>
      <w:r w:rsidR="00B47486"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>08</w:t>
      </w:r>
      <w:r w:rsidR="00290775"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 – 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>1.</w:t>
      </w:r>
      <w:r w:rsidR="00B47486"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57 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(m, </w:t>
      </w:r>
      <w:r w:rsidR="00B47486"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>6H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>), 1.0</w:t>
      </w:r>
      <w:r w:rsidR="00B47486"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>7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 (d, </w:t>
      </w:r>
      <w:r w:rsidRPr="00883D77">
        <w:rPr>
          <w:rFonts w:ascii="Times New Roman" w:eastAsia="宋体" w:hAnsi="Times New Roman" w:cs="Times New Roman"/>
          <w:i/>
          <w:iCs/>
          <w:color w:val="000000" w:themeColor="text1"/>
          <w:sz w:val="21"/>
          <w:szCs w:val="21"/>
          <w:lang w:val="en-US" w:eastAsia="zh-CN" w:bidi="ar"/>
        </w:rPr>
        <w:t>J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 = 6.7 Hz, 6H)</w:t>
      </w:r>
      <w:r w:rsidR="00B47486"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>.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 </w:t>
      </w:r>
      <w:r w:rsidRPr="00883D77">
        <w:rPr>
          <w:rFonts w:ascii="Times New Roman" w:eastAsia="宋体" w:hAnsi="Times New Roman" w:cs="Times New Roman"/>
          <w:b/>
          <w:bCs/>
          <w:color w:val="000000" w:themeColor="text1"/>
          <w:sz w:val="21"/>
          <w:szCs w:val="21"/>
          <w:vertAlign w:val="superscript"/>
          <w:lang w:val="en-US" w:eastAsia="zh-CN" w:bidi="ar"/>
        </w:rPr>
        <w:t>13</w:t>
      </w:r>
      <w:r w:rsidRPr="00883D77">
        <w:rPr>
          <w:rFonts w:ascii="Times New Roman" w:eastAsia="宋体" w:hAnsi="Times New Roman" w:cs="Times New Roman"/>
          <w:b/>
          <w:bCs/>
          <w:color w:val="000000" w:themeColor="text1"/>
          <w:sz w:val="21"/>
          <w:szCs w:val="21"/>
          <w:lang w:val="en-US" w:eastAsia="zh-CN" w:bidi="ar"/>
        </w:rPr>
        <w:t>C NMR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 (101 MHz, </w:t>
      </w:r>
      <w:r w:rsidR="00AD45EA" w:rsidRPr="00883D77">
        <w:rPr>
          <w:rFonts w:ascii="Times New Roman" w:hAnsi="Times New Roman" w:cs="Times New Roman"/>
          <w:color w:val="000000" w:themeColor="text1"/>
          <w:sz w:val="21"/>
          <w:szCs w:val="21"/>
        </w:rPr>
        <w:t>Chloroform-</w:t>
      </w:r>
      <w:r w:rsidR="00AD45EA" w:rsidRPr="00883D77"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) δ </w:t>
      </w:r>
      <w:r w:rsidR="00F20701"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/>
        </w:rPr>
        <w:t>167.31, 162.57, 162.05, 161.34, 132.63, 132.12, 126.02, 121.72, 115.45, 112.71, 103.04, 96.89, 75.78, 64.91, 62.28, 57.46, 38.52, 28.24, 28.04, 22.71, 19.15, 17.61</w:t>
      </w:r>
      <w:r w:rsidR="00F20701"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>.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 </w:t>
      </w:r>
      <w:r w:rsidRPr="00883D77">
        <w:rPr>
          <w:rFonts w:ascii="Times New Roman" w:eastAsia="宋体" w:hAnsi="Times New Roman" w:cs="Times New Roman"/>
          <w:b/>
          <w:bCs/>
          <w:color w:val="000000" w:themeColor="text1"/>
          <w:sz w:val="21"/>
          <w:szCs w:val="21"/>
          <w:vertAlign w:val="superscript"/>
          <w:lang w:val="en-US" w:eastAsia="zh-CN" w:bidi="ar"/>
        </w:rPr>
        <w:t>19</w:t>
      </w:r>
      <w:r w:rsidRPr="00883D77">
        <w:rPr>
          <w:rFonts w:ascii="Times New Roman" w:eastAsia="宋体" w:hAnsi="Times New Roman" w:cs="Times New Roman"/>
          <w:b/>
          <w:bCs/>
          <w:color w:val="000000" w:themeColor="text1"/>
          <w:sz w:val="21"/>
          <w:szCs w:val="21"/>
          <w:lang w:val="en-US" w:eastAsia="zh-CN" w:bidi="ar"/>
        </w:rPr>
        <w:t>F NMR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 (376 MHz, Chloroform-</w:t>
      </w:r>
      <w:r w:rsidRPr="00883D77">
        <w:rPr>
          <w:rFonts w:ascii="Times New Roman" w:eastAsia="宋体" w:hAnsi="Times New Roman" w:cs="Times New Roman"/>
          <w:i/>
          <w:iCs/>
          <w:color w:val="000000" w:themeColor="text1"/>
          <w:sz w:val="21"/>
          <w:szCs w:val="21"/>
          <w:lang w:val="en-US" w:eastAsia="zh-CN" w:bidi="ar"/>
        </w:rPr>
        <w:t>d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) δ -178.46 (s, 1F). </w:t>
      </w:r>
      <w:r w:rsidRPr="00883D77">
        <w:rPr>
          <w:rFonts w:ascii="Times New Roman" w:eastAsia="宋体" w:hAnsi="Times New Roman" w:cs="Times New Roman"/>
          <w:b/>
          <w:bCs/>
          <w:color w:val="000000" w:themeColor="text1"/>
          <w:sz w:val="21"/>
          <w:szCs w:val="21"/>
          <w:lang w:val="en-US" w:eastAsia="zh-CN" w:bidi="ar"/>
        </w:rPr>
        <w:t>HRMS (ESI)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 xml:space="preserve"> exact mass calculated for [C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vertAlign w:val="subscript"/>
          <w:lang w:val="en-US" w:eastAsia="zh-CN" w:bidi="ar"/>
        </w:rPr>
        <w:t>23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>H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vertAlign w:val="subscript"/>
          <w:lang w:val="en-US" w:eastAsia="zh-CN" w:bidi="ar"/>
        </w:rPr>
        <w:t>26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>Cl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vertAlign w:val="subscript"/>
          <w:lang w:val="en-US" w:eastAsia="zh-CN" w:bidi="ar"/>
        </w:rPr>
        <w:t>3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>FN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vertAlign w:val="subscript"/>
          <w:lang w:val="en-US" w:eastAsia="zh-CN" w:bidi="ar"/>
        </w:rPr>
        <w:t>2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>O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vertAlign w:val="subscript"/>
          <w:lang w:val="en-US" w:eastAsia="zh-CN" w:bidi="ar"/>
        </w:rPr>
        <w:t>3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>SH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vertAlign w:val="superscript"/>
          <w:lang w:val="en-US" w:eastAsia="zh-CN" w:bidi="ar"/>
        </w:rPr>
        <w:t>+</w:t>
      </w:r>
      <w:r w:rsidRPr="00883D77">
        <w:rPr>
          <w:rFonts w:ascii="Times New Roman" w:eastAsia="宋体" w:hAnsi="Times New Roman" w:cs="Times New Roman"/>
          <w:color w:val="000000" w:themeColor="text1"/>
          <w:sz w:val="21"/>
          <w:szCs w:val="21"/>
          <w:lang w:val="en-US" w:eastAsia="zh-CN" w:bidi="ar"/>
        </w:rPr>
        <w:t>]: 535.0787, found 535.0788.</w:t>
      </w:r>
      <w:bookmarkStart w:id="28" w:name="_Toc140006522"/>
    </w:p>
    <w:p w14:paraId="271B2E39" w14:textId="1ED98C49" w:rsidR="003E7A47" w:rsidRPr="00883D77" w:rsidRDefault="00171DA2" w:rsidP="004C402F">
      <w:pPr>
        <w:pStyle w:val="ab"/>
        <w:spacing w:before="120" w:beforeAutospacing="0" w:afterAutospacing="0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object w:dxaOrig="4075" w:dyaOrig="1668" w14:anchorId="60E4BCA2">
          <v:shape id="_x0000_i1099" type="#_x0000_t75" style="width:138pt;height:54pt" o:ole="">
            <v:imagedata r:id="rId163" o:title=""/>
          </v:shape>
          <o:OLEObject Type="Embed" ProgID="ChemDraw.Document.6.0" ShapeID="_x0000_i1099" DrawAspect="Content" ObjectID="_1756131487" r:id="rId164"/>
        </w:object>
      </w:r>
      <w:r w:rsidR="003E7A47" w:rsidRPr="00883D77">
        <w:rPr>
          <w:rFonts w:ascii="Times New Roman" w:hAnsi="Times New Roman" w:hint="default"/>
          <w:sz w:val="21"/>
          <w:szCs w:val="21"/>
        </w:rPr>
        <w:t xml:space="preserve"> </w:t>
      </w:r>
    </w:p>
    <w:p w14:paraId="58C91659" w14:textId="4FD1D50F" w:rsidR="003E7A47" w:rsidRPr="00883D77" w:rsidRDefault="003E7A47" w:rsidP="004C402F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hAnsi="Times New Roman" w:hint="default"/>
          <w:color w:val="FF0000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t>2-(4-(8,10,10-Trifluoro-3-oxodecan-2-yl)benzyl)cyclopentan-1-one (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63</w:t>
      </w:r>
      <w:r w:rsidRPr="00883D77">
        <w:rPr>
          <w:rFonts w:ascii="Times New Roman" w:hAnsi="Times New Roman" w:hint="default"/>
          <w:sz w:val="21"/>
          <w:szCs w:val="21"/>
        </w:rPr>
        <w:t>):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34.1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colorless liquid was isolated, yield: 45%.</w:t>
      </w:r>
      <w:r w:rsidRPr="00883D77">
        <w:rPr>
          <w:rFonts w:ascii="Times New Roman" w:hAnsi="Times New Roman" w:hint="default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H NMR</w:t>
      </w:r>
      <w:r w:rsidRPr="00883D77">
        <w:rPr>
          <w:rFonts w:ascii="Times New Roman" w:hAnsi="Times New Roman" w:hint="default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</w:rPr>
        <w:t xml:space="preserve">) δ 7.20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8.1 Hz, 2H), 7.11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8.0 Hz, 2H), 5.96 (tdd,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56.5, 6.8, 2.8 Hz, 1H), 4.64 (dt,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49.4, 8.7 Hz, 1H), 4.07 (t,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6.3 Hz, 2H), 3.68 (q,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7.1 Hz, 1H), 3.12 (dd,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13.9, 4.1 Hz, 1H), 2.50 (dd,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13.9, 9.5 Hz, 1H), 2.38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2.27 (m, 2H), 2.16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2.04 (m, 3H), 2.03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1.87 (m, 2H), 1.77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 xml:space="preserve">1.51 (m, 6H), 1.48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7.2 Hz, 3H), 1.44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 xml:space="preserve">1.28 (m, 2H).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C NMR</w:t>
      </w:r>
      <w:r w:rsidRPr="00883D77">
        <w:rPr>
          <w:rFonts w:ascii="Times New Roman" w:hAnsi="Times New Roman" w:hint="default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</w:rPr>
        <w:t xml:space="preserve">) δ 220.30, 174.74, 139.00, 138.50, 129.21, 127.61, 115.13 (dt,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4.9, 238.6 Hz), 89.00 (ddd,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168.6, 8.9, 4.1 Hz), 64.29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2.0 Hz), 51.07, 45.27, 40.02 (q,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21.3 Hz), 38.29, 35.29, 34.69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20.5 Hz), 29.35, 28.26, 21.29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4.5 Hz), 20.65, 18.53.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 xml:space="preserve">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F NMR</w:t>
      </w:r>
      <w:r w:rsidRPr="00883D77">
        <w:rPr>
          <w:rFonts w:ascii="Times New Roman" w:hAnsi="Times New Roman" w:hint="default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</w:rPr>
        <w:t>) δ -116.00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-118.41 (m, 2F), -183.54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 xml:space="preserve">-183.61 (m, 1F). 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HRMS (ESI)</w:t>
      </w:r>
      <w:r w:rsidRPr="00883D77">
        <w:rPr>
          <w:rFonts w:ascii="Times New Roman" w:hAnsi="Times New Roman" w:hint="default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22</w:t>
      </w:r>
      <w:r w:rsidRPr="00883D77">
        <w:rPr>
          <w:rFonts w:ascii="Times New Roman" w:hAnsi="Times New Roman" w:hint="default"/>
          <w:sz w:val="21"/>
          <w:szCs w:val="21"/>
        </w:rPr>
        <w:t>H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29</w:t>
      </w:r>
      <w:r w:rsidRPr="00883D77">
        <w:rPr>
          <w:rFonts w:ascii="Times New Roman" w:hAnsi="Times New Roman" w:hint="default"/>
          <w:sz w:val="21"/>
          <w:szCs w:val="21"/>
        </w:rPr>
        <w:t>F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sz w:val="21"/>
          <w:szCs w:val="21"/>
        </w:rPr>
        <w:t>O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2</w:t>
      </w:r>
      <w:r w:rsidRPr="00883D77">
        <w:rPr>
          <w:rFonts w:ascii="Times New Roman" w:hAnsi="Times New Roman" w:hint="default"/>
          <w:sz w:val="21"/>
          <w:szCs w:val="21"/>
        </w:rPr>
        <w:t>H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sz w:val="21"/>
          <w:szCs w:val="21"/>
        </w:rPr>
        <w:t>]: 383.2192, found 383.2210.</w:t>
      </w:r>
    </w:p>
    <w:p w14:paraId="356B45C6" w14:textId="1927FE57" w:rsidR="003E7A47" w:rsidRPr="00883D77" w:rsidRDefault="00171DA2" w:rsidP="004C402F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hAnsi="Times New Roman" w:hint="default"/>
          <w:color w:val="FF0000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object w:dxaOrig="4118" w:dyaOrig="1668" w14:anchorId="42256D84">
          <v:shape id="_x0000_i1100" type="#_x0000_t75" style="width:138pt;height:54pt" o:ole="">
            <v:imagedata r:id="rId165" o:title=""/>
          </v:shape>
          <o:OLEObject Type="Embed" ProgID="ChemDraw.Document.6.0" ShapeID="_x0000_i1100" DrawAspect="Content" ObjectID="_1756131488" r:id="rId166"/>
        </w:object>
      </w:r>
    </w:p>
    <w:p w14:paraId="6F6096EA" w14:textId="2693A7E9" w:rsidR="003E7A47" w:rsidRPr="00883D77" w:rsidRDefault="003E7A47" w:rsidP="004C402F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t>2-(4-(10-Chloro-8,10,10-trifluoro-3-oxodecan-2-yl)benzyl)cyclopentan-1-one (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64</w:t>
      </w:r>
      <w:r w:rsidRPr="00883D77">
        <w:rPr>
          <w:rFonts w:ascii="Times New Roman" w:hAnsi="Times New Roman" w:hint="default"/>
          <w:sz w:val="21"/>
          <w:szCs w:val="21"/>
        </w:rPr>
        <w:t xml:space="preserve">):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47.1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colorless liquid was isolated, yield: 57%.</w:t>
      </w:r>
      <w:r w:rsidRPr="00883D77">
        <w:rPr>
          <w:rFonts w:ascii="Times New Roman" w:hAnsi="Times New Roman" w:hint="default"/>
          <w:color w:val="FF0000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H NMR</w:t>
      </w:r>
      <w:r w:rsidRPr="00883D77">
        <w:rPr>
          <w:rFonts w:ascii="Times New Roman" w:hAnsi="Times New Roman" w:hint="default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</w:rPr>
        <w:t xml:space="preserve">) δ 7.20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8.0 Hz, 2H), 7.11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8.1 Hz, 2H), 4.78 (dtt,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49.2, 7.3, 3.1 Hz, 1H), 4.07 (t,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6.3 Hz, 2H), 3.68 (q,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7.1 Hz, 1H), 3.11 (dd,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13.9, 4.1 Hz, 1H), 2.68 (dddt,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18.3, 10.6, 5.4, 2.4 Hz, 1H), 2.54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2.27 (m, 4H), 2.16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 xml:space="preserve">2.01 (m, 2H), 1.96 (dtt,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12.6, 6.5, 2.7 Hz, 1H), 1.79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 xml:space="preserve">1.31 (m, 11H).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C NMR</w:t>
      </w:r>
      <w:r w:rsidRPr="00883D77">
        <w:rPr>
          <w:rFonts w:ascii="Times New Roman" w:hAnsi="Times New Roman" w:hint="default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</w:rPr>
        <w:t xml:space="preserve">) δ 220.27, 174.73, 139.01, 138.48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1.2 Hz), 129.21, 127.80 (dt,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2.8, 292.4 Hz), 127.60, 88.23 (dt,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173.3, 3.0 Hz), 64.27, 51.06, 47.01 (q,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23.9 Hz), 45.26, 38.28, 35.30, 34.59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21.0 Hz), 29.35, 28.20, 21.16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4.3 Hz), 20.64, 18.53.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 xml:space="preserve">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F NMR</w:t>
      </w:r>
      <w:r w:rsidRPr="00883D77">
        <w:rPr>
          <w:rFonts w:ascii="Times New Roman" w:hAnsi="Times New Roman" w:hint="default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</w:rPr>
        <w:t>) δ -48.50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-50.44 (m, 2F), -181.68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 xml:space="preserve">-181.76 (m, 1F). 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HRMS (ESI)</w:t>
      </w:r>
      <w:r w:rsidRPr="00883D77">
        <w:rPr>
          <w:rFonts w:ascii="Times New Roman" w:hAnsi="Times New Roman" w:hint="default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22</w:t>
      </w:r>
      <w:r w:rsidRPr="00883D77">
        <w:rPr>
          <w:rFonts w:ascii="Times New Roman" w:hAnsi="Times New Roman" w:hint="default"/>
          <w:sz w:val="21"/>
          <w:szCs w:val="21"/>
        </w:rPr>
        <w:t>H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28</w:t>
      </w:r>
      <w:r w:rsidRPr="00883D77">
        <w:rPr>
          <w:rFonts w:ascii="Times New Roman" w:hAnsi="Times New Roman" w:hint="default"/>
          <w:sz w:val="21"/>
          <w:szCs w:val="21"/>
        </w:rPr>
        <w:t>ClF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sz w:val="21"/>
          <w:szCs w:val="21"/>
        </w:rPr>
        <w:t>O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2</w:t>
      </w:r>
      <w:r w:rsidRPr="00883D77">
        <w:rPr>
          <w:rFonts w:ascii="Times New Roman" w:hAnsi="Times New Roman" w:hint="default"/>
          <w:sz w:val="21"/>
          <w:szCs w:val="21"/>
        </w:rPr>
        <w:t>Na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sz w:val="21"/>
          <w:szCs w:val="21"/>
        </w:rPr>
        <w:t>]: 439.1622, found 439.1631.</w:t>
      </w:r>
    </w:p>
    <w:p w14:paraId="678A94FA" w14:textId="7B004A3B" w:rsidR="003E7A47" w:rsidRPr="00883D77" w:rsidRDefault="00171DA2" w:rsidP="004C402F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object w:dxaOrig="4143" w:dyaOrig="1668" w14:anchorId="30E7328D">
          <v:shape id="_x0000_i1101" type="#_x0000_t75" style="width:138pt;height:54pt" o:ole="">
            <v:imagedata r:id="rId167" o:title=""/>
          </v:shape>
          <o:OLEObject Type="Embed" ProgID="ChemDraw.Document.6.0" ShapeID="_x0000_i1101" DrawAspect="Content" ObjectID="_1756131489" r:id="rId168"/>
        </w:object>
      </w:r>
    </w:p>
    <w:p w14:paraId="4A823255" w14:textId="654F188D" w:rsidR="003E7A47" w:rsidRPr="00883D77" w:rsidRDefault="003E7A47" w:rsidP="004C402F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lastRenderedPageBreak/>
        <w:t>2-(4-(10,10-Dichloro-8-fluoro-3-oxodecan-2-yl)benzyl)cyclopentan-1-one (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65</w:t>
      </w:r>
      <w:r w:rsidRPr="00883D77">
        <w:rPr>
          <w:rFonts w:ascii="Times New Roman" w:hAnsi="Times New Roman" w:hint="default"/>
          <w:sz w:val="21"/>
          <w:szCs w:val="21"/>
        </w:rPr>
        <w:t xml:space="preserve">):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44.6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colorless liquid was isolated, yield: 54%.</w:t>
      </w:r>
      <w:r w:rsidRPr="00883D77">
        <w:rPr>
          <w:rFonts w:ascii="Times New Roman" w:hAnsi="Times New Roman" w:hint="default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H NMR</w:t>
      </w:r>
      <w:r w:rsidRPr="00883D77">
        <w:rPr>
          <w:rFonts w:ascii="Times New Roman" w:hAnsi="Times New Roman" w:hint="default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</w:rPr>
        <w:t xml:space="preserve">) δ 7.20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8.1 Hz, 2H), 7.12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8.1 Hz, 2H), 5.87 (dd,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10.1, 3.0 Hz, 1H), 4.76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 xml:space="preserve">4.56 (m, 1H), 4.07 (t,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6.4 Hz, 2H), 3.68 (q,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7.1 Hz, 1H), 3.12 (dd,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13.9, 4.1 Hz, 1H), 2.54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2.45 (m, 2H), 2.37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2.20 (m, 3H), 2.15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2.04 (m, 2H), 2.00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1.90 (m, 1H), 1.80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 xml:space="preserve">1.51 (m, 6H), 1.48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7.2 Hz, 3H), 1.45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1.27 (m, 2H).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 xml:space="preserve">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C NMR</w:t>
      </w:r>
      <w:r w:rsidRPr="00883D77">
        <w:rPr>
          <w:rFonts w:ascii="Times New Roman" w:hAnsi="Times New Roman" w:hint="default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</w:rPr>
        <w:t xml:space="preserve">) δ 220.25, 174.73, 138.99, 138.49, 129.22, 127.60, 90.54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169.7 Hz), 69.69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4.5 Hz), 64.33, 51.07, 49.27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20.8 Hz), 45.26, 38.29, 35.32, 34.25 (dd,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20.3, 1.7 Hz), 29.36, 28.29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1.4 Hz), 21.35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4.5 Hz), 20.66, 18.54.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 xml:space="preserve">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 xml:space="preserve">F NMR </w:t>
      </w:r>
      <w:r w:rsidRPr="00883D77">
        <w:rPr>
          <w:rFonts w:ascii="Times New Roman" w:hAnsi="Times New Roman" w:hint="default"/>
          <w:sz w:val="21"/>
          <w:szCs w:val="21"/>
        </w:rPr>
        <w:t>(376 MHz, Chloroform-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</w:rPr>
        <w:t xml:space="preserve">) δ -185.21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13.4 Hz,</w:t>
      </w:r>
      <w:r w:rsidR="006A3B12" w:rsidRPr="00883D77">
        <w:rPr>
          <w:rFonts w:ascii="Times New Roman" w:hAnsi="Times New Roman" w:hint="default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sz w:val="21"/>
          <w:szCs w:val="21"/>
        </w:rPr>
        <w:t xml:space="preserve">1F). 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HRMS (ESI)</w:t>
      </w:r>
      <w:r w:rsidRPr="00883D77">
        <w:rPr>
          <w:rFonts w:ascii="Times New Roman" w:hAnsi="Times New Roman" w:hint="default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22</w:t>
      </w:r>
      <w:r w:rsidRPr="00883D77">
        <w:rPr>
          <w:rFonts w:ascii="Times New Roman" w:hAnsi="Times New Roman" w:hint="default"/>
          <w:sz w:val="21"/>
          <w:szCs w:val="21"/>
        </w:rPr>
        <w:t>H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29</w:t>
      </w:r>
      <w:r w:rsidRPr="00883D77">
        <w:rPr>
          <w:rFonts w:ascii="Times New Roman" w:hAnsi="Times New Roman" w:hint="default"/>
          <w:sz w:val="21"/>
          <w:szCs w:val="21"/>
        </w:rPr>
        <w:t>Cl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2</w:t>
      </w:r>
      <w:r w:rsidRPr="00883D77">
        <w:rPr>
          <w:rFonts w:ascii="Times New Roman" w:hAnsi="Times New Roman" w:hint="default"/>
          <w:sz w:val="21"/>
          <w:szCs w:val="21"/>
        </w:rPr>
        <w:t>FO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2</w:t>
      </w:r>
      <w:r w:rsidRPr="00883D77">
        <w:rPr>
          <w:rFonts w:ascii="Times New Roman" w:hAnsi="Times New Roman" w:hint="default"/>
          <w:sz w:val="21"/>
          <w:szCs w:val="21"/>
        </w:rPr>
        <w:t>Na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sz w:val="21"/>
          <w:szCs w:val="21"/>
        </w:rPr>
        <w:t>]: 437.1421, found 437.1440.</w:t>
      </w:r>
    </w:p>
    <w:p w14:paraId="7FD1B5DA" w14:textId="1E2A38B5" w:rsidR="003E7A47" w:rsidRPr="00883D77" w:rsidRDefault="00171DA2" w:rsidP="004C402F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object w:dxaOrig="3996" w:dyaOrig="1668" w14:anchorId="308B1DA5">
          <v:shape id="_x0000_i1102" type="#_x0000_t75" style="width:132pt;height:54pt" o:ole="">
            <v:imagedata r:id="rId169" o:title=""/>
          </v:shape>
          <o:OLEObject Type="Embed" ProgID="ChemDraw.Document.6.0" ShapeID="_x0000_i1102" DrawAspect="Content" ObjectID="_1756131490" r:id="rId170"/>
        </w:object>
      </w:r>
    </w:p>
    <w:p w14:paraId="2B3A5745" w14:textId="609AAE6A" w:rsidR="003E7A47" w:rsidRPr="00883D77" w:rsidRDefault="003E7A47" w:rsidP="004C402F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t>2-(4-(10,10,10-Trichloro-8-fluoro-3-oxodecan-2-yl)benzyl)cyclopentan-1-one (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66</w:t>
      </w:r>
      <w:r w:rsidRPr="00883D77">
        <w:rPr>
          <w:rFonts w:ascii="Times New Roman" w:hAnsi="Times New Roman" w:hint="default"/>
          <w:sz w:val="21"/>
          <w:szCs w:val="21"/>
        </w:rPr>
        <w:t xml:space="preserve">):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41.6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colorless liquid was isolated, yield: 46%. </w:t>
      </w:r>
      <w:r w:rsidRPr="00883D77">
        <w:rPr>
          <w:rFonts w:ascii="Times New Roman" w:eastAsia="等线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eastAsia="等线" w:hAnsi="Times New Roman" w:hint="default"/>
          <w:b/>
          <w:bCs/>
          <w:color w:val="000000" w:themeColor="text1"/>
          <w:sz w:val="21"/>
          <w:szCs w:val="21"/>
        </w:rPr>
        <w:t xml:space="preserve">H NMR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(400 MHz, Chloroform-</w:t>
      </w:r>
      <w:r w:rsidRPr="00883D77">
        <w:rPr>
          <w:rFonts w:ascii="Times New Roman" w:eastAsia="等线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) δ 7.21 (d, </w:t>
      </w:r>
      <w:r w:rsidRPr="00883D77">
        <w:rPr>
          <w:rFonts w:ascii="Times New Roman" w:eastAsia="等线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= 8.0 Hz, 2H), 7.12 (d, </w:t>
      </w:r>
      <w:r w:rsidRPr="00883D77">
        <w:rPr>
          <w:rFonts w:ascii="Times New Roman" w:eastAsia="等线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= 8.0 Hz, 2H), 4.98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4.78 (m, 1H), 4.08 (t, </w:t>
      </w:r>
      <w:r w:rsidRPr="00883D77">
        <w:rPr>
          <w:rFonts w:ascii="Times New Roman" w:eastAsia="等线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= 6.4 Hz, 2H), 3.69 (q, </w:t>
      </w:r>
      <w:r w:rsidRPr="00883D77">
        <w:rPr>
          <w:rFonts w:ascii="Times New Roman" w:eastAsia="等线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= 7.1 Hz, 1H), 3.17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3.04 (m, 2H), 2.83 (ddd, </w:t>
      </w:r>
      <w:r w:rsidRPr="00883D77">
        <w:rPr>
          <w:rFonts w:ascii="Times New Roman" w:eastAsia="等线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= 26.3, 15.6, 1.7 Hz, 1H), 2.50 (dd, </w:t>
      </w:r>
      <w:r w:rsidRPr="00883D77">
        <w:rPr>
          <w:rFonts w:ascii="Times New Roman" w:eastAsia="等线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= 13.9, 9.5 Hz, 1H), 2.38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2.28 (m, 2H), 2.16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2.02 (m, 2H), 2.01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1.90 (m, 1H), 1.79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1.68 (m, 2H), 1.65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1.50 (m, 4H), 1.48 (d, </w:t>
      </w:r>
      <w:r w:rsidRPr="00883D77">
        <w:rPr>
          <w:rFonts w:ascii="Times New Roman" w:eastAsia="等线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= 7.2 Hz, 3H), 1.46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1.30 (m, 2H).</w:t>
      </w:r>
      <w:r w:rsidRPr="00883D77">
        <w:rPr>
          <w:rFonts w:ascii="Times New Roman" w:eastAsia="等线" w:hAnsi="Times New Roman" w:hint="default"/>
          <w:b/>
          <w:bCs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C NMR</w:t>
      </w:r>
      <w:r w:rsidRPr="00883D77">
        <w:rPr>
          <w:rFonts w:ascii="Times New Roman" w:hAnsi="Times New Roman" w:hint="default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</w:rPr>
        <w:t xml:space="preserve">) δ 220.26, 174.73, 139.00, 138.49, 129.22, 127.61, 96.63, 90.29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174.4 Hz), 64.32, 59.56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22.5 Hz), 51.08, 45.27, 38.29, 35.32, 35.03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21.3 Hz), 29.36, 28.24, 21.21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4.5 Hz), 20.66, 18.56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1.8 Hz).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 xml:space="preserve"> 19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F NMR</w:t>
      </w:r>
      <w:r w:rsidRPr="00883D77">
        <w:rPr>
          <w:rFonts w:ascii="Times New Roman" w:hAnsi="Times New Roman" w:hint="default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</w:rPr>
        <w:t>) δ -178.32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 xml:space="preserve">-178.36 (m, 1F). 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HRMS (ESI)</w:t>
      </w:r>
      <w:r w:rsidRPr="00883D77">
        <w:rPr>
          <w:rFonts w:ascii="Times New Roman" w:hAnsi="Times New Roman" w:hint="default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22</w:t>
      </w:r>
      <w:r w:rsidRPr="00883D77">
        <w:rPr>
          <w:rFonts w:ascii="Times New Roman" w:hAnsi="Times New Roman" w:hint="default"/>
          <w:sz w:val="21"/>
          <w:szCs w:val="21"/>
        </w:rPr>
        <w:t>H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28</w:t>
      </w:r>
      <w:r w:rsidRPr="00883D77">
        <w:rPr>
          <w:rFonts w:ascii="Times New Roman" w:hAnsi="Times New Roman" w:hint="default"/>
          <w:sz w:val="21"/>
          <w:szCs w:val="21"/>
        </w:rPr>
        <w:t>Cl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sz w:val="21"/>
          <w:szCs w:val="21"/>
        </w:rPr>
        <w:t>FO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2</w:t>
      </w:r>
      <w:r w:rsidRPr="00883D77">
        <w:rPr>
          <w:rFonts w:ascii="Times New Roman" w:hAnsi="Times New Roman" w:hint="default"/>
          <w:sz w:val="21"/>
          <w:szCs w:val="21"/>
        </w:rPr>
        <w:t>Na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sz w:val="21"/>
          <w:szCs w:val="21"/>
        </w:rPr>
        <w:t>]: 471.1031, found 471.1035.</w:t>
      </w:r>
    </w:p>
    <w:p w14:paraId="7832BB45" w14:textId="77157AA3" w:rsidR="003E7A47" w:rsidRPr="00883D77" w:rsidRDefault="00171DA2" w:rsidP="004C402F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object w:dxaOrig="5151" w:dyaOrig="1761" w14:anchorId="63FD1549">
          <v:shape id="_x0000_i1103" type="#_x0000_t75" style="width:168pt;height:60.5pt" o:ole="">
            <v:imagedata r:id="rId171" o:title=""/>
          </v:shape>
          <o:OLEObject Type="Embed" ProgID="ChemDraw.Document.6.0" ShapeID="_x0000_i1103" DrawAspect="Content" ObjectID="_1756131491" r:id="rId172"/>
        </w:object>
      </w:r>
    </w:p>
    <w:p w14:paraId="4D4731AA" w14:textId="3AEEF953" w:rsidR="003E7A47" w:rsidRPr="00883D77" w:rsidRDefault="003E7A47" w:rsidP="004C402F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5,7,7-Trifluoroheptyl 2-(4-(4-chlorobenzoyl)phenoxy)-2-methylpropanoate (</w:t>
      </w:r>
      <w:r w:rsidRPr="00883D77">
        <w:rPr>
          <w:rFonts w:ascii="Times New Roman" w:eastAsia="等线" w:hAnsi="Times New Roman" w:hint="default"/>
          <w:b/>
          <w:bCs/>
          <w:color w:val="000000" w:themeColor="text1"/>
          <w:sz w:val="21"/>
          <w:szCs w:val="21"/>
        </w:rPr>
        <w:t>67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)</w:t>
      </w:r>
      <w:r w:rsidRPr="00883D77">
        <w:rPr>
          <w:rFonts w:ascii="Times New Roman" w:hAnsi="Times New Roman" w:hint="default"/>
          <w:sz w:val="21"/>
          <w:szCs w:val="21"/>
        </w:rPr>
        <w:t xml:space="preserve">: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28.1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colorless liquid was isolated, yield: 30%.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H NMR</w:t>
      </w:r>
      <w:r w:rsidRPr="00883D77">
        <w:rPr>
          <w:rFonts w:ascii="Times New Roman" w:hAnsi="Times New Roman" w:hint="default"/>
          <w:sz w:val="21"/>
          <w:szCs w:val="21"/>
        </w:rPr>
        <w:t xml:space="preserve"> (400 MHz, DMSO-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sz w:val="21"/>
          <w:szCs w:val="21"/>
        </w:rPr>
        <w:t xml:space="preserve">) δ 7.71 (dd,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8.3, 6.2 Hz, 4H), 7.61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8.4 Hz, 2H), 6.90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8.7 Hz, 2H), 6.12 (tt,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56.1, 4.6 Hz, 1H), 4.61 (dtt,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49.7, 8.0, 4.3 Hz, 1H), 4.13 (t,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6.3 Hz, 2H), 2.21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1.98 (m, 2H), 1.65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1.44 (m, 10H), 1.37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1.17 (m, 2H).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 xml:space="preserve">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C NMR</w:t>
      </w:r>
      <w:r w:rsidRPr="00883D77">
        <w:rPr>
          <w:rFonts w:ascii="Times New Roman" w:hAnsi="Times New Roman" w:hint="default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</w:rPr>
        <w:t xml:space="preserve">) δ 194.29, 173.87, 159.78, 138.53, 136.46, 132.16, 131.28, 130.49, 128.67, 117.21, 115.08 (dt,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4.9, 238.7 Hz), 88.92 (ddd,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168.7, 8.7, 4.1 Hz), 79.52, 65.44, 39.99 (q,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21.4 Hz), 34.68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20.4 Hz), 28.18, 25.56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4.3 Hz), 21.36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4.3 Hz).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 xml:space="preserve">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F NMR</w:t>
      </w:r>
      <w:r w:rsidRPr="00883D77">
        <w:rPr>
          <w:rFonts w:ascii="Times New Roman" w:hAnsi="Times New Roman" w:hint="default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</w:rPr>
        <w:t>) δ -115.96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 xml:space="preserve">-118.38 (m, 2F), -183.71 (s, 1F). 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HRMS (ESI)</w:t>
      </w:r>
      <w:r w:rsidRPr="00883D77">
        <w:rPr>
          <w:rFonts w:ascii="Times New Roman" w:hAnsi="Times New Roman" w:hint="default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24</w:t>
      </w:r>
      <w:r w:rsidRPr="00883D77">
        <w:rPr>
          <w:rFonts w:ascii="Times New Roman" w:hAnsi="Times New Roman" w:hint="default"/>
          <w:sz w:val="21"/>
          <w:szCs w:val="21"/>
        </w:rPr>
        <w:t>H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26</w:t>
      </w:r>
      <w:r w:rsidRPr="00883D77">
        <w:rPr>
          <w:rFonts w:ascii="Times New Roman" w:hAnsi="Times New Roman" w:hint="default"/>
          <w:sz w:val="21"/>
          <w:szCs w:val="21"/>
        </w:rPr>
        <w:t>ClF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sz w:val="21"/>
          <w:szCs w:val="21"/>
        </w:rPr>
        <w:t>O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sz w:val="21"/>
          <w:szCs w:val="21"/>
        </w:rPr>
        <w:t>H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sz w:val="21"/>
          <w:szCs w:val="21"/>
        </w:rPr>
        <w:t>]: 471.1544, found 471.1542.</w:t>
      </w:r>
    </w:p>
    <w:p w14:paraId="3F491A4E" w14:textId="1D16EAE6" w:rsidR="003E7A47" w:rsidRPr="00883D77" w:rsidRDefault="00171DA2" w:rsidP="004C402F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object w:dxaOrig="5193" w:dyaOrig="1761" w14:anchorId="7F268342">
          <v:shape id="_x0000_i1104" type="#_x0000_t75" style="width:174pt;height:60.5pt" o:ole="">
            <v:imagedata r:id="rId173" o:title=""/>
          </v:shape>
          <o:OLEObject Type="Embed" ProgID="ChemDraw.Document.6.0" ShapeID="_x0000_i1104" DrawAspect="Content" ObjectID="_1756131492" r:id="rId174"/>
        </w:object>
      </w:r>
    </w:p>
    <w:p w14:paraId="7282EA1D" w14:textId="25E0F156" w:rsidR="003E7A47" w:rsidRPr="00883D77" w:rsidRDefault="003E7A47" w:rsidP="004C402F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t>7-Chloro-5,7,7-trifluoroheptyl 2-(4-(4-chlorobenzoyl)phenoxy)-2-methylpropanoate (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68</w:t>
      </w:r>
      <w:r w:rsidRPr="00883D77">
        <w:rPr>
          <w:rFonts w:ascii="Times New Roman" w:hAnsi="Times New Roman" w:hint="default"/>
          <w:sz w:val="21"/>
          <w:szCs w:val="21"/>
        </w:rPr>
        <w:t xml:space="preserve">):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41.0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colorless liquid was isolated, yield: 41%.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 xml:space="preserve">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H NMR</w:t>
      </w:r>
      <w:r w:rsidRPr="00883D77">
        <w:rPr>
          <w:rFonts w:ascii="Times New Roman" w:hAnsi="Times New Roman" w:hint="default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</w:rPr>
        <w:t>) δ 7.77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7.65 (m, 4H), 7.47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7.40 (m, 2H), 6.89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 xml:space="preserve">6.81 (m, 2H), 4.74 (dtt,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49.1, 8.1, 3.4 Hz, 1H), 4.17 (t,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6.4 Hz, 2H), 2.66 (tddd,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15.7, 13.7, 10.6, 8.1 Hz, 1H), 2.53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2.30 (m, 1H), 1.67 (s, 6H), 1.68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1.26 (m, 6H).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 xml:space="preserve">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C NMR</w:t>
      </w:r>
      <w:r w:rsidRPr="00883D77">
        <w:rPr>
          <w:rFonts w:ascii="Times New Roman" w:hAnsi="Times New Roman" w:hint="default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</w:rPr>
        <w:t xml:space="preserve">) δ 194.26, 173.84, 159.76, 138.51, 136.42, 132.13, 131.26, 130.48, 128.65, 127.72 (dt,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3.0, 292.5 Hz), 117.19, 88.17 (dt,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173.3, 3.0 Hz), 79.50, 65.35, 46.96 (q,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23.6 Hz), 34.56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20.9 Hz), 28.12, 25.54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4.8 Hz), 21.22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4.1 Hz).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 xml:space="preserve">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F NMR</w:t>
      </w:r>
      <w:r w:rsidRPr="00883D77">
        <w:rPr>
          <w:rFonts w:ascii="Times New Roman" w:hAnsi="Times New Roman" w:hint="default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</w:rPr>
        <w:t>) δ -48.63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-50.33 (m, 2F), -181.92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 xml:space="preserve">-182.00 (m, 1F). 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HRMS (ESI)</w:t>
      </w:r>
      <w:r w:rsidRPr="00883D77">
        <w:rPr>
          <w:rFonts w:ascii="Times New Roman" w:hAnsi="Times New Roman" w:hint="default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24</w:t>
      </w:r>
      <w:r w:rsidRPr="00883D77">
        <w:rPr>
          <w:rFonts w:ascii="Times New Roman" w:hAnsi="Times New Roman" w:hint="default"/>
          <w:sz w:val="21"/>
          <w:szCs w:val="21"/>
        </w:rPr>
        <w:t>H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25</w:t>
      </w:r>
      <w:r w:rsidRPr="00883D77">
        <w:rPr>
          <w:rFonts w:ascii="Times New Roman" w:hAnsi="Times New Roman" w:hint="default"/>
          <w:sz w:val="21"/>
          <w:szCs w:val="21"/>
        </w:rPr>
        <w:t>Cl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2</w:t>
      </w:r>
      <w:r w:rsidRPr="00883D77">
        <w:rPr>
          <w:rFonts w:ascii="Times New Roman" w:hAnsi="Times New Roman" w:hint="default"/>
          <w:sz w:val="21"/>
          <w:szCs w:val="21"/>
        </w:rPr>
        <w:t>F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sz w:val="21"/>
          <w:szCs w:val="21"/>
        </w:rPr>
        <w:t>O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sz w:val="21"/>
          <w:szCs w:val="21"/>
        </w:rPr>
        <w:t>H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sz w:val="21"/>
          <w:szCs w:val="21"/>
        </w:rPr>
        <w:t>]: 505.1155, found 505.1153.</w:t>
      </w:r>
    </w:p>
    <w:p w14:paraId="235C5B30" w14:textId="4986E684" w:rsidR="003E7A47" w:rsidRPr="00883D77" w:rsidRDefault="00171DA2" w:rsidP="004C402F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object w:dxaOrig="5215" w:dyaOrig="1761" w14:anchorId="038670D8">
          <v:shape id="_x0000_i1105" type="#_x0000_t75" style="width:174pt;height:60.5pt" o:ole="">
            <v:imagedata r:id="rId175" o:title=""/>
          </v:shape>
          <o:OLEObject Type="Embed" ProgID="ChemDraw.Document.6.0" ShapeID="_x0000_i1105" DrawAspect="Content" ObjectID="_1756131493" r:id="rId176"/>
        </w:object>
      </w:r>
    </w:p>
    <w:p w14:paraId="292315A2" w14:textId="6781A152" w:rsidR="003E7A47" w:rsidRPr="00883D77" w:rsidRDefault="003E7A47" w:rsidP="004C402F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t>7,7-Dichloro-5-fluoroheptyl 2-(4-(4-chlorobenzoyl)phenoxy)-2-methylpropanoate (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69</w:t>
      </w:r>
      <w:r w:rsidRPr="00883D77">
        <w:rPr>
          <w:rFonts w:ascii="Times New Roman" w:hAnsi="Times New Roman" w:hint="default"/>
          <w:sz w:val="21"/>
          <w:szCs w:val="21"/>
        </w:rPr>
        <w:t xml:space="preserve">):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50.8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colorless liquid was isolated, yield: 51%.</w:t>
      </w:r>
      <w:r w:rsidRPr="00883D77">
        <w:rPr>
          <w:rFonts w:ascii="Times New Roman" w:eastAsia="等线" w:hAnsi="Times New Roman" w:hint="default"/>
          <w:b/>
          <w:bCs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H NMR</w:t>
      </w:r>
      <w:r w:rsidRPr="00883D77">
        <w:rPr>
          <w:rFonts w:ascii="Times New Roman" w:hAnsi="Times New Roman" w:hint="default"/>
          <w:sz w:val="21"/>
          <w:szCs w:val="21"/>
        </w:rPr>
        <w:t xml:space="preserve"> (400 MHz, DMSO-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sz w:val="21"/>
          <w:szCs w:val="21"/>
        </w:rPr>
        <w:t xml:space="preserve">) δ 7.71 (dd,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8.5, 5.8 Hz, 4H), 7.61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8.5 Hz, 2H), 6.90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8.8 Hz, 2H), 6.26 (dd,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8.8, 4.2 Hz, 1H), 4.67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 xml:space="preserve">4.45 (m, 1H), 4.13 (t,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6.2 Hz, 2H), 2.47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2.27 (m, 2H), 1.54 (m, 10H), 1.26 (m, 2H).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 xml:space="preserve"> 13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C NMR</w:t>
      </w:r>
      <w:r w:rsidRPr="00883D77">
        <w:rPr>
          <w:rFonts w:ascii="Times New Roman" w:hAnsi="Times New Roman" w:hint="default"/>
          <w:sz w:val="21"/>
          <w:szCs w:val="21"/>
        </w:rPr>
        <w:t xml:space="preserve"> (101 MHz, DMSO-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sz w:val="21"/>
          <w:szCs w:val="21"/>
        </w:rPr>
        <w:t xml:space="preserve">) δ 193.19, 172.78, 159.24, 137.08, 136.24, 131.94, 131.19, 129.58, 128.62, 117.06, 90.69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168.6 Hz), 79.12, 71.06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4.4 Hz), 65.05, 47.81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20.6 Hz), 33.27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19.8 Hz), 27.57, 25.12, 20.71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4.4 Hz).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F NMR</w:t>
      </w:r>
      <w:r w:rsidRPr="00883D77">
        <w:rPr>
          <w:rFonts w:ascii="Times New Roman" w:hAnsi="Times New Roman" w:hint="default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</w:rPr>
        <w:t xml:space="preserve">) δ -178.15 (s, 1F). 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HRMS (ESI)</w:t>
      </w:r>
      <w:r w:rsidRPr="00883D77">
        <w:rPr>
          <w:rFonts w:ascii="Times New Roman" w:hAnsi="Times New Roman" w:hint="default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24</w:t>
      </w:r>
      <w:r w:rsidRPr="00883D77">
        <w:rPr>
          <w:rFonts w:ascii="Times New Roman" w:hAnsi="Times New Roman" w:hint="default"/>
          <w:sz w:val="21"/>
          <w:szCs w:val="21"/>
        </w:rPr>
        <w:t>H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26</w:t>
      </w:r>
      <w:r w:rsidRPr="00883D77">
        <w:rPr>
          <w:rFonts w:ascii="Times New Roman" w:hAnsi="Times New Roman" w:hint="default"/>
          <w:sz w:val="21"/>
          <w:szCs w:val="21"/>
        </w:rPr>
        <w:t>Cl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sz w:val="21"/>
          <w:szCs w:val="21"/>
        </w:rPr>
        <w:t>FO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sz w:val="21"/>
          <w:szCs w:val="21"/>
        </w:rPr>
        <w:t>H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sz w:val="21"/>
          <w:szCs w:val="21"/>
        </w:rPr>
        <w:t>]: 503.0953, found 503.0953.</w:t>
      </w:r>
    </w:p>
    <w:p w14:paraId="4201AF7C" w14:textId="0AEA370B" w:rsidR="003E7A47" w:rsidRPr="00883D77" w:rsidRDefault="00171DA2" w:rsidP="004C402F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object w:dxaOrig="3240" w:dyaOrig="1959" w14:anchorId="57A3B74E">
          <v:shape id="_x0000_i1106" type="#_x0000_t75" style="width:108pt;height:66.5pt" o:ole="">
            <v:imagedata r:id="rId177" o:title=""/>
          </v:shape>
          <o:OLEObject Type="Embed" ProgID="ChemDraw.Document.6.0" ShapeID="_x0000_i1106" DrawAspect="Content" ObjectID="_1756131494" r:id="rId178"/>
        </w:object>
      </w:r>
    </w:p>
    <w:p w14:paraId="55B5F466" w14:textId="27543B74" w:rsidR="003E7A47" w:rsidRPr="00883D77" w:rsidRDefault="003E7A47" w:rsidP="004C402F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t>2-Acetyl-5-methoxyphenyl 4,6,6-trifluorohexanoate (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70</w:t>
      </w:r>
      <w:r w:rsidRPr="00883D77">
        <w:rPr>
          <w:rFonts w:ascii="Times New Roman" w:hAnsi="Times New Roman" w:hint="default"/>
          <w:sz w:val="21"/>
          <w:szCs w:val="21"/>
        </w:rPr>
        <w:t xml:space="preserve">):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19.8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colorless liquid was isolated, yield: 31%.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H NMR</w:t>
      </w:r>
      <w:r w:rsidRPr="00883D77">
        <w:rPr>
          <w:rFonts w:ascii="Times New Roman" w:hAnsi="Times New Roman" w:hint="default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</w:rPr>
        <w:t xml:space="preserve">) δ 7.83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8.8 Hz, 1H), 6.83 (dd,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8.8, 2.5 Hz, 1H), 6.60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2.5 Hz, 1H), 6.01 (tdd,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56.1, 6.6, 2.9 Hz, 1H), 4.99</w:t>
      </w:r>
      <w:r w:rsidR="00F4259F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4.79 (m, 1H), 3.86 (s, 3H), 2.90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2.75 (m, 2H), 2.50 (s, 3H), 2.36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2.07 (m, 4H).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 xml:space="preserve"> 13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C NMR</w:t>
      </w:r>
      <w:r w:rsidRPr="00883D77">
        <w:rPr>
          <w:rFonts w:ascii="Times New Roman" w:hAnsi="Times New Roman" w:hint="default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</w:rPr>
        <w:t xml:space="preserve">) δ 195.85, 171.37, 163.97, 151.39, 132.84, 122.78, 115.02 (td,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238.9, 5.0 Hz), 111.82, 109.53, 88.36 (ddd,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169.5, 8.7, 4.4 Hz), 55.89, 40.10 (q,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21.2 Hz), 30.14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20.7 Hz), 29.78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4.4 Hz), 28.90.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 xml:space="preserve">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F NMR</w:t>
      </w:r>
      <w:r w:rsidRPr="00883D77">
        <w:rPr>
          <w:rFonts w:ascii="Times New Roman" w:hAnsi="Times New Roman" w:hint="default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</w:rPr>
        <w:t>) δ -115.89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 xml:space="preserve">-118.23 (m, 2F), -185.73(s, 1F). 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HRMS (ESI)</w:t>
      </w:r>
      <w:r w:rsidRPr="00883D77">
        <w:rPr>
          <w:rFonts w:ascii="Times New Roman" w:hAnsi="Times New Roman" w:hint="default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15</w:t>
      </w:r>
      <w:r w:rsidRPr="00883D77">
        <w:rPr>
          <w:rFonts w:ascii="Times New Roman" w:hAnsi="Times New Roman" w:hint="default"/>
          <w:sz w:val="21"/>
          <w:szCs w:val="21"/>
        </w:rPr>
        <w:t>H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17</w:t>
      </w:r>
      <w:r w:rsidRPr="00883D77">
        <w:rPr>
          <w:rFonts w:ascii="Times New Roman" w:hAnsi="Times New Roman" w:hint="default"/>
          <w:sz w:val="21"/>
          <w:szCs w:val="21"/>
        </w:rPr>
        <w:t>F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sz w:val="21"/>
          <w:szCs w:val="21"/>
        </w:rPr>
        <w:t>O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sz w:val="21"/>
          <w:szCs w:val="21"/>
        </w:rPr>
        <w:t>Na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sz w:val="21"/>
          <w:szCs w:val="21"/>
        </w:rPr>
        <w:t>]: 341.0971, found 341.0988.</w:t>
      </w:r>
    </w:p>
    <w:p w14:paraId="406DCA6A" w14:textId="58C3E1B7" w:rsidR="003E7A47" w:rsidRPr="00883D77" w:rsidRDefault="00171DA2" w:rsidP="004C402F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object w:dxaOrig="3283" w:dyaOrig="1958" w14:anchorId="3EBC04F3">
          <v:shape id="_x0000_i1107" type="#_x0000_t75" style="width:108pt;height:66.5pt" o:ole="">
            <v:imagedata r:id="rId179" o:title=""/>
          </v:shape>
          <o:OLEObject Type="Embed" ProgID="ChemDraw.Document.6.0" ShapeID="_x0000_i1107" DrawAspect="Content" ObjectID="_1756131495" r:id="rId180"/>
        </w:object>
      </w:r>
    </w:p>
    <w:p w14:paraId="4EFB2AC9" w14:textId="38D67E85" w:rsidR="003E7A47" w:rsidRPr="00883D77" w:rsidRDefault="003E7A47" w:rsidP="004C402F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t>2-Acetyl-5-methoxyphenyl 6-chloro-4,6,6-trifluorohexanoate (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71</w:t>
      </w:r>
      <w:r w:rsidRPr="00883D77">
        <w:rPr>
          <w:rFonts w:ascii="Times New Roman" w:hAnsi="Times New Roman" w:hint="default"/>
          <w:sz w:val="21"/>
          <w:szCs w:val="21"/>
        </w:rPr>
        <w:t>):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36.2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colorless liquid was isolated, yield: 51%.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 xml:space="preserve">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H NMR</w:t>
      </w:r>
      <w:r w:rsidRPr="00883D77">
        <w:rPr>
          <w:rFonts w:ascii="Times New Roman" w:hAnsi="Times New Roman" w:hint="default"/>
          <w:sz w:val="21"/>
          <w:szCs w:val="21"/>
        </w:rPr>
        <w:t xml:space="preserve"> (400 MHz, DMSO-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sz w:val="21"/>
          <w:szCs w:val="21"/>
        </w:rPr>
        <w:t xml:space="preserve">) δ 7.93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8.8 Hz, 1H), 6.95 (dd,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8.5, 2.2 Hz, 1H), 6.78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2.4 Hz, 1H), 5.11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4.91 (m, 1H), 3.82 (s, 3H), 3.05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 xml:space="preserve">2.87 (m, 2H), 2.76 (t,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7.5 Hz, 2H), 2.45 (s, 3H), 2.13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1.96 (m, 2H).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 xml:space="preserve">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C NMR</w:t>
      </w:r>
      <w:r w:rsidRPr="00883D77">
        <w:rPr>
          <w:rFonts w:ascii="Times New Roman" w:hAnsi="Times New Roman" w:hint="default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</w:rPr>
        <w:t xml:space="preserve">) δ 195.82, 171.26, 163.97, 151.36, 132.86, 127.67 (dt,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2.6, 293.4 Hz), 122.69, 111.82, 109.52, 87.62 (dt,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173.5, 3.1 Hz), 55.87, 47.09 (td,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24.3, 22.2 Hz), 30.06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20.9 Hz), 29.61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4.2 Hz), 28.85.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 xml:space="preserve">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F NMR</w:t>
      </w:r>
      <w:r w:rsidRPr="00883D77">
        <w:rPr>
          <w:rFonts w:ascii="Times New Roman" w:hAnsi="Times New Roman" w:hint="default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</w:rPr>
        <w:t>) δ -48.56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-50.43 (m, 2F), -183.95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 xml:space="preserve">-184.03 (m, 1F). 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HRMS (ESI)</w:t>
      </w:r>
      <w:r w:rsidRPr="00883D77">
        <w:rPr>
          <w:rFonts w:ascii="Times New Roman" w:hAnsi="Times New Roman" w:hint="default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15</w:t>
      </w:r>
      <w:r w:rsidRPr="00883D77">
        <w:rPr>
          <w:rFonts w:ascii="Times New Roman" w:hAnsi="Times New Roman" w:hint="default"/>
          <w:sz w:val="21"/>
          <w:szCs w:val="21"/>
        </w:rPr>
        <w:t>H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16</w:t>
      </w:r>
      <w:r w:rsidRPr="00883D77">
        <w:rPr>
          <w:rFonts w:ascii="Times New Roman" w:hAnsi="Times New Roman" w:hint="default"/>
          <w:sz w:val="21"/>
          <w:szCs w:val="21"/>
        </w:rPr>
        <w:t>ClF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sz w:val="21"/>
          <w:szCs w:val="21"/>
        </w:rPr>
        <w:t>O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sz w:val="21"/>
          <w:szCs w:val="21"/>
        </w:rPr>
        <w:t>Na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sz w:val="21"/>
          <w:szCs w:val="21"/>
        </w:rPr>
        <w:t>]: 375.0581, found 375.0587.</w:t>
      </w:r>
    </w:p>
    <w:p w14:paraId="14A5388A" w14:textId="49722A08" w:rsidR="003E7A47" w:rsidRPr="00883D77" w:rsidRDefault="00171DA2" w:rsidP="004C402F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object w:dxaOrig="3307" w:dyaOrig="1958" w14:anchorId="4E16C168">
          <v:shape id="_x0000_i1108" type="#_x0000_t75" style="width:108pt;height:66.5pt" o:ole="">
            <v:imagedata r:id="rId181" o:title=""/>
          </v:shape>
          <o:OLEObject Type="Embed" ProgID="ChemDraw.Document.6.0" ShapeID="_x0000_i1108" DrawAspect="Content" ObjectID="_1756131496" r:id="rId182"/>
        </w:object>
      </w:r>
    </w:p>
    <w:p w14:paraId="2176BF9B" w14:textId="7F65F013" w:rsidR="003E7A47" w:rsidRPr="00883D77" w:rsidRDefault="003E7A47" w:rsidP="004C402F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t>2-Acetyl-5-methoxyphenyl 6,6-dichloro-4-fluorohexanoate (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72</w:t>
      </w:r>
      <w:r w:rsidRPr="00883D77">
        <w:rPr>
          <w:rFonts w:ascii="Times New Roman" w:hAnsi="Times New Roman" w:hint="default"/>
          <w:sz w:val="21"/>
          <w:szCs w:val="21"/>
        </w:rPr>
        <w:t>):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 30.1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colorless liquid was isolated, yield: 43%.</w:t>
      </w:r>
      <w:r w:rsidRPr="00883D77">
        <w:rPr>
          <w:rFonts w:ascii="Times New Roman" w:eastAsia="等线" w:hAnsi="Times New Roman" w:hint="default"/>
          <w:b/>
          <w:bCs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eastAsia="等线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eastAsia="等线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eastAsia="等线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) δ 7.83 (d, </w:t>
      </w:r>
      <w:r w:rsidRPr="00883D77">
        <w:rPr>
          <w:rFonts w:ascii="Times New Roman" w:eastAsia="等线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= 8.8 Hz, 1H), 6.83 (dd, </w:t>
      </w:r>
      <w:r w:rsidRPr="00883D77">
        <w:rPr>
          <w:rFonts w:ascii="Times New Roman" w:eastAsia="等线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= 8.8, 2.5 Hz, 1H), 6.60 (d, </w:t>
      </w:r>
      <w:r w:rsidRPr="00883D77">
        <w:rPr>
          <w:rFonts w:ascii="Times New Roman" w:eastAsia="等线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= 2.5 Hz, 1H), 5.91 (dd, </w:t>
      </w:r>
      <w:r w:rsidRPr="00883D77">
        <w:rPr>
          <w:rFonts w:ascii="Times New Roman" w:eastAsia="等线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= 10.0, 3.2 Hz, 1H), 5.00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4.79 (m, 1H), 3.85 (s, 3H), 2.90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2.75 (m, 2H), 2.70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2.57 (m, 1H), 2.50 (s, 3H), 2.49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2.35 (m, 1H), 2.25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2.05 (m, 2H).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 xml:space="preserve"> </w:t>
      </w:r>
      <w:r w:rsidRPr="00883D77">
        <w:rPr>
          <w:rFonts w:ascii="Times New Roman" w:eastAsia="等线" w:hAnsi="Times New Roman" w:hint="default"/>
          <w:b/>
          <w:bCs/>
          <w:color w:val="000000" w:themeColor="text1"/>
          <w:sz w:val="21"/>
          <w:szCs w:val="21"/>
          <w:vertAlign w:val="superscript"/>
        </w:rPr>
        <w:t>13</w:t>
      </w:r>
      <w:r w:rsidRPr="00883D77">
        <w:rPr>
          <w:rFonts w:ascii="Times New Roman" w:eastAsia="等线" w:hAnsi="Times New Roman" w:hint="default"/>
          <w:b/>
          <w:bCs/>
          <w:color w:val="000000" w:themeColor="text1"/>
          <w:sz w:val="21"/>
          <w:szCs w:val="21"/>
        </w:rPr>
        <w:t>C NMR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(101 MHz, Chloroform-</w:t>
      </w:r>
      <w:r w:rsidRPr="00883D77">
        <w:rPr>
          <w:rFonts w:ascii="Times New Roman" w:eastAsia="等线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) δ 195.80, 171.32, 163.94, 151.37, 132.83, 122.73, 111.78, 109.52, 89.91 (d, </w:t>
      </w:r>
      <w:r w:rsidRPr="00883D77">
        <w:rPr>
          <w:rFonts w:ascii="Times New Roman" w:eastAsia="等线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= 170.4 Hz), 69.46 (d, </w:t>
      </w:r>
      <w:r w:rsidRPr="00883D77">
        <w:rPr>
          <w:rFonts w:ascii="Times New Roman" w:eastAsia="等线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= 4.5 Hz), 55.87, 49.22 (d, </w:t>
      </w:r>
      <w:r w:rsidRPr="00883D77">
        <w:rPr>
          <w:rFonts w:ascii="Times New Roman" w:eastAsia="等线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= 20.5 Hz), 29.79, 29.71 (d, </w:t>
      </w:r>
      <w:r w:rsidRPr="00883D77">
        <w:rPr>
          <w:rFonts w:ascii="Times New Roman" w:eastAsia="等线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= 25.5 Hz), 28.88.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 xml:space="preserve">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F NMR</w:t>
      </w:r>
      <w:r w:rsidRPr="00883D77">
        <w:rPr>
          <w:rFonts w:ascii="Times New Roman" w:hAnsi="Times New Roman" w:hint="default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</w:rPr>
        <w:t xml:space="preserve">) δ -187.26 (s, 1F). 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HRMS (ESI)</w:t>
      </w:r>
      <w:r w:rsidRPr="00883D77">
        <w:rPr>
          <w:rFonts w:ascii="Times New Roman" w:hAnsi="Times New Roman" w:hint="default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15</w:t>
      </w:r>
      <w:r w:rsidRPr="00883D77">
        <w:rPr>
          <w:rFonts w:ascii="Times New Roman" w:hAnsi="Times New Roman" w:hint="default"/>
          <w:sz w:val="21"/>
          <w:szCs w:val="21"/>
        </w:rPr>
        <w:t>H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17</w:t>
      </w:r>
      <w:r w:rsidRPr="00883D77">
        <w:rPr>
          <w:rFonts w:ascii="Times New Roman" w:hAnsi="Times New Roman" w:hint="default"/>
          <w:sz w:val="21"/>
          <w:szCs w:val="21"/>
        </w:rPr>
        <w:t>Cl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2</w:t>
      </w:r>
      <w:r w:rsidRPr="00883D77">
        <w:rPr>
          <w:rFonts w:ascii="Times New Roman" w:hAnsi="Times New Roman" w:hint="default"/>
          <w:sz w:val="21"/>
          <w:szCs w:val="21"/>
        </w:rPr>
        <w:t>FO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sz w:val="21"/>
          <w:szCs w:val="21"/>
        </w:rPr>
        <w:t>Na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sz w:val="21"/>
          <w:szCs w:val="21"/>
        </w:rPr>
        <w:t>]: 373.0380, found 373.0384.</w:t>
      </w:r>
    </w:p>
    <w:p w14:paraId="63A15CFF" w14:textId="68F15D7B" w:rsidR="003E7A47" w:rsidRPr="00883D77" w:rsidRDefault="00171DA2" w:rsidP="004C402F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eastAsia="等线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object w:dxaOrig="3161" w:dyaOrig="1898" w14:anchorId="5A069888">
          <v:shape id="_x0000_i1109" type="#_x0000_t75" style="width:102pt;height:60.5pt" o:ole="">
            <v:imagedata r:id="rId183" o:title=""/>
          </v:shape>
          <o:OLEObject Type="Embed" ProgID="ChemDraw.Document.6.0" ShapeID="_x0000_i1109" DrawAspect="Content" ObjectID="_1756131497" r:id="rId184"/>
        </w:object>
      </w:r>
    </w:p>
    <w:p w14:paraId="40798B9D" w14:textId="12ACBA52" w:rsidR="003E7A47" w:rsidRPr="00883D77" w:rsidRDefault="003E7A47" w:rsidP="004C402F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2-Acetyl-5-methoxyphenyl 6,6,6-trichloro-4-fluorohexanoate (</w:t>
      </w:r>
      <w:r w:rsidRPr="00883D77">
        <w:rPr>
          <w:rFonts w:ascii="Times New Roman" w:eastAsia="等线" w:hAnsi="Times New Roman" w:hint="default"/>
          <w:b/>
          <w:bCs/>
          <w:color w:val="000000" w:themeColor="text1"/>
          <w:sz w:val="21"/>
          <w:szCs w:val="21"/>
        </w:rPr>
        <w:t>73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):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40.8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colorless liquid was isolated, yield: 53%.</w:t>
      </w:r>
      <w:r w:rsidRPr="00883D77">
        <w:rPr>
          <w:rFonts w:ascii="Times New Roman" w:eastAsia="等线" w:hAnsi="Times New Roman" w:hint="default"/>
          <w:b/>
          <w:bCs/>
          <w:color w:val="000000" w:themeColor="text1"/>
          <w:sz w:val="21"/>
          <w:szCs w:val="21"/>
        </w:rPr>
        <w:t xml:space="preserve"> </w:t>
      </w:r>
      <w:r w:rsidRPr="00883D77">
        <w:rPr>
          <w:rFonts w:ascii="Times New Roman" w:eastAsia="等线" w:hAnsi="Times New Roman" w:hint="default"/>
          <w:b/>
          <w:bCs/>
          <w:color w:val="000000" w:themeColor="text1"/>
          <w:sz w:val="21"/>
          <w:szCs w:val="21"/>
          <w:vertAlign w:val="superscript"/>
        </w:rPr>
        <w:t>1</w:t>
      </w:r>
      <w:r w:rsidRPr="00883D77">
        <w:rPr>
          <w:rFonts w:ascii="Times New Roman" w:eastAsia="等线" w:hAnsi="Times New Roman" w:hint="default"/>
          <w:b/>
          <w:bCs/>
          <w:color w:val="000000" w:themeColor="text1"/>
          <w:sz w:val="21"/>
          <w:szCs w:val="21"/>
        </w:rPr>
        <w:t>H NMR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(400 MHz, Chloroform-</w:t>
      </w:r>
      <w:r w:rsidRPr="00883D77">
        <w:rPr>
          <w:rFonts w:ascii="Times New Roman" w:eastAsia="等线" w:hAnsi="Times New Roman" w:hint="default"/>
          <w:i/>
          <w:iCs/>
          <w:color w:val="000000" w:themeColor="text1"/>
          <w:sz w:val="21"/>
          <w:szCs w:val="21"/>
        </w:rPr>
        <w:t>d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) δ 7.83 (d, </w:t>
      </w:r>
      <w:r w:rsidRPr="00883D77">
        <w:rPr>
          <w:rFonts w:ascii="Times New Roman" w:eastAsia="等线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= 8.8 Hz, 1H), 6.83 (dd, </w:t>
      </w:r>
      <w:r w:rsidRPr="00883D77">
        <w:rPr>
          <w:rFonts w:ascii="Times New Roman" w:eastAsia="等线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= 8.8, 2.5 Hz, 1H), 6.61 (d, </w:t>
      </w:r>
      <w:r w:rsidRPr="00883D77">
        <w:rPr>
          <w:rFonts w:ascii="Times New Roman" w:eastAsia="等线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= 2.5 Hz, 1H), 5.22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5.02 (m, 1H), 3.85 (s, 3H), 3.23 (ddd, </w:t>
      </w:r>
      <w:r w:rsidRPr="00883D77">
        <w:rPr>
          <w:rFonts w:ascii="Times New Roman" w:eastAsia="等线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= 18.9, 15.6, 7.1 Hz, 1H), 2.99 (ddd, </w:t>
      </w:r>
      <w:r w:rsidRPr="00883D77">
        <w:rPr>
          <w:rFonts w:ascii="Times New Roman" w:eastAsia="等线" w:hAnsi="Times New Roman" w:hint="default"/>
          <w:i/>
          <w:iCs/>
          <w:color w:val="000000" w:themeColor="text1"/>
          <w:sz w:val="21"/>
          <w:szCs w:val="21"/>
        </w:rPr>
        <w:t>J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= 26.3, 15.6, 2.3 Hz, 1H), 2.92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2.79 (m, 2H), 2.51 (s, 3H), 2.31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2.14 (m, 2H).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 xml:space="preserve">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C NMR</w:t>
      </w:r>
      <w:r w:rsidRPr="00883D77">
        <w:rPr>
          <w:rFonts w:ascii="Times New Roman" w:hAnsi="Times New Roman" w:hint="default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</w:rPr>
        <w:t xml:space="preserve">) δ 195.79, 171.27, 163.96, 151.37, 132.84, 122.71, 111.81, 109.52, 96.35, 89.64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174.7 Hz), 59.54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22.2 Hz), 55.87, 30.46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21.4 Hz), 29.70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4.4 Hz), 28.88.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 xml:space="preserve">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F NMR</w:t>
      </w:r>
      <w:r w:rsidRPr="00883D77">
        <w:rPr>
          <w:rFonts w:ascii="Times New Roman" w:hAnsi="Times New Roman" w:hint="default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</w:rPr>
        <w:t xml:space="preserve">) δ -180.74 (s, 1F). 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HRMS (ESI)</w:t>
      </w:r>
      <w:r w:rsidRPr="00883D77">
        <w:rPr>
          <w:rFonts w:ascii="Times New Roman" w:hAnsi="Times New Roman" w:hint="default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15</w:t>
      </w:r>
      <w:r w:rsidRPr="00883D77">
        <w:rPr>
          <w:rFonts w:ascii="Times New Roman" w:hAnsi="Times New Roman" w:hint="default"/>
          <w:sz w:val="21"/>
          <w:szCs w:val="21"/>
        </w:rPr>
        <w:t>H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16</w:t>
      </w:r>
      <w:r w:rsidRPr="00883D77">
        <w:rPr>
          <w:rFonts w:ascii="Times New Roman" w:hAnsi="Times New Roman" w:hint="default"/>
          <w:sz w:val="21"/>
          <w:szCs w:val="21"/>
        </w:rPr>
        <w:t>Cl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sz w:val="21"/>
          <w:szCs w:val="21"/>
        </w:rPr>
        <w:t>FO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sz w:val="21"/>
          <w:szCs w:val="21"/>
        </w:rPr>
        <w:t>Na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sz w:val="21"/>
          <w:szCs w:val="21"/>
        </w:rPr>
        <w:t>]: 406.9990, found 407.0002.</w:t>
      </w:r>
    </w:p>
    <w:p w14:paraId="11EDCBDF" w14:textId="1967A07A" w:rsidR="003E7A47" w:rsidRPr="00883D77" w:rsidRDefault="00171DA2" w:rsidP="004C402F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object w:dxaOrig="3427" w:dyaOrig="1863" w14:anchorId="4A168CDF">
          <v:shape id="_x0000_i1110" type="#_x0000_t75" style="width:114pt;height:60.5pt" o:ole="">
            <v:imagedata r:id="rId185" o:title=""/>
          </v:shape>
          <o:OLEObject Type="Embed" ProgID="ChemDraw.Document.6.0" ShapeID="_x0000_i1110" DrawAspect="Content" ObjectID="_1756131498" r:id="rId186"/>
        </w:object>
      </w:r>
    </w:p>
    <w:p w14:paraId="6AB2E893" w14:textId="094C00F7" w:rsidR="003E7A47" w:rsidRPr="00883D77" w:rsidRDefault="003E7A47" w:rsidP="004C402F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2-Acetyl-5-methoxyphenyl 7-chloro-4,6,6,7,7-pentafluoroheptanoate (</w:t>
      </w:r>
      <w:r w:rsidRPr="00883D77">
        <w:rPr>
          <w:rFonts w:ascii="Times New Roman" w:eastAsia="等线" w:hAnsi="Times New Roman" w:hint="default"/>
          <w:b/>
          <w:bCs/>
          <w:color w:val="000000" w:themeColor="text1"/>
          <w:sz w:val="21"/>
          <w:szCs w:val="21"/>
        </w:rPr>
        <w:t>74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):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33.7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colorless liquid was isolated, yield: 42%.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H NMR</w:t>
      </w:r>
      <w:r w:rsidRPr="00883D77">
        <w:rPr>
          <w:rFonts w:ascii="Times New Roman" w:hAnsi="Times New Roman" w:hint="default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</w:rPr>
        <w:t xml:space="preserve">) δ 7.84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8.8 Hz, 1H), 6.83 (dd,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8.8, 2.5 Hz, 1H), 6.61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2.5 Hz, 1H), 5.20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5.00 (m, 1H), 3.86 (s, 3H), 2.94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2.78 (m, 2H), 2.69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2.53 (m, 1H), 2.51 (s, 3H), 2.47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2.28 (m, 1H), 2.27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2.11 (m, 2H).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 xml:space="preserve">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C NMR</w:t>
      </w:r>
      <w:r w:rsidRPr="00883D77">
        <w:rPr>
          <w:rFonts w:ascii="Times New Roman" w:hAnsi="Times New Roman" w:hint="default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</w:rPr>
        <w:t xml:space="preserve">) δ 195.80, 171.24, 163.97, 151.36, 132.85, 123.45 (tt,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298.9, 37.1 Hz), 122.68, 11</w:t>
      </w:r>
      <w:r w:rsidR="001B06E6" w:rsidRPr="00883D77">
        <w:rPr>
          <w:rFonts w:ascii="Times New Roman" w:hAnsi="Times New Roman" w:hint="default"/>
          <w:sz w:val="21"/>
          <w:szCs w:val="21"/>
        </w:rPr>
        <w:t>6.06</w:t>
      </w:r>
      <w:r w:rsidRPr="00883D77">
        <w:rPr>
          <w:rFonts w:ascii="Times New Roman" w:hAnsi="Times New Roman" w:hint="default"/>
          <w:sz w:val="21"/>
          <w:szCs w:val="21"/>
        </w:rPr>
        <w:t xml:space="preserve"> (</w:t>
      </w:r>
      <w:r w:rsidR="001B06E6" w:rsidRPr="00883D77">
        <w:rPr>
          <w:rFonts w:ascii="Times New Roman" w:hAnsi="Times New Roman" w:hint="default"/>
          <w:sz w:val="21"/>
          <w:szCs w:val="21"/>
        </w:rPr>
        <w:t xml:space="preserve">tt, </w:t>
      </w:r>
      <w:r w:rsidR="001B06E6"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="001B06E6" w:rsidRPr="00883D77">
        <w:rPr>
          <w:rFonts w:ascii="Times New Roman" w:hAnsi="Times New Roman" w:hint="default"/>
          <w:sz w:val="21"/>
          <w:szCs w:val="21"/>
        </w:rPr>
        <w:t xml:space="preserve"> = 255.8, 33.7 Hz</w:t>
      </w:r>
      <w:r w:rsidRPr="00883D77">
        <w:rPr>
          <w:rFonts w:ascii="Times New Roman" w:hAnsi="Times New Roman" w:hint="default"/>
          <w:sz w:val="21"/>
          <w:szCs w:val="21"/>
        </w:rPr>
        <w:t xml:space="preserve">), 111.81, 109.51, 86.40 (dt,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173.6, 2.7 Hz), 55.86, 36.31 (q,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22.0 Hz), 30.54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20.9 Hz), 29.65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4.3 Hz), 28.82.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 xml:space="preserve">F NMR </w:t>
      </w:r>
      <w:r w:rsidRPr="00883D77">
        <w:rPr>
          <w:rFonts w:ascii="Times New Roman" w:hAnsi="Times New Roman" w:hint="default"/>
          <w:sz w:val="21"/>
          <w:szCs w:val="21"/>
        </w:rPr>
        <w:t>(376 MHz, Chloroform-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</w:rPr>
        <w:t>) δ -71.68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-71.72 (m, 2F), -111.96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-114.02 (m, 2F), -182.64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 xml:space="preserve">-182.76 (m, 1F). 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HRMS (ESI)</w:t>
      </w:r>
      <w:r w:rsidRPr="00883D77">
        <w:rPr>
          <w:rFonts w:ascii="Times New Roman" w:hAnsi="Times New Roman" w:hint="default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16</w:t>
      </w:r>
      <w:r w:rsidRPr="00883D77">
        <w:rPr>
          <w:rFonts w:ascii="Times New Roman" w:hAnsi="Times New Roman" w:hint="default"/>
          <w:sz w:val="21"/>
          <w:szCs w:val="21"/>
        </w:rPr>
        <w:t>H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16</w:t>
      </w:r>
      <w:r w:rsidRPr="00883D77">
        <w:rPr>
          <w:rFonts w:ascii="Times New Roman" w:hAnsi="Times New Roman" w:hint="default"/>
          <w:sz w:val="21"/>
          <w:szCs w:val="21"/>
        </w:rPr>
        <w:t>ClF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5</w:t>
      </w:r>
      <w:r w:rsidRPr="00883D77">
        <w:rPr>
          <w:rFonts w:ascii="Times New Roman" w:hAnsi="Times New Roman" w:hint="default"/>
          <w:sz w:val="21"/>
          <w:szCs w:val="21"/>
        </w:rPr>
        <w:t>O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sz w:val="21"/>
          <w:szCs w:val="21"/>
        </w:rPr>
        <w:t>Na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sz w:val="21"/>
          <w:szCs w:val="21"/>
        </w:rPr>
        <w:t>]: 425.0549, found 425.0551.</w:t>
      </w:r>
    </w:p>
    <w:p w14:paraId="6C9142F0" w14:textId="3DA43A0F" w:rsidR="003E7A47" w:rsidRPr="00883D77" w:rsidRDefault="00171DA2" w:rsidP="004C402F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object w:dxaOrig="3154" w:dyaOrig="2174" w14:anchorId="5E271D54">
          <v:shape id="_x0000_i1111" type="#_x0000_t75" style="width:102pt;height:72.5pt" o:ole="">
            <v:imagedata r:id="rId187" o:title=""/>
          </v:shape>
          <o:OLEObject Type="Embed" ProgID="ChemDraw.Document.6.0" ShapeID="_x0000_i1111" DrawAspect="Content" ObjectID="_1756131499" r:id="rId188"/>
        </w:object>
      </w:r>
    </w:p>
    <w:p w14:paraId="7ADA951F" w14:textId="4DE0911F" w:rsidR="003E7A47" w:rsidRPr="00883D77" w:rsidRDefault="003E7A47" w:rsidP="00D96481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t>5-Chloro-2-(2,4-dichlorophenoxy)phenyl 4,6,6-trifluorohexanoate (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75</w:t>
      </w:r>
      <w:r w:rsidRPr="00883D77">
        <w:rPr>
          <w:rFonts w:ascii="Times New Roman" w:hAnsi="Times New Roman" w:hint="default"/>
          <w:sz w:val="21"/>
          <w:szCs w:val="21"/>
        </w:rPr>
        <w:t xml:space="preserve">):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28.5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colorless liquid was isolated, yield: 32%.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H NMR</w:t>
      </w:r>
      <w:r w:rsidRPr="00883D77">
        <w:rPr>
          <w:rFonts w:ascii="Times New Roman" w:hAnsi="Times New Roman" w:hint="default"/>
          <w:sz w:val="21"/>
          <w:szCs w:val="21"/>
        </w:rPr>
        <w:t xml:space="preserve"> (400 MHz, DMSO-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sz w:val="21"/>
          <w:szCs w:val="21"/>
        </w:rPr>
        <w:t xml:space="preserve">) δ 7.76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2.4 Hz, 1H), 7.51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2.4 Hz, 1H), 7.39 (td,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9.1, 2.5 Hz, 2H), 7.12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8.8 Hz, 1H), 6.97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8.8 Hz, 1H), 6.16 (tt,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56.1, 4.6 Hz, 1H), 4.89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 xml:space="preserve">4.67 (m, 1H), 2.64 (t,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7.5 Hz, 2H), 2.32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2.06 (m, 2H), 2.02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1.83 (m, 2H).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 xml:space="preserve">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C NMR</w:t>
      </w:r>
      <w:r w:rsidRPr="00883D77">
        <w:rPr>
          <w:rFonts w:ascii="Times New Roman" w:hAnsi="Times New Roman" w:hint="default"/>
          <w:sz w:val="21"/>
          <w:szCs w:val="21"/>
        </w:rPr>
        <w:t xml:space="preserve"> (101 MHz, DMSO-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sz w:val="21"/>
          <w:szCs w:val="21"/>
        </w:rPr>
        <w:t xml:space="preserve">) δ 170.15, 150.66, 146.21, 141.47, 130.09, 128.81, 128.50, 128.28, 127.39, 124.63, 124.56, 121.20, 120.46, 115.79 (dt,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4.5, 237.3 Hz), 88.15 (dt,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167.5, 6.8 Hz), 29.61, 29.40, 28.66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4.6 Hz).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F NMR</w:t>
      </w:r>
      <w:r w:rsidRPr="00883D77">
        <w:rPr>
          <w:rFonts w:ascii="Times New Roman" w:hAnsi="Times New Roman" w:hint="default"/>
          <w:sz w:val="21"/>
          <w:szCs w:val="21"/>
        </w:rPr>
        <w:t xml:space="preserve"> (376 MHz, DMSO-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sz w:val="21"/>
          <w:szCs w:val="21"/>
        </w:rPr>
        <w:t xml:space="preserve">) δ -115.70 (dd,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12.4, 3.5 Hz, 2F), -183.53 (t,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3.5 Hz, 1F). 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HRMS (ESI)</w:t>
      </w:r>
      <w:r w:rsidRPr="00883D77">
        <w:rPr>
          <w:rFonts w:ascii="Times New Roman" w:hAnsi="Times New Roman" w:hint="default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18</w:t>
      </w:r>
      <w:r w:rsidRPr="00883D77">
        <w:rPr>
          <w:rFonts w:ascii="Times New Roman" w:hAnsi="Times New Roman" w:hint="default"/>
          <w:sz w:val="21"/>
          <w:szCs w:val="21"/>
        </w:rPr>
        <w:t>H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14</w:t>
      </w:r>
      <w:r w:rsidRPr="00883D77">
        <w:rPr>
          <w:rFonts w:ascii="Times New Roman" w:hAnsi="Times New Roman" w:hint="default"/>
          <w:sz w:val="21"/>
          <w:szCs w:val="21"/>
        </w:rPr>
        <w:t>Cl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sz w:val="21"/>
          <w:szCs w:val="21"/>
        </w:rPr>
        <w:t>F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sz w:val="21"/>
          <w:szCs w:val="21"/>
        </w:rPr>
        <w:t>O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sz w:val="21"/>
          <w:szCs w:val="21"/>
        </w:rPr>
        <w:t>Na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sz w:val="21"/>
          <w:szCs w:val="21"/>
        </w:rPr>
        <w:t>]: 462.9853, found 462.9852.</w:t>
      </w:r>
    </w:p>
    <w:p w14:paraId="2E97CF3B" w14:textId="09C4769D" w:rsidR="003E7A47" w:rsidRPr="00883D77" w:rsidRDefault="00171DA2" w:rsidP="004C402F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eastAsia="等线" w:hAnsi="Times New Roman" w:hint="default"/>
          <w:color w:val="000000" w:themeColor="text1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object w:dxaOrig="3197" w:dyaOrig="2162" w14:anchorId="1D9D02F3">
          <v:shape id="_x0000_i1112" type="#_x0000_t75" style="width:108pt;height:72.5pt" o:ole="">
            <v:imagedata r:id="rId189" o:title=""/>
          </v:shape>
          <o:OLEObject Type="Embed" ProgID="ChemDraw.Document.6.0" ShapeID="_x0000_i1112" DrawAspect="Content" ObjectID="_1756131500" r:id="rId190"/>
        </w:object>
      </w:r>
    </w:p>
    <w:p w14:paraId="10F5E5C6" w14:textId="0DCC4B19" w:rsidR="003E7A47" w:rsidRPr="00883D77" w:rsidRDefault="003E7A47" w:rsidP="004C402F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t>5-Chloro-2-(2,4-dichlorophenoxy)phenyl 6-chloro-4,6,6-trifluorohexanoate (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76</w:t>
      </w:r>
      <w:r w:rsidRPr="00883D77">
        <w:rPr>
          <w:rFonts w:ascii="Times New Roman" w:hAnsi="Times New Roman" w:hint="default"/>
          <w:sz w:val="21"/>
          <w:szCs w:val="21"/>
        </w:rPr>
        <w:t xml:space="preserve">):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55.8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colorless liquid was isolated, yield: 59%.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H NMR</w:t>
      </w:r>
      <w:r w:rsidRPr="00883D77">
        <w:rPr>
          <w:rFonts w:ascii="Times New Roman" w:hAnsi="Times New Roman" w:hint="default"/>
          <w:sz w:val="21"/>
          <w:szCs w:val="21"/>
        </w:rPr>
        <w:t xml:space="preserve"> (400 MHz, DMSO-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sz w:val="21"/>
          <w:szCs w:val="21"/>
        </w:rPr>
        <w:t xml:space="preserve">) δ 7.73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2.5 Hz, 1H), 7.49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2.5 Hz, 1H), 7.37 (ddd,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10.6, 8.9, 2.6 Hz, 2H), 7.08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8.8 Hz, 1H), 6.96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8.8 Hz, 1H), 5.01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4.76 (m, 1H), 2.98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 xml:space="preserve">2.78 (m, 2H), 2.66 (t,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7.4 Hz, 2H), 2.06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 xml:space="preserve">1.83 (m, 2H).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C NMR</w:t>
      </w:r>
      <w:r w:rsidRPr="00883D77">
        <w:rPr>
          <w:rFonts w:ascii="Times New Roman" w:hAnsi="Times New Roman" w:hint="default"/>
          <w:sz w:val="21"/>
          <w:szCs w:val="21"/>
        </w:rPr>
        <w:t xml:space="preserve"> (101 MHz, DMSO-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sz w:val="21"/>
          <w:szCs w:val="21"/>
        </w:rPr>
        <w:t xml:space="preserve">) δ 170.28, 150.73, 146.40, 141.55, 130.22, 128.93, 128.72, 128.57 (t,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292.9 Hz), 128.40, 127.54, 124.86, 124.64, 121.17, 120.68, 87.90 (dt,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171.6, 3.3 </w:t>
      </w:r>
      <w:r w:rsidRPr="00883D77">
        <w:rPr>
          <w:rFonts w:ascii="Times New Roman" w:hAnsi="Times New Roman" w:hint="default"/>
          <w:sz w:val="21"/>
          <w:szCs w:val="21"/>
        </w:rPr>
        <w:lastRenderedPageBreak/>
        <w:t xml:space="preserve">Hz), 45.39 (td,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23.2, 21.0 Hz), 29.27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20.6 Hz), 28.59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4.6 Hz).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 xml:space="preserve">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F NMR</w:t>
      </w:r>
      <w:r w:rsidRPr="00883D77">
        <w:rPr>
          <w:rFonts w:ascii="Times New Roman" w:hAnsi="Times New Roman" w:hint="default"/>
          <w:sz w:val="21"/>
          <w:szCs w:val="21"/>
        </w:rPr>
        <w:t xml:space="preserve"> (376 MHz, DMSO-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sz w:val="21"/>
          <w:szCs w:val="21"/>
        </w:rPr>
        <w:t>) δ -46.48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 xml:space="preserve">-48.87 (m, 2F), -183.61 (t,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9.9 Hz, 1F). 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HRMS (ESI)</w:t>
      </w:r>
      <w:r w:rsidRPr="00883D77">
        <w:rPr>
          <w:rFonts w:ascii="Times New Roman" w:hAnsi="Times New Roman" w:hint="default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18</w:t>
      </w:r>
      <w:r w:rsidRPr="00883D77">
        <w:rPr>
          <w:rFonts w:ascii="Times New Roman" w:hAnsi="Times New Roman" w:hint="default"/>
          <w:sz w:val="21"/>
          <w:szCs w:val="21"/>
        </w:rPr>
        <w:t>H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13</w:t>
      </w:r>
      <w:r w:rsidRPr="00883D77">
        <w:rPr>
          <w:rFonts w:ascii="Times New Roman" w:hAnsi="Times New Roman" w:hint="default"/>
          <w:sz w:val="21"/>
          <w:szCs w:val="21"/>
        </w:rPr>
        <w:t>Cl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sz w:val="21"/>
          <w:szCs w:val="21"/>
        </w:rPr>
        <w:t>F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sz w:val="21"/>
          <w:szCs w:val="21"/>
        </w:rPr>
        <w:t>O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sz w:val="21"/>
          <w:szCs w:val="21"/>
        </w:rPr>
        <w:t>H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sz w:val="21"/>
          <w:szCs w:val="21"/>
        </w:rPr>
        <w:t>]: 474.9644, found 474.9652.</w:t>
      </w:r>
    </w:p>
    <w:p w14:paraId="447CA084" w14:textId="0E569BB2" w:rsidR="003E7A47" w:rsidRPr="00883D77" w:rsidRDefault="00171DA2" w:rsidP="004C402F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object w:dxaOrig="3076" w:dyaOrig="2210" w14:anchorId="2B86D92E">
          <v:shape id="_x0000_i1113" type="#_x0000_t75" style="width:102pt;height:72.5pt" o:ole="">
            <v:imagedata r:id="rId191" o:title=""/>
          </v:shape>
          <o:OLEObject Type="Embed" ProgID="ChemDraw.Document.6.0" ShapeID="_x0000_i1113" DrawAspect="Content" ObjectID="_1756131501" r:id="rId192"/>
        </w:object>
      </w:r>
    </w:p>
    <w:p w14:paraId="7C26BBA5" w14:textId="4DC62DCF" w:rsidR="003E7A47" w:rsidRPr="00883D77" w:rsidRDefault="003E7A47" w:rsidP="004C402F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t>5-Chloro-2-(2,4-dichlorophenoxy)phenyl 6,6,6-trichloro-4-fluorohexanoate (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77</w:t>
      </w:r>
      <w:r w:rsidRPr="00883D77">
        <w:rPr>
          <w:rFonts w:ascii="Times New Roman" w:hAnsi="Times New Roman" w:hint="default"/>
          <w:sz w:val="21"/>
          <w:szCs w:val="21"/>
        </w:rPr>
        <w:t xml:space="preserve">):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50.3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colorless liquid was isolated, yield: 50%.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 xml:space="preserve">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H NMR</w:t>
      </w:r>
      <w:r w:rsidRPr="00883D77">
        <w:rPr>
          <w:rFonts w:ascii="Times New Roman" w:hAnsi="Times New Roman" w:hint="default"/>
          <w:sz w:val="21"/>
          <w:szCs w:val="21"/>
        </w:rPr>
        <w:t xml:space="preserve"> (400 MHz, Chloroform-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</w:rPr>
        <w:t xml:space="preserve">) δ 7.46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2.4 Hz, 1H), 7.23</w:t>
      </w:r>
      <w:r w:rsidR="00290775" w:rsidRPr="00883D77">
        <w:rPr>
          <w:rFonts w:ascii="Times New Roman" w:hAnsi="Times New Roman" w:hint="default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 xml:space="preserve">7.14 (m, 3H), 6.86 (dd,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15.7, 8.7 Hz, 2H), 5.11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 xml:space="preserve">4.92 (m, 1H), 3.18 (ddd,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19.1, 15.6, 6.9 Hz, 1H), 2.91 (ddd,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25.6, 15.6, 2.3 Hz, 1H), 2.73 (t,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7.1 Hz, 2H), 2.14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 xml:space="preserve">2.00 (m, 2H).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C NMR</w:t>
      </w:r>
      <w:r w:rsidRPr="00883D77">
        <w:rPr>
          <w:rFonts w:ascii="Times New Roman" w:hAnsi="Times New Roman" w:hint="default"/>
          <w:sz w:val="21"/>
          <w:szCs w:val="21"/>
        </w:rPr>
        <w:t xml:space="preserve"> (101 MHz, Chloroform-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</w:rPr>
        <w:t xml:space="preserve">) δ 170.10, 150.92, 146.67, 141.59, 130.56, 129.74, 129.36, 128.31, 127.25, 126.02, 124.41, 120.51, 120.17, 96.12, 89.30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175.3 Hz), 59.41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22.4 Hz), 30.52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21.4 Hz), 29.18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4.4 Hz).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 xml:space="preserve">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F NMR</w:t>
      </w:r>
      <w:r w:rsidRPr="00883D77">
        <w:rPr>
          <w:rFonts w:ascii="Times New Roman" w:hAnsi="Times New Roman" w:hint="default"/>
          <w:sz w:val="21"/>
          <w:szCs w:val="21"/>
        </w:rPr>
        <w:t xml:space="preserve"> (376 MHz, Chloroform-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</w:rPr>
        <w:t>) δ -180.68 (s, 1F).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 xml:space="preserve"> HRMS (ESI)</w:t>
      </w:r>
      <w:r w:rsidRPr="00883D77">
        <w:rPr>
          <w:rFonts w:ascii="Times New Roman" w:hAnsi="Times New Roman" w:hint="default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18</w:t>
      </w:r>
      <w:r w:rsidRPr="00883D77">
        <w:rPr>
          <w:rFonts w:ascii="Times New Roman" w:hAnsi="Times New Roman" w:hint="default"/>
          <w:sz w:val="21"/>
          <w:szCs w:val="21"/>
        </w:rPr>
        <w:t>H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13</w:t>
      </w:r>
      <w:r w:rsidRPr="00883D77">
        <w:rPr>
          <w:rFonts w:ascii="Times New Roman" w:hAnsi="Times New Roman" w:hint="default"/>
          <w:sz w:val="21"/>
          <w:szCs w:val="21"/>
        </w:rPr>
        <w:t>Cl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sz w:val="21"/>
          <w:szCs w:val="21"/>
        </w:rPr>
        <w:t>FO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sz w:val="21"/>
          <w:szCs w:val="21"/>
        </w:rPr>
        <w:t>Na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sz w:val="21"/>
          <w:szCs w:val="21"/>
        </w:rPr>
        <w:t>]: 528.8872, found 528.8871.</w:t>
      </w:r>
    </w:p>
    <w:p w14:paraId="74F9A505" w14:textId="62A6F718" w:rsidR="003E7A47" w:rsidRPr="00883D77" w:rsidRDefault="00171DA2" w:rsidP="004C402F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object w:dxaOrig="3341" w:dyaOrig="2186" w14:anchorId="6F467653">
          <v:shape id="_x0000_i1114" type="#_x0000_t75" style="width:108pt;height:72.5pt" o:ole="">
            <v:imagedata r:id="rId193" o:title=""/>
          </v:shape>
          <o:OLEObject Type="Embed" ProgID="ChemDraw.Document.6.0" ShapeID="_x0000_i1114" DrawAspect="Content" ObjectID="_1756131502" r:id="rId194"/>
        </w:object>
      </w:r>
    </w:p>
    <w:p w14:paraId="1B4F160B" w14:textId="26A75CFD" w:rsidR="003E7A47" w:rsidRPr="00883D77" w:rsidRDefault="003E7A47" w:rsidP="004C402F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t>5-Chloro-2-(2,4-dichlorophenoxy)phenyl 7-chloro-4,6,6,7,7-pentafluoroheptanoate (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78</w:t>
      </w:r>
      <w:r w:rsidRPr="00883D77">
        <w:rPr>
          <w:rFonts w:ascii="Times New Roman" w:hAnsi="Times New Roman" w:hint="default"/>
          <w:sz w:val="21"/>
          <w:szCs w:val="21"/>
        </w:rPr>
        <w:t xml:space="preserve">):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68.5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>colorless liquid was isolated, yield: 65%.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 xml:space="preserve">H NMR </w:t>
      </w:r>
      <w:r w:rsidRPr="00883D77">
        <w:rPr>
          <w:rFonts w:ascii="Times New Roman" w:hAnsi="Times New Roman" w:hint="default"/>
          <w:sz w:val="21"/>
          <w:szCs w:val="21"/>
        </w:rPr>
        <w:t>(400 MHz, DMSO-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sz w:val="21"/>
          <w:szCs w:val="21"/>
        </w:rPr>
        <w:t xml:space="preserve">) δ 7.74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2.5 Hz, 1H), 7.50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2.6 Hz, 1H), 7.38 (ddd,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11.4, 8.8, 2.6 Hz, 2H), 7.09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8.8 Hz, 1H), 6.98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8.8 Hz, 1H), 5.09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4.86 (m, 1H), 2.79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2.53 (m, 4H), 2.13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1.88 (m, 2H).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 xml:space="preserve">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C NMR</w:t>
      </w:r>
      <w:r w:rsidRPr="00883D77">
        <w:rPr>
          <w:rFonts w:ascii="Times New Roman" w:hAnsi="Times New Roman" w:hint="default"/>
          <w:sz w:val="21"/>
          <w:szCs w:val="21"/>
        </w:rPr>
        <w:t xml:space="preserve"> (101 MHz, DMSO-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sz w:val="21"/>
          <w:szCs w:val="21"/>
        </w:rPr>
        <w:t xml:space="preserve">) δ 170.12, 150.62, 146.29, 141.45, 130.07, 128.77, 128.57, 128.25, 127.36, 124.74, 124.52, 123.11 (tt,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37.4, 298.0 Hz), 121.03, 120.55, 116.42 (tt,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33.5, 257.6 Hz), 86.53 (tt,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172.2, 2.5 Hz), 34.70 (q,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21.0 Hz), 29.57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20.4 Hz), 28.55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4.4 Hz).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F NMR</w:t>
      </w:r>
      <w:r w:rsidRPr="00883D77">
        <w:rPr>
          <w:rFonts w:ascii="Times New Roman" w:hAnsi="Times New Roman" w:hint="default"/>
          <w:sz w:val="21"/>
          <w:szCs w:val="21"/>
        </w:rPr>
        <w:t xml:space="preserve"> (376 MHz, DMSO-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sz w:val="21"/>
          <w:szCs w:val="21"/>
        </w:rPr>
        <w:t xml:space="preserve">) δ -71.32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2.4 Hz, 2F), -110.53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-113.46 (m, 2F), -182.25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-182.40 (m, 1F).</w:t>
      </w:r>
      <w:r w:rsidR="00D8379D" w:rsidRPr="00883D77">
        <w:rPr>
          <w:rFonts w:ascii="Times New Roman" w:hAnsi="Times New Roman" w:hint="default"/>
          <w:sz w:val="21"/>
          <w:szCs w:val="21"/>
        </w:rPr>
        <w:t xml:space="preserve"> 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HRMS (ESI)</w:t>
      </w:r>
      <w:r w:rsidRPr="00883D77">
        <w:rPr>
          <w:rFonts w:ascii="Times New Roman" w:hAnsi="Times New Roman" w:hint="default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19</w:t>
      </w:r>
      <w:r w:rsidRPr="00883D77">
        <w:rPr>
          <w:rFonts w:ascii="Times New Roman" w:hAnsi="Times New Roman" w:hint="default"/>
          <w:sz w:val="21"/>
          <w:szCs w:val="21"/>
        </w:rPr>
        <w:t>H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13</w:t>
      </w:r>
      <w:r w:rsidRPr="00883D77">
        <w:rPr>
          <w:rFonts w:ascii="Times New Roman" w:hAnsi="Times New Roman" w:hint="default"/>
          <w:sz w:val="21"/>
          <w:szCs w:val="21"/>
        </w:rPr>
        <w:t>Cl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4</w:t>
      </w:r>
      <w:r w:rsidRPr="00883D77">
        <w:rPr>
          <w:rFonts w:ascii="Times New Roman" w:hAnsi="Times New Roman" w:hint="default"/>
          <w:sz w:val="21"/>
          <w:szCs w:val="21"/>
        </w:rPr>
        <w:t>F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5</w:t>
      </w:r>
      <w:r w:rsidRPr="00883D77">
        <w:rPr>
          <w:rFonts w:ascii="Times New Roman" w:hAnsi="Times New Roman" w:hint="default"/>
          <w:sz w:val="21"/>
          <w:szCs w:val="21"/>
        </w:rPr>
        <w:t>O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3</w:t>
      </w:r>
      <w:r w:rsidR="00D8379D" w:rsidRPr="00883D77">
        <w:rPr>
          <w:rFonts w:ascii="Times New Roman" w:hAnsi="Times New Roman" w:hint="default"/>
          <w:sz w:val="21"/>
          <w:szCs w:val="21"/>
        </w:rPr>
        <w:t>H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sz w:val="21"/>
          <w:szCs w:val="21"/>
        </w:rPr>
        <w:t xml:space="preserve">]: </w:t>
      </w:r>
      <w:r w:rsidR="00D8379D" w:rsidRPr="00883D77">
        <w:rPr>
          <w:rFonts w:ascii="Times New Roman" w:hAnsi="Times New Roman" w:hint="default"/>
          <w:sz w:val="21"/>
          <w:szCs w:val="21"/>
        </w:rPr>
        <w:t>524.9612</w:t>
      </w:r>
      <w:r w:rsidRPr="00883D77">
        <w:rPr>
          <w:rFonts w:ascii="Times New Roman" w:hAnsi="Times New Roman" w:hint="default"/>
          <w:sz w:val="21"/>
          <w:szCs w:val="21"/>
        </w:rPr>
        <w:t xml:space="preserve">, found </w:t>
      </w:r>
      <w:r w:rsidR="00D8379D" w:rsidRPr="00883D77">
        <w:rPr>
          <w:rFonts w:ascii="Times New Roman" w:hAnsi="Times New Roman" w:hint="default"/>
          <w:sz w:val="21"/>
          <w:szCs w:val="21"/>
        </w:rPr>
        <w:t>524.9628</w:t>
      </w:r>
      <w:r w:rsidRPr="00883D77">
        <w:rPr>
          <w:rFonts w:ascii="Times New Roman" w:hAnsi="Times New Roman" w:hint="default"/>
          <w:sz w:val="21"/>
          <w:szCs w:val="21"/>
        </w:rPr>
        <w:t>.</w:t>
      </w:r>
    </w:p>
    <w:p w14:paraId="440D6D80" w14:textId="2CDD8FE8" w:rsidR="003E7A47" w:rsidRPr="00883D77" w:rsidRDefault="00171DA2" w:rsidP="004C402F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object w:dxaOrig="3218" w:dyaOrig="2139" w14:anchorId="7D364C54">
          <v:shape id="_x0000_i1115" type="#_x0000_t75" style="width:108pt;height:72.5pt" o:ole="">
            <v:imagedata r:id="rId195" o:title=""/>
          </v:shape>
          <o:OLEObject Type="Embed" ProgID="ChemDraw.Document.6.0" ShapeID="_x0000_i1115" DrawAspect="Content" ObjectID="_1756131503" r:id="rId196"/>
        </w:object>
      </w:r>
    </w:p>
    <w:p w14:paraId="599DEED3" w14:textId="164C39B2" w:rsidR="003E7A47" w:rsidRPr="00883D77" w:rsidRDefault="003E7A47" w:rsidP="00D10048">
      <w:pPr>
        <w:pStyle w:val="ab"/>
        <w:spacing w:before="120" w:beforeAutospacing="0" w:afterAutospacing="0"/>
        <w:ind w:firstLineChars="50" w:firstLine="105"/>
        <w:jc w:val="both"/>
        <w:rPr>
          <w:rFonts w:ascii="Times New Roman" w:hAnsi="Times New Roman" w:hint="default"/>
          <w:sz w:val="21"/>
          <w:szCs w:val="21"/>
        </w:rPr>
      </w:pPr>
      <w:r w:rsidRPr="00883D77">
        <w:rPr>
          <w:rFonts w:ascii="Times New Roman" w:hAnsi="Times New Roman" w:hint="default"/>
          <w:sz w:val="21"/>
          <w:szCs w:val="21"/>
        </w:rPr>
        <w:t>5-Chloro-2-(2,4-dichlorophenoxy)phenyl 6,6-dichloro-4-fluorohexanoate (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79</w:t>
      </w:r>
      <w:r w:rsidRPr="00883D77">
        <w:rPr>
          <w:rFonts w:ascii="Times New Roman" w:hAnsi="Times New Roman" w:hint="default"/>
          <w:sz w:val="21"/>
          <w:szCs w:val="21"/>
        </w:rPr>
        <w:t xml:space="preserve">): </w:t>
      </w:r>
      <w:r w:rsidRPr="00883D77">
        <w:rPr>
          <w:rFonts w:ascii="Times New Roman" w:hAnsi="Times New Roman" w:hint="default"/>
          <w:color w:val="000000" w:themeColor="text1"/>
          <w:sz w:val="21"/>
          <w:szCs w:val="21"/>
        </w:rPr>
        <w:t xml:space="preserve">36.8 mg </w:t>
      </w:r>
      <w:r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colorless liquid was isolated, yield: 39%.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H NMR</w:t>
      </w:r>
      <w:r w:rsidRPr="00883D77">
        <w:rPr>
          <w:rFonts w:ascii="Times New Roman" w:hAnsi="Times New Roman" w:hint="default"/>
          <w:sz w:val="21"/>
          <w:szCs w:val="21"/>
        </w:rPr>
        <w:t xml:space="preserve"> (400 MHz, DMSO-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sz w:val="21"/>
          <w:szCs w:val="21"/>
        </w:rPr>
        <w:t xml:space="preserve">) δ 7.76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2.4 Hz, 1H), 7.50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2.5 Hz, 1H), 7.38 (ddd,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11.4, 9.0, 2.5 Hz, 2H), 7.10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8.8 Hz, 1H), 6.98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8.8 Hz, 1H), 6.30 (dd,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8.8, 4.2 Hz, 1H), 4.86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 xml:space="preserve">4.63 (m, 1H), 2.65 (t,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7.4 Hz, 2H), 2.61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2.39 (m, 2H), 2.04</w:t>
      </w:r>
      <w:r w:rsidR="00290775" w:rsidRPr="00883D77">
        <w:rPr>
          <w:rFonts w:ascii="Times New Roman" w:eastAsia="等线" w:hAnsi="Times New Roman" w:hint="default"/>
          <w:color w:val="000000" w:themeColor="text1"/>
          <w:sz w:val="21"/>
          <w:szCs w:val="21"/>
        </w:rPr>
        <w:t xml:space="preserve"> – </w:t>
      </w:r>
      <w:r w:rsidRPr="00883D77">
        <w:rPr>
          <w:rFonts w:ascii="Times New Roman" w:hAnsi="Times New Roman" w:hint="default"/>
          <w:sz w:val="21"/>
          <w:szCs w:val="21"/>
        </w:rPr>
        <w:t>1.82 (m, 2H).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 xml:space="preserve">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13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C NMR</w:t>
      </w:r>
      <w:r w:rsidRPr="00883D77">
        <w:rPr>
          <w:rFonts w:ascii="Times New Roman" w:hAnsi="Times New Roman" w:hint="default"/>
          <w:sz w:val="21"/>
          <w:szCs w:val="21"/>
        </w:rPr>
        <w:t xml:space="preserve"> (101 MHz, DMSO-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sz w:val="21"/>
          <w:szCs w:val="21"/>
        </w:rPr>
        <w:t xml:space="preserve">) δ 170.14, 150.63, 146.28, 141.42, 130.08, 128.81, 128.54, 128.22, 127.37, 124.73, 124.50, 121.07, 120.58, 89.79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169.2 Hz), 70.88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4.4 Hz), 47.57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20.2 Hz), 29.05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20.4 Hz), 28.64 (d, 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J</w:t>
      </w:r>
      <w:r w:rsidRPr="00883D77">
        <w:rPr>
          <w:rFonts w:ascii="Times New Roman" w:hAnsi="Times New Roman" w:hint="default"/>
          <w:sz w:val="21"/>
          <w:szCs w:val="21"/>
        </w:rPr>
        <w:t xml:space="preserve"> = 4.6 Hz). </w:t>
      </w:r>
      <w:r w:rsidRPr="00883D77">
        <w:rPr>
          <w:rFonts w:ascii="Times New Roman" w:hAnsi="Times New Roman" w:hint="default"/>
          <w:b/>
          <w:bCs/>
          <w:sz w:val="21"/>
          <w:szCs w:val="21"/>
          <w:vertAlign w:val="superscript"/>
        </w:rPr>
        <w:t>19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F NMR</w:t>
      </w:r>
      <w:r w:rsidRPr="00883D77">
        <w:rPr>
          <w:rFonts w:ascii="Times New Roman" w:hAnsi="Times New Roman" w:hint="default"/>
          <w:sz w:val="21"/>
          <w:szCs w:val="21"/>
        </w:rPr>
        <w:t xml:space="preserve"> (376 MHz, DMSO-</w:t>
      </w:r>
      <w:r w:rsidRPr="00883D77">
        <w:rPr>
          <w:rFonts w:ascii="Times New Roman" w:hAnsi="Times New Roman" w:hint="default"/>
          <w:i/>
          <w:iCs/>
          <w:sz w:val="21"/>
          <w:szCs w:val="21"/>
        </w:rPr>
        <w:t>d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6</w:t>
      </w:r>
      <w:r w:rsidRPr="00883D77">
        <w:rPr>
          <w:rFonts w:ascii="Times New Roman" w:hAnsi="Times New Roman" w:hint="default"/>
          <w:sz w:val="21"/>
          <w:szCs w:val="21"/>
        </w:rPr>
        <w:t xml:space="preserve">) δ -184.75 (s, 1F). </w:t>
      </w:r>
      <w:r w:rsidRPr="00883D77">
        <w:rPr>
          <w:rFonts w:ascii="Times New Roman" w:hAnsi="Times New Roman" w:hint="default"/>
          <w:b/>
          <w:bCs/>
          <w:sz w:val="21"/>
          <w:szCs w:val="21"/>
        </w:rPr>
        <w:t>HRMS (ESI)</w:t>
      </w:r>
      <w:r w:rsidRPr="00883D77">
        <w:rPr>
          <w:rFonts w:ascii="Times New Roman" w:hAnsi="Times New Roman" w:hint="default"/>
          <w:sz w:val="21"/>
          <w:szCs w:val="21"/>
        </w:rPr>
        <w:t xml:space="preserve"> exact mass calculated for [C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18</w:t>
      </w:r>
      <w:r w:rsidRPr="00883D77">
        <w:rPr>
          <w:rFonts w:ascii="Times New Roman" w:hAnsi="Times New Roman" w:hint="default"/>
          <w:sz w:val="21"/>
          <w:szCs w:val="21"/>
        </w:rPr>
        <w:t>H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14</w:t>
      </w:r>
      <w:r w:rsidRPr="00883D77">
        <w:rPr>
          <w:rFonts w:ascii="Times New Roman" w:hAnsi="Times New Roman" w:hint="default"/>
          <w:sz w:val="21"/>
          <w:szCs w:val="21"/>
        </w:rPr>
        <w:t>Cl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5</w:t>
      </w:r>
      <w:r w:rsidRPr="00883D77">
        <w:rPr>
          <w:rFonts w:ascii="Times New Roman" w:hAnsi="Times New Roman" w:hint="default"/>
          <w:sz w:val="21"/>
          <w:szCs w:val="21"/>
        </w:rPr>
        <w:t>FO</w:t>
      </w:r>
      <w:r w:rsidRPr="00883D77">
        <w:rPr>
          <w:rFonts w:ascii="Times New Roman" w:hAnsi="Times New Roman" w:hint="default"/>
          <w:sz w:val="21"/>
          <w:szCs w:val="21"/>
          <w:vertAlign w:val="subscript"/>
        </w:rPr>
        <w:t>3</w:t>
      </w:r>
      <w:r w:rsidRPr="00883D77">
        <w:rPr>
          <w:rFonts w:ascii="Times New Roman" w:hAnsi="Times New Roman" w:hint="default"/>
          <w:sz w:val="21"/>
          <w:szCs w:val="21"/>
        </w:rPr>
        <w:t>Na</w:t>
      </w:r>
      <w:r w:rsidRPr="00883D77">
        <w:rPr>
          <w:rFonts w:ascii="Times New Roman" w:hAnsi="Times New Roman" w:hint="default"/>
          <w:sz w:val="21"/>
          <w:szCs w:val="21"/>
          <w:vertAlign w:val="superscript"/>
        </w:rPr>
        <w:t>+</w:t>
      </w:r>
      <w:r w:rsidRPr="00883D77">
        <w:rPr>
          <w:rFonts w:ascii="Times New Roman" w:hAnsi="Times New Roman" w:hint="default"/>
          <w:sz w:val="21"/>
          <w:szCs w:val="21"/>
        </w:rPr>
        <w:t>]: 494.9262, found 494.9261.</w:t>
      </w:r>
    </w:p>
    <w:p w14:paraId="74251E2A" w14:textId="77777777" w:rsidR="001C21F7" w:rsidRPr="004B2E0E" w:rsidRDefault="00000000">
      <w:pPr>
        <w:spacing w:line="360" w:lineRule="auto"/>
        <w:rPr>
          <w:rFonts w:ascii="Times New Roman" w:eastAsia="宋体" w:hAnsi="Times New Roman" w:cs="Times New Roman"/>
          <w:lang w:val="en-US" w:eastAsia="zh-CN" w:bidi="ar"/>
        </w:rPr>
      </w:pPr>
      <w:r w:rsidRPr="004B2E0E">
        <w:rPr>
          <w:rFonts w:ascii="Times New Roman" w:eastAsia="宋体" w:hAnsi="Times New Roman" w:cs="Times New Roman"/>
          <w:lang w:val="en-US" w:eastAsia="zh-CN" w:bidi="ar"/>
        </w:rPr>
        <w:br w:type="page"/>
      </w:r>
    </w:p>
    <w:p w14:paraId="4F0336EE" w14:textId="77777777" w:rsidR="001C21F7" w:rsidRPr="00666DB0" w:rsidRDefault="00000000">
      <w:pPr>
        <w:spacing w:before="460" w:after="230" w:line="360" w:lineRule="auto"/>
        <w:rPr>
          <w:rFonts w:ascii="Times New Roman" w:hAnsi="Times New Roman" w:cs="Times New Roman"/>
          <w:b/>
          <w:bCs/>
        </w:rPr>
      </w:pPr>
      <w:r w:rsidRPr="00666DB0">
        <w:rPr>
          <w:rFonts w:ascii="Times New Roman" w:eastAsia="宋体" w:hAnsi="Times New Roman" w:cs="Times New Roman"/>
          <w:b/>
          <w:bCs/>
          <w:lang w:val="en-US" w:eastAsia="zh-CN" w:bidi="ar"/>
        </w:rPr>
        <w:lastRenderedPageBreak/>
        <w:t xml:space="preserve">6. </w:t>
      </w:r>
      <w:r w:rsidRPr="00666DB0">
        <w:rPr>
          <w:rFonts w:ascii="Times New Roman" w:hAnsi="Times New Roman" w:cs="Times New Roman"/>
          <w:b/>
          <w:bCs/>
          <w:lang w:val="de"/>
        </w:rPr>
        <w:t>Reference</w:t>
      </w:r>
      <w:bookmarkEnd w:id="28"/>
    </w:p>
    <w:bookmarkStart w:id="29" w:name="_Toc140006523"/>
    <w:p w14:paraId="1F22BE68" w14:textId="62A55FDF" w:rsidR="00862C95" w:rsidRPr="00515861" w:rsidRDefault="00862C95" w:rsidP="000B4717">
      <w:pPr>
        <w:pStyle w:val="EndNoteBibliography0"/>
        <w:spacing w:before="120"/>
        <w:ind w:left="720" w:hanging="720"/>
        <w:jc w:val="both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sz w:val="14"/>
        </w:rPr>
        <w:fldChar w:fldCharType="begin"/>
      </w:r>
      <w:r>
        <w:rPr>
          <w:rFonts w:ascii="Times New Roman" w:hAnsi="Times New Roman"/>
          <w:sz w:val="14"/>
        </w:rPr>
        <w:instrText xml:space="preserve"> ADDIN EN.REFLIST </w:instrText>
      </w:r>
      <w:r>
        <w:rPr>
          <w:rFonts w:ascii="Times New Roman" w:hAnsi="Times New Roman"/>
          <w:sz w:val="14"/>
        </w:rPr>
        <w:fldChar w:fldCharType="separate"/>
      </w:r>
      <w:r w:rsidRPr="00515861">
        <w:rPr>
          <w:rFonts w:ascii="Times New Roman" w:hAnsi="Times New Roman"/>
          <w:noProof/>
          <w:sz w:val="20"/>
          <w:szCs w:val="20"/>
        </w:rPr>
        <w:t>1.</w:t>
      </w:r>
      <w:r w:rsidRPr="00515861">
        <w:rPr>
          <w:rFonts w:ascii="Times New Roman" w:hAnsi="Times New Roman"/>
          <w:noProof/>
          <w:sz w:val="20"/>
          <w:szCs w:val="20"/>
        </w:rPr>
        <w:tab/>
        <w:t>Zhang</w:t>
      </w:r>
      <w:r w:rsidR="00E26B47" w:rsidRPr="00515861">
        <w:rPr>
          <w:rFonts w:ascii="Times New Roman" w:hAnsi="Times New Roman"/>
          <w:noProof/>
          <w:sz w:val="20"/>
          <w:szCs w:val="20"/>
        </w:rPr>
        <w:t>,</w:t>
      </w:r>
      <w:r w:rsidRPr="00515861">
        <w:rPr>
          <w:rFonts w:ascii="Times New Roman" w:hAnsi="Times New Roman"/>
          <w:noProof/>
          <w:sz w:val="20"/>
          <w:szCs w:val="20"/>
        </w:rPr>
        <w:t xml:space="preserve"> Y</w:t>
      </w:r>
      <w:r w:rsidR="007D026F" w:rsidRPr="00515861">
        <w:rPr>
          <w:rFonts w:ascii="Times New Roman" w:hAnsi="Times New Roman"/>
          <w:noProof/>
          <w:sz w:val="20"/>
          <w:szCs w:val="20"/>
        </w:rPr>
        <w:t>.</w:t>
      </w:r>
      <w:r w:rsidRPr="00515861">
        <w:rPr>
          <w:rFonts w:ascii="Times New Roman" w:hAnsi="Times New Roman"/>
          <w:noProof/>
          <w:sz w:val="20"/>
          <w:szCs w:val="20"/>
        </w:rPr>
        <w:t>, Torker</w:t>
      </w:r>
      <w:r w:rsidR="00E26B47" w:rsidRPr="00515861">
        <w:rPr>
          <w:rFonts w:ascii="Times New Roman" w:hAnsi="Times New Roman"/>
          <w:noProof/>
          <w:sz w:val="20"/>
          <w:szCs w:val="20"/>
        </w:rPr>
        <w:t>,</w:t>
      </w:r>
      <w:r w:rsidRPr="00515861">
        <w:rPr>
          <w:rFonts w:ascii="Times New Roman" w:hAnsi="Times New Roman"/>
          <w:noProof/>
          <w:sz w:val="20"/>
          <w:szCs w:val="20"/>
        </w:rPr>
        <w:t xml:space="preserve"> S</w:t>
      </w:r>
      <w:r w:rsidR="007D026F" w:rsidRPr="00515861">
        <w:rPr>
          <w:rFonts w:ascii="Times New Roman" w:hAnsi="Times New Roman"/>
          <w:noProof/>
          <w:sz w:val="20"/>
          <w:szCs w:val="20"/>
        </w:rPr>
        <w:t>.</w:t>
      </w:r>
      <w:r w:rsidRPr="00515861">
        <w:rPr>
          <w:rFonts w:ascii="Times New Roman" w:hAnsi="Times New Roman"/>
          <w:noProof/>
          <w:sz w:val="20"/>
          <w:szCs w:val="20"/>
        </w:rPr>
        <w:t>, Sigrist</w:t>
      </w:r>
      <w:r w:rsidR="00E26B47" w:rsidRPr="00515861">
        <w:rPr>
          <w:rFonts w:ascii="Times New Roman" w:hAnsi="Times New Roman"/>
          <w:noProof/>
          <w:sz w:val="20"/>
          <w:szCs w:val="20"/>
        </w:rPr>
        <w:t>,</w:t>
      </w:r>
      <w:r w:rsidRPr="00515861">
        <w:rPr>
          <w:rFonts w:ascii="Times New Roman" w:hAnsi="Times New Roman"/>
          <w:noProof/>
          <w:sz w:val="20"/>
          <w:szCs w:val="20"/>
        </w:rPr>
        <w:t xml:space="preserve"> M</w:t>
      </w:r>
      <w:r w:rsidR="007D026F" w:rsidRPr="00515861">
        <w:rPr>
          <w:rFonts w:ascii="Times New Roman" w:hAnsi="Times New Roman"/>
          <w:noProof/>
          <w:sz w:val="20"/>
          <w:szCs w:val="20"/>
        </w:rPr>
        <w:t>.</w:t>
      </w:r>
      <w:r w:rsidRPr="00515861">
        <w:rPr>
          <w:rFonts w:ascii="Times New Roman" w:hAnsi="Times New Roman"/>
          <w:noProof/>
          <w:sz w:val="20"/>
          <w:szCs w:val="20"/>
        </w:rPr>
        <w:t>, Bregovic</w:t>
      </w:r>
      <w:r w:rsidR="00E26B47" w:rsidRPr="00515861">
        <w:rPr>
          <w:rFonts w:ascii="Times New Roman" w:hAnsi="Times New Roman"/>
          <w:noProof/>
          <w:sz w:val="20"/>
          <w:szCs w:val="20"/>
        </w:rPr>
        <w:t>,</w:t>
      </w:r>
      <w:r w:rsidRPr="00515861">
        <w:rPr>
          <w:rFonts w:ascii="Times New Roman" w:hAnsi="Times New Roman"/>
          <w:noProof/>
          <w:sz w:val="20"/>
          <w:szCs w:val="20"/>
        </w:rPr>
        <w:t xml:space="preserve"> N</w:t>
      </w:r>
      <w:r w:rsidR="007D026F" w:rsidRPr="00515861">
        <w:rPr>
          <w:rFonts w:ascii="Times New Roman" w:hAnsi="Times New Roman"/>
          <w:noProof/>
          <w:sz w:val="20"/>
          <w:szCs w:val="20"/>
        </w:rPr>
        <w:t>.</w:t>
      </w:r>
      <w:r w:rsidRPr="00515861">
        <w:rPr>
          <w:rFonts w:ascii="Times New Roman" w:hAnsi="Times New Roman"/>
          <w:noProof/>
          <w:sz w:val="20"/>
          <w:szCs w:val="20"/>
        </w:rPr>
        <w:t>, Dydio</w:t>
      </w:r>
      <w:r w:rsidR="00E26B47" w:rsidRPr="00515861">
        <w:rPr>
          <w:rFonts w:ascii="Times New Roman" w:hAnsi="Times New Roman"/>
          <w:noProof/>
          <w:sz w:val="20"/>
          <w:szCs w:val="20"/>
        </w:rPr>
        <w:t>,</w:t>
      </w:r>
      <w:r w:rsidRPr="00515861">
        <w:rPr>
          <w:rFonts w:ascii="Times New Roman" w:hAnsi="Times New Roman"/>
          <w:noProof/>
          <w:sz w:val="20"/>
          <w:szCs w:val="20"/>
        </w:rPr>
        <w:t xml:space="preserve"> P. Binuclear Pd(</w:t>
      </w:r>
      <w:r w:rsidR="00E26B47" w:rsidRPr="00515861">
        <w:rPr>
          <w:rFonts w:ascii="Times New Roman" w:hAnsi="Times New Roman"/>
          <w:noProof/>
          <w:sz w:val="20"/>
          <w:szCs w:val="20"/>
        </w:rPr>
        <w:t>Ⅰ</w:t>
      </w:r>
      <w:r w:rsidRPr="00515861">
        <w:rPr>
          <w:rFonts w:ascii="Times New Roman" w:hAnsi="Times New Roman"/>
          <w:noProof/>
          <w:sz w:val="20"/>
          <w:szCs w:val="20"/>
        </w:rPr>
        <w:t>)-Pd(</w:t>
      </w:r>
      <w:r w:rsidR="00E26B47" w:rsidRPr="00515861">
        <w:rPr>
          <w:rFonts w:ascii="Times New Roman" w:hAnsi="Times New Roman"/>
          <w:noProof/>
          <w:sz w:val="20"/>
          <w:szCs w:val="20"/>
        </w:rPr>
        <w:t>Ⅰ</w:t>
      </w:r>
      <w:r w:rsidRPr="00515861">
        <w:rPr>
          <w:rFonts w:ascii="Times New Roman" w:hAnsi="Times New Roman"/>
          <w:noProof/>
          <w:sz w:val="20"/>
          <w:szCs w:val="20"/>
        </w:rPr>
        <w:t xml:space="preserve">) Catalysis Assisted by Iodide Ligands for Selective Hydroformylation of Alkenes and Alkynes. </w:t>
      </w:r>
      <w:r w:rsidRPr="00515861">
        <w:rPr>
          <w:rFonts w:ascii="Times New Roman" w:hAnsi="Times New Roman"/>
          <w:i/>
          <w:noProof/>
          <w:sz w:val="20"/>
          <w:szCs w:val="20"/>
        </w:rPr>
        <w:t>J</w:t>
      </w:r>
      <w:r w:rsidR="007D026F" w:rsidRPr="00515861">
        <w:rPr>
          <w:rFonts w:ascii="Times New Roman" w:hAnsi="Times New Roman"/>
          <w:i/>
          <w:noProof/>
          <w:sz w:val="20"/>
          <w:szCs w:val="20"/>
        </w:rPr>
        <w:t>.</w:t>
      </w:r>
      <w:r w:rsidRPr="00515861">
        <w:rPr>
          <w:rFonts w:ascii="Times New Roman" w:hAnsi="Times New Roman"/>
          <w:i/>
          <w:noProof/>
          <w:sz w:val="20"/>
          <w:szCs w:val="20"/>
        </w:rPr>
        <w:t xml:space="preserve"> Am</w:t>
      </w:r>
      <w:r w:rsidR="007D026F" w:rsidRPr="00515861">
        <w:rPr>
          <w:rFonts w:ascii="Times New Roman" w:hAnsi="Times New Roman"/>
          <w:i/>
          <w:noProof/>
          <w:sz w:val="20"/>
          <w:szCs w:val="20"/>
        </w:rPr>
        <w:t>.</w:t>
      </w:r>
      <w:r w:rsidRPr="00515861">
        <w:rPr>
          <w:rFonts w:ascii="Times New Roman" w:hAnsi="Times New Roman"/>
          <w:i/>
          <w:noProof/>
          <w:sz w:val="20"/>
          <w:szCs w:val="20"/>
        </w:rPr>
        <w:t xml:space="preserve"> Chem</w:t>
      </w:r>
      <w:r w:rsidR="007D026F" w:rsidRPr="00515861">
        <w:rPr>
          <w:rFonts w:ascii="Times New Roman" w:hAnsi="Times New Roman"/>
          <w:i/>
          <w:noProof/>
          <w:sz w:val="20"/>
          <w:szCs w:val="20"/>
        </w:rPr>
        <w:t>.</w:t>
      </w:r>
      <w:r w:rsidRPr="00515861">
        <w:rPr>
          <w:rFonts w:ascii="Times New Roman" w:hAnsi="Times New Roman"/>
          <w:i/>
          <w:noProof/>
          <w:sz w:val="20"/>
          <w:szCs w:val="20"/>
        </w:rPr>
        <w:t xml:space="preserve"> Soc</w:t>
      </w:r>
      <w:r w:rsidR="007D026F" w:rsidRPr="00515861">
        <w:rPr>
          <w:rFonts w:ascii="Times New Roman" w:hAnsi="Times New Roman"/>
          <w:i/>
          <w:noProof/>
          <w:sz w:val="20"/>
          <w:szCs w:val="20"/>
        </w:rPr>
        <w:t>.</w:t>
      </w:r>
      <w:r w:rsidRPr="00515861">
        <w:rPr>
          <w:rFonts w:ascii="Times New Roman" w:hAnsi="Times New Roman"/>
          <w:noProof/>
          <w:sz w:val="20"/>
          <w:szCs w:val="20"/>
        </w:rPr>
        <w:t xml:space="preserve"> </w:t>
      </w:r>
      <w:r w:rsidRPr="00515861">
        <w:rPr>
          <w:rFonts w:ascii="Times New Roman" w:hAnsi="Times New Roman"/>
          <w:b/>
          <w:noProof/>
          <w:sz w:val="20"/>
          <w:szCs w:val="20"/>
        </w:rPr>
        <w:t>142</w:t>
      </w:r>
      <w:r w:rsidR="007D026F" w:rsidRPr="00515861">
        <w:rPr>
          <w:rFonts w:ascii="Times New Roman" w:hAnsi="Times New Roman"/>
          <w:bCs/>
          <w:noProof/>
          <w:sz w:val="20"/>
          <w:szCs w:val="20"/>
        </w:rPr>
        <w:t>,</w:t>
      </w:r>
      <w:r w:rsidRPr="00515861">
        <w:rPr>
          <w:rFonts w:ascii="Times New Roman" w:hAnsi="Times New Roman"/>
          <w:noProof/>
          <w:sz w:val="20"/>
          <w:szCs w:val="20"/>
        </w:rPr>
        <w:t xml:space="preserve"> 18251-18265</w:t>
      </w:r>
      <w:r w:rsidR="007D026F" w:rsidRPr="00515861">
        <w:rPr>
          <w:rFonts w:ascii="Times New Roman" w:hAnsi="Times New Roman"/>
          <w:noProof/>
          <w:sz w:val="20"/>
          <w:szCs w:val="20"/>
        </w:rPr>
        <w:t xml:space="preserve"> (2020)</w:t>
      </w:r>
      <w:r w:rsidRPr="00515861">
        <w:rPr>
          <w:rFonts w:ascii="Times New Roman" w:hAnsi="Times New Roman"/>
          <w:noProof/>
          <w:sz w:val="20"/>
          <w:szCs w:val="20"/>
        </w:rPr>
        <w:t>.</w:t>
      </w:r>
    </w:p>
    <w:p w14:paraId="039D932F" w14:textId="55D2BD65" w:rsidR="00862C95" w:rsidRPr="00515861" w:rsidRDefault="00862C95" w:rsidP="000B4717">
      <w:pPr>
        <w:pStyle w:val="EndNoteBibliography0"/>
        <w:spacing w:before="120"/>
        <w:ind w:left="720" w:hanging="720"/>
        <w:jc w:val="both"/>
        <w:rPr>
          <w:rFonts w:ascii="Times New Roman" w:hAnsi="Times New Roman"/>
          <w:noProof/>
          <w:sz w:val="20"/>
          <w:szCs w:val="20"/>
        </w:rPr>
      </w:pPr>
      <w:r w:rsidRPr="00515861">
        <w:rPr>
          <w:rFonts w:ascii="Times New Roman" w:hAnsi="Times New Roman"/>
          <w:noProof/>
          <w:sz w:val="20"/>
          <w:szCs w:val="20"/>
        </w:rPr>
        <w:t>2.</w:t>
      </w:r>
      <w:r w:rsidRPr="00515861">
        <w:rPr>
          <w:rFonts w:ascii="Times New Roman" w:hAnsi="Times New Roman"/>
          <w:noProof/>
          <w:sz w:val="20"/>
          <w:szCs w:val="20"/>
        </w:rPr>
        <w:tab/>
        <w:t>Ouyang</w:t>
      </w:r>
      <w:r w:rsidR="00E26B47" w:rsidRPr="00515861">
        <w:rPr>
          <w:rFonts w:ascii="Times New Roman" w:hAnsi="Times New Roman"/>
          <w:noProof/>
          <w:sz w:val="20"/>
          <w:szCs w:val="20"/>
        </w:rPr>
        <w:t>,</w:t>
      </w:r>
      <w:r w:rsidRPr="00515861">
        <w:rPr>
          <w:rFonts w:ascii="Times New Roman" w:hAnsi="Times New Roman"/>
          <w:noProof/>
          <w:sz w:val="20"/>
          <w:szCs w:val="20"/>
        </w:rPr>
        <w:t xml:space="preserve"> Y</w:t>
      </w:r>
      <w:r w:rsidR="007D026F" w:rsidRPr="00515861">
        <w:rPr>
          <w:rFonts w:ascii="Times New Roman" w:hAnsi="Times New Roman"/>
          <w:noProof/>
          <w:sz w:val="20"/>
          <w:szCs w:val="20"/>
        </w:rPr>
        <w:t>.</w:t>
      </w:r>
      <w:r w:rsidRPr="00515861">
        <w:rPr>
          <w:rFonts w:ascii="Times New Roman" w:hAnsi="Times New Roman"/>
          <w:noProof/>
          <w:sz w:val="20"/>
          <w:szCs w:val="20"/>
        </w:rPr>
        <w:t>,</w:t>
      </w:r>
      <w:r w:rsidR="000F7EAB" w:rsidRPr="00515861">
        <w:rPr>
          <w:rFonts w:ascii="Times New Roman" w:hAnsi="Times New Roman"/>
          <w:noProof/>
          <w:sz w:val="20"/>
          <w:szCs w:val="20"/>
        </w:rPr>
        <w:t xml:space="preserve"> </w:t>
      </w:r>
      <w:r w:rsidRPr="00515861">
        <w:rPr>
          <w:rFonts w:ascii="Times New Roman" w:hAnsi="Times New Roman"/>
          <w:noProof/>
          <w:sz w:val="20"/>
          <w:szCs w:val="20"/>
        </w:rPr>
        <w:t>Xu</w:t>
      </w:r>
      <w:r w:rsidR="00E26B47" w:rsidRPr="00515861">
        <w:rPr>
          <w:rFonts w:ascii="Times New Roman" w:hAnsi="Times New Roman"/>
          <w:noProof/>
          <w:sz w:val="20"/>
          <w:szCs w:val="20"/>
        </w:rPr>
        <w:t>,</w:t>
      </w:r>
      <w:r w:rsidRPr="00515861">
        <w:rPr>
          <w:rFonts w:ascii="Times New Roman" w:hAnsi="Times New Roman"/>
          <w:noProof/>
          <w:sz w:val="20"/>
          <w:szCs w:val="20"/>
        </w:rPr>
        <w:t xml:space="preserve"> X</w:t>
      </w:r>
      <w:r w:rsidR="007D026F" w:rsidRPr="00515861">
        <w:rPr>
          <w:rFonts w:ascii="Times New Roman" w:hAnsi="Times New Roman"/>
          <w:noProof/>
          <w:sz w:val="20"/>
          <w:szCs w:val="20"/>
        </w:rPr>
        <w:t>.</w:t>
      </w:r>
      <w:r w:rsidR="000F7EAB" w:rsidRPr="00515861">
        <w:rPr>
          <w:rFonts w:ascii="Times New Roman" w:hAnsi="Times New Roman"/>
          <w:noProof/>
          <w:sz w:val="20"/>
          <w:szCs w:val="20"/>
        </w:rPr>
        <w:t xml:space="preserve"> </w:t>
      </w:r>
      <w:r w:rsidRPr="00515861">
        <w:rPr>
          <w:rFonts w:ascii="Times New Roman" w:hAnsi="Times New Roman"/>
          <w:noProof/>
          <w:sz w:val="20"/>
          <w:szCs w:val="20"/>
        </w:rPr>
        <w:t>H</w:t>
      </w:r>
      <w:r w:rsidR="007D026F" w:rsidRPr="00515861">
        <w:rPr>
          <w:rFonts w:ascii="Times New Roman" w:hAnsi="Times New Roman"/>
          <w:noProof/>
          <w:sz w:val="20"/>
          <w:szCs w:val="20"/>
        </w:rPr>
        <w:t>.</w:t>
      </w:r>
      <w:r w:rsidRPr="00515861">
        <w:rPr>
          <w:rFonts w:ascii="Times New Roman" w:hAnsi="Times New Roman"/>
          <w:noProof/>
          <w:sz w:val="20"/>
          <w:szCs w:val="20"/>
        </w:rPr>
        <w:t>, Qing</w:t>
      </w:r>
      <w:r w:rsidR="00E26B47" w:rsidRPr="00515861">
        <w:rPr>
          <w:rFonts w:ascii="Times New Roman" w:hAnsi="Times New Roman"/>
          <w:noProof/>
          <w:sz w:val="20"/>
          <w:szCs w:val="20"/>
        </w:rPr>
        <w:t>,</w:t>
      </w:r>
      <w:r w:rsidRPr="00515861">
        <w:rPr>
          <w:rFonts w:ascii="Times New Roman" w:hAnsi="Times New Roman"/>
          <w:noProof/>
          <w:sz w:val="20"/>
          <w:szCs w:val="20"/>
        </w:rPr>
        <w:t xml:space="preserve"> F</w:t>
      </w:r>
      <w:r w:rsidR="007D026F" w:rsidRPr="00515861">
        <w:rPr>
          <w:rFonts w:ascii="Times New Roman" w:hAnsi="Times New Roman"/>
          <w:noProof/>
          <w:sz w:val="20"/>
          <w:szCs w:val="20"/>
        </w:rPr>
        <w:t>.</w:t>
      </w:r>
      <w:r w:rsidR="000F7EAB" w:rsidRPr="00515861">
        <w:rPr>
          <w:rFonts w:ascii="Times New Roman" w:hAnsi="Times New Roman"/>
          <w:noProof/>
          <w:sz w:val="20"/>
          <w:szCs w:val="20"/>
        </w:rPr>
        <w:t xml:space="preserve"> </w:t>
      </w:r>
      <w:r w:rsidRPr="00515861">
        <w:rPr>
          <w:rFonts w:ascii="Times New Roman" w:hAnsi="Times New Roman"/>
          <w:noProof/>
          <w:sz w:val="20"/>
          <w:szCs w:val="20"/>
        </w:rPr>
        <w:t xml:space="preserve">L. Hydrotrifluoromethylthiolation of Unactivated Alkenes and Alkynes with Trifluoromethanesulfonic Anhydride through Deoxygenative Reduction and </w:t>
      </w:r>
      <w:r w:rsidRPr="008C679A">
        <w:rPr>
          <w:rFonts w:ascii="Times New Roman" w:hAnsi="Times New Roman"/>
          <w:noProof/>
          <w:sz w:val="20"/>
          <w:szCs w:val="20"/>
        </w:rPr>
        <w:t xml:space="preserve">Photoredox Radical Processes. </w:t>
      </w:r>
      <w:r w:rsidRPr="008C679A">
        <w:rPr>
          <w:rFonts w:ascii="Times New Roman" w:hAnsi="Times New Roman"/>
          <w:i/>
          <w:noProof/>
          <w:sz w:val="20"/>
          <w:szCs w:val="20"/>
        </w:rPr>
        <w:t>Angew</w:t>
      </w:r>
      <w:r w:rsidR="000F7EAB" w:rsidRPr="008C679A">
        <w:rPr>
          <w:rFonts w:ascii="Times New Roman" w:hAnsi="Times New Roman"/>
          <w:i/>
          <w:noProof/>
          <w:sz w:val="20"/>
          <w:szCs w:val="20"/>
        </w:rPr>
        <w:t>.</w:t>
      </w:r>
      <w:r w:rsidRPr="008C679A">
        <w:rPr>
          <w:rFonts w:ascii="Times New Roman" w:hAnsi="Times New Roman"/>
          <w:i/>
          <w:noProof/>
          <w:sz w:val="20"/>
          <w:szCs w:val="20"/>
        </w:rPr>
        <w:t xml:space="preserve"> Chem</w:t>
      </w:r>
      <w:r w:rsidR="000F7EAB" w:rsidRPr="008C679A">
        <w:rPr>
          <w:rFonts w:ascii="Times New Roman" w:hAnsi="Times New Roman"/>
          <w:i/>
          <w:noProof/>
          <w:sz w:val="20"/>
          <w:szCs w:val="20"/>
        </w:rPr>
        <w:t>.</w:t>
      </w:r>
      <w:r w:rsidRPr="008C679A">
        <w:rPr>
          <w:rFonts w:ascii="Times New Roman" w:hAnsi="Times New Roman"/>
          <w:i/>
          <w:noProof/>
          <w:sz w:val="20"/>
          <w:szCs w:val="20"/>
        </w:rPr>
        <w:t xml:space="preserve"> Int</w:t>
      </w:r>
      <w:r w:rsidR="000F7EAB" w:rsidRPr="008C679A">
        <w:rPr>
          <w:rFonts w:ascii="Times New Roman" w:hAnsi="Times New Roman"/>
          <w:i/>
          <w:noProof/>
          <w:sz w:val="20"/>
          <w:szCs w:val="20"/>
        </w:rPr>
        <w:t>.</w:t>
      </w:r>
      <w:r w:rsidRPr="008C679A">
        <w:rPr>
          <w:rFonts w:ascii="Times New Roman" w:hAnsi="Times New Roman"/>
          <w:i/>
          <w:noProof/>
          <w:sz w:val="20"/>
          <w:szCs w:val="20"/>
        </w:rPr>
        <w:t xml:space="preserve"> Ed</w:t>
      </w:r>
      <w:r w:rsidR="000F7EAB" w:rsidRPr="008C679A">
        <w:rPr>
          <w:rFonts w:ascii="Times New Roman" w:hAnsi="Times New Roman"/>
          <w:i/>
          <w:noProof/>
          <w:sz w:val="20"/>
          <w:szCs w:val="20"/>
        </w:rPr>
        <w:t>.</w:t>
      </w:r>
      <w:r w:rsidRPr="008C679A">
        <w:rPr>
          <w:rFonts w:ascii="Times New Roman" w:hAnsi="Times New Roman"/>
          <w:noProof/>
          <w:sz w:val="20"/>
          <w:szCs w:val="20"/>
        </w:rPr>
        <w:t xml:space="preserve"> </w:t>
      </w:r>
      <w:r w:rsidRPr="008C679A">
        <w:rPr>
          <w:rFonts w:ascii="Times New Roman" w:hAnsi="Times New Roman"/>
          <w:b/>
          <w:noProof/>
          <w:sz w:val="20"/>
          <w:szCs w:val="20"/>
        </w:rPr>
        <w:t>58</w:t>
      </w:r>
      <w:r w:rsidR="000F7EAB" w:rsidRPr="008C679A">
        <w:rPr>
          <w:rFonts w:ascii="Times New Roman" w:hAnsi="Times New Roman"/>
          <w:noProof/>
          <w:sz w:val="20"/>
          <w:szCs w:val="20"/>
        </w:rPr>
        <w:t>,</w:t>
      </w:r>
      <w:r w:rsidRPr="008C679A">
        <w:rPr>
          <w:rFonts w:ascii="Times New Roman" w:hAnsi="Times New Roman"/>
          <w:noProof/>
          <w:sz w:val="20"/>
          <w:szCs w:val="20"/>
        </w:rPr>
        <w:t xml:space="preserve"> 18508-18512</w:t>
      </w:r>
      <w:r w:rsidR="000F7EAB" w:rsidRPr="008C679A">
        <w:rPr>
          <w:rFonts w:ascii="Times New Roman" w:hAnsi="Times New Roman"/>
          <w:noProof/>
          <w:sz w:val="20"/>
          <w:szCs w:val="20"/>
        </w:rPr>
        <w:t xml:space="preserve"> (2019)</w:t>
      </w:r>
      <w:r w:rsidRPr="008C679A">
        <w:rPr>
          <w:rFonts w:ascii="Times New Roman" w:hAnsi="Times New Roman"/>
          <w:noProof/>
          <w:sz w:val="20"/>
          <w:szCs w:val="20"/>
        </w:rPr>
        <w:t>.</w:t>
      </w:r>
    </w:p>
    <w:p w14:paraId="4F242B8B" w14:textId="1A7791CE" w:rsidR="00862C95" w:rsidRPr="00515861" w:rsidRDefault="00862C95" w:rsidP="000B4717">
      <w:pPr>
        <w:pStyle w:val="EndNoteBibliography0"/>
        <w:spacing w:before="120"/>
        <w:ind w:left="720" w:hanging="720"/>
        <w:jc w:val="both"/>
        <w:rPr>
          <w:rFonts w:ascii="Times New Roman" w:hAnsi="Times New Roman"/>
          <w:noProof/>
          <w:sz w:val="20"/>
          <w:szCs w:val="20"/>
        </w:rPr>
      </w:pPr>
      <w:r w:rsidRPr="00515861">
        <w:rPr>
          <w:rFonts w:ascii="Times New Roman" w:hAnsi="Times New Roman"/>
          <w:noProof/>
          <w:sz w:val="20"/>
          <w:szCs w:val="20"/>
        </w:rPr>
        <w:t>3.</w:t>
      </w:r>
      <w:r w:rsidRPr="00515861">
        <w:rPr>
          <w:rFonts w:ascii="Times New Roman" w:hAnsi="Times New Roman"/>
          <w:noProof/>
          <w:sz w:val="20"/>
          <w:szCs w:val="20"/>
        </w:rPr>
        <w:tab/>
        <w:t>Min S</w:t>
      </w:r>
      <w:r w:rsidR="008C679A">
        <w:rPr>
          <w:rFonts w:ascii="Times New Roman" w:hAnsi="Times New Roman"/>
          <w:noProof/>
          <w:sz w:val="20"/>
          <w:szCs w:val="20"/>
        </w:rPr>
        <w:t>.</w:t>
      </w:r>
      <w:r w:rsidRPr="00515861">
        <w:rPr>
          <w:rFonts w:ascii="Times New Roman" w:hAnsi="Times New Roman"/>
          <w:noProof/>
          <w:sz w:val="20"/>
          <w:szCs w:val="20"/>
        </w:rPr>
        <w:t xml:space="preserve"> J</w:t>
      </w:r>
      <w:r w:rsidR="008C679A">
        <w:rPr>
          <w:rFonts w:ascii="Times New Roman" w:hAnsi="Times New Roman"/>
          <w:noProof/>
          <w:sz w:val="20"/>
          <w:szCs w:val="20"/>
        </w:rPr>
        <w:t xml:space="preserve">. et al. </w:t>
      </w:r>
      <w:r w:rsidRPr="00515861">
        <w:rPr>
          <w:rFonts w:ascii="Times New Roman" w:hAnsi="Times New Roman"/>
          <w:noProof/>
          <w:sz w:val="20"/>
          <w:szCs w:val="20"/>
        </w:rPr>
        <w:t>Chemoselective Activities of Fe(</w:t>
      </w:r>
      <w:r w:rsidR="00E26B47" w:rsidRPr="00515861">
        <w:rPr>
          <w:rFonts w:ascii="Times New Roman" w:hAnsi="Times New Roman"/>
          <w:noProof/>
          <w:sz w:val="20"/>
          <w:szCs w:val="20"/>
        </w:rPr>
        <w:t>Ⅲ</w:t>
      </w:r>
      <w:r w:rsidRPr="00515861">
        <w:rPr>
          <w:rFonts w:ascii="Times New Roman" w:hAnsi="Times New Roman"/>
          <w:noProof/>
          <w:sz w:val="20"/>
          <w:szCs w:val="20"/>
        </w:rPr>
        <w:t xml:space="preserve">) Catalysts in the Hydrofunctionalization of Allenes. </w:t>
      </w:r>
      <w:r w:rsidRPr="00515861">
        <w:rPr>
          <w:rFonts w:ascii="Times New Roman" w:hAnsi="Times New Roman"/>
          <w:i/>
          <w:noProof/>
          <w:sz w:val="20"/>
          <w:szCs w:val="20"/>
        </w:rPr>
        <w:t>Org</w:t>
      </w:r>
      <w:r w:rsidR="000F7EAB" w:rsidRPr="00515861">
        <w:rPr>
          <w:rFonts w:ascii="Times New Roman" w:hAnsi="Times New Roman"/>
          <w:i/>
          <w:noProof/>
          <w:sz w:val="20"/>
          <w:szCs w:val="20"/>
        </w:rPr>
        <w:t>.</w:t>
      </w:r>
      <w:r w:rsidRPr="00515861">
        <w:rPr>
          <w:rFonts w:ascii="Times New Roman" w:hAnsi="Times New Roman"/>
          <w:i/>
          <w:noProof/>
          <w:sz w:val="20"/>
          <w:szCs w:val="20"/>
        </w:rPr>
        <w:t xml:space="preserve"> Lett</w:t>
      </w:r>
      <w:r w:rsidR="000F7EAB" w:rsidRPr="00515861">
        <w:rPr>
          <w:rFonts w:ascii="Times New Roman" w:hAnsi="Times New Roman"/>
          <w:i/>
          <w:noProof/>
          <w:sz w:val="20"/>
          <w:szCs w:val="20"/>
        </w:rPr>
        <w:t>.</w:t>
      </w:r>
      <w:r w:rsidRPr="00515861">
        <w:rPr>
          <w:rFonts w:ascii="Times New Roman" w:hAnsi="Times New Roman"/>
          <w:noProof/>
          <w:sz w:val="20"/>
          <w:szCs w:val="20"/>
        </w:rPr>
        <w:t xml:space="preserve"> </w:t>
      </w:r>
      <w:r w:rsidRPr="00515861">
        <w:rPr>
          <w:rFonts w:ascii="Times New Roman" w:hAnsi="Times New Roman"/>
          <w:b/>
          <w:noProof/>
          <w:sz w:val="20"/>
          <w:szCs w:val="20"/>
        </w:rPr>
        <w:t>14</w:t>
      </w:r>
      <w:r w:rsidR="000F7EAB" w:rsidRPr="00515861">
        <w:rPr>
          <w:rFonts w:ascii="Times New Roman" w:hAnsi="Times New Roman"/>
          <w:bCs/>
          <w:noProof/>
          <w:sz w:val="20"/>
          <w:szCs w:val="20"/>
        </w:rPr>
        <w:t>,</w:t>
      </w:r>
      <w:r w:rsidRPr="00515861">
        <w:rPr>
          <w:rFonts w:ascii="Times New Roman" w:hAnsi="Times New Roman"/>
          <w:noProof/>
          <w:sz w:val="20"/>
          <w:szCs w:val="20"/>
        </w:rPr>
        <w:t xml:space="preserve"> 6262-6265</w:t>
      </w:r>
      <w:r w:rsidR="000F7EAB" w:rsidRPr="00515861">
        <w:rPr>
          <w:rFonts w:ascii="Times New Roman" w:hAnsi="Times New Roman"/>
          <w:noProof/>
          <w:sz w:val="20"/>
          <w:szCs w:val="20"/>
        </w:rPr>
        <w:t xml:space="preserve"> (2012)</w:t>
      </w:r>
      <w:r w:rsidRPr="00515861">
        <w:rPr>
          <w:rFonts w:ascii="Times New Roman" w:hAnsi="Times New Roman"/>
          <w:noProof/>
          <w:sz w:val="20"/>
          <w:szCs w:val="20"/>
        </w:rPr>
        <w:t>.</w:t>
      </w:r>
    </w:p>
    <w:p w14:paraId="39A7598D" w14:textId="77777777" w:rsidR="00862C95" w:rsidRPr="00862C95" w:rsidRDefault="00862C95" w:rsidP="00862C95">
      <w:pPr>
        <w:pStyle w:val="EndNoteBibliography0"/>
        <w:rPr>
          <w:noProof/>
        </w:rPr>
      </w:pPr>
    </w:p>
    <w:p w14:paraId="49283E11" w14:textId="642338D5" w:rsidR="00862C95" w:rsidRPr="00666DB0" w:rsidRDefault="00862C95" w:rsidP="00171DA2">
      <w:pPr>
        <w:pStyle w:val="EndNoteBibliography0"/>
        <w:spacing w:before="360" w:after="120" w:line="240" w:lineRule="atLeast"/>
        <w:rPr>
          <w:rFonts w:ascii="Times New Roman" w:hAnsi="Times New Roman"/>
          <w:color w:val="FF0000"/>
          <w:sz w:val="21"/>
          <w:szCs w:val="21"/>
          <w:lang w:val="de"/>
        </w:rPr>
      </w:pPr>
      <w:r>
        <w:rPr>
          <w:rFonts w:ascii="Times New Roman" w:hAnsi="Times New Roman"/>
          <w:sz w:val="14"/>
        </w:rPr>
        <w:fldChar w:fldCharType="end"/>
      </w:r>
    </w:p>
    <w:p w14:paraId="445BD332" w14:textId="77777777" w:rsidR="001C21F7" w:rsidRPr="004B2E0E" w:rsidRDefault="00000000">
      <w:pPr>
        <w:rPr>
          <w:rFonts w:ascii="Times New Roman" w:hAnsi="Times New Roman" w:cs="Times New Roman"/>
          <w:sz w:val="17"/>
          <w:szCs w:val="17"/>
          <w:lang w:val="de" w:eastAsia="zh-CN"/>
        </w:rPr>
      </w:pPr>
      <w:r w:rsidRPr="004B2E0E">
        <w:rPr>
          <w:rFonts w:ascii="Times New Roman" w:hAnsi="Times New Roman" w:cs="Times New Roman"/>
          <w:sz w:val="17"/>
          <w:szCs w:val="17"/>
          <w:lang w:val="de"/>
        </w:rPr>
        <w:br w:type="page"/>
      </w:r>
    </w:p>
    <w:p w14:paraId="11C20A65" w14:textId="27249CBA" w:rsidR="001C21F7" w:rsidRPr="00432893" w:rsidRDefault="00000000" w:rsidP="00B866C0">
      <w:pPr>
        <w:pStyle w:val="EndNoteBibliography0"/>
        <w:spacing w:before="360" w:after="120" w:line="240" w:lineRule="atLeast"/>
        <w:rPr>
          <w:rFonts w:ascii="Times New Roman" w:hAnsi="Times New Roman"/>
          <w:b/>
          <w:bCs/>
        </w:rPr>
      </w:pPr>
      <w:r w:rsidRPr="00432893">
        <w:rPr>
          <w:rFonts w:ascii="Times New Roman" w:hAnsi="Times New Roman"/>
          <w:b/>
          <w:bCs/>
          <w:lang w:val="de"/>
        </w:rPr>
        <w:lastRenderedPageBreak/>
        <w:t xml:space="preserve">7. Copies of </w:t>
      </w:r>
      <w:r w:rsidRPr="00432893">
        <w:rPr>
          <w:rFonts w:ascii="Times New Roman" w:hAnsi="Times New Roman"/>
          <w:b/>
          <w:bCs/>
          <w:vertAlign w:val="superscript"/>
          <w:lang w:val="de"/>
        </w:rPr>
        <w:t>1</w:t>
      </w:r>
      <w:r w:rsidRPr="00432893">
        <w:rPr>
          <w:rFonts w:ascii="Times New Roman" w:hAnsi="Times New Roman"/>
          <w:b/>
          <w:bCs/>
          <w:lang w:val="de"/>
        </w:rPr>
        <w:t xml:space="preserve">H NMR, </w:t>
      </w:r>
      <w:r w:rsidRPr="00432893">
        <w:rPr>
          <w:rFonts w:ascii="Times New Roman" w:hAnsi="Times New Roman"/>
          <w:b/>
          <w:bCs/>
          <w:vertAlign w:val="superscript"/>
          <w:lang w:val="de"/>
        </w:rPr>
        <w:t>13</w:t>
      </w:r>
      <w:r w:rsidRPr="00432893">
        <w:rPr>
          <w:rFonts w:ascii="Times New Roman" w:hAnsi="Times New Roman"/>
          <w:b/>
          <w:bCs/>
          <w:lang w:val="de"/>
        </w:rPr>
        <w:t xml:space="preserve">C NMR and </w:t>
      </w:r>
      <w:r w:rsidRPr="00432893">
        <w:rPr>
          <w:rFonts w:ascii="Times New Roman" w:hAnsi="Times New Roman"/>
          <w:b/>
          <w:bCs/>
          <w:vertAlign w:val="superscript"/>
          <w:lang w:val="de"/>
        </w:rPr>
        <w:t>19</w:t>
      </w:r>
      <w:r w:rsidRPr="00432893">
        <w:rPr>
          <w:rFonts w:ascii="Times New Roman" w:hAnsi="Times New Roman"/>
          <w:b/>
          <w:bCs/>
          <w:lang w:val="de"/>
        </w:rPr>
        <w:t xml:space="preserve">F NMR </w:t>
      </w:r>
      <w:r w:rsidR="00C44227" w:rsidRPr="00432893">
        <w:rPr>
          <w:rFonts w:ascii="Times New Roman" w:hAnsi="Times New Roman"/>
          <w:b/>
          <w:bCs/>
          <w:lang w:val="de"/>
        </w:rPr>
        <w:t>s</w:t>
      </w:r>
      <w:r w:rsidRPr="00432893">
        <w:rPr>
          <w:rFonts w:ascii="Times New Roman" w:hAnsi="Times New Roman"/>
          <w:b/>
          <w:bCs/>
          <w:lang w:val="de"/>
        </w:rPr>
        <w:t>pectra</w:t>
      </w:r>
      <w:bookmarkStart w:id="30" w:name="_Hlk140619549"/>
      <w:bookmarkEnd w:id="29"/>
    </w:p>
    <w:p w14:paraId="5C158760" w14:textId="116D9DB5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 w:eastAsia="zh-CN" w:bidi="ar"/>
        </w:rPr>
        <w:object w:dxaOrig="1440" w:dyaOrig="1440" w14:anchorId="0902BD88">
          <v:shape id="_x0000_s2051" type="#_x0000_t75" style="position:absolute;margin-left:.15pt;margin-top:60.5pt;width:115.1pt;height:56.2pt;z-index:251660288;mso-width-relative:page;mso-height-relative:page">
            <v:imagedata r:id="rId197" o:title=""/>
          </v:shape>
          <o:OLEObject Type="Embed" ProgID="ChemDraw.Document.6.0" ShapeID="_x0000_s2051" DrawAspect="Content" ObjectID="_1756131658" r:id="rId198"/>
        </w:object>
      </w:r>
      <w:r>
        <w:rPr>
          <w:rFonts w:ascii="Times New Roman" w:hAnsi="Times New Roman" w:cs="Times New Roman"/>
          <w:lang w:val="en-US" w:eastAsia="zh-CN" w:bidi="ar"/>
        </w:rPr>
        <w:object w:dxaOrig="1440" w:dyaOrig="1440" w14:anchorId="40F7610A">
          <v:shape id="_x0000_s2050" type="#_x0000_t75" style="position:absolute;margin-left:.15pt;margin-top:374.6pt;width:115.7pt;height:56.55pt;z-index:251661312;mso-width-relative:page;mso-height-relative:page">
            <v:imagedata r:id="rId199" o:title=""/>
          </v:shape>
          <o:OLEObject Type="Embed" ProgID="ChemDraw.Document.6.0" ShapeID="_x0000_s2050" DrawAspect="Content" ObjectID="_1756131659" r:id="rId200"/>
        </w:object>
      </w:r>
      <w:bookmarkStart w:id="31" w:name="_Hlk125965187"/>
      <w:r w:rsidR="000B334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51C56079">
          <v:shape id="_x0000_i1118" type="#_x0000_t75" style="width:406pt;height:282pt;mso-position-vertical:absolute" o:ole="">
            <v:imagedata r:id="rId201" o:title=""/>
          </v:shape>
          <o:OLEObject Type="Embed" ProgID="MestReNova.Document.1" ShapeID="_x0000_i1118" DrawAspect="Content" ObjectID="_1756131504" r:id="rId202"/>
        </w:object>
      </w:r>
      <w:r w:rsidR="000B334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14044773">
          <v:shape id="_x0000_i1119" type="#_x0000_t75" style="width:406pt;height:282pt;mso-position-vertical:absolute" o:ole="">
            <v:imagedata r:id="rId203" o:title=""/>
          </v:shape>
          <o:OLEObject Type="Embed" ProgID="MestReNova.Document.1" ShapeID="_x0000_i1119" DrawAspect="Content" ObjectID="_1756131505" r:id="rId204"/>
        </w:object>
      </w:r>
      <w:r w:rsidR="00C7483B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bookmarkEnd w:id="31"/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3F67FF16">
          <v:shape id="_x0000_s2052" type="#_x0000_t75" style="position:absolute;margin-left:0;margin-top:78.9pt;width:115.7pt;height:57pt;z-index:251662336;mso-position-horizontal-relative:text;mso-position-vertical-relative:text;mso-width-relative:page;mso-height-relative:page">
            <v:imagedata r:id="rId205" o:title=""/>
          </v:shape>
          <o:OLEObject Type="Embed" ProgID="ChemDraw.Document.6.0" ShapeID="_x0000_s2052" DrawAspect="Content" ObjectID="_1756131660" r:id="rId206"/>
        </w:object>
      </w:r>
      <w:r w:rsidR="000B334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5C91FB32">
          <v:shape id="_x0000_i1121" type="#_x0000_t75" style="width:408.5pt;height:284.5pt" o:ole="">
            <v:imagedata r:id="rId207" o:title=""/>
          </v:shape>
          <o:OLEObject Type="Embed" ProgID="MestReNova.Document.1" ShapeID="_x0000_i1121" DrawAspect="Content" ObjectID="_1756131506" r:id="rId208"/>
        </w:object>
      </w:r>
    </w:p>
    <w:p w14:paraId="324B2D91" w14:textId="5E16A42F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091FF383">
          <v:shape id="_x0000_s2053" type="#_x0000_t75" style="position:absolute;margin-left:0;margin-top:89pt;width:106.75pt;height:56.3pt;z-index:251788288;mso-width-relative:page;mso-height-relative:page">
            <v:imagedata r:id="rId209" o:title=""/>
          </v:shape>
          <o:OLEObject Type="Embed" ProgID="ChemDraw.Document.6.0" ShapeID="_x0000_s2053" DrawAspect="Content" ObjectID="_1756131661" r:id="rId210"/>
        </w:object>
      </w:r>
      <w:r w:rsidR="000B334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0EB86B89">
          <v:shape id="_x0000_i1123" type="#_x0000_t75" style="width:408.5pt;height:284.5pt" o:ole="">
            <v:imagedata r:id="rId211" o:title=""/>
          </v:shape>
          <o:OLEObject Type="Embed" ProgID="MestReNova.Document.1" ShapeID="_x0000_i1123" DrawAspect="Content" ObjectID="_1756131507" r:id="rId212"/>
        </w:object>
      </w:r>
    </w:p>
    <w:p w14:paraId="6EFADCF6" w14:textId="444A9E3F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28FBC873">
          <v:shape id="_x0000_s2054" type="#_x0000_t75" style="position:absolute;margin-left:-.2pt;margin-top:73.35pt;width:106.75pt;height:56.3pt;z-index:251789312;mso-width-relative:page;mso-height-relative:page">
            <v:imagedata r:id="rId213" o:title=""/>
          </v:shape>
          <o:OLEObject Type="Embed" ProgID="ChemDraw.Document.6.0" ShapeID="_x0000_s2054" DrawAspect="Content" ObjectID="_1756131662" r:id="rId214"/>
        </w:object>
      </w:r>
      <w:r w:rsidR="000B334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6FA375D5">
          <v:shape id="_x0000_i1125" type="#_x0000_t75" style="width:408.5pt;height:284.5pt;mso-position-vertical:absolute" o:ole="">
            <v:imagedata r:id="rId215" o:title=""/>
          </v:shape>
          <o:OLEObject Type="Embed" ProgID="MestReNova.Document.1" ShapeID="_x0000_i1125" DrawAspect="Content" ObjectID="_1756131508" r:id="rId216"/>
        </w:object>
      </w:r>
    </w:p>
    <w:p w14:paraId="2F731CAF" w14:textId="257B32D0" w:rsidR="001C21F7" w:rsidRPr="00B70243" w:rsidRDefault="00000000" w:rsidP="00B866C0">
      <w:pPr>
        <w:widowControl w:val="0"/>
        <w:spacing w:before="360" w:after="120" w:line="240" w:lineRule="atLeast"/>
        <w:rPr>
          <w:rFonts w:ascii="Times New Roman" w:eastAsia="MS Mincho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0B7CE6BD">
          <v:shape id="_x0000_s2055" type="#_x0000_t75" style="position:absolute;margin-left:-.2pt;margin-top:64.95pt;width:106.75pt;height:56.3pt;z-index:251790336;mso-width-relative:page;mso-height-relative:page">
            <v:imagedata r:id="rId217" o:title=""/>
          </v:shape>
          <o:OLEObject Type="Embed" ProgID="ChemDraw.Document.6.0" ShapeID="_x0000_s2055" DrawAspect="Content" ObjectID="_1756131663" r:id="rId218"/>
        </w:object>
      </w:r>
      <w:r w:rsidR="000B334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48C8D05F">
          <v:shape id="_x0000_i1127" type="#_x0000_t75" style="width:408.5pt;height:284.5pt" o:ole="">
            <v:imagedata r:id="rId219" o:title=""/>
          </v:shape>
          <o:OLEObject Type="Embed" ProgID="MestReNova.Document.1" ShapeID="_x0000_i1127" DrawAspect="Content" ObjectID="_1756131509" r:id="rId220"/>
        </w:object>
      </w:r>
    </w:p>
    <w:p w14:paraId="6E202BC8" w14:textId="4C6EA7F3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633C7910">
          <v:shape id="_x0000_s2056" type="#_x0000_t75" style="position:absolute;margin-left:-.1pt;margin-top:366.75pt;width:120.85pt;height:58.4pt;z-index:251664384;mso-width-relative:page;mso-height-relative:page">
            <v:imagedata r:id="rId221" o:title=""/>
          </v:shape>
          <o:OLEObject Type="Embed" ProgID="ChemDraw.Document.6.0" ShapeID="_x0000_s2056" DrawAspect="Content" ObjectID="_1756131664" r:id="rId222"/>
        </w:objec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1354B122">
          <v:shape id="_x0000_s2057" type="#_x0000_t75" style="position:absolute;margin-left:-.1pt;margin-top:69.55pt;width:121.1pt;height:58.65pt;z-index:251663360;mso-width-relative:page;mso-height-relative:page">
            <v:imagedata r:id="rId223" o:title=""/>
          </v:shape>
          <o:OLEObject Type="Embed" ProgID="ChemDraw.Document.6.0" ShapeID="_x0000_s2057" DrawAspect="Content" ObjectID="_1756131665" r:id="rId224"/>
        </w:object>
      </w:r>
      <w:r w:rsidR="000B334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4E752D91">
          <v:shape id="_x0000_i1130" type="#_x0000_t75" style="width:408.5pt;height:284.5pt;mso-position-vertical:absolute" o:ole="">
            <v:imagedata r:id="rId225" o:title=""/>
          </v:shape>
          <o:OLEObject Type="Embed" ProgID="MestReNova.Document.1" ShapeID="_x0000_i1130" DrawAspect="Content" ObjectID="_1756131510" r:id="rId226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 w:rsidR="000B334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122F7347">
          <v:shape id="_x0000_i1131" type="#_x0000_t75" style="width:408.5pt;height:284.5pt" o:ole="">
            <v:imagedata r:id="rId227" o:title=""/>
          </v:shape>
          <o:OLEObject Type="Embed" ProgID="MestReNova.Document.1" ShapeID="_x0000_i1131" DrawAspect="Content" ObjectID="_1756131511" r:id="rId228"/>
        </w:object>
      </w:r>
    </w:p>
    <w:p w14:paraId="6ECA95BE" w14:textId="5A430105" w:rsidR="001C21F7" w:rsidRPr="000B3345" w:rsidRDefault="00000000" w:rsidP="00B866C0">
      <w:pPr>
        <w:widowControl w:val="0"/>
        <w:spacing w:before="360" w:after="120" w:line="240" w:lineRule="atLeast"/>
        <w:rPr>
          <w:rFonts w:ascii="Times New Roman" w:eastAsia="MS Mincho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0FA2F2ED">
          <v:shape id="_x0000_s2058" type="#_x0000_t75" style="position:absolute;margin-left:-.2pt;margin-top:43.1pt;width:121.1pt;height:58.5pt;z-index:251665408;mso-width-relative:page;mso-height-relative:page">
            <v:imagedata r:id="rId229" o:title=""/>
          </v:shape>
          <o:OLEObject Type="Embed" ProgID="ChemDraw.Document.6.0" ShapeID="_x0000_s2058" DrawAspect="Content" ObjectID="_1756131666" r:id="rId230"/>
        </w:object>
      </w:r>
      <w:bookmarkStart w:id="32" w:name="OLE_LINK1"/>
      <w:r w:rsidR="000B334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43BA37F1">
          <v:shape id="_x0000_i1133" type="#_x0000_t75" style="width:408.5pt;height:284.5pt;mso-position-vertical:absolute" o:ole="">
            <v:imagedata r:id="rId231" o:title=""/>
          </v:shape>
          <o:OLEObject Type="Embed" ProgID="MestReNova.Document.1" ShapeID="_x0000_i1133" DrawAspect="Content" ObjectID="_1756131512" r:id="rId232"/>
        </w:object>
      </w:r>
      <w:bookmarkEnd w:id="32"/>
      <w:r w:rsidRPr="004B2E0E">
        <w:rPr>
          <w:rFonts w:ascii="Times New Roman" w:hAnsi="Times New Roman" w:cs="Times New Roman"/>
          <w:color w:val="FF0000"/>
          <w:kern w:val="2"/>
          <w:sz w:val="21"/>
          <w:szCs w:val="22"/>
          <w:lang w:val="en-US" w:eastAsia="zh-CN" w:bidi="ar"/>
        </w:rPr>
        <w:t xml:space="preserve"> </w:t>
      </w:r>
    </w:p>
    <w:p w14:paraId="6CDF8E89" w14:textId="74B3ADD7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576C08FE">
          <v:shape id="_x0000_s2059" type="#_x0000_t75" style="position:absolute;margin-left:-.2pt;margin-top:65pt;width:118.85pt;height:58.55pt;z-index:251666432;mso-width-relative:page;mso-height-relative:page">
            <v:imagedata r:id="rId233" o:title=""/>
          </v:shape>
          <o:OLEObject Type="Embed" ProgID="ChemDraw.Document.6.0" ShapeID="_x0000_s2059" DrawAspect="Content" ObjectID="_1756131667" r:id="rId234"/>
        </w:object>
      </w:r>
      <w:r w:rsidR="000B334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251D0FF1">
          <v:shape id="_x0000_i1135" type="#_x0000_t75" style="width:408.5pt;height:284.5pt" o:ole="">
            <v:imagedata r:id="rId235" o:title=""/>
          </v:shape>
          <o:OLEObject Type="Embed" ProgID="MestReNova.Document.1" ShapeID="_x0000_i1135" DrawAspect="Content" ObjectID="_1756131513" r:id="rId236"/>
        </w:object>
      </w:r>
    </w:p>
    <w:p w14:paraId="08737B84" w14:textId="6916645D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eastAsia="MS Mincho" w:hAnsi="Times New Roman" w:cs="Times New Roman"/>
          <w:sz w:val="36"/>
          <w:szCs w:val="36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53111F12">
          <v:shape id="_x0000_s2061" type="#_x0000_t75" style="position:absolute;margin-left:-.1pt;margin-top:319.35pt;width:118.9pt;height:58.55pt;z-index:251668480;mso-width-relative:page;mso-height-relative:page">
            <v:imagedata r:id="rId237" o:title=""/>
          </v:shape>
          <o:OLEObject Type="Embed" ProgID="ChemDraw.Document.6.0" ShapeID="_x0000_s2061" DrawAspect="Content" ObjectID="_1756131668" r:id="rId238"/>
        </w:objec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5156191F">
          <v:shape id="_x0000_s2060" type="#_x0000_t75" style="position:absolute;margin-left:-.1pt;margin-top:81.35pt;width:118.8pt;height:58.55pt;z-index:251667456;mso-position-horizontal-relative:text;mso-position-vertical-relative:text;mso-width-relative:page;mso-height-relative:page">
            <v:imagedata r:id="rId239" o:title=""/>
          </v:shape>
          <o:OLEObject Type="Embed" ProgID="ChemDraw.Document.6.0" ShapeID="_x0000_s2060" DrawAspect="Content" ObjectID="_1756131669" r:id="rId240"/>
        </w:object>
      </w:r>
      <w:r w:rsidR="00B26002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 w:rsidR="000B334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4C705AE0">
          <v:shape id="_x0000_i1138" type="#_x0000_t75" style="width:408.5pt;height:284.5pt" o:ole="">
            <v:imagedata r:id="rId241" o:title=""/>
          </v:shape>
          <o:OLEObject Type="Embed" ProgID="MestReNova.Document.1" ShapeID="_x0000_i1138" DrawAspect="Content" ObjectID="_1756131514" r:id="rId242"/>
        </w:object>
      </w:r>
      <w:r w:rsidR="00B26002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 w:rsidR="000B334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0F3B87A3">
          <v:shape id="_x0000_i1139" type="#_x0000_t75" style="width:408.5pt;height:284.5pt" o:ole="">
            <v:imagedata r:id="rId243" o:title=""/>
          </v:shape>
          <o:OLEObject Type="Embed" ProgID="MestReNova.Document.1" ShapeID="_x0000_i1139" DrawAspect="Content" ObjectID="_1756131515" r:id="rId244"/>
        </w:object>
      </w:r>
    </w:p>
    <w:p w14:paraId="1DEE1E67" w14:textId="5BBBD12A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7CB8CA6C">
          <v:shape id="_x0000_s2063" type="#_x0000_t75" style="position:absolute;margin-left:-.15pt;margin-top:79.6pt;width:121.6pt;height:61.45pt;z-index:251669504;mso-position-horizontal-relative:text;mso-position-vertical-relative:text;mso-width-relative:page;mso-height-relative:page">
            <v:imagedata r:id="rId245" o:title=""/>
          </v:shape>
          <o:OLEObject Type="Embed" ProgID="ChemDraw.Document.6.0" ShapeID="_x0000_s2063" DrawAspect="Content" ObjectID="_1756131670" r:id="rId246"/>
        </w:objec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2D8CB951">
          <v:shape id="_x0000_s2062" type="#_x0000_t75" style="position:absolute;margin-left:-.15pt;margin-top:390.15pt;width:119.65pt;height:60.65pt;z-index:251670528;mso-width-relative:page;mso-height-relative:page">
            <v:imagedata r:id="rId247" o:title=""/>
          </v:shape>
          <o:OLEObject Type="Embed" ProgID="ChemDraw.Document.6.0" ShapeID="_x0000_s2062" DrawAspect="Content" ObjectID="_1756131671" r:id="rId248"/>
        </w:object>
      </w:r>
      <w:r w:rsidR="000B334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2F6D6A2C">
          <v:shape id="_x0000_i1142" type="#_x0000_t75" style="width:408.5pt;height:284.5pt;mso-position-vertical:absolute" o:ole="">
            <v:imagedata r:id="rId249" o:title=""/>
          </v:shape>
          <o:OLEObject Type="Embed" ProgID="MestReNova.Document.1" ShapeID="_x0000_i1142" DrawAspect="Content" ObjectID="_1756131516" r:id="rId250"/>
        </w:object>
      </w:r>
      <w:r w:rsidR="00B26002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 w:rsidR="000B334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0A03EBC1">
          <v:shape id="_x0000_i1143" type="#_x0000_t75" style="width:408.5pt;height:284.5pt" o:ole="">
            <v:imagedata r:id="rId251" o:title=""/>
          </v:shape>
          <o:OLEObject Type="Embed" ProgID="MestReNova.Document.1" ShapeID="_x0000_i1143" DrawAspect="Content" ObjectID="_1756131517" r:id="rId252"/>
        </w:object>
      </w:r>
    </w:p>
    <w:p w14:paraId="59526DFF" w14:textId="021B76E6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eastAsia="MS Mincho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20A960CF">
          <v:shape id="_x0000_s2064" type="#_x0000_t75" style="position:absolute;margin-left:-.2pt;margin-top:59.05pt;width:121.6pt;height:61.55pt;z-index:251671552;mso-width-relative:page;mso-height-relative:page">
            <v:imagedata r:id="rId253" o:title=""/>
          </v:shape>
          <o:OLEObject Type="Embed" ProgID="ChemDraw.Document.6.0" ShapeID="_x0000_s2064" DrawAspect="Content" ObjectID="_1756131672" r:id="rId254"/>
        </w:object>
      </w:r>
      <w:r w:rsidR="000B334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12741961">
          <v:shape id="_x0000_i1145" type="#_x0000_t75" style="width:408.5pt;height:284.5pt;mso-position-vertical:absolute" o:ole="">
            <v:imagedata r:id="rId255" o:title=""/>
          </v:shape>
          <o:OLEObject Type="Embed" ProgID="MestReNova.Document.1" ShapeID="_x0000_i1145" DrawAspect="Content" ObjectID="_1756131518" r:id="rId256"/>
        </w:object>
      </w:r>
    </w:p>
    <w:p w14:paraId="4A52B6F6" w14:textId="0BCE6D4D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6241E7B6">
          <v:shape id="_x0000_s2065" type="#_x0000_t75" style="position:absolute;margin-left:-.2pt;margin-top:68.15pt;width:103.35pt;height:58.1pt;z-index:251672576;mso-width-relative:page;mso-height-relative:page">
            <v:imagedata r:id="rId257" o:title=""/>
          </v:shape>
          <o:OLEObject Type="Embed" ProgID="ChemDraw.Document.6.0" ShapeID="_x0000_s2065" DrawAspect="Content" ObjectID="_1756131673" r:id="rId258"/>
        </w:object>
      </w:r>
      <w:r w:rsidR="000B334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39409830">
          <v:shape id="_x0000_i1147" type="#_x0000_t75" style="width:408.5pt;height:284.5pt" o:ole="">
            <v:imagedata r:id="rId259" o:title=""/>
          </v:shape>
          <o:OLEObject Type="Embed" ProgID="MestReNova.Document.1" ShapeID="_x0000_i1147" DrawAspect="Content" ObjectID="_1756131519" r:id="rId260"/>
        </w:object>
      </w:r>
    </w:p>
    <w:p w14:paraId="75F6B7B7" w14:textId="49A8F61D" w:rsidR="001C21F7" w:rsidRPr="004B2E0E" w:rsidRDefault="000B3345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60E92463">
          <v:shape id="_x0000_i1148" type="#_x0000_t75" style="width:408.5pt;height:284.5pt;mso-position-vertical:absolute" o:ole="">
            <v:imagedata r:id="rId261" o:title=""/>
          </v:shape>
          <o:OLEObject Type="Embed" ProgID="MestReNova.Document.1" ShapeID="_x0000_i1148" DrawAspect="Content" ObjectID="_1756131520" r:id="rId262"/>
        </w:object>
      </w:r>
      <w:r w:rsidR="00000000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24D2509E">
          <v:shape id="_x0000_s2066" type="#_x0000_t75" style="position:absolute;margin-left:-.2pt;margin-top:64.45pt;width:103.3pt;height:58.1pt;z-index:251673600;mso-position-horizontal-relative:text;mso-position-vertical-relative:text;mso-width-relative:page;mso-height-relative:page">
            <v:imagedata r:id="rId263" o:title=""/>
          </v:shape>
          <o:OLEObject Type="Embed" ProgID="ChemDraw.Document.6.0" ShapeID="_x0000_s2066" DrawAspect="Content" ObjectID="_1756131674" r:id="rId264"/>
        </w:object>
      </w:r>
    </w:p>
    <w:p w14:paraId="539A3A12" w14:textId="77777777" w:rsidR="001C21F7" w:rsidRPr="004B2E0E" w:rsidRDefault="001C21F7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</w:p>
    <w:p w14:paraId="5EB2AFFC" w14:textId="0F295700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08164286">
          <v:shape id="_x0000_s2067" type="#_x0000_t75" style="position:absolute;margin-left:-1.8pt;margin-top:56.65pt;width:103.35pt;height:58.1pt;z-index:251674624;mso-width-relative:page;mso-height-relative:page">
            <v:imagedata r:id="rId265" o:title=""/>
          </v:shape>
          <o:OLEObject Type="Embed" ProgID="ChemDraw.Document.6.0" ShapeID="_x0000_s2067" DrawAspect="Content" ObjectID="_1756131675" r:id="rId266"/>
        </w:object>
      </w:r>
      <w:r w:rsidR="000B334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26E42FA3">
          <v:shape id="_x0000_i1151" type="#_x0000_t75" style="width:408.5pt;height:284.5pt" o:ole="">
            <v:imagedata r:id="rId267" o:title=""/>
          </v:shape>
          <o:OLEObject Type="Embed" ProgID="MestReNova.Document.1" ShapeID="_x0000_i1151" DrawAspect="Content" ObjectID="_1756131521" r:id="rId268"/>
        </w:object>
      </w:r>
    </w:p>
    <w:p w14:paraId="11055C81" w14:textId="77777777" w:rsidR="001C21F7" w:rsidRPr="004B2E0E" w:rsidRDefault="001C21F7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</w:p>
    <w:p w14:paraId="15BA6BA6" w14:textId="2B4DA199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2BC08E48">
          <v:shape id="_x0000_s2068" type="#_x0000_t75" style="position:absolute;margin-left:-.2pt;margin-top:385.5pt;width:120.1pt;height:55.8pt;z-index:251676672;mso-width-relative:page;mso-height-relative:page">
            <v:imagedata r:id="rId269" o:title=""/>
          </v:shape>
          <o:OLEObject Type="Embed" ProgID="ChemDraw.Document.6.0" ShapeID="_x0000_s2068" DrawAspect="Content" ObjectID="_1756131676" r:id="rId270"/>
        </w:objec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495B02D3">
          <v:shape id="_x0000_s2069" type="#_x0000_t75" style="position:absolute;margin-left:-.2pt;margin-top:37.4pt;width:120.1pt;height:55.75pt;z-index:251675648;mso-width-relative:page;mso-height-relative:page">
            <v:imagedata r:id="rId271" o:title=""/>
          </v:shape>
          <o:OLEObject Type="Embed" ProgID="ChemDraw.Document.6.0" ShapeID="_x0000_s2069" DrawAspect="Content" ObjectID="_1756131677" r:id="rId272"/>
        </w:object>
      </w:r>
      <w:r w:rsidR="000B334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2C5668F4">
          <v:shape id="_x0000_i1154" type="#_x0000_t75" style="width:408.5pt;height:284.5pt;mso-position-vertical:absolute" o:ole="">
            <v:imagedata r:id="rId273" o:title=""/>
          </v:shape>
          <o:OLEObject Type="Embed" ProgID="MestReNova.Document.1" ShapeID="_x0000_i1154" DrawAspect="Content" ObjectID="_1756131522" r:id="rId274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 w:rsidR="000B334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0836E682">
          <v:shape id="_x0000_i1155" type="#_x0000_t75" style="width:408.5pt;height:284.5pt" o:ole="">
            <v:imagedata r:id="rId275" o:title=""/>
          </v:shape>
          <o:OLEObject Type="Embed" ProgID="MestReNova.Document.1" ShapeID="_x0000_i1155" DrawAspect="Content" ObjectID="_1756131523" r:id="rId276"/>
        </w:object>
      </w:r>
    </w:p>
    <w:p w14:paraId="51FF7247" w14:textId="77777777" w:rsidR="001C21F7" w:rsidRPr="004B2E0E" w:rsidRDefault="001C21F7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</w:p>
    <w:p w14:paraId="5F90BE22" w14:textId="41D26063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760A229D">
          <v:shape id="_x0000_s2070" type="#_x0000_t75" style="position:absolute;margin-left:-.2pt;margin-top:60.85pt;width:120pt;height:55.65pt;z-index:251677696;mso-width-relative:page;mso-height-relative:page">
            <v:imagedata r:id="rId277" o:title=""/>
          </v:shape>
          <o:OLEObject Type="Embed" ProgID="ChemDraw.Document.6.0" ShapeID="_x0000_s2070" DrawAspect="Content" ObjectID="_1756131678" r:id="rId278"/>
        </w:object>
      </w:r>
      <w:r w:rsidR="000B334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247324CB">
          <v:shape id="_x0000_i1157" type="#_x0000_t75" style="width:408.5pt;height:284.5pt;mso-position-vertical:absolute" o:ole="">
            <v:imagedata r:id="rId279" o:title=""/>
          </v:shape>
          <o:OLEObject Type="Embed" ProgID="MestReNova.Document.1" ShapeID="_x0000_i1157" DrawAspect="Content" ObjectID="_1756131524" r:id="rId280"/>
        </w:object>
      </w:r>
    </w:p>
    <w:p w14:paraId="4EDAFA4A" w14:textId="5BA50E07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41C0BDDA">
          <v:shape id="_x0000_s2071" type="#_x0000_t75" style="position:absolute;margin-left:-.2pt;margin-top:85.8pt;width:85.35pt;height:52.45pt;z-index:251678720;mso-width-relative:page;mso-height-relative:page">
            <v:imagedata r:id="rId281" o:title=""/>
          </v:shape>
          <o:OLEObject Type="Embed" ProgID="ChemDraw.Document.6.0" ShapeID="_x0000_s2071" DrawAspect="Content" ObjectID="_1756131679" r:id="rId282"/>
        </w:object>
      </w:r>
      <w:r w:rsidR="000B334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3BBF561B">
          <v:shape id="_x0000_i1159" type="#_x0000_t75" style="width:408.5pt;height:284.5pt" o:ole="">
            <v:imagedata r:id="rId283" o:title=""/>
          </v:shape>
          <o:OLEObject Type="Embed" ProgID="MestReNova.Document.1" ShapeID="_x0000_i1159" DrawAspect="Content" ObjectID="_1756131525" r:id="rId284"/>
        </w:object>
      </w:r>
    </w:p>
    <w:p w14:paraId="48FF3D77" w14:textId="2626FB11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02E5E87C">
          <v:shape id="_x0000_s2072" type="#_x0000_t75" style="position:absolute;margin-left:.05pt;margin-top:78.6pt;width:85.65pt;height:52.5pt;z-index:251679744;mso-width-relative:page;mso-height-relative:page">
            <v:imagedata r:id="rId285" o:title=""/>
          </v:shape>
          <o:OLEObject Type="Embed" ProgID="ChemDraw.Document.6.0" ShapeID="_x0000_s2072" DrawAspect="Content" ObjectID="_1756131680" r:id="rId286"/>
        </w:object>
      </w:r>
      <w:r w:rsidR="000B334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1E1A4AE4">
          <v:shape id="_x0000_i1161" type="#_x0000_t75" style="width:408.5pt;height:284.5pt;mso-position-vertical:absolute" o:ole="">
            <v:imagedata r:id="rId287" o:title=""/>
          </v:shape>
          <o:OLEObject Type="Embed" ProgID="MestReNova.Document.1" ShapeID="_x0000_i1161" DrawAspect="Content" ObjectID="_1756131526" r:id="rId288"/>
        </w:object>
      </w:r>
    </w:p>
    <w:p w14:paraId="3452FFBD" w14:textId="305FDD99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6F29BD37">
          <v:shape id="_x0000_s2073" type="#_x0000_t75" style="position:absolute;margin-left:.05pt;margin-top:51.8pt;width:85.35pt;height:52.5pt;z-index:251680768;mso-width-relative:page;mso-height-relative:page">
            <v:imagedata r:id="rId289" o:title=""/>
          </v:shape>
          <o:OLEObject Type="Embed" ProgID="ChemDraw.Document.6.0" ShapeID="_x0000_s2073" DrawAspect="Content" ObjectID="_1756131681" r:id="rId290"/>
        </w:object>
      </w:r>
      <w:r w:rsidR="00446003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3BDD1C06">
          <v:shape id="_x0000_i1163" type="#_x0000_t75" style="width:408.5pt;height:284.5pt" o:ole="">
            <v:imagedata r:id="rId291" o:title=""/>
          </v:shape>
          <o:OLEObject Type="Embed" ProgID="MestReNova.Document.1" ShapeID="_x0000_i1163" DrawAspect="Content" ObjectID="_1756131527" r:id="rId292"/>
        </w:object>
      </w:r>
    </w:p>
    <w:p w14:paraId="197D6864" w14:textId="77E27B3C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7B1A848A">
          <v:shape id="_x0000_s2074" type="#_x0000_t75" style="position:absolute;margin-left:.05pt;margin-top:66.7pt;width:101.5pt;height:53.35pt;z-index:251683840;mso-width-relative:page;mso-height-relative:page">
            <v:imagedata r:id="rId293" o:title=""/>
          </v:shape>
          <o:OLEObject Type="Embed" ProgID="ChemDraw.Document.6.0" ShapeID="_x0000_s2074" DrawAspect="Content" ObjectID="_1756131682" r:id="rId294"/>
        </w:object>
      </w:r>
      <w:r w:rsidR="00446003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24011B55">
          <v:shape id="_x0000_i1165" type="#_x0000_t75" style="width:408.5pt;height:284.5pt;mso-position-vertical:absolute" o:ole="">
            <v:imagedata r:id="rId295" o:title=""/>
          </v:shape>
          <o:OLEObject Type="Embed" ProgID="MestReNova.Document.1" ShapeID="_x0000_i1165" DrawAspect="Content" ObjectID="_1756131528" r:id="rId296"/>
        </w:object>
      </w:r>
    </w:p>
    <w:p w14:paraId="78B64A55" w14:textId="3CD52786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044EA9F3">
          <v:shape id="_x0000_s2075" type="#_x0000_t75" style="position:absolute;margin-left:.05pt;margin-top:61pt;width:101.5pt;height:53.35pt;z-index:251684864;mso-width-relative:page;mso-height-relative:page">
            <v:imagedata r:id="rId297" o:title=""/>
          </v:shape>
          <o:OLEObject Type="Embed" ProgID="ChemDraw.Document.6.0" ShapeID="_x0000_s2075" DrawAspect="Content" ObjectID="_1756131683" r:id="rId298"/>
        </w:object>
      </w:r>
      <w:r w:rsidR="00446003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1C689B12">
          <v:shape id="_x0000_i1167" type="#_x0000_t75" style="width:408.5pt;height:284.5pt" o:ole="">
            <v:imagedata r:id="rId299" o:title=""/>
          </v:shape>
          <o:OLEObject Type="Embed" ProgID="MestReNova.Document.1" ShapeID="_x0000_i1167" DrawAspect="Content" ObjectID="_1756131529" r:id="rId300"/>
        </w:object>
      </w:r>
    </w:p>
    <w:p w14:paraId="6734A24B" w14:textId="062E36EB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694310DA">
          <v:shape id="_x0000_s2076" type="#_x0000_t75" style="position:absolute;margin-left:.05pt;margin-top:43.4pt;width:101.8pt;height:53.35pt;z-index:251685888;mso-width-relative:page;mso-height-relative:page">
            <v:imagedata r:id="rId301" o:title=""/>
          </v:shape>
          <o:OLEObject Type="Embed" ProgID="ChemDraw.Document.6.0" ShapeID="_x0000_s2076" DrawAspect="Content" ObjectID="_1756131684" r:id="rId302"/>
        </w:object>
      </w:r>
      <w:r w:rsidR="00446003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496FC5FE">
          <v:shape id="_x0000_i1169" type="#_x0000_t75" style="width:408.5pt;height:284.5pt;mso-position-vertical:absolute" o:ole="">
            <v:imagedata r:id="rId303" o:title=""/>
          </v:shape>
          <o:OLEObject Type="Embed" ProgID="MestReNova.Document.1" ShapeID="_x0000_i1169" DrawAspect="Content" ObjectID="_1756131530" r:id="rId304"/>
        </w:object>
      </w:r>
    </w:p>
    <w:p w14:paraId="33455BCB" w14:textId="6C8AD5B0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06DF59D5">
          <v:shape id="_x0000_s2077" type="#_x0000_t75" style="position:absolute;margin-left:.1pt;margin-top:39.5pt;width:122.25pt;height:58.25pt;z-index:251681792;mso-width-relative:page;mso-height-relative:page">
            <v:imagedata r:id="rId305" o:title=""/>
          </v:shape>
          <o:OLEObject Type="Embed" ProgID="ChemDraw.Document.6.0" ShapeID="_x0000_s2077" DrawAspect="Content" ObjectID="_1756131685" r:id="rId306"/>
        </w:object>
      </w:r>
      <w:r w:rsidR="00446003" w:rsidRPr="004B2E0E">
        <w:rPr>
          <w:rFonts w:ascii="Times New Roman" w:hAnsi="Times New Roman" w:cs="Times New Roman"/>
          <w:lang w:eastAsia="zh-CN"/>
        </w:rPr>
        <w:object w:dxaOrig="16308" w:dyaOrig="11376" w14:anchorId="6A755AF0">
          <v:shape id="_x0000_i1171" type="#_x0000_t75" style="width:408.5pt;height:284.5pt" o:ole="">
            <v:imagedata r:id="rId307" o:title=""/>
          </v:shape>
          <o:OLEObject Type="Embed" ProgID="MestReNova.Document.1" ShapeID="_x0000_i1171" DrawAspect="Content" ObjectID="_1756131531" r:id="rId308"/>
        </w:object>
      </w:r>
      <w:r>
        <w:rPr>
          <w:rFonts w:ascii="Times New Roman" w:hAnsi="Times New Roman" w:cs="Times New Roman"/>
          <w:lang w:eastAsia="zh-CN"/>
        </w:rPr>
        <w:object w:dxaOrig="1440" w:dyaOrig="1440" w14:anchorId="7E36080F">
          <v:shape id="_x0000_s2078" type="#_x0000_t75" style="position:absolute;margin-left:-.3pt;margin-top:66.65pt;width:121.9pt;height:58.15pt;z-index:251682816;mso-position-horizontal-relative:text;mso-position-vertical-relative:text;mso-width-relative:page;mso-height-relative:page">
            <v:imagedata r:id="rId309" o:title=""/>
          </v:shape>
          <o:OLEObject Type="Embed" ProgID="ChemDraw.Document.6.0" ShapeID="_x0000_s2078" DrawAspect="Content" ObjectID="_1756131686" r:id="rId310"/>
        </w:object>
      </w:r>
      <w:r w:rsidR="00446003" w:rsidRPr="004B2E0E">
        <w:rPr>
          <w:rFonts w:ascii="Times New Roman" w:hAnsi="Times New Roman" w:cs="Times New Roman"/>
          <w:lang w:eastAsia="zh-CN"/>
        </w:rPr>
        <w:object w:dxaOrig="16308" w:dyaOrig="11376" w14:anchorId="6276D3B5">
          <v:shape id="_x0000_i1173" type="#_x0000_t75" style="width:408.5pt;height:284.5pt" o:ole="">
            <v:imagedata r:id="rId311" o:title=""/>
          </v:shape>
          <o:OLEObject Type="Embed" ProgID="MestReNova.Document.1" ShapeID="_x0000_i1173" DrawAspect="Content" ObjectID="_1756131532" r:id="rId312"/>
        </w:object>
      </w:r>
      <w:r w:rsidRPr="004B2E0E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eastAsia="zh-CN"/>
        </w:rPr>
        <w:object w:dxaOrig="1440" w:dyaOrig="1440" w14:anchorId="5DE296B1">
          <v:shape id="_x0000_s2079" type="#_x0000_t75" style="position:absolute;margin-left:-.3pt;margin-top:349.75pt;width:122.25pt;height:58.25pt;z-index:251791360;mso-position-horizontal-relative:text;mso-position-vertical-relative:text;mso-width-relative:page;mso-height-relative:page">
            <v:imagedata r:id="rId313" o:title=""/>
          </v:shape>
          <o:OLEObject Type="Embed" ProgID="ChemDraw.Document.6.0" ShapeID="_x0000_s2079" DrawAspect="Content" ObjectID="_1756131687" r:id="rId314"/>
        </w:object>
      </w:r>
      <w:r w:rsidR="00446003" w:rsidRPr="004B2E0E">
        <w:rPr>
          <w:rFonts w:ascii="Times New Roman" w:hAnsi="Times New Roman" w:cs="Times New Roman"/>
          <w:lang w:eastAsia="zh-CN"/>
        </w:rPr>
        <w:object w:dxaOrig="16308" w:dyaOrig="11376" w14:anchorId="3C425A5C">
          <v:shape id="_x0000_i1175" type="#_x0000_t75" style="width:408.5pt;height:284.5pt" o:ole="">
            <v:imagedata r:id="rId315" o:title=""/>
          </v:shape>
          <o:OLEObject Type="Embed" ProgID="MestReNova.Document.1" ShapeID="_x0000_i1175" DrawAspect="Content" ObjectID="_1756131533" r:id="rId316"/>
        </w:object>
      </w:r>
    </w:p>
    <w:p w14:paraId="5AD9D900" w14:textId="4377C679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 w:eastAsia="zh-CN" w:bidi="ar"/>
        </w:rPr>
        <w:lastRenderedPageBreak/>
        <w:object w:dxaOrig="1440" w:dyaOrig="1440" w14:anchorId="7266C816">
          <v:shape id="_x0000_s2080" type="#_x0000_t75" style="position:absolute;margin-left:.25pt;margin-top:85.3pt;width:96.6pt;height:60.95pt;z-index:251686912;mso-width-relative:page;mso-height-relative:page">
            <v:imagedata r:id="rId317" o:title=""/>
          </v:shape>
          <o:OLEObject Type="Embed" ProgID="ChemDraw.Document.6.0" ShapeID="_x0000_s2080" DrawAspect="Content" ObjectID="_1756131688" r:id="rId318"/>
        </w:object>
      </w:r>
      <w:r w:rsidR="00446003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03574527">
          <v:shape id="_x0000_i1177" type="#_x0000_t75" style="width:408.5pt;height:284.5pt;mso-position-vertical:absolute" o:ole="">
            <v:imagedata r:id="rId319" o:title=""/>
          </v:shape>
          <o:OLEObject Type="Embed" ProgID="MestReNova.Document.1" ShapeID="_x0000_i1177" DrawAspect="Content" ObjectID="_1756131534" r:id="rId320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</w:p>
    <w:p w14:paraId="3C27DE86" w14:textId="66A78BD8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60909A36">
          <v:shape id="_x0000_s2081" type="#_x0000_t75" style="position:absolute;margin-left:.2pt;margin-top:65.15pt;width:96.7pt;height:60.9pt;z-index:251687936;mso-width-relative:page;mso-height-relative:page">
            <v:imagedata r:id="rId321" o:title=""/>
          </v:shape>
          <o:OLEObject Type="Embed" ProgID="ChemDraw.Document.6.0" ShapeID="_x0000_s2081" DrawAspect="Content" ObjectID="_1756131689" r:id="rId322"/>
        </w:object>
      </w:r>
      <w:r w:rsidR="00446003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349D85C0">
          <v:shape id="_x0000_i1179" type="#_x0000_t75" style="width:408.5pt;height:284.5pt" o:ole="">
            <v:imagedata r:id="rId323" o:title=""/>
          </v:shape>
          <o:OLEObject Type="Embed" ProgID="MestReNova.Document.1" ShapeID="_x0000_i1179" DrawAspect="Content" ObjectID="_1756131535" r:id="rId324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</w:p>
    <w:p w14:paraId="7A5EFDAF" w14:textId="77777777" w:rsidR="001C21F7" w:rsidRPr="004B2E0E" w:rsidRDefault="001C21F7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</w:p>
    <w:p w14:paraId="29371165" w14:textId="6BF2B5E1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40A31C0B">
          <v:shape id="_x0000_s2082" type="#_x0000_t75" style="position:absolute;margin-left:.2pt;margin-top:73.9pt;width:96.6pt;height:61.05pt;z-index:251688960;mso-width-relative:page;mso-height-relative:page">
            <v:imagedata r:id="rId325" o:title=""/>
          </v:shape>
          <o:OLEObject Type="Embed" ProgID="ChemDraw.Document.6.0" ShapeID="_x0000_s2082" DrawAspect="Content" ObjectID="_1756131690" r:id="rId326"/>
        </w:object>
      </w:r>
      <w:r w:rsidR="00446003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1EBE9683">
          <v:shape id="_x0000_i1181" type="#_x0000_t75" style="width:408.5pt;height:284.5pt;mso-position-vertical:absolute" o:ole="">
            <v:imagedata r:id="rId327" o:title=""/>
          </v:shape>
          <o:OLEObject Type="Embed" ProgID="MestReNova.Document.1" ShapeID="_x0000_i1181" DrawAspect="Content" ObjectID="_1756131536" r:id="rId328"/>
        </w:object>
      </w:r>
    </w:p>
    <w:p w14:paraId="05523EE7" w14:textId="76A789DD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3F43D931">
          <v:shape id="_x0000_s2083" type="#_x0000_t75" style="position:absolute;margin-left:.35pt;margin-top:80.6pt;width:122.15pt;height:59.85pt;z-index:251689984;mso-width-relative:page;mso-height-relative:page">
            <v:imagedata r:id="rId329" o:title=""/>
          </v:shape>
          <o:OLEObject Type="Embed" ProgID="ChemDraw.Document.6.0" ShapeID="_x0000_s2083" DrawAspect="Content" ObjectID="_1756131691" r:id="rId330"/>
        </w:object>
      </w:r>
      <w:r w:rsidR="00446003" w:rsidRPr="004B2E0E">
        <w:rPr>
          <w:rFonts w:ascii="Times New Roman" w:hAnsi="Times New Roman" w:cs="Times New Roman"/>
          <w:lang w:eastAsia="zh-CN"/>
        </w:rPr>
        <w:object w:dxaOrig="16308" w:dyaOrig="11376" w14:anchorId="00D4A468">
          <v:shape id="_x0000_i1183" type="#_x0000_t75" style="width:408.5pt;height:284.5pt" o:ole="">
            <v:imagedata r:id="rId331" o:title=""/>
          </v:shape>
          <o:OLEObject Type="Embed" ProgID="MestReNova.Document.1" ShapeID="_x0000_i1183" DrawAspect="Content" ObjectID="_1756131537" r:id="rId332"/>
        </w:object>
      </w:r>
      <w:r>
        <w:rPr>
          <w:rFonts w:ascii="Times New Roman" w:hAnsi="Times New Roman" w:cs="Times New Roman"/>
          <w:lang w:eastAsia="zh-CN"/>
        </w:rPr>
        <w:object w:dxaOrig="1440" w:dyaOrig="1440" w14:anchorId="65315363">
          <v:shape id="_x0000_s2084" type="#_x0000_t75" style="position:absolute;margin-left:-.1pt;margin-top:60.5pt;width:121.05pt;height:59.85pt;z-index:251691008;mso-position-horizontal-relative:text;mso-position-vertical-relative:text;mso-width-relative:page;mso-height-relative:page">
            <v:imagedata r:id="rId333" o:title=""/>
          </v:shape>
          <o:OLEObject Type="Embed" ProgID="ChemDraw.Document.6.0" ShapeID="_x0000_s2084" DrawAspect="Content" ObjectID="_1756131692" r:id="rId334"/>
        </w:object>
      </w:r>
      <w:r w:rsidR="00446003" w:rsidRPr="004B2E0E">
        <w:rPr>
          <w:rFonts w:ascii="Times New Roman" w:hAnsi="Times New Roman" w:cs="Times New Roman"/>
          <w:lang w:eastAsia="zh-CN"/>
        </w:rPr>
        <w:object w:dxaOrig="16308" w:dyaOrig="11376" w14:anchorId="7A50C2C9">
          <v:shape id="_x0000_i1185" type="#_x0000_t75" style="width:408.5pt;height:284.5pt" o:ole="">
            <v:imagedata r:id="rId335" o:title=""/>
          </v:shape>
          <o:OLEObject Type="Embed" ProgID="MestReNova.Document.1" ShapeID="_x0000_i1185" DrawAspect="Content" ObjectID="_1756131538" r:id="rId336"/>
        </w:object>
      </w:r>
    </w:p>
    <w:p w14:paraId="4597817D" w14:textId="4E7579A3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>
        <w:rPr>
          <w:rFonts w:ascii="Times New Roman" w:hAnsi="Times New Roman" w:cs="Times New Roman"/>
          <w:lang w:val="en-US" w:eastAsia="zh-CN" w:bidi="ar"/>
        </w:rPr>
        <w:object w:dxaOrig="1440" w:dyaOrig="1440" w14:anchorId="604F850E">
          <v:shape id="_x0000_s2085" type="#_x0000_t75" style="position:absolute;margin-left:-.1pt;margin-top:65.2pt;width:120.65pt;height:59.55pt;z-index:251692032;mso-position-horizontal-relative:text;mso-position-vertical-relative:text;mso-width-relative:page;mso-height-relative:page">
            <v:imagedata r:id="rId337" o:title=""/>
          </v:shape>
          <o:OLEObject Type="Embed" ProgID="ChemDraw.Document.6.0" ShapeID="_x0000_s2085" DrawAspect="Content" ObjectID="_1756131693" r:id="rId338"/>
        </w:object>
      </w:r>
      <w:r w:rsidR="00446003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62009941">
          <v:shape id="_x0000_i1187" type="#_x0000_t75" style="width:408.5pt;height:284.5pt" o:ole="">
            <v:imagedata r:id="rId339" o:title=""/>
          </v:shape>
          <o:OLEObject Type="Embed" ProgID="MestReNova.Document.1" ShapeID="_x0000_i1187" DrawAspect="Content" ObjectID="_1756131539" r:id="rId340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570A913C">
          <v:shape id="_x0000_s2086" type="#_x0000_t75" style="position:absolute;margin-left:-.1pt;margin-top:363.75pt;width:118.1pt;height:59.7pt;z-index:251693056;mso-position-horizontal-relative:text;mso-position-vertical-relative:text;mso-width-relative:page;mso-height-relative:page">
            <v:imagedata r:id="rId341" o:title=""/>
          </v:shape>
          <o:OLEObject Type="Embed" ProgID="ChemDraw.Document.6.0" ShapeID="_x0000_s2086" DrawAspect="Content" ObjectID="_1756131694" r:id="rId342"/>
        </w:object>
      </w:r>
      <w:r w:rsidR="002F2B4E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2236CF59">
          <v:shape id="_x0000_i1189" type="#_x0000_t75" style="width:408.5pt;height:284.5pt" o:ole="">
            <v:imagedata r:id="rId343" o:title=""/>
          </v:shape>
          <o:OLEObject Type="Embed" ProgID="MestReNova.Document.1" ShapeID="_x0000_i1189" DrawAspect="Content" ObjectID="_1756131540" r:id="rId344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1ABDAA3B">
          <v:shape id="_x0000_s2087" type="#_x0000_t75" style="position:absolute;margin-left:-.15pt;margin-top:77.9pt;width:115.65pt;height:58.55pt;z-index:251694080;mso-position-horizontal-relative:text;mso-position-vertical-relative:text;mso-width-relative:page;mso-height-relative:page">
            <v:imagedata r:id="rId345" o:title=""/>
          </v:shape>
          <o:OLEObject Type="Embed" ProgID="ChemDraw.Document.6.0" ShapeID="_x0000_s2087" DrawAspect="Content" ObjectID="_1756131695" r:id="rId346"/>
        </w:object>
      </w:r>
      <w:r w:rsidR="002F2B4E" w:rsidRPr="004B2E0E">
        <w:rPr>
          <w:rFonts w:ascii="Times New Roman" w:hAnsi="Times New Roman" w:cs="Times New Roman"/>
          <w:lang w:eastAsia="zh-CN"/>
        </w:rPr>
        <w:object w:dxaOrig="16308" w:dyaOrig="11376" w14:anchorId="524BC4A5">
          <v:shape id="_x0000_i1191" type="#_x0000_t75" style="width:408.5pt;height:284.5pt" o:ole="">
            <v:imagedata r:id="rId347" o:title=""/>
          </v:shape>
          <o:OLEObject Type="Embed" ProgID="MestReNova.Document.1" ShapeID="_x0000_i1191" DrawAspect="Content" ObjectID="_1756131541" r:id="rId348"/>
        </w:object>
      </w:r>
    </w:p>
    <w:p w14:paraId="41E9009F" w14:textId="6470EF18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 w:eastAsia="zh-CN" w:bidi="ar"/>
        </w:rPr>
        <w:lastRenderedPageBreak/>
        <w:object w:dxaOrig="1440" w:dyaOrig="1440" w14:anchorId="22C9BB9D">
          <v:shape id="_x0000_s2088" type="#_x0000_t75" style="position:absolute;margin-left:-.15pt;margin-top:53.6pt;width:117.95pt;height:59.5pt;z-index:251695104;mso-width-relative:page;mso-height-relative:page">
            <v:imagedata r:id="rId349" o:title=""/>
          </v:shape>
          <o:OLEObject Type="Embed" ProgID="ChemDraw.Document.6.0" ShapeID="_x0000_s2088" DrawAspect="Content" ObjectID="_1756131696" r:id="rId350"/>
        </w:object>
      </w:r>
      <w:r w:rsidR="002F2B4E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11A435FB">
          <v:shape id="_x0000_i1193" type="#_x0000_t75" style="width:408.5pt;height:284.5pt;mso-position-vertical:absolute" o:ole="">
            <v:imagedata r:id="rId351" o:title=""/>
          </v:shape>
          <o:OLEObject Type="Embed" ProgID="MestReNova.Document.1" ShapeID="_x0000_i1193" DrawAspect="Content" ObjectID="_1756131542" r:id="rId352"/>
        </w:object>
      </w:r>
    </w:p>
    <w:p w14:paraId="12FD21D9" w14:textId="7BC73B16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140838E8">
          <v:shape id="_x0000_s2089" type="#_x0000_t75" style="position:absolute;margin-left:.35pt;margin-top:47.95pt;width:121.6pt;height:70.9pt;z-index:251696128;mso-width-relative:page;mso-height-relative:page">
            <v:imagedata r:id="rId353" o:title=""/>
          </v:shape>
          <o:OLEObject Type="Embed" ProgID="ChemDraw.Document.6.0" ShapeID="_x0000_s2089" DrawAspect="Content" ObjectID="_1756131697" r:id="rId354"/>
        </w:object>
      </w:r>
      <w:r w:rsidR="002F2B4E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6BA29B11">
          <v:shape id="_x0000_i1195" type="#_x0000_t75" style="width:408.5pt;height:284.5pt" o:ole="">
            <v:imagedata r:id="rId355" o:title=""/>
          </v:shape>
          <o:OLEObject Type="Embed" ProgID="MestReNova.Document.1" ShapeID="_x0000_i1195" DrawAspect="Content" ObjectID="_1756131543" r:id="rId356"/>
        </w:object>
      </w:r>
    </w:p>
    <w:p w14:paraId="71C3B412" w14:textId="2AD0B855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eastAsia="MS Mincho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7BE0056E">
          <v:shape id="_x0000_s2090" type="#_x0000_t75" style="position:absolute;margin-left:-.2pt;margin-top:324pt;width:121.65pt;height:70.9pt;z-index:251698176;mso-width-relative:page;mso-height-relative:page">
            <v:imagedata r:id="rId357" o:title=""/>
          </v:shape>
          <o:OLEObject Type="Embed" ProgID="ChemDraw.Document.6.0" ShapeID="_x0000_s2090" DrawAspect="Content" ObjectID="_1756131698" r:id="rId358"/>
        </w:objec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7EAE7BB7">
          <v:shape id="_x0000_s2091" type="#_x0000_t75" style="position:absolute;margin-left:.35pt;margin-top:44.35pt;width:121.65pt;height:70.9pt;z-index:251697152;mso-width-relative:page;mso-height-relative:page">
            <v:imagedata r:id="rId359" o:title=""/>
          </v:shape>
          <o:OLEObject Type="Embed" ProgID="ChemDraw.Document.6.0" ShapeID="_x0000_s2091" DrawAspect="Content" ObjectID="_1756131699" r:id="rId360"/>
        </w:object>
      </w:r>
      <w:r w:rsidR="002F2B4E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0F80B519">
          <v:shape id="_x0000_i1198" type="#_x0000_t75" style="width:408.5pt;height:284.5pt;mso-position-vertical:absolute" o:ole="">
            <v:imagedata r:id="rId361" o:title=""/>
          </v:shape>
          <o:OLEObject Type="Embed" ProgID="MestReNova.Document.1" ShapeID="_x0000_i1198" DrawAspect="Content" ObjectID="_1756131544" r:id="rId362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 w:rsidR="002F2B4E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5983143F">
          <v:shape id="_x0000_i1199" type="#_x0000_t75" style="width:408.5pt;height:284.5pt" o:ole="">
            <v:imagedata r:id="rId363" o:title=""/>
          </v:shape>
          <o:OLEObject Type="Embed" ProgID="MestReNova.Document.1" ShapeID="_x0000_i1199" DrawAspect="Content" ObjectID="_1756131545" r:id="rId364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bookmarkStart w:id="33" w:name="_Hlk140652261"/>
      <w:r w:rsidR="002F2B4E" w:rsidRPr="004B2E0E">
        <w:rPr>
          <w:rFonts w:ascii="Times New Roman" w:hAnsi="Times New Roman" w:cs="Times New Roman"/>
        </w:rPr>
        <w:object w:dxaOrig="16308" w:dyaOrig="11376" w14:anchorId="6555CD38">
          <v:shape id="_x0000_i1200" type="#_x0000_t75" style="width:412.5pt;height:285pt" o:ole="">
            <v:imagedata r:id="rId365" o:title=""/>
          </v:shape>
          <o:OLEObject Type="Embed" ProgID="MestReNova.Document.1" ShapeID="_x0000_i1200" DrawAspect="Content" ObjectID="_1756131546" r:id="rId366"/>
        </w:object>
      </w:r>
      <w:bookmarkEnd w:id="33"/>
      <w:r>
        <w:rPr>
          <w:rFonts w:ascii="Times New Roman" w:hAnsi="Times New Roman" w:cs="Times New Roman"/>
          <w:noProof/>
          <w:lang w:eastAsia="zh-CN"/>
        </w:rPr>
        <w:object w:dxaOrig="1440" w:dyaOrig="1440" w14:anchorId="4E0906D1">
          <v:shape id="_x0000_s2621" type="#_x0000_t75" style="position:absolute;margin-left:-.1pt;margin-top:384.45pt;width:97.85pt;height:56.15pt;z-index:251812864;mso-position-horizontal-relative:text;mso-position-vertical-relative:text;mso-width-relative:page;mso-height-relative:page">
            <v:imagedata r:id="rId367" o:title=""/>
          </v:shape>
          <o:OLEObject Type="Embed" ProgID="ChemDraw.Document.6.0" ShapeID="_x0000_s2621" DrawAspect="Content" ObjectID="_1756131700" r:id="rId368"/>
        </w:objec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4E0906D1">
          <v:shape id="_x0000_s2092" type="#_x0000_t75" style="position:absolute;margin-left:-.35pt;margin-top:50.85pt;width:97.85pt;height:56.15pt;z-index:251795456;mso-position-horizontal-relative:text;mso-position-vertical-relative:text;mso-width-relative:page;mso-height-relative:page">
            <v:imagedata r:id="rId369" o:title=""/>
          </v:shape>
          <o:OLEObject Type="Embed" ProgID="ChemDraw.Document.6.0" ShapeID="_x0000_s2092" DrawAspect="Content" ObjectID="_1756131701" r:id="rId370"/>
        </w:object>
      </w:r>
      <w:r w:rsidR="002F2B4E" w:rsidRPr="004B2E0E">
        <w:rPr>
          <w:rFonts w:ascii="Times New Roman" w:hAnsi="Times New Roman" w:cs="Times New Roman"/>
          <w:lang w:eastAsia="zh-CN"/>
        </w:rPr>
        <w:object w:dxaOrig="16308" w:dyaOrig="11376" w14:anchorId="7C8FD3B3">
          <v:shape id="_x0000_i1203" type="#_x0000_t75" style="width:408.5pt;height:284.5pt" o:ole="">
            <v:imagedata r:id="rId371" o:title=""/>
          </v:shape>
          <o:OLEObject Type="Embed" ProgID="MestReNova.Document.1" ShapeID="_x0000_i1203" DrawAspect="Content" ObjectID="_1756131547" r:id="rId372"/>
        </w:object>
      </w:r>
      <w:r>
        <w:rPr>
          <w:rFonts w:ascii="Times New Roman" w:hAnsi="Times New Roman" w:cs="Times New Roman"/>
          <w:noProof/>
          <w:kern w:val="2"/>
          <w:sz w:val="21"/>
          <w:szCs w:val="22"/>
          <w:lang w:val="en-US" w:eastAsia="zh-CN" w:bidi="ar"/>
        </w:rPr>
        <w:object w:dxaOrig="1440" w:dyaOrig="1440" w14:anchorId="4E0906D1">
          <v:shape id="_x0000_s2403" type="#_x0000_t75" style="position:absolute;margin-left:-.1pt;margin-top:49.65pt;width:97.85pt;height:56.15pt;z-index:251808768;mso-position-horizontal-relative:text;mso-position-vertical-relative:text;mso-width-relative:page;mso-height-relative:page">
            <v:imagedata r:id="rId373" o:title=""/>
          </v:shape>
          <o:OLEObject Type="Embed" ProgID="ChemDraw.Document.6.0" ShapeID="_x0000_s2403" DrawAspect="Content" ObjectID="_1756131702" r:id="rId374"/>
        </w:object>
      </w:r>
      <w:r w:rsidR="002F2B4E" w:rsidRPr="004B2E0E">
        <w:rPr>
          <w:rFonts w:ascii="Times New Roman" w:hAnsi="Times New Roman" w:cs="Times New Roman"/>
          <w:lang w:eastAsia="zh-CN"/>
        </w:rPr>
        <w:object w:dxaOrig="16308" w:dyaOrig="11376" w14:anchorId="2EA33436">
          <v:shape id="_x0000_i1205" type="#_x0000_t75" style="width:408.5pt;height:284.5pt" o:ole="">
            <v:imagedata r:id="rId375" o:title=""/>
          </v:shape>
          <o:OLEObject Type="Embed" ProgID="MestReNova.Document.1" ShapeID="_x0000_i1205" DrawAspect="Content" ObjectID="_1756131548" r:id="rId376"/>
        </w:object>
      </w:r>
    </w:p>
    <w:p w14:paraId="725025F9" w14:textId="6BF52345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 w:eastAsia="zh-CN" w:bidi="ar"/>
        </w:rPr>
        <w:object w:dxaOrig="1440" w:dyaOrig="1440" w14:anchorId="3AE9EC8A">
          <v:shape id="_x0000_s2095" type="#_x0000_t75" style="position:absolute;margin-left:-.1pt;margin-top:89.85pt;width:95.6pt;height:55.5pt;z-index:251797504;mso-width-relative:page;mso-height-relative:page">
            <v:imagedata r:id="rId377" o:title=""/>
          </v:shape>
          <o:OLEObject Type="Embed" ProgID="ChemDraw.Document.6.0" ShapeID="_x0000_s2095" DrawAspect="Content" ObjectID="_1756131703" r:id="rId378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 w:rsidR="002F2B4E" w:rsidRPr="004B2E0E">
        <w:rPr>
          <w:rFonts w:ascii="Times New Roman" w:hAnsi="Times New Roman" w:cs="Times New Roman"/>
        </w:rPr>
        <w:object w:dxaOrig="16308" w:dyaOrig="11376" w14:anchorId="52C85A78">
          <v:shape id="_x0000_i1207" type="#_x0000_t75" style="width:414pt;height:285pt" o:ole="">
            <v:imagedata r:id="rId379" o:title=""/>
          </v:shape>
          <o:OLEObject Type="Embed" ProgID="MestReNova.Document.1" ShapeID="_x0000_i1207" DrawAspect="Content" ObjectID="_1756131549" r:id="rId380"/>
        </w:object>
      </w:r>
      <w:r>
        <w:rPr>
          <w:rFonts w:ascii="Times New Roman" w:hAnsi="Times New Roman" w:cs="Times New Roman"/>
          <w:lang w:val="en-US" w:eastAsia="zh-CN" w:bidi="ar"/>
        </w:rPr>
        <w:object w:dxaOrig="1440" w:dyaOrig="1440" w14:anchorId="07CDA950">
          <v:shape id="_x0000_s2096" type="#_x0000_t75" style="position:absolute;margin-left:0;margin-top:68.2pt;width:96.15pt;height:55.4pt;z-index:251799552;mso-position-horizontal-relative:text;mso-position-vertical-relative:text;mso-width-relative:page;mso-height-relative:page">
            <v:imagedata r:id="rId381" o:title=""/>
          </v:shape>
          <o:OLEObject Type="Embed" ProgID="ChemDraw.Document.6.0" ShapeID="_x0000_s2096" DrawAspect="Content" ObjectID="_1756131704" r:id="rId382"/>
        </w:object>
      </w:r>
      <w:r w:rsidR="002F2B4E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2A5C3469">
          <v:shape id="_x0000_i1209" type="#_x0000_t75" style="width:408.5pt;height:284.5pt" o:ole="">
            <v:imagedata r:id="rId383" o:title=""/>
          </v:shape>
          <o:OLEObject Type="Embed" ProgID="MestReNova.Document.1" ShapeID="_x0000_i1209" DrawAspect="Content" ObjectID="_1756131550" r:id="rId384"/>
        </w:object>
      </w:r>
    </w:p>
    <w:p w14:paraId="533F2CEF" w14:textId="20251279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39ABB008">
          <v:shape id="_x0000_s2097" type="#_x0000_t75" style="position:absolute;margin-left:0;margin-top:103.45pt;width:96.2pt;height:55.6pt;z-index:251798528;mso-position-horizontal-relative:text;mso-position-vertical-relative:text;mso-width-relative:page;mso-height-relative:page">
            <v:imagedata r:id="rId385" o:title=""/>
          </v:shape>
          <o:OLEObject Type="Embed" ProgID="ChemDraw.Document.6.0" ShapeID="_x0000_s2097" DrawAspect="Content" ObjectID="_1756131705" r:id="rId386"/>
        </w:object>
      </w:r>
      <w:r w:rsidR="002F2B4E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3B88AB5C">
          <v:shape id="_x0000_i1211" type="#_x0000_t75" style="width:408.5pt;height:284.5pt" o:ole="">
            <v:imagedata r:id="rId387" o:title=""/>
          </v:shape>
          <o:OLEObject Type="Embed" ProgID="MestReNova.Document.1" ShapeID="_x0000_i1211" DrawAspect="Content" ObjectID="_1756131551" r:id="rId388"/>
        </w:object>
      </w:r>
    </w:p>
    <w:p w14:paraId="214418DC" w14:textId="0EAE7536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4C7A70E2">
          <v:shape id="_x0000_s2098" type="#_x0000_t75" style="position:absolute;margin-left:0;margin-top:345.25pt;width:123.7pt;height:60.55pt;z-index:251701248;mso-width-relative:page;mso-height-relative:page">
            <v:imagedata r:id="rId389" o:title=""/>
          </v:shape>
          <o:OLEObject Type="Embed" ProgID="ChemDraw.Document.6.0" ShapeID="_x0000_s2098" DrawAspect="Content" ObjectID="_1756131706" r:id="rId390"/>
        </w:object>
      </w:r>
      <w:r w:rsidR="002F2B4E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75F40A6C">
          <v:shape id="_x0000_i1213" type="#_x0000_t75" style="width:408.5pt;height:284.5pt;mso-position-vertical:absolute" o:ole="">
            <v:imagedata r:id="rId391" o:title=""/>
          </v:shape>
          <o:OLEObject Type="Embed" ProgID="MestReNova.Document.1" ShapeID="_x0000_i1213" DrawAspect="Content" ObjectID="_1756131552" r:id="rId392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04205082">
          <v:shape id="_x0000_s2099" type="#_x0000_t75" style="position:absolute;margin-left:-.25pt;margin-top:74.45pt;width:123.7pt;height:60.55pt;z-index:251700224;mso-position-horizontal-relative:text;mso-position-vertical-relative:text;mso-width-relative:page;mso-height-relative:page">
            <v:imagedata r:id="rId393" o:title=""/>
          </v:shape>
          <o:OLEObject Type="Embed" ProgID="ChemDraw.Document.6.0" ShapeID="_x0000_s2099" DrawAspect="Content" ObjectID="_1756131707" r:id="rId394"/>
        </w:object>
      </w:r>
      <w:r w:rsidR="002F2B4E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0A418430">
          <v:shape id="_x0000_i1215" type="#_x0000_t75" style="width:408.5pt;height:284.5pt" o:ole="">
            <v:imagedata r:id="rId395" o:title=""/>
          </v:shape>
          <o:OLEObject Type="Embed" ProgID="MestReNova.Document.1" ShapeID="_x0000_i1215" DrawAspect="Content" ObjectID="_1756131553" r:id="rId396"/>
        </w:object>
      </w:r>
    </w:p>
    <w:p w14:paraId="4EB028F6" w14:textId="77777777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</w:p>
    <w:p w14:paraId="5720499F" w14:textId="4697E91A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0CB533F4">
          <v:shape id="_x0000_s2100" type="#_x0000_t75" style="position:absolute;margin-left:.2pt;margin-top:49.8pt;width:124.1pt;height:60.8pt;z-index:251699200;mso-width-relative:page;mso-height-relative:page">
            <v:imagedata r:id="rId397" o:title=""/>
          </v:shape>
          <o:OLEObject Type="Embed" ProgID="ChemDraw.Document.6.0" ShapeID="_x0000_s2100" DrawAspect="Content" ObjectID="_1756131708" r:id="rId398"/>
        </w:object>
      </w:r>
      <w:r w:rsidR="00B145A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6835DA6D">
          <v:shape id="_x0000_i1217" type="#_x0000_t75" style="width:408.5pt;height:284.5pt;mso-position-vertical:absolute" o:ole="">
            <v:imagedata r:id="rId399" o:title=""/>
          </v:shape>
          <o:OLEObject Type="Embed" ProgID="MestReNova.Document.1" ShapeID="_x0000_i1217" DrawAspect="Content" ObjectID="_1756131554" r:id="rId400"/>
        </w:object>
      </w:r>
    </w:p>
    <w:p w14:paraId="07EB2953" w14:textId="77777777" w:rsidR="001C21F7" w:rsidRPr="004B2E0E" w:rsidRDefault="001C21F7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</w:p>
    <w:p w14:paraId="639CFF09" w14:textId="49426640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18F0EAB7">
          <v:shape id="_x0000_s2101" type="#_x0000_t75" style="position:absolute;margin-left:-.25pt;margin-top:57.1pt;width:121.05pt;height:56.95pt;z-index:251702272;mso-width-relative:page;mso-height-relative:page">
            <v:imagedata r:id="rId401" o:title=""/>
          </v:shape>
          <o:OLEObject Type="Embed" ProgID="ChemDraw.Document.6.0" ShapeID="_x0000_s2101" DrawAspect="Content" ObjectID="_1756131709" r:id="rId402"/>
        </w:object>
      </w:r>
      <w:r w:rsidR="009864A0">
        <w:rPr>
          <w:rFonts w:ascii="Times New Roman" w:hAnsi="Times New Roman" w:cs="Times New Roman"/>
        </w:rPr>
        <w:pict w14:anchorId="3319636C">
          <v:shape id="_x0000_i1219" type="#_x0000_t75" style="width:412.5pt;height:284.5pt">
            <v:imagedata r:id="rId403" o:title=""/>
          </v:shape>
        </w:pict>
      </w:r>
      <w:r>
        <w:rPr>
          <w:rFonts w:ascii="Times New Roman" w:hAnsi="Times New Roman" w:cs="Times New Roman"/>
          <w:noProof/>
          <w:kern w:val="2"/>
          <w:sz w:val="21"/>
          <w:szCs w:val="22"/>
          <w:lang w:val="en-US" w:eastAsia="zh-CN" w:bidi="ar"/>
        </w:rPr>
        <w:lastRenderedPageBreak/>
        <w:object w:dxaOrig="1440" w:dyaOrig="1440" w14:anchorId="18F0EAB7">
          <v:shape id="_x0000_s3071" type="#_x0000_t75" style="position:absolute;margin-left:.2pt;margin-top:68.55pt;width:121.05pt;height:56.95pt;z-index:251814912;mso-position-horizontal-relative:text;mso-position-vertical-relative:text;mso-width-relative:page;mso-height-relative:page">
            <v:imagedata r:id="rId404" o:title=""/>
          </v:shape>
          <o:OLEObject Type="Embed" ProgID="ChemDraw.Document.6.0" ShapeID="_x0000_s3071" DrawAspect="Content" ObjectID="_1756131710" r:id="rId405"/>
        </w:object>
      </w:r>
      <w:r w:rsidR="00B145A5" w:rsidRPr="004B2E0E">
        <w:rPr>
          <w:rFonts w:ascii="Times New Roman" w:hAnsi="Times New Roman" w:cs="Times New Roman"/>
        </w:rPr>
        <w:object w:dxaOrig="16308" w:dyaOrig="11376" w14:anchorId="56425EF0">
          <v:shape id="_x0000_i1221" type="#_x0000_t75" style="width:403.5pt;height:284.5pt" o:ole="">
            <v:imagedata r:id="rId406" o:title=""/>
          </v:shape>
          <o:OLEObject Type="Embed" ProgID="MestReNova.Document.1" ShapeID="_x0000_i1221" DrawAspect="Content" ObjectID="_1756131555" r:id="rId407"/>
        </w:object>
      </w:r>
      <w:r>
        <w:rPr>
          <w:rFonts w:ascii="Times New Roman" w:hAnsi="Times New Roman" w:cs="Times New Roman"/>
          <w:noProof/>
          <w:kern w:val="2"/>
          <w:sz w:val="21"/>
          <w:szCs w:val="22"/>
          <w:lang w:val="en-US" w:eastAsia="zh-CN" w:bidi="ar"/>
        </w:rPr>
        <w:object w:dxaOrig="1440" w:dyaOrig="1440" w14:anchorId="18F0EAB7">
          <v:shape id="_x0000_s2620" type="#_x0000_t75" style="position:absolute;margin-left:.2pt;margin-top:345.1pt;width:121.05pt;height:56.95pt;z-index:251811840;mso-position-horizontal-relative:text;mso-position-vertical-relative:text;mso-width-relative:page;mso-height-relative:page">
            <v:imagedata r:id="rId408" o:title=""/>
          </v:shape>
          <o:OLEObject Type="Embed" ProgID="ChemDraw.Document.6.0" ShapeID="_x0000_s2620" DrawAspect="Content" ObjectID="_1756131711" r:id="rId409"/>
        </w:object>
      </w:r>
      <w:r w:rsidR="009864A0">
        <w:rPr>
          <w:rFonts w:ascii="Times New Roman" w:hAnsi="Times New Roman" w:cs="Times New Roman"/>
        </w:rPr>
        <w:pict w14:anchorId="7CF296A5">
          <v:shape id="_x0000_i1223" type="#_x0000_t75" style="width:414pt;height:284.5pt">
            <v:imagedata r:id="rId410" o:title=""/>
          </v:shape>
        </w:pic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2125CF70">
          <v:shape id="_x0000_s2104" type="#_x0000_t75" style="position:absolute;margin-left:-.05pt;margin-top:108pt;width:102.9pt;height:56.95pt;z-index:251801600;mso-position-horizontal-relative:text;mso-position-vertical-relative:text;mso-width-relative:page;mso-height-relative:page">
            <v:imagedata r:id="rId411" o:title=""/>
          </v:shape>
          <o:OLEObject Type="Embed" ProgID="ChemDraw.Document.6.0" ShapeID="_x0000_s2104" DrawAspect="Content" ObjectID="_1756131712" r:id="rId412"/>
        </w:object>
      </w:r>
      <w:r w:rsidR="00B145A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098F57B0">
          <v:shape id="_x0000_i1225" type="#_x0000_t75" style="width:408.5pt;height:284.5pt" o:ole="">
            <v:imagedata r:id="rId413" o:title=""/>
          </v:shape>
          <o:OLEObject Type="Embed" ProgID="MestReNova.Document.1" ShapeID="_x0000_i1225" DrawAspect="Content" ObjectID="_1756131556" r:id="rId414"/>
        </w:object>
      </w:r>
    </w:p>
    <w:p w14:paraId="0273EF5B" w14:textId="7ACD409A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34B2347A">
          <v:shape id="_x0000_s2105" type="#_x0000_t75" style="position:absolute;margin-left:.15pt;margin-top:62.3pt;width:102.7pt;height:57.05pt;z-index:251802624;mso-width-relative:page;mso-height-relative:page">
            <v:imagedata r:id="rId415" o:title=""/>
          </v:shape>
          <o:OLEObject Type="Embed" ProgID="ChemDraw.Document.6.0" ShapeID="_x0000_s2105" DrawAspect="Content" ObjectID="_1756131713" r:id="rId416"/>
        </w:object>
      </w:r>
      <w:r w:rsidR="00B145A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1992D152">
          <v:shape id="_x0000_i1227" type="#_x0000_t75" style="width:408.5pt;height:284.5pt" o:ole="">
            <v:imagedata r:id="rId417" o:title=""/>
          </v:shape>
          <o:OLEObject Type="Embed" ProgID="MestReNova.Document.1" ShapeID="_x0000_i1227" DrawAspect="Content" ObjectID="_1756131557" r:id="rId418"/>
        </w:object>
      </w:r>
    </w:p>
    <w:p w14:paraId="74158948" w14:textId="62C132F4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01FAFD00">
          <v:shape id="_x0000_s2106" type="#_x0000_t75" style="position:absolute;margin-left:-.35pt;margin-top:81.3pt;width:102.6pt;height:56.7pt;z-index:251800576;mso-width-relative:page;mso-height-relative:page">
            <v:imagedata r:id="rId419" o:title=""/>
          </v:shape>
          <o:OLEObject Type="Embed" ProgID="ChemDraw.Document.6.0" ShapeID="_x0000_s2106" DrawAspect="Content" ObjectID="_1756131714" r:id="rId420"/>
        </w:object>
      </w:r>
      <w:r w:rsidR="00B145A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02D95D9E">
          <v:shape id="_x0000_i1229" type="#_x0000_t75" style="width:408.5pt;height:284.5pt;mso-position-vertical:absolute" o:ole="">
            <v:imagedata r:id="rId421" o:title=""/>
          </v:shape>
          <o:OLEObject Type="Embed" ProgID="MestReNova.Document.1" ShapeID="_x0000_i1229" DrawAspect="Content" ObjectID="_1756131558" r:id="rId422"/>
        </w:object>
      </w:r>
    </w:p>
    <w:p w14:paraId="794096D9" w14:textId="0286BC6E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3DE8013D">
          <v:shape id="_x0000_s2107" type="#_x0000_t75" style="position:absolute;margin-left:0;margin-top:40pt;width:116.85pt;height:60.9pt;z-index:251707392;mso-width-relative:page;mso-height-relative:page">
            <v:imagedata r:id="rId423" o:title=""/>
          </v:shape>
          <o:OLEObject Type="Embed" ProgID="ChemDraw.Document.6.0" ShapeID="_x0000_s2107" DrawAspect="Content" ObjectID="_1756131715" r:id="rId424"/>
        </w:object>
      </w:r>
      <w:r w:rsidR="00B145A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4F19E275">
          <v:shape id="_x0000_i1231" type="#_x0000_t75" style="width:408.5pt;height:284.5pt" o:ole="">
            <v:imagedata r:id="rId425" o:title=""/>
          </v:shape>
          <o:OLEObject Type="Embed" ProgID="MestReNova.Document.1" ShapeID="_x0000_i1231" DrawAspect="Content" ObjectID="_1756131559" r:id="rId426"/>
        </w:object>
      </w:r>
    </w:p>
    <w:p w14:paraId="4EBC180B" w14:textId="03914347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20F339B6">
          <v:shape id="_x0000_s2108" type="#_x0000_t75" style="position:absolute;margin-left:.2pt;margin-top:382.2pt;width:117pt;height:61.1pt;z-index:251706368;mso-width-relative:page;mso-height-relative:page">
            <v:imagedata r:id="rId427" o:title=""/>
          </v:shape>
          <o:OLEObject Type="Embed" ProgID="ChemDraw.Document.6.0" ShapeID="_x0000_s2108" DrawAspect="Content" ObjectID="_1756131716" r:id="rId428"/>
        </w:objec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56F856C8">
          <v:shape id="_x0000_s2109" type="#_x0000_t75" style="position:absolute;margin-left:.35pt;margin-top:42.9pt;width:116.85pt;height:60.9pt;z-index:251705344;mso-width-relative:page;mso-height-relative:page">
            <v:imagedata r:id="rId429" o:title=""/>
          </v:shape>
          <o:OLEObject Type="Embed" ProgID="ChemDraw.Document.6.0" ShapeID="_x0000_s2109" DrawAspect="Content" ObjectID="_1756131717" r:id="rId430"/>
        </w:object>
      </w:r>
      <w:r w:rsidR="00B145A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1FA6E480">
          <v:shape id="_x0000_i1234" type="#_x0000_t75" style="width:408.5pt;height:284.5pt;mso-position-vertical:absolute" o:ole="">
            <v:imagedata r:id="rId431" o:title=""/>
          </v:shape>
          <o:OLEObject Type="Embed" ProgID="MestReNova.Document.1" ShapeID="_x0000_i1234" DrawAspect="Content" ObjectID="_1756131560" r:id="rId432"/>
        </w:object>
      </w:r>
      <w:r w:rsidR="00216E2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 w:rsidR="00B145A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74F97349">
          <v:shape id="_x0000_i1235" type="#_x0000_t75" style="width:408.5pt;height:284.5pt" o:ole="">
            <v:imagedata r:id="rId433" o:title=""/>
          </v:shape>
          <o:OLEObject Type="Embed" ProgID="MestReNova.Document.1" ShapeID="_x0000_i1235" DrawAspect="Content" ObjectID="_1756131561" r:id="rId434"/>
        </w:object>
      </w:r>
    </w:p>
    <w:p w14:paraId="51192FDD" w14:textId="5F764576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eastAsia="MS Mincho" w:hAnsi="Times New Roman" w:cs="Times New Roman"/>
          <w:sz w:val="44"/>
          <w:szCs w:val="44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0B62500D">
          <v:shape id="_x0000_s2110" type="#_x0000_t75" style="position:absolute;margin-left:0;margin-top:65pt;width:121.35pt;height:57.7pt;z-index:251764736;mso-width-relative:page;mso-height-relative:page">
            <v:imagedata r:id="rId435" o:title=""/>
          </v:shape>
          <o:OLEObject Type="Embed" ProgID="ChemDraw.Document.6.0" ShapeID="_x0000_s2110" DrawAspect="Content" ObjectID="_1756131718" r:id="rId436"/>
        </w:object>
      </w:r>
      <w:r w:rsidR="00B145A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75485AAF">
          <v:shape id="_x0000_i1237" type="#_x0000_t75" style="width:408.5pt;height:284.5pt;mso-position-vertical:absolute" o:ole="">
            <v:imagedata r:id="rId437" o:title=""/>
          </v:shape>
          <o:OLEObject Type="Embed" ProgID="MestReNova.Document.1" ShapeID="_x0000_i1237" DrawAspect="Content" ObjectID="_1756131562" r:id="rId438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6E7D815B">
          <v:shape id="_x0000_s2111" type="#_x0000_t75" style="position:absolute;margin-left:0;margin-top:352.95pt;width:121.05pt;height:57.8pt;z-index:251763712;mso-position-horizontal-relative:text;mso-position-vertical-relative:text;mso-width-relative:page;mso-height-relative:page">
            <v:imagedata r:id="rId439" o:title=""/>
          </v:shape>
          <o:OLEObject Type="Embed" ProgID="ChemDraw.Document.6.0" ShapeID="_x0000_s2111" DrawAspect="Content" ObjectID="_1756131719" r:id="rId440"/>
        </w:object>
      </w:r>
      <w:r w:rsidR="00B145A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128C827B">
          <v:shape id="_x0000_i1239" type="#_x0000_t75" style="width:408.5pt;height:284.5pt" o:ole="">
            <v:imagedata r:id="rId441" o:title=""/>
          </v:shape>
          <o:OLEObject Type="Embed" ProgID="MestReNova.Document.1" ShapeID="_x0000_i1239" DrawAspect="Content" ObjectID="_1756131563" r:id="rId442"/>
        </w:objec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5ED16188">
          <v:shape id="_x0000_s2112" type="#_x0000_t75" style="position:absolute;margin-left:0;margin-top:91.3pt;width:121.05pt;height:57.7pt;z-index:251765760;mso-position-horizontal-relative:text;mso-position-vertical-relative:text;mso-width-relative:page;mso-height-relative:page">
            <v:imagedata r:id="rId443" o:title=""/>
          </v:shape>
          <o:OLEObject Type="Embed" ProgID="ChemDraw.Document.6.0" ShapeID="_x0000_s2112" DrawAspect="Content" ObjectID="_1756131720" r:id="rId444"/>
        </w:object>
      </w:r>
      <w:r w:rsidR="00B145A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129CCADB">
          <v:shape id="_x0000_i1241" type="#_x0000_t75" style="width:408.5pt;height:284.5pt" o:ole="">
            <v:imagedata r:id="rId445" o:title=""/>
          </v:shape>
          <o:OLEObject Type="Embed" ProgID="MestReNova.Document.1" ShapeID="_x0000_i1241" DrawAspect="Content" ObjectID="_1756131564" r:id="rId446"/>
        </w:object>
      </w:r>
    </w:p>
    <w:p w14:paraId="4E4E08CD" w14:textId="71512041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22B4804F">
          <v:shape id="_x0000_s2113" type="#_x0000_t75" style="position:absolute;margin-left:-.35pt;margin-top:62.1pt;width:89.6pt;height:50.1pt;z-index:251709440;mso-width-relative:page;mso-height-relative:page">
            <v:imagedata r:id="rId447" o:title=""/>
          </v:shape>
          <o:OLEObject Type="Embed" ProgID="ChemDraw.Document.6.0" ShapeID="_x0000_s2113" DrawAspect="Content" ObjectID="_1756131721" r:id="rId448"/>
        </w:object>
      </w:r>
      <w:r w:rsidR="00B145A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1D9FB00D">
          <v:shape id="_x0000_i1243" type="#_x0000_t75" style="width:408.5pt;height:284.5pt" o:ole="">
            <v:imagedata r:id="rId449" o:title=""/>
          </v:shape>
          <o:OLEObject Type="Embed" ProgID="MestReNova.Document.1" ShapeID="_x0000_i1243" DrawAspect="Content" ObjectID="_1756131565" r:id="rId450"/>
        </w:object>
      </w:r>
    </w:p>
    <w:p w14:paraId="15A939B1" w14:textId="24580A29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sz w:val="44"/>
          <w:szCs w:val="44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1816ED81">
          <v:shape id="_x0000_s2114" type="#_x0000_t75" style="position:absolute;margin-left:0;margin-top:40.3pt;width:90.55pt;height:50.55pt;z-index:251710464;mso-width-relative:page;mso-height-relative:page">
            <v:imagedata r:id="rId451" o:title=""/>
          </v:shape>
          <o:OLEObject Type="Embed" ProgID="ChemDraw.Document.6.0" ShapeID="_x0000_s2114" DrawAspect="Content" ObjectID="_1756131722" r:id="rId452"/>
        </w:object>
      </w:r>
      <w:r w:rsidR="00B145A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5797CFF7">
          <v:shape id="_x0000_i1245" type="#_x0000_t75" style="width:408.5pt;height:284.5pt;mso-position-vertical:absolute" o:ole="">
            <v:imagedata r:id="rId453" o:title=""/>
          </v:shape>
          <o:OLEObject Type="Embed" ProgID="MestReNova.Document.1" ShapeID="_x0000_i1245" DrawAspect="Content" ObjectID="_1756131566" r:id="rId454"/>
        </w:object>
      </w:r>
    </w:p>
    <w:p w14:paraId="2DA547A0" w14:textId="14D96625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38B9A1AA">
          <v:shape id="_x0000_s2115" type="#_x0000_t75" style="position:absolute;margin-left:0;margin-top:64.95pt;width:89.6pt;height:49.95pt;z-index:251708416;mso-width-relative:page;mso-height-relative:page">
            <v:imagedata r:id="rId455" o:title=""/>
          </v:shape>
          <o:OLEObject Type="Embed" ProgID="ChemDraw.Document.6.0" ShapeID="_x0000_s2115" DrawAspect="Content" ObjectID="_1756131723" r:id="rId456"/>
        </w:object>
      </w:r>
      <w:r w:rsidR="00B145A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2EE95C66">
          <v:shape id="_x0000_i1247" type="#_x0000_t75" style="width:408.5pt;height:284.5pt" o:ole="">
            <v:imagedata r:id="rId457" o:title=""/>
          </v:shape>
          <o:OLEObject Type="Embed" ProgID="MestReNova.Document.1" ShapeID="_x0000_i1247" DrawAspect="Content" ObjectID="_1756131567" r:id="rId458"/>
        </w:object>
      </w:r>
    </w:p>
    <w:p w14:paraId="60122178" w14:textId="13598B3B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t xml:space="preserve"> </w: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329AEE02">
          <v:shape id="_x0000_s2116" type="#_x0000_t75" style="position:absolute;margin-left:0;margin-top:72.7pt;width:109.7pt;height:60.7pt;z-index:251713536;mso-position-horizontal-relative:text;mso-position-vertical-relative:text;mso-width-relative:page;mso-height-relative:page">
            <v:imagedata r:id="rId459" o:title=""/>
          </v:shape>
          <o:OLEObject Type="Embed" ProgID="ChemDraw.Document.6.0" ShapeID="_x0000_s2116" DrawAspect="Content" ObjectID="_1756131724" r:id="rId460"/>
        </w:object>
      </w:r>
      <w:r w:rsidR="00B145A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6CB8ABFA">
          <v:shape id="_x0000_i1249" type="#_x0000_t75" style="width:408.5pt;height:284.5pt" o:ole="">
            <v:imagedata r:id="rId461" o:title=""/>
          </v:shape>
          <o:OLEObject Type="Embed" ProgID="MestReNova.Document.1" ShapeID="_x0000_i1249" DrawAspect="Content" ObjectID="_1756131568" r:id="rId462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425E5519">
          <v:shape id="_x0000_s2117" type="#_x0000_t75" style="position:absolute;margin-left:0;margin-top:366.9pt;width:109.7pt;height:60.75pt;z-index:251711488;mso-position-horizontal-relative:text;mso-position-vertical-relative:text;mso-width-relative:page;mso-height-relative:page">
            <v:imagedata r:id="rId463" o:title=""/>
          </v:shape>
          <o:OLEObject Type="Embed" ProgID="ChemDraw.Document.6.0" ShapeID="_x0000_s2117" DrawAspect="Content" ObjectID="_1756131725" r:id="rId464"/>
        </w:object>
      </w:r>
      <w:r w:rsidR="00B145A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01B18D4C">
          <v:shape id="_x0000_i1251" type="#_x0000_t75" style="width:408.5pt;height:284.5pt" o:ole="">
            <v:imagedata r:id="rId465" o:title=""/>
          </v:shape>
          <o:OLEObject Type="Embed" ProgID="MestReNova.Document.1" ShapeID="_x0000_i1251" DrawAspect="Content" ObjectID="_1756131569" r:id="rId466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203D0A61">
          <v:shape id="_x0000_s2118" type="#_x0000_t75" style="position:absolute;margin-left:0;margin-top:55.3pt;width:109.35pt;height:60.3pt;z-index:251712512;mso-position-horizontal-relative:text;mso-position-vertical-relative:text;mso-width-relative:page;mso-height-relative:page">
            <v:imagedata r:id="rId467" o:title=""/>
          </v:shape>
          <o:OLEObject Type="Embed" ProgID="ChemDraw.Document.6.0" ShapeID="_x0000_s2118" DrawAspect="Content" ObjectID="_1756131726" r:id="rId468"/>
        </w:object>
      </w:r>
      <w:r w:rsidR="00B145A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5CAF6A6E">
          <v:shape id="_x0000_i1253" type="#_x0000_t75" style="width:408.5pt;height:284.5pt" o:ole="">
            <v:imagedata r:id="rId469" o:title=""/>
          </v:shape>
          <o:OLEObject Type="Embed" ProgID="MestReNova.Document.1" ShapeID="_x0000_i1253" DrawAspect="Content" ObjectID="_1756131570" r:id="rId470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</w:p>
    <w:p w14:paraId="2CC3E144" w14:textId="77777777" w:rsidR="001C21F7" w:rsidRPr="004B2E0E" w:rsidRDefault="001C21F7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</w:p>
    <w:p w14:paraId="71A5BE8C" w14:textId="37AB8252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sz w:val="44"/>
          <w:szCs w:val="44"/>
          <w:lang w:val="en-US"/>
        </w:rPr>
      </w:pP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7E8C00AF">
          <v:shape id="_x0000_s2119" type="#_x0000_t75" style="position:absolute;margin-left:0;margin-top:83.4pt;width:102.55pt;height:49.1pt;z-index:251714560;mso-position-horizontal-relative:text;mso-position-vertical-relative:text;mso-width-relative:page;mso-height-relative:page">
            <v:imagedata r:id="rId471" o:title=""/>
          </v:shape>
          <o:OLEObject Type="Embed" ProgID="ChemDraw.Document.6.0" ShapeID="_x0000_s2119" DrawAspect="Content" ObjectID="_1756131727" r:id="rId472"/>
        </w:object>
      </w:r>
      <w:r w:rsidR="00B145A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3C2D19EA">
          <v:shape id="_x0000_i1255" type="#_x0000_t75" style="width:408.5pt;height:284.5pt" o:ole="">
            <v:imagedata r:id="rId473" o:title=""/>
          </v:shape>
          <o:OLEObject Type="Embed" ProgID="MestReNova.Document.1" ShapeID="_x0000_i1255" DrawAspect="Content" ObjectID="_1756131571" r:id="rId474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46AE21DA">
          <v:shape id="_x0000_s2120" type="#_x0000_t75" style="position:absolute;margin-left:.1pt;margin-top:62.5pt;width:102.35pt;height:49.05pt;z-index:251715584;mso-position-horizontal-relative:text;mso-position-vertical-relative:text;mso-width-relative:page;mso-height-relative:page">
            <v:imagedata r:id="rId475" o:title=""/>
          </v:shape>
          <o:OLEObject Type="Embed" ProgID="ChemDraw.Document.6.0" ShapeID="_x0000_s2120" DrawAspect="Content" ObjectID="_1756131728" r:id="rId476"/>
        </w:object>
      </w:r>
      <w:r w:rsidR="009864A0">
        <w:rPr>
          <w:rFonts w:ascii="Times New Roman" w:hAnsi="Times New Roman" w:cs="Times New Roman"/>
        </w:rPr>
        <w:pict w14:anchorId="351E80B3">
          <v:shape id="_x0000_i1257" type="#_x0000_t75" style="width:412.5pt;height:284.5pt">
            <v:imagedata r:id="rId477" o:title=""/>
          </v:shape>
        </w:pict>
      </w:r>
      <w:r>
        <w:rPr>
          <w:rFonts w:ascii="Times New Roman" w:hAnsi="Times New Roman" w:cs="Times New Roman"/>
          <w:noProof/>
          <w:kern w:val="2"/>
          <w:sz w:val="21"/>
          <w:szCs w:val="22"/>
          <w:lang w:val="en-US" w:eastAsia="zh-CN" w:bidi="ar"/>
        </w:rPr>
        <w:object w:dxaOrig="1440" w:dyaOrig="1440" w14:anchorId="46AE21DA">
          <v:shape id="_x0000_s2845" type="#_x0000_t75" style="position:absolute;margin-left:.1pt;margin-top:391.1pt;width:102.35pt;height:49.05pt;z-index:251813888;mso-position-horizontal-relative:text;mso-position-vertical-relative:text;mso-width-relative:page;mso-height-relative:page">
            <v:imagedata r:id="rId478" o:title=""/>
          </v:shape>
          <o:OLEObject Type="Embed" ProgID="ChemDraw.Document.6.0" ShapeID="_x0000_s2845" DrawAspect="Content" ObjectID="_1756131729" r:id="rId479"/>
        </w:object>
      </w:r>
      <w:r w:rsidR="00B145A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1FB70C37">
          <v:shape id="_x0000_i1259" type="#_x0000_t75" style="width:408.5pt;height:284.5pt" o:ole="">
            <v:imagedata r:id="rId480" o:title=""/>
          </v:shape>
          <o:OLEObject Type="Embed" ProgID="MestReNova.Document.1" ShapeID="_x0000_i1259" DrawAspect="Content" ObjectID="_1756131572" r:id="rId481"/>
        </w:object>
      </w:r>
    </w:p>
    <w:p w14:paraId="0BC9968B" w14:textId="77777777" w:rsidR="001C21F7" w:rsidRPr="004B2E0E" w:rsidRDefault="001C21F7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</w:p>
    <w:p w14:paraId="4FA0FD94" w14:textId="63CD34E5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6E2D019C">
          <v:shape id="_x0000_s2122" type="#_x0000_t75" style="position:absolute;margin-left:0;margin-top:355.2pt;width:72.95pt;height:67.7pt;z-index:251762688;mso-width-relative:page;mso-height-relative:page">
            <v:imagedata r:id="rId482" o:title=""/>
          </v:shape>
          <o:OLEObject Type="Embed" ProgID="ChemDraw.Document.6.0" ShapeID="_x0000_s2122" DrawAspect="Content" ObjectID="_1756131730" r:id="rId483"/>
        </w:objec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77FC2C76">
          <v:shape id="_x0000_s2123" type="#_x0000_t75" style="position:absolute;margin-left:.05pt;margin-top:73.2pt;width:72.9pt;height:67.6pt;z-index:251717632;mso-width-relative:page;mso-height-relative:page">
            <v:imagedata r:id="rId484" o:title=""/>
          </v:shape>
          <o:OLEObject Type="Embed" ProgID="ChemDraw.Document.6.0" ShapeID="_x0000_s2123" DrawAspect="Content" ObjectID="_1756131731" r:id="rId485"/>
        </w:object>
      </w:r>
      <w:r w:rsidR="00B145A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01E2A1E2">
          <v:shape id="_x0000_i1262" type="#_x0000_t75" style="width:408.5pt;height:284.5pt;mso-position-vertical:absolute" o:ole="">
            <v:imagedata r:id="rId486" o:title=""/>
          </v:shape>
          <o:OLEObject Type="Embed" ProgID="MestReNova.Document.1" ShapeID="_x0000_i1262" DrawAspect="Content" ObjectID="_1756131573" r:id="rId487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 w:rsidR="00B145A5" w:rsidRPr="004B2E0E">
        <w:rPr>
          <w:rFonts w:ascii="Times New Roman" w:hAnsi="Times New Roman" w:cs="Times New Roman"/>
        </w:rPr>
        <w:object w:dxaOrig="16308" w:dyaOrig="11376" w14:anchorId="5DAED3A5">
          <v:shape id="_x0000_i1263" type="#_x0000_t75" style="width:414pt;height:285pt" o:ole="">
            <v:imagedata r:id="rId488" o:title=""/>
          </v:shape>
          <o:OLEObject Type="Embed" ProgID="MestReNova.Document.1" ShapeID="_x0000_i1263" DrawAspect="Content" ObjectID="_1756131574" r:id="rId489"/>
        </w:objec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4DC32810">
          <v:shape id="_x0000_s2124" type="#_x0000_t75" style="position:absolute;margin-left:-.2pt;margin-top:50.15pt;width:73.2pt;height:67.5pt;z-index:251718656;mso-position-horizontal-relative:text;mso-position-vertical-relative:text;mso-width-relative:page;mso-height-relative:page">
            <v:imagedata r:id="rId490" o:title=""/>
          </v:shape>
          <o:OLEObject Type="Embed" ProgID="ChemDraw.Document.6.0" ShapeID="_x0000_s2124" DrawAspect="Content" ObjectID="_1756131732" r:id="rId491"/>
        </w:object>
      </w:r>
      <w:r w:rsidR="00B145A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25E12954">
          <v:shape id="_x0000_i1265" type="#_x0000_t75" style="width:408.5pt;height:284.5pt" o:ole="">
            <v:imagedata r:id="rId492" o:title=""/>
          </v:shape>
          <o:OLEObject Type="Embed" ProgID="MestReNova.Document.1" ShapeID="_x0000_i1265" DrawAspect="Content" ObjectID="_1756131575" r:id="rId493"/>
        </w:object>
      </w:r>
      <w:bookmarkStart w:id="34" w:name="_Hlk125967866"/>
    </w:p>
    <w:p w14:paraId="48B8E4BB" w14:textId="146F5396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782BC501">
          <v:shape id="_x0000_s2125" type="#_x0000_t75" style="position:absolute;margin-left:-.2pt;margin-top:119.45pt;width:97.25pt;height:64.3pt;z-index:251719680;mso-width-relative:page;mso-height-relative:page">
            <v:imagedata r:id="rId494" o:title=""/>
          </v:shape>
          <o:OLEObject Type="Embed" ProgID="ChemDraw.Document.6.0" ShapeID="_x0000_s2125" DrawAspect="Content" ObjectID="_1756131733" r:id="rId495"/>
        </w:object>
      </w:r>
      <w:r w:rsidR="00B145A5" w:rsidRPr="004B2E0E">
        <w:rPr>
          <w:rFonts w:ascii="Times New Roman" w:hAnsi="Times New Roman" w:cs="Times New Roman"/>
        </w:rPr>
        <w:object w:dxaOrig="16308" w:dyaOrig="11376" w14:anchorId="0417D606">
          <v:shape id="_x0000_i1267" type="#_x0000_t75" style="width:414pt;height:285pt" o:ole="">
            <v:imagedata r:id="rId496" o:title=""/>
          </v:shape>
          <o:OLEObject Type="Embed" ProgID="MestReNova.Document.1" ShapeID="_x0000_i1267" DrawAspect="Content" ObjectID="_1756131576" r:id="rId497"/>
        </w:objec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33A3AFF1">
          <v:shape id="_x0000_s2126" type="#_x0000_t75" style="position:absolute;margin-left:.05pt;margin-top:99.7pt;width:97.25pt;height:66.1pt;z-index:251720704;mso-position-horizontal-relative:text;mso-position-vertical-relative:text;mso-width-relative:page;mso-height-relative:page">
            <v:imagedata r:id="rId498" o:title=""/>
          </v:shape>
          <o:OLEObject Type="Embed" ProgID="ChemDraw.Document.6.0" ShapeID="_x0000_s2126" DrawAspect="Content" ObjectID="_1756131734" r:id="rId499"/>
        </w:object>
      </w:r>
      <w:r w:rsidR="00B145A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090F382D">
          <v:shape id="_x0000_i1269" type="#_x0000_t75" style="width:408.5pt;height:284.5pt" o:ole="">
            <v:imagedata r:id="rId500" o:title=""/>
          </v:shape>
          <o:OLEObject Type="Embed" ProgID="MestReNova.Document.1" ShapeID="_x0000_i1269" DrawAspect="Content" ObjectID="_1756131577" r:id="rId501"/>
        </w:object>
      </w:r>
      <w:r w:rsidR="00800C29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758132FE">
          <v:shape id="_x0000_s2127" type="#_x0000_t75" style="position:absolute;margin-left:.05pt;margin-top:337.55pt;width:97.25pt;height:66.25pt;z-index:251721728;mso-position-horizontal-relative:text;mso-position-vertical-relative:text;mso-width-relative:page;mso-height-relative:page">
            <v:imagedata r:id="rId502" o:title=""/>
          </v:shape>
          <o:OLEObject Type="Embed" ProgID="ChemDraw.Document.6.0" ShapeID="_x0000_s2127" DrawAspect="Content" ObjectID="_1756131735" r:id="rId503"/>
        </w:object>
      </w:r>
      <w:r w:rsidR="00B145A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4B8C0A91">
          <v:shape id="_x0000_i1271" type="#_x0000_t75" style="width:408.5pt;height:284.5pt" o:ole="">
            <v:imagedata r:id="rId504" o:title=""/>
          </v:shape>
          <o:OLEObject Type="Embed" ProgID="MestReNova.Document.1" ShapeID="_x0000_i1271" DrawAspect="Content" ObjectID="_1756131578" r:id="rId505"/>
        </w:object>
      </w:r>
    </w:p>
    <w:bookmarkEnd w:id="34"/>
    <w:p w14:paraId="44C18352" w14:textId="77777777" w:rsidR="001C21F7" w:rsidRPr="004B2E0E" w:rsidRDefault="001C21F7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</w:p>
    <w:p w14:paraId="4ED7BF59" w14:textId="77777777" w:rsidR="001C21F7" w:rsidRPr="004B2E0E" w:rsidRDefault="001C21F7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</w:p>
    <w:p w14:paraId="45D49C03" w14:textId="3C2F32D4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08720166">
          <v:shape id="_x0000_s2128" type="#_x0000_t75" style="position:absolute;margin-left:.3pt;margin-top:50.3pt;width:87.9pt;height:71.95pt;z-index:251792384;mso-width-relative:page;mso-height-relative:page">
            <v:imagedata r:id="rId506" o:title=""/>
          </v:shape>
          <o:OLEObject Type="Embed" ProgID="ChemDraw.Document.6.0" ShapeID="_x0000_s2128" DrawAspect="Content" ObjectID="_1756131736" r:id="rId507"/>
        </w:object>
      </w:r>
      <w:r w:rsidR="00B145A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0CDE468B">
          <v:shape id="_x0000_i1273" type="#_x0000_t75" style="width:408.5pt;height:284.5pt;mso-position-vertical:absolute" o:ole="">
            <v:imagedata r:id="rId508" o:title=""/>
          </v:shape>
          <o:OLEObject Type="Embed" ProgID="MestReNova.Document.1" ShapeID="_x0000_i1273" DrawAspect="Content" ObjectID="_1756131579" r:id="rId509"/>
        </w:object>
      </w:r>
    </w:p>
    <w:p w14:paraId="5EF63F1E" w14:textId="526C0957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27E054FD">
          <v:shape id="_x0000_s2129" type="#_x0000_t75" style="position:absolute;margin-left:.3pt;margin-top:69.5pt;width:87.9pt;height:71.85pt;z-index:251722752;mso-position-horizontal-relative:text;mso-position-vertical-relative:text;mso-width-relative:page;mso-height-relative:page">
            <v:imagedata r:id="rId510" o:title=""/>
          </v:shape>
          <o:OLEObject Type="Embed" ProgID="ChemDraw.Document.6.0" ShapeID="_x0000_s2129" DrawAspect="Content" ObjectID="_1756131737" r:id="rId511"/>
        </w:object>
      </w:r>
      <w:r w:rsidR="00B145A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724DC40B">
          <v:shape id="_x0000_i1275" type="#_x0000_t75" style="width:408.5pt;height:284.5pt" o:ole="">
            <v:imagedata r:id="rId512" o:title=""/>
          </v:shape>
          <o:OLEObject Type="Embed" ProgID="MestReNova.Document.1" ShapeID="_x0000_i1275" DrawAspect="Content" ObjectID="_1756131580" r:id="rId513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 w:rsidR="009864A0">
        <w:rPr>
          <w:rFonts w:ascii="Times New Roman" w:hAnsi="Times New Roman" w:cs="Times New Roman"/>
        </w:rPr>
        <w:lastRenderedPageBreak/>
        <w:pict w14:anchorId="447F7554">
          <v:shape id="_x0000_i1276" type="#_x0000_t75" style="width:414pt;height:284.5pt">
            <v:imagedata r:id="rId514" o:title=""/>
          </v:shape>
        </w:pic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3A3E435B">
          <v:shape id="_x0000_s2131" type="#_x0000_t75" style="position:absolute;margin-left:.4pt;margin-top:374.05pt;width:70.55pt;height:56.45pt;z-index:251785216;mso-position-horizontal-relative:text;mso-position-vertical-relative:text;mso-width-relative:page;mso-height-relative:page">
            <v:imagedata r:id="rId515" o:title=""/>
          </v:shape>
          <o:OLEObject Type="Embed" ProgID="ChemDraw.Document.6.0" ShapeID="_x0000_s2131" DrawAspect="Content" ObjectID="_1756131738" r:id="rId516"/>
        </w:objec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7DF948DC">
          <v:shape id="_x0000_s2130" type="#_x0000_t75" style="position:absolute;margin-left:-.1pt;margin-top:45.5pt;width:87.6pt;height:72.15pt;z-index:251723776;mso-position-horizontal-relative:text;mso-position-vertical-relative:text;mso-width-relative:page;mso-height-relative:page">
            <v:imagedata r:id="rId517" o:title=""/>
          </v:shape>
          <o:OLEObject Type="Embed" ProgID="ChemDraw.Document.6.0" ShapeID="_x0000_s2130" DrawAspect="Content" ObjectID="_1756131739" r:id="rId518"/>
        </w:object>
      </w:r>
      <w:r w:rsidR="00B145A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058ADDE6">
          <v:shape id="_x0000_i1279" type="#_x0000_t75" style="width:408.5pt;height:284.5pt" o:ole="">
            <v:imagedata r:id="rId519" o:title=""/>
          </v:shape>
          <o:OLEObject Type="Embed" ProgID="MestReNova.Document.1" ShapeID="_x0000_i1279" DrawAspect="Content" ObjectID="_1756131581" r:id="rId520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 w:rsidR="00B145A5" w:rsidRPr="004B2E0E">
        <w:rPr>
          <w:rFonts w:ascii="Times New Roman" w:hAnsi="Times New Roman" w:cs="Times New Roman"/>
        </w:rPr>
        <w:object w:dxaOrig="16308" w:dyaOrig="11376" w14:anchorId="22BC990E">
          <v:shape id="_x0000_i1280" type="#_x0000_t75" style="width:414pt;height:285pt" o:ole="">
            <v:imagedata r:id="rId521" o:title=""/>
          </v:shape>
          <o:OLEObject Type="Embed" ProgID="MestReNova.Document.1" ShapeID="_x0000_i1280" DrawAspect="Content" ObjectID="_1756131582" r:id="rId522"/>
        </w:objec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1D3A59A1">
          <v:shape id="_x0000_s2133" type="#_x0000_t75" style="position:absolute;margin-left:-.05pt;margin-top:387.5pt;width:70.6pt;height:56.55pt;z-index:251786240;mso-position-horizontal-relative:text;mso-position-vertical-relative:text;mso-width-relative:page;mso-height-relative:page">
            <v:imagedata r:id="rId523" o:title=""/>
          </v:shape>
          <o:OLEObject Type="Embed" ProgID="ChemDraw.Document.6.0" ShapeID="_x0000_s2133" DrawAspect="Content" ObjectID="_1756131740" r:id="rId524"/>
        </w:objec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3FD9D086">
          <v:shape id="_x0000_s2132" type="#_x0000_t75" style="position:absolute;margin-left:-.05pt;margin-top:95.7pt;width:70.9pt;height:56.55pt;z-index:251787264;mso-position-horizontal-relative:text;mso-position-vertical-relative:text;mso-width-relative:page;mso-height-relative:page">
            <v:imagedata r:id="rId525" o:title=""/>
          </v:shape>
          <o:OLEObject Type="Embed" ProgID="ChemDraw.Document.6.0" ShapeID="_x0000_s2132" DrawAspect="Content" ObjectID="_1756131741" r:id="rId526"/>
        </w:object>
      </w:r>
      <w:r w:rsidR="00B145A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5160E023">
          <v:shape id="_x0000_i1283" type="#_x0000_t75" style="width:408.5pt;height:284.5pt" o:ole="">
            <v:imagedata r:id="rId527" o:title=""/>
          </v:shape>
          <o:OLEObject Type="Embed" ProgID="MestReNova.Document.1" ShapeID="_x0000_i1283" DrawAspect="Content" ObjectID="_1756131583" r:id="rId528"/>
        </w:object>
      </w:r>
    </w:p>
    <w:p w14:paraId="2D63BDD0" w14:textId="334436E1" w:rsidR="001C21F7" w:rsidRPr="004B2E0E" w:rsidRDefault="00000000" w:rsidP="00B866C0">
      <w:pPr>
        <w:widowControl w:val="0"/>
        <w:spacing w:before="360" w:after="120" w:line="240" w:lineRule="atLeas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1A7B84C7">
          <v:shape id="_x0000_s2135" type="#_x0000_t75" style="position:absolute;margin-left:.2pt;margin-top:393.55pt;width:104.25pt;height:61.15pt;z-index:251804672;mso-position-horizontal-relative:text;mso-position-vertical-relative:text;mso-width-relative:page;mso-height-relative:page">
            <v:imagedata r:id="rId529" o:title=""/>
          </v:shape>
          <o:OLEObject Type="Embed" ProgID="ChemDraw.Document.6.0" ShapeID="_x0000_s2135" DrawAspect="Content" ObjectID="_1756131742" r:id="rId530"/>
        </w:object>
      </w:r>
      <w:r w:rsidR="00E10499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6675B272">
          <v:shape id="_x0000_s2134" type="#_x0000_t75" style="position:absolute;margin-left:-.2pt;margin-top:85.05pt;width:104.35pt;height:61.1pt;z-index:251803648;mso-position-horizontal-relative:text;mso-position-vertical-relative:text;mso-width-relative:page;mso-height-relative:page">
            <v:imagedata r:id="rId531" o:title=""/>
          </v:shape>
          <o:OLEObject Type="Embed" ProgID="ChemDraw.Document.6.0" ShapeID="_x0000_s2134" DrawAspect="Content" ObjectID="_1756131743" r:id="rId532"/>
        </w:object>
      </w:r>
      <w:r w:rsidR="00B145A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06173568">
          <v:shape id="_x0000_i1286" type="#_x0000_t75" style="width:408.5pt;height:284.5pt" o:ole="">
            <v:imagedata r:id="rId533" o:title=""/>
          </v:shape>
          <o:OLEObject Type="Embed" ProgID="MestReNova.Document.1" ShapeID="_x0000_i1286" DrawAspect="Content" ObjectID="_1756131584" r:id="rId534"/>
        </w:object>
      </w:r>
      <w:r w:rsidR="00E10499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 w:rsidR="00B145A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5850FE01">
          <v:shape id="_x0000_i1287" type="#_x0000_t75" style="width:408.5pt;height:284.5pt" o:ole="">
            <v:imagedata r:id="rId535" o:title=""/>
          </v:shape>
          <o:OLEObject Type="Embed" ProgID="MestReNova.Document.1" ShapeID="_x0000_i1287" DrawAspect="Content" ObjectID="_1756131585" r:id="rId536"/>
        </w:objec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7C92A161">
          <v:shape id="_x0000_s2136" type="#_x0000_t75" style="position:absolute;margin-left:.05pt;margin-top:74.35pt;width:104.25pt;height:61.2pt;z-index:251805696;mso-position-horizontal-relative:text;mso-position-vertical-relative:text;mso-width-relative:page;mso-height-relative:page">
            <v:imagedata r:id="rId537" o:title=""/>
          </v:shape>
          <o:OLEObject Type="Embed" ProgID="ChemDraw.Document.6.0" ShapeID="_x0000_s2136" DrawAspect="Content" ObjectID="_1756131744" r:id="rId538"/>
        </w:object>
      </w:r>
      <w:r w:rsidR="00B145A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122BA601">
          <v:shape id="_x0000_i1289" type="#_x0000_t75" style="width:408.5pt;height:284.5pt" o:ole="">
            <v:imagedata r:id="rId539" o:title=""/>
          </v:shape>
          <o:OLEObject Type="Embed" ProgID="MestReNova.Document.1" ShapeID="_x0000_i1289" DrawAspect="Content" ObjectID="_1756131586" r:id="rId540"/>
        </w:object>
      </w:r>
    </w:p>
    <w:p w14:paraId="2F5FAF17" w14:textId="232589BD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04CCC2E0">
          <v:shape id="_x0000_s2137" type="#_x0000_t75" style="position:absolute;left:0;text-align:left;margin-left:.05pt;margin-top:77.2pt;width:145.35pt;height:62.3pt;z-index:251724800;mso-width-relative:page;mso-height-relative:page">
            <v:imagedata r:id="rId541" o:title=""/>
          </v:shape>
          <o:OLEObject Type="Embed" ProgID="ChemDraw.Document.6.0" ShapeID="_x0000_s2137" DrawAspect="Content" ObjectID="_1756131745" r:id="rId542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 w:rsidR="00B145A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5D67EBC1">
          <v:shape id="_x0000_i1291" type="#_x0000_t75" style="width:408.5pt;height:284.5pt" o:ole="">
            <v:imagedata r:id="rId543" o:title=""/>
          </v:shape>
          <o:OLEObject Type="Embed" ProgID="MestReNova.Document.1" ShapeID="_x0000_i1291" DrawAspect="Content" ObjectID="_1756131587" r:id="rId544"/>
        </w:object>
      </w:r>
    </w:p>
    <w:p w14:paraId="1067B9AE" w14:textId="474618CC" w:rsidR="001C21F7" w:rsidRPr="004B2E0E" w:rsidRDefault="00B145A5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  <w:r w:rsidRPr="004B2E0E">
        <w:rPr>
          <w:rFonts w:ascii="Times New Roman" w:hAnsi="Times New Roman" w:cs="Times New Roman"/>
        </w:rPr>
        <w:object w:dxaOrig="16308" w:dyaOrig="11376" w14:anchorId="523F9439">
          <v:shape id="_x0000_i1292" type="#_x0000_t75" style="width:414pt;height:285pt;mso-position-vertical:absolute" o:ole="">
            <v:imagedata r:id="rId545" o:title=""/>
          </v:shape>
          <o:OLEObject Type="Embed" ProgID="MestReNova.Document.1" ShapeID="_x0000_i1292" DrawAspect="Content" ObjectID="_1756131588" r:id="rId546"/>
        </w:object>
      </w:r>
      <w:r w:rsidR="00000000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764AF34B">
          <v:shape id="_x0000_s2138" type="#_x0000_t75" style="position:absolute;left:0;text-align:left;margin-left:.1pt;margin-top:348.55pt;width:145.85pt;height:62.4pt;z-index:251726848;mso-position-horizontal-relative:text;mso-position-vertical-relative:text;mso-width-relative:page;mso-height-relative:page">
            <v:imagedata r:id="rId547" o:title=""/>
          </v:shape>
          <o:OLEObject Type="Embed" ProgID="ChemDraw.Document.6.0" ShapeID="_x0000_s2138" DrawAspect="Content" ObjectID="_1756131746" r:id="rId548"/>
        </w:object>
      </w:r>
      <w:bookmarkStart w:id="35" w:name="_Hlk125971590"/>
      <w:r w:rsidR="00000000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0D1791E8">
          <v:shape id="_x0000_s2139" type="#_x0000_t75" style="position:absolute;left:0;text-align:left;margin-left:.1pt;margin-top:49.6pt;width:145.35pt;height:62.3pt;z-index:251725824;mso-position-horizontal-relative:text;mso-position-vertical-relative:text;mso-width-relative:page;mso-height-relative:page">
            <v:imagedata r:id="rId549" o:title=""/>
          </v:shape>
          <o:OLEObject Type="Embed" ProgID="ChemDraw.Document.6.0" ShapeID="_x0000_s2139" DrawAspect="Content" ObjectID="_1756131747" r:id="rId550"/>
        </w:object>
      </w:r>
      <w:r w:rsidR="0002164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14A49E27">
          <v:shape id="_x0000_i1295" type="#_x0000_t75" style="width:408.5pt;height:284.5pt" o:ole="">
            <v:imagedata r:id="rId551" o:title=""/>
          </v:shape>
          <o:OLEObject Type="Embed" ProgID="MestReNova.Document.1" ShapeID="_x0000_i1295" DrawAspect="Content" ObjectID="_1756131589" r:id="rId552"/>
        </w:object>
      </w:r>
    </w:p>
    <w:p w14:paraId="55976881" w14:textId="6D8C609C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2C90F7C1">
          <v:shape id="_x0000_s2140" type="#_x0000_t75" style="position:absolute;left:0;text-align:left;margin-left:.2pt;margin-top:361.85pt;width:120.2pt;height:57.8pt;z-index:251767808;mso-width-relative:page;mso-height-relative:page">
            <v:imagedata r:id="rId553" o:title=""/>
          </v:shape>
          <o:OLEObject Type="Embed" ProgID="ChemDraw.Document.6.0" ShapeID="_x0000_s2140" DrawAspect="Content" ObjectID="_1756131748" r:id="rId554"/>
        </w:objec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6CB1F213">
          <v:shape id="_x0000_s2141" type="#_x0000_t75" style="position:absolute;left:0;text-align:left;margin-left:.2pt;margin-top:83pt;width:120.3pt;height:57.8pt;z-index:251766784;mso-width-relative:page;mso-height-relative:page">
            <v:imagedata r:id="rId555" o:title=""/>
          </v:shape>
          <o:OLEObject Type="Embed" ProgID="ChemDraw.Document.6.0" ShapeID="_x0000_s2141" DrawAspect="Content" ObjectID="_1756131749" r:id="rId556"/>
        </w:object>
      </w:r>
      <w:r w:rsidR="0002164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7940AF36">
          <v:shape id="_x0000_i1298" type="#_x0000_t75" style="width:408.5pt;height:284.5pt;mso-position-vertical:absolute" o:ole="">
            <v:imagedata r:id="rId557" o:title=""/>
          </v:shape>
          <o:OLEObject Type="Embed" ProgID="MestReNova.Document.1" ShapeID="_x0000_i1298" DrawAspect="Content" ObjectID="_1756131590" r:id="rId558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 w:rsidR="0002164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6904925A">
          <v:shape id="_x0000_i1299" type="#_x0000_t75" style="width:408.5pt;height:284.5pt" o:ole="">
            <v:imagedata r:id="rId559" o:title=""/>
          </v:shape>
          <o:OLEObject Type="Embed" ProgID="MestReNova.Document.1" ShapeID="_x0000_i1299" DrawAspect="Content" ObjectID="_1756131591" r:id="rId560"/>
        </w:object>
      </w:r>
    </w:p>
    <w:p w14:paraId="5061E730" w14:textId="31BAEBD4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eastAsia="MS Mincho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124B6762">
          <v:shape id="_x0000_s2142" type="#_x0000_t75" style="position:absolute;left:0;text-align:left;margin-left:-.15pt;margin-top:77.75pt;width:120.2pt;height:57.8pt;z-index:251768832;mso-width-relative:page;mso-height-relative:page">
            <v:imagedata r:id="rId561" o:title=""/>
          </v:shape>
          <o:OLEObject Type="Embed" ProgID="ChemDraw.Document.6.0" ShapeID="_x0000_s2142" DrawAspect="Content" ObjectID="_1756131750" r:id="rId562"/>
        </w:object>
      </w:r>
      <w:r w:rsidR="00021645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00F9F101">
          <v:shape id="_x0000_i1301" type="#_x0000_t75" style="width:408.5pt;height:284.5pt;mso-position-vertical:absolute" o:ole="">
            <v:imagedata r:id="rId563" o:title=""/>
          </v:shape>
          <o:OLEObject Type="Embed" ProgID="MestReNova.Document.1" ShapeID="_x0000_i1301" DrawAspect="Content" ObjectID="_1756131592" r:id="rId564"/>
        </w:object>
      </w:r>
    </w:p>
    <w:p w14:paraId="56EF0FE7" w14:textId="00D2A35A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2C41E73D">
          <v:shape id="_x0000_s2143" type="#_x0000_t75" style="position:absolute;left:0;text-align:left;margin-left:-.2pt;margin-top:57.25pt;width:146.75pt;height:68.05pt;z-index:251769856;mso-width-relative:page;mso-height-relative:page">
            <v:imagedata r:id="rId565" o:title=""/>
          </v:shape>
          <o:OLEObject Type="Embed" ProgID="ChemDraw.Document.6.0" ShapeID="_x0000_s2143" DrawAspect="Content" ObjectID="_1756131751" r:id="rId566"/>
        </w:object>
      </w:r>
      <w:r w:rsidR="00DC7AD0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775ABE6B">
          <v:shape id="_x0000_i1303" type="#_x0000_t75" style="width:408.5pt;height:284.5pt" o:ole="">
            <v:imagedata r:id="rId567" o:title=""/>
          </v:shape>
          <o:OLEObject Type="Embed" ProgID="MestReNova.Document.1" ShapeID="_x0000_i1303" DrawAspect="Content" ObjectID="_1756131593" r:id="rId568"/>
        </w:object>
      </w:r>
    </w:p>
    <w:p w14:paraId="382CB808" w14:textId="6E2AC427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269CE80B">
          <v:shape id="_x0000_s2144" type="#_x0000_t75" style="position:absolute;left:0;text-align:left;margin-left:-.2pt;margin-top:39.1pt;width:146.8pt;height:60.4pt;z-index:251770880;mso-width-relative:page;mso-height-relative:page">
            <v:imagedata r:id="rId569" o:title=""/>
          </v:shape>
          <o:OLEObject Type="Embed" ProgID="ChemDraw.Document.6.0" ShapeID="_x0000_s2144" DrawAspect="Content" ObjectID="_1756131752" r:id="rId570"/>
        </w:object>
      </w:r>
      <w:r w:rsidR="00DC7AD0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3FDC5303">
          <v:shape id="_x0000_i1305" type="#_x0000_t75" style="width:408.5pt;height:284.5pt;mso-position-vertical:absolute" o:ole="">
            <v:imagedata r:id="rId571" o:title=""/>
          </v:shape>
          <o:OLEObject Type="Embed" ProgID="MestReNova.Document.1" ShapeID="_x0000_i1305" DrawAspect="Content" ObjectID="_1756131594" r:id="rId572"/>
        </w:object>
      </w:r>
    </w:p>
    <w:p w14:paraId="2015FFB7" w14:textId="590CB319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06FFDEE9">
          <v:shape id="_x0000_s2145" type="#_x0000_t75" style="position:absolute;left:0;text-align:left;margin-left:-.05pt;margin-top:37.9pt;width:146.75pt;height:60.6pt;z-index:251771904;mso-width-relative:page;mso-height-relative:page">
            <v:imagedata r:id="rId573" o:title=""/>
          </v:shape>
          <o:OLEObject Type="Embed" ProgID="ChemDraw.Document.6.0" ShapeID="_x0000_s2145" DrawAspect="Content" ObjectID="_1756131753" r:id="rId574"/>
        </w:object>
      </w:r>
      <w:r w:rsidR="00DC7AD0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0535ADD2">
          <v:shape id="_x0000_i1307" type="#_x0000_t75" style="width:408.5pt;height:284.5pt" o:ole="">
            <v:imagedata r:id="rId575" o:title=""/>
          </v:shape>
          <o:OLEObject Type="Embed" ProgID="MestReNova.Document.1" ShapeID="_x0000_i1307" DrawAspect="Content" ObjectID="_1756131595" r:id="rId576"/>
        </w:object>
      </w:r>
    </w:p>
    <w:p w14:paraId="521F9444" w14:textId="77777777" w:rsidR="001C21F7" w:rsidRPr="004B2E0E" w:rsidRDefault="001C21F7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</w:p>
    <w:bookmarkEnd w:id="35"/>
    <w:p w14:paraId="2087C5DA" w14:textId="77777777" w:rsidR="001C21F7" w:rsidRPr="004B2E0E" w:rsidRDefault="001C21F7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</w:p>
    <w:p w14:paraId="13BE0B2C" w14:textId="77777777" w:rsidR="001C21F7" w:rsidRPr="004B2E0E" w:rsidRDefault="001C21F7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</w:p>
    <w:p w14:paraId="7CBF5BB1" w14:textId="44EE79D6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542D84CB">
          <v:shape id="_x0000_s2146" type="#_x0000_t75" style="position:absolute;left:0;text-align:left;margin-left:.25pt;margin-top:85.65pt;width:120.2pt;height:62.45pt;z-index:251727872;mso-width-relative:page;mso-height-relative:page">
            <v:imagedata r:id="rId577" o:title=""/>
          </v:shape>
          <o:OLEObject Type="Embed" ProgID="ChemDraw.Document.6.0" ShapeID="_x0000_s2146" DrawAspect="Content" ObjectID="_1756131754" r:id="rId578"/>
        </w:object>
      </w:r>
      <w:r w:rsidR="00DC7AD0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57F6B7C9">
          <v:shape id="_x0000_i1309" type="#_x0000_t75" style="width:408.5pt;height:284.5pt;mso-position-vertical:absolute" o:ole="">
            <v:imagedata r:id="rId579" o:title=""/>
          </v:shape>
          <o:OLEObject Type="Embed" ProgID="MestReNova.Document.1" ShapeID="_x0000_i1309" DrawAspect="Content" ObjectID="_1756131596" r:id="rId580"/>
        </w:object>
      </w:r>
    </w:p>
    <w:p w14:paraId="1D6CC26D" w14:textId="725EF844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706B9B93">
          <v:shape id="_x0000_s2147" type="#_x0000_t75" style="position:absolute;left:0;text-align:left;margin-left:.25pt;margin-top:67.15pt;width:119.3pt;height:62.1pt;z-index:251729920;mso-width-relative:page;mso-height-relative:page">
            <v:imagedata r:id="rId581" o:title=""/>
          </v:shape>
          <o:OLEObject Type="Embed" ProgID="ChemDraw.Document.6.0" ShapeID="_x0000_s2147" DrawAspect="Content" ObjectID="_1756131755" r:id="rId582"/>
        </w:object>
      </w:r>
      <w:r w:rsidR="00DC7AD0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2009CBCE">
          <v:shape id="_x0000_i1311" type="#_x0000_t75" style="width:408.5pt;height:284.5pt" o:ole="">
            <v:imagedata r:id="rId583" o:title=""/>
          </v:shape>
          <o:OLEObject Type="Embed" ProgID="MestReNova.Document.1" ShapeID="_x0000_i1311" DrawAspect="Content" ObjectID="_1756131597" r:id="rId584"/>
        </w:object>
      </w:r>
    </w:p>
    <w:p w14:paraId="0B33D634" w14:textId="052EFC78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eastAsia="MS Mincho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1BA2A7E1">
          <v:shape id="_x0000_s2148" type="#_x0000_t75" style="position:absolute;left:0;text-align:left;margin-left:.2pt;margin-top:45.7pt;width:119.55pt;height:62.15pt;z-index:251728896;mso-width-relative:page;mso-height-relative:page">
            <v:imagedata r:id="rId585" o:title=""/>
          </v:shape>
          <o:OLEObject Type="Embed" ProgID="ChemDraw.Document.6.0" ShapeID="_x0000_s2148" DrawAspect="Content" ObjectID="_1756131756" r:id="rId586"/>
        </w:object>
      </w:r>
      <w:r w:rsidR="00DC7AD0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4E013D9D">
          <v:shape id="_x0000_i1313" type="#_x0000_t75" style="width:408.5pt;height:284.5pt;mso-position-vertical:absolute" o:ole="">
            <v:imagedata r:id="rId587" o:title=""/>
          </v:shape>
          <o:OLEObject Type="Embed" ProgID="MestReNova.Document.1" ShapeID="_x0000_i1313" DrawAspect="Content" ObjectID="_1756131598" r:id="rId588"/>
        </w:object>
      </w:r>
    </w:p>
    <w:p w14:paraId="5EAD42A9" w14:textId="6B2E38F9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37E328F5">
          <v:shape id="_x0000_s2149" type="#_x0000_t75" style="position:absolute;left:0;text-align:left;margin-left:-.05pt;margin-top:78.5pt;width:138.1pt;height:65.8pt;z-index:251730944;mso-width-relative:page;mso-height-relative:page">
            <v:imagedata r:id="rId589" o:title=""/>
          </v:shape>
          <o:OLEObject Type="Embed" ProgID="ChemDraw.Document.6.0" ShapeID="_x0000_s2149" DrawAspect="Content" ObjectID="_1756131757" r:id="rId590"/>
        </w:object>
      </w:r>
      <w:r w:rsidR="00DC7AD0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08AA5BC8">
          <v:shape id="_x0000_i1315" type="#_x0000_t75" style="width:408.5pt;height:284.5pt" o:ole="">
            <v:imagedata r:id="rId591" o:title=""/>
          </v:shape>
          <o:OLEObject Type="Embed" ProgID="MestReNova.Document.1" ShapeID="_x0000_i1315" DrawAspect="Content" ObjectID="_1756131599" r:id="rId592"/>
        </w:object>
      </w:r>
    </w:p>
    <w:p w14:paraId="49695DBC" w14:textId="6428B3D1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6A3DDB7F">
          <v:shape id="_x0000_s2150" type="#_x0000_t75" style="position:absolute;left:0;text-align:left;margin-left:-.05pt;margin-top:63.9pt;width:138.3pt;height:66.05pt;z-index:251732992;mso-width-relative:page;mso-height-relative:page">
            <v:imagedata r:id="rId593" o:title=""/>
          </v:shape>
          <o:OLEObject Type="Embed" ProgID="ChemDraw.Document.6.0" ShapeID="_x0000_s2150" DrawAspect="Content" ObjectID="_1756131758" r:id="rId594"/>
        </w:object>
      </w:r>
      <w:r w:rsidR="00DC7AD0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4641DEFD">
          <v:shape id="_x0000_i1317" type="#_x0000_t75" style="width:408.5pt;height:284.5pt;mso-position-vertical:absolute" o:ole="">
            <v:imagedata r:id="rId595" o:title=""/>
          </v:shape>
          <o:OLEObject Type="Embed" ProgID="MestReNova.Document.1" ShapeID="_x0000_i1317" DrawAspect="Content" ObjectID="_1756131600" r:id="rId596"/>
        </w:object>
      </w:r>
    </w:p>
    <w:p w14:paraId="743D847E" w14:textId="411F458E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7710DA65">
          <v:shape id="_x0000_s2151" type="#_x0000_t75" style="position:absolute;left:0;text-align:left;margin-left:.05pt;margin-top:58.35pt;width:139.7pt;height:66.3pt;z-index:251731968;mso-width-relative:page;mso-height-relative:page">
            <v:imagedata r:id="rId597" o:title=""/>
          </v:shape>
          <o:OLEObject Type="Embed" ProgID="ChemDraw.Document.6.0" ShapeID="_x0000_s2151" DrawAspect="Content" ObjectID="_1756131759" r:id="rId598"/>
        </w:object>
      </w:r>
      <w:r w:rsidR="00DC7AD0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6712D850">
          <v:shape id="_x0000_i1319" type="#_x0000_t75" style="width:408.5pt;height:284.5pt" o:ole="">
            <v:imagedata r:id="rId599" o:title=""/>
          </v:shape>
          <o:OLEObject Type="Embed" ProgID="MestReNova.Document.1" ShapeID="_x0000_i1319" DrawAspect="Content" ObjectID="_1756131601" r:id="rId600"/>
        </w:object>
      </w:r>
    </w:p>
    <w:p w14:paraId="2492AAB1" w14:textId="2C3592FE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29AB1481">
          <v:shape id="_x0000_s2152" type="#_x0000_t75" style="position:absolute;left:0;text-align:left;margin-left:-.15pt;margin-top:333.95pt;width:114.75pt;height:84.95pt;z-index:251777024;mso-width-relative:page;mso-height-relative:page">
            <v:imagedata r:id="rId601" o:title=""/>
          </v:shape>
          <o:OLEObject Type="Embed" ProgID="ChemDraw.Document.6.0" ShapeID="_x0000_s2152" DrawAspect="Content" ObjectID="_1756131760" r:id="rId602"/>
        </w:objec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7DA16F5B">
          <v:shape id="_x0000_s2153" type="#_x0000_t75" style="position:absolute;left:0;text-align:left;margin-left:-.15pt;margin-top:31pt;width:114.75pt;height:84.95pt;z-index:251776000;mso-width-relative:page;mso-height-relative:page">
            <v:imagedata r:id="rId603" o:title=""/>
          </v:shape>
          <o:OLEObject Type="Embed" ProgID="ChemDraw.Document.6.0" ShapeID="_x0000_s2153" DrawAspect="Content" ObjectID="_1756131761" r:id="rId604"/>
        </w:object>
      </w:r>
      <w:r w:rsidR="00067CD9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526B221F">
          <v:shape id="_x0000_i1322" type="#_x0000_t75" style="width:408.5pt;height:284.5pt" o:ole="">
            <v:imagedata r:id="rId605" o:title=""/>
          </v:shape>
          <o:OLEObject Type="Embed" ProgID="MestReNova.Document.1" ShapeID="_x0000_i1322" DrawAspect="Content" ObjectID="_1756131602" r:id="rId606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 w:rsidR="00DC7AD0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379D854F">
          <v:shape id="_x0000_i1323" type="#_x0000_t75" style="width:408.5pt;height:284.5pt" o:ole="">
            <v:imagedata r:id="rId607" o:title=""/>
          </v:shape>
          <o:OLEObject Type="Embed" ProgID="MestReNova.Document.1" ShapeID="_x0000_i1323" DrawAspect="Content" ObjectID="_1756131603" r:id="rId608"/>
        </w:object>
      </w:r>
    </w:p>
    <w:p w14:paraId="4D124893" w14:textId="70B98313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5177002D">
          <v:shape id="_x0000_s2154" type="#_x0000_t75" style="position:absolute;left:0;text-align:left;margin-left:-.15pt;margin-top:44.5pt;width:114.85pt;height:85pt;z-index:251778048;mso-width-relative:page;mso-height-relative:page">
            <v:imagedata r:id="rId609" o:title=""/>
          </v:shape>
          <o:OLEObject Type="Embed" ProgID="ChemDraw.Document.6.0" ShapeID="_x0000_s2154" DrawAspect="Content" ObjectID="_1756131762" r:id="rId610"/>
        </w:object>
      </w:r>
      <w:r w:rsidR="00DC7AD0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57051ED7">
          <v:shape id="_x0000_i1325" type="#_x0000_t75" style="width:408.5pt;height:284.5pt;mso-position-vertical:absolute" o:ole="">
            <v:imagedata r:id="rId611" o:title=""/>
          </v:shape>
          <o:OLEObject Type="Embed" ProgID="MestReNova.Document.1" ShapeID="_x0000_i1325" DrawAspect="Content" ObjectID="_1756131604" r:id="rId612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</w:p>
    <w:p w14:paraId="282F65DB" w14:textId="77777777" w:rsidR="001C21F7" w:rsidRPr="004B2E0E" w:rsidRDefault="001C21F7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</w:p>
    <w:p w14:paraId="3D6338E2" w14:textId="4960A2B0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228A0407">
          <v:shape id="_x0000_s2155" type="#_x0000_t75" style="position:absolute;left:0;text-align:left;margin-left:.05pt;margin-top:36.3pt;width:88.15pt;height:70.65pt;z-index:251734016;mso-width-relative:page;mso-height-relative:page">
            <v:imagedata r:id="rId613" o:title=""/>
          </v:shape>
          <o:OLEObject Type="Embed" ProgID="ChemDraw.Document.6.0" ShapeID="_x0000_s2155" DrawAspect="Content" ObjectID="_1756131763" r:id="rId614"/>
        </w:object>
      </w:r>
      <w:r w:rsidR="00DC7AD0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54FC78AB">
          <v:shape id="_x0000_i1327" type="#_x0000_t75" style="width:408.5pt;height:284.5pt" o:ole="">
            <v:imagedata r:id="rId615" o:title=""/>
          </v:shape>
          <o:OLEObject Type="Embed" ProgID="MestReNova.Document.1" ShapeID="_x0000_i1327" DrawAspect="Content" ObjectID="_1756131605" r:id="rId616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54A35FA9">
          <v:shape id="_x0000_s2156" type="#_x0000_t75" style="position:absolute;left:0;text-align:left;margin-left:-.05pt;margin-top:60.8pt;width:87.9pt;height:70.45pt;z-index:251736064;mso-position-horizontal-relative:text;mso-position-vertical-relative:text;mso-width-relative:page;mso-height-relative:page">
            <v:imagedata r:id="rId617" o:title=""/>
          </v:shape>
          <o:OLEObject Type="Embed" ProgID="ChemDraw.Document.6.0" ShapeID="_x0000_s2156" DrawAspect="Content" ObjectID="_1756131764" r:id="rId618"/>
        </w:object>
      </w:r>
      <w:r w:rsidR="00DC7AD0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4FD3F441">
          <v:shape id="_x0000_i1329" type="#_x0000_t75" style="width:408.5pt;height:284.5pt" o:ole="">
            <v:imagedata r:id="rId619" o:title=""/>
          </v:shape>
          <o:OLEObject Type="Embed" ProgID="MestReNova.Document.1" ShapeID="_x0000_i1329" DrawAspect="Content" ObjectID="_1756131606" r:id="rId620"/>
        </w:object>
      </w:r>
    </w:p>
    <w:p w14:paraId="020F1A06" w14:textId="403471CF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1865FF85">
          <v:shape id="_x0000_s2157" type="#_x0000_t75" style="position:absolute;left:0;text-align:left;margin-left:-.25pt;margin-top:77.65pt;width:88.1pt;height:70.75pt;z-index:251735040;mso-width-relative:page;mso-height-relative:page">
            <v:imagedata r:id="rId621" o:title=""/>
          </v:shape>
          <o:OLEObject Type="Embed" ProgID="ChemDraw.Document.6.0" ShapeID="_x0000_s2157" DrawAspect="Content" ObjectID="_1756131765" r:id="rId622"/>
        </w:object>
      </w:r>
      <w:r w:rsidR="00DC7AD0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27CD9FF5">
          <v:shape id="_x0000_i1331" type="#_x0000_t75" style="width:408.5pt;height:284.5pt" o:ole="">
            <v:imagedata r:id="rId623" o:title=""/>
          </v:shape>
          <o:OLEObject Type="Embed" ProgID="MestReNova.Document.1" ShapeID="_x0000_i1331" DrawAspect="Content" ObjectID="_1756131607" r:id="rId624"/>
        </w:object>
      </w:r>
    </w:p>
    <w:p w14:paraId="02DA0B64" w14:textId="2A1AB2D2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color w:val="FF0000"/>
          <w:sz w:val="84"/>
          <w:szCs w:val="84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01F3BDA5">
          <v:shape id="_x0000_s2158" type="#_x0000_t75" style="position:absolute;left:0;text-align:left;margin-left:.2pt;margin-top:382.6pt;width:129.5pt;height:67.7pt;z-index:251739136;mso-width-relative:page;mso-height-relative:page">
            <v:imagedata r:id="rId625" o:title=""/>
          </v:shape>
          <o:OLEObject Type="Embed" ProgID="ChemDraw.Document.6.0" ShapeID="_x0000_s2158" DrawAspect="Content" ObjectID="_1756131766" r:id="rId626"/>
        </w:objec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119EF15A">
          <v:shape id="_x0000_s2159" type="#_x0000_t75" style="position:absolute;left:0;text-align:left;margin-left:-.1pt;margin-top:61.15pt;width:129.8pt;height:67.8pt;z-index:251737088;mso-width-relative:page;mso-height-relative:page">
            <v:imagedata r:id="rId627" o:title=""/>
          </v:shape>
          <o:OLEObject Type="Embed" ProgID="ChemDraw.Document.6.0" ShapeID="_x0000_s2159" DrawAspect="Content" ObjectID="_1756131767" r:id="rId628"/>
        </w:object>
      </w:r>
      <w:r w:rsidR="00DC7AD0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7D061C79">
          <v:shape id="_x0000_i1334" type="#_x0000_t75" style="width:408.5pt;height:284.5pt;mso-position-vertical:absolute" o:ole="">
            <v:imagedata r:id="rId629" o:title=""/>
          </v:shape>
          <o:OLEObject Type="Embed" ProgID="MestReNova.Document.1" ShapeID="_x0000_i1334" DrawAspect="Content" ObjectID="_1756131608" r:id="rId630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 w:rsidR="00DC7AD0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6165CEBC">
          <v:shape id="_x0000_i1335" type="#_x0000_t75" style="width:408.5pt;height:284.5pt" o:ole="">
            <v:imagedata r:id="rId631" o:title=""/>
          </v:shape>
          <o:OLEObject Type="Embed" ProgID="MestReNova.Document.1" ShapeID="_x0000_i1335" DrawAspect="Content" ObjectID="_1756131609" r:id="rId632"/>
        </w:object>
      </w:r>
    </w:p>
    <w:p w14:paraId="67FB2D2E" w14:textId="75A47D84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sz w:val="52"/>
          <w:szCs w:val="52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2A013573">
          <v:shape id="_x0000_s2160" type="#_x0000_t75" style="position:absolute;left:0;text-align:left;margin-left:.2pt;margin-top:377.25pt;width:119.2pt;height:71.15pt;z-index:251740160;mso-width-relative:page;mso-height-relative:page">
            <v:imagedata r:id="rId633" o:title=""/>
          </v:shape>
          <o:OLEObject Type="Embed" ProgID="ChemDraw.Document.6.0" ShapeID="_x0000_s2160" DrawAspect="Content" ObjectID="_1756131768" r:id="rId634"/>
        </w:objec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33E29636">
          <v:shape id="_x0000_s2161" type="#_x0000_t75" style="position:absolute;left:0;text-align:left;margin-left:.2pt;margin-top:48.2pt;width:129.6pt;height:67.6pt;z-index:251738112;mso-width-relative:page;mso-height-relative:page">
            <v:imagedata r:id="rId635" o:title=""/>
          </v:shape>
          <o:OLEObject Type="Embed" ProgID="ChemDraw.Document.6.0" ShapeID="_x0000_s2161" DrawAspect="Content" ObjectID="_1756131769" r:id="rId636"/>
        </w:object>
      </w:r>
      <w:r w:rsidR="00DC7AD0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5574A97E">
          <v:shape id="_x0000_i1338" type="#_x0000_t75" style="width:408.5pt;height:284.5pt;mso-position-vertical:absolute" o:ole="">
            <v:imagedata r:id="rId637" o:title=""/>
          </v:shape>
          <o:OLEObject Type="Embed" ProgID="MestReNova.Document.1" ShapeID="_x0000_i1338" DrawAspect="Content" ObjectID="_1756131610" r:id="rId638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 w:rsidR="00DC7AD0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11D14063">
          <v:shape id="_x0000_i1339" type="#_x0000_t75" style="width:408.5pt;height:284.5pt" o:ole="">
            <v:imagedata r:id="rId639" o:title=""/>
          </v:shape>
          <o:OLEObject Type="Embed" ProgID="MestReNova.Document.1" ShapeID="_x0000_i1339" DrawAspect="Content" ObjectID="_1756131611" r:id="rId640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43C9282E">
          <v:shape id="_x0000_s2162" type="#_x0000_t75" style="position:absolute;left:0;text-align:left;margin-left:0;margin-top:67.5pt;width:119.45pt;height:71.5pt;z-index:251741184;mso-position-horizontal-relative:text;mso-position-vertical-relative:text;mso-width-relative:page;mso-height-relative:page">
            <v:imagedata r:id="rId641" o:title=""/>
          </v:shape>
          <o:OLEObject Type="Embed" ProgID="ChemDraw.Document.6.0" ShapeID="_x0000_s2162" DrawAspect="Content" ObjectID="_1756131770" r:id="rId642"/>
        </w:object>
      </w:r>
      <w:r w:rsidR="00DC7AD0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1A93D14C">
          <v:shape id="_x0000_i1341" type="#_x0000_t75" style="width:408.5pt;height:284.5pt" o:ole="">
            <v:imagedata r:id="rId643" o:title=""/>
          </v:shape>
          <o:OLEObject Type="Embed" ProgID="MestReNova.Document.1" ShapeID="_x0000_i1341" DrawAspect="Content" ObjectID="_1756131612" r:id="rId644"/>
        </w:object>
      </w:r>
    </w:p>
    <w:p w14:paraId="7565885A" w14:textId="78F7F82C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532CC846">
          <v:shape id="_x0000_s2163" type="#_x0000_t75" style="position:absolute;left:0;text-align:left;margin-left:0;margin-top:50.95pt;width:119.4pt;height:71.5pt;z-index:251742208;mso-width-relative:page;mso-height-relative:page">
            <v:imagedata r:id="rId645" o:title=""/>
          </v:shape>
          <o:OLEObject Type="Embed" ProgID="ChemDraw.Document.6.0" ShapeID="_x0000_s2163" DrawAspect="Content" ObjectID="_1756131771" r:id="rId646"/>
        </w:object>
      </w:r>
      <w:r w:rsidR="00DC7AD0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3E77FFFF">
          <v:shape id="_x0000_i1343" type="#_x0000_t75" style="width:408.5pt;height:284.5pt" o:ole="">
            <v:imagedata r:id="rId647" o:title=""/>
          </v:shape>
          <o:OLEObject Type="Embed" ProgID="MestReNova.Document.1" ShapeID="_x0000_i1343" DrawAspect="Content" ObjectID="_1756131613" r:id="rId648"/>
        </w:object>
      </w:r>
    </w:p>
    <w:p w14:paraId="76A5940E" w14:textId="77777777" w:rsidR="001C21F7" w:rsidRPr="004B2E0E" w:rsidRDefault="001C21F7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</w:p>
    <w:p w14:paraId="492DE6BB" w14:textId="77777777" w:rsidR="001C21F7" w:rsidRPr="004B2E0E" w:rsidRDefault="001C21F7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</w:p>
    <w:p w14:paraId="00F96157" w14:textId="328151F4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7A17EC11">
          <v:shape id="_x0000_s2164" type="#_x0000_t75" style="position:absolute;left:0;text-align:left;margin-left:.2pt;margin-top:340.7pt;width:126.2pt;height:70.55pt;z-index:251780096;mso-width-relative:page;mso-height-relative:page">
            <v:imagedata r:id="rId649" o:title=""/>
          </v:shape>
          <o:OLEObject Type="Embed" ProgID="ChemDraw.Document.6.0" ShapeID="_x0000_s2164" DrawAspect="Content" ObjectID="_1756131772" r:id="rId650"/>
        </w:objec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70700EAA">
          <v:shape id="_x0000_s2165" type="#_x0000_t75" style="position:absolute;left:0;text-align:left;margin-left:.2pt;margin-top:58.9pt;width:126.2pt;height:70.5pt;z-index:251779072;mso-width-relative:page;mso-height-relative:page">
            <v:imagedata r:id="rId651" o:title=""/>
          </v:shape>
          <o:OLEObject Type="Embed" ProgID="ChemDraw.Document.6.0" ShapeID="_x0000_s2165" DrawAspect="Content" ObjectID="_1756131773" r:id="rId652"/>
        </w:object>
      </w:r>
      <w:r w:rsidR="00DB4A97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2D06F41C">
          <v:shape id="_x0000_i1346" type="#_x0000_t75" style="width:408.5pt;height:284.5pt" o:ole="">
            <v:imagedata r:id="rId653" o:title=""/>
          </v:shape>
          <o:OLEObject Type="Embed" ProgID="MestReNova.Document.1" ShapeID="_x0000_i1346" DrawAspect="Content" ObjectID="_1756131614" r:id="rId654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 w:rsidR="00DC7AD0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59661E22">
          <v:shape id="_x0000_i1347" type="#_x0000_t75" style="width:408.5pt;height:284.5pt" o:ole="">
            <v:imagedata r:id="rId655" o:title=""/>
          </v:shape>
          <o:OLEObject Type="Embed" ProgID="MestReNova.Document.1" ShapeID="_x0000_i1347" DrawAspect="Content" ObjectID="_1756131615" r:id="rId656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12799A3C">
          <v:shape id="_x0000_s2166" type="#_x0000_t75" style="position:absolute;left:0;text-align:left;margin-left:-.2pt;margin-top:60.2pt;width:126.2pt;height:70.6pt;z-index:251781120;mso-position-horizontal-relative:text;mso-position-vertical-relative:text;mso-width-relative:page;mso-height-relative:page">
            <v:imagedata r:id="rId657" o:title=""/>
          </v:shape>
          <o:OLEObject Type="Embed" ProgID="ChemDraw.Document.6.0" ShapeID="_x0000_s2166" DrawAspect="Content" ObjectID="_1756131774" r:id="rId658"/>
        </w:object>
      </w:r>
      <w:r w:rsidR="00DC7AD0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55D82087">
          <v:shape id="_x0000_i1349" type="#_x0000_t75" style="width:408.5pt;height:284.5pt" o:ole="">
            <v:imagedata r:id="rId659" o:title=""/>
          </v:shape>
          <o:OLEObject Type="Embed" ProgID="MestReNova.Document.1" ShapeID="_x0000_i1349" DrawAspect="Content" ObjectID="_1756131616" r:id="rId660"/>
        </w:object>
      </w:r>
    </w:p>
    <w:p w14:paraId="359312BD" w14:textId="3000D932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color w:val="FF0000"/>
          <w:sz w:val="52"/>
          <w:szCs w:val="52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6642BB71">
          <v:shape id="_x0000_s2167" type="#_x0000_t75" style="position:absolute;left:0;text-align:left;margin-left:-.15pt;margin-top:74.55pt;width:96.35pt;height:68.65pt;z-index:251782144;mso-width-relative:page;mso-height-relative:page">
            <v:imagedata r:id="rId661" o:title=""/>
          </v:shape>
          <o:OLEObject Type="Embed" ProgID="ChemDraw.Document.6.0" ShapeID="_x0000_s2167" DrawAspect="Content" ObjectID="_1756131775" r:id="rId662"/>
        </w:object>
      </w:r>
      <w:r w:rsidR="00DC7AD0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4004AE71">
          <v:shape id="_x0000_i1351" type="#_x0000_t75" style="width:408.5pt;height:284.5pt" o:ole="">
            <v:imagedata r:id="rId663" o:title=""/>
          </v:shape>
          <o:OLEObject Type="Embed" ProgID="MestReNova.Document.1" ShapeID="_x0000_i1351" DrawAspect="Content" ObjectID="_1756131617" r:id="rId664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69C7EE86">
          <v:shape id="_x0000_s2168" type="#_x0000_t75" style="position:absolute;left:0;text-align:left;margin-left:-.15pt;margin-top:71.55pt;width:96.7pt;height:69pt;z-index:251783168;mso-position-horizontal-relative:text;mso-position-vertical-relative:text;mso-width-relative:page;mso-height-relative:page">
            <v:imagedata r:id="rId665" o:title=""/>
          </v:shape>
          <o:OLEObject Type="Embed" ProgID="ChemDraw.Document.6.0" ShapeID="_x0000_s2168" DrawAspect="Content" ObjectID="_1756131776" r:id="rId666"/>
        </w:object>
      </w:r>
      <w:r w:rsidR="00DC7AD0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11FAECC9">
          <v:shape id="_x0000_i1353" type="#_x0000_t75" style="width:408.5pt;height:284.5pt" o:ole="">
            <v:imagedata r:id="rId667" o:title=""/>
          </v:shape>
          <o:OLEObject Type="Embed" ProgID="MestReNova.Document.1" ShapeID="_x0000_i1353" DrawAspect="Content" ObjectID="_1756131618" r:id="rId668"/>
        </w:object>
      </w:r>
    </w:p>
    <w:p w14:paraId="169B9F90" w14:textId="448801F1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33FC4D87">
          <v:shape id="_x0000_s2169" type="#_x0000_t75" style="position:absolute;left:0;text-align:left;margin-left:-.15pt;margin-top:78.5pt;width:96.45pt;height:68.55pt;z-index:251784192;mso-width-relative:page;mso-height-relative:page">
            <v:imagedata r:id="rId669" o:title=""/>
          </v:shape>
          <o:OLEObject Type="Embed" ProgID="ChemDraw.Document.6.0" ShapeID="_x0000_s2169" DrawAspect="Content" ObjectID="_1756131777" r:id="rId670"/>
        </w:object>
      </w:r>
      <w:r w:rsidR="00DC7AD0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60773970">
          <v:shape id="_x0000_i1355" type="#_x0000_t75" style="width:408.5pt;height:284.5pt" o:ole="">
            <v:imagedata r:id="rId671" o:title=""/>
          </v:shape>
          <o:OLEObject Type="Embed" ProgID="MestReNova.Document.1" ShapeID="_x0000_i1355" DrawAspect="Content" ObjectID="_1756131619" r:id="rId672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04BD3F65">
          <v:shape id="_x0000_s2171" type="#_x0000_t75" style="position:absolute;left:0;text-align:left;margin-left:.2pt;margin-top:58.6pt;width:115.95pt;height:73.85pt;z-index:251743232;mso-position-horizontal-relative:text;mso-position-vertical-relative:text;mso-width-relative:page;mso-height-relative:page">
            <v:imagedata r:id="rId673" o:title=""/>
          </v:shape>
          <o:OLEObject Type="Embed" ProgID="ChemDraw.Document.6.0" ShapeID="_x0000_s2171" DrawAspect="Content" ObjectID="_1756131778" r:id="rId674"/>
        </w:objec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6B4515A7">
          <v:shape id="_x0000_s2170" type="#_x0000_t75" style="position:absolute;left:0;text-align:left;margin-left:-.15pt;margin-top:372.45pt;width:116.3pt;height:74pt;z-index:251744256;mso-position-horizontal-relative:text;mso-position-vertical-relative:text;mso-width-relative:page;mso-height-relative:page">
            <v:imagedata r:id="rId675" o:title=""/>
          </v:shape>
          <o:OLEObject Type="Embed" ProgID="ChemDraw.Document.6.0" ShapeID="_x0000_s2170" DrawAspect="Content" ObjectID="_1756131779" r:id="rId676"/>
        </w:object>
      </w:r>
      <w:r w:rsidR="00DC7AD0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2C07C0EB">
          <v:shape id="_x0000_i1358" type="#_x0000_t75" style="width:408.5pt;height:284.5pt" o:ole="">
            <v:imagedata r:id="rId677" o:title=""/>
          </v:shape>
          <o:OLEObject Type="Embed" ProgID="MestReNova.Document.1" ShapeID="_x0000_i1358" DrawAspect="Content" ObjectID="_1756131620" r:id="rId678"/>
        </w:object>
      </w:r>
      <w:r w:rsidR="00DC7AD0" w:rsidRPr="004B2E0E">
        <w:rPr>
          <w:rFonts w:ascii="Times New Roman" w:hAnsi="Times New Roman" w:cs="Times New Roman"/>
        </w:rPr>
        <w:object w:dxaOrig="16308" w:dyaOrig="11376" w14:anchorId="4AC53EF1">
          <v:shape id="_x0000_i1359" type="#_x0000_t75" style="width:414pt;height:285pt" o:ole="">
            <v:imagedata r:id="rId679" o:title=""/>
          </v:shape>
          <o:OLEObject Type="Embed" ProgID="MestReNova.Document.1" ShapeID="_x0000_i1359" DrawAspect="Content" ObjectID="_1756131621" r:id="rId680"/>
        </w:objec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248E6857">
          <v:shape id="_x0000_s2172" type="#_x0000_t75" style="position:absolute;left:0;text-align:left;margin-left:-.15pt;margin-top:57.4pt;width:116.3pt;height:74.1pt;z-index:251794432;mso-position-horizontal-relative:text;mso-position-vertical-relative:text;mso-width-relative:page;mso-height-relative:page">
            <v:imagedata r:id="rId681" o:title=""/>
          </v:shape>
          <o:OLEObject Type="Embed" ProgID="ChemDraw.Document.6.0" ShapeID="_x0000_s2172" DrawAspect="Content" ObjectID="_1756131780" r:id="rId682"/>
        </w:object>
      </w:r>
      <w:r w:rsidR="00DC7AD0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277FCE9C">
          <v:shape id="_x0000_i1361" type="#_x0000_t75" style="width:408.5pt;height:284.5pt" o:ole="">
            <v:imagedata r:id="rId683" o:title=""/>
          </v:shape>
          <o:OLEObject Type="Embed" ProgID="MestReNova.Document.1" ShapeID="_x0000_i1361" DrawAspect="Content" ObjectID="_1756131622" r:id="rId684"/>
        </w:object>
      </w:r>
      <w:r w:rsidR="00EF7C47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</w:p>
    <w:p w14:paraId="66829836" w14:textId="1175BA3D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3B163871">
          <v:shape id="_x0000_s2173" type="#_x0000_t75" style="position:absolute;left:0;text-align:left;margin-left:-.15pt;margin-top:68.4pt;width:145.3pt;height:92.35pt;z-index:251772928;mso-width-relative:page;mso-height-relative:page">
            <v:imagedata r:id="rId685" o:title=""/>
          </v:shape>
          <o:OLEObject Type="Embed" ProgID="ChemDraw.Document.6.0" ShapeID="_x0000_s2173" DrawAspect="Content" ObjectID="_1756131781" r:id="rId686"/>
        </w:object>
      </w:r>
      <w:r w:rsidR="00DC7AD0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210CC9E4">
          <v:shape id="_x0000_i1363" type="#_x0000_t75" style="width:408.5pt;height:284.5pt" o:ole="">
            <v:imagedata r:id="rId687" o:title=""/>
          </v:shape>
          <o:OLEObject Type="Embed" ProgID="MestReNova.Document.1" ShapeID="_x0000_i1363" DrawAspect="Content" ObjectID="_1756131623" r:id="rId688"/>
        </w:object>
      </w:r>
    </w:p>
    <w:p w14:paraId="4A9EB7B7" w14:textId="14C66FD4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45FABE06">
          <v:shape id="_x0000_s2174" type="#_x0000_t75" style="position:absolute;left:0;text-align:left;margin-left:-.2pt;margin-top:38.65pt;width:145.55pt;height:92.55pt;z-index:251773952;mso-width-relative:page;mso-height-relative:page">
            <v:imagedata r:id="rId689" o:title=""/>
          </v:shape>
          <o:OLEObject Type="Embed" ProgID="ChemDraw.Document.6.0" ShapeID="_x0000_s2174" DrawAspect="Content" ObjectID="_1756131782" r:id="rId690"/>
        </w:object>
      </w:r>
      <w:r w:rsidR="00705A27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688BD7AB">
          <v:shape id="_x0000_i1365" type="#_x0000_t75" style="width:408.5pt;height:284.5pt" o:ole="">
            <v:imagedata r:id="rId691" o:title=""/>
          </v:shape>
          <o:OLEObject Type="Embed" ProgID="MestReNova.Document.1" ShapeID="_x0000_i1365" DrawAspect="Content" ObjectID="_1756131624" r:id="rId692"/>
        </w:object>
      </w:r>
    </w:p>
    <w:p w14:paraId="6F0F4057" w14:textId="1756B6F9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3724452A">
          <v:shape id="_x0000_s2175" type="#_x0000_t75" style="position:absolute;left:0;text-align:left;margin-left:-2.05pt;margin-top:18.9pt;width:146.1pt;height:93pt;z-index:251774976;mso-width-relative:page;mso-height-relative:page">
            <v:imagedata r:id="rId693" o:title=""/>
          </v:shape>
          <o:OLEObject Type="Embed" ProgID="ChemDraw.Document.6.0" ShapeID="_x0000_s2175" DrawAspect="Content" ObjectID="_1756131783" r:id="rId694"/>
        </w:object>
      </w:r>
      <w:r w:rsidR="00DC7AD0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3B3155D0">
          <v:shape id="_x0000_i1367" type="#_x0000_t75" style="width:408.5pt;height:284.5pt" o:ole="">
            <v:imagedata r:id="rId695" o:title=""/>
          </v:shape>
          <o:OLEObject Type="Embed" ProgID="MestReNova.Document.1" ShapeID="_x0000_i1367" DrawAspect="Content" ObjectID="_1756131625" r:id="rId696"/>
        </w:object>
      </w:r>
    </w:p>
    <w:p w14:paraId="503892EA" w14:textId="77777777" w:rsidR="001C21F7" w:rsidRPr="004B2E0E" w:rsidRDefault="001C21F7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</w:p>
    <w:p w14:paraId="2568EB1C" w14:textId="114A0649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45104B51">
          <v:shape id="_x0000_s2176" type="#_x0000_t75" style="position:absolute;left:0;text-align:left;margin-left:.3pt;margin-top:63.4pt;width:87.75pt;height:72.8pt;z-index:251745280;mso-width-relative:page;mso-height-relative:page">
            <v:imagedata r:id="rId697" o:title=""/>
          </v:shape>
          <o:OLEObject Type="Embed" ProgID="ChemDraw.Document.6.0" ShapeID="_x0000_s2176" DrawAspect="Content" ObjectID="_1756131784" r:id="rId698"/>
        </w:object>
      </w:r>
      <w:r w:rsidR="006A7E54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6CDE800A">
          <v:shape id="_x0000_i1369" type="#_x0000_t75" style="width:408.5pt;height:284.5pt;mso-position-vertical:absolute" o:ole="">
            <v:imagedata r:id="rId699" o:title=""/>
          </v:shape>
          <o:OLEObject Type="Embed" ProgID="MestReNova.Document.1" ShapeID="_x0000_i1369" DrawAspect="Content" ObjectID="_1756131626" r:id="rId700"/>
        </w:object>
      </w:r>
    </w:p>
    <w:p w14:paraId="541636BB" w14:textId="3627C82E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733E754E">
          <v:shape id="_x0000_s2177" type="#_x0000_t75" style="position:absolute;left:0;text-align:left;margin-left:.3pt;margin-top:65.6pt;width:86.95pt;height:72.25pt;z-index:251746304;mso-width-relative:page;mso-height-relative:page">
            <v:imagedata r:id="rId701" o:title=""/>
          </v:shape>
          <o:OLEObject Type="Embed" ProgID="ChemDraw.Document.6.0" ShapeID="_x0000_s2177" DrawAspect="Content" ObjectID="_1756131785" r:id="rId702"/>
        </w:object>
      </w:r>
      <w:r w:rsidR="00D8668B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575BB98E">
          <v:shape id="_x0000_i1371" type="#_x0000_t75" style="width:408.5pt;height:284.5pt" o:ole="">
            <v:imagedata r:id="rId703" o:title=""/>
          </v:shape>
          <o:OLEObject Type="Embed" ProgID="MestReNova.Document.1" ShapeID="_x0000_i1371" DrawAspect="Content" ObjectID="_1756131627" r:id="rId704"/>
        </w:object>
      </w:r>
    </w:p>
    <w:p w14:paraId="60B6FA97" w14:textId="22EACE96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kern w:val="2"/>
          <w:sz w:val="21"/>
          <w:szCs w:val="22"/>
          <w:lang w:val="en-US" w:eastAsia="zh-CN" w:bidi="ar"/>
        </w:rPr>
        <w:lastRenderedPageBreak/>
        <w:object w:dxaOrig="1440" w:dyaOrig="1440" w14:anchorId="66B8615F">
          <v:shape id="_x0000_s3506" type="#_x0000_t75" style="position:absolute;left:0;text-align:left;margin-left:.2pt;margin-top:385.9pt;width:117.85pt;height:63.8pt;z-index:251816960;mso-width-relative:page;mso-height-relative:page">
            <v:imagedata r:id="rId705" o:title=""/>
          </v:shape>
          <o:OLEObject Type="Embed" ProgID="ChemDraw.Document.6.0" ShapeID="_x0000_s3506" DrawAspect="Content" ObjectID="_1756131786" r:id="rId706"/>
        </w:objec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66B8615F">
          <v:shape id="_x0000_s2178" type="#_x0000_t75" style="position:absolute;left:0;text-align:left;margin-left:-.2pt;margin-top:42pt;width:86.95pt;height:72.5pt;z-index:251747328;mso-width-relative:page;mso-height-relative:page">
            <v:imagedata r:id="rId707" o:title=""/>
          </v:shape>
          <o:OLEObject Type="Embed" ProgID="ChemDraw.Document.6.0" ShapeID="_x0000_s2178" DrawAspect="Content" ObjectID="_1756131787" r:id="rId708"/>
        </w:object>
      </w:r>
      <w:r w:rsidR="00705A27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6664C22C">
          <v:shape id="_x0000_i1374" type="#_x0000_t75" style="width:408.5pt;height:284.5pt;mso-position-vertical:absolute" o:ole="">
            <v:imagedata r:id="rId709" o:title=""/>
          </v:shape>
          <o:OLEObject Type="Embed" ProgID="MestReNova.Document.1" ShapeID="_x0000_i1374" DrawAspect="Content" ObjectID="_1756131628" r:id="rId710"/>
        </w:object>
      </w:r>
      <w:r w:rsidR="009864A0">
        <w:pict w14:anchorId="2C123E67">
          <v:shape id="_x0000_i1375" type="#_x0000_t75" style="width:407pt;height:284.5pt;mso-position-vertical:absolute">
            <v:imagedata r:id="rId711" o:title=""/>
          </v:shape>
        </w:pict>
      </w:r>
      <w:r>
        <w:rPr>
          <w:rFonts w:ascii="Times New Roman" w:hAnsi="Times New Roman" w:cs="Times New Roman"/>
          <w:noProof/>
          <w:kern w:val="2"/>
          <w:sz w:val="21"/>
          <w:szCs w:val="22"/>
          <w:lang w:val="en-US" w:eastAsia="zh-CN" w:bidi="ar"/>
        </w:rPr>
        <w:lastRenderedPageBreak/>
        <w:object w:dxaOrig="1440" w:dyaOrig="1440" w14:anchorId="66B8615F">
          <v:shape id="_x0000_s3507" type="#_x0000_t75" style="position:absolute;left:0;text-align:left;margin-left:-.15pt;margin-top:78.45pt;width:117.85pt;height:63.8pt;z-index:251817984;mso-position-horizontal-relative:text;mso-position-vertical-relative:text;mso-width-relative:page;mso-height-relative:page">
            <v:imagedata r:id="rId712" o:title=""/>
          </v:shape>
          <o:OLEObject Type="Embed" ProgID="ChemDraw.Document.6.0" ShapeID="_x0000_s3507" DrawAspect="Content" ObjectID="_1756131788" r:id="rId713"/>
        </w:object>
      </w:r>
      <w:r w:rsidR="009864A0">
        <w:pict w14:anchorId="3E3E9A54">
          <v:shape id="_x0000_i1377" type="#_x0000_t75" style="width:407pt;height:284.5pt">
            <v:imagedata r:id="rId714" o:title=""/>
          </v:shape>
        </w:pict>
      </w:r>
      <w:r>
        <w:rPr>
          <w:rFonts w:ascii="Times New Roman" w:hAnsi="Times New Roman" w:cs="Times New Roman"/>
          <w:noProof/>
          <w:kern w:val="2"/>
          <w:sz w:val="21"/>
          <w:szCs w:val="22"/>
          <w:lang w:val="en-US" w:eastAsia="zh-CN" w:bidi="ar"/>
        </w:rPr>
        <w:object w:dxaOrig="1440" w:dyaOrig="1440" w14:anchorId="66B8615F">
          <v:shape id="_x0000_s3508" type="#_x0000_t75" style="position:absolute;left:0;text-align:left;margin-left:-.15pt;margin-top:337.95pt;width:117.85pt;height:63.8pt;z-index:251819008;mso-position-horizontal-relative:text;mso-position-vertical-relative:text;mso-width-relative:page;mso-height-relative:page">
            <v:imagedata r:id="rId715" o:title=""/>
          </v:shape>
          <o:OLEObject Type="Embed" ProgID="ChemDraw.Document.6.0" ShapeID="_x0000_s3508" DrawAspect="Content" ObjectID="_1756131789" r:id="rId716"/>
        </w:object>
      </w:r>
      <w:r w:rsidR="009864A0">
        <w:pict w14:anchorId="3CFCFA84">
          <v:shape id="_x0000_i1379" type="#_x0000_t75" style="width:407pt;height:284.5pt">
            <v:imagedata r:id="rId717" o:title=""/>
          </v:shape>
        </w:pict>
      </w:r>
      <w:r>
        <w:rPr>
          <w:rFonts w:ascii="Times New Roman" w:hAnsi="Times New Roman" w:cs="Times New Roman"/>
          <w:noProof/>
          <w:kern w:val="2"/>
          <w:sz w:val="21"/>
          <w:szCs w:val="22"/>
          <w:lang w:val="en-US" w:eastAsia="zh-CN" w:bidi="ar"/>
        </w:rPr>
        <w:lastRenderedPageBreak/>
        <w:object w:dxaOrig="1440" w:dyaOrig="1440" w14:anchorId="66B8615F">
          <v:shape id="_x0000_s3509" type="#_x0000_t75" style="position:absolute;left:0;text-align:left;margin-left:-.1pt;margin-top:71.4pt;width:132.35pt;height:71.7pt;z-index:251820032;mso-position-horizontal-relative:text;mso-position-vertical-relative:text;mso-width-relative:page;mso-height-relative:page">
            <v:imagedata r:id="rId718" o:title=""/>
          </v:shape>
          <o:OLEObject Type="Embed" ProgID="ChemDraw.Document.6.0" ShapeID="_x0000_s3509" DrawAspect="Content" ObjectID="_1756131790" r:id="rId719"/>
        </w:object>
      </w:r>
      <w:r w:rsidR="009864A0">
        <w:pict w14:anchorId="09C1B749">
          <v:shape id="_x0000_i1381" type="#_x0000_t75" style="width:407pt;height:284.5pt">
            <v:imagedata r:id="rId720" o:title=""/>
          </v:shape>
        </w:pict>
      </w:r>
      <w:r>
        <w:rPr>
          <w:rFonts w:ascii="Times New Roman" w:hAnsi="Times New Roman" w:cs="Times New Roman"/>
          <w:noProof/>
          <w:kern w:val="2"/>
          <w:sz w:val="21"/>
          <w:szCs w:val="22"/>
          <w:lang w:val="en-US" w:eastAsia="zh-CN" w:bidi="ar"/>
        </w:rPr>
        <w:object w:dxaOrig="1440" w:dyaOrig="1440" w14:anchorId="66B8615F">
          <v:shape id="_x0000_s3510" type="#_x0000_t75" style="position:absolute;left:0;text-align:left;margin-left:-.1pt;margin-top:347.75pt;width:132.3pt;height:71.7pt;z-index:251821056;mso-position-horizontal-relative:text;mso-position-vertical-relative:text;mso-width-relative:page;mso-height-relative:page">
            <v:imagedata r:id="rId721" o:title=""/>
          </v:shape>
          <o:OLEObject Type="Embed" ProgID="ChemDraw.Document.6.0" ShapeID="_x0000_s3510" DrawAspect="Content" ObjectID="_1756131791" r:id="rId722"/>
        </w:object>
      </w:r>
      <w:r w:rsidR="009864A0">
        <w:pict w14:anchorId="0DDE13CB">
          <v:shape id="_x0000_i1383" type="#_x0000_t75" style="width:407pt;height:284.5pt">
            <v:imagedata r:id="rId723" o:title=""/>
          </v:shape>
        </w:pict>
      </w:r>
      <w:r>
        <w:rPr>
          <w:rFonts w:ascii="Times New Roman" w:hAnsi="Times New Roman" w:cs="Times New Roman"/>
          <w:noProof/>
          <w:kern w:val="2"/>
          <w:sz w:val="21"/>
          <w:szCs w:val="22"/>
          <w:lang w:val="en-US" w:eastAsia="zh-CN" w:bidi="ar"/>
        </w:rPr>
        <w:lastRenderedPageBreak/>
        <w:object w:dxaOrig="1440" w:dyaOrig="1440" w14:anchorId="66B8615F">
          <v:shape id="_x0000_s3511" type="#_x0000_t75" style="position:absolute;left:0;text-align:left;margin-left:.3pt;margin-top:44.85pt;width:132.3pt;height:71.7pt;z-index:251822080;mso-position-horizontal-relative:text;mso-position-vertical-relative:text;mso-width-relative:page;mso-height-relative:page">
            <v:imagedata r:id="rId724" o:title=""/>
          </v:shape>
          <o:OLEObject Type="Embed" ProgID="ChemDraw.Document.6.0" ShapeID="_x0000_s3511" DrawAspect="Content" ObjectID="_1756131792" r:id="rId725"/>
        </w:object>
      </w:r>
      <w:r w:rsidR="00C52F8A">
        <w:object w:dxaOrig="16309" w:dyaOrig="11377" w14:anchorId="55A88E51">
          <v:shape id="_x0000_i1385" type="#_x0000_t75" style="width:415pt;height:289.5pt" o:ole="">
            <v:imagedata r:id="rId726" o:title=""/>
          </v:shape>
          <o:OLEObject Type="Embed" ProgID="MestReNova.Document.1" ShapeID="_x0000_i1385" DrawAspect="Content" ObjectID="_1756131629" r:id="rId727"/>
        </w:object>
      </w:r>
    </w:p>
    <w:p w14:paraId="5ABD6ACC" w14:textId="57768FD4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2FB6F6B7">
          <v:shape id="_x0000_s2179" type="#_x0000_t75" style="position:absolute;left:0;text-align:left;margin-left:.3pt;margin-top:40.75pt;width:163.45pt;height:65.45pt;z-index:251756544;mso-width-relative:page;mso-height-relative:page">
            <v:imagedata r:id="rId728" o:title=""/>
          </v:shape>
          <o:OLEObject Type="Embed" ProgID="ChemDraw.Document.6.0" ShapeID="_x0000_s2179" DrawAspect="Content" ObjectID="_1756131793" r:id="rId729"/>
        </w:object>
      </w:r>
      <w:r w:rsidR="00C52F8A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45E11FD2">
          <v:shape id="_x0000_i1387" type="#_x0000_t75" style="width:408.5pt;height:284.5pt" o:ole="">
            <v:imagedata r:id="rId730" o:title=""/>
          </v:shape>
          <o:OLEObject Type="Embed" ProgID="MestReNova.Document.1" ShapeID="_x0000_i1387" DrawAspect="Content" ObjectID="_1756131630" r:id="rId731"/>
        </w:object>
      </w:r>
    </w:p>
    <w:p w14:paraId="433ACACC" w14:textId="332DE9F9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4182BAEB">
          <v:shape id="_x0000_s2180" type="#_x0000_t75" style="position:absolute;left:0;text-align:left;margin-left:-.05pt;margin-top:48.95pt;width:163.45pt;height:65.45pt;z-index:251758592;mso-width-relative:page;mso-height-relative:page">
            <v:imagedata r:id="rId732" o:title=""/>
          </v:shape>
          <o:OLEObject Type="Embed" ProgID="ChemDraw.Document.6.0" ShapeID="_x0000_s2180" DrawAspect="Content" ObjectID="_1756131794" r:id="rId733"/>
        </w:object>
      </w:r>
      <w:r w:rsidR="00C52F8A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1A27B578">
          <v:shape id="_x0000_i1389" type="#_x0000_t75" style="width:408.5pt;height:284.5pt;mso-position-vertical:absolute" o:ole="">
            <v:imagedata r:id="rId734" o:title=""/>
          </v:shape>
          <o:OLEObject Type="Embed" ProgID="MestReNova.Document.1" ShapeID="_x0000_i1389" DrawAspect="Content" ObjectID="_1756131631" r:id="rId735"/>
        </w:object>
      </w:r>
    </w:p>
    <w:p w14:paraId="07044E37" w14:textId="6D011023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eastAsia="MS Mincho" w:hAnsi="Times New Roman" w:cs="Times New Roman"/>
          <w:sz w:val="52"/>
          <w:szCs w:val="52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697FAFB4">
          <v:shape id="_x0000_s2181" type="#_x0000_t75" style="position:absolute;left:0;text-align:left;margin-left:5.4pt;margin-top:56.95pt;width:163.45pt;height:65.45pt;z-index:251757568;mso-width-relative:page;mso-height-relative:page">
            <v:imagedata r:id="rId736" o:title=""/>
          </v:shape>
          <o:OLEObject Type="Embed" ProgID="ChemDraw.Document.6.0" ShapeID="_x0000_s2181" DrawAspect="Content" ObjectID="_1756131795" r:id="rId737"/>
        </w:object>
      </w:r>
      <w:r w:rsidR="00717AC6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79899BF5">
          <v:shape id="_x0000_i1391" type="#_x0000_t75" style="width:408.5pt;height:284.5pt" o:ole="">
            <v:imagedata r:id="rId738" o:title=""/>
          </v:shape>
          <o:OLEObject Type="Embed" ProgID="MestReNova.Document.1" ShapeID="_x0000_i1391" DrawAspect="Content" ObjectID="_1756131632" r:id="rId739"/>
        </w:object>
      </w:r>
    </w:p>
    <w:p w14:paraId="4B393D31" w14:textId="6A18443A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6DED56E4">
          <v:shape id="_x0000_s2182" type="#_x0000_t75" style="position:absolute;left:0;text-align:left;margin-left:.05pt;margin-top:37.4pt;width:165.4pt;height:65.55pt;z-index:251759616;mso-width-relative:page;mso-height-relative:page">
            <v:imagedata r:id="rId740" o:title=""/>
          </v:shape>
          <o:OLEObject Type="Embed" ProgID="ChemDraw.Document.6.0" ShapeID="_x0000_s2182" DrawAspect="Content" ObjectID="_1756131796" r:id="rId741"/>
        </w:object>
      </w:r>
      <w:r w:rsidR="00717AC6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2BF8C6BA">
          <v:shape id="_x0000_i1393" type="#_x0000_t75" style="width:408.5pt;height:284.5pt;mso-position-vertical:absolute" o:ole="">
            <v:imagedata r:id="rId742" o:title=""/>
          </v:shape>
          <o:OLEObject Type="Embed" ProgID="MestReNova.Document.1" ShapeID="_x0000_i1393" DrawAspect="Content" ObjectID="_1756131633" r:id="rId743"/>
        </w:object>
      </w:r>
    </w:p>
    <w:p w14:paraId="6C38D756" w14:textId="2F766997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5BA9E51F">
          <v:shape id="_x0000_s2183" type="#_x0000_t75" style="position:absolute;left:0;text-align:left;margin-left:.05pt;margin-top:57.2pt;width:165.25pt;height:65.55pt;z-index:251760640;mso-width-relative:page;mso-height-relative:page">
            <v:imagedata r:id="rId744" o:title=""/>
          </v:shape>
          <o:OLEObject Type="Embed" ProgID="ChemDraw.Document.6.0" ShapeID="_x0000_s2183" DrawAspect="Content" ObjectID="_1756131797" r:id="rId745"/>
        </w:object>
      </w:r>
      <w:r w:rsidR="00717AC6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64CCDD95">
          <v:shape id="_x0000_i1395" type="#_x0000_t75" style="width:408.5pt;height:284.5pt" o:ole="">
            <v:imagedata r:id="rId746" o:title=""/>
          </v:shape>
          <o:OLEObject Type="Embed" ProgID="MestReNova.Document.1" ShapeID="_x0000_i1395" DrawAspect="Content" ObjectID="_1756131634" r:id="rId747"/>
        </w:object>
      </w:r>
    </w:p>
    <w:p w14:paraId="1C546B8D" w14:textId="1BBC9F2B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eastAsia="MS Mincho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49054FD7">
          <v:shape id="_x0000_s2184" type="#_x0000_t75" style="position:absolute;left:0;text-align:left;margin-left:.3pt;margin-top:33.4pt;width:165.2pt;height:65.45pt;z-index:251761664;mso-width-relative:page;mso-height-relative:page">
            <v:imagedata r:id="rId748" o:title=""/>
          </v:shape>
          <o:OLEObject Type="Embed" ProgID="ChemDraw.Document.6.0" ShapeID="_x0000_s2184" DrawAspect="Content" ObjectID="_1756131798" r:id="rId749"/>
        </w:object>
      </w:r>
      <w:r w:rsidR="00717AC6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2D02EC1F">
          <v:shape id="_x0000_i1397" type="#_x0000_t75" style="width:408.5pt;height:284.5pt;mso-position-vertical:absolute" o:ole="">
            <v:imagedata r:id="rId750" o:title=""/>
          </v:shape>
          <o:OLEObject Type="Embed" ProgID="MestReNova.Document.1" ShapeID="_x0000_i1397" DrawAspect="Content" ObjectID="_1756131635" r:id="rId751"/>
        </w:object>
      </w:r>
    </w:p>
    <w:p w14:paraId="6DAEC6E1" w14:textId="2F44B8E2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65108A97">
          <v:shape id="_x0000_s2185" type="#_x0000_t75" style="position:absolute;left:0;text-align:left;margin-left:-.25pt;margin-top:65.45pt;width:167.4pt;height:65.45pt;z-index:251748352;mso-width-relative:page;mso-height-relative:page">
            <v:imagedata r:id="rId752" o:title=""/>
          </v:shape>
          <o:OLEObject Type="Embed" ProgID="ChemDraw.Document.6.0" ShapeID="_x0000_s2185" DrawAspect="Content" ObjectID="_1756131799" r:id="rId753"/>
        </w:object>
      </w:r>
      <w:r w:rsidR="00603A26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15C58935">
          <v:shape id="_x0000_i1399" type="#_x0000_t75" style="width:408.5pt;height:284.5pt" o:ole="">
            <v:imagedata r:id="rId754" o:title=""/>
          </v:shape>
          <o:OLEObject Type="Embed" ProgID="MestReNova.Document.1" ShapeID="_x0000_i1399" DrawAspect="Content" ObjectID="_1756131636" r:id="rId755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2826D222">
          <v:shape id="_x0000_s2186" type="#_x0000_t75" style="position:absolute;left:0;text-align:left;margin-left:-.25pt;margin-top:48pt;width:167.65pt;height:65.55pt;z-index:251750400;mso-position-horizontal-relative:text;mso-position-vertical-relative:text;mso-width-relative:page;mso-height-relative:page">
            <v:imagedata r:id="rId756" o:title=""/>
          </v:shape>
          <o:OLEObject Type="Embed" ProgID="ChemDraw.Document.6.0" ShapeID="_x0000_s2186" DrawAspect="Content" ObjectID="_1756131800" r:id="rId757"/>
        </w:object>
      </w:r>
      <w:r w:rsidR="00717AC6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76060D55">
          <v:shape id="_x0000_i1401" type="#_x0000_t75" style="width:408.5pt;height:284.5pt" o:ole="">
            <v:imagedata r:id="rId758" o:title=""/>
          </v:shape>
          <o:OLEObject Type="Embed" ProgID="MestReNova.Document.1" ShapeID="_x0000_i1401" DrawAspect="Content" ObjectID="_1756131637" r:id="rId759"/>
        </w:object>
      </w:r>
    </w:p>
    <w:p w14:paraId="17A639D9" w14:textId="6D3F1213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5F05FF10">
          <v:shape id="_x0000_s2187" type="#_x0000_t75" style="position:absolute;left:0;text-align:left;margin-left:-.05pt;margin-top:28.1pt;width:167.4pt;height:65.45pt;z-index:251751424;mso-width-relative:page;mso-height-relative:page">
            <v:imagedata r:id="rId760" o:title=""/>
          </v:shape>
          <o:OLEObject Type="Embed" ProgID="ChemDraw.Document.6.0" ShapeID="_x0000_s2187" DrawAspect="Content" ObjectID="_1756131801" r:id="rId761"/>
        </w:object>
      </w:r>
      <w:r w:rsidR="00717AC6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098C0F5B">
          <v:shape id="_x0000_i1403" type="#_x0000_t75" style="width:408.5pt;height:284.5pt;mso-position-vertical:absolute" o:ole="">
            <v:imagedata r:id="rId762" o:title=""/>
          </v:shape>
          <o:OLEObject Type="Embed" ProgID="MestReNova.Document.1" ShapeID="_x0000_i1403" DrawAspect="Content" ObjectID="_1756131638" r:id="rId763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72732A98">
          <v:shape id="_x0000_s2188" type="#_x0000_t75" style="position:absolute;left:0;text-align:left;margin-left:-.05pt;margin-top:66.7pt;width:168.75pt;height:65.45pt;z-index:251749376;mso-position-horizontal-relative:text;mso-position-vertical-relative:text;mso-width-relative:page;mso-height-relative:page">
            <v:imagedata r:id="rId764" o:title=""/>
          </v:shape>
          <o:OLEObject Type="Embed" ProgID="ChemDraw.Document.6.0" ShapeID="_x0000_s2188" DrawAspect="Content" ObjectID="_1756131802" r:id="rId765"/>
        </w:object>
      </w:r>
      <w:r w:rsidR="00717AC6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35598343">
          <v:shape id="_x0000_i1405" type="#_x0000_t75" style="width:408.5pt;height:284.5pt" o:ole="">
            <v:imagedata r:id="rId766" o:title=""/>
          </v:shape>
          <o:OLEObject Type="Embed" ProgID="MestReNova.Document.1" ShapeID="_x0000_i1405" DrawAspect="Content" ObjectID="_1756131639" r:id="rId767"/>
        </w:object>
      </w:r>
      <w:r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t xml:space="preserve"> </w:t>
      </w: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0DF3889F">
          <v:shape id="_x0000_s2189" type="#_x0000_t75" style="position:absolute;left:0;text-align:left;margin-left:-1.9pt;margin-top:357.25pt;width:168.75pt;height:65.55pt;z-index:251793408;mso-position-horizontal-relative:text;mso-position-vertical-relative:text;mso-width-relative:page;mso-height-relative:page">
            <v:imagedata r:id="rId768" o:title=""/>
          </v:shape>
          <o:OLEObject Type="Embed" ProgID="ChemDraw.Document.6.0" ShapeID="_x0000_s2189" DrawAspect="Content" ObjectID="_1756131803" r:id="rId769"/>
        </w:object>
      </w:r>
      <w:r w:rsidR="00353D0D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1563C98E">
          <v:shape id="_x0000_i1407" type="#_x0000_t75" style="width:408.5pt;height:284.5pt" o:ole="">
            <v:imagedata r:id="rId770" o:title=""/>
          </v:shape>
          <o:OLEObject Type="Embed" ProgID="MestReNova.Document.1" ShapeID="_x0000_i1407" DrawAspect="Content" ObjectID="_1756131640" r:id="rId771"/>
        </w:object>
      </w:r>
    </w:p>
    <w:p w14:paraId="51523147" w14:textId="77777777" w:rsidR="00357976" w:rsidRPr="004B2E0E" w:rsidRDefault="00357976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</w:p>
    <w:p w14:paraId="6E8141D4" w14:textId="26C02BEA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6FC7522E">
          <v:shape id="_x0000_s2190" type="#_x0000_t75" style="position:absolute;left:0;text-align:left;margin-left:.45pt;margin-top:30.2pt;width:168.75pt;height:65.55pt;z-index:251752448;mso-width-relative:page;mso-height-relative:page">
            <v:imagedata r:id="rId772" o:title=""/>
          </v:shape>
          <o:OLEObject Type="Embed" ProgID="ChemDraw.Document.6.0" ShapeID="_x0000_s2190" DrawAspect="Content" ObjectID="_1756131804" r:id="rId773"/>
        </w:object>
      </w:r>
      <w:r w:rsidR="00717AC6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68E22F00">
          <v:shape id="_x0000_i1409" type="#_x0000_t75" style="width:408.5pt;height:284.5pt;mso-position-horizontal:absolute;mso-position-vertical:absolute" o:ole="">
            <v:imagedata r:id="rId774" o:title=""/>
          </v:shape>
          <o:OLEObject Type="Embed" ProgID="MestReNova.Document.1" ShapeID="_x0000_i1409" DrawAspect="Content" ObjectID="_1756131641" r:id="rId775"/>
        </w:object>
      </w:r>
    </w:p>
    <w:p w14:paraId="423A5908" w14:textId="5FC64F3E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53765ADA">
          <v:shape id="_x0000_s2191" type="#_x0000_t75" style="position:absolute;left:0;text-align:left;margin-left:.45pt;margin-top:56.6pt;width:160.9pt;height:65.45pt;z-index:251754496;mso-width-relative:page;mso-height-relative:page">
            <v:imagedata r:id="rId776" o:title=""/>
          </v:shape>
          <o:OLEObject Type="Embed" ProgID="ChemDraw.Document.6.0" ShapeID="_x0000_s2191" DrawAspect="Content" ObjectID="_1756131805" r:id="rId777"/>
        </w:object>
      </w:r>
      <w:r w:rsidR="00717AC6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18F2B7CA">
          <v:shape id="_x0000_i1411" type="#_x0000_t75" style="width:408.5pt;height:284.5pt" o:ole="">
            <v:imagedata r:id="rId778" o:title=""/>
          </v:shape>
          <o:OLEObject Type="Embed" ProgID="MestReNova.Document.1" ShapeID="_x0000_i1411" DrawAspect="Content" ObjectID="_1756131642" r:id="rId779"/>
        </w:object>
      </w:r>
    </w:p>
    <w:p w14:paraId="2F2EE397" w14:textId="60657125" w:rsidR="001C21F7" w:rsidRPr="004B2E0E" w:rsidRDefault="00000000" w:rsidP="00B866C0">
      <w:pPr>
        <w:widowControl w:val="0"/>
        <w:spacing w:before="360" w:after="120" w:line="240" w:lineRule="atLeast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lastRenderedPageBreak/>
        <w:object w:dxaOrig="1440" w:dyaOrig="1440" w14:anchorId="34DDE28F">
          <v:shape id="_x0000_s2192" type="#_x0000_t75" style="position:absolute;left:0;text-align:left;margin-left:-.2pt;margin-top:78.55pt;width:160.9pt;height:65.45pt;z-index:251755520;mso-width-relative:page;mso-height-relative:page">
            <v:imagedata r:id="rId780" o:title=""/>
          </v:shape>
          <o:OLEObject Type="Embed" ProgID="ChemDraw.Document.6.0" ShapeID="_x0000_s2192" DrawAspect="Content" ObjectID="_1756131806" r:id="rId781"/>
        </w:object>
      </w:r>
      <w:r w:rsidR="00717AC6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5582365E">
          <v:shape id="_x0000_i1413" type="#_x0000_t75" style="width:408.5pt;height:284.5pt;mso-position-vertical:absolute" o:ole="">
            <v:imagedata r:id="rId782" o:title=""/>
          </v:shape>
          <o:OLEObject Type="Embed" ProgID="MestReNova.Document.1" ShapeID="_x0000_i1413" DrawAspect="Content" ObjectID="_1756131643" r:id="rId783"/>
        </w:object>
      </w:r>
    </w:p>
    <w:p w14:paraId="4DEF6DD5" w14:textId="151CAB19" w:rsidR="004421DF" w:rsidRDefault="00000000" w:rsidP="00B866C0">
      <w:pPr>
        <w:spacing w:before="360" w:after="120" w:line="240" w:lineRule="atLeast"/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</w:pPr>
      <w:r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440" w:dyaOrig="1440" w14:anchorId="72D1EFAF">
          <v:shape id="_x0000_s2193" type="#_x0000_t75" style="position:absolute;margin-left:15pt;margin-top:58.7pt;width:160.9pt;height:65.65pt;z-index:251753472;mso-width-relative:page;mso-height-relative:page">
            <v:imagedata r:id="rId784" o:title=""/>
          </v:shape>
          <o:OLEObject Type="Embed" ProgID="ChemDraw.Document.6.0" ShapeID="_x0000_s2193" DrawAspect="Content" ObjectID="_1756131807" r:id="rId785"/>
        </w:object>
      </w:r>
      <w:r w:rsidR="00717AC6" w:rsidRPr="004B2E0E">
        <w:rPr>
          <w:rFonts w:ascii="Times New Roman" w:hAnsi="Times New Roman" w:cs="Times New Roman"/>
          <w:kern w:val="2"/>
          <w:sz w:val="21"/>
          <w:szCs w:val="22"/>
          <w:lang w:val="en-US" w:eastAsia="zh-CN" w:bidi="ar"/>
        </w:rPr>
        <w:object w:dxaOrig="16308" w:dyaOrig="11376" w14:anchorId="4C69D1B1">
          <v:shape id="_x0000_i1415" type="#_x0000_t75" style="width:408.5pt;height:284.5pt" o:ole="">
            <v:imagedata r:id="rId786" o:title=""/>
          </v:shape>
          <o:OLEObject Type="Embed" ProgID="MestReNova.Document.1" ShapeID="_x0000_i1415" DrawAspect="Content" ObjectID="_1756131644" r:id="rId787"/>
        </w:object>
      </w:r>
      <w:bookmarkEnd w:id="30"/>
    </w:p>
    <w:p w14:paraId="2A4DC604" w14:textId="77777777" w:rsidR="00353D0D" w:rsidRPr="00612BB2" w:rsidRDefault="00353D0D" w:rsidP="00353D0D">
      <w:pPr>
        <w:rPr>
          <w:rFonts w:ascii="Times New Roman" w:hAnsi="Times New Roman" w:cs="宋体"/>
          <w:color w:val="000000" w:themeColor="text1"/>
          <w:sz w:val="20"/>
          <w:szCs w:val="20"/>
        </w:rPr>
      </w:pPr>
    </w:p>
    <w:p w14:paraId="067287D7" w14:textId="32BA63CF" w:rsidR="001C21F7" w:rsidRPr="00862C95" w:rsidRDefault="00000000" w:rsidP="00862C95">
      <w:pPr>
        <w:rPr>
          <w:rFonts w:eastAsia="MS Mincho"/>
        </w:rPr>
      </w:pPr>
      <w:r>
        <w:rPr>
          <w:rFonts w:ascii="Times New Roman" w:hAnsi="Times New Roman" w:cs="Times New Roman"/>
          <w:noProof/>
          <w:sz w:val="21"/>
          <w:lang w:bidi="ar"/>
        </w:rPr>
        <w:lastRenderedPageBreak/>
        <w:object w:dxaOrig="1440" w:dyaOrig="1440" w14:anchorId="371BF94A">
          <v:shape id="_x0000_s3564" type="#_x0000_t75" style="position:absolute;margin-left:0;margin-top:348.4pt;width:136.35pt;height:62.6pt;z-index:251825152;mso-position-horizontal-relative:text;mso-position-vertical-relative:text;mso-width-relative:page;mso-height-relative:page">
            <v:imagedata r:id="rId788" o:title=""/>
          </v:shape>
          <o:OLEObject Type="Embed" ProgID="ChemDraw.Document.6.0" ShapeID="_x0000_s3564" DrawAspect="Content" ObjectID="_1756131808" r:id="rId789"/>
        </w:object>
      </w:r>
      <w:r>
        <w:rPr>
          <w:rFonts w:ascii="Times New Roman" w:hAnsi="Times New Roman" w:cs="Times New Roman"/>
          <w:noProof/>
          <w:sz w:val="21"/>
          <w:lang w:bidi="ar"/>
        </w:rPr>
        <w:object w:dxaOrig="1440" w:dyaOrig="1440" w14:anchorId="4737619A">
          <v:shape id="_x0000_s3563" type="#_x0000_t75" style="position:absolute;margin-left:0;margin-top:43.15pt;width:136.35pt;height:62.6pt;z-index:251824128;mso-width-relative:page;mso-height-relative:page">
            <v:imagedata r:id="rId790" o:title=""/>
          </v:shape>
          <o:OLEObject Type="Embed" ProgID="ChemDraw.Document.6.0" ShapeID="_x0000_s3563" DrawAspect="Content" ObjectID="_1756131809" r:id="rId791"/>
        </w:object>
      </w:r>
      <w:r w:rsidR="00353D0D">
        <w:rPr>
          <w:noProof/>
        </w:rPr>
        <w:drawing>
          <wp:inline distT="0" distB="0" distL="0" distR="0" wp14:anchorId="32A822FE" wp14:editId="02E27A6A">
            <wp:extent cx="5274310" cy="3691890"/>
            <wp:effectExtent l="0" t="0" r="2540" b="3810"/>
            <wp:docPr id="1079515712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21"/>
                    <pic:cNvPicPr>
                      <a:picLocks noChangeAspect="1" noChangeArrowheads="1"/>
                    </pic:cNvPicPr>
                  </pic:nvPicPr>
                  <pic:blipFill>
                    <a:blip r:embed="rId7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9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64A0">
        <w:pict w14:anchorId="77534023">
          <v:shape id="_x0000_i1418" type="#_x0000_t75" style="width:420pt;height:294pt">
            <v:imagedata r:id="rId793" o:title=""/>
          </v:shape>
        </w:pict>
      </w:r>
      <w:r>
        <w:rPr>
          <w:rFonts w:ascii="Times New Roman" w:hAnsi="Times New Roman" w:cs="Times New Roman"/>
          <w:noProof/>
          <w:sz w:val="21"/>
          <w:lang w:bidi="ar"/>
        </w:rPr>
        <w:lastRenderedPageBreak/>
        <w:object w:dxaOrig="1440" w:dyaOrig="1440" w14:anchorId="371BF94A">
          <v:shape id="_x0000_s3613" type="#_x0000_t75" style="position:absolute;margin-left:-.05pt;margin-top:35.85pt;width:136.35pt;height:62.6pt;z-index:251876352;mso-position-horizontal-relative:text;mso-position-vertical-relative:text;mso-width-relative:page;mso-height-relative:page">
            <v:imagedata r:id="rId794" o:title=""/>
          </v:shape>
          <o:OLEObject Type="Embed" ProgID="ChemDraw.Document.6.0" ShapeID="_x0000_s3613" DrawAspect="Content" ObjectID="_1756131810" r:id="rId795"/>
        </w:object>
      </w:r>
      <w:r w:rsidR="009864A0">
        <w:pict w14:anchorId="0198FC28">
          <v:shape id="_x0000_i1420" type="#_x0000_t75" style="width:414pt;height:4in">
            <v:imagedata r:id="rId796" o:title=""/>
          </v:shape>
        </w:pict>
      </w:r>
      <w:r>
        <w:rPr>
          <w:rFonts w:ascii="Times New Roman" w:hAnsi="Times New Roman" w:cs="Times New Roman"/>
          <w:noProof/>
          <w:lang w:bidi="ar"/>
        </w:rPr>
        <w:object w:dxaOrig="1440" w:dyaOrig="1440" w14:anchorId="5BA981E4">
          <v:shape id="_x0000_s3565" type="#_x0000_t75" style="position:absolute;margin-left:-.05pt;margin-top:356.1pt;width:137.8pt;height:62.6pt;z-index:251827200;mso-position-horizontal-relative:text;mso-position-vertical-relative:text;mso-width-relative:page;mso-height-relative:page">
            <v:imagedata r:id="rId797" o:title=""/>
          </v:shape>
          <o:OLEObject Type="Embed" ProgID="ChemDraw.Document.6.0" ShapeID="_x0000_s3565" DrawAspect="Content" ObjectID="_1756131811" r:id="rId798"/>
        </w:object>
      </w:r>
      <w:r w:rsidR="00353D0D">
        <w:rPr>
          <w:noProof/>
        </w:rPr>
        <w:drawing>
          <wp:inline distT="0" distB="0" distL="0" distR="0" wp14:anchorId="650E2CEC" wp14:editId="7E63135C">
            <wp:extent cx="5262880" cy="3657600"/>
            <wp:effectExtent l="0" t="0" r="0" b="0"/>
            <wp:docPr id="1269114615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32"/>
                    <pic:cNvPicPr>
                      <a:picLocks noChangeAspect="1" noChangeArrowheads="1"/>
                    </pic:cNvPicPr>
                  </pic:nvPicPr>
                  <pic:blipFill>
                    <a:blip r:embed="rId7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bidi="ar"/>
        </w:rPr>
        <w:lastRenderedPageBreak/>
        <w:object w:dxaOrig="1440" w:dyaOrig="1440" w14:anchorId="10E8DF1F">
          <v:shape id="_x0000_s3566" type="#_x0000_t75" style="position:absolute;margin-left:-.05pt;margin-top:58.55pt;width:137.8pt;height:62.6pt;z-index:251828224;mso-position-horizontal-relative:text;mso-position-vertical-relative:text;mso-width-relative:page;mso-height-relative:page">
            <v:imagedata r:id="rId800" o:title=""/>
          </v:shape>
          <o:OLEObject Type="Embed" ProgID="ChemDraw.Document.6.0" ShapeID="_x0000_s3566" DrawAspect="Content" ObjectID="_1756131812" r:id="rId801"/>
        </w:object>
      </w:r>
      <w:r w:rsidR="00353D0D">
        <w:rPr>
          <w:noProof/>
        </w:rPr>
        <w:drawing>
          <wp:inline distT="0" distB="0" distL="0" distR="0" wp14:anchorId="6BDE41E2" wp14:editId="7F817959">
            <wp:extent cx="5262880" cy="3657600"/>
            <wp:effectExtent l="0" t="0" r="0" b="0"/>
            <wp:docPr id="932245710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33"/>
                    <pic:cNvPicPr>
                      <a:picLocks noChangeAspect="1" noChangeArrowheads="1"/>
                    </pic:cNvPicPr>
                  </pic:nvPicPr>
                  <pic:blipFill>
                    <a:blip r:embed="rId8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bidi="ar"/>
        </w:rPr>
        <w:object w:dxaOrig="1440" w:dyaOrig="1440" w14:anchorId="50C47330">
          <v:shape id="_x0000_s3567" type="#_x0000_t75" style="position:absolute;margin-left:-.05pt;margin-top:353.15pt;width:137.8pt;height:62.6pt;z-index:251829248;mso-position-horizontal-relative:text;mso-position-vertical-relative:text;mso-width-relative:page;mso-height-relative:page">
            <v:imagedata r:id="rId803" o:title=""/>
          </v:shape>
          <o:OLEObject Type="Embed" ProgID="ChemDraw.Document.6.0" ShapeID="_x0000_s3567" DrawAspect="Content" ObjectID="_1756131813" r:id="rId804"/>
        </w:object>
      </w:r>
      <w:r w:rsidR="00353D0D">
        <w:rPr>
          <w:noProof/>
        </w:rPr>
        <w:drawing>
          <wp:inline distT="0" distB="0" distL="0" distR="0" wp14:anchorId="489272D6" wp14:editId="776CA649">
            <wp:extent cx="5262880" cy="3657600"/>
            <wp:effectExtent l="0" t="0" r="0" b="0"/>
            <wp:docPr id="1479829126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34"/>
                    <pic:cNvPicPr>
                      <a:picLocks noChangeAspect="1" noChangeArrowheads="1"/>
                    </pic:cNvPicPr>
                  </pic:nvPicPr>
                  <pic:blipFill>
                    <a:blip r:embed="rId8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bidi="ar"/>
        </w:rPr>
        <w:lastRenderedPageBreak/>
        <w:object w:dxaOrig="1440" w:dyaOrig="1440" w14:anchorId="1B83EADB">
          <v:shape id="_x0000_s3568" type="#_x0000_t75" style="position:absolute;margin-left:-.05pt;margin-top:67.35pt;width:138.6pt;height:62.6pt;z-index:251830272;mso-position-horizontal-relative:text;mso-position-vertical-relative:text;mso-width-relative:page;mso-height-relative:page">
            <v:imagedata r:id="rId806" o:title=""/>
          </v:shape>
          <o:OLEObject Type="Embed" ProgID="ChemDraw.Document.6.0" ShapeID="_x0000_s3568" DrawAspect="Content" ObjectID="_1756131814" r:id="rId807"/>
        </w:object>
      </w:r>
      <w:r w:rsidR="00353D0D">
        <w:rPr>
          <w:noProof/>
        </w:rPr>
        <w:drawing>
          <wp:inline distT="0" distB="0" distL="0" distR="0" wp14:anchorId="354C5FC6" wp14:editId="75FD073B">
            <wp:extent cx="5262880" cy="3657600"/>
            <wp:effectExtent l="0" t="0" r="0" b="0"/>
            <wp:docPr id="1639991490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35"/>
                    <pic:cNvPicPr>
                      <a:picLocks noChangeAspect="1" noChangeArrowheads="1"/>
                    </pic:cNvPicPr>
                  </pic:nvPicPr>
                  <pic:blipFill>
                    <a:blip r:embed="rId8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bidi="ar"/>
        </w:rPr>
        <w:object w:dxaOrig="1440" w:dyaOrig="1440" w14:anchorId="2ED5950C">
          <v:shape id="_x0000_s3569" type="#_x0000_t75" style="position:absolute;margin-left:-.05pt;margin-top:355.95pt;width:138.6pt;height:62.6pt;z-index:251831296;mso-position-horizontal-relative:text;mso-position-vertical-relative:text;mso-width-relative:page;mso-height-relative:page">
            <v:imagedata r:id="rId809" o:title=""/>
          </v:shape>
          <o:OLEObject Type="Embed" ProgID="ChemDraw.Document.6.0" ShapeID="_x0000_s3569" DrawAspect="Content" ObjectID="_1756131815" r:id="rId810"/>
        </w:object>
      </w:r>
      <w:r w:rsidR="00353D0D">
        <w:rPr>
          <w:noProof/>
        </w:rPr>
        <w:drawing>
          <wp:inline distT="0" distB="0" distL="0" distR="0" wp14:anchorId="4E02F536" wp14:editId="2C351873">
            <wp:extent cx="5262880" cy="3657600"/>
            <wp:effectExtent l="0" t="0" r="0" b="0"/>
            <wp:docPr id="175005505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36"/>
                    <pic:cNvPicPr>
                      <a:picLocks noChangeAspect="1" noChangeArrowheads="1"/>
                    </pic:cNvPicPr>
                  </pic:nvPicPr>
                  <pic:blipFill>
                    <a:blip r:embed="rId8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bidi="ar"/>
        </w:rPr>
        <w:lastRenderedPageBreak/>
        <w:object w:dxaOrig="1440" w:dyaOrig="1440" w14:anchorId="52C3BDC2">
          <v:shape id="_x0000_s3570" type="#_x0000_t75" style="position:absolute;margin-left:-.1pt;margin-top:108.1pt;width:138.6pt;height:62.6pt;z-index:251832320;mso-position-horizontal-relative:text;mso-position-vertical-relative:text;mso-width-relative:page;mso-height-relative:page">
            <v:imagedata r:id="rId812" o:title=""/>
          </v:shape>
          <o:OLEObject Type="Embed" ProgID="ChemDraw.Document.6.0" ShapeID="_x0000_s3570" DrawAspect="Content" ObjectID="_1756131816" r:id="rId813"/>
        </w:object>
      </w:r>
      <w:r w:rsidR="00353D0D">
        <w:rPr>
          <w:noProof/>
        </w:rPr>
        <w:drawing>
          <wp:inline distT="0" distB="0" distL="0" distR="0" wp14:anchorId="628600FE" wp14:editId="07C7B30C">
            <wp:extent cx="5262880" cy="3657600"/>
            <wp:effectExtent l="0" t="0" r="0" b="0"/>
            <wp:docPr id="1173746014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37"/>
                    <pic:cNvPicPr>
                      <a:picLocks noChangeAspect="1" noChangeArrowheads="1"/>
                    </pic:cNvPicPr>
                  </pic:nvPicPr>
                  <pic:blipFill>
                    <a:blip r:embed="rId8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bidi="ar"/>
        </w:rPr>
        <w:object w:dxaOrig="1440" w:dyaOrig="1440" w14:anchorId="3A53917F">
          <v:shape id="_x0000_s3571" type="#_x0000_t75" style="position:absolute;margin-left:-.1pt;margin-top:359.4pt;width:133.65pt;height:62.6pt;z-index:251833344;mso-position-horizontal-relative:text;mso-position-vertical-relative:text;mso-width-relative:page;mso-height-relative:page">
            <v:imagedata r:id="rId815" o:title=""/>
          </v:shape>
          <o:OLEObject Type="Embed" ProgID="ChemDraw.Document.6.0" ShapeID="_x0000_s3571" DrawAspect="Content" ObjectID="_1756131817" r:id="rId816"/>
        </w:object>
      </w:r>
      <w:r w:rsidR="00353D0D">
        <w:rPr>
          <w:noProof/>
        </w:rPr>
        <w:drawing>
          <wp:inline distT="0" distB="0" distL="0" distR="0" wp14:anchorId="49E0EB16" wp14:editId="0EC7C990">
            <wp:extent cx="5262880" cy="3657600"/>
            <wp:effectExtent l="0" t="0" r="0" b="0"/>
            <wp:docPr id="210659047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38"/>
                    <pic:cNvPicPr>
                      <a:picLocks noChangeAspect="1" noChangeArrowheads="1"/>
                    </pic:cNvPicPr>
                  </pic:nvPicPr>
                  <pic:blipFill>
                    <a:blip r:embed="rId8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bidi="ar"/>
        </w:rPr>
        <w:lastRenderedPageBreak/>
        <w:object w:dxaOrig="1440" w:dyaOrig="1440" w14:anchorId="33017CB2">
          <v:shape id="_x0000_s3572" type="#_x0000_t75" style="position:absolute;margin-left:-.1pt;margin-top:68.35pt;width:133.65pt;height:62.6pt;z-index:251834368;mso-position-horizontal-relative:text;mso-position-vertical-relative:text;mso-width-relative:page;mso-height-relative:page">
            <v:imagedata r:id="rId818" o:title=""/>
          </v:shape>
          <o:OLEObject Type="Embed" ProgID="ChemDraw.Document.6.0" ShapeID="_x0000_s3572" DrawAspect="Content" ObjectID="_1756131818" r:id="rId819"/>
        </w:object>
      </w:r>
      <w:r w:rsidR="00353D0D">
        <w:rPr>
          <w:noProof/>
        </w:rPr>
        <w:drawing>
          <wp:inline distT="0" distB="0" distL="0" distR="0" wp14:anchorId="54A78A86" wp14:editId="770393BB">
            <wp:extent cx="5262880" cy="3657600"/>
            <wp:effectExtent l="0" t="0" r="0" b="0"/>
            <wp:docPr id="1997665302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39"/>
                    <pic:cNvPicPr>
                      <a:picLocks noChangeAspect="1" noChangeArrowheads="1"/>
                    </pic:cNvPicPr>
                  </pic:nvPicPr>
                  <pic:blipFill>
                    <a:blip r:embed="rId8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bidi="ar"/>
        </w:rPr>
        <w:object w:dxaOrig="1440" w:dyaOrig="1440" w14:anchorId="5B197E0C">
          <v:shape id="_x0000_s3573" type="#_x0000_t75" style="position:absolute;margin-left:.35pt;margin-top:327.05pt;width:133.65pt;height:62.6pt;z-index:251835392;mso-position-horizontal-relative:text;mso-position-vertical-relative:text;mso-width-relative:page;mso-height-relative:page">
            <v:imagedata r:id="rId821" o:title=""/>
          </v:shape>
          <o:OLEObject Type="Embed" ProgID="ChemDraw.Document.6.0" ShapeID="_x0000_s3573" DrawAspect="Content" ObjectID="_1756131819" r:id="rId822"/>
        </w:object>
      </w:r>
      <w:r w:rsidR="00353D0D">
        <w:rPr>
          <w:noProof/>
        </w:rPr>
        <w:drawing>
          <wp:inline distT="0" distB="0" distL="0" distR="0" wp14:anchorId="3A7A2739" wp14:editId="4CF6DC8B">
            <wp:extent cx="5262880" cy="3657600"/>
            <wp:effectExtent l="0" t="0" r="0" b="0"/>
            <wp:docPr id="1200885371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40"/>
                    <pic:cNvPicPr>
                      <a:picLocks noChangeAspect="1" noChangeArrowheads="1"/>
                    </pic:cNvPicPr>
                  </pic:nvPicPr>
                  <pic:blipFill>
                    <a:blip r:embed="rId8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bidi="ar"/>
        </w:rPr>
        <w:lastRenderedPageBreak/>
        <w:object w:dxaOrig="1440" w:dyaOrig="1440" w14:anchorId="7C0573D6">
          <v:shape id="_x0000_s3574" type="#_x0000_t75" style="position:absolute;margin-left:-.1pt;margin-top:59.05pt;width:172.3pt;height:67.45pt;z-index:251836416;mso-position-horizontal-relative:text;mso-position-vertical-relative:text;mso-width-relative:page;mso-height-relative:page">
            <v:imagedata r:id="rId824" o:title=""/>
          </v:shape>
          <o:OLEObject Type="Embed" ProgID="ChemDraw.Document.6.0" ShapeID="_x0000_s3574" DrawAspect="Content" ObjectID="_1756131820" r:id="rId825"/>
        </w:object>
      </w:r>
      <w:r w:rsidR="00353D0D">
        <w:rPr>
          <w:noProof/>
        </w:rPr>
        <w:drawing>
          <wp:inline distT="0" distB="0" distL="0" distR="0" wp14:anchorId="7B3F88CD" wp14:editId="0C645605">
            <wp:extent cx="5262880" cy="3657600"/>
            <wp:effectExtent l="0" t="0" r="0" b="0"/>
            <wp:docPr id="348226451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41"/>
                    <pic:cNvPicPr>
                      <a:picLocks noChangeAspect="1" noChangeArrowheads="1"/>
                    </pic:cNvPicPr>
                  </pic:nvPicPr>
                  <pic:blipFill>
                    <a:blip r:embed="rId8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bidi="ar"/>
        </w:rPr>
        <w:object w:dxaOrig="1440" w:dyaOrig="1440" w14:anchorId="7839E501">
          <v:shape id="_x0000_s3575" type="#_x0000_t75" style="position:absolute;margin-left:-.05pt;margin-top:340.05pt;width:172.3pt;height:67.45pt;z-index:251837440;mso-position-horizontal-relative:text;mso-position-vertical-relative:text;mso-width-relative:page;mso-height-relative:page">
            <v:imagedata r:id="rId827" o:title=""/>
          </v:shape>
          <o:OLEObject Type="Embed" ProgID="ChemDraw.Document.6.0" ShapeID="_x0000_s3575" DrawAspect="Content" ObjectID="_1756131821" r:id="rId828"/>
        </w:object>
      </w:r>
      <w:r w:rsidR="00353D0D">
        <w:rPr>
          <w:noProof/>
        </w:rPr>
        <w:drawing>
          <wp:inline distT="0" distB="0" distL="0" distR="0" wp14:anchorId="4F700B2C" wp14:editId="418A4140">
            <wp:extent cx="5262880" cy="3657600"/>
            <wp:effectExtent l="0" t="0" r="0" b="0"/>
            <wp:docPr id="527229998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42"/>
                    <pic:cNvPicPr>
                      <a:picLocks noChangeAspect="1" noChangeArrowheads="1"/>
                    </pic:cNvPicPr>
                  </pic:nvPicPr>
                  <pic:blipFill>
                    <a:blip r:embed="rId8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bidi="ar"/>
        </w:rPr>
        <w:lastRenderedPageBreak/>
        <w:object w:dxaOrig="1440" w:dyaOrig="1440" w14:anchorId="601358C3">
          <v:shape id="_x0000_s3576" type="#_x0000_t75" style="position:absolute;margin-left:-.05pt;margin-top:67.95pt;width:172.3pt;height:67.45pt;z-index:251838464;mso-position-horizontal-relative:text;mso-position-vertical-relative:text;mso-width-relative:page;mso-height-relative:page">
            <v:imagedata r:id="rId830" o:title=""/>
          </v:shape>
          <o:OLEObject Type="Embed" ProgID="ChemDraw.Document.6.0" ShapeID="_x0000_s3576" DrawAspect="Content" ObjectID="_1756131822" r:id="rId831"/>
        </w:object>
      </w:r>
      <w:r w:rsidR="00353D0D">
        <w:rPr>
          <w:noProof/>
        </w:rPr>
        <w:drawing>
          <wp:inline distT="0" distB="0" distL="0" distR="0" wp14:anchorId="186963A4" wp14:editId="27493066">
            <wp:extent cx="5262880" cy="3657600"/>
            <wp:effectExtent l="0" t="0" r="0" b="0"/>
            <wp:docPr id="2057834323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43"/>
                    <pic:cNvPicPr>
                      <a:picLocks noChangeAspect="1" noChangeArrowheads="1"/>
                    </pic:cNvPicPr>
                  </pic:nvPicPr>
                  <pic:blipFill>
                    <a:blip r:embed="rId8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bidi="ar"/>
        </w:rPr>
        <w:object w:dxaOrig="1440" w:dyaOrig="1440" w14:anchorId="6141255A">
          <v:shape id="_x0000_s3577" type="#_x0000_t75" style="position:absolute;margin-left:-.05pt;margin-top:371.4pt;width:173.75pt;height:67.45pt;z-index:251839488;mso-position-horizontal-relative:text;mso-position-vertical-relative:text;mso-width-relative:page;mso-height-relative:page">
            <v:imagedata r:id="rId833" o:title=""/>
          </v:shape>
          <o:OLEObject Type="Embed" ProgID="ChemDraw.Document.6.0" ShapeID="_x0000_s3577" DrawAspect="Content" ObjectID="_1756131823" r:id="rId834"/>
        </w:object>
      </w:r>
      <w:r w:rsidR="00353D0D">
        <w:object w:dxaOrig="16309" w:dyaOrig="11377" w14:anchorId="1E203717">
          <v:shape id="_x0000_i1434" type="#_x0000_t75" style="width:414pt;height:4in" o:ole="">
            <v:imagedata r:id="rId835" o:title=""/>
          </v:shape>
          <o:OLEObject Type="Embed" ProgID="MestReNova.Document.1" ShapeID="_x0000_i1434" DrawAspect="Content" ObjectID="_1756131645" r:id="rId836"/>
        </w:object>
      </w:r>
      <w:r w:rsidR="00353D0D" w:rsidRPr="009C31DE">
        <w:t xml:space="preserve"> </w:t>
      </w:r>
      <w:r>
        <w:rPr>
          <w:rFonts w:ascii="Times New Roman" w:hAnsi="Times New Roman" w:cs="Times New Roman"/>
          <w:noProof/>
          <w:lang w:bidi="ar"/>
        </w:rPr>
        <w:lastRenderedPageBreak/>
        <w:object w:dxaOrig="1440" w:dyaOrig="1440" w14:anchorId="1B42D8D8">
          <v:shape id="_x0000_s3578" type="#_x0000_t75" style="position:absolute;margin-left:-.1pt;margin-top:52.7pt;width:173.75pt;height:67.45pt;z-index:251840512;mso-position-horizontal-relative:text;mso-position-vertical-relative:text;mso-width-relative:page;mso-height-relative:page">
            <v:imagedata r:id="rId837" o:title=""/>
          </v:shape>
          <o:OLEObject Type="Embed" ProgID="ChemDraw.Document.6.0" ShapeID="_x0000_s3578" DrawAspect="Content" ObjectID="_1756131824" r:id="rId838"/>
        </w:object>
      </w:r>
      <w:r w:rsidR="00353D0D">
        <w:object w:dxaOrig="16309" w:dyaOrig="11377" w14:anchorId="54EE1CC9">
          <v:shape id="_x0000_i1436" type="#_x0000_t75" style="width:414pt;height:4in" o:ole="">
            <v:imagedata r:id="rId839" o:title=""/>
          </v:shape>
          <o:OLEObject Type="Embed" ProgID="MestReNova.Document.1" ShapeID="_x0000_i1436" DrawAspect="Content" ObjectID="_1756131646" r:id="rId840"/>
        </w:object>
      </w:r>
      <w:r w:rsidR="00353D0D" w:rsidRPr="0095665D">
        <w:t xml:space="preserve"> </w:t>
      </w:r>
      <w:r>
        <w:rPr>
          <w:rFonts w:ascii="Times New Roman" w:hAnsi="Times New Roman" w:cs="Times New Roman"/>
          <w:noProof/>
          <w:lang w:bidi="ar"/>
        </w:rPr>
        <w:object w:dxaOrig="1440" w:dyaOrig="1440" w14:anchorId="6E85A691">
          <v:shape id="_x0000_s3579" type="#_x0000_t75" style="position:absolute;margin-left:-.1pt;margin-top:358.45pt;width:173.75pt;height:67.45pt;z-index:251841536;mso-position-horizontal-relative:text;mso-position-vertical-relative:text;mso-width-relative:page;mso-height-relative:page">
            <v:imagedata r:id="rId841" o:title=""/>
          </v:shape>
          <o:OLEObject Type="Embed" ProgID="ChemDraw.Document.6.0" ShapeID="_x0000_s3579" DrawAspect="Content" ObjectID="_1756131825" r:id="rId842"/>
        </w:object>
      </w:r>
      <w:r w:rsidR="00353D0D">
        <w:rPr>
          <w:noProof/>
        </w:rPr>
        <w:drawing>
          <wp:inline distT="0" distB="0" distL="0" distR="0" wp14:anchorId="4DD32409" wp14:editId="65C7D5EF">
            <wp:extent cx="5262880" cy="3657600"/>
            <wp:effectExtent l="0" t="0" r="0" b="0"/>
            <wp:docPr id="685548242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46"/>
                    <pic:cNvPicPr>
                      <a:picLocks noChangeAspect="1" noChangeArrowheads="1"/>
                    </pic:cNvPicPr>
                  </pic:nvPicPr>
                  <pic:blipFill>
                    <a:blip r:embed="rId8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object w:dxaOrig="1440" w:dyaOrig="1440" w14:anchorId="1853E930">
          <v:shape id="_x0000_s3602" type="#_x0000_t75" style="position:absolute;margin-left:-.1pt;margin-top:83.45pt;width:174.55pt;height:63.5pt;z-index:251865088;mso-position-horizontal-relative:text;mso-position-vertical-relative:text;mso-width-relative:page;mso-height-relative:page">
            <v:imagedata r:id="rId844" o:title=""/>
          </v:shape>
          <o:OLEObject Type="Embed" ProgID="ChemDraw.Document.6.0" ShapeID="_x0000_s3602" DrawAspect="Content" ObjectID="_1756131826" r:id="rId845"/>
        </w:object>
      </w:r>
      <w:r w:rsidR="00353D0D">
        <w:rPr>
          <w:noProof/>
        </w:rPr>
        <w:drawing>
          <wp:inline distT="0" distB="0" distL="0" distR="0" wp14:anchorId="381A3F04" wp14:editId="0991479B">
            <wp:extent cx="5262880" cy="3657600"/>
            <wp:effectExtent l="0" t="0" r="0" b="0"/>
            <wp:docPr id="1413022270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47"/>
                    <pic:cNvPicPr>
                      <a:picLocks noChangeAspect="1" noChangeArrowheads="1"/>
                    </pic:cNvPicPr>
                  </pic:nvPicPr>
                  <pic:blipFill>
                    <a:blip r:embed="rId8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object w:dxaOrig="1440" w:dyaOrig="1440" w14:anchorId="6625881D">
          <v:shape id="_x0000_s3603" type="#_x0000_t75" style="position:absolute;margin-left:-.1pt;margin-top:366.65pt;width:174.55pt;height:63.5pt;z-index:251866112;mso-position-horizontal-relative:text;mso-position-vertical-relative:text;mso-width-relative:page;mso-height-relative:page">
            <v:imagedata r:id="rId847" o:title=""/>
          </v:shape>
          <o:OLEObject Type="Embed" ProgID="ChemDraw.Document.6.0" ShapeID="_x0000_s3603" DrawAspect="Content" ObjectID="_1756131827" r:id="rId848"/>
        </w:object>
      </w:r>
      <w:r w:rsidR="00353D0D">
        <w:rPr>
          <w:noProof/>
        </w:rPr>
        <w:drawing>
          <wp:inline distT="0" distB="0" distL="0" distR="0" wp14:anchorId="61F05CCF" wp14:editId="171349A2">
            <wp:extent cx="5262880" cy="3657600"/>
            <wp:effectExtent l="0" t="0" r="0" b="0"/>
            <wp:docPr id="885451981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48"/>
                    <pic:cNvPicPr>
                      <a:picLocks noChangeAspect="1" noChangeArrowheads="1"/>
                    </pic:cNvPicPr>
                  </pic:nvPicPr>
                  <pic:blipFill>
                    <a:blip r:embed="rId8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53D0D" w:rsidRPr="00223DB5">
        <w:t xml:space="preserve"> </w:t>
      </w:r>
      <w:r>
        <w:rPr>
          <w:noProof/>
        </w:rPr>
        <w:lastRenderedPageBreak/>
        <w:object w:dxaOrig="1440" w:dyaOrig="1440" w14:anchorId="48E3AAC9">
          <v:shape id="_x0000_s3604" type="#_x0000_t75" style="position:absolute;margin-left:-.1pt;margin-top:88.15pt;width:174.55pt;height:63.5pt;z-index:251867136;mso-position-horizontal-relative:text;mso-position-vertical-relative:text;mso-width-relative:page;mso-height-relative:page">
            <v:imagedata r:id="rId850" o:title=""/>
          </v:shape>
          <o:OLEObject Type="Embed" ProgID="ChemDraw.Document.6.0" ShapeID="_x0000_s3604" DrawAspect="Content" ObjectID="_1756131828" r:id="rId851"/>
        </w:object>
      </w:r>
      <w:r w:rsidR="00353D0D">
        <w:rPr>
          <w:noProof/>
        </w:rPr>
        <w:drawing>
          <wp:inline distT="0" distB="0" distL="0" distR="0" wp14:anchorId="5D2561AA" wp14:editId="55BA32F9">
            <wp:extent cx="5262880" cy="3657600"/>
            <wp:effectExtent l="0" t="0" r="0" b="0"/>
            <wp:docPr id="1625810831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49"/>
                    <pic:cNvPicPr>
                      <a:picLocks noChangeAspect="1" noChangeArrowheads="1"/>
                    </pic:cNvPicPr>
                  </pic:nvPicPr>
                  <pic:blipFill>
                    <a:blip r:embed="rId8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bidi="ar"/>
        </w:rPr>
        <w:object w:dxaOrig="1440" w:dyaOrig="1440" w14:anchorId="611BAA39">
          <v:shape id="_x0000_s3580" type="#_x0000_t75" style="position:absolute;margin-left:-.1pt;margin-top:369.9pt;width:108.4pt;height:75.15pt;z-index:251842560;mso-position-horizontal-relative:text;mso-position-vertical-relative:text;mso-width-relative:page;mso-height-relative:page">
            <v:imagedata r:id="rId853" o:title=""/>
          </v:shape>
          <o:OLEObject Type="Embed" ProgID="ChemDraw.Document.6.0" ShapeID="_x0000_s3580" DrawAspect="Content" ObjectID="_1756131829" r:id="rId854"/>
        </w:object>
      </w:r>
      <w:r w:rsidR="00353D0D">
        <w:object w:dxaOrig="16309" w:dyaOrig="11377" w14:anchorId="7E20A93F">
          <v:shape id="_x0000_i1442" type="#_x0000_t75" style="width:414pt;height:4in" o:ole="">
            <v:imagedata r:id="rId855" o:title=""/>
          </v:shape>
          <o:OLEObject Type="Embed" ProgID="MestReNova.Document.1" ShapeID="_x0000_i1442" DrawAspect="Content" ObjectID="_1756131647" r:id="rId856"/>
        </w:object>
      </w:r>
      <w:r w:rsidR="00353D0D" w:rsidRPr="00387F3B">
        <w:t xml:space="preserve"> </w:t>
      </w:r>
      <w:r>
        <w:rPr>
          <w:rFonts w:ascii="Times New Roman" w:hAnsi="Times New Roman" w:cs="Times New Roman"/>
          <w:noProof/>
          <w:lang w:bidi="ar"/>
        </w:rPr>
        <w:lastRenderedPageBreak/>
        <w:object w:dxaOrig="1440" w:dyaOrig="1440" w14:anchorId="7D5E384D">
          <v:shape id="_x0000_s3581" type="#_x0000_t75" style="position:absolute;margin-left:-.1pt;margin-top:77.25pt;width:108.4pt;height:75.15pt;z-index:251843584;mso-position-horizontal-relative:text;mso-position-vertical-relative:text;mso-width-relative:page;mso-height-relative:page">
            <v:imagedata r:id="rId857" o:title=""/>
          </v:shape>
          <o:OLEObject Type="Embed" ProgID="ChemDraw.Document.6.0" ShapeID="_x0000_s3581" DrawAspect="Content" ObjectID="_1756131830" r:id="rId858"/>
        </w:object>
      </w:r>
      <w:r w:rsidR="00353D0D">
        <w:object w:dxaOrig="16309" w:dyaOrig="11377" w14:anchorId="4609C4B5">
          <v:shape id="_x0000_i1444" type="#_x0000_t75" style="width:414pt;height:4in" o:ole="">
            <v:imagedata r:id="rId859" o:title=""/>
          </v:shape>
          <o:OLEObject Type="Embed" ProgID="MestReNova.Document.1" ShapeID="_x0000_i1444" DrawAspect="Content" ObjectID="_1756131648" r:id="rId860"/>
        </w:object>
      </w:r>
      <w:r w:rsidR="00353D0D">
        <w:t xml:space="preserve"> </w:t>
      </w:r>
      <w:r>
        <w:rPr>
          <w:rFonts w:ascii="Times New Roman" w:hAnsi="Times New Roman" w:cs="Times New Roman"/>
          <w:noProof/>
          <w:lang w:bidi="ar"/>
        </w:rPr>
        <w:object w:dxaOrig="1440" w:dyaOrig="1440" w14:anchorId="22A2DBE2">
          <v:shape id="_x0000_s3582" type="#_x0000_t75" style="position:absolute;margin-left:-.15pt;margin-top:337.55pt;width:108.4pt;height:75.15pt;z-index:251844608;mso-position-horizontal-relative:text;mso-position-vertical-relative:text;mso-width-relative:page;mso-height-relative:page">
            <v:imagedata r:id="rId861" o:title=""/>
          </v:shape>
          <o:OLEObject Type="Embed" ProgID="ChemDraw.Document.6.0" ShapeID="_x0000_s3582" DrawAspect="Content" ObjectID="_1756131831" r:id="rId862"/>
        </w:object>
      </w:r>
      <w:r w:rsidR="00353D0D">
        <w:rPr>
          <w:noProof/>
        </w:rPr>
        <w:drawing>
          <wp:inline distT="0" distB="0" distL="0" distR="0" wp14:anchorId="7FCC201A" wp14:editId="501C74AD">
            <wp:extent cx="5262880" cy="3657600"/>
            <wp:effectExtent l="0" t="0" r="0" b="0"/>
            <wp:docPr id="1288489469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52"/>
                    <pic:cNvPicPr>
                      <a:picLocks noChangeAspect="1" noChangeArrowheads="1"/>
                    </pic:cNvPicPr>
                  </pic:nvPicPr>
                  <pic:blipFill>
                    <a:blip r:embed="rId8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bidi="ar"/>
        </w:rPr>
        <w:lastRenderedPageBreak/>
        <w:object w:dxaOrig="1440" w:dyaOrig="1440" w14:anchorId="3A2E7C43">
          <v:shape id="_x0000_s3584" type="#_x0000_t75" style="position:absolute;margin-left:-.1pt;margin-top:63.7pt;width:109.85pt;height:75.15pt;z-index:251846656;mso-position-horizontal-relative:text;mso-position-vertical-relative:text;mso-width-relative:page;mso-height-relative:page">
            <v:imagedata r:id="rId864" o:title=""/>
          </v:shape>
          <o:OLEObject Type="Embed" ProgID="ChemDraw.Document.6.0" ShapeID="_x0000_s3584" DrawAspect="Content" ObjectID="_1756131832" r:id="rId865"/>
        </w:object>
      </w:r>
      <w:r w:rsidR="00353D0D">
        <w:object w:dxaOrig="16309" w:dyaOrig="11377" w14:anchorId="54F8892B">
          <v:shape id="_x0000_i1447" type="#_x0000_t75" style="width:414pt;height:4in" o:ole="">
            <v:imagedata r:id="rId866" o:title=""/>
          </v:shape>
          <o:OLEObject Type="Embed" ProgID="MestReNova.Document.1" ShapeID="_x0000_i1447" DrawAspect="Content" ObjectID="_1756131649" r:id="rId867"/>
        </w:object>
      </w:r>
      <w:r w:rsidR="00353D0D" w:rsidRPr="00581ED7">
        <w:t xml:space="preserve"> </w:t>
      </w:r>
      <w:r>
        <w:rPr>
          <w:rFonts w:ascii="Times New Roman" w:hAnsi="Times New Roman" w:cs="Times New Roman"/>
          <w:noProof/>
          <w:lang w:bidi="ar"/>
        </w:rPr>
        <w:object w:dxaOrig="1440" w:dyaOrig="1440" w14:anchorId="5CDA34F5">
          <v:shape id="_x0000_s3583" type="#_x0000_t75" style="position:absolute;margin-left:-.1pt;margin-top:340.9pt;width:109.85pt;height:75.15pt;z-index:251845632;mso-position-horizontal-relative:text;mso-position-vertical-relative:text;mso-width-relative:page;mso-height-relative:page">
            <v:imagedata r:id="rId868" o:title=""/>
          </v:shape>
          <o:OLEObject Type="Embed" ProgID="ChemDraw.Document.6.0" ShapeID="_x0000_s3583" DrawAspect="Content" ObjectID="_1756131833" r:id="rId869"/>
        </w:object>
      </w:r>
      <w:r w:rsidR="00353D0D">
        <w:rPr>
          <w:noProof/>
        </w:rPr>
        <w:drawing>
          <wp:inline distT="0" distB="0" distL="0" distR="0" wp14:anchorId="5DB31D0C" wp14:editId="4C8F5C64">
            <wp:extent cx="5262880" cy="3657600"/>
            <wp:effectExtent l="0" t="0" r="0" b="0"/>
            <wp:docPr id="813678813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54"/>
                    <pic:cNvPicPr>
                      <a:picLocks noChangeAspect="1" noChangeArrowheads="1"/>
                    </pic:cNvPicPr>
                  </pic:nvPicPr>
                  <pic:blipFill>
                    <a:blip r:embed="rId8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bidi="ar"/>
        </w:rPr>
        <w:lastRenderedPageBreak/>
        <w:object w:dxaOrig="1440" w:dyaOrig="1440" w14:anchorId="2461E757">
          <v:shape id="_x0000_s3599" type="#_x0000_t75" style="position:absolute;margin-left:-.05pt;margin-top:95.05pt;width:109.85pt;height:75.15pt;z-index:251862016;mso-position-horizontal-relative:text;mso-position-vertical-relative:text;mso-width-relative:page;mso-height-relative:page">
            <v:imagedata r:id="rId871" o:title=""/>
          </v:shape>
          <o:OLEObject Type="Embed" ProgID="ChemDraw.Document.6.0" ShapeID="_x0000_s3599" DrawAspect="Content" ObjectID="_1756131834" r:id="rId872"/>
        </w:object>
      </w:r>
      <w:r w:rsidR="00353D0D">
        <w:rPr>
          <w:noProof/>
        </w:rPr>
        <w:drawing>
          <wp:inline distT="0" distB="0" distL="0" distR="0" wp14:anchorId="3B6E3AD0" wp14:editId="125273DA">
            <wp:extent cx="5262880" cy="3657600"/>
            <wp:effectExtent l="0" t="0" r="0" b="0"/>
            <wp:docPr id="1369641807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55"/>
                    <pic:cNvPicPr>
                      <a:picLocks noChangeAspect="1" noChangeArrowheads="1"/>
                    </pic:cNvPicPr>
                  </pic:nvPicPr>
                  <pic:blipFill>
                    <a:blip r:embed="rId8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bidi="ar"/>
        </w:rPr>
        <w:object w:dxaOrig="1440" w:dyaOrig="1440" w14:anchorId="5AF4B5A4">
          <v:shape id="_x0000_s3585" type="#_x0000_t75" style="position:absolute;margin-left:-.05pt;margin-top:5in;width:110.65pt;height:75.15pt;z-index:251847680;mso-position-horizontal-relative:text;mso-position-vertical-relative:text;mso-width-relative:page;mso-height-relative:page">
            <v:imagedata r:id="rId874" o:title=""/>
          </v:shape>
          <o:OLEObject Type="Embed" ProgID="ChemDraw.Document.6.0" ShapeID="_x0000_s3585" DrawAspect="Content" ObjectID="_1756131835" r:id="rId875"/>
        </w:object>
      </w:r>
      <w:r w:rsidR="00353D0D">
        <w:rPr>
          <w:noProof/>
        </w:rPr>
        <w:drawing>
          <wp:inline distT="0" distB="0" distL="0" distR="0" wp14:anchorId="0ED31528" wp14:editId="1A0CC03F">
            <wp:extent cx="5262880" cy="3657600"/>
            <wp:effectExtent l="0" t="0" r="0" b="0"/>
            <wp:docPr id="1199992755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56"/>
                    <pic:cNvPicPr>
                      <a:picLocks noChangeAspect="1" noChangeArrowheads="1"/>
                    </pic:cNvPicPr>
                  </pic:nvPicPr>
                  <pic:blipFill>
                    <a:blip r:embed="rId8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bidi="ar"/>
        </w:rPr>
        <w:lastRenderedPageBreak/>
        <w:object w:dxaOrig="1440" w:dyaOrig="1440" w14:anchorId="78E947E4">
          <v:shape id="_x0000_s3586" type="#_x0000_t75" style="position:absolute;margin-left:-.15pt;margin-top:82.3pt;width:110.65pt;height:75.15pt;z-index:251848704;mso-position-horizontal-relative:text;mso-position-vertical-relative:text;mso-width-relative:page;mso-height-relative:page">
            <v:imagedata r:id="rId877" o:title=""/>
          </v:shape>
          <o:OLEObject Type="Embed" ProgID="ChemDraw.Document.6.0" ShapeID="_x0000_s3586" DrawAspect="Content" ObjectID="_1756131836" r:id="rId878"/>
        </w:object>
      </w:r>
      <w:r w:rsidR="00353D0D">
        <w:rPr>
          <w:noProof/>
        </w:rPr>
        <w:drawing>
          <wp:inline distT="0" distB="0" distL="0" distR="0" wp14:anchorId="52DF5FF8" wp14:editId="22B4E447">
            <wp:extent cx="5262880" cy="3657600"/>
            <wp:effectExtent l="0" t="0" r="0" b="0"/>
            <wp:docPr id="309871213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57"/>
                    <pic:cNvPicPr>
                      <a:picLocks noChangeAspect="1" noChangeArrowheads="1"/>
                    </pic:cNvPicPr>
                  </pic:nvPicPr>
                  <pic:blipFill>
                    <a:blip r:embed="rId8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bidi="ar"/>
        </w:rPr>
        <w:object w:dxaOrig="1440" w:dyaOrig="1440" w14:anchorId="2877E493">
          <v:shape id="_x0000_s3587" type="#_x0000_t75" style="position:absolute;margin-left:-.15pt;margin-top:351.35pt;width:110.65pt;height:75.15pt;z-index:251849728;mso-position-horizontal-relative:text;mso-position-vertical-relative:text;mso-width-relative:page;mso-height-relative:page">
            <v:imagedata r:id="rId880" o:title=""/>
          </v:shape>
          <o:OLEObject Type="Embed" ProgID="ChemDraw.Document.6.0" ShapeID="_x0000_s3587" DrawAspect="Content" ObjectID="_1756131837" r:id="rId881"/>
        </w:object>
      </w:r>
      <w:r w:rsidR="00353D0D">
        <w:rPr>
          <w:noProof/>
        </w:rPr>
        <w:drawing>
          <wp:inline distT="0" distB="0" distL="0" distR="0" wp14:anchorId="5E718F06" wp14:editId="00A2F28B">
            <wp:extent cx="5262880" cy="3657600"/>
            <wp:effectExtent l="0" t="0" r="0" b="0"/>
            <wp:docPr id="1389015995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58"/>
                    <pic:cNvPicPr>
                      <a:picLocks noChangeAspect="1" noChangeArrowheads="1"/>
                    </pic:cNvPicPr>
                  </pic:nvPicPr>
                  <pic:blipFill>
                    <a:blip r:embed="rId8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bidi="ar"/>
        </w:rPr>
        <w:lastRenderedPageBreak/>
        <w:object w:dxaOrig="1440" w:dyaOrig="1440" w14:anchorId="1A88A0DD">
          <v:shape id="_x0000_s3588" type="#_x0000_t75" style="position:absolute;margin-left:-.15pt;margin-top:84pt;width:105.85pt;height:75.15pt;z-index:251850752;mso-position-horizontal-relative:text;mso-position-vertical-relative:text;mso-width-relative:page;mso-height-relative:page">
            <v:imagedata r:id="rId883" o:title=""/>
          </v:shape>
          <o:OLEObject Type="Embed" ProgID="ChemDraw.Document.6.0" ShapeID="_x0000_s3588" DrawAspect="Content" ObjectID="_1756131838" r:id="rId884"/>
        </w:object>
      </w:r>
      <w:r w:rsidR="00353D0D">
        <w:rPr>
          <w:noProof/>
        </w:rPr>
        <w:drawing>
          <wp:inline distT="0" distB="0" distL="0" distR="0" wp14:anchorId="4588C287" wp14:editId="45E8F7E7">
            <wp:extent cx="5262880" cy="3657600"/>
            <wp:effectExtent l="0" t="0" r="0" b="0"/>
            <wp:docPr id="1074874414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59"/>
                    <pic:cNvPicPr>
                      <a:picLocks noChangeAspect="1" noChangeArrowheads="1"/>
                    </pic:cNvPicPr>
                  </pic:nvPicPr>
                  <pic:blipFill>
                    <a:blip r:embed="rId8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bidi="ar"/>
        </w:rPr>
        <w:object w:dxaOrig="1440" w:dyaOrig="1440" w14:anchorId="06900060">
          <v:shape id="_x0000_s3589" type="#_x0000_t75" style="position:absolute;margin-left:-.15pt;margin-top:351.65pt;width:105.85pt;height:75.15pt;z-index:251851776;mso-position-horizontal-relative:text;mso-position-vertical-relative:text;mso-width-relative:page;mso-height-relative:page">
            <v:imagedata r:id="rId886" o:title=""/>
          </v:shape>
          <o:OLEObject Type="Embed" ProgID="ChemDraw.Document.6.0" ShapeID="_x0000_s3589" DrawAspect="Content" ObjectID="_1756131839" r:id="rId887"/>
        </w:object>
      </w:r>
      <w:r w:rsidR="00353D0D">
        <w:rPr>
          <w:noProof/>
        </w:rPr>
        <w:drawing>
          <wp:inline distT="0" distB="0" distL="0" distR="0" wp14:anchorId="2A9B9DB8" wp14:editId="5CFDD8C7">
            <wp:extent cx="5262880" cy="3657600"/>
            <wp:effectExtent l="0" t="0" r="0" b="0"/>
            <wp:docPr id="1875301688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60"/>
                    <pic:cNvPicPr>
                      <a:picLocks noChangeAspect="1" noChangeArrowheads="1"/>
                    </pic:cNvPicPr>
                  </pic:nvPicPr>
                  <pic:blipFill>
                    <a:blip r:embed="rId8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bidi="ar"/>
        </w:rPr>
        <w:lastRenderedPageBreak/>
        <w:object w:dxaOrig="1440" w:dyaOrig="1440" w14:anchorId="5D6B1E4B">
          <v:shape id="_x0000_s3590" type="#_x0000_t75" style="position:absolute;margin-left:-.15pt;margin-top:65.15pt;width:105.85pt;height:75.15pt;z-index:251852800;mso-position-horizontal-relative:text;mso-position-vertical-relative:text;mso-width-relative:page;mso-height-relative:page">
            <v:imagedata r:id="rId889" o:title=""/>
          </v:shape>
          <o:OLEObject Type="Embed" ProgID="ChemDraw.Document.6.0" ShapeID="_x0000_s3590" DrawAspect="Content" ObjectID="_1756131840" r:id="rId890"/>
        </w:object>
      </w:r>
      <w:r w:rsidR="00353D0D">
        <w:rPr>
          <w:noProof/>
        </w:rPr>
        <w:drawing>
          <wp:inline distT="0" distB="0" distL="0" distR="0" wp14:anchorId="2EFE6C2B" wp14:editId="5B3663CA">
            <wp:extent cx="5262880" cy="3657600"/>
            <wp:effectExtent l="0" t="0" r="0" b="0"/>
            <wp:docPr id="1535781065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61"/>
                    <pic:cNvPicPr>
                      <a:picLocks noChangeAspect="1" noChangeArrowheads="1"/>
                    </pic:cNvPicPr>
                  </pic:nvPicPr>
                  <pic:blipFill>
                    <a:blip r:embed="rId8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bidi="ar"/>
        </w:rPr>
        <w:object w:dxaOrig="1440" w:dyaOrig="1440" w14:anchorId="7175FEA8">
          <v:shape id="_x0000_s3591" type="#_x0000_t75" style="position:absolute;margin-left:-.1pt;margin-top:376.55pt;width:114.75pt;height:76.7pt;z-index:251853824;mso-position-horizontal-relative:text;mso-position-vertical-relative:text;mso-width-relative:page;mso-height-relative:page">
            <v:imagedata r:id="rId892" o:title=""/>
          </v:shape>
          <o:OLEObject Type="Embed" ProgID="ChemDraw.Document.6.0" ShapeID="_x0000_s3591" DrawAspect="Content" ObjectID="_1756131841" r:id="rId893"/>
        </w:object>
      </w:r>
      <w:r w:rsidR="00353D0D">
        <w:rPr>
          <w:noProof/>
        </w:rPr>
        <w:drawing>
          <wp:inline distT="0" distB="0" distL="0" distR="0" wp14:anchorId="71887CAB" wp14:editId="24F58C63">
            <wp:extent cx="5262880" cy="3657600"/>
            <wp:effectExtent l="0" t="0" r="0" b="0"/>
            <wp:docPr id="607340358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62"/>
                    <pic:cNvPicPr>
                      <a:picLocks noChangeAspect="1" noChangeArrowheads="1"/>
                    </pic:cNvPicPr>
                  </pic:nvPicPr>
                  <pic:blipFill>
                    <a:blip r:embed="rId8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bidi="ar"/>
        </w:rPr>
        <w:lastRenderedPageBreak/>
        <w:object w:dxaOrig="1440" w:dyaOrig="1440" w14:anchorId="56B763F2">
          <v:shape id="_x0000_s3592" type="#_x0000_t75" style="position:absolute;margin-left:-.1pt;margin-top:65.9pt;width:114.75pt;height:76.7pt;z-index:251854848;mso-position-horizontal-relative:text;mso-position-vertical-relative:text;mso-width-relative:page;mso-height-relative:page">
            <v:imagedata r:id="rId895" o:title=""/>
          </v:shape>
          <o:OLEObject Type="Embed" ProgID="ChemDraw.Document.6.0" ShapeID="_x0000_s3592" DrawAspect="Content" ObjectID="_1756131842" r:id="rId896"/>
        </w:object>
      </w:r>
      <w:r w:rsidR="009864A0">
        <w:pict w14:anchorId="75658EF6">
          <v:shape id="_x0000_i1458" type="#_x0000_t75" style="width:415pt;height:289.5pt">
            <v:imagedata r:id="rId897" o:title=""/>
          </v:shape>
        </w:pict>
      </w:r>
      <w:r>
        <w:rPr>
          <w:rFonts w:ascii="Times New Roman" w:hAnsi="Times New Roman" w:cs="Times New Roman"/>
          <w:noProof/>
          <w:lang w:bidi="ar"/>
        </w:rPr>
        <w:object w:dxaOrig="1440" w:dyaOrig="1440" w14:anchorId="548230ED">
          <v:shape id="_x0000_s3593" type="#_x0000_t75" style="position:absolute;margin-left:0;margin-top:352.95pt;width:114.65pt;height:76.7pt;z-index:251855872;mso-position-horizontal-relative:text;mso-position-vertical-relative:text;mso-width-relative:page;mso-height-relative:page">
            <v:imagedata r:id="rId898" o:title=""/>
          </v:shape>
          <o:OLEObject Type="Embed" ProgID="ChemDraw.Document.6.0" ShapeID="_x0000_s3593" DrawAspect="Content" ObjectID="_1756131843" r:id="rId899"/>
        </w:object>
      </w:r>
      <w:r w:rsidR="00353D0D">
        <w:rPr>
          <w:noProof/>
        </w:rPr>
        <w:drawing>
          <wp:inline distT="0" distB="0" distL="0" distR="0" wp14:anchorId="1D77766B" wp14:editId="00F81470">
            <wp:extent cx="5262880" cy="3657600"/>
            <wp:effectExtent l="0" t="0" r="0" b="0"/>
            <wp:docPr id="915894950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64"/>
                    <pic:cNvPicPr>
                      <a:picLocks noChangeAspect="1" noChangeArrowheads="1"/>
                    </pic:cNvPicPr>
                  </pic:nvPicPr>
                  <pic:blipFill>
                    <a:blip r:embed="rId9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bidi="ar"/>
        </w:rPr>
        <w:lastRenderedPageBreak/>
        <w:object w:dxaOrig="1440" w:dyaOrig="1440" w14:anchorId="219BD129">
          <v:shape id="_x0000_s3594" type="#_x0000_t75" style="position:absolute;margin-left:0;margin-top:89.2pt;width:105.5pt;height:82.4pt;z-index:251856896;mso-position-horizontal-relative:text;mso-position-vertical-relative:text;mso-width-relative:page;mso-height-relative:page">
            <v:imagedata r:id="rId901" o:title=""/>
          </v:shape>
          <o:OLEObject Type="Embed" ProgID="ChemDraw.Document.6.0" ShapeID="_x0000_s3594" DrawAspect="Content" ObjectID="_1756131844" r:id="rId902"/>
        </w:object>
      </w:r>
      <w:r w:rsidR="00353D0D">
        <w:rPr>
          <w:noProof/>
        </w:rPr>
        <w:drawing>
          <wp:inline distT="0" distB="0" distL="0" distR="0" wp14:anchorId="0B06B374" wp14:editId="34453A18">
            <wp:extent cx="5262880" cy="3657600"/>
            <wp:effectExtent l="0" t="0" r="0" b="0"/>
            <wp:docPr id="456114878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65"/>
                    <pic:cNvPicPr>
                      <a:picLocks noChangeAspect="1" noChangeArrowheads="1"/>
                    </pic:cNvPicPr>
                  </pic:nvPicPr>
                  <pic:blipFill>
                    <a:blip r:embed="rId9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53D0D" w:rsidRPr="00930239">
        <w:t xml:space="preserve"> </w:t>
      </w:r>
      <w:r>
        <w:rPr>
          <w:rFonts w:ascii="Times New Roman" w:hAnsi="Times New Roman" w:cs="Times New Roman"/>
          <w:noProof/>
          <w:lang w:bidi="ar"/>
        </w:rPr>
        <w:object w:dxaOrig="1440" w:dyaOrig="1440" w14:anchorId="71B3DC4C">
          <v:shape id="_x0000_s3605" type="#_x0000_t75" style="position:absolute;margin-left:0;margin-top:341.05pt;width:105.5pt;height:82.4pt;z-index:251868160;mso-position-horizontal-relative:text;mso-position-vertical-relative:text;mso-width-relative:page;mso-height-relative:page">
            <v:imagedata r:id="rId904" o:title=""/>
          </v:shape>
          <o:OLEObject Type="Embed" ProgID="ChemDraw.Document.6.0" ShapeID="_x0000_s3605" DrawAspect="Content" ObjectID="_1756131845" r:id="rId905"/>
        </w:object>
      </w:r>
      <w:r w:rsidR="00353D0D">
        <w:rPr>
          <w:noProof/>
        </w:rPr>
        <w:drawing>
          <wp:inline distT="0" distB="0" distL="0" distR="0" wp14:anchorId="1B1F0EAF" wp14:editId="737CA759">
            <wp:extent cx="5262880" cy="3657600"/>
            <wp:effectExtent l="0" t="0" r="0" b="0"/>
            <wp:docPr id="2145466885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66"/>
                    <pic:cNvPicPr>
                      <a:picLocks noChangeAspect="1" noChangeArrowheads="1"/>
                    </pic:cNvPicPr>
                  </pic:nvPicPr>
                  <pic:blipFill>
                    <a:blip r:embed="rId9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bidi="ar"/>
        </w:rPr>
        <w:lastRenderedPageBreak/>
        <w:object w:dxaOrig="1440" w:dyaOrig="1440" w14:anchorId="1C17379D">
          <v:shape id="_x0000_s3600" type="#_x0000_t75" style="position:absolute;margin-left:-.15pt;margin-top:62.8pt;width:105.5pt;height:82.4pt;z-index:251863040;mso-position-horizontal-relative:text;mso-position-vertical-relative:text;mso-width-relative:page;mso-height-relative:page">
            <v:imagedata r:id="rId907" o:title=""/>
          </v:shape>
          <o:OLEObject Type="Embed" ProgID="ChemDraw.Document.6.0" ShapeID="_x0000_s3600" DrawAspect="Content" ObjectID="_1756131846" r:id="rId908"/>
        </w:object>
      </w:r>
      <w:r w:rsidR="00353D0D">
        <w:object w:dxaOrig="16309" w:dyaOrig="11377" w14:anchorId="11830321">
          <v:shape id="_x0000_i1463" type="#_x0000_t75" style="width:414pt;height:4in" o:ole="">
            <v:imagedata r:id="rId909" o:title=""/>
          </v:shape>
          <o:OLEObject Type="Embed" ProgID="MestReNova.Document.1" ShapeID="_x0000_i1463" DrawAspect="Content" ObjectID="_1756131650" r:id="rId910"/>
        </w:object>
      </w:r>
      <w:r w:rsidR="00353D0D" w:rsidRPr="008C4A1C">
        <w:t xml:space="preserve"> </w:t>
      </w:r>
      <w:r>
        <w:rPr>
          <w:rFonts w:ascii="Times New Roman" w:hAnsi="Times New Roman" w:cs="Times New Roman"/>
          <w:noProof/>
          <w:lang w:bidi="ar"/>
        </w:rPr>
        <w:object w:dxaOrig="1440" w:dyaOrig="1440" w14:anchorId="41BD3A02">
          <v:shape id="_x0000_s3597" type="#_x0000_t75" style="position:absolute;margin-left:-.1pt;margin-top:362.1pt;width:107.05pt;height:82.4pt;z-index:251859968;mso-position-horizontal-relative:text;mso-position-vertical-relative:text;mso-width-relative:page;mso-height-relative:page">
            <v:imagedata r:id="rId911" o:title=""/>
          </v:shape>
          <o:OLEObject Type="Embed" ProgID="ChemDraw.Document.6.0" ShapeID="_x0000_s3597" DrawAspect="Content" ObjectID="_1756131847" r:id="rId912"/>
        </w:object>
      </w:r>
      <w:r w:rsidR="00D96481">
        <w:object w:dxaOrig="16308" w:dyaOrig="11376" w14:anchorId="6A1BBB43">
          <v:shape id="_x0000_i1465" type="#_x0000_t75" style="width:414pt;height:4in" o:ole="">
            <v:imagedata r:id="rId913" o:title=""/>
          </v:shape>
          <o:OLEObject Type="Embed" ProgID="MestReNova.Document.1" ShapeID="_x0000_i1465" DrawAspect="Content" ObjectID="_1756131651" r:id="rId914"/>
        </w:object>
      </w:r>
      <w:r w:rsidR="00353D0D" w:rsidRPr="00BC2AA2">
        <w:t xml:space="preserve"> </w:t>
      </w:r>
      <w:r>
        <w:rPr>
          <w:rFonts w:ascii="Times New Roman" w:hAnsi="Times New Roman" w:cs="Times New Roman"/>
          <w:noProof/>
          <w:lang w:bidi="ar"/>
        </w:rPr>
        <w:lastRenderedPageBreak/>
        <w:object w:dxaOrig="1440" w:dyaOrig="1440" w14:anchorId="13672C81">
          <v:shape id="_x0000_s3595" type="#_x0000_t75" style="position:absolute;margin-left:-.05pt;margin-top:79.75pt;width:107.05pt;height:82.4pt;z-index:251857920;mso-position-horizontal-relative:text;mso-position-vertical-relative:text;mso-width-relative:page;mso-height-relative:page">
            <v:imagedata r:id="rId915" o:title=""/>
          </v:shape>
          <o:OLEObject Type="Embed" ProgID="ChemDraw.Document.6.0" ShapeID="_x0000_s3595" DrawAspect="Content" ObjectID="_1756131848" r:id="rId916"/>
        </w:object>
      </w:r>
      <w:r w:rsidR="00353D0D">
        <w:object w:dxaOrig="16309" w:dyaOrig="11377" w14:anchorId="44EBF4F9">
          <v:shape id="_x0000_i1467" type="#_x0000_t75" style="width:414pt;height:4in" o:ole="">
            <v:imagedata r:id="rId917" o:title=""/>
          </v:shape>
          <o:OLEObject Type="Embed" ProgID="MestReNova.Document.1" ShapeID="_x0000_i1467" DrawAspect="Content" ObjectID="_1756131652" r:id="rId918"/>
        </w:object>
      </w:r>
      <w:r w:rsidR="00353D0D" w:rsidRPr="006D0E48">
        <w:t xml:space="preserve"> </w:t>
      </w:r>
      <w:r>
        <w:rPr>
          <w:rFonts w:ascii="Times New Roman" w:hAnsi="Times New Roman" w:cs="Times New Roman"/>
          <w:noProof/>
          <w:lang w:bidi="ar"/>
        </w:rPr>
        <w:object w:dxaOrig="1440" w:dyaOrig="1440" w14:anchorId="7823192A">
          <v:shape id="_x0000_s3596" type="#_x0000_t75" style="position:absolute;margin-left:-.05pt;margin-top:340.25pt;width:107.05pt;height:82.4pt;z-index:251858944;mso-position-horizontal-relative:text;mso-position-vertical-relative:text;mso-width-relative:page;mso-height-relative:page">
            <v:imagedata r:id="rId919" o:title=""/>
          </v:shape>
          <o:OLEObject Type="Embed" ProgID="ChemDraw.Document.6.0" ShapeID="_x0000_s3596" DrawAspect="Content" ObjectID="_1756131849" r:id="rId920"/>
        </w:object>
      </w:r>
      <w:r w:rsidR="00353D0D">
        <w:rPr>
          <w:noProof/>
        </w:rPr>
        <w:drawing>
          <wp:inline distT="0" distB="0" distL="0" distR="0" wp14:anchorId="2B21C30F" wp14:editId="6754DDAC">
            <wp:extent cx="5262880" cy="3657600"/>
            <wp:effectExtent l="0" t="0" r="0" b="0"/>
            <wp:docPr id="214606087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70"/>
                    <pic:cNvPicPr>
                      <a:picLocks noChangeAspect="1" noChangeArrowheads="1"/>
                    </pic:cNvPicPr>
                  </pic:nvPicPr>
                  <pic:blipFill>
                    <a:blip r:embed="rId9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53D0D" w:rsidRPr="002A12AB">
        <w:t xml:space="preserve"> </w:t>
      </w:r>
      <w:r>
        <w:rPr>
          <w:rFonts w:ascii="Times New Roman" w:hAnsi="Times New Roman" w:cs="Times New Roman"/>
          <w:noProof/>
          <w:lang w:bidi="ar"/>
        </w:rPr>
        <w:lastRenderedPageBreak/>
        <w:object w:dxaOrig="1440" w:dyaOrig="1440" w14:anchorId="75896B52">
          <v:shape id="_x0000_s3606" type="#_x0000_t75" style="position:absolute;margin-left:0;margin-top:79pt;width:102.95pt;height:82.4pt;z-index:251869184;mso-position-horizontal-relative:text;mso-position-vertical-relative:text;mso-width-relative:page;mso-height-relative:page">
            <v:imagedata r:id="rId922" o:title=""/>
          </v:shape>
          <o:OLEObject Type="Embed" ProgID="ChemDraw.Document.6.0" ShapeID="_x0000_s3606" DrawAspect="Content" ObjectID="_1756131850" r:id="rId923"/>
        </w:object>
      </w:r>
      <w:r w:rsidR="00E02888">
        <w:object w:dxaOrig="16308" w:dyaOrig="11376" w14:anchorId="4944DEAE">
          <v:shape id="_x0000_i1470" type="#_x0000_t75" style="width:414pt;height:4in" o:ole="">
            <v:imagedata r:id="rId924" o:title=""/>
          </v:shape>
          <o:OLEObject Type="Embed" ProgID="MestReNova.Document.1" ShapeID="_x0000_i1470" DrawAspect="Content" ObjectID="_1756131653" r:id="rId925"/>
        </w:object>
      </w:r>
      <w:r w:rsidR="00353D0D" w:rsidRPr="007510F4">
        <w:t xml:space="preserve"> </w:t>
      </w:r>
      <w:r>
        <w:rPr>
          <w:rFonts w:ascii="Times New Roman" w:hAnsi="Times New Roman" w:cs="Times New Roman"/>
          <w:noProof/>
          <w:lang w:bidi="ar"/>
        </w:rPr>
        <w:object w:dxaOrig="1440" w:dyaOrig="1440" w14:anchorId="33E72DCA">
          <v:shape id="_x0000_s3607" type="#_x0000_t75" style="position:absolute;margin-left:0;margin-top:331.25pt;width:102.95pt;height:82.4pt;z-index:251870208;mso-position-horizontal-relative:text;mso-position-vertical-relative:text;mso-width-relative:page;mso-height-relative:page">
            <v:imagedata r:id="rId926" o:title=""/>
          </v:shape>
          <o:OLEObject Type="Embed" ProgID="ChemDraw.Document.6.0" ShapeID="_x0000_s3607" DrawAspect="Content" ObjectID="_1756131851" r:id="rId927"/>
        </w:object>
      </w:r>
      <w:r w:rsidR="00353D0D">
        <w:object w:dxaOrig="16309" w:dyaOrig="11377" w14:anchorId="721F96F2">
          <v:shape id="_x0000_i1472" type="#_x0000_t75" style="width:414pt;height:4in" o:ole="">
            <v:imagedata r:id="rId928" o:title=""/>
          </v:shape>
          <o:OLEObject Type="Embed" ProgID="MestReNova.Document.1" ShapeID="_x0000_i1472" DrawAspect="Content" ObjectID="_1756131654" r:id="rId929"/>
        </w:object>
      </w:r>
      <w:r w:rsidR="00353D0D" w:rsidRPr="007510F4">
        <w:t xml:space="preserve"> </w:t>
      </w:r>
      <w:r>
        <w:rPr>
          <w:rFonts w:ascii="Times New Roman" w:hAnsi="Times New Roman" w:cs="Times New Roman"/>
          <w:noProof/>
          <w:lang w:bidi="ar"/>
        </w:rPr>
        <w:lastRenderedPageBreak/>
        <w:object w:dxaOrig="1440" w:dyaOrig="1440" w14:anchorId="46D461BE">
          <v:shape id="_x0000_s3608" type="#_x0000_t75" style="position:absolute;margin-left:0;margin-top:67.4pt;width:102.95pt;height:82.4pt;z-index:251871232;mso-position-horizontal-relative:text;mso-position-vertical-relative:text;mso-width-relative:page;mso-height-relative:page">
            <v:imagedata r:id="rId930" o:title=""/>
          </v:shape>
          <o:OLEObject Type="Embed" ProgID="ChemDraw.Document.6.0" ShapeID="_x0000_s3608" DrawAspect="Content" ObjectID="_1756131852" r:id="rId931"/>
        </w:object>
      </w:r>
      <w:r w:rsidR="00353D0D">
        <w:rPr>
          <w:noProof/>
        </w:rPr>
        <w:drawing>
          <wp:inline distT="0" distB="0" distL="0" distR="0" wp14:anchorId="40EEA4AB" wp14:editId="36580445">
            <wp:extent cx="5262880" cy="3657600"/>
            <wp:effectExtent l="0" t="0" r="0" b="0"/>
            <wp:docPr id="1838434252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73"/>
                    <pic:cNvPicPr>
                      <a:picLocks noChangeAspect="1" noChangeArrowheads="1"/>
                    </pic:cNvPicPr>
                  </pic:nvPicPr>
                  <pic:blipFill>
                    <a:blip r:embed="rId9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53D0D" w:rsidRPr="00A202CF">
        <w:t xml:space="preserve"> </w:t>
      </w:r>
      <w:r>
        <w:rPr>
          <w:rFonts w:ascii="Times New Roman" w:hAnsi="Times New Roman" w:cs="Times New Roman"/>
          <w:noProof/>
          <w:lang w:bidi="ar"/>
        </w:rPr>
        <w:object w:dxaOrig="1440" w:dyaOrig="1440" w14:anchorId="5CB69B2D">
          <v:shape id="_x0000_s3610" type="#_x0000_t75" style="position:absolute;margin-left:0;margin-top:337.5pt;width:110pt;height:82.4pt;z-index:251873280;mso-position-horizontal-relative:text;mso-position-vertical-relative:text;mso-width-relative:page;mso-height-relative:page">
            <v:imagedata r:id="rId933" o:title=""/>
          </v:shape>
          <o:OLEObject Type="Embed" ProgID="ChemDraw.Document.6.0" ShapeID="_x0000_s3610" DrawAspect="Content" ObjectID="_1756131853" r:id="rId934"/>
        </w:object>
      </w:r>
      <w:r w:rsidR="00353D0D">
        <w:object w:dxaOrig="16309" w:dyaOrig="11377" w14:anchorId="1E301D8C">
          <v:shape id="_x0000_i1475" type="#_x0000_t75" style="width:414pt;height:4in" o:ole="">
            <v:imagedata r:id="rId935" o:title=""/>
          </v:shape>
          <o:OLEObject Type="Embed" ProgID="MestReNova.Document.1" ShapeID="_x0000_i1475" DrawAspect="Content" ObjectID="_1756131655" r:id="rId936"/>
        </w:object>
      </w:r>
      <w:r w:rsidR="00353D0D" w:rsidRPr="00F80193">
        <w:t xml:space="preserve"> </w:t>
      </w:r>
      <w:r>
        <w:rPr>
          <w:rFonts w:ascii="Times New Roman" w:hAnsi="Times New Roman" w:cs="Times New Roman"/>
          <w:noProof/>
          <w:lang w:bidi="ar"/>
        </w:rPr>
        <w:lastRenderedPageBreak/>
        <w:object w:dxaOrig="1440" w:dyaOrig="1440" w14:anchorId="1BCD1FE3">
          <v:shape id="_x0000_s3611" type="#_x0000_t75" style="position:absolute;margin-left:0;margin-top:43.35pt;width:110pt;height:82.4pt;z-index:251874304;mso-position-horizontal-relative:text;mso-position-vertical-relative:text;mso-width-relative:page;mso-height-relative:page">
            <v:imagedata r:id="rId937" o:title=""/>
          </v:shape>
          <o:OLEObject Type="Embed" ProgID="ChemDraw.Document.6.0" ShapeID="_x0000_s3611" DrawAspect="Content" ObjectID="_1756131854" r:id="rId938"/>
        </w:object>
      </w:r>
      <w:r w:rsidR="00353D0D">
        <w:object w:dxaOrig="16309" w:dyaOrig="11377" w14:anchorId="36EA4D24">
          <v:shape id="_x0000_i1477" type="#_x0000_t75" style="width:414pt;height:4in" o:ole="">
            <v:imagedata r:id="rId939" o:title=""/>
          </v:shape>
          <o:OLEObject Type="Embed" ProgID="MestReNova.Document.1" ShapeID="_x0000_i1477" DrawAspect="Content" ObjectID="_1756131656" r:id="rId940"/>
        </w:object>
      </w:r>
      <w:r w:rsidR="00353D0D" w:rsidRPr="00D633ED">
        <w:t xml:space="preserve"> </w:t>
      </w:r>
      <w:r>
        <w:rPr>
          <w:noProof/>
        </w:rPr>
        <w:object w:dxaOrig="1440" w:dyaOrig="1440" w14:anchorId="646BEF6D">
          <v:shape id="_x0000_s3612" type="#_x0000_t75" style="position:absolute;margin-left:0;margin-top:339.3pt;width:110pt;height:82.4pt;z-index:251875328;mso-position-horizontal-relative:text;mso-position-vertical-relative:text;mso-width-relative:page;mso-height-relative:page">
            <v:imagedata r:id="rId941" o:title=""/>
          </v:shape>
          <o:OLEObject Type="Embed" ProgID="ChemDraw.Document.6.0" ShapeID="_x0000_s3612" DrawAspect="Content" ObjectID="_1756131855" r:id="rId942"/>
        </w:object>
      </w:r>
      <w:r w:rsidR="00353D0D">
        <w:rPr>
          <w:noProof/>
        </w:rPr>
        <w:drawing>
          <wp:inline distT="0" distB="0" distL="0" distR="0" wp14:anchorId="559E2A47" wp14:editId="64EB02D0">
            <wp:extent cx="5262880" cy="3657600"/>
            <wp:effectExtent l="0" t="0" r="0" b="0"/>
            <wp:docPr id="247046327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76"/>
                    <pic:cNvPicPr>
                      <a:picLocks noChangeAspect="1" noChangeArrowheads="1"/>
                    </pic:cNvPicPr>
                  </pic:nvPicPr>
                  <pic:blipFill>
                    <a:blip r:embed="rId9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bidi="ar"/>
        </w:rPr>
        <w:lastRenderedPageBreak/>
        <w:object w:dxaOrig="1440" w:dyaOrig="1440" w14:anchorId="274D0189">
          <v:shape id="_x0000_s3598" type="#_x0000_t75" style="position:absolute;margin-left:.05pt;margin-top:61.1pt;width:107.8pt;height:82.4pt;z-index:251860992;mso-position-horizontal-relative:text;mso-position-vertical-relative:text;mso-width-relative:page;mso-height-relative:page">
            <v:imagedata r:id="rId944" o:title=""/>
          </v:shape>
          <o:OLEObject Type="Embed" ProgID="ChemDraw.Document.6.0" ShapeID="_x0000_s3598" DrawAspect="Content" ObjectID="_1756131856" r:id="rId945"/>
        </w:object>
      </w:r>
      <w:r w:rsidR="00353D0D">
        <w:rPr>
          <w:noProof/>
        </w:rPr>
        <w:drawing>
          <wp:inline distT="0" distB="0" distL="0" distR="0" wp14:anchorId="2FC8DB95" wp14:editId="3DF980AA">
            <wp:extent cx="5262880" cy="3657600"/>
            <wp:effectExtent l="0" t="0" r="0" b="0"/>
            <wp:docPr id="395311217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77"/>
                    <pic:cNvPicPr>
                      <a:picLocks noChangeAspect="1" noChangeArrowheads="1"/>
                    </pic:cNvPicPr>
                  </pic:nvPicPr>
                  <pic:blipFill>
                    <a:blip r:embed="rId9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53D0D" w:rsidRPr="003D0A12">
        <w:t xml:space="preserve"> </w:t>
      </w:r>
      <w:r>
        <w:rPr>
          <w:rFonts w:ascii="Times New Roman" w:hAnsi="Times New Roman" w:cs="Times New Roman"/>
          <w:noProof/>
          <w:lang w:bidi="ar"/>
        </w:rPr>
        <w:object w:dxaOrig="1440" w:dyaOrig="1440" w14:anchorId="5040B5D7">
          <v:shape id="_x0000_s3601" type="#_x0000_t75" style="position:absolute;margin-left:.05pt;margin-top:357.4pt;width:107.8pt;height:82.4pt;z-index:251864064;mso-position-horizontal-relative:text;mso-position-vertical-relative:text;mso-width-relative:page;mso-height-relative:page">
            <v:imagedata r:id="rId947" o:title=""/>
          </v:shape>
          <o:OLEObject Type="Embed" ProgID="ChemDraw.Document.6.0" ShapeID="_x0000_s3601" DrawAspect="Content" ObjectID="_1756131857" r:id="rId948"/>
        </w:object>
      </w:r>
      <w:r w:rsidR="00353D0D">
        <w:rPr>
          <w:noProof/>
        </w:rPr>
        <w:drawing>
          <wp:inline distT="0" distB="0" distL="0" distR="0" wp14:anchorId="479CAB49" wp14:editId="7A0FD5FC">
            <wp:extent cx="5262880" cy="3657600"/>
            <wp:effectExtent l="0" t="0" r="0" b="0"/>
            <wp:docPr id="697891919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78"/>
                    <pic:cNvPicPr>
                      <a:picLocks noChangeAspect="1" noChangeArrowheads="1"/>
                    </pic:cNvPicPr>
                  </pic:nvPicPr>
                  <pic:blipFill>
                    <a:blip r:embed="rId9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object w:dxaOrig="1440" w:dyaOrig="1440" w14:anchorId="5D8CE779">
          <v:shape id="_x0000_s3609" type="#_x0000_t75" style="position:absolute;margin-left:-.1pt;margin-top:51.35pt;width:107.8pt;height:82.4pt;z-index:251872256;mso-position-horizontal-relative:text;mso-position-vertical-relative:text;mso-width-relative:page;mso-height-relative:page">
            <v:imagedata r:id="rId950" o:title=""/>
          </v:shape>
          <o:OLEObject Type="Embed" ProgID="ChemDraw.Document.6.0" ShapeID="_x0000_s3609" DrawAspect="Content" ObjectID="_1756131858" r:id="rId951"/>
        </w:object>
      </w:r>
      <w:r w:rsidR="00353D0D">
        <w:object w:dxaOrig="16309" w:dyaOrig="11377" w14:anchorId="6063E649">
          <v:shape id="_x0000_i1482" type="#_x0000_t75" style="width:414pt;height:4in" o:ole="">
            <v:imagedata r:id="rId952" o:title=""/>
          </v:shape>
          <o:OLEObject Type="Embed" ProgID="MestReNova.Document.1" ShapeID="_x0000_i1482" DrawAspect="Content" ObjectID="_1756131657" r:id="rId953"/>
        </w:object>
      </w:r>
    </w:p>
    <w:sectPr w:rsidR="001C21F7" w:rsidRPr="00862C95" w:rsidSect="00936503">
      <w:type w:val="continuous"/>
      <w:pgSz w:w="11906" w:h="16838"/>
      <w:pgMar w:top="1440" w:right="1800" w:bottom="1440" w:left="1800" w:header="1021" w:footer="0" w:gutter="0"/>
      <w:cols w:space="28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C060C9" w14:textId="77777777" w:rsidR="00AA3F0D" w:rsidRDefault="00AA3F0D">
      <w:r>
        <w:separator/>
      </w:r>
    </w:p>
  </w:endnote>
  <w:endnote w:type="continuationSeparator" w:id="0">
    <w:p w14:paraId="427BC882" w14:textId="77777777" w:rsidR="00AA3F0D" w:rsidRDefault="00AA3F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C0DFA" w14:textId="77777777" w:rsidR="001C21F7" w:rsidRDefault="00000000">
    <w:pPr>
      <w:pStyle w:val="a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  <w:p w14:paraId="4B60F73A" w14:textId="77777777" w:rsidR="001C21F7" w:rsidRDefault="001C21F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67FC24" w14:textId="77777777" w:rsidR="00AA3F0D" w:rsidRDefault="00AA3F0D">
      <w:r>
        <w:separator/>
      </w:r>
    </w:p>
  </w:footnote>
  <w:footnote w:type="continuationSeparator" w:id="0">
    <w:p w14:paraId="4AA4D9DC" w14:textId="77777777" w:rsidR="00AA3F0D" w:rsidRDefault="00AA3F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7E6772"/>
    <w:multiLevelType w:val="hybridMultilevel"/>
    <w:tmpl w:val="946209E4"/>
    <w:lvl w:ilvl="0" w:tplc="725215E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124242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hyphenationZone w:val="425"/>
  <w:drawingGridHorizontalSpacing w:val="120"/>
  <w:noPunctuationKerning/>
  <w:characterSpacingControl w:val="doNotCompress"/>
  <w:hdrShapeDefaults>
    <o:shapedefaults v:ext="edit" spidmax="361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Tk2OGJlOWVhZWM1OGUyZjkwYzg1MzY1MDg1OTgwZWEifQ=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 Chemistry&lt;/Style&gt;&lt;LeftDelim&gt;{&lt;/LeftDelim&gt;&lt;RightDelim&gt;}&lt;/RightDelim&gt;&lt;FontName&gt;等线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ff9pvprb0edd7erxr2vxxfupfvxtdsrv5z0&quot;&gt;My EndNote Library&lt;record-ids&gt;&lt;item&gt;66&lt;/item&gt;&lt;/record-ids&gt;&lt;/item&gt;&lt;/Libraries&gt;"/>
  </w:docVars>
  <w:rsids>
    <w:rsidRoot w:val="33452E53"/>
    <w:rsid w:val="00000B1E"/>
    <w:rsid w:val="0000159A"/>
    <w:rsid w:val="00001998"/>
    <w:rsid w:val="0000214A"/>
    <w:rsid w:val="00002DBC"/>
    <w:rsid w:val="00003927"/>
    <w:rsid w:val="0000457A"/>
    <w:rsid w:val="0000643B"/>
    <w:rsid w:val="00010410"/>
    <w:rsid w:val="00010DB4"/>
    <w:rsid w:val="00011D51"/>
    <w:rsid w:val="00013DD7"/>
    <w:rsid w:val="0001402D"/>
    <w:rsid w:val="00017B5F"/>
    <w:rsid w:val="00021645"/>
    <w:rsid w:val="00022DB4"/>
    <w:rsid w:val="00024418"/>
    <w:rsid w:val="000267D8"/>
    <w:rsid w:val="00027F3A"/>
    <w:rsid w:val="000323DA"/>
    <w:rsid w:val="00033C26"/>
    <w:rsid w:val="00033D1A"/>
    <w:rsid w:val="00033F43"/>
    <w:rsid w:val="00036490"/>
    <w:rsid w:val="0004008E"/>
    <w:rsid w:val="000400D1"/>
    <w:rsid w:val="0004091A"/>
    <w:rsid w:val="0004118D"/>
    <w:rsid w:val="00042BF0"/>
    <w:rsid w:val="0004393F"/>
    <w:rsid w:val="00044EB5"/>
    <w:rsid w:val="00044F6B"/>
    <w:rsid w:val="00045AB9"/>
    <w:rsid w:val="0005096E"/>
    <w:rsid w:val="0005140E"/>
    <w:rsid w:val="0005415A"/>
    <w:rsid w:val="0005510E"/>
    <w:rsid w:val="00055137"/>
    <w:rsid w:val="00055485"/>
    <w:rsid w:val="000611C6"/>
    <w:rsid w:val="000614E6"/>
    <w:rsid w:val="0006281D"/>
    <w:rsid w:val="00063E0F"/>
    <w:rsid w:val="0006489B"/>
    <w:rsid w:val="000650AB"/>
    <w:rsid w:val="00066104"/>
    <w:rsid w:val="0006694D"/>
    <w:rsid w:val="000669E3"/>
    <w:rsid w:val="00066B8E"/>
    <w:rsid w:val="00067BAC"/>
    <w:rsid w:val="00067CD9"/>
    <w:rsid w:val="00070B55"/>
    <w:rsid w:val="00070E0D"/>
    <w:rsid w:val="0007149B"/>
    <w:rsid w:val="00071FCA"/>
    <w:rsid w:val="000728C5"/>
    <w:rsid w:val="0007315F"/>
    <w:rsid w:val="00073D3C"/>
    <w:rsid w:val="0007403F"/>
    <w:rsid w:val="000740E3"/>
    <w:rsid w:val="00076E37"/>
    <w:rsid w:val="00077560"/>
    <w:rsid w:val="00077B56"/>
    <w:rsid w:val="00077C65"/>
    <w:rsid w:val="0008077D"/>
    <w:rsid w:val="00082933"/>
    <w:rsid w:val="00090266"/>
    <w:rsid w:val="000907F4"/>
    <w:rsid w:val="0009539C"/>
    <w:rsid w:val="00095C2F"/>
    <w:rsid w:val="000A17D2"/>
    <w:rsid w:val="000A1CAB"/>
    <w:rsid w:val="000A2CE6"/>
    <w:rsid w:val="000A3483"/>
    <w:rsid w:val="000A37F3"/>
    <w:rsid w:val="000A4322"/>
    <w:rsid w:val="000A68CB"/>
    <w:rsid w:val="000A77DC"/>
    <w:rsid w:val="000B11CD"/>
    <w:rsid w:val="000B3345"/>
    <w:rsid w:val="000B4717"/>
    <w:rsid w:val="000B6D66"/>
    <w:rsid w:val="000B6DF3"/>
    <w:rsid w:val="000B7D96"/>
    <w:rsid w:val="000C1DBD"/>
    <w:rsid w:val="000C4579"/>
    <w:rsid w:val="000C53F1"/>
    <w:rsid w:val="000C71F3"/>
    <w:rsid w:val="000C7FE5"/>
    <w:rsid w:val="000D0BAD"/>
    <w:rsid w:val="000D37AC"/>
    <w:rsid w:val="000D4459"/>
    <w:rsid w:val="000D70F8"/>
    <w:rsid w:val="000D75B7"/>
    <w:rsid w:val="000D7701"/>
    <w:rsid w:val="000D7A2A"/>
    <w:rsid w:val="000E0434"/>
    <w:rsid w:val="000E0815"/>
    <w:rsid w:val="000E0CEA"/>
    <w:rsid w:val="000E0EC4"/>
    <w:rsid w:val="000E1C81"/>
    <w:rsid w:val="000E3557"/>
    <w:rsid w:val="000E517A"/>
    <w:rsid w:val="000E5FDC"/>
    <w:rsid w:val="000E64BB"/>
    <w:rsid w:val="000E718F"/>
    <w:rsid w:val="000E76B8"/>
    <w:rsid w:val="000F29A4"/>
    <w:rsid w:val="000F2C63"/>
    <w:rsid w:val="000F2EA1"/>
    <w:rsid w:val="000F32BB"/>
    <w:rsid w:val="000F5031"/>
    <w:rsid w:val="000F5BD1"/>
    <w:rsid w:val="000F7847"/>
    <w:rsid w:val="000F7EA0"/>
    <w:rsid w:val="000F7EAB"/>
    <w:rsid w:val="00100514"/>
    <w:rsid w:val="00100FD3"/>
    <w:rsid w:val="00102243"/>
    <w:rsid w:val="001037A1"/>
    <w:rsid w:val="00103EF7"/>
    <w:rsid w:val="00104119"/>
    <w:rsid w:val="0010543E"/>
    <w:rsid w:val="0010592C"/>
    <w:rsid w:val="00105F97"/>
    <w:rsid w:val="00107E8C"/>
    <w:rsid w:val="00111BC2"/>
    <w:rsid w:val="001158DE"/>
    <w:rsid w:val="00116745"/>
    <w:rsid w:val="00120F2E"/>
    <w:rsid w:val="0012157F"/>
    <w:rsid w:val="001237B3"/>
    <w:rsid w:val="0012381E"/>
    <w:rsid w:val="00125D8C"/>
    <w:rsid w:val="00125F6A"/>
    <w:rsid w:val="00127671"/>
    <w:rsid w:val="001308BE"/>
    <w:rsid w:val="001322FF"/>
    <w:rsid w:val="0013312A"/>
    <w:rsid w:val="0013316F"/>
    <w:rsid w:val="001332DF"/>
    <w:rsid w:val="001344F7"/>
    <w:rsid w:val="001348CD"/>
    <w:rsid w:val="0014043E"/>
    <w:rsid w:val="00141356"/>
    <w:rsid w:val="001430C8"/>
    <w:rsid w:val="00143551"/>
    <w:rsid w:val="0014374D"/>
    <w:rsid w:val="00143B89"/>
    <w:rsid w:val="00143E52"/>
    <w:rsid w:val="001460A2"/>
    <w:rsid w:val="001475BF"/>
    <w:rsid w:val="00151850"/>
    <w:rsid w:val="00151CD4"/>
    <w:rsid w:val="00151D1F"/>
    <w:rsid w:val="00152E6D"/>
    <w:rsid w:val="00155000"/>
    <w:rsid w:val="00155FB7"/>
    <w:rsid w:val="0015631F"/>
    <w:rsid w:val="00157C67"/>
    <w:rsid w:val="0016034C"/>
    <w:rsid w:val="0016203E"/>
    <w:rsid w:val="001621D8"/>
    <w:rsid w:val="001639AE"/>
    <w:rsid w:val="001654DF"/>
    <w:rsid w:val="00166BEB"/>
    <w:rsid w:val="00166D41"/>
    <w:rsid w:val="001678B6"/>
    <w:rsid w:val="0017048F"/>
    <w:rsid w:val="00170CFE"/>
    <w:rsid w:val="00171DA2"/>
    <w:rsid w:val="00172F48"/>
    <w:rsid w:val="00172F8E"/>
    <w:rsid w:val="001732A4"/>
    <w:rsid w:val="001773EB"/>
    <w:rsid w:val="001800AA"/>
    <w:rsid w:val="00180B34"/>
    <w:rsid w:val="0018156F"/>
    <w:rsid w:val="0018165B"/>
    <w:rsid w:val="00181774"/>
    <w:rsid w:val="00184380"/>
    <w:rsid w:val="00186601"/>
    <w:rsid w:val="00186D91"/>
    <w:rsid w:val="001878D0"/>
    <w:rsid w:val="0019014F"/>
    <w:rsid w:val="00191970"/>
    <w:rsid w:val="00193EF0"/>
    <w:rsid w:val="00194818"/>
    <w:rsid w:val="00194A21"/>
    <w:rsid w:val="00195515"/>
    <w:rsid w:val="00196DEB"/>
    <w:rsid w:val="00197F42"/>
    <w:rsid w:val="001A0D55"/>
    <w:rsid w:val="001A3120"/>
    <w:rsid w:val="001A39AE"/>
    <w:rsid w:val="001A3B4E"/>
    <w:rsid w:val="001A4031"/>
    <w:rsid w:val="001A438D"/>
    <w:rsid w:val="001A72A5"/>
    <w:rsid w:val="001A7621"/>
    <w:rsid w:val="001B06E6"/>
    <w:rsid w:val="001B0DFC"/>
    <w:rsid w:val="001B55AA"/>
    <w:rsid w:val="001C0419"/>
    <w:rsid w:val="001C1039"/>
    <w:rsid w:val="001C1BC1"/>
    <w:rsid w:val="001C21E3"/>
    <w:rsid w:val="001C21F7"/>
    <w:rsid w:val="001C26A7"/>
    <w:rsid w:val="001C3527"/>
    <w:rsid w:val="001C39B9"/>
    <w:rsid w:val="001D1155"/>
    <w:rsid w:val="001D13EA"/>
    <w:rsid w:val="001D13FE"/>
    <w:rsid w:val="001D216B"/>
    <w:rsid w:val="001D29CA"/>
    <w:rsid w:val="001D54CA"/>
    <w:rsid w:val="001D5C0F"/>
    <w:rsid w:val="001D654B"/>
    <w:rsid w:val="001D7ECC"/>
    <w:rsid w:val="001E164A"/>
    <w:rsid w:val="001E2F1C"/>
    <w:rsid w:val="001F16EF"/>
    <w:rsid w:val="001F1A2D"/>
    <w:rsid w:val="001F252B"/>
    <w:rsid w:val="001F4235"/>
    <w:rsid w:val="001F45C3"/>
    <w:rsid w:val="001F4EE4"/>
    <w:rsid w:val="00200C6E"/>
    <w:rsid w:val="0020306E"/>
    <w:rsid w:val="00205632"/>
    <w:rsid w:val="00211EF3"/>
    <w:rsid w:val="00212CDE"/>
    <w:rsid w:val="00213D0E"/>
    <w:rsid w:val="00214587"/>
    <w:rsid w:val="00216E25"/>
    <w:rsid w:val="002221BA"/>
    <w:rsid w:val="00222D97"/>
    <w:rsid w:val="0022537E"/>
    <w:rsid w:val="0022582C"/>
    <w:rsid w:val="00231529"/>
    <w:rsid w:val="00231CB2"/>
    <w:rsid w:val="00232C14"/>
    <w:rsid w:val="00233496"/>
    <w:rsid w:val="002361CC"/>
    <w:rsid w:val="002362C7"/>
    <w:rsid w:val="00241D85"/>
    <w:rsid w:val="00242E54"/>
    <w:rsid w:val="002433F0"/>
    <w:rsid w:val="00243927"/>
    <w:rsid w:val="002450B1"/>
    <w:rsid w:val="002514A3"/>
    <w:rsid w:val="00252711"/>
    <w:rsid w:val="00255957"/>
    <w:rsid w:val="0026013E"/>
    <w:rsid w:val="00260EDA"/>
    <w:rsid w:val="00261387"/>
    <w:rsid w:val="00261882"/>
    <w:rsid w:val="00261E15"/>
    <w:rsid w:val="00264ED5"/>
    <w:rsid w:val="0026553A"/>
    <w:rsid w:val="002659CA"/>
    <w:rsid w:val="00265DCA"/>
    <w:rsid w:val="00266F1A"/>
    <w:rsid w:val="00267F8A"/>
    <w:rsid w:val="002702BC"/>
    <w:rsid w:val="00270547"/>
    <w:rsid w:val="0027068B"/>
    <w:rsid w:val="002828DC"/>
    <w:rsid w:val="002843B3"/>
    <w:rsid w:val="00284E7A"/>
    <w:rsid w:val="00287256"/>
    <w:rsid w:val="00287B32"/>
    <w:rsid w:val="00290775"/>
    <w:rsid w:val="00291C93"/>
    <w:rsid w:val="00297E39"/>
    <w:rsid w:val="002A1365"/>
    <w:rsid w:val="002A1809"/>
    <w:rsid w:val="002A36FA"/>
    <w:rsid w:val="002A3757"/>
    <w:rsid w:val="002A561E"/>
    <w:rsid w:val="002A69D1"/>
    <w:rsid w:val="002B0E44"/>
    <w:rsid w:val="002B109C"/>
    <w:rsid w:val="002B16E2"/>
    <w:rsid w:val="002B22BA"/>
    <w:rsid w:val="002B25E2"/>
    <w:rsid w:val="002B3FA1"/>
    <w:rsid w:val="002B453B"/>
    <w:rsid w:val="002B7CA9"/>
    <w:rsid w:val="002C36E0"/>
    <w:rsid w:val="002C6B86"/>
    <w:rsid w:val="002D0B17"/>
    <w:rsid w:val="002D1CE1"/>
    <w:rsid w:val="002D24CB"/>
    <w:rsid w:val="002D3ACD"/>
    <w:rsid w:val="002D42FF"/>
    <w:rsid w:val="002D5148"/>
    <w:rsid w:val="002D58A9"/>
    <w:rsid w:val="002D5B99"/>
    <w:rsid w:val="002D6C8D"/>
    <w:rsid w:val="002D6CC0"/>
    <w:rsid w:val="002E066F"/>
    <w:rsid w:val="002E11D0"/>
    <w:rsid w:val="002E2CA8"/>
    <w:rsid w:val="002E5B80"/>
    <w:rsid w:val="002F0269"/>
    <w:rsid w:val="002F1479"/>
    <w:rsid w:val="002F17FB"/>
    <w:rsid w:val="002F2596"/>
    <w:rsid w:val="002F2B4E"/>
    <w:rsid w:val="002F56D6"/>
    <w:rsid w:val="002F6A4C"/>
    <w:rsid w:val="002F73A5"/>
    <w:rsid w:val="002F76D1"/>
    <w:rsid w:val="00300648"/>
    <w:rsid w:val="003006A7"/>
    <w:rsid w:val="00301167"/>
    <w:rsid w:val="00301D1E"/>
    <w:rsid w:val="00303FBE"/>
    <w:rsid w:val="003040CB"/>
    <w:rsid w:val="003059BA"/>
    <w:rsid w:val="00305B69"/>
    <w:rsid w:val="003064FB"/>
    <w:rsid w:val="0030734C"/>
    <w:rsid w:val="003079D2"/>
    <w:rsid w:val="00307C5A"/>
    <w:rsid w:val="00311020"/>
    <w:rsid w:val="003113EB"/>
    <w:rsid w:val="003116F4"/>
    <w:rsid w:val="00312ED2"/>
    <w:rsid w:val="00317725"/>
    <w:rsid w:val="0032045E"/>
    <w:rsid w:val="0032048F"/>
    <w:rsid w:val="003219A5"/>
    <w:rsid w:val="00322D02"/>
    <w:rsid w:val="00322E1F"/>
    <w:rsid w:val="003234CC"/>
    <w:rsid w:val="00323FC3"/>
    <w:rsid w:val="00324724"/>
    <w:rsid w:val="00324B59"/>
    <w:rsid w:val="00324FF6"/>
    <w:rsid w:val="00325147"/>
    <w:rsid w:val="003254D1"/>
    <w:rsid w:val="00325516"/>
    <w:rsid w:val="003275FF"/>
    <w:rsid w:val="00327F40"/>
    <w:rsid w:val="0033054D"/>
    <w:rsid w:val="00331B5E"/>
    <w:rsid w:val="00333FAD"/>
    <w:rsid w:val="00334002"/>
    <w:rsid w:val="0033586B"/>
    <w:rsid w:val="00335A5A"/>
    <w:rsid w:val="00335DBC"/>
    <w:rsid w:val="00336A5A"/>
    <w:rsid w:val="003403BB"/>
    <w:rsid w:val="00340A08"/>
    <w:rsid w:val="00342B32"/>
    <w:rsid w:val="003447D7"/>
    <w:rsid w:val="0034496B"/>
    <w:rsid w:val="0034685F"/>
    <w:rsid w:val="00353D0D"/>
    <w:rsid w:val="00354B57"/>
    <w:rsid w:val="003559AD"/>
    <w:rsid w:val="00356170"/>
    <w:rsid w:val="00357976"/>
    <w:rsid w:val="00360181"/>
    <w:rsid w:val="00364753"/>
    <w:rsid w:val="00364A2A"/>
    <w:rsid w:val="003657B6"/>
    <w:rsid w:val="00365DAB"/>
    <w:rsid w:val="00366676"/>
    <w:rsid w:val="003728A6"/>
    <w:rsid w:val="00375415"/>
    <w:rsid w:val="00376792"/>
    <w:rsid w:val="00376F37"/>
    <w:rsid w:val="003809C4"/>
    <w:rsid w:val="00382890"/>
    <w:rsid w:val="00384AE8"/>
    <w:rsid w:val="0038506F"/>
    <w:rsid w:val="00386BB1"/>
    <w:rsid w:val="00390DD7"/>
    <w:rsid w:val="00396BE2"/>
    <w:rsid w:val="00396E46"/>
    <w:rsid w:val="003A3C4D"/>
    <w:rsid w:val="003A68AC"/>
    <w:rsid w:val="003A78B9"/>
    <w:rsid w:val="003B03E8"/>
    <w:rsid w:val="003B04BA"/>
    <w:rsid w:val="003B0FC4"/>
    <w:rsid w:val="003B2D98"/>
    <w:rsid w:val="003B38D2"/>
    <w:rsid w:val="003B59B2"/>
    <w:rsid w:val="003B6C60"/>
    <w:rsid w:val="003B70C8"/>
    <w:rsid w:val="003C134A"/>
    <w:rsid w:val="003C16F3"/>
    <w:rsid w:val="003C1CCA"/>
    <w:rsid w:val="003C241E"/>
    <w:rsid w:val="003C2972"/>
    <w:rsid w:val="003C2C9C"/>
    <w:rsid w:val="003C3327"/>
    <w:rsid w:val="003C6E1A"/>
    <w:rsid w:val="003C70D5"/>
    <w:rsid w:val="003D0F51"/>
    <w:rsid w:val="003D1C1A"/>
    <w:rsid w:val="003E03C3"/>
    <w:rsid w:val="003E3D59"/>
    <w:rsid w:val="003E54CD"/>
    <w:rsid w:val="003E5783"/>
    <w:rsid w:val="003E7319"/>
    <w:rsid w:val="003E7A47"/>
    <w:rsid w:val="003F07ED"/>
    <w:rsid w:val="003F1223"/>
    <w:rsid w:val="003F2556"/>
    <w:rsid w:val="003F50D4"/>
    <w:rsid w:val="0040080D"/>
    <w:rsid w:val="0040270E"/>
    <w:rsid w:val="00403876"/>
    <w:rsid w:val="004062B1"/>
    <w:rsid w:val="004070B6"/>
    <w:rsid w:val="004072DD"/>
    <w:rsid w:val="00410A76"/>
    <w:rsid w:val="00411759"/>
    <w:rsid w:val="00411AA6"/>
    <w:rsid w:val="00413081"/>
    <w:rsid w:val="00413BC6"/>
    <w:rsid w:val="00414412"/>
    <w:rsid w:val="00414B6C"/>
    <w:rsid w:val="00415971"/>
    <w:rsid w:val="00416B05"/>
    <w:rsid w:val="00417E49"/>
    <w:rsid w:val="00420F97"/>
    <w:rsid w:val="00421281"/>
    <w:rsid w:val="00422AFE"/>
    <w:rsid w:val="00423593"/>
    <w:rsid w:val="0042409B"/>
    <w:rsid w:val="00424978"/>
    <w:rsid w:val="0042545B"/>
    <w:rsid w:val="00426F1A"/>
    <w:rsid w:val="00427CBD"/>
    <w:rsid w:val="00430EBB"/>
    <w:rsid w:val="00431151"/>
    <w:rsid w:val="00432307"/>
    <w:rsid w:val="00432893"/>
    <w:rsid w:val="00432DB7"/>
    <w:rsid w:val="00433BCA"/>
    <w:rsid w:val="004345FC"/>
    <w:rsid w:val="00435D6F"/>
    <w:rsid w:val="00436338"/>
    <w:rsid w:val="00437B5A"/>
    <w:rsid w:val="004421DF"/>
    <w:rsid w:val="004422F3"/>
    <w:rsid w:val="00443A4B"/>
    <w:rsid w:val="00444E3C"/>
    <w:rsid w:val="00445D5C"/>
    <w:rsid w:val="00446003"/>
    <w:rsid w:val="004465F9"/>
    <w:rsid w:val="004466B0"/>
    <w:rsid w:val="004508E2"/>
    <w:rsid w:val="0045469F"/>
    <w:rsid w:val="00454A2D"/>
    <w:rsid w:val="004556E1"/>
    <w:rsid w:val="004609E1"/>
    <w:rsid w:val="00460C28"/>
    <w:rsid w:val="00461BD2"/>
    <w:rsid w:val="00462A09"/>
    <w:rsid w:val="004644E1"/>
    <w:rsid w:val="00465128"/>
    <w:rsid w:val="0046574E"/>
    <w:rsid w:val="004657E8"/>
    <w:rsid w:val="00467E99"/>
    <w:rsid w:val="00470790"/>
    <w:rsid w:val="00470FBB"/>
    <w:rsid w:val="00473029"/>
    <w:rsid w:val="00473EE4"/>
    <w:rsid w:val="00474FB9"/>
    <w:rsid w:val="00477B4C"/>
    <w:rsid w:val="00477B99"/>
    <w:rsid w:val="00481E36"/>
    <w:rsid w:val="004841CA"/>
    <w:rsid w:val="00485C84"/>
    <w:rsid w:val="00486215"/>
    <w:rsid w:val="0048630D"/>
    <w:rsid w:val="00490E63"/>
    <w:rsid w:val="004921CF"/>
    <w:rsid w:val="004924DC"/>
    <w:rsid w:val="004930F0"/>
    <w:rsid w:val="00493C68"/>
    <w:rsid w:val="00495F9C"/>
    <w:rsid w:val="00497D87"/>
    <w:rsid w:val="004A04CD"/>
    <w:rsid w:val="004A0BA8"/>
    <w:rsid w:val="004A1DD3"/>
    <w:rsid w:val="004A489D"/>
    <w:rsid w:val="004A4A2E"/>
    <w:rsid w:val="004A4CD0"/>
    <w:rsid w:val="004A6A76"/>
    <w:rsid w:val="004A6B6D"/>
    <w:rsid w:val="004A73A8"/>
    <w:rsid w:val="004A75D5"/>
    <w:rsid w:val="004A771F"/>
    <w:rsid w:val="004A78AE"/>
    <w:rsid w:val="004B004E"/>
    <w:rsid w:val="004B0589"/>
    <w:rsid w:val="004B0B74"/>
    <w:rsid w:val="004B1783"/>
    <w:rsid w:val="004B2E0E"/>
    <w:rsid w:val="004B3B0B"/>
    <w:rsid w:val="004B5349"/>
    <w:rsid w:val="004B58FE"/>
    <w:rsid w:val="004B6177"/>
    <w:rsid w:val="004B65AE"/>
    <w:rsid w:val="004B7661"/>
    <w:rsid w:val="004C1836"/>
    <w:rsid w:val="004C22E6"/>
    <w:rsid w:val="004C2834"/>
    <w:rsid w:val="004C2FAC"/>
    <w:rsid w:val="004C39A6"/>
    <w:rsid w:val="004C3CC9"/>
    <w:rsid w:val="004C402F"/>
    <w:rsid w:val="004C471F"/>
    <w:rsid w:val="004C5F41"/>
    <w:rsid w:val="004C6D04"/>
    <w:rsid w:val="004D090A"/>
    <w:rsid w:val="004D31C6"/>
    <w:rsid w:val="004D4293"/>
    <w:rsid w:val="004D5ABB"/>
    <w:rsid w:val="004D6DB8"/>
    <w:rsid w:val="004E0056"/>
    <w:rsid w:val="004E13F1"/>
    <w:rsid w:val="004E2F93"/>
    <w:rsid w:val="004E3E9E"/>
    <w:rsid w:val="004E3F83"/>
    <w:rsid w:val="004E4A53"/>
    <w:rsid w:val="004E4DFF"/>
    <w:rsid w:val="004E5278"/>
    <w:rsid w:val="004E6918"/>
    <w:rsid w:val="004E74F4"/>
    <w:rsid w:val="004F0129"/>
    <w:rsid w:val="004F257F"/>
    <w:rsid w:val="004F35CD"/>
    <w:rsid w:val="004F4033"/>
    <w:rsid w:val="004F4461"/>
    <w:rsid w:val="00500269"/>
    <w:rsid w:val="00501639"/>
    <w:rsid w:val="00501EFF"/>
    <w:rsid w:val="00502541"/>
    <w:rsid w:val="0050277D"/>
    <w:rsid w:val="005035EB"/>
    <w:rsid w:val="00505026"/>
    <w:rsid w:val="0050689B"/>
    <w:rsid w:val="005068AA"/>
    <w:rsid w:val="0050699E"/>
    <w:rsid w:val="00506EDB"/>
    <w:rsid w:val="0051097C"/>
    <w:rsid w:val="00511093"/>
    <w:rsid w:val="00512A8E"/>
    <w:rsid w:val="0051366E"/>
    <w:rsid w:val="00515861"/>
    <w:rsid w:val="00520422"/>
    <w:rsid w:val="0052085F"/>
    <w:rsid w:val="00521A6B"/>
    <w:rsid w:val="0052404D"/>
    <w:rsid w:val="00527D68"/>
    <w:rsid w:val="00530284"/>
    <w:rsid w:val="005321B0"/>
    <w:rsid w:val="0053257F"/>
    <w:rsid w:val="0053418A"/>
    <w:rsid w:val="005349D6"/>
    <w:rsid w:val="005352D1"/>
    <w:rsid w:val="00536043"/>
    <w:rsid w:val="00536BC1"/>
    <w:rsid w:val="0053777C"/>
    <w:rsid w:val="00537F36"/>
    <w:rsid w:val="00541205"/>
    <w:rsid w:val="005433DE"/>
    <w:rsid w:val="0054420E"/>
    <w:rsid w:val="00544D02"/>
    <w:rsid w:val="00546955"/>
    <w:rsid w:val="005472E5"/>
    <w:rsid w:val="0055057E"/>
    <w:rsid w:val="00550B0C"/>
    <w:rsid w:val="0055113D"/>
    <w:rsid w:val="005551F3"/>
    <w:rsid w:val="00556A65"/>
    <w:rsid w:val="00561321"/>
    <w:rsid w:val="00561C0E"/>
    <w:rsid w:val="00561C33"/>
    <w:rsid w:val="00564C9C"/>
    <w:rsid w:val="005662EA"/>
    <w:rsid w:val="00566ED1"/>
    <w:rsid w:val="00567B5A"/>
    <w:rsid w:val="00567C18"/>
    <w:rsid w:val="00567EFE"/>
    <w:rsid w:val="0057009B"/>
    <w:rsid w:val="00570DCD"/>
    <w:rsid w:val="00570DFC"/>
    <w:rsid w:val="0057278C"/>
    <w:rsid w:val="00572986"/>
    <w:rsid w:val="005735B3"/>
    <w:rsid w:val="00580049"/>
    <w:rsid w:val="005801F0"/>
    <w:rsid w:val="00581621"/>
    <w:rsid w:val="005826CC"/>
    <w:rsid w:val="005839B9"/>
    <w:rsid w:val="00586DF8"/>
    <w:rsid w:val="0058795A"/>
    <w:rsid w:val="0059076B"/>
    <w:rsid w:val="00591AB8"/>
    <w:rsid w:val="005920B2"/>
    <w:rsid w:val="00592EC7"/>
    <w:rsid w:val="00594BB1"/>
    <w:rsid w:val="00594C91"/>
    <w:rsid w:val="00597954"/>
    <w:rsid w:val="005A2BEB"/>
    <w:rsid w:val="005A4221"/>
    <w:rsid w:val="005A578C"/>
    <w:rsid w:val="005A6467"/>
    <w:rsid w:val="005A7348"/>
    <w:rsid w:val="005B10C2"/>
    <w:rsid w:val="005B15A7"/>
    <w:rsid w:val="005B1CE4"/>
    <w:rsid w:val="005B2796"/>
    <w:rsid w:val="005B2CD2"/>
    <w:rsid w:val="005B3509"/>
    <w:rsid w:val="005B41BC"/>
    <w:rsid w:val="005B430B"/>
    <w:rsid w:val="005B4324"/>
    <w:rsid w:val="005B43B7"/>
    <w:rsid w:val="005B5D4F"/>
    <w:rsid w:val="005B6716"/>
    <w:rsid w:val="005B6C80"/>
    <w:rsid w:val="005B71FC"/>
    <w:rsid w:val="005B738E"/>
    <w:rsid w:val="005C08BF"/>
    <w:rsid w:val="005C3ADB"/>
    <w:rsid w:val="005C4CEE"/>
    <w:rsid w:val="005C4F38"/>
    <w:rsid w:val="005C5196"/>
    <w:rsid w:val="005C786C"/>
    <w:rsid w:val="005D1EBB"/>
    <w:rsid w:val="005D415C"/>
    <w:rsid w:val="005D43FD"/>
    <w:rsid w:val="005D622F"/>
    <w:rsid w:val="005D65E6"/>
    <w:rsid w:val="005E05F5"/>
    <w:rsid w:val="005F075D"/>
    <w:rsid w:val="005F19CB"/>
    <w:rsid w:val="005F44F4"/>
    <w:rsid w:val="005F5348"/>
    <w:rsid w:val="005F74E7"/>
    <w:rsid w:val="006009F7"/>
    <w:rsid w:val="006011C8"/>
    <w:rsid w:val="00601DAE"/>
    <w:rsid w:val="006024FD"/>
    <w:rsid w:val="0060310C"/>
    <w:rsid w:val="006037A8"/>
    <w:rsid w:val="00603A26"/>
    <w:rsid w:val="00605777"/>
    <w:rsid w:val="00605FAC"/>
    <w:rsid w:val="00606618"/>
    <w:rsid w:val="006126E9"/>
    <w:rsid w:val="006150DB"/>
    <w:rsid w:val="006156D7"/>
    <w:rsid w:val="006200AB"/>
    <w:rsid w:val="00620450"/>
    <w:rsid w:val="00620753"/>
    <w:rsid w:val="00620911"/>
    <w:rsid w:val="00620C61"/>
    <w:rsid w:val="00621EDB"/>
    <w:rsid w:val="006232E1"/>
    <w:rsid w:val="00627F57"/>
    <w:rsid w:val="006343D5"/>
    <w:rsid w:val="00635094"/>
    <w:rsid w:val="00635242"/>
    <w:rsid w:val="00635BA1"/>
    <w:rsid w:val="00641012"/>
    <w:rsid w:val="00644209"/>
    <w:rsid w:val="0064642C"/>
    <w:rsid w:val="00647525"/>
    <w:rsid w:val="006479FE"/>
    <w:rsid w:val="0065259C"/>
    <w:rsid w:val="00654E17"/>
    <w:rsid w:val="00656634"/>
    <w:rsid w:val="0066216C"/>
    <w:rsid w:val="006630C9"/>
    <w:rsid w:val="00664C67"/>
    <w:rsid w:val="00665E34"/>
    <w:rsid w:val="00666DB0"/>
    <w:rsid w:val="006675EA"/>
    <w:rsid w:val="00671E1E"/>
    <w:rsid w:val="006722A0"/>
    <w:rsid w:val="006724B9"/>
    <w:rsid w:val="00672587"/>
    <w:rsid w:val="0067375F"/>
    <w:rsid w:val="0067430D"/>
    <w:rsid w:val="0067512C"/>
    <w:rsid w:val="0067756A"/>
    <w:rsid w:val="00677AB5"/>
    <w:rsid w:val="00677D6F"/>
    <w:rsid w:val="006812E2"/>
    <w:rsid w:val="00681A96"/>
    <w:rsid w:val="00685DA5"/>
    <w:rsid w:val="0068673B"/>
    <w:rsid w:val="006926AD"/>
    <w:rsid w:val="00693A11"/>
    <w:rsid w:val="0069430F"/>
    <w:rsid w:val="00694EC1"/>
    <w:rsid w:val="006956E5"/>
    <w:rsid w:val="0069644B"/>
    <w:rsid w:val="0069678F"/>
    <w:rsid w:val="006976AD"/>
    <w:rsid w:val="00697E3B"/>
    <w:rsid w:val="006A024A"/>
    <w:rsid w:val="006A0B25"/>
    <w:rsid w:val="006A108F"/>
    <w:rsid w:val="006A2254"/>
    <w:rsid w:val="006A3B12"/>
    <w:rsid w:val="006A6116"/>
    <w:rsid w:val="006A65B5"/>
    <w:rsid w:val="006A72B7"/>
    <w:rsid w:val="006A7E4F"/>
    <w:rsid w:val="006A7E54"/>
    <w:rsid w:val="006B04A7"/>
    <w:rsid w:val="006B369F"/>
    <w:rsid w:val="006B4602"/>
    <w:rsid w:val="006B4DC6"/>
    <w:rsid w:val="006B4E8D"/>
    <w:rsid w:val="006B50E8"/>
    <w:rsid w:val="006B5DE9"/>
    <w:rsid w:val="006B6806"/>
    <w:rsid w:val="006B72C2"/>
    <w:rsid w:val="006B7C3F"/>
    <w:rsid w:val="006C048A"/>
    <w:rsid w:val="006C0B03"/>
    <w:rsid w:val="006C0E99"/>
    <w:rsid w:val="006C1123"/>
    <w:rsid w:val="006C2DBE"/>
    <w:rsid w:val="006C5850"/>
    <w:rsid w:val="006C5C46"/>
    <w:rsid w:val="006C5F03"/>
    <w:rsid w:val="006C643D"/>
    <w:rsid w:val="006C6BFE"/>
    <w:rsid w:val="006C6D39"/>
    <w:rsid w:val="006C7B24"/>
    <w:rsid w:val="006C7F18"/>
    <w:rsid w:val="006D02C0"/>
    <w:rsid w:val="006D184F"/>
    <w:rsid w:val="006D2D7B"/>
    <w:rsid w:val="006D31D6"/>
    <w:rsid w:val="006D3595"/>
    <w:rsid w:val="006D3DED"/>
    <w:rsid w:val="006D4F77"/>
    <w:rsid w:val="006D6793"/>
    <w:rsid w:val="006D719A"/>
    <w:rsid w:val="006D7228"/>
    <w:rsid w:val="006E041E"/>
    <w:rsid w:val="006E5BEA"/>
    <w:rsid w:val="006E7083"/>
    <w:rsid w:val="006E722D"/>
    <w:rsid w:val="006E7310"/>
    <w:rsid w:val="006F0EB7"/>
    <w:rsid w:val="006F328A"/>
    <w:rsid w:val="006F529D"/>
    <w:rsid w:val="006F564D"/>
    <w:rsid w:val="006F6671"/>
    <w:rsid w:val="006F77BC"/>
    <w:rsid w:val="00700F72"/>
    <w:rsid w:val="007013DE"/>
    <w:rsid w:val="00701830"/>
    <w:rsid w:val="00701D31"/>
    <w:rsid w:val="00702425"/>
    <w:rsid w:val="00702F63"/>
    <w:rsid w:val="007033E2"/>
    <w:rsid w:val="00703CA4"/>
    <w:rsid w:val="007048AE"/>
    <w:rsid w:val="00705A27"/>
    <w:rsid w:val="00707A4C"/>
    <w:rsid w:val="00710812"/>
    <w:rsid w:val="00711E9D"/>
    <w:rsid w:val="007130CE"/>
    <w:rsid w:val="00713548"/>
    <w:rsid w:val="00713B1C"/>
    <w:rsid w:val="00714AA6"/>
    <w:rsid w:val="00714DB9"/>
    <w:rsid w:val="00714DC9"/>
    <w:rsid w:val="0071700B"/>
    <w:rsid w:val="00717AC6"/>
    <w:rsid w:val="00717BD5"/>
    <w:rsid w:val="00720FED"/>
    <w:rsid w:val="00722E48"/>
    <w:rsid w:val="007244F1"/>
    <w:rsid w:val="007249D7"/>
    <w:rsid w:val="007252DA"/>
    <w:rsid w:val="007319B1"/>
    <w:rsid w:val="00732798"/>
    <w:rsid w:val="007359C7"/>
    <w:rsid w:val="00737264"/>
    <w:rsid w:val="007406C2"/>
    <w:rsid w:val="007407AE"/>
    <w:rsid w:val="00740CE1"/>
    <w:rsid w:val="00740D95"/>
    <w:rsid w:val="0074126C"/>
    <w:rsid w:val="00741B47"/>
    <w:rsid w:val="00742901"/>
    <w:rsid w:val="00745DE7"/>
    <w:rsid w:val="00746191"/>
    <w:rsid w:val="00746C0D"/>
    <w:rsid w:val="00750326"/>
    <w:rsid w:val="0075278E"/>
    <w:rsid w:val="00753633"/>
    <w:rsid w:val="00754F5F"/>
    <w:rsid w:val="007556BF"/>
    <w:rsid w:val="00757401"/>
    <w:rsid w:val="00757673"/>
    <w:rsid w:val="007576FA"/>
    <w:rsid w:val="00757C71"/>
    <w:rsid w:val="00757C89"/>
    <w:rsid w:val="00760302"/>
    <w:rsid w:val="00763D77"/>
    <w:rsid w:val="00763EDE"/>
    <w:rsid w:val="00764826"/>
    <w:rsid w:val="00764F01"/>
    <w:rsid w:val="00765C4D"/>
    <w:rsid w:val="007663E0"/>
    <w:rsid w:val="00773904"/>
    <w:rsid w:val="00773BB7"/>
    <w:rsid w:val="00773C4B"/>
    <w:rsid w:val="00773CCF"/>
    <w:rsid w:val="00773D16"/>
    <w:rsid w:val="007740A8"/>
    <w:rsid w:val="00775C8A"/>
    <w:rsid w:val="00775F73"/>
    <w:rsid w:val="007776E8"/>
    <w:rsid w:val="007815C4"/>
    <w:rsid w:val="00781DAE"/>
    <w:rsid w:val="00783FBE"/>
    <w:rsid w:val="0078628B"/>
    <w:rsid w:val="0078784C"/>
    <w:rsid w:val="00793612"/>
    <w:rsid w:val="00794DEA"/>
    <w:rsid w:val="007958BF"/>
    <w:rsid w:val="0079695A"/>
    <w:rsid w:val="00797A37"/>
    <w:rsid w:val="007A1D10"/>
    <w:rsid w:val="007A1D44"/>
    <w:rsid w:val="007A28E5"/>
    <w:rsid w:val="007A6C8E"/>
    <w:rsid w:val="007A6D99"/>
    <w:rsid w:val="007A7E01"/>
    <w:rsid w:val="007B05F5"/>
    <w:rsid w:val="007B249B"/>
    <w:rsid w:val="007B527A"/>
    <w:rsid w:val="007B6A97"/>
    <w:rsid w:val="007B726E"/>
    <w:rsid w:val="007C0BA8"/>
    <w:rsid w:val="007C2805"/>
    <w:rsid w:val="007C3D60"/>
    <w:rsid w:val="007C5712"/>
    <w:rsid w:val="007C63C4"/>
    <w:rsid w:val="007C64F4"/>
    <w:rsid w:val="007C672F"/>
    <w:rsid w:val="007C7343"/>
    <w:rsid w:val="007D026F"/>
    <w:rsid w:val="007D0337"/>
    <w:rsid w:val="007D0701"/>
    <w:rsid w:val="007D0970"/>
    <w:rsid w:val="007D1787"/>
    <w:rsid w:val="007D2BCA"/>
    <w:rsid w:val="007D2ED9"/>
    <w:rsid w:val="007D678F"/>
    <w:rsid w:val="007E2CB8"/>
    <w:rsid w:val="007E3A49"/>
    <w:rsid w:val="007E3D55"/>
    <w:rsid w:val="007E48E0"/>
    <w:rsid w:val="007E52D5"/>
    <w:rsid w:val="007E6725"/>
    <w:rsid w:val="007E7187"/>
    <w:rsid w:val="007F00BA"/>
    <w:rsid w:val="007F078B"/>
    <w:rsid w:val="007F1F0A"/>
    <w:rsid w:val="007F202F"/>
    <w:rsid w:val="007F20D9"/>
    <w:rsid w:val="007F2EBE"/>
    <w:rsid w:val="007F46F6"/>
    <w:rsid w:val="007F664A"/>
    <w:rsid w:val="007F66E6"/>
    <w:rsid w:val="007F68CC"/>
    <w:rsid w:val="007F712B"/>
    <w:rsid w:val="007F77DD"/>
    <w:rsid w:val="00800492"/>
    <w:rsid w:val="00800C29"/>
    <w:rsid w:val="008045FB"/>
    <w:rsid w:val="00804822"/>
    <w:rsid w:val="00805041"/>
    <w:rsid w:val="008054B3"/>
    <w:rsid w:val="00806A73"/>
    <w:rsid w:val="00812732"/>
    <w:rsid w:val="00812AA4"/>
    <w:rsid w:val="00813005"/>
    <w:rsid w:val="00813FEF"/>
    <w:rsid w:val="00814FBC"/>
    <w:rsid w:val="00817ACD"/>
    <w:rsid w:val="00823310"/>
    <w:rsid w:val="008249B7"/>
    <w:rsid w:val="00826879"/>
    <w:rsid w:val="008272FD"/>
    <w:rsid w:val="008274E3"/>
    <w:rsid w:val="00827A4E"/>
    <w:rsid w:val="00830818"/>
    <w:rsid w:val="00830DE0"/>
    <w:rsid w:val="00832891"/>
    <w:rsid w:val="00832945"/>
    <w:rsid w:val="008339A8"/>
    <w:rsid w:val="00834D1F"/>
    <w:rsid w:val="00836959"/>
    <w:rsid w:val="00840EFD"/>
    <w:rsid w:val="00843A60"/>
    <w:rsid w:val="00845668"/>
    <w:rsid w:val="00847D4E"/>
    <w:rsid w:val="008507D4"/>
    <w:rsid w:val="00850B2B"/>
    <w:rsid w:val="00851D03"/>
    <w:rsid w:val="008536CE"/>
    <w:rsid w:val="00853FCF"/>
    <w:rsid w:val="00854268"/>
    <w:rsid w:val="00854C3B"/>
    <w:rsid w:val="00855272"/>
    <w:rsid w:val="00855988"/>
    <w:rsid w:val="00855C40"/>
    <w:rsid w:val="00856D80"/>
    <w:rsid w:val="00860615"/>
    <w:rsid w:val="00860C40"/>
    <w:rsid w:val="00860EB5"/>
    <w:rsid w:val="00862A5B"/>
    <w:rsid w:val="00862C95"/>
    <w:rsid w:val="00862D4C"/>
    <w:rsid w:val="00863DCE"/>
    <w:rsid w:val="0086441B"/>
    <w:rsid w:val="00864E10"/>
    <w:rsid w:val="00865C7C"/>
    <w:rsid w:val="00866BDC"/>
    <w:rsid w:val="00870558"/>
    <w:rsid w:val="00873E64"/>
    <w:rsid w:val="00874EBC"/>
    <w:rsid w:val="00875FFC"/>
    <w:rsid w:val="008773A8"/>
    <w:rsid w:val="00880861"/>
    <w:rsid w:val="00883D77"/>
    <w:rsid w:val="00884733"/>
    <w:rsid w:val="008853AE"/>
    <w:rsid w:val="00886639"/>
    <w:rsid w:val="00886901"/>
    <w:rsid w:val="00890FA7"/>
    <w:rsid w:val="00892690"/>
    <w:rsid w:val="008935DC"/>
    <w:rsid w:val="00895DA6"/>
    <w:rsid w:val="00896252"/>
    <w:rsid w:val="0089651C"/>
    <w:rsid w:val="00896608"/>
    <w:rsid w:val="008A518E"/>
    <w:rsid w:val="008A73E4"/>
    <w:rsid w:val="008A75A2"/>
    <w:rsid w:val="008B57D4"/>
    <w:rsid w:val="008B61BE"/>
    <w:rsid w:val="008B7797"/>
    <w:rsid w:val="008C0905"/>
    <w:rsid w:val="008C17B0"/>
    <w:rsid w:val="008C222B"/>
    <w:rsid w:val="008C26A3"/>
    <w:rsid w:val="008C4A56"/>
    <w:rsid w:val="008C4B8C"/>
    <w:rsid w:val="008C642F"/>
    <w:rsid w:val="008C679A"/>
    <w:rsid w:val="008C6AF6"/>
    <w:rsid w:val="008C746C"/>
    <w:rsid w:val="008C7FCA"/>
    <w:rsid w:val="008D05CC"/>
    <w:rsid w:val="008D0B8E"/>
    <w:rsid w:val="008D0BC5"/>
    <w:rsid w:val="008D0D68"/>
    <w:rsid w:val="008D1ABE"/>
    <w:rsid w:val="008D306F"/>
    <w:rsid w:val="008D3292"/>
    <w:rsid w:val="008D3912"/>
    <w:rsid w:val="008D5886"/>
    <w:rsid w:val="008D6780"/>
    <w:rsid w:val="008E1877"/>
    <w:rsid w:val="008E2966"/>
    <w:rsid w:val="008E429C"/>
    <w:rsid w:val="008E4C32"/>
    <w:rsid w:val="008E7084"/>
    <w:rsid w:val="008F195C"/>
    <w:rsid w:val="008F2450"/>
    <w:rsid w:val="008F3789"/>
    <w:rsid w:val="008F525A"/>
    <w:rsid w:val="008F5663"/>
    <w:rsid w:val="008F6479"/>
    <w:rsid w:val="008F6D3F"/>
    <w:rsid w:val="008F71A1"/>
    <w:rsid w:val="008F7FE1"/>
    <w:rsid w:val="00900AC8"/>
    <w:rsid w:val="00900B9E"/>
    <w:rsid w:val="0090186D"/>
    <w:rsid w:val="00901A45"/>
    <w:rsid w:val="00902AF3"/>
    <w:rsid w:val="00903AA4"/>
    <w:rsid w:val="00907097"/>
    <w:rsid w:val="00913C20"/>
    <w:rsid w:val="009143B1"/>
    <w:rsid w:val="0091442D"/>
    <w:rsid w:val="0091560B"/>
    <w:rsid w:val="00915FA4"/>
    <w:rsid w:val="00916B65"/>
    <w:rsid w:val="009177F8"/>
    <w:rsid w:val="009179FB"/>
    <w:rsid w:val="009203FD"/>
    <w:rsid w:val="0092483C"/>
    <w:rsid w:val="00925E3C"/>
    <w:rsid w:val="009264DF"/>
    <w:rsid w:val="009273BC"/>
    <w:rsid w:val="00931376"/>
    <w:rsid w:val="009317ED"/>
    <w:rsid w:val="0093355D"/>
    <w:rsid w:val="00935D92"/>
    <w:rsid w:val="009361EB"/>
    <w:rsid w:val="00936503"/>
    <w:rsid w:val="009370A1"/>
    <w:rsid w:val="00940B52"/>
    <w:rsid w:val="00941003"/>
    <w:rsid w:val="009425B3"/>
    <w:rsid w:val="00945BF2"/>
    <w:rsid w:val="0094711E"/>
    <w:rsid w:val="0094724E"/>
    <w:rsid w:val="00947326"/>
    <w:rsid w:val="00950323"/>
    <w:rsid w:val="00951292"/>
    <w:rsid w:val="009515A8"/>
    <w:rsid w:val="00952951"/>
    <w:rsid w:val="00953A07"/>
    <w:rsid w:val="00954442"/>
    <w:rsid w:val="00955764"/>
    <w:rsid w:val="00955B6D"/>
    <w:rsid w:val="009570F0"/>
    <w:rsid w:val="00957398"/>
    <w:rsid w:val="0096219B"/>
    <w:rsid w:val="00963289"/>
    <w:rsid w:val="00963607"/>
    <w:rsid w:val="0096523F"/>
    <w:rsid w:val="009658DA"/>
    <w:rsid w:val="00966208"/>
    <w:rsid w:val="0096675F"/>
    <w:rsid w:val="00966884"/>
    <w:rsid w:val="00966DFB"/>
    <w:rsid w:val="009673AA"/>
    <w:rsid w:val="00971D8C"/>
    <w:rsid w:val="00971FC5"/>
    <w:rsid w:val="00972425"/>
    <w:rsid w:val="009733F5"/>
    <w:rsid w:val="00974309"/>
    <w:rsid w:val="009828E0"/>
    <w:rsid w:val="009830C2"/>
    <w:rsid w:val="0098401D"/>
    <w:rsid w:val="00984308"/>
    <w:rsid w:val="009849E5"/>
    <w:rsid w:val="00985397"/>
    <w:rsid w:val="009864A0"/>
    <w:rsid w:val="0098683C"/>
    <w:rsid w:val="00986B86"/>
    <w:rsid w:val="0098753E"/>
    <w:rsid w:val="00991665"/>
    <w:rsid w:val="00991FBD"/>
    <w:rsid w:val="009923A9"/>
    <w:rsid w:val="00992926"/>
    <w:rsid w:val="00992CB6"/>
    <w:rsid w:val="00993BE8"/>
    <w:rsid w:val="00994990"/>
    <w:rsid w:val="00995198"/>
    <w:rsid w:val="00996071"/>
    <w:rsid w:val="009964CD"/>
    <w:rsid w:val="00997637"/>
    <w:rsid w:val="009A1773"/>
    <w:rsid w:val="009A27D2"/>
    <w:rsid w:val="009A3E4B"/>
    <w:rsid w:val="009A4176"/>
    <w:rsid w:val="009A53C8"/>
    <w:rsid w:val="009A6414"/>
    <w:rsid w:val="009A76F4"/>
    <w:rsid w:val="009B3229"/>
    <w:rsid w:val="009B377A"/>
    <w:rsid w:val="009B39A1"/>
    <w:rsid w:val="009B3D65"/>
    <w:rsid w:val="009B426B"/>
    <w:rsid w:val="009B5513"/>
    <w:rsid w:val="009B626F"/>
    <w:rsid w:val="009B7251"/>
    <w:rsid w:val="009C0ABF"/>
    <w:rsid w:val="009C43E7"/>
    <w:rsid w:val="009C501A"/>
    <w:rsid w:val="009C5EA4"/>
    <w:rsid w:val="009C7B90"/>
    <w:rsid w:val="009D0096"/>
    <w:rsid w:val="009D0143"/>
    <w:rsid w:val="009D14CA"/>
    <w:rsid w:val="009D216B"/>
    <w:rsid w:val="009D4A30"/>
    <w:rsid w:val="009D4DED"/>
    <w:rsid w:val="009D5757"/>
    <w:rsid w:val="009D7DB0"/>
    <w:rsid w:val="009D7EC6"/>
    <w:rsid w:val="009E1D78"/>
    <w:rsid w:val="009E20AB"/>
    <w:rsid w:val="009E295D"/>
    <w:rsid w:val="009E5B17"/>
    <w:rsid w:val="009E78B5"/>
    <w:rsid w:val="009E7925"/>
    <w:rsid w:val="009E798E"/>
    <w:rsid w:val="009E7FE3"/>
    <w:rsid w:val="009F1127"/>
    <w:rsid w:val="009F1B9B"/>
    <w:rsid w:val="009F6232"/>
    <w:rsid w:val="009F6FBF"/>
    <w:rsid w:val="009F70DC"/>
    <w:rsid w:val="00A001C3"/>
    <w:rsid w:val="00A02C15"/>
    <w:rsid w:val="00A0349A"/>
    <w:rsid w:val="00A04427"/>
    <w:rsid w:val="00A04B91"/>
    <w:rsid w:val="00A04D83"/>
    <w:rsid w:val="00A054B0"/>
    <w:rsid w:val="00A05ECC"/>
    <w:rsid w:val="00A069E1"/>
    <w:rsid w:val="00A07D3F"/>
    <w:rsid w:val="00A1019C"/>
    <w:rsid w:val="00A11648"/>
    <w:rsid w:val="00A12AF8"/>
    <w:rsid w:val="00A16F86"/>
    <w:rsid w:val="00A17774"/>
    <w:rsid w:val="00A2029A"/>
    <w:rsid w:val="00A21A3B"/>
    <w:rsid w:val="00A24878"/>
    <w:rsid w:val="00A2546D"/>
    <w:rsid w:val="00A25E1C"/>
    <w:rsid w:val="00A25ED4"/>
    <w:rsid w:val="00A26B0B"/>
    <w:rsid w:val="00A26E89"/>
    <w:rsid w:val="00A30DC0"/>
    <w:rsid w:val="00A32075"/>
    <w:rsid w:val="00A32D0C"/>
    <w:rsid w:val="00A33868"/>
    <w:rsid w:val="00A3587B"/>
    <w:rsid w:val="00A377DA"/>
    <w:rsid w:val="00A379CD"/>
    <w:rsid w:val="00A412B4"/>
    <w:rsid w:val="00A41956"/>
    <w:rsid w:val="00A42756"/>
    <w:rsid w:val="00A43EB3"/>
    <w:rsid w:val="00A44DD4"/>
    <w:rsid w:val="00A46F4F"/>
    <w:rsid w:val="00A47DD9"/>
    <w:rsid w:val="00A50FB9"/>
    <w:rsid w:val="00A51DB3"/>
    <w:rsid w:val="00A51F4E"/>
    <w:rsid w:val="00A5397B"/>
    <w:rsid w:val="00A54DA6"/>
    <w:rsid w:val="00A55F79"/>
    <w:rsid w:val="00A57D58"/>
    <w:rsid w:val="00A6116D"/>
    <w:rsid w:val="00A6176B"/>
    <w:rsid w:val="00A63377"/>
    <w:rsid w:val="00A64426"/>
    <w:rsid w:val="00A65F2C"/>
    <w:rsid w:val="00A678B1"/>
    <w:rsid w:val="00A71DC3"/>
    <w:rsid w:val="00A72188"/>
    <w:rsid w:val="00A729B1"/>
    <w:rsid w:val="00A733A0"/>
    <w:rsid w:val="00A734EF"/>
    <w:rsid w:val="00A737D3"/>
    <w:rsid w:val="00A73873"/>
    <w:rsid w:val="00A77693"/>
    <w:rsid w:val="00A8041F"/>
    <w:rsid w:val="00A8062A"/>
    <w:rsid w:val="00A807A5"/>
    <w:rsid w:val="00A842F8"/>
    <w:rsid w:val="00A8458D"/>
    <w:rsid w:val="00A853C7"/>
    <w:rsid w:val="00A87B0A"/>
    <w:rsid w:val="00A93198"/>
    <w:rsid w:val="00A9668D"/>
    <w:rsid w:val="00A968D0"/>
    <w:rsid w:val="00A97137"/>
    <w:rsid w:val="00AA0B84"/>
    <w:rsid w:val="00AA1BF0"/>
    <w:rsid w:val="00AA3F0D"/>
    <w:rsid w:val="00AA4441"/>
    <w:rsid w:val="00AA5045"/>
    <w:rsid w:val="00AA61ED"/>
    <w:rsid w:val="00AA6B6C"/>
    <w:rsid w:val="00AA73FE"/>
    <w:rsid w:val="00AA79D2"/>
    <w:rsid w:val="00AA7D8F"/>
    <w:rsid w:val="00AB14AF"/>
    <w:rsid w:val="00AB55E5"/>
    <w:rsid w:val="00AC0ABF"/>
    <w:rsid w:val="00AC0D1B"/>
    <w:rsid w:val="00AC0D8D"/>
    <w:rsid w:val="00AC390C"/>
    <w:rsid w:val="00AC3B7A"/>
    <w:rsid w:val="00AC51F3"/>
    <w:rsid w:val="00AC532F"/>
    <w:rsid w:val="00AC710B"/>
    <w:rsid w:val="00AC768E"/>
    <w:rsid w:val="00AC7B67"/>
    <w:rsid w:val="00AD0B89"/>
    <w:rsid w:val="00AD45EA"/>
    <w:rsid w:val="00AD47D4"/>
    <w:rsid w:val="00AD62D8"/>
    <w:rsid w:val="00AE1546"/>
    <w:rsid w:val="00AE2F97"/>
    <w:rsid w:val="00AE33D9"/>
    <w:rsid w:val="00AE7A63"/>
    <w:rsid w:val="00AF0BEC"/>
    <w:rsid w:val="00AF267E"/>
    <w:rsid w:val="00AF28B0"/>
    <w:rsid w:val="00AF5C79"/>
    <w:rsid w:val="00AF63C3"/>
    <w:rsid w:val="00AF7CE1"/>
    <w:rsid w:val="00B00E7C"/>
    <w:rsid w:val="00B01146"/>
    <w:rsid w:val="00B011E3"/>
    <w:rsid w:val="00B0301F"/>
    <w:rsid w:val="00B0351C"/>
    <w:rsid w:val="00B03934"/>
    <w:rsid w:val="00B048B1"/>
    <w:rsid w:val="00B06E67"/>
    <w:rsid w:val="00B100CA"/>
    <w:rsid w:val="00B1125C"/>
    <w:rsid w:val="00B11686"/>
    <w:rsid w:val="00B11DFC"/>
    <w:rsid w:val="00B12C6B"/>
    <w:rsid w:val="00B13276"/>
    <w:rsid w:val="00B135E9"/>
    <w:rsid w:val="00B139D9"/>
    <w:rsid w:val="00B145A5"/>
    <w:rsid w:val="00B22DD8"/>
    <w:rsid w:val="00B23D7F"/>
    <w:rsid w:val="00B26002"/>
    <w:rsid w:val="00B26826"/>
    <w:rsid w:val="00B26C5B"/>
    <w:rsid w:val="00B31350"/>
    <w:rsid w:val="00B3136B"/>
    <w:rsid w:val="00B31D15"/>
    <w:rsid w:val="00B31D8E"/>
    <w:rsid w:val="00B31F3B"/>
    <w:rsid w:val="00B32412"/>
    <w:rsid w:val="00B32E81"/>
    <w:rsid w:val="00B34146"/>
    <w:rsid w:val="00B351C5"/>
    <w:rsid w:val="00B356CD"/>
    <w:rsid w:val="00B37B2D"/>
    <w:rsid w:val="00B437D7"/>
    <w:rsid w:val="00B43C10"/>
    <w:rsid w:val="00B46744"/>
    <w:rsid w:val="00B47486"/>
    <w:rsid w:val="00B477DB"/>
    <w:rsid w:val="00B47D0E"/>
    <w:rsid w:val="00B50307"/>
    <w:rsid w:val="00B5050B"/>
    <w:rsid w:val="00B50EBF"/>
    <w:rsid w:val="00B51390"/>
    <w:rsid w:val="00B538D6"/>
    <w:rsid w:val="00B53ED3"/>
    <w:rsid w:val="00B54E3D"/>
    <w:rsid w:val="00B55214"/>
    <w:rsid w:val="00B55FAF"/>
    <w:rsid w:val="00B56A6B"/>
    <w:rsid w:val="00B579C9"/>
    <w:rsid w:val="00B60898"/>
    <w:rsid w:val="00B6089F"/>
    <w:rsid w:val="00B61A6F"/>
    <w:rsid w:val="00B64AEB"/>
    <w:rsid w:val="00B64D08"/>
    <w:rsid w:val="00B70243"/>
    <w:rsid w:val="00B70A39"/>
    <w:rsid w:val="00B70AB2"/>
    <w:rsid w:val="00B71EA7"/>
    <w:rsid w:val="00B72EEE"/>
    <w:rsid w:val="00B74E27"/>
    <w:rsid w:val="00B76F72"/>
    <w:rsid w:val="00B771A9"/>
    <w:rsid w:val="00B77ACC"/>
    <w:rsid w:val="00B809B1"/>
    <w:rsid w:val="00B824F1"/>
    <w:rsid w:val="00B866C0"/>
    <w:rsid w:val="00B87183"/>
    <w:rsid w:val="00B87E9F"/>
    <w:rsid w:val="00B916E0"/>
    <w:rsid w:val="00B92AD4"/>
    <w:rsid w:val="00B95325"/>
    <w:rsid w:val="00BA0889"/>
    <w:rsid w:val="00BA0C42"/>
    <w:rsid w:val="00BA1009"/>
    <w:rsid w:val="00BA1684"/>
    <w:rsid w:val="00BA5C4C"/>
    <w:rsid w:val="00BB1819"/>
    <w:rsid w:val="00BB1AF9"/>
    <w:rsid w:val="00BB1D93"/>
    <w:rsid w:val="00BB3CBC"/>
    <w:rsid w:val="00BB42DF"/>
    <w:rsid w:val="00BB4EBA"/>
    <w:rsid w:val="00BB5DA9"/>
    <w:rsid w:val="00BC014F"/>
    <w:rsid w:val="00BC0164"/>
    <w:rsid w:val="00BC045A"/>
    <w:rsid w:val="00BC1449"/>
    <w:rsid w:val="00BC28D4"/>
    <w:rsid w:val="00BC5B54"/>
    <w:rsid w:val="00BC6690"/>
    <w:rsid w:val="00BC6E1A"/>
    <w:rsid w:val="00BC78A2"/>
    <w:rsid w:val="00BC78C6"/>
    <w:rsid w:val="00BD142D"/>
    <w:rsid w:val="00BD3C17"/>
    <w:rsid w:val="00BD505D"/>
    <w:rsid w:val="00BD61A7"/>
    <w:rsid w:val="00BE09CA"/>
    <w:rsid w:val="00BE0B7B"/>
    <w:rsid w:val="00BE114C"/>
    <w:rsid w:val="00BE4CF6"/>
    <w:rsid w:val="00BE7761"/>
    <w:rsid w:val="00BF0260"/>
    <w:rsid w:val="00BF03A9"/>
    <w:rsid w:val="00BF0F57"/>
    <w:rsid w:val="00BF14BC"/>
    <w:rsid w:val="00BF4AEF"/>
    <w:rsid w:val="00BF6D6B"/>
    <w:rsid w:val="00BF6DC9"/>
    <w:rsid w:val="00BF6EAE"/>
    <w:rsid w:val="00BF7292"/>
    <w:rsid w:val="00C00948"/>
    <w:rsid w:val="00C0248C"/>
    <w:rsid w:val="00C047F9"/>
    <w:rsid w:val="00C04C8B"/>
    <w:rsid w:val="00C06CDB"/>
    <w:rsid w:val="00C06D0F"/>
    <w:rsid w:val="00C070FB"/>
    <w:rsid w:val="00C07486"/>
    <w:rsid w:val="00C13799"/>
    <w:rsid w:val="00C13D6B"/>
    <w:rsid w:val="00C14C7A"/>
    <w:rsid w:val="00C2460C"/>
    <w:rsid w:val="00C2552A"/>
    <w:rsid w:val="00C308BE"/>
    <w:rsid w:val="00C31790"/>
    <w:rsid w:val="00C31F5F"/>
    <w:rsid w:val="00C32053"/>
    <w:rsid w:val="00C332DD"/>
    <w:rsid w:val="00C3337A"/>
    <w:rsid w:val="00C36154"/>
    <w:rsid w:val="00C378C2"/>
    <w:rsid w:val="00C40FD8"/>
    <w:rsid w:val="00C41733"/>
    <w:rsid w:val="00C4361D"/>
    <w:rsid w:val="00C43D44"/>
    <w:rsid w:val="00C44227"/>
    <w:rsid w:val="00C446ED"/>
    <w:rsid w:val="00C462C4"/>
    <w:rsid w:val="00C4757B"/>
    <w:rsid w:val="00C47F5F"/>
    <w:rsid w:val="00C52F8A"/>
    <w:rsid w:val="00C532BC"/>
    <w:rsid w:val="00C539F0"/>
    <w:rsid w:val="00C53D6E"/>
    <w:rsid w:val="00C5463D"/>
    <w:rsid w:val="00C55A65"/>
    <w:rsid w:val="00C56F02"/>
    <w:rsid w:val="00C60C71"/>
    <w:rsid w:val="00C632B3"/>
    <w:rsid w:val="00C63B7C"/>
    <w:rsid w:val="00C70D48"/>
    <w:rsid w:val="00C71038"/>
    <w:rsid w:val="00C71708"/>
    <w:rsid w:val="00C7483B"/>
    <w:rsid w:val="00C7583C"/>
    <w:rsid w:val="00C7592C"/>
    <w:rsid w:val="00C76EB2"/>
    <w:rsid w:val="00C77158"/>
    <w:rsid w:val="00C77DFE"/>
    <w:rsid w:val="00C80D4B"/>
    <w:rsid w:val="00C822CF"/>
    <w:rsid w:val="00C8278A"/>
    <w:rsid w:val="00C8558C"/>
    <w:rsid w:val="00C85ABE"/>
    <w:rsid w:val="00C87571"/>
    <w:rsid w:val="00C90A57"/>
    <w:rsid w:val="00C91F07"/>
    <w:rsid w:val="00C92120"/>
    <w:rsid w:val="00C942FC"/>
    <w:rsid w:val="00C966DA"/>
    <w:rsid w:val="00C976B2"/>
    <w:rsid w:val="00CA1213"/>
    <w:rsid w:val="00CA2E29"/>
    <w:rsid w:val="00CA2E97"/>
    <w:rsid w:val="00CA3607"/>
    <w:rsid w:val="00CA47B5"/>
    <w:rsid w:val="00CA70A5"/>
    <w:rsid w:val="00CA72F1"/>
    <w:rsid w:val="00CB0281"/>
    <w:rsid w:val="00CB0CF2"/>
    <w:rsid w:val="00CB2DCB"/>
    <w:rsid w:val="00CB348E"/>
    <w:rsid w:val="00CB37F7"/>
    <w:rsid w:val="00CB4591"/>
    <w:rsid w:val="00CB6F85"/>
    <w:rsid w:val="00CB7A85"/>
    <w:rsid w:val="00CC0473"/>
    <w:rsid w:val="00CC1794"/>
    <w:rsid w:val="00CC1E8D"/>
    <w:rsid w:val="00CC3970"/>
    <w:rsid w:val="00CC3ED1"/>
    <w:rsid w:val="00CC45A9"/>
    <w:rsid w:val="00CC4918"/>
    <w:rsid w:val="00CC4988"/>
    <w:rsid w:val="00CC6113"/>
    <w:rsid w:val="00CD32CF"/>
    <w:rsid w:val="00CD5D6E"/>
    <w:rsid w:val="00CD66D5"/>
    <w:rsid w:val="00CD7194"/>
    <w:rsid w:val="00CE0A40"/>
    <w:rsid w:val="00CE1852"/>
    <w:rsid w:val="00CE2946"/>
    <w:rsid w:val="00CE4329"/>
    <w:rsid w:val="00CE4707"/>
    <w:rsid w:val="00CE56D2"/>
    <w:rsid w:val="00CF1014"/>
    <w:rsid w:val="00CF2EBE"/>
    <w:rsid w:val="00CF3EEA"/>
    <w:rsid w:val="00CF613A"/>
    <w:rsid w:val="00CF68BB"/>
    <w:rsid w:val="00CF7242"/>
    <w:rsid w:val="00CF7619"/>
    <w:rsid w:val="00D0000A"/>
    <w:rsid w:val="00D00EA0"/>
    <w:rsid w:val="00D01999"/>
    <w:rsid w:val="00D01A50"/>
    <w:rsid w:val="00D02001"/>
    <w:rsid w:val="00D02AFB"/>
    <w:rsid w:val="00D05997"/>
    <w:rsid w:val="00D05D33"/>
    <w:rsid w:val="00D10048"/>
    <w:rsid w:val="00D11441"/>
    <w:rsid w:val="00D11CB2"/>
    <w:rsid w:val="00D12365"/>
    <w:rsid w:val="00D160F3"/>
    <w:rsid w:val="00D17B72"/>
    <w:rsid w:val="00D17E86"/>
    <w:rsid w:val="00D201E6"/>
    <w:rsid w:val="00D20FFB"/>
    <w:rsid w:val="00D21558"/>
    <w:rsid w:val="00D21D06"/>
    <w:rsid w:val="00D23118"/>
    <w:rsid w:val="00D25163"/>
    <w:rsid w:val="00D2517E"/>
    <w:rsid w:val="00D25CD7"/>
    <w:rsid w:val="00D26656"/>
    <w:rsid w:val="00D305E7"/>
    <w:rsid w:val="00D3261D"/>
    <w:rsid w:val="00D33362"/>
    <w:rsid w:val="00D33A08"/>
    <w:rsid w:val="00D3416E"/>
    <w:rsid w:val="00D35F06"/>
    <w:rsid w:val="00D36226"/>
    <w:rsid w:val="00D40201"/>
    <w:rsid w:val="00D4300A"/>
    <w:rsid w:val="00D455D4"/>
    <w:rsid w:val="00D45E62"/>
    <w:rsid w:val="00D46A28"/>
    <w:rsid w:val="00D46A49"/>
    <w:rsid w:val="00D46DC4"/>
    <w:rsid w:val="00D5062B"/>
    <w:rsid w:val="00D51F84"/>
    <w:rsid w:val="00D53541"/>
    <w:rsid w:val="00D55E39"/>
    <w:rsid w:val="00D56066"/>
    <w:rsid w:val="00D60633"/>
    <w:rsid w:val="00D620FF"/>
    <w:rsid w:val="00D629F2"/>
    <w:rsid w:val="00D62DDF"/>
    <w:rsid w:val="00D63E1C"/>
    <w:rsid w:val="00D65A90"/>
    <w:rsid w:val="00D65BF3"/>
    <w:rsid w:val="00D73D35"/>
    <w:rsid w:val="00D7475E"/>
    <w:rsid w:val="00D74C34"/>
    <w:rsid w:val="00D7615A"/>
    <w:rsid w:val="00D761E4"/>
    <w:rsid w:val="00D7679A"/>
    <w:rsid w:val="00D76A3B"/>
    <w:rsid w:val="00D810E7"/>
    <w:rsid w:val="00D8171E"/>
    <w:rsid w:val="00D82FAB"/>
    <w:rsid w:val="00D83505"/>
    <w:rsid w:val="00D836E6"/>
    <w:rsid w:val="00D8379D"/>
    <w:rsid w:val="00D8668B"/>
    <w:rsid w:val="00D86A28"/>
    <w:rsid w:val="00D872B1"/>
    <w:rsid w:val="00D878CD"/>
    <w:rsid w:val="00D87B51"/>
    <w:rsid w:val="00D91D07"/>
    <w:rsid w:val="00D9362B"/>
    <w:rsid w:val="00D94004"/>
    <w:rsid w:val="00D96481"/>
    <w:rsid w:val="00DA116B"/>
    <w:rsid w:val="00DA36E7"/>
    <w:rsid w:val="00DA55F6"/>
    <w:rsid w:val="00DB38FE"/>
    <w:rsid w:val="00DB4A97"/>
    <w:rsid w:val="00DB6098"/>
    <w:rsid w:val="00DB6C56"/>
    <w:rsid w:val="00DB6F18"/>
    <w:rsid w:val="00DC1CC0"/>
    <w:rsid w:val="00DC273F"/>
    <w:rsid w:val="00DC2CEA"/>
    <w:rsid w:val="00DC38B8"/>
    <w:rsid w:val="00DC3DBC"/>
    <w:rsid w:val="00DC4475"/>
    <w:rsid w:val="00DC46F0"/>
    <w:rsid w:val="00DC58C0"/>
    <w:rsid w:val="00DC59A2"/>
    <w:rsid w:val="00DC667E"/>
    <w:rsid w:val="00DC71E5"/>
    <w:rsid w:val="00DC769C"/>
    <w:rsid w:val="00DC7AD0"/>
    <w:rsid w:val="00DD0DCF"/>
    <w:rsid w:val="00DD2CDB"/>
    <w:rsid w:val="00DD3A2B"/>
    <w:rsid w:val="00DD61DE"/>
    <w:rsid w:val="00DD7094"/>
    <w:rsid w:val="00DE11A5"/>
    <w:rsid w:val="00DE25A0"/>
    <w:rsid w:val="00DE2AF0"/>
    <w:rsid w:val="00DE4E91"/>
    <w:rsid w:val="00DE5176"/>
    <w:rsid w:val="00DE670D"/>
    <w:rsid w:val="00DF0B35"/>
    <w:rsid w:val="00DF22E1"/>
    <w:rsid w:val="00DF3766"/>
    <w:rsid w:val="00DF39D2"/>
    <w:rsid w:val="00DF56A7"/>
    <w:rsid w:val="00DF6BBB"/>
    <w:rsid w:val="00DF7125"/>
    <w:rsid w:val="00E00342"/>
    <w:rsid w:val="00E017F3"/>
    <w:rsid w:val="00E01912"/>
    <w:rsid w:val="00E02888"/>
    <w:rsid w:val="00E02FD6"/>
    <w:rsid w:val="00E033BB"/>
    <w:rsid w:val="00E04749"/>
    <w:rsid w:val="00E05664"/>
    <w:rsid w:val="00E058F2"/>
    <w:rsid w:val="00E07A22"/>
    <w:rsid w:val="00E10161"/>
    <w:rsid w:val="00E10499"/>
    <w:rsid w:val="00E1215F"/>
    <w:rsid w:val="00E1281D"/>
    <w:rsid w:val="00E16674"/>
    <w:rsid w:val="00E16733"/>
    <w:rsid w:val="00E16A6E"/>
    <w:rsid w:val="00E17072"/>
    <w:rsid w:val="00E17B67"/>
    <w:rsid w:val="00E207BD"/>
    <w:rsid w:val="00E21911"/>
    <w:rsid w:val="00E2417A"/>
    <w:rsid w:val="00E25B4B"/>
    <w:rsid w:val="00E26437"/>
    <w:rsid w:val="00E26B47"/>
    <w:rsid w:val="00E3011E"/>
    <w:rsid w:val="00E351BA"/>
    <w:rsid w:val="00E3737E"/>
    <w:rsid w:val="00E37F4B"/>
    <w:rsid w:val="00E411A9"/>
    <w:rsid w:val="00E42306"/>
    <w:rsid w:val="00E42756"/>
    <w:rsid w:val="00E4350D"/>
    <w:rsid w:val="00E4387D"/>
    <w:rsid w:val="00E43A22"/>
    <w:rsid w:val="00E46063"/>
    <w:rsid w:val="00E509EB"/>
    <w:rsid w:val="00E51A13"/>
    <w:rsid w:val="00E5325E"/>
    <w:rsid w:val="00E53D0C"/>
    <w:rsid w:val="00E53E8F"/>
    <w:rsid w:val="00E54CEB"/>
    <w:rsid w:val="00E557D7"/>
    <w:rsid w:val="00E55E85"/>
    <w:rsid w:val="00E55EED"/>
    <w:rsid w:val="00E560EA"/>
    <w:rsid w:val="00E61F95"/>
    <w:rsid w:val="00E62588"/>
    <w:rsid w:val="00E6313E"/>
    <w:rsid w:val="00E70665"/>
    <w:rsid w:val="00E7396A"/>
    <w:rsid w:val="00E73FD6"/>
    <w:rsid w:val="00E74EFA"/>
    <w:rsid w:val="00E75850"/>
    <w:rsid w:val="00E76CD4"/>
    <w:rsid w:val="00E86BE4"/>
    <w:rsid w:val="00E86CF4"/>
    <w:rsid w:val="00E874CB"/>
    <w:rsid w:val="00E87E25"/>
    <w:rsid w:val="00E90586"/>
    <w:rsid w:val="00E90EA2"/>
    <w:rsid w:val="00E9106C"/>
    <w:rsid w:val="00E9183E"/>
    <w:rsid w:val="00E91C1D"/>
    <w:rsid w:val="00E936B6"/>
    <w:rsid w:val="00E940A5"/>
    <w:rsid w:val="00E94476"/>
    <w:rsid w:val="00E948E4"/>
    <w:rsid w:val="00E960BA"/>
    <w:rsid w:val="00E96221"/>
    <w:rsid w:val="00E96C90"/>
    <w:rsid w:val="00E9768D"/>
    <w:rsid w:val="00EA067A"/>
    <w:rsid w:val="00EA1A26"/>
    <w:rsid w:val="00EA2F92"/>
    <w:rsid w:val="00EA3DE2"/>
    <w:rsid w:val="00EA3E3A"/>
    <w:rsid w:val="00EA4732"/>
    <w:rsid w:val="00EA57E4"/>
    <w:rsid w:val="00EA5A23"/>
    <w:rsid w:val="00EA7141"/>
    <w:rsid w:val="00EA7C7B"/>
    <w:rsid w:val="00EB1A61"/>
    <w:rsid w:val="00EB27E9"/>
    <w:rsid w:val="00EB5774"/>
    <w:rsid w:val="00EB5798"/>
    <w:rsid w:val="00EB6169"/>
    <w:rsid w:val="00EB64CF"/>
    <w:rsid w:val="00EB74A3"/>
    <w:rsid w:val="00EC1F3E"/>
    <w:rsid w:val="00EC364C"/>
    <w:rsid w:val="00EC3650"/>
    <w:rsid w:val="00EC65CA"/>
    <w:rsid w:val="00EC6B9E"/>
    <w:rsid w:val="00EC76AF"/>
    <w:rsid w:val="00ED2C01"/>
    <w:rsid w:val="00ED306E"/>
    <w:rsid w:val="00ED6778"/>
    <w:rsid w:val="00ED7B9C"/>
    <w:rsid w:val="00EE2467"/>
    <w:rsid w:val="00EE3131"/>
    <w:rsid w:val="00EE6684"/>
    <w:rsid w:val="00EE6D9A"/>
    <w:rsid w:val="00EE7426"/>
    <w:rsid w:val="00EF0027"/>
    <w:rsid w:val="00EF0F49"/>
    <w:rsid w:val="00EF26EB"/>
    <w:rsid w:val="00EF291C"/>
    <w:rsid w:val="00EF584E"/>
    <w:rsid w:val="00EF62B7"/>
    <w:rsid w:val="00EF7C2B"/>
    <w:rsid w:val="00EF7C47"/>
    <w:rsid w:val="00F007F5"/>
    <w:rsid w:val="00F0122C"/>
    <w:rsid w:val="00F01D4C"/>
    <w:rsid w:val="00F02583"/>
    <w:rsid w:val="00F04C12"/>
    <w:rsid w:val="00F052B6"/>
    <w:rsid w:val="00F055F6"/>
    <w:rsid w:val="00F115D4"/>
    <w:rsid w:val="00F12039"/>
    <w:rsid w:val="00F14219"/>
    <w:rsid w:val="00F1467F"/>
    <w:rsid w:val="00F14A3D"/>
    <w:rsid w:val="00F1565A"/>
    <w:rsid w:val="00F156C3"/>
    <w:rsid w:val="00F20701"/>
    <w:rsid w:val="00F256E0"/>
    <w:rsid w:val="00F259EC"/>
    <w:rsid w:val="00F25E14"/>
    <w:rsid w:val="00F27000"/>
    <w:rsid w:val="00F271F7"/>
    <w:rsid w:val="00F309A7"/>
    <w:rsid w:val="00F35FFB"/>
    <w:rsid w:val="00F36B32"/>
    <w:rsid w:val="00F4259F"/>
    <w:rsid w:val="00F43589"/>
    <w:rsid w:val="00F444F7"/>
    <w:rsid w:val="00F454BE"/>
    <w:rsid w:val="00F45722"/>
    <w:rsid w:val="00F45A88"/>
    <w:rsid w:val="00F462EB"/>
    <w:rsid w:val="00F46636"/>
    <w:rsid w:val="00F50082"/>
    <w:rsid w:val="00F519C6"/>
    <w:rsid w:val="00F51B2D"/>
    <w:rsid w:val="00F53200"/>
    <w:rsid w:val="00F54B9B"/>
    <w:rsid w:val="00F55497"/>
    <w:rsid w:val="00F56069"/>
    <w:rsid w:val="00F56075"/>
    <w:rsid w:val="00F57A5E"/>
    <w:rsid w:val="00F623D8"/>
    <w:rsid w:val="00F62599"/>
    <w:rsid w:val="00F62C3C"/>
    <w:rsid w:val="00F63B47"/>
    <w:rsid w:val="00F64602"/>
    <w:rsid w:val="00F65701"/>
    <w:rsid w:val="00F660A2"/>
    <w:rsid w:val="00F67E0A"/>
    <w:rsid w:val="00F7230C"/>
    <w:rsid w:val="00F74C22"/>
    <w:rsid w:val="00F80B2F"/>
    <w:rsid w:val="00F81D1A"/>
    <w:rsid w:val="00F8291E"/>
    <w:rsid w:val="00F840ED"/>
    <w:rsid w:val="00F84389"/>
    <w:rsid w:val="00F851EC"/>
    <w:rsid w:val="00F854CA"/>
    <w:rsid w:val="00F855A7"/>
    <w:rsid w:val="00F86B1F"/>
    <w:rsid w:val="00F87AF0"/>
    <w:rsid w:val="00F9375E"/>
    <w:rsid w:val="00F94259"/>
    <w:rsid w:val="00F94D95"/>
    <w:rsid w:val="00F96D8D"/>
    <w:rsid w:val="00F96F1F"/>
    <w:rsid w:val="00FA0025"/>
    <w:rsid w:val="00FA0E7F"/>
    <w:rsid w:val="00FA24B0"/>
    <w:rsid w:val="00FA3FC7"/>
    <w:rsid w:val="00FA4314"/>
    <w:rsid w:val="00FA45BB"/>
    <w:rsid w:val="00FA4900"/>
    <w:rsid w:val="00FA5099"/>
    <w:rsid w:val="00FA5B59"/>
    <w:rsid w:val="00FA72FD"/>
    <w:rsid w:val="00FB04B7"/>
    <w:rsid w:val="00FB060D"/>
    <w:rsid w:val="00FB50B5"/>
    <w:rsid w:val="00FB698B"/>
    <w:rsid w:val="00FC0F4D"/>
    <w:rsid w:val="00FC2F44"/>
    <w:rsid w:val="00FC49DE"/>
    <w:rsid w:val="00FC62BC"/>
    <w:rsid w:val="00FC63D2"/>
    <w:rsid w:val="00FD00A1"/>
    <w:rsid w:val="00FD1481"/>
    <w:rsid w:val="00FD30D6"/>
    <w:rsid w:val="00FD43E6"/>
    <w:rsid w:val="00FD6025"/>
    <w:rsid w:val="00FD6378"/>
    <w:rsid w:val="00FE2612"/>
    <w:rsid w:val="00FE2DE8"/>
    <w:rsid w:val="00FE7F47"/>
    <w:rsid w:val="00FF018B"/>
    <w:rsid w:val="00FF0708"/>
    <w:rsid w:val="00FF0CF2"/>
    <w:rsid w:val="00FF170B"/>
    <w:rsid w:val="00FF2C40"/>
    <w:rsid w:val="00FF3038"/>
    <w:rsid w:val="00FF39F5"/>
    <w:rsid w:val="00FF432E"/>
    <w:rsid w:val="00FF47AC"/>
    <w:rsid w:val="00FF7048"/>
    <w:rsid w:val="00FF7BA7"/>
    <w:rsid w:val="07AC70E7"/>
    <w:rsid w:val="09863A43"/>
    <w:rsid w:val="10792D31"/>
    <w:rsid w:val="268C345A"/>
    <w:rsid w:val="2D716252"/>
    <w:rsid w:val="31203998"/>
    <w:rsid w:val="33452E53"/>
    <w:rsid w:val="34CD1770"/>
    <w:rsid w:val="38F4768A"/>
    <w:rsid w:val="39353440"/>
    <w:rsid w:val="3AD13874"/>
    <w:rsid w:val="49BB52FD"/>
    <w:rsid w:val="4F7C7BCE"/>
    <w:rsid w:val="629314EF"/>
    <w:rsid w:val="66257C72"/>
    <w:rsid w:val="6A57569B"/>
    <w:rsid w:val="6C6A69F1"/>
    <w:rsid w:val="6CE45934"/>
    <w:rsid w:val="6F305E68"/>
    <w:rsid w:val="6FF513E6"/>
    <w:rsid w:val="7B54501D"/>
    <w:rsid w:val="7EEF5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14" fillcolor="white">
      <v:fill color="white"/>
    </o:shapedefaults>
    <o:shapelayout v:ext="edit">
      <o:idmap v:ext="edit" data="2,3"/>
    </o:shapelayout>
  </w:shapeDefaults>
  <w:decimalSymbol w:val="."/>
  <w:listSeparator w:val=","/>
  <w14:docId w14:val="7238DB27"/>
  <w15:docId w15:val="{9EDC344B-80EA-4C1F-8CA3-A08500EEE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等线" w:eastAsia="等线" w:hAnsi="等线" w:cs="等线"/>
      <w:sz w:val="24"/>
      <w:szCs w:val="24"/>
      <w:lang w:val="de-DE" w:eastAsia="ja-JP"/>
    </w:rPr>
  </w:style>
  <w:style w:type="paragraph" w:styleId="1">
    <w:name w:val="heading 1"/>
    <w:basedOn w:val="a"/>
    <w:next w:val="a"/>
    <w:link w:val="10"/>
    <w:uiPriority w:val="9"/>
    <w:qFormat/>
    <w:pPr>
      <w:spacing w:before="460" w:after="230" w:line="230" w:lineRule="atLeast"/>
      <w:outlineLvl w:val="0"/>
    </w:pPr>
    <w:rPr>
      <w:rFonts w:ascii="Arial" w:hAnsi="Arial"/>
      <w:b/>
      <w:sz w:val="22"/>
      <w:szCs w:val="2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widowControl w:val="0"/>
      <w:spacing w:before="260" w:after="260" w:line="412" w:lineRule="auto"/>
      <w:jc w:val="both"/>
      <w:outlineLvl w:val="1"/>
    </w:pPr>
    <w:rPr>
      <w:rFonts w:ascii="等线 Light" w:eastAsia="等线 Light" w:hAnsi="等线 Light" w:cs="Times New Roman" w:hint="eastAsia"/>
      <w:b/>
      <w:bCs/>
      <w:kern w:val="2"/>
      <w:sz w:val="32"/>
      <w:szCs w:val="32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widowControl w:val="0"/>
    </w:pPr>
    <w:rPr>
      <w:rFonts w:cs="Times New Roman" w:hint="eastAsia"/>
      <w:kern w:val="2"/>
      <w:sz w:val="21"/>
      <w:szCs w:val="22"/>
      <w:lang w:val="en-US" w:eastAsia="zh-CN"/>
    </w:rPr>
  </w:style>
  <w:style w:type="paragraph" w:styleId="a5">
    <w:name w:val="Balloon Text"/>
    <w:basedOn w:val="a"/>
    <w:link w:val="a6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703"/>
        <w:tab w:val="right" w:pos="9406"/>
      </w:tabs>
    </w:p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703"/>
        <w:tab w:val="right" w:pos="9406"/>
      </w:tabs>
    </w:pPr>
  </w:style>
  <w:style w:type="paragraph" w:styleId="TOC1">
    <w:name w:val="toc 1"/>
    <w:basedOn w:val="a"/>
    <w:next w:val="a"/>
    <w:uiPriority w:val="39"/>
    <w:unhideWhenUsed/>
    <w:qFormat/>
  </w:style>
  <w:style w:type="paragraph" w:styleId="ab">
    <w:name w:val="Normal (Web)"/>
    <w:basedOn w:val="a"/>
    <w:uiPriority w:val="99"/>
    <w:unhideWhenUsed/>
    <w:qFormat/>
    <w:pPr>
      <w:spacing w:beforeAutospacing="1" w:afterAutospacing="1"/>
    </w:pPr>
    <w:rPr>
      <w:rFonts w:ascii="宋体" w:eastAsia="宋体" w:hAnsi="宋体" w:cs="Times New Roman" w:hint="eastAsia"/>
      <w:lang w:val="en-US" w:eastAsia="zh-CN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</w:rPr>
  </w:style>
  <w:style w:type="character" w:styleId="ae">
    <w:name w:val="FollowedHyperlink"/>
    <w:basedOn w:val="a0"/>
    <w:uiPriority w:val="99"/>
    <w:semiHidden/>
    <w:unhideWhenUsed/>
    <w:qFormat/>
    <w:rPr>
      <w:color w:val="954F72"/>
      <w:u w:val="single"/>
    </w:rPr>
  </w:style>
  <w:style w:type="character" w:styleId="af">
    <w:name w:val="line number"/>
    <w:uiPriority w:val="99"/>
    <w:semiHidden/>
    <w:unhideWhenUsed/>
    <w:qFormat/>
  </w:style>
  <w:style w:type="character" w:styleId="af0">
    <w:name w:val="Hyperlink"/>
    <w:basedOn w:val="a0"/>
    <w:uiPriority w:val="99"/>
    <w:unhideWhenUsed/>
    <w:qFormat/>
    <w:rPr>
      <w:color w:val="0563C1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berschrift1Zchn">
    <w:name w:val="Überschrift 1 Zchn"/>
    <w:uiPriority w:val="9"/>
    <w:qFormat/>
    <w:rPr>
      <w:rFonts w:ascii="Arial" w:hAnsi="Arial"/>
      <w:b/>
      <w:sz w:val="22"/>
      <w:lang w:eastAsia="ja-JP"/>
    </w:rPr>
  </w:style>
  <w:style w:type="paragraph" w:customStyle="1" w:styleId="Title1">
    <w:name w:val="Title1"/>
    <w:basedOn w:val="a"/>
    <w:next w:val="a"/>
    <w:qFormat/>
    <w:pPr>
      <w:spacing w:before="360" w:line="480" w:lineRule="exact"/>
    </w:pPr>
    <w:rPr>
      <w:rFonts w:ascii="Arial" w:hAnsi="Arial"/>
      <w:b/>
      <w:sz w:val="32"/>
      <w:szCs w:val="28"/>
    </w:rPr>
  </w:style>
  <w:style w:type="paragraph" w:customStyle="1" w:styleId="Authors">
    <w:name w:val="Authors"/>
    <w:basedOn w:val="a"/>
    <w:qFormat/>
    <w:pPr>
      <w:spacing w:before="120" w:after="360" w:line="320" w:lineRule="exact"/>
    </w:pPr>
    <w:rPr>
      <w:rFonts w:ascii="Arial" w:hAnsi="Arial"/>
      <w:sz w:val="22"/>
      <w:lang w:val="en-GB"/>
    </w:rPr>
  </w:style>
  <w:style w:type="paragraph" w:customStyle="1" w:styleId="P1withoutIndendation">
    <w:name w:val="P1_without_Indendation"/>
    <w:basedOn w:val="a"/>
    <w:qFormat/>
    <w:pPr>
      <w:spacing w:line="225" w:lineRule="exact"/>
      <w:jc w:val="both"/>
    </w:pPr>
    <w:rPr>
      <w:rFonts w:ascii="Arial" w:hAnsi="Arial"/>
      <w:sz w:val="17"/>
    </w:rPr>
  </w:style>
  <w:style w:type="paragraph" w:customStyle="1" w:styleId="H1">
    <w:name w:val="H1"/>
    <w:basedOn w:val="1"/>
    <w:qFormat/>
  </w:style>
  <w:style w:type="paragraph" w:customStyle="1" w:styleId="Adress">
    <w:name w:val="Adress"/>
    <w:basedOn w:val="a"/>
    <w:qFormat/>
    <w:pPr>
      <w:spacing w:line="180" w:lineRule="exact"/>
      <w:ind w:left="425" w:hanging="425"/>
    </w:pPr>
    <w:rPr>
      <w:rFonts w:ascii="Arial" w:hAnsi="Arial"/>
      <w:sz w:val="14"/>
      <w:szCs w:val="20"/>
    </w:rPr>
  </w:style>
  <w:style w:type="paragraph" w:customStyle="1" w:styleId="Footnote">
    <w:name w:val="Footnote"/>
    <w:basedOn w:val="Adress"/>
    <w:unhideWhenUsed/>
    <w:qFormat/>
    <w:pPr>
      <w:spacing w:before="120"/>
    </w:pPr>
    <w:rPr>
      <w:szCs w:val="14"/>
      <w:lang w:val="en-GB"/>
    </w:rPr>
  </w:style>
  <w:style w:type="paragraph" w:customStyle="1" w:styleId="References">
    <w:name w:val="References"/>
    <w:basedOn w:val="a"/>
    <w:qFormat/>
    <w:pPr>
      <w:spacing w:line="200" w:lineRule="exact"/>
      <w:ind w:left="425" w:hanging="425"/>
      <w:jc w:val="both"/>
    </w:pPr>
    <w:rPr>
      <w:rFonts w:ascii="Arial" w:hAnsi="Arial"/>
      <w:sz w:val="14"/>
      <w:szCs w:val="14"/>
      <w:lang w:val="en-GB"/>
    </w:rPr>
  </w:style>
  <w:style w:type="paragraph" w:customStyle="1" w:styleId="ColumnTitle">
    <w:name w:val="ColumnTitle"/>
    <w:basedOn w:val="a"/>
    <w:qFormat/>
    <w:pPr>
      <w:pBdr>
        <w:bottom w:val="single" w:sz="36" w:space="1" w:color="DDDDDD"/>
      </w:pBdr>
      <w:spacing w:after="320"/>
      <w:jc w:val="right"/>
    </w:pPr>
    <w:rPr>
      <w:rFonts w:ascii="Arial" w:hAnsi="Arial" w:cs="Arial"/>
      <w:b/>
      <w:color w:val="C0C0C0"/>
      <w:sz w:val="36"/>
      <w:szCs w:val="36"/>
      <w:lang w:val="en-GB"/>
    </w:rPr>
  </w:style>
  <w:style w:type="paragraph" w:customStyle="1" w:styleId="H2">
    <w:name w:val="H2"/>
    <w:basedOn w:val="H1"/>
    <w:qFormat/>
    <w:rPr>
      <w:bCs/>
      <w:sz w:val="18"/>
    </w:rPr>
  </w:style>
  <w:style w:type="character" w:customStyle="1" w:styleId="Comment">
    <w:name w:val="Comment"/>
    <w:qFormat/>
    <w:rPr>
      <w:rFonts w:ascii="Arial" w:hAnsi="Arial"/>
      <w:color w:val="FF0000"/>
      <w:sz w:val="14"/>
    </w:rPr>
  </w:style>
  <w:style w:type="paragraph" w:customStyle="1" w:styleId="SchemeCaption">
    <w:name w:val="SchemeCaption"/>
    <w:basedOn w:val="a"/>
    <w:qFormat/>
    <w:pPr>
      <w:spacing w:before="230" w:after="46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FigureCaption">
    <w:name w:val="FigureCaption"/>
    <w:basedOn w:val="a"/>
    <w:qFormat/>
    <w:pPr>
      <w:spacing w:before="230" w:after="46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TableCaption">
    <w:name w:val="TableCaption"/>
    <w:basedOn w:val="a"/>
    <w:qFormat/>
    <w:pPr>
      <w:spacing w:after="12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TableHead">
    <w:name w:val="TableHead"/>
    <w:basedOn w:val="TableCaption"/>
    <w:qFormat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qFormat/>
  </w:style>
  <w:style w:type="paragraph" w:customStyle="1" w:styleId="TableFoot">
    <w:name w:val="TableFoot"/>
    <w:basedOn w:val="TableBody"/>
    <w:qFormat/>
    <w:pPr>
      <w:spacing w:before="60" w:after="60"/>
    </w:pPr>
  </w:style>
  <w:style w:type="paragraph" w:customStyle="1" w:styleId="H3">
    <w:name w:val="H3"/>
    <w:basedOn w:val="H2"/>
    <w:qFormat/>
    <w:rPr>
      <w:b w:val="0"/>
      <w:bCs w:val="0"/>
      <w:i/>
      <w:iCs/>
    </w:rPr>
  </w:style>
  <w:style w:type="paragraph" w:customStyle="1" w:styleId="ManuscriptID">
    <w:name w:val="ManuscriptID"/>
    <w:basedOn w:val="a"/>
    <w:qFormat/>
    <w:pPr>
      <w:spacing w:before="220" w:line="230" w:lineRule="exact"/>
    </w:pPr>
    <w:rPr>
      <w:rFonts w:ascii="Arial" w:hAnsi="Arial"/>
      <w:b/>
      <w:sz w:val="17"/>
      <w:szCs w:val="15"/>
      <w:lang w:val="en-GB"/>
    </w:rPr>
  </w:style>
  <w:style w:type="paragraph" w:customStyle="1" w:styleId="Intro">
    <w:name w:val="Intro"/>
    <w:basedOn w:val="a"/>
    <w:qFormat/>
    <w:pPr>
      <w:jc w:val="center"/>
    </w:pPr>
    <w:rPr>
      <w:rFonts w:ascii="Arial" w:eastAsia="Times New Roman" w:hAnsi="Arial"/>
      <w:sz w:val="32"/>
      <w:szCs w:val="20"/>
    </w:rPr>
  </w:style>
  <w:style w:type="paragraph" w:customStyle="1" w:styleId="TitleTOC">
    <w:name w:val="Title_TOC"/>
    <w:basedOn w:val="a"/>
    <w:qFormat/>
    <w:pPr>
      <w:spacing w:before="120" w:line="225" w:lineRule="atLeast"/>
    </w:pPr>
    <w:rPr>
      <w:rFonts w:ascii="Arial" w:hAnsi="Arial"/>
      <w:b/>
      <w:sz w:val="17"/>
      <w:szCs w:val="20"/>
      <w:lang w:val="en-GB"/>
    </w:rPr>
  </w:style>
  <w:style w:type="paragraph" w:customStyle="1" w:styleId="TableOfContentText">
    <w:name w:val="TableOfContentText"/>
    <w:basedOn w:val="a"/>
    <w:qFormat/>
    <w:pPr>
      <w:spacing w:before="120" w:line="225" w:lineRule="atLeast"/>
    </w:pPr>
    <w:rPr>
      <w:rFonts w:ascii="Arial" w:hAnsi="Arial"/>
      <w:color w:val="000000"/>
      <w:sz w:val="17"/>
      <w:szCs w:val="20"/>
      <w:lang w:val="en-GB"/>
    </w:rPr>
  </w:style>
  <w:style w:type="paragraph" w:customStyle="1" w:styleId="P1withIndendation">
    <w:name w:val="P1_with_Indendation"/>
    <w:basedOn w:val="TableCaption"/>
    <w:qFormat/>
    <w:pPr>
      <w:spacing w:line="225" w:lineRule="exact"/>
      <w:ind w:firstLine="284"/>
    </w:pPr>
    <w:rPr>
      <w:sz w:val="17"/>
    </w:rPr>
  </w:style>
  <w:style w:type="paragraph" w:customStyle="1" w:styleId="Acknowledgements">
    <w:name w:val="Acknowledgements"/>
    <w:basedOn w:val="P1withoutIndendation"/>
    <w:qFormat/>
    <w:pPr>
      <w:spacing w:after="240" w:line="230" w:lineRule="atLeast"/>
    </w:pPr>
  </w:style>
  <w:style w:type="paragraph" w:customStyle="1" w:styleId="ColumnTitleTOC">
    <w:name w:val="ColumnTitle_TOC"/>
    <w:basedOn w:val="ColumnTitle"/>
    <w:qFormat/>
    <w:pPr>
      <w:pBdr>
        <w:bottom w:val="single" w:sz="36" w:space="3" w:color="008080"/>
      </w:pBdr>
      <w:spacing w:after="0"/>
      <w:jc w:val="left"/>
    </w:pPr>
    <w:rPr>
      <w:b w:val="0"/>
      <w:color w:val="000000"/>
      <w:sz w:val="28"/>
      <w:szCs w:val="28"/>
    </w:rPr>
  </w:style>
  <w:style w:type="paragraph" w:customStyle="1" w:styleId="MSType">
    <w:name w:val="MSType"/>
    <w:basedOn w:val="ColumnTitleTOC"/>
    <w:qFormat/>
    <w:pPr>
      <w:framePr w:hSpace="141" w:wrap="around" w:vAnchor="page" w:hAnchor="margin" w:y="1504"/>
      <w:pBdr>
        <w:bottom w:val="none" w:sz="0" w:space="0" w:color="auto"/>
      </w:pBdr>
      <w:spacing w:before="60" w:after="60"/>
    </w:pPr>
    <w:rPr>
      <w:rFonts w:ascii="Arial Black" w:hAnsi="Arial Black"/>
      <w:b/>
      <w:color w:val="FFFFFF"/>
      <w:spacing w:val="20"/>
      <w:sz w:val="20"/>
      <w:szCs w:val="20"/>
    </w:rPr>
  </w:style>
  <w:style w:type="paragraph" w:customStyle="1" w:styleId="PageNumbers">
    <w:name w:val="PageNumbers"/>
    <w:basedOn w:val="a"/>
    <w:qFormat/>
    <w:pPr>
      <w:spacing w:before="230"/>
    </w:pPr>
    <w:rPr>
      <w:rFonts w:ascii="Arial" w:hAnsi="Arial"/>
      <w:b/>
      <w:i/>
      <w:sz w:val="17"/>
    </w:rPr>
  </w:style>
  <w:style w:type="character" w:customStyle="1" w:styleId="KopfzeileZchn">
    <w:name w:val="Kopfzeile Zchn"/>
    <w:uiPriority w:val="99"/>
    <w:qFormat/>
    <w:rPr>
      <w:sz w:val="24"/>
      <w:szCs w:val="24"/>
      <w:lang w:val="de-DE" w:eastAsia="ja-JP" w:bidi="ar-SA"/>
    </w:rPr>
  </w:style>
  <w:style w:type="character" w:customStyle="1" w:styleId="FuzeileZchn">
    <w:name w:val="Fußzeile Zchn"/>
    <w:uiPriority w:val="99"/>
    <w:qFormat/>
    <w:rPr>
      <w:sz w:val="24"/>
      <w:szCs w:val="24"/>
      <w:lang w:val="de-DE" w:eastAsia="ja-JP" w:bidi="ar-SA"/>
    </w:rPr>
  </w:style>
  <w:style w:type="character" w:customStyle="1" w:styleId="SprechblasentextZchn">
    <w:name w:val="Sprechblasentext Zchn"/>
    <w:uiPriority w:val="99"/>
    <w:semiHidden/>
    <w:qFormat/>
    <w:rPr>
      <w:rFonts w:ascii="Tahoma" w:hAnsi="Tahoma" w:cs="Tahoma"/>
      <w:sz w:val="16"/>
      <w:szCs w:val="16"/>
      <w:lang w:val="de-DE" w:eastAsia="ja-JP" w:bidi="ar-SA"/>
    </w:rPr>
  </w:style>
  <w:style w:type="paragraph" w:customStyle="1" w:styleId="TableSpacer">
    <w:name w:val="TableSpacer"/>
    <w:basedOn w:val="a"/>
    <w:qFormat/>
    <w:pPr>
      <w:spacing w:before="360"/>
    </w:pPr>
    <w:rPr>
      <w:rFonts w:ascii="Arial" w:hAnsi="Arial"/>
      <w:sz w:val="14"/>
    </w:rPr>
  </w:style>
  <w:style w:type="paragraph" w:customStyle="1" w:styleId="Abstract">
    <w:name w:val="Abstract"/>
    <w:basedOn w:val="a"/>
    <w:qFormat/>
    <w:pPr>
      <w:spacing w:after="360" w:line="225" w:lineRule="exact"/>
      <w:jc w:val="both"/>
    </w:pPr>
    <w:rPr>
      <w:rFonts w:ascii="Arial" w:hAnsi="Arial"/>
      <w:sz w:val="16"/>
      <w:szCs w:val="20"/>
      <w:lang w:val="en-GB"/>
    </w:rPr>
  </w:style>
  <w:style w:type="paragraph" w:customStyle="1" w:styleId="P1">
    <w:name w:val="P1"/>
    <w:basedOn w:val="P1withoutIndendation"/>
    <w:qFormat/>
    <w:pPr>
      <w:jc w:val="left"/>
    </w:pPr>
    <w:rPr>
      <w:lang w:val="en-US"/>
    </w:rPr>
  </w:style>
  <w:style w:type="paragraph" w:customStyle="1" w:styleId="List1">
    <w:name w:val="List1"/>
    <w:basedOn w:val="a"/>
    <w:qFormat/>
    <w:pPr>
      <w:tabs>
        <w:tab w:val="left" w:pos="567"/>
      </w:tabs>
      <w:spacing w:before="240" w:after="120" w:line="480" w:lineRule="exact"/>
      <w:ind w:left="567" w:hanging="567"/>
    </w:pPr>
    <w:rPr>
      <w:rFonts w:eastAsia="Times New Roman"/>
      <w:lang w:eastAsia="de-DE"/>
    </w:rPr>
  </w:style>
  <w:style w:type="paragraph" w:customStyle="1" w:styleId="msolistparagraph0">
    <w:name w:val="msolistparagraph"/>
    <w:basedOn w:val="a"/>
    <w:link w:val="msolistparagraph1"/>
    <w:qFormat/>
    <w:pPr>
      <w:widowControl w:val="0"/>
      <w:ind w:firstLineChars="200" w:firstLine="420"/>
      <w:jc w:val="both"/>
    </w:pPr>
    <w:rPr>
      <w:rFonts w:ascii="Times New Roman" w:hAnsi="Times New Roman" w:cs="Times New Roman"/>
      <w:kern w:val="2"/>
      <w:sz w:val="21"/>
      <w:szCs w:val="22"/>
      <w:lang w:val="en-US" w:eastAsia="zh-CN"/>
    </w:rPr>
  </w:style>
  <w:style w:type="character" w:customStyle="1" w:styleId="msolistparagraph1">
    <w:name w:val="msolistparagraph 字符"/>
    <w:basedOn w:val="a0"/>
    <w:link w:val="msolistparagraph0"/>
    <w:qFormat/>
    <w:rPr>
      <w:rFonts w:ascii="Times New Roman" w:hAnsi="Times New Roman" w:cs="Times New Roman" w:hint="default"/>
      <w:kern w:val="2"/>
      <w:sz w:val="21"/>
      <w:szCs w:val="22"/>
    </w:rPr>
  </w:style>
  <w:style w:type="character" w:customStyle="1" w:styleId="20">
    <w:name w:val="标题 2 字符"/>
    <w:basedOn w:val="a0"/>
    <w:link w:val="2"/>
    <w:qFormat/>
    <w:rPr>
      <w:rFonts w:ascii="等线 Light" w:eastAsia="等线 Light" w:hAnsi="等线 Light" w:cs="Times New Roman" w:hint="eastAsia"/>
      <w:b/>
      <w:bCs/>
      <w:kern w:val="2"/>
      <w:sz w:val="32"/>
      <w:szCs w:val="32"/>
    </w:rPr>
  </w:style>
  <w:style w:type="character" w:customStyle="1" w:styleId="EndNoteBibliography">
    <w:name w:val="EndNote Bibliography 字符"/>
    <w:qFormat/>
    <w:rPr>
      <w:rFonts w:ascii="Arial" w:hAnsi="Arial" w:cs="Arial"/>
      <w:kern w:val="2"/>
      <w:sz w:val="14"/>
      <w:szCs w:val="24"/>
      <w:lang w:val="de"/>
    </w:rPr>
  </w:style>
  <w:style w:type="character" w:customStyle="1" w:styleId="a4">
    <w:name w:val="批注文字 字符"/>
    <w:basedOn w:val="a0"/>
    <w:link w:val="a3"/>
    <w:qFormat/>
    <w:rPr>
      <w:rFonts w:ascii="Times New Roman" w:hAnsi="Times New Roman" w:cs="Times New Roman" w:hint="default"/>
      <w:kern w:val="2"/>
      <w:sz w:val="21"/>
      <w:szCs w:val="22"/>
    </w:rPr>
  </w:style>
  <w:style w:type="character" w:customStyle="1" w:styleId="10">
    <w:name w:val="标题 1 字符"/>
    <w:basedOn w:val="a0"/>
    <w:link w:val="1"/>
    <w:qFormat/>
    <w:rPr>
      <w:rFonts w:ascii="Arial" w:hAnsi="Arial" w:cs="Arial" w:hint="default"/>
      <w:b/>
      <w:sz w:val="22"/>
    </w:rPr>
  </w:style>
  <w:style w:type="character" w:customStyle="1" w:styleId="a6">
    <w:name w:val="批注框文本 字符"/>
    <w:basedOn w:val="a0"/>
    <w:link w:val="a5"/>
    <w:qFormat/>
    <w:rPr>
      <w:rFonts w:ascii="Tahoma" w:eastAsia="Tahoma" w:hAnsi="Tahoma" w:cs="Tahoma" w:hint="default"/>
      <w:sz w:val="16"/>
      <w:szCs w:val="16"/>
      <w:lang w:val="de"/>
    </w:rPr>
  </w:style>
  <w:style w:type="character" w:customStyle="1" w:styleId="a8">
    <w:name w:val="页脚 字符"/>
    <w:basedOn w:val="a0"/>
    <w:link w:val="a7"/>
    <w:uiPriority w:val="99"/>
    <w:qFormat/>
    <w:rPr>
      <w:sz w:val="24"/>
      <w:szCs w:val="24"/>
      <w:lang w:val="de"/>
    </w:rPr>
  </w:style>
  <w:style w:type="character" w:customStyle="1" w:styleId="aa">
    <w:name w:val="页眉 字符"/>
    <w:basedOn w:val="a0"/>
    <w:link w:val="a9"/>
    <w:uiPriority w:val="99"/>
    <w:qFormat/>
    <w:rPr>
      <w:sz w:val="24"/>
      <w:szCs w:val="24"/>
      <w:lang w:val="de"/>
    </w:rPr>
  </w:style>
  <w:style w:type="character" w:customStyle="1" w:styleId="ad">
    <w:name w:val="批注主题 字符"/>
    <w:basedOn w:val="a4"/>
    <w:link w:val="ac"/>
    <w:qFormat/>
    <w:rPr>
      <w:rFonts w:ascii="Times New Roman" w:hAnsi="Times New Roman" w:cs="Times New Roman" w:hint="default"/>
      <w:b/>
      <w:kern w:val="2"/>
      <w:sz w:val="21"/>
      <w:szCs w:val="22"/>
    </w:rPr>
  </w:style>
  <w:style w:type="character" w:customStyle="1" w:styleId="EndNoteBibliographyTitle">
    <w:name w:val="EndNote Bibliography Title 字符"/>
    <w:qFormat/>
    <w:rPr>
      <w:rFonts w:ascii="Arial" w:hAnsi="Arial" w:cs="Arial" w:hint="default"/>
      <w:kern w:val="2"/>
      <w:sz w:val="14"/>
      <w:szCs w:val="24"/>
      <w:lang w:val="de"/>
    </w:rPr>
  </w:style>
  <w:style w:type="paragraph" w:customStyle="1" w:styleId="EndNoteBibliography0">
    <w:name w:val="EndNote Bibliography"/>
    <w:basedOn w:val="a"/>
    <w:link w:val="EndNoteBibliography1"/>
    <w:qFormat/>
    <w:rPr>
      <w:rFonts w:cs="Times New Roman"/>
      <w:lang w:val="en-US" w:eastAsia="zh-CN"/>
    </w:rPr>
  </w:style>
  <w:style w:type="paragraph" w:customStyle="1" w:styleId="TOC10">
    <w:name w:val="TOC 标题1"/>
    <w:basedOn w:val="1"/>
    <w:next w:val="a"/>
    <w:uiPriority w:val="39"/>
    <w:unhideWhenUsed/>
    <w:qFormat/>
    <w:pPr>
      <w:keepNext/>
      <w:keepLines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  <w:lang w:eastAsia="zh-CN"/>
    </w:rPr>
  </w:style>
  <w:style w:type="paragraph" w:styleId="af2">
    <w:name w:val="List Paragraph"/>
    <w:basedOn w:val="a"/>
    <w:uiPriority w:val="34"/>
    <w:unhideWhenUsed/>
    <w:qFormat/>
    <w:pPr>
      <w:ind w:firstLineChars="200" w:firstLine="420"/>
    </w:pPr>
  </w:style>
  <w:style w:type="paragraph" w:customStyle="1" w:styleId="11">
    <w:name w:val="修订1"/>
    <w:hidden/>
    <w:uiPriority w:val="99"/>
    <w:unhideWhenUsed/>
    <w:qFormat/>
    <w:rPr>
      <w:rFonts w:ascii="等线" w:eastAsia="等线" w:hAnsi="等线" w:cs="等线"/>
      <w:sz w:val="24"/>
      <w:szCs w:val="24"/>
      <w:lang w:val="de-DE" w:eastAsia="ja-JP"/>
    </w:rPr>
  </w:style>
  <w:style w:type="paragraph" w:customStyle="1" w:styleId="21">
    <w:name w:val="修订2"/>
    <w:hidden/>
    <w:uiPriority w:val="99"/>
    <w:unhideWhenUsed/>
    <w:qFormat/>
    <w:rPr>
      <w:rFonts w:ascii="等线" w:eastAsia="等线" w:hAnsi="等线" w:cs="等线"/>
      <w:sz w:val="24"/>
      <w:szCs w:val="24"/>
      <w:lang w:val="de-DE" w:eastAsia="ja-JP"/>
    </w:rPr>
  </w:style>
  <w:style w:type="paragraph" w:styleId="af3">
    <w:name w:val="Revision"/>
    <w:hidden/>
    <w:uiPriority w:val="99"/>
    <w:unhideWhenUsed/>
    <w:rsid w:val="00C4361D"/>
    <w:rPr>
      <w:rFonts w:ascii="等线" w:eastAsia="等线" w:hAnsi="等线" w:cs="等线"/>
      <w:sz w:val="24"/>
      <w:szCs w:val="24"/>
      <w:lang w:val="de-DE" w:eastAsia="ja-JP"/>
    </w:rPr>
  </w:style>
  <w:style w:type="paragraph" w:customStyle="1" w:styleId="EndNoteBibliographyTitle0">
    <w:name w:val="EndNote Bibliography Title"/>
    <w:basedOn w:val="a"/>
    <w:link w:val="EndNoteBibliographyTitle1"/>
    <w:rsid w:val="00862C95"/>
    <w:pPr>
      <w:jc w:val="center"/>
    </w:pPr>
    <w:rPr>
      <w:noProof/>
    </w:rPr>
  </w:style>
  <w:style w:type="character" w:customStyle="1" w:styleId="EndNoteBibliography1">
    <w:name w:val="EndNote Bibliography 字符1"/>
    <w:basedOn w:val="a0"/>
    <w:link w:val="EndNoteBibliography0"/>
    <w:rsid w:val="00862C95"/>
    <w:rPr>
      <w:rFonts w:ascii="等线" w:eastAsia="等线" w:hAnsi="等线"/>
      <w:sz w:val="24"/>
      <w:szCs w:val="24"/>
    </w:rPr>
  </w:style>
  <w:style w:type="character" w:customStyle="1" w:styleId="EndNoteBibliographyTitle1">
    <w:name w:val="EndNote Bibliography Title 字符1"/>
    <w:basedOn w:val="EndNoteBibliography1"/>
    <w:link w:val="EndNoteBibliographyTitle0"/>
    <w:rsid w:val="00862C95"/>
    <w:rPr>
      <w:rFonts w:ascii="等线" w:eastAsia="等线" w:hAnsi="等线" w:cs="等线"/>
      <w:noProof/>
      <w:sz w:val="24"/>
      <w:szCs w:val="24"/>
      <w:lang w:val="de-DE" w:eastAsia="ja-JP"/>
    </w:rPr>
  </w:style>
  <w:style w:type="paragraph" w:customStyle="1" w:styleId="Paragraph">
    <w:name w:val="Paragraph"/>
    <w:basedOn w:val="a"/>
    <w:rsid w:val="00A733A0"/>
    <w:pPr>
      <w:spacing w:before="120"/>
      <w:ind w:firstLine="720"/>
    </w:pPr>
    <w:rPr>
      <w:rFonts w:ascii="Times New Roman" w:eastAsia="Times New Roman" w:hAnsi="Times New Roman" w:cs="Times New Roman"/>
      <w:lang w:val="en-US" w:eastAsia="en-US"/>
    </w:rPr>
  </w:style>
  <w:style w:type="paragraph" w:customStyle="1" w:styleId="Head">
    <w:name w:val="Head"/>
    <w:basedOn w:val="a"/>
    <w:rsid w:val="00AF5C79"/>
    <w:pPr>
      <w:keepNext/>
      <w:spacing w:before="120" w:after="120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6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6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7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7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9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6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1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9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9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6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3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5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9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85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4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2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3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7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8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7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0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3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2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5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2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5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2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8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5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8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8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3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3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9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0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5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76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1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0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7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5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1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0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6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7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4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1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2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9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6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2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1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7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7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3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4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9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5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7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2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1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1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6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1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5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6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0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7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4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8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8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1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5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7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1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8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0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24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5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4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emf"/><Relationship Id="rId671" Type="http://schemas.openxmlformats.org/officeDocument/2006/relationships/image" Target="media/image336.emf"/><Relationship Id="rId769" Type="http://schemas.openxmlformats.org/officeDocument/2006/relationships/oleObject" Target="embeddings/oleObject373.bin"/><Relationship Id="rId21" Type="http://schemas.openxmlformats.org/officeDocument/2006/relationships/oleObject" Target="embeddings/oleObject5.bin"/><Relationship Id="rId324" Type="http://schemas.openxmlformats.org/officeDocument/2006/relationships/oleObject" Target="embeddings/oleObject155.bin"/><Relationship Id="rId531" Type="http://schemas.openxmlformats.org/officeDocument/2006/relationships/image" Target="media/image266.emf"/><Relationship Id="rId629" Type="http://schemas.openxmlformats.org/officeDocument/2006/relationships/image" Target="media/image315.emf"/><Relationship Id="rId170" Type="http://schemas.openxmlformats.org/officeDocument/2006/relationships/oleObject" Target="embeddings/oleObject78.bin"/><Relationship Id="rId836" Type="http://schemas.openxmlformats.org/officeDocument/2006/relationships/oleObject" Target="embeddings/oleObject399.bin"/><Relationship Id="rId268" Type="http://schemas.openxmlformats.org/officeDocument/2006/relationships/oleObject" Target="embeddings/oleObject127.bin"/><Relationship Id="rId475" Type="http://schemas.openxmlformats.org/officeDocument/2006/relationships/image" Target="media/image237.emf"/><Relationship Id="rId682" Type="http://schemas.openxmlformats.org/officeDocument/2006/relationships/oleObject" Target="embeddings/oleObject332.bin"/><Relationship Id="rId903" Type="http://schemas.openxmlformats.org/officeDocument/2006/relationships/image" Target="media/image470.emf"/><Relationship Id="rId32" Type="http://schemas.openxmlformats.org/officeDocument/2006/relationships/image" Target="media/image13.emf"/><Relationship Id="rId128" Type="http://schemas.openxmlformats.org/officeDocument/2006/relationships/oleObject" Target="embeddings/oleObject57.bin"/><Relationship Id="rId335" Type="http://schemas.openxmlformats.org/officeDocument/2006/relationships/image" Target="media/image166.emf"/><Relationship Id="rId542" Type="http://schemas.openxmlformats.org/officeDocument/2006/relationships/oleObject" Target="embeddings/oleObject262.bin"/><Relationship Id="rId181" Type="http://schemas.openxmlformats.org/officeDocument/2006/relationships/image" Target="media/image89.emf"/><Relationship Id="rId402" Type="http://schemas.openxmlformats.org/officeDocument/2006/relationships/oleObject" Target="embeddings/oleObject194.bin"/><Relationship Id="rId847" Type="http://schemas.openxmlformats.org/officeDocument/2006/relationships/image" Target="media/image435.emf"/><Relationship Id="rId279" Type="http://schemas.openxmlformats.org/officeDocument/2006/relationships/image" Target="media/image138.emf"/><Relationship Id="rId486" Type="http://schemas.openxmlformats.org/officeDocument/2006/relationships/image" Target="media/image243.emf"/><Relationship Id="rId693" Type="http://schemas.openxmlformats.org/officeDocument/2006/relationships/image" Target="media/image347.emf"/><Relationship Id="rId707" Type="http://schemas.openxmlformats.org/officeDocument/2006/relationships/image" Target="media/image354.emf"/><Relationship Id="rId914" Type="http://schemas.openxmlformats.org/officeDocument/2006/relationships/oleObject" Target="embeddings/oleObject429.bin"/><Relationship Id="rId43" Type="http://schemas.openxmlformats.org/officeDocument/2006/relationships/image" Target="media/image19.emf"/><Relationship Id="rId139" Type="http://schemas.openxmlformats.org/officeDocument/2006/relationships/image" Target="media/image68.emf"/><Relationship Id="rId346" Type="http://schemas.openxmlformats.org/officeDocument/2006/relationships/oleObject" Target="embeddings/oleObject166.bin"/><Relationship Id="rId553" Type="http://schemas.openxmlformats.org/officeDocument/2006/relationships/image" Target="media/image277.emf"/><Relationship Id="rId760" Type="http://schemas.openxmlformats.org/officeDocument/2006/relationships/image" Target="media/image383.emf"/><Relationship Id="rId192" Type="http://schemas.openxmlformats.org/officeDocument/2006/relationships/oleObject" Target="embeddings/oleObject89.bin"/><Relationship Id="rId206" Type="http://schemas.openxmlformats.org/officeDocument/2006/relationships/oleObject" Target="embeddings/oleObject96.bin"/><Relationship Id="rId413" Type="http://schemas.openxmlformats.org/officeDocument/2006/relationships/image" Target="media/image206.emf"/><Relationship Id="rId858" Type="http://schemas.openxmlformats.org/officeDocument/2006/relationships/oleObject" Target="embeddings/oleObject408.bin"/><Relationship Id="rId497" Type="http://schemas.openxmlformats.org/officeDocument/2006/relationships/oleObject" Target="embeddings/oleObject240.bin"/><Relationship Id="rId620" Type="http://schemas.openxmlformats.org/officeDocument/2006/relationships/oleObject" Target="embeddings/oleObject301.bin"/><Relationship Id="rId718" Type="http://schemas.openxmlformats.org/officeDocument/2006/relationships/image" Target="media/image361.emf"/><Relationship Id="rId925" Type="http://schemas.openxmlformats.org/officeDocument/2006/relationships/oleObject" Target="embeddings/oleObject434.bin"/><Relationship Id="rId357" Type="http://schemas.openxmlformats.org/officeDocument/2006/relationships/image" Target="media/image177.emf"/><Relationship Id="rId54" Type="http://schemas.openxmlformats.org/officeDocument/2006/relationships/image" Target="media/image25.png"/><Relationship Id="rId217" Type="http://schemas.openxmlformats.org/officeDocument/2006/relationships/image" Target="media/image107.emf"/><Relationship Id="rId564" Type="http://schemas.openxmlformats.org/officeDocument/2006/relationships/oleObject" Target="embeddings/oleObject273.bin"/><Relationship Id="rId771" Type="http://schemas.openxmlformats.org/officeDocument/2006/relationships/oleObject" Target="embeddings/oleObject374.bin"/><Relationship Id="rId869" Type="http://schemas.openxmlformats.org/officeDocument/2006/relationships/oleObject" Target="embeddings/oleObject413.bin"/><Relationship Id="rId424" Type="http://schemas.openxmlformats.org/officeDocument/2006/relationships/oleObject" Target="embeddings/oleObject204.bin"/><Relationship Id="rId631" Type="http://schemas.openxmlformats.org/officeDocument/2006/relationships/image" Target="media/image316.emf"/><Relationship Id="rId729" Type="http://schemas.openxmlformats.org/officeDocument/2006/relationships/oleObject" Target="embeddings/oleObject353.bin"/><Relationship Id="rId270" Type="http://schemas.openxmlformats.org/officeDocument/2006/relationships/oleObject" Target="embeddings/oleObject128.bin"/><Relationship Id="rId936" Type="http://schemas.openxmlformats.org/officeDocument/2006/relationships/oleObject" Target="embeddings/oleObject439.bin"/><Relationship Id="rId65" Type="http://schemas.openxmlformats.org/officeDocument/2006/relationships/image" Target="media/image31.emf"/><Relationship Id="rId130" Type="http://schemas.openxmlformats.org/officeDocument/2006/relationships/oleObject" Target="embeddings/oleObject58.bin"/><Relationship Id="rId368" Type="http://schemas.openxmlformats.org/officeDocument/2006/relationships/oleObject" Target="embeddings/oleObject177.bin"/><Relationship Id="rId575" Type="http://schemas.openxmlformats.org/officeDocument/2006/relationships/image" Target="media/image288.emf"/><Relationship Id="rId782" Type="http://schemas.openxmlformats.org/officeDocument/2006/relationships/image" Target="media/image394.emf"/><Relationship Id="rId228" Type="http://schemas.openxmlformats.org/officeDocument/2006/relationships/oleObject" Target="embeddings/oleObject107.bin"/><Relationship Id="rId435" Type="http://schemas.openxmlformats.org/officeDocument/2006/relationships/image" Target="media/image217.emf"/><Relationship Id="rId642" Type="http://schemas.openxmlformats.org/officeDocument/2006/relationships/oleObject" Target="embeddings/oleObject312.bin"/><Relationship Id="rId281" Type="http://schemas.openxmlformats.org/officeDocument/2006/relationships/image" Target="media/image139.emf"/><Relationship Id="rId502" Type="http://schemas.openxmlformats.org/officeDocument/2006/relationships/image" Target="media/image251.emf"/><Relationship Id="rId947" Type="http://schemas.openxmlformats.org/officeDocument/2006/relationships/image" Target="media/image495.emf"/><Relationship Id="rId76" Type="http://schemas.openxmlformats.org/officeDocument/2006/relationships/oleObject" Target="embeddings/oleObject31.bin"/><Relationship Id="rId141" Type="http://schemas.openxmlformats.org/officeDocument/2006/relationships/image" Target="media/image69.emf"/><Relationship Id="rId379" Type="http://schemas.openxmlformats.org/officeDocument/2006/relationships/image" Target="media/image188.emf"/><Relationship Id="rId586" Type="http://schemas.openxmlformats.org/officeDocument/2006/relationships/oleObject" Target="embeddings/oleObject284.bin"/><Relationship Id="rId793" Type="http://schemas.openxmlformats.org/officeDocument/2006/relationships/image" Target="media/image400.emf"/><Relationship Id="rId807" Type="http://schemas.openxmlformats.org/officeDocument/2006/relationships/oleObject" Target="embeddings/oleObject389.bin"/><Relationship Id="rId7" Type="http://schemas.openxmlformats.org/officeDocument/2006/relationships/footnotes" Target="footnotes.xml"/><Relationship Id="rId239" Type="http://schemas.openxmlformats.org/officeDocument/2006/relationships/image" Target="media/image118.emf"/><Relationship Id="rId446" Type="http://schemas.openxmlformats.org/officeDocument/2006/relationships/oleObject" Target="embeddings/oleObject215.bin"/><Relationship Id="rId653" Type="http://schemas.openxmlformats.org/officeDocument/2006/relationships/image" Target="media/image327.emf"/><Relationship Id="rId292" Type="http://schemas.openxmlformats.org/officeDocument/2006/relationships/oleObject" Target="embeddings/oleObject139.bin"/><Relationship Id="rId306" Type="http://schemas.openxmlformats.org/officeDocument/2006/relationships/oleObject" Target="embeddings/oleObject146.bin"/><Relationship Id="rId860" Type="http://schemas.openxmlformats.org/officeDocument/2006/relationships/oleObject" Target="embeddings/oleObject409.bin"/><Relationship Id="rId87" Type="http://schemas.openxmlformats.org/officeDocument/2006/relationships/image" Target="media/image42.emf"/><Relationship Id="rId513" Type="http://schemas.openxmlformats.org/officeDocument/2006/relationships/oleObject" Target="embeddings/oleObject248.bin"/><Relationship Id="rId597" Type="http://schemas.openxmlformats.org/officeDocument/2006/relationships/image" Target="media/image299.emf"/><Relationship Id="rId720" Type="http://schemas.openxmlformats.org/officeDocument/2006/relationships/image" Target="media/image362.emf"/><Relationship Id="rId818" Type="http://schemas.openxmlformats.org/officeDocument/2006/relationships/image" Target="media/image417.emf"/><Relationship Id="rId152" Type="http://schemas.openxmlformats.org/officeDocument/2006/relationships/oleObject" Target="embeddings/oleObject69.bin"/><Relationship Id="rId457" Type="http://schemas.openxmlformats.org/officeDocument/2006/relationships/image" Target="media/image228.emf"/><Relationship Id="rId664" Type="http://schemas.openxmlformats.org/officeDocument/2006/relationships/oleObject" Target="embeddings/oleObject323.bin"/><Relationship Id="rId871" Type="http://schemas.openxmlformats.org/officeDocument/2006/relationships/image" Target="media/image449.emf"/><Relationship Id="rId14" Type="http://schemas.openxmlformats.org/officeDocument/2006/relationships/image" Target="media/image4.emf"/><Relationship Id="rId317" Type="http://schemas.openxmlformats.org/officeDocument/2006/relationships/image" Target="media/image157.emf"/><Relationship Id="rId524" Type="http://schemas.openxmlformats.org/officeDocument/2006/relationships/oleObject" Target="embeddings/oleObject253.bin"/><Relationship Id="rId731" Type="http://schemas.openxmlformats.org/officeDocument/2006/relationships/oleObject" Target="embeddings/oleObject354.bin"/><Relationship Id="rId98" Type="http://schemas.openxmlformats.org/officeDocument/2006/relationships/oleObject" Target="embeddings/oleObject42.bin"/><Relationship Id="rId163" Type="http://schemas.openxmlformats.org/officeDocument/2006/relationships/image" Target="media/image80.emf"/><Relationship Id="rId370" Type="http://schemas.openxmlformats.org/officeDocument/2006/relationships/oleObject" Target="embeddings/oleObject178.bin"/><Relationship Id="rId829" Type="http://schemas.openxmlformats.org/officeDocument/2006/relationships/image" Target="media/image424.emf"/><Relationship Id="rId230" Type="http://schemas.openxmlformats.org/officeDocument/2006/relationships/oleObject" Target="embeddings/oleObject108.bin"/><Relationship Id="rId468" Type="http://schemas.openxmlformats.org/officeDocument/2006/relationships/oleObject" Target="embeddings/oleObject226.bin"/><Relationship Id="rId675" Type="http://schemas.openxmlformats.org/officeDocument/2006/relationships/image" Target="media/image338.emf"/><Relationship Id="rId882" Type="http://schemas.openxmlformats.org/officeDocument/2006/relationships/image" Target="media/image456.emf"/><Relationship Id="rId25" Type="http://schemas.openxmlformats.org/officeDocument/2006/relationships/oleObject" Target="embeddings/oleObject7.bin"/><Relationship Id="rId328" Type="http://schemas.openxmlformats.org/officeDocument/2006/relationships/oleObject" Target="embeddings/oleObject157.bin"/><Relationship Id="rId535" Type="http://schemas.openxmlformats.org/officeDocument/2006/relationships/image" Target="media/image268.emf"/><Relationship Id="rId742" Type="http://schemas.openxmlformats.org/officeDocument/2006/relationships/image" Target="media/image374.emf"/><Relationship Id="rId174" Type="http://schemas.openxmlformats.org/officeDocument/2006/relationships/oleObject" Target="embeddings/oleObject80.bin"/><Relationship Id="rId381" Type="http://schemas.openxmlformats.org/officeDocument/2006/relationships/image" Target="media/image189.emf"/><Relationship Id="rId602" Type="http://schemas.openxmlformats.org/officeDocument/2006/relationships/oleObject" Target="embeddings/oleObject292.bin"/><Relationship Id="rId241" Type="http://schemas.openxmlformats.org/officeDocument/2006/relationships/image" Target="media/image119.emf"/><Relationship Id="rId479" Type="http://schemas.openxmlformats.org/officeDocument/2006/relationships/oleObject" Target="embeddings/oleObject231.bin"/><Relationship Id="rId686" Type="http://schemas.openxmlformats.org/officeDocument/2006/relationships/oleObject" Target="embeddings/oleObject334.bin"/><Relationship Id="rId893" Type="http://schemas.openxmlformats.org/officeDocument/2006/relationships/oleObject" Target="embeddings/oleObject421.bin"/><Relationship Id="rId907" Type="http://schemas.openxmlformats.org/officeDocument/2006/relationships/image" Target="media/image473.emf"/><Relationship Id="rId36" Type="http://schemas.openxmlformats.org/officeDocument/2006/relationships/image" Target="media/image15.emf"/><Relationship Id="rId339" Type="http://schemas.openxmlformats.org/officeDocument/2006/relationships/image" Target="media/image168.emf"/><Relationship Id="rId546" Type="http://schemas.openxmlformats.org/officeDocument/2006/relationships/oleObject" Target="embeddings/oleObject264.bin"/><Relationship Id="rId753" Type="http://schemas.openxmlformats.org/officeDocument/2006/relationships/oleObject" Target="embeddings/oleObject365.bin"/><Relationship Id="rId101" Type="http://schemas.openxmlformats.org/officeDocument/2006/relationships/image" Target="media/image49.emf"/><Relationship Id="rId185" Type="http://schemas.openxmlformats.org/officeDocument/2006/relationships/image" Target="media/image91.emf"/><Relationship Id="rId406" Type="http://schemas.openxmlformats.org/officeDocument/2006/relationships/image" Target="media/image202.emf"/><Relationship Id="rId392" Type="http://schemas.openxmlformats.org/officeDocument/2006/relationships/oleObject" Target="embeddings/oleObject189.bin"/><Relationship Id="rId613" Type="http://schemas.openxmlformats.org/officeDocument/2006/relationships/image" Target="media/image307.emf"/><Relationship Id="rId697" Type="http://schemas.openxmlformats.org/officeDocument/2006/relationships/image" Target="media/image349.emf"/><Relationship Id="rId820" Type="http://schemas.openxmlformats.org/officeDocument/2006/relationships/image" Target="media/image418.emf"/><Relationship Id="rId918" Type="http://schemas.openxmlformats.org/officeDocument/2006/relationships/oleObject" Target="embeddings/oleObject431.bin"/><Relationship Id="rId252" Type="http://schemas.openxmlformats.org/officeDocument/2006/relationships/oleObject" Target="embeddings/oleObject119.bin"/><Relationship Id="rId294" Type="http://schemas.openxmlformats.org/officeDocument/2006/relationships/oleObject" Target="embeddings/oleObject140.bin"/><Relationship Id="rId308" Type="http://schemas.openxmlformats.org/officeDocument/2006/relationships/oleObject" Target="embeddings/oleObject147.bin"/><Relationship Id="rId515" Type="http://schemas.openxmlformats.org/officeDocument/2006/relationships/image" Target="media/image258.emf"/><Relationship Id="rId722" Type="http://schemas.openxmlformats.org/officeDocument/2006/relationships/oleObject" Target="embeddings/oleObject350.bin"/><Relationship Id="rId47" Type="http://schemas.openxmlformats.org/officeDocument/2006/relationships/oleObject" Target="embeddings/oleObject17.bin"/><Relationship Id="rId89" Type="http://schemas.openxmlformats.org/officeDocument/2006/relationships/image" Target="media/image43.emf"/><Relationship Id="rId112" Type="http://schemas.openxmlformats.org/officeDocument/2006/relationships/oleObject" Target="embeddings/oleObject49.bin"/><Relationship Id="rId154" Type="http://schemas.openxmlformats.org/officeDocument/2006/relationships/oleObject" Target="embeddings/oleObject70.bin"/><Relationship Id="rId361" Type="http://schemas.openxmlformats.org/officeDocument/2006/relationships/image" Target="media/image179.emf"/><Relationship Id="rId557" Type="http://schemas.openxmlformats.org/officeDocument/2006/relationships/image" Target="media/image279.emf"/><Relationship Id="rId599" Type="http://schemas.openxmlformats.org/officeDocument/2006/relationships/image" Target="media/image300.emf"/><Relationship Id="rId764" Type="http://schemas.openxmlformats.org/officeDocument/2006/relationships/image" Target="media/image385.emf"/><Relationship Id="rId196" Type="http://schemas.openxmlformats.org/officeDocument/2006/relationships/oleObject" Target="embeddings/oleObject91.bin"/><Relationship Id="rId417" Type="http://schemas.openxmlformats.org/officeDocument/2006/relationships/image" Target="media/image208.emf"/><Relationship Id="rId459" Type="http://schemas.openxmlformats.org/officeDocument/2006/relationships/image" Target="media/image229.emf"/><Relationship Id="rId624" Type="http://schemas.openxmlformats.org/officeDocument/2006/relationships/oleObject" Target="embeddings/oleObject303.bin"/><Relationship Id="rId666" Type="http://schemas.openxmlformats.org/officeDocument/2006/relationships/oleObject" Target="embeddings/oleObject324.bin"/><Relationship Id="rId831" Type="http://schemas.openxmlformats.org/officeDocument/2006/relationships/oleObject" Target="embeddings/oleObject397.bin"/><Relationship Id="rId873" Type="http://schemas.openxmlformats.org/officeDocument/2006/relationships/image" Target="media/image450.emf"/><Relationship Id="rId16" Type="http://schemas.openxmlformats.org/officeDocument/2006/relationships/image" Target="media/image5.emf"/><Relationship Id="rId221" Type="http://schemas.openxmlformats.org/officeDocument/2006/relationships/image" Target="media/image109.emf"/><Relationship Id="rId263" Type="http://schemas.openxmlformats.org/officeDocument/2006/relationships/image" Target="media/image130.emf"/><Relationship Id="rId319" Type="http://schemas.openxmlformats.org/officeDocument/2006/relationships/image" Target="media/image158.emf"/><Relationship Id="rId470" Type="http://schemas.openxmlformats.org/officeDocument/2006/relationships/oleObject" Target="embeddings/oleObject227.bin"/><Relationship Id="rId526" Type="http://schemas.openxmlformats.org/officeDocument/2006/relationships/oleObject" Target="embeddings/oleObject254.bin"/><Relationship Id="rId929" Type="http://schemas.openxmlformats.org/officeDocument/2006/relationships/oleObject" Target="embeddings/oleObject436.bin"/><Relationship Id="rId58" Type="http://schemas.openxmlformats.org/officeDocument/2006/relationships/oleObject" Target="embeddings/oleObject22.bin"/><Relationship Id="rId123" Type="http://schemas.openxmlformats.org/officeDocument/2006/relationships/image" Target="media/image60.emf"/><Relationship Id="rId330" Type="http://schemas.openxmlformats.org/officeDocument/2006/relationships/oleObject" Target="embeddings/oleObject158.bin"/><Relationship Id="rId568" Type="http://schemas.openxmlformats.org/officeDocument/2006/relationships/oleObject" Target="embeddings/oleObject275.bin"/><Relationship Id="rId733" Type="http://schemas.openxmlformats.org/officeDocument/2006/relationships/oleObject" Target="embeddings/oleObject355.bin"/><Relationship Id="rId775" Type="http://schemas.openxmlformats.org/officeDocument/2006/relationships/oleObject" Target="embeddings/oleObject376.bin"/><Relationship Id="rId940" Type="http://schemas.openxmlformats.org/officeDocument/2006/relationships/oleObject" Target="embeddings/oleObject441.bin"/><Relationship Id="rId165" Type="http://schemas.openxmlformats.org/officeDocument/2006/relationships/image" Target="media/image81.emf"/><Relationship Id="rId372" Type="http://schemas.openxmlformats.org/officeDocument/2006/relationships/oleObject" Target="embeddings/oleObject179.bin"/><Relationship Id="rId428" Type="http://schemas.openxmlformats.org/officeDocument/2006/relationships/oleObject" Target="embeddings/oleObject206.bin"/><Relationship Id="rId635" Type="http://schemas.openxmlformats.org/officeDocument/2006/relationships/image" Target="media/image318.emf"/><Relationship Id="rId677" Type="http://schemas.openxmlformats.org/officeDocument/2006/relationships/image" Target="media/image339.emf"/><Relationship Id="rId800" Type="http://schemas.openxmlformats.org/officeDocument/2006/relationships/image" Target="media/image405.emf"/><Relationship Id="rId842" Type="http://schemas.openxmlformats.org/officeDocument/2006/relationships/oleObject" Target="embeddings/oleObject402.bin"/><Relationship Id="rId232" Type="http://schemas.openxmlformats.org/officeDocument/2006/relationships/oleObject" Target="embeddings/oleObject109.bin"/><Relationship Id="rId274" Type="http://schemas.openxmlformats.org/officeDocument/2006/relationships/oleObject" Target="embeddings/oleObject130.bin"/><Relationship Id="rId481" Type="http://schemas.openxmlformats.org/officeDocument/2006/relationships/oleObject" Target="embeddings/oleObject232.bin"/><Relationship Id="rId702" Type="http://schemas.openxmlformats.org/officeDocument/2006/relationships/oleObject" Target="embeddings/oleObject342.bin"/><Relationship Id="rId884" Type="http://schemas.openxmlformats.org/officeDocument/2006/relationships/oleObject" Target="embeddings/oleObject418.bin"/><Relationship Id="rId27" Type="http://schemas.openxmlformats.org/officeDocument/2006/relationships/oleObject" Target="embeddings/oleObject8.bin"/><Relationship Id="rId69" Type="http://schemas.openxmlformats.org/officeDocument/2006/relationships/image" Target="media/image33.emf"/><Relationship Id="rId134" Type="http://schemas.openxmlformats.org/officeDocument/2006/relationships/oleObject" Target="embeddings/oleObject60.bin"/><Relationship Id="rId537" Type="http://schemas.openxmlformats.org/officeDocument/2006/relationships/image" Target="media/image269.emf"/><Relationship Id="rId579" Type="http://schemas.openxmlformats.org/officeDocument/2006/relationships/image" Target="media/image290.emf"/><Relationship Id="rId744" Type="http://schemas.openxmlformats.org/officeDocument/2006/relationships/image" Target="media/image375.emf"/><Relationship Id="rId786" Type="http://schemas.openxmlformats.org/officeDocument/2006/relationships/image" Target="media/image396.emf"/><Relationship Id="rId951" Type="http://schemas.openxmlformats.org/officeDocument/2006/relationships/oleObject" Target="embeddings/oleObject445.bin"/><Relationship Id="rId80" Type="http://schemas.openxmlformats.org/officeDocument/2006/relationships/oleObject" Target="embeddings/oleObject33.bin"/><Relationship Id="rId176" Type="http://schemas.openxmlformats.org/officeDocument/2006/relationships/oleObject" Target="embeddings/oleObject81.bin"/><Relationship Id="rId341" Type="http://schemas.openxmlformats.org/officeDocument/2006/relationships/image" Target="media/image169.emf"/><Relationship Id="rId383" Type="http://schemas.openxmlformats.org/officeDocument/2006/relationships/image" Target="media/image190.emf"/><Relationship Id="rId439" Type="http://schemas.openxmlformats.org/officeDocument/2006/relationships/image" Target="media/image219.emf"/><Relationship Id="rId590" Type="http://schemas.openxmlformats.org/officeDocument/2006/relationships/oleObject" Target="embeddings/oleObject286.bin"/><Relationship Id="rId604" Type="http://schemas.openxmlformats.org/officeDocument/2006/relationships/oleObject" Target="embeddings/oleObject293.bin"/><Relationship Id="rId646" Type="http://schemas.openxmlformats.org/officeDocument/2006/relationships/oleObject" Target="embeddings/oleObject314.bin"/><Relationship Id="rId811" Type="http://schemas.openxmlformats.org/officeDocument/2006/relationships/image" Target="media/image412.emf"/><Relationship Id="rId201" Type="http://schemas.openxmlformats.org/officeDocument/2006/relationships/image" Target="media/image99.emf"/><Relationship Id="rId243" Type="http://schemas.openxmlformats.org/officeDocument/2006/relationships/image" Target="media/image120.emf"/><Relationship Id="rId285" Type="http://schemas.openxmlformats.org/officeDocument/2006/relationships/image" Target="media/image141.emf"/><Relationship Id="rId450" Type="http://schemas.openxmlformats.org/officeDocument/2006/relationships/oleObject" Target="embeddings/oleObject217.bin"/><Relationship Id="rId506" Type="http://schemas.openxmlformats.org/officeDocument/2006/relationships/image" Target="media/image253.emf"/><Relationship Id="rId688" Type="http://schemas.openxmlformats.org/officeDocument/2006/relationships/oleObject" Target="embeddings/oleObject335.bin"/><Relationship Id="rId853" Type="http://schemas.openxmlformats.org/officeDocument/2006/relationships/image" Target="media/image439.emf"/><Relationship Id="rId895" Type="http://schemas.openxmlformats.org/officeDocument/2006/relationships/image" Target="media/image465.emf"/><Relationship Id="rId909" Type="http://schemas.openxmlformats.org/officeDocument/2006/relationships/image" Target="media/image474.emf"/><Relationship Id="rId38" Type="http://schemas.openxmlformats.org/officeDocument/2006/relationships/image" Target="media/image16.emf"/><Relationship Id="rId103" Type="http://schemas.openxmlformats.org/officeDocument/2006/relationships/image" Target="media/image50.emf"/><Relationship Id="rId310" Type="http://schemas.openxmlformats.org/officeDocument/2006/relationships/oleObject" Target="embeddings/oleObject148.bin"/><Relationship Id="rId492" Type="http://schemas.openxmlformats.org/officeDocument/2006/relationships/image" Target="media/image246.emf"/><Relationship Id="rId548" Type="http://schemas.openxmlformats.org/officeDocument/2006/relationships/oleObject" Target="embeddings/oleObject265.bin"/><Relationship Id="rId713" Type="http://schemas.openxmlformats.org/officeDocument/2006/relationships/oleObject" Target="embeddings/oleObject347.bin"/><Relationship Id="rId755" Type="http://schemas.openxmlformats.org/officeDocument/2006/relationships/oleObject" Target="embeddings/oleObject366.bin"/><Relationship Id="rId797" Type="http://schemas.openxmlformats.org/officeDocument/2006/relationships/image" Target="media/image403.emf"/><Relationship Id="rId920" Type="http://schemas.openxmlformats.org/officeDocument/2006/relationships/oleObject" Target="embeddings/oleObject432.bin"/><Relationship Id="rId91" Type="http://schemas.openxmlformats.org/officeDocument/2006/relationships/image" Target="media/image44.emf"/><Relationship Id="rId145" Type="http://schemas.openxmlformats.org/officeDocument/2006/relationships/image" Target="media/image71.emf"/><Relationship Id="rId187" Type="http://schemas.openxmlformats.org/officeDocument/2006/relationships/image" Target="media/image92.emf"/><Relationship Id="rId352" Type="http://schemas.openxmlformats.org/officeDocument/2006/relationships/oleObject" Target="embeddings/oleObject169.bin"/><Relationship Id="rId394" Type="http://schemas.openxmlformats.org/officeDocument/2006/relationships/oleObject" Target="embeddings/oleObject190.bin"/><Relationship Id="rId408" Type="http://schemas.openxmlformats.org/officeDocument/2006/relationships/image" Target="media/image203.emf"/><Relationship Id="rId615" Type="http://schemas.openxmlformats.org/officeDocument/2006/relationships/image" Target="media/image308.emf"/><Relationship Id="rId822" Type="http://schemas.openxmlformats.org/officeDocument/2006/relationships/oleObject" Target="embeddings/oleObject394.bin"/><Relationship Id="rId212" Type="http://schemas.openxmlformats.org/officeDocument/2006/relationships/oleObject" Target="embeddings/oleObject99.bin"/><Relationship Id="rId254" Type="http://schemas.openxmlformats.org/officeDocument/2006/relationships/oleObject" Target="embeddings/oleObject120.bin"/><Relationship Id="rId657" Type="http://schemas.openxmlformats.org/officeDocument/2006/relationships/image" Target="media/image329.emf"/><Relationship Id="rId699" Type="http://schemas.openxmlformats.org/officeDocument/2006/relationships/image" Target="media/image350.emf"/><Relationship Id="rId864" Type="http://schemas.openxmlformats.org/officeDocument/2006/relationships/image" Target="media/image445.emf"/><Relationship Id="rId49" Type="http://schemas.openxmlformats.org/officeDocument/2006/relationships/oleObject" Target="embeddings/oleObject18.bin"/><Relationship Id="rId114" Type="http://schemas.openxmlformats.org/officeDocument/2006/relationships/oleObject" Target="embeddings/oleObject50.bin"/><Relationship Id="rId296" Type="http://schemas.openxmlformats.org/officeDocument/2006/relationships/oleObject" Target="embeddings/oleObject141.bin"/><Relationship Id="rId461" Type="http://schemas.openxmlformats.org/officeDocument/2006/relationships/image" Target="media/image230.emf"/><Relationship Id="rId517" Type="http://schemas.openxmlformats.org/officeDocument/2006/relationships/image" Target="media/image259.emf"/><Relationship Id="rId559" Type="http://schemas.openxmlformats.org/officeDocument/2006/relationships/image" Target="media/image280.emf"/><Relationship Id="rId724" Type="http://schemas.openxmlformats.org/officeDocument/2006/relationships/image" Target="media/image365.emf"/><Relationship Id="rId766" Type="http://schemas.openxmlformats.org/officeDocument/2006/relationships/image" Target="media/image386.emf"/><Relationship Id="rId931" Type="http://schemas.openxmlformats.org/officeDocument/2006/relationships/oleObject" Target="embeddings/oleObject437.bin"/><Relationship Id="rId60" Type="http://schemas.openxmlformats.org/officeDocument/2006/relationships/oleObject" Target="embeddings/oleObject23.bin"/><Relationship Id="rId156" Type="http://schemas.openxmlformats.org/officeDocument/2006/relationships/oleObject" Target="embeddings/oleObject71.bin"/><Relationship Id="rId198" Type="http://schemas.openxmlformats.org/officeDocument/2006/relationships/oleObject" Target="embeddings/oleObject92.bin"/><Relationship Id="rId321" Type="http://schemas.openxmlformats.org/officeDocument/2006/relationships/image" Target="media/image159.emf"/><Relationship Id="rId363" Type="http://schemas.openxmlformats.org/officeDocument/2006/relationships/image" Target="media/image180.emf"/><Relationship Id="rId419" Type="http://schemas.openxmlformats.org/officeDocument/2006/relationships/image" Target="media/image209.emf"/><Relationship Id="rId570" Type="http://schemas.openxmlformats.org/officeDocument/2006/relationships/oleObject" Target="embeddings/oleObject276.bin"/><Relationship Id="rId626" Type="http://schemas.openxmlformats.org/officeDocument/2006/relationships/oleObject" Target="embeddings/oleObject304.bin"/><Relationship Id="rId223" Type="http://schemas.openxmlformats.org/officeDocument/2006/relationships/image" Target="media/image110.emf"/><Relationship Id="rId430" Type="http://schemas.openxmlformats.org/officeDocument/2006/relationships/oleObject" Target="embeddings/oleObject207.bin"/><Relationship Id="rId668" Type="http://schemas.openxmlformats.org/officeDocument/2006/relationships/oleObject" Target="embeddings/oleObject325.bin"/><Relationship Id="rId833" Type="http://schemas.openxmlformats.org/officeDocument/2006/relationships/image" Target="media/image427.emf"/><Relationship Id="rId875" Type="http://schemas.openxmlformats.org/officeDocument/2006/relationships/oleObject" Target="embeddings/oleObject415.bin"/><Relationship Id="rId18" Type="http://schemas.openxmlformats.org/officeDocument/2006/relationships/image" Target="media/image6.emf"/><Relationship Id="rId265" Type="http://schemas.openxmlformats.org/officeDocument/2006/relationships/image" Target="media/image131.emf"/><Relationship Id="rId472" Type="http://schemas.openxmlformats.org/officeDocument/2006/relationships/oleObject" Target="embeddings/oleObject228.bin"/><Relationship Id="rId528" Type="http://schemas.openxmlformats.org/officeDocument/2006/relationships/oleObject" Target="embeddings/oleObject255.bin"/><Relationship Id="rId735" Type="http://schemas.openxmlformats.org/officeDocument/2006/relationships/oleObject" Target="embeddings/oleObject356.bin"/><Relationship Id="rId900" Type="http://schemas.openxmlformats.org/officeDocument/2006/relationships/image" Target="media/image468.emf"/><Relationship Id="rId942" Type="http://schemas.openxmlformats.org/officeDocument/2006/relationships/oleObject" Target="embeddings/oleObject442.bin"/><Relationship Id="rId125" Type="http://schemas.openxmlformats.org/officeDocument/2006/relationships/image" Target="media/image61.emf"/><Relationship Id="rId167" Type="http://schemas.openxmlformats.org/officeDocument/2006/relationships/image" Target="media/image82.emf"/><Relationship Id="rId332" Type="http://schemas.openxmlformats.org/officeDocument/2006/relationships/oleObject" Target="embeddings/oleObject159.bin"/><Relationship Id="rId374" Type="http://schemas.openxmlformats.org/officeDocument/2006/relationships/oleObject" Target="embeddings/oleObject180.bin"/><Relationship Id="rId581" Type="http://schemas.openxmlformats.org/officeDocument/2006/relationships/image" Target="media/image291.emf"/><Relationship Id="rId777" Type="http://schemas.openxmlformats.org/officeDocument/2006/relationships/oleObject" Target="embeddings/oleObject377.bin"/><Relationship Id="rId71" Type="http://schemas.openxmlformats.org/officeDocument/2006/relationships/image" Target="media/image34.emf"/><Relationship Id="rId234" Type="http://schemas.openxmlformats.org/officeDocument/2006/relationships/oleObject" Target="embeddings/oleObject110.bin"/><Relationship Id="rId637" Type="http://schemas.openxmlformats.org/officeDocument/2006/relationships/image" Target="media/image319.emf"/><Relationship Id="rId679" Type="http://schemas.openxmlformats.org/officeDocument/2006/relationships/image" Target="media/image340.emf"/><Relationship Id="rId802" Type="http://schemas.openxmlformats.org/officeDocument/2006/relationships/image" Target="media/image406.emf"/><Relationship Id="rId844" Type="http://schemas.openxmlformats.org/officeDocument/2006/relationships/image" Target="media/image433.emf"/><Relationship Id="rId886" Type="http://schemas.openxmlformats.org/officeDocument/2006/relationships/image" Target="media/image459.emf"/><Relationship Id="rId2" Type="http://schemas.openxmlformats.org/officeDocument/2006/relationships/customXml" Target="../customXml/item2.xml"/><Relationship Id="rId29" Type="http://schemas.openxmlformats.org/officeDocument/2006/relationships/oleObject" Target="embeddings/oleObject9.bin"/><Relationship Id="rId276" Type="http://schemas.openxmlformats.org/officeDocument/2006/relationships/oleObject" Target="embeddings/oleObject131.bin"/><Relationship Id="rId441" Type="http://schemas.openxmlformats.org/officeDocument/2006/relationships/image" Target="media/image220.emf"/><Relationship Id="rId483" Type="http://schemas.openxmlformats.org/officeDocument/2006/relationships/oleObject" Target="embeddings/oleObject233.bin"/><Relationship Id="rId539" Type="http://schemas.openxmlformats.org/officeDocument/2006/relationships/image" Target="media/image270.emf"/><Relationship Id="rId690" Type="http://schemas.openxmlformats.org/officeDocument/2006/relationships/oleObject" Target="embeddings/oleObject336.bin"/><Relationship Id="rId704" Type="http://schemas.openxmlformats.org/officeDocument/2006/relationships/oleObject" Target="embeddings/oleObject343.bin"/><Relationship Id="rId746" Type="http://schemas.openxmlformats.org/officeDocument/2006/relationships/image" Target="media/image376.emf"/><Relationship Id="rId911" Type="http://schemas.openxmlformats.org/officeDocument/2006/relationships/image" Target="media/image475.emf"/><Relationship Id="rId40" Type="http://schemas.openxmlformats.org/officeDocument/2006/relationships/image" Target="media/image17.png"/><Relationship Id="rId136" Type="http://schemas.openxmlformats.org/officeDocument/2006/relationships/oleObject" Target="embeddings/oleObject61.bin"/><Relationship Id="rId178" Type="http://schemas.openxmlformats.org/officeDocument/2006/relationships/oleObject" Target="embeddings/oleObject82.bin"/><Relationship Id="rId301" Type="http://schemas.openxmlformats.org/officeDocument/2006/relationships/image" Target="media/image149.emf"/><Relationship Id="rId343" Type="http://schemas.openxmlformats.org/officeDocument/2006/relationships/image" Target="media/image170.emf"/><Relationship Id="rId550" Type="http://schemas.openxmlformats.org/officeDocument/2006/relationships/oleObject" Target="embeddings/oleObject266.bin"/><Relationship Id="rId788" Type="http://schemas.openxmlformats.org/officeDocument/2006/relationships/image" Target="media/image397.emf"/><Relationship Id="rId953" Type="http://schemas.openxmlformats.org/officeDocument/2006/relationships/oleObject" Target="embeddings/oleObject446.bin"/><Relationship Id="rId82" Type="http://schemas.openxmlformats.org/officeDocument/2006/relationships/oleObject" Target="embeddings/oleObject34.bin"/><Relationship Id="rId203" Type="http://schemas.openxmlformats.org/officeDocument/2006/relationships/image" Target="media/image100.emf"/><Relationship Id="rId385" Type="http://schemas.openxmlformats.org/officeDocument/2006/relationships/image" Target="media/image191.emf"/><Relationship Id="rId592" Type="http://schemas.openxmlformats.org/officeDocument/2006/relationships/oleObject" Target="embeddings/oleObject287.bin"/><Relationship Id="rId606" Type="http://schemas.openxmlformats.org/officeDocument/2006/relationships/oleObject" Target="embeddings/oleObject294.bin"/><Relationship Id="rId648" Type="http://schemas.openxmlformats.org/officeDocument/2006/relationships/oleObject" Target="embeddings/oleObject315.bin"/><Relationship Id="rId813" Type="http://schemas.openxmlformats.org/officeDocument/2006/relationships/oleObject" Target="embeddings/oleObject391.bin"/><Relationship Id="rId855" Type="http://schemas.openxmlformats.org/officeDocument/2006/relationships/image" Target="media/image440.emf"/><Relationship Id="rId245" Type="http://schemas.openxmlformats.org/officeDocument/2006/relationships/image" Target="media/image121.emf"/><Relationship Id="rId287" Type="http://schemas.openxmlformats.org/officeDocument/2006/relationships/image" Target="media/image142.emf"/><Relationship Id="rId410" Type="http://schemas.openxmlformats.org/officeDocument/2006/relationships/image" Target="media/image204.emf"/><Relationship Id="rId452" Type="http://schemas.openxmlformats.org/officeDocument/2006/relationships/oleObject" Target="embeddings/oleObject218.bin"/><Relationship Id="rId494" Type="http://schemas.openxmlformats.org/officeDocument/2006/relationships/image" Target="media/image247.emf"/><Relationship Id="rId508" Type="http://schemas.openxmlformats.org/officeDocument/2006/relationships/image" Target="media/image254.emf"/><Relationship Id="rId715" Type="http://schemas.openxmlformats.org/officeDocument/2006/relationships/image" Target="media/image359.emf"/><Relationship Id="rId897" Type="http://schemas.openxmlformats.org/officeDocument/2006/relationships/image" Target="media/image466.emf"/><Relationship Id="rId922" Type="http://schemas.openxmlformats.org/officeDocument/2006/relationships/image" Target="media/image481.emf"/><Relationship Id="rId105" Type="http://schemas.openxmlformats.org/officeDocument/2006/relationships/image" Target="media/image51.emf"/><Relationship Id="rId147" Type="http://schemas.openxmlformats.org/officeDocument/2006/relationships/image" Target="media/image72.emf"/><Relationship Id="rId312" Type="http://schemas.openxmlformats.org/officeDocument/2006/relationships/oleObject" Target="embeddings/oleObject149.bin"/><Relationship Id="rId354" Type="http://schemas.openxmlformats.org/officeDocument/2006/relationships/oleObject" Target="embeddings/oleObject170.bin"/><Relationship Id="rId757" Type="http://schemas.openxmlformats.org/officeDocument/2006/relationships/oleObject" Target="embeddings/oleObject367.bin"/><Relationship Id="rId799" Type="http://schemas.openxmlformats.org/officeDocument/2006/relationships/image" Target="media/image404.emf"/><Relationship Id="rId51" Type="http://schemas.openxmlformats.org/officeDocument/2006/relationships/oleObject" Target="embeddings/oleObject19.bin"/><Relationship Id="rId93" Type="http://schemas.openxmlformats.org/officeDocument/2006/relationships/image" Target="media/image45.emf"/><Relationship Id="rId189" Type="http://schemas.openxmlformats.org/officeDocument/2006/relationships/image" Target="media/image93.emf"/><Relationship Id="rId396" Type="http://schemas.openxmlformats.org/officeDocument/2006/relationships/oleObject" Target="embeddings/oleObject191.bin"/><Relationship Id="rId561" Type="http://schemas.openxmlformats.org/officeDocument/2006/relationships/image" Target="media/image281.emf"/><Relationship Id="rId617" Type="http://schemas.openxmlformats.org/officeDocument/2006/relationships/image" Target="media/image309.emf"/><Relationship Id="rId659" Type="http://schemas.openxmlformats.org/officeDocument/2006/relationships/image" Target="media/image330.emf"/><Relationship Id="rId824" Type="http://schemas.openxmlformats.org/officeDocument/2006/relationships/image" Target="media/image421.emf"/><Relationship Id="rId866" Type="http://schemas.openxmlformats.org/officeDocument/2006/relationships/image" Target="media/image446.emf"/><Relationship Id="rId214" Type="http://schemas.openxmlformats.org/officeDocument/2006/relationships/oleObject" Target="embeddings/oleObject100.bin"/><Relationship Id="rId256" Type="http://schemas.openxmlformats.org/officeDocument/2006/relationships/oleObject" Target="embeddings/oleObject121.bin"/><Relationship Id="rId298" Type="http://schemas.openxmlformats.org/officeDocument/2006/relationships/oleObject" Target="embeddings/oleObject142.bin"/><Relationship Id="rId421" Type="http://schemas.openxmlformats.org/officeDocument/2006/relationships/image" Target="media/image210.emf"/><Relationship Id="rId463" Type="http://schemas.openxmlformats.org/officeDocument/2006/relationships/image" Target="media/image231.emf"/><Relationship Id="rId519" Type="http://schemas.openxmlformats.org/officeDocument/2006/relationships/image" Target="media/image260.emf"/><Relationship Id="rId670" Type="http://schemas.openxmlformats.org/officeDocument/2006/relationships/oleObject" Target="embeddings/oleObject326.bin"/><Relationship Id="rId116" Type="http://schemas.openxmlformats.org/officeDocument/2006/relationships/oleObject" Target="embeddings/oleObject51.bin"/><Relationship Id="rId158" Type="http://schemas.openxmlformats.org/officeDocument/2006/relationships/oleObject" Target="embeddings/oleObject72.bin"/><Relationship Id="rId323" Type="http://schemas.openxmlformats.org/officeDocument/2006/relationships/image" Target="media/image160.emf"/><Relationship Id="rId530" Type="http://schemas.openxmlformats.org/officeDocument/2006/relationships/oleObject" Target="embeddings/oleObject256.bin"/><Relationship Id="rId726" Type="http://schemas.openxmlformats.org/officeDocument/2006/relationships/image" Target="media/image366.emf"/><Relationship Id="rId768" Type="http://schemas.openxmlformats.org/officeDocument/2006/relationships/image" Target="media/image387.emf"/><Relationship Id="rId933" Type="http://schemas.openxmlformats.org/officeDocument/2006/relationships/image" Target="media/image487.emf"/><Relationship Id="rId20" Type="http://schemas.openxmlformats.org/officeDocument/2006/relationships/image" Target="media/image7.emf"/><Relationship Id="rId62" Type="http://schemas.openxmlformats.org/officeDocument/2006/relationships/oleObject" Target="embeddings/oleObject24.bin"/><Relationship Id="rId365" Type="http://schemas.openxmlformats.org/officeDocument/2006/relationships/image" Target="media/image181.emf"/><Relationship Id="rId572" Type="http://schemas.openxmlformats.org/officeDocument/2006/relationships/oleObject" Target="embeddings/oleObject277.bin"/><Relationship Id="rId628" Type="http://schemas.openxmlformats.org/officeDocument/2006/relationships/oleObject" Target="embeddings/oleObject305.bin"/><Relationship Id="rId835" Type="http://schemas.openxmlformats.org/officeDocument/2006/relationships/image" Target="media/image428.emf"/><Relationship Id="rId225" Type="http://schemas.openxmlformats.org/officeDocument/2006/relationships/image" Target="media/image111.emf"/><Relationship Id="rId267" Type="http://schemas.openxmlformats.org/officeDocument/2006/relationships/image" Target="media/image132.emf"/><Relationship Id="rId432" Type="http://schemas.openxmlformats.org/officeDocument/2006/relationships/oleObject" Target="embeddings/oleObject208.bin"/><Relationship Id="rId474" Type="http://schemas.openxmlformats.org/officeDocument/2006/relationships/oleObject" Target="embeddings/oleObject229.bin"/><Relationship Id="rId877" Type="http://schemas.openxmlformats.org/officeDocument/2006/relationships/image" Target="media/image453.emf"/><Relationship Id="rId127" Type="http://schemas.openxmlformats.org/officeDocument/2006/relationships/image" Target="media/image62.emf"/><Relationship Id="rId681" Type="http://schemas.openxmlformats.org/officeDocument/2006/relationships/image" Target="media/image341.emf"/><Relationship Id="rId737" Type="http://schemas.openxmlformats.org/officeDocument/2006/relationships/oleObject" Target="embeddings/oleObject357.bin"/><Relationship Id="rId779" Type="http://schemas.openxmlformats.org/officeDocument/2006/relationships/oleObject" Target="embeddings/oleObject378.bin"/><Relationship Id="rId902" Type="http://schemas.openxmlformats.org/officeDocument/2006/relationships/oleObject" Target="embeddings/oleObject424.bin"/><Relationship Id="rId944" Type="http://schemas.openxmlformats.org/officeDocument/2006/relationships/image" Target="media/image493.emf"/><Relationship Id="rId31" Type="http://schemas.openxmlformats.org/officeDocument/2006/relationships/oleObject" Target="embeddings/oleObject10.bin"/><Relationship Id="rId73" Type="http://schemas.openxmlformats.org/officeDocument/2006/relationships/image" Target="media/image35.emf"/><Relationship Id="rId169" Type="http://schemas.openxmlformats.org/officeDocument/2006/relationships/image" Target="media/image83.emf"/><Relationship Id="rId334" Type="http://schemas.openxmlformats.org/officeDocument/2006/relationships/oleObject" Target="embeddings/oleObject160.bin"/><Relationship Id="rId376" Type="http://schemas.openxmlformats.org/officeDocument/2006/relationships/oleObject" Target="embeddings/oleObject181.bin"/><Relationship Id="rId541" Type="http://schemas.openxmlformats.org/officeDocument/2006/relationships/image" Target="media/image271.emf"/><Relationship Id="rId583" Type="http://schemas.openxmlformats.org/officeDocument/2006/relationships/image" Target="media/image292.emf"/><Relationship Id="rId639" Type="http://schemas.openxmlformats.org/officeDocument/2006/relationships/image" Target="media/image320.emf"/><Relationship Id="rId790" Type="http://schemas.openxmlformats.org/officeDocument/2006/relationships/image" Target="media/image398.emf"/><Relationship Id="rId804" Type="http://schemas.openxmlformats.org/officeDocument/2006/relationships/oleObject" Target="embeddings/oleObject388.bin"/><Relationship Id="rId4" Type="http://schemas.openxmlformats.org/officeDocument/2006/relationships/styles" Target="styles.xml"/><Relationship Id="rId180" Type="http://schemas.openxmlformats.org/officeDocument/2006/relationships/oleObject" Target="embeddings/oleObject83.bin"/><Relationship Id="rId236" Type="http://schemas.openxmlformats.org/officeDocument/2006/relationships/oleObject" Target="embeddings/oleObject111.bin"/><Relationship Id="rId278" Type="http://schemas.openxmlformats.org/officeDocument/2006/relationships/oleObject" Target="embeddings/oleObject132.bin"/><Relationship Id="rId401" Type="http://schemas.openxmlformats.org/officeDocument/2006/relationships/image" Target="media/image199.emf"/><Relationship Id="rId443" Type="http://schemas.openxmlformats.org/officeDocument/2006/relationships/image" Target="media/image221.emf"/><Relationship Id="rId650" Type="http://schemas.openxmlformats.org/officeDocument/2006/relationships/oleObject" Target="embeddings/oleObject316.bin"/><Relationship Id="rId846" Type="http://schemas.openxmlformats.org/officeDocument/2006/relationships/image" Target="media/image434.emf"/><Relationship Id="rId888" Type="http://schemas.openxmlformats.org/officeDocument/2006/relationships/image" Target="media/image460.emf"/><Relationship Id="rId303" Type="http://schemas.openxmlformats.org/officeDocument/2006/relationships/image" Target="media/image150.emf"/><Relationship Id="rId485" Type="http://schemas.openxmlformats.org/officeDocument/2006/relationships/oleObject" Target="embeddings/oleObject234.bin"/><Relationship Id="rId692" Type="http://schemas.openxmlformats.org/officeDocument/2006/relationships/oleObject" Target="embeddings/oleObject337.bin"/><Relationship Id="rId706" Type="http://schemas.openxmlformats.org/officeDocument/2006/relationships/oleObject" Target="embeddings/oleObject344.bin"/><Relationship Id="rId748" Type="http://schemas.openxmlformats.org/officeDocument/2006/relationships/image" Target="media/image377.emf"/><Relationship Id="rId913" Type="http://schemas.openxmlformats.org/officeDocument/2006/relationships/image" Target="media/image476.emf"/><Relationship Id="rId955" Type="http://schemas.openxmlformats.org/officeDocument/2006/relationships/theme" Target="theme/theme1.xml"/><Relationship Id="rId42" Type="http://schemas.openxmlformats.org/officeDocument/2006/relationships/oleObject" Target="embeddings/oleObject15.bin"/><Relationship Id="rId84" Type="http://schemas.openxmlformats.org/officeDocument/2006/relationships/oleObject" Target="embeddings/oleObject35.bin"/><Relationship Id="rId138" Type="http://schemas.openxmlformats.org/officeDocument/2006/relationships/oleObject" Target="embeddings/oleObject62.bin"/><Relationship Id="rId345" Type="http://schemas.openxmlformats.org/officeDocument/2006/relationships/image" Target="media/image171.emf"/><Relationship Id="rId387" Type="http://schemas.openxmlformats.org/officeDocument/2006/relationships/image" Target="media/image192.emf"/><Relationship Id="rId510" Type="http://schemas.openxmlformats.org/officeDocument/2006/relationships/image" Target="media/image255.emf"/><Relationship Id="rId552" Type="http://schemas.openxmlformats.org/officeDocument/2006/relationships/oleObject" Target="embeddings/oleObject267.bin"/><Relationship Id="rId594" Type="http://schemas.openxmlformats.org/officeDocument/2006/relationships/oleObject" Target="embeddings/oleObject288.bin"/><Relationship Id="rId608" Type="http://schemas.openxmlformats.org/officeDocument/2006/relationships/oleObject" Target="embeddings/oleObject295.bin"/><Relationship Id="rId815" Type="http://schemas.openxmlformats.org/officeDocument/2006/relationships/image" Target="media/image415.emf"/><Relationship Id="rId191" Type="http://schemas.openxmlformats.org/officeDocument/2006/relationships/image" Target="media/image94.emf"/><Relationship Id="rId205" Type="http://schemas.openxmlformats.org/officeDocument/2006/relationships/image" Target="media/image101.emf"/><Relationship Id="rId247" Type="http://schemas.openxmlformats.org/officeDocument/2006/relationships/image" Target="media/image122.emf"/><Relationship Id="rId412" Type="http://schemas.openxmlformats.org/officeDocument/2006/relationships/oleObject" Target="embeddings/oleObject198.bin"/><Relationship Id="rId857" Type="http://schemas.openxmlformats.org/officeDocument/2006/relationships/image" Target="media/image441.emf"/><Relationship Id="rId899" Type="http://schemas.openxmlformats.org/officeDocument/2006/relationships/oleObject" Target="embeddings/oleObject423.bin"/><Relationship Id="rId107" Type="http://schemas.openxmlformats.org/officeDocument/2006/relationships/image" Target="media/image52.emf"/><Relationship Id="rId289" Type="http://schemas.openxmlformats.org/officeDocument/2006/relationships/image" Target="media/image143.emf"/><Relationship Id="rId454" Type="http://schemas.openxmlformats.org/officeDocument/2006/relationships/oleObject" Target="embeddings/oleObject219.bin"/><Relationship Id="rId496" Type="http://schemas.openxmlformats.org/officeDocument/2006/relationships/image" Target="media/image248.emf"/><Relationship Id="rId661" Type="http://schemas.openxmlformats.org/officeDocument/2006/relationships/image" Target="media/image331.emf"/><Relationship Id="rId717" Type="http://schemas.openxmlformats.org/officeDocument/2006/relationships/image" Target="media/image360.emf"/><Relationship Id="rId759" Type="http://schemas.openxmlformats.org/officeDocument/2006/relationships/oleObject" Target="embeddings/oleObject368.bin"/><Relationship Id="rId924" Type="http://schemas.openxmlformats.org/officeDocument/2006/relationships/image" Target="media/image482.emf"/><Relationship Id="rId11" Type="http://schemas.openxmlformats.org/officeDocument/2006/relationships/image" Target="media/image2.jpeg"/><Relationship Id="rId53" Type="http://schemas.openxmlformats.org/officeDocument/2006/relationships/oleObject" Target="embeddings/oleObject20.bin"/><Relationship Id="rId149" Type="http://schemas.openxmlformats.org/officeDocument/2006/relationships/image" Target="media/image73.emf"/><Relationship Id="rId314" Type="http://schemas.openxmlformats.org/officeDocument/2006/relationships/oleObject" Target="embeddings/oleObject150.bin"/><Relationship Id="rId356" Type="http://schemas.openxmlformats.org/officeDocument/2006/relationships/oleObject" Target="embeddings/oleObject171.bin"/><Relationship Id="rId398" Type="http://schemas.openxmlformats.org/officeDocument/2006/relationships/oleObject" Target="embeddings/oleObject192.bin"/><Relationship Id="rId521" Type="http://schemas.openxmlformats.org/officeDocument/2006/relationships/image" Target="media/image261.emf"/><Relationship Id="rId563" Type="http://schemas.openxmlformats.org/officeDocument/2006/relationships/image" Target="media/image282.emf"/><Relationship Id="rId619" Type="http://schemas.openxmlformats.org/officeDocument/2006/relationships/image" Target="media/image310.emf"/><Relationship Id="rId770" Type="http://schemas.openxmlformats.org/officeDocument/2006/relationships/image" Target="media/image388.emf"/><Relationship Id="rId95" Type="http://schemas.openxmlformats.org/officeDocument/2006/relationships/image" Target="media/image46.emf"/><Relationship Id="rId160" Type="http://schemas.openxmlformats.org/officeDocument/2006/relationships/oleObject" Target="embeddings/oleObject73.bin"/><Relationship Id="rId216" Type="http://schemas.openxmlformats.org/officeDocument/2006/relationships/oleObject" Target="embeddings/oleObject101.bin"/><Relationship Id="rId423" Type="http://schemas.openxmlformats.org/officeDocument/2006/relationships/image" Target="media/image211.emf"/><Relationship Id="rId826" Type="http://schemas.openxmlformats.org/officeDocument/2006/relationships/image" Target="media/image422.emf"/><Relationship Id="rId868" Type="http://schemas.openxmlformats.org/officeDocument/2006/relationships/image" Target="media/image447.emf"/><Relationship Id="rId258" Type="http://schemas.openxmlformats.org/officeDocument/2006/relationships/oleObject" Target="embeddings/oleObject122.bin"/><Relationship Id="rId465" Type="http://schemas.openxmlformats.org/officeDocument/2006/relationships/image" Target="media/image232.emf"/><Relationship Id="rId630" Type="http://schemas.openxmlformats.org/officeDocument/2006/relationships/oleObject" Target="embeddings/oleObject306.bin"/><Relationship Id="rId672" Type="http://schemas.openxmlformats.org/officeDocument/2006/relationships/oleObject" Target="embeddings/oleObject327.bin"/><Relationship Id="rId728" Type="http://schemas.openxmlformats.org/officeDocument/2006/relationships/image" Target="media/image367.emf"/><Relationship Id="rId935" Type="http://schemas.openxmlformats.org/officeDocument/2006/relationships/image" Target="media/image488.emf"/><Relationship Id="rId22" Type="http://schemas.openxmlformats.org/officeDocument/2006/relationships/image" Target="media/image8.emf"/><Relationship Id="rId64" Type="http://schemas.openxmlformats.org/officeDocument/2006/relationships/oleObject" Target="embeddings/oleObject25.bin"/><Relationship Id="rId118" Type="http://schemas.openxmlformats.org/officeDocument/2006/relationships/oleObject" Target="embeddings/oleObject52.bin"/><Relationship Id="rId325" Type="http://schemas.openxmlformats.org/officeDocument/2006/relationships/image" Target="media/image161.emf"/><Relationship Id="rId367" Type="http://schemas.openxmlformats.org/officeDocument/2006/relationships/image" Target="media/image182.emf"/><Relationship Id="rId532" Type="http://schemas.openxmlformats.org/officeDocument/2006/relationships/oleObject" Target="embeddings/oleObject257.bin"/><Relationship Id="rId574" Type="http://schemas.openxmlformats.org/officeDocument/2006/relationships/oleObject" Target="embeddings/oleObject278.bin"/><Relationship Id="rId171" Type="http://schemas.openxmlformats.org/officeDocument/2006/relationships/image" Target="media/image84.emf"/><Relationship Id="rId227" Type="http://schemas.openxmlformats.org/officeDocument/2006/relationships/image" Target="media/image112.emf"/><Relationship Id="rId781" Type="http://schemas.openxmlformats.org/officeDocument/2006/relationships/oleObject" Target="embeddings/oleObject379.bin"/><Relationship Id="rId837" Type="http://schemas.openxmlformats.org/officeDocument/2006/relationships/image" Target="media/image429.emf"/><Relationship Id="rId879" Type="http://schemas.openxmlformats.org/officeDocument/2006/relationships/image" Target="media/image454.emf"/><Relationship Id="rId269" Type="http://schemas.openxmlformats.org/officeDocument/2006/relationships/image" Target="media/image133.emf"/><Relationship Id="rId434" Type="http://schemas.openxmlformats.org/officeDocument/2006/relationships/oleObject" Target="embeddings/oleObject209.bin"/><Relationship Id="rId476" Type="http://schemas.openxmlformats.org/officeDocument/2006/relationships/oleObject" Target="embeddings/oleObject230.bin"/><Relationship Id="rId641" Type="http://schemas.openxmlformats.org/officeDocument/2006/relationships/image" Target="media/image321.emf"/><Relationship Id="rId683" Type="http://schemas.openxmlformats.org/officeDocument/2006/relationships/image" Target="media/image342.emf"/><Relationship Id="rId739" Type="http://schemas.openxmlformats.org/officeDocument/2006/relationships/oleObject" Target="embeddings/oleObject358.bin"/><Relationship Id="rId890" Type="http://schemas.openxmlformats.org/officeDocument/2006/relationships/oleObject" Target="embeddings/oleObject420.bin"/><Relationship Id="rId904" Type="http://schemas.openxmlformats.org/officeDocument/2006/relationships/image" Target="media/image471.emf"/><Relationship Id="rId33" Type="http://schemas.openxmlformats.org/officeDocument/2006/relationships/oleObject" Target="embeddings/oleObject11.bin"/><Relationship Id="rId129" Type="http://schemas.openxmlformats.org/officeDocument/2006/relationships/image" Target="media/image63.emf"/><Relationship Id="rId280" Type="http://schemas.openxmlformats.org/officeDocument/2006/relationships/oleObject" Target="embeddings/oleObject133.bin"/><Relationship Id="rId336" Type="http://schemas.openxmlformats.org/officeDocument/2006/relationships/oleObject" Target="embeddings/oleObject161.bin"/><Relationship Id="rId501" Type="http://schemas.openxmlformats.org/officeDocument/2006/relationships/oleObject" Target="embeddings/oleObject242.bin"/><Relationship Id="rId543" Type="http://schemas.openxmlformats.org/officeDocument/2006/relationships/image" Target="media/image272.emf"/><Relationship Id="rId946" Type="http://schemas.openxmlformats.org/officeDocument/2006/relationships/image" Target="media/image494.emf"/><Relationship Id="rId75" Type="http://schemas.openxmlformats.org/officeDocument/2006/relationships/image" Target="media/image36.emf"/><Relationship Id="rId140" Type="http://schemas.openxmlformats.org/officeDocument/2006/relationships/oleObject" Target="embeddings/oleObject63.bin"/><Relationship Id="rId182" Type="http://schemas.openxmlformats.org/officeDocument/2006/relationships/oleObject" Target="embeddings/oleObject84.bin"/><Relationship Id="rId378" Type="http://schemas.openxmlformats.org/officeDocument/2006/relationships/oleObject" Target="embeddings/oleObject182.bin"/><Relationship Id="rId403" Type="http://schemas.openxmlformats.org/officeDocument/2006/relationships/image" Target="media/image200.emf"/><Relationship Id="rId585" Type="http://schemas.openxmlformats.org/officeDocument/2006/relationships/image" Target="media/image293.emf"/><Relationship Id="rId750" Type="http://schemas.openxmlformats.org/officeDocument/2006/relationships/image" Target="media/image378.emf"/><Relationship Id="rId792" Type="http://schemas.openxmlformats.org/officeDocument/2006/relationships/image" Target="media/image399.emf"/><Relationship Id="rId806" Type="http://schemas.openxmlformats.org/officeDocument/2006/relationships/image" Target="media/image409.emf"/><Relationship Id="rId848" Type="http://schemas.openxmlformats.org/officeDocument/2006/relationships/oleObject" Target="embeddings/oleObject404.bin"/><Relationship Id="rId6" Type="http://schemas.openxmlformats.org/officeDocument/2006/relationships/webSettings" Target="webSettings.xml"/><Relationship Id="rId238" Type="http://schemas.openxmlformats.org/officeDocument/2006/relationships/oleObject" Target="embeddings/oleObject112.bin"/><Relationship Id="rId445" Type="http://schemas.openxmlformats.org/officeDocument/2006/relationships/image" Target="media/image222.emf"/><Relationship Id="rId487" Type="http://schemas.openxmlformats.org/officeDocument/2006/relationships/oleObject" Target="embeddings/oleObject235.bin"/><Relationship Id="rId610" Type="http://schemas.openxmlformats.org/officeDocument/2006/relationships/oleObject" Target="embeddings/oleObject296.bin"/><Relationship Id="rId652" Type="http://schemas.openxmlformats.org/officeDocument/2006/relationships/oleObject" Target="embeddings/oleObject317.bin"/><Relationship Id="rId694" Type="http://schemas.openxmlformats.org/officeDocument/2006/relationships/oleObject" Target="embeddings/oleObject338.bin"/><Relationship Id="rId708" Type="http://schemas.openxmlformats.org/officeDocument/2006/relationships/oleObject" Target="embeddings/oleObject345.bin"/><Relationship Id="rId915" Type="http://schemas.openxmlformats.org/officeDocument/2006/relationships/image" Target="media/image477.emf"/><Relationship Id="rId291" Type="http://schemas.openxmlformats.org/officeDocument/2006/relationships/image" Target="media/image144.emf"/><Relationship Id="rId305" Type="http://schemas.openxmlformats.org/officeDocument/2006/relationships/image" Target="media/image151.emf"/><Relationship Id="rId347" Type="http://schemas.openxmlformats.org/officeDocument/2006/relationships/image" Target="media/image172.emf"/><Relationship Id="rId512" Type="http://schemas.openxmlformats.org/officeDocument/2006/relationships/image" Target="media/image256.emf"/><Relationship Id="rId44" Type="http://schemas.openxmlformats.org/officeDocument/2006/relationships/image" Target="media/image20.emf"/><Relationship Id="rId86" Type="http://schemas.openxmlformats.org/officeDocument/2006/relationships/oleObject" Target="embeddings/oleObject36.bin"/><Relationship Id="rId151" Type="http://schemas.openxmlformats.org/officeDocument/2006/relationships/image" Target="media/image74.emf"/><Relationship Id="rId389" Type="http://schemas.openxmlformats.org/officeDocument/2006/relationships/image" Target="media/image193.emf"/><Relationship Id="rId554" Type="http://schemas.openxmlformats.org/officeDocument/2006/relationships/oleObject" Target="embeddings/oleObject268.bin"/><Relationship Id="rId596" Type="http://schemas.openxmlformats.org/officeDocument/2006/relationships/oleObject" Target="embeddings/oleObject289.bin"/><Relationship Id="rId761" Type="http://schemas.openxmlformats.org/officeDocument/2006/relationships/oleObject" Target="embeddings/oleObject369.bin"/><Relationship Id="rId817" Type="http://schemas.openxmlformats.org/officeDocument/2006/relationships/image" Target="media/image416.emf"/><Relationship Id="rId859" Type="http://schemas.openxmlformats.org/officeDocument/2006/relationships/image" Target="media/image442.emf"/><Relationship Id="rId193" Type="http://schemas.openxmlformats.org/officeDocument/2006/relationships/image" Target="media/image95.emf"/><Relationship Id="rId207" Type="http://schemas.openxmlformats.org/officeDocument/2006/relationships/image" Target="media/image102.emf"/><Relationship Id="rId249" Type="http://schemas.openxmlformats.org/officeDocument/2006/relationships/image" Target="media/image123.emf"/><Relationship Id="rId414" Type="http://schemas.openxmlformats.org/officeDocument/2006/relationships/oleObject" Target="embeddings/oleObject199.bin"/><Relationship Id="rId456" Type="http://schemas.openxmlformats.org/officeDocument/2006/relationships/oleObject" Target="embeddings/oleObject220.bin"/><Relationship Id="rId498" Type="http://schemas.openxmlformats.org/officeDocument/2006/relationships/image" Target="media/image249.emf"/><Relationship Id="rId621" Type="http://schemas.openxmlformats.org/officeDocument/2006/relationships/image" Target="media/image311.emf"/><Relationship Id="rId663" Type="http://schemas.openxmlformats.org/officeDocument/2006/relationships/image" Target="media/image332.emf"/><Relationship Id="rId870" Type="http://schemas.openxmlformats.org/officeDocument/2006/relationships/image" Target="media/image448.emf"/><Relationship Id="rId13" Type="http://schemas.openxmlformats.org/officeDocument/2006/relationships/oleObject" Target="embeddings/oleObject1.bin"/><Relationship Id="rId109" Type="http://schemas.openxmlformats.org/officeDocument/2006/relationships/image" Target="media/image53.emf"/><Relationship Id="rId260" Type="http://schemas.openxmlformats.org/officeDocument/2006/relationships/oleObject" Target="embeddings/oleObject123.bin"/><Relationship Id="rId316" Type="http://schemas.openxmlformats.org/officeDocument/2006/relationships/oleObject" Target="embeddings/oleObject151.bin"/><Relationship Id="rId523" Type="http://schemas.openxmlformats.org/officeDocument/2006/relationships/image" Target="media/image262.emf"/><Relationship Id="rId719" Type="http://schemas.openxmlformats.org/officeDocument/2006/relationships/oleObject" Target="embeddings/oleObject349.bin"/><Relationship Id="rId926" Type="http://schemas.openxmlformats.org/officeDocument/2006/relationships/image" Target="media/image483.emf"/><Relationship Id="rId55" Type="http://schemas.openxmlformats.org/officeDocument/2006/relationships/image" Target="media/image26.emf"/><Relationship Id="rId97" Type="http://schemas.openxmlformats.org/officeDocument/2006/relationships/image" Target="media/image47.emf"/><Relationship Id="rId120" Type="http://schemas.openxmlformats.org/officeDocument/2006/relationships/oleObject" Target="embeddings/oleObject53.bin"/><Relationship Id="rId358" Type="http://schemas.openxmlformats.org/officeDocument/2006/relationships/oleObject" Target="embeddings/oleObject172.bin"/><Relationship Id="rId565" Type="http://schemas.openxmlformats.org/officeDocument/2006/relationships/image" Target="media/image283.emf"/><Relationship Id="rId730" Type="http://schemas.openxmlformats.org/officeDocument/2006/relationships/image" Target="media/image368.emf"/><Relationship Id="rId772" Type="http://schemas.openxmlformats.org/officeDocument/2006/relationships/image" Target="media/image389.emf"/><Relationship Id="rId828" Type="http://schemas.openxmlformats.org/officeDocument/2006/relationships/oleObject" Target="embeddings/oleObject396.bin"/><Relationship Id="rId162" Type="http://schemas.openxmlformats.org/officeDocument/2006/relationships/oleObject" Target="embeddings/oleObject74.bin"/><Relationship Id="rId218" Type="http://schemas.openxmlformats.org/officeDocument/2006/relationships/oleObject" Target="embeddings/oleObject102.bin"/><Relationship Id="rId425" Type="http://schemas.openxmlformats.org/officeDocument/2006/relationships/image" Target="media/image212.emf"/><Relationship Id="rId467" Type="http://schemas.openxmlformats.org/officeDocument/2006/relationships/image" Target="media/image233.emf"/><Relationship Id="rId632" Type="http://schemas.openxmlformats.org/officeDocument/2006/relationships/oleObject" Target="embeddings/oleObject307.bin"/><Relationship Id="rId271" Type="http://schemas.openxmlformats.org/officeDocument/2006/relationships/image" Target="media/image134.emf"/><Relationship Id="rId674" Type="http://schemas.openxmlformats.org/officeDocument/2006/relationships/oleObject" Target="embeddings/oleObject328.bin"/><Relationship Id="rId881" Type="http://schemas.openxmlformats.org/officeDocument/2006/relationships/oleObject" Target="embeddings/oleObject417.bin"/><Relationship Id="rId937" Type="http://schemas.openxmlformats.org/officeDocument/2006/relationships/image" Target="media/image489.emf"/><Relationship Id="rId24" Type="http://schemas.openxmlformats.org/officeDocument/2006/relationships/image" Target="media/image9.emf"/><Relationship Id="rId66" Type="http://schemas.openxmlformats.org/officeDocument/2006/relationships/oleObject" Target="embeddings/oleObject26.bin"/><Relationship Id="rId131" Type="http://schemas.openxmlformats.org/officeDocument/2006/relationships/image" Target="media/image64.emf"/><Relationship Id="rId327" Type="http://schemas.openxmlformats.org/officeDocument/2006/relationships/image" Target="media/image162.emf"/><Relationship Id="rId369" Type="http://schemas.openxmlformats.org/officeDocument/2006/relationships/image" Target="media/image183.emf"/><Relationship Id="rId534" Type="http://schemas.openxmlformats.org/officeDocument/2006/relationships/oleObject" Target="embeddings/oleObject258.bin"/><Relationship Id="rId576" Type="http://schemas.openxmlformats.org/officeDocument/2006/relationships/oleObject" Target="embeddings/oleObject279.bin"/><Relationship Id="rId741" Type="http://schemas.openxmlformats.org/officeDocument/2006/relationships/oleObject" Target="embeddings/oleObject359.bin"/><Relationship Id="rId783" Type="http://schemas.openxmlformats.org/officeDocument/2006/relationships/oleObject" Target="embeddings/oleObject380.bin"/><Relationship Id="rId839" Type="http://schemas.openxmlformats.org/officeDocument/2006/relationships/image" Target="media/image430.emf"/><Relationship Id="rId173" Type="http://schemas.openxmlformats.org/officeDocument/2006/relationships/image" Target="media/image85.emf"/><Relationship Id="rId229" Type="http://schemas.openxmlformats.org/officeDocument/2006/relationships/image" Target="media/image113.emf"/><Relationship Id="rId380" Type="http://schemas.openxmlformats.org/officeDocument/2006/relationships/oleObject" Target="embeddings/oleObject183.bin"/><Relationship Id="rId436" Type="http://schemas.openxmlformats.org/officeDocument/2006/relationships/oleObject" Target="embeddings/oleObject210.bin"/><Relationship Id="rId601" Type="http://schemas.openxmlformats.org/officeDocument/2006/relationships/image" Target="media/image301.emf"/><Relationship Id="rId643" Type="http://schemas.openxmlformats.org/officeDocument/2006/relationships/image" Target="media/image322.emf"/><Relationship Id="rId240" Type="http://schemas.openxmlformats.org/officeDocument/2006/relationships/oleObject" Target="embeddings/oleObject113.bin"/><Relationship Id="rId478" Type="http://schemas.openxmlformats.org/officeDocument/2006/relationships/image" Target="media/image239.emf"/><Relationship Id="rId685" Type="http://schemas.openxmlformats.org/officeDocument/2006/relationships/image" Target="media/image343.emf"/><Relationship Id="rId850" Type="http://schemas.openxmlformats.org/officeDocument/2006/relationships/image" Target="media/image437.emf"/><Relationship Id="rId892" Type="http://schemas.openxmlformats.org/officeDocument/2006/relationships/image" Target="media/image463.emf"/><Relationship Id="rId906" Type="http://schemas.openxmlformats.org/officeDocument/2006/relationships/image" Target="media/image472.emf"/><Relationship Id="rId948" Type="http://schemas.openxmlformats.org/officeDocument/2006/relationships/oleObject" Target="embeddings/oleObject444.bin"/><Relationship Id="rId35" Type="http://schemas.openxmlformats.org/officeDocument/2006/relationships/oleObject" Target="embeddings/oleObject12.bin"/><Relationship Id="rId77" Type="http://schemas.openxmlformats.org/officeDocument/2006/relationships/image" Target="media/image37.emf"/><Relationship Id="rId100" Type="http://schemas.openxmlformats.org/officeDocument/2006/relationships/oleObject" Target="embeddings/oleObject43.bin"/><Relationship Id="rId282" Type="http://schemas.openxmlformats.org/officeDocument/2006/relationships/oleObject" Target="embeddings/oleObject134.bin"/><Relationship Id="rId338" Type="http://schemas.openxmlformats.org/officeDocument/2006/relationships/oleObject" Target="embeddings/oleObject162.bin"/><Relationship Id="rId503" Type="http://schemas.openxmlformats.org/officeDocument/2006/relationships/oleObject" Target="embeddings/oleObject243.bin"/><Relationship Id="rId545" Type="http://schemas.openxmlformats.org/officeDocument/2006/relationships/image" Target="media/image273.emf"/><Relationship Id="rId587" Type="http://schemas.openxmlformats.org/officeDocument/2006/relationships/image" Target="media/image294.emf"/><Relationship Id="rId710" Type="http://schemas.openxmlformats.org/officeDocument/2006/relationships/oleObject" Target="embeddings/oleObject346.bin"/><Relationship Id="rId752" Type="http://schemas.openxmlformats.org/officeDocument/2006/relationships/image" Target="media/image379.emf"/><Relationship Id="rId808" Type="http://schemas.openxmlformats.org/officeDocument/2006/relationships/image" Target="media/image410.emf"/><Relationship Id="rId8" Type="http://schemas.openxmlformats.org/officeDocument/2006/relationships/endnotes" Target="endnotes.xml"/><Relationship Id="rId142" Type="http://schemas.openxmlformats.org/officeDocument/2006/relationships/oleObject" Target="embeddings/oleObject64.bin"/><Relationship Id="rId184" Type="http://schemas.openxmlformats.org/officeDocument/2006/relationships/oleObject" Target="embeddings/oleObject85.bin"/><Relationship Id="rId391" Type="http://schemas.openxmlformats.org/officeDocument/2006/relationships/image" Target="media/image194.emf"/><Relationship Id="rId405" Type="http://schemas.openxmlformats.org/officeDocument/2006/relationships/oleObject" Target="embeddings/oleObject195.bin"/><Relationship Id="rId447" Type="http://schemas.openxmlformats.org/officeDocument/2006/relationships/image" Target="media/image223.emf"/><Relationship Id="rId612" Type="http://schemas.openxmlformats.org/officeDocument/2006/relationships/oleObject" Target="embeddings/oleObject297.bin"/><Relationship Id="rId794" Type="http://schemas.openxmlformats.org/officeDocument/2006/relationships/image" Target="media/image401.emf"/><Relationship Id="rId251" Type="http://schemas.openxmlformats.org/officeDocument/2006/relationships/image" Target="media/image124.emf"/><Relationship Id="rId489" Type="http://schemas.openxmlformats.org/officeDocument/2006/relationships/oleObject" Target="embeddings/oleObject236.bin"/><Relationship Id="rId654" Type="http://schemas.openxmlformats.org/officeDocument/2006/relationships/oleObject" Target="embeddings/oleObject318.bin"/><Relationship Id="rId696" Type="http://schemas.openxmlformats.org/officeDocument/2006/relationships/oleObject" Target="embeddings/oleObject339.bin"/><Relationship Id="rId861" Type="http://schemas.openxmlformats.org/officeDocument/2006/relationships/image" Target="media/image443.emf"/><Relationship Id="rId917" Type="http://schemas.openxmlformats.org/officeDocument/2006/relationships/image" Target="media/image478.emf"/><Relationship Id="rId46" Type="http://schemas.openxmlformats.org/officeDocument/2006/relationships/image" Target="media/image21.emf"/><Relationship Id="rId293" Type="http://schemas.openxmlformats.org/officeDocument/2006/relationships/image" Target="media/image145.emf"/><Relationship Id="rId307" Type="http://schemas.openxmlformats.org/officeDocument/2006/relationships/image" Target="media/image152.emf"/><Relationship Id="rId349" Type="http://schemas.openxmlformats.org/officeDocument/2006/relationships/image" Target="media/image173.emf"/><Relationship Id="rId514" Type="http://schemas.openxmlformats.org/officeDocument/2006/relationships/image" Target="media/image257.emf"/><Relationship Id="rId556" Type="http://schemas.openxmlformats.org/officeDocument/2006/relationships/oleObject" Target="embeddings/oleObject269.bin"/><Relationship Id="rId721" Type="http://schemas.openxmlformats.org/officeDocument/2006/relationships/image" Target="media/image363.emf"/><Relationship Id="rId763" Type="http://schemas.openxmlformats.org/officeDocument/2006/relationships/oleObject" Target="embeddings/oleObject370.bin"/><Relationship Id="rId88" Type="http://schemas.openxmlformats.org/officeDocument/2006/relationships/oleObject" Target="embeddings/oleObject37.bin"/><Relationship Id="rId111" Type="http://schemas.openxmlformats.org/officeDocument/2006/relationships/image" Target="media/image54.emf"/><Relationship Id="rId153" Type="http://schemas.openxmlformats.org/officeDocument/2006/relationships/image" Target="media/image75.emf"/><Relationship Id="rId195" Type="http://schemas.openxmlformats.org/officeDocument/2006/relationships/image" Target="media/image96.emf"/><Relationship Id="rId209" Type="http://schemas.openxmlformats.org/officeDocument/2006/relationships/image" Target="media/image103.emf"/><Relationship Id="rId360" Type="http://schemas.openxmlformats.org/officeDocument/2006/relationships/oleObject" Target="embeddings/oleObject173.bin"/><Relationship Id="rId416" Type="http://schemas.openxmlformats.org/officeDocument/2006/relationships/oleObject" Target="embeddings/oleObject200.bin"/><Relationship Id="rId598" Type="http://schemas.openxmlformats.org/officeDocument/2006/relationships/oleObject" Target="embeddings/oleObject290.bin"/><Relationship Id="rId819" Type="http://schemas.openxmlformats.org/officeDocument/2006/relationships/oleObject" Target="embeddings/oleObject393.bin"/><Relationship Id="rId220" Type="http://schemas.openxmlformats.org/officeDocument/2006/relationships/oleObject" Target="embeddings/oleObject103.bin"/><Relationship Id="rId458" Type="http://schemas.openxmlformats.org/officeDocument/2006/relationships/oleObject" Target="embeddings/oleObject221.bin"/><Relationship Id="rId623" Type="http://schemas.openxmlformats.org/officeDocument/2006/relationships/image" Target="media/image312.emf"/><Relationship Id="rId665" Type="http://schemas.openxmlformats.org/officeDocument/2006/relationships/image" Target="media/image333.emf"/><Relationship Id="rId830" Type="http://schemas.openxmlformats.org/officeDocument/2006/relationships/image" Target="media/image425.emf"/><Relationship Id="rId872" Type="http://schemas.openxmlformats.org/officeDocument/2006/relationships/oleObject" Target="embeddings/oleObject414.bin"/><Relationship Id="rId928" Type="http://schemas.openxmlformats.org/officeDocument/2006/relationships/image" Target="media/image484.emf"/><Relationship Id="rId15" Type="http://schemas.openxmlformats.org/officeDocument/2006/relationships/oleObject" Target="embeddings/oleObject2.bin"/><Relationship Id="rId57" Type="http://schemas.openxmlformats.org/officeDocument/2006/relationships/image" Target="media/image27.emf"/><Relationship Id="rId262" Type="http://schemas.openxmlformats.org/officeDocument/2006/relationships/oleObject" Target="embeddings/oleObject124.bin"/><Relationship Id="rId318" Type="http://schemas.openxmlformats.org/officeDocument/2006/relationships/oleObject" Target="embeddings/oleObject152.bin"/><Relationship Id="rId525" Type="http://schemas.openxmlformats.org/officeDocument/2006/relationships/image" Target="media/image263.emf"/><Relationship Id="rId567" Type="http://schemas.openxmlformats.org/officeDocument/2006/relationships/image" Target="media/image284.emf"/><Relationship Id="rId732" Type="http://schemas.openxmlformats.org/officeDocument/2006/relationships/image" Target="media/image369.emf"/><Relationship Id="rId99" Type="http://schemas.openxmlformats.org/officeDocument/2006/relationships/image" Target="media/image48.emf"/><Relationship Id="rId122" Type="http://schemas.openxmlformats.org/officeDocument/2006/relationships/oleObject" Target="embeddings/oleObject54.bin"/><Relationship Id="rId164" Type="http://schemas.openxmlformats.org/officeDocument/2006/relationships/oleObject" Target="embeddings/oleObject75.bin"/><Relationship Id="rId371" Type="http://schemas.openxmlformats.org/officeDocument/2006/relationships/image" Target="media/image184.emf"/><Relationship Id="rId774" Type="http://schemas.openxmlformats.org/officeDocument/2006/relationships/image" Target="media/image390.emf"/><Relationship Id="rId427" Type="http://schemas.openxmlformats.org/officeDocument/2006/relationships/image" Target="media/image213.emf"/><Relationship Id="rId469" Type="http://schemas.openxmlformats.org/officeDocument/2006/relationships/image" Target="media/image234.emf"/><Relationship Id="rId634" Type="http://schemas.openxmlformats.org/officeDocument/2006/relationships/oleObject" Target="embeddings/oleObject308.bin"/><Relationship Id="rId676" Type="http://schemas.openxmlformats.org/officeDocument/2006/relationships/oleObject" Target="embeddings/oleObject329.bin"/><Relationship Id="rId841" Type="http://schemas.openxmlformats.org/officeDocument/2006/relationships/image" Target="media/image431.emf"/><Relationship Id="rId883" Type="http://schemas.openxmlformats.org/officeDocument/2006/relationships/image" Target="media/image457.emf"/><Relationship Id="rId26" Type="http://schemas.openxmlformats.org/officeDocument/2006/relationships/image" Target="media/image10.emf"/><Relationship Id="rId231" Type="http://schemas.openxmlformats.org/officeDocument/2006/relationships/image" Target="media/image114.emf"/><Relationship Id="rId273" Type="http://schemas.openxmlformats.org/officeDocument/2006/relationships/image" Target="media/image135.emf"/><Relationship Id="rId329" Type="http://schemas.openxmlformats.org/officeDocument/2006/relationships/image" Target="media/image163.emf"/><Relationship Id="rId480" Type="http://schemas.openxmlformats.org/officeDocument/2006/relationships/image" Target="media/image240.emf"/><Relationship Id="rId536" Type="http://schemas.openxmlformats.org/officeDocument/2006/relationships/oleObject" Target="embeddings/oleObject259.bin"/><Relationship Id="rId701" Type="http://schemas.openxmlformats.org/officeDocument/2006/relationships/image" Target="media/image351.emf"/><Relationship Id="rId939" Type="http://schemas.openxmlformats.org/officeDocument/2006/relationships/image" Target="media/image490.emf"/><Relationship Id="rId68" Type="http://schemas.openxmlformats.org/officeDocument/2006/relationships/oleObject" Target="embeddings/oleObject27.bin"/><Relationship Id="rId133" Type="http://schemas.openxmlformats.org/officeDocument/2006/relationships/image" Target="media/image65.emf"/><Relationship Id="rId175" Type="http://schemas.openxmlformats.org/officeDocument/2006/relationships/image" Target="media/image86.emf"/><Relationship Id="rId340" Type="http://schemas.openxmlformats.org/officeDocument/2006/relationships/oleObject" Target="embeddings/oleObject163.bin"/><Relationship Id="rId578" Type="http://schemas.openxmlformats.org/officeDocument/2006/relationships/oleObject" Target="embeddings/oleObject280.bin"/><Relationship Id="rId743" Type="http://schemas.openxmlformats.org/officeDocument/2006/relationships/oleObject" Target="embeddings/oleObject360.bin"/><Relationship Id="rId785" Type="http://schemas.openxmlformats.org/officeDocument/2006/relationships/oleObject" Target="embeddings/oleObject381.bin"/><Relationship Id="rId950" Type="http://schemas.openxmlformats.org/officeDocument/2006/relationships/image" Target="media/image497.emf"/><Relationship Id="rId200" Type="http://schemas.openxmlformats.org/officeDocument/2006/relationships/oleObject" Target="embeddings/oleObject93.bin"/><Relationship Id="rId382" Type="http://schemas.openxmlformats.org/officeDocument/2006/relationships/oleObject" Target="embeddings/oleObject184.bin"/><Relationship Id="rId438" Type="http://schemas.openxmlformats.org/officeDocument/2006/relationships/oleObject" Target="embeddings/oleObject211.bin"/><Relationship Id="rId603" Type="http://schemas.openxmlformats.org/officeDocument/2006/relationships/image" Target="media/image302.emf"/><Relationship Id="rId645" Type="http://schemas.openxmlformats.org/officeDocument/2006/relationships/image" Target="media/image323.emf"/><Relationship Id="rId687" Type="http://schemas.openxmlformats.org/officeDocument/2006/relationships/image" Target="media/image344.emf"/><Relationship Id="rId810" Type="http://schemas.openxmlformats.org/officeDocument/2006/relationships/oleObject" Target="embeddings/oleObject390.bin"/><Relationship Id="rId852" Type="http://schemas.openxmlformats.org/officeDocument/2006/relationships/image" Target="media/image438.emf"/><Relationship Id="rId908" Type="http://schemas.openxmlformats.org/officeDocument/2006/relationships/oleObject" Target="embeddings/oleObject426.bin"/><Relationship Id="rId242" Type="http://schemas.openxmlformats.org/officeDocument/2006/relationships/oleObject" Target="embeddings/oleObject114.bin"/><Relationship Id="rId284" Type="http://schemas.openxmlformats.org/officeDocument/2006/relationships/oleObject" Target="embeddings/oleObject135.bin"/><Relationship Id="rId491" Type="http://schemas.openxmlformats.org/officeDocument/2006/relationships/oleObject" Target="embeddings/oleObject237.bin"/><Relationship Id="rId505" Type="http://schemas.openxmlformats.org/officeDocument/2006/relationships/oleObject" Target="embeddings/oleObject244.bin"/><Relationship Id="rId712" Type="http://schemas.openxmlformats.org/officeDocument/2006/relationships/image" Target="media/image357.emf"/><Relationship Id="rId894" Type="http://schemas.openxmlformats.org/officeDocument/2006/relationships/image" Target="media/image464.emf"/><Relationship Id="rId37" Type="http://schemas.openxmlformats.org/officeDocument/2006/relationships/oleObject" Target="embeddings/oleObject13.bin"/><Relationship Id="rId79" Type="http://schemas.openxmlformats.org/officeDocument/2006/relationships/image" Target="media/image38.emf"/><Relationship Id="rId102" Type="http://schemas.openxmlformats.org/officeDocument/2006/relationships/oleObject" Target="embeddings/oleObject44.bin"/><Relationship Id="rId144" Type="http://schemas.openxmlformats.org/officeDocument/2006/relationships/oleObject" Target="embeddings/oleObject65.bin"/><Relationship Id="rId547" Type="http://schemas.openxmlformats.org/officeDocument/2006/relationships/image" Target="media/image274.emf"/><Relationship Id="rId589" Type="http://schemas.openxmlformats.org/officeDocument/2006/relationships/image" Target="media/image295.emf"/><Relationship Id="rId754" Type="http://schemas.openxmlformats.org/officeDocument/2006/relationships/image" Target="media/image380.emf"/><Relationship Id="rId796" Type="http://schemas.openxmlformats.org/officeDocument/2006/relationships/image" Target="media/image402.emf"/><Relationship Id="rId90" Type="http://schemas.openxmlformats.org/officeDocument/2006/relationships/oleObject" Target="embeddings/oleObject38.bin"/><Relationship Id="rId186" Type="http://schemas.openxmlformats.org/officeDocument/2006/relationships/oleObject" Target="embeddings/oleObject86.bin"/><Relationship Id="rId351" Type="http://schemas.openxmlformats.org/officeDocument/2006/relationships/image" Target="media/image174.emf"/><Relationship Id="rId393" Type="http://schemas.openxmlformats.org/officeDocument/2006/relationships/image" Target="media/image195.emf"/><Relationship Id="rId407" Type="http://schemas.openxmlformats.org/officeDocument/2006/relationships/oleObject" Target="embeddings/oleObject196.bin"/><Relationship Id="rId449" Type="http://schemas.openxmlformats.org/officeDocument/2006/relationships/image" Target="media/image224.emf"/><Relationship Id="rId614" Type="http://schemas.openxmlformats.org/officeDocument/2006/relationships/oleObject" Target="embeddings/oleObject298.bin"/><Relationship Id="rId656" Type="http://schemas.openxmlformats.org/officeDocument/2006/relationships/oleObject" Target="embeddings/oleObject319.bin"/><Relationship Id="rId821" Type="http://schemas.openxmlformats.org/officeDocument/2006/relationships/image" Target="media/image419.emf"/><Relationship Id="rId863" Type="http://schemas.openxmlformats.org/officeDocument/2006/relationships/image" Target="media/image444.emf"/><Relationship Id="rId211" Type="http://schemas.openxmlformats.org/officeDocument/2006/relationships/image" Target="media/image104.emf"/><Relationship Id="rId253" Type="http://schemas.openxmlformats.org/officeDocument/2006/relationships/image" Target="media/image125.emf"/><Relationship Id="rId295" Type="http://schemas.openxmlformats.org/officeDocument/2006/relationships/image" Target="media/image146.emf"/><Relationship Id="rId309" Type="http://schemas.openxmlformats.org/officeDocument/2006/relationships/image" Target="media/image153.emf"/><Relationship Id="rId460" Type="http://schemas.openxmlformats.org/officeDocument/2006/relationships/oleObject" Target="embeddings/oleObject222.bin"/><Relationship Id="rId516" Type="http://schemas.openxmlformats.org/officeDocument/2006/relationships/oleObject" Target="embeddings/oleObject249.bin"/><Relationship Id="rId698" Type="http://schemas.openxmlformats.org/officeDocument/2006/relationships/oleObject" Target="embeddings/oleObject340.bin"/><Relationship Id="rId919" Type="http://schemas.openxmlformats.org/officeDocument/2006/relationships/image" Target="media/image479.emf"/><Relationship Id="rId48" Type="http://schemas.openxmlformats.org/officeDocument/2006/relationships/image" Target="media/image22.emf"/><Relationship Id="rId113" Type="http://schemas.openxmlformats.org/officeDocument/2006/relationships/image" Target="media/image55.emf"/><Relationship Id="rId320" Type="http://schemas.openxmlformats.org/officeDocument/2006/relationships/oleObject" Target="embeddings/oleObject153.bin"/><Relationship Id="rId558" Type="http://schemas.openxmlformats.org/officeDocument/2006/relationships/oleObject" Target="embeddings/oleObject270.bin"/><Relationship Id="rId723" Type="http://schemas.openxmlformats.org/officeDocument/2006/relationships/image" Target="media/image364.emf"/><Relationship Id="rId765" Type="http://schemas.openxmlformats.org/officeDocument/2006/relationships/oleObject" Target="embeddings/oleObject371.bin"/><Relationship Id="rId930" Type="http://schemas.openxmlformats.org/officeDocument/2006/relationships/image" Target="media/image485.emf"/><Relationship Id="rId155" Type="http://schemas.openxmlformats.org/officeDocument/2006/relationships/image" Target="media/image76.emf"/><Relationship Id="rId197" Type="http://schemas.openxmlformats.org/officeDocument/2006/relationships/image" Target="media/image97.emf"/><Relationship Id="rId362" Type="http://schemas.openxmlformats.org/officeDocument/2006/relationships/oleObject" Target="embeddings/oleObject174.bin"/><Relationship Id="rId418" Type="http://schemas.openxmlformats.org/officeDocument/2006/relationships/oleObject" Target="embeddings/oleObject201.bin"/><Relationship Id="rId625" Type="http://schemas.openxmlformats.org/officeDocument/2006/relationships/image" Target="media/image313.emf"/><Relationship Id="rId832" Type="http://schemas.openxmlformats.org/officeDocument/2006/relationships/image" Target="media/image426.emf"/><Relationship Id="rId222" Type="http://schemas.openxmlformats.org/officeDocument/2006/relationships/oleObject" Target="embeddings/oleObject104.bin"/><Relationship Id="rId264" Type="http://schemas.openxmlformats.org/officeDocument/2006/relationships/oleObject" Target="embeddings/oleObject125.bin"/><Relationship Id="rId471" Type="http://schemas.openxmlformats.org/officeDocument/2006/relationships/image" Target="media/image235.emf"/><Relationship Id="rId667" Type="http://schemas.openxmlformats.org/officeDocument/2006/relationships/image" Target="media/image334.emf"/><Relationship Id="rId874" Type="http://schemas.openxmlformats.org/officeDocument/2006/relationships/image" Target="media/image451.emf"/><Relationship Id="rId17" Type="http://schemas.openxmlformats.org/officeDocument/2006/relationships/oleObject" Target="embeddings/oleObject3.bin"/><Relationship Id="rId59" Type="http://schemas.openxmlformats.org/officeDocument/2006/relationships/image" Target="media/image28.emf"/><Relationship Id="rId124" Type="http://schemas.openxmlformats.org/officeDocument/2006/relationships/oleObject" Target="embeddings/oleObject55.bin"/><Relationship Id="rId527" Type="http://schemas.openxmlformats.org/officeDocument/2006/relationships/image" Target="media/image264.emf"/><Relationship Id="rId569" Type="http://schemas.openxmlformats.org/officeDocument/2006/relationships/image" Target="media/image285.emf"/><Relationship Id="rId734" Type="http://schemas.openxmlformats.org/officeDocument/2006/relationships/image" Target="media/image370.emf"/><Relationship Id="rId776" Type="http://schemas.openxmlformats.org/officeDocument/2006/relationships/image" Target="media/image391.emf"/><Relationship Id="rId941" Type="http://schemas.openxmlformats.org/officeDocument/2006/relationships/image" Target="media/image491.emf"/><Relationship Id="rId70" Type="http://schemas.openxmlformats.org/officeDocument/2006/relationships/oleObject" Target="embeddings/oleObject28.bin"/><Relationship Id="rId166" Type="http://schemas.openxmlformats.org/officeDocument/2006/relationships/oleObject" Target="embeddings/oleObject76.bin"/><Relationship Id="rId331" Type="http://schemas.openxmlformats.org/officeDocument/2006/relationships/image" Target="media/image164.emf"/><Relationship Id="rId373" Type="http://schemas.openxmlformats.org/officeDocument/2006/relationships/image" Target="media/image185.emf"/><Relationship Id="rId429" Type="http://schemas.openxmlformats.org/officeDocument/2006/relationships/image" Target="media/image214.emf"/><Relationship Id="rId580" Type="http://schemas.openxmlformats.org/officeDocument/2006/relationships/oleObject" Target="embeddings/oleObject281.bin"/><Relationship Id="rId636" Type="http://schemas.openxmlformats.org/officeDocument/2006/relationships/oleObject" Target="embeddings/oleObject309.bin"/><Relationship Id="rId801" Type="http://schemas.openxmlformats.org/officeDocument/2006/relationships/oleObject" Target="embeddings/oleObject387.bin"/><Relationship Id="rId1" Type="http://schemas.openxmlformats.org/officeDocument/2006/relationships/customXml" Target="../customXml/item1.xml"/><Relationship Id="rId233" Type="http://schemas.openxmlformats.org/officeDocument/2006/relationships/image" Target="media/image115.emf"/><Relationship Id="rId440" Type="http://schemas.openxmlformats.org/officeDocument/2006/relationships/oleObject" Target="embeddings/oleObject212.bin"/><Relationship Id="rId678" Type="http://schemas.openxmlformats.org/officeDocument/2006/relationships/oleObject" Target="embeddings/oleObject330.bin"/><Relationship Id="rId843" Type="http://schemas.openxmlformats.org/officeDocument/2006/relationships/image" Target="media/image432.emf"/><Relationship Id="rId885" Type="http://schemas.openxmlformats.org/officeDocument/2006/relationships/image" Target="media/image458.emf"/><Relationship Id="rId28" Type="http://schemas.openxmlformats.org/officeDocument/2006/relationships/image" Target="media/image11.emf"/><Relationship Id="rId275" Type="http://schemas.openxmlformats.org/officeDocument/2006/relationships/image" Target="media/image136.emf"/><Relationship Id="rId300" Type="http://schemas.openxmlformats.org/officeDocument/2006/relationships/oleObject" Target="embeddings/oleObject143.bin"/><Relationship Id="rId482" Type="http://schemas.openxmlformats.org/officeDocument/2006/relationships/image" Target="media/image241.emf"/><Relationship Id="rId538" Type="http://schemas.openxmlformats.org/officeDocument/2006/relationships/oleObject" Target="embeddings/oleObject260.bin"/><Relationship Id="rId703" Type="http://schemas.openxmlformats.org/officeDocument/2006/relationships/image" Target="media/image352.emf"/><Relationship Id="rId745" Type="http://schemas.openxmlformats.org/officeDocument/2006/relationships/oleObject" Target="embeddings/oleObject361.bin"/><Relationship Id="rId910" Type="http://schemas.openxmlformats.org/officeDocument/2006/relationships/oleObject" Target="embeddings/oleObject427.bin"/><Relationship Id="rId952" Type="http://schemas.openxmlformats.org/officeDocument/2006/relationships/image" Target="media/image498.emf"/><Relationship Id="rId81" Type="http://schemas.openxmlformats.org/officeDocument/2006/relationships/image" Target="media/image39.emf"/><Relationship Id="rId135" Type="http://schemas.openxmlformats.org/officeDocument/2006/relationships/image" Target="media/image66.emf"/><Relationship Id="rId177" Type="http://schemas.openxmlformats.org/officeDocument/2006/relationships/image" Target="media/image87.emf"/><Relationship Id="rId342" Type="http://schemas.openxmlformats.org/officeDocument/2006/relationships/oleObject" Target="embeddings/oleObject164.bin"/><Relationship Id="rId384" Type="http://schemas.openxmlformats.org/officeDocument/2006/relationships/oleObject" Target="embeddings/oleObject185.bin"/><Relationship Id="rId591" Type="http://schemas.openxmlformats.org/officeDocument/2006/relationships/image" Target="media/image296.emf"/><Relationship Id="rId605" Type="http://schemas.openxmlformats.org/officeDocument/2006/relationships/image" Target="media/image303.emf"/><Relationship Id="rId787" Type="http://schemas.openxmlformats.org/officeDocument/2006/relationships/oleObject" Target="embeddings/oleObject382.bin"/><Relationship Id="rId812" Type="http://schemas.openxmlformats.org/officeDocument/2006/relationships/image" Target="media/image413.emf"/><Relationship Id="rId202" Type="http://schemas.openxmlformats.org/officeDocument/2006/relationships/oleObject" Target="embeddings/oleObject94.bin"/><Relationship Id="rId244" Type="http://schemas.openxmlformats.org/officeDocument/2006/relationships/oleObject" Target="embeddings/oleObject115.bin"/><Relationship Id="rId647" Type="http://schemas.openxmlformats.org/officeDocument/2006/relationships/image" Target="media/image324.emf"/><Relationship Id="rId689" Type="http://schemas.openxmlformats.org/officeDocument/2006/relationships/image" Target="media/image345.emf"/><Relationship Id="rId854" Type="http://schemas.openxmlformats.org/officeDocument/2006/relationships/oleObject" Target="embeddings/oleObject406.bin"/><Relationship Id="rId896" Type="http://schemas.openxmlformats.org/officeDocument/2006/relationships/oleObject" Target="embeddings/oleObject422.bin"/><Relationship Id="rId39" Type="http://schemas.openxmlformats.org/officeDocument/2006/relationships/oleObject" Target="embeddings/oleObject14.bin"/><Relationship Id="rId286" Type="http://schemas.openxmlformats.org/officeDocument/2006/relationships/oleObject" Target="embeddings/oleObject136.bin"/><Relationship Id="rId451" Type="http://schemas.openxmlformats.org/officeDocument/2006/relationships/image" Target="media/image225.emf"/><Relationship Id="rId493" Type="http://schemas.openxmlformats.org/officeDocument/2006/relationships/oleObject" Target="embeddings/oleObject238.bin"/><Relationship Id="rId507" Type="http://schemas.openxmlformats.org/officeDocument/2006/relationships/oleObject" Target="embeddings/oleObject245.bin"/><Relationship Id="rId549" Type="http://schemas.openxmlformats.org/officeDocument/2006/relationships/image" Target="media/image275.emf"/><Relationship Id="rId714" Type="http://schemas.openxmlformats.org/officeDocument/2006/relationships/image" Target="media/image358.emf"/><Relationship Id="rId756" Type="http://schemas.openxmlformats.org/officeDocument/2006/relationships/image" Target="media/image381.emf"/><Relationship Id="rId921" Type="http://schemas.openxmlformats.org/officeDocument/2006/relationships/image" Target="media/image480.emf"/><Relationship Id="rId50" Type="http://schemas.openxmlformats.org/officeDocument/2006/relationships/image" Target="media/image23.emf"/><Relationship Id="rId104" Type="http://schemas.openxmlformats.org/officeDocument/2006/relationships/oleObject" Target="embeddings/oleObject45.bin"/><Relationship Id="rId146" Type="http://schemas.openxmlformats.org/officeDocument/2006/relationships/oleObject" Target="embeddings/oleObject66.bin"/><Relationship Id="rId188" Type="http://schemas.openxmlformats.org/officeDocument/2006/relationships/oleObject" Target="embeddings/oleObject87.bin"/><Relationship Id="rId311" Type="http://schemas.openxmlformats.org/officeDocument/2006/relationships/image" Target="media/image154.emf"/><Relationship Id="rId353" Type="http://schemas.openxmlformats.org/officeDocument/2006/relationships/image" Target="media/image175.emf"/><Relationship Id="rId395" Type="http://schemas.openxmlformats.org/officeDocument/2006/relationships/image" Target="media/image196.emf"/><Relationship Id="rId409" Type="http://schemas.openxmlformats.org/officeDocument/2006/relationships/oleObject" Target="embeddings/oleObject197.bin"/><Relationship Id="rId560" Type="http://schemas.openxmlformats.org/officeDocument/2006/relationships/oleObject" Target="embeddings/oleObject271.bin"/><Relationship Id="rId798" Type="http://schemas.openxmlformats.org/officeDocument/2006/relationships/oleObject" Target="embeddings/oleObject386.bin"/><Relationship Id="rId92" Type="http://schemas.openxmlformats.org/officeDocument/2006/relationships/oleObject" Target="embeddings/oleObject39.bin"/><Relationship Id="rId213" Type="http://schemas.openxmlformats.org/officeDocument/2006/relationships/image" Target="media/image105.emf"/><Relationship Id="rId420" Type="http://schemas.openxmlformats.org/officeDocument/2006/relationships/oleObject" Target="embeddings/oleObject202.bin"/><Relationship Id="rId616" Type="http://schemas.openxmlformats.org/officeDocument/2006/relationships/oleObject" Target="embeddings/oleObject299.bin"/><Relationship Id="rId658" Type="http://schemas.openxmlformats.org/officeDocument/2006/relationships/oleObject" Target="embeddings/oleObject320.bin"/><Relationship Id="rId823" Type="http://schemas.openxmlformats.org/officeDocument/2006/relationships/image" Target="media/image420.emf"/><Relationship Id="rId865" Type="http://schemas.openxmlformats.org/officeDocument/2006/relationships/oleObject" Target="embeddings/oleObject411.bin"/><Relationship Id="rId255" Type="http://schemas.openxmlformats.org/officeDocument/2006/relationships/image" Target="media/image126.emf"/><Relationship Id="rId297" Type="http://schemas.openxmlformats.org/officeDocument/2006/relationships/image" Target="media/image147.emf"/><Relationship Id="rId462" Type="http://schemas.openxmlformats.org/officeDocument/2006/relationships/oleObject" Target="embeddings/oleObject223.bin"/><Relationship Id="rId518" Type="http://schemas.openxmlformats.org/officeDocument/2006/relationships/oleObject" Target="embeddings/oleObject250.bin"/><Relationship Id="rId725" Type="http://schemas.openxmlformats.org/officeDocument/2006/relationships/oleObject" Target="embeddings/oleObject351.bin"/><Relationship Id="rId932" Type="http://schemas.openxmlformats.org/officeDocument/2006/relationships/image" Target="media/image486.emf"/><Relationship Id="rId115" Type="http://schemas.openxmlformats.org/officeDocument/2006/relationships/image" Target="media/image56.emf"/><Relationship Id="rId157" Type="http://schemas.openxmlformats.org/officeDocument/2006/relationships/image" Target="media/image77.emf"/><Relationship Id="rId322" Type="http://schemas.openxmlformats.org/officeDocument/2006/relationships/oleObject" Target="embeddings/oleObject154.bin"/><Relationship Id="rId364" Type="http://schemas.openxmlformats.org/officeDocument/2006/relationships/oleObject" Target="embeddings/oleObject175.bin"/><Relationship Id="rId767" Type="http://schemas.openxmlformats.org/officeDocument/2006/relationships/oleObject" Target="embeddings/oleObject372.bin"/><Relationship Id="rId61" Type="http://schemas.openxmlformats.org/officeDocument/2006/relationships/image" Target="media/image29.emf"/><Relationship Id="rId199" Type="http://schemas.openxmlformats.org/officeDocument/2006/relationships/image" Target="media/image98.emf"/><Relationship Id="rId571" Type="http://schemas.openxmlformats.org/officeDocument/2006/relationships/image" Target="media/image286.emf"/><Relationship Id="rId627" Type="http://schemas.openxmlformats.org/officeDocument/2006/relationships/image" Target="media/image314.emf"/><Relationship Id="rId669" Type="http://schemas.openxmlformats.org/officeDocument/2006/relationships/image" Target="media/image335.emf"/><Relationship Id="rId834" Type="http://schemas.openxmlformats.org/officeDocument/2006/relationships/oleObject" Target="embeddings/oleObject398.bin"/><Relationship Id="rId876" Type="http://schemas.openxmlformats.org/officeDocument/2006/relationships/image" Target="media/image452.emf"/><Relationship Id="rId19" Type="http://schemas.openxmlformats.org/officeDocument/2006/relationships/oleObject" Target="embeddings/oleObject4.bin"/><Relationship Id="rId224" Type="http://schemas.openxmlformats.org/officeDocument/2006/relationships/oleObject" Target="embeddings/oleObject105.bin"/><Relationship Id="rId266" Type="http://schemas.openxmlformats.org/officeDocument/2006/relationships/oleObject" Target="embeddings/oleObject126.bin"/><Relationship Id="rId431" Type="http://schemas.openxmlformats.org/officeDocument/2006/relationships/image" Target="media/image215.emf"/><Relationship Id="rId473" Type="http://schemas.openxmlformats.org/officeDocument/2006/relationships/image" Target="media/image236.emf"/><Relationship Id="rId529" Type="http://schemas.openxmlformats.org/officeDocument/2006/relationships/image" Target="media/image265.emf"/><Relationship Id="rId680" Type="http://schemas.openxmlformats.org/officeDocument/2006/relationships/oleObject" Target="embeddings/oleObject331.bin"/><Relationship Id="rId736" Type="http://schemas.openxmlformats.org/officeDocument/2006/relationships/image" Target="media/image371.emf"/><Relationship Id="rId901" Type="http://schemas.openxmlformats.org/officeDocument/2006/relationships/image" Target="media/image469.emf"/><Relationship Id="rId30" Type="http://schemas.openxmlformats.org/officeDocument/2006/relationships/image" Target="media/image12.emf"/><Relationship Id="rId126" Type="http://schemas.openxmlformats.org/officeDocument/2006/relationships/oleObject" Target="embeddings/oleObject56.bin"/><Relationship Id="rId168" Type="http://schemas.openxmlformats.org/officeDocument/2006/relationships/oleObject" Target="embeddings/oleObject77.bin"/><Relationship Id="rId333" Type="http://schemas.openxmlformats.org/officeDocument/2006/relationships/image" Target="media/image165.emf"/><Relationship Id="rId540" Type="http://schemas.openxmlformats.org/officeDocument/2006/relationships/oleObject" Target="embeddings/oleObject261.bin"/><Relationship Id="rId778" Type="http://schemas.openxmlformats.org/officeDocument/2006/relationships/image" Target="media/image392.emf"/><Relationship Id="rId943" Type="http://schemas.openxmlformats.org/officeDocument/2006/relationships/image" Target="media/image492.emf"/><Relationship Id="rId72" Type="http://schemas.openxmlformats.org/officeDocument/2006/relationships/oleObject" Target="embeddings/oleObject29.bin"/><Relationship Id="rId375" Type="http://schemas.openxmlformats.org/officeDocument/2006/relationships/image" Target="media/image186.emf"/><Relationship Id="rId582" Type="http://schemas.openxmlformats.org/officeDocument/2006/relationships/oleObject" Target="embeddings/oleObject282.bin"/><Relationship Id="rId638" Type="http://schemas.openxmlformats.org/officeDocument/2006/relationships/oleObject" Target="embeddings/oleObject310.bin"/><Relationship Id="rId803" Type="http://schemas.openxmlformats.org/officeDocument/2006/relationships/image" Target="media/image407.emf"/><Relationship Id="rId845" Type="http://schemas.openxmlformats.org/officeDocument/2006/relationships/oleObject" Target="embeddings/oleObject403.bin"/><Relationship Id="rId3" Type="http://schemas.openxmlformats.org/officeDocument/2006/relationships/numbering" Target="numbering.xml"/><Relationship Id="rId235" Type="http://schemas.openxmlformats.org/officeDocument/2006/relationships/image" Target="media/image116.emf"/><Relationship Id="rId277" Type="http://schemas.openxmlformats.org/officeDocument/2006/relationships/image" Target="media/image137.emf"/><Relationship Id="rId400" Type="http://schemas.openxmlformats.org/officeDocument/2006/relationships/oleObject" Target="embeddings/oleObject193.bin"/><Relationship Id="rId442" Type="http://schemas.openxmlformats.org/officeDocument/2006/relationships/oleObject" Target="embeddings/oleObject213.bin"/><Relationship Id="rId484" Type="http://schemas.openxmlformats.org/officeDocument/2006/relationships/image" Target="media/image242.emf"/><Relationship Id="rId705" Type="http://schemas.openxmlformats.org/officeDocument/2006/relationships/image" Target="media/image353.emf"/><Relationship Id="rId887" Type="http://schemas.openxmlformats.org/officeDocument/2006/relationships/oleObject" Target="embeddings/oleObject419.bin"/><Relationship Id="rId137" Type="http://schemas.openxmlformats.org/officeDocument/2006/relationships/image" Target="media/image67.emf"/><Relationship Id="rId302" Type="http://schemas.openxmlformats.org/officeDocument/2006/relationships/oleObject" Target="embeddings/oleObject144.bin"/><Relationship Id="rId344" Type="http://schemas.openxmlformats.org/officeDocument/2006/relationships/oleObject" Target="embeddings/oleObject165.bin"/><Relationship Id="rId691" Type="http://schemas.openxmlformats.org/officeDocument/2006/relationships/image" Target="media/image346.emf"/><Relationship Id="rId747" Type="http://schemas.openxmlformats.org/officeDocument/2006/relationships/oleObject" Target="embeddings/oleObject362.bin"/><Relationship Id="rId789" Type="http://schemas.openxmlformats.org/officeDocument/2006/relationships/oleObject" Target="embeddings/oleObject383.bin"/><Relationship Id="rId912" Type="http://schemas.openxmlformats.org/officeDocument/2006/relationships/oleObject" Target="embeddings/oleObject428.bin"/><Relationship Id="rId954" Type="http://schemas.openxmlformats.org/officeDocument/2006/relationships/fontTable" Target="fontTable.xml"/><Relationship Id="rId41" Type="http://schemas.openxmlformats.org/officeDocument/2006/relationships/image" Target="media/image18.emf"/><Relationship Id="rId83" Type="http://schemas.openxmlformats.org/officeDocument/2006/relationships/image" Target="media/image40.emf"/><Relationship Id="rId179" Type="http://schemas.openxmlformats.org/officeDocument/2006/relationships/image" Target="media/image88.emf"/><Relationship Id="rId386" Type="http://schemas.openxmlformats.org/officeDocument/2006/relationships/oleObject" Target="embeddings/oleObject186.bin"/><Relationship Id="rId551" Type="http://schemas.openxmlformats.org/officeDocument/2006/relationships/image" Target="media/image276.emf"/><Relationship Id="rId593" Type="http://schemas.openxmlformats.org/officeDocument/2006/relationships/image" Target="media/image297.emf"/><Relationship Id="rId607" Type="http://schemas.openxmlformats.org/officeDocument/2006/relationships/image" Target="media/image304.emf"/><Relationship Id="rId649" Type="http://schemas.openxmlformats.org/officeDocument/2006/relationships/image" Target="media/image325.emf"/><Relationship Id="rId814" Type="http://schemas.openxmlformats.org/officeDocument/2006/relationships/image" Target="media/image414.emf"/><Relationship Id="rId856" Type="http://schemas.openxmlformats.org/officeDocument/2006/relationships/oleObject" Target="embeddings/oleObject407.bin"/><Relationship Id="rId190" Type="http://schemas.openxmlformats.org/officeDocument/2006/relationships/oleObject" Target="embeddings/oleObject88.bin"/><Relationship Id="rId204" Type="http://schemas.openxmlformats.org/officeDocument/2006/relationships/oleObject" Target="embeddings/oleObject95.bin"/><Relationship Id="rId246" Type="http://schemas.openxmlformats.org/officeDocument/2006/relationships/oleObject" Target="embeddings/oleObject116.bin"/><Relationship Id="rId288" Type="http://schemas.openxmlformats.org/officeDocument/2006/relationships/oleObject" Target="embeddings/oleObject137.bin"/><Relationship Id="rId411" Type="http://schemas.openxmlformats.org/officeDocument/2006/relationships/image" Target="media/image205.emf"/><Relationship Id="rId453" Type="http://schemas.openxmlformats.org/officeDocument/2006/relationships/image" Target="media/image226.emf"/><Relationship Id="rId509" Type="http://schemas.openxmlformats.org/officeDocument/2006/relationships/oleObject" Target="embeddings/oleObject246.bin"/><Relationship Id="rId660" Type="http://schemas.openxmlformats.org/officeDocument/2006/relationships/oleObject" Target="embeddings/oleObject321.bin"/><Relationship Id="rId898" Type="http://schemas.openxmlformats.org/officeDocument/2006/relationships/image" Target="media/image467.emf"/><Relationship Id="rId106" Type="http://schemas.openxmlformats.org/officeDocument/2006/relationships/oleObject" Target="embeddings/oleObject46.bin"/><Relationship Id="rId313" Type="http://schemas.openxmlformats.org/officeDocument/2006/relationships/image" Target="media/image155.emf"/><Relationship Id="rId495" Type="http://schemas.openxmlformats.org/officeDocument/2006/relationships/oleObject" Target="embeddings/oleObject239.bin"/><Relationship Id="rId716" Type="http://schemas.openxmlformats.org/officeDocument/2006/relationships/oleObject" Target="embeddings/oleObject348.bin"/><Relationship Id="rId758" Type="http://schemas.openxmlformats.org/officeDocument/2006/relationships/image" Target="media/image382.emf"/><Relationship Id="rId923" Type="http://schemas.openxmlformats.org/officeDocument/2006/relationships/oleObject" Target="embeddings/oleObject433.bin"/><Relationship Id="rId10" Type="http://schemas.openxmlformats.org/officeDocument/2006/relationships/image" Target="media/image1.jpeg"/><Relationship Id="rId52" Type="http://schemas.openxmlformats.org/officeDocument/2006/relationships/image" Target="media/image24.emf"/><Relationship Id="rId94" Type="http://schemas.openxmlformats.org/officeDocument/2006/relationships/oleObject" Target="embeddings/oleObject40.bin"/><Relationship Id="rId148" Type="http://schemas.openxmlformats.org/officeDocument/2006/relationships/oleObject" Target="embeddings/oleObject67.bin"/><Relationship Id="rId355" Type="http://schemas.openxmlformats.org/officeDocument/2006/relationships/image" Target="media/image176.emf"/><Relationship Id="rId397" Type="http://schemas.openxmlformats.org/officeDocument/2006/relationships/image" Target="media/image197.emf"/><Relationship Id="rId520" Type="http://schemas.openxmlformats.org/officeDocument/2006/relationships/oleObject" Target="embeddings/oleObject251.bin"/><Relationship Id="rId562" Type="http://schemas.openxmlformats.org/officeDocument/2006/relationships/oleObject" Target="embeddings/oleObject272.bin"/><Relationship Id="rId618" Type="http://schemas.openxmlformats.org/officeDocument/2006/relationships/oleObject" Target="embeddings/oleObject300.bin"/><Relationship Id="rId825" Type="http://schemas.openxmlformats.org/officeDocument/2006/relationships/oleObject" Target="embeddings/oleObject395.bin"/><Relationship Id="rId215" Type="http://schemas.openxmlformats.org/officeDocument/2006/relationships/image" Target="media/image106.emf"/><Relationship Id="rId257" Type="http://schemas.openxmlformats.org/officeDocument/2006/relationships/image" Target="media/image127.emf"/><Relationship Id="rId422" Type="http://schemas.openxmlformats.org/officeDocument/2006/relationships/oleObject" Target="embeddings/oleObject203.bin"/><Relationship Id="rId464" Type="http://schemas.openxmlformats.org/officeDocument/2006/relationships/oleObject" Target="embeddings/oleObject224.bin"/><Relationship Id="rId867" Type="http://schemas.openxmlformats.org/officeDocument/2006/relationships/oleObject" Target="embeddings/oleObject412.bin"/><Relationship Id="rId299" Type="http://schemas.openxmlformats.org/officeDocument/2006/relationships/image" Target="media/image148.emf"/><Relationship Id="rId727" Type="http://schemas.openxmlformats.org/officeDocument/2006/relationships/oleObject" Target="embeddings/oleObject352.bin"/><Relationship Id="rId934" Type="http://schemas.openxmlformats.org/officeDocument/2006/relationships/oleObject" Target="embeddings/oleObject438.bin"/><Relationship Id="rId63" Type="http://schemas.openxmlformats.org/officeDocument/2006/relationships/image" Target="media/image30.emf"/><Relationship Id="rId159" Type="http://schemas.openxmlformats.org/officeDocument/2006/relationships/image" Target="media/image78.emf"/><Relationship Id="rId366" Type="http://schemas.openxmlformats.org/officeDocument/2006/relationships/oleObject" Target="embeddings/oleObject176.bin"/><Relationship Id="rId573" Type="http://schemas.openxmlformats.org/officeDocument/2006/relationships/image" Target="media/image287.emf"/><Relationship Id="rId780" Type="http://schemas.openxmlformats.org/officeDocument/2006/relationships/image" Target="media/image393.emf"/><Relationship Id="rId226" Type="http://schemas.openxmlformats.org/officeDocument/2006/relationships/oleObject" Target="embeddings/oleObject106.bin"/><Relationship Id="rId433" Type="http://schemas.openxmlformats.org/officeDocument/2006/relationships/image" Target="media/image216.emf"/><Relationship Id="rId878" Type="http://schemas.openxmlformats.org/officeDocument/2006/relationships/oleObject" Target="embeddings/oleObject416.bin"/><Relationship Id="rId640" Type="http://schemas.openxmlformats.org/officeDocument/2006/relationships/oleObject" Target="embeddings/oleObject311.bin"/><Relationship Id="rId738" Type="http://schemas.openxmlformats.org/officeDocument/2006/relationships/image" Target="media/image372.emf"/><Relationship Id="rId945" Type="http://schemas.openxmlformats.org/officeDocument/2006/relationships/oleObject" Target="embeddings/oleObject443.bin"/><Relationship Id="rId74" Type="http://schemas.openxmlformats.org/officeDocument/2006/relationships/oleObject" Target="embeddings/oleObject30.bin"/><Relationship Id="rId377" Type="http://schemas.openxmlformats.org/officeDocument/2006/relationships/image" Target="media/image187.emf"/><Relationship Id="rId500" Type="http://schemas.openxmlformats.org/officeDocument/2006/relationships/image" Target="media/image250.emf"/><Relationship Id="rId584" Type="http://schemas.openxmlformats.org/officeDocument/2006/relationships/oleObject" Target="embeddings/oleObject283.bin"/><Relationship Id="rId805" Type="http://schemas.openxmlformats.org/officeDocument/2006/relationships/image" Target="media/image408.emf"/><Relationship Id="rId5" Type="http://schemas.openxmlformats.org/officeDocument/2006/relationships/settings" Target="settings.xml"/><Relationship Id="rId237" Type="http://schemas.openxmlformats.org/officeDocument/2006/relationships/image" Target="media/image117.emf"/><Relationship Id="rId791" Type="http://schemas.openxmlformats.org/officeDocument/2006/relationships/oleObject" Target="embeddings/oleObject384.bin"/><Relationship Id="rId889" Type="http://schemas.openxmlformats.org/officeDocument/2006/relationships/image" Target="media/image461.emf"/><Relationship Id="rId444" Type="http://schemas.openxmlformats.org/officeDocument/2006/relationships/oleObject" Target="embeddings/oleObject214.bin"/><Relationship Id="rId651" Type="http://schemas.openxmlformats.org/officeDocument/2006/relationships/image" Target="media/image326.emf"/><Relationship Id="rId749" Type="http://schemas.openxmlformats.org/officeDocument/2006/relationships/oleObject" Target="embeddings/oleObject363.bin"/><Relationship Id="rId290" Type="http://schemas.openxmlformats.org/officeDocument/2006/relationships/oleObject" Target="embeddings/oleObject138.bin"/><Relationship Id="rId304" Type="http://schemas.openxmlformats.org/officeDocument/2006/relationships/oleObject" Target="embeddings/oleObject145.bin"/><Relationship Id="rId388" Type="http://schemas.openxmlformats.org/officeDocument/2006/relationships/oleObject" Target="embeddings/oleObject187.bin"/><Relationship Id="rId511" Type="http://schemas.openxmlformats.org/officeDocument/2006/relationships/oleObject" Target="embeddings/oleObject247.bin"/><Relationship Id="rId609" Type="http://schemas.openxmlformats.org/officeDocument/2006/relationships/image" Target="media/image305.emf"/><Relationship Id="rId85" Type="http://schemas.openxmlformats.org/officeDocument/2006/relationships/image" Target="media/image41.emf"/><Relationship Id="rId150" Type="http://schemas.openxmlformats.org/officeDocument/2006/relationships/oleObject" Target="embeddings/oleObject68.bin"/><Relationship Id="rId595" Type="http://schemas.openxmlformats.org/officeDocument/2006/relationships/image" Target="media/image298.emf"/><Relationship Id="rId816" Type="http://schemas.openxmlformats.org/officeDocument/2006/relationships/oleObject" Target="embeddings/oleObject392.bin"/><Relationship Id="rId248" Type="http://schemas.openxmlformats.org/officeDocument/2006/relationships/oleObject" Target="embeddings/oleObject117.bin"/><Relationship Id="rId455" Type="http://schemas.openxmlformats.org/officeDocument/2006/relationships/image" Target="media/image227.emf"/><Relationship Id="rId662" Type="http://schemas.openxmlformats.org/officeDocument/2006/relationships/oleObject" Target="embeddings/oleObject322.bin"/><Relationship Id="rId12" Type="http://schemas.openxmlformats.org/officeDocument/2006/relationships/image" Target="media/image3.emf"/><Relationship Id="rId108" Type="http://schemas.openxmlformats.org/officeDocument/2006/relationships/oleObject" Target="embeddings/oleObject47.bin"/><Relationship Id="rId315" Type="http://schemas.openxmlformats.org/officeDocument/2006/relationships/image" Target="media/image156.emf"/><Relationship Id="rId522" Type="http://schemas.openxmlformats.org/officeDocument/2006/relationships/oleObject" Target="embeddings/oleObject252.bin"/><Relationship Id="rId96" Type="http://schemas.openxmlformats.org/officeDocument/2006/relationships/oleObject" Target="embeddings/oleObject41.bin"/><Relationship Id="rId161" Type="http://schemas.openxmlformats.org/officeDocument/2006/relationships/image" Target="media/image79.emf"/><Relationship Id="rId399" Type="http://schemas.openxmlformats.org/officeDocument/2006/relationships/image" Target="media/image198.emf"/><Relationship Id="rId827" Type="http://schemas.openxmlformats.org/officeDocument/2006/relationships/image" Target="media/image423.emf"/><Relationship Id="rId259" Type="http://schemas.openxmlformats.org/officeDocument/2006/relationships/image" Target="media/image128.emf"/><Relationship Id="rId466" Type="http://schemas.openxmlformats.org/officeDocument/2006/relationships/oleObject" Target="embeddings/oleObject225.bin"/><Relationship Id="rId673" Type="http://schemas.openxmlformats.org/officeDocument/2006/relationships/image" Target="media/image337.emf"/><Relationship Id="rId880" Type="http://schemas.openxmlformats.org/officeDocument/2006/relationships/image" Target="media/image455.emf"/><Relationship Id="rId23" Type="http://schemas.openxmlformats.org/officeDocument/2006/relationships/oleObject" Target="embeddings/oleObject6.bin"/><Relationship Id="rId119" Type="http://schemas.openxmlformats.org/officeDocument/2006/relationships/image" Target="media/image58.emf"/><Relationship Id="rId326" Type="http://schemas.openxmlformats.org/officeDocument/2006/relationships/oleObject" Target="embeddings/oleObject156.bin"/><Relationship Id="rId533" Type="http://schemas.openxmlformats.org/officeDocument/2006/relationships/image" Target="media/image267.emf"/><Relationship Id="rId740" Type="http://schemas.openxmlformats.org/officeDocument/2006/relationships/image" Target="media/image373.emf"/><Relationship Id="rId838" Type="http://schemas.openxmlformats.org/officeDocument/2006/relationships/oleObject" Target="embeddings/oleObject400.bin"/><Relationship Id="rId172" Type="http://schemas.openxmlformats.org/officeDocument/2006/relationships/oleObject" Target="embeddings/oleObject79.bin"/><Relationship Id="rId477" Type="http://schemas.openxmlformats.org/officeDocument/2006/relationships/image" Target="media/image238.emf"/><Relationship Id="rId600" Type="http://schemas.openxmlformats.org/officeDocument/2006/relationships/oleObject" Target="embeddings/oleObject291.bin"/><Relationship Id="rId684" Type="http://schemas.openxmlformats.org/officeDocument/2006/relationships/oleObject" Target="embeddings/oleObject333.bin"/><Relationship Id="rId337" Type="http://schemas.openxmlformats.org/officeDocument/2006/relationships/image" Target="media/image167.emf"/><Relationship Id="rId891" Type="http://schemas.openxmlformats.org/officeDocument/2006/relationships/image" Target="media/image462.emf"/><Relationship Id="rId905" Type="http://schemas.openxmlformats.org/officeDocument/2006/relationships/oleObject" Target="embeddings/oleObject425.bin"/><Relationship Id="rId34" Type="http://schemas.openxmlformats.org/officeDocument/2006/relationships/image" Target="media/image14.emf"/><Relationship Id="rId544" Type="http://schemas.openxmlformats.org/officeDocument/2006/relationships/oleObject" Target="embeddings/oleObject263.bin"/><Relationship Id="rId751" Type="http://schemas.openxmlformats.org/officeDocument/2006/relationships/oleObject" Target="embeddings/oleObject364.bin"/><Relationship Id="rId849" Type="http://schemas.openxmlformats.org/officeDocument/2006/relationships/image" Target="media/image436.emf"/><Relationship Id="rId183" Type="http://schemas.openxmlformats.org/officeDocument/2006/relationships/image" Target="media/image90.emf"/><Relationship Id="rId390" Type="http://schemas.openxmlformats.org/officeDocument/2006/relationships/oleObject" Target="embeddings/oleObject188.bin"/><Relationship Id="rId404" Type="http://schemas.openxmlformats.org/officeDocument/2006/relationships/image" Target="media/image201.emf"/><Relationship Id="rId611" Type="http://schemas.openxmlformats.org/officeDocument/2006/relationships/image" Target="media/image306.emf"/><Relationship Id="rId250" Type="http://schemas.openxmlformats.org/officeDocument/2006/relationships/oleObject" Target="embeddings/oleObject118.bin"/><Relationship Id="rId488" Type="http://schemas.openxmlformats.org/officeDocument/2006/relationships/image" Target="media/image244.emf"/><Relationship Id="rId695" Type="http://schemas.openxmlformats.org/officeDocument/2006/relationships/image" Target="media/image348.emf"/><Relationship Id="rId709" Type="http://schemas.openxmlformats.org/officeDocument/2006/relationships/image" Target="media/image355.emf"/><Relationship Id="rId916" Type="http://schemas.openxmlformats.org/officeDocument/2006/relationships/oleObject" Target="embeddings/oleObject430.bin"/><Relationship Id="rId45" Type="http://schemas.openxmlformats.org/officeDocument/2006/relationships/oleObject" Target="embeddings/oleObject16.bin"/><Relationship Id="rId110" Type="http://schemas.openxmlformats.org/officeDocument/2006/relationships/oleObject" Target="embeddings/oleObject48.bin"/><Relationship Id="rId348" Type="http://schemas.openxmlformats.org/officeDocument/2006/relationships/oleObject" Target="embeddings/oleObject167.bin"/><Relationship Id="rId555" Type="http://schemas.openxmlformats.org/officeDocument/2006/relationships/image" Target="media/image278.emf"/><Relationship Id="rId762" Type="http://schemas.openxmlformats.org/officeDocument/2006/relationships/image" Target="media/image384.emf"/><Relationship Id="rId194" Type="http://schemas.openxmlformats.org/officeDocument/2006/relationships/oleObject" Target="embeddings/oleObject90.bin"/><Relationship Id="rId208" Type="http://schemas.openxmlformats.org/officeDocument/2006/relationships/oleObject" Target="embeddings/oleObject97.bin"/><Relationship Id="rId415" Type="http://schemas.openxmlformats.org/officeDocument/2006/relationships/image" Target="media/image207.emf"/><Relationship Id="rId622" Type="http://schemas.openxmlformats.org/officeDocument/2006/relationships/oleObject" Target="embeddings/oleObject302.bin"/><Relationship Id="rId261" Type="http://schemas.openxmlformats.org/officeDocument/2006/relationships/image" Target="media/image129.emf"/><Relationship Id="rId499" Type="http://schemas.openxmlformats.org/officeDocument/2006/relationships/oleObject" Target="embeddings/oleObject241.bin"/><Relationship Id="rId927" Type="http://schemas.openxmlformats.org/officeDocument/2006/relationships/oleObject" Target="embeddings/oleObject435.bin"/><Relationship Id="rId56" Type="http://schemas.openxmlformats.org/officeDocument/2006/relationships/oleObject" Target="embeddings/oleObject21.bin"/><Relationship Id="rId359" Type="http://schemas.openxmlformats.org/officeDocument/2006/relationships/image" Target="media/image178.emf"/><Relationship Id="rId566" Type="http://schemas.openxmlformats.org/officeDocument/2006/relationships/oleObject" Target="embeddings/oleObject274.bin"/><Relationship Id="rId773" Type="http://schemas.openxmlformats.org/officeDocument/2006/relationships/oleObject" Target="embeddings/oleObject375.bin"/><Relationship Id="rId121" Type="http://schemas.openxmlformats.org/officeDocument/2006/relationships/image" Target="media/image59.emf"/><Relationship Id="rId219" Type="http://schemas.openxmlformats.org/officeDocument/2006/relationships/image" Target="media/image108.emf"/><Relationship Id="rId426" Type="http://schemas.openxmlformats.org/officeDocument/2006/relationships/oleObject" Target="embeddings/oleObject205.bin"/><Relationship Id="rId633" Type="http://schemas.openxmlformats.org/officeDocument/2006/relationships/image" Target="media/image317.emf"/><Relationship Id="rId840" Type="http://schemas.openxmlformats.org/officeDocument/2006/relationships/oleObject" Target="embeddings/oleObject401.bin"/><Relationship Id="rId938" Type="http://schemas.openxmlformats.org/officeDocument/2006/relationships/oleObject" Target="embeddings/oleObject440.bin"/><Relationship Id="rId67" Type="http://schemas.openxmlformats.org/officeDocument/2006/relationships/image" Target="media/image32.emf"/><Relationship Id="rId272" Type="http://schemas.openxmlformats.org/officeDocument/2006/relationships/oleObject" Target="embeddings/oleObject129.bin"/><Relationship Id="rId577" Type="http://schemas.openxmlformats.org/officeDocument/2006/relationships/image" Target="media/image289.emf"/><Relationship Id="rId700" Type="http://schemas.openxmlformats.org/officeDocument/2006/relationships/oleObject" Target="embeddings/oleObject341.bin"/><Relationship Id="rId132" Type="http://schemas.openxmlformats.org/officeDocument/2006/relationships/oleObject" Target="embeddings/oleObject59.bin"/><Relationship Id="rId784" Type="http://schemas.openxmlformats.org/officeDocument/2006/relationships/image" Target="media/image395.emf"/><Relationship Id="rId437" Type="http://schemas.openxmlformats.org/officeDocument/2006/relationships/image" Target="media/image218.emf"/><Relationship Id="rId644" Type="http://schemas.openxmlformats.org/officeDocument/2006/relationships/oleObject" Target="embeddings/oleObject313.bin"/><Relationship Id="rId851" Type="http://schemas.openxmlformats.org/officeDocument/2006/relationships/oleObject" Target="embeddings/oleObject405.bin"/><Relationship Id="rId283" Type="http://schemas.openxmlformats.org/officeDocument/2006/relationships/image" Target="media/image140.emf"/><Relationship Id="rId490" Type="http://schemas.openxmlformats.org/officeDocument/2006/relationships/image" Target="media/image245.emf"/><Relationship Id="rId504" Type="http://schemas.openxmlformats.org/officeDocument/2006/relationships/image" Target="media/image252.emf"/><Relationship Id="rId711" Type="http://schemas.openxmlformats.org/officeDocument/2006/relationships/image" Target="media/image356.emf"/><Relationship Id="rId949" Type="http://schemas.openxmlformats.org/officeDocument/2006/relationships/image" Target="media/image496.emf"/><Relationship Id="rId78" Type="http://schemas.openxmlformats.org/officeDocument/2006/relationships/oleObject" Target="embeddings/oleObject32.bin"/><Relationship Id="rId143" Type="http://schemas.openxmlformats.org/officeDocument/2006/relationships/image" Target="media/image70.emf"/><Relationship Id="rId350" Type="http://schemas.openxmlformats.org/officeDocument/2006/relationships/oleObject" Target="embeddings/oleObject168.bin"/><Relationship Id="rId588" Type="http://schemas.openxmlformats.org/officeDocument/2006/relationships/oleObject" Target="embeddings/oleObject285.bin"/><Relationship Id="rId795" Type="http://schemas.openxmlformats.org/officeDocument/2006/relationships/oleObject" Target="embeddings/oleObject385.bin"/><Relationship Id="rId809" Type="http://schemas.openxmlformats.org/officeDocument/2006/relationships/image" Target="media/image411.emf"/><Relationship Id="rId9" Type="http://schemas.openxmlformats.org/officeDocument/2006/relationships/footer" Target="footer1.xml"/><Relationship Id="rId210" Type="http://schemas.openxmlformats.org/officeDocument/2006/relationships/oleObject" Target="embeddings/oleObject98.bin"/><Relationship Id="rId448" Type="http://schemas.openxmlformats.org/officeDocument/2006/relationships/oleObject" Target="embeddings/oleObject216.bin"/><Relationship Id="rId655" Type="http://schemas.openxmlformats.org/officeDocument/2006/relationships/image" Target="media/image328.emf"/><Relationship Id="rId862" Type="http://schemas.openxmlformats.org/officeDocument/2006/relationships/oleObject" Target="embeddings/oleObject410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Desktop\TFAA&#30340;&#32508;&#21512;&#21033;&#29992;&#35838;&#39064;\Supporting_Information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3"/>
    <customShpInfo spid="_x0000_s2061"/>
    <customShpInfo spid="_x0000_s2062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6"/>
    <customShpInfo spid="_x0000_s2095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2146"/>
    <customShpInfo spid="_x0000_s2147"/>
    <customShpInfo spid="_x0000_s2148"/>
    <customShpInfo spid="_x0000_s2149"/>
    <customShpInfo spid="_x0000_s2150"/>
    <customShpInfo spid="_x0000_s2151"/>
    <customShpInfo spid="_x0000_s2152"/>
    <customShpInfo spid="_x0000_s2153"/>
    <customShpInfo spid="_x0000_s2154"/>
    <customShpInfo spid="_x0000_s2155"/>
    <customShpInfo spid="_x0000_s2156"/>
    <customShpInfo spid="_x0000_s2157"/>
    <customShpInfo spid="_x0000_s2158"/>
    <customShpInfo spid="_x0000_s2159"/>
    <customShpInfo spid="_x0000_s2160"/>
    <customShpInfo spid="_x0000_s2161"/>
    <customShpInfo spid="_x0000_s2162"/>
    <customShpInfo spid="_x0000_s2163"/>
    <customShpInfo spid="_x0000_s2164"/>
    <customShpInfo spid="_x0000_s2165"/>
    <customShpInfo spid="_x0000_s2166"/>
    <customShpInfo spid="_x0000_s2167"/>
    <customShpInfo spid="_x0000_s2168"/>
    <customShpInfo spid="_x0000_s2169"/>
    <customShpInfo spid="_x0000_s2170"/>
    <customShpInfo spid="_x0000_s2171"/>
    <customShpInfo spid="_x0000_s2172"/>
    <customShpInfo spid="_x0000_s2173"/>
    <customShpInfo spid="_x0000_s2174"/>
    <customShpInfo spid="_x0000_s2175"/>
    <customShpInfo spid="_x0000_s2176"/>
    <customShpInfo spid="_x0000_s2177"/>
    <customShpInfo spid="_x0000_s2178"/>
    <customShpInfo spid="_x0000_s2179"/>
    <customShpInfo spid="_x0000_s2180"/>
    <customShpInfo spid="_x0000_s2181"/>
    <customShpInfo spid="_x0000_s2182"/>
    <customShpInfo spid="_x0000_s2183"/>
    <customShpInfo spid="_x0000_s2184"/>
    <customShpInfo spid="_x0000_s2185"/>
    <customShpInfo spid="_x0000_s2186"/>
    <customShpInfo spid="_x0000_s2187"/>
    <customShpInfo spid="_x0000_s2188"/>
    <customShpInfo spid="_x0000_s2189"/>
    <customShpInfo spid="_x0000_s2190"/>
    <customShpInfo spid="_x0000_s2191"/>
    <customShpInfo spid="_x0000_s2192"/>
    <customShpInfo spid="_x0000_s2193"/>
  </customShpExts>
</s:customData>
</file>

<file path=customXml/itemProps1.xml><?xml version="1.0" encoding="utf-8"?>
<ds:datastoreItem xmlns:ds="http://schemas.openxmlformats.org/officeDocument/2006/customXml" ds:itemID="{0FBAA98C-4CF4-474A-937C-DCDC1DB25CD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Supporting_Information</Template>
  <TotalTime>6902</TotalTime>
  <Pages>1</Pages>
  <Words>12002</Words>
  <Characters>68412</Characters>
  <Application>Microsoft Office Word</Application>
  <DocSecurity>0</DocSecurity>
  <Lines>570</Lines>
  <Paragraphs>160</Paragraphs>
  <ScaleCrop>false</ScaleCrop>
  <Company/>
  <LinksUpToDate>false</LinksUpToDate>
  <CharactersWithSpaces>80254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((Title))</dc:title>
  <dc:creator>乌鸦坐飞机，</dc:creator>
  <cp:lastModifiedBy>978033644@qq.com</cp:lastModifiedBy>
  <cp:revision>63</cp:revision>
  <dcterms:created xsi:type="dcterms:W3CDTF">2023-08-08T12:42:00Z</dcterms:created>
  <dcterms:modified xsi:type="dcterms:W3CDTF">2023-09-13T09:08:00Z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DF0EDA21896149ADB88E02478B5E3484_11</vt:lpwstr>
  </property>
  <property fmtid="{D5CDD505-2E9C-101B-9397-08002B2CF9AE}" pid="3" name="KSOProductBuildVer">
    <vt:lpwstr>2052-11.1.0.14309</vt:lpwstr>
  </property>
</Properties>
</file>