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792" w:rsidRPr="00CD4867" w:rsidRDefault="002F0792" w:rsidP="002F0792">
      <w:pPr>
        <w:rPr>
          <w:rFonts w:cstheme="minorHAnsi"/>
        </w:rPr>
      </w:pPr>
      <w:r w:rsidRPr="00CD4867">
        <w:rPr>
          <w:rFonts w:cstheme="minorHAnsi"/>
          <w:b/>
        </w:rPr>
        <w:t>Appendix A</w:t>
      </w:r>
      <w:r w:rsidRPr="00CD4867">
        <w:rPr>
          <w:rFonts w:cstheme="minorHAnsi"/>
        </w:rPr>
        <w:t xml:space="preserve">: </w:t>
      </w:r>
      <w:r w:rsidRPr="00CD4867">
        <w:rPr>
          <w:rFonts w:eastAsia="Calibri" w:cstheme="minorHAnsi"/>
          <w:b/>
        </w:rPr>
        <w:t xml:space="preserve">Flowchart of all eligible HNC patients in the palliative phase and </w:t>
      </w:r>
      <w:r>
        <w:rPr>
          <w:rFonts w:eastAsia="Calibri" w:cstheme="minorHAnsi"/>
          <w:b/>
        </w:rPr>
        <w:t>next-of-kin</w:t>
      </w:r>
      <w:r w:rsidRPr="00CD4867">
        <w:rPr>
          <w:rFonts w:eastAsia="Calibri" w:cstheme="minorHAnsi"/>
          <w:b/>
        </w:rPr>
        <w:t xml:space="preserve"> of deceased HNC patients</w:t>
      </w:r>
      <w:bookmarkStart w:id="0" w:name="_GoBack"/>
      <w:bookmarkEnd w:id="0"/>
    </w:p>
    <w:p w:rsidR="002F0792" w:rsidRPr="00CD4867" w:rsidRDefault="002F0792" w:rsidP="002F0792">
      <w:pPr>
        <w:rPr>
          <w:rFonts w:cstheme="minorHAnsi"/>
          <w:sz w:val="16"/>
          <w:szCs w:val="16"/>
        </w:rPr>
      </w:pPr>
    </w:p>
    <w:p w:rsidR="002F0792" w:rsidRPr="00CD4867" w:rsidRDefault="002F0792" w:rsidP="002F0792">
      <w:pPr>
        <w:rPr>
          <w:rFonts w:cstheme="minorHAnsi"/>
          <w:sz w:val="16"/>
          <w:szCs w:val="16"/>
        </w:rPr>
      </w:pPr>
      <w:r w:rsidRPr="00B06B8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94B8E" wp14:editId="2AF4460D">
                <wp:simplePos x="0" y="0"/>
                <wp:positionH relativeFrom="column">
                  <wp:posOffset>3881755</wp:posOffset>
                </wp:positionH>
                <wp:positionV relativeFrom="paragraph">
                  <wp:posOffset>12700</wp:posOffset>
                </wp:positionV>
                <wp:extent cx="1854835" cy="67500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675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Approached next of kin</w:t>
                            </w:r>
                          </w:p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 = 63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94B8E" id="Rectangle 3" o:spid="_x0000_s1026" style="position:absolute;margin-left:305.65pt;margin-top:1pt;width:146.05pt;height:5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Approached next of kin</w:t>
                      </w:r>
                    </w:p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 = 63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3034CA" wp14:editId="6C6621F1">
                <wp:simplePos x="0" y="0"/>
                <wp:positionH relativeFrom="column">
                  <wp:posOffset>1866900</wp:posOffset>
                </wp:positionH>
                <wp:positionV relativeFrom="paragraph">
                  <wp:posOffset>12700</wp:posOffset>
                </wp:positionV>
                <wp:extent cx="1854835" cy="67500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675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Approached HNC patients in palliative phase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 = 85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034CA" id="Rectangle 5" o:spid="_x0000_s1027" style="position:absolute;margin-left:147pt;margin-top:1pt;width:146.05pt;height:53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Approached HNC patients in palliative phase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N = 85</w:t>
                      </w:r>
                    </w:p>
                  </w:txbxContent>
                </v:textbox>
              </v:rect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sz w:val="20"/>
          <w:szCs w:val="20"/>
        </w:rPr>
      </w:pPr>
      <w:r w:rsidRPr="00B06B8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30FE6F" wp14:editId="639DA0BE">
                <wp:simplePos x="0" y="0"/>
                <wp:positionH relativeFrom="column">
                  <wp:posOffset>-804545</wp:posOffset>
                </wp:positionH>
                <wp:positionV relativeFrom="paragraph">
                  <wp:posOffset>354965</wp:posOffset>
                </wp:positionV>
                <wp:extent cx="2305050" cy="866775"/>
                <wp:effectExtent l="0" t="0" r="0" b="952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866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Not</w:t>
                            </w:r>
                            <w:proofErr w:type="spellEnd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participating</w:t>
                            </w:r>
                            <w:proofErr w:type="spellEnd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(n = 29)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No response ( n = 21)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No permission to use data (1)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Follow-up at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an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other hospital (n = 3)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Incomplete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data (n = 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0FE6F" id="Rectangle 47" o:spid="_x0000_s1028" style="position:absolute;margin-left:-63.35pt;margin-top:27.95pt;width:181.5pt;height:6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rPr>
                          <w:rFonts w:cstheme="minorHAnsi"/>
                          <w:sz w:val="16"/>
                          <w:szCs w:val="16"/>
                        </w:rPr>
                      </w:pPr>
                      <w:proofErr w:type="spellStart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Not</w:t>
                      </w:r>
                      <w:proofErr w:type="spellEnd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participating</w:t>
                      </w:r>
                      <w:proofErr w:type="spellEnd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(n = 29)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No response ( n = 21)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No permission to use data (1)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Follow-up at 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an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other hospital (n = 3)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Incomplete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data (n = 4)</w:t>
                      </w:r>
                    </w:p>
                  </w:txbxContent>
                </v:textbox>
              </v:rect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sz w:val="20"/>
          <w:szCs w:val="20"/>
        </w:rPr>
      </w:pPr>
      <w:r w:rsidRPr="00B06B8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2C909C" wp14:editId="15B4869E">
                <wp:simplePos x="0" y="0"/>
                <wp:positionH relativeFrom="column">
                  <wp:posOffset>1538605</wp:posOffset>
                </wp:positionH>
                <wp:positionV relativeFrom="paragraph">
                  <wp:posOffset>257810</wp:posOffset>
                </wp:positionV>
                <wp:extent cx="1266825" cy="0"/>
                <wp:effectExtent l="38100" t="76200" r="0" b="9525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03FB5B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margin-left:121.15pt;margin-top:20.3pt;width:99.75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9D1BFD" wp14:editId="2B47826B">
                <wp:simplePos x="0" y="0"/>
                <wp:positionH relativeFrom="column">
                  <wp:posOffset>6320155</wp:posOffset>
                </wp:positionH>
                <wp:positionV relativeFrom="paragraph">
                  <wp:posOffset>86360</wp:posOffset>
                </wp:positionV>
                <wp:extent cx="2286000" cy="752475"/>
                <wp:effectExtent l="0" t="0" r="0" b="9525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752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Not</w:t>
                            </w:r>
                            <w:proofErr w:type="spellEnd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participating</w:t>
                            </w:r>
                            <w:proofErr w:type="spellEnd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(n = 14)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No response (n = 10)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Follow-up at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an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other hospital (n = 1)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Incomplete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data (n = 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D1BFD" id="Rectangle 50" o:spid="_x0000_s1029" style="position:absolute;margin-left:497.65pt;margin-top:6.8pt;width:180pt;height:5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rPr>
                          <w:rFonts w:cstheme="minorHAnsi"/>
                          <w:sz w:val="16"/>
                          <w:szCs w:val="16"/>
                        </w:rPr>
                      </w:pPr>
                      <w:proofErr w:type="spellStart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Not</w:t>
                      </w:r>
                      <w:proofErr w:type="spellEnd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participating</w:t>
                      </w:r>
                      <w:proofErr w:type="spellEnd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(n = 14)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No response (n = 10)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Follow-up at 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an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other hospital (n = 1)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Incomplete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data (n = 3)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62FD9D" wp14:editId="7DA85975">
                <wp:simplePos x="0" y="0"/>
                <wp:positionH relativeFrom="column">
                  <wp:posOffset>4843780</wp:posOffset>
                </wp:positionH>
                <wp:positionV relativeFrom="paragraph">
                  <wp:posOffset>267335</wp:posOffset>
                </wp:positionV>
                <wp:extent cx="1409700" cy="0"/>
                <wp:effectExtent l="0" t="76200" r="1905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ECCB6" id="Straight Arrow Connector 2" o:spid="_x0000_s1026" type="#_x0000_t32" style="position:absolute;margin-left:381.4pt;margin-top:21.05pt;width:111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7CCD39" wp14:editId="54D9D6F4">
                <wp:simplePos x="0" y="0"/>
                <wp:positionH relativeFrom="column">
                  <wp:posOffset>4843780</wp:posOffset>
                </wp:positionH>
                <wp:positionV relativeFrom="paragraph">
                  <wp:posOffset>181610</wp:posOffset>
                </wp:positionV>
                <wp:extent cx="0" cy="242570"/>
                <wp:effectExtent l="76200" t="0" r="57150" b="6223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D6804B" id="Straight Arrow Connector 24" o:spid="_x0000_s1026" type="#_x0000_t32" style="position:absolute;margin-left:381.4pt;margin-top:14.3pt;width:0;height:19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1820E9" wp14:editId="6CB3756A">
                <wp:simplePos x="0" y="0"/>
                <wp:positionH relativeFrom="column">
                  <wp:posOffset>2812415</wp:posOffset>
                </wp:positionH>
                <wp:positionV relativeFrom="paragraph">
                  <wp:posOffset>182245</wp:posOffset>
                </wp:positionV>
                <wp:extent cx="0" cy="242570"/>
                <wp:effectExtent l="76200" t="0" r="57150" b="6223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4E92F" id="Straight Arrow Connector 6" o:spid="_x0000_s1026" type="#_x0000_t32" style="position:absolute;margin-left:221.45pt;margin-top:14.35pt;width:0;height:19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sz w:val="20"/>
          <w:szCs w:val="20"/>
        </w:rPr>
      </w:pPr>
      <w:r w:rsidRPr="00B06B8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C5D7E" wp14:editId="5E8B7986">
                <wp:simplePos x="0" y="0"/>
                <wp:positionH relativeFrom="column">
                  <wp:posOffset>3881755</wp:posOffset>
                </wp:positionH>
                <wp:positionV relativeFrom="paragraph">
                  <wp:posOffset>189865</wp:posOffset>
                </wp:positionV>
                <wp:extent cx="1855138" cy="612476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5138" cy="61247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Next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kin included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 = 49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AC5D7E" id="Rectangle 4" o:spid="_x0000_s1030" style="position:absolute;margin-left:305.65pt;margin-top:14.95pt;width:146.05pt;height:4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" fillcolor="#f2f2f2 [3052]" stroked="f">
                <v:textbox inset=",7.2pt,,7.2pt">
                  <w:txbxContent>
                    <w:p w:rsidR="002F0792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Next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of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kin included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 = 49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C1DFD9" wp14:editId="53B55D53">
                <wp:simplePos x="0" y="0"/>
                <wp:positionH relativeFrom="column">
                  <wp:posOffset>1907540</wp:posOffset>
                </wp:positionH>
                <wp:positionV relativeFrom="paragraph">
                  <wp:posOffset>190500</wp:posOffset>
                </wp:positionV>
                <wp:extent cx="1855138" cy="612476"/>
                <wp:effectExtent l="0" t="0" r="0" b="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5138" cy="61247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Patient</w:t>
                            </w:r>
                            <w:proofErr w:type="spellEnd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included</w:t>
                            </w:r>
                            <w:proofErr w:type="spellEnd"/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 = 56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C1DFD9" id="Rectangle 51" o:spid="_x0000_s1031" style="position:absolute;margin-left:150.2pt;margin-top:15pt;width:146.05pt;height:48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" fillcolor="#f2f2f2 [3052]" stroked="f">
                <v:textbox inset=",7.2pt,,7.2pt">
                  <w:txbxContent>
                    <w:p w:rsidR="002F0792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proofErr w:type="spellStart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Patient</w:t>
                      </w:r>
                      <w:proofErr w:type="spellEnd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included</w:t>
                      </w:r>
                      <w:proofErr w:type="spellEnd"/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N = 56</w:t>
                      </w:r>
                    </w:p>
                  </w:txbxContent>
                </v:textbox>
              </v:rect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sz w:val="20"/>
          <w:szCs w:val="20"/>
        </w:rPr>
      </w:pPr>
    </w:p>
    <w:p w:rsidR="002F0792" w:rsidRPr="00CD4867" w:rsidRDefault="002F0792" w:rsidP="002F0792">
      <w:pPr>
        <w:rPr>
          <w:rFonts w:cstheme="minorHAnsi"/>
          <w:sz w:val="20"/>
          <w:szCs w:val="20"/>
        </w:rPr>
      </w:pPr>
      <w:r w:rsidRPr="00B06B84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CA1CA8" wp14:editId="37BA3B43">
                <wp:simplePos x="0" y="0"/>
                <wp:positionH relativeFrom="column">
                  <wp:posOffset>2812415</wp:posOffset>
                </wp:positionH>
                <wp:positionV relativeFrom="paragraph">
                  <wp:posOffset>262890</wp:posOffset>
                </wp:positionV>
                <wp:extent cx="0" cy="242570"/>
                <wp:effectExtent l="76200" t="0" r="57150" b="6223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F64052" id="Straight Arrow Connector 7" o:spid="_x0000_s1026" type="#_x0000_t32" style="position:absolute;margin-left:221.45pt;margin-top:20.7pt;width:0;height:19.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805845" wp14:editId="1CC75497">
                <wp:simplePos x="0" y="0"/>
                <wp:positionH relativeFrom="column">
                  <wp:posOffset>4843780</wp:posOffset>
                </wp:positionH>
                <wp:positionV relativeFrom="paragraph">
                  <wp:posOffset>260350</wp:posOffset>
                </wp:positionV>
                <wp:extent cx="0" cy="242570"/>
                <wp:effectExtent l="76200" t="0" r="57150" b="6223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F84E30" id="Straight Arrow Connector 23" o:spid="_x0000_s1026" type="#_x0000_t32" style="position:absolute;margin-left:381.4pt;margin-top:20.5pt;width:0;height:19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04F2B5" wp14:editId="26DFD908">
                <wp:simplePos x="0" y="0"/>
                <wp:positionH relativeFrom="column">
                  <wp:posOffset>2057400</wp:posOffset>
                </wp:positionH>
                <wp:positionV relativeFrom="paragraph">
                  <wp:posOffset>277495</wp:posOffset>
                </wp:positionV>
                <wp:extent cx="1918335" cy="2374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Day of palliative diagnosis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04F2B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2" type="#_x0000_t202" style="position:absolute;margin-left:162pt;margin-top:21.85pt;width:151.05pt;height:18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" filled="f" stroked="f" strokeweight=".5pt">
                <v:textbox>
                  <w:txbxContent>
                    <w:p w:rsidR="002F0792" w:rsidRPr="00D15FB4" w:rsidRDefault="002F0792" w:rsidP="002F0792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Day of palliative diagnosis</w:t>
                      </w:r>
                    </w:p>
                  </w:txbxContent>
                </v:textbox>
              </v:shape>
            </w:pict>
          </mc:Fallback>
        </mc:AlternateContent>
      </w:r>
      <w:r w:rsidRPr="00132D6E">
        <w:rPr>
          <w:rFonts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95C21F" wp14:editId="304524A3">
                <wp:simplePos x="0" y="0"/>
                <wp:positionH relativeFrom="column">
                  <wp:posOffset>1727200</wp:posOffset>
                </wp:positionH>
                <wp:positionV relativeFrom="paragraph">
                  <wp:posOffset>277495</wp:posOffset>
                </wp:positionV>
                <wp:extent cx="2018665" cy="1400175"/>
                <wp:effectExtent l="0" t="0" r="635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1400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D1905" id="Rectangle 9" o:spid="_x0000_s1026" style="position:absolute;margin-left:136pt;margin-top:21.85pt;width:158.95pt;height:110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" fillcolor="#b4c6e7 [1300]" stroked="f" strokeweight="1pt"/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B40FA" wp14:editId="4A18A6C3">
                <wp:simplePos x="0" y="0"/>
                <wp:positionH relativeFrom="column">
                  <wp:posOffset>3871595</wp:posOffset>
                </wp:positionH>
                <wp:positionV relativeFrom="paragraph">
                  <wp:posOffset>277495</wp:posOffset>
                </wp:positionV>
                <wp:extent cx="2018665" cy="1400175"/>
                <wp:effectExtent l="0" t="0" r="635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1400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182EA" id="Rectangle 10" o:spid="_x0000_s1026" style="position:absolute;margin-left:304.85pt;margin-top:21.85pt;width:158.95pt;height:11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" fillcolor="#b4c6e7 [1300]" stroked="f" strokeweight="1pt"/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C26EEB" wp14:editId="7425EC4F">
                <wp:simplePos x="0" y="0"/>
                <wp:positionH relativeFrom="column">
                  <wp:posOffset>4148455</wp:posOffset>
                </wp:positionH>
                <wp:positionV relativeFrom="paragraph">
                  <wp:posOffset>277495</wp:posOffset>
                </wp:positionV>
                <wp:extent cx="1918654" cy="237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654" cy="23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Day of palliative diagnosis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26EEB" id="Text Box 11" o:spid="_x0000_s1033" type="#_x0000_t202" style="position:absolute;margin-left:326.65pt;margin-top:21.85pt;width:151.1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" filled="f" stroked="f" strokeweight=".5pt">
                <v:textbox>
                  <w:txbxContent>
                    <w:p w:rsidR="002F0792" w:rsidRPr="00D15FB4" w:rsidRDefault="002F0792" w:rsidP="002F0792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Day of palliative diagnosis</w:t>
                      </w:r>
                    </w:p>
                  </w:txbxContent>
                </v:textbox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E782B7" wp14:editId="658E9599">
                <wp:simplePos x="0" y="0"/>
                <wp:positionH relativeFrom="column">
                  <wp:posOffset>3964305</wp:posOffset>
                </wp:positionH>
                <wp:positionV relativeFrom="paragraph">
                  <wp:posOffset>184785</wp:posOffset>
                </wp:positionV>
                <wp:extent cx="1854835" cy="446227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462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Next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kin present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 = 46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782B7" id="Rectangle 12" o:spid="_x0000_s1034" style="position:absolute;margin-left:312.15pt;margin-top:14.55pt;width:146.05pt;height:35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Next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of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kin present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 = 46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0DF6CF" wp14:editId="74C23013">
                <wp:simplePos x="0" y="0"/>
                <wp:positionH relativeFrom="column">
                  <wp:posOffset>1829435</wp:posOffset>
                </wp:positionH>
                <wp:positionV relativeFrom="paragraph">
                  <wp:posOffset>832485</wp:posOffset>
                </wp:positionV>
                <wp:extent cx="1854835" cy="44577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45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Consultation with specialized nurse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 = 44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DF6CF" id="Rectangle 13" o:spid="_x0000_s1035" style="position:absolute;margin-left:144.05pt;margin-top:65.55pt;width:146.05pt;height:35.1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Consultation with specialized nurse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 = 44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BB30AD" wp14:editId="20474CB8">
                <wp:simplePos x="0" y="0"/>
                <wp:positionH relativeFrom="column">
                  <wp:posOffset>1838960</wp:posOffset>
                </wp:positionH>
                <wp:positionV relativeFrom="paragraph">
                  <wp:posOffset>184785</wp:posOffset>
                </wp:positionV>
                <wp:extent cx="1854835" cy="44577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45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Patient</w:t>
                            </w:r>
                            <w:proofErr w:type="spellEnd"/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 present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 = 56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BB30AD" id="Rectangle 14" o:spid="_x0000_s1036" style="position:absolute;margin-left:144.8pt;margin-top:14.55pt;width:146.05pt;height:35.1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proofErr w:type="spellStart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Patient</w:t>
                      </w:r>
                      <w:proofErr w:type="spellEnd"/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 xml:space="preserve"> present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N = 56</w:t>
                      </w:r>
                    </w:p>
                  </w:txbxContent>
                </v:textbox>
              </v:rect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56E996" wp14:editId="234C08EB">
                <wp:simplePos x="0" y="0"/>
                <wp:positionH relativeFrom="column">
                  <wp:posOffset>6282055</wp:posOffset>
                </wp:positionH>
                <wp:positionV relativeFrom="paragraph">
                  <wp:posOffset>234950</wp:posOffset>
                </wp:positionV>
                <wp:extent cx="2362200" cy="485775"/>
                <wp:effectExtent l="0" t="0" r="0" b="952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485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No consultation with specialized nurse ( n = 11)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There was no consultation (n = 11)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spacing w:line="276" w:lineRule="auto"/>
                              <w:ind w:left="72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6E996" id="Rectangle 26" o:spid="_x0000_s1037" style="position:absolute;margin-left:494.65pt;margin-top:18.5pt;width:186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No consultation with specialized nurse ( n = 11)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There was no consultation (n = 11)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spacing w:line="276" w:lineRule="auto"/>
                        <w:ind w:left="72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6FEE8A7" wp14:editId="6C301ADE">
                <wp:simplePos x="0" y="0"/>
                <wp:positionH relativeFrom="column">
                  <wp:posOffset>-833120</wp:posOffset>
                </wp:positionH>
                <wp:positionV relativeFrom="paragraph">
                  <wp:posOffset>196850</wp:posOffset>
                </wp:positionV>
                <wp:extent cx="2343150" cy="600075"/>
                <wp:effectExtent l="0" t="0" r="0" b="95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600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No consultation with specialized nurse ( n = 12)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There was no consultation (n = 10)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Missing data (n = 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EE8A7" id="Rectangle 15" o:spid="_x0000_s1038" style="position:absolute;margin-left:-65.6pt;margin-top:15.5pt;width:184.5pt;height:47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No consultation with specialized nurse ( n = 12)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There was no consultation (n = 10)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</w:rPr>
                        <w:t>Missing data (n = 2)</w:t>
                      </w:r>
                    </w:p>
                  </w:txbxContent>
                </v:textbox>
              </v:rect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83AC70" wp14:editId="327B0CD8">
                <wp:simplePos x="0" y="0"/>
                <wp:positionH relativeFrom="column">
                  <wp:posOffset>4843780</wp:posOffset>
                </wp:positionH>
                <wp:positionV relativeFrom="paragraph">
                  <wp:posOffset>65405</wp:posOffset>
                </wp:positionV>
                <wp:extent cx="1409700" cy="0"/>
                <wp:effectExtent l="0" t="76200" r="19050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528FAF" id="Straight Arrow Connector 16" o:spid="_x0000_s1026" type="#_x0000_t32" style="position:absolute;margin-left:381.4pt;margin-top:5.15pt;width:111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A8913D" wp14:editId="1ED891AD">
                <wp:simplePos x="0" y="0"/>
                <wp:positionH relativeFrom="column">
                  <wp:posOffset>1538605</wp:posOffset>
                </wp:positionH>
                <wp:positionV relativeFrom="paragraph">
                  <wp:posOffset>84455</wp:posOffset>
                </wp:positionV>
                <wp:extent cx="1266825" cy="0"/>
                <wp:effectExtent l="38100" t="76200" r="0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C860FA" id="Straight Arrow Connector 17" o:spid="_x0000_s1026" type="#_x0000_t32" style="position:absolute;margin-left:121.15pt;margin-top:6.65pt;width:99.75pt;height:0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595C62" wp14:editId="003A00D5">
                <wp:simplePos x="0" y="0"/>
                <wp:positionH relativeFrom="column">
                  <wp:posOffset>2562225</wp:posOffset>
                </wp:positionH>
                <wp:positionV relativeFrom="paragraph">
                  <wp:posOffset>4180840</wp:posOffset>
                </wp:positionV>
                <wp:extent cx="1266825" cy="0"/>
                <wp:effectExtent l="38100" t="76200" r="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C63AFB" id="Straight Arrow Connector 18" o:spid="_x0000_s1026" type="#_x0000_t32" style="position:absolute;margin-left:201.75pt;margin-top:329.2pt;width:99.75pt;height:0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3EAE24" wp14:editId="1BAB6EDA">
                <wp:simplePos x="0" y="0"/>
                <wp:positionH relativeFrom="column">
                  <wp:posOffset>3829050</wp:posOffset>
                </wp:positionH>
                <wp:positionV relativeFrom="paragraph">
                  <wp:posOffset>4064635</wp:posOffset>
                </wp:positionV>
                <wp:extent cx="0" cy="171450"/>
                <wp:effectExtent l="76200" t="0" r="5715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96B606" id="Straight Arrow Connector 19" o:spid="_x0000_s1026" type="#_x0000_t32" style="position:absolute;margin-left:301.5pt;margin-top:320.05pt;width:0;height:13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C865E8" wp14:editId="14FA3E6A">
                <wp:simplePos x="0" y="0"/>
                <wp:positionH relativeFrom="column">
                  <wp:posOffset>2409825</wp:posOffset>
                </wp:positionH>
                <wp:positionV relativeFrom="paragraph">
                  <wp:posOffset>4028440</wp:posOffset>
                </wp:positionV>
                <wp:extent cx="1266825" cy="0"/>
                <wp:effectExtent l="38100" t="76200" r="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62520C" id="Straight Arrow Connector 20" o:spid="_x0000_s1026" type="#_x0000_t32" style="position:absolute;margin-left:189.75pt;margin-top:317.2pt;width:99.75pt;height:0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3926C6" wp14:editId="2E915199">
                <wp:simplePos x="0" y="0"/>
                <wp:positionH relativeFrom="column">
                  <wp:posOffset>3676650</wp:posOffset>
                </wp:positionH>
                <wp:positionV relativeFrom="paragraph">
                  <wp:posOffset>3912235</wp:posOffset>
                </wp:positionV>
                <wp:extent cx="0" cy="171450"/>
                <wp:effectExtent l="76200" t="0" r="571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2F7F01" id="Straight Arrow Connector 21" o:spid="_x0000_s1026" type="#_x0000_t32" style="position:absolute;margin-left:289.5pt;margin-top:308.05pt;width:0;height:13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F421FE" wp14:editId="0BC8C4B9">
                <wp:simplePos x="0" y="0"/>
                <wp:positionH relativeFrom="column">
                  <wp:posOffset>2812415</wp:posOffset>
                </wp:positionH>
                <wp:positionV relativeFrom="paragraph">
                  <wp:posOffset>44450</wp:posOffset>
                </wp:positionV>
                <wp:extent cx="0" cy="171450"/>
                <wp:effectExtent l="76200" t="0" r="5715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D125BF" id="Straight Arrow Connector 22" o:spid="_x0000_s1026" type="#_x0000_t32" style="position:absolute;margin-left:221.45pt;margin-top:3.5pt;width:0;height:13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2FB092" wp14:editId="30958FD5">
                <wp:simplePos x="0" y="0"/>
                <wp:positionH relativeFrom="column">
                  <wp:posOffset>3954780</wp:posOffset>
                </wp:positionH>
                <wp:positionV relativeFrom="paragraph">
                  <wp:posOffset>227330</wp:posOffset>
                </wp:positionV>
                <wp:extent cx="1854835" cy="446227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462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Consultation with specialized nurse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D15FB4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 = 35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2FB092" id="Rectangle 36" o:spid="_x0000_s1039" style="position:absolute;margin-left:311.4pt;margin-top:17.9pt;width:146.05pt;height:35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" fillcolor="#f2f2f2 [3052]" stroked="f">
                <v:textbox inset=",7.2pt,,7.2pt">
                  <w:txbxContent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Consultation with specialized nurse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D15FB4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 = 35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BB9A18" wp14:editId="5C138201">
                <wp:simplePos x="0" y="0"/>
                <wp:positionH relativeFrom="column">
                  <wp:posOffset>4843780</wp:posOffset>
                </wp:positionH>
                <wp:positionV relativeFrom="paragraph">
                  <wp:posOffset>17780</wp:posOffset>
                </wp:positionV>
                <wp:extent cx="0" cy="171450"/>
                <wp:effectExtent l="76200" t="0" r="57150" b="571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CF2F8B" id="Straight Arrow Connector 41" o:spid="_x0000_s1026" type="#_x0000_t32" style="position:absolute;margin-left:381.4pt;margin-top:1.4pt;width:0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6F40CB" wp14:editId="0E15A32F">
                <wp:simplePos x="0" y="0"/>
                <wp:positionH relativeFrom="column">
                  <wp:posOffset>-828675</wp:posOffset>
                </wp:positionH>
                <wp:positionV relativeFrom="paragraph">
                  <wp:posOffset>213360</wp:posOffset>
                </wp:positionV>
                <wp:extent cx="2343150" cy="523875"/>
                <wp:effectExtent l="0" t="0" r="0" b="952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523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No remote care (n = 5)</w:t>
                            </w:r>
                          </w:p>
                          <w:p w:rsidR="002F0792" w:rsidRPr="0055066B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Missing data (n = 5)</w:t>
                            </w:r>
                          </w:p>
                          <w:p w:rsidR="002F0792" w:rsidRPr="000C62E7" w:rsidRDefault="002F0792" w:rsidP="002F0792">
                            <w:pPr>
                              <w:pStyle w:val="NoSpacing"/>
                              <w:spacing w:line="276" w:lineRule="auto"/>
                              <w:ind w:left="36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F40CB" id="Rectangle 25" o:spid="_x0000_s1040" style="position:absolute;margin-left:-65.25pt;margin-top:16.8pt;width:184.5pt;height:4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spacing w:line="276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>No remote care (n = 5)</w:t>
                      </w:r>
                    </w:p>
                    <w:p w:rsidR="002F0792" w:rsidRPr="0055066B" w:rsidRDefault="002F0792" w:rsidP="002F0792">
                      <w:pPr>
                        <w:pStyle w:val="NoSpacing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>Missing data (n = 5)</w:t>
                      </w:r>
                    </w:p>
                    <w:p w:rsidR="002F0792" w:rsidRPr="000C62E7" w:rsidRDefault="002F0792" w:rsidP="002F0792">
                      <w:pPr>
                        <w:pStyle w:val="NoSpacing"/>
                        <w:spacing w:line="276" w:lineRule="auto"/>
                        <w:ind w:left="36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220A3A" wp14:editId="07EF5034">
                <wp:simplePos x="0" y="0"/>
                <wp:positionH relativeFrom="column">
                  <wp:posOffset>3714750</wp:posOffset>
                </wp:positionH>
                <wp:positionV relativeFrom="paragraph">
                  <wp:posOffset>4633595</wp:posOffset>
                </wp:positionV>
                <wp:extent cx="0" cy="242570"/>
                <wp:effectExtent l="76200" t="0" r="57150" b="6223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C31E83" id="Straight Arrow Connector 27" o:spid="_x0000_s1026" type="#_x0000_t32" style="position:absolute;margin-left:292.5pt;margin-top:364.85pt;width:0;height:19.1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E49B8F" wp14:editId="17306710">
                <wp:simplePos x="0" y="0"/>
                <wp:positionH relativeFrom="column">
                  <wp:posOffset>2438400</wp:posOffset>
                </wp:positionH>
                <wp:positionV relativeFrom="paragraph">
                  <wp:posOffset>4799965</wp:posOffset>
                </wp:positionV>
                <wp:extent cx="1266825" cy="0"/>
                <wp:effectExtent l="38100" t="76200" r="0" b="952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A1389" id="Straight Arrow Connector 28" o:spid="_x0000_s1026" type="#_x0000_t32" style="position:absolute;margin-left:192pt;margin-top:377.95pt;width:99.75pt;height:0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EE8770" wp14:editId="77CEAE1F">
                <wp:simplePos x="0" y="0"/>
                <wp:positionH relativeFrom="column">
                  <wp:posOffset>1538605</wp:posOffset>
                </wp:positionH>
                <wp:positionV relativeFrom="paragraph">
                  <wp:posOffset>251460</wp:posOffset>
                </wp:positionV>
                <wp:extent cx="1266825" cy="0"/>
                <wp:effectExtent l="38100" t="76200" r="0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12BD2" id="Straight Arrow Connector 29" o:spid="_x0000_s1026" type="#_x0000_t32" style="position:absolute;margin-left:121.15pt;margin-top:19.8pt;width:99.75pt;height:0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FAE4AE" wp14:editId="0A23C626">
                <wp:simplePos x="0" y="0"/>
                <wp:positionH relativeFrom="column">
                  <wp:posOffset>2812415</wp:posOffset>
                </wp:positionH>
                <wp:positionV relativeFrom="paragraph">
                  <wp:posOffset>161290</wp:posOffset>
                </wp:positionV>
                <wp:extent cx="0" cy="242570"/>
                <wp:effectExtent l="76200" t="0" r="57150" b="6223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908CA2" id="Straight Arrow Connector 31" o:spid="_x0000_s1026" type="#_x0000_t32" style="position:absolute;margin-left:221.45pt;margin-top:12.7pt;width:0;height:19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75589A" wp14:editId="45D4D9A5">
                <wp:simplePos x="0" y="0"/>
                <wp:positionH relativeFrom="column">
                  <wp:posOffset>4843780</wp:posOffset>
                </wp:positionH>
                <wp:positionV relativeFrom="paragraph">
                  <wp:posOffset>165735</wp:posOffset>
                </wp:positionV>
                <wp:extent cx="0" cy="242570"/>
                <wp:effectExtent l="76200" t="0" r="57150" b="6223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ECE4F3" id="Straight Arrow Connector 37" o:spid="_x0000_s1026" type="#_x0000_t32" style="position:absolute;margin-left:381.4pt;margin-top:13.05pt;width:0;height:19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AE76A5" wp14:editId="6D0A5A66">
                <wp:simplePos x="0" y="0"/>
                <wp:positionH relativeFrom="column">
                  <wp:posOffset>1748155</wp:posOffset>
                </wp:positionH>
                <wp:positionV relativeFrom="paragraph">
                  <wp:posOffset>158749</wp:posOffset>
                </wp:positionV>
                <wp:extent cx="2018030" cy="1457325"/>
                <wp:effectExtent l="0" t="0" r="1270" b="952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030" cy="1457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21F6C" id="Rectangle 32" o:spid="_x0000_s1026" style="position:absolute;margin-left:137.65pt;margin-top:12.5pt;width:158.9pt;height:114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" fillcolor="#b4c6e7 [1300]" stroked="f" strokeweight="1pt"/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AFFAE" wp14:editId="0F6F7D2C">
                <wp:simplePos x="0" y="0"/>
                <wp:positionH relativeFrom="column">
                  <wp:posOffset>3881755</wp:posOffset>
                </wp:positionH>
                <wp:positionV relativeFrom="paragraph">
                  <wp:posOffset>158750</wp:posOffset>
                </wp:positionV>
                <wp:extent cx="2018030" cy="1466850"/>
                <wp:effectExtent l="0" t="0" r="127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030" cy="1466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10311" id="Rectangle 33" o:spid="_x0000_s1026" style="position:absolute;margin-left:305.65pt;margin-top:12.5pt;width:158.9pt;height:115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" fillcolor="#b4c6e7 [1300]" stroked="f" strokeweight="1pt"/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1B4FC" wp14:editId="7F2903A1">
                <wp:simplePos x="0" y="0"/>
                <wp:positionH relativeFrom="column">
                  <wp:posOffset>4479925</wp:posOffset>
                </wp:positionH>
                <wp:positionV relativeFrom="paragraph">
                  <wp:posOffset>139700</wp:posOffset>
                </wp:positionV>
                <wp:extent cx="1918335" cy="23749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Remote care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1B4FC" id="Text Box 34" o:spid="_x0000_s1041" type="#_x0000_t202" style="position:absolute;margin-left:352.75pt;margin-top:11pt;width:151.05pt;height:18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" filled="f" stroked="f" strokeweight=".5pt">
                <v:textbox>
                  <w:txbxContent>
                    <w:p w:rsidR="002F0792" w:rsidRPr="0055066B" w:rsidRDefault="002F0792" w:rsidP="002F0792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 xml:space="preserve">Remote care </w:t>
                      </w:r>
                    </w:p>
                  </w:txbxContent>
                </v:textbox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7D40C1" wp14:editId="572A2353">
                <wp:simplePos x="0" y="0"/>
                <wp:positionH relativeFrom="column">
                  <wp:posOffset>2414905</wp:posOffset>
                </wp:positionH>
                <wp:positionV relativeFrom="paragraph">
                  <wp:posOffset>139700</wp:posOffset>
                </wp:positionV>
                <wp:extent cx="1918335" cy="23749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Remote care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D40C1" id="Text Box 35" o:spid="_x0000_s1042" type="#_x0000_t202" style="position:absolute;margin-left:190.15pt;margin-top:11pt;width:151.05pt;height:18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" filled="f" stroked="f" strokeweight=".5pt">
                <v:textbox>
                  <w:txbxContent>
                    <w:p w:rsidR="002F0792" w:rsidRPr="0055066B" w:rsidRDefault="002F0792" w:rsidP="002F0792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 xml:space="preserve">Remote care </w:t>
                      </w:r>
                    </w:p>
                  </w:txbxContent>
                </v:textbox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9A009F" wp14:editId="5D168297">
                <wp:simplePos x="0" y="0"/>
                <wp:positionH relativeFrom="column">
                  <wp:posOffset>-842645</wp:posOffset>
                </wp:positionH>
                <wp:positionV relativeFrom="paragraph">
                  <wp:posOffset>399415</wp:posOffset>
                </wp:positionV>
                <wp:extent cx="2362200" cy="495300"/>
                <wp:effectExtent l="0" t="0" r="0" b="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49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Missing data 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A009F" id="Rectangle 38" o:spid="_x0000_s1043" style="position:absolute;margin-left:-66.35pt;margin-top:31.45pt;width:186pt;height:3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>Missing data (n = 1)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9CC8DA" wp14:editId="70D21F8B">
                <wp:simplePos x="0" y="0"/>
                <wp:positionH relativeFrom="column">
                  <wp:posOffset>3977005</wp:posOffset>
                </wp:positionH>
                <wp:positionV relativeFrom="paragraph">
                  <wp:posOffset>46990</wp:posOffset>
                </wp:positionV>
                <wp:extent cx="1854835" cy="426085"/>
                <wp:effectExtent l="0" t="0" r="0" b="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26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Next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kin involved in remote care</w:t>
                            </w:r>
                          </w:p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 = 35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CC8DA" id="Rectangle 39" o:spid="_x0000_s1044" style="position:absolute;margin-left:313.15pt;margin-top:3.7pt;width:146.05pt;height:33.5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Next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of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kin involved in remote care</w:t>
                      </w:r>
                    </w:p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>N = 35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111B38" wp14:editId="534E19C5">
                <wp:simplePos x="0" y="0"/>
                <wp:positionH relativeFrom="column">
                  <wp:posOffset>1839595</wp:posOffset>
                </wp:positionH>
                <wp:positionV relativeFrom="paragraph">
                  <wp:posOffset>31115</wp:posOffset>
                </wp:positionV>
                <wp:extent cx="1854835" cy="445273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452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Patients in remote care </w:t>
                            </w:r>
                          </w:p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 = 51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111B38" id="Rectangle 40" o:spid="_x0000_s1045" style="position:absolute;margin-left:144.85pt;margin-top:2.45pt;width:146.05pt;height:35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Patients in remote care </w:t>
                      </w:r>
                    </w:p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 = 51</w:t>
                      </w:r>
                    </w:p>
                  </w:txbxContent>
                </v:textbox>
              </v:rect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3F8004" wp14:editId="7D1F1767">
                <wp:simplePos x="0" y="0"/>
                <wp:positionH relativeFrom="column">
                  <wp:posOffset>6301740</wp:posOffset>
                </wp:positionH>
                <wp:positionV relativeFrom="paragraph">
                  <wp:posOffset>135255</wp:posOffset>
                </wp:positionV>
                <wp:extent cx="2362200" cy="495300"/>
                <wp:effectExtent l="0" t="0" r="0" b="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495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Missing data 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F8004" id="Rectangle 42" o:spid="_x0000_s1046" style="position:absolute;margin-left:496.2pt;margin-top:10.65pt;width:186pt;height:3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>Missing data (n = 1)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D1D7A9" wp14:editId="094B3102">
                <wp:simplePos x="0" y="0"/>
                <wp:positionH relativeFrom="column">
                  <wp:posOffset>1548130</wp:posOffset>
                </wp:positionH>
                <wp:positionV relativeFrom="paragraph">
                  <wp:posOffset>220980</wp:posOffset>
                </wp:positionV>
                <wp:extent cx="1266825" cy="0"/>
                <wp:effectExtent l="38100" t="76200" r="0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181755" id="Straight Arrow Connector 43" o:spid="_x0000_s1026" type="#_x0000_t32" style="position:absolute;margin-left:121.9pt;margin-top:17.4pt;width:99.75pt;height:0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A3DF90" wp14:editId="3DC455E1">
                <wp:simplePos x="0" y="0"/>
                <wp:positionH relativeFrom="column">
                  <wp:posOffset>4843780</wp:posOffset>
                </wp:positionH>
                <wp:positionV relativeFrom="paragraph">
                  <wp:posOffset>230505</wp:posOffset>
                </wp:positionV>
                <wp:extent cx="1409700" cy="0"/>
                <wp:effectExtent l="0" t="76200" r="19050" b="9525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D7FDA0" id="Straight Arrow Connector 44" o:spid="_x0000_s1026" type="#_x0000_t32" style="position:absolute;margin-left:381.4pt;margin-top:18.15pt;width:111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01F65EA" wp14:editId="3F959F4B">
                <wp:simplePos x="0" y="0"/>
                <wp:positionH relativeFrom="column">
                  <wp:posOffset>4843780</wp:posOffset>
                </wp:positionH>
                <wp:positionV relativeFrom="paragraph">
                  <wp:posOffset>163830</wp:posOffset>
                </wp:positionV>
                <wp:extent cx="0" cy="212090"/>
                <wp:effectExtent l="76200" t="0" r="57150" b="5461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2F0A9" id="Straight Arrow Connector 45" o:spid="_x0000_s1026" type="#_x0000_t32" style="position:absolute;margin-left:381.4pt;margin-top:12.9pt;width:0;height:16.7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A0CDF8D" wp14:editId="0AE9263A">
                <wp:simplePos x="0" y="0"/>
                <wp:positionH relativeFrom="column">
                  <wp:posOffset>2812415</wp:posOffset>
                </wp:positionH>
                <wp:positionV relativeFrom="paragraph">
                  <wp:posOffset>161290</wp:posOffset>
                </wp:positionV>
                <wp:extent cx="0" cy="212090"/>
                <wp:effectExtent l="76200" t="0" r="57150" b="5461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0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85716" id="Straight Arrow Connector 46" o:spid="_x0000_s1026" type="#_x0000_t32" style="position:absolute;margin-left:221.45pt;margin-top:12.7pt;width:0;height:16.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  <w:r w:rsidRPr="00B06B84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6C382B" wp14:editId="2BB38CD5">
                <wp:simplePos x="0" y="0"/>
                <wp:positionH relativeFrom="column">
                  <wp:posOffset>1820174</wp:posOffset>
                </wp:positionH>
                <wp:positionV relativeFrom="paragraph">
                  <wp:posOffset>68986</wp:posOffset>
                </wp:positionV>
                <wp:extent cx="1854835" cy="551815"/>
                <wp:effectExtent l="0" t="0" r="0" b="635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5518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Patients using healthcare monitor </w:t>
                            </w:r>
                          </w:p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 = 50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C382B" id="Rectangle 48" o:spid="_x0000_s1047" style="position:absolute;margin-left:143.3pt;margin-top:5.45pt;width:146.05pt;height:43.4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Patients using healthcare monitor </w:t>
                      </w:r>
                    </w:p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 = 50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2E9E99" wp14:editId="7187178A">
                <wp:simplePos x="0" y="0"/>
                <wp:positionH relativeFrom="column">
                  <wp:posOffset>3976777</wp:posOffset>
                </wp:positionH>
                <wp:positionV relativeFrom="paragraph">
                  <wp:posOffset>68987</wp:posOffset>
                </wp:positionV>
                <wp:extent cx="1854835" cy="552091"/>
                <wp:effectExtent l="0" t="0" r="0" b="635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55209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Next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of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>kin involved in healthcare monitor</w:t>
                            </w:r>
                          </w:p>
                          <w:p w:rsidR="002F0792" w:rsidRPr="0055066B" w:rsidRDefault="002F0792" w:rsidP="002F079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55066B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N = 34</w:t>
                            </w:r>
                          </w:p>
                          <w:p w:rsidR="002F0792" w:rsidRPr="009C1865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 -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E9E99" id="Rectangle 52" o:spid="_x0000_s1048" style="position:absolute;margin-left:313.15pt;margin-top:5.45pt;width:146.05pt;height:43.4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" fillcolor="#f2f2f2 [3052]" stroked="f">
                <v:textbox inset=",7.2pt,,7.2pt">
                  <w:txbxContent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Next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of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55066B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>kin involved in healthcare monitor</w:t>
                      </w:r>
                    </w:p>
                    <w:p w:rsidR="002F0792" w:rsidRPr="0055066B" w:rsidRDefault="002F0792" w:rsidP="002F0792">
                      <w:pPr>
                        <w:pStyle w:val="NoSpacing"/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55066B">
                        <w:rPr>
                          <w:rFonts w:cstheme="minorHAnsi"/>
                          <w:sz w:val="16"/>
                          <w:szCs w:val="16"/>
                        </w:rPr>
                        <w:t>N = 34</w:t>
                      </w:r>
                    </w:p>
                    <w:p w:rsidR="002F0792" w:rsidRPr="009C1865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 -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9EFFAB" wp14:editId="7CC32ABE">
                <wp:simplePos x="0" y="0"/>
                <wp:positionH relativeFrom="column">
                  <wp:posOffset>3881755</wp:posOffset>
                </wp:positionH>
                <wp:positionV relativeFrom="paragraph">
                  <wp:posOffset>2161540</wp:posOffset>
                </wp:positionV>
                <wp:extent cx="1854835" cy="445770"/>
                <wp:effectExtent l="0" t="0" r="0" b="0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45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9C1865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PROMs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available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2F0792" w:rsidRPr="009C1865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 = 153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9EFFAB" id="Rectangle 95" o:spid="_x0000_s1049" style="position:absolute;margin-left:305.65pt;margin-top:170.2pt;width:146.05pt;height:35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" fillcolor="#f2f2f2 [3052]" stroked="f">
                <v:textbox inset=",7.2pt,,7.2pt">
                  <w:txbxContent>
                    <w:p w:rsidR="002F0792" w:rsidRPr="009C1865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PROMs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available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2F0792" w:rsidRPr="009C1865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 = 153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4BC33E" wp14:editId="038E040F">
                <wp:simplePos x="0" y="0"/>
                <wp:positionH relativeFrom="column">
                  <wp:posOffset>3776980</wp:posOffset>
                </wp:positionH>
                <wp:positionV relativeFrom="paragraph">
                  <wp:posOffset>3180715</wp:posOffset>
                </wp:positionV>
                <wp:extent cx="2161540" cy="933450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540" cy="933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7A5AC" id="Rectangle 98" o:spid="_x0000_s1026" style="position:absolute;margin-left:297.4pt;margin-top:250.45pt;width:170.2pt;height:7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" fillcolor="#b4c6e7 [1300]" stroked="f" strokeweight="1pt"/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3E6174" wp14:editId="462D8D36">
                <wp:simplePos x="0" y="0"/>
                <wp:positionH relativeFrom="column">
                  <wp:posOffset>3910330</wp:posOffset>
                </wp:positionH>
                <wp:positionV relativeFrom="paragraph">
                  <wp:posOffset>3333115</wp:posOffset>
                </wp:positionV>
                <wp:extent cx="1854835" cy="438785"/>
                <wp:effectExtent l="0" t="0" r="0" b="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438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9C1865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PROMs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available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2F0792" w:rsidRPr="009C1865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 = 128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3E6174" id="Rectangle 99" o:spid="_x0000_s1050" style="position:absolute;margin-left:307.9pt;margin-top:262.45pt;width:146.05pt;height:34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" fillcolor="#f2f2f2 [3052]" stroked="f">
                <v:textbox inset=",7.2pt,,7.2pt">
                  <w:txbxContent>
                    <w:p w:rsidR="002F0792" w:rsidRPr="009C1865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PROMs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available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2F0792" w:rsidRPr="009C1865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 = 128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8F2403" wp14:editId="7A65674B">
                <wp:simplePos x="0" y="0"/>
                <wp:positionH relativeFrom="column">
                  <wp:posOffset>4167505</wp:posOffset>
                </wp:positionH>
                <wp:positionV relativeFrom="paragraph">
                  <wp:posOffset>3171190</wp:posOffset>
                </wp:positionV>
                <wp:extent cx="1918335" cy="237490"/>
                <wp:effectExtent l="0" t="0" r="0" b="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833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0792" w:rsidRPr="009C1865" w:rsidRDefault="002F0792" w:rsidP="002F079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 MONTHS 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F2403" id="Text Box 100" o:spid="_x0000_s1051" type="#_x0000_t202" style="position:absolute;margin-left:328.15pt;margin-top:249.7pt;width:151.05pt;height:18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" filled="f" stroked="f" strokeweight=".5pt">
                <v:textbox>
                  <w:txbxContent>
                    <w:p w:rsidR="002F0792" w:rsidRPr="009C1865" w:rsidRDefault="002F0792" w:rsidP="002F079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24 MONTHS FOLLOW-UP</w:t>
                      </w:r>
                    </w:p>
                  </w:txbxContent>
                </v:textbox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38B124" wp14:editId="5CF08685">
                <wp:simplePos x="0" y="0"/>
                <wp:positionH relativeFrom="column">
                  <wp:posOffset>6358255</wp:posOffset>
                </wp:positionH>
                <wp:positionV relativeFrom="paragraph">
                  <wp:posOffset>2475865</wp:posOffset>
                </wp:positionV>
                <wp:extent cx="3010535" cy="1502797"/>
                <wp:effectExtent l="0" t="0" r="0" b="254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0535" cy="15027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0792" w:rsidRPr="009C1865" w:rsidRDefault="002F0792" w:rsidP="002F0792">
                            <w:pPr>
                              <w:pStyle w:val="NoSpacing"/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Dropped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-out (n = 23):</w:t>
                            </w:r>
                          </w:p>
                          <w:p w:rsidR="002F0792" w:rsidRPr="009C1865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Patient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died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(n = 6)</w:t>
                            </w:r>
                          </w:p>
                          <w:p w:rsidR="002F0792" w:rsidRPr="009C1865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Caregiver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died</w:t>
                            </w:r>
                            <w:proofErr w:type="spellEnd"/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(n = 1)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Drop-out patient: physical reasons (n = 3)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Drop-out patient: psychological reasons (n = 2)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Drop-out caregiver: physical reasons (n = 2)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Drop-out caregiver: does not feel like it (n = 1)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Drop-out caregiver: unknown (n = 8) </w:t>
                            </w:r>
                          </w:p>
                          <w:p w:rsidR="002F0792" w:rsidRPr="009C1865" w:rsidRDefault="002F0792" w:rsidP="002F0792">
                            <w:pPr>
                              <w:pStyle w:val="NoSpacing"/>
                              <w:spacing w:line="27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C186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Missing data M24 (n = 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8B124" id="Rectangle 101" o:spid="_x0000_s1052" style="position:absolute;margin-left:500.65pt;margin-top:194.95pt;width:237.05pt;height:118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" fillcolor="#f2f2f2 [3052]" stroked="f">
                <v:textbox inset=",7.2pt,,7.2pt">
                  <w:txbxContent>
                    <w:p w:rsidR="002F0792" w:rsidRPr="009C1865" w:rsidRDefault="002F0792" w:rsidP="002F0792">
                      <w:pPr>
                        <w:pStyle w:val="NoSpacing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Dropped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-out (n = 23):</w:t>
                      </w:r>
                    </w:p>
                    <w:p w:rsidR="002F0792" w:rsidRPr="009C1865" w:rsidRDefault="002F0792" w:rsidP="002F0792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Patient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died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(n = 6)</w:t>
                      </w:r>
                    </w:p>
                    <w:p w:rsidR="002F0792" w:rsidRPr="009C1865" w:rsidRDefault="002F0792" w:rsidP="002F0792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Caregiver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died</w:t>
                      </w:r>
                      <w:proofErr w:type="spellEnd"/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(n = 1)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Drop-out patient: physical reasons (n = 3)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Drop-out patient: psychological reasons (n = 2)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Drop-out caregiver: physical reasons (n = 2)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Drop-out caregiver: does not feel like it (n = 1)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Drop-out caregiver: unknown (n = 8) </w:t>
                      </w:r>
                    </w:p>
                    <w:p w:rsidR="002F0792" w:rsidRPr="009C1865" w:rsidRDefault="002F0792" w:rsidP="002F0792">
                      <w:pPr>
                        <w:pStyle w:val="NoSpacing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C1865">
                        <w:rPr>
                          <w:rFonts w:ascii="Arial" w:hAnsi="Arial" w:cs="Arial"/>
                          <w:sz w:val="16"/>
                          <w:szCs w:val="16"/>
                        </w:rPr>
                        <w:t>Missing data M24 (n = 9)</w:t>
                      </w:r>
                    </w:p>
                  </w:txbxContent>
                </v:textbox>
              </v:rect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65915C" wp14:editId="5D861F42">
                <wp:simplePos x="0" y="0"/>
                <wp:positionH relativeFrom="column">
                  <wp:posOffset>4834255</wp:posOffset>
                </wp:positionH>
                <wp:positionV relativeFrom="paragraph">
                  <wp:posOffset>2980690</wp:posOffset>
                </wp:positionV>
                <wp:extent cx="1467485" cy="0"/>
                <wp:effectExtent l="0" t="76200" r="18415" b="95250"/>
                <wp:wrapNone/>
                <wp:docPr id="102" name="Straight Arrow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4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863C6" id="Straight Arrow Connector 102" o:spid="_x0000_s1026" type="#_x0000_t32" style="position:absolute;margin-left:380.65pt;margin-top:234.7pt;width:115.5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6A0096" wp14:editId="66A583FC">
                <wp:simplePos x="0" y="0"/>
                <wp:positionH relativeFrom="column">
                  <wp:posOffset>3815080</wp:posOffset>
                </wp:positionH>
                <wp:positionV relativeFrom="paragraph">
                  <wp:posOffset>2590165</wp:posOffset>
                </wp:positionV>
                <wp:extent cx="2004060" cy="476250"/>
                <wp:effectExtent l="0" t="0" r="0" b="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Total response rate = 69%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Response rate dyads both alive  = 74%</w:t>
                            </w:r>
                          </w:p>
                          <w:p w:rsidR="002F0792" w:rsidRPr="009C1865" w:rsidRDefault="002F0792" w:rsidP="002F079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A0096" id="Text Box 103" o:spid="_x0000_s1053" type="#_x0000_t202" style="position:absolute;margin-left:300.4pt;margin-top:203.95pt;width:157.8pt;height:3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" filled="f" stroked="f" strokeweight=".5pt">
                <v:textbox>
                  <w:txbxContent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Total response rate = 69%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Response rate dyads both alive  = 74%</w:t>
                      </w:r>
                    </w:p>
                    <w:p w:rsidR="002F0792" w:rsidRPr="009C1865" w:rsidRDefault="002F0792" w:rsidP="002F079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C5405F" wp14:editId="084376F3">
                <wp:simplePos x="0" y="0"/>
                <wp:positionH relativeFrom="column">
                  <wp:posOffset>3843655</wp:posOffset>
                </wp:positionH>
                <wp:positionV relativeFrom="paragraph">
                  <wp:posOffset>3790315</wp:posOffset>
                </wp:positionV>
                <wp:extent cx="2004060" cy="476250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Total response rate = 58%</w:t>
                            </w:r>
                          </w:p>
                          <w:p w:rsidR="002F0792" w:rsidRPr="00D15FB4" w:rsidRDefault="002F0792" w:rsidP="002F079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15FB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Response rate dyads both alive  = 66%</w:t>
                            </w:r>
                          </w:p>
                          <w:p w:rsidR="002F0792" w:rsidRPr="009C1865" w:rsidRDefault="002F0792" w:rsidP="002F079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5405F" id="Text Box 104" o:spid="_x0000_s1054" type="#_x0000_t202" style="position:absolute;margin-left:302.65pt;margin-top:298.45pt;width:157.8pt;height:3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" filled="f" stroked="f" strokeweight=".5pt">
                <v:textbox>
                  <w:txbxContent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Total response rate = 58%</w:t>
                      </w:r>
                    </w:p>
                    <w:p w:rsidR="002F0792" w:rsidRPr="00D15FB4" w:rsidRDefault="002F0792" w:rsidP="002F079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15FB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Response rate dyads both alive  = 66%</w:t>
                      </w:r>
                    </w:p>
                    <w:p w:rsidR="002F0792" w:rsidRPr="009C1865" w:rsidRDefault="002F0792" w:rsidP="002F079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2D6E">
        <w:rPr>
          <w:rFonts w:cstheme="minorHAnsi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36F443" wp14:editId="1A4579B8">
                <wp:simplePos x="0" y="0"/>
                <wp:positionH relativeFrom="column">
                  <wp:posOffset>4824730</wp:posOffset>
                </wp:positionH>
                <wp:positionV relativeFrom="paragraph">
                  <wp:posOffset>2904490</wp:posOffset>
                </wp:positionV>
                <wp:extent cx="0" cy="238125"/>
                <wp:effectExtent l="76200" t="0" r="57150" b="47625"/>
                <wp:wrapNone/>
                <wp:docPr id="105" name="Straight Arrow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46639" id="Straight Arrow Connector 105" o:spid="_x0000_s1026" type="#_x0000_t32" style="position:absolute;margin-left:379.9pt;margin-top:228.7pt;width:0;height:18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</w:p>
    <w:p w:rsidR="002F0792" w:rsidRPr="00CD4867" w:rsidRDefault="002F0792" w:rsidP="002F0792">
      <w:pPr>
        <w:rPr>
          <w:rFonts w:cstheme="minorHAnsi"/>
          <w:b/>
          <w:sz w:val="24"/>
          <w:szCs w:val="20"/>
        </w:rPr>
      </w:pPr>
    </w:p>
    <w:p w:rsidR="002F0792" w:rsidRPr="005F61F9" w:rsidRDefault="002F0792" w:rsidP="002F0792">
      <w:pPr>
        <w:rPr>
          <w:b/>
          <w:sz w:val="28"/>
        </w:rPr>
      </w:pPr>
    </w:p>
    <w:sectPr w:rsidR="002F0792" w:rsidRPr="005F61F9" w:rsidSect="002F07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792" w:rsidRDefault="002F0792" w:rsidP="00512DD1">
      <w:r>
        <w:separator/>
      </w:r>
    </w:p>
  </w:endnote>
  <w:endnote w:type="continuationSeparator" w:id="0">
    <w:p w:rsidR="002F0792" w:rsidRDefault="002F0792" w:rsidP="0051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792" w:rsidRDefault="002F0792" w:rsidP="00512DD1">
      <w:r>
        <w:separator/>
      </w:r>
    </w:p>
  </w:footnote>
  <w:footnote w:type="continuationSeparator" w:id="0">
    <w:p w:rsidR="002F0792" w:rsidRDefault="002F0792" w:rsidP="0051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5203"/>
    <w:multiLevelType w:val="hybridMultilevel"/>
    <w:tmpl w:val="551683F0"/>
    <w:lvl w:ilvl="0" w:tplc="7A48A506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50429"/>
    <w:multiLevelType w:val="hybridMultilevel"/>
    <w:tmpl w:val="7E26E7CC"/>
    <w:lvl w:ilvl="0" w:tplc="C11A8CA8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2015A"/>
    <w:multiLevelType w:val="hybridMultilevel"/>
    <w:tmpl w:val="C9C28F8A"/>
    <w:lvl w:ilvl="0" w:tplc="3DBEFA52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03B99"/>
    <w:multiLevelType w:val="hybridMultilevel"/>
    <w:tmpl w:val="B688063E"/>
    <w:lvl w:ilvl="0" w:tplc="CF8237C2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15BE9"/>
    <w:multiLevelType w:val="hybridMultilevel"/>
    <w:tmpl w:val="A2DA03D0"/>
    <w:lvl w:ilvl="0" w:tplc="3F98FC1E">
      <w:start w:val="1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92"/>
    <w:rsid w:val="00210C8D"/>
    <w:rsid w:val="002C1A2C"/>
    <w:rsid w:val="002F0792"/>
    <w:rsid w:val="00341184"/>
    <w:rsid w:val="0046468E"/>
    <w:rsid w:val="00512DD1"/>
    <w:rsid w:val="007F302D"/>
    <w:rsid w:val="00951547"/>
    <w:rsid w:val="00B55708"/>
    <w:rsid w:val="00CC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2B2D93"/>
  <w15:chartTrackingRefBased/>
  <w15:docId w15:val="{D2C37AE1-CC78-48E4-986B-4561FFA6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792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el Erasmus MC"/>
    <w:basedOn w:val="TableNormal"/>
    <w:uiPriority w:val="39"/>
    <w:rsid w:val="0046468E"/>
    <w:rPr>
      <w:rFonts w:ascii="Arial" w:hAnsi="Arial"/>
    </w:rPr>
    <w:tblPr>
      <w:tblBorders>
        <w:top w:val="single" w:sz="4" w:space="0" w:color="89D4F1"/>
        <w:left w:val="single" w:sz="4" w:space="0" w:color="89D4F1"/>
        <w:bottom w:val="single" w:sz="4" w:space="0" w:color="89D4F1"/>
        <w:right w:val="single" w:sz="4" w:space="0" w:color="89D4F1"/>
        <w:insideH w:val="single" w:sz="4" w:space="0" w:color="89D4F1"/>
        <w:insideV w:val="single" w:sz="4" w:space="0" w:color="89D4F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styleId="ListTable6Colorful-Accent2">
    <w:name w:val="List Table 6 Colorful Accent 2"/>
    <w:basedOn w:val="TableNormal"/>
    <w:uiPriority w:val="51"/>
    <w:rsid w:val="00CC55D4"/>
    <w:rPr>
      <w:rFonts w:ascii="Times New Roman" w:eastAsia="Times New Roman" w:hAnsi="Times New Roman" w:cs="Times New Roman"/>
      <w:color w:val="C45911" w:themeColor="accent2" w:themeShade="BF"/>
      <w:sz w:val="20"/>
      <w:szCs w:val="20"/>
      <w:lang w:val="en-GB" w:eastAsia="en-GB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2DD1"/>
  </w:style>
  <w:style w:type="paragraph" w:styleId="Footer">
    <w:name w:val="footer"/>
    <w:basedOn w:val="Normal"/>
    <w:link w:val="FooterChar"/>
    <w:uiPriority w:val="99"/>
    <w:unhideWhenUsed/>
    <w:rsid w:val="00512DD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DD1"/>
  </w:style>
  <w:style w:type="paragraph" w:styleId="NoSpacing">
    <w:name w:val="No Spacing"/>
    <w:link w:val="NoSpacingChar"/>
    <w:uiPriority w:val="1"/>
    <w:qFormat/>
    <w:rsid w:val="002F0792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F079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0001\AppData\Local\Temp\Templafy\WordVsto\3dd3lxyw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co_Word_doc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8410EE0-F98B-4058-BA2A-4A6D59726E27}">
  <ds:schemaRefs/>
</ds:datastoreItem>
</file>

<file path=customXml/itemProps2.xml><?xml version="1.0" encoding="utf-8"?>
<ds:datastoreItem xmlns:ds="http://schemas.openxmlformats.org/officeDocument/2006/customXml" ds:itemID="{9A32F8E7-CF5B-439E-A7AE-FB42C1710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3dd3lxyw</Template>
  <TotalTime>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B.N. van den Besselaar</dc:creator>
  <cp:keywords/>
  <dc:description/>
  <cp:lastModifiedBy>Boyd van den Besselaar</cp:lastModifiedBy>
  <cp:revision>1</cp:revision>
  <dcterms:created xsi:type="dcterms:W3CDTF">2023-04-24T06:31:00Z</dcterms:created>
  <dcterms:modified xsi:type="dcterms:W3CDTF">2023-04-24T06:33:00Z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dc6714-9f23-4030-b547-8c94b19e0b7a_Enabled">
    <vt:lpwstr>true</vt:lpwstr>
  </property>
  <property fmtid="{D5CDD505-2E9C-101B-9397-08002B2CF9AE}" pid="3" name="MSIP_Label_f5dc6714-9f23-4030-b547-8c94b19e0b7a_SetDate">
    <vt:lpwstr>2022-11-25T13:09:38Z</vt:lpwstr>
  </property>
  <property fmtid="{D5CDD505-2E9C-101B-9397-08002B2CF9AE}" pid="4" name="MSIP_Label_f5dc6714-9f23-4030-b547-8c94b19e0b7a_Method">
    <vt:lpwstr>Standard</vt:lpwstr>
  </property>
  <property fmtid="{D5CDD505-2E9C-101B-9397-08002B2CF9AE}" pid="5" name="MSIP_Label_f5dc6714-9f23-4030-b547-8c94b19e0b7a_Name">
    <vt:lpwstr>Internal Information (R3)</vt:lpwstr>
  </property>
  <property fmtid="{D5CDD505-2E9C-101B-9397-08002B2CF9AE}" pid="6" name="MSIP_Label_f5dc6714-9f23-4030-b547-8c94b19e0b7a_SiteId">
    <vt:lpwstr>acbd4e6b-e845-4677-853c-a8d24faf3655</vt:lpwstr>
  </property>
  <property fmtid="{D5CDD505-2E9C-101B-9397-08002B2CF9AE}" pid="7" name="MSIP_Label_f5dc6714-9f23-4030-b547-8c94b19e0b7a_ActionId">
    <vt:lpwstr>f08f2f8c-0ac0-4afb-bb12-d8b14412b7fc</vt:lpwstr>
  </property>
  <property fmtid="{D5CDD505-2E9C-101B-9397-08002B2CF9AE}" pid="8" name="MSIP_Label_f5dc6714-9f23-4030-b547-8c94b19e0b7a_ContentBits">
    <vt:lpwstr>0</vt:lpwstr>
  </property>
  <property fmtid="{D5CDD505-2E9C-101B-9397-08002B2CF9AE}" pid="9" name="TemplafyTenantId">
    <vt:lpwstr>erasmusmc</vt:lpwstr>
  </property>
  <property fmtid="{D5CDD505-2E9C-101B-9397-08002B2CF9AE}" pid="10" name="TemplafyTemplateId">
    <vt:lpwstr>638058507567287981</vt:lpwstr>
  </property>
  <property fmtid="{D5CDD505-2E9C-101B-9397-08002B2CF9AE}" pid="11" name="TemplafyUserProfileId">
    <vt:lpwstr>637728440655156051</vt:lpwstr>
  </property>
  <property fmtid="{D5CDD505-2E9C-101B-9397-08002B2CF9AE}" pid="12" name="TemplafyFromBlank">
    <vt:bool>true</vt:bool>
  </property>
</Properties>
</file>