
<file path=[Content_Types].xml><?xml version="1.0" encoding="utf-8"?>
<Types xmlns="http://schemas.openxmlformats.org/package/2006/content-types">
  <Default Extension="png" ContentType="image/png"/>
  <Default Extension="svg" ContentType="image/svg+xml"/>
  <Default Extension="emf" ContentType="image/x-emf"/>
  <Default Extension="rels" ContentType="application/vnd.openxmlformats-package.relationships+xml"/>
  <Default Extension="xml" ContentType="application/xml"/>
  <Default Extension="ti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64FA608" w14:textId="0CE3F231" w:rsidR="008C1496" w:rsidRPr="00A75F18" w:rsidRDefault="00CB0862" w:rsidP="00C32677">
      <w:pPr>
        <w:pStyle w:val="Heading1"/>
      </w:pPr>
      <w:r>
        <w:t xml:space="preserve">Allosteric Site </w:t>
      </w:r>
      <w:r w:rsidR="00993E6A">
        <w:t xml:space="preserve">Mediates Inhibition of </w:t>
      </w:r>
      <w:r>
        <w:t xml:space="preserve">Tonic </w:t>
      </w:r>
      <w:r w:rsidR="00A77F92" w:rsidRPr="00A75F18">
        <w:t>NMDA Receptor</w:t>
      </w:r>
      <w:r w:rsidR="00A75F18" w:rsidRPr="00A75F18">
        <w:t xml:space="preserve"> </w:t>
      </w:r>
      <w:r>
        <w:t>Activity</w:t>
      </w:r>
      <w:r w:rsidR="00993E6A" w:rsidRPr="00993E6A">
        <w:t xml:space="preserve"> </w:t>
      </w:r>
      <w:r w:rsidR="005538F1">
        <w:t xml:space="preserve">by </w:t>
      </w:r>
      <w:r w:rsidR="00F548AE">
        <w:t>Low Dose</w:t>
      </w:r>
      <w:r w:rsidR="005538F1">
        <w:t xml:space="preserve"> Ketamine</w:t>
      </w:r>
    </w:p>
    <w:p w14:paraId="38A12399" w14:textId="1E982417" w:rsidR="00A75F18" w:rsidRPr="00A75F18" w:rsidRDefault="00D80D98" w:rsidP="00C32677">
      <w:pPr>
        <w:pStyle w:val="Heading1"/>
      </w:pPr>
      <w:r>
        <w:t>AUTHORS</w:t>
      </w:r>
      <w:r w:rsidR="00A75F18" w:rsidRPr="00A75F18">
        <w:t>:</w:t>
      </w:r>
      <w:r w:rsidR="005538F1" w:rsidRPr="005538F1">
        <w:t xml:space="preserve"> </w:t>
      </w:r>
    </w:p>
    <w:bookmarkStart w:id="0" w:name="_Hlk109359803"/>
    <w:p w14:paraId="18DF823F" w14:textId="4E469F88" w:rsidR="008C1496" w:rsidRPr="00A75F18" w:rsidRDefault="00325180" w:rsidP="00C32677">
      <w:r w:rsidRPr="00A75F18">
        <w:fldChar w:fldCharType="begin"/>
      </w:r>
      <w:r w:rsidRPr="00A75F18">
        <w:instrText xml:space="preserve"> ADDIN EN.MANUSCRIPTWIZARD.AUTHORS &lt;EndNoteManuscriptWizard&gt;&lt;Author&gt;&lt;FirstName&gt;Jamie&lt;/FirstName&gt;&lt;LastName&gt;Abbott&lt;/LastName&gt;&lt;Email&gt;/o=ExchangeLabs/ou=Exchange Administrative Group (FYDIBOHF23SPDLT)/cn=Recipients/cn=17160735e25149e68227da01974aee22-jamieabb&lt;/Email&gt;&lt;/Author&gt;&lt;Author&gt;&lt;FirstName&gt;Sheila&lt;/FirstName&gt;&lt;LastName&gt;Gupta&lt;/LastName&gt;&lt;Affiliation&gt;PopStarLab&lt;/Affiliation&gt;&lt;Email&gt;sheilagu@buffalo.edu&lt;/Email&gt;&lt;/Author&gt;&lt;Author&gt;&lt;FirstName&gt;Beiying&lt;/FirstName&gt;&lt;LastName&gt;Liu&lt;/LastName&gt;&lt;Affiliation&gt;PopStarLab&lt;/Affiliation&gt;&lt;Email&gt;/o=ExchangeLabs/ou=Exchange Administrative Group (FYDIBOHF23SPDLT)/cn=Recipients/cn=31a2ed4463774490ad388e14e79f7436-bl8&lt;/Email&gt;&lt;Telephone&gt;829-3289 ext. 100&lt;/Telephone&gt;&lt;/Author&gt;&lt;Author&gt;&lt;FirstName&gt;Gary&lt;/FirstName&gt;&lt;MiddleInitial&gt;J&lt;/MiddleInitial&gt;&lt;LastName&gt;Iacobucci&lt;/LastName&gt;&lt;Email&gt;garyiaco@buffalo.edu&lt;/Email&gt;&lt;/Author&gt;&lt;Author&gt;&lt;FirstName&gt;Gabriela&lt;/FirstName&gt;&lt;LastName&gt;Popescu&lt;/LastName&gt;&lt;Affiliation&gt;University at Buffalo&lt;/Affiliation&gt;&lt;Address&gt;647 BRB&lt;/Address&gt;&lt;Email&gt;popescu@buffalo.edu&lt;/Email&gt;&lt;Telephone&gt;(716) 829-3807&lt;/Telephone&gt;&lt;Fax&gt;(716) 829-2725&lt;/Fax&gt;&lt;/Author&gt;&lt;/EndNoteManuscriptWizard&gt;</w:instrText>
      </w:r>
      <w:r w:rsidRPr="00A75F18">
        <w:fldChar w:fldCharType="separate"/>
      </w:r>
      <w:r w:rsidRPr="00A75F18">
        <w:t xml:space="preserve">Jamie </w:t>
      </w:r>
      <w:r w:rsidR="00A75F18" w:rsidRPr="00A75F18">
        <w:t xml:space="preserve">A. </w:t>
      </w:r>
      <w:r w:rsidRPr="00A75F18">
        <w:t>Abbott</w:t>
      </w:r>
      <w:r w:rsidR="00DF5FCE" w:rsidRPr="00A75F18">
        <w:rPr>
          <w:vertAlign w:val="superscript"/>
        </w:rPr>
        <w:t>1</w:t>
      </w:r>
      <w:r w:rsidR="005538F1">
        <w:rPr>
          <w:vertAlign w:val="superscript"/>
        </w:rPr>
        <w:t>,3</w:t>
      </w:r>
      <w:r w:rsidRPr="00A75F18">
        <w:t xml:space="preserve">, </w:t>
      </w:r>
      <w:r w:rsidR="00A75F18" w:rsidRPr="00A75F18">
        <w:t>Han Wen</w:t>
      </w:r>
      <w:r w:rsidR="00DF5FCE">
        <w:rPr>
          <w:vertAlign w:val="superscript"/>
        </w:rPr>
        <w:t>2</w:t>
      </w:r>
      <w:r w:rsidR="005538F1">
        <w:rPr>
          <w:vertAlign w:val="superscript"/>
        </w:rPr>
        <w:t>,3</w:t>
      </w:r>
      <w:r w:rsidR="00A75F18" w:rsidRPr="00A75F18">
        <w:t xml:space="preserve">, </w:t>
      </w:r>
      <w:r w:rsidRPr="00A75F18">
        <w:t>Beiying Liu</w:t>
      </w:r>
      <w:r w:rsidRPr="00A75F18">
        <w:rPr>
          <w:vertAlign w:val="superscript"/>
        </w:rPr>
        <w:t>1</w:t>
      </w:r>
      <w:r w:rsidRPr="00A75F18">
        <w:t xml:space="preserve">, </w:t>
      </w:r>
      <w:r w:rsidR="008F2F7A" w:rsidRPr="00A75F18">
        <w:t>Sheila S. Gupta</w:t>
      </w:r>
      <w:r w:rsidR="008F2F7A" w:rsidRPr="00A75F18">
        <w:rPr>
          <w:vertAlign w:val="superscript"/>
        </w:rPr>
        <w:t>1</w:t>
      </w:r>
      <w:r w:rsidR="008F2F7A" w:rsidRPr="00A75F18">
        <w:t xml:space="preserve">, </w:t>
      </w:r>
      <w:r w:rsidRPr="00A75F18">
        <w:t>Gary J Iacobucci</w:t>
      </w:r>
      <w:r w:rsidR="00DF5FCE" w:rsidRPr="00A75F18">
        <w:rPr>
          <w:vertAlign w:val="superscript"/>
        </w:rPr>
        <w:t>1</w:t>
      </w:r>
      <w:r w:rsidRPr="00A75F18">
        <w:t xml:space="preserve">, </w:t>
      </w:r>
      <w:r w:rsidR="00A75F18" w:rsidRPr="00A75F18">
        <w:t>Wenjun Zheng</w:t>
      </w:r>
      <w:r w:rsidR="00DF5FCE">
        <w:rPr>
          <w:vertAlign w:val="superscript"/>
        </w:rPr>
        <w:t>2</w:t>
      </w:r>
      <w:r w:rsidR="00A75F18" w:rsidRPr="00A75F18">
        <w:t xml:space="preserve">, and </w:t>
      </w:r>
      <w:r w:rsidRPr="00A75F18">
        <w:t xml:space="preserve">Gabriela </w:t>
      </w:r>
      <w:r w:rsidR="00DF5FCE">
        <w:t xml:space="preserve">K. </w:t>
      </w:r>
      <w:r w:rsidRPr="00A75F18">
        <w:t>Popescu</w:t>
      </w:r>
      <w:r w:rsidR="00DF5FCE">
        <w:rPr>
          <w:vertAlign w:val="superscript"/>
        </w:rPr>
        <w:t>1</w:t>
      </w:r>
      <w:r w:rsidRPr="00A75F18">
        <w:fldChar w:fldCharType="end"/>
      </w:r>
      <w:r w:rsidR="00B661B1">
        <w:t>#</w:t>
      </w:r>
    </w:p>
    <w:bookmarkEnd w:id="0"/>
    <w:p w14:paraId="5194604F" w14:textId="77777777" w:rsidR="00A75F18" w:rsidRDefault="00A75F18" w:rsidP="00C32677">
      <w:pPr>
        <w:pStyle w:val="Heading1"/>
      </w:pPr>
      <w:r w:rsidRPr="00A75F18">
        <w:t xml:space="preserve">Affiliations: </w:t>
      </w:r>
    </w:p>
    <w:p w14:paraId="443FA418" w14:textId="1C58FEEC" w:rsidR="00DF5FCE" w:rsidRDefault="00DF5FCE" w:rsidP="00C32677">
      <w:r w:rsidRPr="00DF5FCE">
        <w:rPr>
          <w:vertAlign w:val="superscript"/>
        </w:rPr>
        <w:t>1</w:t>
      </w:r>
      <w:r>
        <w:t xml:space="preserve"> Department of Biochemistry, Jacobs School of Medicine and Biomedical Sciences, University at Buffalo, Buffalo, N.Y., 142</w:t>
      </w:r>
      <w:r w:rsidR="00756BB5">
        <w:t>03</w:t>
      </w:r>
    </w:p>
    <w:p w14:paraId="58870E0D" w14:textId="77777777" w:rsidR="00DF5FCE" w:rsidRDefault="00DF5FCE" w:rsidP="00C32677">
      <w:r w:rsidRPr="00DF5FCE">
        <w:rPr>
          <w:vertAlign w:val="superscript"/>
        </w:rPr>
        <w:t>2</w:t>
      </w:r>
      <w:r>
        <w:t xml:space="preserve"> Department of Physics, College of Biological Sciences, Buffalo, N.Y., 14260</w:t>
      </w:r>
    </w:p>
    <w:p w14:paraId="33D7B874" w14:textId="48FECFCD" w:rsidR="005538F1" w:rsidRPr="00DF5FCE" w:rsidRDefault="005538F1" w:rsidP="00C32677">
      <w:r w:rsidRPr="005538F1">
        <w:rPr>
          <w:vertAlign w:val="superscript"/>
        </w:rPr>
        <w:t>3</w:t>
      </w:r>
      <w:r>
        <w:t xml:space="preserve"> Equal contributions</w:t>
      </w:r>
    </w:p>
    <w:p w14:paraId="5032E0B0" w14:textId="33340E84" w:rsidR="008C1496" w:rsidRPr="00A75F18" w:rsidRDefault="00B661B1" w:rsidP="00C32677">
      <w:r>
        <w:rPr>
          <w:vertAlign w:val="superscript"/>
        </w:rPr>
        <w:t>#</w:t>
      </w:r>
      <w:r w:rsidR="00DF5FCE">
        <w:t xml:space="preserve"> Correspondence to </w:t>
      </w:r>
      <w:hyperlink r:id="rId8" w:history="1">
        <w:r w:rsidR="00153F68" w:rsidRPr="00D669E8">
          <w:rPr>
            <w:rStyle w:val="Hyperlink"/>
          </w:rPr>
          <w:t>popescu@buffalo.edu</w:t>
        </w:r>
      </w:hyperlink>
      <w:r w:rsidR="00153F68">
        <w:t xml:space="preserve"> </w:t>
      </w:r>
    </w:p>
    <w:p w14:paraId="4AE2A338" w14:textId="77777777" w:rsidR="00492B7D" w:rsidRDefault="00492B7D" w:rsidP="00C32677">
      <w:pPr>
        <w:rPr>
          <w:kern w:val="32"/>
          <w:szCs w:val="32"/>
        </w:rPr>
      </w:pPr>
      <w:r>
        <w:br w:type="page"/>
      </w:r>
    </w:p>
    <w:p w14:paraId="46B3A2F0" w14:textId="41EA46E3" w:rsidR="00E25916" w:rsidRDefault="00E25916" w:rsidP="00C32677">
      <w:pPr>
        <w:pStyle w:val="Heading1"/>
      </w:pPr>
      <w:r>
        <w:lastRenderedPageBreak/>
        <w:t>Supplementary Materials</w:t>
      </w:r>
    </w:p>
    <w:p w14:paraId="5B2DAA5C" w14:textId="77777777" w:rsidR="00D716C8" w:rsidRPr="00D716C8" w:rsidRDefault="00D716C8" w:rsidP="00C32677">
      <w:pPr>
        <w:pStyle w:val="Heading2"/>
      </w:pPr>
      <w:r w:rsidRPr="00D716C8">
        <w:t>Material and Methods</w:t>
      </w:r>
    </w:p>
    <w:p w14:paraId="01ED645E" w14:textId="77777777" w:rsidR="00D716C8" w:rsidRPr="00D716C8" w:rsidRDefault="00D716C8" w:rsidP="00BD7ED4">
      <w:pPr>
        <w:pStyle w:val="TXT"/>
        <w:rPr>
          <w:shd w:val="clear" w:color="auto" w:fill="FFFFFF"/>
        </w:rPr>
      </w:pPr>
      <w:r w:rsidRPr="00D716C8">
        <w:rPr>
          <w:shd w:val="clear" w:color="auto" w:fill="FFFFFF"/>
        </w:rPr>
        <w:t>All electrophysiology reagents were of &gt;99.0% purity and were purchased from Sigma-Aldrich. Racemic (</w:t>
      </w:r>
      <w:r w:rsidRPr="00D716C8">
        <w:rPr>
          <w:i/>
          <w:iCs/>
          <w:color w:val="000000"/>
          <w:bdr w:val="none" w:sz="0" w:space="0" w:color="auto" w:frame="1"/>
          <w:shd w:val="clear" w:color="auto" w:fill="FFFFFF"/>
        </w:rPr>
        <w:t>R</w:t>
      </w:r>
      <w:r w:rsidRPr="00D716C8">
        <w:rPr>
          <w:shd w:val="clear" w:color="auto" w:fill="FFFFFF"/>
        </w:rPr>
        <w:t xml:space="preserve">, </w:t>
      </w:r>
      <w:r w:rsidRPr="00D716C8">
        <w:rPr>
          <w:i/>
          <w:iCs/>
          <w:color w:val="000000"/>
          <w:bdr w:val="none" w:sz="0" w:space="0" w:color="auto" w:frame="1"/>
          <w:shd w:val="clear" w:color="auto" w:fill="FFFFFF"/>
        </w:rPr>
        <w:t>S)</w:t>
      </w:r>
      <w:r w:rsidRPr="00D716C8">
        <w:rPr>
          <w:shd w:val="clear" w:color="auto" w:fill="FFFFFF"/>
        </w:rPr>
        <w:t xml:space="preserve">-ketamine (item number: K2753-1; lot number: SLCD3830) was purchased from Sigma (CAS: 1867-66-9). </w:t>
      </w:r>
      <w:proofErr w:type="spellStart"/>
      <w:r w:rsidRPr="00D716C8">
        <w:rPr>
          <w:shd w:val="clear" w:color="auto" w:fill="FFFFFF"/>
        </w:rPr>
        <w:t>Polyethylenimine</w:t>
      </w:r>
      <w:proofErr w:type="spellEnd"/>
      <w:r w:rsidRPr="00D716C8">
        <w:rPr>
          <w:shd w:val="clear" w:color="auto" w:fill="FFFFFF"/>
        </w:rPr>
        <w:t xml:space="preserve"> (linear, mol. wt. 25,000) was purchased from </w:t>
      </w:r>
      <w:proofErr w:type="spellStart"/>
      <w:r w:rsidRPr="00D716C8">
        <w:rPr>
          <w:shd w:val="clear" w:color="auto" w:fill="FFFFFF"/>
        </w:rPr>
        <w:t>Polysciences</w:t>
      </w:r>
      <w:proofErr w:type="spellEnd"/>
      <w:r w:rsidRPr="00D716C8">
        <w:rPr>
          <w:shd w:val="clear" w:color="auto" w:fill="FFFFFF"/>
        </w:rPr>
        <w:t xml:space="preserve"> (</w:t>
      </w:r>
      <w:proofErr w:type="spellStart"/>
      <w:r w:rsidRPr="00D716C8">
        <w:rPr>
          <w:shd w:val="clear" w:color="auto" w:fill="FFFFFF"/>
        </w:rPr>
        <w:t>Polysciences</w:t>
      </w:r>
      <w:proofErr w:type="spellEnd"/>
      <w:r w:rsidRPr="00D716C8">
        <w:rPr>
          <w:shd w:val="clear" w:color="auto" w:fill="FFFFFF"/>
        </w:rPr>
        <w:t xml:space="preserve">, Inc.). All reagents for tissue culture were purchased from </w:t>
      </w:r>
      <w:proofErr w:type="spellStart"/>
      <w:r w:rsidRPr="00D716C8">
        <w:rPr>
          <w:shd w:val="clear" w:color="auto" w:fill="FFFFFF"/>
        </w:rPr>
        <w:t>ThermoFisher</w:t>
      </w:r>
      <w:proofErr w:type="spellEnd"/>
      <w:r w:rsidRPr="00D716C8">
        <w:rPr>
          <w:shd w:val="clear" w:color="auto" w:fill="FFFFFF"/>
        </w:rPr>
        <w:t xml:space="preserve"> Scientific and Corning.</w:t>
      </w:r>
    </w:p>
    <w:p w14:paraId="0B300E91" w14:textId="77777777" w:rsidR="00D716C8" w:rsidRPr="00D716C8" w:rsidRDefault="00D716C8" w:rsidP="00C32677">
      <w:pPr>
        <w:pStyle w:val="Heading3"/>
      </w:pPr>
      <w:r w:rsidRPr="00D716C8">
        <w:t xml:space="preserve">Cell culture and transfections </w:t>
      </w:r>
    </w:p>
    <w:p w14:paraId="4DAB8ECB" w14:textId="77777777" w:rsidR="00D716C8" w:rsidRPr="00D716C8" w:rsidRDefault="00D716C8" w:rsidP="00C32677">
      <w:r w:rsidRPr="00D716C8">
        <w:t>Human embryonic kidney (HEK) 293 cells (ATCC CRL-1573) were maintained in Dulbecco’s Modified Eagle Medium with 10% Fetal Bovine Serum and 1% penicillin-streptomycin, at 37 °C in 5% CO2 and 95% atmospheric air. Cells were transfected with plasmids expressing rat GluN1-1a (U08262.1), rat GluN2A (AF001423), or mutants as indicated, and GFP at a 1:1:1 ratio using polyethyleneimine, per manufacturer’s instructions. Transfected cells were grown in medium supplemented with 10 mM MgCl</w:t>
      </w:r>
      <w:r w:rsidRPr="00D716C8">
        <w:rPr>
          <w:vertAlign w:val="subscript"/>
        </w:rPr>
        <w:t>2</w:t>
      </w:r>
      <w:r w:rsidRPr="00D716C8">
        <w:t xml:space="preserve"> to prevent excitotoxicity and used for experiments 24 – 48 hours thereafter. All mutations were engineered using the </w:t>
      </w:r>
      <w:proofErr w:type="spellStart"/>
      <w:r w:rsidRPr="00D716C8">
        <w:t>QuickChange</w:t>
      </w:r>
      <w:proofErr w:type="spellEnd"/>
      <w:r w:rsidRPr="00D716C8">
        <w:t xml:space="preserve"> and verified by full insert sequencing.</w:t>
      </w:r>
    </w:p>
    <w:p w14:paraId="4991E278" w14:textId="77777777" w:rsidR="00D716C8" w:rsidRPr="00D716C8" w:rsidRDefault="00D716C8" w:rsidP="00C32677">
      <w:pPr>
        <w:pStyle w:val="Heading3"/>
      </w:pPr>
      <w:r w:rsidRPr="00D716C8">
        <w:t xml:space="preserve">Whole-cell current recordings </w:t>
      </w:r>
    </w:p>
    <w:p w14:paraId="7CA9F340" w14:textId="44722076" w:rsidR="00D716C8" w:rsidRPr="00D716C8" w:rsidRDefault="00D716C8" w:rsidP="00BD7ED4">
      <w:pPr>
        <w:pStyle w:val="TXT"/>
      </w:pPr>
      <w:r w:rsidRPr="00D716C8">
        <w:t xml:space="preserve">Whole-cell currents were recorded with the patch-clamp method </w:t>
      </w:r>
      <w:r w:rsidRPr="00BD7ED4">
        <w:t>using electrodes fabricated in house from borosilicate glass capillaries (Sutter instruments) polished to a final resistance of 3 – 5 MΩ when filled with (intracellular) solution containing (in mM): 135 CsCl,</w:t>
      </w:r>
      <w:r w:rsidR="00BD7ED4" w:rsidRPr="00BD7ED4">
        <w:t xml:space="preserve"> </w:t>
      </w:r>
      <w:r w:rsidR="001008B6" w:rsidRPr="00BD7ED4">
        <w:t>10 mM BAPTA</w:t>
      </w:r>
      <w:r w:rsidRPr="00BD7ED4">
        <w:t>, and 10 HEPES, adjusted to pH 7.2 (CsOH) and clamped at -100 mV. After achieving a high-resistance seal in the whole-cell configuration, cells were perfused with extracellular solutions containing (in mM): 150 NaCl, 2.5 KCl, 0.25 CaCl</w:t>
      </w:r>
      <w:r w:rsidRPr="00BD7ED4">
        <w:rPr>
          <w:vertAlign w:val="subscript"/>
        </w:rPr>
        <w:t>2</w:t>
      </w:r>
      <w:r w:rsidRPr="00BD7ED4">
        <w:t xml:space="preserve">, 0.01 EDTA, 0.1 glycine, and 10 HEPES, adjusted at pH 7.2 (NaOH). Glutamate (1 mM) and ketamine were added to this solution as indicated. The pressurized perfusion system (BPS-8, ALA Scientific Instruments) exchanged </w:t>
      </w:r>
      <w:r w:rsidRPr="00D716C8">
        <w:t>solutions within 0.3 - 0.5 s. Sodium currents were amplified, and low-pass filtered at 2 kHz (Axopatch 200B; 4-pole Bessel), sampled at 5 kHz (Digidata, 1440A) and stored as digital files with pClamp 10.2 software (Molecular Devices, Sunnyvale, CA). Traces were inspected for stable baseline and absence of leak current and were used to measure levels of peak and steady-state current amplitudes.</w:t>
      </w:r>
    </w:p>
    <w:p w14:paraId="1EE5E067" w14:textId="77777777" w:rsidR="00D716C8" w:rsidRPr="00D80D98" w:rsidRDefault="00D716C8" w:rsidP="00C32677">
      <w:pPr>
        <w:pStyle w:val="Heading3"/>
      </w:pPr>
      <w:r w:rsidRPr="00D80D98">
        <w:t>Dose-response relationships</w:t>
      </w:r>
    </w:p>
    <w:p w14:paraId="73DE9686" w14:textId="77777777" w:rsidR="00D716C8" w:rsidRPr="00D716C8" w:rsidRDefault="00D716C8" w:rsidP="00C32677">
      <w:r w:rsidRPr="00D716C8">
        <w:t xml:space="preserve">To determine dose-response relationships we represented the ratio of steady-state current measured with ketamine relative to the initial steady-state level observed without ketamine, as a function of ketamine concentration. For each receptor construct, data from all ketamine doses were pooled and fit with either a monophasic dose-response curve of form: </w:t>
      </w:r>
    </w:p>
    <w:p w14:paraId="3D417AFB" w14:textId="77777777" w:rsidR="00D716C8" w:rsidRPr="00D716C8" w:rsidRDefault="00D716C8" w:rsidP="00C32677">
      <m:oMathPara>
        <m:oMath>
          <m:r>
            <w:rPr>
              <w:rFonts w:ascii="Cambria Math" w:hAnsi="Cambria Math"/>
            </w:rPr>
            <m:t>y</m:t>
          </m:r>
          <m:r>
            <m:rPr>
              <m:sty m:val="p"/>
            </m:rPr>
            <w:rPr>
              <w:rFonts w:ascii="Cambria Math" w:hAnsi="Cambria Math"/>
            </w:rPr>
            <m:t>=</m:t>
          </m:r>
          <m:sSub>
            <m:sSubPr>
              <m:ctrlPr>
                <w:rPr>
                  <w:rFonts w:ascii="Cambria Math" w:hAnsi="Cambria Math"/>
                </w:rPr>
              </m:ctrlPr>
            </m:sSubPr>
            <m:e>
              <m:r>
                <w:rPr>
                  <w:rFonts w:ascii="Cambria Math" w:hAnsi="Cambria Math"/>
                </w:rPr>
                <m:t>A</m:t>
              </m:r>
            </m:e>
            <m:sub>
              <m:r>
                <m:rPr>
                  <m:sty m:val="p"/>
                </m:rPr>
                <w:rPr>
                  <w:rFonts w:ascii="Cambria Math" w:hAnsi="Cambria Math"/>
                </w:rPr>
                <m:t>1</m:t>
              </m:r>
            </m:sub>
          </m:sSub>
          <m:r>
            <m:rPr>
              <m:sty m:val="p"/>
            </m:rPr>
            <w:rPr>
              <w:rFonts w:ascii="Cambria Math" w:hAnsi="Cambria Math"/>
            </w:rPr>
            <m:t>+</m:t>
          </m:r>
          <m:f>
            <m:fPr>
              <m:ctrlPr>
                <w:rPr>
                  <w:rFonts w:ascii="Cambria Math" w:hAnsi="Cambria Math"/>
                </w:rPr>
              </m:ctrlPr>
            </m:fPr>
            <m:num>
              <m:sSub>
                <m:sSubPr>
                  <m:ctrlPr>
                    <w:rPr>
                      <w:rFonts w:ascii="Cambria Math" w:hAnsi="Cambria Math"/>
                    </w:rPr>
                  </m:ctrlPr>
                </m:sSubPr>
                <m:e>
                  <m:r>
                    <w:rPr>
                      <w:rFonts w:ascii="Cambria Math" w:hAnsi="Cambria Math"/>
                    </w:rPr>
                    <m:t>A</m:t>
                  </m:r>
                </m:e>
                <m:sub>
                  <m:r>
                    <m:rPr>
                      <m:sty m:val="p"/>
                    </m:rPr>
                    <w:rPr>
                      <w:rFonts w:ascii="Cambria Math" w:hAnsi="Cambria Math"/>
                    </w:rPr>
                    <m:t>2</m:t>
                  </m:r>
                </m:sub>
              </m:sSub>
              <m:r>
                <m:rPr>
                  <m:sty m:val="p"/>
                </m:rPr>
                <w:rPr>
                  <w:rFonts w:ascii="Cambria Math" w:hAnsi="Cambria Math"/>
                </w:rPr>
                <m:t>-</m:t>
              </m:r>
              <m:sSub>
                <m:sSubPr>
                  <m:ctrlPr>
                    <w:rPr>
                      <w:rFonts w:ascii="Cambria Math" w:hAnsi="Cambria Math"/>
                    </w:rPr>
                  </m:ctrlPr>
                </m:sSubPr>
                <m:e>
                  <m:r>
                    <w:rPr>
                      <w:rFonts w:ascii="Cambria Math" w:hAnsi="Cambria Math"/>
                    </w:rPr>
                    <m:t>A</m:t>
                  </m:r>
                </m:e>
                <m:sub>
                  <m:r>
                    <m:rPr>
                      <m:sty m:val="p"/>
                    </m:rPr>
                    <w:rPr>
                      <w:rFonts w:ascii="Cambria Math" w:hAnsi="Cambria Math"/>
                    </w:rPr>
                    <m:t>1</m:t>
                  </m:r>
                </m:sub>
              </m:sSub>
            </m:num>
            <m:den>
              <m:r>
                <m:rPr>
                  <m:sty m:val="p"/>
                </m:rPr>
                <w:rPr>
                  <w:rFonts w:ascii="Cambria Math" w:hAnsi="Cambria Math"/>
                </w:rPr>
                <m:t>1+</m:t>
              </m:r>
              <m:sSup>
                <m:sSupPr>
                  <m:ctrlPr>
                    <w:rPr>
                      <w:rFonts w:ascii="Cambria Math" w:hAnsi="Cambria Math"/>
                    </w:rPr>
                  </m:ctrlPr>
                </m:sSupPr>
                <m:e>
                  <m:r>
                    <m:rPr>
                      <m:sty m:val="p"/>
                    </m:rPr>
                    <w:rPr>
                      <w:rFonts w:ascii="Cambria Math" w:hAnsi="Cambria Math"/>
                    </w:rPr>
                    <m:t>10</m:t>
                  </m:r>
                </m:e>
                <m:sup>
                  <m:r>
                    <m:rPr>
                      <m:sty m:val="p"/>
                    </m:rPr>
                    <w:rPr>
                      <w:rFonts w:ascii="Cambria Math" w:hAnsi="Cambria Math"/>
                    </w:rPr>
                    <m:t>(</m:t>
                  </m:r>
                  <m:func>
                    <m:funcPr>
                      <m:ctrlPr>
                        <w:rPr>
                          <w:rFonts w:ascii="Cambria Math" w:hAnsi="Cambria Math"/>
                        </w:rPr>
                      </m:ctrlPr>
                    </m:funcPr>
                    <m:fName>
                      <m:sSub>
                        <m:sSubPr>
                          <m:ctrlPr>
                            <w:rPr>
                              <w:rFonts w:ascii="Cambria Math" w:hAnsi="Cambria Math"/>
                            </w:rPr>
                          </m:ctrlPr>
                        </m:sSubPr>
                        <m:e>
                          <m:r>
                            <m:rPr>
                              <m:sty m:val="p"/>
                            </m:rPr>
                            <w:rPr>
                              <w:rFonts w:ascii="Cambria Math" w:hAnsi="Cambria Math"/>
                            </w:rPr>
                            <m:t>log</m:t>
                          </m:r>
                        </m:e>
                        <m:sub>
                          <m:r>
                            <m:rPr>
                              <m:sty m:val="p"/>
                            </m:rPr>
                            <w:rPr>
                              <w:rFonts w:ascii="Cambria Math" w:hAnsi="Cambria Math"/>
                            </w:rPr>
                            <m:t>10</m:t>
                          </m:r>
                        </m:sub>
                      </m:sSub>
                    </m:fName>
                    <m:e>
                      <m:r>
                        <w:rPr>
                          <w:rFonts w:ascii="Cambria Math" w:hAnsi="Cambria Math"/>
                        </w:rPr>
                        <m:t>E</m:t>
                      </m:r>
                      <m:sSub>
                        <m:sSubPr>
                          <m:ctrlPr>
                            <w:rPr>
                              <w:rFonts w:ascii="Cambria Math" w:hAnsi="Cambria Math"/>
                            </w:rPr>
                          </m:ctrlPr>
                        </m:sSubPr>
                        <m:e>
                          <m:r>
                            <w:rPr>
                              <w:rFonts w:ascii="Cambria Math" w:hAnsi="Cambria Math"/>
                            </w:rPr>
                            <m:t>C</m:t>
                          </m:r>
                        </m:e>
                        <m:sub>
                          <m:r>
                            <m:rPr>
                              <m:sty m:val="p"/>
                            </m:rPr>
                            <w:rPr>
                              <w:rFonts w:ascii="Cambria Math" w:hAnsi="Cambria Math"/>
                            </w:rPr>
                            <m:t>50</m:t>
                          </m:r>
                        </m:sub>
                      </m:sSub>
                      <m:r>
                        <m:rPr>
                          <m:sty m:val="p"/>
                        </m:rPr>
                        <w:rPr>
                          <w:rFonts w:ascii="Cambria Math" w:hAnsi="Cambria Math"/>
                        </w:rPr>
                        <m:t>-</m:t>
                      </m:r>
                      <m:r>
                        <w:rPr>
                          <w:rFonts w:ascii="Cambria Math" w:hAnsi="Cambria Math"/>
                        </w:rPr>
                        <m:t>x</m:t>
                      </m:r>
                      <m:r>
                        <m:rPr>
                          <m:sty m:val="p"/>
                        </m:rPr>
                        <w:rPr>
                          <w:rFonts w:ascii="Cambria Math" w:hAnsi="Cambria Math"/>
                        </w:rPr>
                        <m:t>)</m:t>
                      </m:r>
                      <m:r>
                        <w:rPr>
                          <w:rFonts w:ascii="Cambria Math" w:hAnsi="Cambria Math"/>
                        </w:rPr>
                        <m:t>p</m:t>
                      </m:r>
                    </m:e>
                  </m:func>
                </m:sup>
              </m:sSup>
            </m:den>
          </m:f>
        </m:oMath>
      </m:oMathPara>
    </w:p>
    <w:p w14:paraId="1417C308" w14:textId="77777777" w:rsidR="00D716C8" w:rsidRPr="00D716C8" w:rsidRDefault="00D716C8" w:rsidP="00C32677">
      <w:r w:rsidRPr="00D716C8">
        <w:t xml:space="preserve">Or biphasic dose-response curve of form: </w:t>
      </w:r>
    </w:p>
    <w:p w14:paraId="6EA1C732" w14:textId="77777777" w:rsidR="00D716C8" w:rsidRPr="00D716C8" w:rsidRDefault="00D716C8" w:rsidP="00C32677">
      <m:oMathPara>
        <m:oMath>
          <m:r>
            <w:rPr>
              <w:rFonts w:ascii="Cambria Math" w:hAnsi="Cambria Math"/>
            </w:rPr>
            <m:t>y</m:t>
          </m:r>
          <m:r>
            <m:rPr>
              <m:sty m:val="p"/>
            </m:rPr>
            <w:rPr>
              <w:rFonts w:ascii="Cambria Math" w:hAnsi="Cambria Math"/>
            </w:rPr>
            <m:t>=</m:t>
          </m:r>
          <m:sSub>
            <m:sSubPr>
              <m:ctrlPr>
                <w:rPr>
                  <w:rFonts w:ascii="Cambria Math" w:hAnsi="Cambria Math"/>
                </w:rPr>
              </m:ctrlPr>
            </m:sSubPr>
            <m:e>
              <m:r>
                <w:rPr>
                  <w:rFonts w:ascii="Cambria Math" w:hAnsi="Cambria Math"/>
                </w:rPr>
                <m:t>A</m:t>
              </m:r>
            </m:e>
            <m:sub>
              <m:r>
                <m:rPr>
                  <m:sty m:val="p"/>
                </m:rPr>
                <w:rPr>
                  <w:rFonts w:ascii="Cambria Math" w:hAnsi="Cambria Math"/>
                </w:rPr>
                <m:t>1</m:t>
              </m:r>
            </m:sub>
          </m:sSub>
          <m:r>
            <m:rPr>
              <m:sty m:val="p"/>
            </m:rPr>
            <w:rPr>
              <w:rFonts w:ascii="Cambria Math" w:hAnsi="Cambria Math"/>
            </w:rPr>
            <m:t>+</m:t>
          </m:r>
          <m:d>
            <m:dPr>
              <m:ctrlPr>
                <w:rPr>
                  <w:rFonts w:ascii="Cambria Math" w:hAnsi="Cambria Math"/>
                </w:rPr>
              </m:ctrlPr>
            </m:dPr>
            <m:e>
              <m:sSub>
                <m:sSubPr>
                  <m:ctrlPr>
                    <w:rPr>
                      <w:rFonts w:ascii="Cambria Math" w:hAnsi="Cambria Math"/>
                    </w:rPr>
                  </m:ctrlPr>
                </m:sSubPr>
                <m:e>
                  <m:r>
                    <w:rPr>
                      <w:rFonts w:ascii="Cambria Math" w:hAnsi="Cambria Math"/>
                    </w:rPr>
                    <m:t>A</m:t>
                  </m:r>
                </m:e>
                <m:sub>
                  <m:r>
                    <m:rPr>
                      <m:sty m:val="p"/>
                    </m:rPr>
                    <w:rPr>
                      <w:rFonts w:ascii="Cambria Math" w:hAnsi="Cambria Math"/>
                    </w:rPr>
                    <m:t>2</m:t>
                  </m:r>
                </m:sub>
              </m:sSub>
              <m:r>
                <m:rPr>
                  <m:sty m:val="p"/>
                </m:rPr>
                <w:rPr>
                  <w:rFonts w:ascii="Cambria Math" w:hAnsi="Cambria Math"/>
                </w:rPr>
                <m:t>-</m:t>
              </m:r>
              <m:sSub>
                <m:sSubPr>
                  <m:ctrlPr>
                    <w:rPr>
                      <w:rFonts w:ascii="Cambria Math" w:hAnsi="Cambria Math"/>
                    </w:rPr>
                  </m:ctrlPr>
                </m:sSubPr>
                <m:e>
                  <m:r>
                    <w:rPr>
                      <w:rFonts w:ascii="Cambria Math" w:hAnsi="Cambria Math"/>
                    </w:rPr>
                    <m:t>A</m:t>
                  </m:r>
                </m:e>
                <m:sub>
                  <m:r>
                    <m:rPr>
                      <m:sty m:val="p"/>
                    </m:rPr>
                    <w:rPr>
                      <w:rFonts w:ascii="Cambria Math" w:hAnsi="Cambria Math"/>
                    </w:rPr>
                    <m:t>1</m:t>
                  </m:r>
                </m:sub>
              </m:sSub>
            </m:e>
          </m:d>
          <m:d>
            <m:dPr>
              <m:begChr m:val="["/>
              <m:endChr m:val="]"/>
              <m:ctrlPr>
                <w:rPr>
                  <w:rFonts w:ascii="Cambria Math" w:hAnsi="Cambria Math"/>
                </w:rPr>
              </m:ctrlPr>
            </m:dPr>
            <m:e>
              <m:f>
                <m:fPr>
                  <m:ctrlPr>
                    <w:rPr>
                      <w:rFonts w:ascii="Cambria Math" w:hAnsi="Cambria Math"/>
                    </w:rPr>
                  </m:ctrlPr>
                </m:fPr>
                <m:num>
                  <m:r>
                    <w:rPr>
                      <w:rFonts w:ascii="Cambria Math" w:hAnsi="Cambria Math"/>
                    </w:rPr>
                    <m:t>p</m:t>
                  </m:r>
                </m:num>
                <m:den>
                  <m:r>
                    <m:rPr>
                      <m:sty m:val="p"/>
                    </m:rPr>
                    <w:rPr>
                      <w:rFonts w:ascii="Cambria Math" w:hAnsi="Cambria Math"/>
                    </w:rPr>
                    <m:t>1+</m:t>
                  </m:r>
                  <m:sSup>
                    <m:sSupPr>
                      <m:ctrlPr>
                        <w:rPr>
                          <w:rFonts w:ascii="Cambria Math" w:hAnsi="Cambria Math"/>
                        </w:rPr>
                      </m:ctrlPr>
                    </m:sSupPr>
                    <m:e>
                      <m:r>
                        <m:rPr>
                          <m:sty m:val="p"/>
                        </m:rPr>
                        <w:rPr>
                          <w:rFonts w:ascii="Cambria Math" w:hAnsi="Cambria Math"/>
                        </w:rPr>
                        <m:t>10</m:t>
                      </m:r>
                    </m:e>
                    <m:sup>
                      <m:r>
                        <m:rPr>
                          <m:sty m:val="p"/>
                        </m:rPr>
                        <w:rPr>
                          <w:rFonts w:ascii="Cambria Math" w:hAnsi="Cambria Math"/>
                        </w:rPr>
                        <m:t>(</m:t>
                      </m:r>
                      <m:func>
                        <m:funcPr>
                          <m:ctrlPr>
                            <w:rPr>
                              <w:rFonts w:ascii="Cambria Math" w:hAnsi="Cambria Math"/>
                            </w:rPr>
                          </m:ctrlPr>
                        </m:funcPr>
                        <m:fName>
                          <m:sSub>
                            <m:sSubPr>
                              <m:ctrlPr>
                                <w:rPr>
                                  <w:rFonts w:ascii="Cambria Math" w:hAnsi="Cambria Math"/>
                                </w:rPr>
                              </m:ctrlPr>
                            </m:sSubPr>
                            <m:e>
                              <m:r>
                                <m:rPr>
                                  <m:sty m:val="p"/>
                                </m:rPr>
                                <w:rPr>
                                  <w:rFonts w:ascii="Cambria Math" w:hAnsi="Cambria Math"/>
                                </w:rPr>
                                <m:t>log</m:t>
                              </m:r>
                            </m:e>
                            <m:sub>
                              <m:r>
                                <m:rPr>
                                  <m:sty m:val="p"/>
                                </m:rPr>
                                <w:rPr>
                                  <w:rFonts w:ascii="Cambria Math" w:hAnsi="Cambria Math"/>
                                </w:rPr>
                                <m:t>10</m:t>
                              </m:r>
                            </m:sub>
                          </m:sSub>
                        </m:fName>
                        <m:e>
                          <m:r>
                            <w:rPr>
                              <w:rFonts w:ascii="Cambria Math" w:hAnsi="Cambria Math"/>
                            </w:rPr>
                            <m:t>E</m:t>
                          </m:r>
                          <m:sSub>
                            <m:sSubPr>
                              <m:ctrlPr>
                                <w:rPr>
                                  <w:rFonts w:ascii="Cambria Math" w:hAnsi="Cambria Math"/>
                                </w:rPr>
                              </m:ctrlPr>
                            </m:sSubPr>
                            <m:e>
                              <m:r>
                                <w:rPr>
                                  <w:rFonts w:ascii="Cambria Math" w:hAnsi="Cambria Math"/>
                                </w:rPr>
                                <m:t>C</m:t>
                              </m:r>
                            </m:e>
                            <m:sub>
                              <m:r>
                                <m:rPr>
                                  <m:sty m:val="p"/>
                                </m:rPr>
                                <w:rPr>
                                  <w:rFonts w:ascii="Cambria Math" w:hAnsi="Cambria Math"/>
                                </w:rPr>
                                <m:t>50,1</m:t>
                              </m:r>
                            </m:sub>
                          </m:sSub>
                          <m:r>
                            <m:rPr>
                              <m:sty m:val="p"/>
                            </m:rPr>
                            <w:rPr>
                              <w:rFonts w:ascii="Cambria Math" w:hAnsi="Cambria Math"/>
                            </w:rPr>
                            <m:t>-</m:t>
                          </m:r>
                          <m:r>
                            <w:rPr>
                              <w:rFonts w:ascii="Cambria Math" w:hAnsi="Cambria Math"/>
                            </w:rPr>
                            <m:t>x</m:t>
                          </m:r>
                          <m:r>
                            <m:rPr>
                              <m:sty m:val="p"/>
                            </m:rPr>
                            <w:rPr>
                              <w:rFonts w:ascii="Cambria Math" w:hAnsi="Cambria Math"/>
                            </w:rPr>
                            <m:t>)</m:t>
                          </m:r>
                          <m:r>
                            <w:rPr>
                              <w:rFonts w:ascii="Cambria Math" w:hAnsi="Cambria Math"/>
                            </w:rPr>
                            <m:t>h</m:t>
                          </m:r>
                          <m:r>
                            <m:rPr>
                              <m:sty m:val="p"/>
                            </m:rPr>
                            <w:rPr>
                              <w:rFonts w:ascii="Cambria Math" w:hAnsi="Cambria Math"/>
                            </w:rPr>
                            <m:t>1</m:t>
                          </m:r>
                        </m:e>
                      </m:func>
                    </m:sup>
                  </m:sSup>
                </m:den>
              </m:f>
              <m:r>
                <m:rPr>
                  <m:sty m:val="p"/>
                </m:rPr>
                <w:rPr>
                  <w:rFonts w:ascii="Cambria Math" w:hAnsi="Cambria Math"/>
                </w:rPr>
                <m:t>+</m:t>
              </m:r>
              <m:f>
                <m:fPr>
                  <m:ctrlPr>
                    <w:rPr>
                      <w:rFonts w:ascii="Cambria Math" w:hAnsi="Cambria Math"/>
                    </w:rPr>
                  </m:ctrlPr>
                </m:fPr>
                <m:num>
                  <m:r>
                    <m:rPr>
                      <m:sty m:val="p"/>
                    </m:rPr>
                    <w:rPr>
                      <w:rFonts w:ascii="Cambria Math" w:hAnsi="Cambria Math"/>
                    </w:rPr>
                    <m:t>1-</m:t>
                  </m:r>
                  <m:r>
                    <w:rPr>
                      <w:rFonts w:ascii="Cambria Math" w:hAnsi="Cambria Math"/>
                    </w:rPr>
                    <m:t>p</m:t>
                  </m:r>
                </m:num>
                <m:den>
                  <m:r>
                    <m:rPr>
                      <m:sty m:val="p"/>
                    </m:rPr>
                    <w:rPr>
                      <w:rFonts w:ascii="Cambria Math" w:hAnsi="Cambria Math"/>
                    </w:rPr>
                    <m:t>1+</m:t>
                  </m:r>
                  <m:sSup>
                    <m:sSupPr>
                      <m:ctrlPr>
                        <w:rPr>
                          <w:rFonts w:ascii="Cambria Math" w:hAnsi="Cambria Math"/>
                        </w:rPr>
                      </m:ctrlPr>
                    </m:sSupPr>
                    <m:e>
                      <m:r>
                        <m:rPr>
                          <m:sty m:val="p"/>
                        </m:rPr>
                        <w:rPr>
                          <w:rFonts w:ascii="Cambria Math" w:hAnsi="Cambria Math"/>
                        </w:rPr>
                        <m:t>10</m:t>
                      </m:r>
                    </m:e>
                    <m:sup>
                      <m:r>
                        <m:rPr>
                          <m:sty m:val="p"/>
                        </m:rPr>
                        <w:rPr>
                          <w:rFonts w:ascii="Cambria Math" w:hAnsi="Cambria Math"/>
                        </w:rPr>
                        <m:t>(</m:t>
                      </m:r>
                      <m:func>
                        <m:funcPr>
                          <m:ctrlPr>
                            <w:rPr>
                              <w:rFonts w:ascii="Cambria Math" w:hAnsi="Cambria Math"/>
                            </w:rPr>
                          </m:ctrlPr>
                        </m:funcPr>
                        <m:fName>
                          <m:sSub>
                            <m:sSubPr>
                              <m:ctrlPr>
                                <w:rPr>
                                  <w:rFonts w:ascii="Cambria Math" w:hAnsi="Cambria Math"/>
                                </w:rPr>
                              </m:ctrlPr>
                            </m:sSubPr>
                            <m:e>
                              <m:r>
                                <m:rPr>
                                  <m:sty m:val="p"/>
                                </m:rPr>
                                <w:rPr>
                                  <w:rFonts w:ascii="Cambria Math" w:hAnsi="Cambria Math"/>
                                </w:rPr>
                                <m:t>log</m:t>
                              </m:r>
                            </m:e>
                            <m:sub>
                              <m:r>
                                <m:rPr>
                                  <m:sty m:val="p"/>
                                </m:rPr>
                                <w:rPr>
                                  <w:rFonts w:ascii="Cambria Math" w:hAnsi="Cambria Math"/>
                                </w:rPr>
                                <m:t>10</m:t>
                              </m:r>
                            </m:sub>
                          </m:sSub>
                        </m:fName>
                        <m:e>
                          <m:r>
                            <w:rPr>
                              <w:rFonts w:ascii="Cambria Math" w:hAnsi="Cambria Math"/>
                            </w:rPr>
                            <m:t>E</m:t>
                          </m:r>
                          <m:sSub>
                            <m:sSubPr>
                              <m:ctrlPr>
                                <w:rPr>
                                  <w:rFonts w:ascii="Cambria Math" w:hAnsi="Cambria Math"/>
                                </w:rPr>
                              </m:ctrlPr>
                            </m:sSubPr>
                            <m:e>
                              <m:r>
                                <w:rPr>
                                  <w:rFonts w:ascii="Cambria Math" w:hAnsi="Cambria Math"/>
                                </w:rPr>
                                <m:t>C</m:t>
                              </m:r>
                            </m:e>
                            <m:sub>
                              <m:r>
                                <m:rPr>
                                  <m:sty m:val="p"/>
                                </m:rPr>
                                <w:rPr>
                                  <w:rFonts w:ascii="Cambria Math" w:hAnsi="Cambria Math"/>
                                </w:rPr>
                                <m:t>50,2</m:t>
                              </m:r>
                            </m:sub>
                          </m:sSub>
                          <m:r>
                            <m:rPr>
                              <m:sty m:val="p"/>
                            </m:rPr>
                            <w:rPr>
                              <w:rFonts w:ascii="Cambria Math" w:hAnsi="Cambria Math"/>
                            </w:rPr>
                            <m:t>-</m:t>
                          </m:r>
                          <m:r>
                            <w:rPr>
                              <w:rFonts w:ascii="Cambria Math" w:hAnsi="Cambria Math"/>
                            </w:rPr>
                            <m:t>x</m:t>
                          </m:r>
                          <m:r>
                            <m:rPr>
                              <m:sty m:val="p"/>
                            </m:rPr>
                            <w:rPr>
                              <w:rFonts w:ascii="Cambria Math" w:hAnsi="Cambria Math"/>
                            </w:rPr>
                            <m:t>)</m:t>
                          </m:r>
                          <m:r>
                            <w:rPr>
                              <w:rFonts w:ascii="Cambria Math" w:hAnsi="Cambria Math"/>
                            </w:rPr>
                            <m:t>h</m:t>
                          </m:r>
                          <m:r>
                            <m:rPr>
                              <m:sty m:val="p"/>
                            </m:rPr>
                            <w:rPr>
                              <w:rFonts w:ascii="Cambria Math" w:hAnsi="Cambria Math"/>
                            </w:rPr>
                            <m:t>2</m:t>
                          </m:r>
                        </m:e>
                      </m:func>
                    </m:sup>
                  </m:sSup>
                </m:den>
              </m:f>
            </m:e>
          </m:d>
        </m:oMath>
      </m:oMathPara>
    </w:p>
    <w:p w14:paraId="4F63B955" w14:textId="77777777" w:rsidR="00D716C8" w:rsidRPr="00D716C8" w:rsidRDefault="00D716C8" w:rsidP="00C32677">
      <w:r w:rsidRPr="00D716C8">
        <w:t xml:space="preserve">Where each parameter was left unconstrained. If a model did not converge during the fit, it was rejected in favor of the other model. If both models converged, the superior fit was determined by calculating the F-statistic according to: </w:t>
      </w:r>
    </w:p>
    <w:p w14:paraId="3FC9C892" w14:textId="77777777" w:rsidR="00D716C8" w:rsidRPr="00D716C8" w:rsidRDefault="00D716C8" w:rsidP="00C32677">
      <m:oMathPara>
        <m:oMath>
          <m:r>
            <w:rPr>
              <w:rFonts w:ascii="Cambria Math" w:hAnsi="Cambria Math"/>
            </w:rPr>
            <m:t>F</m:t>
          </m:r>
          <m:r>
            <m:rPr>
              <m:sty m:val="p"/>
            </m:rPr>
            <w:rPr>
              <w:rFonts w:ascii="Cambria Math" w:hAnsi="Cambria Math"/>
            </w:rPr>
            <m:t>=</m:t>
          </m:r>
          <m:f>
            <m:fPr>
              <m:ctrlPr>
                <w:rPr>
                  <w:rFonts w:ascii="Cambria Math" w:hAnsi="Cambria Math"/>
                </w:rPr>
              </m:ctrlPr>
            </m:fPr>
            <m:num>
              <m:f>
                <m:fPr>
                  <m:type m:val="lin"/>
                  <m:ctrlPr>
                    <w:rPr>
                      <w:rFonts w:ascii="Cambria Math" w:hAnsi="Cambria Math"/>
                    </w:rPr>
                  </m:ctrlPr>
                </m:fPr>
                <m:num>
                  <m:d>
                    <m:dPr>
                      <m:ctrlPr>
                        <w:rPr>
                          <w:rFonts w:ascii="Cambria Math" w:hAnsi="Cambria Math"/>
                        </w:rPr>
                      </m:ctrlPr>
                    </m:dPr>
                    <m:e>
                      <m:r>
                        <w:rPr>
                          <w:rFonts w:ascii="Cambria Math" w:hAnsi="Cambria Math"/>
                        </w:rPr>
                        <m:t>SS</m:t>
                      </m:r>
                      <m:sSub>
                        <m:sSubPr>
                          <m:ctrlPr>
                            <w:rPr>
                              <w:rFonts w:ascii="Cambria Math" w:hAnsi="Cambria Math"/>
                            </w:rPr>
                          </m:ctrlPr>
                        </m:sSubPr>
                        <m:e>
                          <m:r>
                            <w:rPr>
                              <w:rFonts w:ascii="Cambria Math" w:hAnsi="Cambria Math"/>
                            </w:rPr>
                            <m:t>E</m:t>
                          </m:r>
                        </m:e>
                        <m:sub>
                          <m:r>
                            <m:rPr>
                              <m:sty m:val="p"/>
                            </m:rPr>
                            <w:rPr>
                              <w:rFonts w:ascii="Cambria Math" w:hAnsi="Cambria Math"/>
                            </w:rPr>
                            <m:t>1</m:t>
                          </m:r>
                        </m:sub>
                      </m:sSub>
                      <m:r>
                        <m:rPr>
                          <m:sty m:val="p"/>
                        </m:rPr>
                        <w:rPr>
                          <w:rFonts w:ascii="Cambria Math" w:hAnsi="Cambria Math"/>
                        </w:rPr>
                        <m:t>-</m:t>
                      </m:r>
                      <m:r>
                        <w:rPr>
                          <w:rFonts w:ascii="Cambria Math" w:hAnsi="Cambria Math"/>
                        </w:rPr>
                        <m:t>SS</m:t>
                      </m:r>
                      <m:sSub>
                        <m:sSubPr>
                          <m:ctrlPr>
                            <w:rPr>
                              <w:rFonts w:ascii="Cambria Math" w:hAnsi="Cambria Math"/>
                            </w:rPr>
                          </m:ctrlPr>
                        </m:sSubPr>
                        <m:e>
                          <m:r>
                            <w:rPr>
                              <w:rFonts w:ascii="Cambria Math" w:hAnsi="Cambria Math"/>
                            </w:rPr>
                            <m:t>E</m:t>
                          </m:r>
                        </m:e>
                        <m:sub>
                          <m:r>
                            <m:rPr>
                              <m:sty m:val="p"/>
                            </m:rPr>
                            <w:rPr>
                              <w:rFonts w:ascii="Cambria Math" w:hAnsi="Cambria Math"/>
                            </w:rPr>
                            <m:t>2</m:t>
                          </m:r>
                        </m:sub>
                      </m:sSub>
                    </m:e>
                  </m:d>
                </m:num>
                <m:den>
                  <m:d>
                    <m:dPr>
                      <m:ctrlPr>
                        <w:rPr>
                          <w:rFonts w:ascii="Cambria Math" w:hAnsi="Cambria Math"/>
                        </w:rPr>
                      </m:ctrlPr>
                    </m:dPr>
                    <m:e>
                      <m:r>
                        <w:rPr>
                          <w:rFonts w:ascii="Cambria Math" w:hAnsi="Cambria Math"/>
                        </w:rPr>
                        <m:t>d</m:t>
                      </m:r>
                      <m:sSub>
                        <m:sSubPr>
                          <m:ctrlPr>
                            <w:rPr>
                              <w:rFonts w:ascii="Cambria Math" w:hAnsi="Cambria Math"/>
                            </w:rPr>
                          </m:ctrlPr>
                        </m:sSubPr>
                        <m:e>
                          <m:r>
                            <w:rPr>
                              <w:rFonts w:ascii="Cambria Math" w:hAnsi="Cambria Math"/>
                            </w:rPr>
                            <m:t>f</m:t>
                          </m:r>
                        </m:e>
                        <m:sub>
                          <m:r>
                            <m:rPr>
                              <m:sty m:val="p"/>
                            </m:rPr>
                            <w:rPr>
                              <w:rFonts w:ascii="Cambria Math" w:hAnsi="Cambria Math"/>
                            </w:rPr>
                            <m:t>1</m:t>
                          </m:r>
                        </m:sub>
                      </m:sSub>
                      <m:r>
                        <m:rPr>
                          <m:sty m:val="p"/>
                        </m:rPr>
                        <w:rPr>
                          <w:rFonts w:ascii="Cambria Math" w:hAnsi="Cambria Math"/>
                        </w:rPr>
                        <m:t>-</m:t>
                      </m:r>
                      <m:r>
                        <w:rPr>
                          <w:rFonts w:ascii="Cambria Math" w:hAnsi="Cambria Math"/>
                        </w:rPr>
                        <m:t>d</m:t>
                      </m:r>
                      <m:sSub>
                        <m:sSubPr>
                          <m:ctrlPr>
                            <w:rPr>
                              <w:rFonts w:ascii="Cambria Math" w:hAnsi="Cambria Math"/>
                            </w:rPr>
                          </m:ctrlPr>
                        </m:sSubPr>
                        <m:e>
                          <m:r>
                            <w:rPr>
                              <w:rFonts w:ascii="Cambria Math" w:hAnsi="Cambria Math"/>
                            </w:rPr>
                            <m:t>f</m:t>
                          </m:r>
                        </m:e>
                        <m:sub>
                          <m:r>
                            <m:rPr>
                              <m:sty m:val="p"/>
                            </m:rPr>
                            <w:rPr>
                              <w:rFonts w:ascii="Cambria Math" w:hAnsi="Cambria Math"/>
                            </w:rPr>
                            <m:t>2</m:t>
                          </m:r>
                        </m:sub>
                      </m:sSub>
                    </m:e>
                  </m:d>
                </m:den>
              </m:f>
            </m:num>
            <m:den>
              <m:f>
                <m:fPr>
                  <m:type m:val="lin"/>
                  <m:ctrlPr>
                    <w:rPr>
                      <w:rFonts w:ascii="Cambria Math" w:hAnsi="Cambria Math"/>
                    </w:rPr>
                  </m:ctrlPr>
                </m:fPr>
                <m:num>
                  <m:r>
                    <w:rPr>
                      <w:rFonts w:ascii="Cambria Math" w:hAnsi="Cambria Math"/>
                    </w:rPr>
                    <m:t>SS</m:t>
                  </m:r>
                  <m:sSub>
                    <m:sSubPr>
                      <m:ctrlPr>
                        <w:rPr>
                          <w:rFonts w:ascii="Cambria Math" w:hAnsi="Cambria Math"/>
                        </w:rPr>
                      </m:ctrlPr>
                    </m:sSubPr>
                    <m:e>
                      <m:r>
                        <w:rPr>
                          <w:rFonts w:ascii="Cambria Math" w:hAnsi="Cambria Math"/>
                        </w:rPr>
                        <m:t>E</m:t>
                      </m:r>
                    </m:e>
                    <m:sub>
                      <m:r>
                        <m:rPr>
                          <m:sty m:val="p"/>
                        </m:rPr>
                        <w:rPr>
                          <w:rFonts w:ascii="Cambria Math" w:hAnsi="Cambria Math"/>
                        </w:rPr>
                        <m:t>2</m:t>
                      </m:r>
                    </m:sub>
                  </m:sSub>
                </m:num>
                <m:den>
                  <m:r>
                    <w:rPr>
                      <w:rFonts w:ascii="Cambria Math" w:hAnsi="Cambria Math"/>
                    </w:rPr>
                    <m:t>d</m:t>
                  </m:r>
                  <m:sSub>
                    <m:sSubPr>
                      <m:ctrlPr>
                        <w:rPr>
                          <w:rFonts w:ascii="Cambria Math" w:hAnsi="Cambria Math"/>
                        </w:rPr>
                      </m:ctrlPr>
                    </m:sSubPr>
                    <m:e>
                      <m:r>
                        <w:rPr>
                          <w:rFonts w:ascii="Cambria Math" w:hAnsi="Cambria Math"/>
                        </w:rPr>
                        <m:t>f</m:t>
                      </m:r>
                    </m:e>
                    <m:sub>
                      <m:r>
                        <m:rPr>
                          <m:sty m:val="p"/>
                        </m:rPr>
                        <w:rPr>
                          <w:rFonts w:ascii="Cambria Math" w:hAnsi="Cambria Math"/>
                        </w:rPr>
                        <m:t>2</m:t>
                      </m:r>
                    </m:sub>
                  </m:sSub>
                </m:den>
              </m:f>
            </m:den>
          </m:f>
        </m:oMath>
      </m:oMathPara>
    </w:p>
    <w:p w14:paraId="3B2068F3" w14:textId="77777777" w:rsidR="00D716C8" w:rsidRPr="00D716C8" w:rsidRDefault="00D716C8" w:rsidP="00BD7ED4">
      <w:pPr>
        <w:pStyle w:val="TXT"/>
      </w:pPr>
      <w:r w:rsidRPr="00D716C8">
        <w:t xml:space="preserve">Where SSE is the residual sum of squared error and df is the degrees of freedom calculated as N – V where N is the number of data points and V is the number of model parameters. The resulting F-statistic was used to extract a p-value using the built-in </w:t>
      </w:r>
      <w:proofErr w:type="spellStart"/>
      <w:r w:rsidRPr="00D716C8">
        <w:rPr>
          <w:i/>
        </w:rPr>
        <w:t>fcdf</w:t>
      </w:r>
      <w:proofErr w:type="spellEnd"/>
      <w:r w:rsidRPr="00D716C8">
        <w:t xml:space="preserve"> function in MATLAB 2021b (MathWorks). Statistical significance was defined as p &lt; 0.05. </w:t>
      </w:r>
    </w:p>
    <w:p w14:paraId="6566F8EF" w14:textId="650A924A" w:rsidR="00D716C8" w:rsidRPr="00D716C8" w:rsidRDefault="00D716C8" w:rsidP="00C32677">
      <w:pPr>
        <w:pStyle w:val="Heading3"/>
      </w:pPr>
      <w:r w:rsidRPr="00D716C8">
        <w:t>Single-molecule current recordings</w:t>
      </w:r>
      <w:r w:rsidR="00D80D98">
        <w:t>.</w:t>
      </w:r>
    </w:p>
    <w:p w14:paraId="3A68CDAE" w14:textId="4A359F69" w:rsidR="00D716C8" w:rsidRPr="00D716C8" w:rsidRDefault="00D716C8" w:rsidP="00C32677">
      <w:r w:rsidRPr="00D716C8">
        <w:t xml:space="preserve">Electrical signals from individual receptors were recorded with the cell-attached patch-clamp technique. Glass electrodes (O.D 1.5 mm, I.D 0.86 mm, Sutter Instruments) were fire polished to a final resistance of 12 – 24 MΩ when filled with (extracellular) solutions containing (in mM): 150 NaCl, 2.5 KCl, 1 EDTA, 10 HEPBS adjusted to pH 8.0 (NaOH) and saturating concentrations of agonist glycine (0.1 mM) and glutamate (1 mM), as optimized previously for adequate resolution of NMDA receptor gating events </w:t>
      </w:r>
      <w:r w:rsidRPr="00D716C8">
        <w:fldChar w:fldCharType="begin"/>
      </w:r>
      <w:r w:rsidR="00AF07DB">
        <w:instrText xml:space="preserve"> ADDIN EN.CITE &lt;EndNote&gt;&lt;Cite&gt;&lt;Author&gt;Popescu&lt;/Author&gt;&lt;Year&gt;2003&lt;/Year&gt;&lt;RecNum&gt;663&lt;/RecNum&gt;&lt;DisplayText&gt;(&lt;style face="italic"&gt;1&lt;/style&gt;)&lt;/DisplayText&gt;&lt;record&gt;&lt;rec-number&gt;663&lt;/rec-number&gt;&lt;foreign-keys&gt;&lt;key app="EN" db-id="avrwd0fp9zfes5esaewpx0z6tfprdtxtrer2" timestamp="0"&gt;663&lt;/key&gt;&lt;/foreign-keys&gt;&lt;ref-type name="Journal Article"&gt;17&lt;/ref-type&gt;&lt;contributors&gt;&lt;authors&gt;&lt;author&gt;Popescu, G.&lt;/author&gt;&lt;author&gt;Auerbach, A.&lt;/author&gt;&lt;/authors&gt;&lt;/contributors&gt;&lt;auth-address&gt;Center for Single Molecule Biophysics and the Department of Physiology and Biophysics, School of Medicine and Biomedical Sciences, University at Buffalo, Buffalo, New York 14214, USA. popescu@buffalo.edu&lt;/auth-address&gt;&lt;titles&gt;&lt;title&gt;Modal gating of NMDA receptors and the shape of their synaptic response&lt;/title&gt;&lt;secondary-title&gt;Nat Neurosci&lt;/secondary-title&gt;&lt;/titles&gt;&lt;periodical&gt;&lt;full-title&gt;Nat Neurosci&lt;/full-title&gt;&lt;/periodical&gt;&lt;pages&gt;476-83&lt;/pages&gt;&lt;volume&gt;6&lt;/volume&gt;&lt;number&gt;5&lt;/number&gt;&lt;edition&gt;2003/04/08&lt;/edition&gt;&lt;keywords&gt;&lt;keyword&gt;Animals&lt;/keyword&gt;&lt;keyword&gt;Cell Line&lt;/keyword&gt;&lt;keyword&gt;Humans&lt;/keyword&gt;&lt;keyword&gt;Ion Channel Gating/drug effects/*physiology&lt;/keyword&gt;&lt;keyword&gt;*Models, Biological&lt;/keyword&gt;&lt;keyword&gt;Rats&lt;/keyword&gt;&lt;keyword&gt;Receptors, N-Methyl-D-Aspartate/agonists/*physiology&lt;/keyword&gt;&lt;keyword&gt;Synapses/drug effects/*physiology&lt;/keyword&gt;&lt;/keywords&gt;&lt;dates&gt;&lt;year&gt;2003&lt;/year&gt;&lt;pub-dates&gt;&lt;date&gt;May&lt;/date&gt;&lt;/pub-dates&gt;&lt;/dates&gt;&lt;isbn&gt;1097-6256 (Print)&amp;#xD;1097-6256 (Linking)&lt;/isbn&gt;&lt;accession-num&gt;12679783&lt;/accession-num&gt;&lt;urls&gt;&lt;related-urls&gt;&lt;url&gt;https://www.ncbi.nlm.nih.gov/pubmed/12679783&lt;/url&gt;&lt;/related-urls&gt;&lt;/urls&gt;&lt;electronic-resource-num&gt;10.1038/nn1044&lt;/electronic-resource-num&gt;&lt;research-notes&gt;First on 4C2O for N1/2A&amp;#xD;tcrit&lt;/research-notes&gt;&lt;/record&gt;&lt;/Cite&gt;&lt;/EndNote&gt;</w:instrText>
      </w:r>
      <w:r w:rsidRPr="00D716C8">
        <w:fldChar w:fldCharType="separate"/>
      </w:r>
      <w:r w:rsidR="00AF07DB">
        <w:rPr>
          <w:noProof/>
        </w:rPr>
        <w:t>(</w:t>
      </w:r>
      <w:r w:rsidR="00AF07DB" w:rsidRPr="00AF07DB">
        <w:rPr>
          <w:i/>
          <w:noProof/>
        </w:rPr>
        <w:t>1</w:t>
      </w:r>
      <w:r w:rsidR="00AF07DB">
        <w:rPr>
          <w:noProof/>
        </w:rPr>
        <w:t>)</w:t>
      </w:r>
      <w:r w:rsidRPr="00D716C8">
        <w:fldChar w:fldCharType="end"/>
      </w:r>
      <w:r w:rsidRPr="00D716C8">
        <w:t xml:space="preserve">. </w:t>
      </w:r>
    </w:p>
    <w:p w14:paraId="61A7526B" w14:textId="77777777" w:rsidR="00D716C8" w:rsidRPr="00D716C8" w:rsidRDefault="00D716C8" w:rsidP="00BD7ED4">
      <w:pPr>
        <w:pStyle w:val="TXT"/>
      </w:pPr>
      <w:r w:rsidRPr="00D716C8">
        <w:t>Inward sodium currents were recorded after applying +100 mV through the recording pipette (estimated final membrane-patch potential ~-120 mV). Currents were amplified and low-pass filtered at 10 kHz (Axopatch200B; 4-pole Bessel), sampled at 40 kHz (PCI-6229, M Series card, National Instruments, Austin, TX) and written into digital files with QuB acquisition software.</w:t>
      </w:r>
    </w:p>
    <w:p w14:paraId="6B11B447" w14:textId="77777777" w:rsidR="00D716C8" w:rsidRPr="00D716C8" w:rsidRDefault="00D716C8" w:rsidP="00C32677">
      <w:r w:rsidRPr="00D716C8">
        <w:t>Single-channel currents were preprocessed off-line to correct for baseline drifts and spurious signals. Idealization was done with the segmental-k-mean (SKM) method in QuB with a 0.025 ms deadtime and no digital filtering to maximize event detection.</w:t>
      </w:r>
    </w:p>
    <w:p w14:paraId="213DE6BB" w14:textId="77777777" w:rsidR="00D716C8" w:rsidRPr="00D716C8" w:rsidRDefault="00D716C8" w:rsidP="00C32677">
      <w:pPr>
        <w:pStyle w:val="Heading3"/>
      </w:pPr>
      <w:r w:rsidRPr="00D716C8">
        <w:t>Kinetic modeling and simulations.</w:t>
      </w:r>
    </w:p>
    <w:p w14:paraId="5EC94CCD" w14:textId="6124C2AC" w:rsidR="00D716C8" w:rsidRPr="00D716C8" w:rsidRDefault="00D716C8" w:rsidP="00BD7ED4">
      <w:pPr>
        <w:pStyle w:val="TXT"/>
        <w:rPr>
          <w:b/>
          <w:bCs/>
        </w:rPr>
      </w:pPr>
      <w:r w:rsidRPr="00D716C8">
        <w:rPr>
          <w:i/>
          <w:iCs/>
        </w:rPr>
        <w:t>Kinetic modeling</w:t>
      </w:r>
      <w:r w:rsidRPr="00D716C8">
        <w:t xml:space="preserve"> was done for data obtained from individual receptors using the maximum-interval likelihood (MIL) method in QuB software, by fitting user-defined state models to idealized data after imposing a 0.075 ms dead time. Models of increasing complexity were fitted individually to each data file and the best fitting model was selected based on optimal visual agreement between the predicted probability density function with the data and the maximum of the log-likelihood (LL) function. The optimal number of states was determined according to Akaike criterion requiring the LL to increase by at least 20 for a state to be necessary in the model. The arrangement of states within the model was imposed </w:t>
      </w:r>
      <w:r w:rsidRPr="00D716C8">
        <w:rPr>
          <w:i/>
        </w:rPr>
        <w:t>a priori</w:t>
      </w:r>
      <w:r w:rsidRPr="00D716C8">
        <w:t xml:space="preserve"> based on previous work </w:t>
      </w:r>
      <w:r w:rsidRPr="00D716C8">
        <w:fldChar w:fldCharType="begin">
          <w:fldData xml:space="preserve">PEVuZE5vdGU+PENpdGU+PEF1dGhvcj5LdXNzaXVzPC9BdXRob3I+PFllYXI+MjAwOTwvWWVhcj48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</w:fldData>
        </w:fldChar>
      </w:r>
      <w:r w:rsidR="00AF07DB">
        <w:instrText xml:space="preserve"> ADDIN EN.CITE </w:instrText>
      </w:r>
      <w:r w:rsidR="00AF07DB">
        <w:fldChar w:fldCharType="begin">
          <w:fldData xml:space="preserve">PEVuZE5vdGU+PENpdGU+PEF1dGhvcj5LdXNzaXVzPC9BdXRob3I+PFllYXI+MjAwOTwvWWVhcj48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</w:fldData>
        </w:fldChar>
      </w:r>
      <w:r w:rsidR="00AF07DB">
        <w:instrText xml:space="preserve"> ADDIN EN.CITE.DATA </w:instrText>
      </w:r>
      <w:r w:rsidR="00AF07DB">
        <w:fldChar w:fldCharType="end"/>
      </w:r>
      <w:r w:rsidRPr="00D716C8">
        <w:fldChar w:fldCharType="separate"/>
      </w:r>
      <w:r w:rsidR="00AF07DB">
        <w:rPr>
          <w:noProof/>
        </w:rPr>
        <w:t>(</w:t>
      </w:r>
      <w:r w:rsidR="00AF07DB" w:rsidRPr="00AF07DB">
        <w:rPr>
          <w:i/>
          <w:noProof/>
        </w:rPr>
        <w:t>2</w:t>
      </w:r>
      <w:r w:rsidR="00AF07DB">
        <w:rPr>
          <w:noProof/>
        </w:rPr>
        <w:t>)</w:t>
      </w:r>
      <w:r w:rsidRPr="00D716C8">
        <w:fldChar w:fldCharType="end"/>
      </w:r>
    </w:p>
    <w:p w14:paraId="6B944F81" w14:textId="77777777" w:rsidR="00D716C8" w:rsidRPr="00D716C8" w:rsidRDefault="00D716C8" w:rsidP="00BD7ED4">
      <w:pPr>
        <w:pStyle w:val="TXT"/>
      </w:pPr>
      <w:r w:rsidRPr="00D716C8">
        <w:t xml:space="preserve">The microscopic ketamine binding and dissociation rates were derived by progressive building of a tiered kinetic model. First, gating rates were determined </w:t>
      </w:r>
      <w:proofErr w:type="gramStart"/>
      <w:r w:rsidRPr="00D716C8">
        <w:t>for  the</w:t>
      </w:r>
      <w:proofErr w:type="gramEnd"/>
      <w:r w:rsidRPr="00D716C8">
        <w:t xml:space="preserve"> ketamine-free tier by fitting a 5-closed/1-open (5C1O) state model globally to pooled data files obtained in the absence of ketamine. Once determined, all rates in this model were fixed and served as the base ketamine-free tier. Next, we determined the ketamine binding rates for low doses (&lt; 250 nM) by progressively adding states to the base model and globally fitting the resulting models simultaneously to data from multiple doses (25 nM, 2 files; 75 nM, 1 file; 100 nM, 2 files; 250 nM, 2 files) to build an additional 5CO1tier, representing ketamine-bound receptor states. Variants of the final two-tier model were made by changing the states that connected the two tiers.</w:t>
      </w:r>
    </w:p>
    <w:p w14:paraId="33BAEB72" w14:textId="3B17EB9D" w:rsidR="00D716C8" w:rsidRPr="00D716C8" w:rsidRDefault="00D716C8" w:rsidP="00C32677">
      <w:r w:rsidRPr="00D716C8">
        <w:rPr>
          <w:i/>
          <w:iCs/>
        </w:rPr>
        <w:t xml:space="preserve">Simulations </w:t>
      </w:r>
      <w:r w:rsidRPr="00D716C8">
        <w:t xml:space="preserve">of open probability over time in response to pulses of glutamate and ketamine were performed with the Q-matrices derived in QuB software for model variant using the built-in </w:t>
      </w:r>
      <w:proofErr w:type="spellStart"/>
      <w:r w:rsidRPr="00D716C8">
        <w:rPr>
          <w:i/>
        </w:rPr>
        <w:t>expm</w:t>
      </w:r>
      <w:proofErr w:type="spellEnd"/>
      <w:r w:rsidRPr="00D716C8">
        <w:t xml:space="preserve"> function in MATLAB 2021b (MathWorks). Glutamate binding steps were added to the final model post-hoc using rate constants derived previously </w:t>
      </w:r>
      <w:r w:rsidRPr="00D716C8">
        <w:fldChar w:fldCharType="begin"/>
      </w:r>
      <w:r w:rsidR="00AF07DB">
        <w:instrText xml:space="preserve"> ADDIN EN.CITE &lt;EndNote&gt;&lt;Cite&gt;&lt;Author&gt;Popescu&lt;/Author&gt;&lt;Year&gt;2004&lt;/Year&gt;&lt;RecNum&gt;714&lt;/RecNum&gt;&lt;DisplayText&gt;(&lt;style face="italic"&gt;3&lt;/style&gt;)&lt;/DisplayText&gt;&lt;record&gt;&lt;rec-number&gt;714&lt;/rec-number&gt;&lt;foreign-keys&gt;&lt;key app="EN" db-id="avrwd0fp9zfes5esaewpx0z6tfprdtxtrer2" timestamp="0"&gt;714&lt;/key&gt;&lt;/foreign-keys&gt;&lt;ref-type name="Journal Article"&gt;17&lt;/ref-type&gt;&lt;contributors&gt;&lt;authors&gt;&lt;author&gt;Popescu, G.&lt;/author&gt;&lt;author&gt;Robert, A.&lt;/author&gt;&lt;author&gt;Howe, J. R.&lt;/author&gt;&lt;author&gt;Auerbach, A.&lt;/author&gt;&lt;/authors&gt;&lt;/contributors&gt;&lt;auth-address&gt;University at Buffalo, Department of Physiology and Biophysics and Center for Single Molecule Biophysics, Buffalo, New York 14214, USA. popescu@buffalo.edu&lt;/auth-address&gt;&lt;titles&gt;&lt;title&gt;Reaction mechanism determines NMDA receptor response to repetitive stimulation&lt;/title&gt;&lt;secondary-title&gt;Nature&lt;/secondary-title&gt;&lt;/titles&gt;&lt;periodical&gt;&lt;full-title&gt;Nature&lt;/full-title&gt;&lt;/periodical&gt;&lt;pages&gt;790-3&lt;/pages&gt;&lt;volume&gt;430&lt;/volume&gt;&lt;number&gt;7001&lt;/number&gt;&lt;edition&gt;2004/08/13&lt;/edition&gt;&lt;keywords&gt;&lt;keyword&gt;Animals&lt;/keyword&gt;&lt;keyword&gt;Cell Line&lt;/keyword&gt;&lt;keyword&gt;Dose-Response Relationship, Drug&lt;/keyword&gt;&lt;keyword&gt;Electrophysiology&lt;/keyword&gt;&lt;keyword&gt;Glutamic Acid/metabolism/pharmacology&lt;/keyword&gt;&lt;keyword&gt;Humans&lt;/keyword&gt;&lt;keyword&gt;Kinetics&lt;/keyword&gt;&lt;keyword&gt;Neuronal Plasticity&lt;/keyword&gt;&lt;keyword&gt;Protein Subunits/genetics/metabolism&lt;/keyword&gt;&lt;keyword&gt;Rats&lt;/keyword&gt;&lt;keyword&gt;Receptors, N-Methyl-D-Aspartate/genetics/*metabolism&lt;/keyword&gt;&lt;/keywords&gt;&lt;dates&gt;&lt;year&gt;2004&lt;/year&gt;&lt;pub-dates&gt;&lt;date&gt;Aug 12&lt;/date&gt;&lt;/pub-dates&gt;&lt;/dates&gt;&lt;isbn&gt;1476-4687 (Electronic)&amp;#xD;0028-0836 (Linking)&lt;/isbn&gt;&lt;accession-num&gt;15306812&lt;/accession-num&gt;&lt;work-type&gt;10.1038/nature02775&lt;/work-type&gt;&lt;urls&gt;&lt;related-urls&gt;&lt;url&gt;https://www.ncbi.nlm.nih.gov/pubmed/15306812&lt;/url&gt;&lt;/related-urls&gt;&lt;/urls&gt;&lt;electronic-resource-num&gt;10.1038/nature02775&lt;/electronic-resource-num&gt;&lt;research-notes&gt;First microscopic bdg rates for N1/2A; 4C2O for modes&lt;/research-notes&gt;&lt;/record&gt;&lt;/Cite&gt;&lt;/EndNote&gt;</w:instrText>
      </w:r>
      <w:r w:rsidRPr="00D716C8">
        <w:fldChar w:fldCharType="separate"/>
      </w:r>
      <w:r w:rsidR="00AF07DB">
        <w:rPr>
          <w:noProof/>
        </w:rPr>
        <w:t>(</w:t>
      </w:r>
      <w:r w:rsidR="00AF07DB" w:rsidRPr="00AF07DB">
        <w:rPr>
          <w:i/>
          <w:noProof/>
        </w:rPr>
        <w:t>3</w:t>
      </w:r>
      <w:r w:rsidR="00AF07DB">
        <w:rPr>
          <w:noProof/>
        </w:rPr>
        <w:t>)</w:t>
      </w:r>
      <w:r w:rsidRPr="00D716C8">
        <w:fldChar w:fldCharType="end"/>
      </w:r>
      <w:r w:rsidRPr="00D716C8">
        <w:t xml:space="preserve">. Glutamate binding was restricted to the C3 state of the ketamine-unbound tier of the model. All simulations were performed assuming constant, saturating levels of glycine. </w:t>
      </w:r>
    </w:p>
    <w:p w14:paraId="24E73754" w14:textId="619B08E2" w:rsidR="00D716C8" w:rsidRPr="00D80D98" w:rsidRDefault="00D716C8" w:rsidP="00C32677">
      <w:pPr>
        <w:pStyle w:val="Heading3"/>
        <w:rPr>
          <w:highlight w:val="yellow"/>
        </w:rPr>
      </w:pPr>
      <w:r w:rsidRPr="00D80D98">
        <w:t>Molecular docking and MD simulations</w:t>
      </w:r>
      <w:r w:rsidR="00D80D98" w:rsidRPr="00D80D98">
        <w:t>.</w:t>
      </w:r>
    </w:p>
    <w:p w14:paraId="55424CDC" w14:textId="7AE6C8EC" w:rsidR="00D716C8" w:rsidRPr="00D716C8" w:rsidRDefault="00D716C8" w:rsidP="00BD7ED4">
      <w:pPr>
        <w:pStyle w:val="TXT"/>
      </w:pPr>
      <w:r w:rsidRPr="00D716C8">
        <w:rPr>
          <w:i/>
          <w:iCs/>
          <w:lang w:eastAsia="zh-CN"/>
        </w:rPr>
        <w:t>For docking and MD simulations</w:t>
      </w:r>
      <w:r w:rsidRPr="00D716C8">
        <w:rPr>
          <w:lang w:eastAsia="zh-CN"/>
        </w:rPr>
        <w:t xml:space="preserve"> we used as templates four structures that capture four distinct NMDA receptor conformations</w:t>
      </w:r>
      <w:r w:rsidRPr="00D716C8">
        <w:t xml:space="preserve">: two structures were proposed to represent functionally inhibited states (PDB IDs: 4tlm, 6whs) </w:t>
      </w:r>
      <w:r w:rsidRPr="00D716C8">
        <w:fldChar w:fldCharType="begin">
          <w:fldData xml:space="preserve">PEVuZE5vdGU+PENpdGU+PEF1dGhvcj5MZWU8L0F1dGhvcj48WWVhcj4yMDE0PC9ZZWFyPjxSZWNO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</w:fldData>
        </w:fldChar>
      </w:r>
      <w:r w:rsidR="00AF07DB">
        <w:instrText xml:space="preserve"> ADDIN EN.CITE </w:instrText>
      </w:r>
      <w:r w:rsidR="00AF07DB">
        <w:fldChar w:fldCharType="begin">
          <w:fldData xml:space="preserve">PEVuZE5vdGU+PENpdGU+PEF1dGhvcj5MZWU8L0F1dGhvcj48WWVhcj4yMDE0PC9ZZWFyPjxSZWNO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</w:fldData>
        </w:fldChar>
      </w:r>
      <w:r w:rsidR="00AF07DB">
        <w:instrText xml:space="preserve"> ADDIN EN.CITE.DATA </w:instrText>
      </w:r>
      <w:r w:rsidR="00AF07DB">
        <w:fldChar w:fldCharType="end"/>
      </w:r>
      <w:r w:rsidRPr="00D716C8">
        <w:fldChar w:fldCharType="separate"/>
      </w:r>
      <w:r w:rsidR="00AF07DB">
        <w:rPr>
          <w:noProof/>
        </w:rPr>
        <w:t>(</w:t>
      </w:r>
      <w:r w:rsidR="00AF07DB" w:rsidRPr="00AF07DB">
        <w:rPr>
          <w:i/>
          <w:noProof/>
        </w:rPr>
        <w:t>4, 5</w:t>
      </w:r>
      <w:r w:rsidR="00AF07DB">
        <w:rPr>
          <w:noProof/>
        </w:rPr>
        <w:t>)</w:t>
      </w:r>
      <w:r w:rsidRPr="00D716C8">
        <w:fldChar w:fldCharType="end"/>
      </w:r>
      <w:r w:rsidRPr="00D716C8">
        <w:t xml:space="preserve">, one structure represents a semi-active state (PDB ID: 6wi1) </w:t>
      </w:r>
      <w:r w:rsidRPr="00D716C8">
        <w:fldChar w:fldCharType="begin">
          <w:fldData xml:space="preserve">PEVuZE5vdGU+PENpdGU+PEF1dGhvcj5DaG91PC9BdXRob3I+PFllYXI+MjAyMDwvWWVhcj48UmVj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</w:fldData>
        </w:fldChar>
      </w:r>
      <w:r w:rsidR="00AF07DB">
        <w:instrText xml:space="preserve"> ADDIN EN.CITE </w:instrText>
      </w:r>
      <w:r w:rsidR="00AF07DB">
        <w:fldChar w:fldCharType="begin">
          <w:fldData xml:space="preserve">PEVuZE5vdGU+PENpdGU+PEF1dGhvcj5DaG91PC9BdXRob3I+PFllYXI+MjAyMDwvWWVhcj48UmVj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</w:fldData>
        </w:fldChar>
      </w:r>
      <w:r w:rsidR="00AF07DB">
        <w:instrText xml:space="preserve"> ADDIN EN.CITE.DATA </w:instrText>
      </w:r>
      <w:r w:rsidR="00AF07DB">
        <w:fldChar w:fldCharType="end"/>
      </w:r>
      <w:r w:rsidRPr="00D716C8">
        <w:fldChar w:fldCharType="separate"/>
      </w:r>
      <w:r w:rsidR="00AF07DB">
        <w:rPr>
          <w:noProof/>
        </w:rPr>
        <w:t>(</w:t>
      </w:r>
      <w:r w:rsidR="00AF07DB" w:rsidRPr="00AF07DB">
        <w:rPr>
          <w:i/>
          <w:noProof/>
        </w:rPr>
        <w:t>5</w:t>
      </w:r>
      <w:r w:rsidR="00AF07DB">
        <w:rPr>
          <w:noProof/>
        </w:rPr>
        <w:t>)</w:t>
      </w:r>
      <w:r w:rsidRPr="00D716C8">
        <w:fldChar w:fldCharType="end"/>
      </w:r>
      <w:r w:rsidRPr="00D716C8">
        <w:t>, and one structure, which we modeled in a previous study, represents an open-pore</w:t>
      </w:r>
      <w:r w:rsidR="00F461B3">
        <w:t xml:space="preserve"> active</w:t>
      </w:r>
      <w:r w:rsidRPr="00D716C8">
        <w:t xml:space="preserve"> state </w:t>
      </w:r>
      <w:r w:rsidRPr="00D716C8">
        <w:fldChar w:fldCharType="begin">
          <w:fldData xml:space="preserve">PEVuZE5vdGU+PENpdGU+PEF1dGhvcj5JYWNvYnVjY2k8L0F1dGhvcj48WWVhcj4yMDIxPC9ZZWFy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</w:fldData>
        </w:fldChar>
      </w:r>
      <w:r w:rsidR="00AF07DB">
        <w:instrText xml:space="preserve"> ADDIN EN.CITE </w:instrText>
      </w:r>
      <w:r w:rsidR="00AF07DB">
        <w:fldChar w:fldCharType="begin">
          <w:fldData xml:space="preserve">PEVuZE5vdGU+PENpdGU+PEF1dGhvcj5JYWNvYnVjY2k8L0F1dGhvcj48WWVhcj4yMDIxPC9ZZWFy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</w:fldData>
        </w:fldChar>
      </w:r>
      <w:r w:rsidR="00AF07DB">
        <w:instrText xml:space="preserve"> ADDIN EN.CITE.DATA </w:instrText>
      </w:r>
      <w:r w:rsidR="00AF07DB">
        <w:fldChar w:fldCharType="end"/>
      </w:r>
      <w:r w:rsidRPr="00D716C8">
        <w:fldChar w:fldCharType="separate"/>
      </w:r>
      <w:r w:rsidR="00AF07DB">
        <w:rPr>
          <w:noProof/>
        </w:rPr>
        <w:t>(</w:t>
      </w:r>
      <w:r w:rsidR="00AF07DB" w:rsidRPr="00AF07DB">
        <w:rPr>
          <w:i/>
          <w:noProof/>
        </w:rPr>
        <w:t>6</w:t>
      </w:r>
      <w:r w:rsidR="00AF07DB">
        <w:rPr>
          <w:noProof/>
        </w:rPr>
        <w:t>)</w:t>
      </w:r>
      <w:r w:rsidRPr="00D716C8">
        <w:fldChar w:fldCharType="end"/>
      </w:r>
      <w:r w:rsidRPr="00D716C8">
        <w:t>. These structures were processed with the Swiss-Model homology modeling using sequences reported for GluN1-1a (P35439), and GluN2A (Q00959) sequences, omitting the intracellular C-terminal domain, which is lacking in all four structural models. We used the</w:t>
      </w:r>
      <w:r w:rsidRPr="00D716C8">
        <w:rPr>
          <w:lang w:eastAsia="zh-CN"/>
        </w:rPr>
        <w:t xml:space="preserve"> PPM server to align these structures by their transmembrane domains and used them as templates for docking and MD simulations.</w:t>
      </w:r>
    </w:p>
    <w:p w14:paraId="6B8B685D" w14:textId="77777777" w:rsidR="00D716C8" w:rsidRPr="00D716C8" w:rsidRDefault="00D716C8" w:rsidP="00BD7ED4">
      <w:pPr>
        <w:pStyle w:val="TXT"/>
        <w:rPr>
          <w:lang w:eastAsia="zh-CN"/>
        </w:rPr>
      </w:pPr>
      <w:r w:rsidRPr="00D716C8">
        <w:rPr>
          <w:i/>
          <w:iCs/>
        </w:rPr>
        <w:t xml:space="preserve">Global docking </w:t>
      </w:r>
      <w:r w:rsidRPr="00D716C8">
        <w:t xml:space="preserve">was done after omitting the entire extracellular domains from the structural templates. We used the </w:t>
      </w:r>
      <w:r w:rsidRPr="00D716C8">
        <w:rPr>
          <w:lang w:eastAsia="zh-CN"/>
        </w:rPr>
        <w:t xml:space="preserve">(0,0,7) coordinate as the center of a grid box of dimensions: 30 </w:t>
      </w:r>
      <w:r w:rsidRPr="00D716C8">
        <w:rPr>
          <w:rFonts w:eastAsia="SimSun"/>
          <w:lang w:eastAsia="zh-CN"/>
        </w:rPr>
        <w:t>Å</w:t>
      </w:r>
      <w:r w:rsidRPr="00D716C8">
        <w:rPr>
          <w:lang w:eastAsia="zh-CN"/>
        </w:rPr>
        <w:t xml:space="preserve"> x 30 </w:t>
      </w:r>
      <w:r w:rsidRPr="00D716C8">
        <w:rPr>
          <w:rFonts w:eastAsia="SimSun"/>
          <w:lang w:eastAsia="zh-CN"/>
        </w:rPr>
        <w:t>Å x 25</w:t>
      </w:r>
      <w:r w:rsidRPr="00D716C8">
        <w:rPr>
          <w:lang w:eastAsia="zh-CN"/>
        </w:rPr>
        <w:t xml:space="preserve"> </w:t>
      </w:r>
      <w:r w:rsidRPr="00D716C8">
        <w:rPr>
          <w:rFonts w:eastAsia="SimSun"/>
          <w:lang w:eastAsia="zh-CN"/>
        </w:rPr>
        <w:t>Å</w:t>
      </w:r>
      <w:r w:rsidRPr="00D716C8">
        <w:rPr>
          <w:lang w:eastAsia="zh-CN"/>
        </w:rPr>
        <w:t xml:space="preserve"> grid box. </w:t>
      </w:r>
    </w:p>
    <w:p w14:paraId="5E2FACD2" w14:textId="128FE597" w:rsidR="00D716C8" w:rsidRPr="00BD7ED4" w:rsidRDefault="00D716C8" w:rsidP="00BD7ED4">
      <w:pPr>
        <w:pStyle w:val="TXT"/>
      </w:pPr>
      <w:r w:rsidRPr="00D716C8">
        <w:rPr>
          <w:i/>
          <w:iCs/>
          <w:lang w:eastAsia="zh-CN"/>
        </w:rPr>
        <w:t>Local docking</w:t>
      </w:r>
      <w:r w:rsidRPr="00D716C8">
        <w:rPr>
          <w:lang w:eastAsia="zh-CN"/>
        </w:rPr>
        <w:t xml:space="preserve"> was done using the crystal structure of </w:t>
      </w:r>
      <w:proofErr w:type="gramStart"/>
      <w:r w:rsidRPr="00D716C8">
        <w:rPr>
          <w:lang w:eastAsia="zh-CN"/>
        </w:rPr>
        <w:t>S(</w:t>
      </w:r>
      <w:proofErr w:type="gramEnd"/>
      <w:r w:rsidRPr="00D716C8">
        <w:rPr>
          <w:lang w:eastAsia="zh-CN"/>
        </w:rPr>
        <w:t xml:space="preserve">+)-ketamine, or its mirror image for R(-)-ketamine, and the binding poses obtained for S(+)-ketamine from global docking as starting points for both the </w:t>
      </w:r>
      <w:r w:rsidRPr="00BD7ED4">
        <w:t xml:space="preserve">central and the lateral sites. The ketamine center of mass was </w:t>
      </w:r>
      <w:r w:rsidR="00F461B3" w:rsidRPr="00BD7ED4">
        <w:t xml:space="preserve">used </w:t>
      </w:r>
      <w:r w:rsidRPr="00BD7ED4">
        <w:t xml:space="preserve">as the center of a 10 Å cubic grid box, and the exhaustiveness was set to 1000. The molecular docking was performed using </w:t>
      </w:r>
      <w:proofErr w:type="spellStart"/>
      <w:r w:rsidRPr="00BD7ED4">
        <w:t>AutoDock</w:t>
      </w:r>
      <w:proofErr w:type="spellEnd"/>
      <w:r w:rsidRPr="00BD7ED4">
        <w:t xml:space="preserve"> Vina</w:t>
      </w:r>
      <w:r w:rsidR="009D7BFF" w:rsidRPr="00BD7ED4">
        <w:fldChar w:fldCharType="begin"/>
      </w:r>
      <w:r w:rsidR="00AF07DB">
        <w:instrText xml:space="preserve"> ADDIN EN.CITE &lt;EndNote&gt;&lt;Cite&gt;&lt;Author&gt;Trott&lt;/Author&gt;&lt;Year&gt;2010&lt;/Year&gt;&lt;RecNum&gt;116&lt;/RecNum&gt;&lt;DisplayText&gt;(&lt;style face="italic"&gt;7&lt;/style&gt;)&lt;/DisplayText&gt;&lt;record&gt;&lt;rec-number&gt;116&lt;/rec-number&gt;&lt;foreign-keys&gt;&lt;key app="EN" db-id="zzpfxzwwpxd2xze2af8vaawdwp05e2zwrdfe" timestamp="1664883326"&gt;116&lt;/key&gt;&lt;/foreign-keys&gt;&lt;ref-type name="Journal Article"&gt;17&lt;/ref-type&gt;&lt;contributors&gt;&lt;authors&gt;&lt;author&gt;Trott, O.&lt;/author&gt;&lt;author&gt;Olson, A. J.&lt;/author&gt;&lt;/authors&gt;&lt;/contributors&gt;&lt;auth-address&gt;Department of Molecular Biology, The Scripps Research Institute, La Jolla, California, USA.&lt;/auth-address&gt;&lt;titles&gt;&lt;title&gt;AutoDock Vina: improving the speed and accuracy of docking with a new scoring function, efficient optimization, and multithreading&lt;/title&gt;&lt;secondary-title&gt;J Comput Chem&lt;/secondary-title&gt;&lt;/titles&gt;&lt;periodical&gt;&lt;full-title&gt;J Comput Chem&lt;/full-title&gt;&lt;/periodical&gt;&lt;pages&gt;455-61&lt;/pages&gt;&lt;volume&gt;31&lt;/volume&gt;&lt;number&gt;2&lt;/number&gt;&lt;edition&gt;2009/06/06&lt;/edition&gt;&lt;keywords&gt;&lt;keyword&gt;Algorithms&lt;/keyword&gt;&lt;keyword&gt;Automation&lt;/keyword&gt;&lt;keyword&gt;Binding Sites&lt;/keyword&gt;&lt;keyword&gt;Computational Biology/*methods&lt;/keyword&gt;&lt;keyword&gt;Hydrogen Bonding&lt;/keyword&gt;&lt;keyword&gt;Hydrophobic and Hydrophilic Interactions&lt;/keyword&gt;&lt;keyword&gt;*Ligands&lt;/keyword&gt;&lt;keyword&gt;Molecular Dynamics Simulation&lt;/keyword&gt;&lt;keyword&gt;Sensitivity and Specificity&lt;/keyword&gt;&lt;keyword&gt;*Software&lt;/keyword&gt;&lt;keyword&gt;Solvents/chemistry&lt;/keyword&gt;&lt;keyword&gt;Thermodynamics&lt;/keyword&gt;&lt;keyword&gt;Time Factors&lt;/keyword&gt;&lt;/keywords&gt;&lt;dates&gt;&lt;year&gt;2010&lt;/year&gt;&lt;pub-dates&gt;&lt;date&gt;Jan 30&lt;/date&gt;&lt;/pub-dates&gt;&lt;/dates&gt;&lt;isbn&gt;0192-8651 (Print)&amp;#xD;0192-8651&lt;/isbn&gt;&lt;accession-num&gt;19499576&lt;/accession-num&gt;&lt;urls&gt;&lt;/urls&gt;&lt;custom2&gt;PMC3041641&lt;/custom2&gt;&lt;custom6&gt;NIHMS270965&lt;/custom6&gt;&lt;electronic-resource-num&gt;10.1002/jcc.21334&lt;/electronic-resource-num&gt;&lt;remote-database-provider&gt;NLM&lt;/remote-database-provider&gt;&lt;language&gt;eng&lt;/language&gt;&lt;/record&gt;&lt;/Cite&gt;&lt;/EndNote&gt;</w:instrText>
      </w:r>
      <w:r w:rsidR="009D7BFF" w:rsidRPr="00BD7ED4">
        <w:fldChar w:fldCharType="separate"/>
      </w:r>
      <w:r w:rsidR="00AF07DB">
        <w:rPr>
          <w:noProof/>
        </w:rPr>
        <w:t>(</w:t>
      </w:r>
      <w:r w:rsidR="00AF07DB" w:rsidRPr="00AF07DB">
        <w:rPr>
          <w:i/>
          <w:noProof/>
        </w:rPr>
        <w:t>7</w:t>
      </w:r>
      <w:r w:rsidR="00AF07DB">
        <w:rPr>
          <w:noProof/>
        </w:rPr>
        <w:t>)</w:t>
      </w:r>
      <w:r w:rsidR="009D7BFF" w:rsidRPr="00BD7ED4">
        <w:fldChar w:fldCharType="end"/>
      </w:r>
      <w:r w:rsidRPr="00BD7ED4">
        <w:t xml:space="preserve"> for all 3 sites in all 4 templates.</w:t>
      </w:r>
    </w:p>
    <w:p w14:paraId="6605EA00" w14:textId="5114D3FC" w:rsidR="00D716C8" w:rsidRPr="00BD7ED4" w:rsidRDefault="00F461B3" w:rsidP="00BD7ED4">
      <w:pPr>
        <w:pStyle w:val="TXT"/>
      </w:pPr>
      <w:r w:rsidRPr="00BD7ED4">
        <w:t xml:space="preserve">MD </w:t>
      </w:r>
      <w:r w:rsidR="00D716C8" w:rsidRPr="00BD7ED4">
        <w:t>simulations were done on the four structur</w:t>
      </w:r>
      <w:r w:rsidRPr="00BD7ED4">
        <w:t>e</w:t>
      </w:r>
      <w:r w:rsidR="00D716C8" w:rsidRPr="00BD7ED4">
        <w:t>s described above, from which the N-terminal domains were removed to save computation time. A total of 16 systems were set up using the two enantiomers of protonated ketamine (S or R)</w:t>
      </w:r>
      <w:r w:rsidRPr="00BD7ED4">
        <w:t xml:space="preserve"> </w:t>
      </w:r>
      <w:r w:rsidR="00D716C8" w:rsidRPr="00BD7ED4">
        <w:t>docked into site 1 or sites 2</w:t>
      </w:r>
      <w:r w:rsidRPr="00BD7ED4">
        <w:t>/</w:t>
      </w:r>
      <w:r w:rsidR="00D716C8" w:rsidRPr="00BD7ED4">
        <w:t xml:space="preserve">3 </w:t>
      </w:r>
      <w:r w:rsidRPr="00BD7ED4">
        <w:t>in</w:t>
      </w:r>
      <w:r w:rsidR="00D716C8" w:rsidRPr="00BD7ED4">
        <w:t xml:space="preserve"> all four NMDA receptor structures. We performed 3 replica of 200</w:t>
      </w:r>
      <w:r w:rsidRPr="00BD7ED4">
        <w:t>-</w:t>
      </w:r>
      <w:r w:rsidR="00D716C8" w:rsidRPr="00BD7ED4">
        <w:t>ns</w:t>
      </w:r>
      <w:r w:rsidRPr="00BD7ED4">
        <w:t xml:space="preserve"> long MD simulations</w:t>
      </w:r>
      <w:r w:rsidR="00D716C8" w:rsidRPr="00BD7ED4">
        <w:t xml:space="preserve"> for each system. The forcefield for ketamine was prepared with the CHARMM General Force Field</w:t>
      </w:r>
      <w:r w:rsidR="009D7BFF" w:rsidRPr="00BD7ED4">
        <w:fldChar w:fldCharType="begin"/>
      </w:r>
      <w:r w:rsidR="00AF07DB">
        <w:instrText xml:space="preserve"> ADDIN EN.CITE &lt;EndNote&gt;&lt;Cite&gt;&lt;Author&gt;Vanommeslaeghe&lt;/Author&gt;&lt;Year&gt;2012&lt;/Year&gt;&lt;RecNum&gt;109&lt;/RecNum&gt;&lt;DisplayText&gt;(&lt;style face="italic"&gt;8&lt;/style&gt;)&lt;/DisplayText&gt;&lt;record&gt;&lt;rec-number&gt;109&lt;/rec-number&gt;&lt;foreign-keys&gt;&lt;key app="EN" db-id="zzpfxzwwpxd2xze2af8vaawdwp05e2zwrdfe" timestamp="1647873372"&gt;109&lt;/key&gt;&lt;/foreign-keys&gt;&lt;ref-type name="Journal Article"&gt;17&lt;/ref-type&gt;&lt;contributors&gt;&lt;authors&gt;&lt;author&gt;Vanommeslaeghe, K.&lt;/author&gt;&lt;author&gt;Raman, E. Prabhu&lt;/author&gt;&lt;author&gt;MacKerell, A. D., Jr.&lt;/author&gt;&lt;/authors&gt;&lt;/contributors&gt;&lt;titles&gt;&lt;title&gt;Automation of the CHARMM General Force Field (CGenFF) II: assignment of bonded parameters and partial atomic charges&lt;/title&gt;&lt;secondary-title&gt;Journal of chemical information and modeling&lt;/secondary-title&gt;&lt;alt-title&gt;J Chem Inf Model&lt;/alt-title&gt;&lt;/titles&gt;&lt;periodical&gt;&lt;full-title&gt;Journal of chemical information and modeling&lt;/full-title&gt;&lt;abbr-1&gt;J Chem Inf Model&lt;/abbr-1&gt;&lt;/periodical&gt;&lt;alt-periodical&gt;&lt;full-title&gt;Journal of chemical information and modeling&lt;/full-title&gt;&lt;abbr-1&gt;J Chem Inf Model&lt;/abbr-1&gt;&lt;/alt-periodical&gt;&lt;pages&gt;3155-3168&lt;/pages&gt;&lt;volume&gt;52&lt;/volume&gt;&lt;number&gt;12&lt;/number&gt;&lt;edition&gt;2012/11/28&lt;/edition&gt;&lt;keywords&gt;&lt;keyword&gt;Acetamides/chemistry&lt;/keyword&gt;&lt;keyword&gt;Algorithms&lt;/keyword&gt;&lt;keyword&gt;Automation&lt;/keyword&gt;&lt;keyword&gt;*Computer-Aided Design&lt;/keyword&gt;&lt;keyword&gt;*Drug Design&lt;/keyword&gt;&lt;keyword&gt;High-Throughput Screening Assays&lt;/keyword&gt;&lt;keyword&gt;Indoles/chemistry&lt;/keyword&gt;&lt;keyword&gt;Models, Chemical&lt;/keyword&gt;&lt;keyword&gt;*Models, Molecular&lt;/keyword&gt;&lt;keyword&gt;Molecular Conformation&lt;/keyword&gt;&lt;/keywords&gt;&lt;dates&gt;&lt;year&gt;2012&lt;/year&gt;&lt;/dates&gt;&lt;isbn&gt;1549-960X&amp;#xD;1549-9596&lt;/isbn&gt;&lt;accession-num&gt;23145473&lt;/accession-num&gt;&lt;urls&gt;&lt;related-urls&gt;&lt;url&gt;https://pubmed.ncbi.nlm.nih.gov/23145473&lt;/url&gt;&lt;url&gt;https://www.ncbi.nlm.nih.gov/pmc/articles/PMC3528813/&lt;/url&gt;&lt;/related-urls&gt;&lt;/urls&gt;&lt;electronic-resource-num&gt;10.1021/ci3003649&lt;/electronic-resource-num&gt;&lt;remote-database-name&gt;PubMed&lt;/remote-database-name&gt;&lt;language&gt;eng&lt;/language&gt;&lt;/record&gt;&lt;/Cite&gt;&lt;/EndNote&gt;</w:instrText>
      </w:r>
      <w:r w:rsidR="009D7BFF" w:rsidRPr="00BD7ED4">
        <w:fldChar w:fldCharType="separate"/>
      </w:r>
      <w:r w:rsidR="00AF07DB">
        <w:rPr>
          <w:noProof/>
        </w:rPr>
        <w:t>(</w:t>
      </w:r>
      <w:r w:rsidR="00AF07DB" w:rsidRPr="00AF07DB">
        <w:rPr>
          <w:i/>
          <w:noProof/>
        </w:rPr>
        <w:t>8</w:t>
      </w:r>
      <w:r w:rsidR="00AF07DB">
        <w:rPr>
          <w:noProof/>
        </w:rPr>
        <w:t>)</w:t>
      </w:r>
      <w:r w:rsidR="009D7BFF" w:rsidRPr="00BD7ED4">
        <w:fldChar w:fldCharType="end"/>
      </w:r>
      <w:r w:rsidR="00D716C8" w:rsidRPr="00BD7ED4">
        <w:t xml:space="preserve"> and the charge parameters were modified and adopted from previous work </w:t>
      </w:r>
      <w:r w:rsidR="00D716C8" w:rsidRPr="00BD7ED4">
        <w:fldChar w:fldCharType="begin">
          <w:fldData xml:space="preserve">PEVuZE5vdGU+PENpdGU+PEF1dGhvcj5Jb248L0F1dGhvcj48WWVhcj4yMDE3PC9ZZWFyPjxSZWNO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</w:fldData>
        </w:fldChar>
      </w:r>
      <w:r w:rsidR="00AF07DB">
        <w:instrText xml:space="preserve"> ADDIN EN.CITE </w:instrText>
      </w:r>
      <w:r w:rsidR="00AF07DB">
        <w:fldChar w:fldCharType="begin">
          <w:fldData xml:space="preserve">PEVuZE5vdGU+PENpdGU+PEF1dGhvcj5Jb248L0F1dGhvcj48WWVhcj4yMDE3PC9ZZWFyPjxSZWNO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</w:fldData>
        </w:fldChar>
      </w:r>
      <w:r w:rsidR="00AF07DB">
        <w:instrText xml:space="preserve"> ADDIN EN.CITE.DATA </w:instrText>
      </w:r>
      <w:r w:rsidR="00AF07DB">
        <w:fldChar w:fldCharType="end"/>
      </w:r>
      <w:r w:rsidR="00D716C8" w:rsidRPr="00BD7ED4">
        <w:fldChar w:fldCharType="separate"/>
      </w:r>
      <w:r w:rsidR="00AF07DB">
        <w:rPr>
          <w:noProof/>
        </w:rPr>
        <w:t>(</w:t>
      </w:r>
      <w:r w:rsidR="00AF07DB" w:rsidRPr="00AF07DB">
        <w:rPr>
          <w:i/>
          <w:noProof/>
        </w:rPr>
        <w:t>9</w:t>
      </w:r>
      <w:r w:rsidR="00AF07DB">
        <w:rPr>
          <w:noProof/>
        </w:rPr>
        <w:t>)</w:t>
      </w:r>
      <w:r w:rsidR="00D716C8" w:rsidRPr="00BD7ED4">
        <w:fldChar w:fldCharType="end"/>
      </w:r>
      <w:r w:rsidR="00D716C8" w:rsidRPr="00BD7ED4">
        <w:t xml:space="preserve">. The simulation systems were prepared with </w:t>
      </w:r>
      <w:r w:rsidR="009D7BFF" w:rsidRPr="00BD7ED4">
        <w:t xml:space="preserve">the Membrane Builder function of the CHARMM-GUI webserver </w:t>
      </w:r>
      <w:r w:rsidR="009D7BFF" w:rsidRPr="00BD7ED4">
        <w:fldChar w:fldCharType="begin">
          <w:fldData xml:space="preserve">PEVuZE5vdGU+PENpdGU+PEF1dGhvcj5KbzwvQXV0aG9yPjxZZWFyPjIwMDg8L1llYXI+PFJlY051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</w:fldData>
        </w:fldChar>
      </w:r>
      <w:r w:rsidR="00AF07DB">
        <w:instrText xml:space="preserve"> ADDIN EN.CITE </w:instrText>
      </w:r>
      <w:r w:rsidR="00AF07DB">
        <w:fldChar w:fldCharType="begin">
          <w:fldData xml:space="preserve">PEVuZE5vdGU+PENpdGU+PEF1dGhvcj5KbzwvQXV0aG9yPjxZZWFyPjIwMDg8L1llYXI+PFJlY051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</w:fldData>
        </w:fldChar>
      </w:r>
      <w:r w:rsidR="00AF07DB">
        <w:instrText xml:space="preserve"> ADDIN EN.CITE.DATA </w:instrText>
      </w:r>
      <w:r w:rsidR="00AF07DB">
        <w:fldChar w:fldCharType="end"/>
      </w:r>
      <w:r w:rsidR="009D7BFF" w:rsidRPr="00BD7ED4">
        <w:fldChar w:fldCharType="separate"/>
      </w:r>
      <w:r w:rsidR="00AF07DB">
        <w:rPr>
          <w:noProof/>
        </w:rPr>
        <w:t>(</w:t>
      </w:r>
      <w:r w:rsidR="00AF07DB" w:rsidRPr="00AF07DB">
        <w:rPr>
          <w:i/>
          <w:noProof/>
        </w:rPr>
        <w:t>10, 11</w:t>
      </w:r>
      <w:r w:rsidR="00AF07DB">
        <w:rPr>
          <w:noProof/>
        </w:rPr>
        <w:t>)</w:t>
      </w:r>
      <w:r w:rsidR="009D7BFF" w:rsidRPr="00BD7ED4">
        <w:fldChar w:fldCharType="end"/>
      </w:r>
      <w:r w:rsidR="009D7BFF" w:rsidRPr="00BD7ED4">
        <w:t xml:space="preserve"> </w:t>
      </w:r>
      <w:r w:rsidR="00D716C8" w:rsidRPr="00BD7ED4">
        <w:t xml:space="preserve"> to embed the </w:t>
      </w:r>
      <w:r w:rsidR="00D34B34" w:rsidRPr="00BD7ED4">
        <w:t>receptor</w:t>
      </w:r>
      <w:r w:rsidR="00D716C8" w:rsidRPr="00BD7ED4">
        <w:t xml:space="preserve"> in a bilayer of 1-palmitoyl-2-oleoyl phosphatidylcholine (POPC) lipids surrounded by a box of water, K+ and Cl- (with 0.15 M concentration), with 20 Å buffer of water/lipids extending from the protein in each direction. </w:t>
      </w:r>
      <w:r w:rsidR="009D7BFF" w:rsidRPr="00BD7ED4">
        <w:t xml:space="preserve">In the semi-active and active conformations, Cys mutations and disulfide bonds were introduced at GluN1 residues 499 and 686, and GluN2A residues 487 and 687, respectively, which mimic the binding of Gly and Glu </w:t>
      </w:r>
      <w:r w:rsidR="009D7BFF" w:rsidRPr="00BD7ED4">
        <w:fldChar w:fldCharType="begin">
          <w:fldData xml:space="preserve">PEVuZE5vdGU+PENpdGU+PEF1dGhvcj5MZWU8L0F1dGhvcj48WWVhcj4yMDE0PC9ZZWFyPjxSZWNO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</w:fldData>
        </w:fldChar>
      </w:r>
      <w:r w:rsidR="00AF07DB">
        <w:instrText xml:space="preserve"> ADDIN EN.CITE </w:instrText>
      </w:r>
      <w:r w:rsidR="00AF07DB">
        <w:fldChar w:fldCharType="begin">
          <w:fldData xml:space="preserve">PEVuZE5vdGU+PENpdGU+PEF1dGhvcj5MZWU8L0F1dGhvcj48WWVhcj4yMDE0PC9ZZWFyPjxSZWNO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</w:fldData>
        </w:fldChar>
      </w:r>
      <w:r w:rsidR="00AF07DB">
        <w:instrText xml:space="preserve"> ADDIN EN.CITE.DATA </w:instrText>
      </w:r>
      <w:r w:rsidR="00AF07DB">
        <w:fldChar w:fldCharType="end"/>
      </w:r>
      <w:r w:rsidR="009D7BFF" w:rsidRPr="00BD7ED4">
        <w:fldChar w:fldCharType="separate"/>
      </w:r>
      <w:r w:rsidR="00AF07DB">
        <w:rPr>
          <w:noProof/>
        </w:rPr>
        <w:t>(</w:t>
      </w:r>
      <w:r w:rsidR="00AF07DB" w:rsidRPr="00AF07DB">
        <w:rPr>
          <w:i/>
          <w:noProof/>
        </w:rPr>
        <w:t>4</w:t>
      </w:r>
      <w:r w:rsidR="00AF07DB">
        <w:rPr>
          <w:noProof/>
        </w:rPr>
        <w:t>)</w:t>
      </w:r>
      <w:r w:rsidR="009D7BFF" w:rsidRPr="00BD7ED4">
        <w:fldChar w:fldCharType="end"/>
      </w:r>
      <w:r w:rsidR="009D7BFF" w:rsidRPr="00BD7ED4">
        <w:t xml:space="preserve">. Harmonic positional restraints (with force constant of 1kcal/mol/nm2) were applied to the C-alpha atoms of LBD residues to prevent LBD distortion in the absence of NTD. The entire system has ~330,000 atoms in total. After energy minimization, six steps of equilibration were performed to gradually reduce harmonic restraints applied to the heavy atoms. We then conducted production MD runs in the NPT (isothermal-isobaric) ensemble using the </w:t>
      </w:r>
      <w:proofErr w:type="spellStart"/>
      <w:r w:rsidR="009D7BFF" w:rsidRPr="00BD7ED4">
        <w:t>Nosé</w:t>
      </w:r>
      <w:proofErr w:type="spellEnd"/>
      <w:r w:rsidR="009D7BFF" w:rsidRPr="00BD7ED4">
        <w:t xml:space="preserve">-Hoover method </w:t>
      </w:r>
      <w:r w:rsidR="009D7BFF" w:rsidRPr="00BD7ED4">
        <w:fldChar w:fldCharType="begin"/>
      </w:r>
      <w:r w:rsidR="00AF07DB">
        <w:instrText xml:space="preserve"> ADDIN EN.CITE &lt;EndNote&gt;&lt;Cite&gt;&lt;Author&gt;Nosé&lt;/Author&gt;&lt;Year&gt;1984&lt;/Year&gt;&lt;RecNum&gt;36&lt;/RecNum&gt;&lt;DisplayText&gt;(&lt;style face="italic"&gt;12, 13&lt;/style&gt;)&lt;/DisplayText&gt;&lt;record&gt;&lt;rec-number&gt;36&lt;/rec-number&gt;&lt;foreign-keys&gt;&lt;key app="EN" db-id="tazdsv5wdaz55kevtp5vsrs5dpp5wse09dr9" timestamp="1591326824"&gt;36&lt;/key&gt;&lt;/foreign-keys&gt;&lt;ref-type name="Journal Article"&gt;17&lt;/ref-type&gt;&lt;contributors&gt;&lt;authors&gt;&lt;author&gt;Nosé, S.&lt;/author&gt;&lt;/authors&gt;&lt;/contributors&gt;&lt;titles&gt;&lt;title&gt;A molecular dynamics method for simulations in the canonical ensemble&lt;/title&gt;&lt;secondary-title&gt;Mol Physics&lt;/secondary-title&gt;&lt;/titles&gt;&lt;periodical&gt;&lt;full-title&gt;Mol Physics&lt;/full-title&gt;&lt;/periodical&gt;&lt;pages&gt;255-268&lt;/pages&gt;&lt;volume&gt;52&lt;/volume&gt;&lt;number&gt;2&lt;/number&gt;&lt;dates&gt;&lt;year&gt;1984&lt;/year&gt;&lt;pub-dates&gt;&lt;date&gt;Nov 28&lt;/date&gt;&lt;/pub-dates&gt;&lt;/dates&gt;&lt;urls&gt;&lt;/urls&gt;&lt;electronic-resource-num&gt;10.1080/00268978400101201&lt;/electronic-resource-num&gt;&lt;/record&gt;&lt;/Cite&gt;&lt;Cite&gt;&lt;Author&gt;Hoover&lt;/Author&gt;&lt;Year&gt;1985&lt;/Year&gt;&lt;RecNum&gt;37&lt;/RecNum&gt;&lt;record&gt;&lt;rec-number&gt;37&lt;/rec-number&gt;&lt;foreign-keys&gt;&lt;key app="EN" db-id="tazdsv5wdaz55kevtp5vsrs5dpp5wse09dr9" timestamp="1591326824"&gt;37&lt;/key&gt;&lt;/foreign-keys&gt;&lt;ref-type name="Journal Article"&gt;17&lt;/ref-type&gt;&lt;contributors&gt;&lt;authors&gt;&lt;author&gt;Hoover, W. G.&lt;/author&gt;&lt;/authors&gt;&lt;/contributors&gt;&lt;titles&gt;&lt;title&gt;Canonical dynamics: Equilibrium phase-space distributions&lt;/title&gt;&lt;secondary-title&gt;Phys Rev A Gen Phys&lt;/secondary-title&gt;&lt;/titles&gt;&lt;periodical&gt;&lt;full-title&gt;Phys Rev A Gen Phys&lt;/full-title&gt;&lt;/periodical&gt;&lt;pages&gt;1695-1697&lt;/pages&gt;&lt;volume&gt;31&lt;/volume&gt;&lt;number&gt;3&lt;/number&gt;&lt;edition&gt;1985/03/01&lt;/edition&gt;&lt;dates&gt;&lt;year&gt;1985&lt;/year&gt;&lt;pub-dates&gt;&lt;date&gt;Mar&lt;/date&gt;&lt;/pub-dates&gt;&lt;/dates&gt;&lt;isbn&gt;0556-2791 (Print)&amp;#xD;0556-2791 (Linking)&lt;/isbn&gt;&lt;accession-num&gt;9895674&lt;/accession-num&gt;&lt;urls&gt;&lt;related-urls&gt;&lt;url&gt;https://www.ncbi.nlm.nih.gov/pubmed/9895674&lt;/url&gt;&lt;/related-urls&gt;&lt;/urls&gt;&lt;electronic-resource-num&gt;10.1103/physreva.31.1695&lt;/electronic-resource-num&gt;&lt;/record&gt;&lt;/Cite&gt;&lt;/EndNote&gt;</w:instrText>
      </w:r>
      <w:r w:rsidR="009D7BFF" w:rsidRPr="00BD7ED4">
        <w:fldChar w:fldCharType="separate"/>
      </w:r>
      <w:r w:rsidR="00AF07DB">
        <w:rPr>
          <w:noProof/>
        </w:rPr>
        <w:t>(</w:t>
      </w:r>
      <w:r w:rsidR="00AF07DB" w:rsidRPr="00AF07DB">
        <w:rPr>
          <w:i/>
          <w:noProof/>
        </w:rPr>
        <w:t>12, 13</w:t>
      </w:r>
      <w:r w:rsidR="00AF07DB">
        <w:rPr>
          <w:noProof/>
        </w:rPr>
        <w:t>)</w:t>
      </w:r>
      <w:r w:rsidR="009D7BFF" w:rsidRPr="00BD7ED4">
        <w:fldChar w:fldCharType="end"/>
      </w:r>
      <w:r w:rsidR="009D7BFF" w:rsidRPr="00BD7ED4">
        <w:t xml:space="preserve"> at a temperature of 303K. For pressure coupling, we used the </w:t>
      </w:r>
      <w:proofErr w:type="spellStart"/>
      <w:r w:rsidR="009D7BFF" w:rsidRPr="00BD7ED4">
        <w:t>Parrinello</w:t>
      </w:r>
      <w:proofErr w:type="spellEnd"/>
      <w:r w:rsidR="009D7BFF" w:rsidRPr="00BD7ED4">
        <w:t xml:space="preserve">–Rahman method </w:t>
      </w:r>
      <w:r w:rsidR="009D7BFF" w:rsidRPr="00BD7ED4">
        <w:fldChar w:fldCharType="begin"/>
      </w:r>
      <w:r w:rsidR="00AF07DB">
        <w:instrText xml:space="preserve"> ADDIN EN.CITE &lt;EndNote&gt;&lt;Cite&gt;&lt;Author&gt;Parrinello&lt;/Author&gt;&lt;Year&gt;1981&lt;/Year&gt;&lt;RecNum&gt;38&lt;/RecNum&gt;&lt;DisplayText&gt;(&lt;style face="italic"&gt;14&lt;/style&gt;)&lt;/DisplayText&gt;&lt;record&gt;&lt;rec-number&gt;38&lt;/rec-number&gt;&lt;foreign-keys&gt;&lt;key app="EN" db-id="tazdsv5wdaz55kevtp5vsrs5dpp5wse09dr9" timestamp="1591326824"&gt;38&lt;/key&gt;&lt;/foreign-keys&gt;&lt;ref-type name="Journal Article"&gt;17&lt;/ref-type&gt;&lt;contributors&gt;&lt;authors&gt;&lt;author&gt;Parrinello, M.&lt;/author&gt;&lt;author&gt;Rahman, A.&lt;/author&gt;&lt;/authors&gt;&lt;/contributors&gt;&lt;titles&gt;&lt;title&gt;Polymorphic transitions in single crystals: A new molecular dynamics method&lt;/title&gt;&lt;secondary-title&gt;J Applied Physics&lt;/secondary-title&gt;&lt;/titles&gt;&lt;periodical&gt;&lt;full-title&gt;J Applied Physics&lt;/full-title&gt;&lt;/periodical&gt;&lt;volume&gt;52&lt;/volume&gt;&lt;number&gt;12&lt;/number&gt;&lt;dates&gt;&lt;year&gt;1981&lt;/year&gt;&lt;/dates&gt;&lt;urls&gt;&lt;/urls&gt;&lt;/record&gt;&lt;/Cite&gt;&lt;/EndNote&gt;</w:instrText>
      </w:r>
      <w:r w:rsidR="009D7BFF" w:rsidRPr="00BD7ED4">
        <w:fldChar w:fldCharType="separate"/>
      </w:r>
      <w:r w:rsidR="00AF07DB">
        <w:rPr>
          <w:noProof/>
        </w:rPr>
        <w:t>(</w:t>
      </w:r>
      <w:r w:rsidR="00AF07DB" w:rsidRPr="00AF07DB">
        <w:rPr>
          <w:i/>
          <w:noProof/>
        </w:rPr>
        <w:t>14</w:t>
      </w:r>
      <w:r w:rsidR="00AF07DB">
        <w:rPr>
          <w:noProof/>
        </w:rPr>
        <w:t>)</w:t>
      </w:r>
      <w:r w:rsidR="009D7BFF" w:rsidRPr="00BD7ED4">
        <w:fldChar w:fldCharType="end"/>
      </w:r>
      <w:r w:rsidR="009D7BFF" w:rsidRPr="00BD7ED4">
        <w:t xml:space="preserve">; for non-bonded interactions, we used a 10-Å switching distance and a 12-Å cutoff distance. For electrostatics calculations, we used the particle mesh Ewald method </w:t>
      </w:r>
      <w:r w:rsidR="009D7BFF" w:rsidRPr="00BD7ED4">
        <w:fldChar w:fldCharType="begin"/>
      </w:r>
      <w:r w:rsidR="00AF07DB">
        <w:instrText xml:space="preserve"> ADDIN EN.CITE &lt;EndNote&gt;&lt;Cite&gt;&lt;Author&gt;Darden&lt;/Author&gt;&lt;Year&gt;1993&lt;/Year&gt;&lt;RecNum&gt;39&lt;/RecNum&gt;&lt;DisplayText&gt;(&lt;style face="italic"&gt;15&lt;/style&gt;)&lt;/DisplayText&gt;&lt;record&gt;&lt;rec-number&gt;39&lt;/rec-number&gt;&lt;foreign-keys&gt;&lt;key app="EN" db-id="tazdsv5wdaz55kevtp5vsrs5dpp5wse09dr9" timestamp="1591326824"&gt;39&lt;/key&gt;&lt;/foreign-keys&gt;&lt;ref-type name="Journal Article"&gt;17&lt;/ref-type&gt;&lt;contributors&gt;&lt;authors&gt;&lt;author&gt;Darden, T.&lt;/author&gt;&lt;author&gt;York, D.&lt;/author&gt;&lt;author&gt;Pedersen, L.&lt;/author&gt;&lt;/authors&gt;&lt;/contributors&gt;&lt;titles&gt;&lt;title&gt;Particle mesh Ewald: An Nlog(N) method for Ewald sums in large systems&lt;/title&gt;&lt;secondary-title&gt;J Chem Physics&lt;/secondary-title&gt;&lt;/titles&gt;&lt;periodical&gt;&lt;full-title&gt;J Chem Physics&lt;/full-title&gt;&lt;/periodical&gt;&lt;pages&gt;10089-10092&lt;/pages&gt;&lt;volume&gt;98&lt;/volume&gt;&lt;dates&gt;&lt;year&gt;1993&lt;/year&gt;&lt;/dates&gt;&lt;urls&gt;&lt;/urls&gt;&lt;electronic-resource-num&gt;10.1063/1.464397&lt;/electronic-resource-num&gt;&lt;/record&gt;&lt;/Cite&gt;&lt;/EndNote&gt;</w:instrText>
      </w:r>
      <w:r w:rsidR="009D7BFF" w:rsidRPr="00BD7ED4">
        <w:fldChar w:fldCharType="separate"/>
      </w:r>
      <w:r w:rsidR="00AF07DB">
        <w:rPr>
          <w:noProof/>
        </w:rPr>
        <w:t>(</w:t>
      </w:r>
      <w:r w:rsidR="00AF07DB" w:rsidRPr="00AF07DB">
        <w:rPr>
          <w:i/>
          <w:noProof/>
        </w:rPr>
        <w:t>15</w:t>
      </w:r>
      <w:r w:rsidR="00AF07DB">
        <w:rPr>
          <w:noProof/>
        </w:rPr>
        <w:t>)</w:t>
      </w:r>
      <w:r w:rsidR="009D7BFF" w:rsidRPr="00BD7ED4">
        <w:fldChar w:fldCharType="end"/>
      </w:r>
      <w:r w:rsidR="009D7BFF" w:rsidRPr="00BD7ED4">
        <w:t xml:space="preserve">. We constrained the hydrogen-containing bond lengths with the LINCS algorithm </w:t>
      </w:r>
      <w:r w:rsidR="009D7BFF" w:rsidRPr="00BD7ED4">
        <w:fldChar w:fldCharType="begin"/>
      </w:r>
      <w:r w:rsidR="00AF07DB">
        <w:instrText xml:space="preserve"> ADDIN EN.CITE &lt;EndNote&gt;&lt;Cite&gt;&lt;Author&gt;Hess&lt;/Author&gt;&lt;Year&gt;1998&lt;/Year&gt;&lt;RecNum&gt;40&lt;/RecNum&gt;&lt;DisplayText&gt;(&lt;style face="italic"&gt;16&lt;/style&gt;)&lt;/DisplayText&gt;&lt;record&gt;&lt;rec-number&gt;40&lt;/rec-number&gt;&lt;foreign-keys&gt;&lt;key app="EN" db-id="tazdsv5wdaz55kevtp5vsrs5dpp5wse09dr9" timestamp="1591326824"&gt;40&lt;/key&gt;&lt;/foreign-keys&gt;&lt;ref-type name="Journal Article"&gt;17&lt;/ref-type&gt;&lt;contributors&gt;&lt;authors&gt;&lt;author&gt;Hess, B.&lt;/author&gt;&lt;author&gt;Bekker, H.&lt;/author&gt;&lt;author&gt;Berendsen, H. J. C.&lt;/author&gt;&lt;author&gt;Fraaije, J. G. E. M.&lt;/author&gt;&lt;/authors&gt;&lt;/contributors&gt;&lt;titles&gt;&lt;title&gt;LINCS: A linear constraint solver for molecular simulations&lt;/title&gt;&lt;secondary-title&gt;J Comp Chem&lt;/secondary-title&gt;&lt;/titles&gt;&lt;periodical&gt;&lt;full-title&gt;J Comp Chem&lt;/full-title&gt;&lt;/periodical&gt;&lt;pages&gt;1463-1472&lt;/pages&gt;&lt;volume&gt;18&lt;/volume&gt;&lt;number&gt;12&lt;/number&gt;&lt;dates&gt;&lt;year&gt;1998&lt;/year&gt;&lt;/dates&gt;&lt;urls&gt;&lt;/urls&gt;&lt;/record&gt;&lt;/Cite&gt;&lt;/EndNote&gt;</w:instrText>
      </w:r>
      <w:r w:rsidR="009D7BFF" w:rsidRPr="00BD7ED4">
        <w:fldChar w:fldCharType="separate"/>
      </w:r>
      <w:r w:rsidR="00AF07DB">
        <w:rPr>
          <w:noProof/>
        </w:rPr>
        <w:t>(</w:t>
      </w:r>
      <w:r w:rsidR="00AF07DB" w:rsidRPr="00AF07DB">
        <w:rPr>
          <w:i/>
          <w:noProof/>
        </w:rPr>
        <w:t>16</w:t>
      </w:r>
      <w:r w:rsidR="00AF07DB">
        <w:rPr>
          <w:noProof/>
        </w:rPr>
        <w:t>)</w:t>
      </w:r>
      <w:r w:rsidR="009D7BFF" w:rsidRPr="00BD7ED4">
        <w:fldChar w:fldCharType="end"/>
      </w:r>
      <w:r w:rsidR="009D7BFF" w:rsidRPr="00BD7ED4">
        <w:t xml:space="preserve"> to allow a 2-fs time step for the MD simulations. The MD simulations were performed by the GROMACS program </w:t>
      </w:r>
      <w:r w:rsidR="009D7BFF" w:rsidRPr="00BD7ED4">
        <w:fldChar w:fldCharType="begin"/>
      </w:r>
      <w:r w:rsidR="00AF07DB">
        <w:instrText xml:space="preserve"> ADDIN EN.CITE &lt;EndNote&gt;&lt;Cite&gt;&lt;Author&gt;Pronk&lt;/Author&gt;&lt;Year&gt;2013&lt;/Year&gt;&lt;RecNum&gt;41&lt;/RecNum&gt;&lt;DisplayText&gt;(&lt;style face="italic"&gt;17&lt;/style&gt;)&lt;/DisplayText&gt;&lt;record&gt;&lt;rec-number&gt;41&lt;/rec-number&gt;&lt;foreign-keys&gt;&lt;key app="EN" db-id="tazdsv5wdaz55kevtp5vsrs5dpp5wse09dr9" timestamp="1591326824"&gt;41&lt;/key&gt;&lt;/foreign-keys&gt;&lt;ref-type name="Journal Article"&gt;17&lt;/ref-type&gt;&lt;contributors&gt;&lt;authors&gt;&lt;author&gt;Pronk, S.&lt;/author&gt;&lt;author&gt;Pall, S.&lt;/author&gt;&lt;author&gt;Schulz, R.&lt;/author&gt;&lt;author&gt;Larsson, P.&lt;/author&gt;&lt;author&gt;Bjelkmar, P.&lt;/author&gt;&lt;author&gt;Apostolov, R.&lt;/author&gt;&lt;author&gt;Shirts, M. R.&lt;/author&gt;&lt;author&gt;Smith, J. C.&lt;/author&gt;&lt;author&gt;Kasson, P. M.&lt;/author&gt;&lt;author&gt;van der Spoel, D.&lt;/author&gt;&lt;author&gt;Hess, B.&lt;/author&gt;&lt;author&gt;Lindahl, E.&lt;/author&gt;&lt;/authors&gt;&lt;/contributors&gt;&lt;auth-address&gt;Science for Life Laboratory, Stockholm and Uppsala, 171 21 Stockholm, Sweden.&lt;/auth-address&gt;&lt;titles&gt;&lt;title&gt;GROMACS 4.5: a high-throughput and highly parallel open source molecular simulation toolkit&lt;/title&gt;&lt;secondary-title&gt;Bioinformatics&lt;/secondary-title&gt;&lt;/titles&gt;&lt;periodical&gt;&lt;full-title&gt;Bioinformatics&lt;/full-title&gt;&lt;/periodical&gt;&lt;pages&gt;845-54&lt;/pages&gt;&lt;volume&gt;29&lt;/volume&gt;&lt;number&gt;7&lt;/number&gt;&lt;edition&gt;2013/02/15&lt;/edition&gt;&lt;keywords&gt;&lt;keyword&gt;Algorithms&lt;/keyword&gt;&lt;keyword&gt;*Molecular Dynamics Simulation&lt;/keyword&gt;&lt;keyword&gt;Proteins/chemistry&lt;/keyword&gt;&lt;keyword&gt;*Software&lt;/keyword&gt;&lt;/keywords&gt;&lt;dates&gt;&lt;year&gt;2013&lt;/year&gt;&lt;pub-dates&gt;&lt;date&gt;Apr 1&lt;/date&gt;&lt;/pub-dates&gt;&lt;/dates&gt;&lt;isbn&gt;1367-4811 (Electronic)&amp;#xD;1367-4803 (Linking)&lt;/isbn&gt;&lt;accession-num&gt;23407358&lt;/accession-num&gt;&lt;urls&gt;&lt;related-urls&gt;&lt;url&gt;https://www.ncbi.nlm.nih.gov/pubmed/23407358&lt;/url&gt;&lt;/related-urls&gt;&lt;/urls&gt;&lt;custom2&gt;PMC3605599&lt;/custom2&gt;&lt;electronic-resource-num&gt;10.1093/bioinformatics/btt055&lt;/electronic-resource-num&gt;&lt;/record&gt;&lt;/Cite&gt;&lt;/EndNote&gt;</w:instrText>
      </w:r>
      <w:r w:rsidR="009D7BFF" w:rsidRPr="00BD7ED4">
        <w:fldChar w:fldCharType="separate"/>
      </w:r>
      <w:r w:rsidR="00AF07DB">
        <w:rPr>
          <w:noProof/>
        </w:rPr>
        <w:t>(</w:t>
      </w:r>
      <w:r w:rsidR="00AF07DB" w:rsidRPr="00AF07DB">
        <w:rPr>
          <w:i/>
          <w:noProof/>
        </w:rPr>
        <w:t>17</w:t>
      </w:r>
      <w:r w:rsidR="00AF07DB">
        <w:rPr>
          <w:noProof/>
        </w:rPr>
        <w:t>)</w:t>
      </w:r>
      <w:r w:rsidR="009D7BFF" w:rsidRPr="00BD7ED4">
        <w:fldChar w:fldCharType="end"/>
      </w:r>
      <w:r w:rsidR="009D7BFF" w:rsidRPr="00BD7ED4">
        <w:t xml:space="preserve"> version 2018-GPU using the CHARMM36 force field </w:t>
      </w:r>
      <w:r w:rsidR="009D7BFF" w:rsidRPr="00BD7ED4">
        <w:fldChar w:fldCharType="begin">
          <w:fldData xml:space="preserve">PEVuZE5vdGU+PENpdGU+PEF1dGhvcj5LbGF1ZGE8L0F1dGhvcj48WWVhcj4yMDEwPC9ZZWFyPjxS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</w:fldData>
        </w:fldChar>
      </w:r>
      <w:r w:rsidR="00AF07DB">
        <w:instrText xml:space="preserve"> ADDIN EN.CITE </w:instrText>
      </w:r>
      <w:r w:rsidR="00AF07DB">
        <w:fldChar w:fldCharType="begin">
          <w:fldData xml:space="preserve">PEVuZE5vdGU+PENpdGU+PEF1dGhvcj5LbGF1ZGE8L0F1dGhvcj48WWVhcj4yMDEwPC9ZZWFyPjxS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</w:fldData>
        </w:fldChar>
      </w:r>
      <w:r w:rsidR="00AF07DB">
        <w:instrText xml:space="preserve"> ADDIN EN.CITE.DATA </w:instrText>
      </w:r>
      <w:r w:rsidR="00AF07DB">
        <w:fldChar w:fldCharType="end"/>
      </w:r>
      <w:r w:rsidR="009D7BFF" w:rsidRPr="00BD7ED4">
        <w:fldChar w:fldCharType="separate"/>
      </w:r>
      <w:r w:rsidR="00AF07DB">
        <w:rPr>
          <w:noProof/>
        </w:rPr>
        <w:t>(</w:t>
      </w:r>
      <w:r w:rsidR="00AF07DB" w:rsidRPr="00AF07DB">
        <w:rPr>
          <w:i/>
          <w:noProof/>
        </w:rPr>
        <w:t>18, 19</w:t>
      </w:r>
      <w:r w:rsidR="00AF07DB">
        <w:rPr>
          <w:noProof/>
        </w:rPr>
        <w:t>)</w:t>
      </w:r>
      <w:r w:rsidR="009D7BFF" w:rsidRPr="00BD7ED4">
        <w:fldChar w:fldCharType="end"/>
      </w:r>
      <w:r w:rsidR="009D7BFF" w:rsidRPr="00BD7ED4">
        <w:t xml:space="preserve"> and TIP3P water model </w:t>
      </w:r>
      <w:r w:rsidR="009D7BFF" w:rsidRPr="00BD7ED4">
        <w:fldChar w:fldCharType="begin"/>
      </w:r>
      <w:r w:rsidR="00AF07DB">
        <w:instrText xml:space="preserve"> ADDIN EN.CITE &lt;EndNote&gt;&lt;Cite&gt;&lt;Author&gt;Jorgensen&lt;/Author&gt;&lt;Year&gt;1983&lt;/Year&gt;&lt;RecNum&gt;44&lt;/RecNum&gt;&lt;DisplayText&gt;(&lt;style face="italic"&gt;20&lt;/style&gt;)&lt;/DisplayText&gt;&lt;record&gt;&lt;rec-number&gt;44&lt;/rec-number&gt;&lt;foreign-keys&gt;&lt;key app="EN" db-id="tazdsv5wdaz55kevtp5vsrs5dpp5wse09dr9" timestamp="1591326824"&gt;44&lt;/key&gt;&lt;/foreign-keys&gt;&lt;ref-type name="Journal Article"&gt;17&lt;/ref-type&gt;&lt;contributors&gt;&lt;authors&gt;&lt;author&gt;Jorgensen, W.&lt;/author&gt;&lt;author&gt;Chandrasekhar, J. &lt;/author&gt;&lt;author&gt;Madura, J.&lt;/author&gt;&lt;/authors&gt;&lt;/contributors&gt;&lt;titles&gt;&lt;title&gt;Comparison of simple potential functions for simulating liquid water&lt;/title&gt;&lt;secondary-title&gt;J Chem Physics&lt;/secondary-title&gt;&lt;/titles&gt;&lt;periodical&gt;&lt;full-title&gt;J Chem Physics&lt;/full-title&gt;&lt;/periodical&gt;&lt;pages&gt;926-935&lt;/pages&gt;&lt;volume&gt;79&lt;/volume&gt;&lt;number&gt;2&lt;/number&gt;&lt;dates&gt;&lt;year&gt;1983&lt;/year&gt;&lt;/dates&gt;&lt;urls&gt;&lt;/urls&gt;&lt;/record&gt;&lt;/Cite&gt;&lt;/EndNote&gt;</w:instrText>
      </w:r>
      <w:r w:rsidR="009D7BFF" w:rsidRPr="00BD7ED4">
        <w:fldChar w:fldCharType="separate"/>
      </w:r>
      <w:r w:rsidR="00AF07DB">
        <w:rPr>
          <w:noProof/>
        </w:rPr>
        <w:t>(</w:t>
      </w:r>
      <w:r w:rsidR="00AF07DB" w:rsidRPr="00AF07DB">
        <w:rPr>
          <w:i/>
          <w:noProof/>
        </w:rPr>
        <w:t>20</w:t>
      </w:r>
      <w:r w:rsidR="00AF07DB">
        <w:rPr>
          <w:noProof/>
        </w:rPr>
        <w:t>)</w:t>
      </w:r>
      <w:r w:rsidR="009D7BFF" w:rsidRPr="00BD7ED4">
        <w:fldChar w:fldCharType="end"/>
      </w:r>
      <w:r w:rsidR="009D7BFF" w:rsidRPr="00BD7ED4">
        <w:t>. The binding free energy calculation was performed using the Uni-GBSA program with default settings (</w:t>
      </w:r>
      <w:hyperlink r:id="rId9" w:history="1">
        <w:r w:rsidR="009D7BFF" w:rsidRPr="00BD7ED4">
          <w:t>https://github.com/dptech-corp/Uni-GBSA</w:t>
        </w:r>
      </w:hyperlink>
      <w:r w:rsidR="009D7BFF" w:rsidRPr="00BD7ED4">
        <w:t>)</w:t>
      </w:r>
      <w:r w:rsidR="00302546" w:rsidRPr="00BD7ED4">
        <w:t xml:space="preserve"> and the </w:t>
      </w:r>
      <w:r w:rsidR="00D34B34" w:rsidRPr="00BD7ED4">
        <w:t>last</w:t>
      </w:r>
      <w:r w:rsidR="00302546" w:rsidRPr="00BD7ED4">
        <w:t xml:space="preserve"> 50ns of each trajectory</w:t>
      </w:r>
      <w:r w:rsidR="009D7BFF" w:rsidRPr="00BD7ED4">
        <w:t>. The steer</w:t>
      </w:r>
      <w:r w:rsidR="00D34B34" w:rsidRPr="00BD7ED4">
        <w:t>ed</w:t>
      </w:r>
      <w:r w:rsidR="009D7BFF" w:rsidRPr="00BD7ED4">
        <w:t xml:space="preserve"> MD simulation </w:t>
      </w:r>
      <w:r w:rsidR="009D7BFF" w:rsidRPr="00BD7ED4">
        <w:fldChar w:fldCharType="begin"/>
      </w:r>
      <w:r w:rsidR="00AF07DB">
        <w:instrText xml:space="preserve"> ADDIN EN.CITE &lt;EndNote&gt;&lt;Cite&gt;&lt;Author&gt;Izrailev&lt;/Author&gt;&lt;Year&gt;1999&lt;/Year&gt;&lt;RecNum&gt;121&lt;/RecNum&gt;&lt;DisplayText&gt;(&lt;style face="italic"&gt;21&lt;/style&gt;)&lt;/DisplayText&gt;&lt;record&gt;&lt;rec-number&gt;121&lt;/rec-number&gt;&lt;foreign-keys&gt;&lt;key app="EN" db-id="zzpfxzwwpxd2xze2af8vaawdwp05e2zwrdfe" timestamp="1683992381"&gt;121&lt;/key&gt;&lt;/foreign-keys&gt;&lt;ref-type name="Conference Proceedings"&gt;10&lt;/ref-type&gt;&lt;contributors&gt;&lt;authors&gt;&lt;author&gt;Izrailev, Sergei&lt;/author&gt;&lt;author&gt;Stepaniants, Sergey&lt;/author&gt;&lt;author&gt;Isralewitz, Barry&lt;/author&gt;&lt;author&gt;Kosztin, Dorina&lt;/author&gt;&lt;author&gt;Lu, Hui&lt;/author&gt;&lt;author&gt;Molnar, Ferenc&lt;/author&gt;&lt;author&gt;Wriggers, Willy&lt;/author&gt;&lt;author&gt;Schulten, Klaus&lt;/author&gt;&lt;/authors&gt;&lt;secondary-authors&gt;&lt;author&gt;Deuflhard, Peter&lt;/author&gt;&lt;author&gt;Hermans, Jan&lt;/author&gt;&lt;author&gt;Leimkuhler, Benedict&lt;/author&gt;&lt;author&gt;Mark, Alan E.&lt;/author&gt;&lt;author&gt;Reich, Sebastian&lt;/author&gt;&lt;author&gt;Skeel, Robert D.&lt;/author&gt;&lt;/secondary-authors&gt;&lt;/contributors&gt;&lt;titles&gt;&lt;title&gt;Steered Molecular Dynamics&lt;/title&gt;&lt;secondary-title&gt;Computational Molecular Dynamics: Challenges, Methods, Ideas&lt;/secondary-title&gt;&lt;/titles&gt;&lt;pages&gt;39-65&lt;/pages&gt;&lt;dates&gt;&lt;year&gt;1999&lt;/year&gt;&lt;pub-dates&gt;&lt;date&gt;1999//&lt;/date&gt;&lt;/pub-dates&gt;&lt;/dates&gt;&lt;pub-location&gt;Berlin, Heidelberg&lt;/pub-location&gt;&lt;publisher&gt;Springer Berlin Heidelberg&lt;/publisher&gt;&lt;isbn&gt;978-3-642-58360-5&lt;/isbn&gt;&lt;urls&gt;&lt;/urls&gt;&lt;/record&gt;&lt;/Cite&gt;&lt;/EndNote&gt;</w:instrText>
      </w:r>
      <w:r w:rsidR="009D7BFF" w:rsidRPr="00BD7ED4">
        <w:fldChar w:fldCharType="separate"/>
      </w:r>
      <w:r w:rsidR="00AF07DB">
        <w:rPr>
          <w:noProof/>
        </w:rPr>
        <w:t>(</w:t>
      </w:r>
      <w:r w:rsidR="00AF07DB" w:rsidRPr="00AF07DB">
        <w:rPr>
          <w:i/>
          <w:noProof/>
        </w:rPr>
        <w:t>21</w:t>
      </w:r>
      <w:r w:rsidR="00AF07DB">
        <w:rPr>
          <w:noProof/>
        </w:rPr>
        <w:t>)</w:t>
      </w:r>
      <w:r w:rsidR="009D7BFF" w:rsidRPr="00BD7ED4">
        <w:fldChar w:fldCharType="end"/>
      </w:r>
      <w:r w:rsidR="009D7BFF" w:rsidRPr="00BD7ED4">
        <w:t xml:space="preserve"> was carried out with the </w:t>
      </w:r>
      <w:r w:rsidR="009D7BFF" w:rsidRPr="00BD7ED4">
        <w:rPr>
          <w:rFonts w:hint="eastAsia"/>
        </w:rPr>
        <w:t>PLUMED</w:t>
      </w:r>
      <w:r w:rsidR="009D7BFF" w:rsidRPr="00BD7ED4">
        <w:t xml:space="preserve">2 program </w:t>
      </w:r>
      <w:r w:rsidR="009D7BFF" w:rsidRPr="00BD7ED4">
        <w:fldChar w:fldCharType="begin">
          <w:fldData xml:space="preserve">PEVuZE5vdGU+PENpdGU+PEF1dGhvcj5Cb25vbWk8L0F1dGhvcj48WWVhcj4yMDA5PC9ZZWFyPjxS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</w:fldData>
        </w:fldChar>
      </w:r>
      <w:r w:rsidR="00AF07DB">
        <w:instrText xml:space="preserve"> ADDIN EN.CITE </w:instrText>
      </w:r>
      <w:r w:rsidR="00AF07DB">
        <w:fldChar w:fldCharType="begin">
          <w:fldData xml:space="preserve">PEVuZE5vdGU+PENpdGU+PEF1dGhvcj5Cb25vbWk8L0F1dGhvcj48WWVhcj4yMDA5PC9ZZWFyPjxS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</w:fldData>
        </w:fldChar>
      </w:r>
      <w:r w:rsidR="00AF07DB">
        <w:instrText xml:space="preserve"> ADDIN EN.CITE.DATA </w:instrText>
      </w:r>
      <w:r w:rsidR="00AF07DB">
        <w:fldChar w:fldCharType="end"/>
      </w:r>
      <w:r w:rsidR="009D7BFF" w:rsidRPr="00BD7ED4">
        <w:fldChar w:fldCharType="separate"/>
      </w:r>
      <w:r w:rsidR="00AF07DB">
        <w:rPr>
          <w:noProof/>
        </w:rPr>
        <w:t>(</w:t>
      </w:r>
      <w:r w:rsidR="00AF07DB" w:rsidRPr="00AF07DB">
        <w:rPr>
          <w:i/>
          <w:noProof/>
        </w:rPr>
        <w:t>22-24</w:t>
      </w:r>
      <w:r w:rsidR="00AF07DB">
        <w:rPr>
          <w:noProof/>
        </w:rPr>
        <w:t>)</w:t>
      </w:r>
      <w:r w:rsidR="009D7BFF" w:rsidRPr="00BD7ED4">
        <w:fldChar w:fldCharType="end"/>
      </w:r>
      <w:r w:rsidR="009D7BFF" w:rsidRPr="00BD7ED4">
        <w:t xml:space="preserve"> after equilibration, with a total of 40 Å RMSD bias linearly applied in 2 ns.  The analysis and visualization of MD trajectories were carried out using the VMD program </w:t>
      </w:r>
      <w:r w:rsidR="009D7BFF" w:rsidRPr="00BD7ED4">
        <w:fldChar w:fldCharType="begin"/>
      </w:r>
      <w:r w:rsidR="00AF07DB">
        <w:instrText xml:space="preserve"> ADDIN EN.CITE &lt;EndNote&gt;&lt;Cite&gt;&lt;Author&gt;Humphrey&lt;/Author&gt;&lt;Year&gt;1996&lt;/Year&gt;&lt;RecNum&gt;126&lt;/RecNum&gt;&lt;DisplayText&gt;(&lt;style face="italic"&gt;25&lt;/style&gt;)&lt;/DisplayText&gt;&lt;record&gt;&lt;rec-number&gt;126&lt;/rec-number&gt;&lt;foreign-keys&gt;&lt;key app="EN" db-id="zzpfxzwwpxd2xze2af8vaawdwp05e2zwrdfe" timestamp="1683994056"&gt;126&lt;/key&gt;&lt;/foreign-keys&gt;&lt;ref-type name="Journal Article"&gt;17&lt;/ref-type&gt;&lt;contributors&gt;&lt;authors&gt;&lt;author&gt;Humphrey, William&lt;/author&gt;&lt;author&gt;Dalke, Andrew&lt;/author&gt;&lt;author&gt;Schulten, Klaus&lt;/author&gt;&lt;/authors&gt;&lt;/contributors&gt;&lt;titles&gt;&lt;title&gt;VMD: Visual molecular dynamics&lt;/title&gt;&lt;secondary-title&gt;Journal of Molecular Graphics&lt;/secondary-title&gt;&lt;/titles&gt;&lt;periodical&gt;&lt;full-title&gt;Journal of Molecular Graphics&lt;/full-title&gt;&lt;/periodical&gt;&lt;pages&gt;33-38&lt;/pages&gt;&lt;volume&gt;14&lt;/volume&gt;&lt;number&gt;1&lt;/number&gt;&lt;keywords&gt;&lt;keyword&gt;molecular modeling&lt;/keyword&gt;&lt;keyword&gt;molecular dynamics visualization&lt;/keyword&gt;&lt;keyword&gt;interactive visualization&lt;/keyword&gt;&lt;/keywords&gt;&lt;dates&gt;&lt;year&gt;1996&lt;/year&gt;&lt;pub-dates&gt;&lt;date&gt;1996/02/01/&lt;/date&gt;&lt;/pub-dates&gt;&lt;/dates&gt;&lt;isbn&gt;0263-7855&lt;/isbn&gt;&lt;urls&gt;&lt;related-urls&gt;&lt;url&gt;https://www.sciencedirect.com/science/article/pii/0263785596000185&lt;/url&gt;&lt;/related-urls&gt;&lt;/urls&gt;&lt;electronic-resource-num&gt;https://doi.org/10.1016/0263-7855(96)00018-5&lt;/electronic-resource-num&gt;&lt;/record&gt;&lt;/Cite&gt;&lt;/EndNote&gt;</w:instrText>
      </w:r>
      <w:r w:rsidR="009D7BFF" w:rsidRPr="00BD7ED4">
        <w:fldChar w:fldCharType="separate"/>
      </w:r>
      <w:r w:rsidR="00AF07DB">
        <w:rPr>
          <w:noProof/>
        </w:rPr>
        <w:t>(</w:t>
      </w:r>
      <w:r w:rsidR="00AF07DB" w:rsidRPr="00AF07DB">
        <w:rPr>
          <w:i/>
          <w:noProof/>
        </w:rPr>
        <w:t>25</w:t>
      </w:r>
      <w:r w:rsidR="00AF07DB">
        <w:rPr>
          <w:noProof/>
        </w:rPr>
        <w:t>)</w:t>
      </w:r>
      <w:r w:rsidR="009D7BFF" w:rsidRPr="00BD7ED4">
        <w:fldChar w:fldCharType="end"/>
      </w:r>
      <w:r w:rsidR="00930047" w:rsidRPr="00BD7ED4">
        <w:t xml:space="preserve"> and </w:t>
      </w:r>
      <w:proofErr w:type="spellStart"/>
      <w:r w:rsidR="00930047" w:rsidRPr="00BD7ED4">
        <w:t>Ligplot</w:t>
      </w:r>
      <w:proofErr w:type="spellEnd"/>
      <w:r w:rsidR="00930047" w:rsidRPr="00BD7ED4">
        <w:t xml:space="preserve">+ </w:t>
      </w:r>
      <w:r w:rsidR="00930047" w:rsidRPr="00BD7ED4">
        <w:fldChar w:fldCharType="begin"/>
      </w:r>
      <w:r w:rsidR="00AF07DB">
        <w:instrText xml:space="preserve"> ADDIN EN.CITE &lt;EndNote&gt;&lt;Cite&gt;&lt;Author&gt;Laskowski&lt;/Author&gt;&lt;Year&gt;2011&lt;/Year&gt;&lt;RecNum&gt;127&lt;/RecNum&gt;&lt;DisplayText&gt;(&lt;style face="italic"&gt;26&lt;/style&gt;)&lt;/DisplayText&gt;&lt;record&gt;&lt;rec-number&gt;127&lt;/rec-number&gt;&lt;foreign-keys&gt;&lt;key app="EN" db-id="zzpfxzwwpxd2xze2af8vaawdwp05e2zwrdfe" timestamp="1686154211"&gt;127&lt;/key&gt;&lt;/foreign-keys&gt;&lt;ref-type name="Journal Article"&gt;17&lt;/ref-type&gt;&lt;contributors&gt;&lt;authors&gt;&lt;author&gt;Laskowski, R. A.&lt;/author&gt;&lt;author&gt;Swindells, M. B.&lt;/author&gt;&lt;/authors&gt;&lt;/contributors&gt;&lt;auth-address&gt;European Bioinformatics Institute, Wellcome Trust Genome Campus, Hinxton, Cambridge CB10 1SD, United Kingdom. roman@ebi.ac.uk&lt;/auth-address&gt;&lt;titles&gt;&lt;title&gt;LigPlot+: multiple ligand-protein interaction diagrams for drug discovery&lt;/title&gt;&lt;secondary-title&gt;J Chem Inf Model&lt;/secondary-title&gt;&lt;/titles&gt;&lt;periodical&gt;&lt;full-title&gt;Journal of chemical information and modeling&lt;/full-title&gt;&lt;abbr-1&gt;J Chem Inf Model&lt;/abbr-1&gt;&lt;/periodical&gt;&lt;pages&gt;2778-86&lt;/pages&gt;&lt;volume&gt;51&lt;/volume&gt;&lt;number&gt;10&lt;/number&gt;&lt;edition&gt;2011/09/17&lt;/edition&gt;&lt;keywords&gt;&lt;keyword&gt;Amino Acid Sequence&lt;/keyword&gt;&lt;keyword&gt;Binding Sites&lt;/keyword&gt;&lt;keyword&gt;Databases, Protein&lt;/keyword&gt;&lt;keyword&gt;Drug Discovery/*methods&lt;/keyword&gt;&lt;keyword&gt;Humans&lt;/keyword&gt;&lt;keyword&gt;Ligands&lt;/keyword&gt;&lt;keyword&gt;Models, Molecular&lt;/keyword&gt;&lt;keyword&gt;Molecular Sequence Data&lt;/keyword&gt;&lt;keyword&gt;Protein Binding&lt;/keyword&gt;&lt;keyword&gt;Protein Conformation&lt;/keyword&gt;&lt;keyword&gt;Proteins/chemistry/*metabolism&lt;/keyword&gt;&lt;keyword&gt;Sequence Homology, Amino Acid&lt;/keyword&gt;&lt;keyword&gt;*Software&lt;/keyword&gt;&lt;/keywords&gt;&lt;dates&gt;&lt;year&gt;2011&lt;/year&gt;&lt;pub-dates&gt;&lt;date&gt;Oct 24&lt;/date&gt;&lt;/pub-dates&gt;&lt;/dates&gt;&lt;isbn&gt;1549-9596&lt;/isbn&gt;&lt;accession-num&gt;21919503&lt;/accession-num&gt;&lt;urls&gt;&lt;/urls&gt;&lt;electronic-resource-num&gt;10.1021/ci200227u&lt;/electronic-resource-num&gt;&lt;remote-database-provider&gt;NLM&lt;/remote-database-provider&gt;&lt;language&gt;eng&lt;/language&gt;&lt;/record&gt;&lt;/Cite&gt;&lt;/EndNote&gt;</w:instrText>
      </w:r>
      <w:r w:rsidR="00930047" w:rsidRPr="00BD7ED4">
        <w:fldChar w:fldCharType="separate"/>
      </w:r>
      <w:r w:rsidR="00AF07DB">
        <w:rPr>
          <w:noProof/>
        </w:rPr>
        <w:t>(</w:t>
      </w:r>
      <w:r w:rsidR="00AF07DB" w:rsidRPr="00AF07DB">
        <w:rPr>
          <w:i/>
          <w:noProof/>
        </w:rPr>
        <w:t>26</w:t>
      </w:r>
      <w:r w:rsidR="00AF07DB">
        <w:rPr>
          <w:noProof/>
        </w:rPr>
        <w:t>)</w:t>
      </w:r>
      <w:r w:rsidR="00930047" w:rsidRPr="00BD7ED4">
        <w:fldChar w:fldCharType="end"/>
      </w:r>
      <w:r w:rsidR="00930047" w:rsidRPr="00BD7ED4">
        <w:t>.</w:t>
      </w:r>
    </w:p>
    <w:p w14:paraId="0BEEE98E" w14:textId="6C2CDF00" w:rsidR="00D716C8" w:rsidRPr="00D716C8" w:rsidRDefault="00D716C8" w:rsidP="00C32677">
      <w:pPr>
        <w:pStyle w:val="Heading3"/>
        <w:rPr>
          <w:kern w:val="32"/>
        </w:rPr>
      </w:pPr>
      <w:r w:rsidRPr="00D716C8">
        <w:t>Quantification and statistical analyses</w:t>
      </w:r>
      <w:r w:rsidR="00D80D98">
        <w:t>.</w:t>
      </w:r>
      <w:r w:rsidRPr="00D716C8">
        <w:t xml:space="preserve"> </w:t>
      </w:r>
    </w:p>
    <w:p w14:paraId="524D74F4" w14:textId="126129F6" w:rsidR="00D716C8" w:rsidRDefault="00D716C8" w:rsidP="00BD7ED4">
      <w:pPr>
        <w:pStyle w:val="TXT"/>
      </w:pPr>
      <w:r w:rsidRPr="00D716C8">
        <w:t xml:space="preserve">All data are presented as the mean ± S.E.M. The statistical approaches used to analyze the data and significance are noted in the figure legends. Two-tailed unpaired Student’s </w:t>
      </w:r>
      <w:r w:rsidRPr="00D716C8">
        <w:rPr>
          <w:i/>
          <w:iCs/>
        </w:rPr>
        <w:t xml:space="preserve">t </w:t>
      </w:r>
      <w:r w:rsidRPr="00D716C8">
        <w:t>tests were used for comparisons between two groups. Statistical significance was defined as follows: *</w:t>
      </w:r>
      <w:r w:rsidRPr="00D716C8">
        <w:rPr>
          <w:i/>
          <w:iCs/>
        </w:rPr>
        <w:t>P</w:t>
      </w:r>
      <w:r w:rsidRPr="00D716C8">
        <w:t>&lt;0.05, **</w:t>
      </w:r>
      <w:r w:rsidRPr="00D716C8">
        <w:rPr>
          <w:i/>
          <w:iCs/>
        </w:rPr>
        <w:t>P</w:t>
      </w:r>
      <w:r w:rsidRPr="00D716C8">
        <w:t>&lt;0.01, ***</w:t>
      </w:r>
      <w:r w:rsidRPr="00D716C8">
        <w:rPr>
          <w:i/>
          <w:iCs/>
        </w:rPr>
        <w:t>P</w:t>
      </w:r>
      <w:r w:rsidRPr="00D716C8">
        <w:t>&lt;0.001 and ****</w:t>
      </w:r>
      <w:r w:rsidRPr="00D716C8">
        <w:rPr>
          <w:i/>
          <w:iCs/>
        </w:rPr>
        <w:t>P</w:t>
      </w:r>
      <w:r w:rsidRPr="00D716C8">
        <w:t>&lt;0.000</w:t>
      </w:r>
      <w:r w:rsidR="00D80D98">
        <w:t>.</w:t>
      </w:r>
    </w:p>
    <w:p w14:paraId="6104322E" w14:textId="77777777" w:rsidR="009806B7" w:rsidRDefault="009806B7">
      <w:pPr>
        <w:rPr>
          <w:b/>
          <w:bCs/>
          <w:iCs/>
          <w:szCs w:val="28"/>
        </w:rPr>
      </w:pPr>
      <w:r>
        <w:br w:type="page"/>
      </w:r>
    </w:p>
    <w:p w14:paraId="21C96179" w14:textId="3F586E5E" w:rsidR="00A31B2E" w:rsidRDefault="00A31B2E" w:rsidP="00C32677">
      <w:pPr>
        <w:pStyle w:val="Heading2"/>
      </w:pPr>
      <w:r>
        <w:t>Supplementary FIGURES</w:t>
      </w:r>
    </w:p>
    <w:p w14:paraId="2CA4BDC4" w14:textId="1CA8A6D1" w:rsidR="00A31B2E" w:rsidRDefault="00A31B2E" w:rsidP="00C32677">
      <w:pPr>
        <w:pStyle w:val="Heading3"/>
      </w:pPr>
      <w:r>
        <w:t>Supplementary Figure 1</w:t>
      </w:r>
    </w:p>
    <w:p w14:paraId="0D1454AE" w14:textId="1AF80D3D" w:rsidR="006C3A8B" w:rsidRDefault="00847DAF" w:rsidP="00E14B2A">
      <w:r w:rsidRPr="00847DAF">
        <w:rPr>
          <w:noProof/>
        </w:rPr>
        <mc:AlternateContent>
          <mc:Choice Requires="wpg">
            <w:drawing>
              <wp:inline distT="0" distB="0" distL="0" distR="0" wp14:anchorId="3920A012" wp14:editId="616946C9">
                <wp:extent cx="5943600" cy="2117999"/>
                <wp:effectExtent l="0" t="0" r="0" b="0"/>
                <wp:docPr id="4" name="组合 3">
                  <a:extLst xmlns:a="http://schemas.openxmlformats.org/drawingml/2006/main">
                    <a:ext uri="{FF2B5EF4-FFF2-40B4-BE49-F238E27FC236}">
                      <a16:creationId xmlns:a16="http://schemas.microsoft.com/office/drawing/2014/main" id="{49E28E11-B6FD-416E-B3BC-6973BDC06EF0}"/>
                    </a:ext>
                  </a:extLst>
                </wp:docPr>
                <wp:cNvGraphicFramePr/>
                <a:graphic xmlns:a="http://schemas.openxmlformats.org/drawingml/2006/main">
                  <a:graphicData uri="http://schemas.microsoft.com/office/word/2010/wordprocessingGroup">
                    <wpg:wgp>
                      <wpg:cNvGrpSpPr/>
                      <wpg:grpSpPr>
                        <a:xfrm>
                          <a:off x="0" y="0"/>
                          <a:ext cx="5943600" cy="2117999"/>
                          <a:chOff x="0" y="0"/>
                          <a:chExt cx="6291224" cy="2242164"/>
                        </a:xfrm>
                      </wpg:grpSpPr>
                      <wpg:grpSp>
                        <wpg:cNvPr id="1" name="组合 2">
                          <a:extLst>
                            <a:ext uri="{FF2B5EF4-FFF2-40B4-BE49-F238E27FC236}">
                              <a16:creationId xmlns:a16="http://schemas.microsoft.com/office/drawing/2014/main" id="{AD88317B-FDEC-4824-83FE-82BBD54A27B7}"/>
                            </a:ext>
                          </a:extLst>
                        </wpg:cNvPr>
                        <wpg:cNvGrpSpPr/>
                        <wpg:grpSpPr>
                          <a:xfrm>
                            <a:off x="737702" y="0"/>
                            <a:ext cx="5553522" cy="2242164"/>
                            <a:chOff x="737671" y="0"/>
                            <a:chExt cx="10738909" cy="4335698"/>
                          </a:xfrm>
                        </wpg:grpSpPr>
                        <pic:pic xmlns:pic="http://schemas.openxmlformats.org/drawingml/2006/picture">
                          <pic:nvPicPr>
                            <pic:cNvPr id="5" name="图形 24">
                              <a:extLst>
                                <a:ext uri="{FF2B5EF4-FFF2-40B4-BE49-F238E27FC236}">
                                  <a16:creationId xmlns:a16="http://schemas.microsoft.com/office/drawing/2014/main" id="{20732949-3ED6-47D3-8C42-2948AC740B10}"/>
                                </a:ext>
                              </a:extLst>
                            </pic:cNvPr>
                            <pic:cNvPicPr>
                              <a:picLocks noChangeAspect="1"/>
                            </pic:cNvPicPr>
                          </pic:nvPicPr>
                          <pic:blipFill rotWithShape="1">
                            <a:blip r:embed="rId10">
                              <a:extLst>
                                <a:ext uri="{96DAC541-7B7A-43D3-8B79-37D633B846F1}">
                                  <asvg:svgBlip xmlns:asvg="http://schemas.microsoft.com/office/drawing/2016/SVG/main" r:embed="rId11"/>
                                </a:ext>
                              </a:extLst>
                            </a:blip>
                            <a:srcRect l="8320" t="13401" r="6506" b="14845"/>
                            <a:stretch/>
                          </pic:blipFill>
                          <pic:spPr>
                            <a:xfrm>
                              <a:off x="2876764" y="464153"/>
                              <a:ext cx="4699089" cy="3330477"/>
                            </a:xfrm>
                            <a:prstGeom prst="rect">
                              <a:avLst/>
                            </a:prstGeom>
                          </pic:spPr>
                        </pic:pic>
                        <pic:pic xmlns:pic="http://schemas.openxmlformats.org/drawingml/2006/picture">
                          <pic:nvPicPr>
                            <pic:cNvPr id="6" name="图形 25">
                              <a:extLst>
                                <a:ext uri="{FF2B5EF4-FFF2-40B4-BE49-F238E27FC236}">
                                  <a16:creationId xmlns:a16="http://schemas.microsoft.com/office/drawing/2014/main" id="{E2C4C720-4CED-4381-B7C0-F38C974B3784}"/>
                                </a:ext>
                              </a:extLst>
                            </pic:cNvPr>
                            <pic:cNvPicPr>
                              <a:picLocks noChangeAspect="1"/>
                            </pic:cNvPicPr>
                          </pic:nvPicPr>
                          <pic:blipFill rotWithShape="1">
                            <a:blip r:embed="rId12">
                              <a:extLst>
                                <a:ext uri="{96DAC541-7B7A-43D3-8B79-37D633B846F1}">
                                  <asvg:svgBlip xmlns:asvg="http://schemas.microsoft.com/office/drawing/2016/SVG/main" r:embed="rId13"/>
                                </a:ext>
                              </a:extLst>
                            </a:blip>
                            <a:srcRect l="15504" t="5998" r="10867" b="11174"/>
                            <a:stretch/>
                          </pic:blipFill>
                          <pic:spPr>
                            <a:xfrm>
                              <a:off x="7507090" y="0"/>
                              <a:ext cx="3969490" cy="3756880"/>
                            </a:xfrm>
                            <a:prstGeom prst="rect">
                              <a:avLst/>
                            </a:prstGeom>
                          </pic:spPr>
                        </pic:pic>
                        <wps:wsp>
                          <wps:cNvPr id="7" name="矩形 7">
                            <a:extLst>
                              <a:ext uri="{FF2B5EF4-FFF2-40B4-BE49-F238E27FC236}">
                                <a16:creationId xmlns:a16="http://schemas.microsoft.com/office/drawing/2014/main" id="{2C926414-FACE-45A0-8AED-E5A1F0A5747E}"/>
                              </a:ext>
                            </a:extLst>
                          </wps:cNvPr>
                          <wps:cNvSpPr/>
                          <wps:spPr>
                            <a:xfrm>
                              <a:off x="737671" y="3831340"/>
                              <a:ext cx="1003387" cy="504358"/>
                            </a:xfrm>
                            <a:prstGeom prst="rect">
                              <a:avLst/>
                            </a:prstGeom>
                            <a:noFill/>
                          </wps:spPr>
                          <wps:txbx>
                            <w:txbxContent>
                              <w:p w14:paraId="7E60923C" w14:textId="77777777" w:rsidR="003F326C" w:rsidRDefault="003F326C" w:rsidP="00847DAF">
                                <w:pPr>
                                  <w:pStyle w:val="NormalWeb"/>
                                  <w:spacing w:before="0" w:beforeAutospacing="0" w:after="0" w:afterAutospacing="0"/>
                                  <w:jc w:val="center"/>
                                  <w:rPr>
                                    <w:sz w:val="24"/>
                                    <w:szCs w:val="24"/>
                                  </w:rPr>
                                </w:pPr>
                                <w:r>
                                  <w:rPr>
                                    <w:rFonts w:ascii="Calibri" w:eastAsiaTheme="minorEastAsia" w:hAnsi="Calibri" w:cs="Calibri"/>
                                    <w:color w:val="000000" w:themeColor="text1"/>
                                    <w:kern w:val="24"/>
                                    <w:sz w:val="20"/>
                                    <w:szCs w:val="20"/>
                                  </w:rPr>
                                  <w:t>SITE 1</w:t>
                                </w:r>
                              </w:p>
                            </w:txbxContent>
                          </wps:txbx>
                          <wps:bodyPr wrap="none" lIns="91440" tIns="45720" rIns="91440" bIns="45720">
                            <a:spAutoFit/>
                          </wps:bodyPr>
                        </wps:wsp>
                        <wps:wsp>
                          <wps:cNvPr id="8" name="矩形 8">
                            <a:extLst>
                              <a:ext uri="{FF2B5EF4-FFF2-40B4-BE49-F238E27FC236}">
                                <a16:creationId xmlns:a16="http://schemas.microsoft.com/office/drawing/2014/main" id="{9C0B5FDA-BC5F-40F8-BFA6-324E036C85B4}"/>
                              </a:ext>
                            </a:extLst>
                          </wps:cNvPr>
                          <wps:cNvSpPr/>
                          <wps:spPr>
                            <a:xfrm>
                              <a:off x="4884035" y="3831322"/>
                              <a:ext cx="1003387" cy="504358"/>
                            </a:xfrm>
                            <a:prstGeom prst="rect">
                              <a:avLst/>
                            </a:prstGeom>
                            <a:noFill/>
                          </wps:spPr>
                          <wps:txbx>
                            <w:txbxContent>
                              <w:p w14:paraId="59D6F737" w14:textId="77777777" w:rsidR="003F326C" w:rsidRDefault="003F326C" w:rsidP="00847DAF">
                                <w:pPr>
                                  <w:pStyle w:val="NormalWeb"/>
                                  <w:spacing w:before="0" w:beforeAutospacing="0" w:after="0" w:afterAutospacing="0"/>
                                  <w:jc w:val="center"/>
                                  <w:rPr>
                                    <w:sz w:val="24"/>
                                    <w:szCs w:val="24"/>
                                  </w:rPr>
                                </w:pPr>
                                <w:r>
                                  <w:rPr>
                                    <w:rFonts w:ascii="Calibri" w:eastAsiaTheme="minorEastAsia" w:hAnsi="Calibri" w:cs="Calibri"/>
                                    <w:color w:val="000000" w:themeColor="text1"/>
                                    <w:kern w:val="24"/>
                                    <w:sz w:val="20"/>
                                    <w:szCs w:val="20"/>
                                  </w:rPr>
                                  <w:t>SITE 2</w:t>
                                </w:r>
                              </w:p>
                            </w:txbxContent>
                          </wps:txbx>
                          <wps:bodyPr wrap="none" lIns="91440" tIns="45720" rIns="91440" bIns="45720">
                            <a:spAutoFit/>
                          </wps:bodyPr>
                        </wps:wsp>
                        <wps:wsp>
                          <wps:cNvPr id="9" name="矩形 9">
                            <a:extLst>
                              <a:ext uri="{FF2B5EF4-FFF2-40B4-BE49-F238E27FC236}">
                                <a16:creationId xmlns:a16="http://schemas.microsoft.com/office/drawing/2014/main" id="{0E5FB159-3DD2-4C84-AFB1-B1A8E0950B70}"/>
                              </a:ext>
                            </a:extLst>
                          </wps:cNvPr>
                          <wps:cNvSpPr/>
                          <wps:spPr>
                            <a:xfrm>
                              <a:off x="9196316" y="3831219"/>
                              <a:ext cx="1003387" cy="504358"/>
                            </a:xfrm>
                            <a:prstGeom prst="rect">
                              <a:avLst/>
                            </a:prstGeom>
                            <a:noFill/>
                          </wps:spPr>
                          <wps:txbx>
                            <w:txbxContent>
                              <w:p w14:paraId="26D6D6B8" w14:textId="77777777" w:rsidR="003F326C" w:rsidRDefault="003F326C" w:rsidP="00847DAF">
                                <w:pPr>
                                  <w:pStyle w:val="NormalWeb"/>
                                  <w:spacing w:before="0" w:beforeAutospacing="0" w:after="0" w:afterAutospacing="0"/>
                                  <w:jc w:val="center"/>
                                  <w:rPr>
                                    <w:sz w:val="24"/>
                                    <w:szCs w:val="24"/>
                                  </w:rPr>
                                </w:pPr>
                                <w:r>
                                  <w:rPr>
                                    <w:rFonts w:ascii="Calibri" w:eastAsiaTheme="minorEastAsia" w:hAnsi="Calibri" w:cs="Calibri"/>
                                    <w:color w:val="000000" w:themeColor="text1"/>
                                    <w:kern w:val="24"/>
                                    <w:sz w:val="20"/>
                                    <w:szCs w:val="20"/>
                                  </w:rPr>
                                  <w:t>SITE 2</w:t>
                                </w:r>
                              </w:p>
                            </w:txbxContent>
                          </wps:txbx>
                          <wps:bodyPr wrap="none" lIns="91440" tIns="45720" rIns="91440" bIns="45720">
                            <a:spAutoFit/>
                          </wps:bodyPr>
                        </wps:wsp>
                      </wpg:grpSp>
                      <pic:pic xmlns:pic="http://schemas.openxmlformats.org/drawingml/2006/picture">
                        <pic:nvPicPr>
                          <pic:cNvPr id="3" name="图形 1">
                            <a:extLst>
                              <a:ext uri="{FF2B5EF4-FFF2-40B4-BE49-F238E27FC236}">
                                <a16:creationId xmlns:a16="http://schemas.microsoft.com/office/drawing/2014/main" id="{BE8F87AC-78C9-469D-8515-DE37E3B64CA2}"/>
                              </a:ext>
                            </a:extLst>
                          </pic:cNvPr>
                          <pic:cNvPicPr>
                            <a:picLocks noChangeAspect="1"/>
                          </pic:cNvPicPr>
                        </pic:nvPicPr>
                        <pic:blipFill rotWithShape="1">
                          <a:blip r:embed="rId14">
                            <a:extLst>
                              <a:ext uri="{96DAC541-7B7A-43D3-8B79-37D633B846F1}">
                                <asvg:svgBlip xmlns:asvg="http://schemas.microsoft.com/office/drawing/2016/SVG/main" r:embed="rId15"/>
                              </a:ext>
                            </a:extLst>
                          </a:blip>
                          <a:srcRect l="15927" t="5847" r="21267" b="15495"/>
                          <a:stretch/>
                        </pic:blipFill>
                        <pic:spPr>
                          <a:xfrm>
                            <a:off x="0" y="9871"/>
                            <a:ext cx="1843913" cy="1942834"/>
                          </a:xfrm>
                          <a:prstGeom prst="rect">
                            <a:avLst/>
                          </a:prstGeom>
                        </pic:spPr>
                      </pic:pic>
                    </wpg:wgp>
                  </a:graphicData>
                </a:graphic>
              </wp:inline>
            </w:drawing>
          </mc:Choice>
          <mc:Fallback>
            <w:pict>
              <v:group w14:anchorId="3920A012" id="组合 3" o:spid="_x0000_s1026" style="width:468pt;height:166.75pt;mso-position-horizontal-relative:char;mso-position-vertical-relative:line" coordsize="62912,2242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">
                <v:group id="组合 2" o:spid="_x0000_s1027" style="position:absolute;left:7377;width:55535;height:22421" coordorigin="7376" coordsize="107389,433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形 24" o:spid="_x0000_s1028" type="#_x0000_t75" style="position:absolute;left:28767;top:4641;width:46991;height:3330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">
                    <v:imagedata r:id="rId16" o:title="" croptop="8782f" cropbottom="9729f" cropleft="5453f" cropright="4264f"/>
                  </v:shape>
                  <v:shape id="图形 25" o:spid="_x0000_s1029" type="#_x0000_t75" style="position:absolute;left:75070;width:39695;height:3756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">
                    <v:imagedata r:id="rId17" o:title="" croptop="3931f" cropbottom="7323f" cropleft="10161f" cropright="7122f"/>
                  </v:shape>
                  <v:rect id="矩形 7" o:spid="_x0000_s1030" style="position:absolute;left:7376;top:38313;width:10034;height:5043;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" filled="f" stroked="f">
                    <v:textbox style="mso-fit-shape-to-text:t">
                      <w:txbxContent>
                        <w:p w14:paraId="7E60923C" w14:textId="77777777" w:rsidR="003F326C" w:rsidRDefault="003F326C" w:rsidP="00847DAF">
                          <w:pPr>
                            <w:pStyle w:val="NormalWeb"/>
                            <w:spacing w:before="0" w:beforeAutospacing="0" w:after="0" w:afterAutospacing="0"/>
                            <w:jc w:val="center"/>
                            <w:rPr>
                              <w:sz w:val="24"/>
                              <w:szCs w:val="24"/>
                            </w:rPr>
                          </w:pPr>
                          <w:r>
                            <w:rPr>
                              <w:rFonts w:ascii="Calibri" w:eastAsiaTheme="minorEastAsia" w:hAnsi="Calibri" w:cs="Calibri"/>
                              <w:color w:val="000000" w:themeColor="text1"/>
                              <w:kern w:val="24"/>
                              <w:sz w:val="20"/>
                              <w:szCs w:val="20"/>
                            </w:rPr>
                            <w:t>SITE 1</w:t>
                          </w:r>
                        </w:p>
                      </w:txbxContent>
                    </v:textbox>
                  </v:rect>
                  <v:rect id="矩形 8" o:spid="_x0000_s1031" style="position:absolute;left:48840;top:38313;width:10034;height:5043;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" filled="f" stroked="f">
                    <v:textbox style="mso-fit-shape-to-text:t">
                      <w:txbxContent>
                        <w:p w14:paraId="59D6F737" w14:textId="77777777" w:rsidR="003F326C" w:rsidRDefault="003F326C" w:rsidP="00847DAF">
                          <w:pPr>
                            <w:pStyle w:val="NormalWeb"/>
                            <w:spacing w:before="0" w:beforeAutospacing="0" w:after="0" w:afterAutospacing="0"/>
                            <w:jc w:val="center"/>
                            <w:rPr>
                              <w:sz w:val="24"/>
                              <w:szCs w:val="24"/>
                            </w:rPr>
                          </w:pPr>
                          <w:r>
                            <w:rPr>
                              <w:rFonts w:ascii="Calibri" w:eastAsiaTheme="minorEastAsia" w:hAnsi="Calibri" w:cs="Calibri"/>
                              <w:color w:val="000000" w:themeColor="text1"/>
                              <w:kern w:val="24"/>
                              <w:sz w:val="20"/>
                              <w:szCs w:val="20"/>
                            </w:rPr>
                            <w:t>SITE 2</w:t>
                          </w:r>
                        </w:p>
                      </w:txbxContent>
                    </v:textbox>
                  </v:rect>
                  <v:rect id="矩形 9" o:spid="_x0000_s1032" style="position:absolute;left:91963;top:38312;width:10034;height:5043;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" filled="f" stroked="f">
                    <v:textbox style="mso-fit-shape-to-text:t">
                      <w:txbxContent>
                        <w:p w14:paraId="26D6D6B8" w14:textId="77777777" w:rsidR="003F326C" w:rsidRDefault="003F326C" w:rsidP="00847DAF">
                          <w:pPr>
                            <w:pStyle w:val="NormalWeb"/>
                            <w:spacing w:before="0" w:beforeAutospacing="0" w:after="0" w:afterAutospacing="0"/>
                            <w:jc w:val="center"/>
                            <w:rPr>
                              <w:sz w:val="24"/>
                              <w:szCs w:val="24"/>
                            </w:rPr>
                          </w:pPr>
                          <w:r>
                            <w:rPr>
                              <w:rFonts w:ascii="Calibri" w:eastAsiaTheme="minorEastAsia" w:hAnsi="Calibri" w:cs="Calibri"/>
                              <w:color w:val="000000" w:themeColor="text1"/>
                              <w:kern w:val="24"/>
                              <w:sz w:val="20"/>
                              <w:szCs w:val="20"/>
                            </w:rPr>
                            <w:t>SITE 2</w:t>
                          </w:r>
                        </w:p>
                      </w:txbxContent>
                    </v:textbox>
                  </v:rect>
                </v:group>
                <v:shape id="图形 1" o:spid="_x0000_s1033" type="#_x0000_t75" style="position:absolute;top:98;width:18439;height:1942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">
                  <v:imagedata r:id="rId18" o:title="" croptop="3832f" cropbottom="10155f" cropleft="10438f" cropright="13938f"/>
                </v:shape>
                <w10:anchorlock/>
              </v:group>
            </w:pict>
          </mc:Fallback>
        </mc:AlternateContent>
      </w:r>
    </w:p>
    <w:p w14:paraId="47C935D2" w14:textId="109AE832" w:rsidR="00BD7ED4" w:rsidRPr="00945C8B" w:rsidRDefault="00847DAF" w:rsidP="00BD7ED4">
      <w:pPr>
        <w:jc w:val="both"/>
        <w:textAlignment w:val="baseline"/>
        <w:rPr>
          <w:rFonts w:eastAsia="DengXian"/>
          <w:color w:val="000000"/>
          <w:kern w:val="24"/>
          <w:sz w:val="20"/>
          <w:szCs w:val="20"/>
          <w:lang w:eastAsia="zh-CN"/>
        </w:rPr>
      </w:pPr>
      <w:r w:rsidRPr="00945C8B">
        <w:rPr>
          <w:rFonts w:eastAsia="+mn-ea"/>
          <w:b/>
          <w:bCs/>
          <w:color w:val="000000"/>
          <w:kern w:val="24"/>
          <w:sz w:val="20"/>
          <w:szCs w:val="20"/>
          <w:lang w:eastAsia="zh-CN"/>
        </w:rPr>
        <w:t xml:space="preserve">Figure </w:t>
      </w:r>
      <w:r w:rsidRPr="00945C8B">
        <w:rPr>
          <w:rFonts w:eastAsia="DengXian"/>
          <w:b/>
          <w:bCs/>
          <w:color w:val="000000"/>
          <w:kern w:val="24"/>
          <w:sz w:val="20"/>
          <w:szCs w:val="20"/>
          <w:lang w:eastAsia="zh-CN"/>
        </w:rPr>
        <w:t>S1</w:t>
      </w:r>
      <w:r w:rsidRPr="00945C8B">
        <w:rPr>
          <w:rFonts w:eastAsia="+mn-ea"/>
          <w:b/>
          <w:bCs/>
          <w:color w:val="000000"/>
          <w:kern w:val="24"/>
          <w:sz w:val="20"/>
          <w:szCs w:val="20"/>
          <w:lang w:eastAsia="zh-CN"/>
        </w:rPr>
        <w:t xml:space="preserve">: </w:t>
      </w:r>
      <w:r w:rsidRPr="00945C8B">
        <w:rPr>
          <w:rFonts w:eastAsia="DengXian"/>
          <w:b/>
          <w:bCs/>
          <w:color w:val="000000"/>
          <w:kern w:val="24"/>
          <w:sz w:val="20"/>
          <w:szCs w:val="20"/>
          <w:lang w:eastAsia="zh-CN"/>
        </w:rPr>
        <w:t>The contacts between S/R-KET+ with NMDA receptor at the central (site 1) and allosteric site (site 2)</w:t>
      </w:r>
      <w:r w:rsidRPr="00945C8B">
        <w:rPr>
          <w:rFonts w:eastAsia="+mn-ea"/>
          <w:color w:val="000000"/>
          <w:kern w:val="24"/>
          <w:sz w:val="20"/>
          <w:szCs w:val="20"/>
          <w:lang w:eastAsia="zh-CN"/>
        </w:rPr>
        <w:t xml:space="preserve">. </w:t>
      </w:r>
      <w:r w:rsidRPr="00945C8B">
        <w:rPr>
          <w:rFonts w:eastAsia="DengXian"/>
          <w:color w:val="000000"/>
          <w:kern w:val="24"/>
          <w:sz w:val="20"/>
          <w:szCs w:val="20"/>
          <w:lang w:eastAsia="zh-CN"/>
        </w:rPr>
        <w:t>The S-KET+ at site1 shown on left, S-KET+ at site 2 in the middle, R-KET+ at site 2 on the right. Inactive NMDA receptor structure was used (PDB ID: 6whs), hydrophobic contacts shown in red and hydrogen bond shown in blue dash lines</w:t>
      </w:r>
      <w:r w:rsidR="00930047" w:rsidRPr="00945C8B">
        <w:rPr>
          <w:rFonts w:eastAsia="DengXian"/>
          <w:color w:val="000000"/>
          <w:kern w:val="24"/>
          <w:sz w:val="20"/>
          <w:szCs w:val="20"/>
          <w:lang w:eastAsia="zh-CN"/>
        </w:rPr>
        <w:t xml:space="preserve">, analysis was performed using </w:t>
      </w:r>
      <w:proofErr w:type="spellStart"/>
      <w:r w:rsidR="00930047" w:rsidRPr="00945C8B">
        <w:rPr>
          <w:rFonts w:eastAsia="DengXian"/>
          <w:color w:val="000000"/>
          <w:kern w:val="24"/>
          <w:sz w:val="20"/>
          <w:szCs w:val="20"/>
          <w:lang w:eastAsia="zh-CN"/>
        </w:rPr>
        <w:t>Ligplot</w:t>
      </w:r>
      <w:proofErr w:type="spellEnd"/>
      <w:r w:rsidR="00930047" w:rsidRPr="00945C8B">
        <w:rPr>
          <w:rFonts w:eastAsia="DengXian"/>
          <w:color w:val="000000"/>
          <w:kern w:val="24"/>
          <w:sz w:val="20"/>
          <w:szCs w:val="20"/>
          <w:vertAlign w:val="superscript"/>
          <w:lang w:eastAsia="zh-CN"/>
        </w:rPr>
        <w:t>+</w:t>
      </w:r>
      <w:r w:rsidRPr="00945C8B">
        <w:rPr>
          <w:rFonts w:eastAsia="DengXian"/>
          <w:color w:val="000000"/>
          <w:kern w:val="24"/>
          <w:sz w:val="20"/>
          <w:szCs w:val="20"/>
          <w:lang w:eastAsia="zh-CN"/>
        </w:rPr>
        <w:t xml:space="preserve">. </w:t>
      </w:r>
    </w:p>
    <w:p w14:paraId="21CA7F43" w14:textId="77777777" w:rsidR="00BD7ED4" w:rsidRDefault="00BD7ED4">
      <w:pPr>
        <w:rPr>
          <w:rFonts w:ascii="Helvetica" w:eastAsia="DengXian" w:hAnsi="Helvetica" w:cs="Helvetica"/>
          <w:color w:val="000000"/>
          <w:kern w:val="24"/>
          <w:sz w:val="20"/>
          <w:szCs w:val="20"/>
          <w:lang w:eastAsia="zh-CN"/>
        </w:rPr>
      </w:pPr>
      <w:r>
        <w:rPr>
          <w:rFonts w:ascii="Helvetica" w:eastAsia="DengXian" w:hAnsi="Helvetica" w:cs="Helvetica"/>
          <w:color w:val="000000"/>
          <w:kern w:val="24"/>
          <w:sz w:val="20"/>
          <w:szCs w:val="20"/>
          <w:lang w:eastAsia="zh-CN"/>
        </w:rPr>
        <w:br w:type="page"/>
      </w:r>
    </w:p>
    <w:p w14:paraId="3F08BC44" w14:textId="488F7A4F" w:rsidR="001E26E7" w:rsidRPr="006C3A8B" w:rsidRDefault="001E26E7" w:rsidP="001E26E7">
      <w:pPr>
        <w:pStyle w:val="Heading3"/>
      </w:pPr>
      <w:r>
        <w:t>Supplementary Figure 2</w:t>
      </w:r>
    </w:p>
    <w:p w14:paraId="77908EE0" w14:textId="77777777" w:rsidR="00C32677" w:rsidRDefault="00C32677" w:rsidP="00C32677">
      <w:r>
        <w:rPr>
          <w:noProof/>
        </w:rPr>
        <w:drawing>
          <wp:inline distT="0" distB="0" distL="0" distR="0" wp14:anchorId="15FE16F8" wp14:editId="174D19FF">
            <wp:extent cx="5615553" cy="6048440"/>
            <wp:effectExtent l="0" t="0" r="4445" b="0"/>
            <wp:docPr id="213356828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638270" cy="6072908"/>
                    </a:xfrm>
                    <a:prstGeom prst="rect">
                      <a:avLst/>
                    </a:prstGeom>
                    <a:noFill/>
                  </pic:spPr>
                </pic:pic>
              </a:graphicData>
            </a:graphic>
          </wp:inline>
        </w:drawing>
      </w:r>
      <w:r w:rsidRPr="00C32677">
        <w:t xml:space="preserve"> </w:t>
      </w:r>
    </w:p>
    <w:p w14:paraId="4B789D7E" w14:textId="2EAD6D18" w:rsidR="00BD7ED4" w:rsidRDefault="00C93B85" w:rsidP="00C32677">
      <w:r>
        <w:rPr>
          <w:b/>
          <w:bCs/>
        </w:rPr>
        <w:t xml:space="preserve">Supplementary </w:t>
      </w:r>
      <w:r w:rsidR="00C32677" w:rsidRPr="00C93B85">
        <w:rPr>
          <w:b/>
          <w:bCs/>
        </w:rPr>
        <w:t>Figure S</w:t>
      </w:r>
      <w:r w:rsidR="005E4490" w:rsidRPr="00C93B85">
        <w:rPr>
          <w:b/>
          <w:bCs/>
        </w:rPr>
        <w:t>2</w:t>
      </w:r>
      <w:r w:rsidR="00C32677" w:rsidRPr="00C93B85">
        <w:rPr>
          <w:b/>
          <w:bCs/>
        </w:rPr>
        <w:t>:</w:t>
      </w:r>
      <w:r w:rsidR="00C32677" w:rsidRPr="00C32677">
        <w:t xml:space="preserve"> Simulated interactions at the allosteric sites between S/R-KET+ and NMDA receptors of different states. (A) Results from MD simulation of S-KET+ with semi-active NMDA receptor (PDB ID: 6wi1), where the S-KET+  has a tendency to permeate into the pore (B) Results from MD simulation of S-KET+ with inactive NMDA receptor (PDB ID: 6whs) with GluN2A F636L mutation, where the S-KET+ displayed more flexible dynamics and a tendency to move towards the membrane (C) Results from MD simulation of R-KET+ with semi-active NMDA receptor (PDB ID: 6wi1), where the R-KET+ displayed more stable conformations without the tendency to permeate into the pore compared to S-KET+ (D) Results from MD simulation of R-KET+ with active NMDA receptor (see Methods), the R-KET+ displayed a tendency to permeate into the pore but not fully permeate compared to S-KET+</w:t>
      </w:r>
    </w:p>
    <w:p w14:paraId="4E3EF77A" w14:textId="77777777" w:rsidR="00BD7ED4" w:rsidRDefault="00BD7ED4">
      <w:r>
        <w:br w:type="page"/>
      </w:r>
    </w:p>
    <w:p w14:paraId="7F88CF42" w14:textId="17E84445" w:rsidR="001E26E7" w:rsidRPr="00D04285" w:rsidRDefault="001E26E7" w:rsidP="00C32677">
      <w:pPr>
        <w:rPr>
          <w:b/>
          <w:bCs/>
        </w:rPr>
      </w:pPr>
      <w:r w:rsidRPr="00D04285">
        <w:rPr>
          <w:b/>
          <w:bCs/>
        </w:rPr>
        <w:t xml:space="preserve">Supplementary Figure </w:t>
      </w:r>
      <w:r w:rsidR="00D04285" w:rsidRPr="00D04285">
        <w:rPr>
          <w:b/>
          <w:bCs/>
        </w:rPr>
        <w:t>S</w:t>
      </w:r>
      <w:r w:rsidRPr="00D04285">
        <w:rPr>
          <w:b/>
          <w:bCs/>
        </w:rPr>
        <w:t>3</w:t>
      </w:r>
    </w:p>
    <w:p w14:paraId="5BF33C5F" w14:textId="7C43D277" w:rsidR="001E26E7" w:rsidRDefault="001E26E7" w:rsidP="00C32677"/>
    <w:p w14:paraId="50EE09B4" w14:textId="3BC38709" w:rsidR="00B05A17" w:rsidRDefault="00B05A17" w:rsidP="00C32677">
      <w:r>
        <w:rPr>
          <w:noProof/>
        </w:rPr>
        <w:drawing>
          <wp:inline distT="0" distB="0" distL="0" distR="0" wp14:anchorId="572026BB" wp14:editId="74443618">
            <wp:extent cx="5735782" cy="2705389"/>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fig s3.tif"/>
                    <pic:cNvPicPr/>
                  </pic:nvPicPr>
                  <pic:blipFill rotWithShape="1">
                    <a:blip r:embed="rId20">
                      <a:extLst>
                        <a:ext uri="{28A0092B-C50C-407E-A947-70E740481C1C}">
                          <a14:useLocalDpi xmlns:a14="http://schemas.microsoft.com/office/drawing/2010/main" val="0"/>
                        </a:ext>
                      </a:extLst>
                    </a:blip>
                    <a:srcRect l="7993" t="16519" r="11081" b="53985"/>
                    <a:stretch/>
                  </pic:blipFill>
                  <pic:spPr bwMode="auto">
                    <a:xfrm>
                      <a:off x="0" y="0"/>
                      <a:ext cx="5740133" cy="2707441"/>
                    </a:xfrm>
                    <a:prstGeom prst="rect">
                      <a:avLst/>
                    </a:prstGeom>
                    <a:ln>
                      <a:noFill/>
                    </a:ln>
                    <a:extLst>
                      <a:ext uri="{53640926-AAD7-44D8-BBD7-CCE9431645EC}">
                        <a14:shadowObscured xmlns:a14="http://schemas.microsoft.com/office/drawing/2010/main"/>
                      </a:ext>
                    </a:extLst>
                  </pic:spPr>
                </pic:pic>
              </a:graphicData>
            </a:graphic>
          </wp:inline>
        </w:drawing>
      </w:r>
    </w:p>
    <w:p w14:paraId="1171CFC3" w14:textId="24EA185D" w:rsidR="001E26E7" w:rsidRPr="00945C8B" w:rsidRDefault="001E26E7" w:rsidP="001E26E7">
      <w:pPr>
        <w:jc w:val="both"/>
        <w:textAlignment w:val="baseline"/>
        <w:rPr>
          <w:rFonts w:eastAsia="Times New Roman"/>
          <w:sz w:val="24"/>
          <w:szCs w:val="24"/>
        </w:rPr>
      </w:pPr>
      <w:r w:rsidRPr="00945C8B">
        <w:rPr>
          <w:b/>
          <w:bCs/>
          <w:color w:val="000000"/>
          <w:kern w:val="24"/>
          <w:sz w:val="20"/>
          <w:szCs w:val="20"/>
        </w:rPr>
        <w:t>Figure S3: Burst analysis of single-channel recordings with bath-applied KET.</w:t>
      </w:r>
      <w:r w:rsidRPr="00945C8B">
        <w:rPr>
          <w:color w:val="000000"/>
          <w:kern w:val="24"/>
          <w:sz w:val="20"/>
          <w:szCs w:val="20"/>
        </w:rPr>
        <w:t xml:space="preserve"> (</w:t>
      </w:r>
      <w:r w:rsidRPr="00945C8B">
        <w:rPr>
          <w:b/>
          <w:bCs/>
          <w:color w:val="000000"/>
          <w:kern w:val="24"/>
          <w:sz w:val="20"/>
          <w:szCs w:val="20"/>
        </w:rPr>
        <w:t>A</w:t>
      </w:r>
      <w:r w:rsidRPr="00945C8B">
        <w:rPr>
          <w:color w:val="000000"/>
          <w:kern w:val="24"/>
          <w:sz w:val="20"/>
          <w:szCs w:val="20"/>
        </w:rPr>
        <w:t xml:space="preserve">) </w:t>
      </w:r>
      <w:r w:rsidRPr="00945C8B">
        <w:rPr>
          <w:i/>
          <w:iCs/>
          <w:color w:val="000000"/>
          <w:kern w:val="24"/>
          <w:sz w:val="20"/>
          <w:szCs w:val="20"/>
        </w:rPr>
        <w:t>Top</w:t>
      </w:r>
      <w:r w:rsidRPr="00945C8B">
        <w:rPr>
          <w:color w:val="000000"/>
          <w:kern w:val="24"/>
          <w:sz w:val="20"/>
          <w:szCs w:val="20"/>
        </w:rPr>
        <w:t xml:space="preserve">, Example recording of single-channel activity illustrating burst activity. Full records can be subdivided into bursts with measured durations (BD) and </w:t>
      </w:r>
      <w:proofErr w:type="spellStart"/>
      <w:r w:rsidRPr="00945C8B">
        <w:rPr>
          <w:color w:val="000000"/>
          <w:kern w:val="24"/>
          <w:sz w:val="20"/>
          <w:szCs w:val="20"/>
        </w:rPr>
        <w:t>interburst</w:t>
      </w:r>
      <w:proofErr w:type="spellEnd"/>
      <w:r w:rsidRPr="00945C8B">
        <w:rPr>
          <w:color w:val="000000"/>
          <w:kern w:val="24"/>
          <w:sz w:val="20"/>
          <w:szCs w:val="20"/>
        </w:rPr>
        <w:t xml:space="preserve"> closures with measured durations (IBD). </w:t>
      </w:r>
      <w:r w:rsidRPr="00945C8B">
        <w:rPr>
          <w:b/>
          <w:bCs/>
          <w:color w:val="000000"/>
          <w:kern w:val="24"/>
          <w:sz w:val="20"/>
          <w:szCs w:val="20"/>
        </w:rPr>
        <w:t xml:space="preserve"> </w:t>
      </w:r>
      <w:r w:rsidRPr="00945C8B">
        <w:rPr>
          <w:i/>
          <w:iCs/>
          <w:color w:val="000000"/>
          <w:kern w:val="24"/>
          <w:sz w:val="20"/>
          <w:szCs w:val="20"/>
        </w:rPr>
        <w:t>Bottom</w:t>
      </w:r>
      <w:r w:rsidRPr="00945C8B">
        <w:rPr>
          <w:color w:val="000000"/>
          <w:kern w:val="24"/>
          <w:sz w:val="20"/>
          <w:szCs w:val="20"/>
        </w:rPr>
        <w:t>, Example closed event duration histograms fit with five exponential functions each representing a stable state within the kinetic model (lines). For each condition, a critical time constant (</w:t>
      </w:r>
      <w:r w:rsidRPr="00945C8B">
        <w:rPr>
          <w:color w:val="000000"/>
          <w:kern w:val="24"/>
          <w:sz w:val="20"/>
          <w:szCs w:val="20"/>
          <w:lang w:val="el-GR"/>
        </w:rPr>
        <w:t>τ</w:t>
      </w:r>
      <w:proofErr w:type="spellStart"/>
      <w:r w:rsidRPr="00945C8B">
        <w:rPr>
          <w:color w:val="000000"/>
          <w:kern w:val="24"/>
          <w:position w:val="-5"/>
          <w:sz w:val="20"/>
          <w:szCs w:val="20"/>
          <w:vertAlign w:val="subscript"/>
        </w:rPr>
        <w:t>crit</w:t>
      </w:r>
      <w:proofErr w:type="spellEnd"/>
      <w:r w:rsidR="00B05A17" w:rsidRPr="00945C8B">
        <w:rPr>
          <w:color w:val="000000"/>
          <w:kern w:val="24"/>
          <w:position w:val="-5"/>
          <w:sz w:val="20"/>
          <w:szCs w:val="20"/>
        </w:rPr>
        <w:t>, vertical red line</w:t>
      </w:r>
      <w:r w:rsidRPr="00945C8B">
        <w:rPr>
          <w:color w:val="000000"/>
          <w:kern w:val="24"/>
          <w:sz w:val="20"/>
          <w:szCs w:val="20"/>
        </w:rPr>
        <w:t xml:space="preserve">) is statistically defined to optimally separate long, </w:t>
      </w:r>
      <w:proofErr w:type="spellStart"/>
      <w:r w:rsidRPr="00945C8B">
        <w:rPr>
          <w:color w:val="000000"/>
          <w:kern w:val="24"/>
          <w:sz w:val="20"/>
          <w:szCs w:val="20"/>
        </w:rPr>
        <w:t>interburst</w:t>
      </w:r>
      <w:proofErr w:type="spellEnd"/>
      <w:r w:rsidRPr="00945C8B">
        <w:rPr>
          <w:color w:val="000000"/>
          <w:kern w:val="24"/>
          <w:sz w:val="20"/>
          <w:szCs w:val="20"/>
        </w:rPr>
        <w:t xml:space="preserve"> closures (IBD) from bursts (BD). (</w:t>
      </w:r>
      <w:r w:rsidRPr="00945C8B">
        <w:rPr>
          <w:b/>
          <w:bCs/>
          <w:color w:val="000000"/>
          <w:kern w:val="24"/>
          <w:sz w:val="20"/>
          <w:szCs w:val="20"/>
        </w:rPr>
        <w:t>B</w:t>
      </w:r>
      <w:r w:rsidRPr="00945C8B">
        <w:rPr>
          <w:color w:val="000000"/>
          <w:kern w:val="24"/>
          <w:sz w:val="20"/>
          <w:szCs w:val="20"/>
        </w:rPr>
        <w:t>) Single-channel open probability (Po) measured from the indicated construct using the whole record (includes IBD) or restricted to bursts (excludes IBD). Values are quantified using activity &gt;15 min after the bath KET application to ensure equilibration. All values are represented as normalized to activity prior to KET application. (</w:t>
      </w:r>
      <w:r w:rsidRPr="00945C8B">
        <w:rPr>
          <w:b/>
          <w:bCs/>
          <w:color w:val="000000"/>
          <w:kern w:val="24"/>
          <w:sz w:val="20"/>
          <w:szCs w:val="20"/>
        </w:rPr>
        <w:t>C</w:t>
      </w:r>
      <w:r w:rsidRPr="00945C8B">
        <w:rPr>
          <w:color w:val="000000"/>
          <w:kern w:val="24"/>
          <w:sz w:val="20"/>
          <w:szCs w:val="20"/>
        </w:rPr>
        <w:t xml:space="preserve">) Quantification of </w:t>
      </w:r>
      <w:proofErr w:type="spellStart"/>
      <w:r w:rsidRPr="00945C8B">
        <w:rPr>
          <w:color w:val="000000"/>
          <w:kern w:val="24"/>
          <w:sz w:val="20"/>
          <w:szCs w:val="20"/>
        </w:rPr>
        <w:t>interburst</w:t>
      </w:r>
      <w:proofErr w:type="spellEnd"/>
      <w:r w:rsidRPr="00945C8B">
        <w:rPr>
          <w:color w:val="000000"/>
          <w:kern w:val="24"/>
          <w:sz w:val="20"/>
          <w:szCs w:val="20"/>
        </w:rPr>
        <w:t xml:space="preserve"> durations (IBD) and burst durations (BD) normalized to pre-KET bath application. *p &lt; 0.05 paired-student t-test relative to pre-KET bath application.</w:t>
      </w:r>
    </w:p>
    <w:p w14:paraId="7C5CFE5A" w14:textId="77777777" w:rsidR="001E26E7" w:rsidRPr="00A31B2E" w:rsidRDefault="001E26E7" w:rsidP="00C32677"/>
    <w:p w14:paraId="49D75874" w14:textId="77777777" w:rsidR="00BD7ED4" w:rsidRDefault="00BD7ED4">
      <w:pPr>
        <w:rPr>
          <w:b/>
          <w:bCs/>
          <w:iCs/>
          <w:szCs w:val="28"/>
        </w:rPr>
      </w:pPr>
      <w:r>
        <w:br w:type="page"/>
      </w:r>
    </w:p>
    <w:p w14:paraId="480B731F" w14:textId="60A8E147" w:rsidR="00D80D98" w:rsidRPr="00A31B2E" w:rsidRDefault="00D80D98" w:rsidP="00C32677">
      <w:pPr>
        <w:pStyle w:val="Heading2"/>
        <w:rPr>
          <w:rFonts w:ascii="Times New Roman" w:hAnsi="Times New Roman" w:cs="Times New Roman"/>
          <w:sz w:val="24"/>
        </w:rPr>
      </w:pPr>
      <w:r>
        <w:t>Supplementary TABLES</w:t>
      </w:r>
    </w:p>
    <w:p w14:paraId="635EADA0" w14:textId="77777777" w:rsidR="00D80D98" w:rsidRPr="00D80D98" w:rsidRDefault="00D80D98" w:rsidP="00C32677">
      <w:pPr>
        <w:pStyle w:val="Heading3"/>
      </w:pPr>
      <w:r w:rsidRPr="00D80D98">
        <w:t>Supplementary Table 1: Inhibitory potency of ketamine on macroscopic NMDA receptor currents</w:t>
      </w:r>
    </w:p>
    <w:tbl>
      <w:tblPr>
        <w:tblStyle w:val="TableGrid"/>
        <w:tblW w:w="90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56"/>
        <w:gridCol w:w="615"/>
        <w:gridCol w:w="1335"/>
        <w:gridCol w:w="799"/>
        <w:gridCol w:w="799"/>
        <w:gridCol w:w="799"/>
        <w:gridCol w:w="790"/>
        <w:gridCol w:w="671"/>
        <w:gridCol w:w="638"/>
        <w:gridCol w:w="772"/>
        <w:gridCol w:w="769"/>
        <w:gridCol w:w="17"/>
      </w:tblGrid>
      <w:tr w:rsidR="00D80D98" w:rsidRPr="00C32677" w14:paraId="723774BF" w14:textId="77777777" w:rsidTr="006B5837">
        <w:tc>
          <w:tcPr>
            <w:tcW w:w="9060" w:type="dxa"/>
            <w:gridSpan w:val="12"/>
          </w:tcPr>
          <w:p w14:paraId="4237D01B" w14:textId="77777777" w:rsidR="00D80D98" w:rsidRPr="00C32677" w:rsidRDefault="00D80D98" w:rsidP="00C32677">
            <w:pPr>
              <w:pStyle w:val="Heading1"/>
              <w:outlineLvl w:val="0"/>
              <w:rPr>
                <w:sz w:val="20"/>
                <w:szCs w:val="20"/>
              </w:rPr>
            </w:pPr>
          </w:p>
        </w:tc>
      </w:tr>
      <w:tr w:rsidR="00D80D98" w:rsidRPr="00C32677" w14:paraId="23BD2358" w14:textId="77777777" w:rsidTr="006B5837">
        <w:trPr>
          <w:gridAfter w:val="1"/>
          <w:wAfter w:w="17" w:type="dxa"/>
        </w:trPr>
        <w:tc>
          <w:tcPr>
            <w:tcW w:w="1056" w:type="dxa"/>
            <w:tcBorders>
              <w:top w:val="single" w:sz="4" w:space="0" w:color="auto"/>
              <w:bottom w:val="single" w:sz="4" w:space="0" w:color="auto"/>
            </w:tcBorders>
          </w:tcPr>
          <w:p w14:paraId="5486B487" w14:textId="77777777" w:rsidR="00D80D98" w:rsidRPr="00C32677" w:rsidRDefault="00D80D98" w:rsidP="00C32677">
            <w:pPr>
              <w:rPr>
                <w:sz w:val="20"/>
                <w:szCs w:val="20"/>
              </w:rPr>
            </w:pPr>
            <w:r w:rsidRPr="00C32677">
              <w:rPr>
                <w:sz w:val="20"/>
                <w:szCs w:val="20"/>
              </w:rPr>
              <w:t>Receptor</w:t>
            </w:r>
          </w:p>
        </w:tc>
        <w:tc>
          <w:tcPr>
            <w:tcW w:w="615" w:type="dxa"/>
            <w:tcBorders>
              <w:top w:val="single" w:sz="4" w:space="0" w:color="auto"/>
              <w:bottom w:val="single" w:sz="4" w:space="0" w:color="auto"/>
            </w:tcBorders>
          </w:tcPr>
          <w:p w14:paraId="4EC883AC" w14:textId="77777777" w:rsidR="00D80D98" w:rsidRPr="00C32677" w:rsidRDefault="00D80D98" w:rsidP="00C32677">
            <w:pPr>
              <w:rPr>
                <w:sz w:val="20"/>
                <w:szCs w:val="20"/>
              </w:rPr>
            </w:pPr>
            <w:r w:rsidRPr="00C32677">
              <w:rPr>
                <w:sz w:val="20"/>
                <w:szCs w:val="20"/>
              </w:rPr>
              <w:t>KET</w:t>
            </w:r>
          </w:p>
        </w:tc>
        <w:tc>
          <w:tcPr>
            <w:tcW w:w="1335" w:type="dxa"/>
            <w:tcBorders>
              <w:top w:val="single" w:sz="4" w:space="0" w:color="auto"/>
              <w:bottom w:val="single" w:sz="4" w:space="0" w:color="auto"/>
            </w:tcBorders>
          </w:tcPr>
          <w:p w14:paraId="7D703526" w14:textId="77777777" w:rsidR="00D80D98" w:rsidRPr="00C32677" w:rsidRDefault="00D80D98" w:rsidP="00C32677">
            <w:pPr>
              <w:rPr>
                <w:sz w:val="20"/>
                <w:szCs w:val="20"/>
              </w:rPr>
            </w:pPr>
            <w:r w:rsidRPr="00C32677">
              <w:rPr>
                <w:sz w:val="20"/>
                <w:szCs w:val="20"/>
              </w:rPr>
              <w:t>Model</w:t>
            </w:r>
          </w:p>
        </w:tc>
        <w:tc>
          <w:tcPr>
            <w:tcW w:w="799" w:type="dxa"/>
            <w:tcBorders>
              <w:top w:val="single" w:sz="4" w:space="0" w:color="auto"/>
              <w:bottom w:val="single" w:sz="4" w:space="0" w:color="auto"/>
            </w:tcBorders>
          </w:tcPr>
          <w:p w14:paraId="54B3E093" w14:textId="77777777" w:rsidR="00D80D98" w:rsidRPr="00C32677" w:rsidRDefault="00D80D98" w:rsidP="00C32677">
            <w:pPr>
              <w:rPr>
                <w:sz w:val="20"/>
                <w:szCs w:val="20"/>
              </w:rPr>
            </w:pPr>
            <w:r w:rsidRPr="00C32677">
              <w:rPr>
                <w:sz w:val="20"/>
                <w:szCs w:val="20"/>
              </w:rPr>
              <w:t>R</w:t>
            </w:r>
            <w:r w:rsidRPr="00C32677">
              <w:rPr>
                <w:sz w:val="20"/>
                <w:szCs w:val="20"/>
                <w:vertAlign w:val="superscript"/>
              </w:rPr>
              <w:t>2</w:t>
            </w:r>
          </w:p>
        </w:tc>
        <w:tc>
          <w:tcPr>
            <w:tcW w:w="799" w:type="dxa"/>
            <w:tcBorders>
              <w:top w:val="single" w:sz="4" w:space="0" w:color="auto"/>
              <w:bottom w:val="single" w:sz="4" w:space="0" w:color="auto"/>
            </w:tcBorders>
          </w:tcPr>
          <w:p w14:paraId="13BB454A" w14:textId="77777777" w:rsidR="00D80D98" w:rsidRPr="00C32677" w:rsidRDefault="00D80D98" w:rsidP="00C32677">
            <w:pPr>
              <w:rPr>
                <w:sz w:val="20"/>
                <w:szCs w:val="20"/>
              </w:rPr>
            </w:pPr>
            <w:r w:rsidRPr="00C32677">
              <w:rPr>
                <w:sz w:val="20"/>
                <w:szCs w:val="20"/>
              </w:rPr>
              <w:t>EC</w:t>
            </w:r>
            <w:r w:rsidRPr="00C32677">
              <w:rPr>
                <w:sz w:val="20"/>
                <w:szCs w:val="20"/>
                <w:vertAlign w:val="subscript"/>
              </w:rPr>
              <w:t>50,1</w:t>
            </w:r>
            <w:r w:rsidRPr="00C32677">
              <w:rPr>
                <w:sz w:val="20"/>
                <w:szCs w:val="20"/>
              </w:rPr>
              <w:t xml:space="preserve"> (μM)</w:t>
            </w:r>
          </w:p>
        </w:tc>
        <w:tc>
          <w:tcPr>
            <w:tcW w:w="799" w:type="dxa"/>
            <w:tcBorders>
              <w:top w:val="single" w:sz="4" w:space="0" w:color="auto"/>
              <w:bottom w:val="single" w:sz="4" w:space="0" w:color="auto"/>
            </w:tcBorders>
          </w:tcPr>
          <w:p w14:paraId="125DF237" w14:textId="77777777" w:rsidR="00D80D98" w:rsidRPr="00C32677" w:rsidRDefault="00D80D98" w:rsidP="00C32677">
            <w:pPr>
              <w:rPr>
                <w:sz w:val="20"/>
                <w:szCs w:val="20"/>
              </w:rPr>
            </w:pPr>
            <w:r w:rsidRPr="00C32677">
              <w:rPr>
                <w:sz w:val="20"/>
                <w:szCs w:val="20"/>
              </w:rPr>
              <w:t>EC</w:t>
            </w:r>
            <w:r w:rsidRPr="00C32677">
              <w:rPr>
                <w:sz w:val="20"/>
                <w:szCs w:val="20"/>
                <w:vertAlign w:val="subscript"/>
              </w:rPr>
              <w:t>50,2</w:t>
            </w:r>
            <w:r w:rsidRPr="00C32677">
              <w:rPr>
                <w:sz w:val="20"/>
                <w:szCs w:val="20"/>
              </w:rPr>
              <w:t xml:space="preserve"> (μM)</w:t>
            </w:r>
          </w:p>
        </w:tc>
        <w:tc>
          <w:tcPr>
            <w:tcW w:w="790" w:type="dxa"/>
            <w:tcBorders>
              <w:top w:val="single" w:sz="4" w:space="0" w:color="auto"/>
              <w:bottom w:val="single" w:sz="4" w:space="0" w:color="auto"/>
            </w:tcBorders>
          </w:tcPr>
          <w:p w14:paraId="3921E2A6" w14:textId="77777777" w:rsidR="00D80D98" w:rsidRPr="00C32677" w:rsidRDefault="00D80D98" w:rsidP="00C32677">
            <w:pPr>
              <w:rPr>
                <w:sz w:val="20"/>
                <w:szCs w:val="20"/>
              </w:rPr>
            </w:pPr>
            <w:r w:rsidRPr="00C32677">
              <w:rPr>
                <w:sz w:val="20"/>
                <w:szCs w:val="20"/>
              </w:rPr>
              <w:t>h</w:t>
            </w:r>
            <w:r w:rsidRPr="00C32677">
              <w:rPr>
                <w:sz w:val="20"/>
                <w:szCs w:val="20"/>
                <w:vertAlign w:val="subscript"/>
              </w:rPr>
              <w:t>1</w:t>
            </w:r>
          </w:p>
        </w:tc>
        <w:tc>
          <w:tcPr>
            <w:tcW w:w="671" w:type="dxa"/>
            <w:tcBorders>
              <w:top w:val="single" w:sz="4" w:space="0" w:color="auto"/>
              <w:bottom w:val="single" w:sz="4" w:space="0" w:color="auto"/>
            </w:tcBorders>
          </w:tcPr>
          <w:p w14:paraId="6400DCC2" w14:textId="77777777" w:rsidR="00D80D98" w:rsidRPr="00C32677" w:rsidRDefault="00D80D98" w:rsidP="00C32677">
            <w:pPr>
              <w:rPr>
                <w:sz w:val="20"/>
                <w:szCs w:val="20"/>
              </w:rPr>
            </w:pPr>
            <w:r w:rsidRPr="00C32677">
              <w:rPr>
                <w:sz w:val="20"/>
                <w:szCs w:val="20"/>
              </w:rPr>
              <w:t>h</w:t>
            </w:r>
            <w:r w:rsidRPr="00C32677">
              <w:rPr>
                <w:sz w:val="20"/>
                <w:szCs w:val="20"/>
                <w:vertAlign w:val="subscript"/>
              </w:rPr>
              <w:t>2</w:t>
            </w:r>
          </w:p>
        </w:tc>
        <w:tc>
          <w:tcPr>
            <w:tcW w:w="638" w:type="dxa"/>
            <w:tcBorders>
              <w:top w:val="single" w:sz="4" w:space="0" w:color="auto"/>
              <w:bottom w:val="single" w:sz="4" w:space="0" w:color="auto"/>
            </w:tcBorders>
          </w:tcPr>
          <w:p w14:paraId="1021F23E" w14:textId="77777777" w:rsidR="00D80D98" w:rsidRPr="00C32677" w:rsidRDefault="00D80D98" w:rsidP="00C32677">
            <w:pPr>
              <w:rPr>
                <w:sz w:val="20"/>
                <w:szCs w:val="20"/>
              </w:rPr>
            </w:pPr>
            <w:r w:rsidRPr="00C32677">
              <w:rPr>
                <w:sz w:val="20"/>
                <w:szCs w:val="20"/>
              </w:rPr>
              <w:t>df</w:t>
            </w:r>
          </w:p>
        </w:tc>
        <w:tc>
          <w:tcPr>
            <w:tcW w:w="772" w:type="dxa"/>
            <w:tcBorders>
              <w:top w:val="single" w:sz="4" w:space="0" w:color="auto"/>
              <w:bottom w:val="single" w:sz="4" w:space="0" w:color="auto"/>
            </w:tcBorders>
          </w:tcPr>
          <w:p w14:paraId="0157005B" w14:textId="77777777" w:rsidR="00D80D98" w:rsidRPr="00C32677" w:rsidRDefault="00D80D98" w:rsidP="00C32677">
            <w:pPr>
              <w:rPr>
                <w:sz w:val="20"/>
                <w:szCs w:val="20"/>
              </w:rPr>
            </w:pPr>
            <w:r w:rsidRPr="00C32677">
              <w:rPr>
                <w:sz w:val="20"/>
                <w:szCs w:val="20"/>
              </w:rPr>
              <w:t>F</w:t>
            </w:r>
          </w:p>
        </w:tc>
        <w:tc>
          <w:tcPr>
            <w:tcW w:w="769" w:type="dxa"/>
            <w:tcBorders>
              <w:top w:val="single" w:sz="4" w:space="0" w:color="auto"/>
              <w:bottom w:val="single" w:sz="4" w:space="0" w:color="auto"/>
            </w:tcBorders>
          </w:tcPr>
          <w:p w14:paraId="01B54FA5" w14:textId="77777777" w:rsidR="00D80D98" w:rsidRPr="00C32677" w:rsidRDefault="00D80D98" w:rsidP="00C32677">
            <w:pPr>
              <w:rPr>
                <w:sz w:val="20"/>
                <w:szCs w:val="20"/>
              </w:rPr>
            </w:pPr>
            <w:r w:rsidRPr="00C32677">
              <w:rPr>
                <w:sz w:val="20"/>
                <w:szCs w:val="20"/>
              </w:rPr>
              <w:t>P</w:t>
            </w:r>
          </w:p>
        </w:tc>
      </w:tr>
      <w:tr w:rsidR="00D80D98" w:rsidRPr="00C32677" w14:paraId="2BED92BF" w14:textId="77777777" w:rsidTr="006B5837">
        <w:trPr>
          <w:gridAfter w:val="1"/>
          <w:wAfter w:w="17" w:type="dxa"/>
        </w:trPr>
        <w:tc>
          <w:tcPr>
            <w:tcW w:w="1056" w:type="dxa"/>
            <w:tcBorders>
              <w:top w:val="single" w:sz="4" w:space="0" w:color="auto"/>
            </w:tcBorders>
          </w:tcPr>
          <w:p w14:paraId="2A01A100" w14:textId="77777777" w:rsidR="00D80D98" w:rsidRPr="00C32677" w:rsidRDefault="00D80D98" w:rsidP="00C32677">
            <w:pPr>
              <w:rPr>
                <w:sz w:val="20"/>
                <w:szCs w:val="20"/>
              </w:rPr>
            </w:pPr>
            <w:r w:rsidRPr="00C32677">
              <w:rPr>
                <w:sz w:val="20"/>
                <w:szCs w:val="20"/>
              </w:rPr>
              <w:t>WT</w:t>
            </w:r>
          </w:p>
        </w:tc>
        <w:tc>
          <w:tcPr>
            <w:tcW w:w="615" w:type="dxa"/>
            <w:tcBorders>
              <w:top w:val="single" w:sz="4" w:space="0" w:color="auto"/>
            </w:tcBorders>
          </w:tcPr>
          <w:p w14:paraId="1B8A46C5" w14:textId="77777777" w:rsidR="00D80D98" w:rsidRPr="00C32677" w:rsidRDefault="00D80D98" w:rsidP="00C32677">
            <w:pPr>
              <w:rPr>
                <w:sz w:val="20"/>
                <w:szCs w:val="20"/>
              </w:rPr>
            </w:pPr>
            <w:r w:rsidRPr="00C32677">
              <w:rPr>
                <w:sz w:val="20"/>
                <w:szCs w:val="20"/>
              </w:rPr>
              <w:t>RS</w:t>
            </w:r>
          </w:p>
        </w:tc>
        <w:tc>
          <w:tcPr>
            <w:tcW w:w="1335" w:type="dxa"/>
            <w:tcBorders>
              <w:top w:val="single" w:sz="4" w:space="0" w:color="auto"/>
            </w:tcBorders>
          </w:tcPr>
          <w:p w14:paraId="22C9B385" w14:textId="77777777" w:rsidR="00D80D98" w:rsidRPr="00C32677" w:rsidRDefault="00D80D98" w:rsidP="00C32677">
            <w:pPr>
              <w:rPr>
                <w:sz w:val="20"/>
                <w:szCs w:val="20"/>
              </w:rPr>
            </w:pPr>
            <w:r w:rsidRPr="00C32677">
              <w:rPr>
                <w:sz w:val="20"/>
                <w:szCs w:val="20"/>
              </w:rPr>
              <w:t>Monophasic</w:t>
            </w:r>
          </w:p>
          <w:p w14:paraId="2EF8BD23" w14:textId="77777777" w:rsidR="00D80D98" w:rsidRPr="00C32677" w:rsidRDefault="00D80D98" w:rsidP="00C32677">
            <w:pPr>
              <w:rPr>
                <w:sz w:val="20"/>
                <w:szCs w:val="20"/>
              </w:rPr>
            </w:pPr>
            <w:r w:rsidRPr="00C32677">
              <w:rPr>
                <w:sz w:val="20"/>
                <w:szCs w:val="20"/>
              </w:rPr>
              <w:t>Biphasic</w:t>
            </w:r>
          </w:p>
        </w:tc>
        <w:tc>
          <w:tcPr>
            <w:tcW w:w="799" w:type="dxa"/>
            <w:tcBorders>
              <w:top w:val="single" w:sz="4" w:space="0" w:color="auto"/>
            </w:tcBorders>
          </w:tcPr>
          <w:p w14:paraId="177CB24F" w14:textId="1EA7F5E5" w:rsidR="00D80D98" w:rsidRPr="00C32677" w:rsidRDefault="00D80D98" w:rsidP="00C32677">
            <w:pPr>
              <w:rPr>
                <w:sz w:val="20"/>
                <w:szCs w:val="20"/>
              </w:rPr>
            </w:pPr>
            <w:r w:rsidRPr="00C32677">
              <w:rPr>
                <w:sz w:val="20"/>
                <w:szCs w:val="20"/>
              </w:rPr>
              <w:t>0.9</w:t>
            </w:r>
            <w:r w:rsidR="008C5956">
              <w:rPr>
                <w:sz w:val="20"/>
                <w:szCs w:val="20"/>
              </w:rPr>
              <w:t>1</w:t>
            </w:r>
          </w:p>
          <w:p w14:paraId="25D14094" w14:textId="77777777" w:rsidR="00D80D98" w:rsidRPr="00C32677" w:rsidRDefault="00D80D98" w:rsidP="00C32677">
            <w:pPr>
              <w:rPr>
                <w:sz w:val="20"/>
                <w:szCs w:val="20"/>
              </w:rPr>
            </w:pPr>
            <w:r w:rsidRPr="00C32677">
              <w:rPr>
                <w:sz w:val="20"/>
                <w:szCs w:val="20"/>
              </w:rPr>
              <w:t>0.97</w:t>
            </w:r>
          </w:p>
        </w:tc>
        <w:tc>
          <w:tcPr>
            <w:tcW w:w="799" w:type="dxa"/>
            <w:tcBorders>
              <w:top w:val="single" w:sz="4" w:space="0" w:color="auto"/>
            </w:tcBorders>
          </w:tcPr>
          <w:p w14:paraId="67A72E9D" w14:textId="77777777" w:rsidR="00D80D98" w:rsidRPr="00C32677" w:rsidRDefault="00D80D98" w:rsidP="00C32677">
            <w:pPr>
              <w:rPr>
                <w:sz w:val="20"/>
                <w:szCs w:val="20"/>
              </w:rPr>
            </w:pPr>
            <w:r w:rsidRPr="00C32677">
              <w:rPr>
                <w:sz w:val="20"/>
                <w:szCs w:val="20"/>
              </w:rPr>
              <w:t>0.37</w:t>
            </w:r>
          </w:p>
          <w:p w14:paraId="13B4321D" w14:textId="77777777" w:rsidR="00D80D98" w:rsidRPr="00C32677" w:rsidRDefault="00D80D98" w:rsidP="00C32677">
            <w:pPr>
              <w:rPr>
                <w:sz w:val="20"/>
                <w:szCs w:val="20"/>
              </w:rPr>
            </w:pPr>
            <w:r w:rsidRPr="00C32677">
              <w:rPr>
                <w:sz w:val="20"/>
                <w:szCs w:val="20"/>
              </w:rPr>
              <w:t>0.02</w:t>
            </w:r>
          </w:p>
        </w:tc>
        <w:tc>
          <w:tcPr>
            <w:tcW w:w="799" w:type="dxa"/>
            <w:tcBorders>
              <w:top w:val="single" w:sz="4" w:space="0" w:color="auto"/>
            </w:tcBorders>
          </w:tcPr>
          <w:p w14:paraId="02F34214" w14:textId="77777777" w:rsidR="00D80D98" w:rsidRPr="00C32677" w:rsidRDefault="00D80D98" w:rsidP="00C32677">
            <w:pPr>
              <w:rPr>
                <w:sz w:val="20"/>
                <w:szCs w:val="20"/>
              </w:rPr>
            </w:pPr>
            <w:r w:rsidRPr="00C32677">
              <w:rPr>
                <w:sz w:val="20"/>
                <w:szCs w:val="20"/>
              </w:rPr>
              <w:t>-</w:t>
            </w:r>
          </w:p>
          <w:p w14:paraId="493AADF1" w14:textId="77777777" w:rsidR="00D80D98" w:rsidRPr="00C32677" w:rsidRDefault="00D80D98" w:rsidP="00C32677">
            <w:pPr>
              <w:rPr>
                <w:sz w:val="20"/>
                <w:szCs w:val="20"/>
              </w:rPr>
            </w:pPr>
            <w:r w:rsidRPr="00C32677">
              <w:rPr>
                <w:sz w:val="20"/>
                <w:szCs w:val="20"/>
              </w:rPr>
              <w:t>0.67</w:t>
            </w:r>
          </w:p>
        </w:tc>
        <w:tc>
          <w:tcPr>
            <w:tcW w:w="790" w:type="dxa"/>
            <w:tcBorders>
              <w:top w:val="single" w:sz="4" w:space="0" w:color="auto"/>
            </w:tcBorders>
          </w:tcPr>
          <w:p w14:paraId="6B2FC4A0" w14:textId="77777777" w:rsidR="00D80D98" w:rsidRPr="00C32677" w:rsidRDefault="00D80D98" w:rsidP="00C32677">
            <w:pPr>
              <w:rPr>
                <w:sz w:val="20"/>
                <w:szCs w:val="20"/>
              </w:rPr>
            </w:pPr>
            <w:r w:rsidRPr="00C32677">
              <w:rPr>
                <w:sz w:val="20"/>
                <w:szCs w:val="20"/>
              </w:rPr>
              <w:t>1.79</w:t>
            </w:r>
          </w:p>
          <w:p w14:paraId="2297294F" w14:textId="77777777" w:rsidR="00D80D98" w:rsidRPr="00C32677" w:rsidRDefault="00D80D98" w:rsidP="00C32677">
            <w:pPr>
              <w:rPr>
                <w:sz w:val="20"/>
                <w:szCs w:val="20"/>
              </w:rPr>
            </w:pPr>
            <w:r w:rsidRPr="00C32677">
              <w:rPr>
                <w:sz w:val="20"/>
                <w:szCs w:val="20"/>
              </w:rPr>
              <w:t>8.30</w:t>
            </w:r>
          </w:p>
        </w:tc>
        <w:tc>
          <w:tcPr>
            <w:tcW w:w="671" w:type="dxa"/>
            <w:tcBorders>
              <w:top w:val="single" w:sz="4" w:space="0" w:color="auto"/>
            </w:tcBorders>
          </w:tcPr>
          <w:p w14:paraId="1C1886DB" w14:textId="77777777" w:rsidR="00D80D98" w:rsidRPr="00C32677" w:rsidRDefault="00D80D98" w:rsidP="00C32677">
            <w:pPr>
              <w:rPr>
                <w:sz w:val="20"/>
                <w:szCs w:val="20"/>
              </w:rPr>
            </w:pPr>
            <w:r w:rsidRPr="00C32677">
              <w:rPr>
                <w:sz w:val="20"/>
                <w:szCs w:val="20"/>
              </w:rPr>
              <w:t>-</w:t>
            </w:r>
          </w:p>
          <w:p w14:paraId="73FA3A26" w14:textId="77777777" w:rsidR="00D80D98" w:rsidRPr="00C32677" w:rsidRDefault="00D80D98" w:rsidP="00C32677">
            <w:pPr>
              <w:rPr>
                <w:sz w:val="20"/>
                <w:szCs w:val="20"/>
              </w:rPr>
            </w:pPr>
            <w:r w:rsidRPr="00C32677">
              <w:rPr>
                <w:sz w:val="20"/>
                <w:szCs w:val="20"/>
              </w:rPr>
              <w:t>0.59</w:t>
            </w:r>
          </w:p>
        </w:tc>
        <w:tc>
          <w:tcPr>
            <w:tcW w:w="638" w:type="dxa"/>
            <w:tcBorders>
              <w:top w:val="single" w:sz="4" w:space="0" w:color="auto"/>
            </w:tcBorders>
          </w:tcPr>
          <w:p w14:paraId="6195C5A7" w14:textId="77777777" w:rsidR="00D80D98" w:rsidRPr="00C32677" w:rsidRDefault="00D80D98" w:rsidP="00C32677">
            <w:pPr>
              <w:rPr>
                <w:sz w:val="20"/>
                <w:szCs w:val="20"/>
              </w:rPr>
            </w:pPr>
            <w:r w:rsidRPr="00C32677">
              <w:rPr>
                <w:sz w:val="20"/>
                <w:szCs w:val="20"/>
              </w:rPr>
              <w:t>185</w:t>
            </w:r>
          </w:p>
          <w:p w14:paraId="49CC8FA1" w14:textId="77777777" w:rsidR="00D80D98" w:rsidRPr="00C32677" w:rsidRDefault="00D80D98" w:rsidP="00C32677">
            <w:pPr>
              <w:rPr>
                <w:sz w:val="20"/>
                <w:szCs w:val="20"/>
              </w:rPr>
            </w:pPr>
            <w:r w:rsidRPr="00C32677">
              <w:rPr>
                <w:sz w:val="20"/>
                <w:szCs w:val="20"/>
              </w:rPr>
              <w:t>182</w:t>
            </w:r>
          </w:p>
        </w:tc>
        <w:tc>
          <w:tcPr>
            <w:tcW w:w="772" w:type="dxa"/>
            <w:tcBorders>
              <w:top w:val="single" w:sz="4" w:space="0" w:color="auto"/>
            </w:tcBorders>
          </w:tcPr>
          <w:p w14:paraId="47AEE5E9" w14:textId="77777777" w:rsidR="00D80D98" w:rsidRPr="00C32677" w:rsidRDefault="00D80D98" w:rsidP="00C32677">
            <w:pPr>
              <w:rPr>
                <w:sz w:val="20"/>
                <w:szCs w:val="20"/>
              </w:rPr>
            </w:pPr>
          </w:p>
          <w:p w14:paraId="1BB6EDFE" w14:textId="77777777" w:rsidR="00D80D98" w:rsidRPr="00C32677" w:rsidRDefault="00D80D98" w:rsidP="00C32677">
            <w:pPr>
              <w:rPr>
                <w:sz w:val="20"/>
                <w:szCs w:val="20"/>
              </w:rPr>
            </w:pPr>
            <w:r w:rsidRPr="00C32677">
              <w:rPr>
                <w:sz w:val="20"/>
                <w:szCs w:val="20"/>
              </w:rPr>
              <w:t>39.65</w:t>
            </w:r>
          </w:p>
        </w:tc>
        <w:tc>
          <w:tcPr>
            <w:tcW w:w="769" w:type="dxa"/>
            <w:tcBorders>
              <w:top w:val="single" w:sz="4" w:space="0" w:color="auto"/>
            </w:tcBorders>
          </w:tcPr>
          <w:p w14:paraId="53D4F4A7" w14:textId="77777777" w:rsidR="00D80D98" w:rsidRPr="00C32677" w:rsidRDefault="00D80D98" w:rsidP="00C32677">
            <w:pPr>
              <w:rPr>
                <w:sz w:val="20"/>
                <w:szCs w:val="20"/>
              </w:rPr>
            </w:pPr>
          </w:p>
          <w:p w14:paraId="2BBA7A2B" w14:textId="77777777" w:rsidR="00D80D98" w:rsidRPr="00C32677" w:rsidRDefault="00D80D98" w:rsidP="00C32677">
            <w:pPr>
              <w:rPr>
                <w:sz w:val="20"/>
                <w:szCs w:val="20"/>
              </w:rPr>
            </w:pPr>
            <w:r w:rsidRPr="00C32677">
              <w:rPr>
                <w:sz w:val="20"/>
                <w:szCs w:val="20"/>
              </w:rPr>
              <w:t>&lt; 10</w:t>
            </w:r>
            <w:r w:rsidRPr="00C32677">
              <w:rPr>
                <w:sz w:val="20"/>
                <w:szCs w:val="20"/>
                <w:vertAlign w:val="superscript"/>
              </w:rPr>
              <w:t>-5</w:t>
            </w:r>
          </w:p>
        </w:tc>
      </w:tr>
      <w:tr w:rsidR="00D80D98" w:rsidRPr="00C32677" w14:paraId="5B14587E" w14:textId="77777777" w:rsidTr="006B5837">
        <w:trPr>
          <w:gridAfter w:val="1"/>
          <w:wAfter w:w="17" w:type="dxa"/>
        </w:trPr>
        <w:tc>
          <w:tcPr>
            <w:tcW w:w="1056" w:type="dxa"/>
          </w:tcPr>
          <w:p w14:paraId="54237C08" w14:textId="77777777" w:rsidR="00D80D98" w:rsidRPr="00C32677" w:rsidRDefault="00D80D98" w:rsidP="00C32677">
            <w:pPr>
              <w:rPr>
                <w:sz w:val="20"/>
                <w:szCs w:val="20"/>
              </w:rPr>
            </w:pPr>
            <w:r w:rsidRPr="00C32677">
              <w:rPr>
                <w:sz w:val="20"/>
                <w:szCs w:val="20"/>
              </w:rPr>
              <w:t>WT</w:t>
            </w:r>
          </w:p>
        </w:tc>
        <w:tc>
          <w:tcPr>
            <w:tcW w:w="615" w:type="dxa"/>
          </w:tcPr>
          <w:p w14:paraId="705A2628" w14:textId="77777777" w:rsidR="00D80D98" w:rsidRPr="00C32677" w:rsidRDefault="00D80D98" w:rsidP="00C32677">
            <w:pPr>
              <w:rPr>
                <w:sz w:val="20"/>
                <w:szCs w:val="20"/>
              </w:rPr>
            </w:pPr>
            <w:r w:rsidRPr="00C32677">
              <w:rPr>
                <w:sz w:val="20"/>
                <w:szCs w:val="20"/>
              </w:rPr>
              <w:t>R</w:t>
            </w:r>
          </w:p>
        </w:tc>
        <w:tc>
          <w:tcPr>
            <w:tcW w:w="1335" w:type="dxa"/>
          </w:tcPr>
          <w:p w14:paraId="4D76B1E9" w14:textId="77777777" w:rsidR="00D80D98" w:rsidRPr="00C32677" w:rsidRDefault="00D80D98" w:rsidP="00C32677">
            <w:pPr>
              <w:rPr>
                <w:sz w:val="20"/>
                <w:szCs w:val="20"/>
              </w:rPr>
            </w:pPr>
            <w:r w:rsidRPr="00C32677">
              <w:rPr>
                <w:sz w:val="20"/>
                <w:szCs w:val="20"/>
              </w:rPr>
              <w:t>Monophasic</w:t>
            </w:r>
          </w:p>
          <w:p w14:paraId="5D940857" w14:textId="77777777" w:rsidR="00D80D98" w:rsidRPr="00C32677" w:rsidRDefault="00D80D98" w:rsidP="00C32677">
            <w:pPr>
              <w:rPr>
                <w:sz w:val="20"/>
                <w:szCs w:val="20"/>
              </w:rPr>
            </w:pPr>
            <w:r w:rsidRPr="00C32677">
              <w:rPr>
                <w:sz w:val="20"/>
                <w:szCs w:val="20"/>
              </w:rPr>
              <w:t>Biphasic</w:t>
            </w:r>
          </w:p>
        </w:tc>
        <w:tc>
          <w:tcPr>
            <w:tcW w:w="799" w:type="dxa"/>
          </w:tcPr>
          <w:p w14:paraId="1310E380" w14:textId="77777777" w:rsidR="00D80D98" w:rsidRPr="00C32677" w:rsidRDefault="00D80D98" w:rsidP="00C32677">
            <w:pPr>
              <w:rPr>
                <w:sz w:val="20"/>
                <w:szCs w:val="20"/>
              </w:rPr>
            </w:pPr>
            <w:r w:rsidRPr="00C32677">
              <w:rPr>
                <w:sz w:val="20"/>
                <w:szCs w:val="20"/>
              </w:rPr>
              <w:t>0.80</w:t>
            </w:r>
          </w:p>
          <w:p w14:paraId="09F45C93" w14:textId="77777777" w:rsidR="00D80D98" w:rsidRPr="00C32677" w:rsidRDefault="00D80D98" w:rsidP="00C32677">
            <w:pPr>
              <w:rPr>
                <w:sz w:val="20"/>
                <w:szCs w:val="20"/>
              </w:rPr>
            </w:pPr>
            <w:r w:rsidRPr="00C32677">
              <w:rPr>
                <w:sz w:val="20"/>
                <w:szCs w:val="20"/>
              </w:rPr>
              <w:t>0.87</w:t>
            </w:r>
          </w:p>
        </w:tc>
        <w:tc>
          <w:tcPr>
            <w:tcW w:w="799" w:type="dxa"/>
          </w:tcPr>
          <w:p w14:paraId="7E903A48" w14:textId="77777777" w:rsidR="00D80D98" w:rsidRPr="00C32677" w:rsidRDefault="00D80D98" w:rsidP="00C32677">
            <w:pPr>
              <w:rPr>
                <w:sz w:val="20"/>
                <w:szCs w:val="20"/>
              </w:rPr>
            </w:pPr>
            <w:r w:rsidRPr="00C32677">
              <w:rPr>
                <w:sz w:val="20"/>
                <w:szCs w:val="20"/>
              </w:rPr>
              <w:t>0.42</w:t>
            </w:r>
          </w:p>
          <w:p w14:paraId="7E18D5E9" w14:textId="77777777" w:rsidR="00D80D98" w:rsidRPr="00C32677" w:rsidRDefault="00D80D98" w:rsidP="00C32677">
            <w:pPr>
              <w:rPr>
                <w:sz w:val="20"/>
                <w:szCs w:val="20"/>
              </w:rPr>
            </w:pPr>
            <w:r w:rsidRPr="00C32677">
              <w:rPr>
                <w:sz w:val="20"/>
                <w:szCs w:val="20"/>
              </w:rPr>
              <w:t>0.06</w:t>
            </w:r>
          </w:p>
        </w:tc>
        <w:tc>
          <w:tcPr>
            <w:tcW w:w="799" w:type="dxa"/>
          </w:tcPr>
          <w:p w14:paraId="19D3524B" w14:textId="77777777" w:rsidR="00D80D98" w:rsidRPr="00C32677" w:rsidRDefault="00D80D98" w:rsidP="00C32677">
            <w:pPr>
              <w:rPr>
                <w:sz w:val="20"/>
                <w:szCs w:val="20"/>
              </w:rPr>
            </w:pPr>
            <w:r w:rsidRPr="00C32677">
              <w:rPr>
                <w:sz w:val="20"/>
                <w:szCs w:val="20"/>
              </w:rPr>
              <w:t>-</w:t>
            </w:r>
          </w:p>
          <w:p w14:paraId="5B08CA75" w14:textId="77777777" w:rsidR="00D80D98" w:rsidRPr="00C32677" w:rsidRDefault="00D80D98" w:rsidP="00C32677">
            <w:pPr>
              <w:rPr>
                <w:sz w:val="20"/>
                <w:szCs w:val="20"/>
              </w:rPr>
            </w:pPr>
            <w:r w:rsidRPr="00C32677">
              <w:rPr>
                <w:sz w:val="20"/>
                <w:szCs w:val="20"/>
              </w:rPr>
              <w:t>1.50</w:t>
            </w:r>
          </w:p>
        </w:tc>
        <w:tc>
          <w:tcPr>
            <w:tcW w:w="790" w:type="dxa"/>
          </w:tcPr>
          <w:p w14:paraId="7B4BC1B8" w14:textId="77777777" w:rsidR="00D80D98" w:rsidRPr="00C32677" w:rsidRDefault="00D80D98" w:rsidP="00C32677">
            <w:pPr>
              <w:rPr>
                <w:sz w:val="20"/>
                <w:szCs w:val="20"/>
              </w:rPr>
            </w:pPr>
            <w:r w:rsidRPr="00C32677">
              <w:rPr>
                <w:sz w:val="20"/>
                <w:szCs w:val="20"/>
              </w:rPr>
              <w:t>1.27</w:t>
            </w:r>
          </w:p>
          <w:p w14:paraId="24539A2B" w14:textId="77777777" w:rsidR="00D80D98" w:rsidRPr="00C32677" w:rsidRDefault="00D80D98" w:rsidP="00C32677">
            <w:pPr>
              <w:rPr>
                <w:sz w:val="20"/>
                <w:szCs w:val="20"/>
              </w:rPr>
            </w:pPr>
            <w:r w:rsidRPr="00C32677">
              <w:rPr>
                <w:sz w:val="20"/>
                <w:szCs w:val="20"/>
              </w:rPr>
              <w:t>8.49</w:t>
            </w:r>
          </w:p>
        </w:tc>
        <w:tc>
          <w:tcPr>
            <w:tcW w:w="671" w:type="dxa"/>
          </w:tcPr>
          <w:p w14:paraId="364E33DF" w14:textId="77777777" w:rsidR="00D80D98" w:rsidRPr="00C32677" w:rsidRDefault="00D80D98" w:rsidP="00C32677">
            <w:pPr>
              <w:rPr>
                <w:sz w:val="20"/>
                <w:szCs w:val="20"/>
              </w:rPr>
            </w:pPr>
            <w:r w:rsidRPr="00C32677">
              <w:rPr>
                <w:sz w:val="20"/>
                <w:szCs w:val="20"/>
              </w:rPr>
              <w:t>-</w:t>
            </w:r>
          </w:p>
          <w:p w14:paraId="7128BA17" w14:textId="77777777" w:rsidR="00D80D98" w:rsidRPr="00C32677" w:rsidRDefault="00D80D98" w:rsidP="00C32677">
            <w:pPr>
              <w:rPr>
                <w:sz w:val="20"/>
                <w:szCs w:val="20"/>
              </w:rPr>
            </w:pPr>
            <w:r w:rsidRPr="00C32677">
              <w:rPr>
                <w:sz w:val="20"/>
                <w:szCs w:val="20"/>
              </w:rPr>
              <w:t>1.09</w:t>
            </w:r>
          </w:p>
        </w:tc>
        <w:tc>
          <w:tcPr>
            <w:tcW w:w="638" w:type="dxa"/>
          </w:tcPr>
          <w:p w14:paraId="4277FA84" w14:textId="77777777" w:rsidR="00D80D98" w:rsidRPr="00C32677" w:rsidRDefault="00D80D98" w:rsidP="00C32677">
            <w:pPr>
              <w:rPr>
                <w:sz w:val="20"/>
                <w:szCs w:val="20"/>
              </w:rPr>
            </w:pPr>
            <w:r w:rsidRPr="00C32677">
              <w:rPr>
                <w:sz w:val="20"/>
                <w:szCs w:val="20"/>
              </w:rPr>
              <w:t>53</w:t>
            </w:r>
          </w:p>
          <w:p w14:paraId="0FD28507" w14:textId="77777777" w:rsidR="00D80D98" w:rsidRPr="00C32677" w:rsidRDefault="00D80D98" w:rsidP="00C32677">
            <w:pPr>
              <w:rPr>
                <w:sz w:val="20"/>
                <w:szCs w:val="20"/>
              </w:rPr>
            </w:pPr>
            <w:r w:rsidRPr="00C32677">
              <w:rPr>
                <w:sz w:val="20"/>
                <w:szCs w:val="20"/>
              </w:rPr>
              <w:t>50</w:t>
            </w:r>
          </w:p>
        </w:tc>
        <w:tc>
          <w:tcPr>
            <w:tcW w:w="772" w:type="dxa"/>
          </w:tcPr>
          <w:p w14:paraId="1A4626AD" w14:textId="77777777" w:rsidR="00D80D98" w:rsidRPr="00C32677" w:rsidRDefault="00D80D98" w:rsidP="00C32677">
            <w:pPr>
              <w:rPr>
                <w:sz w:val="20"/>
                <w:szCs w:val="20"/>
              </w:rPr>
            </w:pPr>
          </w:p>
          <w:p w14:paraId="1046791E" w14:textId="77777777" w:rsidR="00D80D98" w:rsidRPr="00C32677" w:rsidRDefault="00D80D98" w:rsidP="00C32677">
            <w:pPr>
              <w:rPr>
                <w:sz w:val="20"/>
                <w:szCs w:val="20"/>
              </w:rPr>
            </w:pPr>
            <w:r w:rsidRPr="00C32677">
              <w:rPr>
                <w:sz w:val="20"/>
                <w:szCs w:val="20"/>
              </w:rPr>
              <w:t>9.58</w:t>
            </w:r>
          </w:p>
        </w:tc>
        <w:tc>
          <w:tcPr>
            <w:tcW w:w="769" w:type="dxa"/>
          </w:tcPr>
          <w:p w14:paraId="7AA12533" w14:textId="77777777" w:rsidR="00D80D98" w:rsidRPr="00C32677" w:rsidRDefault="00D80D98" w:rsidP="00C32677">
            <w:pPr>
              <w:rPr>
                <w:sz w:val="20"/>
                <w:szCs w:val="20"/>
              </w:rPr>
            </w:pPr>
          </w:p>
          <w:p w14:paraId="131D034D" w14:textId="77777777" w:rsidR="00D80D98" w:rsidRPr="00C32677" w:rsidRDefault="00D80D98" w:rsidP="00C32677">
            <w:pPr>
              <w:rPr>
                <w:sz w:val="20"/>
                <w:szCs w:val="20"/>
              </w:rPr>
            </w:pPr>
            <w:r w:rsidRPr="00C32677">
              <w:rPr>
                <w:sz w:val="20"/>
                <w:szCs w:val="20"/>
              </w:rPr>
              <w:t>&lt; 10</w:t>
            </w:r>
            <w:r w:rsidRPr="00C32677">
              <w:rPr>
                <w:sz w:val="20"/>
                <w:szCs w:val="20"/>
                <w:vertAlign w:val="superscript"/>
              </w:rPr>
              <w:t>-5</w:t>
            </w:r>
          </w:p>
        </w:tc>
      </w:tr>
      <w:tr w:rsidR="00D80D98" w:rsidRPr="00C32677" w14:paraId="218A74DE" w14:textId="77777777" w:rsidTr="006B5837">
        <w:trPr>
          <w:gridAfter w:val="1"/>
          <w:wAfter w:w="17" w:type="dxa"/>
        </w:trPr>
        <w:tc>
          <w:tcPr>
            <w:tcW w:w="1056" w:type="dxa"/>
          </w:tcPr>
          <w:p w14:paraId="3693CA77" w14:textId="77777777" w:rsidR="00D80D98" w:rsidRPr="00C32677" w:rsidRDefault="00D80D98" w:rsidP="00C32677">
            <w:pPr>
              <w:rPr>
                <w:sz w:val="20"/>
                <w:szCs w:val="20"/>
              </w:rPr>
            </w:pPr>
            <w:r w:rsidRPr="00C32677">
              <w:rPr>
                <w:sz w:val="20"/>
                <w:szCs w:val="20"/>
              </w:rPr>
              <w:t>WT</w:t>
            </w:r>
          </w:p>
        </w:tc>
        <w:tc>
          <w:tcPr>
            <w:tcW w:w="615" w:type="dxa"/>
          </w:tcPr>
          <w:p w14:paraId="5ECB1843" w14:textId="77777777" w:rsidR="00D80D98" w:rsidRPr="00C32677" w:rsidRDefault="00D80D98" w:rsidP="00C32677">
            <w:pPr>
              <w:rPr>
                <w:sz w:val="20"/>
                <w:szCs w:val="20"/>
              </w:rPr>
            </w:pPr>
            <w:r w:rsidRPr="00C32677">
              <w:rPr>
                <w:sz w:val="20"/>
                <w:szCs w:val="20"/>
              </w:rPr>
              <w:t>S</w:t>
            </w:r>
          </w:p>
        </w:tc>
        <w:tc>
          <w:tcPr>
            <w:tcW w:w="1335" w:type="dxa"/>
          </w:tcPr>
          <w:p w14:paraId="306EA4CC" w14:textId="77777777" w:rsidR="00D80D98" w:rsidRPr="00C32677" w:rsidRDefault="00D80D98" w:rsidP="00C32677">
            <w:pPr>
              <w:rPr>
                <w:sz w:val="20"/>
                <w:szCs w:val="20"/>
              </w:rPr>
            </w:pPr>
            <w:r w:rsidRPr="00C32677">
              <w:rPr>
                <w:sz w:val="20"/>
                <w:szCs w:val="20"/>
              </w:rPr>
              <w:t>Monophasic</w:t>
            </w:r>
          </w:p>
          <w:p w14:paraId="1FB4F383" w14:textId="77777777" w:rsidR="00D80D98" w:rsidRPr="00C32677" w:rsidRDefault="00D80D98" w:rsidP="00C32677">
            <w:pPr>
              <w:rPr>
                <w:sz w:val="20"/>
                <w:szCs w:val="20"/>
              </w:rPr>
            </w:pPr>
            <w:r w:rsidRPr="00C32677">
              <w:rPr>
                <w:sz w:val="20"/>
                <w:szCs w:val="20"/>
              </w:rPr>
              <w:t>Biphasic</w:t>
            </w:r>
          </w:p>
        </w:tc>
        <w:tc>
          <w:tcPr>
            <w:tcW w:w="799" w:type="dxa"/>
          </w:tcPr>
          <w:p w14:paraId="7BEEB46A" w14:textId="77777777" w:rsidR="00D80D98" w:rsidRPr="00C32677" w:rsidRDefault="00D80D98" w:rsidP="00C32677">
            <w:pPr>
              <w:rPr>
                <w:sz w:val="20"/>
                <w:szCs w:val="20"/>
              </w:rPr>
            </w:pPr>
            <w:r w:rsidRPr="00C32677">
              <w:rPr>
                <w:sz w:val="20"/>
                <w:szCs w:val="20"/>
              </w:rPr>
              <w:t>0.85</w:t>
            </w:r>
          </w:p>
          <w:p w14:paraId="0F8C3FD2" w14:textId="77777777" w:rsidR="00D80D98" w:rsidRPr="00C32677" w:rsidRDefault="00D80D98" w:rsidP="00C32677">
            <w:pPr>
              <w:rPr>
                <w:sz w:val="20"/>
                <w:szCs w:val="20"/>
              </w:rPr>
            </w:pPr>
            <w:r w:rsidRPr="00C32677">
              <w:rPr>
                <w:sz w:val="20"/>
                <w:szCs w:val="20"/>
              </w:rPr>
              <w:t>0.87</w:t>
            </w:r>
          </w:p>
        </w:tc>
        <w:tc>
          <w:tcPr>
            <w:tcW w:w="799" w:type="dxa"/>
          </w:tcPr>
          <w:p w14:paraId="127911C4" w14:textId="77777777" w:rsidR="00D80D98" w:rsidRPr="00C32677" w:rsidRDefault="00D80D98" w:rsidP="00C32677">
            <w:pPr>
              <w:rPr>
                <w:sz w:val="20"/>
                <w:szCs w:val="20"/>
              </w:rPr>
            </w:pPr>
            <w:r w:rsidRPr="00C32677">
              <w:rPr>
                <w:sz w:val="20"/>
                <w:szCs w:val="20"/>
              </w:rPr>
              <w:t>0.24</w:t>
            </w:r>
          </w:p>
          <w:p w14:paraId="49AB41B4" w14:textId="77777777" w:rsidR="00D80D98" w:rsidRPr="00C32677" w:rsidRDefault="00D80D98" w:rsidP="00C32677">
            <w:pPr>
              <w:rPr>
                <w:sz w:val="20"/>
                <w:szCs w:val="20"/>
              </w:rPr>
            </w:pPr>
            <w:r w:rsidRPr="00C32677">
              <w:rPr>
                <w:sz w:val="20"/>
                <w:szCs w:val="20"/>
              </w:rPr>
              <w:t>0.13</w:t>
            </w:r>
          </w:p>
        </w:tc>
        <w:tc>
          <w:tcPr>
            <w:tcW w:w="799" w:type="dxa"/>
          </w:tcPr>
          <w:p w14:paraId="4A046464" w14:textId="77777777" w:rsidR="00D80D98" w:rsidRPr="00C32677" w:rsidRDefault="00D80D98" w:rsidP="00C32677">
            <w:pPr>
              <w:rPr>
                <w:sz w:val="20"/>
                <w:szCs w:val="20"/>
              </w:rPr>
            </w:pPr>
            <w:r w:rsidRPr="00C32677">
              <w:rPr>
                <w:sz w:val="20"/>
                <w:szCs w:val="20"/>
              </w:rPr>
              <w:t>-</w:t>
            </w:r>
          </w:p>
          <w:p w14:paraId="258C2D8A" w14:textId="77777777" w:rsidR="00D80D98" w:rsidRPr="00C32677" w:rsidRDefault="00D80D98" w:rsidP="00C32677">
            <w:pPr>
              <w:rPr>
                <w:sz w:val="20"/>
                <w:szCs w:val="20"/>
              </w:rPr>
            </w:pPr>
            <w:r w:rsidRPr="00C32677">
              <w:rPr>
                <w:sz w:val="20"/>
                <w:szCs w:val="20"/>
              </w:rPr>
              <w:t>1.31</w:t>
            </w:r>
          </w:p>
        </w:tc>
        <w:tc>
          <w:tcPr>
            <w:tcW w:w="790" w:type="dxa"/>
          </w:tcPr>
          <w:p w14:paraId="0DBBDF7A" w14:textId="77777777" w:rsidR="00D80D98" w:rsidRPr="00C32677" w:rsidRDefault="00D80D98" w:rsidP="00C32677">
            <w:pPr>
              <w:rPr>
                <w:sz w:val="20"/>
                <w:szCs w:val="20"/>
              </w:rPr>
            </w:pPr>
            <w:r w:rsidRPr="00C32677">
              <w:rPr>
                <w:sz w:val="20"/>
                <w:szCs w:val="20"/>
              </w:rPr>
              <w:t>2.22</w:t>
            </w:r>
          </w:p>
          <w:p w14:paraId="7B7904B6" w14:textId="77777777" w:rsidR="00D80D98" w:rsidRPr="00C32677" w:rsidRDefault="00D80D98" w:rsidP="00C32677">
            <w:pPr>
              <w:rPr>
                <w:sz w:val="20"/>
                <w:szCs w:val="20"/>
              </w:rPr>
            </w:pPr>
            <w:r w:rsidRPr="00C32677">
              <w:rPr>
                <w:sz w:val="20"/>
                <w:szCs w:val="20"/>
              </w:rPr>
              <w:t>6.91</w:t>
            </w:r>
          </w:p>
        </w:tc>
        <w:tc>
          <w:tcPr>
            <w:tcW w:w="671" w:type="dxa"/>
          </w:tcPr>
          <w:p w14:paraId="6CB6BF90" w14:textId="77777777" w:rsidR="00D80D98" w:rsidRPr="00C32677" w:rsidRDefault="00D80D98" w:rsidP="00C32677">
            <w:pPr>
              <w:rPr>
                <w:sz w:val="20"/>
                <w:szCs w:val="20"/>
              </w:rPr>
            </w:pPr>
            <w:r w:rsidRPr="00C32677">
              <w:rPr>
                <w:sz w:val="20"/>
                <w:szCs w:val="20"/>
              </w:rPr>
              <w:t>-</w:t>
            </w:r>
          </w:p>
          <w:p w14:paraId="39DFE47C" w14:textId="77777777" w:rsidR="00D80D98" w:rsidRPr="00C32677" w:rsidRDefault="00D80D98" w:rsidP="00C32677">
            <w:pPr>
              <w:rPr>
                <w:sz w:val="20"/>
                <w:szCs w:val="20"/>
              </w:rPr>
            </w:pPr>
            <w:r w:rsidRPr="00C32677">
              <w:rPr>
                <w:sz w:val="20"/>
                <w:szCs w:val="20"/>
              </w:rPr>
              <w:t>0.55</w:t>
            </w:r>
          </w:p>
        </w:tc>
        <w:tc>
          <w:tcPr>
            <w:tcW w:w="638" w:type="dxa"/>
          </w:tcPr>
          <w:p w14:paraId="5D4D358C" w14:textId="77777777" w:rsidR="00D80D98" w:rsidRPr="00C32677" w:rsidRDefault="00D80D98" w:rsidP="00C32677">
            <w:pPr>
              <w:rPr>
                <w:sz w:val="20"/>
                <w:szCs w:val="20"/>
              </w:rPr>
            </w:pPr>
            <w:r w:rsidRPr="00C32677">
              <w:rPr>
                <w:sz w:val="20"/>
                <w:szCs w:val="20"/>
              </w:rPr>
              <w:t>63</w:t>
            </w:r>
          </w:p>
          <w:p w14:paraId="760C2727" w14:textId="77777777" w:rsidR="00D80D98" w:rsidRPr="00C32677" w:rsidRDefault="00D80D98" w:rsidP="00C32677">
            <w:pPr>
              <w:rPr>
                <w:sz w:val="20"/>
                <w:szCs w:val="20"/>
              </w:rPr>
            </w:pPr>
            <w:r w:rsidRPr="00C32677">
              <w:rPr>
                <w:sz w:val="20"/>
                <w:szCs w:val="20"/>
              </w:rPr>
              <w:t>61</w:t>
            </w:r>
          </w:p>
        </w:tc>
        <w:tc>
          <w:tcPr>
            <w:tcW w:w="772" w:type="dxa"/>
          </w:tcPr>
          <w:p w14:paraId="4B470791" w14:textId="77777777" w:rsidR="00D80D98" w:rsidRPr="00C32677" w:rsidRDefault="00D80D98" w:rsidP="00C32677">
            <w:pPr>
              <w:rPr>
                <w:sz w:val="20"/>
                <w:szCs w:val="20"/>
              </w:rPr>
            </w:pPr>
          </w:p>
          <w:p w14:paraId="7EFA1E03" w14:textId="77777777" w:rsidR="00D80D98" w:rsidRPr="00C32677" w:rsidRDefault="00D80D98" w:rsidP="00C32677">
            <w:pPr>
              <w:rPr>
                <w:sz w:val="20"/>
                <w:szCs w:val="20"/>
              </w:rPr>
            </w:pPr>
            <w:r w:rsidRPr="00C32677">
              <w:rPr>
                <w:sz w:val="20"/>
                <w:szCs w:val="20"/>
              </w:rPr>
              <w:t>7.44</w:t>
            </w:r>
          </w:p>
        </w:tc>
        <w:tc>
          <w:tcPr>
            <w:tcW w:w="769" w:type="dxa"/>
          </w:tcPr>
          <w:p w14:paraId="5C5E5F36" w14:textId="77777777" w:rsidR="00D80D98" w:rsidRPr="00C32677" w:rsidRDefault="00D80D98" w:rsidP="00C32677">
            <w:pPr>
              <w:rPr>
                <w:sz w:val="20"/>
                <w:szCs w:val="20"/>
              </w:rPr>
            </w:pPr>
          </w:p>
          <w:p w14:paraId="2B7779DA" w14:textId="77777777" w:rsidR="00D80D98" w:rsidRPr="00C32677" w:rsidRDefault="00D80D98" w:rsidP="00C32677">
            <w:pPr>
              <w:rPr>
                <w:sz w:val="20"/>
                <w:szCs w:val="20"/>
              </w:rPr>
            </w:pPr>
            <w:r w:rsidRPr="00C32677">
              <w:rPr>
                <w:sz w:val="20"/>
                <w:szCs w:val="20"/>
              </w:rPr>
              <w:t>&lt; 10</w:t>
            </w:r>
            <w:r w:rsidRPr="00C32677">
              <w:rPr>
                <w:sz w:val="20"/>
                <w:szCs w:val="20"/>
                <w:vertAlign w:val="superscript"/>
              </w:rPr>
              <w:t>-5</w:t>
            </w:r>
          </w:p>
        </w:tc>
      </w:tr>
      <w:tr w:rsidR="00D80D98" w:rsidRPr="00C32677" w14:paraId="6A08F9D1" w14:textId="77777777" w:rsidTr="006B5837">
        <w:trPr>
          <w:gridAfter w:val="1"/>
          <w:wAfter w:w="17" w:type="dxa"/>
        </w:trPr>
        <w:tc>
          <w:tcPr>
            <w:tcW w:w="1056" w:type="dxa"/>
          </w:tcPr>
          <w:p w14:paraId="57B225DD" w14:textId="77777777" w:rsidR="00D80D98" w:rsidRPr="00C32677" w:rsidRDefault="00D80D98" w:rsidP="00C32677">
            <w:pPr>
              <w:rPr>
                <w:sz w:val="20"/>
                <w:szCs w:val="20"/>
              </w:rPr>
            </w:pPr>
            <w:r w:rsidRPr="00C32677">
              <w:rPr>
                <w:sz w:val="20"/>
                <w:szCs w:val="20"/>
              </w:rPr>
              <w:t>F636A</w:t>
            </w:r>
          </w:p>
        </w:tc>
        <w:tc>
          <w:tcPr>
            <w:tcW w:w="615" w:type="dxa"/>
          </w:tcPr>
          <w:p w14:paraId="6863787B" w14:textId="77777777" w:rsidR="00D80D98" w:rsidRPr="00C32677" w:rsidRDefault="00D80D98" w:rsidP="00C32677">
            <w:pPr>
              <w:rPr>
                <w:sz w:val="20"/>
                <w:szCs w:val="20"/>
              </w:rPr>
            </w:pPr>
            <w:r w:rsidRPr="00C32677">
              <w:rPr>
                <w:sz w:val="20"/>
                <w:szCs w:val="20"/>
              </w:rPr>
              <w:t>RS</w:t>
            </w:r>
          </w:p>
        </w:tc>
        <w:tc>
          <w:tcPr>
            <w:tcW w:w="1335" w:type="dxa"/>
          </w:tcPr>
          <w:p w14:paraId="4B1207C9" w14:textId="77777777" w:rsidR="00D80D98" w:rsidRPr="00C32677" w:rsidRDefault="00D80D98" w:rsidP="00C32677">
            <w:pPr>
              <w:rPr>
                <w:sz w:val="20"/>
                <w:szCs w:val="20"/>
              </w:rPr>
            </w:pPr>
            <w:r w:rsidRPr="00C32677">
              <w:rPr>
                <w:sz w:val="20"/>
                <w:szCs w:val="20"/>
              </w:rPr>
              <w:t>Monophasic</w:t>
            </w:r>
          </w:p>
          <w:p w14:paraId="0DC18297" w14:textId="77777777" w:rsidR="00D80D98" w:rsidRPr="00C32677" w:rsidRDefault="00D80D98" w:rsidP="00C32677">
            <w:pPr>
              <w:rPr>
                <w:sz w:val="20"/>
                <w:szCs w:val="20"/>
              </w:rPr>
            </w:pPr>
            <w:r w:rsidRPr="00C32677">
              <w:rPr>
                <w:sz w:val="20"/>
                <w:szCs w:val="20"/>
              </w:rPr>
              <w:t>Biphasic</w:t>
            </w:r>
          </w:p>
        </w:tc>
        <w:tc>
          <w:tcPr>
            <w:tcW w:w="799" w:type="dxa"/>
          </w:tcPr>
          <w:p w14:paraId="53BB82CB" w14:textId="77777777" w:rsidR="00D80D98" w:rsidRPr="00C32677" w:rsidRDefault="00D80D98" w:rsidP="00C32677">
            <w:pPr>
              <w:rPr>
                <w:sz w:val="20"/>
                <w:szCs w:val="20"/>
              </w:rPr>
            </w:pPr>
            <w:r w:rsidRPr="00C32677">
              <w:rPr>
                <w:sz w:val="20"/>
                <w:szCs w:val="20"/>
              </w:rPr>
              <w:t>0.95</w:t>
            </w:r>
          </w:p>
          <w:p w14:paraId="5B957877" w14:textId="77777777" w:rsidR="00D80D98" w:rsidRPr="00C32677" w:rsidRDefault="00D80D98" w:rsidP="00C32677">
            <w:pPr>
              <w:rPr>
                <w:sz w:val="20"/>
                <w:szCs w:val="20"/>
              </w:rPr>
            </w:pPr>
            <w:r w:rsidRPr="00C32677">
              <w:rPr>
                <w:sz w:val="20"/>
                <w:szCs w:val="20"/>
              </w:rPr>
              <w:t>d.n.c.</w:t>
            </w:r>
          </w:p>
        </w:tc>
        <w:tc>
          <w:tcPr>
            <w:tcW w:w="799" w:type="dxa"/>
          </w:tcPr>
          <w:p w14:paraId="103B5B74" w14:textId="77777777" w:rsidR="00D80D98" w:rsidRPr="00C32677" w:rsidRDefault="00D80D98" w:rsidP="00C32677">
            <w:pPr>
              <w:rPr>
                <w:sz w:val="20"/>
                <w:szCs w:val="20"/>
              </w:rPr>
            </w:pPr>
            <w:r w:rsidRPr="00C32677">
              <w:rPr>
                <w:sz w:val="20"/>
                <w:szCs w:val="20"/>
              </w:rPr>
              <w:t>0.66</w:t>
            </w:r>
          </w:p>
          <w:p w14:paraId="50302C09" w14:textId="77777777" w:rsidR="00D80D98" w:rsidRPr="00C32677" w:rsidRDefault="00D80D98" w:rsidP="00C32677">
            <w:pPr>
              <w:rPr>
                <w:sz w:val="20"/>
                <w:szCs w:val="20"/>
              </w:rPr>
            </w:pPr>
            <w:r w:rsidRPr="00C32677">
              <w:rPr>
                <w:sz w:val="20"/>
                <w:szCs w:val="20"/>
              </w:rPr>
              <w:t>-</w:t>
            </w:r>
          </w:p>
        </w:tc>
        <w:tc>
          <w:tcPr>
            <w:tcW w:w="799" w:type="dxa"/>
          </w:tcPr>
          <w:p w14:paraId="63162644" w14:textId="77777777" w:rsidR="00D80D98" w:rsidRPr="00C32677" w:rsidRDefault="00D80D98" w:rsidP="00C32677">
            <w:pPr>
              <w:rPr>
                <w:sz w:val="20"/>
                <w:szCs w:val="20"/>
              </w:rPr>
            </w:pPr>
            <w:r w:rsidRPr="00C32677">
              <w:rPr>
                <w:sz w:val="20"/>
                <w:szCs w:val="20"/>
              </w:rPr>
              <w:t>-</w:t>
            </w:r>
          </w:p>
          <w:p w14:paraId="63C6E61A" w14:textId="77777777" w:rsidR="00D80D98" w:rsidRPr="00C32677" w:rsidRDefault="00D80D98" w:rsidP="00C32677">
            <w:pPr>
              <w:rPr>
                <w:sz w:val="20"/>
                <w:szCs w:val="20"/>
              </w:rPr>
            </w:pPr>
            <w:r w:rsidRPr="00C32677">
              <w:rPr>
                <w:sz w:val="20"/>
                <w:szCs w:val="20"/>
              </w:rPr>
              <w:t>-</w:t>
            </w:r>
          </w:p>
        </w:tc>
        <w:tc>
          <w:tcPr>
            <w:tcW w:w="790" w:type="dxa"/>
          </w:tcPr>
          <w:p w14:paraId="607666C2" w14:textId="77777777" w:rsidR="00D80D98" w:rsidRPr="00C32677" w:rsidRDefault="00D80D98" w:rsidP="00C32677">
            <w:pPr>
              <w:rPr>
                <w:sz w:val="20"/>
                <w:szCs w:val="20"/>
              </w:rPr>
            </w:pPr>
            <w:r w:rsidRPr="00C32677">
              <w:rPr>
                <w:sz w:val="20"/>
                <w:szCs w:val="20"/>
              </w:rPr>
              <w:t>1.56</w:t>
            </w:r>
          </w:p>
          <w:p w14:paraId="39510F39" w14:textId="77777777" w:rsidR="00D80D98" w:rsidRPr="00C32677" w:rsidRDefault="00D80D98" w:rsidP="00C32677">
            <w:pPr>
              <w:rPr>
                <w:sz w:val="20"/>
                <w:szCs w:val="20"/>
              </w:rPr>
            </w:pPr>
            <w:r w:rsidRPr="00C32677">
              <w:rPr>
                <w:sz w:val="20"/>
                <w:szCs w:val="20"/>
              </w:rPr>
              <w:t>-</w:t>
            </w:r>
          </w:p>
        </w:tc>
        <w:tc>
          <w:tcPr>
            <w:tcW w:w="671" w:type="dxa"/>
          </w:tcPr>
          <w:p w14:paraId="75C1C303" w14:textId="77777777" w:rsidR="00D80D98" w:rsidRPr="00C32677" w:rsidRDefault="00D80D98" w:rsidP="00C32677">
            <w:pPr>
              <w:rPr>
                <w:sz w:val="20"/>
                <w:szCs w:val="20"/>
              </w:rPr>
            </w:pPr>
            <w:r w:rsidRPr="00C32677">
              <w:rPr>
                <w:sz w:val="20"/>
                <w:szCs w:val="20"/>
              </w:rPr>
              <w:t>-</w:t>
            </w:r>
          </w:p>
          <w:p w14:paraId="25634AF8" w14:textId="77777777" w:rsidR="00D80D98" w:rsidRPr="00C32677" w:rsidRDefault="00D80D98" w:rsidP="00C32677">
            <w:pPr>
              <w:rPr>
                <w:sz w:val="20"/>
                <w:szCs w:val="20"/>
              </w:rPr>
            </w:pPr>
            <w:r w:rsidRPr="00C32677">
              <w:rPr>
                <w:sz w:val="20"/>
                <w:szCs w:val="20"/>
              </w:rPr>
              <w:t>-</w:t>
            </w:r>
          </w:p>
        </w:tc>
        <w:tc>
          <w:tcPr>
            <w:tcW w:w="638" w:type="dxa"/>
          </w:tcPr>
          <w:p w14:paraId="6D3FCFC0" w14:textId="77777777" w:rsidR="00D80D98" w:rsidRPr="00C32677" w:rsidRDefault="00D80D98" w:rsidP="00C32677">
            <w:pPr>
              <w:rPr>
                <w:sz w:val="20"/>
                <w:szCs w:val="20"/>
              </w:rPr>
            </w:pPr>
            <w:r w:rsidRPr="00C32677">
              <w:rPr>
                <w:sz w:val="20"/>
                <w:szCs w:val="20"/>
              </w:rPr>
              <w:t>109</w:t>
            </w:r>
          </w:p>
          <w:p w14:paraId="4411F9C7" w14:textId="77777777" w:rsidR="00D80D98" w:rsidRPr="00C32677" w:rsidRDefault="00D80D98" w:rsidP="00C32677">
            <w:pPr>
              <w:rPr>
                <w:sz w:val="20"/>
                <w:szCs w:val="20"/>
              </w:rPr>
            </w:pPr>
            <w:r w:rsidRPr="00C32677">
              <w:rPr>
                <w:sz w:val="20"/>
                <w:szCs w:val="20"/>
              </w:rPr>
              <w:t>-</w:t>
            </w:r>
          </w:p>
        </w:tc>
        <w:tc>
          <w:tcPr>
            <w:tcW w:w="772" w:type="dxa"/>
          </w:tcPr>
          <w:p w14:paraId="00A8190B" w14:textId="77777777" w:rsidR="00D80D98" w:rsidRPr="00C32677" w:rsidRDefault="00D80D98" w:rsidP="00C32677">
            <w:pPr>
              <w:rPr>
                <w:sz w:val="20"/>
                <w:szCs w:val="20"/>
              </w:rPr>
            </w:pPr>
          </w:p>
          <w:p w14:paraId="4BD574FD" w14:textId="77777777" w:rsidR="00D80D98" w:rsidRPr="00C32677" w:rsidRDefault="00D80D98" w:rsidP="00C32677">
            <w:pPr>
              <w:rPr>
                <w:sz w:val="20"/>
                <w:szCs w:val="20"/>
              </w:rPr>
            </w:pPr>
            <w:r w:rsidRPr="00C32677">
              <w:rPr>
                <w:sz w:val="20"/>
                <w:szCs w:val="20"/>
              </w:rPr>
              <w:t>-</w:t>
            </w:r>
          </w:p>
        </w:tc>
        <w:tc>
          <w:tcPr>
            <w:tcW w:w="769" w:type="dxa"/>
          </w:tcPr>
          <w:p w14:paraId="56F5FE61" w14:textId="77777777" w:rsidR="00D80D98" w:rsidRPr="00C32677" w:rsidRDefault="00D80D98" w:rsidP="00C32677">
            <w:pPr>
              <w:rPr>
                <w:sz w:val="20"/>
                <w:szCs w:val="20"/>
              </w:rPr>
            </w:pPr>
          </w:p>
          <w:p w14:paraId="362CA6D5" w14:textId="77777777" w:rsidR="00D80D98" w:rsidRPr="00C32677" w:rsidRDefault="00D80D98" w:rsidP="00C32677">
            <w:pPr>
              <w:rPr>
                <w:sz w:val="20"/>
                <w:szCs w:val="20"/>
              </w:rPr>
            </w:pPr>
            <w:r w:rsidRPr="00C32677">
              <w:rPr>
                <w:sz w:val="20"/>
                <w:szCs w:val="20"/>
              </w:rPr>
              <w:t>-</w:t>
            </w:r>
          </w:p>
        </w:tc>
      </w:tr>
      <w:tr w:rsidR="00D80D98" w:rsidRPr="00C32677" w14:paraId="22DBA378" w14:textId="77777777" w:rsidTr="006B5837">
        <w:trPr>
          <w:gridAfter w:val="1"/>
          <w:wAfter w:w="17" w:type="dxa"/>
        </w:trPr>
        <w:tc>
          <w:tcPr>
            <w:tcW w:w="1056" w:type="dxa"/>
          </w:tcPr>
          <w:p w14:paraId="7564A8DB" w14:textId="77777777" w:rsidR="00D80D98" w:rsidRPr="00C32677" w:rsidRDefault="00D80D98" w:rsidP="00C32677">
            <w:pPr>
              <w:rPr>
                <w:sz w:val="20"/>
                <w:szCs w:val="20"/>
              </w:rPr>
            </w:pPr>
            <w:r w:rsidRPr="00C32677">
              <w:rPr>
                <w:sz w:val="20"/>
                <w:szCs w:val="20"/>
              </w:rPr>
              <w:t>F636L</w:t>
            </w:r>
          </w:p>
        </w:tc>
        <w:tc>
          <w:tcPr>
            <w:tcW w:w="615" w:type="dxa"/>
          </w:tcPr>
          <w:p w14:paraId="31AEC2E9" w14:textId="77777777" w:rsidR="00D80D98" w:rsidRPr="00C32677" w:rsidRDefault="00D80D98" w:rsidP="00C32677">
            <w:pPr>
              <w:rPr>
                <w:sz w:val="20"/>
                <w:szCs w:val="20"/>
              </w:rPr>
            </w:pPr>
            <w:r w:rsidRPr="00C32677">
              <w:rPr>
                <w:sz w:val="20"/>
                <w:szCs w:val="20"/>
              </w:rPr>
              <w:t>RS</w:t>
            </w:r>
          </w:p>
        </w:tc>
        <w:tc>
          <w:tcPr>
            <w:tcW w:w="1335" w:type="dxa"/>
          </w:tcPr>
          <w:p w14:paraId="1878271C" w14:textId="77777777" w:rsidR="00D80D98" w:rsidRPr="00C32677" w:rsidRDefault="00D80D98" w:rsidP="00C32677">
            <w:pPr>
              <w:rPr>
                <w:sz w:val="20"/>
                <w:szCs w:val="20"/>
              </w:rPr>
            </w:pPr>
            <w:r w:rsidRPr="00C32677">
              <w:rPr>
                <w:sz w:val="20"/>
                <w:szCs w:val="20"/>
              </w:rPr>
              <w:t>Monophasic</w:t>
            </w:r>
          </w:p>
          <w:p w14:paraId="54811511" w14:textId="77777777" w:rsidR="00D80D98" w:rsidRPr="00C32677" w:rsidRDefault="00D80D98" w:rsidP="00C32677">
            <w:pPr>
              <w:rPr>
                <w:sz w:val="20"/>
                <w:szCs w:val="20"/>
              </w:rPr>
            </w:pPr>
            <w:r w:rsidRPr="00C32677">
              <w:rPr>
                <w:sz w:val="20"/>
                <w:szCs w:val="20"/>
              </w:rPr>
              <w:t>Biphasic</w:t>
            </w:r>
          </w:p>
        </w:tc>
        <w:tc>
          <w:tcPr>
            <w:tcW w:w="799" w:type="dxa"/>
          </w:tcPr>
          <w:p w14:paraId="77121A58" w14:textId="77777777" w:rsidR="00D80D98" w:rsidRPr="00C32677" w:rsidRDefault="00D80D98" w:rsidP="00C32677">
            <w:pPr>
              <w:rPr>
                <w:sz w:val="20"/>
                <w:szCs w:val="20"/>
              </w:rPr>
            </w:pPr>
            <w:r w:rsidRPr="00C32677">
              <w:rPr>
                <w:sz w:val="20"/>
                <w:szCs w:val="20"/>
              </w:rPr>
              <w:t>0.99</w:t>
            </w:r>
          </w:p>
          <w:p w14:paraId="0C8994C3" w14:textId="77777777" w:rsidR="00D80D98" w:rsidRPr="00C32677" w:rsidRDefault="00D80D98" w:rsidP="00C32677">
            <w:pPr>
              <w:rPr>
                <w:sz w:val="20"/>
                <w:szCs w:val="20"/>
              </w:rPr>
            </w:pPr>
            <w:r w:rsidRPr="00C32677">
              <w:rPr>
                <w:sz w:val="20"/>
                <w:szCs w:val="20"/>
              </w:rPr>
              <w:t>d.n.c.</w:t>
            </w:r>
          </w:p>
        </w:tc>
        <w:tc>
          <w:tcPr>
            <w:tcW w:w="799" w:type="dxa"/>
          </w:tcPr>
          <w:p w14:paraId="151CBACF" w14:textId="77777777" w:rsidR="00D80D98" w:rsidRPr="00C32677" w:rsidRDefault="00D80D98" w:rsidP="00C32677">
            <w:pPr>
              <w:rPr>
                <w:sz w:val="20"/>
                <w:szCs w:val="20"/>
              </w:rPr>
            </w:pPr>
            <w:r w:rsidRPr="00C32677">
              <w:rPr>
                <w:sz w:val="20"/>
                <w:szCs w:val="20"/>
              </w:rPr>
              <w:t>0.49</w:t>
            </w:r>
          </w:p>
          <w:p w14:paraId="0A3752FF" w14:textId="77777777" w:rsidR="00D80D98" w:rsidRPr="00C32677" w:rsidRDefault="00D80D98" w:rsidP="00C32677">
            <w:pPr>
              <w:rPr>
                <w:sz w:val="20"/>
                <w:szCs w:val="20"/>
              </w:rPr>
            </w:pPr>
            <w:r w:rsidRPr="00C32677">
              <w:rPr>
                <w:sz w:val="20"/>
                <w:szCs w:val="20"/>
              </w:rPr>
              <w:t>-</w:t>
            </w:r>
          </w:p>
        </w:tc>
        <w:tc>
          <w:tcPr>
            <w:tcW w:w="799" w:type="dxa"/>
          </w:tcPr>
          <w:p w14:paraId="0777B22B" w14:textId="77777777" w:rsidR="00D80D98" w:rsidRPr="00C32677" w:rsidRDefault="00D80D98" w:rsidP="00C32677">
            <w:pPr>
              <w:rPr>
                <w:sz w:val="20"/>
                <w:szCs w:val="20"/>
              </w:rPr>
            </w:pPr>
            <w:r w:rsidRPr="00C32677">
              <w:rPr>
                <w:sz w:val="20"/>
                <w:szCs w:val="20"/>
              </w:rPr>
              <w:t>-</w:t>
            </w:r>
          </w:p>
          <w:p w14:paraId="15FAD193" w14:textId="77777777" w:rsidR="00D80D98" w:rsidRPr="00C32677" w:rsidRDefault="00D80D98" w:rsidP="00C32677">
            <w:pPr>
              <w:rPr>
                <w:sz w:val="20"/>
                <w:szCs w:val="20"/>
              </w:rPr>
            </w:pPr>
            <w:r w:rsidRPr="00C32677">
              <w:rPr>
                <w:sz w:val="20"/>
                <w:szCs w:val="20"/>
              </w:rPr>
              <w:t>-</w:t>
            </w:r>
          </w:p>
        </w:tc>
        <w:tc>
          <w:tcPr>
            <w:tcW w:w="790" w:type="dxa"/>
          </w:tcPr>
          <w:p w14:paraId="52469F7C" w14:textId="77777777" w:rsidR="00D80D98" w:rsidRPr="00C32677" w:rsidRDefault="00D80D98" w:rsidP="00C32677">
            <w:pPr>
              <w:rPr>
                <w:sz w:val="20"/>
                <w:szCs w:val="20"/>
              </w:rPr>
            </w:pPr>
            <w:r w:rsidRPr="00C32677">
              <w:rPr>
                <w:sz w:val="20"/>
                <w:szCs w:val="20"/>
              </w:rPr>
              <w:t>2.10</w:t>
            </w:r>
          </w:p>
          <w:p w14:paraId="7A6142E4" w14:textId="77777777" w:rsidR="00D80D98" w:rsidRPr="00C32677" w:rsidRDefault="00D80D98" w:rsidP="00C32677">
            <w:pPr>
              <w:rPr>
                <w:sz w:val="20"/>
                <w:szCs w:val="20"/>
              </w:rPr>
            </w:pPr>
            <w:r w:rsidRPr="00C32677">
              <w:rPr>
                <w:sz w:val="20"/>
                <w:szCs w:val="20"/>
              </w:rPr>
              <w:t>-</w:t>
            </w:r>
          </w:p>
        </w:tc>
        <w:tc>
          <w:tcPr>
            <w:tcW w:w="671" w:type="dxa"/>
          </w:tcPr>
          <w:p w14:paraId="005025C9" w14:textId="77777777" w:rsidR="00D80D98" w:rsidRPr="00C32677" w:rsidRDefault="00D80D98" w:rsidP="00C32677">
            <w:pPr>
              <w:rPr>
                <w:sz w:val="20"/>
                <w:szCs w:val="20"/>
              </w:rPr>
            </w:pPr>
            <w:r w:rsidRPr="00C32677">
              <w:rPr>
                <w:sz w:val="20"/>
                <w:szCs w:val="20"/>
              </w:rPr>
              <w:t>-</w:t>
            </w:r>
          </w:p>
          <w:p w14:paraId="1DC6345D" w14:textId="77777777" w:rsidR="00D80D98" w:rsidRPr="00C32677" w:rsidRDefault="00D80D98" w:rsidP="00C32677">
            <w:pPr>
              <w:rPr>
                <w:sz w:val="20"/>
                <w:szCs w:val="20"/>
              </w:rPr>
            </w:pPr>
            <w:r w:rsidRPr="00C32677">
              <w:rPr>
                <w:sz w:val="20"/>
                <w:szCs w:val="20"/>
              </w:rPr>
              <w:t>-</w:t>
            </w:r>
          </w:p>
        </w:tc>
        <w:tc>
          <w:tcPr>
            <w:tcW w:w="638" w:type="dxa"/>
          </w:tcPr>
          <w:p w14:paraId="57D38AEF" w14:textId="77777777" w:rsidR="00D80D98" w:rsidRPr="00C32677" w:rsidRDefault="00D80D98" w:rsidP="00C32677">
            <w:pPr>
              <w:rPr>
                <w:sz w:val="20"/>
                <w:szCs w:val="20"/>
              </w:rPr>
            </w:pPr>
            <w:r w:rsidRPr="00C32677">
              <w:rPr>
                <w:sz w:val="20"/>
                <w:szCs w:val="20"/>
              </w:rPr>
              <w:t>80</w:t>
            </w:r>
          </w:p>
          <w:p w14:paraId="6985CF0F" w14:textId="77777777" w:rsidR="00D80D98" w:rsidRPr="00C32677" w:rsidRDefault="00D80D98" w:rsidP="00C32677">
            <w:pPr>
              <w:rPr>
                <w:sz w:val="20"/>
                <w:szCs w:val="20"/>
              </w:rPr>
            </w:pPr>
            <w:r w:rsidRPr="00C32677">
              <w:rPr>
                <w:sz w:val="20"/>
                <w:szCs w:val="20"/>
              </w:rPr>
              <w:t>-</w:t>
            </w:r>
          </w:p>
        </w:tc>
        <w:tc>
          <w:tcPr>
            <w:tcW w:w="772" w:type="dxa"/>
          </w:tcPr>
          <w:p w14:paraId="4D65634A" w14:textId="77777777" w:rsidR="00D80D98" w:rsidRPr="00C32677" w:rsidRDefault="00D80D98" w:rsidP="00C32677">
            <w:pPr>
              <w:rPr>
                <w:sz w:val="20"/>
                <w:szCs w:val="20"/>
              </w:rPr>
            </w:pPr>
          </w:p>
          <w:p w14:paraId="459EFCDA" w14:textId="77777777" w:rsidR="00D80D98" w:rsidRPr="00C32677" w:rsidRDefault="00D80D98" w:rsidP="00C32677">
            <w:pPr>
              <w:rPr>
                <w:sz w:val="20"/>
                <w:szCs w:val="20"/>
              </w:rPr>
            </w:pPr>
            <w:r w:rsidRPr="00C32677">
              <w:rPr>
                <w:sz w:val="20"/>
                <w:szCs w:val="20"/>
              </w:rPr>
              <w:t>-</w:t>
            </w:r>
          </w:p>
        </w:tc>
        <w:tc>
          <w:tcPr>
            <w:tcW w:w="769" w:type="dxa"/>
          </w:tcPr>
          <w:p w14:paraId="7F571168" w14:textId="77777777" w:rsidR="00D80D98" w:rsidRPr="00C32677" w:rsidRDefault="00D80D98" w:rsidP="00C32677">
            <w:pPr>
              <w:rPr>
                <w:sz w:val="20"/>
                <w:szCs w:val="20"/>
              </w:rPr>
            </w:pPr>
          </w:p>
          <w:p w14:paraId="4A43B74B" w14:textId="77777777" w:rsidR="00D80D98" w:rsidRPr="00C32677" w:rsidRDefault="00D80D98" w:rsidP="00C32677">
            <w:pPr>
              <w:rPr>
                <w:sz w:val="20"/>
                <w:szCs w:val="20"/>
              </w:rPr>
            </w:pPr>
            <w:r w:rsidRPr="00C32677">
              <w:rPr>
                <w:sz w:val="20"/>
                <w:szCs w:val="20"/>
              </w:rPr>
              <w:t>-</w:t>
            </w:r>
          </w:p>
        </w:tc>
      </w:tr>
      <w:tr w:rsidR="00D80D98" w:rsidRPr="00C32677" w14:paraId="16AE631F" w14:textId="77777777" w:rsidTr="006B5837">
        <w:trPr>
          <w:gridAfter w:val="1"/>
          <w:wAfter w:w="17" w:type="dxa"/>
        </w:trPr>
        <w:tc>
          <w:tcPr>
            <w:tcW w:w="1056" w:type="dxa"/>
          </w:tcPr>
          <w:p w14:paraId="5F1B09A9" w14:textId="77777777" w:rsidR="00D80D98" w:rsidRPr="00C32677" w:rsidRDefault="00D80D98" w:rsidP="00C32677">
            <w:pPr>
              <w:rPr>
                <w:sz w:val="20"/>
                <w:szCs w:val="20"/>
              </w:rPr>
            </w:pPr>
            <w:r w:rsidRPr="00C32677">
              <w:rPr>
                <w:sz w:val="20"/>
                <w:szCs w:val="20"/>
              </w:rPr>
              <w:t>L642A</w:t>
            </w:r>
          </w:p>
        </w:tc>
        <w:tc>
          <w:tcPr>
            <w:tcW w:w="615" w:type="dxa"/>
          </w:tcPr>
          <w:p w14:paraId="2B4E74C8" w14:textId="77777777" w:rsidR="00D80D98" w:rsidRPr="00C32677" w:rsidRDefault="00D80D98" w:rsidP="00C32677">
            <w:pPr>
              <w:rPr>
                <w:sz w:val="20"/>
                <w:szCs w:val="20"/>
              </w:rPr>
            </w:pPr>
            <w:r w:rsidRPr="00C32677">
              <w:rPr>
                <w:sz w:val="20"/>
                <w:szCs w:val="20"/>
              </w:rPr>
              <w:t>RS</w:t>
            </w:r>
          </w:p>
        </w:tc>
        <w:tc>
          <w:tcPr>
            <w:tcW w:w="1335" w:type="dxa"/>
          </w:tcPr>
          <w:p w14:paraId="7BE2F511" w14:textId="77777777" w:rsidR="00D80D98" w:rsidRPr="00C32677" w:rsidRDefault="00D80D98" w:rsidP="00C32677">
            <w:pPr>
              <w:rPr>
                <w:sz w:val="20"/>
                <w:szCs w:val="20"/>
              </w:rPr>
            </w:pPr>
            <w:r w:rsidRPr="00C32677">
              <w:rPr>
                <w:sz w:val="20"/>
                <w:szCs w:val="20"/>
              </w:rPr>
              <w:t>Monophasic</w:t>
            </w:r>
          </w:p>
          <w:p w14:paraId="4CE09A44" w14:textId="77777777" w:rsidR="00D80D98" w:rsidRPr="00C32677" w:rsidRDefault="00D80D98" w:rsidP="00C32677">
            <w:pPr>
              <w:rPr>
                <w:sz w:val="20"/>
                <w:szCs w:val="20"/>
              </w:rPr>
            </w:pPr>
            <w:r w:rsidRPr="00C32677">
              <w:rPr>
                <w:sz w:val="20"/>
                <w:szCs w:val="20"/>
              </w:rPr>
              <w:t>Biphasic</w:t>
            </w:r>
          </w:p>
        </w:tc>
        <w:tc>
          <w:tcPr>
            <w:tcW w:w="799" w:type="dxa"/>
          </w:tcPr>
          <w:p w14:paraId="5F8AFDBD" w14:textId="77777777" w:rsidR="00D80D98" w:rsidRPr="00C32677" w:rsidRDefault="00D80D98" w:rsidP="00C32677">
            <w:pPr>
              <w:rPr>
                <w:sz w:val="20"/>
                <w:szCs w:val="20"/>
              </w:rPr>
            </w:pPr>
            <w:r w:rsidRPr="00C32677">
              <w:rPr>
                <w:sz w:val="20"/>
                <w:szCs w:val="20"/>
              </w:rPr>
              <w:t>0.98</w:t>
            </w:r>
          </w:p>
          <w:p w14:paraId="72353019" w14:textId="77777777" w:rsidR="00D80D98" w:rsidRPr="00C32677" w:rsidRDefault="00D80D98" w:rsidP="00C32677">
            <w:pPr>
              <w:rPr>
                <w:sz w:val="20"/>
                <w:szCs w:val="20"/>
              </w:rPr>
            </w:pPr>
            <w:r w:rsidRPr="00C32677">
              <w:rPr>
                <w:sz w:val="20"/>
                <w:szCs w:val="20"/>
              </w:rPr>
              <w:t>d.n.c.</w:t>
            </w:r>
          </w:p>
        </w:tc>
        <w:tc>
          <w:tcPr>
            <w:tcW w:w="799" w:type="dxa"/>
          </w:tcPr>
          <w:p w14:paraId="7D831342" w14:textId="77777777" w:rsidR="00D80D98" w:rsidRPr="00C32677" w:rsidRDefault="00D80D98" w:rsidP="00C32677">
            <w:pPr>
              <w:rPr>
                <w:sz w:val="20"/>
                <w:szCs w:val="20"/>
              </w:rPr>
            </w:pPr>
            <w:r w:rsidRPr="00C32677">
              <w:rPr>
                <w:sz w:val="20"/>
                <w:szCs w:val="20"/>
              </w:rPr>
              <w:t>18.46</w:t>
            </w:r>
          </w:p>
          <w:p w14:paraId="2886C5A3" w14:textId="77777777" w:rsidR="00D80D98" w:rsidRPr="00C32677" w:rsidRDefault="00D80D98" w:rsidP="00C32677">
            <w:pPr>
              <w:rPr>
                <w:sz w:val="20"/>
                <w:szCs w:val="20"/>
              </w:rPr>
            </w:pPr>
            <w:r w:rsidRPr="00C32677">
              <w:rPr>
                <w:sz w:val="20"/>
                <w:szCs w:val="20"/>
              </w:rPr>
              <w:t>-</w:t>
            </w:r>
          </w:p>
        </w:tc>
        <w:tc>
          <w:tcPr>
            <w:tcW w:w="799" w:type="dxa"/>
          </w:tcPr>
          <w:p w14:paraId="5558BF07" w14:textId="77777777" w:rsidR="00D80D98" w:rsidRPr="00C32677" w:rsidRDefault="00D80D98" w:rsidP="00C32677">
            <w:pPr>
              <w:rPr>
                <w:sz w:val="20"/>
                <w:szCs w:val="20"/>
              </w:rPr>
            </w:pPr>
            <w:r w:rsidRPr="00C32677">
              <w:rPr>
                <w:sz w:val="20"/>
                <w:szCs w:val="20"/>
              </w:rPr>
              <w:t>-</w:t>
            </w:r>
          </w:p>
          <w:p w14:paraId="48A54DF4" w14:textId="77777777" w:rsidR="00D80D98" w:rsidRPr="00C32677" w:rsidRDefault="00D80D98" w:rsidP="00C32677">
            <w:pPr>
              <w:rPr>
                <w:sz w:val="20"/>
                <w:szCs w:val="20"/>
              </w:rPr>
            </w:pPr>
            <w:r w:rsidRPr="00C32677">
              <w:rPr>
                <w:sz w:val="20"/>
                <w:szCs w:val="20"/>
              </w:rPr>
              <w:t>-</w:t>
            </w:r>
          </w:p>
        </w:tc>
        <w:tc>
          <w:tcPr>
            <w:tcW w:w="790" w:type="dxa"/>
          </w:tcPr>
          <w:p w14:paraId="08AC5E63" w14:textId="77777777" w:rsidR="00D80D98" w:rsidRPr="00C32677" w:rsidRDefault="00D80D98" w:rsidP="00C32677">
            <w:pPr>
              <w:rPr>
                <w:sz w:val="20"/>
                <w:szCs w:val="20"/>
              </w:rPr>
            </w:pPr>
            <w:r w:rsidRPr="00C32677">
              <w:rPr>
                <w:sz w:val="20"/>
                <w:szCs w:val="20"/>
              </w:rPr>
              <w:t>0.98</w:t>
            </w:r>
          </w:p>
          <w:p w14:paraId="57ADC026" w14:textId="77777777" w:rsidR="00D80D98" w:rsidRPr="00C32677" w:rsidRDefault="00D80D98" w:rsidP="00C32677">
            <w:pPr>
              <w:rPr>
                <w:sz w:val="20"/>
                <w:szCs w:val="20"/>
              </w:rPr>
            </w:pPr>
            <w:r w:rsidRPr="00C32677">
              <w:rPr>
                <w:sz w:val="20"/>
                <w:szCs w:val="20"/>
              </w:rPr>
              <w:t>-</w:t>
            </w:r>
          </w:p>
        </w:tc>
        <w:tc>
          <w:tcPr>
            <w:tcW w:w="671" w:type="dxa"/>
          </w:tcPr>
          <w:p w14:paraId="3FB156E2" w14:textId="77777777" w:rsidR="00D80D98" w:rsidRPr="00C32677" w:rsidRDefault="00D80D98" w:rsidP="00C32677">
            <w:pPr>
              <w:rPr>
                <w:sz w:val="20"/>
                <w:szCs w:val="20"/>
              </w:rPr>
            </w:pPr>
            <w:r w:rsidRPr="00C32677">
              <w:rPr>
                <w:sz w:val="20"/>
                <w:szCs w:val="20"/>
              </w:rPr>
              <w:t>-</w:t>
            </w:r>
          </w:p>
          <w:p w14:paraId="115EF738" w14:textId="77777777" w:rsidR="00D80D98" w:rsidRPr="00C32677" w:rsidRDefault="00D80D98" w:rsidP="00C32677">
            <w:pPr>
              <w:rPr>
                <w:sz w:val="20"/>
                <w:szCs w:val="20"/>
              </w:rPr>
            </w:pPr>
            <w:r w:rsidRPr="00C32677">
              <w:rPr>
                <w:sz w:val="20"/>
                <w:szCs w:val="20"/>
              </w:rPr>
              <w:t>-</w:t>
            </w:r>
          </w:p>
        </w:tc>
        <w:tc>
          <w:tcPr>
            <w:tcW w:w="638" w:type="dxa"/>
          </w:tcPr>
          <w:p w14:paraId="033ECE07" w14:textId="77777777" w:rsidR="00D80D98" w:rsidRPr="00C32677" w:rsidRDefault="00D80D98" w:rsidP="00C32677">
            <w:pPr>
              <w:rPr>
                <w:sz w:val="20"/>
                <w:szCs w:val="20"/>
              </w:rPr>
            </w:pPr>
            <w:r w:rsidRPr="00C32677">
              <w:rPr>
                <w:sz w:val="20"/>
                <w:szCs w:val="20"/>
              </w:rPr>
              <w:t>220</w:t>
            </w:r>
          </w:p>
          <w:p w14:paraId="1B729C3E" w14:textId="77777777" w:rsidR="00D80D98" w:rsidRPr="00C32677" w:rsidRDefault="00D80D98" w:rsidP="00C32677">
            <w:pPr>
              <w:rPr>
                <w:sz w:val="20"/>
                <w:szCs w:val="20"/>
              </w:rPr>
            </w:pPr>
            <w:r w:rsidRPr="00C32677">
              <w:rPr>
                <w:sz w:val="20"/>
                <w:szCs w:val="20"/>
              </w:rPr>
              <w:t>-</w:t>
            </w:r>
          </w:p>
        </w:tc>
        <w:tc>
          <w:tcPr>
            <w:tcW w:w="772" w:type="dxa"/>
          </w:tcPr>
          <w:p w14:paraId="16E0A4C2" w14:textId="77777777" w:rsidR="00D80D98" w:rsidRPr="00C32677" w:rsidRDefault="00D80D98" w:rsidP="00C32677">
            <w:pPr>
              <w:rPr>
                <w:sz w:val="20"/>
                <w:szCs w:val="20"/>
              </w:rPr>
            </w:pPr>
          </w:p>
          <w:p w14:paraId="431D73BA" w14:textId="77777777" w:rsidR="00D80D98" w:rsidRPr="00C32677" w:rsidRDefault="00D80D98" w:rsidP="00C32677">
            <w:pPr>
              <w:rPr>
                <w:sz w:val="20"/>
                <w:szCs w:val="20"/>
              </w:rPr>
            </w:pPr>
            <w:r w:rsidRPr="00C32677">
              <w:rPr>
                <w:sz w:val="20"/>
                <w:szCs w:val="20"/>
              </w:rPr>
              <w:t>-</w:t>
            </w:r>
          </w:p>
        </w:tc>
        <w:tc>
          <w:tcPr>
            <w:tcW w:w="769" w:type="dxa"/>
          </w:tcPr>
          <w:p w14:paraId="5BED8AD3" w14:textId="77777777" w:rsidR="00D80D98" w:rsidRPr="00C32677" w:rsidRDefault="00D80D98" w:rsidP="00C32677">
            <w:pPr>
              <w:rPr>
                <w:sz w:val="20"/>
                <w:szCs w:val="20"/>
              </w:rPr>
            </w:pPr>
          </w:p>
          <w:p w14:paraId="42F39BD7" w14:textId="77777777" w:rsidR="00D80D98" w:rsidRPr="00C32677" w:rsidRDefault="00D80D98" w:rsidP="00C32677">
            <w:pPr>
              <w:rPr>
                <w:sz w:val="20"/>
                <w:szCs w:val="20"/>
              </w:rPr>
            </w:pPr>
            <w:r w:rsidRPr="00C32677">
              <w:rPr>
                <w:sz w:val="20"/>
                <w:szCs w:val="20"/>
              </w:rPr>
              <w:t>-</w:t>
            </w:r>
          </w:p>
        </w:tc>
      </w:tr>
      <w:tr w:rsidR="00D80D98" w:rsidRPr="00C32677" w14:paraId="7F40F07F" w14:textId="77777777" w:rsidTr="006B5837">
        <w:trPr>
          <w:gridAfter w:val="1"/>
          <w:wAfter w:w="17" w:type="dxa"/>
        </w:trPr>
        <w:tc>
          <w:tcPr>
            <w:tcW w:w="1056" w:type="dxa"/>
          </w:tcPr>
          <w:p w14:paraId="3B1D51D6" w14:textId="77777777" w:rsidR="00D80D98" w:rsidRPr="00C32677" w:rsidRDefault="00D80D98" w:rsidP="00C32677">
            <w:pPr>
              <w:rPr>
                <w:sz w:val="20"/>
                <w:szCs w:val="20"/>
              </w:rPr>
            </w:pPr>
            <w:r w:rsidRPr="00C32677">
              <w:rPr>
                <w:sz w:val="20"/>
                <w:szCs w:val="20"/>
              </w:rPr>
              <w:t>N616A</w:t>
            </w:r>
          </w:p>
        </w:tc>
        <w:tc>
          <w:tcPr>
            <w:tcW w:w="615" w:type="dxa"/>
          </w:tcPr>
          <w:p w14:paraId="6ED953B5" w14:textId="77777777" w:rsidR="00D80D98" w:rsidRPr="00C32677" w:rsidRDefault="00D80D98" w:rsidP="00C32677">
            <w:pPr>
              <w:rPr>
                <w:sz w:val="20"/>
                <w:szCs w:val="20"/>
              </w:rPr>
            </w:pPr>
            <w:r w:rsidRPr="00C32677">
              <w:rPr>
                <w:sz w:val="20"/>
                <w:szCs w:val="20"/>
              </w:rPr>
              <w:t>RS</w:t>
            </w:r>
          </w:p>
        </w:tc>
        <w:tc>
          <w:tcPr>
            <w:tcW w:w="1335" w:type="dxa"/>
          </w:tcPr>
          <w:p w14:paraId="226D4636" w14:textId="77777777" w:rsidR="00D80D98" w:rsidRPr="00C32677" w:rsidRDefault="00D80D98" w:rsidP="00C32677">
            <w:pPr>
              <w:rPr>
                <w:sz w:val="20"/>
                <w:szCs w:val="20"/>
              </w:rPr>
            </w:pPr>
            <w:r w:rsidRPr="00C32677">
              <w:rPr>
                <w:sz w:val="20"/>
                <w:szCs w:val="20"/>
              </w:rPr>
              <w:t>Monophasic</w:t>
            </w:r>
          </w:p>
          <w:p w14:paraId="552B380B" w14:textId="77777777" w:rsidR="00D80D98" w:rsidRPr="00C32677" w:rsidRDefault="00D80D98" w:rsidP="00C32677">
            <w:pPr>
              <w:rPr>
                <w:sz w:val="20"/>
                <w:szCs w:val="20"/>
              </w:rPr>
            </w:pPr>
            <w:r w:rsidRPr="00C32677">
              <w:rPr>
                <w:sz w:val="20"/>
                <w:szCs w:val="20"/>
              </w:rPr>
              <w:t>Biphasic</w:t>
            </w:r>
          </w:p>
        </w:tc>
        <w:tc>
          <w:tcPr>
            <w:tcW w:w="799" w:type="dxa"/>
          </w:tcPr>
          <w:p w14:paraId="7611E133" w14:textId="77777777" w:rsidR="00D80D98" w:rsidRPr="00C32677" w:rsidRDefault="00D80D98" w:rsidP="00C32677">
            <w:pPr>
              <w:rPr>
                <w:sz w:val="20"/>
                <w:szCs w:val="20"/>
              </w:rPr>
            </w:pPr>
            <w:r w:rsidRPr="00C32677">
              <w:rPr>
                <w:sz w:val="20"/>
                <w:szCs w:val="20"/>
              </w:rPr>
              <w:t>0.94</w:t>
            </w:r>
          </w:p>
          <w:p w14:paraId="26F94E40" w14:textId="77777777" w:rsidR="00D80D98" w:rsidRPr="00C32677" w:rsidRDefault="00D80D98" w:rsidP="00C32677">
            <w:pPr>
              <w:rPr>
                <w:sz w:val="20"/>
                <w:szCs w:val="20"/>
              </w:rPr>
            </w:pPr>
            <w:r w:rsidRPr="00C32677">
              <w:rPr>
                <w:sz w:val="20"/>
                <w:szCs w:val="20"/>
              </w:rPr>
              <w:t>d.n.c.</w:t>
            </w:r>
          </w:p>
        </w:tc>
        <w:tc>
          <w:tcPr>
            <w:tcW w:w="799" w:type="dxa"/>
          </w:tcPr>
          <w:p w14:paraId="453BB64E" w14:textId="77777777" w:rsidR="00D80D98" w:rsidRPr="00C32677" w:rsidRDefault="00D80D98" w:rsidP="00C32677">
            <w:pPr>
              <w:rPr>
                <w:sz w:val="20"/>
                <w:szCs w:val="20"/>
              </w:rPr>
            </w:pPr>
            <w:r w:rsidRPr="00C32677">
              <w:rPr>
                <w:sz w:val="20"/>
                <w:szCs w:val="20"/>
              </w:rPr>
              <w:t>7.53</w:t>
            </w:r>
          </w:p>
          <w:p w14:paraId="1ECDAC00" w14:textId="77777777" w:rsidR="00D80D98" w:rsidRPr="00C32677" w:rsidRDefault="00D80D98" w:rsidP="00C32677">
            <w:pPr>
              <w:rPr>
                <w:sz w:val="20"/>
                <w:szCs w:val="20"/>
              </w:rPr>
            </w:pPr>
            <w:r w:rsidRPr="00C32677">
              <w:rPr>
                <w:sz w:val="20"/>
                <w:szCs w:val="20"/>
              </w:rPr>
              <w:t>-</w:t>
            </w:r>
          </w:p>
        </w:tc>
        <w:tc>
          <w:tcPr>
            <w:tcW w:w="799" w:type="dxa"/>
          </w:tcPr>
          <w:p w14:paraId="534C316C" w14:textId="77777777" w:rsidR="00D80D98" w:rsidRPr="00C32677" w:rsidRDefault="00D80D98" w:rsidP="00C32677">
            <w:pPr>
              <w:rPr>
                <w:sz w:val="20"/>
                <w:szCs w:val="20"/>
              </w:rPr>
            </w:pPr>
            <w:r w:rsidRPr="00C32677">
              <w:rPr>
                <w:sz w:val="20"/>
                <w:szCs w:val="20"/>
              </w:rPr>
              <w:t>-</w:t>
            </w:r>
          </w:p>
          <w:p w14:paraId="2D10E9A2" w14:textId="77777777" w:rsidR="00D80D98" w:rsidRPr="00C32677" w:rsidRDefault="00D80D98" w:rsidP="00C32677">
            <w:pPr>
              <w:rPr>
                <w:sz w:val="20"/>
                <w:szCs w:val="20"/>
              </w:rPr>
            </w:pPr>
            <w:r w:rsidRPr="00C32677">
              <w:rPr>
                <w:sz w:val="20"/>
                <w:szCs w:val="20"/>
              </w:rPr>
              <w:t>-</w:t>
            </w:r>
          </w:p>
        </w:tc>
        <w:tc>
          <w:tcPr>
            <w:tcW w:w="790" w:type="dxa"/>
          </w:tcPr>
          <w:p w14:paraId="7CDFA6D1" w14:textId="77777777" w:rsidR="00D80D98" w:rsidRPr="00C32677" w:rsidRDefault="00D80D98" w:rsidP="00C32677">
            <w:pPr>
              <w:rPr>
                <w:sz w:val="20"/>
                <w:szCs w:val="20"/>
              </w:rPr>
            </w:pPr>
            <w:r w:rsidRPr="00C32677">
              <w:rPr>
                <w:sz w:val="20"/>
                <w:szCs w:val="20"/>
              </w:rPr>
              <w:t>0.13</w:t>
            </w:r>
          </w:p>
          <w:p w14:paraId="2B0F9E42" w14:textId="77777777" w:rsidR="00D80D98" w:rsidRPr="00C32677" w:rsidRDefault="00D80D98" w:rsidP="00C32677">
            <w:pPr>
              <w:rPr>
                <w:sz w:val="20"/>
                <w:szCs w:val="20"/>
              </w:rPr>
            </w:pPr>
            <w:r w:rsidRPr="00C32677">
              <w:rPr>
                <w:sz w:val="20"/>
                <w:szCs w:val="20"/>
              </w:rPr>
              <w:t>-</w:t>
            </w:r>
          </w:p>
        </w:tc>
        <w:tc>
          <w:tcPr>
            <w:tcW w:w="671" w:type="dxa"/>
          </w:tcPr>
          <w:p w14:paraId="1137070C" w14:textId="77777777" w:rsidR="00D80D98" w:rsidRPr="00C32677" w:rsidRDefault="00D80D98" w:rsidP="00C32677">
            <w:pPr>
              <w:rPr>
                <w:sz w:val="20"/>
                <w:szCs w:val="20"/>
              </w:rPr>
            </w:pPr>
            <w:r w:rsidRPr="00C32677">
              <w:rPr>
                <w:sz w:val="20"/>
                <w:szCs w:val="20"/>
              </w:rPr>
              <w:t>-</w:t>
            </w:r>
          </w:p>
          <w:p w14:paraId="07160C43" w14:textId="77777777" w:rsidR="00D80D98" w:rsidRPr="00C32677" w:rsidRDefault="00D80D98" w:rsidP="00C32677">
            <w:pPr>
              <w:rPr>
                <w:sz w:val="20"/>
                <w:szCs w:val="20"/>
              </w:rPr>
            </w:pPr>
            <w:r w:rsidRPr="00C32677">
              <w:rPr>
                <w:sz w:val="20"/>
                <w:szCs w:val="20"/>
              </w:rPr>
              <w:t>-</w:t>
            </w:r>
          </w:p>
        </w:tc>
        <w:tc>
          <w:tcPr>
            <w:tcW w:w="638" w:type="dxa"/>
          </w:tcPr>
          <w:p w14:paraId="73E122F4" w14:textId="77777777" w:rsidR="00D80D98" w:rsidRPr="00C32677" w:rsidRDefault="00D80D98" w:rsidP="00C32677">
            <w:pPr>
              <w:rPr>
                <w:sz w:val="20"/>
                <w:szCs w:val="20"/>
              </w:rPr>
            </w:pPr>
            <w:r w:rsidRPr="00C32677">
              <w:rPr>
                <w:sz w:val="20"/>
                <w:szCs w:val="20"/>
              </w:rPr>
              <w:t>102</w:t>
            </w:r>
          </w:p>
          <w:p w14:paraId="1F06E8D2" w14:textId="77777777" w:rsidR="00D80D98" w:rsidRPr="00C32677" w:rsidRDefault="00D80D98" w:rsidP="00C32677">
            <w:pPr>
              <w:rPr>
                <w:sz w:val="20"/>
                <w:szCs w:val="20"/>
              </w:rPr>
            </w:pPr>
            <w:r w:rsidRPr="00C32677">
              <w:rPr>
                <w:sz w:val="20"/>
                <w:szCs w:val="20"/>
              </w:rPr>
              <w:t>-</w:t>
            </w:r>
          </w:p>
        </w:tc>
        <w:tc>
          <w:tcPr>
            <w:tcW w:w="772" w:type="dxa"/>
          </w:tcPr>
          <w:p w14:paraId="671E95A1" w14:textId="77777777" w:rsidR="00D80D98" w:rsidRPr="00C32677" w:rsidRDefault="00D80D98" w:rsidP="00C32677">
            <w:pPr>
              <w:rPr>
                <w:sz w:val="20"/>
                <w:szCs w:val="20"/>
              </w:rPr>
            </w:pPr>
          </w:p>
          <w:p w14:paraId="1B5F3D6C" w14:textId="77777777" w:rsidR="00D80D98" w:rsidRPr="00C32677" w:rsidRDefault="00D80D98" w:rsidP="00C32677">
            <w:pPr>
              <w:rPr>
                <w:sz w:val="20"/>
                <w:szCs w:val="20"/>
              </w:rPr>
            </w:pPr>
            <w:r w:rsidRPr="00C32677">
              <w:rPr>
                <w:sz w:val="20"/>
                <w:szCs w:val="20"/>
              </w:rPr>
              <w:t>-</w:t>
            </w:r>
          </w:p>
        </w:tc>
        <w:tc>
          <w:tcPr>
            <w:tcW w:w="769" w:type="dxa"/>
          </w:tcPr>
          <w:p w14:paraId="2FC41C58" w14:textId="77777777" w:rsidR="00D80D98" w:rsidRPr="00C32677" w:rsidRDefault="00D80D98" w:rsidP="00C32677">
            <w:pPr>
              <w:rPr>
                <w:sz w:val="20"/>
                <w:szCs w:val="20"/>
              </w:rPr>
            </w:pPr>
          </w:p>
          <w:p w14:paraId="11803A15" w14:textId="77777777" w:rsidR="00D80D98" w:rsidRPr="00C32677" w:rsidRDefault="00D80D98" w:rsidP="00C32677">
            <w:pPr>
              <w:rPr>
                <w:sz w:val="20"/>
                <w:szCs w:val="20"/>
              </w:rPr>
            </w:pPr>
            <w:r w:rsidRPr="00C32677">
              <w:rPr>
                <w:sz w:val="20"/>
                <w:szCs w:val="20"/>
              </w:rPr>
              <w:t>-</w:t>
            </w:r>
          </w:p>
        </w:tc>
      </w:tr>
      <w:tr w:rsidR="00D80D98" w:rsidRPr="00C32677" w14:paraId="48A360C8" w14:textId="77777777" w:rsidTr="006B5837">
        <w:trPr>
          <w:gridAfter w:val="1"/>
          <w:wAfter w:w="17" w:type="dxa"/>
        </w:trPr>
        <w:tc>
          <w:tcPr>
            <w:tcW w:w="1056" w:type="dxa"/>
          </w:tcPr>
          <w:p w14:paraId="7957332A" w14:textId="77777777" w:rsidR="00D80D98" w:rsidRPr="00C32677" w:rsidRDefault="00D80D98" w:rsidP="00C32677">
            <w:pPr>
              <w:rPr>
                <w:sz w:val="20"/>
                <w:szCs w:val="20"/>
              </w:rPr>
            </w:pPr>
            <w:r w:rsidRPr="00C32677">
              <w:rPr>
                <w:sz w:val="20"/>
                <w:szCs w:val="20"/>
              </w:rPr>
              <w:t>Y647L</w:t>
            </w:r>
          </w:p>
        </w:tc>
        <w:tc>
          <w:tcPr>
            <w:tcW w:w="615" w:type="dxa"/>
          </w:tcPr>
          <w:p w14:paraId="2152DC5A" w14:textId="77777777" w:rsidR="00D80D98" w:rsidRPr="00C32677" w:rsidRDefault="00D80D98" w:rsidP="00C32677">
            <w:pPr>
              <w:rPr>
                <w:sz w:val="20"/>
                <w:szCs w:val="20"/>
              </w:rPr>
            </w:pPr>
            <w:r w:rsidRPr="00C32677">
              <w:rPr>
                <w:sz w:val="20"/>
                <w:szCs w:val="20"/>
              </w:rPr>
              <w:t>RS</w:t>
            </w:r>
          </w:p>
        </w:tc>
        <w:tc>
          <w:tcPr>
            <w:tcW w:w="1335" w:type="dxa"/>
          </w:tcPr>
          <w:p w14:paraId="02DC398C" w14:textId="77777777" w:rsidR="00D80D98" w:rsidRPr="00C32677" w:rsidRDefault="00D80D98" w:rsidP="00C32677">
            <w:pPr>
              <w:rPr>
                <w:sz w:val="20"/>
                <w:szCs w:val="20"/>
              </w:rPr>
            </w:pPr>
            <w:r w:rsidRPr="00C32677">
              <w:rPr>
                <w:sz w:val="20"/>
                <w:szCs w:val="20"/>
              </w:rPr>
              <w:t>Monophasic</w:t>
            </w:r>
          </w:p>
          <w:p w14:paraId="559862F6" w14:textId="77777777" w:rsidR="00D80D98" w:rsidRPr="00C32677" w:rsidRDefault="00D80D98" w:rsidP="00C32677">
            <w:pPr>
              <w:rPr>
                <w:sz w:val="20"/>
                <w:szCs w:val="20"/>
              </w:rPr>
            </w:pPr>
            <w:r w:rsidRPr="00C32677">
              <w:rPr>
                <w:sz w:val="20"/>
                <w:szCs w:val="20"/>
              </w:rPr>
              <w:t>Biphasic</w:t>
            </w:r>
          </w:p>
        </w:tc>
        <w:tc>
          <w:tcPr>
            <w:tcW w:w="799" w:type="dxa"/>
          </w:tcPr>
          <w:p w14:paraId="52194C90" w14:textId="77777777" w:rsidR="00D80D98" w:rsidRPr="00C32677" w:rsidRDefault="00D80D98" w:rsidP="00C32677">
            <w:pPr>
              <w:rPr>
                <w:sz w:val="20"/>
                <w:szCs w:val="20"/>
              </w:rPr>
            </w:pPr>
            <w:r w:rsidRPr="00C32677">
              <w:rPr>
                <w:sz w:val="20"/>
                <w:szCs w:val="20"/>
              </w:rPr>
              <w:t>0.94</w:t>
            </w:r>
          </w:p>
          <w:p w14:paraId="2F9B0EF3" w14:textId="77777777" w:rsidR="00D80D98" w:rsidRPr="00C32677" w:rsidRDefault="00D80D98" w:rsidP="00C32677">
            <w:pPr>
              <w:rPr>
                <w:sz w:val="20"/>
                <w:szCs w:val="20"/>
              </w:rPr>
            </w:pPr>
            <w:r w:rsidRPr="00C32677">
              <w:rPr>
                <w:sz w:val="20"/>
                <w:szCs w:val="20"/>
              </w:rPr>
              <w:t>0.95</w:t>
            </w:r>
          </w:p>
        </w:tc>
        <w:tc>
          <w:tcPr>
            <w:tcW w:w="799" w:type="dxa"/>
          </w:tcPr>
          <w:p w14:paraId="6A994390" w14:textId="77777777" w:rsidR="00D80D98" w:rsidRPr="00C32677" w:rsidRDefault="00D80D98" w:rsidP="00C32677">
            <w:pPr>
              <w:rPr>
                <w:sz w:val="20"/>
                <w:szCs w:val="20"/>
              </w:rPr>
            </w:pPr>
            <w:r w:rsidRPr="00C32677">
              <w:rPr>
                <w:sz w:val="20"/>
                <w:szCs w:val="20"/>
              </w:rPr>
              <w:t>0.11</w:t>
            </w:r>
          </w:p>
          <w:p w14:paraId="14C1C980" w14:textId="77777777" w:rsidR="00D80D98" w:rsidRPr="00C32677" w:rsidRDefault="00D80D98" w:rsidP="00C32677">
            <w:pPr>
              <w:rPr>
                <w:sz w:val="20"/>
                <w:szCs w:val="20"/>
              </w:rPr>
            </w:pPr>
            <w:r w:rsidRPr="00C32677">
              <w:rPr>
                <w:sz w:val="20"/>
                <w:szCs w:val="20"/>
              </w:rPr>
              <w:t>0.09</w:t>
            </w:r>
          </w:p>
        </w:tc>
        <w:tc>
          <w:tcPr>
            <w:tcW w:w="799" w:type="dxa"/>
          </w:tcPr>
          <w:p w14:paraId="695BF356" w14:textId="77777777" w:rsidR="00D80D98" w:rsidRPr="00C32677" w:rsidRDefault="00D80D98" w:rsidP="00C32677">
            <w:pPr>
              <w:rPr>
                <w:sz w:val="20"/>
                <w:szCs w:val="20"/>
              </w:rPr>
            </w:pPr>
            <w:r w:rsidRPr="00C32677">
              <w:rPr>
                <w:sz w:val="20"/>
                <w:szCs w:val="20"/>
              </w:rPr>
              <w:t>-</w:t>
            </w:r>
          </w:p>
          <w:p w14:paraId="07932128" w14:textId="77777777" w:rsidR="00D80D98" w:rsidRPr="00C32677" w:rsidRDefault="00D80D98" w:rsidP="00C32677">
            <w:pPr>
              <w:rPr>
                <w:sz w:val="20"/>
                <w:szCs w:val="20"/>
              </w:rPr>
            </w:pPr>
            <w:r w:rsidRPr="00C32677">
              <w:rPr>
                <w:sz w:val="20"/>
                <w:szCs w:val="20"/>
              </w:rPr>
              <w:t>0.13</w:t>
            </w:r>
          </w:p>
        </w:tc>
        <w:tc>
          <w:tcPr>
            <w:tcW w:w="790" w:type="dxa"/>
          </w:tcPr>
          <w:p w14:paraId="326BB920" w14:textId="77777777" w:rsidR="00D80D98" w:rsidRPr="00C32677" w:rsidRDefault="00D80D98" w:rsidP="00C32677">
            <w:pPr>
              <w:rPr>
                <w:sz w:val="20"/>
                <w:szCs w:val="20"/>
              </w:rPr>
            </w:pPr>
            <w:r w:rsidRPr="00C32677">
              <w:rPr>
                <w:sz w:val="20"/>
                <w:szCs w:val="20"/>
              </w:rPr>
              <w:t>11.10</w:t>
            </w:r>
          </w:p>
          <w:p w14:paraId="69A9BFF0" w14:textId="77777777" w:rsidR="00D80D98" w:rsidRPr="00C32677" w:rsidRDefault="00D80D98" w:rsidP="00C32677">
            <w:pPr>
              <w:rPr>
                <w:sz w:val="20"/>
                <w:szCs w:val="20"/>
              </w:rPr>
            </w:pPr>
            <w:r w:rsidRPr="00C32677">
              <w:rPr>
                <w:sz w:val="20"/>
                <w:szCs w:val="20"/>
              </w:rPr>
              <w:t>3.08</w:t>
            </w:r>
          </w:p>
        </w:tc>
        <w:tc>
          <w:tcPr>
            <w:tcW w:w="671" w:type="dxa"/>
          </w:tcPr>
          <w:p w14:paraId="303546AF" w14:textId="77777777" w:rsidR="00D80D98" w:rsidRPr="00C32677" w:rsidRDefault="00D80D98" w:rsidP="00C32677">
            <w:pPr>
              <w:rPr>
                <w:sz w:val="20"/>
                <w:szCs w:val="20"/>
              </w:rPr>
            </w:pPr>
            <w:r w:rsidRPr="00C32677">
              <w:rPr>
                <w:sz w:val="20"/>
                <w:szCs w:val="20"/>
              </w:rPr>
              <w:t>-</w:t>
            </w:r>
          </w:p>
          <w:p w14:paraId="06E58204" w14:textId="77777777" w:rsidR="00D80D98" w:rsidRPr="00C32677" w:rsidRDefault="00D80D98" w:rsidP="00C32677">
            <w:pPr>
              <w:rPr>
                <w:sz w:val="20"/>
                <w:szCs w:val="20"/>
              </w:rPr>
            </w:pPr>
            <w:r w:rsidRPr="00C32677">
              <w:rPr>
                <w:sz w:val="20"/>
                <w:szCs w:val="20"/>
              </w:rPr>
              <w:t>2.87</w:t>
            </w:r>
          </w:p>
        </w:tc>
        <w:tc>
          <w:tcPr>
            <w:tcW w:w="638" w:type="dxa"/>
          </w:tcPr>
          <w:p w14:paraId="2DB99026" w14:textId="77777777" w:rsidR="00D80D98" w:rsidRPr="00C32677" w:rsidRDefault="00D80D98" w:rsidP="00C32677">
            <w:pPr>
              <w:rPr>
                <w:sz w:val="20"/>
                <w:szCs w:val="20"/>
              </w:rPr>
            </w:pPr>
            <w:r w:rsidRPr="00C32677">
              <w:rPr>
                <w:sz w:val="20"/>
                <w:szCs w:val="20"/>
              </w:rPr>
              <w:t>200</w:t>
            </w:r>
          </w:p>
          <w:p w14:paraId="42DBBA3A" w14:textId="77777777" w:rsidR="00D80D98" w:rsidRPr="00C32677" w:rsidRDefault="00D80D98" w:rsidP="00C32677">
            <w:pPr>
              <w:rPr>
                <w:sz w:val="20"/>
                <w:szCs w:val="20"/>
              </w:rPr>
            </w:pPr>
            <w:r w:rsidRPr="00C32677">
              <w:rPr>
                <w:sz w:val="20"/>
                <w:szCs w:val="20"/>
              </w:rPr>
              <w:t>197</w:t>
            </w:r>
          </w:p>
        </w:tc>
        <w:tc>
          <w:tcPr>
            <w:tcW w:w="772" w:type="dxa"/>
          </w:tcPr>
          <w:p w14:paraId="0284144C" w14:textId="77777777" w:rsidR="00D80D98" w:rsidRPr="00C32677" w:rsidRDefault="00D80D98" w:rsidP="00C32677">
            <w:pPr>
              <w:rPr>
                <w:sz w:val="20"/>
                <w:szCs w:val="20"/>
              </w:rPr>
            </w:pPr>
          </w:p>
          <w:p w14:paraId="200B5731" w14:textId="77777777" w:rsidR="00D80D98" w:rsidRPr="00C32677" w:rsidRDefault="00D80D98" w:rsidP="00C32677">
            <w:pPr>
              <w:rPr>
                <w:sz w:val="20"/>
                <w:szCs w:val="20"/>
              </w:rPr>
            </w:pPr>
            <w:r w:rsidRPr="00C32677">
              <w:rPr>
                <w:sz w:val="20"/>
                <w:szCs w:val="20"/>
              </w:rPr>
              <w:t>13.13</w:t>
            </w:r>
          </w:p>
        </w:tc>
        <w:tc>
          <w:tcPr>
            <w:tcW w:w="769" w:type="dxa"/>
          </w:tcPr>
          <w:p w14:paraId="6E1CB364" w14:textId="77777777" w:rsidR="00D80D98" w:rsidRPr="00C32677" w:rsidRDefault="00D80D98" w:rsidP="00C32677">
            <w:pPr>
              <w:rPr>
                <w:sz w:val="20"/>
                <w:szCs w:val="20"/>
              </w:rPr>
            </w:pPr>
          </w:p>
          <w:p w14:paraId="5E1AE3D6" w14:textId="77777777" w:rsidR="00D80D98" w:rsidRPr="00C32677" w:rsidRDefault="00D80D98" w:rsidP="00C32677">
            <w:pPr>
              <w:rPr>
                <w:sz w:val="20"/>
                <w:szCs w:val="20"/>
              </w:rPr>
            </w:pPr>
            <w:r w:rsidRPr="00C32677">
              <w:rPr>
                <w:sz w:val="20"/>
                <w:szCs w:val="20"/>
              </w:rPr>
              <w:t>&lt; 10</w:t>
            </w:r>
            <w:r w:rsidRPr="00C32677">
              <w:rPr>
                <w:sz w:val="20"/>
                <w:szCs w:val="20"/>
                <w:vertAlign w:val="superscript"/>
              </w:rPr>
              <w:t>-5</w:t>
            </w:r>
          </w:p>
        </w:tc>
      </w:tr>
    </w:tbl>
    <w:p w14:paraId="3EC4C2E8" w14:textId="77777777" w:rsidR="00D80D98" w:rsidRPr="00AE4E54" w:rsidRDefault="00D80D98" w:rsidP="00C32677">
      <w:r w:rsidRPr="00AE4E54">
        <w:t>d.n.c., did not converge.</w:t>
      </w:r>
    </w:p>
    <w:p w14:paraId="58CB0879" w14:textId="24F12FD1" w:rsidR="00D80D98" w:rsidRPr="00AE4E54" w:rsidRDefault="00D80D98" w:rsidP="00C32677">
      <w:r w:rsidRPr="00AE4E54">
        <w:t>df, degrees of freedom.</w:t>
      </w:r>
    </w:p>
    <w:p w14:paraId="24F9C406" w14:textId="17A9C485" w:rsidR="00D80D98" w:rsidRPr="00AE4E54" w:rsidRDefault="00D80D98" w:rsidP="00C32677">
      <w:pPr>
        <w:pStyle w:val="Heading3"/>
      </w:pPr>
      <w:r w:rsidRPr="00D80D98">
        <w:t xml:space="preserve">Supplementary Table </w:t>
      </w:r>
      <w:r w:rsidR="00E14B2A">
        <w:t>2</w:t>
      </w:r>
      <w:r w:rsidRPr="00AE4E54">
        <w:t xml:space="preserve"> </w:t>
      </w:r>
      <w:r w:rsidR="001354E1">
        <w:rPr>
          <w:rFonts w:hint="eastAsia"/>
          <w:lang w:eastAsia="zh-CN"/>
        </w:rPr>
        <w:t>MD</w:t>
      </w:r>
      <w:r w:rsidR="001354E1">
        <w:rPr>
          <w:lang w:eastAsia="zh-CN"/>
        </w:rPr>
        <w:t xml:space="preserve"> simulation binding free energy</w:t>
      </w:r>
      <w:r w:rsidR="001354E1" w:rsidRPr="00AE4E54">
        <w:t xml:space="preserve"> </w:t>
      </w:r>
      <w:r w:rsidR="001354E1">
        <w:t xml:space="preserve">with </w:t>
      </w:r>
      <w:r w:rsidRPr="00AE4E54">
        <w:t>MM-GBSA (Kcal/mol):</w:t>
      </w:r>
    </w:p>
    <w:tbl>
      <w:tblPr>
        <w:tblStyle w:val="TableGrid"/>
        <w:tblW w:w="9669" w:type="dxa"/>
        <w:tblLook w:val="04A0" w:firstRow="1" w:lastRow="0" w:firstColumn="1" w:lastColumn="0" w:noHBand="0" w:noVBand="1"/>
      </w:tblPr>
      <w:tblGrid>
        <w:gridCol w:w="1838"/>
        <w:gridCol w:w="1701"/>
        <w:gridCol w:w="1701"/>
        <w:gridCol w:w="1985"/>
        <w:gridCol w:w="2444"/>
      </w:tblGrid>
      <w:tr w:rsidR="00D80D98" w:rsidRPr="00AE4E54" w14:paraId="74BED0C3" w14:textId="77777777" w:rsidTr="006B5837">
        <w:trPr>
          <w:cantSplit/>
        </w:trPr>
        <w:tc>
          <w:tcPr>
            <w:tcW w:w="1838" w:type="dxa"/>
            <w:vMerge w:val="restart"/>
            <w:tcBorders>
              <w:top w:val="single" w:sz="4" w:space="0" w:color="auto"/>
              <w:left w:val="nil"/>
              <w:bottom w:val="nil"/>
              <w:right w:val="nil"/>
            </w:tcBorders>
            <w:noWrap/>
            <w:vAlign w:val="center"/>
            <w:hideMark/>
          </w:tcPr>
          <w:p w14:paraId="1CE1D0CE" w14:textId="77777777" w:rsidR="00D80D98" w:rsidRPr="00AE4E54" w:rsidRDefault="00D80D98" w:rsidP="00C32677">
            <w:pPr>
              <w:rPr>
                <w:lang w:eastAsia="zh-CN"/>
              </w:rPr>
            </w:pPr>
            <w:r w:rsidRPr="00AE4E54">
              <w:rPr>
                <w:lang w:eastAsia="zh-CN"/>
              </w:rPr>
              <w:t>System</w:t>
            </w:r>
          </w:p>
        </w:tc>
        <w:tc>
          <w:tcPr>
            <w:tcW w:w="1701" w:type="dxa"/>
            <w:tcBorders>
              <w:top w:val="single" w:sz="4" w:space="0" w:color="auto"/>
              <w:left w:val="nil"/>
              <w:bottom w:val="single" w:sz="4" w:space="0" w:color="auto"/>
              <w:right w:val="nil"/>
            </w:tcBorders>
            <w:noWrap/>
            <w:vAlign w:val="center"/>
            <w:hideMark/>
          </w:tcPr>
          <w:p w14:paraId="1E143FE9" w14:textId="77777777" w:rsidR="00D80D98" w:rsidRPr="00AE4E54" w:rsidRDefault="00D80D98" w:rsidP="00C32677">
            <w:pPr>
              <w:rPr>
                <w:lang w:eastAsia="zh-CN"/>
              </w:rPr>
            </w:pPr>
            <w:r w:rsidRPr="00AE4E54">
              <w:rPr>
                <w:lang w:eastAsia="zh-CN"/>
              </w:rPr>
              <w:t>S-KET</w:t>
            </w:r>
            <w:r w:rsidRPr="00AE4E54">
              <w:rPr>
                <w:vertAlign w:val="superscript"/>
                <w:lang w:eastAsia="zh-CN"/>
              </w:rPr>
              <w:t>+</w:t>
            </w:r>
          </w:p>
        </w:tc>
        <w:tc>
          <w:tcPr>
            <w:tcW w:w="1701" w:type="dxa"/>
            <w:tcBorders>
              <w:top w:val="single" w:sz="4" w:space="0" w:color="auto"/>
              <w:left w:val="nil"/>
              <w:bottom w:val="single" w:sz="4" w:space="0" w:color="auto"/>
              <w:right w:val="nil"/>
            </w:tcBorders>
            <w:noWrap/>
            <w:vAlign w:val="center"/>
            <w:hideMark/>
          </w:tcPr>
          <w:p w14:paraId="09E495A7" w14:textId="77777777" w:rsidR="00D80D98" w:rsidRPr="00AE4E54" w:rsidRDefault="00D80D98" w:rsidP="00C32677">
            <w:pPr>
              <w:rPr>
                <w:lang w:eastAsia="zh-CN"/>
              </w:rPr>
            </w:pPr>
            <w:r w:rsidRPr="00AE4E54">
              <w:rPr>
                <w:lang w:eastAsia="zh-CN"/>
              </w:rPr>
              <w:t>S-KET</w:t>
            </w:r>
            <w:r w:rsidRPr="00AE4E54">
              <w:rPr>
                <w:vertAlign w:val="superscript"/>
                <w:lang w:eastAsia="zh-CN"/>
              </w:rPr>
              <w:t>+</w:t>
            </w:r>
          </w:p>
        </w:tc>
        <w:tc>
          <w:tcPr>
            <w:tcW w:w="1985" w:type="dxa"/>
            <w:tcBorders>
              <w:top w:val="single" w:sz="4" w:space="0" w:color="auto"/>
              <w:left w:val="nil"/>
              <w:bottom w:val="single" w:sz="4" w:space="0" w:color="auto"/>
              <w:right w:val="nil"/>
            </w:tcBorders>
            <w:noWrap/>
            <w:vAlign w:val="center"/>
            <w:hideMark/>
          </w:tcPr>
          <w:p w14:paraId="214DF080" w14:textId="77777777" w:rsidR="00D80D98" w:rsidRPr="00AE4E54" w:rsidRDefault="00D80D98" w:rsidP="00C32677">
            <w:pPr>
              <w:rPr>
                <w:lang w:eastAsia="zh-CN"/>
              </w:rPr>
            </w:pPr>
            <w:r w:rsidRPr="00AE4E54">
              <w:rPr>
                <w:lang w:eastAsia="zh-CN"/>
              </w:rPr>
              <w:t>R-KET</w:t>
            </w:r>
            <w:r w:rsidRPr="00AE4E54">
              <w:rPr>
                <w:vertAlign w:val="superscript"/>
                <w:lang w:eastAsia="zh-CN"/>
              </w:rPr>
              <w:t>+</w:t>
            </w:r>
          </w:p>
        </w:tc>
        <w:tc>
          <w:tcPr>
            <w:tcW w:w="2444" w:type="dxa"/>
            <w:tcBorders>
              <w:top w:val="single" w:sz="4" w:space="0" w:color="auto"/>
              <w:left w:val="nil"/>
              <w:bottom w:val="single" w:sz="4" w:space="0" w:color="auto"/>
              <w:right w:val="nil"/>
            </w:tcBorders>
            <w:noWrap/>
            <w:vAlign w:val="center"/>
            <w:hideMark/>
          </w:tcPr>
          <w:p w14:paraId="46102741" w14:textId="77777777" w:rsidR="00D80D98" w:rsidRPr="00AE4E54" w:rsidRDefault="00D80D98" w:rsidP="00C32677">
            <w:pPr>
              <w:rPr>
                <w:lang w:eastAsia="zh-CN"/>
              </w:rPr>
            </w:pPr>
            <w:r w:rsidRPr="00AE4E54">
              <w:rPr>
                <w:lang w:eastAsia="zh-CN"/>
              </w:rPr>
              <w:t>S-KET</w:t>
            </w:r>
            <w:r w:rsidRPr="00AE4E54">
              <w:rPr>
                <w:vertAlign w:val="superscript"/>
                <w:lang w:eastAsia="zh-CN"/>
              </w:rPr>
              <w:t>+</w:t>
            </w:r>
          </w:p>
        </w:tc>
      </w:tr>
      <w:tr w:rsidR="00D80D98" w:rsidRPr="00AE4E54" w14:paraId="61D27A98" w14:textId="77777777" w:rsidTr="006B5837">
        <w:trPr>
          <w:cantSplit/>
        </w:trPr>
        <w:tc>
          <w:tcPr>
            <w:tcW w:w="1838" w:type="dxa"/>
            <w:vMerge/>
            <w:tcBorders>
              <w:top w:val="nil"/>
              <w:left w:val="nil"/>
              <w:bottom w:val="single" w:sz="4" w:space="0" w:color="auto"/>
              <w:right w:val="nil"/>
            </w:tcBorders>
            <w:noWrap/>
          </w:tcPr>
          <w:p w14:paraId="575BB51C" w14:textId="77777777" w:rsidR="00D80D98" w:rsidRPr="00AE4E54" w:rsidRDefault="00D80D98" w:rsidP="00C32677"/>
        </w:tc>
        <w:tc>
          <w:tcPr>
            <w:tcW w:w="1701" w:type="dxa"/>
            <w:tcBorders>
              <w:top w:val="single" w:sz="4" w:space="0" w:color="auto"/>
              <w:left w:val="nil"/>
              <w:bottom w:val="single" w:sz="4" w:space="0" w:color="auto"/>
              <w:right w:val="nil"/>
            </w:tcBorders>
            <w:noWrap/>
            <w:vAlign w:val="center"/>
          </w:tcPr>
          <w:p w14:paraId="743FDF24" w14:textId="77777777" w:rsidR="00D80D98" w:rsidRPr="00AE4E54" w:rsidRDefault="00D80D98" w:rsidP="00C32677">
            <w:r w:rsidRPr="00AE4E54">
              <w:rPr>
                <w:lang w:eastAsia="zh-CN"/>
              </w:rPr>
              <w:t>site 1 (WT)</w:t>
            </w:r>
          </w:p>
        </w:tc>
        <w:tc>
          <w:tcPr>
            <w:tcW w:w="1701" w:type="dxa"/>
            <w:tcBorders>
              <w:top w:val="single" w:sz="4" w:space="0" w:color="auto"/>
              <w:left w:val="nil"/>
              <w:bottom w:val="single" w:sz="4" w:space="0" w:color="auto"/>
              <w:right w:val="nil"/>
            </w:tcBorders>
            <w:noWrap/>
            <w:vAlign w:val="center"/>
          </w:tcPr>
          <w:p w14:paraId="51605E77" w14:textId="77777777" w:rsidR="00D80D98" w:rsidRPr="00AE4E54" w:rsidRDefault="00D80D98" w:rsidP="00C32677">
            <w:r w:rsidRPr="00AE4E54">
              <w:rPr>
                <w:lang w:eastAsia="zh-CN"/>
              </w:rPr>
              <w:t>sites 2/3 (WT)</w:t>
            </w:r>
          </w:p>
        </w:tc>
        <w:tc>
          <w:tcPr>
            <w:tcW w:w="1985" w:type="dxa"/>
            <w:tcBorders>
              <w:top w:val="single" w:sz="4" w:space="0" w:color="auto"/>
              <w:left w:val="nil"/>
              <w:bottom w:val="single" w:sz="4" w:space="0" w:color="auto"/>
              <w:right w:val="nil"/>
            </w:tcBorders>
            <w:noWrap/>
            <w:vAlign w:val="center"/>
          </w:tcPr>
          <w:p w14:paraId="7914D4C4" w14:textId="77777777" w:rsidR="00D80D98" w:rsidRPr="00AE4E54" w:rsidRDefault="00D80D98" w:rsidP="00C32677">
            <w:r w:rsidRPr="00AE4E54">
              <w:rPr>
                <w:lang w:eastAsia="zh-CN"/>
              </w:rPr>
              <w:t>sites 2/3 (WT)</w:t>
            </w:r>
          </w:p>
        </w:tc>
        <w:tc>
          <w:tcPr>
            <w:tcW w:w="2444" w:type="dxa"/>
            <w:tcBorders>
              <w:top w:val="single" w:sz="4" w:space="0" w:color="auto"/>
              <w:left w:val="nil"/>
              <w:bottom w:val="single" w:sz="4" w:space="0" w:color="auto"/>
              <w:right w:val="nil"/>
            </w:tcBorders>
            <w:noWrap/>
            <w:vAlign w:val="center"/>
          </w:tcPr>
          <w:p w14:paraId="2F3365BB" w14:textId="77777777" w:rsidR="00D80D98" w:rsidRPr="00AE4E54" w:rsidRDefault="00D80D98" w:rsidP="00C32677">
            <w:pPr>
              <w:rPr>
                <w:b/>
                <w:bCs/>
              </w:rPr>
            </w:pPr>
            <w:r w:rsidRPr="00AE4E54">
              <w:rPr>
                <w:lang w:eastAsia="zh-CN"/>
              </w:rPr>
              <w:t>sites 2/3 (F636L)</w:t>
            </w:r>
          </w:p>
        </w:tc>
      </w:tr>
      <w:tr w:rsidR="00D80D98" w:rsidRPr="00AE4E54" w14:paraId="7DE3DDDC" w14:textId="77777777" w:rsidTr="006B5837">
        <w:trPr>
          <w:cantSplit/>
        </w:trPr>
        <w:tc>
          <w:tcPr>
            <w:tcW w:w="1838" w:type="dxa"/>
            <w:tcBorders>
              <w:top w:val="single" w:sz="4" w:space="0" w:color="auto"/>
              <w:left w:val="nil"/>
              <w:bottom w:val="nil"/>
              <w:right w:val="nil"/>
            </w:tcBorders>
            <w:noWrap/>
            <w:hideMark/>
          </w:tcPr>
          <w:p w14:paraId="62B5F3E1" w14:textId="2CCE86BA" w:rsidR="00D80D98" w:rsidRPr="00AE4E54" w:rsidRDefault="00D80D98" w:rsidP="00C32677">
            <w:pPr>
              <w:rPr>
                <w:lang w:eastAsia="zh-CN"/>
              </w:rPr>
            </w:pPr>
            <w:r w:rsidRPr="00AE4E54">
              <w:rPr>
                <w:lang w:eastAsia="zh-CN"/>
              </w:rPr>
              <w:t>Inactive</w:t>
            </w:r>
            <w:r w:rsidR="001354E1">
              <w:rPr>
                <w:lang w:eastAsia="zh-CN"/>
              </w:rPr>
              <w:t>(6whs)</w:t>
            </w:r>
          </w:p>
        </w:tc>
        <w:tc>
          <w:tcPr>
            <w:tcW w:w="1701" w:type="dxa"/>
            <w:tcBorders>
              <w:top w:val="single" w:sz="4" w:space="0" w:color="auto"/>
              <w:left w:val="nil"/>
              <w:bottom w:val="nil"/>
              <w:right w:val="nil"/>
            </w:tcBorders>
            <w:noWrap/>
            <w:vAlign w:val="center"/>
            <w:hideMark/>
          </w:tcPr>
          <w:p w14:paraId="7959F6B2" w14:textId="77777777" w:rsidR="00D80D98" w:rsidRPr="00AE4E54" w:rsidRDefault="00D80D98" w:rsidP="00C32677">
            <w:pPr>
              <w:rPr>
                <w:lang w:eastAsia="zh-CN"/>
              </w:rPr>
            </w:pPr>
            <w:r w:rsidRPr="00AE4E54">
              <w:rPr>
                <w:lang w:eastAsia="zh-CN"/>
              </w:rPr>
              <w:t xml:space="preserve">-30.2 </w:t>
            </w:r>
            <w:r w:rsidRPr="00AE4E54">
              <w:rPr>
                <w:rFonts w:eastAsia="DengXian"/>
                <w:lang w:eastAsia="zh-CN"/>
              </w:rPr>
              <w:t>± 0.4</w:t>
            </w:r>
          </w:p>
        </w:tc>
        <w:tc>
          <w:tcPr>
            <w:tcW w:w="1701" w:type="dxa"/>
            <w:tcBorders>
              <w:top w:val="single" w:sz="4" w:space="0" w:color="auto"/>
              <w:left w:val="nil"/>
              <w:bottom w:val="nil"/>
              <w:right w:val="nil"/>
            </w:tcBorders>
            <w:noWrap/>
            <w:vAlign w:val="center"/>
            <w:hideMark/>
          </w:tcPr>
          <w:p w14:paraId="0B5A0374" w14:textId="77777777" w:rsidR="00D80D98" w:rsidRPr="00AE4E54" w:rsidRDefault="00D80D98" w:rsidP="00C32677">
            <w:pPr>
              <w:rPr>
                <w:lang w:eastAsia="zh-CN"/>
              </w:rPr>
            </w:pPr>
            <w:r w:rsidRPr="00AE4E54">
              <w:rPr>
                <w:lang w:eastAsia="zh-CN"/>
              </w:rPr>
              <w:t xml:space="preserve">-31.6 </w:t>
            </w:r>
            <w:r w:rsidRPr="00AE4E54">
              <w:rPr>
                <w:rFonts w:eastAsia="DengXian"/>
                <w:lang w:eastAsia="zh-CN"/>
              </w:rPr>
              <w:t>± 0.3</w:t>
            </w:r>
          </w:p>
        </w:tc>
        <w:tc>
          <w:tcPr>
            <w:tcW w:w="1985" w:type="dxa"/>
            <w:tcBorders>
              <w:top w:val="single" w:sz="4" w:space="0" w:color="auto"/>
              <w:left w:val="nil"/>
              <w:bottom w:val="nil"/>
              <w:right w:val="nil"/>
            </w:tcBorders>
            <w:noWrap/>
            <w:vAlign w:val="center"/>
            <w:hideMark/>
          </w:tcPr>
          <w:p w14:paraId="17432520" w14:textId="77777777" w:rsidR="00D80D98" w:rsidRPr="00AE4E54" w:rsidRDefault="00D80D98" w:rsidP="00C32677">
            <w:pPr>
              <w:rPr>
                <w:lang w:eastAsia="zh-CN"/>
              </w:rPr>
            </w:pPr>
            <w:r w:rsidRPr="00AE4E54">
              <w:rPr>
                <w:lang w:eastAsia="zh-CN"/>
              </w:rPr>
              <w:t xml:space="preserve">-33.6 </w:t>
            </w:r>
            <w:r w:rsidRPr="00AE4E54">
              <w:rPr>
                <w:rFonts w:eastAsia="DengXian"/>
                <w:lang w:eastAsia="zh-CN"/>
              </w:rPr>
              <w:t>± 0.2</w:t>
            </w:r>
          </w:p>
        </w:tc>
        <w:tc>
          <w:tcPr>
            <w:tcW w:w="2444" w:type="dxa"/>
            <w:tcBorders>
              <w:top w:val="single" w:sz="4" w:space="0" w:color="auto"/>
              <w:left w:val="nil"/>
              <w:bottom w:val="nil"/>
              <w:right w:val="nil"/>
            </w:tcBorders>
            <w:noWrap/>
            <w:vAlign w:val="center"/>
            <w:hideMark/>
          </w:tcPr>
          <w:p w14:paraId="05F40802" w14:textId="77777777" w:rsidR="00D80D98" w:rsidRPr="00AE4E54" w:rsidRDefault="00D80D98" w:rsidP="00C32677">
            <w:pPr>
              <w:rPr>
                <w:lang w:eastAsia="zh-CN"/>
              </w:rPr>
            </w:pPr>
            <w:r w:rsidRPr="00AE4E54">
              <w:rPr>
                <w:lang w:eastAsia="zh-CN"/>
              </w:rPr>
              <w:t xml:space="preserve">-29.1 </w:t>
            </w:r>
            <w:r w:rsidRPr="00AE4E54">
              <w:rPr>
                <w:rFonts w:eastAsia="DengXian"/>
                <w:lang w:eastAsia="zh-CN"/>
              </w:rPr>
              <w:t>± 0.3</w:t>
            </w:r>
          </w:p>
        </w:tc>
      </w:tr>
      <w:tr w:rsidR="00D80D98" w:rsidRPr="00AE4E54" w14:paraId="5D936002" w14:textId="77777777" w:rsidTr="006B5837">
        <w:trPr>
          <w:cantSplit/>
        </w:trPr>
        <w:tc>
          <w:tcPr>
            <w:tcW w:w="1838" w:type="dxa"/>
            <w:tcBorders>
              <w:top w:val="nil"/>
              <w:left w:val="nil"/>
              <w:bottom w:val="nil"/>
              <w:right w:val="nil"/>
            </w:tcBorders>
            <w:noWrap/>
            <w:hideMark/>
          </w:tcPr>
          <w:p w14:paraId="29C33669" w14:textId="6A011192" w:rsidR="00D80D98" w:rsidRPr="00AE4E54" w:rsidRDefault="00D80D98" w:rsidP="00C32677">
            <w:pPr>
              <w:rPr>
                <w:lang w:eastAsia="zh-CN"/>
              </w:rPr>
            </w:pPr>
            <w:r w:rsidRPr="00AE4E54">
              <w:rPr>
                <w:lang w:eastAsia="zh-CN"/>
              </w:rPr>
              <w:t>Semi-active</w:t>
            </w:r>
          </w:p>
        </w:tc>
        <w:tc>
          <w:tcPr>
            <w:tcW w:w="1701" w:type="dxa"/>
            <w:tcBorders>
              <w:top w:val="nil"/>
              <w:left w:val="nil"/>
              <w:bottom w:val="nil"/>
              <w:right w:val="nil"/>
            </w:tcBorders>
            <w:noWrap/>
            <w:vAlign w:val="center"/>
            <w:hideMark/>
          </w:tcPr>
          <w:p w14:paraId="410B2CCA" w14:textId="77777777" w:rsidR="00D80D98" w:rsidRPr="00AE4E54" w:rsidRDefault="00D80D98" w:rsidP="00C32677">
            <w:pPr>
              <w:rPr>
                <w:lang w:eastAsia="zh-CN"/>
              </w:rPr>
            </w:pPr>
            <w:r w:rsidRPr="00AE4E54">
              <w:rPr>
                <w:lang w:eastAsia="zh-CN"/>
              </w:rPr>
              <w:t xml:space="preserve">-29.1 </w:t>
            </w:r>
            <w:r w:rsidRPr="00AE4E54">
              <w:rPr>
                <w:rFonts w:eastAsia="DengXian"/>
                <w:lang w:eastAsia="zh-CN"/>
              </w:rPr>
              <w:t>± 0.4</w:t>
            </w:r>
          </w:p>
        </w:tc>
        <w:tc>
          <w:tcPr>
            <w:tcW w:w="1701" w:type="dxa"/>
            <w:tcBorders>
              <w:top w:val="nil"/>
              <w:left w:val="nil"/>
              <w:bottom w:val="nil"/>
              <w:right w:val="nil"/>
            </w:tcBorders>
            <w:noWrap/>
            <w:vAlign w:val="center"/>
            <w:hideMark/>
          </w:tcPr>
          <w:p w14:paraId="64C228A2" w14:textId="77777777" w:rsidR="00D80D98" w:rsidRPr="00AE4E54" w:rsidRDefault="00D80D98" w:rsidP="00C32677">
            <w:pPr>
              <w:rPr>
                <w:lang w:eastAsia="zh-CN"/>
              </w:rPr>
            </w:pPr>
            <w:r w:rsidRPr="00AE4E54">
              <w:rPr>
                <w:lang w:eastAsia="zh-CN"/>
              </w:rPr>
              <w:t xml:space="preserve">-32.0 </w:t>
            </w:r>
            <w:r w:rsidRPr="00AE4E54">
              <w:rPr>
                <w:rFonts w:eastAsia="DengXian"/>
                <w:lang w:eastAsia="zh-CN"/>
              </w:rPr>
              <w:t>± 0.2</w:t>
            </w:r>
          </w:p>
        </w:tc>
        <w:tc>
          <w:tcPr>
            <w:tcW w:w="1985" w:type="dxa"/>
            <w:tcBorders>
              <w:top w:val="nil"/>
              <w:left w:val="nil"/>
              <w:bottom w:val="nil"/>
              <w:right w:val="nil"/>
            </w:tcBorders>
            <w:noWrap/>
            <w:vAlign w:val="center"/>
            <w:hideMark/>
          </w:tcPr>
          <w:p w14:paraId="079DB43C" w14:textId="77777777" w:rsidR="00D80D98" w:rsidRPr="00AE4E54" w:rsidRDefault="00D80D98" w:rsidP="00C32677">
            <w:pPr>
              <w:rPr>
                <w:lang w:eastAsia="zh-CN"/>
              </w:rPr>
            </w:pPr>
            <w:r w:rsidRPr="00AE4E54">
              <w:rPr>
                <w:lang w:eastAsia="zh-CN"/>
              </w:rPr>
              <w:t xml:space="preserve">-32.8 </w:t>
            </w:r>
            <w:r w:rsidRPr="00AE4E54">
              <w:rPr>
                <w:rFonts w:eastAsia="DengXian"/>
                <w:lang w:eastAsia="zh-CN"/>
              </w:rPr>
              <w:t>± 0.2</w:t>
            </w:r>
          </w:p>
        </w:tc>
        <w:tc>
          <w:tcPr>
            <w:tcW w:w="2444" w:type="dxa"/>
            <w:tcBorders>
              <w:top w:val="nil"/>
              <w:left w:val="nil"/>
              <w:bottom w:val="nil"/>
              <w:right w:val="nil"/>
            </w:tcBorders>
            <w:noWrap/>
            <w:vAlign w:val="center"/>
            <w:hideMark/>
          </w:tcPr>
          <w:p w14:paraId="48180C0E" w14:textId="77777777" w:rsidR="00D80D98" w:rsidRPr="00AE4E54" w:rsidRDefault="00D80D98" w:rsidP="00C32677">
            <w:pPr>
              <w:rPr>
                <w:lang w:eastAsia="zh-CN"/>
              </w:rPr>
            </w:pPr>
          </w:p>
        </w:tc>
      </w:tr>
      <w:tr w:rsidR="00D80D98" w:rsidRPr="00AE4E54" w14:paraId="7E3EC0CE" w14:textId="77777777" w:rsidTr="006B5837">
        <w:trPr>
          <w:cantSplit/>
        </w:trPr>
        <w:tc>
          <w:tcPr>
            <w:tcW w:w="1838" w:type="dxa"/>
            <w:tcBorders>
              <w:top w:val="nil"/>
              <w:left w:val="nil"/>
              <w:bottom w:val="nil"/>
              <w:right w:val="nil"/>
            </w:tcBorders>
            <w:noWrap/>
            <w:hideMark/>
          </w:tcPr>
          <w:p w14:paraId="79D70E48" w14:textId="2A084FDD" w:rsidR="00D80D98" w:rsidRPr="00AE4E54" w:rsidRDefault="00D80D98" w:rsidP="00C32677">
            <w:pPr>
              <w:rPr>
                <w:lang w:eastAsia="zh-CN"/>
              </w:rPr>
            </w:pPr>
            <w:r w:rsidRPr="00AE4E54">
              <w:rPr>
                <w:lang w:eastAsia="zh-CN"/>
              </w:rPr>
              <w:t>Inactive</w:t>
            </w:r>
            <w:r w:rsidR="001354E1">
              <w:rPr>
                <w:lang w:eastAsia="zh-CN"/>
              </w:rPr>
              <w:t>(4tlm)</w:t>
            </w:r>
          </w:p>
        </w:tc>
        <w:tc>
          <w:tcPr>
            <w:tcW w:w="1701" w:type="dxa"/>
            <w:tcBorders>
              <w:top w:val="nil"/>
              <w:left w:val="nil"/>
              <w:bottom w:val="nil"/>
              <w:right w:val="nil"/>
            </w:tcBorders>
            <w:noWrap/>
            <w:vAlign w:val="center"/>
            <w:hideMark/>
          </w:tcPr>
          <w:p w14:paraId="4A4BCD07" w14:textId="77777777" w:rsidR="00D80D98" w:rsidRPr="00AE4E54" w:rsidRDefault="00D80D98" w:rsidP="00C32677">
            <w:pPr>
              <w:rPr>
                <w:lang w:eastAsia="zh-CN"/>
              </w:rPr>
            </w:pPr>
            <w:r w:rsidRPr="00AE4E54">
              <w:rPr>
                <w:lang w:eastAsia="zh-CN"/>
              </w:rPr>
              <w:t xml:space="preserve">-31.7 </w:t>
            </w:r>
            <w:r w:rsidRPr="00AE4E54">
              <w:rPr>
                <w:rFonts w:eastAsia="DengXian"/>
                <w:lang w:eastAsia="zh-CN"/>
              </w:rPr>
              <w:t>± 0.3</w:t>
            </w:r>
          </w:p>
        </w:tc>
        <w:tc>
          <w:tcPr>
            <w:tcW w:w="1701" w:type="dxa"/>
            <w:tcBorders>
              <w:top w:val="nil"/>
              <w:left w:val="nil"/>
              <w:bottom w:val="nil"/>
              <w:right w:val="nil"/>
            </w:tcBorders>
            <w:noWrap/>
            <w:vAlign w:val="center"/>
            <w:hideMark/>
          </w:tcPr>
          <w:p w14:paraId="59055C89" w14:textId="77777777" w:rsidR="00D80D98" w:rsidRPr="00AE4E54" w:rsidRDefault="00D80D98" w:rsidP="00C32677">
            <w:pPr>
              <w:rPr>
                <w:lang w:eastAsia="zh-CN"/>
              </w:rPr>
            </w:pPr>
            <w:r w:rsidRPr="00AE4E54">
              <w:rPr>
                <w:lang w:eastAsia="zh-CN"/>
              </w:rPr>
              <w:t xml:space="preserve">-30.6 </w:t>
            </w:r>
            <w:r w:rsidRPr="00AE4E54">
              <w:rPr>
                <w:rFonts w:eastAsia="DengXian"/>
                <w:lang w:eastAsia="zh-CN"/>
              </w:rPr>
              <w:t>± 0.4</w:t>
            </w:r>
          </w:p>
        </w:tc>
        <w:tc>
          <w:tcPr>
            <w:tcW w:w="1985" w:type="dxa"/>
            <w:tcBorders>
              <w:top w:val="nil"/>
              <w:left w:val="nil"/>
              <w:bottom w:val="nil"/>
              <w:right w:val="nil"/>
            </w:tcBorders>
            <w:noWrap/>
            <w:vAlign w:val="center"/>
            <w:hideMark/>
          </w:tcPr>
          <w:p w14:paraId="3DBBC930" w14:textId="77777777" w:rsidR="00D80D98" w:rsidRPr="00AE4E54" w:rsidRDefault="00D80D98" w:rsidP="00C32677">
            <w:pPr>
              <w:rPr>
                <w:lang w:eastAsia="zh-CN"/>
              </w:rPr>
            </w:pPr>
            <w:r w:rsidRPr="00AE4E54">
              <w:rPr>
                <w:lang w:eastAsia="zh-CN"/>
              </w:rPr>
              <w:t xml:space="preserve">-29.2 </w:t>
            </w:r>
            <w:r w:rsidRPr="00AE4E54">
              <w:rPr>
                <w:rFonts w:eastAsia="DengXian"/>
                <w:lang w:eastAsia="zh-CN"/>
              </w:rPr>
              <w:t>± 0.3</w:t>
            </w:r>
          </w:p>
        </w:tc>
        <w:tc>
          <w:tcPr>
            <w:tcW w:w="2444" w:type="dxa"/>
            <w:tcBorders>
              <w:top w:val="nil"/>
              <w:left w:val="nil"/>
              <w:bottom w:val="nil"/>
              <w:right w:val="nil"/>
            </w:tcBorders>
            <w:noWrap/>
            <w:vAlign w:val="center"/>
            <w:hideMark/>
          </w:tcPr>
          <w:p w14:paraId="682212F9" w14:textId="77777777" w:rsidR="00D80D98" w:rsidRPr="00AE4E54" w:rsidRDefault="00D80D98" w:rsidP="00C32677">
            <w:pPr>
              <w:rPr>
                <w:lang w:eastAsia="zh-CN"/>
              </w:rPr>
            </w:pPr>
          </w:p>
        </w:tc>
      </w:tr>
      <w:tr w:rsidR="00D80D98" w:rsidRPr="00AE4E54" w14:paraId="7F1694FA" w14:textId="77777777" w:rsidTr="006B5837">
        <w:trPr>
          <w:cantSplit/>
        </w:trPr>
        <w:tc>
          <w:tcPr>
            <w:tcW w:w="1838" w:type="dxa"/>
            <w:tcBorders>
              <w:top w:val="nil"/>
              <w:left w:val="nil"/>
              <w:bottom w:val="nil"/>
              <w:right w:val="nil"/>
            </w:tcBorders>
            <w:noWrap/>
            <w:hideMark/>
          </w:tcPr>
          <w:p w14:paraId="4877A3AF" w14:textId="77777777" w:rsidR="00D80D98" w:rsidRPr="00AE4E54" w:rsidRDefault="00D80D98" w:rsidP="00C32677">
            <w:pPr>
              <w:rPr>
                <w:lang w:eastAsia="zh-CN"/>
              </w:rPr>
            </w:pPr>
            <w:r w:rsidRPr="00AE4E54">
              <w:rPr>
                <w:lang w:eastAsia="zh-CN"/>
              </w:rPr>
              <w:t>Active</w:t>
            </w:r>
          </w:p>
        </w:tc>
        <w:tc>
          <w:tcPr>
            <w:tcW w:w="1701" w:type="dxa"/>
            <w:tcBorders>
              <w:top w:val="nil"/>
              <w:left w:val="nil"/>
              <w:bottom w:val="nil"/>
              <w:right w:val="nil"/>
            </w:tcBorders>
            <w:noWrap/>
            <w:vAlign w:val="center"/>
            <w:hideMark/>
          </w:tcPr>
          <w:p w14:paraId="30CF4C5D" w14:textId="77777777" w:rsidR="00D80D98" w:rsidRPr="00AE4E54" w:rsidRDefault="00D80D98" w:rsidP="00C32677">
            <w:pPr>
              <w:rPr>
                <w:lang w:eastAsia="zh-CN"/>
              </w:rPr>
            </w:pPr>
            <w:r w:rsidRPr="00AE4E54">
              <w:rPr>
                <w:lang w:eastAsia="zh-CN"/>
              </w:rPr>
              <w:t xml:space="preserve">-21.8 </w:t>
            </w:r>
            <w:r w:rsidRPr="00AE4E54">
              <w:rPr>
                <w:rFonts w:eastAsia="DengXian"/>
                <w:lang w:eastAsia="zh-CN"/>
              </w:rPr>
              <w:t>± 0.4</w:t>
            </w:r>
          </w:p>
        </w:tc>
        <w:tc>
          <w:tcPr>
            <w:tcW w:w="1701" w:type="dxa"/>
            <w:tcBorders>
              <w:top w:val="nil"/>
              <w:left w:val="nil"/>
              <w:bottom w:val="nil"/>
              <w:right w:val="nil"/>
            </w:tcBorders>
            <w:noWrap/>
            <w:vAlign w:val="center"/>
            <w:hideMark/>
          </w:tcPr>
          <w:p w14:paraId="1BB152D2" w14:textId="77777777" w:rsidR="00D80D98" w:rsidRPr="00AE4E54" w:rsidRDefault="00D80D98" w:rsidP="00C32677">
            <w:pPr>
              <w:rPr>
                <w:lang w:eastAsia="zh-CN"/>
              </w:rPr>
            </w:pPr>
            <w:r w:rsidRPr="00AE4E54">
              <w:rPr>
                <w:lang w:eastAsia="zh-CN"/>
              </w:rPr>
              <w:t xml:space="preserve">-25.6 </w:t>
            </w:r>
            <w:r w:rsidRPr="00AE4E54">
              <w:rPr>
                <w:rFonts w:eastAsia="DengXian"/>
                <w:lang w:eastAsia="zh-CN"/>
              </w:rPr>
              <w:t>± 0.4</w:t>
            </w:r>
          </w:p>
        </w:tc>
        <w:tc>
          <w:tcPr>
            <w:tcW w:w="1985" w:type="dxa"/>
            <w:tcBorders>
              <w:top w:val="nil"/>
              <w:left w:val="nil"/>
              <w:bottom w:val="nil"/>
              <w:right w:val="nil"/>
            </w:tcBorders>
            <w:noWrap/>
            <w:vAlign w:val="center"/>
            <w:hideMark/>
          </w:tcPr>
          <w:p w14:paraId="7CC2FD41" w14:textId="77777777" w:rsidR="00D80D98" w:rsidRPr="00AE4E54" w:rsidRDefault="00D80D98" w:rsidP="00C32677">
            <w:pPr>
              <w:rPr>
                <w:lang w:eastAsia="zh-CN"/>
              </w:rPr>
            </w:pPr>
            <w:r w:rsidRPr="00AE4E54">
              <w:rPr>
                <w:lang w:eastAsia="zh-CN"/>
              </w:rPr>
              <w:t xml:space="preserve">-26.9 </w:t>
            </w:r>
            <w:r w:rsidRPr="00AE4E54">
              <w:rPr>
                <w:rFonts w:eastAsia="DengXian"/>
                <w:lang w:eastAsia="zh-CN"/>
              </w:rPr>
              <w:t>± 0.3</w:t>
            </w:r>
          </w:p>
        </w:tc>
        <w:tc>
          <w:tcPr>
            <w:tcW w:w="2444" w:type="dxa"/>
            <w:tcBorders>
              <w:top w:val="nil"/>
              <w:left w:val="nil"/>
              <w:bottom w:val="nil"/>
              <w:right w:val="nil"/>
            </w:tcBorders>
            <w:noWrap/>
            <w:vAlign w:val="center"/>
            <w:hideMark/>
          </w:tcPr>
          <w:p w14:paraId="5F7AA4F1" w14:textId="77777777" w:rsidR="00D80D98" w:rsidRPr="00AE4E54" w:rsidRDefault="00D80D98" w:rsidP="00C32677">
            <w:pPr>
              <w:rPr>
                <w:lang w:eastAsia="zh-CN"/>
              </w:rPr>
            </w:pPr>
          </w:p>
        </w:tc>
      </w:tr>
    </w:tbl>
    <w:p w14:paraId="205E3C73" w14:textId="77777777" w:rsidR="00D80D98" w:rsidRPr="00AE4E54" w:rsidRDefault="00D80D98" w:rsidP="00C32677"/>
    <w:p w14:paraId="5A41C48B" w14:textId="6DE0F2E1" w:rsidR="00D80D98" w:rsidRPr="00AE4E54" w:rsidRDefault="00D80D98" w:rsidP="00C32677">
      <w:pPr>
        <w:pStyle w:val="Heading3"/>
      </w:pPr>
      <w:r w:rsidRPr="00AE4E54">
        <w:t xml:space="preserve">Supplementary Table </w:t>
      </w:r>
      <w:r w:rsidR="00E14B2A">
        <w:t>3</w:t>
      </w:r>
      <w:r w:rsidRPr="00AE4E54">
        <w:t xml:space="preserve"> </w:t>
      </w:r>
      <w:r w:rsidR="001354E1">
        <w:t>KET RMSD in MD simulation</w:t>
      </w:r>
      <w:r w:rsidRPr="00AE4E54">
        <w:t xml:space="preserve"> (RMSD(Å)):</w:t>
      </w:r>
    </w:p>
    <w:tbl>
      <w:tblPr>
        <w:tblStyle w:val="TableGrid"/>
        <w:tblW w:w="1004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09"/>
        <w:gridCol w:w="1701"/>
        <w:gridCol w:w="1701"/>
        <w:gridCol w:w="1985"/>
        <w:gridCol w:w="2444"/>
      </w:tblGrid>
      <w:tr w:rsidR="00D80D98" w:rsidRPr="00AE4E54" w14:paraId="1738149F" w14:textId="77777777" w:rsidTr="001354E1">
        <w:trPr>
          <w:cantSplit/>
        </w:trPr>
        <w:tc>
          <w:tcPr>
            <w:tcW w:w="2209" w:type="dxa"/>
            <w:vMerge w:val="restart"/>
            <w:tcBorders>
              <w:top w:val="single" w:sz="4" w:space="0" w:color="auto"/>
            </w:tcBorders>
            <w:noWrap/>
            <w:vAlign w:val="center"/>
            <w:hideMark/>
          </w:tcPr>
          <w:p w14:paraId="281DEE40" w14:textId="77777777" w:rsidR="00D80D98" w:rsidRPr="00AE4E54" w:rsidRDefault="00D80D98" w:rsidP="00C32677">
            <w:pPr>
              <w:rPr>
                <w:lang w:eastAsia="zh-CN"/>
              </w:rPr>
            </w:pPr>
            <w:r w:rsidRPr="00AE4E54">
              <w:rPr>
                <w:lang w:eastAsia="zh-CN"/>
              </w:rPr>
              <w:t>System</w:t>
            </w:r>
          </w:p>
        </w:tc>
        <w:tc>
          <w:tcPr>
            <w:tcW w:w="1701" w:type="dxa"/>
            <w:tcBorders>
              <w:top w:val="single" w:sz="4" w:space="0" w:color="auto"/>
              <w:bottom w:val="single" w:sz="4" w:space="0" w:color="auto"/>
            </w:tcBorders>
            <w:noWrap/>
            <w:vAlign w:val="center"/>
            <w:hideMark/>
          </w:tcPr>
          <w:p w14:paraId="1F49DA5B" w14:textId="77777777" w:rsidR="00D80D98" w:rsidRPr="00AE4E54" w:rsidRDefault="00D80D98" w:rsidP="00C32677">
            <w:pPr>
              <w:rPr>
                <w:lang w:eastAsia="zh-CN"/>
              </w:rPr>
            </w:pPr>
            <w:r w:rsidRPr="00AE4E54">
              <w:rPr>
                <w:lang w:eastAsia="zh-CN"/>
              </w:rPr>
              <w:t>S-KET</w:t>
            </w:r>
            <w:r w:rsidRPr="00AE4E54">
              <w:rPr>
                <w:vertAlign w:val="superscript"/>
                <w:lang w:eastAsia="zh-CN"/>
              </w:rPr>
              <w:t>+</w:t>
            </w:r>
          </w:p>
        </w:tc>
        <w:tc>
          <w:tcPr>
            <w:tcW w:w="1701" w:type="dxa"/>
            <w:tcBorders>
              <w:top w:val="single" w:sz="4" w:space="0" w:color="auto"/>
              <w:bottom w:val="single" w:sz="4" w:space="0" w:color="auto"/>
            </w:tcBorders>
            <w:noWrap/>
            <w:vAlign w:val="center"/>
            <w:hideMark/>
          </w:tcPr>
          <w:p w14:paraId="6F4A8503" w14:textId="77777777" w:rsidR="00D80D98" w:rsidRPr="00AE4E54" w:rsidRDefault="00D80D98" w:rsidP="00C32677">
            <w:pPr>
              <w:rPr>
                <w:lang w:eastAsia="zh-CN"/>
              </w:rPr>
            </w:pPr>
            <w:r w:rsidRPr="00AE4E54">
              <w:rPr>
                <w:lang w:eastAsia="zh-CN"/>
              </w:rPr>
              <w:t>S-KET</w:t>
            </w:r>
            <w:r w:rsidRPr="00AE4E54">
              <w:rPr>
                <w:vertAlign w:val="superscript"/>
                <w:lang w:eastAsia="zh-CN"/>
              </w:rPr>
              <w:t>+</w:t>
            </w:r>
          </w:p>
        </w:tc>
        <w:tc>
          <w:tcPr>
            <w:tcW w:w="1985" w:type="dxa"/>
            <w:tcBorders>
              <w:top w:val="single" w:sz="4" w:space="0" w:color="auto"/>
              <w:bottom w:val="single" w:sz="4" w:space="0" w:color="auto"/>
            </w:tcBorders>
            <w:noWrap/>
            <w:vAlign w:val="center"/>
            <w:hideMark/>
          </w:tcPr>
          <w:p w14:paraId="18DDA786" w14:textId="77777777" w:rsidR="00D80D98" w:rsidRPr="00AE4E54" w:rsidRDefault="00D80D98" w:rsidP="00C32677">
            <w:pPr>
              <w:rPr>
                <w:lang w:eastAsia="zh-CN"/>
              </w:rPr>
            </w:pPr>
            <w:r w:rsidRPr="00AE4E54">
              <w:rPr>
                <w:lang w:eastAsia="zh-CN"/>
              </w:rPr>
              <w:t>R-KET</w:t>
            </w:r>
            <w:r w:rsidRPr="00AE4E54">
              <w:rPr>
                <w:vertAlign w:val="superscript"/>
                <w:lang w:eastAsia="zh-CN"/>
              </w:rPr>
              <w:t>+</w:t>
            </w:r>
          </w:p>
        </w:tc>
        <w:tc>
          <w:tcPr>
            <w:tcW w:w="2444" w:type="dxa"/>
            <w:tcBorders>
              <w:top w:val="single" w:sz="4" w:space="0" w:color="auto"/>
              <w:bottom w:val="single" w:sz="4" w:space="0" w:color="auto"/>
            </w:tcBorders>
            <w:noWrap/>
            <w:vAlign w:val="center"/>
            <w:hideMark/>
          </w:tcPr>
          <w:p w14:paraId="0A7074A8" w14:textId="77777777" w:rsidR="00D80D98" w:rsidRPr="00AE4E54" w:rsidRDefault="00D80D98" w:rsidP="00C32677">
            <w:pPr>
              <w:rPr>
                <w:lang w:eastAsia="zh-CN"/>
              </w:rPr>
            </w:pPr>
            <w:r w:rsidRPr="00AE4E54">
              <w:rPr>
                <w:lang w:eastAsia="zh-CN"/>
              </w:rPr>
              <w:t>S-KET</w:t>
            </w:r>
            <w:r w:rsidRPr="00AE4E54">
              <w:rPr>
                <w:vertAlign w:val="superscript"/>
                <w:lang w:eastAsia="zh-CN"/>
              </w:rPr>
              <w:t>+</w:t>
            </w:r>
          </w:p>
        </w:tc>
      </w:tr>
      <w:tr w:rsidR="00D80D98" w:rsidRPr="00AE4E54" w14:paraId="3032E40B" w14:textId="77777777" w:rsidTr="001354E1">
        <w:trPr>
          <w:cantSplit/>
        </w:trPr>
        <w:tc>
          <w:tcPr>
            <w:tcW w:w="2209" w:type="dxa"/>
            <w:vMerge/>
            <w:tcBorders>
              <w:bottom w:val="single" w:sz="4" w:space="0" w:color="auto"/>
            </w:tcBorders>
            <w:noWrap/>
          </w:tcPr>
          <w:p w14:paraId="5D7BC518" w14:textId="77777777" w:rsidR="00D80D98" w:rsidRPr="00AE4E54" w:rsidRDefault="00D80D98" w:rsidP="00C32677">
            <w:pPr>
              <w:rPr>
                <w:lang w:eastAsia="zh-CN"/>
              </w:rPr>
            </w:pPr>
          </w:p>
        </w:tc>
        <w:tc>
          <w:tcPr>
            <w:tcW w:w="1701" w:type="dxa"/>
            <w:tcBorders>
              <w:top w:val="single" w:sz="4" w:space="0" w:color="auto"/>
              <w:bottom w:val="single" w:sz="4" w:space="0" w:color="auto"/>
            </w:tcBorders>
            <w:noWrap/>
            <w:vAlign w:val="center"/>
          </w:tcPr>
          <w:p w14:paraId="7044FF6F" w14:textId="77777777" w:rsidR="00D80D98" w:rsidRPr="00AE4E54" w:rsidRDefault="00D80D98" w:rsidP="00C32677">
            <w:pPr>
              <w:rPr>
                <w:lang w:eastAsia="zh-CN"/>
              </w:rPr>
            </w:pPr>
            <w:r w:rsidRPr="00AE4E54">
              <w:rPr>
                <w:lang w:eastAsia="zh-CN"/>
              </w:rPr>
              <w:t>site 1 (WT)</w:t>
            </w:r>
          </w:p>
        </w:tc>
        <w:tc>
          <w:tcPr>
            <w:tcW w:w="1701" w:type="dxa"/>
            <w:tcBorders>
              <w:top w:val="single" w:sz="4" w:space="0" w:color="auto"/>
              <w:bottom w:val="single" w:sz="4" w:space="0" w:color="auto"/>
            </w:tcBorders>
            <w:noWrap/>
            <w:vAlign w:val="center"/>
          </w:tcPr>
          <w:p w14:paraId="22083DBC" w14:textId="77777777" w:rsidR="00D80D98" w:rsidRPr="00AE4E54" w:rsidRDefault="00D80D98" w:rsidP="00C32677">
            <w:pPr>
              <w:rPr>
                <w:lang w:eastAsia="zh-CN"/>
              </w:rPr>
            </w:pPr>
            <w:r w:rsidRPr="00AE4E54">
              <w:rPr>
                <w:lang w:eastAsia="zh-CN"/>
              </w:rPr>
              <w:t>sites 2/3 (WT)</w:t>
            </w:r>
          </w:p>
        </w:tc>
        <w:tc>
          <w:tcPr>
            <w:tcW w:w="1985" w:type="dxa"/>
            <w:tcBorders>
              <w:top w:val="single" w:sz="4" w:space="0" w:color="auto"/>
              <w:bottom w:val="single" w:sz="4" w:space="0" w:color="auto"/>
            </w:tcBorders>
            <w:noWrap/>
            <w:vAlign w:val="center"/>
          </w:tcPr>
          <w:p w14:paraId="31352B3E" w14:textId="77777777" w:rsidR="00D80D98" w:rsidRPr="00AE4E54" w:rsidRDefault="00D80D98" w:rsidP="00C32677">
            <w:pPr>
              <w:rPr>
                <w:lang w:eastAsia="zh-CN"/>
              </w:rPr>
            </w:pPr>
            <w:r w:rsidRPr="00AE4E54">
              <w:rPr>
                <w:lang w:eastAsia="zh-CN"/>
              </w:rPr>
              <w:t>sites 2/3 (WT)</w:t>
            </w:r>
          </w:p>
        </w:tc>
        <w:tc>
          <w:tcPr>
            <w:tcW w:w="2444" w:type="dxa"/>
            <w:tcBorders>
              <w:top w:val="single" w:sz="4" w:space="0" w:color="auto"/>
              <w:bottom w:val="single" w:sz="4" w:space="0" w:color="auto"/>
            </w:tcBorders>
            <w:noWrap/>
            <w:vAlign w:val="center"/>
          </w:tcPr>
          <w:p w14:paraId="5FC8AA1C" w14:textId="77777777" w:rsidR="00D80D98" w:rsidRPr="00AE4E54" w:rsidRDefault="00D80D98" w:rsidP="00C32677">
            <w:pPr>
              <w:rPr>
                <w:lang w:eastAsia="zh-CN"/>
              </w:rPr>
            </w:pPr>
            <w:r w:rsidRPr="00AE4E54">
              <w:rPr>
                <w:lang w:eastAsia="zh-CN"/>
              </w:rPr>
              <w:t>sites 2/3 (F636L)</w:t>
            </w:r>
          </w:p>
        </w:tc>
      </w:tr>
      <w:tr w:rsidR="00D80D98" w:rsidRPr="00AE4E54" w14:paraId="6D8F43F2" w14:textId="77777777" w:rsidTr="001354E1">
        <w:trPr>
          <w:cantSplit/>
        </w:trPr>
        <w:tc>
          <w:tcPr>
            <w:tcW w:w="2209" w:type="dxa"/>
            <w:tcBorders>
              <w:top w:val="single" w:sz="4" w:space="0" w:color="auto"/>
            </w:tcBorders>
            <w:noWrap/>
            <w:hideMark/>
          </w:tcPr>
          <w:p w14:paraId="2B6334BE" w14:textId="299E4EC7" w:rsidR="00D80D98" w:rsidRPr="00AE4E54" w:rsidRDefault="001354E1" w:rsidP="00C32677">
            <w:pPr>
              <w:rPr>
                <w:lang w:eastAsia="zh-CN"/>
              </w:rPr>
            </w:pPr>
            <w:r w:rsidRPr="00AE4E54">
              <w:rPr>
                <w:lang w:eastAsia="zh-CN"/>
              </w:rPr>
              <w:t>Inactive</w:t>
            </w:r>
            <w:r>
              <w:rPr>
                <w:lang w:eastAsia="zh-CN"/>
              </w:rPr>
              <w:t>(6whs)</w:t>
            </w:r>
          </w:p>
        </w:tc>
        <w:tc>
          <w:tcPr>
            <w:tcW w:w="1701" w:type="dxa"/>
            <w:tcBorders>
              <w:top w:val="single" w:sz="4" w:space="0" w:color="auto"/>
            </w:tcBorders>
            <w:noWrap/>
            <w:hideMark/>
          </w:tcPr>
          <w:p w14:paraId="17EB2016" w14:textId="77777777" w:rsidR="00D80D98" w:rsidRPr="00AE4E54" w:rsidRDefault="00D80D98" w:rsidP="00C32677">
            <w:pPr>
              <w:rPr>
                <w:lang w:eastAsia="zh-CN"/>
              </w:rPr>
            </w:pPr>
            <w:r w:rsidRPr="00AE4E54">
              <w:rPr>
                <w:lang w:eastAsia="zh-CN"/>
              </w:rPr>
              <w:t xml:space="preserve">3.79 </w:t>
            </w:r>
            <w:r w:rsidRPr="00AE4E54">
              <w:rPr>
                <w:rFonts w:eastAsia="DengXian"/>
                <w:lang w:eastAsia="zh-CN"/>
              </w:rPr>
              <w:t>± 0.50</w:t>
            </w:r>
          </w:p>
        </w:tc>
        <w:tc>
          <w:tcPr>
            <w:tcW w:w="1701" w:type="dxa"/>
            <w:tcBorders>
              <w:top w:val="single" w:sz="4" w:space="0" w:color="auto"/>
            </w:tcBorders>
            <w:noWrap/>
            <w:hideMark/>
          </w:tcPr>
          <w:p w14:paraId="323AB546" w14:textId="77777777" w:rsidR="00D80D98" w:rsidRPr="00AE4E54" w:rsidRDefault="00D80D98" w:rsidP="00C32677">
            <w:pPr>
              <w:rPr>
                <w:lang w:eastAsia="zh-CN"/>
              </w:rPr>
            </w:pPr>
            <w:r w:rsidRPr="00AE4E54">
              <w:rPr>
                <w:lang w:eastAsia="zh-CN"/>
              </w:rPr>
              <w:t xml:space="preserve">2.04 </w:t>
            </w:r>
            <w:r w:rsidRPr="00AE4E54">
              <w:rPr>
                <w:rFonts w:eastAsia="DengXian"/>
                <w:lang w:eastAsia="zh-CN"/>
              </w:rPr>
              <w:t>± 0.50</w:t>
            </w:r>
          </w:p>
        </w:tc>
        <w:tc>
          <w:tcPr>
            <w:tcW w:w="1985" w:type="dxa"/>
            <w:tcBorders>
              <w:top w:val="single" w:sz="4" w:space="0" w:color="auto"/>
            </w:tcBorders>
            <w:noWrap/>
            <w:hideMark/>
          </w:tcPr>
          <w:p w14:paraId="11490AA3" w14:textId="77777777" w:rsidR="00D80D98" w:rsidRPr="00AE4E54" w:rsidRDefault="00D80D98" w:rsidP="00C32677">
            <w:pPr>
              <w:rPr>
                <w:lang w:eastAsia="zh-CN"/>
              </w:rPr>
            </w:pPr>
            <w:r w:rsidRPr="00AE4E54">
              <w:rPr>
                <w:lang w:eastAsia="zh-CN"/>
              </w:rPr>
              <w:t xml:space="preserve">1.43 </w:t>
            </w:r>
            <w:r w:rsidRPr="00AE4E54">
              <w:rPr>
                <w:rFonts w:eastAsia="DengXian"/>
                <w:lang w:eastAsia="zh-CN"/>
              </w:rPr>
              <w:t>± 0.41</w:t>
            </w:r>
          </w:p>
        </w:tc>
        <w:tc>
          <w:tcPr>
            <w:tcW w:w="2444" w:type="dxa"/>
            <w:tcBorders>
              <w:top w:val="single" w:sz="4" w:space="0" w:color="auto"/>
            </w:tcBorders>
            <w:noWrap/>
            <w:hideMark/>
          </w:tcPr>
          <w:p w14:paraId="3A29B847" w14:textId="77777777" w:rsidR="00D80D98" w:rsidRPr="00AE4E54" w:rsidRDefault="00D80D98" w:rsidP="00C32677">
            <w:pPr>
              <w:rPr>
                <w:lang w:eastAsia="zh-CN"/>
              </w:rPr>
            </w:pPr>
            <w:r w:rsidRPr="00AE4E54">
              <w:rPr>
                <w:lang w:eastAsia="zh-CN"/>
              </w:rPr>
              <w:t xml:space="preserve">3.66 </w:t>
            </w:r>
            <w:r w:rsidRPr="00AE4E54">
              <w:rPr>
                <w:rFonts w:eastAsia="DengXian"/>
                <w:lang w:eastAsia="zh-CN"/>
              </w:rPr>
              <w:t>± 0.63</w:t>
            </w:r>
          </w:p>
        </w:tc>
      </w:tr>
      <w:tr w:rsidR="001354E1" w:rsidRPr="00AE4E54" w14:paraId="7FB08F59" w14:textId="77777777" w:rsidTr="001354E1">
        <w:trPr>
          <w:cantSplit/>
        </w:trPr>
        <w:tc>
          <w:tcPr>
            <w:tcW w:w="2209" w:type="dxa"/>
            <w:noWrap/>
            <w:hideMark/>
          </w:tcPr>
          <w:p w14:paraId="2C2E980C" w14:textId="7BF73449" w:rsidR="001354E1" w:rsidRPr="00AE4E54" w:rsidRDefault="001354E1" w:rsidP="001354E1">
            <w:pPr>
              <w:rPr>
                <w:lang w:eastAsia="zh-CN"/>
              </w:rPr>
            </w:pPr>
            <w:r w:rsidRPr="00AE4E54">
              <w:rPr>
                <w:lang w:eastAsia="zh-CN"/>
              </w:rPr>
              <w:t>Semi-active</w:t>
            </w:r>
          </w:p>
        </w:tc>
        <w:tc>
          <w:tcPr>
            <w:tcW w:w="1701" w:type="dxa"/>
            <w:noWrap/>
            <w:hideMark/>
          </w:tcPr>
          <w:p w14:paraId="128BC507" w14:textId="77777777" w:rsidR="001354E1" w:rsidRPr="00AE4E54" w:rsidRDefault="001354E1" w:rsidP="001354E1">
            <w:pPr>
              <w:rPr>
                <w:lang w:eastAsia="zh-CN"/>
              </w:rPr>
            </w:pPr>
            <w:r w:rsidRPr="00AE4E54">
              <w:rPr>
                <w:lang w:eastAsia="zh-CN"/>
              </w:rPr>
              <w:t xml:space="preserve">4.14 </w:t>
            </w:r>
            <w:r w:rsidRPr="00AE4E54">
              <w:rPr>
                <w:rFonts w:eastAsia="DengXian"/>
                <w:lang w:eastAsia="zh-CN"/>
              </w:rPr>
              <w:t>± 0.94</w:t>
            </w:r>
          </w:p>
        </w:tc>
        <w:tc>
          <w:tcPr>
            <w:tcW w:w="1701" w:type="dxa"/>
            <w:noWrap/>
            <w:hideMark/>
          </w:tcPr>
          <w:p w14:paraId="171247A8" w14:textId="77777777" w:rsidR="001354E1" w:rsidRPr="00AE4E54" w:rsidRDefault="001354E1" w:rsidP="001354E1">
            <w:pPr>
              <w:rPr>
                <w:lang w:eastAsia="zh-CN"/>
              </w:rPr>
            </w:pPr>
            <w:r w:rsidRPr="00AE4E54">
              <w:rPr>
                <w:lang w:eastAsia="zh-CN"/>
              </w:rPr>
              <w:t xml:space="preserve">4.33 </w:t>
            </w:r>
            <w:r w:rsidRPr="00AE4E54">
              <w:rPr>
                <w:rFonts w:eastAsia="DengXian"/>
                <w:lang w:eastAsia="zh-CN"/>
              </w:rPr>
              <w:t>± 1.48</w:t>
            </w:r>
          </w:p>
        </w:tc>
        <w:tc>
          <w:tcPr>
            <w:tcW w:w="1985" w:type="dxa"/>
            <w:noWrap/>
            <w:hideMark/>
          </w:tcPr>
          <w:p w14:paraId="3353AEA8" w14:textId="77777777" w:rsidR="001354E1" w:rsidRPr="00AE4E54" w:rsidRDefault="001354E1" w:rsidP="001354E1">
            <w:pPr>
              <w:rPr>
                <w:lang w:eastAsia="zh-CN"/>
              </w:rPr>
            </w:pPr>
            <w:r w:rsidRPr="00AE4E54">
              <w:rPr>
                <w:lang w:eastAsia="zh-CN"/>
              </w:rPr>
              <w:t xml:space="preserve">1.68 </w:t>
            </w:r>
            <w:r w:rsidRPr="00AE4E54">
              <w:rPr>
                <w:rFonts w:eastAsia="DengXian"/>
                <w:lang w:eastAsia="zh-CN"/>
              </w:rPr>
              <w:t>± 0.36</w:t>
            </w:r>
          </w:p>
        </w:tc>
        <w:tc>
          <w:tcPr>
            <w:tcW w:w="2444" w:type="dxa"/>
            <w:noWrap/>
            <w:hideMark/>
          </w:tcPr>
          <w:p w14:paraId="2C602678" w14:textId="77777777" w:rsidR="001354E1" w:rsidRPr="00AE4E54" w:rsidRDefault="001354E1" w:rsidP="001354E1">
            <w:pPr>
              <w:rPr>
                <w:lang w:eastAsia="zh-CN"/>
              </w:rPr>
            </w:pPr>
          </w:p>
        </w:tc>
      </w:tr>
      <w:tr w:rsidR="001354E1" w:rsidRPr="00AE4E54" w14:paraId="3910B36E" w14:textId="77777777" w:rsidTr="001354E1">
        <w:trPr>
          <w:cantSplit/>
        </w:trPr>
        <w:tc>
          <w:tcPr>
            <w:tcW w:w="2209" w:type="dxa"/>
            <w:noWrap/>
            <w:hideMark/>
          </w:tcPr>
          <w:p w14:paraId="33784DA8" w14:textId="025F822E" w:rsidR="001354E1" w:rsidRPr="00AE4E54" w:rsidRDefault="001354E1" w:rsidP="001354E1">
            <w:pPr>
              <w:rPr>
                <w:lang w:eastAsia="zh-CN"/>
              </w:rPr>
            </w:pPr>
            <w:r w:rsidRPr="00AE4E54">
              <w:rPr>
                <w:lang w:eastAsia="zh-CN"/>
              </w:rPr>
              <w:t>Inactive</w:t>
            </w:r>
            <w:r>
              <w:rPr>
                <w:lang w:eastAsia="zh-CN"/>
              </w:rPr>
              <w:t>(4tlm)</w:t>
            </w:r>
          </w:p>
        </w:tc>
        <w:tc>
          <w:tcPr>
            <w:tcW w:w="1701" w:type="dxa"/>
            <w:noWrap/>
            <w:hideMark/>
          </w:tcPr>
          <w:p w14:paraId="2947F77B" w14:textId="77777777" w:rsidR="001354E1" w:rsidRPr="00AE4E54" w:rsidRDefault="001354E1" w:rsidP="001354E1">
            <w:pPr>
              <w:rPr>
                <w:lang w:eastAsia="zh-CN"/>
              </w:rPr>
            </w:pPr>
            <w:r w:rsidRPr="00AE4E54">
              <w:rPr>
                <w:lang w:eastAsia="zh-CN"/>
              </w:rPr>
              <w:t xml:space="preserve">3.48 </w:t>
            </w:r>
            <w:r w:rsidRPr="00AE4E54">
              <w:rPr>
                <w:rFonts w:eastAsia="DengXian"/>
                <w:lang w:eastAsia="zh-CN"/>
              </w:rPr>
              <w:t>± 1.13</w:t>
            </w:r>
          </w:p>
        </w:tc>
        <w:tc>
          <w:tcPr>
            <w:tcW w:w="1701" w:type="dxa"/>
            <w:noWrap/>
            <w:hideMark/>
          </w:tcPr>
          <w:p w14:paraId="48EDEE2B" w14:textId="77777777" w:rsidR="001354E1" w:rsidRPr="00AE4E54" w:rsidRDefault="001354E1" w:rsidP="001354E1">
            <w:pPr>
              <w:rPr>
                <w:lang w:eastAsia="zh-CN"/>
              </w:rPr>
            </w:pPr>
            <w:r w:rsidRPr="00AE4E54">
              <w:rPr>
                <w:lang w:eastAsia="zh-CN"/>
              </w:rPr>
              <w:t xml:space="preserve">4.79 </w:t>
            </w:r>
            <w:r w:rsidRPr="00AE4E54">
              <w:rPr>
                <w:rFonts w:eastAsia="DengXian"/>
                <w:lang w:eastAsia="zh-CN"/>
              </w:rPr>
              <w:t>± 0.52</w:t>
            </w:r>
          </w:p>
        </w:tc>
        <w:tc>
          <w:tcPr>
            <w:tcW w:w="1985" w:type="dxa"/>
            <w:noWrap/>
            <w:hideMark/>
          </w:tcPr>
          <w:p w14:paraId="6AD6C235" w14:textId="77777777" w:rsidR="001354E1" w:rsidRPr="00AE4E54" w:rsidRDefault="001354E1" w:rsidP="001354E1">
            <w:pPr>
              <w:rPr>
                <w:lang w:eastAsia="zh-CN"/>
              </w:rPr>
            </w:pPr>
            <w:r w:rsidRPr="00AE4E54">
              <w:rPr>
                <w:lang w:eastAsia="zh-CN"/>
              </w:rPr>
              <w:t xml:space="preserve">4.86 </w:t>
            </w:r>
            <w:r w:rsidRPr="00AE4E54">
              <w:rPr>
                <w:rFonts w:eastAsia="DengXian"/>
                <w:lang w:eastAsia="zh-CN"/>
              </w:rPr>
              <w:t>± 1.49</w:t>
            </w:r>
          </w:p>
        </w:tc>
        <w:tc>
          <w:tcPr>
            <w:tcW w:w="2444" w:type="dxa"/>
            <w:noWrap/>
            <w:hideMark/>
          </w:tcPr>
          <w:p w14:paraId="4BE55C3F" w14:textId="77777777" w:rsidR="001354E1" w:rsidRPr="00AE4E54" w:rsidRDefault="001354E1" w:rsidP="001354E1">
            <w:pPr>
              <w:rPr>
                <w:lang w:eastAsia="zh-CN"/>
              </w:rPr>
            </w:pPr>
          </w:p>
        </w:tc>
      </w:tr>
      <w:tr w:rsidR="001354E1" w:rsidRPr="00AE4E54" w14:paraId="51FCF9C3" w14:textId="77777777" w:rsidTr="001354E1">
        <w:trPr>
          <w:cantSplit/>
        </w:trPr>
        <w:tc>
          <w:tcPr>
            <w:tcW w:w="2209" w:type="dxa"/>
            <w:noWrap/>
            <w:hideMark/>
          </w:tcPr>
          <w:p w14:paraId="50C054EF" w14:textId="78D2E0A4" w:rsidR="001354E1" w:rsidRPr="00AE4E54" w:rsidRDefault="001354E1" w:rsidP="001354E1">
            <w:pPr>
              <w:rPr>
                <w:lang w:eastAsia="zh-CN"/>
              </w:rPr>
            </w:pPr>
            <w:r w:rsidRPr="00AE4E54">
              <w:rPr>
                <w:lang w:eastAsia="zh-CN"/>
              </w:rPr>
              <w:t>Active</w:t>
            </w:r>
          </w:p>
        </w:tc>
        <w:tc>
          <w:tcPr>
            <w:tcW w:w="1701" w:type="dxa"/>
            <w:noWrap/>
            <w:hideMark/>
          </w:tcPr>
          <w:p w14:paraId="7D8723B8" w14:textId="77777777" w:rsidR="001354E1" w:rsidRPr="00AE4E54" w:rsidRDefault="001354E1" w:rsidP="001354E1">
            <w:pPr>
              <w:rPr>
                <w:lang w:eastAsia="zh-CN"/>
              </w:rPr>
            </w:pPr>
            <w:r w:rsidRPr="00AE4E54">
              <w:rPr>
                <w:lang w:eastAsia="zh-CN"/>
              </w:rPr>
              <w:t xml:space="preserve">8.63 </w:t>
            </w:r>
            <w:r w:rsidRPr="00AE4E54">
              <w:rPr>
                <w:rFonts w:eastAsia="DengXian"/>
                <w:lang w:eastAsia="zh-CN"/>
              </w:rPr>
              <w:t>± 4.52</w:t>
            </w:r>
          </w:p>
        </w:tc>
        <w:tc>
          <w:tcPr>
            <w:tcW w:w="1701" w:type="dxa"/>
            <w:noWrap/>
            <w:hideMark/>
          </w:tcPr>
          <w:p w14:paraId="44725450" w14:textId="77777777" w:rsidR="001354E1" w:rsidRPr="00AE4E54" w:rsidRDefault="001354E1" w:rsidP="001354E1">
            <w:pPr>
              <w:rPr>
                <w:lang w:eastAsia="zh-CN"/>
              </w:rPr>
            </w:pPr>
            <w:r w:rsidRPr="00AE4E54">
              <w:rPr>
                <w:lang w:eastAsia="zh-CN"/>
              </w:rPr>
              <w:t xml:space="preserve">8.25 </w:t>
            </w:r>
            <w:r w:rsidRPr="00AE4E54">
              <w:rPr>
                <w:rFonts w:eastAsia="DengXian"/>
                <w:lang w:eastAsia="zh-CN"/>
              </w:rPr>
              <w:t>± 3.25</w:t>
            </w:r>
          </w:p>
        </w:tc>
        <w:tc>
          <w:tcPr>
            <w:tcW w:w="1985" w:type="dxa"/>
            <w:noWrap/>
            <w:hideMark/>
          </w:tcPr>
          <w:p w14:paraId="71194E50" w14:textId="77777777" w:rsidR="001354E1" w:rsidRPr="00AE4E54" w:rsidRDefault="001354E1" w:rsidP="001354E1">
            <w:pPr>
              <w:rPr>
                <w:lang w:eastAsia="zh-CN"/>
              </w:rPr>
            </w:pPr>
            <w:r w:rsidRPr="00AE4E54">
              <w:rPr>
                <w:lang w:eastAsia="zh-CN"/>
              </w:rPr>
              <w:t xml:space="preserve">5.71 </w:t>
            </w:r>
            <w:r w:rsidRPr="00AE4E54">
              <w:rPr>
                <w:rFonts w:eastAsia="DengXian"/>
                <w:lang w:eastAsia="zh-CN"/>
              </w:rPr>
              <w:t>± 1.47</w:t>
            </w:r>
          </w:p>
        </w:tc>
        <w:tc>
          <w:tcPr>
            <w:tcW w:w="2444" w:type="dxa"/>
            <w:noWrap/>
            <w:hideMark/>
          </w:tcPr>
          <w:p w14:paraId="72DE3750" w14:textId="77777777" w:rsidR="001354E1" w:rsidRPr="00AE4E54" w:rsidRDefault="001354E1" w:rsidP="001354E1">
            <w:pPr>
              <w:rPr>
                <w:lang w:eastAsia="zh-CN"/>
              </w:rPr>
            </w:pPr>
          </w:p>
        </w:tc>
      </w:tr>
    </w:tbl>
    <w:p w14:paraId="710697DC" w14:textId="77777777" w:rsidR="00D80D98" w:rsidRPr="00AE4E54" w:rsidRDefault="00D80D98" w:rsidP="00C32677"/>
    <w:p w14:paraId="24FCD3F3" w14:textId="77777777" w:rsidR="00D80D98" w:rsidRPr="00AE4E54" w:rsidRDefault="00D80D98" w:rsidP="00C32677">
      <w:r w:rsidRPr="00AE4E54">
        <w:br w:type="page"/>
      </w:r>
    </w:p>
    <w:p w14:paraId="125BE307" w14:textId="3B773A3A" w:rsidR="00D80D98" w:rsidRPr="00AE4E54" w:rsidRDefault="00D80D98" w:rsidP="00C32677">
      <w:pPr>
        <w:pStyle w:val="Heading3"/>
      </w:pPr>
      <w:r>
        <w:t xml:space="preserve">Supplementary </w:t>
      </w:r>
      <w:r w:rsidRPr="00AE4E54">
        <w:t xml:space="preserve">Table </w:t>
      </w:r>
      <w:r w:rsidR="00E14B2A">
        <w:t>4</w:t>
      </w:r>
      <w:r w:rsidRPr="00AE4E54">
        <w:t>: Stationary kinetic parameters for WT receptors at pH 7.2</w:t>
      </w:r>
    </w:p>
    <w:tbl>
      <w:tblPr>
        <w:tblStyle w:val="TableGrid"/>
        <w:tblW w:w="9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10"/>
        <w:gridCol w:w="990"/>
        <w:gridCol w:w="1080"/>
        <w:gridCol w:w="1350"/>
        <w:gridCol w:w="1170"/>
        <w:gridCol w:w="1170"/>
        <w:gridCol w:w="1260"/>
        <w:gridCol w:w="990"/>
        <w:gridCol w:w="900"/>
      </w:tblGrid>
      <w:tr w:rsidR="001E26E7" w:rsidRPr="00AE4E54" w14:paraId="36A9AF0E" w14:textId="77777777" w:rsidTr="009B66AC">
        <w:tc>
          <w:tcPr>
            <w:tcW w:w="810" w:type="dxa"/>
            <w:tcBorders>
              <w:top w:val="single" w:sz="4" w:space="0" w:color="auto"/>
              <w:bottom w:val="single" w:sz="4" w:space="0" w:color="auto"/>
            </w:tcBorders>
          </w:tcPr>
          <w:p w14:paraId="6A213D89" w14:textId="4FEFD565" w:rsidR="001E26E7" w:rsidRPr="00AE4E54" w:rsidRDefault="001E26E7" w:rsidP="00C32677">
            <w:r w:rsidRPr="00AE4E54">
              <w:t>KET (nM)</w:t>
            </w:r>
          </w:p>
        </w:tc>
        <w:tc>
          <w:tcPr>
            <w:tcW w:w="990" w:type="dxa"/>
            <w:tcBorders>
              <w:top w:val="single" w:sz="4" w:space="0" w:color="auto"/>
              <w:bottom w:val="single" w:sz="4" w:space="0" w:color="auto"/>
            </w:tcBorders>
          </w:tcPr>
          <w:p w14:paraId="10AB88F9" w14:textId="796008F7" w:rsidR="001E26E7" w:rsidRPr="00AE4E54" w:rsidRDefault="001E26E7" w:rsidP="00C32677">
            <w:r>
              <w:t>N records</w:t>
            </w:r>
          </w:p>
        </w:tc>
        <w:tc>
          <w:tcPr>
            <w:tcW w:w="1080" w:type="dxa"/>
            <w:tcBorders>
              <w:top w:val="single" w:sz="4" w:space="0" w:color="auto"/>
              <w:bottom w:val="single" w:sz="4" w:space="0" w:color="auto"/>
            </w:tcBorders>
          </w:tcPr>
          <w:p w14:paraId="1842A13D" w14:textId="2F9560B3" w:rsidR="001E26E7" w:rsidRPr="00AE4E54" w:rsidRDefault="001E26E7" w:rsidP="00C32677">
            <w:r w:rsidRPr="00AE4E54">
              <w:t>i (pA)</w:t>
            </w:r>
          </w:p>
        </w:tc>
        <w:tc>
          <w:tcPr>
            <w:tcW w:w="1350" w:type="dxa"/>
            <w:tcBorders>
              <w:top w:val="single" w:sz="4" w:space="0" w:color="auto"/>
              <w:bottom w:val="single" w:sz="4" w:space="0" w:color="auto"/>
            </w:tcBorders>
          </w:tcPr>
          <w:p w14:paraId="4F306D49" w14:textId="77777777" w:rsidR="001E26E7" w:rsidRPr="00AE4E54" w:rsidRDefault="001E26E7" w:rsidP="00C32677">
            <w:r w:rsidRPr="00AE4E54">
              <w:t>P</w:t>
            </w:r>
            <w:r w:rsidRPr="00AE4E54">
              <w:rPr>
                <w:vertAlign w:val="subscript"/>
              </w:rPr>
              <w:t>o</w:t>
            </w:r>
          </w:p>
        </w:tc>
        <w:tc>
          <w:tcPr>
            <w:tcW w:w="1170" w:type="dxa"/>
            <w:tcBorders>
              <w:top w:val="single" w:sz="4" w:space="0" w:color="auto"/>
              <w:bottom w:val="single" w:sz="4" w:space="0" w:color="auto"/>
            </w:tcBorders>
          </w:tcPr>
          <w:p w14:paraId="6C6BC91F" w14:textId="77777777" w:rsidR="001E26E7" w:rsidRDefault="001E26E7" w:rsidP="00C32677">
            <w:r w:rsidRPr="00AE4E54">
              <w:t>MOT</w:t>
            </w:r>
          </w:p>
          <w:p w14:paraId="0FDD7857" w14:textId="5C25E65A" w:rsidR="001E26E7" w:rsidRPr="00AE4E54" w:rsidRDefault="001E26E7" w:rsidP="00C32677">
            <w:r w:rsidRPr="00AE4E54">
              <w:t xml:space="preserve"> (ms)</w:t>
            </w:r>
          </w:p>
        </w:tc>
        <w:tc>
          <w:tcPr>
            <w:tcW w:w="1170" w:type="dxa"/>
            <w:tcBorders>
              <w:top w:val="single" w:sz="4" w:space="0" w:color="auto"/>
              <w:bottom w:val="single" w:sz="4" w:space="0" w:color="auto"/>
            </w:tcBorders>
          </w:tcPr>
          <w:p w14:paraId="3A2547BD" w14:textId="77777777" w:rsidR="001E26E7" w:rsidRDefault="001E26E7" w:rsidP="00C32677">
            <w:r w:rsidRPr="00AE4E54">
              <w:t xml:space="preserve">MCT </w:t>
            </w:r>
          </w:p>
          <w:p w14:paraId="3E5E6DE2" w14:textId="4AAFF152" w:rsidR="001E26E7" w:rsidRPr="00AE4E54" w:rsidRDefault="001E26E7" w:rsidP="00C32677">
            <w:r w:rsidRPr="00AE4E54">
              <w:t>(ms)</w:t>
            </w:r>
          </w:p>
        </w:tc>
        <w:tc>
          <w:tcPr>
            <w:tcW w:w="1260" w:type="dxa"/>
            <w:tcBorders>
              <w:top w:val="single" w:sz="4" w:space="0" w:color="auto"/>
              <w:bottom w:val="single" w:sz="4" w:space="0" w:color="auto"/>
            </w:tcBorders>
          </w:tcPr>
          <w:p w14:paraId="47AA4D7E" w14:textId="77777777" w:rsidR="001E26E7" w:rsidRPr="00AE4E54" w:rsidRDefault="001E26E7" w:rsidP="00C32677">
            <w:proofErr w:type="spellStart"/>
            <w:r w:rsidRPr="00AE4E54">
              <w:t>n</w:t>
            </w:r>
            <w:r w:rsidRPr="00AE4E54">
              <w:rPr>
                <w:vertAlign w:val="subscript"/>
              </w:rPr>
              <w:t>event</w:t>
            </w:r>
            <w:proofErr w:type="spellEnd"/>
          </w:p>
        </w:tc>
        <w:tc>
          <w:tcPr>
            <w:tcW w:w="990" w:type="dxa"/>
            <w:tcBorders>
              <w:top w:val="single" w:sz="4" w:space="0" w:color="auto"/>
              <w:bottom w:val="single" w:sz="4" w:space="0" w:color="auto"/>
            </w:tcBorders>
          </w:tcPr>
          <w:p w14:paraId="6B6BC52B" w14:textId="77777777" w:rsidR="001E26E7" w:rsidRPr="00AE4E54" w:rsidRDefault="001E26E7" w:rsidP="00C32677">
            <w:r w:rsidRPr="00AE4E54">
              <w:t>Record time (min)</w:t>
            </w:r>
          </w:p>
        </w:tc>
        <w:tc>
          <w:tcPr>
            <w:tcW w:w="900" w:type="dxa"/>
            <w:tcBorders>
              <w:top w:val="single" w:sz="4" w:space="0" w:color="auto"/>
              <w:bottom w:val="single" w:sz="4" w:space="0" w:color="auto"/>
            </w:tcBorders>
          </w:tcPr>
          <w:p w14:paraId="20780021" w14:textId="07C05432" w:rsidR="001E26E7" w:rsidRPr="00AE4E54" w:rsidRDefault="001E26E7" w:rsidP="00C32677">
            <w:proofErr w:type="spellStart"/>
            <w:r w:rsidRPr="00AE4E54">
              <w:t>τ</w:t>
            </w:r>
            <w:r w:rsidRPr="00AE4E54">
              <w:rPr>
                <w:vertAlign w:val="subscript"/>
              </w:rPr>
              <w:t>crit</w:t>
            </w:r>
            <w:proofErr w:type="spellEnd"/>
            <w:r w:rsidRPr="00AE4E54">
              <w:t xml:space="preserve"> (ms)</w:t>
            </w:r>
          </w:p>
        </w:tc>
      </w:tr>
      <w:tr w:rsidR="001E26E7" w:rsidRPr="00AE4E54" w14:paraId="29BC6E87" w14:textId="77777777" w:rsidTr="009B66AC">
        <w:tc>
          <w:tcPr>
            <w:tcW w:w="810" w:type="dxa"/>
            <w:tcBorders>
              <w:top w:val="single" w:sz="4" w:space="0" w:color="auto"/>
            </w:tcBorders>
          </w:tcPr>
          <w:p w14:paraId="26AD875A" w14:textId="77777777" w:rsidR="001E26E7" w:rsidRPr="00AE4E54" w:rsidRDefault="001E26E7" w:rsidP="009B66AC">
            <w:pPr>
              <w:jc w:val="right"/>
            </w:pPr>
            <w:r w:rsidRPr="00AE4E54">
              <w:t>0</w:t>
            </w:r>
          </w:p>
        </w:tc>
        <w:tc>
          <w:tcPr>
            <w:tcW w:w="990" w:type="dxa"/>
            <w:tcBorders>
              <w:top w:val="single" w:sz="4" w:space="0" w:color="auto"/>
            </w:tcBorders>
          </w:tcPr>
          <w:p w14:paraId="1CDA8ADE" w14:textId="31C9952D" w:rsidR="001E26E7" w:rsidRPr="00AE4E54" w:rsidRDefault="001E26E7" w:rsidP="009B66AC">
            <w:pPr>
              <w:jc w:val="right"/>
            </w:pPr>
            <w:r>
              <w:t>6</w:t>
            </w:r>
          </w:p>
        </w:tc>
        <w:tc>
          <w:tcPr>
            <w:tcW w:w="1080" w:type="dxa"/>
            <w:tcBorders>
              <w:top w:val="single" w:sz="4" w:space="0" w:color="auto"/>
            </w:tcBorders>
          </w:tcPr>
          <w:p w14:paraId="6A2E444F" w14:textId="1FB2790C" w:rsidR="001E26E7" w:rsidRPr="00AE4E54" w:rsidRDefault="001E26E7" w:rsidP="009B66AC">
            <w:pPr>
              <w:jc w:val="right"/>
            </w:pPr>
            <w:r w:rsidRPr="00AE4E54">
              <w:t>7.8 ± 0.5</w:t>
            </w:r>
          </w:p>
        </w:tc>
        <w:tc>
          <w:tcPr>
            <w:tcW w:w="1350" w:type="dxa"/>
            <w:tcBorders>
              <w:top w:val="single" w:sz="4" w:space="0" w:color="auto"/>
            </w:tcBorders>
          </w:tcPr>
          <w:p w14:paraId="0BFF88E2" w14:textId="77777777" w:rsidR="001E26E7" w:rsidRPr="00AE4E54" w:rsidRDefault="001E26E7" w:rsidP="009B66AC">
            <w:pPr>
              <w:jc w:val="right"/>
            </w:pPr>
            <w:r w:rsidRPr="00AE4E54">
              <w:t>0.32 ± 0.12</w:t>
            </w:r>
          </w:p>
        </w:tc>
        <w:tc>
          <w:tcPr>
            <w:tcW w:w="1170" w:type="dxa"/>
            <w:tcBorders>
              <w:top w:val="single" w:sz="4" w:space="0" w:color="auto"/>
            </w:tcBorders>
          </w:tcPr>
          <w:p w14:paraId="6532F514" w14:textId="5C142F8E" w:rsidR="001E26E7" w:rsidRPr="00AE4E54" w:rsidRDefault="001E26E7" w:rsidP="009B66AC">
            <w:pPr>
              <w:jc w:val="right"/>
            </w:pPr>
            <w:r w:rsidRPr="00AE4E54">
              <w:t>3.4 ± 0.8</w:t>
            </w:r>
          </w:p>
        </w:tc>
        <w:tc>
          <w:tcPr>
            <w:tcW w:w="1170" w:type="dxa"/>
            <w:tcBorders>
              <w:top w:val="single" w:sz="4" w:space="0" w:color="auto"/>
            </w:tcBorders>
          </w:tcPr>
          <w:p w14:paraId="6EF0FC32" w14:textId="58EB315A" w:rsidR="001E26E7" w:rsidRPr="00AE4E54" w:rsidRDefault="001E26E7" w:rsidP="009B66AC">
            <w:pPr>
              <w:jc w:val="right"/>
            </w:pPr>
            <w:r w:rsidRPr="00AE4E54">
              <w:t>8.5 ± 3.7</w:t>
            </w:r>
          </w:p>
        </w:tc>
        <w:tc>
          <w:tcPr>
            <w:tcW w:w="1260" w:type="dxa"/>
            <w:tcBorders>
              <w:top w:val="single" w:sz="4" w:space="0" w:color="auto"/>
            </w:tcBorders>
          </w:tcPr>
          <w:p w14:paraId="2E07F4A3" w14:textId="29C94647" w:rsidR="001E26E7" w:rsidRPr="00AE4E54" w:rsidRDefault="001E26E7" w:rsidP="009B66AC">
            <w:pPr>
              <w:jc w:val="right"/>
            </w:pPr>
            <w:r w:rsidRPr="00AE4E54">
              <w:t>1</w:t>
            </w:r>
            <w:r w:rsidR="009B66AC">
              <w:t>,</w:t>
            </w:r>
            <w:r w:rsidRPr="00AE4E54">
              <w:t>175</w:t>
            </w:r>
            <w:r w:rsidR="009B66AC">
              <w:t>,</w:t>
            </w:r>
            <w:r w:rsidRPr="00AE4E54">
              <w:t>310</w:t>
            </w:r>
          </w:p>
        </w:tc>
        <w:tc>
          <w:tcPr>
            <w:tcW w:w="990" w:type="dxa"/>
            <w:tcBorders>
              <w:top w:val="single" w:sz="4" w:space="0" w:color="auto"/>
            </w:tcBorders>
          </w:tcPr>
          <w:p w14:paraId="0240EF67" w14:textId="77777777" w:rsidR="001E26E7" w:rsidRPr="00AE4E54" w:rsidRDefault="001E26E7" w:rsidP="009B66AC">
            <w:pPr>
              <w:jc w:val="right"/>
            </w:pPr>
            <w:r w:rsidRPr="00AE4E54">
              <w:t>234</w:t>
            </w:r>
          </w:p>
        </w:tc>
        <w:tc>
          <w:tcPr>
            <w:tcW w:w="900" w:type="dxa"/>
            <w:tcBorders>
              <w:top w:val="single" w:sz="4" w:space="0" w:color="auto"/>
            </w:tcBorders>
          </w:tcPr>
          <w:p w14:paraId="102D0243" w14:textId="745C65CE" w:rsidR="001E26E7" w:rsidRPr="00AE4E54" w:rsidRDefault="009B66AC" w:rsidP="009B66AC">
            <w:pPr>
              <w:jc w:val="right"/>
            </w:pPr>
            <w:r>
              <w:t>44.0</w:t>
            </w:r>
          </w:p>
        </w:tc>
      </w:tr>
      <w:tr w:rsidR="001E26E7" w:rsidRPr="00AE4E54" w14:paraId="5AF476B5" w14:textId="77777777" w:rsidTr="009B66AC">
        <w:tc>
          <w:tcPr>
            <w:tcW w:w="810" w:type="dxa"/>
          </w:tcPr>
          <w:p w14:paraId="3CE905A3" w14:textId="77777777" w:rsidR="001E26E7" w:rsidRPr="00AE4E54" w:rsidRDefault="001E26E7" w:rsidP="009B66AC">
            <w:pPr>
              <w:jc w:val="right"/>
            </w:pPr>
            <w:r w:rsidRPr="00AE4E54">
              <w:t>25</w:t>
            </w:r>
          </w:p>
        </w:tc>
        <w:tc>
          <w:tcPr>
            <w:tcW w:w="990" w:type="dxa"/>
          </w:tcPr>
          <w:p w14:paraId="4423E2C1" w14:textId="41E6909E" w:rsidR="001E26E7" w:rsidRPr="00AE4E54" w:rsidRDefault="001E26E7" w:rsidP="009B66AC">
            <w:pPr>
              <w:jc w:val="right"/>
            </w:pPr>
            <w:r>
              <w:t>3</w:t>
            </w:r>
          </w:p>
        </w:tc>
        <w:tc>
          <w:tcPr>
            <w:tcW w:w="1080" w:type="dxa"/>
          </w:tcPr>
          <w:p w14:paraId="528A1AD3" w14:textId="070E2165" w:rsidR="001E26E7" w:rsidRPr="00AE4E54" w:rsidRDefault="001E26E7" w:rsidP="009B66AC">
            <w:pPr>
              <w:jc w:val="right"/>
            </w:pPr>
            <w:r w:rsidRPr="00AE4E54">
              <w:t>7.0 ± 0.8</w:t>
            </w:r>
          </w:p>
        </w:tc>
        <w:tc>
          <w:tcPr>
            <w:tcW w:w="1350" w:type="dxa"/>
          </w:tcPr>
          <w:p w14:paraId="1733FDFA" w14:textId="77777777" w:rsidR="001E26E7" w:rsidRPr="00AE4E54" w:rsidRDefault="001E26E7" w:rsidP="009B66AC">
            <w:pPr>
              <w:jc w:val="right"/>
            </w:pPr>
            <w:r w:rsidRPr="00AE4E54">
              <w:t>0.24 ± 0.17</w:t>
            </w:r>
          </w:p>
        </w:tc>
        <w:tc>
          <w:tcPr>
            <w:tcW w:w="1170" w:type="dxa"/>
          </w:tcPr>
          <w:p w14:paraId="40A313D2" w14:textId="0D713FF8" w:rsidR="001E26E7" w:rsidRPr="00AE4E54" w:rsidRDefault="001E26E7" w:rsidP="009B66AC">
            <w:pPr>
              <w:jc w:val="right"/>
            </w:pPr>
            <w:r w:rsidRPr="00AE4E54">
              <w:t>2.</w:t>
            </w:r>
            <w:r w:rsidR="009B66AC">
              <w:t>3</w:t>
            </w:r>
            <w:r w:rsidRPr="00AE4E54">
              <w:t xml:space="preserve"> ± 0.7</w:t>
            </w:r>
          </w:p>
        </w:tc>
        <w:tc>
          <w:tcPr>
            <w:tcW w:w="1170" w:type="dxa"/>
          </w:tcPr>
          <w:p w14:paraId="4B3C3B60" w14:textId="6FF153ED" w:rsidR="001E26E7" w:rsidRPr="00AE4E54" w:rsidRDefault="001E26E7" w:rsidP="009B66AC">
            <w:pPr>
              <w:jc w:val="right"/>
            </w:pPr>
            <w:r w:rsidRPr="00AE4E54">
              <w:t>1</w:t>
            </w:r>
            <w:r w:rsidR="009B66AC">
              <w:t>3</w:t>
            </w:r>
            <w:r w:rsidRPr="00AE4E54">
              <w:t xml:space="preserve"> ± 1</w:t>
            </w:r>
            <w:r w:rsidR="009B66AC">
              <w:t>2</w:t>
            </w:r>
          </w:p>
        </w:tc>
        <w:tc>
          <w:tcPr>
            <w:tcW w:w="1260" w:type="dxa"/>
          </w:tcPr>
          <w:p w14:paraId="60BEB4C7" w14:textId="5886CD81" w:rsidR="001E26E7" w:rsidRPr="00AE4E54" w:rsidRDefault="001E26E7" w:rsidP="009B66AC">
            <w:pPr>
              <w:jc w:val="right"/>
            </w:pPr>
            <w:r w:rsidRPr="00AE4E54">
              <w:t>446</w:t>
            </w:r>
            <w:r w:rsidR="009B66AC">
              <w:t>,</w:t>
            </w:r>
            <w:r w:rsidRPr="00AE4E54">
              <w:t>499</w:t>
            </w:r>
          </w:p>
        </w:tc>
        <w:tc>
          <w:tcPr>
            <w:tcW w:w="990" w:type="dxa"/>
          </w:tcPr>
          <w:p w14:paraId="0F2A2D82" w14:textId="77777777" w:rsidR="001E26E7" w:rsidRPr="00AE4E54" w:rsidRDefault="001E26E7" w:rsidP="009B66AC">
            <w:pPr>
              <w:jc w:val="right"/>
            </w:pPr>
            <w:r w:rsidRPr="00AE4E54">
              <w:t>87</w:t>
            </w:r>
          </w:p>
        </w:tc>
        <w:tc>
          <w:tcPr>
            <w:tcW w:w="900" w:type="dxa"/>
          </w:tcPr>
          <w:p w14:paraId="60208753" w14:textId="638F416D" w:rsidR="001E26E7" w:rsidRPr="00AE4E54" w:rsidRDefault="001E26E7" w:rsidP="009B66AC">
            <w:pPr>
              <w:jc w:val="right"/>
            </w:pPr>
            <w:r w:rsidRPr="00AE4E54">
              <w:t>20</w:t>
            </w:r>
          </w:p>
        </w:tc>
      </w:tr>
      <w:tr w:rsidR="001E26E7" w:rsidRPr="00AE4E54" w14:paraId="20BEDE41" w14:textId="77777777" w:rsidTr="009B66AC">
        <w:tc>
          <w:tcPr>
            <w:tcW w:w="810" w:type="dxa"/>
          </w:tcPr>
          <w:p w14:paraId="6F7AEBBF" w14:textId="77777777" w:rsidR="001E26E7" w:rsidRPr="00AE4E54" w:rsidRDefault="001E26E7" w:rsidP="009B66AC">
            <w:pPr>
              <w:jc w:val="right"/>
            </w:pPr>
            <w:r w:rsidRPr="00AE4E54">
              <w:t>75</w:t>
            </w:r>
          </w:p>
        </w:tc>
        <w:tc>
          <w:tcPr>
            <w:tcW w:w="990" w:type="dxa"/>
          </w:tcPr>
          <w:p w14:paraId="462721E5" w14:textId="1C0CD071" w:rsidR="001E26E7" w:rsidRPr="00AE4E54" w:rsidRDefault="001E26E7" w:rsidP="009B66AC">
            <w:pPr>
              <w:jc w:val="right"/>
            </w:pPr>
            <w:r>
              <w:t>4</w:t>
            </w:r>
          </w:p>
        </w:tc>
        <w:tc>
          <w:tcPr>
            <w:tcW w:w="1080" w:type="dxa"/>
          </w:tcPr>
          <w:p w14:paraId="59B2F11A" w14:textId="2FBECF65" w:rsidR="001E26E7" w:rsidRPr="00AE4E54" w:rsidRDefault="001E26E7" w:rsidP="009B66AC">
            <w:pPr>
              <w:jc w:val="right"/>
            </w:pPr>
            <w:r w:rsidRPr="00AE4E54">
              <w:t>8.1 ± 0.5</w:t>
            </w:r>
          </w:p>
        </w:tc>
        <w:tc>
          <w:tcPr>
            <w:tcW w:w="1350" w:type="dxa"/>
          </w:tcPr>
          <w:p w14:paraId="40D84FE2" w14:textId="77777777" w:rsidR="001E26E7" w:rsidRPr="00AE4E54" w:rsidRDefault="001E26E7" w:rsidP="009B66AC">
            <w:pPr>
              <w:jc w:val="right"/>
            </w:pPr>
            <w:r w:rsidRPr="00AE4E54">
              <w:t>0.09 ± 0.06</w:t>
            </w:r>
          </w:p>
        </w:tc>
        <w:tc>
          <w:tcPr>
            <w:tcW w:w="1170" w:type="dxa"/>
          </w:tcPr>
          <w:p w14:paraId="457D57FC" w14:textId="4CAFB75A" w:rsidR="001E26E7" w:rsidRPr="00AE4E54" w:rsidRDefault="009B66AC" w:rsidP="009B66AC">
            <w:pPr>
              <w:jc w:val="right"/>
            </w:pPr>
            <w:r>
              <w:t>2.0</w:t>
            </w:r>
            <w:r w:rsidR="001E26E7" w:rsidRPr="00AE4E54">
              <w:t xml:space="preserve"> ± 0.4</w:t>
            </w:r>
          </w:p>
        </w:tc>
        <w:tc>
          <w:tcPr>
            <w:tcW w:w="1170" w:type="dxa"/>
          </w:tcPr>
          <w:p w14:paraId="74A531F0" w14:textId="60CDC992" w:rsidR="001E26E7" w:rsidRPr="00AE4E54" w:rsidRDefault="001E26E7" w:rsidP="009B66AC">
            <w:pPr>
              <w:jc w:val="right"/>
            </w:pPr>
            <w:r w:rsidRPr="00AE4E54">
              <w:t>2</w:t>
            </w:r>
            <w:r w:rsidR="009B66AC">
              <w:t>7</w:t>
            </w:r>
            <w:r w:rsidRPr="00AE4E54">
              <w:t xml:space="preserve"> ± 1</w:t>
            </w:r>
            <w:r w:rsidR="009B66AC">
              <w:t>5</w:t>
            </w:r>
          </w:p>
        </w:tc>
        <w:tc>
          <w:tcPr>
            <w:tcW w:w="1260" w:type="dxa"/>
          </w:tcPr>
          <w:p w14:paraId="0079CAC3" w14:textId="4686B809" w:rsidR="001E26E7" w:rsidRPr="00AE4E54" w:rsidRDefault="001E26E7" w:rsidP="009B66AC">
            <w:pPr>
              <w:jc w:val="right"/>
            </w:pPr>
            <w:r w:rsidRPr="00AE4E54">
              <w:t>266</w:t>
            </w:r>
            <w:r w:rsidR="009B66AC">
              <w:t>,</w:t>
            </w:r>
            <w:r w:rsidRPr="00AE4E54">
              <w:t>210</w:t>
            </w:r>
          </w:p>
        </w:tc>
        <w:tc>
          <w:tcPr>
            <w:tcW w:w="990" w:type="dxa"/>
          </w:tcPr>
          <w:p w14:paraId="5B645702" w14:textId="77777777" w:rsidR="001E26E7" w:rsidRPr="00AE4E54" w:rsidRDefault="001E26E7" w:rsidP="009B66AC">
            <w:pPr>
              <w:jc w:val="right"/>
            </w:pPr>
            <w:r w:rsidRPr="00AE4E54">
              <w:t>110</w:t>
            </w:r>
          </w:p>
        </w:tc>
        <w:tc>
          <w:tcPr>
            <w:tcW w:w="900" w:type="dxa"/>
          </w:tcPr>
          <w:p w14:paraId="336ABC19" w14:textId="49815811" w:rsidR="001E26E7" w:rsidRPr="00AE4E54" w:rsidRDefault="001E26E7" w:rsidP="009B66AC">
            <w:pPr>
              <w:jc w:val="right"/>
            </w:pPr>
            <w:r w:rsidRPr="00AE4E54">
              <w:t>2</w:t>
            </w:r>
            <w:r w:rsidR="009B66AC">
              <w:t>2</w:t>
            </w:r>
          </w:p>
        </w:tc>
      </w:tr>
      <w:tr w:rsidR="001E26E7" w:rsidRPr="00AE4E54" w14:paraId="1EFA259A" w14:textId="77777777" w:rsidTr="009B66AC">
        <w:tc>
          <w:tcPr>
            <w:tcW w:w="810" w:type="dxa"/>
          </w:tcPr>
          <w:p w14:paraId="55612EEA" w14:textId="77777777" w:rsidR="001E26E7" w:rsidRPr="00AE4E54" w:rsidRDefault="001E26E7" w:rsidP="009B66AC">
            <w:pPr>
              <w:jc w:val="right"/>
            </w:pPr>
            <w:r w:rsidRPr="00AE4E54">
              <w:t>100</w:t>
            </w:r>
          </w:p>
        </w:tc>
        <w:tc>
          <w:tcPr>
            <w:tcW w:w="990" w:type="dxa"/>
          </w:tcPr>
          <w:p w14:paraId="1118FE8F" w14:textId="6CF99B1D" w:rsidR="001E26E7" w:rsidRPr="00AE4E54" w:rsidRDefault="001E26E7" w:rsidP="009B66AC">
            <w:pPr>
              <w:jc w:val="right"/>
            </w:pPr>
            <w:r>
              <w:t>5</w:t>
            </w:r>
          </w:p>
        </w:tc>
        <w:tc>
          <w:tcPr>
            <w:tcW w:w="1080" w:type="dxa"/>
          </w:tcPr>
          <w:p w14:paraId="0C51B5E8" w14:textId="664C1D9D" w:rsidR="001E26E7" w:rsidRPr="00AE4E54" w:rsidRDefault="001E26E7" w:rsidP="009B66AC">
            <w:pPr>
              <w:jc w:val="right"/>
            </w:pPr>
            <w:r w:rsidRPr="00AE4E54">
              <w:t>8.2 ± 1.1</w:t>
            </w:r>
          </w:p>
        </w:tc>
        <w:tc>
          <w:tcPr>
            <w:tcW w:w="1350" w:type="dxa"/>
          </w:tcPr>
          <w:p w14:paraId="35BC322A" w14:textId="77777777" w:rsidR="001E26E7" w:rsidRPr="00AE4E54" w:rsidRDefault="001E26E7" w:rsidP="009B66AC">
            <w:pPr>
              <w:jc w:val="right"/>
            </w:pPr>
            <w:r w:rsidRPr="00AE4E54">
              <w:t>0.10 ± 0.06</w:t>
            </w:r>
          </w:p>
        </w:tc>
        <w:tc>
          <w:tcPr>
            <w:tcW w:w="1170" w:type="dxa"/>
          </w:tcPr>
          <w:p w14:paraId="0FDD4788" w14:textId="0C19E29F" w:rsidR="001E26E7" w:rsidRPr="00AE4E54" w:rsidRDefault="001E26E7" w:rsidP="009B66AC">
            <w:pPr>
              <w:jc w:val="right"/>
            </w:pPr>
            <w:r w:rsidRPr="00AE4E54">
              <w:t>3.</w:t>
            </w:r>
            <w:r w:rsidR="009B66AC">
              <w:t>7</w:t>
            </w:r>
            <w:r w:rsidRPr="00AE4E54">
              <w:t xml:space="preserve"> ± 1.6</w:t>
            </w:r>
          </w:p>
        </w:tc>
        <w:tc>
          <w:tcPr>
            <w:tcW w:w="1170" w:type="dxa"/>
          </w:tcPr>
          <w:p w14:paraId="370DF0D1" w14:textId="019E7C65" w:rsidR="001E26E7" w:rsidRPr="00AE4E54" w:rsidRDefault="001E26E7" w:rsidP="009B66AC">
            <w:pPr>
              <w:jc w:val="right"/>
            </w:pPr>
            <w:r w:rsidRPr="00AE4E54">
              <w:t>3</w:t>
            </w:r>
            <w:r w:rsidR="009B66AC">
              <w:t>6</w:t>
            </w:r>
            <w:r w:rsidRPr="00AE4E54">
              <w:t xml:space="preserve"> ± 23</w:t>
            </w:r>
          </w:p>
        </w:tc>
        <w:tc>
          <w:tcPr>
            <w:tcW w:w="1260" w:type="dxa"/>
          </w:tcPr>
          <w:p w14:paraId="2CDC558C" w14:textId="394F19DF" w:rsidR="001E26E7" w:rsidRPr="00AE4E54" w:rsidRDefault="001E26E7" w:rsidP="009B66AC">
            <w:pPr>
              <w:jc w:val="right"/>
            </w:pPr>
            <w:r w:rsidRPr="00AE4E54">
              <w:t>256</w:t>
            </w:r>
            <w:r w:rsidR="009B66AC">
              <w:t>,</w:t>
            </w:r>
            <w:r w:rsidRPr="00AE4E54">
              <w:t>175</w:t>
            </w:r>
          </w:p>
        </w:tc>
        <w:tc>
          <w:tcPr>
            <w:tcW w:w="990" w:type="dxa"/>
          </w:tcPr>
          <w:p w14:paraId="1BCAAA9D" w14:textId="77777777" w:rsidR="001E26E7" w:rsidRPr="00AE4E54" w:rsidRDefault="001E26E7" w:rsidP="009B66AC">
            <w:pPr>
              <w:jc w:val="right"/>
            </w:pPr>
            <w:r w:rsidRPr="00AE4E54">
              <w:t>176</w:t>
            </w:r>
          </w:p>
        </w:tc>
        <w:tc>
          <w:tcPr>
            <w:tcW w:w="900" w:type="dxa"/>
          </w:tcPr>
          <w:p w14:paraId="48FFF8D7" w14:textId="2CB9FB23" w:rsidR="001E26E7" w:rsidRPr="00AE4E54" w:rsidRDefault="001E26E7" w:rsidP="009B66AC">
            <w:pPr>
              <w:jc w:val="right"/>
            </w:pPr>
            <w:r w:rsidRPr="00AE4E54">
              <w:t>4</w:t>
            </w:r>
            <w:r w:rsidR="009B66AC">
              <w:t>1</w:t>
            </w:r>
          </w:p>
        </w:tc>
      </w:tr>
      <w:tr w:rsidR="001E26E7" w:rsidRPr="00B74D90" w14:paraId="5AA73C9F" w14:textId="77777777" w:rsidTr="009B66AC">
        <w:tc>
          <w:tcPr>
            <w:tcW w:w="810" w:type="dxa"/>
          </w:tcPr>
          <w:p w14:paraId="7D814215" w14:textId="77777777" w:rsidR="001E26E7" w:rsidRPr="00AE4E54" w:rsidRDefault="001E26E7" w:rsidP="009B66AC">
            <w:pPr>
              <w:jc w:val="right"/>
            </w:pPr>
            <w:r w:rsidRPr="00AE4E54">
              <w:t>250</w:t>
            </w:r>
          </w:p>
        </w:tc>
        <w:tc>
          <w:tcPr>
            <w:tcW w:w="990" w:type="dxa"/>
          </w:tcPr>
          <w:p w14:paraId="6918B792" w14:textId="42D1C1C8" w:rsidR="001E26E7" w:rsidRPr="00AE4E54" w:rsidRDefault="001E26E7" w:rsidP="009B66AC">
            <w:pPr>
              <w:jc w:val="right"/>
            </w:pPr>
            <w:r>
              <w:t>5</w:t>
            </w:r>
          </w:p>
        </w:tc>
        <w:tc>
          <w:tcPr>
            <w:tcW w:w="1080" w:type="dxa"/>
          </w:tcPr>
          <w:p w14:paraId="62D12839" w14:textId="06EA645B" w:rsidR="001E26E7" w:rsidRPr="00AE4E54" w:rsidRDefault="001E26E7" w:rsidP="009B66AC">
            <w:pPr>
              <w:jc w:val="right"/>
            </w:pPr>
            <w:r w:rsidRPr="00AE4E54">
              <w:t>8.4 ± 1.1</w:t>
            </w:r>
          </w:p>
        </w:tc>
        <w:tc>
          <w:tcPr>
            <w:tcW w:w="1350" w:type="dxa"/>
          </w:tcPr>
          <w:p w14:paraId="0D00F1A5" w14:textId="77777777" w:rsidR="001E26E7" w:rsidRPr="00AE4E54" w:rsidRDefault="001E26E7" w:rsidP="009B66AC">
            <w:pPr>
              <w:jc w:val="right"/>
            </w:pPr>
            <w:r w:rsidRPr="00AE4E54">
              <w:t>0.07 ± 0.02</w:t>
            </w:r>
          </w:p>
        </w:tc>
        <w:tc>
          <w:tcPr>
            <w:tcW w:w="1170" w:type="dxa"/>
          </w:tcPr>
          <w:p w14:paraId="7842FFBC" w14:textId="5817A8F4" w:rsidR="001E26E7" w:rsidRPr="00AE4E54" w:rsidRDefault="001E26E7" w:rsidP="009B66AC">
            <w:pPr>
              <w:jc w:val="right"/>
            </w:pPr>
            <w:r w:rsidRPr="00AE4E54">
              <w:t>2</w:t>
            </w:r>
            <w:r w:rsidR="009B66AC">
              <w:t>.9</w:t>
            </w:r>
            <w:r w:rsidRPr="00AE4E54">
              <w:t xml:space="preserve"> ± 0.9</w:t>
            </w:r>
          </w:p>
        </w:tc>
        <w:tc>
          <w:tcPr>
            <w:tcW w:w="1170" w:type="dxa"/>
          </w:tcPr>
          <w:p w14:paraId="3D59C35C" w14:textId="064AE955" w:rsidR="001E26E7" w:rsidRPr="00AE4E54" w:rsidRDefault="001E26E7" w:rsidP="009B66AC">
            <w:pPr>
              <w:jc w:val="right"/>
            </w:pPr>
            <w:r w:rsidRPr="00AE4E54">
              <w:t>3</w:t>
            </w:r>
            <w:r w:rsidR="009B66AC">
              <w:t>9</w:t>
            </w:r>
            <w:r w:rsidRPr="00AE4E54">
              <w:t xml:space="preserve"> ± 4</w:t>
            </w:r>
          </w:p>
        </w:tc>
        <w:tc>
          <w:tcPr>
            <w:tcW w:w="1260" w:type="dxa"/>
          </w:tcPr>
          <w:p w14:paraId="37A88833" w14:textId="2AA0495E" w:rsidR="001E26E7" w:rsidRPr="00AE4E54" w:rsidRDefault="001E26E7" w:rsidP="009B66AC">
            <w:pPr>
              <w:jc w:val="right"/>
            </w:pPr>
            <w:r w:rsidRPr="00AE4E54">
              <w:t>170</w:t>
            </w:r>
            <w:r w:rsidR="009B66AC">
              <w:t>,</w:t>
            </w:r>
            <w:r w:rsidRPr="00AE4E54">
              <w:t>490</w:t>
            </w:r>
          </w:p>
        </w:tc>
        <w:tc>
          <w:tcPr>
            <w:tcW w:w="990" w:type="dxa"/>
          </w:tcPr>
          <w:p w14:paraId="577DD5F5" w14:textId="77777777" w:rsidR="001E26E7" w:rsidRPr="00AE4E54" w:rsidRDefault="001E26E7" w:rsidP="009B66AC">
            <w:pPr>
              <w:jc w:val="right"/>
            </w:pPr>
            <w:r w:rsidRPr="00AE4E54">
              <w:t>116</w:t>
            </w:r>
          </w:p>
        </w:tc>
        <w:tc>
          <w:tcPr>
            <w:tcW w:w="900" w:type="dxa"/>
          </w:tcPr>
          <w:p w14:paraId="1185F225" w14:textId="3981F6B4" w:rsidR="001E26E7" w:rsidRPr="00B74D90" w:rsidRDefault="001E26E7" w:rsidP="009B66AC">
            <w:pPr>
              <w:jc w:val="right"/>
            </w:pPr>
            <w:r w:rsidRPr="00AE4E54">
              <w:t>43</w:t>
            </w:r>
          </w:p>
        </w:tc>
      </w:tr>
    </w:tbl>
    <w:p w14:paraId="54F4F5A1" w14:textId="5DB6344C" w:rsidR="00D80D98" w:rsidRPr="00AE4E54" w:rsidRDefault="00D80D98" w:rsidP="00C32677">
      <w:pPr>
        <w:pStyle w:val="Heading3"/>
      </w:pPr>
      <w:bookmarkStart w:id="1" w:name="_GoBack"/>
      <w:bookmarkEnd w:id="1"/>
      <w:r>
        <w:t xml:space="preserve">Supplementary </w:t>
      </w:r>
      <w:r w:rsidRPr="00AE4E54">
        <w:t xml:space="preserve">Table </w:t>
      </w:r>
      <w:r w:rsidR="00E14B2A">
        <w:t>5</w:t>
      </w:r>
      <w:r w:rsidRPr="00AE4E54">
        <w:t>: Rate constants (s</w:t>
      </w:r>
      <w:r w:rsidRPr="00AE4E54">
        <w:rPr>
          <w:vertAlign w:val="superscript"/>
        </w:rPr>
        <w:t>-1</w:t>
      </w:r>
      <w:r w:rsidRPr="00AE4E54">
        <w:t>) optimized from activity recorded from GuN1/GluN2A at pH 7.2.</w:t>
      </w:r>
    </w:p>
    <w:tbl>
      <w:tblPr>
        <w:tblStyle w:val="TableGrid"/>
        <w:tblW w:w="96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74"/>
        <w:gridCol w:w="690"/>
        <w:gridCol w:w="690"/>
        <w:gridCol w:w="690"/>
        <w:gridCol w:w="722"/>
        <w:gridCol w:w="722"/>
        <w:gridCol w:w="706"/>
        <w:gridCol w:w="690"/>
        <w:gridCol w:w="690"/>
        <w:gridCol w:w="690"/>
        <w:gridCol w:w="690"/>
        <w:gridCol w:w="645"/>
        <w:gridCol w:w="522"/>
        <w:gridCol w:w="669"/>
      </w:tblGrid>
      <w:tr w:rsidR="00D80D98" w:rsidRPr="00AE4E54" w14:paraId="4E608599" w14:textId="77777777" w:rsidTr="006B5837">
        <w:tc>
          <w:tcPr>
            <w:tcW w:w="9690" w:type="dxa"/>
            <w:gridSpan w:val="14"/>
            <w:tcBorders>
              <w:bottom w:val="single" w:sz="4" w:space="0" w:color="auto"/>
            </w:tcBorders>
          </w:tcPr>
          <w:p w14:paraId="54800584" w14:textId="77777777" w:rsidR="00D80D98" w:rsidRPr="00AE4E54" w:rsidRDefault="00D80D98" w:rsidP="00C32677"/>
        </w:tc>
      </w:tr>
      <w:tr w:rsidR="00D80D98" w:rsidRPr="00AE4E54" w14:paraId="5D63C81B" w14:textId="77777777" w:rsidTr="006B5837">
        <w:tc>
          <w:tcPr>
            <w:tcW w:w="1037" w:type="dxa"/>
            <w:tcBorders>
              <w:top w:val="single" w:sz="4" w:space="0" w:color="auto"/>
              <w:bottom w:val="single" w:sz="4" w:space="0" w:color="auto"/>
            </w:tcBorders>
            <w:vAlign w:val="center"/>
          </w:tcPr>
          <w:p w14:paraId="67F226F4" w14:textId="77777777" w:rsidR="00D80D98" w:rsidRPr="00AE4E54" w:rsidRDefault="00D80D98" w:rsidP="00C32677">
            <w:r w:rsidRPr="00AE4E54">
              <w:t>Model</w:t>
            </w:r>
          </w:p>
        </w:tc>
        <w:tc>
          <w:tcPr>
            <w:tcW w:w="678" w:type="dxa"/>
            <w:tcBorders>
              <w:top w:val="single" w:sz="4" w:space="0" w:color="auto"/>
              <w:bottom w:val="single" w:sz="4" w:space="0" w:color="auto"/>
            </w:tcBorders>
            <w:shd w:val="clear" w:color="auto" w:fill="auto"/>
            <w:vAlign w:val="center"/>
          </w:tcPr>
          <w:p w14:paraId="4FCD5FD1" w14:textId="77777777" w:rsidR="00D80D98" w:rsidRPr="00AE4E54" w:rsidRDefault="00D80D98" w:rsidP="00C32677">
            <w:r w:rsidRPr="00AE4E54">
              <w:t>C</w:t>
            </w:r>
            <w:r w:rsidRPr="00C32677">
              <w:rPr>
                <w:vertAlign w:val="subscript"/>
              </w:rPr>
              <w:t>3</w:t>
            </w:r>
            <w:r w:rsidRPr="00AE4E54">
              <w:t>C</w:t>
            </w:r>
            <w:r w:rsidRPr="00C32677">
              <w:rPr>
                <w:vertAlign w:val="subscript"/>
              </w:rPr>
              <w:t>2</w:t>
            </w:r>
          </w:p>
        </w:tc>
        <w:tc>
          <w:tcPr>
            <w:tcW w:w="678" w:type="dxa"/>
            <w:tcBorders>
              <w:top w:val="single" w:sz="4" w:space="0" w:color="auto"/>
              <w:bottom w:val="single" w:sz="4" w:space="0" w:color="auto"/>
            </w:tcBorders>
            <w:shd w:val="clear" w:color="auto" w:fill="auto"/>
            <w:vAlign w:val="center"/>
          </w:tcPr>
          <w:p w14:paraId="14E1B476" w14:textId="77777777" w:rsidR="00D80D98" w:rsidRPr="00AE4E54" w:rsidRDefault="00D80D98" w:rsidP="00C32677">
            <w:r w:rsidRPr="00AE4E54">
              <w:t>C</w:t>
            </w:r>
            <w:r w:rsidRPr="00C32677">
              <w:rPr>
                <w:vertAlign w:val="subscript"/>
              </w:rPr>
              <w:t>2</w:t>
            </w:r>
            <w:r w:rsidRPr="00AE4E54">
              <w:t>C</w:t>
            </w:r>
            <w:r w:rsidRPr="00C32677">
              <w:rPr>
                <w:vertAlign w:val="subscript"/>
              </w:rPr>
              <w:t>3</w:t>
            </w:r>
          </w:p>
        </w:tc>
        <w:tc>
          <w:tcPr>
            <w:tcW w:w="678" w:type="dxa"/>
            <w:tcBorders>
              <w:top w:val="single" w:sz="4" w:space="0" w:color="auto"/>
              <w:bottom w:val="single" w:sz="4" w:space="0" w:color="auto"/>
            </w:tcBorders>
            <w:shd w:val="clear" w:color="auto" w:fill="auto"/>
            <w:vAlign w:val="center"/>
          </w:tcPr>
          <w:p w14:paraId="31D4DD0C" w14:textId="77777777" w:rsidR="00D80D98" w:rsidRPr="00AE4E54" w:rsidRDefault="00D80D98" w:rsidP="00C32677">
            <w:r w:rsidRPr="00AE4E54">
              <w:t>C</w:t>
            </w:r>
            <w:r w:rsidRPr="00C32677">
              <w:rPr>
                <w:vertAlign w:val="subscript"/>
              </w:rPr>
              <w:t>2</w:t>
            </w:r>
            <w:r w:rsidRPr="00AE4E54">
              <w:t>C</w:t>
            </w:r>
            <w:r w:rsidRPr="00C32677">
              <w:rPr>
                <w:vertAlign w:val="subscript"/>
              </w:rPr>
              <w:t>1</w:t>
            </w:r>
          </w:p>
        </w:tc>
        <w:tc>
          <w:tcPr>
            <w:tcW w:w="769" w:type="dxa"/>
            <w:tcBorders>
              <w:top w:val="single" w:sz="4" w:space="0" w:color="auto"/>
              <w:bottom w:val="single" w:sz="4" w:space="0" w:color="auto"/>
            </w:tcBorders>
            <w:shd w:val="clear" w:color="auto" w:fill="auto"/>
            <w:vAlign w:val="center"/>
          </w:tcPr>
          <w:p w14:paraId="4E30E874" w14:textId="77777777" w:rsidR="00D80D98" w:rsidRPr="00AE4E54" w:rsidRDefault="00D80D98" w:rsidP="00C32677">
            <w:r w:rsidRPr="00AE4E54">
              <w:t>C</w:t>
            </w:r>
            <w:r w:rsidRPr="00C32677">
              <w:rPr>
                <w:vertAlign w:val="subscript"/>
              </w:rPr>
              <w:t>1</w:t>
            </w:r>
            <w:r w:rsidRPr="00AE4E54">
              <w:t>C</w:t>
            </w:r>
            <w:r w:rsidRPr="00C32677">
              <w:rPr>
                <w:vertAlign w:val="subscript"/>
              </w:rPr>
              <w:t>2</w:t>
            </w:r>
          </w:p>
        </w:tc>
        <w:tc>
          <w:tcPr>
            <w:tcW w:w="769" w:type="dxa"/>
            <w:tcBorders>
              <w:top w:val="single" w:sz="4" w:space="0" w:color="auto"/>
              <w:bottom w:val="single" w:sz="4" w:space="0" w:color="auto"/>
            </w:tcBorders>
            <w:shd w:val="clear" w:color="auto" w:fill="auto"/>
            <w:vAlign w:val="center"/>
          </w:tcPr>
          <w:p w14:paraId="455294D7" w14:textId="77777777" w:rsidR="00D80D98" w:rsidRPr="00AE4E54" w:rsidRDefault="00D80D98" w:rsidP="00C32677">
            <w:r w:rsidRPr="00AE4E54">
              <w:t>C</w:t>
            </w:r>
            <w:r w:rsidRPr="00C32677">
              <w:rPr>
                <w:vertAlign w:val="subscript"/>
              </w:rPr>
              <w:t>1</w:t>
            </w:r>
            <w:r w:rsidRPr="00AE4E54">
              <w:t>O</w:t>
            </w:r>
          </w:p>
        </w:tc>
        <w:tc>
          <w:tcPr>
            <w:tcW w:w="669" w:type="dxa"/>
            <w:tcBorders>
              <w:top w:val="single" w:sz="4" w:space="0" w:color="auto"/>
              <w:bottom w:val="single" w:sz="4" w:space="0" w:color="auto"/>
            </w:tcBorders>
            <w:shd w:val="clear" w:color="auto" w:fill="auto"/>
            <w:vAlign w:val="center"/>
          </w:tcPr>
          <w:p w14:paraId="0C24C8C3" w14:textId="77777777" w:rsidR="00D80D98" w:rsidRPr="00AE4E54" w:rsidRDefault="00D80D98" w:rsidP="00C32677">
            <w:r w:rsidRPr="00AE4E54">
              <w:t>OC</w:t>
            </w:r>
            <w:r w:rsidRPr="00C32677">
              <w:rPr>
                <w:vertAlign w:val="subscript"/>
              </w:rPr>
              <w:t>1</w:t>
            </w:r>
          </w:p>
        </w:tc>
        <w:tc>
          <w:tcPr>
            <w:tcW w:w="677" w:type="dxa"/>
            <w:tcBorders>
              <w:top w:val="single" w:sz="4" w:space="0" w:color="auto"/>
              <w:bottom w:val="single" w:sz="4" w:space="0" w:color="auto"/>
            </w:tcBorders>
            <w:shd w:val="clear" w:color="auto" w:fill="auto"/>
            <w:vAlign w:val="center"/>
          </w:tcPr>
          <w:p w14:paraId="7A368D58" w14:textId="77777777" w:rsidR="00D80D98" w:rsidRPr="00AE4E54" w:rsidRDefault="00D80D98" w:rsidP="00C32677">
            <w:r w:rsidRPr="00AE4E54">
              <w:t>C</w:t>
            </w:r>
            <w:r w:rsidRPr="00C32677">
              <w:rPr>
                <w:vertAlign w:val="subscript"/>
              </w:rPr>
              <w:t>2</w:t>
            </w:r>
            <w:r w:rsidRPr="00AE4E54">
              <w:t>C</w:t>
            </w:r>
            <w:r w:rsidRPr="00C32677">
              <w:rPr>
                <w:vertAlign w:val="subscript"/>
              </w:rPr>
              <w:t>4</w:t>
            </w:r>
          </w:p>
        </w:tc>
        <w:tc>
          <w:tcPr>
            <w:tcW w:w="677" w:type="dxa"/>
            <w:tcBorders>
              <w:top w:val="single" w:sz="4" w:space="0" w:color="auto"/>
              <w:bottom w:val="single" w:sz="4" w:space="0" w:color="auto"/>
            </w:tcBorders>
            <w:shd w:val="clear" w:color="auto" w:fill="auto"/>
            <w:vAlign w:val="center"/>
          </w:tcPr>
          <w:p w14:paraId="19D96521" w14:textId="77777777" w:rsidR="00D80D98" w:rsidRPr="00AE4E54" w:rsidRDefault="00D80D98" w:rsidP="00C32677">
            <w:r w:rsidRPr="00AE4E54">
              <w:t>C</w:t>
            </w:r>
            <w:r w:rsidRPr="00C32677">
              <w:rPr>
                <w:vertAlign w:val="subscript"/>
              </w:rPr>
              <w:t>4</w:t>
            </w:r>
            <w:r w:rsidRPr="00AE4E54">
              <w:t>C</w:t>
            </w:r>
            <w:r w:rsidRPr="00C32677">
              <w:rPr>
                <w:vertAlign w:val="subscript"/>
              </w:rPr>
              <w:t>2</w:t>
            </w:r>
          </w:p>
        </w:tc>
        <w:tc>
          <w:tcPr>
            <w:tcW w:w="677" w:type="dxa"/>
            <w:tcBorders>
              <w:top w:val="single" w:sz="4" w:space="0" w:color="auto"/>
              <w:bottom w:val="single" w:sz="4" w:space="0" w:color="auto"/>
            </w:tcBorders>
            <w:shd w:val="clear" w:color="auto" w:fill="auto"/>
            <w:vAlign w:val="center"/>
          </w:tcPr>
          <w:p w14:paraId="440955B7" w14:textId="77777777" w:rsidR="00D80D98" w:rsidRPr="00AE4E54" w:rsidRDefault="00D80D98" w:rsidP="00C32677">
            <w:r w:rsidRPr="00AE4E54">
              <w:t>C</w:t>
            </w:r>
            <w:r w:rsidRPr="00C32677">
              <w:rPr>
                <w:vertAlign w:val="subscript"/>
              </w:rPr>
              <w:t>3</w:t>
            </w:r>
            <w:r w:rsidRPr="00AE4E54">
              <w:t>C</w:t>
            </w:r>
            <w:r w:rsidRPr="00C32677">
              <w:rPr>
                <w:vertAlign w:val="subscript"/>
              </w:rPr>
              <w:t>5</w:t>
            </w:r>
          </w:p>
        </w:tc>
        <w:tc>
          <w:tcPr>
            <w:tcW w:w="677" w:type="dxa"/>
            <w:tcBorders>
              <w:top w:val="single" w:sz="4" w:space="0" w:color="auto"/>
              <w:bottom w:val="single" w:sz="4" w:space="0" w:color="auto"/>
            </w:tcBorders>
            <w:shd w:val="clear" w:color="auto" w:fill="auto"/>
            <w:vAlign w:val="center"/>
          </w:tcPr>
          <w:p w14:paraId="352A2632" w14:textId="77777777" w:rsidR="00D80D98" w:rsidRPr="00AE4E54" w:rsidRDefault="00D80D98" w:rsidP="00C32677">
            <w:r w:rsidRPr="00AE4E54">
              <w:t>C</w:t>
            </w:r>
            <w:r w:rsidRPr="00C32677">
              <w:rPr>
                <w:vertAlign w:val="subscript"/>
              </w:rPr>
              <w:t>5</w:t>
            </w:r>
            <w:r w:rsidRPr="00AE4E54">
              <w:t>C</w:t>
            </w:r>
            <w:r w:rsidRPr="00C32677">
              <w:rPr>
                <w:vertAlign w:val="subscript"/>
              </w:rPr>
              <w:t>3</w:t>
            </w:r>
          </w:p>
        </w:tc>
        <w:tc>
          <w:tcPr>
            <w:tcW w:w="568" w:type="dxa"/>
            <w:tcBorders>
              <w:top w:val="single" w:sz="4" w:space="0" w:color="auto"/>
              <w:bottom w:val="single" w:sz="4" w:space="0" w:color="auto"/>
            </w:tcBorders>
            <w:shd w:val="clear" w:color="auto" w:fill="auto"/>
            <w:vAlign w:val="center"/>
          </w:tcPr>
          <w:p w14:paraId="2D082867" w14:textId="77777777" w:rsidR="00D80D98" w:rsidRPr="00AE4E54" w:rsidRDefault="00D80D98" w:rsidP="00C32677">
            <w:r w:rsidRPr="00AE4E54">
              <w:t>k</w:t>
            </w:r>
            <w:r w:rsidRPr="00AE4E54">
              <w:rPr>
                <w:vertAlign w:val="subscript"/>
              </w:rPr>
              <w:t>on</w:t>
            </w:r>
          </w:p>
        </w:tc>
        <w:tc>
          <w:tcPr>
            <w:tcW w:w="468" w:type="dxa"/>
            <w:tcBorders>
              <w:top w:val="single" w:sz="4" w:space="0" w:color="auto"/>
              <w:bottom w:val="single" w:sz="4" w:space="0" w:color="auto"/>
            </w:tcBorders>
            <w:shd w:val="clear" w:color="auto" w:fill="auto"/>
            <w:vAlign w:val="center"/>
          </w:tcPr>
          <w:p w14:paraId="2D02C1E6" w14:textId="77777777" w:rsidR="00D80D98" w:rsidRPr="00AE4E54" w:rsidRDefault="00D80D98" w:rsidP="00C32677">
            <w:r w:rsidRPr="00AE4E54">
              <w:t>k</w:t>
            </w:r>
            <w:r w:rsidRPr="00AE4E54">
              <w:rPr>
                <w:vertAlign w:val="subscript"/>
              </w:rPr>
              <w:t>off</w:t>
            </w:r>
          </w:p>
        </w:tc>
        <w:tc>
          <w:tcPr>
            <w:tcW w:w="668" w:type="dxa"/>
            <w:tcBorders>
              <w:top w:val="single" w:sz="4" w:space="0" w:color="auto"/>
              <w:bottom w:val="single" w:sz="4" w:space="0" w:color="auto"/>
            </w:tcBorders>
            <w:shd w:val="clear" w:color="auto" w:fill="auto"/>
            <w:vAlign w:val="center"/>
          </w:tcPr>
          <w:p w14:paraId="5DD55D29" w14:textId="77777777" w:rsidR="00D80D98" w:rsidRPr="00AE4E54" w:rsidRDefault="00D80D98" w:rsidP="00C32677">
            <w:r w:rsidRPr="00AE4E54">
              <w:t>k</w:t>
            </w:r>
            <w:r w:rsidRPr="00AE4E54">
              <w:rPr>
                <w:vertAlign w:val="subscript"/>
              </w:rPr>
              <w:t xml:space="preserve">D </w:t>
            </w:r>
            <w:r w:rsidRPr="00AE4E54">
              <w:t>(nM)</w:t>
            </w:r>
          </w:p>
        </w:tc>
      </w:tr>
      <w:tr w:rsidR="00D80D98" w:rsidRPr="00AE4E54" w14:paraId="666E9F5B" w14:textId="77777777" w:rsidTr="006B5837">
        <w:tc>
          <w:tcPr>
            <w:tcW w:w="1037" w:type="dxa"/>
            <w:tcBorders>
              <w:top w:val="single" w:sz="4" w:space="0" w:color="auto"/>
            </w:tcBorders>
          </w:tcPr>
          <w:p w14:paraId="5800A852" w14:textId="77777777" w:rsidR="00D80D98" w:rsidRPr="00AE4E54" w:rsidRDefault="00D80D98" w:rsidP="00C32677">
            <w:r w:rsidRPr="00AE4E54">
              <w:t>KET-free</w:t>
            </w:r>
          </w:p>
        </w:tc>
        <w:tc>
          <w:tcPr>
            <w:tcW w:w="678" w:type="dxa"/>
            <w:tcBorders>
              <w:top w:val="single" w:sz="4" w:space="0" w:color="auto"/>
            </w:tcBorders>
            <w:shd w:val="clear" w:color="auto" w:fill="auto"/>
            <w:vAlign w:val="bottom"/>
          </w:tcPr>
          <w:p w14:paraId="2C463CF0" w14:textId="77777777" w:rsidR="00D80D98" w:rsidRPr="00AE4E54" w:rsidRDefault="00D80D98" w:rsidP="009B66AC">
            <w:pPr>
              <w:jc w:val="right"/>
            </w:pPr>
            <w:r w:rsidRPr="00AE4E54">
              <w:t>365</w:t>
            </w:r>
          </w:p>
        </w:tc>
        <w:tc>
          <w:tcPr>
            <w:tcW w:w="678" w:type="dxa"/>
            <w:tcBorders>
              <w:top w:val="single" w:sz="4" w:space="0" w:color="auto"/>
            </w:tcBorders>
            <w:shd w:val="clear" w:color="auto" w:fill="auto"/>
            <w:vAlign w:val="bottom"/>
          </w:tcPr>
          <w:p w14:paraId="1D9C934A" w14:textId="77777777" w:rsidR="00D80D98" w:rsidRPr="00AE4E54" w:rsidRDefault="00D80D98" w:rsidP="009B66AC">
            <w:pPr>
              <w:jc w:val="right"/>
            </w:pPr>
            <w:r w:rsidRPr="00AE4E54">
              <w:t>160</w:t>
            </w:r>
          </w:p>
        </w:tc>
        <w:tc>
          <w:tcPr>
            <w:tcW w:w="678" w:type="dxa"/>
            <w:tcBorders>
              <w:top w:val="single" w:sz="4" w:space="0" w:color="auto"/>
            </w:tcBorders>
            <w:shd w:val="clear" w:color="auto" w:fill="auto"/>
            <w:vAlign w:val="bottom"/>
          </w:tcPr>
          <w:p w14:paraId="1ACB3808" w14:textId="77777777" w:rsidR="00D80D98" w:rsidRPr="00AE4E54" w:rsidRDefault="00D80D98" w:rsidP="009B66AC">
            <w:pPr>
              <w:jc w:val="right"/>
            </w:pPr>
            <w:r w:rsidRPr="00AE4E54">
              <w:t>691</w:t>
            </w:r>
          </w:p>
        </w:tc>
        <w:tc>
          <w:tcPr>
            <w:tcW w:w="769" w:type="dxa"/>
            <w:tcBorders>
              <w:top w:val="single" w:sz="4" w:space="0" w:color="auto"/>
            </w:tcBorders>
            <w:shd w:val="clear" w:color="auto" w:fill="auto"/>
            <w:vAlign w:val="bottom"/>
          </w:tcPr>
          <w:p w14:paraId="01313C96" w14:textId="77777777" w:rsidR="00D80D98" w:rsidRPr="00AE4E54" w:rsidRDefault="00D80D98" w:rsidP="009B66AC">
            <w:pPr>
              <w:jc w:val="right"/>
            </w:pPr>
            <w:r w:rsidRPr="00AE4E54">
              <w:t>3124</w:t>
            </w:r>
          </w:p>
        </w:tc>
        <w:tc>
          <w:tcPr>
            <w:tcW w:w="769" w:type="dxa"/>
            <w:tcBorders>
              <w:top w:val="single" w:sz="4" w:space="0" w:color="auto"/>
            </w:tcBorders>
            <w:shd w:val="clear" w:color="auto" w:fill="auto"/>
            <w:vAlign w:val="bottom"/>
          </w:tcPr>
          <w:p w14:paraId="58EE0A60" w14:textId="77777777" w:rsidR="00D80D98" w:rsidRPr="00AE4E54" w:rsidRDefault="00D80D98" w:rsidP="009B66AC">
            <w:pPr>
              <w:jc w:val="right"/>
            </w:pPr>
            <w:r w:rsidRPr="00AE4E54">
              <w:t>3031</w:t>
            </w:r>
          </w:p>
        </w:tc>
        <w:tc>
          <w:tcPr>
            <w:tcW w:w="669" w:type="dxa"/>
            <w:tcBorders>
              <w:top w:val="single" w:sz="4" w:space="0" w:color="auto"/>
            </w:tcBorders>
            <w:shd w:val="clear" w:color="auto" w:fill="auto"/>
            <w:vAlign w:val="bottom"/>
          </w:tcPr>
          <w:p w14:paraId="3F10F472" w14:textId="77777777" w:rsidR="00D80D98" w:rsidRPr="00AE4E54" w:rsidRDefault="00D80D98" w:rsidP="009B66AC">
            <w:pPr>
              <w:jc w:val="right"/>
            </w:pPr>
            <w:r w:rsidRPr="00AE4E54">
              <w:t>318</w:t>
            </w:r>
          </w:p>
        </w:tc>
        <w:tc>
          <w:tcPr>
            <w:tcW w:w="677" w:type="dxa"/>
            <w:tcBorders>
              <w:top w:val="single" w:sz="4" w:space="0" w:color="auto"/>
            </w:tcBorders>
            <w:shd w:val="clear" w:color="auto" w:fill="auto"/>
            <w:vAlign w:val="bottom"/>
          </w:tcPr>
          <w:p w14:paraId="087E8A1E" w14:textId="77777777" w:rsidR="00D80D98" w:rsidRPr="00AE4E54" w:rsidRDefault="00D80D98" w:rsidP="009B66AC">
            <w:pPr>
              <w:jc w:val="right"/>
            </w:pPr>
            <w:r w:rsidRPr="00AE4E54">
              <w:t>8.3</w:t>
            </w:r>
          </w:p>
        </w:tc>
        <w:tc>
          <w:tcPr>
            <w:tcW w:w="677" w:type="dxa"/>
            <w:tcBorders>
              <w:top w:val="single" w:sz="4" w:space="0" w:color="auto"/>
            </w:tcBorders>
            <w:shd w:val="clear" w:color="auto" w:fill="auto"/>
            <w:vAlign w:val="bottom"/>
          </w:tcPr>
          <w:p w14:paraId="7985460F" w14:textId="77777777" w:rsidR="00D80D98" w:rsidRPr="00AE4E54" w:rsidRDefault="00D80D98" w:rsidP="009B66AC">
            <w:pPr>
              <w:jc w:val="right"/>
            </w:pPr>
            <w:r w:rsidRPr="00AE4E54">
              <w:t>44.8</w:t>
            </w:r>
          </w:p>
        </w:tc>
        <w:tc>
          <w:tcPr>
            <w:tcW w:w="677" w:type="dxa"/>
            <w:tcBorders>
              <w:top w:val="single" w:sz="4" w:space="0" w:color="auto"/>
            </w:tcBorders>
            <w:shd w:val="clear" w:color="auto" w:fill="auto"/>
            <w:vAlign w:val="bottom"/>
          </w:tcPr>
          <w:p w14:paraId="08DDB140" w14:textId="77777777" w:rsidR="00D80D98" w:rsidRPr="00AE4E54" w:rsidRDefault="00D80D98" w:rsidP="009B66AC">
            <w:pPr>
              <w:jc w:val="right"/>
            </w:pPr>
            <w:r w:rsidRPr="00AE4E54">
              <w:t>1.9</w:t>
            </w:r>
          </w:p>
        </w:tc>
        <w:tc>
          <w:tcPr>
            <w:tcW w:w="677" w:type="dxa"/>
            <w:tcBorders>
              <w:top w:val="single" w:sz="4" w:space="0" w:color="auto"/>
            </w:tcBorders>
            <w:shd w:val="clear" w:color="auto" w:fill="auto"/>
            <w:vAlign w:val="bottom"/>
          </w:tcPr>
          <w:p w14:paraId="3BE5AB35" w14:textId="77777777" w:rsidR="00D80D98" w:rsidRPr="00AE4E54" w:rsidRDefault="00D80D98" w:rsidP="009B66AC">
            <w:pPr>
              <w:jc w:val="right"/>
            </w:pPr>
            <w:r w:rsidRPr="00AE4E54">
              <w:t>0.24</w:t>
            </w:r>
          </w:p>
        </w:tc>
        <w:tc>
          <w:tcPr>
            <w:tcW w:w="568" w:type="dxa"/>
            <w:tcBorders>
              <w:top w:val="single" w:sz="4" w:space="0" w:color="auto"/>
            </w:tcBorders>
          </w:tcPr>
          <w:p w14:paraId="74E5EA9D" w14:textId="77777777" w:rsidR="00D80D98" w:rsidRPr="00AE4E54" w:rsidRDefault="00D80D98" w:rsidP="009B66AC">
            <w:pPr>
              <w:jc w:val="right"/>
            </w:pPr>
            <w:r w:rsidRPr="00AE4E54">
              <w:t>-</w:t>
            </w:r>
          </w:p>
        </w:tc>
        <w:tc>
          <w:tcPr>
            <w:tcW w:w="468" w:type="dxa"/>
            <w:tcBorders>
              <w:top w:val="single" w:sz="4" w:space="0" w:color="auto"/>
            </w:tcBorders>
          </w:tcPr>
          <w:p w14:paraId="33668B7D" w14:textId="77777777" w:rsidR="00D80D98" w:rsidRPr="00AE4E54" w:rsidRDefault="00D80D98" w:rsidP="009B66AC">
            <w:pPr>
              <w:jc w:val="right"/>
            </w:pPr>
            <w:r w:rsidRPr="00AE4E54">
              <w:t>-</w:t>
            </w:r>
          </w:p>
        </w:tc>
        <w:tc>
          <w:tcPr>
            <w:tcW w:w="668" w:type="dxa"/>
            <w:tcBorders>
              <w:top w:val="single" w:sz="4" w:space="0" w:color="auto"/>
            </w:tcBorders>
          </w:tcPr>
          <w:p w14:paraId="0001F708" w14:textId="77777777" w:rsidR="00D80D98" w:rsidRPr="00AE4E54" w:rsidRDefault="00D80D98" w:rsidP="009B66AC">
            <w:pPr>
              <w:jc w:val="right"/>
            </w:pPr>
            <w:r w:rsidRPr="00AE4E54">
              <w:t>-</w:t>
            </w:r>
          </w:p>
        </w:tc>
      </w:tr>
      <w:tr w:rsidR="00D80D98" w:rsidRPr="00AE4E54" w14:paraId="6AAC5AD2" w14:textId="77777777" w:rsidTr="006B5837">
        <w:tc>
          <w:tcPr>
            <w:tcW w:w="1037" w:type="dxa"/>
          </w:tcPr>
          <w:p w14:paraId="3CE461C4" w14:textId="4C4B49D5" w:rsidR="00D80D98" w:rsidRPr="00AE4E54" w:rsidRDefault="001E26E7" w:rsidP="00C32677">
            <w:r>
              <w:t>M</w:t>
            </w:r>
            <w:r w:rsidRPr="00B074BC">
              <w:rPr>
                <w:vertAlign w:val="subscript"/>
              </w:rPr>
              <w:t>B</w:t>
            </w:r>
          </w:p>
        </w:tc>
        <w:tc>
          <w:tcPr>
            <w:tcW w:w="678" w:type="dxa"/>
            <w:shd w:val="clear" w:color="auto" w:fill="auto"/>
            <w:vAlign w:val="bottom"/>
          </w:tcPr>
          <w:p w14:paraId="20877FA3" w14:textId="77777777" w:rsidR="00D80D98" w:rsidRPr="00AE4E54" w:rsidRDefault="00D80D98" w:rsidP="009B66AC">
            <w:pPr>
              <w:jc w:val="right"/>
            </w:pPr>
            <w:r w:rsidRPr="00AE4E54">
              <w:t>338</w:t>
            </w:r>
          </w:p>
        </w:tc>
        <w:tc>
          <w:tcPr>
            <w:tcW w:w="678" w:type="dxa"/>
            <w:shd w:val="clear" w:color="auto" w:fill="auto"/>
            <w:vAlign w:val="bottom"/>
          </w:tcPr>
          <w:p w14:paraId="0938451E" w14:textId="77777777" w:rsidR="00D80D98" w:rsidRPr="00AE4E54" w:rsidRDefault="00D80D98" w:rsidP="009B66AC">
            <w:pPr>
              <w:jc w:val="right"/>
            </w:pPr>
            <w:r w:rsidRPr="00AE4E54">
              <w:t>362</w:t>
            </w:r>
          </w:p>
        </w:tc>
        <w:tc>
          <w:tcPr>
            <w:tcW w:w="678" w:type="dxa"/>
            <w:shd w:val="clear" w:color="auto" w:fill="auto"/>
            <w:vAlign w:val="bottom"/>
          </w:tcPr>
          <w:p w14:paraId="4EC04C84" w14:textId="77777777" w:rsidR="00D80D98" w:rsidRPr="00AE4E54" w:rsidRDefault="00D80D98" w:rsidP="009B66AC">
            <w:pPr>
              <w:jc w:val="right"/>
            </w:pPr>
            <w:r w:rsidRPr="00AE4E54">
              <w:t>629</w:t>
            </w:r>
          </w:p>
        </w:tc>
        <w:tc>
          <w:tcPr>
            <w:tcW w:w="769" w:type="dxa"/>
            <w:shd w:val="clear" w:color="auto" w:fill="auto"/>
            <w:vAlign w:val="bottom"/>
          </w:tcPr>
          <w:p w14:paraId="42443BC5" w14:textId="77777777" w:rsidR="00D80D98" w:rsidRPr="00AE4E54" w:rsidRDefault="00D80D98" w:rsidP="009B66AC">
            <w:pPr>
              <w:jc w:val="right"/>
            </w:pPr>
            <w:r w:rsidRPr="00AE4E54">
              <w:t>2868</w:t>
            </w:r>
          </w:p>
        </w:tc>
        <w:tc>
          <w:tcPr>
            <w:tcW w:w="769" w:type="dxa"/>
            <w:shd w:val="clear" w:color="auto" w:fill="auto"/>
            <w:vAlign w:val="bottom"/>
          </w:tcPr>
          <w:p w14:paraId="4EB5C9E9" w14:textId="77777777" w:rsidR="00D80D98" w:rsidRPr="00AE4E54" w:rsidRDefault="00D80D98" w:rsidP="009B66AC">
            <w:pPr>
              <w:jc w:val="right"/>
            </w:pPr>
            <w:r w:rsidRPr="00AE4E54">
              <w:t>2075</w:t>
            </w:r>
          </w:p>
        </w:tc>
        <w:tc>
          <w:tcPr>
            <w:tcW w:w="669" w:type="dxa"/>
            <w:shd w:val="clear" w:color="auto" w:fill="auto"/>
            <w:vAlign w:val="bottom"/>
          </w:tcPr>
          <w:p w14:paraId="2F0FC537" w14:textId="77777777" w:rsidR="00D80D98" w:rsidRPr="00AE4E54" w:rsidRDefault="00D80D98" w:rsidP="009B66AC">
            <w:pPr>
              <w:jc w:val="right"/>
            </w:pPr>
            <w:r w:rsidRPr="00AE4E54">
              <w:t>582</w:t>
            </w:r>
          </w:p>
        </w:tc>
        <w:tc>
          <w:tcPr>
            <w:tcW w:w="677" w:type="dxa"/>
            <w:shd w:val="clear" w:color="auto" w:fill="auto"/>
            <w:vAlign w:val="bottom"/>
          </w:tcPr>
          <w:p w14:paraId="0B0D9318" w14:textId="77777777" w:rsidR="00D80D98" w:rsidRPr="00AE4E54" w:rsidRDefault="00D80D98" w:rsidP="009B66AC">
            <w:pPr>
              <w:jc w:val="right"/>
            </w:pPr>
            <w:r w:rsidRPr="00AE4E54">
              <w:t>20.2</w:t>
            </w:r>
          </w:p>
        </w:tc>
        <w:tc>
          <w:tcPr>
            <w:tcW w:w="677" w:type="dxa"/>
            <w:shd w:val="clear" w:color="auto" w:fill="auto"/>
            <w:vAlign w:val="bottom"/>
          </w:tcPr>
          <w:p w14:paraId="22D0B778" w14:textId="77777777" w:rsidR="00D80D98" w:rsidRPr="00AE4E54" w:rsidRDefault="00D80D98" w:rsidP="009B66AC">
            <w:pPr>
              <w:jc w:val="right"/>
            </w:pPr>
            <w:r w:rsidRPr="00AE4E54">
              <w:t>32.4</w:t>
            </w:r>
          </w:p>
        </w:tc>
        <w:tc>
          <w:tcPr>
            <w:tcW w:w="677" w:type="dxa"/>
            <w:shd w:val="clear" w:color="auto" w:fill="auto"/>
            <w:vAlign w:val="bottom"/>
          </w:tcPr>
          <w:p w14:paraId="3C1B2F77" w14:textId="77777777" w:rsidR="00D80D98" w:rsidRPr="00AE4E54" w:rsidRDefault="00D80D98" w:rsidP="009B66AC">
            <w:pPr>
              <w:jc w:val="right"/>
            </w:pPr>
            <w:r w:rsidRPr="00AE4E54">
              <w:t>3.1</w:t>
            </w:r>
          </w:p>
        </w:tc>
        <w:tc>
          <w:tcPr>
            <w:tcW w:w="677" w:type="dxa"/>
            <w:shd w:val="clear" w:color="auto" w:fill="auto"/>
            <w:vAlign w:val="bottom"/>
          </w:tcPr>
          <w:p w14:paraId="79F8BCE5" w14:textId="77777777" w:rsidR="00D80D98" w:rsidRPr="00AE4E54" w:rsidRDefault="00D80D98" w:rsidP="009B66AC">
            <w:pPr>
              <w:jc w:val="right"/>
            </w:pPr>
            <w:r w:rsidRPr="00AE4E54">
              <w:t>0.23</w:t>
            </w:r>
          </w:p>
        </w:tc>
        <w:tc>
          <w:tcPr>
            <w:tcW w:w="568" w:type="dxa"/>
            <w:shd w:val="clear" w:color="auto" w:fill="auto"/>
            <w:vAlign w:val="bottom"/>
          </w:tcPr>
          <w:p w14:paraId="5673A722" w14:textId="77777777" w:rsidR="00D80D98" w:rsidRPr="00AE4E54" w:rsidRDefault="00D80D98" w:rsidP="009B66AC">
            <w:pPr>
              <w:jc w:val="right"/>
            </w:pPr>
            <w:r w:rsidRPr="00AE4E54">
              <w:t>9.1</w:t>
            </w:r>
          </w:p>
        </w:tc>
        <w:tc>
          <w:tcPr>
            <w:tcW w:w="468" w:type="dxa"/>
            <w:shd w:val="clear" w:color="auto" w:fill="auto"/>
            <w:vAlign w:val="bottom"/>
          </w:tcPr>
          <w:p w14:paraId="2DDFACA1" w14:textId="77777777" w:rsidR="00D80D98" w:rsidRPr="00AE4E54" w:rsidRDefault="00D80D98" w:rsidP="009B66AC">
            <w:pPr>
              <w:jc w:val="right"/>
            </w:pPr>
            <w:r w:rsidRPr="00AE4E54">
              <w:t>1.9</w:t>
            </w:r>
          </w:p>
        </w:tc>
        <w:tc>
          <w:tcPr>
            <w:tcW w:w="668" w:type="dxa"/>
            <w:shd w:val="clear" w:color="auto" w:fill="auto"/>
            <w:vAlign w:val="bottom"/>
          </w:tcPr>
          <w:p w14:paraId="78EE57D4" w14:textId="77777777" w:rsidR="00D80D98" w:rsidRPr="00AE4E54" w:rsidRDefault="00D80D98" w:rsidP="009B66AC">
            <w:pPr>
              <w:jc w:val="right"/>
            </w:pPr>
            <w:r w:rsidRPr="00AE4E54">
              <w:t>216</w:t>
            </w:r>
          </w:p>
        </w:tc>
      </w:tr>
      <w:tr w:rsidR="00D80D98" w:rsidRPr="00AE4E54" w14:paraId="1D3C1B4C" w14:textId="77777777" w:rsidTr="006B5837">
        <w:tc>
          <w:tcPr>
            <w:tcW w:w="1037" w:type="dxa"/>
          </w:tcPr>
          <w:p w14:paraId="71251F66" w14:textId="0B090564" w:rsidR="00D80D98" w:rsidRPr="00AE4E54" w:rsidRDefault="001E26E7" w:rsidP="00C32677">
            <w:r>
              <w:t>M</w:t>
            </w:r>
            <w:r w:rsidRPr="00B074BC">
              <w:rPr>
                <w:vertAlign w:val="subscript"/>
              </w:rPr>
              <w:t>C1</w:t>
            </w:r>
          </w:p>
        </w:tc>
        <w:tc>
          <w:tcPr>
            <w:tcW w:w="678" w:type="dxa"/>
            <w:shd w:val="clear" w:color="auto" w:fill="auto"/>
            <w:vAlign w:val="bottom"/>
          </w:tcPr>
          <w:p w14:paraId="38328896" w14:textId="77777777" w:rsidR="00D80D98" w:rsidRPr="00AE4E54" w:rsidRDefault="00D80D98" w:rsidP="009B66AC">
            <w:pPr>
              <w:jc w:val="right"/>
            </w:pPr>
            <w:r w:rsidRPr="00AE4E54">
              <w:t>339</w:t>
            </w:r>
          </w:p>
        </w:tc>
        <w:tc>
          <w:tcPr>
            <w:tcW w:w="678" w:type="dxa"/>
            <w:shd w:val="clear" w:color="auto" w:fill="auto"/>
            <w:vAlign w:val="bottom"/>
          </w:tcPr>
          <w:p w14:paraId="05AEB824" w14:textId="77777777" w:rsidR="00D80D98" w:rsidRPr="00AE4E54" w:rsidRDefault="00D80D98" w:rsidP="009B66AC">
            <w:pPr>
              <w:jc w:val="right"/>
            </w:pPr>
            <w:r w:rsidRPr="00AE4E54">
              <w:t>363</w:t>
            </w:r>
          </w:p>
        </w:tc>
        <w:tc>
          <w:tcPr>
            <w:tcW w:w="678" w:type="dxa"/>
            <w:shd w:val="clear" w:color="auto" w:fill="auto"/>
            <w:vAlign w:val="bottom"/>
          </w:tcPr>
          <w:p w14:paraId="1ADAE1CC" w14:textId="77777777" w:rsidR="00D80D98" w:rsidRPr="00AE4E54" w:rsidRDefault="00D80D98" w:rsidP="009B66AC">
            <w:pPr>
              <w:jc w:val="right"/>
            </w:pPr>
            <w:r w:rsidRPr="00AE4E54">
              <w:t>628</w:t>
            </w:r>
          </w:p>
        </w:tc>
        <w:tc>
          <w:tcPr>
            <w:tcW w:w="769" w:type="dxa"/>
            <w:shd w:val="clear" w:color="auto" w:fill="auto"/>
            <w:vAlign w:val="bottom"/>
          </w:tcPr>
          <w:p w14:paraId="5A1502BC" w14:textId="77777777" w:rsidR="00D80D98" w:rsidRPr="00AE4E54" w:rsidRDefault="00D80D98" w:rsidP="009B66AC">
            <w:pPr>
              <w:jc w:val="right"/>
            </w:pPr>
            <w:r w:rsidRPr="00AE4E54">
              <w:t>2877</w:t>
            </w:r>
          </w:p>
        </w:tc>
        <w:tc>
          <w:tcPr>
            <w:tcW w:w="769" w:type="dxa"/>
            <w:shd w:val="clear" w:color="auto" w:fill="auto"/>
            <w:vAlign w:val="bottom"/>
          </w:tcPr>
          <w:p w14:paraId="7316C5E7" w14:textId="77777777" w:rsidR="00D80D98" w:rsidRPr="00AE4E54" w:rsidRDefault="00D80D98" w:rsidP="009B66AC">
            <w:pPr>
              <w:jc w:val="right"/>
            </w:pPr>
            <w:r w:rsidRPr="00AE4E54">
              <w:t>2079</w:t>
            </w:r>
          </w:p>
        </w:tc>
        <w:tc>
          <w:tcPr>
            <w:tcW w:w="669" w:type="dxa"/>
            <w:shd w:val="clear" w:color="auto" w:fill="auto"/>
            <w:vAlign w:val="bottom"/>
          </w:tcPr>
          <w:p w14:paraId="4BB3266E" w14:textId="77777777" w:rsidR="00D80D98" w:rsidRPr="00AE4E54" w:rsidRDefault="00D80D98" w:rsidP="009B66AC">
            <w:pPr>
              <w:jc w:val="right"/>
            </w:pPr>
            <w:r w:rsidRPr="00AE4E54">
              <w:t>584</w:t>
            </w:r>
          </w:p>
        </w:tc>
        <w:tc>
          <w:tcPr>
            <w:tcW w:w="677" w:type="dxa"/>
            <w:shd w:val="clear" w:color="auto" w:fill="auto"/>
            <w:vAlign w:val="bottom"/>
          </w:tcPr>
          <w:p w14:paraId="32D61903" w14:textId="77777777" w:rsidR="00D80D98" w:rsidRPr="00AE4E54" w:rsidRDefault="00D80D98" w:rsidP="009B66AC">
            <w:pPr>
              <w:jc w:val="right"/>
            </w:pPr>
            <w:r w:rsidRPr="00AE4E54">
              <w:t>20.4</w:t>
            </w:r>
          </w:p>
        </w:tc>
        <w:tc>
          <w:tcPr>
            <w:tcW w:w="677" w:type="dxa"/>
            <w:shd w:val="clear" w:color="auto" w:fill="auto"/>
            <w:vAlign w:val="bottom"/>
          </w:tcPr>
          <w:p w14:paraId="5A8A53C4" w14:textId="77777777" w:rsidR="00D80D98" w:rsidRPr="00AE4E54" w:rsidRDefault="00D80D98" w:rsidP="009B66AC">
            <w:pPr>
              <w:jc w:val="right"/>
            </w:pPr>
            <w:r w:rsidRPr="00AE4E54">
              <w:t>32.5</w:t>
            </w:r>
          </w:p>
        </w:tc>
        <w:tc>
          <w:tcPr>
            <w:tcW w:w="677" w:type="dxa"/>
            <w:shd w:val="clear" w:color="auto" w:fill="auto"/>
            <w:vAlign w:val="bottom"/>
          </w:tcPr>
          <w:p w14:paraId="07BC7194" w14:textId="77777777" w:rsidR="00D80D98" w:rsidRPr="00AE4E54" w:rsidRDefault="00D80D98" w:rsidP="009B66AC">
            <w:pPr>
              <w:jc w:val="right"/>
            </w:pPr>
            <w:r w:rsidRPr="00AE4E54">
              <w:t>3.1</w:t>
            </w:r>
          </w:p>
        </w:tc>
        <w:tc>
          <w:tcPr>
            <w:tcW w:w="677" w:type="dxa"/>
            <w:shd w:val="clear" w:color="auto" w:fill="auto"/>
            <w:vAlign w:val="bottom"/>
          </w:tcPr>
          <w:p w14:paraId="635DF967" w14:textId="77777777" w:rsidR="00D80D98" w:rsidRPr="00AE4E54" w:rsidRDefault="00D80D98" w:rsidP="009B66AC">
            <w:pPr>
              <w:jc w:val="right"/>
            </w:pPr>
            <w:r w:rsidRPr="00AE4E54">
              <w:t>0.23</w:t>
            </w:r>
          </w:p>
        </w:tc>
        <w:tc>
          <w:tcPr>
            <w:tcW w:w="568" w:type="dxa"/>
            <w:shd w:val="clear" w:color="auto" w:fill="auto"/>
            <w:vAlign w:val="bottom"/>
          </w:tcPr>
          <w:p w14:paraId="2735DEED" w14:textId="77777777" w:rsidR="00D80D98" w:rsidRPr="00AE4E54" w:rsidRDefault="00D80D98" w:rsidP="009B66AC">
            <w:pPr>
              <w:jc w:val="right"/>
            </w:pPr>
            <w:r w:rsidRPr="00AE4E54">
              <w:t>90.4</w:t>
            </w:r>
          </w:p>
        </w:tc>
        <w:tc>
          <w:tcPr>
            <w:tcW w:w="468" w:type="dxa"/>
            <w:shd w:val="clear" w:color="auto" w:fill="auto"/>
            <w:vAlign w:val="bottom"/>
          </w:tcPr>
          <w:p w14:paraId="58B60343" w14:textId="77777777" w:rsidR="00D80D98" w:rsidRPr="00AE4E54" w:rsidRDefault="00D80D98" w:rsidP="009B66AC">
            <w:pPr>
              <w:jc w:val="right"/>
            </w:pPr>
            <w:r w:rsidRPr="00AE4E54">
              <w:t>7.2</w:t>
            </w:r>
          </w:p>
        </w:tc>
        <w:tc>
          <w:tcPr>
            <w:tcW w:w="668" w:type="dxa"/>
            <w:shd w:val="clear" w:color="auto" w:fill="auto"/>
            <w:vAlign w:val="bottom"/>
          </w:tcPr>
          <w:p w14:paraId="59A80106" w14:textId="77777777" w:rsidR="00D80D98" w:rsidRPr="00AE4E54" w:rsidRDefault="00D80D98" w:rsidP="009B66AC">
            <w:pPr>
              <w:jc w:val="right"/>
            </w:pPr>
            <w:r w:rsidRPr="00AE4E54">
              <w:t>80</w:t>
            </w:r>
          </w:p>
        </w:tc>
      </w:tr>
      <w:tr w:rsidR="00D80D98" w:rsidRPr="00AE4E54" w14:paraId="16AAC7E8" w14:textId="77777777" w:rsidTr="006B5837">
        <w:tc>
          <w:tcPr>
            <w:tcW w:w="1037" w:type="dxa"/>
          </w:tcPr>
          <w:p w14:paraId="25EFFD77" w14:textId="5B946140" w:rsidR="00D80D98" w:rsidRPr="00AE4E54" w:rsidRDefault="001E26E7" w:rsidP="00C32677">
            <w:r>
              <w:t>M</w:t>
            </w:r>
            <w:r w:rsidRPr="00B074BC">
              <w:rPr>
                <w:vertAlign w:val="subscript"/>
              </w:rPr>
              <w:t>C2</w:t>
            </w:r>
          </w:p>
        </w:tc>
        <w:tc>
          <w:tcPr>
            <w:tcW w:w="678" w:type="dxa"/>
            <w:shd w:val="clear" w:color="auto" w:fill="auto"/>
            <w:vAlign w:val="bottom"/>
          </w:tcPr>
          <w:p w14:paraId="02DB8352" w14:textId="77777777" w:rsidR="00D80D98" w:rsidRPr="00AE4E54" w:rsidRDefault="00D80D98" w:rsidP="009B66AC">
            <w:pPr>
              <w:jc w:val="right"/>
            </w:pPr>
            <w:r w:rsidRPr="00AE4E54">
              <w:t>343</w:t>
            </w:r>
          </w:p>
        </w:tc>
        <w:tc>
          <w:tcPr>
            <w:tcW w:w="678" w:type="dxa"/>
            <w:shd w:val="clear" w:color="auto" w:fill="auto"/>
            <w:vAlign w:val="bottom"/>
          </w:tcPr>
          <w:p w14:paraId="3A498009" w14:textId="77777777" w:rsidR="00D80D98" w:rsidRPr="00AE4E54" w:rsidRDefault="00D80D98" w:rsidP="009B66AC">
            <w:pPr>
              <w:jc w:val="right"/>
            </w:pPr>
            <w:r w:rsidRPr="00AE4E54">
              <w:t>375</w:t>
            </w:r>
          </w:p>
        </w:tc>
        <w:tc>
          <w:tcPr>
            <w:tcW w:w="678" w:type="dxa"/>
            <w:shd w:val="clear" w:color="auto" w:fill="auto"/>
            <w:vAlign w:val="bottom"/>
          </w:tcPr>
          <w:p w14:paraId="30C1A94C" w14:textId="77777777" w:rsidR="00D80D98" w:rsidRPr="00AE4E54" w:rsidRDefault="00D80D98" w:rsidP="009B66AC">
            <w:pPr>
              <w:jc w:val="right"/>
            </w:pPr>
            <w:r w:rsidRPr="00AE4E54">
              <w:t>639</w:t>
            </w:r>
          </w:p>
        </w:tc>
        <w:tc>
          <w:tcPr>
            <w:tcW w:w="769" w:type="dxa"/>
            <w:shd w:val="clear" w:color="auto" w:fill="auto"/>
            <w:vAlign w:val="bottom"/>
          </w:tcPr>
          <w:p w14:paraId="108892CB" w14:textId="77777777" w:rsidR="00D80D98" w:rsidRPr="00AE4E54" w:rsidRDefault="00D80D98" w:rsidP="009B66AC">
            <w:pPr>
              <w:jc w:val="right"/>
            </w:pPr>
            <w:r w:rsidRPr="00AE4E54">
              <w:t>2909</w:t>
            </w:r>
          </w:p>
        </w:tc>
        <w:tc>
          <w:tcPr>
            <w:tcW w:w="769" w:type="dxa"/>
            <w:shd w:val="clear" w:color="auto" w:fill="auto"/>
            <w:vAlign w:val="bottom"/>
          </w:tcPr>
          <w:p w14:paraId="6274227A" w14:textId="77777777" w:rsidR="00D80D98" w:rsidRPr="00AE4E54" w:rsidRDefault="00D80D98" w:rsidP="009B66AC">
            <w:pPr>
              <w:jc w:val="right"/>
            </w:pPr>
            <w:r w:rsidRPr="00AE4E54">
              <w:t>2087</w:t>
            </w:r>
          </w:p>
        </w:tc>
        <w:tc>
          <w:tcPr>
            <w:tcW w:w="669" w:type="dxa"/>
            <w:shd w:val="clear" w:color="auto" w:fill="auto"/>
            <w:vAlign w:val="bottom"/>
          </w:tcPr>
          <w:p w14:paraId="1C5B8D05" w14:textId="77777777" w:rsidR="00D80D98" w:rsidRPr="00AE4E54" w:rsidRDefault="00D80D98" w:rsidP="009B66AC">
            <w:pPr>
              <w:jc w:val="right"/>
            </w:pPr>
            <w:r w:rsidRPr="00AE4E54">
              <w:t>5856</w:t>
            </w:r>
          </w:p>
        </w:tc>
        <w:tc>
          <w:tcPr>
            <w:tcW w:w="677" w:type="dxa"/>
            <w:shd w:val="clear" w:color="auto" w:fill="auto"/>
            <w:vAlign w:val="bottom"/>
          </w:tcPr>
          <w:p w14:paraId="7F3DC577" w14:textId="77777777" w:rsidR="00D80D98" w:rsidRPr="00AE4E54" w:rsidRDefault="00D80D98" w:rsidP="009B66AC">
            <w:pPr>
              <w:jc w:val="right"/>
            </w:pPr>
            <w:r w:rsidRPr="00AE4E54">
              <w:t>21.1</w:t>
            </w:r>
          </w:p>
        </w:tc>
        <w:tc>
          <w:tcPr>
            <w:tcW w:w="677" w:type="dxa"/>
            <w:shd w:val="clear" w:color="auto" w:fill="auto"/>
            <w:vAlign w:val="bottom"/>
          </w:tcPr>
          <w:p w14:paraId="7FCD5F76" w14:textId="77777777" w:rsidR="00D80D98" w:rsidRPr="00AE4E54" w:rsidRDefault="00D80D98" w:rsidP="009B66AC">
            <w:pPr>
              <w:jc w:val="right"/>
            </w:pPr>
            <w:r w:rsidRPr="00AE4E54">
              <w:t>32.9</w:t>
            </w:r>
          </w:p>
        </w:tc>
        <w:tc>
          <w:tcPr>
            <w:tcW w:w="677" w:type="dxa"/>
            <w:shd w:val="clear" w:color="auto" w:fill="auto"/>
            <w:vAlign w:val="bottom"/>
          </w:tcPr>
          <w:p w14:paraId="04D42E2D" w14:textId="77777777" w:rsidR="00D80D98" w:rsidRPr="00AE4E54" w:rsidRDefault="00D80D98" w:rsidP="009B66AC">
            <w:pPr>
              <w:jc w:val="right"/>
            </w:pPr>
            <w:r w:rsidRPr="00AE4E54">
              <w:t>3.1</w:t>
            </w:r>
          </w:p>
        </w:tc>
        <w:tc>
          <w:tcPr>
            <w:tcW w:w="677" w:type="dxa"/>
            <w:shd w:val="clear" w:color="auto" w:fill="auto"/>
            <w:vAlign w:val="bottom"/>
          </w:tcPr>
          <w:p w14:paraId="5AFC3502" w14:textId="77777777" w:rsidR="00D80D98" w:rsidRPr="00AE4E54" w:rsidRDefault="00D80D98" w:rsidP="009B66AC">
            <w:pPr>
              <w:jc w:val="right"/>
            </w:pPr>
            <w:r w:rsidRPr="00AE4E54">
              <w:t>0.23</w:t>
            </w:r>
          </w:p>
        </w:tc>
        <w:tc>
          <w:tcPr>
            <w:tcW w:w="568" w:type="dxa"/>
            <w:shd w:val="clear" w:color="auto" w:fill="auto"/>
            <w:vAlign w:val="bottom"/>
          </w:tcPr>
          <w:p w14:paraId="188A8491" w14:textId="77777777" w:rsidR="00D80D98" w:rsidRPr="00AE4E54" w:rsidRDefault="00D80D98" w:rsidP="009B66AC">
            <w:pPr>
              <w:jc w:val="right"/>
            </w:pPr>
            <w:r w:rsidRPr="00AE4E54">
              <w:t>26.2</w:t>
            </w:r>
          </w:p>
        </w:tc>
        <w:tc>
          <w:tcPr>
            <w:tcW w:w="468" w:type="dxa"/>
            <w:shd w:val="clear" w:color="auto" w:fill="auto"/>
            <w:vAlign w:val="bottom"/>
          </w:tcPr>
          <w:p w14:paraId="150C654D" w14:textId="77777777" w:rsidR="00D80D98" w:rsidRPr="00AE4E54" w:rsidRDefault="00D80D98" w:rsidP="009B66AC">
            <w:pPr>
              <w:jc w:val="right"/>
            </w:pPr>
            <w:r w:rsidRPr="00AE4E54">
              <w:t>1.7</w:t>
            </w:r>
          </w:p>
        </w:tc>
        <w:tc>
          <w:tcPr>
            <w:tcW w:w="668" w:type="dxa"/>
            <w:shd w:val="clear" w:color="auto" w:fill="auto"/>
            <w:vAlign w:val="bottom"/>
          </w:tcPr>
          <w:p w14:paraId="1796FE69" w14:textId="77777777" w:rsidR="00D80D98" w:rsidRPr="00AE4E54" w:rsidRDefault="00D80D98" w:rsidP="009B66AC">
            <w:pPr>
              <w:jc w:val="right"/>
            </w:pPr>
            <w:r w:rsidRPr="00AE4E54">
              <w:t>64</w:t>
            </w:r>
          </w:p>
        </w:tc>
      </w:tr>
      <w:tr w:rsidR="00D80D98" w:rsidRPr="00AE4E54" w14:paraId="799E09BA" w14:textId="77777777" w:rsidTr="006B5837">
        <w:tc>
          <w:tcPr>
            <w:tcW w:w="1037" w:type="dxa"/>
          </w:tcPr>
          <w:p w14:paraId="30C3C6E1" w14:textId="4B2CBA40" w:rsidR="00D80D98" w:rsidRPr="00AE4E54" w:rsidRDefault="001E26E7" w:rsidP="00C32677">
            <w:r>
              <w:t>M</w:t>
            </w:r>
            <w:r w:rsidRPr="00B074BC">
              <w:rPr>
                <w:vertAlign w:val="subscript"/>
              </w:rPr>
              <w:t>C3</w:t>
            </w:r>
          </w:p>
        </w:tc>
        <w:tc>
          <w:tcPr>
            <w:tcW w:w="678" w:type="dxa"/>
            <w:shd w:val="clear" w:color="auto" w:fill="auto"/>
            <w:vAlign w:val="bottom"/>
          </w:tcPr>
          <w:p w14:paraId="61B17709" w14:textId="77777777" w:rsidR="00D80D98" w:rsidRPr="00AE4E54" w:rsidRDefault="00D80D98" w:rsidP="009B66AC">
            <w:pPr>
              <w:jc w:val="right"/>
            </w:pPr>
            <w:r w:rsidRPr="00AE4E54">
              <w:t>344</w:t>
            </w:r>
          </w:p>
        </w:tc>
        <w:tc>
          <w:tcPr>
            <w:tcW w:w="678" w:type="dxa"/>
            <w:shd w:val="clear" w:color="auto" w:fill="auto"/>
            <w:vAlign w:val="bottom"/>
          </w:tcPr>
          <w:p w14:paraId="7030712E" w14:textId="77777777" w:rsidR="00D80D98" w:rsidRPr="00AE4E54" w:rsidRDefault="00D80D98" w:rsidP="009B66AC">
            <w:pPr>
              <w:jc w:val="right"/>
            </w:pPr>
            <w:r w:rsidRPr="00AE4E54">
              <w:t>364</w:t>
            </w:r>
          </w:p>
        </w:tc>
        <w:tc>
          <w:tcPr>
            <w:tcW w:w="678" w:type="dxa"/>
            <w:shd w:val="clear" w:color="auto" w:fill="auto"/>
            <w:vAlign w:val="bottom"/>
          </w:tcPr>
          <w:p w14:paraId="0D72D48B" w14:textId="77777777" w:rsidR="00D80D98" w:rsidRPr="00AE4E54" w:rsidRDefault="00D80D98" w:rsidP="009B66AC">
            <w:pPr>
              <w:jc w:val="right"/>
            </w:pPr>
            <w:r w:rsidRPr="00AE4E54">
              <w:t>628</w:t>
            </w:r>
          </w:p>
        </w:tc>
        <w:tc>
          <w:tcPr>
            <w:tcW w:w="769" w:type="dxa"/>
            <w:shd w:val="clear" w:color="auto" w:fill="auto"/>
            <w:vAlign w:val="bottom"/>
          </w:tcPr>
          <w:p w14:paraId="0950A274" w14:textId="77777777" w:rsidR="00D80D98" w:rsidRPr="00AE4E54" w:rsidRDefault="00D80D98" w:rsidP="009B66AC">
            <w:pPr>
              <w:jc w:val="right"/>
            </w:pPr>
            <w:r w:rsidRPr="00AE4E54">
              <w:t>2892</w:t>
            </w:r>
          </w:p>
        </w:tc>
        <w:tc>
          <w:tcPr>
            <w:tcW w:w="769" w:type="dxa"/>
            <w:shd w:val="clear" w:color="auto" w:fill="auto"/>
            <w:vAlign w:val="bottom"/>
          </w:tcPr>
          <w:p w14:paraId="7574FA54" w14:textId="77777777" w:rsidR="00D80D98" w:rsidRPr="00AE4E54" w:rsidRDefault="00D80D98" w:rsidP="009B66AC">
            <w:pPr>
              <w:jc w:val="right"/>
            </w:pPr>
            <w:r w:rsidRPr="00AE4E54">
              <w:t>2080</w:t>
            </w:r>
          </w:p>
        </w:tc>
        <w:tc>
          <w:tcPr>
            <w:tcW w:w="669" w:type="dxa"/>
            <w:shd w:val="clear" w:color="auto" w:fill="auto"/>
            <w:vAlign w:val="bottom"/>
          </w:tcPr>
          <w:p w14:paraId="23B45F94" w14:textId="77777777" w:rsidR="00D80D98" w:rsidRPr="00AE4E54" w:rsidRDefault="00D80D98" w:rsidP="009B66AC">
            <w:pPr>
              <w:jc w:val="right"/>
            </w:pPr>
            <w:r w:rsidRPr="00AE4E54">
              <w:t>585</w:t>
            </w:r>
          </w:p>
        </w:tc>
        <w:tc>
          <w:tcPr>
            <w:tcW w:w="677" w:type="dxa"/>
            <w:shd w:val="clear" w:color="auto" w:fill="auto"/>
            <w:vAlign w:val="bottom"/>
          </w:tcPr>
          <w:p w14:paraId="59C37C5E" w14:textId="77777777" w:rsidR="00D80D98" w:rsidRPr="00AE4E54" w:rsidRDefault="00D80D98" w:rsidP="009B66AC">
            <w:pPr>
              <w:jc w:val="right"/>
            </w:pPr>
            <w:r w:rsidRPr="00AE4E54">
              <w:t>21.5</w:t>
            </w:r>
          </w:p>
        </w:tc>
        <w:tc>
          <w:tcPr>
            <w:tcW w:w="677" w:type="dxa"/>
            <w:shd w:val="clear" w:color="auto" w:fill="auto"/>
            <w:vAlign w:val="bottom"/>
          </w:tcPr>
          <w:p w14:paraId="3B87068E" w14:textId="77777777" w:rsidR="00D80D98" w:rsidRPr="00AE4E54" w:rsidRDefault="00D80D98" w:rsidP="009B66AC">
            <w:pPr>
              <w:jc w:val="right"/>
            </w:pPr>
            <w:r w:rsidRPr="00AE4E54">
              <w:t>33.7</w:t>
            </w:r>
          </w:p>
        </w:tc>
        <w:tc>
          <w:tcPr>
            <w:tcW w:w="677" w:type="dxa"/>
            <w:shd w:val="clear" w:color="auto" w:fill="auto"/>
            <w:vAlign w:val="bottom"/>
          </w:tcPr>
          <w:p w14:paraId="46133859" w14:textId="77777777" w:rsidR="00D80D98" w:rsidRPr="00AE4E54" w:rsidRDefault="00D80D98" w:rsidP="009B66AC">
            <w:pPr>
              <w:jc w:val="right"/>
            </w:pPr>
            <w:r w:rsidRPr="00AE4E54">
              <w:t>3.2</w:t>
            </w:r>
          </w:p>
        </w:tc>
        <w:tc>
          <w:tcPr>
            <w:tcW w:w="677" w:type="dxa"/>
            <w:shd w:val="clear" w:color="auto" w:fill="auto"/>
            <w:vAlign w:val="bottom"/>
          </w:tcPr>
          <w:p w14:paraId="6A658219" w14:textId="77777777" w:rsidR="00D80D98" w:rsidRPr="00AE4E54" w:rsidRDefault="00D80D98" w:rsidP="009B66AC">
            <w:pPr>
              <w:jc w:val="right"/>
            </w:pPr>
            <w:r w:rsidRPr="00AE4E54">
              <w:t>0.23</w:t>
            </w:r>
          </w:p>
        </w:tc>
        <w:tc>
          <w:tcPr>
            <w:tcW w:w="568" w:type="dxa"/>
            <w:shd w:val="clear" w:color="auto" w:fill="auto"/>
            <w:vAlign w:val="bottom"/>
          </w:tcPr>
          <w:p w14:paraId="533CFC21" w14:textId="77777777" w:rsidR="00D80D98" w:rsidRPr="00AE4E54" w:rsidRDefault="00D80D98" w:rsidP="009B66AC">
            <w:pPr>
              <w:jc w:val="right"/>
            </w:pPr>
            <w:r w:rsidRPr="00AE4E54">
              <w:t>63.0</w:t>
            </w:r>
          </w:p>
        </w:tc>
        <w:tc>
          <w:tcPr>
            <w:tcW w:w="468" w:type="dxa"/>
            <w:shd w:val="clear" w:color="auto" w:fill="auto"/>
            <w:vAlign w:val="bottom"/>
          </w:tcPr>
          <w:p w14:paraId="65A17246" w14:textId="77777777" w:rsidR="00D80D98" w:rsidRPr="00AE4E54" w:rsidRDefault="00D80D98" w:rsidP="009B66AC">
            <w:pPr>
              <w:jc w:val="right"/>
            </w:pPr>
            <w:r w:rsidRPr="00AE4E54">
              <w:t>1.6</w:t>
            </w:r>
          </w:p>
        </w:tc>
        <w:tc>
          <w:tcPr>
            <w:tcW w:w="668" w:type="dxa"/>
            <w:shd w:val="clear" w:color="auto" w:fill="auto"/>
            <w:vAlign w:val="bottom"/>
          </w:tcPr>
          <w:p w14:paraId="7DA9E408" w14:textId="77777777" w:rsidR="00D80D98" w:rsidRPr="00AE4E54" w:rsidRDefault="00D80D98" w:rsidP="009B66AC">
            <w:pPr>
              <w:jc w:val="right"/>
            </w:pPr>
            <w:r w:rsidRPr="00AE4E54">
              <w:t>24</w:t>
            </w:r>
          </w:p>
        </w:tc>
      </w:tr>
      <w:tr w:rsidR="00D80D98" w:rsidRPr="00AE4E54" w14:paraId="09FE3808" w14:textId="77777777" w:rsidTr="006B5837">
        <w:tc>
          <w:tcPr>
            <w:tcW w:w="1037" w:type="dxa"/>
          </w:tcPr>
          <w:p w14:paraId="3EE82A78" w14:textId="4892902C" w:rsidR="00D80D98" w:rsidRPr="00AE4E54" w:rsidRDefault="001E26E7" w:rsidP="00C32677">
            <w:r>
              <w:t>M</w:t>
            </w:r>
            <w:r w:rsidRPr="00B074BC">
              <w:rPr>
                <w:vertAlign w:val="subscript"/>
              </w:rPr>
              <w:t>C4</w:t>
            </w:r>
          </w:p>
        </w:tc>
        <w:tc>
          <w:tcPr>
            <w:tcW w:w="678" w:type="dxa"/>
            <w:shd w:val="clear" w:color="auto" w:fill="auto"/>
            <w:vAlign w:val="bottom"/>
          </w:tcPr>
          <w:p w14:paraId="6BB207D8" w14:textId="77777777" w:rsidR="00D80D98" w:rsidRPr="00AE4E54" w:rsidRDefault="00D80D98" w:rsidP="009B66AC">
            <w:pPr>
              <w:jc w:val="right"/>
            </w:pPr>
            <w:r w:rsidRPr="00AE4E54">
              <w:t>187</w:t>
            </w:r>
          </w:p>
        </w:tc>
        <w:tc>
          <w:tcPr>
            <w:tcW w:w="678" w:type="dxa"/>
            <w:shd w:val="clear" w:color="auto" w:fill="auto"/>
            <w:vAlign w:val="bottom"/>
          </w:tcPr>
          <w:p w14:paraId="27E3E9E6" w14:textId="77777777" w:rsidR="00D80D98" w:rsidRPr="00AE4E54" w:rsidRDefault="00D80D98" w:rsidP="009B66AC">
            <w:pPr>
              <w:jc w:val="right"/>
            </w:pPr>
            <w:r w:rsidRPr="00AE4E54">
              <w:t>151</w:t>
            </w:r>
          </w:p>
        </w:tc>
        <w:tc>
          <w:tcPr>
            <w:tcW w:w="678" w:type="dxa"/>
            <w:shd w:val="clear" w:color="auto" w:fill="auto"/>
            <w:vAlign w:val="bottom"/>
          </w:tcPr>
          <w:p w14:paraId="6D90DCEA" w14:textId="77777777" w:rsidR="00D80D98" w:rsidRPr="00AE4E54" w:rsidRDefault="00D80D98" w:rsidP="009B66AC">
            <w:pPr>
              <w:jc w:val="right"/>
            </w:pPr>
            <w:r w:rsidRPr="00AE4E54">
              <w:t>459</w:t>
            </w:r>
          </w:p>
        </w:tc>
        <w:tc>
          <w:tcPr>
            <w:tcW w:w="769" w:type="dxa"/>
            <w:shd w:val="clear" w:color="auto" w:fill="auto"/>
            <w:vAlign w:val="bottom"/>
          </w:tcPr>
          <w:p w14:paraId="6977FE55" w14:textId="77777777" w:rsidR="00D80D98" w:rsidRPr="00AE4E54" w:rsidRDefault="00D80D98" w:rsidP="009B66AC">
            <w:pPr>
              <w:jc w:val="right"/>
            </w:pPr>
            <w:r w:rsidRPr="00AE4E54">
              <w:t>2554</w:t>
            </w:r>
          </w:p>
        </w:tc>
        <w:tc>
          <w:tcPr>
            <w:tcW w:w="769" w:type="dxa"/>
            <w:shd w:val="clear" w:color="auto" w:fill="auto"/>
            <w:vAlign w:val="bottom"/>
          </w:tcPr>
          <w:p w14:paraId="3B64F080" w14:textId="77777777" w:rsidR="00D80D98" w:rsidRPr="00AE4E54" w:rsidRDefault="00D80D98" w:rsidP="009B66AC">
            <w:pPr>
              <w:jc w:val="right"/>
            </w:pPr>
            <w:r w:rsidRPr="00AE4E54">
              <w:t>1973</w:t>
            </w:r>
          </w:p>
        </w:tc>
        <w:tc>
          <w:tcPr>
            <w:tcW w:w="669" w:type="dxa"/>
            <w:shd w:val="clear" w:color="auto" w:fill="auto"/>
            <w:vAlign w:val="bottom"/>
          </w:tcPr>
          <w:p w14:paraId="2A6B2E60" w14:textId="77777777" w:rsidR="00D80D98" w:rsidRPr="00AE4E54" w:rsidRDefault="00D80D98" w:rsidP="009B66AC">
            <w:pPr>
              <w:jc w:val="right"/>
            </w:pPr>
            <w:r w:rsidRPr="00AE4E54">
              <w:t>568</w:t>
            </w:r>
          </w:p>
        </w:tc>
        <w:tc>
          <w:tcPr>
            <w:tcW w:w="677" w:type="dxa"/>
            <w:shd w:val="clear" w:color="auto" w:fill="auto"/>
            <w:vAlign w:val="bottom"/>
          </w:tcPr>
          <w:p w14:paraId="6CDEE47A" w14:textId="77777777" w:rsidR="00D80D98" w:rsidRPr="00AE4E54" w:rsidRDefault="00D80D98" w:rsidP="009B66AC">
            <w:pPr>
              <w:jc w:val="right"/>
            </w:pPr>
            <w:r w:rsidRPr="00AE4E54">
              <w:t>6.0</w:t>
            </w:r>
          </w:p>
        </w:tc>
        <w:tc>
          <w:tcPr>
            <w:tcW w:w="677" w:type="dxa"/>
            <w:shd w:val="clear" w:color="auto" w:fill="auto"/>
            <w:vAlign w:val="bottom"/>
          </w:tcPr>
          <w:p w14:paraId="3DF000BA" w14:textId="77777777" w:rsidR="00D80D98" w:rsidRPr="00AE4E54" w:rsidRDefault="00D80D98" w:rsidP="009B66AC">
            <w:pPr>
              <w:jc w:val="right"/>
            </w:pPr>
            <w:r w:rsidRPr="00AE4E54">
              <w:t>13.8</w:t>
            </w:r>
          </w:p>
        </w:tc>
        <w:tc>
          <w:tcPr>
            <w:tcW w:w="677" w:type="dxa"/>
            <w:shd w:val="clear" w:color="auto" w:fill="auto"/>
            <w:vAlign w:val="bottom"/>
          </w:tcPr>
          <w:p w14:paraId="3B58A255" w14:textId="77777777" w:rsidR="00D80D98" w:rsidRPr="00AE4E54" w:rsidRDefault="00D80D98" w:rsidP="009B66AC">
            <w:pPr>
              <w:jc w:val="right"/>
            </w:pPr>
            <w:r w:rsidRPr="00AE4E54">
              <w:t>2.7</w:t>
            </w:r>
          </w:p>
        </w:tc>
        <w:tc>
          <w:tcPr>
            <w:tcW w:w="677" w:type="dxa"/>
            <w:shd w:val="clear" w:color="auto" w:fill="auto"/>
            <w:vAlign w:val="bottom"/>
          </w:tcPr>
          <w:p w14:paraId="52586AA6" w14:textId="77777777" w:rsidR="00D80D98" w:rsidRPr="00AE4E54" w:rsidRDefault="00D80D98" w:rsidP="009B66AC">
            <w:pPr>
              <w:jc w:val="right"/>
            </w:pPr>
            <w:r w:rsidRPr="00AE4E54">
              <w:t>0.21</w:t>
            </w:r>
          </w:p>
        </w:tc>
        <w:tc>
          <w:tcPr>
            <w:tcW w:w="568" w:type="dxa"/>
            <w:shd w:val="clear" w:color="auto" w:fill="auto"/>
            <w:vAlign w:val="bottom"/>
          </w:tcPr>
          <w:p w14:paraId="25003EFE" w14:textId="77777777" w:rsidR="00D80D98" w:rsidRPr="00AE4E54" w:rsidRDefault="00D80D98" w:rsidP="009B66AC">
            <w:pPr>
              <w:jc w:val="right"/>
            </w:pPr>
            <w:r w:rsidRPr="00AE4E54">
              <w:t>88.3</w:t>
            </w:r>
          </w:p>
        </w:tc>
        <w:tc>
          <w:tcPr>
            <w:tcW w:w="468" w:type="dxa"/>
            <w:shd w:val="clear" w:color="auto" w:fill="auto"/>
            <w:vAlign w:val="bottom"/>
          </w:tcPr>
          <w:p w14:paraId="157D6434" w14:textId="77777777" w:rsidR="00D80D98" w:rsidRPr="00AE4E54" w:rsidRDefault="00D80D98" w:rsidP="009B66AC">
            <w:pPr>
              <w:jc w:val="right"/>
            </w:pPr>
            <w:r w:rsidRPr="00AE4E54">
              <w:t>2.2</w:t>
            </w:r>
          </w:p>
        </w:tc>
        <w:tc>
          <w:tcPr>
            <w:tcW w:w="668" w:type="dxa"/>
            <w:shd w:val="clear" w:color="auto" w:fill="auto"/>
            <w:vAlign w:val="bottom"/>
          </w:tcPr>
          <w:p w14:paraId="0679CEC6" w14:textId="77777777" w:rsidR="00D80D98" w:rsidRPr="00AE4E54" w:rsidRDefault="00D80D98" w:rsidP="009B66AC">
            <w:pPr>
              <w:jc w:val="right"/>
            </w:pPr>
            <w:r w:rsidRPr="00AE4E54">
              <w:t>24</w:t>
            </w:r>
          </w:p>
        </w:tc>
      </w:tr>
      <w:tr w:rsidR="00D80D98" w:rsidRPr="00AE4E54" w14:paraId="4E61535C" w14:textId="77777777" w:rsidTr="006B5837">
        <w:tc>
          <w:tcPr>
            <w:tcW w:w="1037" w:type="dxa"/>
          </w:tcPr>
          <w:p w14:paraId="78B843EC" w14:textId="3B1EF2DE" w:rsidR="00D80D98" w:rsidRPr="00AE4E54" w:rsidRDefault="001E26E7" w:rsidP="00C32677">
            <w:r>
              <w:t>M</w:t>
            </w:r>
            <w:r w:rsidRPr="00B074BC">
              <w:rPr>
                <w:vertAlign w:val="subscript"/>
              </w:rPr>
              <w:t>C5</w:t>
            </w:r>
          </w:p>
        </w:tc>
        <w:tc>
          <w:tcPr>
            <w:tcW w:w="678" w:type="dxa"/>
            <w:shd w:val="clear" w:color="auto" w:fill="auto"/>
            <w:vAlign w:val="bottom"/>
          </w:tcPr>
          <w:p w14:paraId="5012BDB4" w14:textId="77777777" w:rsidR="00D80D98" w:rsidRPr="00AE4E54" w:rsidRDefault="00D80D98" w:rsidP="009B66AC">
            <w:pPr>
              <w:jc w:val="right"/>
            </w:pPr>
            <w:r w:rsidRPr="00AE4E54">
              <w:t>363</w:t>
            </w:r>
          </w:p>
        </w:tc>
        <w:tc>
          <w:tcPr>
            <w:tcW w:w="678" w:type="dxa"/>
            <w:shd w:val="clear" w:color="auto" w:fill="auto"/>
            <w:vAlign w:val="bottom"/>
          </w:tcPr>
          <w:p w14:paraId="7A047DBA" w14:textId="77777777" w:rsidR="00D80D98" w:rsidRPr="00AE4E54" w:rsidRDefault="00D80D98" w:rsidP="009B66AC">
            <w:pPr>
              <w:jc w:val="right"/>
            </w:pPr>
            <w:r w:rsidRPr="00AE4E54">
              <w:t>396</w:t>
            </w:r>
          </w:p>
        </w:tc>
        <w:tc>
          <w:tcPr>
            <w:tcW w:w="678" w:type="dxa"/>
            <w:shd w:val="clear" w:color="auto" w:fill="auto"/>
            <w:vAlign w:val="bottom"/>
          </w:tcPr>
          <w:p w14:paraId="19583286" w14:textId="77777777" w:rsidR="00D80D98" w:rsidRPr="00AE4E54" w:rsidRDefault="00D80D98" w:rsidP="009B66AC">
            <w:pPr>
              <w:jc w:val="right"/>
            </w:pPr>
            <w:r w:rsidRPr="00AE4E54">
              <w:t>66</w:t>
            </w:r>
            <w:r>
              <w:t>9</w:t>
            </w:r>
          </w:p>
        </w:tc>
        <w:tc>
          <w:tcPr>
            <w:tcW w:w="769" w:type="dxa"/>
            <w:shd w:val="clear" w:color="auto" w:fill="auto"/>
            <w:vAlign w:val="bottom"/>
          </w:tcPr>
          <w:p w14:paraId="6796EC29" w14:textId="77777777" w:rsidR="00D80D98" w:rsidRPr="00AE4E54" w:rsidRDefault="00D80D98" w:rsidP="009B66AC">
            <w:pPr>
              <w:jc w:val="right"/>
            </w:pPr>
            <w:r w:rsidRPr="00AE4E54">
              <w:t>293</w:t>
            </w:r>
            <w:r>
              <w:t>6</w:t>
            </w:r>
          </w:p>
        </w:tc>
        <w:tc>
          <w:tcPr>
            <w:tcW w:w="769" w:type="dxa"/>
            <w:shd w:val="clear" w:color="auto" w:fill="auto"/>
            <w:vAlign w:val="bottom"/>
          </w:tcPr>
          <w:p w14:paraId="23EEC48D" w14:textId="77777777" w:rsidR="00D80D98" w:rsidRPr="00AE4E54" w:rsidRDefault="00D80D98" w:rsidP="009B66AC">
            <w:pPr>
              <w:jc w:val="right"/>
            </w:pPr>
            <w:r w:rsidRPr="00AE4E54">
              <w:t>213</w:t>
            </w:r>
            <w:r>
              <w:t>6</w:t>
            </w:r>
          </w:p>
        </w:tc>
        <w:tc>
          <w:tcPr>
            <w:tcW w:w="669" w:type="dxa"/>
            <w:shd w:val="clear" w:color="auto" w:fill="auto"/>
            <w:vAlign w:val="bottom"/>
          </w:tcPr>
          <w:p w14:paraId="19F71F08" w14:textId="77777777" w:rsidR="00D80D98" w:rsidRPr="00AE4E54" w:rsidRDefault="00D80D98" w:rsidP="009B66AC">
            <w:pPr>
              <w:jc w:val="right"/>
            </w:pPr>
            <w:r w:rsidRPr="00AE4E54">
              <w:t>559</w:t>
            </w:r>
          </w:p>
        </w:tc>
        <w:tc>
          <w:tcPr>
            <w:tcW w:w="677" w:type="dxa"/>
            <w:shd w:val="clear" w:color="auto" w:fill="auto"/>
            <w:vAlign w:val="bottom"/>
          </w:tcPr>
          <w:p w14:paraId="386E2629" w14:textId="77777777" w:rsidR="00D80D98" w:rsidRPr="00AE4E54" w:rsidRDefault="00D80D98" w:rsidP="009B66AC">
            <w:pPr>
              <w:jc w:val="right"/>
            </w:pPr>
            <w:r w:rsidRPr="00AE4E54">
              <w:t>2</w:t>
            </w:r>
            <w:r>
              <w:t>5</w:t>
            </w:r>
          </w:p>
        </w:tc>
        <w:tc>
          <w:tcPr>
            <w:tcW w:w="677" w:type="dxa"/>
            <w:shd w:val="clear" w:color="auto" w:fill="auto"/>
            <w:vAlign w:val="bottom"/>
          </w:tcPr>
          <w:p w14:paraId="74BACBD5" w14:textId="77777777" w:rsidR="00D80D98" w:rsidRPr="00AE4E54" w:rsidRDefault="00D80D98" w:rsidP="009B66AC">
            <w:pPr>
              <w:jc w:val="right"/>
            </w:pPr>
            <w:r w:rsidRPr="00AE4E54">
              <w:t>36.7</w:t>
            </w:r>
          </w:p>
        </w:tc>
        <w:tc>
          <w:tcPr>
            <w:tcW w:w="677" w:type="dxa"/>
            <w:shd w:val="clear" w:color="auto" w:fill="auto"/>
            <w:vAlign w:val="bottom"/>
          </w:tcPr>
          <w:p w14:paraId="3D2A9B85" w14:textId="77777777" w:rsidR="00D80D98" w:rsidRPr="00AE4E54" w:rsidRDefault="00D80D98" w:rsidP="009B66AC">
            <w:pPr>
              <w:jc w:val="right"/>
            </w:pPr>
            <w:r w:rsidRPr="00AE4E54">
              <w:t>3.2</w:t>
            </w:r>
          </w:p>
        </w:tc>
        <w:tc>
          <w:tcPr>
            <w:tcW w:w="677" w:type="dxa"/>
            <w:shd w:val="clear" w:color="auto" w:fill="auto"/>
            <w:vAlign w:val="bottom"/>
          </w:tcPr>
          <w:p w14:paraId="269D21F2" w14:textId="77777777" w:rsidR="00D80D98" w:rsidRPr="00AE4E54" w:rsidRDefault="00D80D98" w:rsidP="009B66AC">
            <w:pPr>
              <w:jc w:val="right"/>
            </w:pPr>
            <w:r w:rsidRPr="00AE4E54">
              <w:t>0.24</w:t>
            </w:r>
          </w:p>
        </w:tc>
        <w:tc>
          <w:tcPr>
            <w:tcW w:w="568" w:type="dxa"/>
            <w:shd w:val="clear" w:color="auto" w:fill="auto"/>
            <w:vAlign w:val="bottom"/>
          </w:tcPr>
          <w:p w14:paraId="752C1894" w14:textId="77777777" w:rsidR="00D80D98" w:rsidRPr="00AE4E54" w:rsidRDefault="00D80D98" w:rsidP="009B66AC">
            <w:pPr>
              <w:jc w:val="right"/>
            </w:pPr>
            <w:r w:rsidRPr="00AE4E54">
              <w:t>3.7</w:t>
            </w:r>
          </w:p>
        </w:tc>
        <w:tc>
          <w:tcPr>
            <w:tcW w:w="468" w:type="dxa"/>
            <w:shd w:val="clear" w:color="auto" w:fill="auto"/>
            <w:vAlign w:val="bottom"/>
          </w:tcPr>
          <w:p w14:paraId="37B7D389" w14:textId="77777777" w:rsidR="00D80D98" w:rsidRPr="00AE4E54" w:rsidRDefault="00D80D98" w:rsidP="009B66AC">
            <w:pPr>
              <w:jc w:val="right"/>
            </w:pPr>
            <w:r w:rsidRPr="00AE4E54">
              <w:t>0.2</w:t>
            </w:r>
          </w:p>
        </w:tc>
        <w:tc>
          <w:tcPr>
            <w:tcW w:w="668" w:type="dxa"/>
            <w:shd w:val="clear" w:color="auto" w:fill="auto"/>
            <w:vAlign w:val="bottom"/>
          </w:tcPr>
          <w:p w14:paraId="223B0CA8" w14:textId="77777777" w:rsidR="00D80D98" w:rsidRPr="00AE4E54" w:rsidRDefault="00D80D98" w:rsidP="009B66AC">
            <w:pPr>
              <w:jc w:val="right"/>
            </w:pPr>
            <w:r w:rsidRPr="00AE4E54">
              <w:t>50</w:t>
            </w:r>
          </w:p>
        </w:tc>
      </w:tr>
    </w:tbl>
    <w:p w14:paraId="6782A11C" w14:textId="4DAD37E2" w:rsidR="00D80D98" w:rsidRPr="00D716C8" w:rsidRDefault="00D80D98" w:rsidP="00C32677">
      <w:pPr>
        <w:sectPr w:rsidR="00D80D98" w:rsidRPr="00D716C8" w:rsidSect="006B5837">
          <w:footerReference w:type="even" r:id="rId21"/>
          <w:footerReference w:type="default" r:id="rId22"/>
          <w:pgSz w:w="12240" w:h="15840"/>
          <w:pgMar w:top="1440" w:right="1440" w:bottom="1440" w:left="1440" w:header="720" w:footer="720" w:gutter="0"/>
          <w:cols w:space="720"/>
          <w:docGrid w:linePitch="360"/>
        </w:sectPr>
      </w:pPr>
    </w:p>
    <w:p w14:paraId="56239AFE" w14:textId="3FDC2A2B" w:rsidR="00E53257" w:rsidRPr="00A75F18" w:rsidRDefault="00E53257" w:rsidP="00C32677">
      <w:pPr>
        <w:pStyle w:val="Heading1"/>
      </w:pPr>
      <w:r w:rsidRPr="00A75F18">
        <w:t>R</w:t>
      </w:r>
      <w:r w:rsidR="00D80D98">
        <w:t>EFERENCES</w:t>
      </w:r>
      <w:r w:rsidR="00B661B1">
        <w:t xml:space="preserve"> and Notes </w:t>
      </w:r>
    </w:p>
    <w:p w14:paraId="70F9E5E9" w14:textId="77777777" w:rsidR="00AF07DB" w:rsidRPr="00AF07DB" w:rsidRDefault="00B254D8" w:rsidP="00AF07DB">
      <w:pPr>
        <w:pStyle w:val="EndNoteBibliography"/>
        <w:ind w:left="720" w:hanging="720"/>
      </w:pPr>
      <w:r>
        <w:fldChar w:fldCharType="begin"/>
      </w:r>
      <w:r>
        <w:instrText xml:space="preserve"> ADDIN EN.REFLIST </w:instrText>
      </w:r>
      <w:r>
        <w:fldChar w:fldCharType="separate"/>
      </w:r>
      <w:r w:rsidR="00AF07DB" w:rsidRPr="00AF07DB">
        <w:t>1.</w:t>
      </w:r>
      <w:r w:rsidR="00AF07DB" w:rsidRPr="00AF07DB">
        <w:tab/>
        <w:t xml:space="preserve">G. Popescu, A. Auerbach, Modal gating of NMDA receptors and the shape of their synaptic response. </w:t>
      </w:r>
      <w:r w:rsidR="00AF07DB" w:rsidRPr="00AF07DB">
        <w:rPr>
          <w:i/>
        </w:rPr>
        <w:t>Nat Neurosci</w:t>
      </w:r>
      <w:r w:rsidR="00AF07DB" w:rsidRPr="00AF07DB">
        <w:t xml:space="preserve"> </w:t>
      </w:r>
      <w:r w:rsidR="00AF07DB" w:rsidRPr="00AF07DB">
        <w:rPr>
          <w:b/>
        </w:rPr>
        <w:t>6</w:t>
      </w:r>
      <w:r w:rsidR="00AF07DB" w:rsidRPr="00AF07DB">
        <w:t>, 476-483 (2003).</w:t>
      </w:r>
    </w:p>
    <w:p w14:paraId="387C6588" w14:textId="77777777" w:rsidR="00AF07DB" w:rsidRPr="00AF07DB" w:rsidRDefault="00AF07DB" w:rsidP="00AF07DB">
      <w:pPr>
        <w:pStyle w:val="EndNoteBibliography"/>
        <w:ind w:left="720" w:hanging="720"/>
      </w:pPr>
      <w:r w:rsidRPr="00AF07DB">
        <w:t>2.</w:t>
      </w:r>
      <w:r w:rsidRPr="00AF07DB">
        <w:tab/>
        <w:t xml:space="preserve">C. L. Kussius, N. Kaur, G. K. Popescu, Pregnanolone sulfate promotes desensitization of activated NMDA receptors. </w:t>
      </w:r>
      <w:r w:rsidRPr="00AF07DB">
        <w:rPr>
          <w:i/>
        </w:rPr>
        <w:t>J Neurosci</w:t>
      </w:r>
      <w:r w:rsidRPr="00AF07DB">
        <w:t xml:space="preserve"> </w:t>
      </w:r>
      <w:r w:rsidRPr="00AF07DB">
        <w:rPr>
          <w:b/>
        </w:rPr>
        <w:t>29</w:t>
      </w:r>
      <w:r w:rsidRPr="00AF07DB">
        <w:t>, 6819-6827 (2009).</w:t>
      </w:r>
    </w:p>
    <w:p w14:paraId="6C8F27F1" w14:textId="77777777" w:rsidR="00AF07DB" w:rsidRPr="00AF07DB" w:rsidRDefault="00AF07DB" w:rsidP="00AF07DB">
      <w:pPr>
        <w:pStyle w:val="EndNoteBibliography"/>
        <w:ind w:left="720" w:hanging="720"/>
      </w:pPr>
      <w:r w:rsidRPr="00AF07DB">
        <w:t>3.</w:t>
      </w:r>
      <w:r w:rsidRPr="00AF07DB">
        <w:tab/>
        <w:t xml:space="preserve">G. Popescu, A. Robert, J. R. Howe, A. Auerbach, Reaction mechanism determines NMDA receptor response to repetitive stimulation. </w:t>
      </w:r>
      <w:r w:rsidRPr="00AF07DB">
        <w:rPr>
          <w:i/>
        </w:rPr>
        <w:t>Nature</w:t>
      </w:r>
      <w:r w:rsidRPr="00AF07DB">
        <w:t xml:space="preserve"> </w:t>
      </w:r>
      <w:r w:rsidRPr="00AF07DB">
        <w:rPr>
          <w:b/>
        </w:rPr>
        <w:t>430</w:t>
      </w:r>
      <w:r w:rsidRPr="00AF07DB">
        <w:t>, 790-793 (2004).</w:t>
      </w:r>
    </w:p>
    <w:p w14:paraId="16F730ED" w14:textId="77777777" w:rsidR="00AF07DB" w:rsidRPr="00AF07DB" w:rsidRDefault="00AF07DB" w:rsidP="00AF07DB">
      <w:pPr>
        <w:pStyle w:val="EndNoteBibliography"/>
        <w:ind w:left="720" w:hanging="720"/>
      </w:pPr>
      <w:r w:rsidRPr="00AF07DB">
        <w:t>4.</w:t>
      </w:r>
      <w:r w:rsidRPr="00AF07DB">
        <w:tab/>
        <w:t>C. H. Lee</w:t>
      </w:r>
      <w:r w:rsidRPr="00AF07DB">
        <w:rPr>
          <w:i/>
        </w:rPr>
        <w:t xml:space="preserve"> et al.</w:t>
      </w:r>
      <w:r w:rsidRPr="00AF07DB">
        <w:t xml:space="preserve">, NMDA receptor structures reveal subunit arrangement and pore architecture. </w:t>
      </w:r>
      <w:r w:rsidRPr="00AF07DB">
        <w:rPr>
          <w:i/>
        </w:rPr>
        <w:t>Nature</w:t>
      </w:r>
      <w:r w:rsidRPr="00AF07DB">
        <w:t xml:space="preserve"> </w:t>
      </w:r>
      <w:r w:rsidRPr="00AF07DB">
        <w:rPr>
          <w:b/>
        </w:rPr>
        <w:t>511</w:t>
      </w:r>
      <w:r w:rsidRPr="00AF07DB">
        <w:t>, 191-197 (2014).</w:t>
      </w:r>
    </w:p>
    <w:p w14:paraId="7CAB692C" w14:textId="77777777" w:rsidR="00AF07DB" w:rsidRPr="00AF07DB" w:rsidRDefault="00AF07DB" w:rsidP="00AF07DB">
      <w:pPr>
        <w:pStyle w:val="EndNoteBibliography"/>
        <w:ind w:left="720" w:hanging="720"/>
      </w:pPr>
      <w:r w:rsidRPr="00AF07DB">
        <w:t>5.</w:t>
      </w:r>
      <w:r w:rsidRPr="00AF07DB">
        <w:tab/>
        <w:t xml:space="preserve">T. H. Chou, N. Tajima, A. Romero-Hernandez, H. Furukawa, Structural Basis of Functional Transitions in Mammalian NMDA Receptors. </w:t>
      </w:r>
      <w:r w:rsidRPr="00AF07DB">
        <w:rPr>
          <w:i/>
        </w:rPr>
        <w:t>Cell</w:t>
      </w:r>
      <w:r w:rsidRPr="00AF07DB">
        <w:t xml:space="preserve"> </w:t>
      </w:r>
      <w:r w:rsidRPr="00AF07DB">
        <w:rPr>
          <w:b/>
        </w:rPr>
        <w:t>182</w:t>
      </w:r>
      <w:r w:rsidRPr="00AF07DB">
        <w:t>, 357-371 e313 (2020).</w:t>
      </w:r>
    </w:p>
    <w:p w14:paraId="09B71F56" w14:textId="77777777" w:rsidR="00AF07DB" w:rsidRPr="00AF07DB" w:rsidRDefault="00AF07DB" w:rsidP="00AF07DB">
      <w:pPr>
        <w:pStyle w:val="EndNoteBibliography"/>
        <w:ind w:left="720" w:hanging="720"/>
      </w:pPr>
      <w:r w:rsidRPr="00AF07DB">
        <w:t>6.</w:t>
      </w:r>
      <w:r w:rsidRPr="00AF07DB">
        <w:tab/>
        <w:t>G. J. Iacobucci</w:t>
      </w:r>
      <w:r w:rsidRPr="00AF07DB">
        <w:rPr>
          <w:i/>
        </w:rPr>
        <w:t xml:space="preserve"> et al.</w:t>
      </w:r>
      <w:r w:rsidRPr="00AF07DB">
        <w:t xml:space="preserve">, Cross-subunit interactions that stabilize open states mediate gating in NMDA receptors. </w:t>
      </w:r>
      <w:r w:rsidRPr="00AF07DB">
        <w:rPr>
          <w:i/>
        </w:rPr>
        <w:t>Proc Natl Acad Sci U S A</w:t>
      </w:r>
      <w:r w:rsidRPr="00AF07DB">
        <w:t xml:space="preserve"> </w:t>
      </w:r>
      <w:r w:rsidRPr="00AF07DB">
        <w:rPr>
          <w:b/>
        </w:rPr>
        <w:t>118</w:t>
      </w:r>
      <w:r w:rsidRPr="00AF07DB">
        <w:t>,  (2021).</w:t>
      </w:r>
    </w:p>
    <w:p w14:paraId="7FDDA0D6" w14:textId="77777777" w:rsidR="00AF07DB" w:rsidRPr="00AF07DB" w:rsidRDefault="00AF07DB" w:rsidP="00AF07DB">
      <w:pPr>
        <w:pStyle w:val="EndNoteBibliography"/>
        <w:ind w:left="720" w:hanging="720"/>
      </w:pPr>
      <w:r w:rsidRPr="00AF07DB">
        <w:t>7.</w:t>
      </w:r>
      <w:r w:rsidRPr="00AF07DB">
        <w:tab/>
        <w:t xml:space="preserve">O. Trott, A. J. Olson, AutoDock Vina: improving the speed and accuracy of docking with a new scoring function, efficient optimization, and multithreading. </w:t>
      </w:r>
      <w:r w:rsidRPr="00AF07DB">
        <w:rPr>
          <w:i/>
        </w:rPr>
        <w:t>J Comput Chem</w:t>
      </w:r>
      <w:r w:rsidRPr="00AF07DB">
        <w:t xml:space="preserve"> </w:t>
      </w:r>
      <w:r w:rsidRPr="00AF07DB">
        <w:rPr>
          <w:b/>
        </w:rPr>
        <w:t>31</w:t>
      </w:r>
      <w:r w:rsidRPr="00AF07DB">
        <w:t>, 455-461 (2010).</w:t>
      </w:r>
    </w:p>
    <w:p w14:paraId="18848D68" w14:textId="77777777" w:rsidR="00AF07DB" w:rsidRPr="00AF07DB" w:rsidRDefault="00AF07DB" w:rsidP="00AF07DB">
      <w:pPr>
        <w:pStyle w:val="EndNoteBibliography"/>
        <w:ind w:left="720" w:hanging="720"/>
      </w:pPr>
      <w:r w:rsidRPr="00AF07DB">
        <w:t>8.</w:t>
      </w:r>
      <w:r w:rsidRPr="00AF07DB">
        <w:tab/>
        <w:t xml:space="preserve">K. Vanommeslaeghe, E. P. Raman, A. D. MacKerell, Jr., Automation of the CHARMM General Force Field (CGenFF) II: assignment of bonded parameters and partial atomic charges. </w:t>
      </w:r>
      <w:r w:rsidRPr="00AF07DB">
        <w:rPr>
          <w:i/>
        </w:rPr>
        <w:t>J Chem Inf Model</w:t>
      </w:r>
      <w:r w:rsidRPr="00AF07DB">
        <w:t xml:space="preserve"> </w:t>
      </w:r>
      <w:r w:rsidRPr="00AF07DB">
        <w:rPr>
          <w:b/>
        </w:rPr>
        <w:t>52</w:t>
      </w:r>
      <w:r w:rsidRPr="00AF07DB">
        <w:t>, 3155-3168 (2012).</w:t>
      </w:r>
    </w:p>
    <w:p w14:paraId="7A4462C5" w14:textId="77777777" w:rsidR="00AF07DB" w:rsidRPr="00AF07DB" w:rsidRDefault="00AF07DB" w:rsidP="00AF07DB">
      <w:pPr>
        <w:pStyle w:val="EndNoteBibliography"/>
        <w:ind w:left="720" w:hanging="720"/>
      </w:pPr>
      <w:r w:rsidRPr="00AF07DB">
        <w:t>9.</w:t>
      </w:r>
      <w:r w:rsidRPr="00AF07DB">
        <w:tab/>
        <w:t xml:space="preserve">B. F. Ion, M. M. Wells, Q. Chen, Y. Xu, P. Tang, Ketamine Inhibition of the Pentameric Ligand-Gated Ion Channel GLIC. </w:t>
      </w:r>
      <w:r w:rsidRPr="00AF07DB">
        <w:rPr>
          <w:i/>
        </w:rPr>
        <w:t>Biophys J</w:t>
      </w:r>
      <w:r w:rsidRPr="00AF07DB">
        <w:t xml:space="preserve"> </w:t>
      </w:r>
      <w:r w:rsidRPr="00AF07DB">
        <w:rPr>
          <w:b/>
        </w:rPr>
        <w:t>113</w:t>
      </w:r>
      <w:r w:rsidRPr="00AF07DB">
        <w:t>, 605-612 (2017).</w:t>
      </w:r>
    </w:p>
    <w:p w14:paraId="796C219E" w14:textId="77777777" w:rsidR="00AF07DB" w:rsidRPr="00AF07DB" w:rsidRDefault="00AF07DB" w:rsidP="00AF07DB">
      <w:pPr>
        <w:pStyle w:val="EndNoteBibliography"/>
        <w:ind w:left="720" w:hanging="720"/>
      </w:pPr>
      <w:r w:rsidRPr="00AF07DB">
        <w:t>10.</w:t>
      </w:r>
      <w:r w:rsidRPr="00AF07DB">
        <w:tab/>
        <w:t xml:space="preserve">S. Jo, T. Kim, V. G. Iyer, W. Im, CHARMM-GUI: a web-based graphical user interface for CHARMM. </w:t>
      </w:r>
      <w:r w:rsidRPr="00AF07DB">
        <w:rPr>
          <w:i/>
        </w:rPr>
        <w:t>J Comput Chem</w:t>
      </w:r>
      <w:r w:rsidRPr="00AF07DB">
        <w:t xml:space="preserve"> </w:t>
      </w:r>
      <w:r w:rsidRPr="00AF07DB">
        <w:rPr>
          <w:b/>
        </w:rPr>
        <w:t>29</w:t>
      </w:r>
      <w:r w:rsidRPr="00AF07DB">
        <w:t>, 1859-1865 (2008).</w:t>
      </w:r>
    </w:p>
    <w:p w14:paraId="33E8D65D" w14:textId="77777777" w:rsidR="00AF07DB" w:rsidRPr="00AF07DB" w:rsidRDefault="00AF07DB" w:rsidP="00AF07DB">
      <w:pPr>
        <w:pStyle w:val="EndNoteBibliography"/>
        <w:ind w:left="720" w:hanging="720"/>
      </w:pPr>
      <w:r w:rsidRPr="00AF07DB">
        <w:t>11.</w:t>
      </w:r>
      <w:r w:rsidRPr="00AF07DB">
        <w:tab/>
        <w:t>J. Lee</w:t>
      </w:r>
      <w:r w:rsidRPr="00AF07DB">
        <w:rPr>
          <w:i/>
        </w:rPr>
        <w:t xml:space="preserve"> et al.</w:t>
      </w:r>
      <w:r w:rsidRPr="00AF07DB">
        <w:t xml:space="preserve">, CHARMM-GUI Input Generator for NAMD, GROMACS, AMBER, OpenMM, and CHARMM/OpenMM Simulations Using the CHARMM36 Additive Force Field. </w:t>
      </w:r>
      <w:r w:rsidRPr="00AF07DB">
        <w:rPr>
          <w:i/>
        </w:rPr>
        <w:t>J Chem Theory Comput</w:t>
      </w:r>
      <w:r w:rsidRPr="00AF07DB">
        <w:t xml:space="preserve"> </w:t>
      </w:r>
      <w:r w:rsidRPr="00AF07DB">
        <w:rPr>
          <w:b/>
        </w:rPr>
        <w:t>12</w:t>
      </w:r>
      <w:r w:rsidRPr="00AF07DB">
        <w:t>, 405-413 (2016).</w:t>
      </w:r>
    </w:p>
    <w:p w14:paraId="36329813" w14:textId="77777777" w:rsidR="00AF07DB" w:rsidRPr="00AF07DB" w:rsidRDefault="00AF07DB" w:rsidP="00AF07DB">
      <w:pPr>
        <w:pStyle w:val="EndNoteBibliography"/>
        <w:ind w:left="720" w:hanging="720"/>
      </w:pPr>
      <w:r w:rsidRPr="00AF07DB">
        <w:t>12.</w:t>
      </w:r>
      <w:r w:rsidRPr="00AF07DB">
        <w:tab/>
        <w:t xml:space="preserve">S. Nosé, A molecular dynamics method for simulations in the canonical ensemble. </w:t>
      </w:r>
      <w:r w:rsidRPr="00AF07DB">
        <w:rPr>
          <w:i/>
        </w:rPr>
        <w:t>Mol Physics</w:t>
      </w:r>
      <w:r w:rsidRPr="00AF07DB">
        <w:t xml:space="preserve"> </w:t>
      </w:r>
      <w:r w:rsidRPr="00AF07DB">
        <w:rPr>
          <w:b/>
        </w:rPr>
        <w:t>52</w:t>
      </w:r>
      <w:r w:rsidRPr="00AF07DB">
        <w:t>, 255-268 (1984).</w:t>
      </w:r>
    </w:p>
    <w:p w14:paraId="11C7A8E4" w14:textId="77777777" w:rsidR="00AF07DB" w:rsidRPr="00AF07DB" w:rsidRDefault="00AF07DB" w:rsidP="00AF07DB">
      <w:pPr>
        <w:pStyle w:val="EndNoteBibliography"/>
        <w:ind w:left="720" w:hanging="720"/>
      </w:pPr>
      <w:r w:rsidRPr="00AF07DB">
        <w:t>13.</w:t>
      </w:r>
      <w:r w:rsidRPr="00AF07DB">
        <w:tab/>
        <w:t xml:space="preserve">W. G. Hoover, Canonical dynamics: Equilibrium phase-space distributions. </w:t>
      </w:r>
      <w:r w:rsidRPr="00AF07DB">
        <w:rPr>
          <w:i/>
        </w:rPr>
        <w:t>Phys Rev A Gen Phys</w:t>
      </w:r>
      <w:r w:rsidRPr="00AF07DB">
        <w:t xml:space="preserve"> </w:t>
      </w:r>
      <w:r w:rsidRPr="00AF07DB">
        <w:rPr>
          <w:b/>
        </w:rPr>
        <w:t>31</w:t>
      </w:r>
      <w:r w:rsidRPr="00AF07DB">
        <w:t>, 1695-1697 (1985).</w:t>
      </w:r>
    </w:p>
    <w:p w14:paraId="0F4EFF61" w14:textId="77777777" w:rsidR="00AF07DB" w:rsidRPr="00AF07DB" w:rsidRDefault="00AF07DB" w:rsidP="00AF07DB">
      <w:pPr>
        <w:pStyle w:val="EndNoteBibliography"/>
        <w:ind w:left="720" w:hanging="720"/>
      </w:pPr>
      <w:r w:rsidRPr="00AF07DB">
        <w:t>14.</w:t>
      </w:r>
      <w:r w:rsidRPr="00AF07DB">
        <w:tab/>
        <w:t xml:space="preserve">M. Parrinello, A. Rahman, Polymorphic transitions in single crystals: A new molecular dynamics method. </w:t>
      </w:r>
      <w:r w:rsidRPr="00AF07DB">
        <w:rPr>
          <w:i/>
        </w:rPr>
        <w:t>J Applied Physics</w:t>
      </w:r>
      <w:r w:rsidRPr="00AF07DB">
        <w:t xml:space="preserve"> </w:t>
      </w:r>
      <w:r w:rsidRPr="00AF07DB">
        <w:rPr>
          <w:b/>
        </w:rPr>
        <w:t>52</w:t>
      </w:r>
      <w:r w:rsidRPr="00AF07DB">
        <w:t>,  (1981).</w:t>
      </w:r>
    </w:p>
    <w:p w14:paraId="15AEB322" w14:textId="77777777" w:rsidR="00AF07DB" w:rsidRPr="00AF07DB" w:rsidRDefault="00AF07DB" w:rsidP="00AF07DB">
      <w:pPr>
        <w:pStyle w:val="EndNoteBibliography"/>
        <w:ind w:left="720" w:hanging="720"/>
      </w:pPr>
      <w:r w:rsidRPr="00AF07DB">
        <w:t>15.</w:t>
      </w:r>
      <w:r w:rsidRPr="00AF07DB">
        <w:tab/>
        <w:t xml:space="preserve">T. Darden, D. York, L. Pedersen, Particle mesh Ewald: An Nlog(N) method for Ewald sums in large systems. </w:t>
      </w:r>
      <w:r w:rsidRPr="00AF07DB">
        <w:rPr>
          <w:i/>
        </w:rPr>
        <w:t>J Chem Physics</w:t>
      </w:r>
      <w:r w:rsidRPr="00AF07DB">
        <w:t xml:space="preserve"> </w:t>
      </w:r>
      <w:r w:rsidRPr="00AF07DB">
        <w:rPr>
          <w:b/>
        </w:rPr>
        <w:t>98</w:t>
      </w:r>
      <w:r w:rsidRPr="00AF07DB">
        <w:t>, 10089-10092 (1993).</w:t>
      </w:r>
    </w:p>
    <w:p w14:paraId="396FA3CF" w14:textId="77777777" w:rsidR="00AF07DB" w:rsidRPr="00AF07DB" w:rsidRDefault="00AF07DB" w:rsidP="00AF07DB">
      <w:pPr>
        <w:pStyle w:val="EndNoteBibliography"/>
        <w:ind w:left="720" w:hanging="720"/>
      </w:pPr>
      <w:r w:rsidRPr="00AF07DB">
        <w:t>16.</w:t>
      </w:r>
      <w:r w:rsidRPr="00AF07DB">
        <w:tab/>
        <w:t xml:space="preserve">B. Hess, H. Bekker, H. J. C. Berendsen, J. G. E. M. Fraaije, LINCS: A linear constraint solver for molecular simulations. </w:t>
      </w:r>
      <w:r w:rsidRPr="00AF07DB">
        <w:rPr>
          <w:i/>
        </w:rPr>
        <w:t>J Comp Chem</w:t>
      </w:r>
      <w:r w:rsidRPr="00AF07DB">
        <w:t xml:space="preserve"> </w:t>
      </w:r>
      <w:r w:rsidRPr="00AF07DB">
        <w:rPr>
          <w:b/>
        </w:rPr>
        <w:t>18</w:t>
      </w:r>
      <w:r w:rsidRPr="00AF07DB">
        <w:t>, 1463-1472 (1998).</w:t>
      </w:r>
    </w:p>
    <w:p w14:paraId="52BC1C1B" w14:textId="77777777" w:rsidR="00AF07DB" w:rsidRPr="00AF07DB" w:rsidRDefault="00AF07DB" w:rsidP="00AF07DB">
      <w:pPr>
        <w:pStyle w:val="EndNoteBibliography"/>
        <w:ind w:left="720" w:hanging="720"/>
      </w:pPr>
      <w:r w:rsidRPr="00AF07DB">
        <w:t>17.</w:t>
      </w:r>
      <w:r w:rsidRPr="00AF07DB">
        <w:tab/>
        <w:t>S. Pronk</w:t>
      </w:r>
      <w:r w:rsidRPr="00AF07DB">
        <w:rPr>
          <w:i/>
        </w:rPr>
        <w:t xml:space="preserve"> et al.</w:t>
      </w:r>
      <w:r w:rsidRPr="00AF07DB">
        <w:t xml:space="preserve">, GROMACS 4.5: a high-throughput and highly parallel open source molecular simulation toolkit. </w:t>
      </w:r>
      <w:r w:rsidRPr="00AF07DB">
        <w:rPr>
          <w:i/>
        </w:rPr>
        <w:t>Bioinformatics</w:t>
      </w:r>
      <w:r w:rsidRPr="00AF07DB">
        <w:t xml:space="preserve"> </w:t>
      </w:r>
      <w:r w:rsidRPr="00AF07DB">
        <w:rPr>
          <w:b/>
        </w:rPr>
        <w:t>29</w:t>
      </w:r>
      <w:r w:rsidRPr="00AF07DB">
        <w:t>, 845-854 (2013).</w:t>
      </w:r>
    </w:p>
    <w:p w14:paraId="2DB032F3" w14:textId="77777777" w:rsidR="00AF07DB" w:rsidRPr="00AF07DB" w:rsidRDefault="00AF07DB" w:rsidP="00AF07DB">
      <w:pPr>
        <w:pStyle w:val="EndNoteBibliography"/>
        <w:ind w:left="720" w:hanging="720"/>
      </w:pPr>
      <w:r w:rsidRPr="00AF07DB">
        <w:t>18.</w:t>
      </w:r>
      <w:r w:rsidRPr="00AF07DB">
        <w:tab/>
        <w:t>J. B. Klauda</w:t>
      </w:r>
      <w:r w:rsidRPr="00AF07DB">
        <w:rPr>
          <w:i/>
        </w:rPr>
        <w:t xml:space="preserve"> et al.</w:t>
      </w:r>
      <w:r w:rsidRPr="00AF07DB">
        <w:t xml:space="preserve">, Update of the CHARMM all-atom additive force field for lipids: validation on six lipid types. </w:t>
      </w:r>
      <w:r w:rsidRPr="00AF07DB">
        <w:rPr>
          <w:i/>
        </w:rPr>
        <w:t>J Phys Chem B</w:t>
      </w:r>
      <w:r w:rsidRPr="00AF07DB">
        <w:t xml:space="preserve"> </w:t>
      </w:r>
      <w:r w:rsidRPr="00AF07DB">
        <w:rPr>
          <w:b/>
        </w:rPr>
        <w:t>114</w:t>
      </w:r>
      <w:r w:rsidRPr="00AF07DB">
        <w:t>, 7830-7843 (2010).</w:t>
      </w:r>
    </w:p>
    <w:p w14:paraId="4A69BE8A" w14:textId="77777777" w:rsidR="00AF07DB" w:rsidRPr="00AF07DB" w:rsidRDefault="00AF07DB" w:rsidP="00AF07DB">
      <w:pPr>
        <w:pStyle w:val="EndNoteBibliography"/>
        <w:ind w:left="720" w:hanging="720"/>
      </w:pPr>
      <w:r w:rsidRPr="00AF07DB">
        <w:t>19.</w:t>
      </w:r>
      <w:r w:rsidRPr="00AF07DB">
        <w:tab/>
        <w:t xml:space="preserve">J. Huang, A. D. MacKerell, Jr., CHARMM36 all-atom additive protein force field: validation based on comparison to NMR data. </w:t>
      </w:r>
      <w:r w:rsidRPr="00AF07DB">
        <w:rPr>
          <w:i/>
        </w:rPr>
        <w:t>J Comput Chem</w:t>
      </w:r>
      <w:r w:rsidRPr="00AF07DB">
        <w:t xml:space="preserve"> </w:t>
      </w:r>
      <w:r w:rsidRPr="00AF07DB">
        <w:rPr>
          <w:b/>
        </w:rPr>
        <w:t>34</w:t>
      </w:r>
      <w:r w:rsidRPr="00AF07DB">
        <w:t>, 2135-2145 (2013).</w:t>
      </w:r>
    </w:p>
    <w:p w14:paraId="72D0ABDE" w14:textId="77777777" w:rsidR="00AF07DB" w:rsidRPr="00AF07DB" w:rsidRDefault="00AF07DB" w:rsidP="00AF07DB">
      <w:pPr>
        <w:pStyle w:val="EndNoteBibliography"/>
        <w:ind w:left="720" w:hanging="720"/>
      </w:pPr>
      <w:r w:rsidRPr="00AF07DB">
        <w:t>20.</w:t>
      </w:r>
      <w:r w:rsidRPr="00AF07DB">
        <w:tab/>
        <w:t xml:space="preserve">W. Jorgensen, J. Chandrasekhar, J. Madura, Comparison of simple potential functions for simulating liquid water. </w:t>
      </w:r>
      <w:r w:rsidRPr="00AF07DB">
        <w:rPr>
          <w:i/>
        </w:rPr>
        <w:t>J Chem Physics</w:t>
      </w:r>
      <w:r w:rsidRPr="00AF07DB">
        <w:t xml:space="preserve"> </w:t>
      </w:r>
      <w:r w:rsidRPr="00AF07DB">
        <w:rPr>
          <w:b/>
        </w:rPr>
        <w:t>79</w:t>
      </w:r>
      <w:r w:rsidRPr="00AF07DB">
        <w:t>, 926-935 (1983).</w:t>
      </w:r>
    </w:p>
    <w:p w14:paraId="22EFCAF2" w14:textId="77777777" w:rsidR="00AF07DB" w:rsidRPr="00AF07DB" w:rsidRDefault="00AF07DB" w:rsidP="00AF07DB">
      <w:pPr>
        <w:pStyle w:val="EndNoteBibliography"/>
        <w:ind w:left="720" w:hanging="720"/>
      </w:pPr>
      <w:r w:rsidRPr="00AF07DB">
        <w:t>21.</w:t>
      </w:r>
      <w:r w:rsidRPr="00AF07DB">
        <w:tab/>
        <w:t>S. Izrailev</w:t>
      </w:r>
      <w:r w:rsidRPr="00AF07DB">
        <w:rPr>
          <w:i/>
        </w:rPr>
        <w:t xml:space="preserve"> et al.</w:t>
      </w:r>
      <w:r w:rsidRPr="00AF07DB">
        <w:t xml:space="preserve">, in </w:t>
      </w:r>
      <w:r w:rsidRPr="00AF07DB">
        <w:rPr>
          <w:i/>
        </w:rPr>
        <w:t>Computational Molecular Dynamics: Challenges, Methods, Ideas,</w:t>
      </w:r>
      <w:r w:rsidRPr="00AF07DB">
        <w:t xml:space="preserve"> P. Deuflhard</w:t>
      </w:r>
      <w:r w:rsidRPr="00AF07DB">
        <w:rPr>
          <w:i/>
        </w:rPr>
        <w:t xml:space="preserve"> et al.</w:t>
      </w:r>
      <w:r w:rsidRPr="00AF07DB">
        <w:t>, Eds. (Springer Berlin Heidelberg, Berlin, Heidelberg, 1999), pp. 39-65.</w:t>
      </w:r>
    </w:p>
    <w:p w14:paraId="732A9622" w14:textId="77777777" w:rsidR="00AF07DB" w:rsidRPr="00AF07DB" w:rsidRDefault="00AF07DB" w:rsidP="00AF07DB">
      <w:pPr>
        <w:pStyle w:val="EndNoteBibliography"/>
        <w:ind w:left="720" w:hanging="720"/>
      </w:pPr>
      <w:r w:rsidRPr="00AF07DB">
        <w:t>22.</w:t>
      </w:r>
      <w:r w:rsidRPr="00AF07DB">
        <w:tab/>
        <w:t>M. Bonomi</w:t>
      </w:r>
      <w:r w:rsidRPr="00AF07DB">
        <w:rPr>
          <w:i/>
        </w:rPr>
        <w:t xml:space="preserve"> et al.</w:t>
      </w:r>
      <w:r w:rsidRPr="00AF07DB">
        <w:t xml:space="preserve">, PLUMED: A portable plugin for free-energy calculations with molecular dynamics. </w:t>
      </w:r>
      <w:r w:rsidRPr="00AF07DB">
        <w:rPr>
          <w:i/>
        </w:rPr>
        <w:t>Computer Physics Communications</w:t>
      </w:r>
      <w:r w:rsidRPr="00AF07DB">
        <w:t xml:space="preserve"> </w:t>
      </w:r>
      <w:r w:rsidRPr="00AF07DB">
        <w:rPr>
          <w:b/>
        </w:rPr>
        <w:t>180</w:t>
      </w:r>
      <w:r w:rsidRPr="00AF07DB">
        <w:t>, 1961-1972 (2009).</w:t>
      </w:r>
    </w:p>
    <w:p w14:paraId="26BB1FDB" w14:textId="77777777" w:rsidR="00AF07DB" w:rsidRPr="00AF07DB" w:rsidRDefault="00AF07DB" w:rsidP="00AF07DB">
      <w:pPr>
        <w:pStyle w:val="EndNoteBibliography"/>
        <w:ind w:left="720" w:hanging="720"/>
      </w:pPr>
      <w:r w:rsidRPr="00AF07DB">
        <w:t>23.</w:t>
      </w:r>
      <w:r w:rsidRPr="00AF07DB">
        <w:tab/>
        <w:t xml:space="preserve">G. A. Tribello, M. Bonomi, D. Branduardi, C. Camilloni, G. Bussi, PLUMED 2: New feathers for an old bird. </w:t>
      </w:r>
      <w:r w:rsidRPr="00AF07DB">
        <w:rPr>
          <w:i/>
        </w:rPr>
        <w:t>Computer Physics Communications</w:t>
      </w:r>
      <w:r w:rsidRPr="00AF07DB">
        <w:t xml:space="preserve"> </w:t>
      </w:r>
      <w:r w:rsidRPr="00AF07DB">
        <w:rPr>
          <w:b/>
        </w:rPr>
        <w:t>185</w:t>
      </w:r>
      <w:r w:rsidRPr="00AF07DB">
        <w:t>, 604-613 (2014).</w:t>
      </w:r>
    </w:p>
    <w:p w14:paraId="6EE6F320" w14:textId="77777777" w:rsidR="00AF07DB" w:rsidRPr="00AF07DB" w:rsidRDefault="00AF07DB" w:rsidP="00AF07DB">
      <w:pPr>
        <w:pStyle w:val="EndNoteBibliography"/>
        <w:ind w:left="720" w:hanging="720"/>
      </w:pPr>
      <w:r w:rsidRPr="00AF07DB">
        <w:t>24.</w:t>
      </w:r>
      <w:r w:rsidRPr="00AF07DB">
        <w:tab/>
        <w:t>M. Bonomi</w:t>
      </w:r>
      <w:r w:rsidRPr="00AF07DB">
        <w:rPr>
          <w:i/>
        </w:rPr>
        <w:t xml:space="preserve"> et al.</w:t>
      </w:r>
      <w:r w:rsidRPr="00AF07DB">
        <w:t xml:space="preserve">, Promoting transparency and reproducibility in enhanced molecular simulations. </w:t>
      </w:r>
      <w:r w:rsidRPr="00AF07DB">
        <w:rPr>
          <w:i/>
        </w:rPr>
        <w:t>Nature Methods</w:t>
      </w:r>
      <w:r w:rsidRPr="00AF07DB">
        <w:t xml:space="preserve"> </w:t>
      </w:r>
      <w:r w:rsidRPr="00AF07DB">
        <w:rPr>
          <w:b/>
        </w:rPr>
        <w:t>16</w:t>
      </w:r>
      <w:r w:rsidRPr="00AF07DB">
        <w:t>, 670-673 (2019).</w:t>
      </w:r>
    </w:p>
    <w:p w14:paraId="553611B0" w14:textId="77777777" w:rsidR="00AF07DB" w:rsidRPr="00AF07DB" w:rsidRDefault="00AF07DB" w:rsidP="00AF07DB">
      <w:pPr>
        <w:pStyle w:val="EndNoteBibliography"/>
        <w:ind w:left="720" w:hanging="720"/>
      </w:pPr>
      <w:r w:rsidRPr="00AF07DB">
        <w:t>25.</w:t>
      </w:r>
      <w:r w:rsidRPr="00AF07DB">
        <w:tab/>
        <w:t xml:space="preserve">W. Humphrey, A. Dalke, K. Schulten, VMD: Visual molecular dynamics. </w:t>
      </w:r>
      <w:r w:rsidRPr="00AF07DB">
        <w:rPr>
          <w:i/>
        </w:rPr>
        <w:t>Journal of Molecular Graphics</w:t>
      </w:r>
      <w:r w:rsidRPr="00AF07DB">
        <w:t xml:space="preserve"> </w:t>
      </w:r>
      <w:r w:rsidRPr="00AF07DB">
        <w:rPr>
          <w:b/>
        </w:rPr>
        <w:t>14</w:t>
      </w:r>
      <w:r w:rsidRPr="00AF07DB">
        <w:t>, 33-38 (1996).</w:t>
      </w:r>
    </w:p>
    <w:p w14:paraId="4E369711" w14:textId="77777777" w:rsidR="00AF07DB" w:rsidRPr="00AF07DB" w:rsidRDefault="00AF07DB" w:rsidP="00AF07DB">
      <w:pPr>
        <w:pStyle w:val="EndNoteBibliography"/>
        <w:ind w:left="720" w:hanging="720"/>
      </w:pPr>
      <w:r w:rsidRPr="00AF07DB">
        <w:t>26.</w:t>
      </w:r>
      <w:r w:rsidRPr="00AF07DB">
        <w:tab/>
        <w:t xml:space="preserve">R. A. Laskowski, M. B. Swindells, LigPlot+: multiple ligand-protein interaction diagrams for drug discovery. </w:t>
      </w:r>
      <w:r w:rsidRPr="00AF07DB">
        <w:rPr>
          <w:i/>
        </w:rPr>
        <w:t>J Chem Inf Model</w:t>
      </w:r>
      <w:r w:rsidRPr="00AF07DB">
        <w:t xml:space="preserve"> </w:t>
      </w:r>
      <w:r w:rsidRPr="00AF07DB">
        <w:rPr>
          <w:b/>
        </w:rPr>
        <w:t>51</w:t>
      </w:r>
      <w:r w:rsidRPr="00AF07DB">
        <w:t>, 2778-2786 (2011).</w:t>
      </w:r>
    </w:p>
    <w:p w14:paraId="0A0A1552" w14:textId="1651765D" w:rsidR="00FE1FAD" w:rsidRPr="00A75F18" w:rsidRDefault="00B254D8" w:rsidP="00C32677">
      <w:r>
        <w:fldChar w:fldCharType="end"/>
      </w:r>
      <w:r w:rsidR="0069006A">
        <w:fldChar w:fldCharType="begin"/>
      </w:r>
      <w:r w:rsidR="0069006A">
        <w:instrText xml:space="preserve"> ADDIN </w:instrText>
      </w:r>
      <w:r w:rsidR="0069006A">
        <w:fldChar w:fldCharType="end"/>
      </w:r>
    </w:p>
    <w:sectPr w:rsidR="00FE1FAD" w:rsidRPr="00A75F18" w:rsidSect="00465630">
      <w:headerReference w:type="default" r:id="rId23"/>
      <w:pgSz w:w="12240" w:h="15840" w:code="1"/>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7B2A5D7" w14:textId="77777777" w:rsidR="00E52BC5" w:rsidRDefault="00E52BC5" w:rsidP="00C32677">
      <w:r>
        <w:separator/>
      </w:r>
    </w:p>
  </w:endnote>
  <w:endnote w:type="continuationSeparator" w:id="0">
    <w:p w14:paraId="72988D33" w14:textId="77777777" w:rsidR="00E52BC5" w:rsidRDefault="00E52BC5" w:rsidP="00C326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mn-ea">
    <w:panose1 w:val="00000000000000000000"/>
    <w:charset w:val="00"/>
    <w:family w:val="roman"/>
    <w:notTrueType/>
    <w:pitch w:val="default"/>
  </w:font>
  <w:font w:name="DengXian">
    <w:altName w:val="等线"/>
    <w:panose1 w:val="02010600030101010101"/>
    <w:charset w:val="86"/>
    <w:family w:val="auto"/>
    <w:pitch w:val="variable"/>
    <w:sig w:usb0="A00002BF" w:usb1="38CF7CFA" w:usb2="00000016" w:usb3="00000000" w:csb0="0004000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59D3E8" w14:textId="77777777" w:rsidR="003F326C" w:rsidRDefault="003F326C" w:rsidP="00C32677">
    <w:pPr>
      <w:pStyle w:val="Footer"/>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2</w:t>
    </w:r>
    <w:r>
      <w:rPr>
        <w:rStyle w:val="PageNumber"/>
      </w:rPr>
      <w:fldChar w:fldCharType="end"/>
    </w:r>
  </w:p>
  <w:p w14:paraId="44233EC0" w14:textId="77777777" w:rsidR="003F326C" w:rsidRDefault="003F326C" w:rsidP="00C326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F4D8C81" w14:textId="6E980020" w:rsidR="003F326C" w:rsidRDefault="003F326C" w:rsidP="00C32677">
    <w:pPr>
      <w:pStyle w:val="Footer"/>
      <w:rPr>
        <w:rStyle w:val="PageNumber"/>
      </w:rPr>
    </w:pPr>
    <w:r>
      <w:rPr>
        <w:rStyle w:val="PageNumber"/>
      </w:rPr>
      <w:fldChar w:fldCharType="begin"/>
    </w:r>
    <w:r>
      <w:rPr>
        <w:rStyle w:val="PageNumber"/>
      </w:rPr>
      <w:instrText xml:space="preserve">PAGE  </w:instrText>
    </w:r>
    <w:r>
      <w:rPr>
        <w:rStyle w:val="PageNumber"/>
      </w:rPr>
      <w:fldChar w:fldCharType="separate"/>
    </w:r>
    <w:r w:rsidR="008E4102">
      <w:rPr>
        <w:rStyle w:val="PageNumber"/>
        <w:noProof/>
      </w:rPr>
      <w:t>21</w:t>
    </w:r>
    <w:r>
      <w:rPr>
        <w:rStyle w:val="PageNumber"/>
      </w:rPr>
      <w:fldChar w:fldCharType="end"/>
    </w:r>
  </w:p>
  <w:p w14:paraId="0D142BF9" w14:textId="77777777" w:rsidR="003F326C" w:rsidRDefault="003F326C" w:rsidP="00C3267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808A807" w14:textId="77777777" w:rsidR="00E52BC5" w:rsidRDefault="00E52BC5" w:rsidP="00C32677">
      <w:r>
        <w:separator/>
      </w:r>
    </w:p>
  </w:footnote>
  <w:footnote w:type="continuationSeparator" w:id="0">
    <w:p w14:paraId="6B22ABA2" w14:textId="77777777" w:rsidR="00E52BC5" w:rsidRDefault="00E52BC5" w:rsidP="00C326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7E90837" w14:textId="77777777" w:rsidR="003F326C" w:rsidRDefault="003F326C" w:rsidP="00C3267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1E3AAA"/>
    <w:multiLevelType w:val="hybridMultilevel"/>
    <w:tmpl w:val="4E580D50"/>
    <w:lvl w:ilvl="0" w:tplc="262475A8">
      <w:start w:val="18"/>
      <w:numFmt w:val="bullet"/>
      <w:lvlText w:val="-"/>
      <w:lvlJc w:val="left"/>
      <w:pPr>
        <w:ind w:left="720" w:hanging="360"/>
      </w:pPr>
      <w:rPr>
        <w:rFonts w:ascii="Times New Roman" w:eastAsiaTheme="minorEastAsia"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C181F8D"/>
    <w:multiLevelType w:val="multilevel"/>
    <w:tmpl w:val="A454DBD4"/>
    <w:lvl w:ilvl="0">
      <w:start w:val="1"/>
      <w:numFmt w:val="decimal"/>
      <w:lvlText w:val="%1."/>
      <w:lvlJc w:val="left"/>
      <w:pPr>
        <w:ind w:left="360" w:hanging="360"/>
      </w:pPr>
      <w:rPr>
        <w:rFonts w:hint="default"/>
      </w:rPr>
    </w:lvl>
    <w:lvl w:ilvl="1">
      <w:start w:val="1"/>
      <w:numFmt w:val="upperLetter"/>
      <w:lvlText w:val="%1.%2."/>
      <w:lvlJc w:val="left"/>
      <w:pPr>
        <w:ind w:left="792" w:hanging="432"/>
      </w:pPr>
      <w:rPr>
        <w:rFonts w:hint="default"/>
      </w:rPr>
    </w:lvl>
    <w:lvl w:ilvl="2">
      <w:start w:val="1"/>
      <w:numFmt w:val="upperLetter"/>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 w15:restartNumberingAfterBreak="0">
    <w:nsid w:val="0D6C2865"/>
    <w:multiLevelType w:val="hybridMultilevel"/>
    <w:tmpl w:val="E8EE88EC"/>
    <w:lvl w:ilvl="0" w:tplc="F90CC898">
      <w:start w:val="2009"/>
      <w:numFmt w:val="bullet"/>
      <w:lvlText w:val="-"/>
      <w:lvlJc w:val="left"/>
      <w:pPr>
        <w:ind w:left="720" w:hanging="360"/>
      </w:pPr>
      <w:rPr>
        <w:rFonts w:ascii="Times New Roman" w:eastAsiaTheme="minorEastAsia"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0981DA7"/>
    <w:multiLevelType w:val="hybridMultilevel"/>
    <w:tmpl w:val="E6AE4F4C"/>
    <w:lvl w:ilvl="0" w:tplc="14460FD0">
      <w:start w:val="2021"/>
      <w:numFmt w:val="bullet"/>
      <w:lvlText w:val="-"/>
      <w:lvlJc w:val="left"/>
      <w:pPr>
        <w:ind w:left="720" w:hanging="360"/>
      </w:pPr>
      <w:rPr>
        <w:rFonts w:ascii="Times New Roman" w:eastAsia="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F1F1F2A"/>
    <w:multiLevelType w:val="hybridMultilevel"/>
    <w:tmpl w:val="8FE242C6"/>
    <w:lvl w:ilvl="0" w:tplc="3768E132">
      <w:start w:val="1"/>
      <w:numFmt w:val="decimal"/>
      <w:lvlText w:val="%1."/>
      <w:lvlJc w:val="left"/>
      <w:pPr>
        <w:ind w:left="450" w:hanging="360"/>
      </w:pPr>
    </w:lvl>
    <w:lvl w:ilvl="1" w:tplc="04090019">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5" w15:restartNumberingAfterBreak="0">
    <w:nsid w:val="5D6E1886"/>
    <w:multiLevelType w:val="multilevel"/>
    <w:tmpl w:val="DDA6BBF8"/>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upperLetter"/>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 w15:restartNumberingAfterBreak="0">
    <w:nsid w:val="6D0F38CB"/>
    <w:multiLevelType w:val="hybridMultilevel"/>
    <w:tmpl w:val="60E6CCA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7B4848D4"/>
    <w:multiLevelType w:val="multilevel"/>
    <w:tmpl w:val="0409001F"/>
    <w:lvl w:ilvl="0">
      <w:start w:val="1"/>
      <w:numFmt w:val="decimal"/>
      <w:lvlText w:val="%1."/>
      <w:lvlJc w:val="left"/>
      <w:pPr>
        <w:ind w:left="450" w:hanging="360"/>
      </w:pPr>
    </w:lvl>
    <w:lvl w:ilvl="1">
      <w:start w:val="1"/>
      <w:numFmt w:val="decimal"/>
      <w:lvlText w:val="%1.%2."/>
      <w:lvlJc w:val="left"/>
      <w:pPr>
        <w:ind w:left="882" w:hanging="432"/>
      </w:pPr>
    </w:lvl>
    <w:lvl w:ilvl="2">
      <w:start w:val="1"/>
      <w:numFmt w:val="decimal"/>
      <w:lvlText w:val="%1.%2.%3."/>
      <w:lvlJc w:val="left"/>
      <w:pPr>
        <w:ind w:left="1314" w:hanging="504"/>
      </w:pPr>
    </w:lvl>
    <w:lvl w:ilvl="3">
      <w:start w:val="1"/>
      <w:numFmt w:val="decimal"/>
      <w:lvlText w:val="%1.%2.%3.%4."/>
      <w:lvlJc w:val="left"/>
      <w:pPr>
        <w:ind w:left="1818" w:hanging="648"/>
      </w:pPr>
    </w:lvl>
    <w:lvl w:ilvl="4">
      <w:start w:val="1"/>
      <w:numFmt w:val="decimal"/>
      <w:lvlText w:val="%1.%2.%3.%4.%5."/>
      <w:lvlJc w:val="left"/>
      <w:pPr>
        <w:ind w:left="2322" w:hanging="792"/>
      </w:pPr>
    </w:lvl>
    <w:lvl w:ilvl="5">
      <w:start w:val="1"/>
      <w:numFmt w:val="decimal"/>
      <w:lvlText w:val="%1.%2.%3.%4.%5.%6."/>
      <w:lvlJc w:val="left"/>
      <w:pPr>
        <w:ind w:left="2826" w:hanging="936"/>
      </w:pPr>
    </w:lvl>
    <w:lvl w:ilvl="6">
      <w:start w:val="1"/>
      <w:numFmt w:val="decimal"/>
      <w:lvlText w:val="%1.%2.%3.%4.%5.%6.%7."/>
      <w:lvlJc w:val="left"/>
      <w:pPr>
        <w:ind w:left="3330" w:hanging="1080"/>
      </w:pPr>
    </w:lvl>
    <w:lvl w:ilvl="7">
      <w:start w:val="1"/>
      <w:numFmt w:val="decimal"/>
      <w:lvlText w:val="%1.%2.%3.%4.%5.%6.%7.%8."/>
      <w:lvlJc w:val="left"/>
      <w:pPr>
        <w:ind w:left="3834" w:hanging="1224"/>
      </w:pPr>
    </w:lvl>
    <w:lvl w:ilvl="8">
      <w:start w:val="1"/>
      <w:numFmt w:val="decimal"/>
      <w:lvlText w:val="%1.%2.%3.%4.%5.%6.%7.%8.%9."/>
      <w:lvlJc w:val="left"/>
      <w:pPr>
        <w:ind w:left="4410" w:hanging="1440"/>
      </w:pPr>
    </w:lvl>
  </w:abstractNum>
  <w:abstractNum w:abstractNumId="8" w15:restartNumberingAfterBreak="0">
    <w:nsid w:val="7C3F4945"/>
    <w:multiLevelType w:val="hybridMultilevel"/>
    <w:tmpl w:val="960A82B8"/>
    <w:lvl w:ilvl="0" w:tplc="9F285DD2">
      <w:start w:val="18"/>
      <w:numFmt w:val="bullet"/>
      <w:lvlText w:val="-"/>
      <w:lvlJc w:val="left"/>
      <w:pPr>
        <w:ind w:left="720" w:hanging="360"/>
      </w:pPr>
      <w:rPr>
        <w:rFonts w:ascii="Times New Roman" w:eastAsiaTheme="minorEastAsia"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ED801EA"/>
    <w:multiLevelType w:val="multilevel"/>
    <w:tmpl w:val="461AC9AA"/>
    <w:lvl w:ilvl="0">
      <w:start w:val="1"/>
      <w:numFmt w:val="decimal"/>
      <w:lvlText w:val="%1."/>
      <w:lvlJc w:val="left"/>
      <w:pPr>
        <w:ind w:left="360" w:hanging="360"/>
      </w:pPr>
      <w:rPr>
        <w:rFonts w:hint="default"/>
      </w:rPr>
    </w:lvl>
    <w:lvl w:ilvl="1">
      <w:start w:val="1"/>
      <w:numFmt w:val="upperLetter"/>
      <w:lvlText w:val="%1.%2."/>
      <w:lvlJc w:val="left"/>
      <w:pPr>
        <w:ind w:left="792" w:hanging="432"/>
      </w:pPr>
      <w:rPr>
        <w:rFonts w:hint="default"/>
      </w:rPr>
    </w:lvl>
    <w:lvl w:ilvl="2">
      <w:start w:val="1"/>
      <w:numFmt w:val="upperLetter"/>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num w:numId="1">
    <w:abstractNumId w:val="4"/>
  </w:num>
  <w:num w:numId="2">
    <w:abstractNumId w:val="3"/>
  </w:num>
  <w:num w:numId="3">
    <w:abstractNumId w:val="6"/>
  </w:num>
  <w:num w:numId="4">
    <w:abstractNumId w:val="7"/>
  </w:num>
  <w:num w:numId="5">
    <w:abstractNumId w:val="5"/>
  </w:num>
  <w:num w:numId="6">
    <w:abstractNumId w:val="9"/>
  </w:num>
  <w:num w:numId="7">
    <w:abstractNumId w:val="1"/>
  </w:num>
  <w:num w:numId="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
  </w:num>
  <w:num w:numId="10">
    <w:abstractNumId w:val="8"/>
  </w:num>
  <w:num w:numId="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embedSystemFonts/>
  <w:bordersDoNotSurroundHeader/>
  <w:bordersDoNotSurroundFooter/>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savePreviewPicture/>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Science&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Libraries&gt;"/>
  </w:docVars>
  <w:rsids>
    <w:rsidRoot w:val="00325180"/>
    <w:rsid w:val="0000045A"/>
    <w:rsid w:val="000034A1"/>
    <w:rsid w:val="000100BF"/>
    <w:rsid w:val="000144B4"/>
    <w:rsid w:val="00033860"/>
    <w:rsid w:val="00044FA4"/>
    <w:rsid w:val="000459D7"/>
    <w:rsid w:val="00053F59"/>
    <w:rsid w:val="00055D1E"/>
    <w:rsid w:val="00060532"/>
    <w:rsid w:val="000623D1"/>
    <w:rsid w:val="00066FD3"/>
    <w:rsid w:val="00067C80"/>
    <w:rsid w:val="000754AD"/>
    <w:rsid w:val="000770D7"/>
    <w:rsid w:val="0007733B"/>
    <w:rsid w:val="000773D3"/>
    <w:rsid w:val="000809B7"/>
    <w:rsid w:val="000863ED"/>
    <w:rsid w:val="000970B6"/>
    <w:rsid w:val="000A054D"/>
    <w:rsid w:val="000A44F8"/>
    <w:rsid w:val="000A772C"/>
    <w:rsid w:val="000B0AC8"/>
    <w:rsid w:val="000C1192"/>
    <w:rsid w:val="000C33C9"/>
    <w:rsid w:val="000D0F83"/>
    <w:rsid w:val="000D2E30"/>
    <w:rsid w:val="000E2EAC"/>
    <w:rsid w:val="000E34A9"/>
    <w:rsid w:val="000F4F6C"/>
    <w:rsid w:val="001008B6"/>
    <w:rsid w:val="001138A4"/>
    <w:rsid w:val="00115450"/>
    <w:rsid w:val="001354E1"/>
    <w:rsid w:val="00136E12"/>
    <w:rsid w:val="00137E6E"/>
    <w:rsid w:val="00153F68"/>
    <w:rsid w:val="0015694A"/>
    <w:rsid w:val="00161E00"/>
    <w:rsid w:val="00161E5A"/>
    <w:rsid w:val="00171222"/>
    <w:rsid w:val="001766BF"/>
    <w:rsid w:val="001778AC"/>
    <w:rsid w:val="00183C49"/>
    <w:rsid w:val="001875BD"/>
    <w:rsid w:val="001877BE"/>
    <w:rsid w:val="001A2283"/>
    <w:rsid w:val="001A654D"/>
    <w:rsid w:val="001B3B9A"/>
    <w:rsid w:val="001B493F"/>
    <w:rsid w:val="001B54C2"/>
    <w:rsid w:val="001C47D5"/>
    <w:rsid w:val="001D3A13"/>
    <w:rsid w:val="001D50B9"/>
    <w:rsid w:val="001E26E7"/>
    <w:rsid w:val="001F0F40"/>
    <w:rsid w:val="001F252E"/>
    <w:rsid w:val="001F4452"/>
    <w:rsid w:val="001F5068"/>
    <w:rsid w:val="00201FF1"/>
    <w:rsid w:val="00202FA3"/>
    <w:rsid w:val="00205E28"/>
    <w:rsid w:val="00206547"/>
    <w:rsid w:val="002112E9"/>
    <w:rsid w:val="00213CDF"/>
    <w:rsid w:val="00220F34"/>
    <w:rsid w:val="002232FF"/>
    <w:rsid w:val="00224AA2"/>
    <w:rsid w:val="00224DC7"/>
    <w:rsid w:val="00225E58"/>
    <w:rsid w:val="002476AB"/>
    <w:rsid w:val="0025073B"/>
    <w:rsid w:val="00254F3D"/>
    <w:rsid w:val="00270C07"/>
    <w:rsid w:val="00290DDC"/>
    <w:rsid w:val="00292495"/>
    <w:rsid w:val="00294C93"/>
    <w:rsid w:val="002A52B6"/>
    <w:rsid w:val="002A60E4"/>
    <w:rsid w:val="002B1107"/>
    <w:rsid w:val="002B25F3"/>
    <w:rsid w:val="002C257F"/>
    <w:rsid w:val="002C549B"/>
    <w:rsid w:val="002C588C"/>
    <w:rsid w:val="002C7572"/>
    <w:rsid w:val="002C79E6"/>
    <w:rsid w:val="002D6416"/>
    <w:rsid w:val="002E1D33"/>
    <w:rsid w:val="002E20B6"/>
    <w:rsid w:val="002F1538"/>
    <w:rsid w:val="002F2D45"/>
    <w:rsid w:val="002F5A0E"/>
    <w:rsid w:val="00302546"/>
    <w:rsid w:val="00302CCE"/>
    <w:rsid w:val="003055A2"/>
    <w:rsid w:val="00306B38"/>
    <w:rsid w:val="003108C3"/>
    <w:rsid w:val="00315186"/>
    <w:rsid w:val="00325180"/>
    <w:rsid w:val="00335FB7"/>
    <w:rsid w:val="00341E33"/>
    <w:rsid w:val="0035347F"/>
    <w:rsid w:val="00355386"/>
    <w:rsid w:val="00360F60"/>
    <w:rsid w:val="0037405C"/>
    <w:rsid w:val="00375171"/>
    <w:rsid w:val="003767A1"/>
    <w:rsid w:val="00376D59"/>
    <w:rsid w:val="00377A23"/>
    <w:rsid w:val="003804C9"/>
    <w:rsid w:val="00381EF6"/>
    <w:rsid w:val="003833D1"/>
    <w:rsid w:val="0039301C"/>
    <w:rsid w:val="00394B82"/>
    <w:rsid w:val="00395FC6"/>
    <w:rsid w:val="003A0B51"/>
    <w:rsid w:val="003A316D"/>
    <w:rsid w:val="003A6E81"/>
    <w:rsid w:val="003A7556"/>
    <w:rsid w:val="003B7580"/>
    <w:rsid w:val="003C37AC"/>
    <w:rsid w:val="003C630D"/>
    <w:rsid w:val="003D2AAB"/>
    <w:rsid w:val="003D3C7B"/>
    <w:rsid w:val="003D41C5"/>
    <w:rsid w:val="003E7592"/>
    <w:rsid w:val="003F321C"/>
    <w:rsid w:val="003F326C"/>
    <w:rsid w:val="003F4EF1"/>
    <w:rsid w:val="003F6569"/>
    <w:rsid w:val="00404E5C"/>
    <w:rsid w:val="004051A9"/>
    <w:rsid w:val="00410A0C"/>
    <w:rsid w:val="004114AD"/>
    <w:rsid w:val="0041301F"/>
    <w:rsid w:val="0043160B"/>
    <w:rsid w:val="00434DD4"/>
    <w:rsid w:val="0043776A"/>
    <w:rsid w:val="00443771"/>
    <w:rsid w:val="00445C75"/>
    <w:rsid w:val="00450DE2"/>
    <w:rsid w:val="00451BEE"/>
    <w:rsid w:val="004539C4"/>
    <w:rsid w:val="004556A9"/>
    <w:rsid w:val="00462CFA"/>
    <w:rsid w:val="00462EAD"/>
    <w:rsid w:val="0046406C"/>
    <w:rsid w:val="00465091"/>
    <w:rsid w:val="00465630"/>
    <w:rsid w:val="00466952"/>
    <w:rsid w:val="00473D01"/>
    <w:rsid w:val="00486437"/>
    <w:rsid w:val="00490242"/>
    <w:rsid w:val="00492B7D"/>
    <w:rsid w:val="00493160"/>
    <w:rsid w:val="004959FC"/>
    <w:rsid w:val="00495ABB"/>
    <w:rsid w:val="00495B3D"/>
    <w:rsid w:val="004A04B1"/>
    <w:rsid w:val="004B157E"/>
    <w:rsid w:val="004B19F2"/>
    <w:rsid w:val="004B2A64"/>
    <w:rsid w:val="004B4587"/>
    <w:rsid w:val="004C462C"/>
    <w:rsid w:val="004C60AA"/>
    <w:rsid w:val="004D4B6F"/>
    <w:rsid w:val="004F5C12"/>
    <w:rsid w:val="004F7687"/>
    <w:rsid w:val="00503AB5"/>
    <w:rsid w:val="00512926"/>
    <w:rsid w:val="00516A9C"/>
    <w:rsid w:val="00516E99"/>
    <w:rsid w:val="0052009B"/>
    <w:rsid w:val="005203EF"/>
    <w:rsid w:val="005256DB"/>
    <w:rsid w:val="00525CEF"/>
    <w:rsid w:val="005348B9"/>
    <w:rsid w:val="00540609"/>
    <w:rsid w:val="00541634"/>
    <w:rsid w:val="00547CB4"/>
    <w:rsid w:val="00550E23"/>
    <w:rsid w:val="005518B1"/>
    <w:rsid w:val="005538F1"/>
    <w:rsid w:val="00553E61"/>
    <w:rsid w:val="00566818"/>
    <w:rsid w:val="00567987"/>
    <w:rsid w:val="00580EA2"/>
    <w:rsid w:val="00584529"/>
    <w:rsid w:val="00593E52"/>
    <w:rsid w:val="00594B81"/>
    <w:rsid w:val="0059624F"/>
    <w:rsid w:val="00596D1D"/>
    <w:rsid w:val="00596ED0"/>
    <w:rsid w:val="0059775B"/>
    <w:rsid w:val="005A3163"/>
    <w:rsid w:val="005A586B"/>
    <w:rsid w:val="005C74A4"/>
    <w:rsid w:val="005D2692"/>
    <w:rsid w:val="005D5DE4"/>
    <w:rsid w:val="005D766C"/>
    <w:rsid w:val="005E18F0"/>
    <w:rsid w:val="005E4490"/>
    <w:rsid w:val="005F6847"/>
    <w:rsid w:val="006019E7"/>
    <w:rsid w:val="0060459C"/>
    <w:rsid w:val="00610209"/>
    <w:rsid w:val="006120E7"/>
    <w:rsid w:val="00621EC7"/>
    <w:rsid w:val="00624FC9"/>
    <w:rsid w:val="00625C9A"/>
    <w:rsid w:val="00630F36"/>
    <w:rsid w:val="00643E13"/>
    <w:rsid w:val="00645BEF"/>
    <w:rsid w:val="00646165"/>
    <w:rsid w:val="006462BC"/>
    <w:rsid w:val="00646687"/>
    <w:rsid w:val="006538D3"/>
    <w:rsid w:val="006701E5"/>
    <w:rsid w:val="00672888"/>
    <w:rsid w:val="0067443C"/>
    <w:rsid w:val="00676A7A"/>
    <w:rsid w:val="00680A03"/>
    <w:rsid w:val="00684A09"/>
    <w:rsid w:val="0069006A"/>
    <w:rsid w:val="00691DC9"/>
    <w:rsid w:val="006A1FF1"/>
    <w:rsid w:val="006B1234"/>
    <w:rsid w:val="006B405F"/>
    <w:rsid w:val="006B4477"/>
    <w:rsid w:val="006B5837"/>
    <w:rsid w:val="006C3072"/>
    <w:rsid w:val="006C3A8B"/>
    <w:rsid w:val="006D10B9"/>
    <w:rsid w:val="006E5177"/>
    <w:rsid w:val="006F1A61"/>
    <w:rsid w:val="00701B80"/>
    <w:rsid w:val="007035A7"/>
    <w:rsid w:val="007037EF"/>
    <w:rsid w:val="00704609"/>
    <w:rsid w:val="00704AC7"/>
    <w:rsid w:val="00705D00"/>
    <w:rsid w:val="00706BDE"/>
    <w:rsid w:val="00717EFA"/>
    <w:rsid w:val="0072168D"/>
    <w:rsid w:val="0072536F"/>
    <w:rsid w:val="007253B9"/>
    <w:rsid w:val="00741A17"/>
    <w:rsid w:val="00741B3F"/>
    <w:rsid w:val="007424E0"/>
    <w:rsid w:val="007454C6"/>
    <w:rsid w:val="007504D6"/>
    <w:rsid w:val="0075416E"/>
    <w:rsid w:val="00756BB5"/>
    <w:rsid w:val="007652AA"/>
    <w:rsid w:val="0076596A"/>
    <w:rsid w:val="007661A4"/>
    <w:rsid w:val="00770C38"/>
    <w:rsid w:val="00781B23"/>
    <w:rsid w:val="0078309E"/>
    <w:rsid w:val="00787FF4"/>
    <w:rsid w:val="0079075F"/>
    <w:rsid w:val="00790A14"/>
    <w:rsid w:val="007938D4"/>
    <w:rsid w:val="00797914"/>
    <w:rsid w:val="007A15AE"/>
    <w:rsid w:val="007A2E6E"/>
    <w:rsid w:val="007A311F"/>
    <w:rsid w:val="007A613F"/>
    <w:rsid w:val="007B1465"/>
    <w:rsid w:val="007B5E47"/>
    <w:rsid w:val="007B6CD4"/>
    <w:rsid w:val="007C16D0"/>
    <w:rsid w:val="007C3EEF"/>
    <w:rsid w:val="007E4558"/>
    <w:rsid w:val="007F4D0C"/>
    <w:rsid w:val="00806926"/>
    <w:rsid w:val="008162A3"/>
    <w:rsid w:val="00821181"/>
    <w:rsid w:val="00821652"/>
    <w:rsid w:val="00840220"/>
    <w:rsid w:val="00844393"/>
    <w:rsid w:val="00844927"/>
    <w:rsid w:val="00846437"/>
    <w:rsid w:val="00847DAF"/>
    <w:rsid w:val="00852C5F"/>
    <w:rsid w:val="008550F0"/>
    <w:rsid w:val="0085557B"/>
    <w:rsid w:val="0085579C"/>
    <w:rsid w:val="00861441"/>
    <w:rsid w:val="008625B9"/>
    <w:rsid w:val="00867403"/>
    <w:rsid w:val="00872BF5"/>
    <w:rsid w:val="008758C6"/>
    <w:rsid w:val="008774C3"/>
    <w:rsid w:val="008777FA"/>
    <w:rsid w:val="008778DF"/>
    <w:rsid w:val="00877E65"/>
    <w:rsid w:val="0088401F"/>
    <w:rsid w:val="0089407B"/>
    <w:rsid w:val="00895AB4"/>
    <w:rsid w:val="008A134D"/>
    <w:rsid w:val="008A2EAE"/>
    <w:rsid w:val="008A35C5"/>
    <w:rsid w:val="008A3E9A"/>
    <w:rsid w:val="008A424D"/>
    <w:rsid w:val="008A6B57"/>
    <w:rsid w:val="008B39C8"/>
    <w:rsid w:val="008B4D99"/>
    <w:rsid w:val="008B7939"/>
    <w:rsid w:val="008B7C0B"/>
    <w:rsid w:val="008C1496"/>
    <w:rsid w:val="008C5956"/>
    <w:rsid w:val="008D5F9A"/>
    <w:rsid w:val="008E18FF"/>
    <w:rsid w:val="008E1F28"/>
    <w:rsid w:val="008E4102"/>
    <w:rsid w:val="008E5D98"/>
    <w:rsid w:val="008E6103"/>
    <w:rsid w:val="008F2F7A"/>
    <w:rsid w:val="008F4170"/>
    <w:rsid w:val="008F53C7"/>
    <w:rsid w:val="008F5646"/>
    <w:rsid w:val="008F6508"/>
    <w:rsid w:val="00901290"/>
    <w:rsid w:val="009031D9"/>
    <w:rsid w:val="00903A7D"/>
    <w:rsid w:val="0091230D"/>
    <w:rsid w:val="0092662A"/>
    <w:rsid w:val="0092791B"/>
    <w:rsid w:val="00930047"/>
    <w:rsid w:val="009348CD"/>
    <w:rsid w:val="00934E3D"/>
    <w:rsid w:val="00940306"/>
    <w:rsid w:val="0094196E"/>
    <w:rsid w:val="00942EDD"/>
    <w:rsid w:val="00945C8B"/>
    <w:rsid w:val="00947EB1"/>
    <w:rsid w:val="009512E4"/>
    <w:rsid w:val="00953E19"/>
    <w:rsid w:val="00954E55"/>
    <w:rsid w:val="00957C0D"/>
    <w:rsid w:val="00963838"/>
    <w:rsid w:val="009806B7"/>
    <w:rsid w:val="00982838"/>
    <w:rsid w:val="0098616C"/>
    <w:rsid w:val="00993E6A"/>
    <w:rsid w:val="009947D8"/>
    <w:rsid w:val="009A2801"/>
    <w:rsid w:val="009A2B63"/>
    <w:rsid w:val="009A5749"/>
    <w:rsid w:val="009A5D50"/>
    <w:rsid w:val="009B66AC"/>
    <w:rsid w:val="009D7BFF"/>
    <w:rsid w:val="009E1FBD"/>
    <w:rsid w:val="009E6633"/>
    <w:rsid w:val="009E7652"/>
    <w:rsid w:val="009F66B2"/>
    <w:rsid w:val="00A00296"/>
    <w:rsid w:val="00A00D35"/>
    <w:rsid w:val="00A03122"/>
    <w:rsid w:val="00A067BE"/>
    <w:rsid w:val="00A10D56"/>
    <w:rsid w:val="00A14D28"/>
    <w:rsid w:val="00A16110"/>
    <w:rsid w:val="00A24764"/>
    <w:rsid w:val="00A24C40"/>
    <w:rsid w:val="00A25EEF"/>
    <w:rsid w:val="00A26AB7"/>
    <w:rsid w:val="00A31B2E"/>
    <w:rsid w:val="00A33EB7"/>
    <w:rsid w:val="00A4049D"/>
    <w:rsid w:val="00A41A5E"/>
    <w:rsid w:val="00A4259C"/>
    <w:rsid w:val="00A45AAB"/>
    <w:rsid w:val="00A51CCC"/>
    <w:rsid w:val="00A51DF4"/>
    <w:rsid w:val="00A600C0"/>
    <w:rsid w:val="00A70EBB"/>
    <w:rsid w:val="00A75F18"/>
    <w:rsid w:val="00A76284"/>
    <w:rsid w:val="00A77F92"/>
    <w:rsid w:val="00A84006"/>
    <w:rsid w:val="00A9002F"/>
    <w:rsid w:val="00A92AF9"/>
    <w:rsid w:val="00A967FE"/>
    <w:rsid w:val="00AA3140"/>
    <w:rsid w:val="00AB0E81"/>
    <w:rsid w:val="00AB0F69"/>
    <w:rsid w:val="00AB13B5"/>
    <w:rsid w:val="00AB1EB8"/>
    <w:rsid w:val="00AB4062"/>
    <w:rsid w:val="00AB5EA6"/>
    <w:rsid w:val="00AB61EA"/>
    <w:rsid w:val="00AC3D04"/>
    <w:rsid w:val="00AE32F8"/>
    <w:rsid w:val="00AE44E6"/>
    <w:rsid w:val="00AE49A5"/>
    <w:rsid w:val="00AE6870"/>
    <w:rsid w:val="00AF07DB"/>
    <w:rsid w:val="00AF11F8"/>
    <w:rsid w:val="00AF4CB9"/>
    <w:rsid w:val="00AF7555"/>
    <w:rsid w:val="00AF7CBB"/>
    <w:rsid w:val="00B023F1"/>
    <w:rsid w:val="00B0543F"/>
    <w:rsid w:val="00B05A17"/>
    <w:rsid w:val="00B074BC"/>
    <w:rsid w:val="00B1087D"/>
    <w:rsid w:val="00B13874"/>
    <w:rsid w:val="00B13AAF"/>
    <w:rsid w:val="00B23641"/>
    <w:rsid w:val="00B23D53"/>
    <w:rsid w:val="00B23ED6"/>
    <w:rsid w:val="00B254D8"/>
    <w:rsid w:val="00B3252D"/>
    <w:rsid w:val="00B42166"/>
    <w:rsid w:val="00B43D95"/>
    <w:rsid w:val="00B54CDC"/>
    <w:rsid w:val="00B554EB"/>
    <w:rsid w:val="00B6025A"/>
    <w:rsid w:val="00B661B1"/>
    <w:rsid w:val="00B67822"/>
    <w:rsid w:val="00B700A7"/>
    <w:rsid w:val="00B729F8"/>
    <w:rsid w:val="00B827E1"/>
    <w:rsid w:val="00BA06A0"/>
    <w:rsid w:val="00BC4312"/>
    <w:rsid w:val="00BC724C"/>
    <w:rsid w:val="00BD56FD"/>
    <w:rsid w:val="00BD7ED4"/>
    <w:rsid w:val="00BD7F8E"/>
    <w:rsid w:val="00BE6206"/>
    <w:rsid w:val="00BF2D1E"/>
    <w:rsid w:val="00BF4971"/>
    <w:rsid w:val="00C0543B"/>
    <w:rsid w:val="00C1024B"/>
    <w:rsid w:val="00C11EE8"/>
    <w:rsid w:val="00C12D36"/>
    <w:rsid w:val="00C1792A"/>
    <w:rsid w:val="00C32677"/>
    <w:rsid w:val="00C34558"/>
    <w:rsid w:val="00C35F73"/>
    <w:rsid w:val="00C50F0B"/>
    <w:rsid w:val="00C57C94"/>
    <w:rsid w:val="00C60574"/>
    <w:rsid w:val="00C65CBB"/>
    <w:rsid w:val="00C65ED1"/>
    <w:rsid w:val="00C74CB0"/>
    <w:rsid w:val="00C841F0"/>
    <w:rsid w:val="00C86E16"/>
    <w:rsid w:val="00C90480"/>
    <w:rsid w:val="00C93B85"/>
    <w:rsid w:val="00C94953"/>
    <w:rsid w:val="00C956B5"/>
    <w:rsid w:val="00C97BEE"/>
    <w:rsid w:val="00CB0862"/>
    <w:rsid w:val="00CB2F6E"/>
    <w:rsid w:val="00CE0500"/>
    <w:rsid w:val="00CE0D9D"/>
    <w:rsid w:val="00CE21AB"/>
    <w:rsid w:val="00CE3C93"/>
    <w:rsid w:val="00CF2AEB"/>
    <w:rsid w:val="00CF3591"/>
    <w:rsid w:val="00D02789"/>
    <w:rsid w:val="00D03A48"/>
    <w:rsid w:val="00D04285"/>
    <w:rsid w:val="00D10E25"/>
    <w:rsid w:val="00D1468E"/>
    <w:rsid w:val="00D160F3"/>
    <w:rsid w:val="00D23DE3"/>
    <w:rsid w:val="00D30A5B"/>
    <w:rsid w:val="00D34B34"/>
    <w:rsid w:val="00D356D7"/>
    <w:rsid w:val="00D51AF9"/>
    <w:rsid w:val="00D55BA7"/>
    <w:rsid w:val="00D5747D"/>
    <w:rsid w:val="00D646E3"/>
    <w:rsid w:val="00D64A3E"/>
    <w:rsid w:val="00D716C8"/>
    <w:rsid w:val="00D7712A"/>
    <w:rsid w:val="00D80A54"/>
    <w:rsid w:val="00D80D98"/>
    <w:rsid w:val="00D80DEA"/>
    <w:rsid w:val="00D8169B"/>
    <w:rsid w:val="00D816BD"/>
    <w:rsid w:val="00D8538F"/>
    <w:rsid w:val="00DA1A18"/>
    <w:rsid w:val="00DA4569"/>
    <w:rsid w:val="00DB334A"/>
    <w:rsid w:val="00DB6905"/>
    <w:rsid w:val="00DC0839"/>
    <w:rsid w:val="00DC4AD2"/>
    <w:rsid w:val="00DD6F5C"/>
    <w:rsid w:val="00DD7EA4"/>
    <w:rsid w:val="00DE0622"/>
    <w:rsid w:val="00DE1433"/>
    <w:rsid w:val="00DE418F"/>
    <w:rsid w:val="00DE773C"/>
    <w:rsid w:val="00DF5FCE"/>
    <w:rsid w:val="00E1012B"/>
    <w:rsid w:val="00E10591"/>
    <w:rsid w:val="00E14B2A"/>
    <w:rsid w:val="00E22260"/>
    <w:rsid w:val="00E25916"/>
    <w:rsid w:val="00E25C97"/>
    <w:rsid w:val="00E262F0"/>
    <w:rsid w:val="00E30790"/>
    <w:rsid w:val="00E32881"/>
    <w:rsid w:val="00E40B33"/>
    <w:rsid w:val="00E44BC5"/>
    <w:rsid w:val="00E454F8"/>
    <w:rsid w:val="00E51BDA"/>
    <w:rsid w:val="00E52BC5"/>
    <w:rsid w:val="00E53257"/>
    <w:rsid w:val="00E53EFD"/>
    <w:rsid w:val="00E57C96"/>
    <w:rsid w:val="00E60D82"/>
    <w:rsid w:val="00E61814"/>
    <w:rsid w:val="00E70AB6"/>
    <w:rsid w:val="00E90C73"/>
    <w:rsid w:val="00E92C62"/>
    <w:rsid w:val="00E9316F"/>
    <w:rsid w:val="00E951C0"/>
    <w:rsid w:val="00EA5D3F"/>
    <w:rsid w:val="00EA7AE1"/>
    <w:rsid w:val="00EB05E1"/>
    <w:rsid w:val="00EB1DA5"/>
    <w:rsid w:val="00EC1686"/>
    <w:rsid w:val="00EC2161"/>
    <w:rsid w:val="00EC25FA"/>
    <w:rsid w:val="00EC4362"/>
    <w:rsid w:val="00EC49F1"/>
    <w:rsid w:val="00EC4DEB"/>
    <w:rsid w:val="00ED0E5E"/>
    <w:rsid w:val="00ED4A7C"/>
    <w:rsid w:val="00EF4D50"/>
    <w:rsid w:val="00EF54AF"/>
    <w:rsid w:val="00F0011A"/>
    <w:rsid w:val="00F26BE5"/>
    <w:rsid w:val="00F270F3"/>
    <w:rsid w:val="00F27F69"/>
    <w:rsid w:val="00F40BCD"/>
    <w:rsid w:val="00F41B34"/>
    <w:rsid w:val="00F461B3"/>
    <w:rsid w:val="00F4645B"/>
    <w:rsid w:val="00F46B3A"/>
    <w:rsid w:val="00F478D1"/>
    <w:rsid w:val="00F548AE"/>
    <w:rsid w:val="00F560F4"/>
    <w:rsid w:val="00F57696"/>
    <w:rsid w:val="00F57F6F"/>
    <w:rsid w:val="00F70D83"/>
    <w:rsid w:val="00F74A42"/>
    <w:rsid w:val="00F871D1"/>
    <w:rsid w:val="00F92734"/>
    <w:rsid w:val="00F949F3"/>
    <w:rsid w:val="00FA217E"/>
    <w:rsid w:val="00FA386F"/>
    <w:rsid w:val="00FA710C"/>
    <w:rsid w:val="00FC7E4D"/>
    <w:rsid w:val="00FD04CA"/>
    <w:rsid w:val="00FD1F6E"/>
    <w:rsid w:val="00FD4423"/>
    <w:rsid w:val="00FE1FAD"/>
    <w:rsid w:val="00FE2345"/>
    <w:rsid w:val="00FE7E3A"/>
    <w:rsid w:val="00FF0F08"/>
    <w:rsid w:val="00FF1782"/>
    <w:rsid w:val="00FF2EB9"/>
    <w:rsid w:val="04DF42DD"/>
    <w:rsid w:val="11B3E021"/>
    <w:rsid w:val="66A98FFB"/>
    <w:rsid w:val="720D25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AE6F7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EastAsia"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C32677"/>
    <w:rPr>
      <w:rFonts w:ascii="Arial" w:hAnsi="Arial" w:cs="Arial"/>
      <w:sz w:val="22"/>
      <w:szCs w:val="22"/>
    </w:rPr>
  </w:style>
  <w:style w:type="paragraph" w:styleId="Heading1">
    <w:name w:val="heading 1"/>
    <w:basedOn w:val="Normal"/>
    <w:next w:val="Normal"/>
    <w:qFormat/>
    <w:rsid w:val="00A75F18"/>
    <w:pPr>
      <w:keepNext/>
      <w:spacing w:before="240" w:after="60"/>
      <w:outlineLvl w:val="0"/>
    </w:pPr>
    <w:rPr>
      <w:b/>
      <w:bCs/>
      <w:kern w:val="32"/>
      <w:szCs w:val="32"/>
    </w:rPr>
  </w:style>
  <w:style w:type="paragraph" w:styleId="Heading2">
    <w:name w:val="heading 2"/>
    <w:basedOn w:val="Normal"/>
    <w:next w:val="Normal"/>
    <w:link w:val="Heading2Char"/>
    <w:qFormat/>
    <w:rsid w:val="008B39C8"/>
    <w:pPr>
      <w:keepNext/>
      <w:spacing w:before="240" w:after="60"/>
      <w:outlineLvl w:val="1"/>
    </w:pPr>
    <w:rPr>
      <w:b/>
      <w:bCs/>
      <w:iCs/>
      <w:szCs w:val="28"/>
    </w:rPr>
  </w:style>
  <w:style w:type="paragraph" w:styleId="Heading3">
    <w:name w:val="heading 3"/>
    <w:basedOn w:val="Header"/>
    <w:next w:val="Normal"/>
    <w:link w:val="Heading3Char"/>
    <w:qFormat/>
    <w:rsid w:val="00D80D98"/>
    <w:pPr>
      <w:spacing w:before="240"/>
      <w:outlineLvl w:val="2"/>
    </w:pPr>
    <w:rPr>
      <w:b/>
      <w:bCs/>
      <w:i/>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FE1FAD"/>
    <w:pPr>
      <w:tabs>
        <w:tab w:val="center" w:pos="4320"/>
        <w:tab w:val="right" w:pos="8640"/>
      </w:tabs>
    </w:pPr>
  </w:style>
  <w:style w:type="character" w:styleId="HTMLKeyboard">
    <w:name w:val="HTML Keyboard"/>
    <w:rsid w:val="00FE1FAD"/>
    <w:rPr>
      <w:rFonts w:ascii="Courier New" w:hAnsi="Courier New"/>
      <w:sz w:val="20"/>
      <w:szCs w:val="20"/>
    </w:rPr>
  </w:style>
  <w:style w:type="character" w:styleId="PageNumber">
    <w:name w:val="page number"/>
    <w:basedOn w:val="DefaultParagraphFont"/>
    <w:rsid w:val="00FE1FAD"/>
  </w:style>
  <w:style w:type="character" w:styleId="LineNumber">
    <w:name w:val="line number"/>
    <w:basedOn w:val="DefaultParagraphFont"/>
    <w:rsid w:val="00FE1FAD"/>
  </w:style>
  <w:style w:type="paragraph" w:styleId="Footer">
    <w:name w:val="footer"/>
    <w:basedOn w:val="Normal"/>
    <w:rsid w:val="00FE1FAD"/>
    <w:pPr>
      <w:tabs>
        <w:tab w:val="center" w:pos="4320"/>
        <w:tab w:val="right" w:pos="8640"/>
      </w:tabs>
    </w:pPr>
  </w:style>
  <w:style w:type="paragraph" w:styleId="Title">
    <w:name w:val="Title"/>
    <w:basedOn w:val="Normal"/>
    <w:next w:val="Normal"/>
    <w:link w:val="TitleChar"/>
    <w:qFormat/>
    <w:rsid w:val="00A75F18"/>
    <w:pPr>
      <w:contextualSpacing/>
    </w:pPr>
    <w:rPr>
      <w:rFonts w:eastAsiaTheme="majorEastAsia"/>
      <w:b/>
      <w:spacing w:val="-10"/>
      <w:kern w:val="28"/>
      <w:sz w:val="28"/>
    </w:rPr>
  </w:style>
  <w:style w:type="character" w:customStyle="1" w:styleId="TitleChar">
    <w:name w:val="Title Char"/>
    <w:basedOn w:val="DefaultParagraphFont"/>
    <w:link w:val="Title"/>
    <w:rsid w:val="00A75F18"/>
    <w:rPr>
      <w:rFonts w:eastAsiaTheme="majorEastAsia"/>
      <w:b/>
      <w:spacing w:val="-10"/>
      <w:kern w:val="28"/>
      <w:sz w:val="28"/>
      <w:szCs w:val="24"/>
    </w:rPr>
  </w:style>
  <w:style w:type="paragraph" w:customStyle="1" w:styleId="Legend">
    <w:name w:val="Legend"/>
    <w:basedOn w:val="Normal"/>
    <w:rsid w:val="00254F3D"/>
    <w:pPr>
      <w:keepNext/>
      <w:spacing w:before="240"/>
      <w:outlineLvl w:val="0"/>
    </w:pPr>
    <w:rPr>
      <w:kern w:val="28"/>
    </w:rPr>
  </w:style>
  <w:style w:type="paragraph" w:styleId="ListParagraph">
    <w:name w:val="List Paragraph"/>
    <w:basedOn w:val="Normal"/>
    <w:uiPriority w:val="34"/>
    <w:qFormat/>
    <w:rsid w:val="007661A4"/>
    <w:pPr>
      <w:ind w:left="720"/>
      <w:contextualSpacing/>
    </w:pPr>
  </w:style>
  <w:style w:type="paragraph" w:customStyle="1" w:styleId="EndNoteBibliographyTitle">
    <w:name w:val="EndNote Bibliography Title"/>
    <w:basedOn w:val="Normal"/>
    <w:link w:val="EndNoteBibliographyTitleChar"/>
    <w:rsid w:val="00B254D8"/>
    <w:pPr>
      <w:jc w:val="center"/>
    </w:pPr>
    <w:rPr>
      <w:rFonts w:ascii="Times New Roman" w:hAnsi="Times New Roman" w:cs="Times New Roman"/>
      <w:noProof/>
      <w:sz w:val="24"/>
    </w:rPr>
  </w:style>
  <w:style w:type="character" w:customStyle="1" w:styleId="EndNoteBibliographyTitleChar">
    <w:name w:val="EndNote Bibliography Title Char"/>
    <w:basedOn w:val="DefaultParagraphFont"/>
    <w:link w:val="EndNoteBibliographyTitle"/>
    <w:rsid w:val="00B254D8"/>
    <w:rPr>
      <w:noProof/>
      <w:sz w:val="24"/>
      <w:szCs w:val="22"/>
    </w:rPr>
  </w:style>
  <w:style w:type="paragraph" w:customStyle="1" w:styleId="EndNoteBibliography">
    <w:name w:val="EndNote Bibliography"/>
    <w:basedOn w:val="Normal"/>
    <w:link w:val="EndNoteBibliographyChar"/>
    <w:rsid w:val="00B254D8"/>
    <w:rPr>
      <w:rFonts w:ascii="Times New Roman" w:hAnsi="Times New Roman" w:cs="Times New Roman"/>
      <w:noProof/>
      <w:sz w:val="24"/>
    </w:rPr>
  </w:style>
  <w:style w:type="character" w:customStyle="1" w:styleId="EndNoteBibliographyChar">
    <w:name w:val="EndNote Bibliography Char"/>
    <w:basedOn w:val="DefaultParagraphFont"/>
    <w:link w:val="EndNoteBibliography"/>
    <w:rsid w:val="00B254D8"/>
    <w:rPr>
      <w:noProof/>
      <w:sz w:val="24"/>
      <w:szCs w:val="22"/>
    </w:rPr>
  </w:style>
  <w:style w:type="character" w:customStyle="1" w:styleId="Heading2Char">
    <w:name w:val="Heading 2 Char"/>
    <w:basedOn w:val="DefaultParagraphFont"/>
    <w:link w:val="Heading2"/>
    <w:rsid w:val="008B39C8"/>
    <w:rPr>
      <w:b/>
      <w:bCs/>
      <w:iCs/>
      <w:sz w:val="24"/>
      <w:szCs w:val="28"/>
    </w:rPr>
  </w:style>
  <w:style w:type="character" w:styleId="CommentReference">
    <w:name w:val="annotation reference"/>
    <w:basedOn w:val="DefaultParagraphFont"/>
    <w:semiHidden/>
    <w:unhideWhenUsed/>
    <w:rsid w:val="006E5177"/>
    <w:rPr>
      <w:sz w:val="16"/>
      <w:szCs w:val="16"/>
    </w:rPr>
  </w:style>
  <w:style w:type="paragraph" w:styleId="CommentText">
    <w:name w:val="annotation text"/>
    <w:basedOn w:val="Normal"/>
    <w:link w:val="CommentTextChar"/>
    <w:unhideWhenUsed/>
    <w:rsid w:val="006E5177"/>
    <w:rPr>
      <w:sz w:val="20"/>
      <w:szCs w:val="20"/>
    </w:rPr>
  </w:style>
  <w:style w:type="character" w:customStyle="1" w:styleId="CommentTextChar">
    <w:name w:val="Comment Text Char"/>
    <w:basedOn w:val="DefaultParagraphFont"/>
    <w:link w:val="CommentText"/>
    <w:rsid w:val="006E5177"/>
  </w:style>
  <w:style w:type="paragraph" w:styleId="CommentSubject">
    <w:name w:val="annotation subject"/>
    <w:basedOn w:val="CommentText"/>
    <w:next w:val="CommentText"/>
    <w:link w:val="CommentSubjectChar"/>
    <w:semiHidden/>
    <w:unhideWhenUsed/>
    <w:rsid w:val="006E5177"/>
    <w:rPr>
      <w:b/>
      <w:bCs/>
    </w:rPr>
  </w:style>
  <w:style w:type="character" w:customStyle="1" w:styleId="CommentSubjectChar">
    <w:name w:val="Comment Subject Char"/>
    <w:basedOn w:val="CommentTextChar"/>
    <w:link w:val="CommentSubject"/>
    <w:semiHidden/>
    <w:rsid w:val="006E5177"/>
    <w:rPr>
      <w:b/>
      <w:bCs/>
    </w:rPr>
  </w:style>
  <w:style w:type="paragraph" w:styleId="BalloonText">
    <w:name w:val="Balloon Text"/>
    <w:basedOn w:val="Normal"/>
    <w:link w:val="BalloonTextChar"/>
    <w:rsid w:val="006E5177"/>
    <w:rPr>
      <w:rFonts w:ascii="Segoe UI" w:hAnsi="Segoe UI" w:cs="Segoe UI"/>
      <w:sz w:val="18"/>
      <w:szCs w:val="18"/>
    </w:rPr>
  </w:style>
  <w:style w:type="character" w:customStyle="1" w:styleId="BalloonTextChar">
    <w:name w:val="Balloon Text Char"/>
    <w:basedOn w:val="DefaultParagraphFont"/>
    <w:link w:val="BalloonText"/>
    <w:rsid w:val="006E5177"/>
    <w:rPr>
      <w:rFonts w:ascii="Segoe UI" w:hAnsi="Segoe UI" w:cs="Segoe UI"/>
      <w:sz w:val="18"/>
      <w:szCs w:val="18"/>
    </w:rPr>
  </w:style>
  <w:style w:type="character" w:customStyle="1" w:styleId="Heading3Char">
    <w:name w:val="Heading 3 Char"/>
    <w:basedOn w:val="DefaultParagraphFont"/>
    <w:link w:val="Heading3"/>
    <w:rsid w:val="00D80D98"/>
    <w:rPr>
      <w:rFonts w:ascii="Arial" w:hAnsi="Arial" w:cs="Arial"/>
      <w:b/>
      <w:bCs/>
      <w:i/>
    </w:rPr>
  </w:style>
  <w:style w:type="character" w:styleId="Hyperlink">
    <w:name w:val="Hyperlink"/>
    <w:basedOn w:val="DefaultParagraphFont"/>
    <w:unhideWhenUsed/>
    <w:rsid w:val="00153F68"/>
    <w:rPr>
      <w:color w:val="0000FF" w:themeColor="hyperlink"/>
      <w:u w:val="single"/>
    </w:rPr>
  </w:style>
  <w:style w:type="character" w:customStyle="1" w:styleId="UnresolvedMention1">
    <w:name w:val="Unresolved Mention1"/>
    <w:basedOn w:val="DefaultParagraphFont"/>
    <w:uiPriority w:val="99"/>
    <w:semiHidden/>
    <w:unhideWhenUsed/>
    <w:rsid w:val="00153F68"/>
    <w:rPr>
      <w:color w:val="605E5C"/>
      <w:shd w:val="clear" w:color="auto" w:fill="E1DFDD"/>
    </w:rPr>
  </w:style>
  <w:style w:type="paragraph" w:styleId="NoSpacing">
    <w:name w:val="No Spacing"/>
    <w:uiPriority w:val="1"/>
    <w:qFormat/>
    <w:rsid w:val="002C549B"/>
    <w:rPr>
      <w:sz w:val="24"/>
      <w:szCs w:val="24"/>
    </w:rPr>
  </w:style>
  <w:style w:type="table" w:styleId="TableGrid">
    <w:name w:val="Table Grid"/>
    <w:basedOn w:val="TableNormal"/>
    <w:rsid w:val="00D80D98"/>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C32677"/>
    <w:pPr>
      <w:spacing w:before="100" w:beforeAutospacing="1" w:after="100" w:afterAutospacing="1"/>
    </w:pPr>
    <w:rPr>
      <w:rFonts w:eastAsia="Times New Roman"/>
    </w:rPr>
  </w:style>
  <w:style w:type="paragraph" w:styleId="Revision">
    <w:name w:val="Revision"/>
    <w:hidden/>
    <w:uiPriority w:val="99"/>
    <w:semiHidden/>
    <w:rsid w:val="00672888"/>
    <w:rPr>
      <w:rFonts w:ascii="Arial" w:hAnsi="Arial" w:cs="Arial"/>
      <w:sz w:val="22"/>
      <w:szCs w:val="22"/>
    </w:rPr>
  </w:style>
  <w:style w:type="paragraph" w:customStyle="1" w:styleId="TXT">
    <w:name w:val="TXT"/>
    <w:basedOn w:val="Normal"/>
    <w:link w:val="TXTChar"/>
    <w:qFormat/>
    <w:rsid w:val="00A26AB7"/>
    <w:pPr>
      <w:spacing w:after="120"/>
    </w:pPr>
  </w:style>
  <w:style w:type="character" w:customStyle="1" w:styleId="TXTChar">
    <w:name w:val="TXT Char"/>
    <w:basedOn w:val="DefaultParagraphFont"/>
    <w:link w:val="TXT"/>
    <w:rsid w:val="00A26AB7"/>
    <w:rPr>
      <w:rFonts w:ascii="Arial" w:hAnsi="Arial" w:cs="Arial"/>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5865113">
      <w:bodyDiv w:val="1"/>
      <w:marLeft w:val="0"/>
      <w:marRight w:val="0"/>
      <w:marTop w:val="0"/>
      <w:marBottom w:val="0"/>
      <w:divBdr>
        <w:top w:val="none" w:sz="0" w:space="0" w:color="auto"/>
        <w:left w:val="none" w:sz="0" w:space="0" w:color="auto"/>
        <w:bottom w:val="none" w:sz="0" w:space="0" w:color="auto"/>
        <w:right w:val="none" w:sz="0" w:space="0" w:color="auto"/>
      </w:divBdr>
    </w:div>
    <w:div w:id="96098512">
      <w:bodyDiv w:val="1"/>
      <w:marLeft w:val="0"/>
      <w:marRight w:val="0"/>
      <w:marTop w:val="0"/>
      <w:marBottom w:val="0"/>
      <w:divBdr>
        <w:top w:val="none" w:sz="0" w:space="0" w:color="auto"/>
        <w:left w:val="none" w:sz="0" w:space="0" w:color="auto"/>
        <w:bottom w:val="none" w:sz="0" w:space="0" w:color="auto"/>
        <w:right w:val="none" w:sz="0" w:space="0" w:color="auto"/>
      </w:divBdr>
    </w:div>
    <w:div w:id="176819577">
      <w:bodyDiv w:val="1"/>
      <w:marLeft w:val="0"/>
      <w:marRight w:val="0"/>
      <w:marTop w:val="0"/>
      <w:marBottom w:val="0"/>
      <w:divBdr>
        <w:top w:val="none" w:sz="0" w:space="0" w:color="auto"/>
        <w:left w:val="none" w:sz="0" w:space="0" w:color="auto"/>
        <w:bottom w:val="none" w:sz="0" w:space="0" w:color="auto"/>
        <w:right w:val="none" w:sz="0" w:space="0" w:color="auto"/>
      </w:divBdr>
    </w:div>
    <w:div w:id="549272403">
      <w:bodyDiv w:val="1"/>
      <w:marLeft w:val="0"/>
      <w:marRight w:val="0"/>
      <w:marTop w:val="0"/>
      <w:marBottom w:val="0"/>
      <w:divBdr>
        <w:top w:val="none" w:sz="0" w:space="0" w:color="auto"/>
        <w:left w:val="none" w:sz="0" w:space="0" w:color="auto"/>
        <w:bottom w:val="none" w:sz="0" w:space="0" w:color="auto"/>
        <w:right w:val="none" w:sz="0" w:space="0" w:color="auto"/>
      </w:divBdr>
    </w:div>
    <w:div w:id="721715132">
      <w:bodyDiv w:val="1"/>
      <w:marLeft w:val="0"/>
      <w:marRight w:val="0"/>
      <w:marTop w:val="0"/>
      <w:marBottom w:val="0"/>
      <w:divBdr>
        <w:top w:val="none" w:sz="0" w:space="0" w:color="auto"/>
        <w:left w:val="none" w:sz="0" w:space="0" w:color="auto"/>
        <w:bottom w:val="none" w:sz="0" w:space="0" w:color="auto"/>
        <w:right w:val="none" w:sz="0" w:space="0" w:color="auto"/>
      </w:divBdr>
    </w:div>
    <w:div w:id="970282716">
      <w:bodyDiv w:val="1"/>
      <w:marLeft w:val="0"/>
      <w:marRight w:val="0"/>
      <w:marTop w:val="0"/>
      <w:marBottom w:val="0"/>
      <w:divBdr>
        <w:top w:val="none" w:sz="0" w:space="0" w:color="auto"/>
        <w:left w:val="none" w:sz="0" w:space="0" w:color="auto"/>
        <w:bottom w:val="none" w:sz="0" w:space="0" w:color="auto"/>
        <w:right w:val="none" w:sz="0" w:space="0" w:color="auto"/>
      </w:divBdr>
    </w:div>
    <w:div w:id="1253396860">
      <w:bodyDiv w:val="1"/>
      <w:marLeft w:val="0"/>
      <w:marRight w:val="0"/>
      <w:marTop w:val="0"/>
      <w:marBottom w:val="0"/>
      <w:divBdr>
        <w:top w:val="none" w:sz="0" w:space="0" w:color="auto"/>
        <w:left w:val="none" w:sz="0" w:space="0" w:color="auto"/>
        <w:bottom w:val="none" w:sz="0" w:space="0" w:color="auto"/>
        <w:right w:val="none" w:sz="0" w:space="0" w:color="auto"/>
      </w:divBdr>
    </w:div>
    <w:div w:id="1404795475">
      <w:bodyDiv w:val="1"/>
      <w:marLeft w:val="0"/>
      <w:marRight w:val="0"/>
      <w:marTop w:val="0"/>
      <w:marBottom w:val="0"/>
      <w:divBdr>
        <w:top w:val="none" w:sz="0" w:space="0" w:color="auto"/>
        <w:left w:val="none" w:sz="0" w:space="0" w:color="auto"/>
        <w:bottom w:val="none" w:sz="0" w:space="0" w:color="auto"/>
        <w:right w:val="none" w:sz="0" w:space="0" w:color="auto"/>
      </w:divBdr>
    </w:div>
    <w:div w:id="1496920855">
      <w:bodyDiv w:val="1"/>
      <w:marLeft w:val="0"/>
      <w:marRight w:val="0"/>
      <w:marTop w:val="0"/>
      <w:marBottom w:val="0"/>
      <w:divBdr>
        <w:top w:val="none" w:sz="0" w:space="0" w:color="auto"/>
        <w:left w:val="none" w:sz="0" w:space="0" w:color="auto"/>
        <w:bottom w:val="none" w:sz="0" w:space="0" w:color="auto"/>
        <w:right w:val="none" w:sz="0" w:space="0" w:color="auto"/>
      </w:divBdr>
    </w:div>
    <w:div w:id="1634019238">
      <w:bodyDiv w:val="1"/>
      <w:marLeft w:val="0"/>
      <w:marRight w:val="0"/>
      <w:marTop w:val="0"/>
      <w:marBottom w:val="0"/>
      <w:divBdr>
        <w:top w:val="none" w:sz="0" w:space="0" w:color="auto"/>
        <w:left w:val="none" w:sz="0" w:space="0" w:color="auto"/>
        <w:bottom w:val="none" w:sz="0" w:space="0" w:color="auto"/>
        <w:right w:val="none" w:sz="0" w:space="0" w:color="auto"/>
      </w:divBdr>
    </w:div>
    <w:div w:id="1841964341">
      <w:bodyDiv w:val="1"/>
      <w:marLeft w:val="0"/>
      <w:marRight w:val="0"/>
      <w:marTop w:val="0"/>
      <w:marBottom w:val="0"/>
      <w:divBdr>
        <w:top w:val="none" w:sz="0" w:space="0" w:color="auto"/>
        <w:left w:val="none" w:sz="0" w:space="0" w:color="auto"/>
        <w:bottom w:val="none" w:sz="0" w:space="0" w:color="auto"/>
        <w:right w:val="none" w:sz="0" w:space="0" w:color="auto"/>
      </w:divBdr>
    </w:div>
    <w:div w:id="1928684718">
      <w:bodyDiv w:val="1"/>
      <w:marLeft w:val="0"/>
      <w:marRight w:val="0"/>
      <w:marTop w:val="0"/>
      <w:marBottom w:val="0"/>
      <w:divBdr>
        <w:top w:val="none" w:sz="0" w:space="0" w:color="auto"/>
        <w:left w:val="none" w:sz="0" w:space="0" w:color="auto"/>
        <w:bottom w:val="none" w:sz="0" w:space="0" w:color="auto"/>
        <w:right w:val="none" w:sz="0" w:space="0" w:color="auto"/>
      </w:divBdr>
    </w:div>
    <w:div w:id="20360798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opescu@buffalo.edu" TargetMode="External"/><Relationship Id="rId13" Type="http://schemas.openxmlformats.org/officeDocument/2006/relationships/image" Target="media/image4.svg"/><Relationship Id="rId18" Type="http://schemas.openxmlformats.org/officeDocument/2006/relationships/image" Target="media/image9.png"/><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image" Target="media/image8.png"/><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7.png"/><Relationship Id="rId20" Type="http://schemas.openxmlformats.org/officeDocument/2006/relationships/image" Target="media/image11.ti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svg"/><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6.svg"/><Relationship Id="rId23" Type="http://schemas.openxmlformats.org/officeDocument/2006/relationships/header" Target="header1.xml"/><Relationship Id="rId10" Type="http://schemas.openxmlformats.org/officeDocument/2006/relationships/image" Target="media/image1.png"/><Relationship Id="rId19" Type="http://schemas.openxmlformats.org/officeDocument/2006/relationships/image" Target="media/image10.png"/><Relationship Id="rId4" Type="http://schemas.openxmlformats.org/officeDocument/2006/relationships/settings" Target="settings.xml"/><Relationship Id="rId9" Type="http://schemas.openxmlformats.org/officeDocument/2006/relationships/hyperlink" Target="https://github.com/dptech-corp/Uni-GBSA" TargetMode="External"/><Relationship Id="rId14" Type="http://schemas.openxmlformats.org/officeDocument/2006/relationships/image" Target="media/image5.png"/><Relationship Id="rId22"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20(x86)\EndNote%20X9\Templates\Cell.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31DA89E-B4D2-4743-BD16-5EEE715D88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Cell</Template>
  <TotalTime>0</TotalTime>
  <Pages>11</Pages>
  <Words>6188</Words>
  <Characters>35275</Characters>
  <Application>Microsoft Office Word</Application>
  <DocSecurity>0</DocSecurity>
  <Lines>293</Lines>
  <Paragraphs>82</Paragraphs>
  <ScaleCrop>false</ScaleCrop>
  <HeadingPairs>
    <vt:vector size="2" baseType="variant">
      <vt:variant>
        <vt:lpstr>Title</vt:lpstr>
      </vt:variant>
      <vt:variant>
        <vt:i4>1</vt:i4>
      </vt:variant>
    </vt:vector>
  </HeadingPairs>
  <TitlesOfParts>
    <vt:vector size="1" baseType="lpstr">
      <vt:lpstr>Research Article</vt:lpstr>
    </vt:vector>
  </TitlesOfParts>
  <Company/>
  <LinksUpToDate>false</LinksUpToDate>
  <CharactersWithSpaces>41381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Research Article</dc:title>
  <dc:subject/>
  <dc:creator/>
  <cp:keywords>Publications;Writing</cp:keywords>
  <dc:description/>
  <cp:lastModifiedBy/>
  <cp:revision>1</cp:revision>
  <dcterms:created xsi:type="dcterms:W3CDTF">2023-08-28T21:35:00Z</dcterms:created>
  <dcterms:modified xsi:type="dcterms:W3CDTF">2023-08-28T21:35:00Z</dcterms:modified>
</cp:coreProperties>
</file>