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28B393" w14:textId="01FD605C" w:rsidR="00501203" w:rsidRPr="00184FAD" w:rsidRDefault="00501203" w:rsidP="00184FAD">
      <w:pPr>
        <w:rPr>
          <w:b/>
          <w:bCs/>
        </w:rPr>
      </w:pPr>
      <w:bookmarkStart w:id="0" w:name="_Hlk526492438"/>
      <w:r w:rsidRPr="00184FAD">
        <w:rPr>
          <w:b/>
          <w:bCs/>
        </w:rPr>
        <w:t xml:space="preserve">Additional file 1: </w:t>
      </w:r>
      <w:r w:rsidR="00184FAD">
        <w:rPr>
          <w:b/>
          <w:bCs/>
        </w:rPr>
        <w:t>S</w:t>
      </w:r>
      <w:r w:rsidRPr="00184FAD">
        <w:rPr>
          <w:b/>
          <w:bCs/>
        </w:rPr>
        <w:t>ocial skills group training programs for adolescents with Autism spectrum disorder</w:t>
      </w:r>
      <w:r w:rsidR="00184FAD" w:rsidRPr="00184FAD">
        <w:rPr>
          <w:b/>
          <w:bCs/>
        </w:rPr>
        <w:t>: A literature review</w:t>
      </w:r>
    </w:p>
    <w:p w14:paraId="0A377AC6" w14:textId="77777777" w:rsidR="00184FAD" w:rsidRPr="00184FAD" w:rsidRDefault="00184FAD" w:rsidP="00184FAD">
      <w:pPr>
        <w:rPr>
          <w:b/>
          <w:bCs/>
        </w:rPr>
      </w:pPr>
    </w:p>
    <w:p w14:paraId="5A28850C" w14:textId="3E302521" w:rsidR="00184FAD" w:rsidRDefault="00184FAD" w:rsidP="00184FAD">
      <w:r>
        <w:t>This current literature review</w:t>
      </w:r>
      <w:r w:rsidR="009A12FD">
        <w:t xml:space="preserve"> examines </w:t>
      </w:r>
      <w:r>
        <w:t>detailed information from the current manualized social skills group training programs for adolescents with Autism spectrum disorders which have been evaluated in a</w:t>
      </w:r>
      <w:r w:rsidR="009A12FD">
        <w:t xml:space="preserve"> Randomized Control Trial</w:t>
      </w:r>
      <w:r>
        <w:t>.</w:t>
      </w:r>
    </w:p>
    <w:p w14:paraId="01C04A65" w14:textId="77777777" w:rsidR="00184FAD" w:rsidRDefault="00184FAD" w:rsidP="00184FAD"/>
    <w:tbl>
      <w:tblPr>
        <w:tblW w:w="14602" w:type="dxa"/>
        <w:tblLayout w:type="fixed"/>
        <w:tblLook w:val="04A0" w:firstRow="1" w:lastRow="0" w:firstColumn="1" w:lastColumn="0" w:noHBand="0" w:noVBand="1"/>
      </w:tblPr>
      <w:tblGrid>
        <w:gridCol w:w="1408"/>
        <w:gridCol w:w="709"/>
        <w:gridCol w:w="992"/>
        <w:gridCol w:w="890"/>
        <w:gridCol w:w="1104"/>
        <w:gridCol w:w="1246"/>
        <w:gridCol w:w="142"/>
        <w:gridCol w:w="2156"/>
        <w:gridCol w:w="142"/>
        <w:gridCol w:w="2854"/>
        <w:gridCol w:w="123"/>
        <w:gridCol w:w="1154"/>
        <w:gridCol w:w="264"/>
        <w:gridCol w:w="1154"/>
        <w:gridCol w:w="264"/>
      </w:tblGrid>
      <w:tr w:rsidR="00AE7B06" w:rsidRPr="00BB516E" w14:paraId="27CC9070" w14:textId="77777777" w:rsidTr="00AB2F90">
        <w:trPr>
          <w:trHeight w:val="295"/>
        </w:trPr>
        <w:tc>
          <w:tcPr>
            <w:tcW w:w="14602" w:type="dxa"/>
            <w:gridSpan w:val="15"/>
            <w:tcBorders>
              <w:bottom w:val="single" w:sz="4" w:space="0" w:color="auto"/>
            </w:tcBorders>
          </w:tcPr>
          <w:p w14:paraId="6AC52295" w14:textId="3A6FC6C1" w:rsidR="00AE7B06" w:rsidRPr="00D82290" w:rsidRDefault="00AE7B06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Table 1- Inclusion, exclusion, tolerated comorbidities, recruitment strategy and setting characteristics</w:t>
            </w:r>
            <w:r w:rsidR="00ED7F1A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="00ED7F1A">
              <w:rPr>
                <w:rFonts w:cs="Times New Roman"/>
                <w:sz w:val="20"/>
                <w:szCs w:val="20"/>
              </w:rPr>
              <w:t>in previous SSGTs for ASD</w:t>
            </w:r>
          </w:p>
        </w:tc>
      </w:tr>
      <w:tr w:rsidR="00335A30" w:rsidRPr="00BB516E" w14:paraId="7A9CEE4C" w14:textId="77777777" w:rsidTr="00335A30">
        <w:trPr>
          <w:trHeight w:val="417"/>
        </w:trPr>
        <w:tc>
          <w:tcPr>
            <w:tcW w:w="1408" w:type="dxa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75FE4B" w14:textId="77777777" w:rsidR="00335A30" w:rsidRPr="00D82290" w:rsidRDefault="00335A30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First author/ publication year/ location</w:t>
            </w:r>
          </w:p>
        </w:tc>
        <w:tc>
          <w:tcPr>
            <w:tcW w:w="7381" w:type="dxa"/>
            <w:gridSpan w:val="8"/>
            <w:tcBorders>
              <w:top w:val="single" w:sz="8" w:space="0" w:color="auto"/>
            </w:tcBorders>
            <w:shd w:val="clear" w:color="auto" w:fill="auto"/>
          </w:tcPr>
          <w:p w14:paraId="16A954EC" w14:textId="77777777" w:rsidR="00335A30" w:rsidRPr="00D82290" w:rsidRDefault="00335A30" w:rsidP="001775EF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Inclusion Criteria</w:t>
            </w:r>
          </w:p>
        </w:tc>
        <w:tc>
          <w:tcPr>
            <w:tcW w:w="2977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792B94C2" w14:textId="77777777" w:rsidR="00335A30" w:rsidRPr="00D82290" w:rsidRDefault="00335A30" w:rsidP="0071012B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Exclusion Criteria</w:t>
            </w:r>
          </w:p>
          <w:p w14:paraId="17F6CB11" w14:textId="77777777" w:rsidR="00335A30" w:rsidRPr="00D82290" w:rsidRDefault="00335A30" w:rsidP="0071012B">
            <w:pPr>
              <w:ind w:left="0"/>
              <w:jc w:val="center"/>
              <w:rPr>
                <w:rFonts w:eastAsia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E5080EC" w14:textId="54C0AAE1" w:rsidR="00335A30" w:rsidRPr="00D82290" w:rsidRDefault="00335A30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Comorbidities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</w:tcPr>
          <w:p w14:paraId="71D916ED" w14:textId="0FA028F9" w:rsidR="00335A30" w:rsidRPr="00D82290" w:rsidRDefault="00335A30" w:rsidP="0071012B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No. of Centres</w:t>
            </w:r>
          </w:p>
          <w:p w14:paraId="30517471" w14:textId="77777777" w:rsidR="00335A30" w:rsidRPr="00D82290" w:rsidRDefault="00335A30" w:rsidP="0071012B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Recruitment strategy</w:t>
            </w:r>
          </w:p>
          <w:p w14:paraId="3FECCDB8" w14:textId="77777777" w:rsidR="00335A30" w:rsidRPr="00D82290" w:rsidRDefault="00335A30" w:rsidP="0071012B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Centre characteristic</w:t>
            </w:r>
          </w:p>
        </w:tc>
      </w:tr>
      <w:tr w:rsidR="00335A30" w:rsidRPr="00BB516E" w14:paraId="70480C66" w14:textId="77777777" w:rsidTr="00C07D8F">
        <w:trPr>
          <w:trHeight w:val="412"/>
        </w:trPr>
        <w:tc>
          <w:tcPr>
            <w:tcW w:w="140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000000" w:fill="AEAAAA"/>
            <w:hideMark/>
          </w:tcPr>
          <w:p w14:paraId="716ECD5F" w14:textId="77777777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C9A7C7" w14:textId="77777777" w:rsidR="00335A30" w:rsidRPr="00D82290" w:rsidRDefault="00335A30" w:rsidP="00917EB8">
            <w:pPr>
              <w:spacing w:before="0" w:line="240" w:lineRule="auto"/>
              <w:ind w:left="57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365748" w14:textId="77777777" w:rsidR="00335A30" w:rsidRPr="00D82290" w:rsidRDefault="00335A30" w:rsidP="00917EB8">
            <w:pPr>
              <w:spacing w:before="0" w:line="240" w:lineRule="auto"/>
              <w:ind w:left="57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</w:t>
            </w:r>
          </w:p>
        </w:tc>
        <w:tc>
          <w:tcPr>
            <w:tcW w:w="89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BF44C4" w14:textId="77777777" w:rsidR="00335A30" w:rsidRPr="00D82290" w:rsidRDefault="00335A30" w:rsidP="00917EB8">
            <w:pPr>
              <w:spacing w:before="0" w:line="240" w:lineRule="auto"/>
              <w:ind w:left="57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Age</w:t>
            </w:r>
          </w:p>
        </w:tc>
        <w:tc>
          <w:tcPr>
            <w:tcW w:w="110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BDE45A" w14:textId="77777777" w:rsidR="00335A30" w:rsidRPr="00D82290" w:rsidRDefault="00335A30" w:rsidP="00917EB8">
            <w:pPr>
              <w:spacing w:before="0" w:line="240" w:lineRule="auto"/>
              <w:ind w:left="57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Diagnosis</w:t>
            </w:r>
          </w:p>
        </w:tc>
        <w:tc>
          <w:tcPr>
            <w:tcW w:w="124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AD4989" w14:textId="77777777" w:rsidR="00335A30" w:rsidRDefault="00335A30" w:rsidP="00917EB8">
            <w:pPr>
              <w:spacing w:before="0" w:line="240" w:lineRule="auto"/>
              <w:ind w:left="57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Gender</w:t>
            </w:r>
          </w:p>
          <w:p w14:paraId="3941CE32" w14:textId="75EAEA21" w:rsidR="00B72597" w:rsidRPr="00D82290" w:rsidRDefault="00B72597" w:rsidP="00917EB8">
            <w:pPr>
              <w:spacing w:before="0" w:line="240" w:lineRule="auto"/>
              <w:ind w:left="57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F/M</w:t>
            </w:r>
          </w:p>
        </w:tc>
        <w:tc>
          <w:tcPr>
            <w:tcW w:w="2440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901D4C" w14:textId="77777777" w:rsidR="00335A30" w:rsidRPr="00D82290" w:rsidRDefault="00335A30" w:rsidP="00917EB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Other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FC0AAE0" w14:textId="77777777" w:rsidR="00335A30" w:rsidRPr="00D82290" w:rsidRDefault="00335A30" w:rsidP="00917EB8">
            <w:pPr>
              <w:spacing w:before="0" w:line="240" w:lineRule="auto"/>
              <w:ind w:left="57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4A441099" w14:textId="6ACCFADC" w:rsidR="00335A30" w:rsidRPr="00D82290" w:rsidRDefault="00335A30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EAAAA"/>
          </w:tcPr>
          <w:p w14:paraId="0D682B0B" w14:textId="416E9482" w:rsidR="00335A30" w:rsidRPr="00D82290" w:rsidRDefault="00335A30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C07D8F" w:rsidRPr="00BB516E" w14:paraId="799108CD" w14:textId="77777777" w:rsidTr="0048068C">
        <w:trPr>
          <w:trHeight w:val="1028"/>
        </w:trPr>
        <w:tc>
          <w:tcPr>
            <w:tcW w:w="1408" w:type="dxa"/>
            <w:tcBorders>
              <w:top w:val="single" w:sz="4" w:space="0" w:color="auto"/>
            </w:tcBorders>
            <w:shd w:val="clear" w:color="000000" w:fill="FFFFFF"/>
          </w:tcPr>
          <w:p w14:paraId="24333B82" w14:textId="1E2478A0" w:rsidR="00C07D8F" w:rsidRDefault="00C07D8F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Corbett, B</w:t>
            </w:r>
          </w:p>
          <w:p w14:paraId="053D5CF9" w14:textId="77777777" w:rsidR="00C07D8F" w:rsidRDefault="00C07D8F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2016</w:t>
            </w:r>
          </w:p>
          <w:p w14:paraId="6C68992D" w14:textId="72D589C7" w:rsidR="00C07D8F" w:rsidRPr="00D82290" w:rsidRDefault="00C07D8F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USA</w:t>
            </w:r>
            <w:r w:rsidR="00917EB8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000000" w:fill="FFFFFF"/>
          </w:tcPr>
          <w:p w14:paraId="03C9543A" w14:textId="3B8B3AC9" w:rsidR="00C07D8F" w:rsidRPr="00D82290" w:rsidRDefault="00917EB8" w:rsidP="00C54914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3</w:t>
            </w:r>
            <w:r w:rsidR="00C5491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</w:tcPr>
          <w:p w14:paraId="5DB0F8BB" w14:textId="07EAB5A0" w:rsidR="00C07D8F" w:rsidRPr="00D82290" w:rsidRDefault="00917EB8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 &gt;70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000000" w:fill="FFFFFF"/>
          </w:tcPr>
          <w:p w14:paraId="6942F898" w14:textId="182826D3" w:rsidR="00C07D8F" w:rsidRPr="00D82290" w:rsidRDefault="00917EB8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8-14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000000" w:fill="FFFFFF"/>
          </w:tcPr>
          <w:p w14:paraId="4947D72E" w14:textId="346D254A" w:rsidR="00C07D8F" w:rsidRPr="00D82290" w:rsidRDefault="005817B7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ASD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shd w:val="clear" w:color="000000" w:fill="FFFFFF"/>
          </w:tcPr>
          <w:p w14:paraId="6416D221" w14:textId="4DB85D30" w:rsidR="00C07D8F" w:rsidRPr="00D82290" w:rsidRDefault="00153AAF" w:rsidP="00153AAF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7/</w:t>
            </w:r>
            <w:r w:rsidR="00C5491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24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</w:tcBorders>
            <w:shd w:val="clear" w:color="000000" w:fill="FFFFFF"/>
          </w:tcPr>
          <w:p w14:paraId="5A8834B2" w14:textId="54EA1266" w:rsidR="00C07D8F" w:rsidRPr="00D82290" w:rsidRDefault="00917EB8" w:rsidP="00917EB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shd w:val="clear" w:color="000000" w:fill="FFFFFF"/>
          </w:tcPr>
          <w:p w14:paraId="365A8268" w14:textId="3828F321" w:rsidR="00C07D8F" w:rsidRDefault="00917EB8" w:rsidP="00917EB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000000" w:fill="FFFFFF"/>
          </w:tcPr>
          <w:p w14:paraId="49499F48" w14:textId="16041048" w:rsidR="00C07D8F" w:rsidRPr="00D82290" w:rsidRDefault="00917EB8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000000" w:fill="FFFFFF"/>
          </w:tcPr>
          <w:p w14:paraId="28705C48" w14:textId="005E5F3C" w:rsidR="00C07D8F" w:rsidRPr="00D82290" w:rsidRDefault="00F02BBF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-/Y/-</w:t>
            </w:r>
          </w:p>
        </w:tc>
      </w:tr>
      <w:tr w:rsidR="00335A30" w:rsidRPr="00BB516E" w14:paraId="17655352" w14:textId="77777777" w:rsidTr="00C07D8F">
        <w:trPr>
          <w:trHeight w:val="1734"/>
        </w:trPr>
        <w:tc>
          <w:tcPr>
            <w:tcW w:w="1408" w:type="dxa"/>
            <w:shd w:val="clear" w:color="000000" w:fill="FFFFFF"/>
            <w:hideMark/>
          </w:tcPr>
          <w:p w14:paraId="1710A93B" w14:textId="77777777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Frietag, C</w:t>
            </w:r>
          </w:p>
          <w:p w14:paraId="7538FFCB" w14:textId="77777777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2016</w:t>
            </w:r>
          </w:p>
          <w:p w14:paraId="26B9F3E7" w14:textId="7F01603A" w:rsidR="00335A30" w:rsidRPr="00D82290" w:rsidRDefault="00335A30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Germany </w:t>
            </w:r>
          </w:p>
        </w:tc>
        <w:tc>
          <w:tcPr>
            <w:tcW w:w="709" w:type="dxa"/>
            <w:shd w:val="clear" w:color="000000" w:fill="FFFFFF"/>
            <w:hideMark/>
          </w:tcPr>
          <w:p w14:paraId="46CEA0C9" w14:textId="77777777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209</w:t>
            </w:r>
          </w:p>
        </w:tc>
        <w:tc>
          <w:tcPr>
            <w:tcW w:w="992" w:type="dxa"/>
            <w:shd w:val="clear" w:color="000000" w:fill="FFFFFF"/>
            <w:hideMark/>
          </w:tcPr>
          <w:p w14:paraId="7FFB1DE0" w14:textId="77777777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 &gt;70</w:t>
            </w:r>
          </w:p>
        </w:tc>
        <w:tc>
          <w:tcPr>
            <w:tcW w:w="890" w:type="dxa"/>
            <w:shd w:val="clear" w:color="000000" w:fill="FFFFFF"/>
            <w:hideMark/>
          </w:tcPr>
          <w:p w14:paraId="5FB618ED" w14:textId="77777777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8-19 </w:t>
            </w:r>
          </w:p>
        </w:tc>
        <w:tc>
          <w:tcPr>
            <w:tcW w:w="1104" w:type="dxa"/>
            <w:shd w:val="clear" w:color="000000" w:fill="FFFFFF"/>
            <w:hideMark/>
          </w:tcPr>
          <w:p w14:paraId="67E7345B" w14:textId="77777777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Autistic, AS, atypical autism</w:t>
            </w:r>
          </w:p>
        </w:tc>
        <w:tc>
          <w:tcPr>
            <w:tcW w:w="1246" w:type="dxa"/>
            <w:shd w:val="clear" w:color="000000" w:fill="FFFFFF"/>
          </w:tcPr>
          <w:p w14:paraId="7732E5EB" w14:textId="0FFA8FDC" w:rsidR="00335A30" w:rsidRPr="00D82290" w:rsidRDefault="00153AAF" w:rsidP="00B7259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15/186</w:t>
            </w:r>
          </w:p>
        </w:tc>
        <w:tc>
          <w:tcPr>
            <w:tcW w:w="2440" w:type="dxa"/>
            <w:gridSpan w:val="3"/>
            <w:shd w:val="clear" w:color="000000" w:fill="FFFFFF"/>
            <w:hideMark/>
          </w:tcPr>
          <w:p w14:paraId="76AB5B9C" w14:textId="77777777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German Fluency (Child and carer)</w:t>
            </w:r>
          </w:p>
        </w:tc>
        <w:tc>
          <w:tcPr>
            <w:tcW w:w="2977" w:type="dxa"/>
            <w:gridSpan w:val="2"/>
            <w:shd w:val="clear" w:color="000000" w:fill="FFFFFF"/>
            <w:hideMark/>
          </w:tcPr>
          <w:p w14:paraId="26E65799" w14:textId="2408CB2C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Schizophrenia, Bipolar disorder, SP, OCD, MDD with suicidal thoughts 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psychiatric disorders, aggressive behaviour, neurological disorders (except well treated epilepsy), medical conditions interfering with therapy, participation in other clinical trials </w:t>
            </w:r>
          </w:p>
          <w:p w14:paraId="6DBB6005" w14:textId="77777777" w:rsidR="00335A30" w:rsidRPr="00D82290" w:rsidRDefault="00335A3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shd w:val="clear" w:color="000000" w:fill="FFFFFF"/>
          </w:tcPr>
          <w:p w14:paraId="47680A94" w14:textId="3BCB07B6" w:rsidR="00335A30" w:rsidRPr="00D82290" w:rsidRDefault="00335A30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ADHD, ODD, anxiety excluding social anxiety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485F9F0B" w14:textId="303DA176" w:rsidR="00335A30" w:rsidRPr="00D82290" w:rsidRDefault="00335A30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6/Y/Y</w:t>
            </w:r>
          </w:p>
        </w:tc>
      </w:tr>
      <w:tr w:rsidR="001C5025" w:rsidRPr="00BB516E" w14:paraId="199F472C" w14:textId="77777777" w:rsidTr="00C07D8F">
        <w:trPr>
          <w:trHeight w:val="1734"/>
        </w:trPr>
        <w:tc>
          <w:tcPr>
            <w:tcW w:w="1408" w:type="dxa"/>
            <w:shd w:val="clear" w:color="000000" w:fill="FFFFFF"/>
          </w:tcPr>
          <w:p w14:paraId="38290047" w14:textId="077635BB" w:rsidR="00AF47C2" w:rsidRDefault="001C5025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Gabriels</w:t>
            </w:r>
            <w:r w:rsidR="009C018F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R</w:t>
            </w:r>
          </w:p>
          <w:p w14:paraId="4BD14882" w14:textId="2D8F7825" w:rsidR="00AF47C2" w:rsidRDefault="00AF47C2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2015</w:t>
            </w:r>
          </w:p>
          <w:p w14:paraId="71A06DEC" w14:textId="07666A1C" w:rsidR="001C5025" w:rsidRPr="00D82290" w:rsidRDefault="00BC0979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USA </w:t>
            </w:r>
          </w:p>
        </w:tc>
        <w:tc>
          <w:tcPr>
            <w:tcW w:w="709" w:type="dxa"/>
            <w:shd w:val="clear" w:color="000000" w:fill="FFFFFF"/>
          </w:tcPr>
          <w:p w14:paraId="32A5F870" w14:textId="27C1CE09" w:rsidR="001C5025" w:rsidRPr="00D82290" w:rsidRDefault="00E90AFE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</w:t>
            </w:r>
            <w:r w:rsidR="00BB14A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27</w:t>
            </w:r>
          </w:p>
        </w:tc>
        <w:tc>
          <w:tcPr>
            <w:tcW w:w="992" w:type="dxa"/>
            <w:shd w:val="clear" w:color="000000" w:fill="FFFFFF"/>
          </w:tcPr>
          <w:p w14:paraId="2438A45A" w14:textId="0E31283D" w:rsidR="001C5025" w:rsidRPr="00D82290" w:rsidRDefault="008368B7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</w:t>
            </w:r>
            <w:r w:rsidRPr="008368B7">
              <w:rPr>
                <w:rFonts w:eastAsia="Times New Roman" w:cs="Times New Roman"/>
                <w:color w:val="000000"/>
                <w:sz w:val="20"/>
                <w:szCs w:val="20"/>
                <w:u w:val="single"/>
                <w:lang w:val="en-AU" w:eastAsia="en-AU"/>
              </w:rPr>
              <w:t>&gt;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80</w:t>
            </w:r>
          </w:p>
        </w:tc>
        <w:tc>
          <w:tcPr>
            <w:tcW w:w="890" w:type="dxa"/>
            <w:shd w:val="clear" w:color="000000" w:fill="FFFFFF"/>
          </w:tcPr>
          <w:p w14:paraId="2C05C4FF" w14:textId="26BEF6D5" w:rsidR="001C5025" w:rsidRPr="00D82290" w:rsidRDefault="00AE1060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6-16</w:t>
            </w:r>
          </w:p>
        </w:tc>
        <w:tc>
          <w:tcPr>
            <w:tcW w:w="1104" w:type="dxa"/>
            <w:shd w:val="clear" w:color="000000" w:fill="FFFFFF"/>
          </w:tcPr>
          <w:p w14:paraId="74633C3B" w14:textId="41375B52" w:rsidR="001C5025" w:rsidRPr="00D82290" w:rsidRDefault="008368B7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ASD</w:t>
            </w:r>
          </w:p>
        </w:tc>
        <w:tc>
          <w:tcPr>
            <w:tcW w:w="1246" w:type="dxa"/>
            <w:shd w:val="clear" w:color="000000" w:fill="FFFFFF"/>
          </w:tcPr>
          <w:p w14:paraId="1E0A9C38" w14:textId="64ED375D" w:rsidR="001C5025" w:rsidRPr="00D82290" w:rsidRDefault="00B72597" w:rsidP="00B7259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B72597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15/105</w:t>
            </w:r>
          </w:p>
        </w:tc>
        <w:tc>
          <w:tcPr>
            <w:tcW w:w="2440" w:type="dxa"/>
            <w:gridSpan w:val="3"/>
            <w:shd w:val="clear" w:color="000000" w:fill="FFFFFF"/>
          </w:tcPr>
          <w:p w14:paraId="1817E2B1" w14:textId="5B8E17C7" w:rsidR="001C5025" w:rsidRPr="00D82290" w:rsidRDefault="008368B7" w:rsidP="00335A3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SCQ</w:t>
            </w:r>
            <w:r w:rsidRPr="008368B7">
              <w:rPr>
                <w:rFonts w:eastAsia="Times New Roman" w:cs="Times New Roman"/>
                <w:color w:val="000000"/>
                <w:sz w:val="20"/>
                <w:szCs w:val="20"/>
                <w:u w:val="single"/>
                <w:lang w:val="en-AU" w:eastAsia="en-AU"/>
              </w:rPr>
              <w:t>&gt;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15; ABC-C</w:t>
            </w:r>
            <w:r w:rsidRPr="008368B7">
              <w:rPr>
                <w:rFonts w:eastAsia="Times New Roman" w:cs="Times New Roman"/>
                <w:color w:val="000000"/>
                <w:sz w:val="20"/>
                <w:szCs w:val="20"/>
                <w:u w:val="single"/>
                <w:lang w:val="en-AU" w:eastAsia="en-AU"/>
              </w:rPr>
              <w:t>&gt;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11 </w:t>
            </w:r>
          </w:p>
        </w:tc>
        <w:tc>
          <w:tcPr>
            <w:tcW w:w="2977" w:type="dxa"/>
            <w:gridSpan w:val="2"/>
            <w:shd w:val="clear" w:color="000000" w:fill="FFFFFF"/>
          </w:tcPr>
          <w:p w14:paraId="67606BAD" w14:textId="2390A85F" w:rsidR="001C5025" w:rsidRPr="008368B7" w:rsidRDefault="00AA43E1" w:rsidP="00CD14AB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AdvOTc999d02f"/>
                <w:sz w:val="20"/>
                <w:szCs w:val="20"/>
              </w:rPr>
              <w:t>G</w:t>
            </w:r>
            <w:r w:rsidR="0048068C">
              <w:rPr>
                <w:rFonts w:cs="AdvOTc999d02f"/>
                <w:sz w:val="20"/>
                <w:szCs w:val="20"/>
              </w:rPr>
              <w:t>enetic disorder</w:t>
            </w:r>
            <w:r w:rsidR="008368B7" w:rsidRPr="008368B7">
              <w:rPr>
                <w:rFonts w:cs="AdvOTc999d02f"/>
                <w:sz w:val="20"/>
                <w:szCs w:val="20"/>
              </w:rPr>
              <w:t>; history of medical or behavioral issues</w:t>
            </w:r>
            <w:r>
              <w:rPr>
                <w:rFonts w:cs="AdvOTc999d02f"/>
                <w:sz w:val="20"/>
                <w:szCs w:val="20"/>
              </w:rPr>
              <w:t>,</w:t>
            </w:r>
            <w:r w:rsidR="008368B7" w:rsidRPr="008368B7">
              <w:rPr>
                <w:rFonts w:cs="AdvOTc999d02f"/>
                <w:sz w:val="20"/>
                <w:szCs w:val="20"/>
              </w:rPr>
              <w:t xml:space="preserve"> animal abuse</w:t>
            </w:r>
            <w:r>
              <w:rPr>
                <w:rFonts w:cs="AdvOTc999d02f"/>
                <w:sz w:val="20"/>
                <w:szCs w:val="20"/>
              </w:rPr>
              <w:t>,</w:t>
            </w:r>
            <w:r w:rsidR="008368B7" w:rsidRPr="008368B7">
              <w:rPr>
                <w:rFonts w:cs="AdvOTc999d02f"/>
                <w:sz w:val="20"/>
                <w:szCs w:val="20"/>
              </w:rPr>
              <w:t xml:space="preserve"> phobia of horses</w:t>
            </w:r>
            <w:r>
              <w:rPr>
                <w:rFonts w:cs="AdvOTc999d02f"/>
                <w:sz w:val="20"/>
                <w:szCs w:val="20"/>
              </w:rPr>
              <w:t xml:space="preserve">, </w:t>
            </w:r>
            <w:r w:rsidR="008368B7" w:rsidRPr="008368B7">
              <w:rPr>
                <w:rFonts w:cs="AdvOTc999d02f"/>
                <w:sz w:val="20"/>
                <w:szCs w:val="20"/>
              </w:rPr>
              <w:t xml:space="preserve">more than 2 hours of </w:t>
            </w:r>
            <w:r w:rsidR="0048068C">
              <w:rPr>
                <w:rFonts w:cs="AdvOTc999d02f"/>
                <w:sz w:val="20"/>
                <w:szCs w:val="20"/>
              </w:rPr>
              <w:t>exposure to such therapies</w:t>
            </w:r>
            <w:r w:rsidR="008368B7" w:rsidRPr="008368B7">
              <w:rPr>
                <w:rFonts w:cs="AdvOTc999d02f"/>
                <w:sz w:val="20"/>
                <w:szCs w:val="20"/>
              </w:rPr>
              <w:t xml:space="preserve"> within the past 6 months</w:t>
            </w:r>
            <w:r>
              <w:rPr>
                <w:rFonts w:cs="AdvOTc999d02f"/>
                <w:sz w:val="20"/>
                <w:szCs w:val="20"/>
              </w:rPr>
              <w:t>,</w:t>
            </w:r>
            <w:r w:rsidR="008368B7" w:rsidRPr="008368B7">
              <w:rPr>
                <w:rFonts w:cs="AdvOTc999d02f"/>
                <w:sz w:val="20"/>
                <w:szCs w:val="20"/>
              </w:rPr>
              <w:t xml:space="preserve"> weight exceeding the riding center</w:t>
            </w:r>
            <w:r w:rsidR="008368B7" w:rsidRPr="008368B7">
              <w:rPr>
                <w:rFonts w:cs="AdvOTc999d02f+20"/>
                <w:sz w:val="20"/>
                <w:szCs w:val="20"/>
              </w:rPr>
              <w:t>’</w:t>
            </w:r>
            <w:r w:rsidR="008368B7" w:rsidRPr="008368B7">
              <w:rPr>
                <w:rFonts w:cs="AdvOTc999d02f"/>
                <w:sz w:val="20"/>
                <w:szCs w:val="20"/>
              </w:rPr>
              <w:t>s</w:t>
            </w:r>
            <w:r w:rsidR="0048068C">
              <w:rPr>
                <w:rFonts w:cs="AdvOTc999d02f"/>
                <w:sz w:val="20"/>
                <w:szCs w:val="20"/>
              </w:rPr>
              <w:t xml:space="preserve"> limits</w:t>
            </w:r>
            <w:r>
              <w:rPr>
                <w:rFonts w:cs="AdvOTc999d02f"/>
                <w:sz w:val="20"/>
                <w:szCs w:val="20"/>
              </w:rPr>
              <w:t>,</w:t>
            </w:r>
            <w:r w:rsidR="0048068C">
              <w:rPr>
                <w:rFonts w:cs="AdvOTc999d02f"/>
                <w:sz w:val="20"/>
                <w:szCs w:val="20"/>
              </w:rPr>
              <w:t xml:space="preserve"> </w:t>
            </w:r>
            <w:r w:rsidR="00CD14AB">
              <w:rPr>
                <w:rFonts w:cs="AdvOTc999d02f"/>
                <w:sz w:val="20"/>
                <w:szCs w:val="20"/>
              </w:rPr>
              <w:t xml:space="preserve">Siblings (with ASD) of included participants 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790FC1B5" w14:textId="63A91AF8" w:rsidR="001C5025" w:rsidRPr="00D82290" w:rsidRDefault="006D2635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Mood disorder, anxiety disorder, ADHD</w:t>
            </w:r>
            <w:r w:rsidR="009428B5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learning disability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6C87323D" w14:textId="27BFC95A" w:rsidR="001C5025" w:rsidRPr="00D82290" w:rsidRDefault="00740926" w:rsidP="00335A3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-/Y/-</w:t>
            </w:r>
          </w:p>
        </w:tc>
      </w:tr>
      <w:tr w:rsidR="004074FA" w:rsidRPr="00BB516E" w14:paraId="31C27A40" w14:textId="77777777" w:rsidTr="00335A30">
        <w:trPr>
          <w:trHeight w:val="1373"/>
        </w:trPr>
        <w:tc>
          <w:tcPr>
            <w:tcW w:w="1408" w:type="dxa"/>
            <w:shd w:val="clear" w:color="000000" w:fill="FFFFFF"/>
          </w:tcPr>
          <w:p w14:paraId="63626AB2" w14:textId="59FDDC48" w:rsidR="004074FA" w:rsidRDefault="00F720D8" w:rsidP="00F720D8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Jonsson, U</w:t>
            </w:r>
          </w:p>
          <w:p w14:paraId="5CC93717" w14:textId="77777777" w:rsidR="004074FA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2018</w:t>
            </w:r>
          </w:p>
          <w:p w14:paraId="51A41D1C" w14:textId="77777777" w:rsidR="004074FA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Sweden</w:t>
            </w:r>
          </w:p>
          <w:p w14:paraId="0C6FCAC0" w14:textId="2855170F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709" w:type="dxa"/>
            <w:shd w:val="clear" w:color="000000" w:fill="FFFFFF"/>
          </w:tcPr>
          <w:p w14:paraId="37C1E93D" w14:textId="4E12817D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50</w:t>
            </w:r>
          </w:p>
        </w:tc>
        <w:tc>
          <w:tcPr>
            <w:tcW w:w="992" w:type="dxa"/>
            <w:shd w:val="clear" w:color="auto" w:fill="auto"/>
          </w:tcPr>
          <w:p w14:paraId="251D998F" w14:textId="06530534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 &gt;70</w:t>
            </w:r>
          </w:p>
        </w:tc>
        <w:tc>
          <w:tcPr>
            <w:tcW w:w="890" w:type="dxa"/>
            <w:shd w:val="clear" w:color="000000" w:fill="FFFFFF"/>
          </w:tcPr>
          <w:p w14:paraId="7B98D8F7" w14:textId="36FE6FB4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8-17</w:t>
            </w:r>
          </w:p>
        </w:tc>
        <w:tc>
          <w:tcPr>
            <w:tcW w:w="1104" w:type="dxa"/>
            <w:shd w:val="clear" w:color="000000" w:fill="FFFFFF"/>
          </w:tcPr>
          <w:p w14:paraId="31C869A7" w14:textId="65E4A6A6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ASD</w:t>
            </w:r>
          </w:p>
        </w:tc>
        <w:tc>
          <w:tcPr>
            <w:tcW w:w="1246" w:type="dxa"/>
            <w:shd w:val="clear" w:color="000000" w:fill="FFFFFF"/>
          </w:tcPr>
          <w:p w14:paraId="7089F120" w14:textId="3AEA76D2" w:rsidR="004074FA" w:rsidRDefault="00F870FE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15/35</w:t>
            </w:r>
          </w:p>
        </w:tc>
        <w:tc>
          <w:tcPr>
            <w:tcW w:w="2440" w:type="dxa"/>
            <w:gridSpan w:val="3"/>
            <w:shd w:val="clear" w:color="000000" w:fill="FFFFFF"/>
          </w:tcPr>
          <w:p w14:paraId="76F44112" w14:textId="1BE62947" w:rsidR="004074FA" w:rsidRPr="009830BA" w:rsidRDefault="004074FA" w:rsidP="004074FA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Motivated to participate</w:t>
            </w:r>
          </w:p>
        </w:tc>
        <w:tc>
          <w:tcPr>
            <w:tcW w:w="2977" w:type="dxa"/>
            <w:gridSpan w:val="2"/>
            <w:shd w:val="clear" w:color="000000" w:fill="FFFFFF"/>
          </w:tcPr>
          <w:p w14:paraId="67CA3F1D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Clinically assessed self-injury, conduct disorder, anti-social personality disorder, borderline personality disorder and any psychotic disorder </w:t>
            </w:r>
          </w:p>
          <w:p w14:paraId="137157D6" w14:textId="77777777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shd w:val="clear" w:color="000000" w:fill="FFFFFF"/>
          </w:tcPr>
          <w:p w14:paraId="7E436FCD" w14:textId="54E42FD3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ADHD, anxiety, mood disorder  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7C24FB1D" w14:textId="59AF3E0D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/Y/Y</w:t>
            </w:r>
          </w:p>
        </w:tc>
      </w:tr>
      <w:tr w:rsidR="004074FA" w:rsidRPr="00BB516E" w14:paraId="61DC34A8" w14:textId="77777777" w:rsidTr="004B3AC6">
        <w:trPr>
          <w:trHeight w:val="296"/>
        </w:trPr>
        <w:tc>
          <w:tcPr>
            <w:tcW w:w="1408" w:type="dxa"/>
            <w:shd w:val="clear" w:color="000000" w:fill="FFFFFF"/>
            <w:hideMark/>
          </w:tcPr>
          <w:p w14:paraId="2ED04C8D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lastRenderedPageBreak/>
              <w:t>Laugeson, E</w:t>
            </w:r>
          </w:p>
          <w:p w14:paraId="0815817C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2009</w:t>
            </w:r>
          </w:p>
          <w:p w14:paraId="3C1537BB" w14:textId="3AA92E6A" w:rsidR="004074FA" w:rsidRPr="00D82290" w:rsidRDefault="004074FA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USA </w:t>
            </w:r>
          </w:p>
        </w:tc>
        <w:tc>
          <w:tcPr>
            <w:tcW w:w="709" w:type="dxa"/>
            <w:shd w:val="clear" w:color="000000" w:fill="FFFFFF"/>
            <w:hideMark/>
          </w:tcPr>
          <w:p w14:paraId="1507D7EE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33</w:t>
            </w:r>
          </w:p>
        </w:tc>
        <w:tc>
          <w:tcPr>
            <w:tcW w:w="992" w:type="dxa"/>
            <w:shd w:val="clear" w:color="auto" w:fill="auto"/>
            <w:hideMark/>
          </w:tcPr>
          <w:p w14:paraId="68F37484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 &gt;70</w:t>
            </w:r>
          </w:p>
        </w:tc>
        <w:tc>
          <w:tcPr>
            <w:tcW w:w="890" w:type="dxa"/>
            <w:shd w:val="clear" w:color="000000" w:fill="FFFFFF"/>
            <w:hideMark/>
          </w:tcPr>
          <w:p w14:paraId="5EC9C87D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13-17 </w:t>
            </w:r>
          </w:p>
        </w:tc>
        <w:tc>
          <w:tcPr>
            <w:tcW w:w="1104" w:type="dxa"/>
            <w:shd w:val="clear" w:color="000000" w:fill="FFFFFF"/>
            <w:hideMark/>
          </w:tcPr>
          <w:p w14:paraId="7E1D49C2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HFA, AS, PDD-NOS </w:t>
            </w:r>
          </w:p>
        </w:tc>
        <w:tc>
          <w:tcPr>
            <w:tcW w:w="1246" w:type="dxa"/>
            <w:shd w:val="clear" w:color="000000" w:fill="FFFFFF"/>
          </w:tcPr>
          <w:p w14:paraId="53B0F7F0" w14:textId="062974E2" w:rsidR="004074FA" w:rsidRPr="00D82290" w:rsidRDefault="00134357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5/28</w:t>
            </w:r>
          </w:p>
        </w:tc>
        <w:tc>
          <w:tcPr>
            <w:tcW w:w="2440" w:type="dxa"/>
            <w:gridSpan w:val="3"/>
            <w:shd w:val="clear" w:color="000000" w:fill="FFFFFF"/>
            <w:hideMark/>
          </w:tcPr>
          <w:p w14:paraId="53F49A77" w14:textId="0AE18B71" w:rsidR="004074FA" w:rsidRPr="009830BA" w:rsidRDefault="004074FA" w:rsidP="004074FA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rPr>
                <w:rFonts w:cs="AdvPTimes"/>
                <w:sz w:val="20"/>
                <w:szCs w:val="20"/>
              </w:rPr>
            </w:pPr>
            <w:r w:rsidRPr="009830BA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English fluency, no history of major mental illness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(e.g. </w:t>
            </w:r>
            <w:r w:rsidRPr="009830BA">
              <w:rPr>
                <w:rFonts w:cs="AdvPTimes"/>
                <w:sz w:val="20"/>
                <w:szCs w:val="20"/>
              </w:rPr>
              <w:t>bipolar disorder schizophrenia,</w:t>
            </w:r>
            <w:r>
              <w:rPr>
                <w:rFonts w:cs="AdvPTimes"/>
                <w:sz w:val="20"/>
                <w:szCs w:val="20"/>
              </w:rPr>
              <w:t xml:space="preserve"> </w:t>
            </w:r>
            <w:r w:rsidRPr="009830BA">
              <w:rPr>
                <w:rFonts w:cs="AdvPTimes"/>
                <w:sz w:val="20"/>
                <w:szCs w:val="20"/>
              </w:rPr>
              <w:t>or psychosis</w:t>
            </w:r>
            <w:r w:rsidR="00AA43E1">
              <w:rPr>
                <w:rFonts w:cs="AdvPTimes"/>
                <w:sz w:val="20"/>
                <w:szCs w:val="20"/>
              </w:rPr>
              <w:t>)</w:t>
            </w:r>
            <w:r>
              <w:rPr>
                <w:rFonts w:cs="AdvPTimes"/>
                <w:sz w:val="20"/>
                <w:szCs w:val="20"/>
              </w:rPr>
              <w:t xml:space="preserve">, </w:t>
            </w:r>
            <w:r w:rsidRPr="009830BA">
              <w:rPr>
                <w:rFonts w:cs="AdvPTimes"/>
                <w:sz w:val="20"/>
                <w:szCs w:val="20"/>
              </w:rPr>
              <w:t>absence of hearing, visual, or</w:t>
            </w:r>
          </w:p>
          <w:p w14:paraId="3EE23FCB" w14:textId="77777777" w:rsidR="004074FA" w:rsidRDefault="004074FA" w:rsidP="000B2269">
            <w:pPr>
              <w:spacing w:before="0" w:line="240" w:lineRule="auto"/>
              <w:ind w:left="0" w:right="0"/>
              <w:rPr>
                <w:rFonts w:cs="AdvPTimes"/>
                <w:sz w:val="20"/>
                <w:szCs w:val="20"/>
              </w:rPr>
            </w:pPr>
            <w:r w:rsidRPr="009830BA">
              <w:rPr>
                <w:rFonts w:cs="AdvPTimes"/>
                <w:sz w:val="20"/>
                <w:szCs w:val="20"/>
              </w:rPr>
              <w:t>physical impairments</w:t>
            </w:r>
          </w:p>
          <w:p w14:paraId="47249F95" w14:textId="5B6EF193" w:rsidR="004B3AC6" w:rsidRPr="000B2269" w:rsidRDefault="004B3AC6" w:rsidP="000B2269">
            <w:pPr>
              <w:spacing w:before="0" w:line="240" w:lineRule="auto"/>
              <w:ind w:left="0" w:right="0"/>
              <w:rPr>
                <w:rFonts w:cs="AdvPTimes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shd w:val="clear" w:color="000000" w:fill="FFFFFF"/>
            <w:hideMark/>
          </w:tcPr>
          <w:p w14:paraId="630AF875" w14:textId="77777777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7E893944" w14:textId="793DB55A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Receiving prescribed psychoactive medication 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36EA9ED5" w14:textId="063A1D78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-/Y/-</w:t>
            </w:r>
          </w:p>
        </w:tc>
      </w:tr>
      <w:tr w:rsidR="000B2269" w:rsidRPr="00BB516E" w14:paraId="0E50153D" w14:textId="77777777" w:rsidTr="004B3AC6">
        <w:trPr>
          <w:trHeight w:val="852"/>
        </w:trPr>
        <w:tc>
          <w:tcPr>
            <w:tcW w:w="1408" w:type="dxa"/>
            <w:shd w:val="clear" w:color="000000" w:fill="FFFFFF"/>
          </w:tcPr>
          <w:p w14:paraId="37F12918" w14:textId="77777777" w:rsidR="004B3AC6" w:rsidRDefault="004B3AC6" w:rsidP="004B3AC6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Lerner, M</w:t>
            </w:r>
          </w:p>
          <w:p w14:paraId="71AA9D02" w14:textId="77777777" w:rsidR="000B2269" w:rsidRDefault="004B3AC6" w:rsidP="004B3AC6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2012</w:t>
            </w:r>
          </w:p>
          <w:p w14:paraId="247C04E9" w14:textId="3956564E" w:rsidR="009A12FD" w:rsidRPr="00D82290" w:rsidRDefault="009A12FD" w:rsidP="004B3AC6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USA</w:t>
            </w:r>
          </w:p>
        </w:tc>
        <w:tc>
          <w:tcPr>
            <w:tcW w:w="709" w:type="dxa"/>
            <w:shd w:val="clear" w:color="000000" w:fill="FFFFFF"/>
          </w:tcPr>
          <w:p w14:paraId="44D527A0" w14:textId="53BCA1AF" w:rsidR="000B2269" w:rsidRPr="00D82290" w:rsidRDefault="00824005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14:paraId="405DFBD1" w14:textId="5E383AB1" w:rsidR="000B2269" w:rsidRPr="00D82290" w:rsidRDefault="00E73DB1" w:rsidP="00E73DB1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90" w:type="dxa"/>
            <w:shd w:val="clear" w:color="000000" w:fill="FFFFFF"/>
          </w:tcPr>
          <w:p w14:paraId="709260D5" w14:textId="2E308E17" w:rsidR="000B2269" w:rsidRPr="00D82290" w:rsidRDefault="00E73DB1" w:rsidP="00E73DB1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04" w:type="dxa"/>
            <w:shd w:val="clear" w:color="000000" w:fill="FFFFFF"/>
          </w:tcPr>
          <w:p w14:paraId="5FA73DB3" w14:textId="77777777" w:rsidR="000B2269" w:rsidRDefault="00824005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Asperger, Autism, PDD-NOS</w:t>
            </w:r>
          </w:p>
          <w:p w14:paraId="3A99B866" w14:textId="67C730C7" w:rsidR="00824005" w:rsidRPr="00D82290" w:rsidRDefault="00824005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46" w:type="dxa"/>
            <w:shd w:val="clear" w:color="000000" w:fill="FFFFFF"/>
          </w:tcPr>
          <w:p w14:paraId="364405FC" w14:textId="06939BA8" w:rsidR="000B2269" w:rsidRDefault="00824005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0/13</w:t>
            </w:r>
          </w:p>
        </w:tc>
        <w:tc>
          <w:tcPr>
            <w:tcW w:w="2440" w:type="dxa"/>
            <w:gridSpan w:val="3"/>
            <w:shd w:val="clear" w:color="000000" w:fill="FFFFFF"/>
          </w:tcPr>
          <w:p w14:paraId="6AA661B9" w14:textId="17C7D084" w:rsidR="000B2269" w:rsidRPr="009830BA" w:rsidRDefault="00E73DB1" w:rsidP="00E73DB1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977" w:type="dxa"/>
            <w:gridSpan w:val="2"/>
            <w:shd w:val="clear" w:color="000000" w:fill="FFFFFF"/>
          </w:tcPr>
          <w:p w14:paraId="0BFFD37F" w14:textId="6797085B" w:rsidR="000B2269" w:rsidRPr="00D82290" w:rsidRDefault="00E73DB1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70616814" w14:textId="282871F0" w:rsidR="000B2269" w:rsidRPr="00D82290" w:rsidRDefault="00E73DB1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63E2C944" w14:textId="555B5D0D" w:rsidR="000B2269" w:rsidRPr="00D82290" w:rsidRDefault="00873A0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-/-/-</w:t>
            </w:r>
          </w:p>
        </w:tc>
      </w:tr>
      <w:tr w:rsidR="004074FA" w:rsidRPr="00BB516E" w14:paraId="2445B7B0" w14:textId="77777777" w:rsidTr="00335A30">
        <w:trPr>
          <w:trHeight w:val="1594"/>
        </w:trPr>
        <w:tc>
          <w:tcPr>
            <w:tcW w:w="1408" w:type="dxa"/>
            <w:shd w:val="clear" w:color="auto" w:fill="auto"/>
          </w:tcPr>
          <w:p w14:paraId="6C7AEB57" w14:textId="2DF6DC16" w:rsidR="004074FA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Mat</w:t>
            </w:r>
            <w:r w:rsidR="00865051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hews, N</w:t>
            </w:r>
          </w:p>
          <w:p w14:paraId="4608060B" w14:textId="77777777" w:rsidR="004074FA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2018</w:t>
            </w:r>
          </w:p>
          <w:p w14:paraId="4D117367" w14:textId="10A8E6C1" w:rsidR="004074FA" w:rsidRPr="00D82290" w:rsidRDefault="004074FA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USA </w:t>
            </w:r>
          </w:p>
        </w:tc>
        <w:tc>
          <w:tcPr>
            <w:tcW w:w="709" w:type="dxa"/>
            <w:shd w:val="clear" w:color="auto" w:fill="auto"/>
          </w:tcPr>
          <w:p w14:paraId="3185168E" w14:textId="6A40595B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14:paraId="59BF063F" w14:textId="11E8838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 &gt;70</w:t>
            </w:r>
          </w:p>
        </w:tc>
        <w:tc>
          <w:tcPr>
            <w:tcW w:w="890" w:type="dxa"/>
            <w:shd w:val="clear" w:color="auto" w:fill="auto"/>
          </w:tcPr>
          <w:p w14:paraId="105F95BA" w14:textId="6095236D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13-17</w:t>
            </w:r>
          </w:p>
        </w:tc>
        <w:tc>
          <w:tcPr>
            <w:tcW w:w="1104" w:type="dxa"/>
            <w:shd w:val="clear" w:color="auto" w:fill="auto"/>
          </w:tcPr>
          <w:p w14:paraId="3DFFB732" w14:textId="3423CACB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Autism, ASD</w:t>
            </w:r>
          </w:p>
        </w:tc>
        <w:tc>
          <w:tcPr>
            <w:tcW w:w="1246" w:type="dxa"/>
            <w:shd w:val="clear" w:color="auto" w:fill="auto"/>
          </w:tcPr>
          <w:p w14:paraId="1623BC9A" w14:textId="7A2DB959" w:rsidR="004074FA" w:rsidRPr="00D82290" w:rsidRDefault="00A13549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6/28</w:t>
            </w:r>
          </w:p>
        </w:tc>
        <w:tc>
          <w:tcPr>
            <w:tcW w:w="2440" w:type="dxa"/>
            <w:gridSpan w:val="3"/>
            <w:shd w:val="clear" w:color="auto" w:fill="auto"/>
          </w:tcPr>
          <w:p w14:paraId="4F6628D7" w14:textId="7F9806D2" w:rsidR="004074FA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Spending at least 80% of educational time in general education setting, difficulty making friends according to parent report, parent willingness to be involved </w:t>
            </w:r>
          </w:p>
          <w:p w14:paraId="740725B3" w14:textId="200A8A3E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13E485A" w14:textId="46B32276" w:rsidR="004074FA" w:rsidRPr="00D82290" w:rsidRDefault="00AA43E1" w:rsidP="00AA43E1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H</w:t>
            </w:r>
            <w:r w:rsidR="004074FA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ome schooled or online student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</w:t>
            </w:r>
          </w:p>
        </w:tc>
        <w:tc>
          <w:tcPr>
            <w:tcW w:w="1418" w:type="dxa"/>
            <w:gridSpan w:val="2"/>
          </w:tcPr>
          <w:p w14:paraId="5D6A7624" w14:textId="74FC9F3E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ADHD, anxiety, depression, bipolar-NOS, Mitochondrial disorder</w:t>
            </w:r>
          </w:p>
        </w:tc>
        <w:tc>
          <w:tcPr>
            <w:tcW w:w="1418" w:type="dxa"/>
            <w:gridSpan w:val="2"/>
          </w:tcPr>
          <w:p w14:paraId="58432DED" w14:textId="216116B1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-/Y/-</w:t>
            </w:r>
          </w:p>
        </w:tc>
      </w:tr>
      <w:tr w:rsidR="004074FA" w:rsidRPr="00BB516E" w14:paraId="6ECC15FB" w14:textId="77777777" w:rsidTr="00335A30">
        <w:trPr>
          <w:trHeight w:val="1594"/>
        </w:trPr>
        <w:tc>
          <w:tcPr>
            <w:tcW w:w="1408" w:type="dxa"/>
            <w:shd w:val="clear" w:color="auto" w:fill="auto"/>
            <w:hideMark/>
          </w:tcPr>
          <w:p w14:paraId="57DD04B8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Olsson, N</w:t>
            </w:r>
          </w:p>
          <w:p w14:paraId="550AF211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2017</w:t>
            </w:r>
          </w:p>
          <w:p w14:paraId="1FF54D3F" w14:textId="24EF7003" w:rsidR="004074FA" w:rsidRPr="00D82290" w:rsidRDefault="004074FA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Sweden </w:t>
            </w:r>
          </w:p>
        </w:tc>
        <w:tc>
          <w:tcPr>
            <w:tcW w:w="709" w:type="dxa"/>
            <w:shd w:val="clear" w:color="auto" w:fill="auto"/>
            <w:hideMark/>
          </w:tcPr>
          <w:p w14:paraId="20A11FEA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296</w:t>
            </w:r>
          </w:p>
        </w:tc>
        <w:tc>
          <w:tcPr>
            <w:tcW w:w="992" w:type="dxa"/>
            <w:shd w:val="clear" w:color="auto" w:fill="auto"/>
            <w:hideMark/>
          </w:tcPr>
          <w:p w14:paraId="6052060F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FSIQ &gt;70</w:t>
            </w:r>
          </w:p>
        </w:tc>
        <w:tc>
          <w:tcPr>
            <w:tcW w:w="890" w:type="dxa"/>
            <w:shd w:val="clear" w:color="auto" w:fill="auto"/>
            <w:hideMark/>
          </w:tcPr>
          <w:p w14:paraId="45BF542D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7-12 &amp;</w:t>
            </w:r>
          </w:p>
          <w:p w14:paraId="580D1D4F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13-17  </w:t>
            </w:r>
          </w:p>
        </w:tc>
        <w:tc>
          <w:tcPr>
            <w:tcW w:w="1104" w:type="dxa"/>
            <w:shd w:val="clear" w:color="auto" w:fill="auto"/>
            <w:hideMark/>
          </w:tcPr>
          <w:p w14:paraId="0A2A4D2C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autism, AS, atypical autism, PDD-NOS</w:t>
            </w:r>
          </w:p>
        </w:tc>
        <w:tc>
          <w:tcPr>
            <w:tcW w:w="1246" w:type="dxa"/>
            <w:shd w:val="clear" w:color="auto" w:fill="auto"/>
          </w:tcPr>
          <w:p w14:paraId="797CFB93" w14:textId="08AA5DA9" w:rsidR="004074FA" w:rsidRPr="00D82290" w:rsidRDefault="00717876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88/208</w:t>
            </w:r>
          </w:p>
        </w:tc>
        <w:tc>
          <w:tcPr>
            <w:tcW w:w="2440" w:type="dxa"/>
            <w:gridSpan w:val="3"/>
            <w:shd w:val="clear" w:color="auto" w:fill="auto"/>
            <w:hideMark/>
          </w:tcPr>
          <w:p w14:paraId="4ACC406C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Motivated to participate</w:t>
            </w:r>
          </w:p>
        </w:tc>
        <w:tc>
          <w:tcPr>
            <w:tcW w:w="2977" w:type="dxa"/>
            <w:gridSpan w:val="2"/>
            <w:shd w:val="clear" w:color="auto" w:fill="auto"/>
            <w:hideMark/>
          </w:tcPr>
          <w:p w14:paraId="18D03931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Clinically assessed self-injury, conduct disorder, anti-social personality disorder, borderline personality disorder and any psychotic disorder </w:t>
            </w:r>
          </w:p>
          <w:p w14:paraId="072ECAFF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</w:tcPr>
          <w:p w14:paraId="11CB7B69" w14:textId="4F632851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ADHD, anxiety, mood disorder  </w:t>
            </w:r>
          </w:p>
        </w:tc>
        <w:tc>
          <w:tcPr>
            <w:tcW w:w="1418" w:type="dxa"/>
            <w:gridSpan w:val="2"/>
          </w:tcPr>
          <w:p w14:paraId="292E42F9" w14:textId="7166DA24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13/Y/Y</w:t>
            </w:r>
          </w:p>
        </w:tc>
      </w:tr>
      <w:tr w:rsidR="004074FA" w:rsidRPr="00BB516E" w14:paraId="7D1AC13A" w14:textId="77777777" w:rsidTr="00335A30">
        <w:trPr>
          <w:trHeight w:val="1020"/>
        </w:trPr>
        <w:tc>
          <w:tcPr>
            <w:tcW w:w="1408" w:type="dxa"/>
            <w:shd w:val="clear" w:color="auto" w:fill="auto"/>
            <w:hideMark/>
          </w:tcPr>
          <w:p w14:paraId="267441FC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Schohl, K</w:t>
            </w:r>
          </w:p>
          <w:p w14:paraId="55142781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2014</w:t>
            </w:r>
          </w:p>
          <w:p w14:paraId="013C5A3B" w14:textId="7F5CC49B" w:rsidR="004074FA" w:rsidRPr="00D82290" w:rsidRDefault="004074FA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USA </w:t>
            </w:r>
          </w:p>
        </w:tc>
        <w:tc>
          <w:tcPr>
            <w:tcW w:w="709" w:type="dxa"/>
            <w:shd w:val="clear" w:color="auto" w:fill="auto"/>
            <w:hideMark/>
          </w:tcPr>
          <w:p w14:paraId="035E3F29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58</w:t>
            </w:r>
          </w:p>
        </w:tc>
        <w:tc>
          <w:tcPr>
            <w:tcW w:w="992" w:type="dxa"/>
            <w:shd w:val="clear" w:color="000000" w:fill="FFFFFF"/>
            <w:hideMark/>
          </w:tcPr>
          <w:p w14:paraId="51A9C470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verbal </w:t>
            </w:r>
          </w:p>
          <w:p w14:paraId="78E1D907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 &gt; 70</w:t>
            </w:r>
          </w:p>
        </w:tc>
        <w:tc>
          <w:tcPr>
            <w:tcW w:w="890" w:type="dxa"/>
            <w:shd w:val="clear" w:color="auto" w:fill="auto"/>
            <w:hideMark/>
          </w:tcPr>
          <w:p w14:paraId="0B4FE86B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11-16</w:t>
            </w:r>
          </w:p>
        </w:tc>
        <w:tc>
          <w:tcPr>
            <w:tcW w:w="1104" w:type="dxa"/>
            <w:shd w:val="clear" w:color="auto" w:fill="auto"/>
            <w:hideMark/>
          </w:tcPr>
          <w:p w14:paraId="1394028D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ASD</w:t>
            </w:r>
          </w:p>
        </w:tc>
        <w:tc>
          <w:tcPr>
            <w:tcW w:w="1246" w:type="dxa"/>
            <w:shd w:val="clear" w:color="auto" w:fill="auto"/>
          </w:tcPr>
          <w:p w14:paraId="210EBE61" w14:textId="3DF0CD22" w:rsidR="004074FA" w:rsidRPr="00D82290" w:rsidRDefault="0052361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11/47</w:t>
            </w:r>
          </w:p>
        </w:tc>
        <w:tc>
          <w:tcPr>
            <w:tcW w:w="2440" w:type="dxa"/>
            <w:gridSpan w:val="3"/>
            <w:shd w:val="clear" w:color="auto" w:fill="auto"/>
            <w:hideMark/>
          </w:tcPr>
          <w:p w14:paraId="036B7920" w14:textId="77777777" w:rsidR="004074FA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English fluency (child and carer), no history of major mental illness (bipolar disorder, schizophrenia, or psychosis), hearing, visual, or physical impairments interfering with participation in activities</w:t>
            </w:r>
          </w:p>
          <w:p w14:paraId="4DAA5479" w14:textId="4F081070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977" w:type="dxa"/>
            <w:gridSpan w:val="2"/>
            <w:shd w:val="clear" w:color="auto" w:fill="auto"/>
            <w:hideMark/>
          </w:tcPr>
          <w:p w14:paraId="1A777981" w14:textId="46D30EBA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8" w:type="dxa"/>
            <w:gridSpan w:val="2"/>
          </w:tcPr>
          <w:p w14:paraId="25C77CF3" w14:textId="2A0E978D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N/A</w:t>
            </w:r>
          </w:p>
        </w:tc>
        <w:tc>
          <w:tcPr>
            <w:tcW w:w="1418" w:type="dxa"/>
            <w:gridSpan w:val="2"/>
          </w:tcPr>
          <w:p w14:paraId="747D11A4" w14:textId="464A2703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-/Y/-</w:t>
            </w:r>
          </w:p>
        </w:tc>
      </w:tr>
      <w:tr w:rsidR="004074FA" w:rsidRPr="00BB516E" w14:paraId="5738E0A6" w14:textId="77777777" w:rsidTr="00335A30">
        <w:trPr>
          <w:trHeight w:val="1020"/>
        </w:trPr>
        <w:tc>
          <w:tcPr>
            <w:tcW w:w="1408" w:type="dxa"/>
            <w:shd w:val="clear" w:color="auto" w:fill="auto"/>
          </w:tcPr>
          <w:p w14:paraId="3C0F205D" w14:textId="2922A727" w:rsidR="004074FA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Vernon, T</w:t>
            </w:r>
          </w:p>
          <w:p w14:paraId="1F6CB9DA" w14:textId="77777777" w:rsidR="004074FA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2017</w:t>
            </w:r>
          </w:p>
          <w:p w14:paraId="3AEDF5B6" w14:textId="6C6F27F5" w:rsidR="004074FA" w:rsidRPr="00D82290" w:rsidRDefault="004074FA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USA </w:t>
            </w:r>
          </w:p>
        </w:tc>
        <w:tc>
          <w:tcPr>
            <w:tcW w:w="709" w:type="dxa"/>
            <w:shd w:val="clear" w:color="auto" w:fill="auto"/>
          </w:tcPr>
          <w:p w14:paraId="55F82D9E" w14:textId="47033CDF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40</w:t>
            </w:r>
          </w:p>
        </w:tc>
        <w:tc>
          <w:tcPr>
            <w:tcW w:w="992" w:type="dxa"/>
            <w:shd w:val="clear" w:color="000000" w:fill="FFFFFF"/>
          </w:tcPr>
          <w:p w14:paraId="0981FAC8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verbal </w:t>
            </w:r>
          </w:p>
          <w:p w14:paraId="2CFAF2D2" w14:textId="5A7E900A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 &gt; 70</w:t>
            </w:r>
          </w:p>
        </w:tc>
        <w:tc>
          <w:tcPr>
            <w:tcW w:w="890" w:type="dxa"/>
            <w:shd w:val="clear" w:color="auto" w:fill="auto"/>
          </w:tcPr>
          <w:p w14:paraId="324235C3" w14:textId="0F7522BB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12-17</w:t>
            </w:r>
          </w:p>
        </w:tc>
        <w:tc>
          <w:tcPr>
            <w:tcW w:w="1104" w:type="dxa"/>
            <w:shd w:val="clear" w:color="auto" w:fill="auto"/>
          </w:tcPr>
          <w:p w14:paraId="31153AA7" w14:textId="3C91AE6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ASD</w:t>
            </w:r>
          </w:p>
        </w:tc>
        <w:tc>
          <w:tcPr>
            <w:tcW w:w="1246" w:type="dxa"/>
            <w:shd w:val="clear" w:color="auto" w:fill="auto"/>
          </w:tcPr>
          <w:p w14:paraId="1677F715" w14:textId="1579B122" w:rsidR="004074FA" w:rsidRPr="00D82290" w:rsidRDefault="008D25A9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11/24</w:t>
            </w:r>
          </w:p>
        </w:tc>
        <w:tc>
          <w:tcPr>
            <w:tcW w:w="2440" w:type="dxa"/>
            <w:gridSpan w:val="3"/>
            <w:shd w:val="clear" w:color="auto" w:fill="auto"/>
          </w:tcPr>
          <w:p w14:paraId="134E8F03" w14:textId="1B4F372C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47D12A46" w14:textId="6C66BDF1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Not having ASD diagnosis</w:t>
            </w:r>
          </w:p>
        </w:tc>
        <w:tc>
          <w:tcPr>
            <w:tcW w:w="1418" w:type="dxa"/>
            <w:gridSpan w:val="2"/>
          </w:tcPr>
          <w:p w14:paraId="3E4FA482" w14:textId="60E5DDC9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N/A</w:t>
            </w:r>
          </w:p>
        </w:tc>
        <w:tc>
          <w:tcPr>
            <w:tcW w:w="1418" w:type="dxa"/>
            <w:gridSpan w:val="2"/>
          </w:tcPr>
          <w:p w14:paraId="1066EA58" w14:textId="2FBC6FC4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-/Y/-</w:t>
            </w:r>
          </w:p>
        </w:tc>
      </w:tr>
      <w:tr w:rsidR="004074FA" w:rsidRPr="00BB516E" w14:paraId="62986BD4" w14:textId="77777777" w:rsidTr="00335A30">
        <w:trPr>
          <w:trHeight w:val="1117"/>
        </w:trPr>
        <w:tc>
          <w:tcPr>
            <w:tcW w:w="1408" w:type="dxa"/>
            <w:shd w:val="clear" w:color="000000" w:fill="FFFFFF"/>
            <w:hideMark/>
          </w:tcPr>
          <w:p w14:paraId="0673C9A2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lastRenderedPageBreak/>
              <w:t>White, S</w:t>
            </w:r>
          </w:p>
          <w:p w14:paraId="230AED32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2013</w:t>
            </w:r>
          </w:p>
          <w:p w14:paraId="753A6A7B" w14:textId="2DE95BB0" w:rsidR="004074FA" w:rsidRPr="00D82290" w:rsidRDefault="004074FA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USA </w:t>
            </w:r>
          </w:p>
        </w:tc>
        <w:tc>
          <w:tcPr>
            <w:tcW w:w="709" w:type="dxa"/>
            <w:shd w:val="clear" w:color="000000" w:fill="FFFFFF"/>
            <w:hideMark/>
          </w:tcPr>
          <w:p w14:paraId="5D13F049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30</w:t>
            </w:r>
          </w:p>
        </w:tc>
        <w:tc>
          <w:tcPr>
            <w:tcW w:w="992" w:type="dxa"/>
            <w:shd w:val="clear" w:color="000000" w:fill="FFFFFF"/>
            <w:hideMark/>
          </w:tcPr>
          <w:p w14:paraId="60F6073F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verbal </w:t>
            </w:r>
          </w:p>
          <w:p w14:paraId="5980D6D9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 &gt; 70</w:t>
            </w:r>
          </w:p>
        </w:tc>
        <w:tc>
          <w:tcPr>
            <w:tcW w:w="890" w:type="dxa"/>
            <w:shd w:val="clear" w:color="auto" w:fill="auto"/>
            <w:hideMark/>
          </w:tcPr>
          <w:p w14:paraId="3EBF304D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12-17 </w:t>
            </w:r>
          </w:p>
        </w:tc>
        <w:tc>
          <w:tcPr>
            <w:tcW w:w="1104" w:type="dxa"/>
            <w:shd w:val="clear" w:color="000000" w:fill="FFFFFF"/>
            <w:hideMark/>
          </w:tcPr>
          <w:p w14:paraId="47ACE246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Autism, AS, PDD-NOS </w:t>
            </w:r>
          </w:p>
        </w:tc>
        <w:tc>
          <w:tcPr>
            <w:tcW w:w="1246" w:type="dxa"/>
            <w:shd w:val="clear" w:color="000000" w:fill="FFFFFF"/>
          </w:tcPr>
          <w:p w14:paraId="702D4015" w14:textId="4586B5A5" w:rsidR="004074FA" w:rsidRPr="00D82290" w:rsidRDefault="00F21E65" w:rsidP="00F21E65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7/23</w:t>
            </w:r>
          </w:p>
        </w:tc>
        <w:tc>
          <w:tcPr>
            <w:tcW w:w="2440" w:type="dxa"/>
            <w:gridSpan w:val="3"/>
            <w:shd w:val="clear" w:color="000000" w:fill="FFFFFF"/>
            <w:hideMark/>
          </w:tcPr>
          <w:p w14:paraId="130055CD" w14:textId="29E8BEA1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977" w:type="dxa"/>
            <w:gridSpan w:val="2"/>
            <w:shd w:val="clear" w:color="000000" w:fill="FFFFFF"/>
            <w:hideMark/>
          </w:tcPr>
          <w:p w14:paraId="0EE849CE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Primary diagnosis of OCD, PD, PD with agoraphobia, or agoraphobia without PD. Serious behaviour issues </w:t>
            </w:r>
          </w:p>
          <w:p w14:paraId="00641D63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shd w:val="clear" w:color="000000" w:fill="FFFFFF"/>
          </w:tcPr>
          <w:p w14:paraId="3FFC236A" w14:textId="0CD8B3D3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SoP, GAD, SP or SAD, OCD, PD/Agor, PTSD. 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1BC7FF43" w14:textId="71114E77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1/Y/Y</w:t>
            </w:r>
          </w:p>
        </w:tc>
      </w:tr>
      <w:tr w:rsidR="004074FA" w:rsidRPr="00BB516E" w14:paraId="709EDB90" w14:textId="77777777" w:rsidTr="0048068C">
        <w:trPr>
          <w:gridAfter w:val="1"/>
          <w:wAfter w:w="264" w:type="dxa"/>
          <w:trHeight w:val="1004"/>
        </w:trPr>
        <w:tc>
          <w:tcPr>
            <w:tcW w:w="140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C6D9EFA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Yoo, H</w:t>
            </w:r>
          </w:p>
          <w:p w14:paraId="64789311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2014</w:t>
            </w:r>
          </w:p>
          <w:p w14:paraId="00AEE080" w14:textId="0B901E9C" w:rsidR="004074FA" w:rsidRPr="00D82290" w:rsidRDefault="004074FA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Korea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FE74280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47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5EF0496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verbal </w:t>
            </w:r>
          </w:p>
          <w:p w14:paraId="6D8FDCDC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IQ &gt;65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318D331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12-18 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A6ACE9A" w14:textId="77777777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PDD-NOS, Autistic disorder , AS </w:t>
            </w:r>
          </w:p>
        </w:tc>
        <w:tc>
          <w:tcPr>
            <w:tcW w:w="138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32A4C4B" w14:textId="361BAC16" w:rsidR="004074FA" w:rsidRPr="00D82290" w:rsidRDefault="00715D84" w:rsidP="00715D84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3/44</w:t>
            </w:r>
          </w:p>
        </w:tc>
        <w:tc>
          <w:tcPr>
            <w:tcW w:w="215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8BD9BA2" w14:textId="34408215" w:rsidR="004074FA" w:rsidRPr="00D82290" w:rsidRDefault="004074FA" w:rsidP="004074F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Motivated to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participate, no history of major mental illness, no current aggressive behaviour or severe oppositional tendency, no hearing, visual or physical or neurological disabilities interfering with participation in activities</w:t>
            </w:r>
          </w:p>
        </w:tc>
        <w:tc>
          <w:tcPr>
            <w:tcW w:w="2996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0D086D25" w14:textId="77777777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77" w:type="dxa"/>
            <w:gridSpan w:val="2"/>
            <w:tcBorders>
              <w:bottom w:val="single" w:sz="4" w:space="0" w:color="auto"/>
            </w:tcBorders>
          </w:tcPr>
          <w:p w14:paraId="3A4657BA" w14:textId="70775095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N/A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14:paraId="174FEF5F" w14:textId="46E780D5" w:rsidR="004074FA" w:rsidRPr="00D82290" w:rsidRDefault="004074FA" w:rsidP="004074F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-/Y/-</w:t>
            </w:r>
          </w:p>
        </w:tc>
      </w:tr>
    </w:tbl>
    <w:p w14:paraId="6322E4C7" w14:textId="6BFE28F6" w:rsidR="00A16A9A" w:rsidRDefault="00A16A9A" w:rsidP="008B5DEB">
      <w:pPr>
        <w:spacing w:before="0" w:after="200"/>
        <w:ind w:left="0" w:right="0"/>
        <w:rPr>
          <w:rFonts w:eastAsia="Times New Roman" w:cs="Times New Roman"/>
          <w:color w:val="000000"/>
          <w:sz w:val="20"/>
          <w:szCs w:val="20"/>
          <w:lang w:val="en-AU" w:eastAsia="en-AU"/>
        </w:rPr>
      </w:pP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ADHD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Attention Deficit Hyperactivity Disorder;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Agor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</w:t>
      </w:r>
      <w:r w:rsidRPr="00D82290">
        <w:rPr>
          <w:rFonts w:eastAsia="Times New Roman" w:cs="Times New Roman"/>
          <w:color w:val="000000"/>
          <w:sz w:val="20"/>
          <w:szCs w:val="20"/>
          <w:lang w:val="en-AU" w:eastAsia="en-AU"/>
        </w:rPr>
        <w:t>Agor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aphobia; </w:t>
      </w:r>
      <w:r w:rsidRPr="00CD14AB">
        <w:rPr>
          <w:rFonts w:eastAsia="Times New Roman" w:cs="Times New Roman"/>
          <w:b/>
          <w:color w:val="000000"/>
          <w:sz w:val="20"/>
          <w:szCs w:val="20"/>
          <w:lang w:val="en-AU" w:eastAsia="en-AU"/>
        </w:rPr>
        <w:t>AS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Asperger Syndrome; </w:t>
      </w:r>
      <w:r w:rsidR="00AD3CEE"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ODD</w:t>
      </w:r>
      <w:r w:rsidR="00AD3CEE"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Oppositional </w:t>
      </w:r>
      <w:r w:rsidR="00682105">
        <w:rPr>
          <w:rFonts w:eastAsia="Times New Roman" w:cs="Times New Roman"/>
          <w:color w:val="000000"/>
          <w:sz w:val="20"/>
          <w:szCs w:val="20"/>
          <w:lang w:val="en-AU" w:eastAsia="en-AU"/>
        </w:rPr>
        <w:t>Defiant</w:t>
      </w:r>
      <w:r w:rsidR="00AD3CEE"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 Disorder;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GAD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General Anxiety Disorder;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HFA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High Functioning Autism;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MDD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Major Depression Disorder;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OCD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Obsessive-Compulsive Disorder;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PD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Panic Disorder;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PDD-NOS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>:</w:t>
      </w:r>
      <w:r w:rsidR="008B5DEB"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 Pervasive Developmental Disorder;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PTSD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Post-Traumatic Stress Disorder;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SAD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>: Separation Anxiety Disorder</w:t>
      </w:r>
      <w:r w:rsidR="008B5DEB"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; </w:t>
      </w:r>
      <w:r w:rsidR="008B5DEB"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SoP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: Social Phobia; </w:t>
      </w:r>
      <w:r w:rsidRPr="00AD3CEE">
        <w:rPr>
          <w:rFonts w:eastAsia="Times New Roman" w:cs="Times New Roman"/>
          <w:b/>
          <w:bCs/>
          <w:color w:val="000000"/>
          <w:sz w:val="20"/>
          <w:szCs w:val="20"/>
          <w:lang w:val="en-AU" w:eastAsia="en-AU"/>
        </w:rPr>
        <w:t>SP</w:t>
      </w:r>
      <w:r>
        <w:rPr>
          <w:rFonts w:eastAsia="Times New Roman" w:cs="Times New Roman"/>
          <w:color w:val="000000"/>
          <w:sz w:val="20"/>
          <w:szCs w:val="20"/>
          <w:lang w:val="en-AU" w:eastAsia="en-AU"/>
        </w:rPr>
        <w:t>: Special Phobia</w:t>
      </w:r>
      <w:r w:rsidRPr="00D82290">
        <w:rPr>
          <w:rFonts w:eastAsia="Times New Roman" w:cs="Times New Roman"/>
          <w:color w:val="000000"/>
          <w:sz w:val="20"/>
          <w:szCs w:val="20"/>
          <w:lang w:val="en-AU" w:eastAsia="en-AU"/>
        </w:rPr>
        <w:t xml:space="preserve"> </w:t>
      </w:r>
    </w:p>
    <w:p w14:paraId="2E6B1ACF" w14:textId="77777777" w:rsidR="00267D7A" w:rsidRPr="00D82290" w:rsidRDefault="00267D7A">
      <w:pPr>
        <w:spacing w:before="0" w:after="200"/>
        <w:ind w:left="0" w:right="0"/>
        <w:rPr>
          <w:rFonts w:cs="Times New Roman"/>
          <w:sz w:val="24"/>
          <w:szCs w:val="24"/>
        </w:rPr>
      </w:pPr>
    </w:p>
    <w:p w14:paraId="5DF034CA" w14:textId="77777777" w:rsidR="00DE241F" w:rsidRPr="00D82290" w:rsidRDefault="00DE241F">
      <w:pPr>
        <w:spacing w:before="0" w:after="200"/>
        <w:ind w:left="0" w:right="0"/>
        <w:rPr>
          <w:rFonts w:cs="Times New Roman"/>
          <w:sz w:val="24"/>
          <w:szCs w:val="24"/>
        </w:rPr>
      </w:pPr>
    </w:p>
    <w:p w14:paraId="63260F0F" w14:textId="77777777" w:rsidR="00DE241F" w:rsidRPr="00D82290" w:rsidRDefault="00DE241F">
      <w:pPr>
        <w:spacing w:before="0" w:after="200"/>
        <w:ind w:left="0" w:right="0"/>
        <w:rPr>
          <w:rFonts w:cs="Times New Roman"/>
          <w:sz w:val="24"/>
          <w:szCs w:val="24"/>
        </w:rPr>
      </w:pPr>
    </w:p>
    <w:p w14:paraId="461C9EF2" w14:textId="77777777" w:rsidR="00DE241F" w:rsidRPr="00D82290" w:rsidRDefault="00DE241F">
      <w:pPr>
        <w:spacing w:before="0" w:after="200"/>
        <w:ind w:left="0" w:right="0"/>
        <w:rPr>
          <w:rFonts w:cs="Times New Roman"/>
          <w:sz w:val="24"/>
          <w:szCs w:val="24"/>
        </w:rPr>
      </w:pPr>
    </w:p>
    <w:p w14:paraId="48BA96C3" w14:textId="77777777" w:rsidR="00DA7702" w:rsidRDefault="00DA7702">
      <w:pPr>
        <w:spacing w:before="0" w:after="200"/>
        <w:ind w:left="0" w:right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6AD49732" w14:textId="6BA58A61" w:rsidR="00DE241F" w:rsidRPr="000859C0" w:rsidRDefault="000859C0" w:rsidP="00ED7F1A">
      <w:pPr>
        <w:spacing w:before="0"/>
        <w:ind w:left="0" w:right="0"/>
        <w:rPr>
          <w:rFonts w:cs="Times New Roman"/>
          <w:sz w:val="20"/>
          <w:szCs w:val="20"/>
        </w:rPr>
      </w:pPr>
      <w:r w:rsidRPr="000859C0">
        <w:rPr>
          <w:rFonts w:cs="Times New Roman"/>
          <w:sz w:val="20"/>
          <w:szCs w:val="20"/>
        </w:rPr>
        <w:lastRenderedPageBreak/>
        <w:t>Table 2</w:t>
      </w:r>
      <w:r w:rsidR="00ED7F1A">
        <w:rPr>
          <w:rFonts w:cs="Times New Roman"/>
          <w:sz w:val="20"/>
          <w:szCs w:val="20"/>
        </w:rPr>
        <w:t xml:space="preserve"> – Intervention and comparison group characteristics</w:t>
      </w:r>
      <w:r w:rsidR="00AA2D48">
        <w:rPr>
          <w:rFonts w:cs="Times New Roman"/>
          <w:sz w:val="20"/>
          <w:szCs w:val="20"/>
        </w:rPr>
        <w:t xml:space="preserve"> in previous SSGTs for ASD</w:t>
      </w:r>
    </w:p>
    <w:tbl>
      <w:tblPr>
        <w:tblW w:w="14459" w:type="dxa"/>
        <w:tblLayout w:type="fixed"/>
        <w:tblLook w:val="04A0" w:firstRow="1" w:lastRow="0" w:firstColumn="1" w:lastColumn="0" w:noHBand="0" w:noVBand="1"/>
      </w:tblPr>
      <w:tblGrid>
        <w:gridCol w:w="1134"/>
        <w:gridCol w:w="993"/>
        <w:gridCol w:w="283"/>
        <w:gridCol w:w="851"/>
        <w:gridCol w:w="1559"/>
        <w:gridCol w:w="1134"/>
        <w:gridCol w:w="992"/>
        <w:gridCol w:w="992"/>
        <w:gridCol w:w="1418"/>
        <w:gridCol w:w="1417"/>
        <w:gridCol w:w="1276"/>
        <w:gridCol w:w="982"/>
        <w:gridCol w:w="10"/>
        <w:gridCol w:w="1408"/>
        <w:gridCol w:w="10"/>
      </w:tblGrid>
      <w:tr w:rsidR="0045083D" w:rsidRPr="00BB516E" w14:paraId="2DC015ED" w14:textId="77777777" w:rsidTr="009C018F">
        <w:trPr>
          <w:gridAfter w:val="1"/>
          <w:wAfter w:w="10" w:type="dxa"/>
          <w:trHeight w:val="615"/>
        </w:trPr>
        <w:tc>
          <w:tcPr>
            <w:tcW w:w="1134" w:type="dxa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bottom"/>
            <w:hideMark/>
          </w:tcPr>
          <w:p w14:paraId="78B95C83" w14:textId="77777777" w:rsidR="00206F53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Reference</w:t>
            </w:r>
          </w:p>
          <w:p w14:paraId="7A1EF776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639" w:type="dxa"/>
            <w:gridSpan w:val="9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11085D09" w14:textId="77777777" w:rsidR="00206F53" w:rsidRPr="00D82290" w:rsidRDefault="00206F53" w:rsidP="00267D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Intervention group</w:t>
            </w:r>
          </w:p>
        </w:tc>
        <w:tc>
          <w:tcPr>
            <w:tcW w:w="2258" w:type="dxa"/>
            <w:gridSpan w:val="2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8E5DCCB" w14:textId="77777777" w:rsidR="00206F53" w:rsidRPr="00D82290" w:rsidRDefault="00206F53" w:rsidP="00DE241F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Comparison group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55405E6" w14:textId="77777777" w:rsidR="00206F53" w:rsidRPr="00D82290" w:rsidRDefault="00206F53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Trainer's Characteristics</w:t>
            </w:r>
          </w:p>
          <w:p w14:paraId="33734490" w14:textId="77777777" w:rsidR="00206F53" w:rsidRPr="00D82290" w:rsidRDefault="00206F53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/Training</w:t>
            </w:r>
          </w:p>
          <w:p w14:paraId="681A1377" w14:textId="77777777" w:rsidR="00206F53" w:rsidRPr="00D82290" w:rsidRDefault="00206F53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/Supervision</w:t>
            </w:r>
          </w:p>
          <w:p w14:paraId="4B699D30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D953DC" w:rsidRPr="00BB516E" w14:paraId="1E0EFFC7" w14:textId="77777777" w:rsidTr="009C018F">
        <w:trPr>
          <w:gridAfter w:val="1"/>
          <w:wAfter w:w="10" w:type="dxa"/>
          <w:trHeight w:val="532"/>
        </w:trPr>
        <w:tc>
          <w:tcPr>
            <w:tcW w:w="1134" w:type="dxa"/>
            <w:vMerge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D15F69F" w14:textId="77777777" w:rsidR="0045083D" w:rsidRPr="00D82290" w:rsidRDefault="0045083D" w:rsidP="00267D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nil"/>
              <w:bottom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EA2FD38" w14:textId="77777777" w:rsidR="0045083D" w:rsidRPr="00D82290" w:rsidRDefault="0045083D" w:rsidP="00267D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Manual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DD8FD73" w14:textId="77777777" w:rsidR="0045083D" w:rsidRPr="00D82290" w:rsidRDefault="0045083D" w:rsidP="00D271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Session</w:t>
            </w:r>
          </w:p>
        </w:tc>
        <w:tc>
          <w:tcPr>
            <w:tcW w:w="1134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87FEFC8" w14:textId="77777777" w:rsidR="0045083D" w:rsidRPr="00D82290" w:rsidRDefault="0045083D" w:rsidP="00267D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 trainers</w:t>
            </w:r>
          </w:p>
        </w:tc>
        <w:tc>
          <w:tcPr>
            <w:tcW w:w="992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1E9EAD" w14:textId="77777777" w:rsidR="0045083D" w:rsidRPr="00D82290" w:rsidRDefault="0045083D" w:rsidP="00D271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N </w:t>
            </w:r>
          </w:p>
          <w:p w14:paraId="64BA3693" w14:textId="77777777" w:rsidR="0045083D" w:rsidRPr="00D82290" w:rsidRDefault="0045083D" w:rsidP="00D271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per group</w:t>
            </w:r>
          </w:p>
        </w:tc>
        <w:tc>
          <w:tcPr>
            <w:tcW w:w="992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6CC9C8A" w14:textId="77777777" w:rsidR="0045083D" w:rsidRPr="00D82290" w:rsidRDefault="0045083D" w:rsidP="00267D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Fidelity measure</w:t>
            </w:r>
          </w:p>
        </w:tc>
        <w:tc>
          <w:tcPr>
            <w:tcW w:w="1418" w:type="dxa"/>
            <w:vMerge w:val="restar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29E2CA2" w14:textId="77777777" w:rsidR="0045083D" w:rsidRPr="00D82290" w:rsidRDefault="0045083D" w:rsidP="00267D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Individualized activity</w:t>
            </w:r>
          </w:p>
        </w:tc>
        <w:tc>
          <w:tcPr>
            <w:tcW w:w="1417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14:paraId="0922F5CE" w14:textId="77777777" w:rsidR="0045083D" w:rsidRPr="00D82290" w:rsidRDefault="0045083D" w:rsidP="00267D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Homework/</w:t>
            </w:r>
          </w:p>
          <w:p w14:paraId="1D3CA719" w14:textId="77777777" w:rsidR="0045083D" w:rsidRPr="00D82290" w:rsidRDefault="0045083D" w:rsidP="00267D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generalization activity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E32A96" w14:textId="77777777" w:rsidR="0045083D" w:rsidRPr="00D82290" w:rsidRDefault="0045083D" w:rsidP="00267D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Type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043F45" w14:textId="77777777" w:rsidR="00942EAD" w:rsidRPr="00D82290" w:rsidRDefault="00942EAD" w:rsidP="00942EA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N </w:t>
            </w:r>
          </w:p>
          <w:p w14:paraId="7DBDDCE8" w14:textId="50F0EA8F" w:rsidR="0045083D" w:rsidRPr="00D82290" w:rsidRDefault="0045083D" w:rsidP="00942EA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vMerge/>
            <w:tcBorders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7D0BDD1" w14:textId="77777777" w:rsidR="0045083D" w:rsidRPr="00D82290" w:rsidRDefault="0045083D" w:rsidP="00267D7A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D953DC" w:rsidRPr="00BB516E" w14:paraId="03D28336" w14:textId="77777777" w:rsidTr="009C018F">
        <w:trPr>
          <w:gridAfter w:val="1"/>
          <w:wAfter w:w="10" w:type="dxa"/>
          <w:trHeight w:val="540"/>
        </w:trPr>
        <w:tc>
          <w:tcPr>
            <w:tcW w:w="1134" w:type="dxa"/>
            <w:vMerge/>
            <w:tcBorders>
              <w:top w:val="single" w:sz="8" w:space="0" w:color="auto"/>
              <w:bottom w:val="single" w:sz="8" w:space="0" w:color="auto"/>
            </w:tcBorders>
            <w:shd w:val="clear" w:color="000000" w:fill="AEAAAA"/>
            <w:vAlign w:val="center"/>
          </w:tcPr>
          <w:p w14:paraId="40772AB8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shd w:val="clear" w:color="000000" w:fill="AEAAAA"/>
            <w:vAlign w:val="center"/>
          </w:tcPr>
          <w:p w14:paraId="36AE9BE0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39EC1B4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7A14B8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Duration </w:t>
            </w:r>
          </w:p>
          <w:p w14:paraId="5279BA1F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(min.)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</w:tcBorders>
            <w:shd w:val="clear" w:color="000000" w:fill="AEAAAA"/>
            <w:vAlign w:val="center"/>
          </w:tcPr>
          <w:p w14:paraId="22E62AF4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000000" w:fill="AEAAAA"/>
            <w:vAlign w:val="center"/>
          </w:tcPr>
          <w:p w14:paraId="730A977F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000000" w:fill="AEAAAA"/>
            <w:vAlign w:val="center"/>
          </w:tcPr>
          <w:p w14:paraId="7862E090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4DF737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000000" w:fill="AEAAAA"/>
            <w:vAlign w:val="center"/>
          </w:tcPr>
          <w:p w14:paraId="3E11B90B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</w:tcBorders>
            <w:shd w:val="clear" w:color="000000" w:fill="D9D9D9"/>
            <w:vAlign w:val="center"/>
          </w:tcPr>
          <w:p w14:paraId="48F4C073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82" w:type="dxa"/>
            <w:vMerge/>
            <w:tcBorders>
              <w:left w:val="nil"/>
              <w:bottom w:val="single" w:sz="4" w:space="0" w:color="auto"/>
            </w:tcBorders>
            <w:shd w:val="clear" w:color="000000" w:fill="D9D9D9"/>
            <w:vAlign w:val="center"/>
          </w:tcPr>
          <w:p w14:paraId="7087D35E" w14:textId="77777777" w:rsidR="0045083D" w:rsidRPr="00D82290" w:rsidRDefault="0045083D" w:rsidP="006709B6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25C4A3F4" w14:textId="77777777" w:rsidR="0045083D" w:rsidRPr="00D82290" w:rsidRDefault="0045083D" w:rsidP="006709B6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46374E" w:rsidRPr="00BB516E" w14:paraId="1E5A6107" w14:textId="77777777" w:rsidTr="009C018F">
        <w:trPr>
          <w:gridAfter w:val="1"/>
          <w:wAfter w:w="10" w:type="dxa"/>
          <w:trHeight w:val="737"/>
        </w:trPr>
        <w:tc>
          <w:tcPr>
            <w:tcW w:w="1134" w:type="dxa"/>
            <w:tcBorders>
              <w:top w:val="single" w:sz="8" w:space="0" w:color="auto"/>
            </w:tcBorders>
            <w:shd w:val="clear" w:color="000000" w:fill="FFFFFF"/>
          </w:tcPr>
          <w:p w14:paraId="0C491021" w14:textId="77777777" w:rsidR="0046374E" w:rsidRDefault="0046374E" w:rsidP="004637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Corbett, B</w:t>
            </w:r>
          </w:p>
          <w:p w14:paraId="69FC7982" w14:textId="77777777" w:rsidR="0046374E" w:rsidRDefault="0046374E" w:rsidP="004637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2016</w:t>
            </w:r>
          </w:p>
          <w:p w14:paraId="12B51094" w14:textId="15CE60EC" w:rsidR="0046374E" w:rsidRPr="00D82290" w:rsidRDefault="0046374E" w:rsidP="004637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shd w:val="clear" w:color="000000" w:fill="FFFFFF"/>
          </w:tcPr>
          <w:p w14:paraId="4749AC85" w14:textId="5D7AB81C" w:rsidR="0046374E" w:rsidRPr="00D85CA7" w:rsidRDefault="0046374E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5CA7">
              <w:rPr>
                <w:rFonts w:cs="CnyfxdAdvPTimes"/>
                <w:sz w:val="20"/>
                <w:szCs w:val="20"/>
                <w:lang w:val="en-AU"/>
              </w:rPr>
              <w:t>SENSE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</w:tcPr>
          <w:p w14:paraId="706C5157" w14:textId="47F5EFD9" w:rsidR="0046374E" w:rsidRPr="00D82290" w:rsidRDefault="0046374E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000000" w:fill="FFFFFF"/>
          </w:tcPr>
          <w:p w14:paraId="06796D72" w14:textId="40FF4454" w:rsidR="0046374E" w:rsidRPr="00D82290" w:rsidRDefault="0046374E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FFFF"/>
          </w:tcPr>
          <w:p w14:paraId="7B68652F" w14:textId="1BED24F5" w:rsidR="0046374E" w:rsidRPr="00D82290" w:rsidRDefault="0046374E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</w:tcPr>
          <w:p w14:paraId="6EFEB3CF" w14:textId="079EDC1C" w:rsidR="0046374E" w:rsidRPr="00D82290" w:rsidRDefault="00E55EB4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</w:tcPr>
          <w:p w14:paraId="3C44F03B" w14:textId="2FF59673" w:rsidR="0046374E" w:rsidRPr="00D82290" w:rsidRDefault="0046374E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000000" w:fill="FFFFFF"/>
          </w:tcPr>
          <w:p w14:paraId="3BC0CDCB" w14:textId="7A26E121" w:rsidR="0046374E" w:rsidRPr="00D82290" w:rsidRDefault="00E55EB4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000000" w:fill="FFFFFF"/>
          </w:tcPr>
          <w:p w14:paraId="6EA3ADB9" w14:textId="4097B662" w:rsidR="0046374E" w:rsidRPr="00D82290" w:rsidRDefault="00E55EB4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000000" w:fill="FFFFFF"/>
          </w:tcPr>
          <w:p w14:paraId="184C8F44" w14:textId="399E45D7" w:rsidR="0046374E" w:rsidRPr="00E55EB4" w:rsidRDefault="00E55EB4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Usual Care</w:t>
            </w:r>
            <w:r w:rsidRPr="00E55EB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*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000000" w:fill="FFFFFF"/>
          </w:tcPr>
          <w:p w14:paraId="4C20DD53" w14:textId="0DCB85BF" w:rsidR="0046374E" w:rsidRPr="00D82290" w:rsidRDefault="00C54914" w:rsidP="00C54914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000000" w:fill="FFFFFF"/>
          </w:tcPr>
          <w:p w14:paraId="23D786C8" w14:textId="676E56BF" w:rsidR="0046374E" w:rsidRPr="00D82290" w:rsidRDefault="00E55EB4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Y/Y/-</w:t>
            </w:r>
          </w:p>
        </w:tc>
      </w:tr>
      <w:tr w:rsidR="00D953DC" w:rsidRPr="00BB516E" w14:paraId="7CD0E497" w14:textId="77777777" w:rsidTr="009C018F">
        <w:trPr>
          <w:gridAfter w:val="1"/>
          <w:wAfter w:w="10" w:type="dxa"/>
          <w:trHeight w:val="737"/>
        </w:trPr>
        <w:tc>
          <w:tcPr>
            <w:tcW w:w="1134" w:type="dxa"/>
            <w:shd w:val="clear" w:color="000000" w:fill="FFFFFF"/>
            <w:hideMark/>
          </w:tcPr>
          <w:p w14:paraId="3E00719B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Frietag, C</w:t>
            </w:r>
          </w:p>
          <w:p w14:paraId="3213099F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2016</w:t>
            </w:r>
          </w:p>
          <w:p w14:paraId="1F64E916" w14:textId="77777777" w:rsidR="00D953DC" w:rsidRPr="00D82290" w:rsidRDefault="00D953DC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shd w:val="clear" w:color="000000" w:fill="FFFFFF"/>
            <w:hideMark/>
          </w:tcPr>
          <w:p w14:paraId="7D4EC00A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SOSTA-FRA</w:t>
            </w:r>
          </w:p>
        </w:tc>
        <w:tc>
          <w:tcPr>
            <w:tcW w:w="851" w:type="dxa"/>
            <w:shd w:val="clear" w:color="000000" w:fill="FFFFFF"/>
            <w:hideMark/>
          </w:tcPr>
          <w:p w14:paraId="512A31AC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12</w:t>
            </w:r>
          </w:p>
        </w:tc>
        <w:tc>
          <w:tcPr>
            <w:tcW w:w="1559" w:type="dxa"/>
            <w:shd w:val="clear" w:color="000000" w:fill="FFFFFF"/>
            <w:hideMark/>
          </w:tcPr>
          <w:p w14:paraId="5AC07F01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90</w:t>
            </w:r>
          </w:p>
        </w:tc>
        <w:tc>
          <w:tcPr>
            <w:tcW w:w="1134" w:type="dxa"/>
            <w:shd w:val="clear" w:color="000000" w:fill="FFFFFF"/>
            <w:hideMark/>
          </w:tcPr>
          <w:p w14:paraId="25D53C4E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</w:t>
            </w:r>
          </w:p>
        </w:tc>
        <w:tc>
          <w:tcPr>
            <w:tcW w:w="992" w:type="dxa"/>
            <w:shd w:val="clear" w:color="000000" w:fill="FFFFFF"/>
            <w:hideMark/>
          </w:tcPr>
          <w:p w14:paraId="0077483E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4-5</w:t>
            </w:r>
          </w:p>
        </w:tc>
        <w:tc>
          <w:tcPr>
            <w:tcW w:w="992" w:type="dxa"/>
            <w:shd w:val="clear" w:color="000000" w:fill="FFFFFF"/>
            <w:hideMark/>
          </w:tcPr>
          <w:p w14:paraId="7B1B2612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000000" w:fill="FFFFFF"/>
            <w:hideMark/>
          </w:tcPr>
          <w:p w14:paraId="5B907F8B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7" w:type="dxa"/>
            <w:shd w:val="clear" w:color="000000" w:fill="FFFFFF"/>
          </w:tcPr>
          <w:p w14:paraId="5179D861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</w:t>
            </w:r>
          </w:p>
        </w:tc>
        <w:tc>
          <w:tcPr>
            <w:tcW w:w="1276" w:type="dxa"/>
            <w:shd w:val="clear" w:color="000000" w:fill="FFFFFF"/>
            <w:hideMark/>
          </w:tcPr>
          <w:p w14:paraId="4A6ED5C2" w14:textId="77777777" w:rsidR="0045083D" w:rsidRPr="00D82290" w:rsidRDefault="0045083D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Delayed Treatment</w:t>
            </w:r>
          </w:p>
        </w:tc>
        <w:tc>
          <w:tcPr>
            <w:tcW w:w="982" w:type="dxa"/>
            <w:shd w:val="clear" w:color="000000" w:fill="FFFFFF"/>
            <w:hideMark/>
          </w:tcPr>
          <w:p w14:paraId="190B491F" w14:textId="5ECF89FC" w:rsidR="0045083D" w:rsidRPr="00D82290" w:rsidRDefault="00901034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102</w:t>
            </w:r>
          </w:p>
        </w:tc>
        <w:tc>
          <w:tcPr>
            <w:tcW w:w="1418" w:type="dxa"/>
            <w:gridSpan w:val="2"/>
            <w:shd w:val="clear" w:color="000000" w:fill="FFFFFF"/>
            <w:hideMark/>
          </w:tcPr>
          <w:p w14:paraId="6100F557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Y/Y/Y</w:t>
            </w:r>
          </w:p>
        </w:tc>
      </w:tr>
      <w:tr w:rsidR="00D973CB" w:rsidRPr="00BB516E" w14:paraId="5577E075" w14:textId="77777777" w:rsidTr="009C018F">
        <w:trPr>
          <w:gridAfter w:val="1"/>
          <w:wAfter w:w="10" w:type="dxa"/>
          <w:trHeight w:val="737"/>
        </w:trPr>
        <w:tc>
          <w:tcPr>
            <w:tcW w:w="1134" w:type="dxa"/>
            <w:shd w:val="clear" w:color="000000" w:fill="FFFFFF"/>
          </w:tcPr>
          <w:p w14:paraId="72EAC94F" w14:textId="4C02E9B3" w:rsidR="00D973CB" w:rsidRDefault="00D973CB" w:rsidP="00D973CB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Gabriels</w:t>
            </w:r>
            <w:r w:rsidR="009C018F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R</w:t>
            </w:r>
          </w:p>
          <w:p w14:paraId="3439CF9D" w14:textId="77777777" w:rsidR="00D973CB" w:rsidRDefault="00D973CB" w:rsidP="00D973CB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2015</w:t>
            </w:r>
          </w:p>
          <w:p w14:paraId="67891D62" w14:textId="77777777" w:rsidR="00D973CB" w:rsidRPr="00D82290" w:rsidRDefault="00D973CB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shd w:val="clear" w:color="000000" w:fill="FFFFFF"/>
          </w:tcPr>
          <w:p w14:paraId="4DFF1B87" w14:textId="5EE6A790" w:rsidR="00D973CB" w:rsidRDefault="00FE272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Therapeutic</w:t>
            </w:r>
            <w:r w:rsidR="00FE62DB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Horseback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="00FE62DB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riding</w:t>
            </w:r>
          </w:p>
          <w:p w14:paraId="123919B6" w14:textId="7A8B5314" w:rsidR="00FE2722" w:rsidRPr="00D82290" w:rsidRDefault="00FE272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851" w:type="dxa"/>
            <w:shd w:val="clear" w:color="000000" w:fill="FFFFFF"/>
          </w:tcPr>
          <w:p w14:paraId="339C1E2E" w14:textId="7BA8382B" w:rsidR="00D973CB" w:rsidRPr="00D82290" w:rsidRDefault="00FE272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10</w:t>
            </w:r>
          </w:p>
        </w:tc>
        <w:tc>
          <w:tcPr>
            <w:tcW w:w="1559" w:type="dxa"/>
            <w:shd w:val="clear" w:color="000000" w:fill="FFFFFF"/>
          </w:tcPr>
          <w:p w14:paraId="073E93FF" w14:textId="63ADDDFD" w:rsidR="00D973CB" w:rsidRPr="00D82290" w:rsidRDefault="00FE272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45</w:t>
            </w:r>
          </w:p>
        </w:tc>
        <w:tc>
          <w:tcPr>
            <w:tcW w:w="1134" w:type="dxa"/>
            <w:shd w:val="clear" w:color="000000" w:fill="FFFFFF"/>
          </w:tcPr>
          <w:p w14:paraId="06C0437B" w14:textId="5DC3412C" w:rsidR="00D973CB" w:rsidRPr="00D82290" w:rsidRDefault="00FE272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At least 1 per participant</w:t>
            </w:r>
          </w:p>
        </w:tc>
        <w:tc>
          <w:tcPr>
            <w:tcW w:w="992" w:type="dxa"/>
            <w:shd w:val="clear" w:color="000000" w:fill="FFFFFF"/>
          </w:tcPr>
          <w:p w14:paraId="18E96EBF" w14:textId="0FD38ED2" w:rsidR="00D973CB" w:rsidRPr="00D82290" w:rsidRDefault="00FE272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2-4</w:t>
            </w:r>
          </w:p>
        </w:tc>
        <w:tc>
          <w:tcPr>
            <w:tcW w:w="992" w:type="dxa"/>
            <w:shd w:val="clear" w:color="000000" w:fill="FFFFFF"/>
          </w:tcPr>
          <w:p w14:paraId="4E4A5D8B" w14:textId="421ABADF" w:rsidR="00D973CB" w:rsidRPr="00D82290" w:rsidRDefault="00FE272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000000" w:fill="FFFFFF"/>
          </w:tcPr>
          <w:p w14:paraId="15F37444" w14:textId="143FA567" w:rsidR="00D973CB" w:rsidRPr="00D82290" w:rsidRDefault="009C018F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7" w:type="dxa"/>
            <w:shd w:val="clear" w:color="000000" w:fill="FFFFFF"/>
          </w:tcPr>
          <w:p w14:paraId="37C01538" w14:textId="22C24670" w:rsidR="00D973CB" w:rsidRPr="00D82290" w:rsidRDefault="005135BF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  <w:r w:rsidR="00FE2722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/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76" w:type="dxa"/>
            <w:shd w:val="clear" w:color="000000" w:fill="FFFFFF"/>
          </w:tcPr>
          <w:p w14:paraId="5EFAC7E1" w14:textId="02C1E75C" w:rsidR="00D973CB" w:rsidRPr="00D82290" w:rsidRDefault="00D83EEC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Active control</w:t>
            </w:r>
          </w:p>
        </w:tc>
        <w:tc>
          <w:tcPr>
            <w:tcW w:w="982" w:type="dxa"/>
            <w:shd w:val="clear" w:color="000000" w:fill="FFFFFF"/>
          </w:tcPr>
          <w:p w14:paraId="55D2E7F7" w14:textId="79FFA0FA" w:rsidR="00D973CB" w:rsidRPr="00D82290" w:rsidRDefault="00901034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47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1719D7C8" w14:textId="4904A8F0" w:rsidR="00D973CB" w:rsidRPr="00D82290" w:rsidRDefault="00D83EEC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-/-/-</w:t>
            </w:r>
          </w:p>
        </w:tc>
      </w:tr>
      <w:tr w:rsidR="00F720D8" w:rsidRPr="00BB516E" w14:paraId="33708C2D" w14:textId="77777777" w:rsidTr="009C018F">
        <w:trPr>
          <w:gridAfter w:val="1"/>
          <w:wAfter w:w="10" w:type="dxa"/>
          <w:trHeight w:val="737"/>
        </w:trPr>
        <w:tc>
          <w:tcPr>
            <w:tcW w:w="1134" w:type="dxa"/>
            <w:shd w:val="clear" w:color="000000" w:fill="FFFFFF"/>
          </w:tcPr>
          <w:p w14:paraId="4A118FC4" w14:textId="1EC52AD8" w:rsidR="00F720D8" w:rsidRDefault="00F720D8" w:rsidP="00F720D8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Jonsson, U</w:t>
            </w:r>
          </w:p>
          <w:p w14:paraId="1F032EE0" w14:textId="0D0975BE" w:rsidR="00F720D8" w:rsidRPr="00D82290" w:rsidRDefault="00F720D8" w:rsidP="00F720D8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2018</w:t>
            </w:r>
          </w:p>
        </w:tc>
        <w:tc>
          <w:tcPr>
            <w:tcW w:w="1276" w:type="dxa"/>
            <w:gridSpan w:val="2"/>
            <w:shd w:val="clear" w:color="000000" w:fill="FFFFFF"/>
          </w:tcPr>
          <w:p w14:paraId="582A0D95" w14:textId="3EF6A243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KONTAKT</w:t>
            </w:r>
          </w:p>
        </w:tc>
        <w:tc>
          <w:tcPr>
            <w:tcW w:w="851" w:type="dxa"/>
            <w:shd w:val="clear" w:color="000000" w:fill="FFFFFF"/>
          </w:tcPr>
          <w:p w14:paraId="6057EE89" w14:textId="16BBAC93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24</w:t>
            </w:r>
          </w:p>
        </w:tc>
        <w:tc>
          <w:tcPr>
            <w:tcW w:w="1559" w:type="dxa"/>
            <w:shd w:val="clear" w:color="000000" w:fill="FFFFFF"/>
          </w:tcPr>
          <w:p w14:paraId="21173B7B" w14:textId="77777777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Children</w:t>
            </w:r>
          </w:p>
          <w:p w14:paraId="13519A87" w14:textId="77777777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:60</w:t>
            </w:r>
          </w:p>
          <w:p w14:paraId="3CA1F367" w14:textId="77777777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Adolescents: 90</w:t>
            </w:r>
          </w:p>
          <w:p w14:paraId="2866DCB5" w14:textId="0BD26271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34" w:type="dxa"/>
            <w:shd w:val="clear" w:color="000000" w:fill="FFFFFF"/>
          </w:tcPr>
          <w:p w14:paraId="0D2DC48E" w14:textId="1D3B42C0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-3</w:t>
            </w:r>
          </w:p>
        </w:tc>
        <w:tc>
          <w:tcPr>
            <w:tcW w:w="992" w:type="dxa"/>
            <w:shd w:val="clear" w:color="000000" w:fill="FFFFFF"/>
          </w:tcPr>
          <w:p w14:paraId="2FDA22ED" w14:textId="057C794D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4-8</w:t>
            </w:r>
          </w:p>
        </w:tc>
        <w:tc>
          <w:tcPr>
            <w:tcW w:w="992" w:type="dxa"/>
            <w:shd w:val="clear" w:color="000000" w:fill="FFFFFF"/>
          </w:tcPr>
          <w:p w14:paraId="5E7A9F6F" w14:textId="13461F45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000000" w:fill="FFFFFF"/>
          </w:tcPr>
          <w:p w14:paraId="21434E27" w14:textId="042A5890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7" w:type="dxa"/>
            <w:shd w:val="clear" w:color="000000" w:fill="FFFFFF"/>
          </w:tcPr>
          <w:p w14:paraId="2E19E611" w14:textId="67942C28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276" w:type="dxa"/>
            <w:shd w:val="clear" w:color="000000" w:fill="FFFFFF"/>
          </w:tcPr>
          <w:p w14:paraId="329BE0FC" w14:textId="3A6EDBF0" w:rsidR="00F720D8" w:rsidRPr="00D82290" w:rsidRDefault="00F720D8" w:rsidP="00F720D8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Usual Care</w:t>
            </w:r>
          </w:p>
        </w:tc>
        <w:tc>
          <w:tcPr>
            <w:tcW w:w="982" w:type="dxa"/>
            <w:shd w:val="clear" w:color="000000" w:fill="FFFFFF"/>
          </w:tcPr>
          <w:p w14:paraId="2112EFFA" w14:textId="39407CC7" w:rsidR="00F720D8" w:rsidRPr="00D82290" w:rsidRDefault="00901034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27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6E8D07C9" w14:textId="594C356B" w:rsidR="00F720D8" w:rsidRPr="00D82290" w:rsidRDefault="00F720D8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Y/Y/Y</w:t>
            </w:r>
          </w:p>
        </w:tc>
      </w:tr>
      <w:tr w:rsidR="00D953DC" w:rsidRPr="00BB516E" w14:paraId="4E332A72" w14:textId="77777777" w:rsidTr="009C018F">
        <w:trPr>
          <w:gridAfter w:val="1"/>
          <w:wAfter w:w="10" w:type="dxa"/>
          <w:trHeight w:val="737"/>
        </w:trPr>
        <w:tc>
          <w:tcPr>
            <w:tcW w:w="1134" w:type="dxa"/>
            <w:shd w:val="clear" w:color="000000" w:fill="FFFFFF"/>
            <w:hideMark/>
          </w:tcPr>
          <w:p w14:paraId="4F3B78EE" w14:textId="77777777" w:rsidR="0045083D" w:rsidRPr="00D82290" w:rsidRDefault="0045083D" w:rsidP="006F464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Laug</w:t>
            </w:r>
            <w:r w:rsidR="006F4643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e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</w:t>
            </w:r>
            <w:r w:rsidR="006F4643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o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n, E</w:t>
            </w:r>
          </w:p>
          <w:p w14:paraId="379B2CB6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2009</w:t>
            </w:r>
          </w:p>
          <w:p w14:paraId="570F0B52" w14:textId="77777777" w:rsidR="00D953DC" w:rsidRPr="00D82290" w:rsidRDefault="00D953DC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shd w:val="clear" w:color="000000" w:fill="FFFFFF"/>
            <w:hideMark/>
          </w:tcPr>
          <w:p w14:paraId="77323462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PEERS</w:t>
            </w:r>
          </w:p>
        </w:tc>
        <w:tc>
          <w:tcPr>
            <w:tcW w:w="851" w:type="dxa"/>
            <w:shd w:val="clear" w:color="000000" w:fill="FFFFFF"/>
            <w:hideMark/>
          </w:tcPr>
          <w:p w14:paraId="5C108D82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12</w:t>
            </w:r>
          </w:p>
        </w:tc>
        <w:tc>
          <w:tcPr>
            <w:tcW w:w="1559" w:type="dxa"/>
            <w:shd w:val="clear" w:color="000000" w:fill="FFFFFF"/>
            <w:hideMark/>
          </w:tcPr>
          <w:p w14:paraId="0211A273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90</w:t>
            </w:r>
          </w:p>
        </w:tc>
        <w:tc>
          <w:tcPr>
            <w:tcW w:w="1134" w:type="dxa"/>
            <w:shd w:val="clear" w:color="000000" w:fill="FFFFFF"/>
            <w:hideMark/>
          </w:tcPr>
          <w:p w14:paraId="7991D0AB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shd w:val="clear" w:color="000000" w:fill="FFFFFF"/>
            <w:hideMark/>
          </w:tcPr>
          <w:p w14:paraId="69FF277B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7</w:t>
            </w:r>
          </w:p>
        </w:tc>
        <w:tc>
          <w:tcPr>
            <w:tcW w:w="992" w:type="dxa"/>
            <w:shd w:val="clear" w:color="000000" w:fill="FFFFFF"/>
            <w:hideMark/>
          </w:tcPr>
          <w:p w14:paraId="7C9A9816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000000" w:fill="FFFFFF"/>
            <w:hideMark/>
          </w:tcPr>
          <w:p w14:paraId="51C96E3D" w14:textId="1FB871A2" w:rsidR="0045083D" w:rsidRPr="00D82290" w:rsidRDefault="00F720D8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7" w:type="dxa"/>
            <w:shd w:val="clear" w:color="000000" w:fill="FFFFFF"/>
          </w:tcPr>
          <w:p w14:paraId="379709E1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Y/-</w:t>
            </w:r>
          </w:p>
        </w:tc>
        <w:tc>
          <w:tcPr>
            <w:tcW w:w="1276" w:type="dxa"/>
            <w:shd w:val="clear" w:color="000000" w:fill="FFFFFF"/>
            <w:hideMark/>
          </w:tcPr>
          <w:p w14:paraId="3862CFE9" w14:textId="77777777" w:rsidR="0045083D" w:rsidRPr="00D82290" w:rsidRDefault="0045083D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Delayed Treatment</w:t>
            </w:r>
          </w:p>
        </w:tc>
        <w:tc>
          <w:tcPr>
            <w:tcW w:w="982" w:type="dxa"/>
            <w:shd w:val="clear" w:color="000000" w:fill="FFFFFF"/>
            <w:hideMark/>
          </w:tcPr>
          <w:p w14:paraId="41CEE8F3" w14:textId="1669FF1B" w:rsidR="0045083D" w:rsidRPr="00D82290" w:rsidRDefault="00901034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16</w:t>
            </w:r>
          </w:p>
        </w:tc>
        <w:tc>
          <w:tcPr>
            <w:tcW w:w="1418" w:type="dxa"/>
            <w:gridSpan w:val="2"/>
            <w:shd w:val="clear" w:color="000000" w:fill="FFFFFF"/>
            <w:hideMark/>
          </w:tcPr>
          <w:p w14:paraId="39CB7ACF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Y/Y/Y</w:t>
            </w:r>
          </w:p>
        </w:tc>
      </w:tr>
      <w:tr w:rsidR="000B2269" w:rsidRPr="00BB516E" w14:paraId="356E9EBA" w14:textId="77777777" w:rsidTr="009C018F">
        <w:trPr>
          <w:gridAfter w:val="1"/>
          <w:wAfter w:w="10" w:type="dxa"/>
          <w:trHeight w:val="737"/>
        </w:trPr>
        <w:tc>
          <w:tcPr>
            <w:tcW w:w="1134" w:type="dxa"/>
            <w:shd w:val="clear" w:color="000000" w:fill="FFFFFF"/>
          </w:tcPr>
          <w:p w14:paraId="6FCC17FD" w14:textId="03C13DA0" w:rsidR="000B2269" w:rsidRDefault="000B2269" w:rsidP="006F464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Lerner, M</w:t>
            </w:r>
          </w:p>
          <w:p w14:paraId="2FC3257F" w14:textId="2765C837" w:rsidR="000B2269" w:rsidRPr="00D82290" w:rsidRDefault="000B2269" w:rsidP="006F464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2012</w:t>
            </w:r>
          </w:p>
        </w:tc>
        <w:tc>
          <w:tcPr>
            <w:tcW w:w="1276" w:type="dxa"/>
            <w:gridSpan w:val="2"/>
            <w:shd w:val="clear" w:color="000000" w:fill="FFFFFF"/>
          </w:tcPr>
          <w:p w14:paraId="6C82542C" w14:textId="63FAACC3" w:rsidR="000B2269" w:rsidRPr="00D82290" w:rsidRDefault="00CC17CA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SDARI</w:t>
            </w:r>
          </w:p>
        </w:tc>
        <w:tc>
          <w:tcPr>
            <w:tcW w:w="851" w:type="dxa"/>
            <w:shd w:val="clear" w:color="000000" w:fill="FFFFFF"/>
          </w:tcPr>
          <w:p w14:paraId="5EE4106C" w14:textId="22C297BF" w:rsidR="000B2269" w:rsidRPr="00D82290" w:rsidRDefault="00CC17CA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4</w:t>
            </w:r>
          </w:p>
        </w:tc>
        <w:tc>
          <w:tcPr>
            <w:tcW w:w="1559" w:type="dxa"/>
            <w:shd w:val="clear" w:color="000000" w:fill="FFFFFF"/>
          </w:tcPr>
          <w:p w14:paraId="6E56E390" w14:textId="1E444B3D" w:rsidR="000B2269" w:rsidRPr="00D82290" w:rsidRDefault="00CC17CA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90</w:t>
            </w:r>
          </w:p>
        </w:tc>
        <w:tc>
          <w:tcPr>
            <w:tcW w:w="1134" w:type="dxa"/>
            <w:shd w:val="clear" w:color="000000" w:fill="FFFFFF"/>
          </w:tcPr>
          <w:p w14:paraId="1664ED79" w14:textId="2991DE05" w:rsidR="000B2269" w:rsidRPr="00D82290" w:rsidRDefault="006F19D5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shd w:val="clear" w:color="000000" w:fill="FFFFFF"/>
          </w:tcPr>
          <w:p w14:paraId="38F6ECA3" w14:textId="00B2F52A" w:rsidR="000B2269" w:rsidRPr="00D82290" w:rsidRDefault="0055232F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7</w:t>
            </w:r>
          </w:p>
        </w:tc>
        <w:tc>
          <w:tcPr>
            <w:tcW w:w="992" w:type="dxa"/>
            <w:shd w:val="clear" w:color="000000" w:fill="FFFFFF"/>
          </w:tcPr>
          <w:p w14:paraId="73E0ED19" w14:textId="793994BD" w:rsidR="000B2269" w:rsidRPr="00D82290" w:rsidRDefault="00844977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000000" w:fill="FFFFFF"/>
          </w:tcPr>
          <w:p w14:paraId="16F4C7A7" w14:textId="113480FB" w:rsidR="000B2269" w:rsidRDefault="00844977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7" w:type="dxa"/>
            <w:shd w:val="clear" w:color="000000" w:fill="FFFFFF"/>
          </w:tcPr>
          <w:p w14:paraId="479C16FA" w14:textId="09CF854D" w:rsidR="000B2269" w:rsidRPr="00D82290" w:rsidRDefault="00844977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Y/-</w:t>
            </w:r>
          </w:p>
        </w:tc>
        <w:tc>
          <w:tcPr>
            <w:tcW w:w="1276" w:type="dxa"/>
            <w:shd w:val="clear" w:color="000000" w:fill="FFFFFF"/>
          </w:tcPr>
          <w:p w14:paraId="4A2A4F55" w14:textId="53EDDD88" w:rsidR="000B2269" w:rsidRPr="00D82290" w:rsidRDefault="00CC17CA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Active control</w:t>
            </w:r>
          </w:p>
        </w:tc>
        <w:tc>
          <w:tcPr>
            <w:tcW w:w="982" w:type="dxa"/>
            <w:shd w:val="clear" w:color="000000" w:fill="FFFFFF"/>
          </w:tcPr>
          <w:p w14:paraId="543259E7" w14:textId="1AA6EF3C" w:rsidR="000B2269" w:rsidRDefault="00844977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6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2AAFCD95" w14:textId="6C740BF2" w:rsidR="000B2269" w:rsidRPr="00D82290" w:rsidRDefault="0055232F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-/Y/Y</w:t>
            </w:r>
          </w:p>
        </w:tc>
      </w:tr>
      <w:tr w:rsidR="0064361B" w:rsidRPr="00BB516E" w14:paraId="258DA554" w14:textId="77777777" w:rsidTr="009C018F">
        <w:trPr>
          <w:gridAfter w:val="1"/>
          <w:wAfter w:w="10" w:type="dxa"/>
          <w:trHeight w:val="737"/>
        </w:trPr>
        <w:tc>
          <w:tcPr>
            <w:tcW w:w="1134" w:type="dxa"/>
            <w:shd w:val="clear" w:color="000000" w:fill="FFFFFF"/>
          </w:tcPr>
          <w:p w14:paraId="5ED8DD03" w14:textId="13021A01" w:rsidR="0064361B" w:rsidRDefault="0064361B" w:rsidP="006F464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Mat</w:t>
            </w:r>
            <w:r w:rsidR="00865051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hews, N</w:t>
            </w:r>
          </w:p>
          <w:p w14:paraId="1CE3A970" w14:textId="77777777" w:rsidR="0064361B" w:rsidRDefault="0064361B" w:rsidP="006F464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2018</w:t>
            </w:r>
          </w:p>
          <w:p w14:paraId="2B505D85" w14:textId="103358D5" w:rsidR="0064361B" w:rsidRPr="00D82290" w:rsidRDefault="0064361B" w:rsidP="006F464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shd w:val="clear" w:color="000000" w:fill="FFFFFF"/>
          </w:tcPr>
          <w:p w14:paraId="452081A5" w14:textId="2B76C228" w:rsidR="0064361B" w:rsidRPr="00D82290" w:rsidRDefault="0064361B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Peer mediated PEER</w:t>
            </w:r>
          </w:p>
        </w:tc>
        <w:tc>
          <w:tcPr>
            <w:tcW w:w="851" w:type="dxa"/>
            <w:shd w:val="clear" w:color="000000" w:fill="FFFFFF"/>
          </w:tcPr>
          <w:p w14:paraId="0B1A77FA" w14:textId="1C82E37A" w:rsidR="0064361B" w:rsidRPr="00D82290" w:rsidRDefault="0014416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14</w:t>
            </w:r>
          </w:p>
        </w:tc>
        <w:tc>
          <w:tcPr>
            <w:tcW w:w="1559" w:type="dxa"/>
            <w:shd w:val="clear" w:color="000000" w:fill="FFFFFF"/>
          </w:tcPr>
          <w:p w14:paraId="11796DEA" w14:textId="6B6A228A" w:rsidR="0064361B" w:rsidRPr="00D82290" w:rsidRDefault="00AB444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34" w:type="dxa"/>
            <w:shd w:val="clear" w:color="000000" w:fill="FFFFFF"/>
          </w:tcPr>
          <w:p w14:paraId="7A7A7768" w14:textId="00B64462" w:rsidR="0064361B" w:rsidRPr="00D82290" w:rsidRDefault="00AB444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</w:t>
            </w:r>
          </w:p>
        </w:tc>
        <w:tc>
          <w:tcPr>
            <w:tcW w:w="992" w:type="dxa"/>
            <w:shd w:val="clear" w:color="000000" w:fill="FFFFFF"/>
          </w:tcPr>
          <w:p w14:paraId="4743C2F9" w14:textId="61BBF826" w:rsidR="0064361B" w:rsidRPr="00D82290" w:rsidRDefault="00AB444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shd w:val="clear" w:color="000000" w:fill="FFFFFF"/>
          </w:tcPr>
          <w:p w14:paraId="0D9B9D68" w14:textId="032BC477" w:rsidR="0064361B" w:rsidRPr="00D82290" w:rsidRDefault="00AB4442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000000" w:fill="FFFFFF"/>
          </w:tcPr>
          <w:p w14:paraId="25F2552E" w14:textId="2D1EC47D" w:rsidR="0064361B" w:rsidRPr="00D82290" w:rsidRDefault="0076606E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7" w:type="dxa"/>
            <w:shd w:val="clear" w:color="000000" w:fill="FFFFFF"/>
          </w:tcPr>
          <w:p w14:paraId="5CBA9A9A" w14:textId="2266A779" w:rsidR="0064361B" w:rsidRPr="00D82290" w:rsidRDefault="0076606E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Y/-</w:t>
            </w:r>
          </w:p>
        </w:tc>
        <w:tc>
          <w:tcPr>
            <w:tcW w:w="1276" w:type="dxa"/>
            <w:shd w:val="clear" w:color="000000" w:fill="FFFFFF"/>
          </w:tcPr>
          <w:p w14:paraId="6940942D" w14:textId="77777777" w:rsidR="0064361B" w:rsidRDefault="0076606E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Active control + Delayed treatment</w:t>
            </w:r>
          </w:p>
          <w:p w14:paraId="7DC9FE6D" w14:textId="56507FB8" w:rsidR="0076606E" w:rsidRPr="00D82290" w:rsidRDefault="0076606E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82" w:type="dxa"/>
            <w:shd w:val="clear" w:color="000000" w:fill="FFFFFF"/>
          </w:tcPr>
          <w:p w14:paraId="49329ECC" w14:textId="67589866" w:rsidR="0064361B" w:rsidRPr="00D82290" w:rsidRDefault="00901034" w:rsidP="00901034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12</w:t>
            </w:r>
            <w:r w:rsidR="00CC17CA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/13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3602D40C" w14:textId="5DF399CE" w:rsidR="0064361B" w:rsidRPr="00D82290" w:rsidRDefault="0076606E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Y/Y/Y</w:t>
            </w:r>
          </w:p>
        </w:tc>
      </w:tr>
      <w:tr w:rsidR="00D953DC" w:rsidRPr="00BB516E" w14:paraId="0650179C" w14:textId="77777777" w:rsidTr="009C018F">
        <w:trPr>
          <w:gridAfter w:val="1"/>
          <w:wAfter w:w="10" w:type="dxa"/>
          <w:trHeight w:val="853"/>
        </w:trPr>
        <w:tc>
          <w:tcPr>
            <w:tcW w:w="1134" w:type="dxa"/>
            <w:shd w:val="clear" w:color="auto" w:fill="auto"/>
            <w:hideMark/>
          </w:tcPr>
          <w:p w14:paraId="1BF029B0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Olsson, N</w:t>
            </w:r>
          </w:p>
          <w:p w14:paraId="677C0958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2017</w:t>
            </w:r>
          </w:p>
          <w:p w14:paraId="1C7F6EF4" w14:textId="77777777" w:rsidR="00D953DC" w:rsidRPr="00D82290" w:rsidRDefault="00D953DC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shd w:val="clear" w:color="auto" w:fill="auto"/>
            <w:hideMark/>
          </w:tcPr>
          <w:p w14:paraId="5FD05563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KONTAKT</w:t>
            </w:r>
          </w:p>
        </w:tc>
        <w:tc>
          <w:tcPr>
            <w:tcW w:w="851" w:type="dxa"/>
            <w:shd w:val="clear" w:color="auto" w:fill="auto"/>
            <w:hideMark/>
          </w:tcPr>
          <w:p w14:paraId="5668B37F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12</w:t>
            </w:r>
          </w:p>
        </w:tc>
        <w:tc>
          <w:tcPr>
            <w:tcW w:w="1559" w:type="dxa"/>
            <w:shd w:val="clear" w:color="auto" w:fill="auto"/>
            <w:hideMark/>
          </w:tcPr>
          <w:p w14:paraId="61E1D7FE" w14:textId="3079C3BF" w:rsidR="0045083D" w:rsidRPr="00D82290" w:rsidRDefault="0045083D" w:rsidP="00361FFF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Children:60</w:t>
            </w:r>
          </w:p>
          <w:p w14:paraId="30280D81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Adolescents: 90</w:t>
            </w:r>
          </w:p>
          <w:p w14:paraId="0B9AECBA" w14:textId="77777777" w:rsidR="00D953DC" w:rsidRPr="00D82290" w:rsidRDefault="00D953DC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51784D66" w14:textId="7AF8A6EC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</w:t>
            </w:r>
            <w:r w:rsidR="00F720D8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-3</w:t>
            </w:r>
          </w:p>
        </w:tc>
        <w:tc>
          <w:tcPr>
            <w:tcW w:w="992" w:type="dxa"/>
            <w:shd w:val="clear" w:color="auto" w:fill="auto"/>
            <w:hideMark/>
          </w:tcPr>
          <w:p w14:paraId="0F3E13E1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4-8</w:t>
            </w:r>
          </w:p>
        </w:tc>
        <w:tc>
          <w:tcPr>
            <w:tcW w:w="992" w:type="dxa"/>
            <w:shd w:val="clear" w:color="000000" w:fill="FFFFFF"/>
            <w:hideMark/>
          </w:tcPr>
          <w:p w14:paraId="5B8D5FB3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auto" w:fill="auto"/>
            <w:hideMark/>
          </w:tcPr>
          <w:p w14:paraId="599D425F" w14:textId="5AD2E5CB" w:rsidR="0045083D" w:rsidRPr="00D82290" w:rsidRDefault="00F720D8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7" w:type="dxa"/>
            <w:shd w:val="clear" w:color="auto" w:fill="auto"/>
          </w:tcPr>
          <w:p w14:paraId="01082962" w14:textId="45610E6A" w:rsidR="0045083D" w:rsidRPr="00D82290" w:rsidRDefault="0045083D" w:rsidP="00F720D8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</w:t>
            </w:r>
            <w:r w:rsidR="00F720D8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276" w:type="dxa"/>
            <w:shd w:val="clear" w:color="auto" w:fill="auto"/>
            <w:hideMark/>
          </w:tcPr>
          <w:p w14:paraId="3128332C" w14:textId="77777777" w:rsidR="0045083D" w:rsidRPr="00D82290" w:rsidRDefault="00D85E14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Usual </w:t>
            </w:r>
            <w:r w:rsidR="0045083D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Care</w:t>
            </w:r>
          </w:p>
        </w:tc>
        <w:tc>
          <w:tcPr>
            <w:tcW w:w="982" w:type="dxa"/>
            <w:shd w:val="clear" w:color="auto" w:fill="auto"/>
            <w:hideMark/>
          </w:tcPr>
          <w:p w14:paraId="6E3FFD05" w14:textId="5091C553" w:rsidR="0045083D" w:rsidRPr="00D82290" w:rsidRDefault="00901034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146</w:t>
            </w:r>
          </w:p>
        </w:tc>
        <w:tc>
          <w:tcPr>
            <w:tcW w:w="1418" w:type="dxa"/>
            <w:gridSpan w:val="2"/>
            <w:shd w:val="clear" w:color="auto" w:fill="auto"/>
            <w:hideMark/>
          </w:tcPr>
          <w:p w14:paraId="27DA8C96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Y/Y/Y</w:t>
            </w:r>
          </w:p>
        </w:tc>
      </w:tr>
      <w:tr w:rsidR="00D953DC" w:rsidRPr="00BB516E" w14:paraId="130B6E10" w14:textId="77777777" w:rsidTr="009C018F">
        <w:trPr>
          <w:gridAfter w:val="1"/>
          <w:wAfter w:w="10" w:type="dxa"/>
          <w:trHeight w:val="569"/>
        </w:trPr>
        <w:tc>
          <w:tcPr>
            <w:tcW w:w="1134" w:type="dxa"/>
            <w:shd w:val="clear" w:color="auto" w:fill="auto"/>
            <w:hideMark/>
          </w:tcPr>
          <w:p w14:paraId="49A6693A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Schohl, K</w:t>
            </w:r>
          </w:p>
          <w:p w14:paraId="101FC0B2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2014</w:t>
            </w:r>
          </w:p>
          <w:p w14:paraId="2D303259" w14:textId="77777777" w:rsidR="00D953DC" w:rsidRPr="00D82290" w:rsidRDefault="00D953DC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shd w:val="clear" w:color="auto" w:fill="auto"/>
            <w:hideMark/>
          </w:tcPr>
          <w:p w14:paraId="2D085753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PEERS</w:t>
            </w:r>
          </w:p>
        </w:tc>
        <w:tc>
          <w:tcPr>
            <w:tcW w:w="851" w:type="dxa"/>
            <w:shd w:val="clear" w:color="auto" w:fill="auto"/>
            <w:hideMark/>
          </w:tcPr>
          <w:p w14:paraId="340AE092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14</w:t>
            </w:r>
          </w:p>
        </w:tc>
        <w:tc>
          <w:tcPr>
            <w:tcW w:w="1559" w:type="dxa"/>
            <w:shd w:val="clear" w:color="auto" w:fill="auto"/>
            <w:hideMark/>
          </w:tcPr>
          <w:p w14:paraId="20561D94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90</w:t>
            </w:r>
          </w:p>
        </w:tc>
        <w:tc>
          <w:tcPr>
            <w:tcW w:w="1134" w:type="dxa"/>
            <w:shd w:val="clear" w:color="auto" w:fill="auto"/>
            <w:hideMark/>
          </w:tcPr>
          <w:p w14:paraId="22B976C2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 or 2</w:t>
            </w:r>
          </w:p>
        </w:tc>
        <w:tc>
          <w:tcPr>
            <w:tcW w:w="992" w:type="dxa"/>
            <w:shd w:val="clear" w:color="auto" w:fill="auto"/>
            <w:hideMark/>
          </w:tcPr>
          <w:p w14:paraId="400DA899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&lt; 10</w:t>
            </w:r>
          </w:p>
        </w:tc>
        <w:tc>
          <w:tcPr>
            <w:tcW w:w="992" w:type="dxa"/>
            <w:shd w:val="clear" w:color="000000" w:fill="FFFFFF"/>
            <w:hideMark/>
          </w:tcPr>
          <w:p w14:paraId="6709D14B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auto" w:fill="auto"/>
            <w:hideMark/>
          </w:tcPr>
          <w:p w14:paraId="7EAF10AB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N/A</w:t>
            </w:r>
          </w:p>
        </w:tc>
        <w:tc>
          <w:tcPr>
            <w:tcW w:w="1417" w:type="dxa"/>
            <w:shd w:val="clear" w:color="auto" w:fill="auto"/>
          </w:tcPr>
          <w:p w14:paraId="1D1F7BF1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Y/-</w:t>
            </w:r>
          </w:p>
        </w:tc>
        <w:tc>
          <w:tcPr>
            <w:tcW w:w="1276" w:type="dxa"/>
            <w:shd w:val="clear" w:color="auto" w:fill="auto"/>
            <w:hideMark/>
          </w:tcPr>
          <w:p w14:paraId="5BE27DED" w14:textId="77777777" w:rsidR="0045083D" w:rsidRPr="00D82290" w:rsidRDefault="0045083D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Delayed Treatment</w:t>
            </w:r>
          </w:p>
        </w:tc>
        <w:tc>
          <w:tcPr>
            <w:tcW w:w="982" w:type="dxa"/>
            <w:shd w:val="clear" w:color="auto" w:fill="auto"/>
            <w:hideMark/>
          </w:tcPr>
          <w:p w14:paraId="1B05E1D7" w14:textId="77777777" w:rsidR="0045083D" w:rsidRPr="00942EAD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n-AU" w:eastAsia="en-AU"/>
              </w:rPr>
            </w:pPr>
            <w:r w:rsidRPr="0052361A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29</w:t>
            </w:r>
          </w:p>
        </w:tc>
        <w:tc>
          <w:tcPr>
            <w:tcW w:w="1418" w:type="dxa"/>
            <w:gridSpan w:val="2"/>
            <w:shd w:val="clear" w:color="auto" w:fill="auto"/>
            <w:hideMark/>
          </w:tcPr>
          <w:p w14:paraId="4BB5A86E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Y/Y/Y</w:t>
            </w:r>
          </w:p>
        </w:tc>
      </w:tr>
      <w:tr w:rsidR="00D239B0" w:rsidRPr="00BB516E" w14:paraId="4ABFCDA2" w14:textId="77777777" w:rsidTr="009C018F">
        <w:trPr>
          <w:gridAfter w:val="1"/>
          <w:wAfter w:w="10" w:type="dxa"/>
          <w:trHeight w:val="569"/>
        </w:trPr>
        <w:tc>
          <w:tcPr>
            <w:tcW w:w="1134" w:type="dxa"/>
            <w:shd w:val="clear" w:color="auto" w:fill="auto"/>
          </w:tcPr>
          <w:p w14:paraId="4F0A99F0" w14:textId="77777777" w:rsidR="00D239B0" w:rsidRDefault="00D239B0" w:rsidP="00D239B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lastRenderedPageBreak/>
              <w:t>Vernon, T</w:t>
            </w:r>
          </w:p>
          <w:p w14:paraId="64C064E7" w14:textId="77777777" w:rsidR="00D239B0" w:rsidRDefault="00D239B0" w:rsidP="00D239B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2017</w:t>
            </w:r>
          </w:p>
          <w:p w14:paraId="3AE932DC" w14:textId="613DD571" w:rsidR="00D239B0" w:rsidRDefault="00D239B0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  <w:p w14:paraId="72E4ED1D" w14:textId="6CA7A846" w:rsidR="00D239B0" w:rsidRPr="00D82290" w:rsidRDefault="00D239B0" w:rsidP="00D239B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53697509" w14:textId="1F5106B4" w:rsidR="00D239B0" w:rsidRPr="00D82290" w:rsidRDefault="00D239B0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START</w:t>
            </w:r>
          </w:p>
        </w:tc>
        <w:tc>
          <w:tcPr>
            <w:tcW w:w="851" w:type="dxa"/>
            <w:shd w:val="clear" w:color="auto" w:fill="auto"/>
          </w:tcPr>
          <w:p w14:paraId="0FBBABB8" w14:textId="027AE6A2" w:rsidR="00D239B0" w:rsidRPr="00D82290" w:rsidRDefault="00D239B0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</w:t>
            </w:r>
          </w:p>
        </w:tc>
        <w:tc>
          <w:tcPr>
            <w:tcW w:w="1559" w:type="dxa"/>
            <w:shd w:val="clear" w:color="auto" w:fill="auto"/>
          </w:tcPr>
          <w:p w14:paraId="2DB77654" w14:textId="3FEE9404" w:rsidR="00D239B0" w:rsidRPr="00D82290" w:rsidRDefault="00D239B0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90</w:t>
            </w:r>
          </w:p>
        </w:tc>
        <w:tc>
          <w:tcPr>
            <w:tcW w:w="1134" w:type="dxa"/>
            <w:shd w:val="clear" w:color="auto" w:fill="auto"/>
          </w:tcPr>
          <w:p w14:paraId="72434F1A" w14:textId="3EB13C04" w:rsidR="00D239B0" w:rsidRPr="00D82290" w:rsidRDefault="00D239B0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1B3E8971" w14:textId="305838C6" w:rsidR="00D239B0" w:rsidRPr="00D82290" w:rsidRDefault="00D239B0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3-6</w:t>
            </w:r>
          </w:p>
        </w:tc>
        <w:tc>
          <w:tcPr>
            <w:tcW w:w="992" w:type="dxa"/>
            <w:shd w:val="clear" w:color="000000" w:fill="FFFFFF"/>
          </w:tcPr>
          <w:p w14:paraId="492B643B" w14:textId="4386DD2B" w:rsidR="00D239B0" w:rsidRPr="00D82290" w:rsidRDefault="00D239B0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auto" w:fill="auto"/>
          </w:tcPr>
          <w:p w14:paraId="20B0FD68" w14:textId="49D931D2" w:rsidR="00D239B0" w:rsidRPr="00D82290" w:rsidRDefault="0046064C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14:paraId="40F64DAE" w14:textId="2C5923DA" w:rsidR="00D239B0" w:rsidRPr="00D82290" w:rsidRDefault="0046064C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</w:t>
            </w:r>
          </w:p>
        </w:tc>
        <w:tc>
          <w:tcPr>
            <w:tcW w:w="1276" w:type="dxa"/>
            <w:shd w:val="clear" w:color="auto" w:fill="auto"/>
          </w:tcPr>
          <w:p w14:paraId="440EF051" w14:textId="58375C05" w:rsidR="00D239B0" w:rsidRPr="00D82290" w:rsidRDefault="0046064C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Delayed Treatment</w:t>
            </w:r>
          </w:p>
        </w:tc>
        <w:tc>
          <w:tcPr>
            <w:tcW w:w="982" w:type="dxa"/>
            <w:shd w:val="clear" w:color="auto" w:fill="auto"/>
          </w:tcPr>
          <w:p w14:paraId="0C2620AE" w14:textId="692E7A4E" w:rsidR="00D239B0" w:rsidRPr="00942EAD" w:rsidRDefault="008D25A9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19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2DC0711A" w14:textId="5382C878" w:rsidR="00D239B0" w:rsidRPr="00D82290" w:rsidRDefault="0046064C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Y/Y/Y</w:t>
            </w:r>
          </w:p>
        </w:tc>
      </w:tr>
      <w:tr w:rsidR="00D953DC" w:rsidRPr="00BB516E" w14:paraId="48C018D8" w14:textId="77777777" w:rsidTr="00CD14AB">
        <w:trPr>
          <w:gridAfter w:val="1"/>
          <w:wAfter w:w="10" w:type="dxa"/>
          <w:trHeight w:val="1117"/>
        </w:trPr>
        <w:tc>
          <w:tcPr>
            <w:tcW w:w="1134" w:type="dxa"/>
            <w:shd w:val="clear" w:color="000000" w:fill="FFFFFF"/>
            <w:hideMark/>
          </w:tcPr>
          <w:p w14:paraId="388A1715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White, S</w:t>
            </w:r>
          </w:p>
          <w:p w14:paraId="24A44E1B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2013</w:t>
            </w:r>
          </w:p>
        </w:tc>
        <w:tc>
          <w:tcPr>
            <w:tcW w:w="993" w:type="dxa"/>
            <w:shd w:val="clear" w:color="000000" w:fill="FFFFFF"/>
            <w:hideMark/>
          </w:tcPr>
          <w:p w14:paraId="4E55349B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MASSI</w:t>
            </w:r>
          </w:p>
        </w:tc>
        <w:tc>
          <w:tcPr>
            <w:tcW w:w="1134" w:type="dxa"/>
            <w:gridSpan w:val="2"/>
            <w:shd w:val="clear" w:color="000000" w:fill="FFFFFF"/>
            <w:hideMark/>
          </w:tcPr>
          <w:p w14:paraId="35CFED22" w14:textId="5A521331" w:rsidR="00D953DC" w:rsidRPr="00D82290" w:rsidRDefault="0045083D" w:rsidP="00D953DC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13</w:t>
            </w:r>
            <w:r w:rsidR="00CD14AB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: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="0048068C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individual</w:t>
            </w:r>
            <w:r w:rsidR="009C018F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7</w:t>
            </w:r>
            <w:r w:rsidR="00CD14AB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: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group </w:t>
            </w:r>
          </w:p>
          <w:p w14:paraId="04C90E7E" w14:textId="77777777" w:rsidR="00D953DC" w:rsidRPr="00D82290" w:rsidRDefault="00D953DC" w:rsidP="00D953DC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559" w:type="dxa"/>
            <w:shd w:val="clear" w:color="000000" w:fill="FFFFFF"/>
            <w:hideMark/>
          </w:tcPr>
          <w:p w14:paraId="303DA2C9" w14:textId="77777777" w:rsidR="00D953DC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Groups: 75</w:t>
            </w:r>
          </w:p>
          <w:p w14:paraId="479AB689" w14:textId="77777777" w:rsidR="00D953DC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Individual:</w:t>
            </w:r>
          </w:p>
          <w:p w14:paraId="1559847B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60-70</w:t>
            </w:r>
          </w:p>
        </w:tc>
        <w:tc>
          <w:tcPr>
            <w:tcW w:w="1134" w:type="dxa"/>
            <w:shd w:val="clear" w:color="000000" w:fill="FFFFFF"/>
            <w:hideMark/>
          </w:tcPr>
          <w:p w14:paraId="263C2CF0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shd w:val="clear" w:color="000000" w:fill="FFFFFF"/>
            <w:hideMark/>
          </w:tcPr>
          <w:p w14:paraId="6D94CD40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15</w:t>
            </w:r>
          </w:p>
        </w:tc>
        <w:tc>
          <w:tcPr>
            <w:tcW w:w="992" w:type="dxa"/>
            <w:shd w:val="clear" w:color="000000" w:fill="FFFFFF"/>
            <w:hideMark/>
          </w:tcPr>
          <w:p w14:paraId="0092F6D5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shd w:val="clear" w:color="000000" w:fill="FFFFFF"/>
            <w:hideMark/>
          </w:tcPr>
          <w:p w14:paraId="2113F01E" w14:textId="1440E783" w:rsidR="0045083D" w:rsidRPr="00D82290" w:rsidRDefault="00D5536F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7" w:type="dxa"/>
            <w:shd w:val="clear" w:color="000000" w:fill="FFFFFF"/>
          </w:tcPr>
          <w:p w14:paraId="14EF8538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-/-</w:t>
            </w:r>
          </w:p>
        </w:tc>
        <w:tc>
          <w:tcPr>
            <w:tcW w:w="1276" w:type="dxa"/>
            <w:shd w:val="clear" w:color="000000" w:fill="FFFFFF"/>
            <w:hideMark/>
          </w:tcPr>
          <w:p w14:paraId="43D67DE9" w14:textId="77777777" w:rsidR="0045083D" w:rsidRPr="00D82290" w:rsidRDefault="0045083D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Delayed Treatment</w:t>
            </w:r>
          </w:p>
        </w:tc>
        <w:tc>
          <w:tcPr>
            <w:tcW w:w="982" w:type="dxa"/>
            <w:shd w:val="clear" w:color="000000" w:fill="FFFFFF"/>
            <w:hideMark/>
          </w:tcPr>
          <w:p w14:paraId="16A93D8F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8D25A9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15</w:t>
            </w:r>
          </w:p>
        </w:tc>
        <w:tc>
          <w:tcPr>
            <w:tcW w:w="1418" w:type="dxa"/>
            <w:gridSpan w:val="2"/>
            <w:shd w:val="clear" w:color="000000" w:fill="FFFFFF"/>
            <w:hideMark/>
          </w:tcPr>
          <w:p w14:paraId="75AB53F0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Y/Y/Y</w:t>
            </w:r>
          </w:p>
        </w:tc>
      </w:tr>
      <w:tr w:rsidR="00D953DC" w:rsidRPr="00BB516E" w14:paraId="08EF4795" w14:textId="77777777" w:rsidTr="009C018F">
        <w:trPr>
          <w:trHeight w:val="593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C85FDA6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Yoo, H</w:t>
            </w:r>
          </w:p>
          <w:p w14:paraId="0B60815B" w14:textId="77777777" w:rsidR="0045083D" w:rsidRPr="00D82290" w:rsidRDefault="0045083D" w:rsidP="0045083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2014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104F2E71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PEERS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8B5693C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29307DF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90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DA1F77E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9A04B75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6-10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hideMark/>
          </w:tcPr>
          <w:p w14:paraId="357B8133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E18561F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N/A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6ACBFDF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Y/-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C49BB56" w14:textId="77777777" w:rsidR="0045083D" w:rsidRPr="00D82290" w:rsidRDefault="0045083D" w:rsidP="00D953DC">
            <w:pPr>
              <w:spacing w:before="0" w:line="240" w:lineRule="auto"/>
              <w:ind w:left="182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Delayed Treatment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03A4863F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8D25A9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24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59BED49C" w14:textId="77777777" w:rsidR="0045083D" w:rsidRPr="00D82290" w:rsidRDefault="0045083D" w:rsidP="0045083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Y/Y/N</w:t>
            </w:r>
          </w:p>
        </w:tc>
      </w:tr>
    </w:tbl>
    <w:p w14:paraId="5E99C99D" w14:textId="77C06D1D" w:rsidR="00267D7A" w:rsidRPr="00E55EB4" w:rsidRDefault="00E55EB4" w:rsidP="00E55EB4">
      <w:pPr>
        <w:spacing w:after="200"/>
        <w:ind w:left="0"/>
        <w:rPr>
          <w:rFonts w:cs="Times New Roman"/>
          <w:sz w:val="20"/>
          <w:szCs w:val="20"/>
        </w:rPr>
      </w:pPr>
      <w:r w:rsidRPr="00E55EB4">
        <w:rPr>
          <w:rFonts w:cs="Times New Roman"/>
          <w:sz w:val="20"/>
          <w:szCs w:val="20"/>
        </w:rPr>
        <w:t>* The Waitlist later received the intervention but no data was gathered from them</w:t>
      </w:r>
    </w:p>
    <w:p w14:paraId="652C51B0" w14:textId="77777777" w:rsidR="001C1DA6" w:rsidRDefault="001C1DA6">
      <w:pPr>
        <w:spacing w:before="0" w:after="200"/>
        <w:ind w:left="0" w:right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29B2D84C" w14:textId="26534FE2" w:rsidR="00377EB6" w:rsidRPr="000859C0" w:rsidRDefault="000859C0" w:rsidP="00ED7F1A">
      <w:pPr>
        <w:rPr>
          <w:rFonts w:cs="Times New Roman"/>
          <w:sz w:val="20"/>
          <w:szCs w:val="20"/>
        </w:rPr>
      </w:pPr>
      <w:r w:rsidRPr="000859C0">
        <w:rPr>
          <w:rFonts w:cs="Times New Roman"/>
          <w:sz w:val="20"/>
          <w:szCs w:val="20"/>
        </w:rPr>
        <w:lastRenderedPageBreak/>
        <w:t>Table 3</w:t>
      </w:r>
      <w:r w:rsidR="00ED7F1A">
        <w:rPr>
          <w:rFonts w:cs="Times New Roman"/>
          <w:sz w:val="20"/>
          <w:szCs w:val="20"/>
        </w:rPr>
        <w:t xml:space="preserve"> – Timing of assessment, blinding, outcome measures, incentives, cost analysis, results and report of adverse events in previous SSGTs for ASD</w:t>
      </w:r>
    </w:p>
    <w:tbl>
      <w:tblPr>
        <w:tblW w:w="1444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1124"/>
        <w:gridCol w:w="1701"/>
        <w:gridCol w:w="1276"/>
        <w:gridCol w:w="3260"/>
        <w:gridCol w:w="1418"/>
        <w:gridCol w:w="992"/>
        <w:gridCol w:w="3260"/>
        <w:gridCol w:w="1134"/>
        <w:gridCol w:w="284"/>
      </w:tblGrid>
      <w:tr w:rsidR="00B111B9" w:rsidRPr="00BB516E" w14:paraId="31C5990C" w14:textId="77777777" w:rsidTr="00E420A9">
        <w:trPr>
          <w:trHeight w:val="559"/>
        </w:trPr>
        <w:tc>
          <w:tcPr>
            <w:tcW w:w="1124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4D20A7F6" w14:textId="77777777" w:rsidR="00B111B9" w:rsidRPr="00D82290" w:rsidRDefault="00B111B9" w:rsidP="00E420A9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Reference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</w:tcBorders>
            <w:shd w:val="clear" w:color="000000" w:fill="FFFFFF"/>
            <w:vAlign w:val="center"/>
          </w:tcPr>
          <w:p w14:paraId="78D865BA" w14:textId="77777777" w:rsidR="00B111B9" w:rsidRPr="00D82290" w:rsidRDefault="00B111B9" w:rsidP="00E420A9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Assessment time points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</w:tcBorders>
            <w:shd w:val="clear" w:color="000000" w:fill="FFFFFF"/>
            <w:vAlign w:val="center"/>
          </w:tcPr>
          <w:p w14:paraId="20C376DA" w14:textId="77777777" w:rsidR="00B111B9" w:rsidRPr="00D82290" w:rsidRDefault="00B111B9" w:rsidP="00E420A9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Blinding (Masking)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</w:tcBorders>
            <w:shd w:val="clear" w:color="000000" w:fill="FFFFFF"/>
            <w:vAlign w:val="center"/>
          </w:tcPr>
          <w:p w14:paraId="05B33A6D" w14:textId="77777777" w:rsidR="00B111B9" w:rsidRPr="00D82290" w:rsidRDefault="00B111B9" w:rsidP="00E420A9">
            <w:pPr>
              <w:spacing w:before="0" w:line="240" w:lineRule="auto"/>
              <w:ind w:left="1025" w:right="0" w:hanging="1025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6E7BB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Primary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/secondary report outcomes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</w:tcBorders>
            <w:shd w:val="clear" w:color="000000" w:fill="FFFFFF"/>
            <w:vAlign w:val="center"/>
          </w:tcPr>
          <w:p w14:paraId="47D52809" w14:textId="77777777" w:rsidR="00B111B9" w:rsidRPr="00D82290" w:rsidRDefault="00B111B9" w:rsidP="00E420A9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incentive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shd w:val="clear" w:color="000000" w:fill="FFFFFF"/>
            <w:vAlign w:val="center"/>
          </w:tcPr>
          <w:p w14:paraId="576DC333" w14:textId="77777777" w:rsidR="00B111B9" w:rsidRPr="00D82290" w:rsidRDefault="00B111B9" w:rsidP="00E420A9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Cost analysis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</w:tcBorders>
            <w:shd w:val="clear" w:color="000000" w:fill="FFFFFF"/>
            <w:vAlign w:val="center"/>
          </w:tcPr>
          <w:p w14:paraId="28E664E1" w14:textId="77777777" w:rsidR="00B111B9" w:rsidRPr="00D82290" w:rsidRDefault="00B111B9" w:rsidP="00E420A9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Results in comparison to control group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29B8CE0D" w14:textId="77777777" w:rsidR="00B111B9" w:rsidRPr="00D82290" w:rsidRDefault="00B111B9" w:rsidP="00E420A9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adverse event</w:t>
            </w:r>
          </w:p>
        </w:tc>
      </w:tr>
      <w:tr w:rsidR="001C1DA6" w:rsidRPr="00BB516E" w14:paraId="3D3690CD" w14:textId="77777777" w:rsidTr="001C1DA6">
        <w:trPr>
          <w:trHeight w:val="1476"/>
        </w:trPr>
        <w:tc>
          <w:tcPr>
            <w:tcW w:w="1124" w:type="dxa"/>
            <w:tcBorders>
              <w:top w:val="single" w:sz="8" w:space="0" w:color="auto"/>
            </w:tcBorders>
            <w:shd w:val="clear" w:color="000000" w:fill="FFFFFF"/>
          </w:tcPr>
          <w:p w14:paraId="3438280A" w14:textId="77777777" w:rsidR="001C1DA6" w:rsidRDefault="001C1DA6" w:rsidP="001C1DA6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Corbett, B</w:t>
            </w:r>
          </w:p>
          <w:p w14:paraId="6964C6B8" w14:textId="77777777" w:rsidR="001C1DA6" w:rsidRDefault="001C1DA6" w:rsidP="001C1DA6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2016</w:t>
            </w:r>
          </w:p>
          <w:p w14:paraId="36107824" w14:textId="77777777" w:rsidR="001C1DA6" w:rsidRPr="00D82290" w:rsidRDefault="001C1DA6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nil"/>
            </w:tcBorders>
            <w:shd w:val="clear" w:color="000000" w:fill="FFFFFF"/>
          </w:tcPr>
          <w:p w14:paraId="47BBBAC0" w14:textId="77777777" w:rsidR="001C1DA6" w:rsidRPr="00D82290" w:rsidRDefault="001C1DA6" w:rsidP="001C1DA6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Baseline </w:t>
            </w:r>
          </w:p>
          <w:p w14:paraId="07F8406E" w14:textId="77777777" w:rsidR="001C1DA6" w:rsidRPr="00D82290" w:rsidRDefault="001C1DA6" w:rsidP="001C1DA6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Post- test </w:t>
            </w:r>
          </w:p>
          <w:p w14:paraId="30DDBF9E" w14:textId="61C95F39" w:rsidR="001C1DA6" w:rsidRPr="00D82290" w:rsidRDefault="00D52DD1" w:rsidP="001C1DA6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(</w:t>
            </w:r>
            <w:r w:rsidR="001C1DA6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</w:t>
            </w:r>
            <w:r w:rsidR="001C1DA6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  <w:r w:rsidR="001C1DA6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months</w:t>
            </w:r>
            <w:r w:rsidR="001C1DA6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follow-up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)*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</w:tcBorders>
            <w:shd w:val="clear" w:color="000000" w:fill="FFFFFF"/>
          </w:tcPr>
          <w:p w14:paraId="460CCF43" w14:textId="1D7D598A" w:rsidR="001C1DA6" w:rsidRPr="00D82290" w:rsidRDefault="001C1DA6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Coder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</w:tcBorders>
            <w:shd w:val="clear" w:color="000000" w:fill="FFFFFF"/>
          </w:tcPr>
          <w:p w14:paraId="2E6AC1BB" w14:textId="77777777" w:rsidR="001C1DA6" w:rsidRDefault="001C1DA6" w:rsidP="00AD3CEE">
            <w:pPr>
              <w:spacing w:before="0" w:line="240" w:lineRule="auto"/>
              <w:ind w:left="1025" w:right="0" w:hanging="1025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 proxy: SRS</w:t>
            </w:r>
            <w:r w:rsidR="00D52DD1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ABAS</w:t>
            </w:r>
          </w:p>
          <w:p w14:paraId="74782663" w14:textId="48CE9C4D" w:rsidR="0090301A" w:rsidRPr="00D82290" w:rsidRDefault="00B31622" w:rsidP="00AD3CEE">
            <w:pPr>
              <w:spacing w:before="0" w:line="240" w:lineRule="auto"/>
              <w:ind w:left="1025" w:right="0" w:hanging="1025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Research team: </w:t>
            </w:r>
            <w:r w:rsidR="0090301A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PIP, MFI, MFD, ToM, ERP</w:t>
            </w:r>
            <w:r w:rsidR="00C9002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Incidental Face memory Task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</w:tcBorders>
            <w:shd w:val="clear" w:color="000000" w:fill="FFFFFF"/>
          </w:tcPr>
          <w:p w14:paraId="40659721" w14:textId="72ADEDDE" w:rsidR="001C1DA6" w:rsidRPr="00D82290" w:rsidRDefault="001E4E7A" w:rsidP="001E4E7A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shd w:val="clear" w:color="000000" w:fill="FFFFFF"/>
          </w:tcPr>
          <w:p w14:paraId="1463ADE0" w14:textId="158B486D" w:rsidR="001C1DA6" w:rsidRPr="00D82290" w:rsidRDefault="001E4E7A" w:rsidP="00106AF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</w:tcBorders>
            <w:shd w:val="clear" w:color="000000" w:fill="FFFFFF"/>
          </w:tcPr>
          <w:p w14:paraId="4F121888" w14:textId="19B72BF9" w:rsidR="001C1DA6" w:rsidRPr="00D82290" w:rsidRDefault="00DB442F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Improvement </w:t>
            </w:r>
            <w:r w:rsidR="00A8204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in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social cognition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</w:tcBorders>
            <w:shd w:val="clear" w:color="000000" w:fill="FFFFFF"/>
          </w:tcPr>
          <w:p w14:paraId="0443EF0E" w14:textId="7F908118" w:rsidR="001C1DA6" w:rsidRPr="00D82290" w:rsidRDefault="00DB442F" w:rsidP="00BB397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B111B9" w:rsidRPr="00BB516E" w14:paraId="0A41A45D" w14:textId="77777777" w:rsidTr="001C1DA6">
        <w:trPr>
          <w:trHeight w:val="1476"/>
        </w:trPr>
        <w:tc>
          <w:tcPr>
            <w:tcW w:w="1124" w:type="dxa"/>
            <w:shd w:val="clear" w:color="000000" w:fill="FFFFFF"/>
            <w:hideMark/>
          </w:tcPr>
          <w:p w14:paraId="048D306A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Frietag, C </w:t>
            </w:r>
          </w:p>
          <w:p w14:paraId="3786F7D3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2016</w:t>
            </w:r>
          </w:p>
        </w:tc>
        <w:tc>
          <w:tcPr>
            <w:tcW w:w="1701" w:type="dxa"/>
            <w:tcBorders>
              <w:left w:val="nil"/>
            </w:tcBorders>
            <w:shd w:val="clear" w:color="000000" w:fill="FFFFFF"/>
            <w:hideMark/>
          </w:tcPr>
          <w:p w14:paraId="4FDE1EA9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Baseline</w:t>
            </w:r>
          </w:p>
          <w:p w14:paraId="174B1E67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mid-intervention </w:t>
            </w:r>
          </w:p>
          <w:p w14:paraId="37DA0333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post-test</w:t>
            </w:r>
          </w:p>
          <w:p w14:paraId="41B994B1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3</w:t>
            </w:r>
            <w:r w:rsidR="00BB3977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month follow up </w:t>
            </w:r>
          </w:p>
          <w:p w14:paraId="078A29FD" w14:textId="77777777" w:rsidR="00BB3977" w:rsidRPr="00D82290" w:rsidRDefault="00BB3977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000000" w:fill="FFFFFF"/>
            <w:hideMark/>
          </w:tcPr>
          <w:p w14:paraId="5A7980A9" w14:textId="41159CEE" w:rsidR="00B35133" w:rsidRPr="00D82290" w:rsidRDefault="00B35133" w:rsidP="009C018F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teachers</w:t>
            </w:r>
          </w:p>
        </w:tc>
        <w:tc>
          <w:tcPr>
            <w:tcW w:w="3260" w:type="dxa"/>
            <w:tcBorders>
              <w:left w:val="nil"/>
            </w:tcBorders>
            <w:shd w:val="clear" w:color="000000" w:fill="FFFFFF"/>
            <w:hideMark/>
          </w:tcPr>
          <w:p w14:paraId="0249C49E" w14:textId="55D3ECA2" w:rsidR="00B35133" w:rsidRPr="002B36E4" w:rsidRDefault="007D34F5" w:rsidP="00AD3CEE">
            <w:pPr>
              <w:spacing w:before="0" w:line="240" w:lineRule="auto"/>
              <w:ind w:left="1025" w:right="0" w:hanging="1025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Adolescent:</w:t>
            </w:r>
            <w:r w:rsidR="00BB3977"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="00B35133"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DIKJ, </w:t>
            </w:r>
            <w:r w:rsidR="00AD3CEE"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Therapy quality and achievements </w:t>
            </w:r>
          </w:p>
          <w:p w14:paraId="6308801E" w14:textId="77777777" w:rsidR="00B35133" w:rsidRPr="002B36E4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Parent proxy: </w:t>
            </w:r>
            <w:r w:rsidRPr="002B36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SRS</w:t>
            </w:r>
            <w:r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CBCL, SDQ</w:t>
            </w:r>
          </w:p>
          <w:p w14:paraId="5827EADF" w14:textId="77777777" w:rsidR="00B35133" w:rsidRPr="002B36E4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Teacher: SRS,</w:t>
            </w:r>
            <w:r w:rsidR="007D34F5"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SDQ</w:t>
            </w:r>
          </w:p>
          <w:p w14:paraId="1F06A3D4" w14:textId="77777777" w:rsidR="00B35133" w:rsidRPr="002B36E4" w:rsidRDefault="00B31622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Research team</w:t>
            </w:r>
            <w:r w:rsidR="00B35133" w:rsidRPr="002B36E4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: change in EEG activity </w:t>
            </w:r>
          </w:p>
          <w:p w14:paraId="0E6A540B" w14:textId="019A7EFF" w:rsidR="00B31622" w:rsidRPr="002B36E4" w:rsidRDefault="00B31622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tcBorders>
              <w:left w:val="nil"/>
            </w:tcBorders>
            <w:shd w:val="clear" w:color="000000" w:fill="FFFFFF"/>
            <w:hideMark/>
          </w:tcPr>
          <w:p w14:paraId="2026D41C" w14:textId="77777777" w:rsidR="00B35133" w:rsidRPr="00D82290" w:rsidRDefault="00B35133" w:rsidP="004D56A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token program</w:t>
            </w:r>
          </w:p>
        </w:tc>
        <w:tc>
          <w:tcPr>
            <w:tcW w:w="992" w:type="dxa"/>
            <w:tcBorders>
              <w:left w:val="nil"/>
            </w:tcBorders>
            <w:shd w:val="clear" w:color="000000" w:fill="FFFFFF"/>
            <w:hideMark/>
          </w:tcPr>
          <w:p w14:paraId="0CA3ECCC" w14:textId="77777777" w:rsidR="00B35133" w:rsidRPr="00D82290" w:rsidRDefault="00B35133" w:rsidP="00106AF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left w:val="nil"/>
            </w:tcBorders>
            <w:shd w:val="clear" w:color="000000" w:fill="FFFFFF"/>
            <w:hideMark/>
          </w:tcPr>
          <w:p w14:paraId="07C0118C" w14:textId="6D1AB16E" w:rsidR="00B35133" w:rsidRPr="00D82290" w:rsidRDefault="00B35133" w:rsidP="00A04F5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Improvement in parent</w:t>
            </w:r>
            <w:r w:rsidR="00AA43E1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proxy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="00A04F5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SRS 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(predominantly in male HFA participants)</w:t>
            </w:r>
          </w:p>
        </w:tc>
        <w:tc>
          <w:tcPr>
            <w:tcW w:w="1418" w:type="dxa"/>
            <w:gridSpan w:val="2"/>
            <w:tcBorders>
              <w:left w:val="nil"/>
            </w:tcBorders>
            <w:shd w:val="clear" w:color="000000" w:fill="FFFFFF"/>
            <w:hideMark/>
          </w:tcPr>
          <w:p w14:paraId="6E6DED9D" w14:textId="77777777" w:rsidR="00B35133" w:rsidRPr="00D82290" w:rsidRDefault="00B35133" w:rsidP="00BB397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</w:tr>
      <w:tr w:rsidR="00D973CB" w:rsidRPr="00BB516E" w14:paraId="54EABC60" w14:textId="77777777" w:rsidTr="009C018F">
        <w:trPr>
          <w:trHeight w:val="1047"/>
        </w:trPr>
        <w:tc>
          <w:tcPr>
            <w:tcW w:w="1124" w:type="dxa"/>
            <w:shd w:val="clear" w:color="000000" w:fill="FFFFFF"/>
          </w:tcPr>
          <w:p w14:paraId="4C498305" w14:textId="6FAE5616" w:rsidR="00D973CB" w:rsidRDefault="00D973CB" w:rsidP="00D973CB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Gabriels</w:t>
            </w:r>
            <w:r w:rsidR="009C018F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R</w:t>
            </w:r>
          </w:p>
          <w:p w14:paraId="3B342FFB" w14:textId="77777777" w:rsidR="00D973CB" w:rsidRDefault="00D973CB" w:rsidP="00D973CB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2015</w:t>
            </w:r>
          </w:p>
          <w:p w14:paraId="46B4BE72" w14:textId="77777777" w:rsidR="00D973CB" w:rsidRPr="00D82290" w:rsidRDefault="00D973CB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000000" w:fill="FFFFFF"/>
          </w:tcPr>
          <w:p w14:paraId="7FF18941" w14:textId="77777777" w:rsidR="00D973CB" w:rsidRDefault="00E76831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Baseline</w:t>
            </w:r>
          </w:p>
          <w:p w14:paraId="1EFAF601" w14:textId="59C32F9D" w:rsidR="00E76831" w:rsidRPr="00D82290" w:rsidRDefault="00E76831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Post-test</w:t>
            </w:r>
          </w:p>
        </w:tc>
        <w:tc>
          <w:tcPr>
            <w:tcW w:w="1276" w:type="dxa"/>
            <w:tcBorders>
              <w:left w:val="nil"/>
            </w:tcBorders>
            <w:shd w:val="clear" w:color="000000" w:fill="FFFFFF"/>
          </w:tcPr>
          <w:p w14:paraId="1CBC4EFF" w14:textId="0636AEE2" w:rsidR="00D973CB" w:rsidRPr="00D82290" w:rsidRDefault="009C018F" w:rsidP="009C018F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Assessors</w:t>
            </w:r>
          </w:p>
        </w:tc>
        <w:tc>
          <w:tcPr>
            <w:tcW w:w="3260" w:type="dxa"/>
            <w:tcBorders>
              <w:left w:val="nil"/>
            </w:tcBorders>
            <w:shd w:val="clear" w:color="000000" w:fill="FFFFFF"/>
          </w:tcPr>
          <w:p w14:paraId="02400276" w14:textId="77777777" w:rsidR="00D973CB" w:rsidRPr="002B36E4" w:rsidRDefault="00E76831" w:rsidP="00AD3CEE">
            <w:pPr>
              <w:spacing w:before="0" w:line="240" w:lineRule="auto"/>
              <w:ind w:left="1025" w:right="0" w:hanging="1025"/>
              <w:rPr>
                <w:rFonts w:cs="AdvOTc999d02f"/>
                <w:sz w:val="20"/>
                <w:szCs w:val="20"/>
              </w:rPr>
            </w:pPr>
            <w:r w:rsidRPr="002B36E4">
              <w:rPr>
                <w:rFonts w:cs="AdvOTc999d02f"/>
                <w:sz w:val="20"/>
                <w:szCs w:val="20"/>
              </w:rPr>
              <w:t>Speech therapist: PPVT-4, SALT, BOT-2</w:t>
            </w:r>
            <w:r w:rsidR="00295339" w:rsidRPr="002B36E4">
              <w:rPr>
                <w:rFonts w:cs="AdvOTc999d02f"/>
                <w:sz w:val="20"/>
                <w:szCs w:val="20"/>
              </w:rPr>
              <w:t>, SIPT</w:t>
            </w:r>
          </w:p>
          <w:p w14:paraId="7F2F3CD0" w14:textId="56C03D06" w:rsidR="002B36E4" w:rsidRPr="002B36E4" w:rsidRDefault="002B36E4" w:rsidP="00AD3CEE">
            <w:pPr>
              <w:spacing w:before="0" w:line="240" w:lineRule="auto"/>
              <w:ind w:left="1025" w:right="0" w:hanging="1025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2B36E4">
              <w:rPr>
                <w:rFonts w:cs="AdvOTc999d02f"/>
                <w:sz w:val="20"/>
                <w:szCs w:val="20"/>
              </w:rPr>
              <w:t>Parent proxy: ABC-C, SRS</w:t>
            </w:r>
          </w:p>
        </w:tc>
        <w:tc>
          <w:tcPr>
            <w:tcW w:w="1418" w:type="dxa"/>
            <w:tcBorders>
              <w:left w:val="nil"/>
            </w:tcBorders>
            <w:shd w:val="clear" w:color="000000" w:fill="FFFFFF"/>
          </w:tcPr>
          <w:p w14:paraId="523CEFE6" w14:textId="7007A255" w:rsidR="00D973CB" w:rsidRPr="00D82290" w:rsidRDefault="004D56A0" w:rsidP="004D56A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tcBorders>
              <w:left w:val="nil"/>
            </w:tcBorders>
            <w:shd w:val="clear" w:color="000000" w:fill="FFFFFF"/>
          </w:tcPr>
          <w:p w14:paraId="06CC199C" w14:textId="6FAB0D86" w:rsidR="00D973CB" w:rsidRPr="00D82290" w:rsidRDefault="002B36E4" w:rsidP="00106AF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left w:val="nil"/>
            </w:tcBorders>
            <w:shd w:val="clear" w:color="000000" w:fill="FFFFFF"/>
          </w:tcPr>
          <w:p w14:paraId="5EFF1AFC" w14:textId="38F4B580" w:rsidR="00D973CB" w:rsidRPr="00481194" w:rsidRDefault="00481194" w:rsidP="00AA43E1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AdvOTc999d02f"/>
                <w:sz w:val="20"/>
                <w:szCs w:val="20"/>
              </w:rPr>
              <w:t>I</w:t>
            </w:r>
            <w:r w:rsidRPr="00481194">
              <w:rPr>
                <w:rFonts w:cs="AdvOTc999d02f"/>
                <w:sz w:val="20"/>
                <w:szCs w:val="20"/>
              </w:rPr>
              <w:t xml:space="preserve">mprovement </w:t>
            </w:r>
            <w:r w:rsidR="00AA43E1">
              <w:rPr>
                <w:rFonts w:cs="AdvOTc999d02f"/>
                <w:sz w:val="20"/>
                <w:szCs w:val="20"/>
              </w:rPr>
              <w:t>in</w:t>
            </w:r>
            <w:r w:rsidRPr="00481194">
              <w:rPr>
                <w:rFonts w:cs="AdvOTc999d02f"/>
                <w:sz w:val="20"/>
                <w:szCs w:val="20"/>
              </w:rPr>
              <w:t xml:space="preserve"> </w:t>
            </w:r>
            <w:r w:rsidR="00AA43E1">
              <w:rPr>
                <w:rFonts w:cs="AdvOTc999d02f"/>
                <w:sz w:val="20"/>
                <w:szCs w:val="20"/>
              </w:rPr>
              <w:t>s</w:t>
            </w:r>
            <w:r w:rsidRPr="00481194">
              <w:rPr>
                <w:rFonts w:cs="AdvOTc999d02f"/>
                <w:sz w:val="20"/>
                <w:szCs w:val="20"/>
              </w:rPr>
              <w:t xml:space="preserve">ocial </w:t>
            </w:r>
            <w:r w:rsidR="00AA43E1">
              <w:rPr>
                <w:rFonts w:cs="AdvOTc999d02f"/>
                <w:sz w:val="20"/>
                <w:szCs w:val="20"/>
              </w:rPr>
              <w:t>c</w:t>
            </w:r>
            <w:r w:rsidRPr="00481194">
              <w:rPr>
                <w:rFonts w:cs="AdvOTc999d02f"/>
                <w:sz w:val="20"/>
                <w:szCs w:val="20"/>
              </w:rPr>
              <w:t xml:space="preserve">ognition and </w:t>
            </w:r>
            <w:r w:rsidR="00AA43E1">
              <w:rPr>
                <w:rFonts w:cs="AdvOTc999d02f"/>
                <w:sz w:val="20"/>
                <w:szCs w:val="20"/>
              </w:rPr>
              <w:t>c</w:t>
            </w:r>
            <w:r w:rsidRPr="00481194">
              <w:rPr>
                <w:rFonts w:cs="AdvOTc999d02f"/>
                <w:sz w:val="20"/>
                <w:szCs w:val="20"/>
              </w:rPr>
              <w:t xml:space="preserve">ommunication in the </w:t>
            </w:r>
            <w:r w:rsidR="00AA43E1">
              <w:rPr>
                <w:rFonts w:cs="AdvOTc999d02f"/>
                <w:sz w:val="20"/>
                <w:szCs w:val="20"/>
              </w:rPr>
              <w:t>treatment</w:t>
            </w:r>
            <w:r w:rsidR="00AA43E1" w:rsidRPr="00481194">
              <w:rPr>
                <w:rFonts w:cs="AdvOTc999d02f"/>
                <w:sz w:val="20"/>
                <w:szCs w:val="20"/>
              </w:rPr>
              <w:t xml:space="preserve"> </w:t>
            </w:r>
            <w:r w:rsidRPr="00481194">
              <w:rPr>
                <w:rFonts w:cs="AdvOTc999d02f"/>
                <w:sz w:val="20"/>
                <w:szCs w:val="20"/>
              </w:rPr>
              <w:t>group</w:t>
            </w:r>
          </w:p>
        </w:tc>
        <w:tc>
          <w:tcPr>
            <w:tcW w:w="1418" w:type="dxa"/>
            <w:gridSpan w:val="2"/>
            <w:tcBorders>
              <w:left w:val="nil"/>
            </w:tcBorders>
            <w:shd w:val="clear" w:color="000000" w:fill="FFFFFF"/>
          </w:tcPr>
          <w:p w14:paraId="7BBB20EA" w14:textId="379FE3FD" w:rsidR="00D973CB" w:rsidRPr="00D82290" w:rsidRDefault="002B36E4" w:rsidP="00BB397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7D7E44" w:rsidRPr="00BB516E" w14:paraId="6757EBE4" w14:textId="77777777" w:rsidTr="00B111B9">
        <w:trPr>
          <w:trHeight w:val="1185"/>
        </w:trPr>
        <w:tc>
          <w:tcPr>
            <w:tcW w:w="1124" w:type="dxa"/>
            <w:shd w:val="clear" w:color="000000" w:fill="FFFFFF"/>
          </w:tcPr>
          <w:p w14:paraId="330184DD" w14:textId="5C52CF80" w:rsidR="007D7E44" w:rsidRDefault="007D7E44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Jonsson, U</w:t>
            </w:r>
          </w:p>
          <w:p w14:paraId="58FE4BC6" w14:textId="6FEF4AB2" w:rsidR="007D7E44" w:rsidRPr="00D82290" w:rsidRDefault="007D7E44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2018</w:t>
            </w:r>
          </w:p>
        </w:tc>
        <w:tc>
          <w:tcPr>
            <w:tcW w:w="1701" w:type="dxa"/>
            <w:shd w:val="clear" w:color="000000" w:fill="FFFFFF"/>
          </w:tcPr>
          <w:p w14:paraId="626ACD6A" w14:textId="77777777" w:rsidR="00384438" w:rsidRPr="00D82290" w:rsidRDefault="00384438" w:rsidP="00384438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Baseline</w:t>
            </w:r>
          </w:p>
          <w:p w14:paraId="36574156" w14:textId="77777777" w:rsidR="00384438" w:rsidRPr="00D82290" w:rsidRDefault="00384438" w:rsidP="00384438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post-test</w:t>
            </w:r>
          </w:p>
          <w:p w14:paraId="2EADBE8D" w14:textId="19F41526" w:rsidR="007D7E44" w:rsidRPr="00D82290" w:rsidRDefault="004074FA" w:rsidP="00384438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12 week</w:t>
            </w:r>
            <w:r w:rsidR="00384438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follow-up</w:t>
            </w:r>
          </w:p>
        </w:tc>
        <w:tc>
          <w:tcPr>
            <w:tcW w:w="1276" w:type="dxa"/>
            <w:shd w:val="clear" w:color="000000" w:fill="FFFFFF"/>
          </w:tcPr>
          <w:p w14:paraId="5A73F5F9" w14:textId="5C40236E" w:rsidR="007D7E44" w:rsidRPr="00D82290" w:rsidRDefault="00D505BD" w:rsidP="00D505BD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shd w:val="clear" w:color="000000" w:fill="FFFFFF"/>
          </w:tcPr>
          <w:p w14:paraId="3C0021AF" w14:textId="77777777" w:rsidR="00522203" w:rsidRPr="00D82290" w:rsidRDefault="00522203" w:rsidP="0052220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Adolescent:  CiS</w:t>
            </w:r>
          </w:p>
          <w:p w14:paraId="6C191B6D" w14:textId="77777777" w:rsidR="00522203" w:rsidRPr="00D82290" w:rsidRDefault="00522203" w:rsidP="0052220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Parent:  P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</w:t>
            </w:r>
          </w:p>
          <w:p w14:paraId="1A3E112C" w14:textId="77777777" w:rsidR="00522203" w:rsidRPr="00D82290" w:rsidRDefault="00522203" w:rsidP="0052220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Parent proxy: </w:t>
            </w:r>
            <w:r w:rsidRPr="004C4EEE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SRS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, ABAS-II </w:t>
            </w:r>
          </w:p>
          <w:p w14:paraId="5A25801A" w14:textId="77777777" w:rsidR="00522203" w:rsidRPr="00D82290" w:rsidRDefault="00522203" w:rsidP="0052220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Teacher: SRS, ABAS-II,</w:t>
            </w:r>
          </w:p>
          <w:p w14:paraId="6547705E" w14:textId="77777777" w:rsidR="007D7E44" w:rsidRDefault="00522203" w:rsidP="0052220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Research team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: DD-CGAS, CGI-S</w:t>
            </w:r>
          </w:p>
          <w:p w14:paraId="2DB027A0" w14:textId="6BB04B58" w:rsidR="00522203" w:rsidRPr="00D82290" w:rsidRDefault="00522203" w:rsidP="00522203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shd w:val="clear" w:color="000000" w:fill="FFFFFF"/>
          </w:tcPr>
          <w:p w14:paraId="59ECFA9E" w14:textId="21BE3E9F" w:rsidR="007D7E44" w:rsidRPr="00D82290" w:rsidRDefault="00522203" w:rsidP="00522203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€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voucher</w:t>
            </w:r>
          </w:p>
        </w:tc>
        <w:tc>
          <w:tcPr>
            <w:tcW w:w="992" w:type="dxa"/>
            <w:shd w:val="clear" w:color="000000" w:fill="FFFFFF"/>
          </w:tcPr>
          <w:p w14:paraId="735762E7" w14:textId="1A751F00" w:rsidR="007D7E44" w:rsidRPr="00D82290" w:rsidRDefault="00522203" w:rsidP="00106AF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shd w:val="clear" w:color="000000" w:fill="FFFFFF"/>
          </w:tcPr>
          <w:p w14:paraId="05A60D0F" w14:textId="09FA8E98" w:rsidR="00BB733E" w:rsidRPr="00BB733E" w:rsidRDefault="00BB733E" w:rsidP="00BB733E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rPr>
                <w:rFonts w:cs="RplkscSTIX-Regular"/>
                <w:sz w:val="20"/>
                <w:szCs w:val="20"/>
                <w:lang w:val="en-AU"/>
              </w:rPr>
            </w:pPr>
            <w:r w:rsidRPr="00BB733E">
              <w:rPr>
                <w:rFonts w:cs="RplkscSTIX-Regular"/>
                <w:sz w:val="20"/>
                <w:szCs w:val="20"/>
                <w:lang w:val="en-AU"/>
              </w:rPr>
              <w:t>Larger improvement than previously</w:t>
            </w:r>
          </w:p>
          <w:p w14:paraId="7A7A1A25" w14:textId="5BC7FB60" w:rsidR="007D7E44" w:rsidRPr="00D82290" w:rsidRDefault="00BB733E" w:rsidP="00BB733E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BB733E">
              <w:rPr>
                <w:rFonts w:cs="RplkscSTIX-Regular"/>
                <w:sz w:val="20"/>
                <w:szCs w:val="20"/>
                <w:lang w:val="en-AU"/>
              </w:rPr>
              <w:t>reported for shorter SSGT suggesting added benefits of extended program with optimizing the delivery of SSGT</w:t>
            </w:r>
          </w:p>
        </w:tc>
        <w:tc>
          <w:tcPr>
            <w:tcW w:w="1418" w:type="dxa"/>
            <w:gridSpan w:val="2"/>
            <w:shd w:val="clear" w:color="000000" w:fill="FFFFFF"/>
          </w:tcPr>
          <w:p w14:paraId="394A02BD" w14:textId="77777777" w:rsidR="007D7E44" w:rsidRPr="00D82290" w:rsidRDefault="007D7E44" w:rsidP="00BB397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B35133" w:rsidRPr="00BB516E" w14:paraId="690A15BC" w14:textId="77777777" w:rsidTr="00B111B9">
        <w:trPr>
          <w:trHeight w:val="1185"/>
        </w:trPr>
        <w:tc>
          <w:tcPr>
            <w:tcW w:w="1124" w:type="dxa"/>
            <w:shd w:val="clear" w:color="000000" w:fill="FFFFFF"/>
            <w:hideMark/>
          </w:tcPr>
          <w:p w14:paraId="342F2DEE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La</w:t>
            </w:r>
            <w:r w:rsidR="006F4643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ugeso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n, E</w:t>
            </w:r>
          </w:p>
          <w:p w14:paraId="1101C9D2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2009</w:t>
            </w:r>
          </w:p>
        </w:tc>
        <w:tc>
          <w:tcPr>
            <w:tcW w:w="1701" w:type="dxa"/>
            <w:shd w:val="clear" w:color="000000" w:fill="FFFFFF"/>
            <w:hideMark/>
          </w:tcPr>
          <w:p w14:paraId="0CA84646" w14:textId="77777777" w:rsidR="00BB3977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Baseline </w:t>
            </w:r>
          </w:p>
          <w:p w14:paraId="2E9C9BC3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Post-test </w:t>
            </w:r>
          </w:p>
        </w:tc>
        <w:tc>
          <w:tcPr>
            <w:tcW w:w="1276" w:type="dxa"/>
            <w:shd w:val="clear" w:color="000000" w:fill="FFFFFF"/>
            <w:hideMark/>
          </w:tcPr>
          <w:p w14:paraId="49104162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teachers </w:t>
            </w:r>
          </w:p>
        </w:tc>
        <w:tc>
          <w:tcPr>
            <w:tcW w:w="3260" w:type="dxa"/>
            <w:shd w:val="clear" w:color="000000" w:fill="FFFFFF"/>
            <w:hideMark/>
          </w:tcPr>
          <w:p w14:paraId="0FA939A0" w14:textId="77777777" w:rsidR="00B35133" w:rsidRPr="00D82290" w:rsidRDefault="007D34F5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Adolescent: </w:t>
            </w:r>
            <w:r w:rsidR="00B35133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QPQ, TASSK-R, FQS</w:t>
            </w:r>
          </w:p>
          <w:p w14:paraId="6A146D9D" w14:textId="36AC01BE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 proxy:</w:t>
            </w:r>
            <w:r w:rsidR="00BB3977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SSRS</w:t>
            </w:r>
            <w:r w:rsidR="00D1618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-P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QPQ</w:t>
            </w:r>
          </w:p>
          <w:p w14:paraId="2CBE0C9C" w14:textId="58725ECF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Teacher: SSRS</w:t>
            </w:r>
            <w:r w:rsidR="00D1618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-T</w:t>
            </w:r>
          </w:p>
          <w:p w14:paraId="11F677B8" w14:textId="77777777" w:rsidR="00B35133" w:rsidRPr="00D82290" w:rsidRDefault="00B35133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shd w:val="clear" w:color="000000" w:fill="FFFFFF"/>
            <w:hideMark/>
          </w:tcPr>
          <w:p w14:paraId="375B866A" w14:textId="77777777" w:rsidR="00B35133" w:rsidRPr="00D82290" w:rsidRDefault="00B35133" w:rsidP="004D56A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Light meal with beverage during each session</w:t>
            </w:r>
          </w:p>
        </w:tc>
        <w:tc>
          <w:tcPr>
            <w:tcW w:w="992" w:type="dxa"/>
            <w:shd w:val="clear" w:color="000000" w:fill="FFFFFF"/>
            <w:hideMark/>
          </w:tcPr>
          <w:p w14:paraId="4D406FAB" w14:textId="77777777" w:rsidR="00B35133" w:rsidRPr="00D82290" w:rsidRDefault="00B35133" w:rsidP="00106AF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shd w:val="clear" w:color="000000" w:fill="FFFFFF"/>
            <w:hideMark/>
          </w:tcPr>
          <w:p w14:paraId="3C08C0D3" w14:textId="0C305C09" w:rsidR="00B35133" w:rsidRPr="00D82290" w:rsidRDefault="002C3F3E" w:rsidP="00BB397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</w:t>
            </w:r>
            <w:r w:rsidR="00B35133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mprove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ment</w:t>
            </w:r>
            <w:r w:rsidR="00B35133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in</w:t>
            </w:r>
            <w:r w:rsidR="00B35133"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knowledge of social skills, increased frequency of hosted get-togethers, and improved overall social s</w:t>
            </w:r>
            <w:r w:rsidR="001426CC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kills as reported by parents</w:t>
            </w:r>
          </w:p>
        </w:tc>
        <w:tc>
          <w:tcPr>
            <w:tcW w:w="1418" w:type="dxa"/>
            <w:gridSpan w:val="2"/>
            <w:shd w:val="clear" w:color="000000" w:fill="FFFFFF"/>
            <w:hideMark/>
          </w:tcPr>
          <w:p w14:paraId="36DA1FFE" w14:textId="77777777" w:rsidR="00B35133" w:rsidRPr="00D82290" w:rsidRDefault="00BB3977" w:rsidP="00BB3977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3B0E50" w:rsidRPr="00BB516E" w14:paraId="61C4C7C9" w14:textId="77777777" w:rsidTr="00B111B9">
        <w:trPr>
          <w:trHeight w:val="1258"/>
        </w:trPr>
        <w:tc>
          <w:tcPr>
            <w:tcW w:w="1124" w:type="dxa"/>
            <w:tcBorders>
              <w:top w:val="nil"/>
            </w:tcBorders>
            <w:shd w:val="clear" w:color="auto" w:fill="auto"/>
          </w:tcPr>
          <w:p w14:paraId="5531582A" w14:textId="77777777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Lerner, M</w:t>
            </w:r>
          </w:p>
          <w:p w14:paraId="04AE8043" w14:textId="61101D8B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2012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4B231719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Baseline </w:t>
            </w:r>
          </w:p>
          <w:p w14:paraId="357B4F20" w14:textId="1C39FD71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Post-test 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56974EB9" w14:textId="5BFF1D30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</w:tcPr>
          <w:p w14:paraId="77BC85FB" w14:textId="77777777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Adolescent</w:t>
            </w:r>
          </w:p>
          <w:p w14:paraId="683F28F5" w14:textId="77D10B3B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 proxy: SCQ, SRS, SSRS-P</w:t>
            </w:r>
          </w:p>
          <w:p w14:paraId="014B983F" w14:textId="77777777" w:rsidR="003B0E50" w:rsidRDefault="00BF775F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</w:t>
            </w:r>
            <w:r w:rsidR="00D1618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esearch Team: SIOS</w:t>
            </w:r>
          </w:p>
          <w:p w14:paraId="4C1C57F1" w14:textId="76669516" w:rsidR="00D1618D" w:rsidRPr="00D82290" w:rsidRDefault="00D1618D" w:rsidP="00D1618D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Teacher: SSRS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-T</w:t>
            </w:r>
          </w:p>
          <w:p w14:paraId="05B3EFB8" w14:textId="20233241" w:rsidR="00D1618D" w:rsidRDefault="00D1618D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14:paraId="63001785" w14:textId="2A8CABDA" w:rsidR="003B0E50" w:rsidRDefault="00CE38A4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14:paraId="15933391" w14:textId="71A98D67" w:rsidR="003B0E50" w:rsidRDefault="00CE38A4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</w:tcPr>
          <w:p w14:paraId="4B2E0AE1" w14:textId="1E6C816E" w:rsidR="003B0E50" w:rsidRPr="00CE38A4" w:rsidRDefault="00CE38A4" w:rsidP="00CE38A4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rPr>
                <w:rFonts w:cs="HycwmqSTIX-Regular"/>
                <w:sz w:val="20"/>
                <w:szCs w:val="20"/>
              </w:rPr>
            </w:pPr>
            <w:r>
              <w:rPr>
                <w:rFonts w:cs="GillSans"/>
                <w:sz w:val="20"/>
                <w:szCs w:val="20"/>
                <w:lang w:val="en-AU"/>
              </w:rPr>
              <w:t>B</w:t>
            </w:r>
            <w:r w:rsidRPr="00CE38A4">
              <w:rPr>
                <w:rFonts w:cs="GillSans"/>
                <w:sz w:val="20"/>
                <w:szCs w:val="20"/>
                <w:lang w:val="en-AU"/>
              </w:rPr>
              <w:t>oth groups increased in reciprocated friendship nominations and staff-reported social skills</w:t>
            </w: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auto" w:fill="auto"/>
          </w:tcPr>
          <w:p w14:paraId="40644556" w14:textId="36478D80" w:rsidR="003B0E50" w:rsidRDefault="001426CC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3B0E50" w:rsidRPr="00BB516E" w14:paraId="78BC0E7E" w14:textId="77777777" w:rsidTr="00B111B9">
        <w:trPr>
          <w:trHeight w:val="1258"/>
        </w:trPr>
        <w:tc>
          <w:tcPr>
            <w:tcW w:w="1124" w:type="dxa"/>
            <w:tcBorders>
              <w:top w:val="nil"/>
            </w:tcBorders>
            <w:shd w:val="clear" w:color="auto" w:fill="auto"/>
          </w:tcPr>
          <w:p w14:paraId="63F9AE74" w14:textId="5A133E3B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lastRenderedPageBreak/>
              <w:t>Matthews, N</w:t>
            </w:r>
          </w:p>
          <w:p w14:paraId="7CA69724" w14:textId="77777777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2018</w:t>
            </w:r>
          </w:p>
          <w:p w14:paraId="53EC3615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2FAEF2D8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Baseline</w:t>
            </w:r>
          </w:p>
          <w:p w14:paraId="65A71B43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post-test</w:t>
            </w:r>
          </w:p>
          <w:p w14:paraId="27E3A9AF" w14:textId="7890E94A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20-week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follow-up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63F1612F" w14:textId="6A52ACA6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</w:tcPr>
          <w:p w14:paraId="535A0805" w14:textId="77777777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 proxy: SRS, SSIS</w:t>
            </w:r>
          </w:p>
          <w:p w14:paraId="3E2A3445" w14:textId="23ABDE94" w:rsidR="003B0E50" w:rsidRPr="00D82290" w:rsidRDefault="003B0E50" w:rsidP="003B0E50">
            <w:pPr>
              <w:spacing w:before="0" w:line="240" w:lineRule="auto"/>
              <w:ind w:left="1030" w:right="0" w:hanging="103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Adolescent: TASSK, SIAS, R-UCLA, QSQ, AKQ 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14:paraId="74241FFE" w14:textId="4577E2F5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$150 for appreciation of participation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14:paraId="28EC46D1" w14:textId="4BE0C8B5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</w:tcPr>
          <w:p w14:paraId="135616AB" w14:textId="77777777" w:rsidR="003B0E50" w:rsidRPr="00106AF7" w:rsidRDefault="003B0E50" w:rsidP="003B0E50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rPr>
                <w:rFonts w:cs="HycwmqSTIX-Regular"/>
                <w:sz w:val="20"/>
                <w:szCs w:val="20"/>
              </w:rPr>
            </w:pPr>
            <w:r w:rsidRPr="00106AF7">
              <w:rPr>
                <w:rFonts w:cs="HycwmqSTIX-Regular"/>
                <w:sz w:val="20"/>
                <w:szCs w:val="20"/>
              </w:rPr>
              <w:t>modest advantage in social skills knowledge and social functioning for participants in the peer-mediated</w:t>
            </w:r>
          </w:p>
          <w:p w14:paraId="0B657700" w14:textId="03CEB678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06AF7">
              <w:rPr>
                <w:rFonts w:cs="HycwmqSTIX-Regular"/>
                <w:sz w:val="20"/>
                <w:szCs w:val="20"/>
              </w:rPr>
              <w:t xml:space="preserve">PEERS curriculum </w:t>
            </w: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auto" w:fill="auto"/>
          </w:tcPr>
          <w:p w14:paraId="4E9301E2" w14:textId="0980B47A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3B0E50" w:rsidRPr="00BB516E" w14:paraId="5574E708" w14:textId="77777777" w:rsidTr="00B111B9">
        <w:trPr>
          <w:trHeight w:val="1258"/>
        </w:trPr>
        <w:tc>
          <w:tcPr>
            <w:tcW w:w="1124" w:type="dxa"/>
            <w:tcBorders>
              <w:top w:val="nil"/>
            </w:tcBorders>
            <w:shd w:val="clear" w:color="auto" w:fill="auto"/>
            <w:hideMark/>
          </w:tcPr>
          <w:p w14:paraId="42F0AB8F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Olsson, N</w:t>
            </w:r>
          </w:p>
          <w:p w14:paraId="25F253C2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2017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hideMark/>
          </w:tcPr>
          <w:p w14:paraId="5C8405E7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Baseline</w:t>
            </w:r>
          </w:p>
          <w:p w14:paraId="4FE3533F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post-test</w:t>
            </w:r>
          </w:p>
          <w:p w14:paraId="5EFD7A0B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3-month follow-up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hideMark/>
          </w:tcPr>
          <w:p w14:paraId="3D3FCFE3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Teacher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  <w:hideMark/>
          </w:tcPr>
          <w:p w14:paraId="541713C7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Adolescent:  CiS</w:t>
            </w:r>
          </w:p>
          <w:p w14:paraId="145E8ABE" w14:textId="684D8820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Parent:  P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</w:t>
            </w:r>
          </w:p>
          <w:p w14:paraId="09FD5F83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Parent proxy: </w:t>
            </w:r>
            <w:r w:rsidRPr="004C4EEE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SRS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, ABAS-II </w:t>
            </w:r>
          </w:p>
          <w:p w14:paraId="5845D8D0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Teacher: SRS, ABAS-II,</w:t>
            </w:r>
          </w:p>
          <w:p w14:paraId="0A9B948F" w14:textId="73A17213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Research team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: DD-CGAS, CGI-S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hideMark/>
          </w:tcPr>
          <w:p w14:paraId="0D9EE222" w14:textId="77777777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$12 voucher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hideMark/>
          </w:tcPr>
          <w:p w14:paraId="2355DDF6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Just total cost for the trial 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  <w:hideMark/>
          </w:tcPr>
          <w:p w14:paraId="3030F545" w14:textId="39D398B5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Improvements on autism-related symptomatology and adaptive </w:t>
            </w:r>
            <w:r w:rsidR="00A04F5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f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unctioning in adolescents and females</w:t>
            </w:r>
            <w:r w:rsidR="00A04F5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. Effects 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observed only by unblinded parents. </w:t>
            </w:r>
          </w:p>
          <w:p w14:paraId="613E15CE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auto" w:fill="auto"/>
            <w:hideMark/>
          </w:tcPr>
          <w:p w14:paraId="25D77374" w14:textId="77777777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post treatment satisfaction questionnaire</w:t>
            </w:r>
          </w:p>
        </w:tc>
      </w:tr>
      <w:tr w:rsidR="003B0E50" w:rsidRPr="00BB516E" w14:paraId="3A566CCB" w14:textId="77777777" w:rsidTr="00B111B9">
        <w:trPr>
          <w:trHeight w:val="1020"/>
        </w:trPr>
        <w:tc>
          <w:tcPr>
            <w:tcW w:w="1124" w:type="dxa"/>
            <w:tcBorders>
              <w:top w:val="nil"/>
            </w:tcBorders>
            <w:shd w:val="clear" w:color="auto" w:fill="auto"/>
            <w:hideMark/>
          </w:tcPr>
          <w:p w14:paraId="00CFF919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Schohl, K</w:t>
            </w:r>
          </w:p>
          <w:p w14:paraId="4593E9BB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2014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hideMark/>
          </w:tcPr>
          <w:p w14:paraId="567A86DF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Baseline</w:t>
            </w:r>
          </w:p>
          <w:p w14:paraId="3594F972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Post- test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hideMark/>
          </w:tcPr>
          <w:p w14:paraId="2F325B7D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Teacher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  <w:hideMark/>
          </w:tcPr>
          <w:p w14:paraId="39EC926B" w14:textId="77777777" w:rsidR="003B0E50" w:rsidRPr="00D82290" w:rsidRDefault="003B0E50" w:rsidP="003B0E50">
            <w:pPr>
              <w:spacing w:before="0" w:line="240" w:lineRule="auto"/>
              <w:ind w:left="1025" w:right="0" w:hanging="1025"/>
              <w:rPr>
                <w:rFonts w:eastAsia="Times New Roman" w:cs="Times New Roman"/>
                <w:color w:val="000000"/>
                <w:sz w:val="20"/>
                <w:szCs w:val="20"/>
                <w:lang w:val="sv-SE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sv-SE" w:eastAsia="en-AU"/>
              </w:rPr>
              <w:t>Adolescent: TASSK-R, QSR, FQS, SIAS</w:t>
            </w:r>
          </w:p>
          <w:p w14:paraId="43B9DBB4" w14:textId="42F8B089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 proxy: QS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Q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SRS, SSRS</w:t>
            </w:r>
            <w:r w:rsidR="00D1618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-P</w:t>
            </w:r>
          </w:p>
          <w:p w14:paraId="4C2E5125" w14:textId="7FCBA7FE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Teacher: SRS, SSRS</w:t>
            </w:r>
            <w:r w:rsidR="00D1618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-T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hideMark/>
          </w:tcPr>
          <w:p w14:paraId="27EBE098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$30 prize 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hideMark/>
          </w:tcPr>
          <w:p w14:paraId="1F13ED21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  <w:hideMark/>
          </w:tcPr>
          <w:p w14:paraId="5A7CD085" w14:textId="05962323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Improvements in knowledge of PEERS concepts and friendship skills, increased number of get-togethers, decrease</w:t>
            </w:r>
            <w:r w:rsidR="00A04F5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d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social anxiety, core autistic symptom</w:t>
            </w:r>
            <w:r w:rsidR="00A04F5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atology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and problem behaviours  </w:t>
            </w:r>
          </w:p>
          <w:p w14:paraId="01586DBD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auto" w:fill="auto"/>
            <w:hideMark/>
          </w:tcPr>
          <w:p w14:paraId="3876A2F5" w14:textId="77777777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3B0E50" w:rsidRPr="00BB516E" w14:paraId="086D8499" w14:textId="77777777" w:rsidTr="00B111B9">
        <w:trPr>
          <w:trHeight w:val="1020"/>
        </w:trPr>
        <w:tc>
          <w:tcPr>
            <w:tcW w:w="1124" w:type="dxa"/>
            <w:tcBorders>
              <w:top w:val="nil"/>
            </w:tcBorders>
            <w:shd w:val="clear" w:color="auto" w:fill="auto"/>
          </w:tcPr>
          <w:p w14:paraId="6C849881" w14:textId="77777777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Vernon, T</w:t>
            </w:r>
          </w:p>
          <w:p w14:paraId="35DB6C2C" w14:textId="77777777" w:rsidR="003B0E5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2017</w:t>
            </w:r>
          </w:p>
          <w:p w14:paraId="3DD1AF9F" w14:textId="2B9A65CE" w:rsidR="003B0E50" w:rsidRDefault="003B0E50" w:rsidP="00275BB7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USA </w:t>
            </w:r>
          </w:p>
          <w:p w14:paraId="2FBED7B2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5DA8E3BB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Baseline </w:t>
            </w:r>
          </w:p>
          <w:p w14:paraId="47658794" w14:textId="333573D9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Post-test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1D0F1049" w14:textId="24AA096D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</w:tcPr>
          <w:p w14:paraId="6ADA9D82" w14:textId="4C80C703" w:rsidR="003B0E50" w:rsidRDefault="003B0E50" w:rsidP="003B0E50">
            <w:pPr>
              <w:spacing w:before="0" w:line="240" w:lineRule="auto"/>
              <w:ind w:left="1025" w:right="0" w:hanging="1025"/>
              <w:rPr>
                <w:rFonts w:eastAsia="Times New Roman" w:cs="Times New Roman"/>
                <w:color w:val="000000"/>
                <w:sz w:val="20"/>
                <w:szCs w:val="20"/>
                <w:lang w:val="sv-SE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sv-SE" w:eastAsia="en-AU"/>
              </w:rPr>
              <w:t>Adolescent: SSIS, SMCS</w:t>
            </w:r>
          </w:p>
          <w:p w14:paraId="65F079FD" w14:textId="076DDEF4" w:rsidR="003B0E50" w:rsidRPr="00D82290" w:rsidRDefault="003B0E50" w:rsidP="003B0E50">
            <w:pPr>
              <w:spacing w:before="0" w:line="240" w:lineRule="auto"/>
              <w:ind w:left="1025" w:right="0" w:hanging="1025"/>
              <w:rPr>
                <w:rFonts w:eastAsia="Times New Roman" w:cs="Times New Roman"/>
                <w:color w:val="000000"/>
                <w:sz w:val="20"/>
                <w:szCs w:val="20"/>
                <w:lang w:val="sv-SE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sv-SE" w:eastAsia="en-AU"/>
              </w:rPr>
              <w:t>Parent: SSIS, SRS-2, SMCS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14:paraId="5584C4F6" w14:textId="2A3859EA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14:paraId="6184FA57" w14:textId="6D081A02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</w:tcPr>
          <w:p w14:paraId="4584C7CD" w14:textId="38CB4C74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Improvement across all measures used in the study.</w:t>
            </w: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auto" w:fill="auto"/>
          </w:tcPr>
          <w:p w14:paraId="11F1E867" w14:textId="77777777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3B0E50" w:rsidRPr="00BB516E" w14:paraId="7D1378BF" w14:textId="77777777" w:rsidTr="00DE08FB">
        <w:trPr>
          <w:trHeight w:val="1146"/>
        </w:trPr>
        <w:tc>
          <w:tcPr>
            <w:tcW w:w="1124" w:type="dxa"/>
            <w:tcBorders>
              <w:top w:val="nil"/>
            </w:tcBorders>
            <w:shd w:val="clear" w:color="000000" w:fill="FFFFFF"/>
            <w:hideMark/>
          </w:tcPr>
          <w:p w14:paraId="20987A3F" w14:textId="5FD97BE3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White, S</w:t>
            </w:r>
          </w:p>
          <w:p w14:paraId="149675D7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2013 </w:t>
            </w:r>
          </w:p>
        </w:tc>
        <w:tc>
          <w:tcPr>
            <w:tcW w:w="1701" w:type="dxa"/>
            <w:tcBorders>
              <w:top w:val="nil"/>
            </w:tcBorders>
            <w:shd w:val="clear" w:color="000000" w:fill="FFFFFF"/>
            <w:hideMark/>
          </w:tcPr>
          <w:p w14:paraId="6B33805C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Baseline</w:t>
            </w:r>
          </w:p>
          <w:p w14:paraId="31D03FA9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Post-test </w:t>
            </w:r>
          </w:p>
        </w:tc>
        <w:tc>
          <w:tcPr>
            <w:tcW w:w="1276" w:type="dxa"/>
            <w:tcBorders>
              <w:top w:val="nil"/>
            </w:tcBorders>
            <w:shd w:val="clear" w:color="000000" w:fill="FFFFFF"/>
            <w:hideMark/>
          </w:tcPr>
          <w:p w14:paraId="1D270226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DDGAS by an unaffiliated assessor</w:t>
            </w:r>
          </w:p>
        </w:tc>
        <w:tc>
          <w:tcPr>
            <w:tcW w:w="3260" w:type="dxa"/>
            <w:tcBorders>
              <w:top w:val="nil"/>
            </w:tcBorders>
            <w:shd w:val="clear" w:color="000000" w:fill="FFFFFF"/>
            <w:hideMark/>
          </w:tcPr>
          <w:p w14:paraId="7C8A37C7" w14:textId="77777777" w:rsidR="003B0E50" w:rsidRPr="00D82290" w:rsidRDefault="003B0E50" w:rsidP="003B0E50">
            <w:pPr>
              <w:spacing w:before="0" w:line="240" w:lineRule="auto"/>
              <w:ind w:left="1025" w:right="0" w:hanging="992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Adolescent: Intervention satisfaction rating</w:t>
            </w:r>
          </w:p>
          <w:p w14:paraId="5D8AD489" w14:textId="77777777" w:rsidR="003B0E50" w:rsidRPr="00D82290" w:rsidRDefault="003B0E50" w:rsidP="003B0E50">
            <w:pPr>
              <w:spacing w:before="0" w:line="240" w:lineRule="auto"/>
              <w:ind w:left="600" w:right="0" w:hanging="60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Parent: intervention satisfaction rating</w:t>
            </w:r>
          </w:p>
          <w:p w14:paraId="320886BA" w14:textId="40934D8D" w:rsidR="003B0E50" w:rsidRPr="00D82290" w:rsidRDefault="003B0E50" w:rsidP="003B0E50">
            <w:pPr>
              <w:spacing w:before="0" w:line="240" w:lineRule="auto"/>
              <w:ind w:left="1167" w:right="0" w:hanging="1134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Parent proxy: </w:t>
            </w:r>
            <w:r w:rsidRPr="006E7BBB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SRS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, </w:t>
            </w:r>
            <w:r w:rsidRPr="006E7BBB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CASI-Anx</w:t>
            </w:r>
          </w:p>
          <w:p w14:paraId="7FEC5537" w14:textId="77777777" w:rsidR="003B0E50" w:rsidRDefault="003B0E50" w:rsidP="003B0E50">
            <w:pPr>
              <w:spacing w:before="0" w:line="240" w:lineRule="auto"/>
              <w:ind w:left="742" w:right="0" w:hanging="709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Research team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: Paediatric anxiety rating scale, clinical global impressions-improvement scale</w:t>
            </w:r>
          </w:p>
          <w:p w14:paraId="0C256A2F" w14:textId="4FF5B703" w:rsidR="003B0E50" w:rsidRPr="00D82290" w:rsidRDefault="003B0E50" w:rsidP="003B0E50">
            <w:pPr>
              <w:spacing w:before="0" w:line="240" w:lineRule="auto"/>
              <w:ind w:left="742" w:right="0" w:hanging="709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000000" w:fill="FFFFFF"/>
            <w:hideMark/>
          </w:tcPr>
          <w:p w14:paraId="12675409" w14:textId="2D5E1947" w:rsidR="003B0E50" w:rsidRPr="00D82290" w:rsidRDefault="008A6FBC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shd w:val="clear" w:color="000000" w:fill="FFFFFF"/>
            <w:hideMark/>
          </w:tcPr>
          <w:p w14:paraId="210F9146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nil"/>
            </w:tcBorders>
            <w:shd w:val="clear" w:color="000000" w:fill="FFFFFF"/>
            <w:hideMark/>
          </w:tcPr>
          <w:p w14:paraId="6D44E027" w14:textId="6CA181EA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More than half shown improvement on </w:t>
            </w:r>
            <w:r w:rsidR="00A04F5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parent proxy 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SRS</w:t>
            </w: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000000" w:fill="FFFFFF"/>
            <w:hideMark/>
          </w:tcPr>
          <w:p w14:paraId="06581B14" w14:textId="77777777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spontaneously reported by parents</w:t>
            </w:r>
          </w:p>
        </w:tc>
      </w:tr>
      <w:tr w:rsidR="003B0E50" w:rsidRPr="00BB516E" w14:paraId="4293E0E0" w14:textId="77777777" w:rsidTr="00085394">
        <w:trPr>
          <w:trHeight w:val="2128"/>
        </w:trPr>
        <w:tc>
          <w:tcPr>
            <w:tcW w:w="1124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F0C3736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Yoo, H</w:t>
            </w:r>
          </w:p>
          <w:p w14:paraId="42AF0E53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0C55BCB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Baseline</w:t>
            </w:r>
          </w:p>
          <w:p w14:paraId="3E5F6C30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Post- test</w:t>
            </w:r>
          </w:p>
          <w:p w14:paraId="6DC6476D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3-month follow-up 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AAF0034" w14:textId="27B8A1BC" w:rsidR="003B0E50" w:rsidRPr="00D82290" w:rsidRDefault="008A6FBC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6A7C266" w14:textId="77777777" w:rsidR="003B0E50" w:rsidRPr="00D82290" w:rsidRDefault="003B0E50" w:rsidP="003B0E50">
            <w:pPr>
              <w:spacing w:before="0" w:line="240" w:lineRule="auto"/>
              <w:ind w:left="1025" w:right="0" w:hanging="1025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Adolescent: </w:t>
            </w:r>
            <w:r w:rsidRPr="00DE08FB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TASSK-R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, </w:t>
            </w:r>
            <w:r w:rsidRPr="00DE08FB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QPQ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, K-SSRS, </w:t>
            </w:r>
            <w:r w:rsidRPr="00DE08FB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SCQ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CDI, STAIC-T, STAIC-S</w:t>
            </w:r>
          </w:p>
          <w:p w14:paraId="7CD9B864" w14:textId="48587B22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Parent: BDI, STAI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-T, STAI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, </w:t>
            </w:r>
            <w:r w:rsidRPr="00A82A07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ASDS</w:t>
            </w:r>
          </w:p>
          <w:p w14:paraId="4783BF67" w14:textId="77777777" w:rsidR="003B0E50" w:rsidRPr="00D82290" w:rsidRDefault="003B0E50" w:rsidP="003B0E50">
            <w:pPr>
              <w:spacing w:before="0" w:line="240" w:lineRule="auto"/>
              <w:ind w:left="1167" w:right="0" w:hanging="1167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Parent proxy: QPQ, </w:t>
            </w:r>
            <w:r w:rsidRPr="00DE08FB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SRS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, ASDS, K-CBCL</w:t>
            </w:r>
          </w:p>
          <w:p w14:paraId="24529BA0" w14:textId="1F6EFCFE" w:rsidR="003B0E50" w:rsidRPr="00D82290" w:rsidRDefault="003B0E50" w:rsidP="003B0E50">
            <w:pPr>
              <w:spacing w:before="0" w:line="240" w:lineRule="auto"/>
              <w:ind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Research team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</w:t>
            </w:r>
            <w:r w:rsidRPr="00DE08FB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ADOS</w:t>
            </w: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, </w:t>
            </w:r>
            <w:r w:rsidRPr="00DE08FB">
              <w:rPr>
                <w:rFonts w:eastAsia="Times New Roman" w:cs="Times New Roman"/>
                <w:b/>
                <w:bCs/>
                <w:color w:val="000000"/>
                <w:lang w:val="en-AU" w:eastAsia="en-AU"/>
              </w:rPr>
              <w:t>EHWA-VABS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0290E5D" w14:textId="3CB6D7BD" w:rsidR="003B0E50" w:rsidRPr="00D82290" w:rsidRDefault="008A6FBC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218B2F8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8969BE0" w14:textId="77777777" w:rsidR="003B0E50" w:rsidRPr="00D82290" w:rsidRDefault="003B0E50" w:rsidP="003B0E50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Improvement in communication and social interaction (ADOS), interpersonal relationships and leisure time (Korean vineland), social skills knowledge total scores on TASSK-R and decreased depressive symptoms. Parents had reduced maternal state anxiety.</w:t>
            </w:r>
          </w:p>
        </w:tc>
        <w:tc>
          <w:tcPr>
            <w:tcW w:w="1418" w:type="dxa"/>
            <w:gridSpan w:val="2"/>
            <w:tcBorders>
              <w:top w:val="nil"/>
              <w:bottom w:val="nil"/>
            </w:tcBorders>
            <w:shd w:val="clear" w:color="auto" w:fill="auto"/>
            <w:hideMark/>
          </w:tcPr>
          <w:p w14:paraId="24E6BAAA" w14:textId="77777777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3B0E50" w:rsidRPr="00BB516E" w14:paraId="61109FB7" w14:textId="77777777" w:rsidTr="00605623">
        <w:trPr>
          <w:trHeight w:val="2128"/>
        </w:trPr>
        <w:tc>
          <w:tcPr>
            <w:tcW w:w="14165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E6B0F0" w14:textId="2298BF89" w:rsidR="003B0E50" w:rsidRPr="00E20A3F" w:rsidRDefault="003B0E50" w:rsidP="003B0E50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5737E5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lastRenderedPageBreak/>
              <w:t>Outcome measures: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ABAS-II: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Adaptive Behaviour Assessment System II;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ADOS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Autism Diagnostic Observation Schedule; </w:t>
            </w:r>
            <w:r w:rsidRPr="005134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AKQ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Autism Knowledge Questionnaire;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ASDS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Asperger Syndrome Diagnostic Scale; </w:t>
            </w:r>
            <w:r w:rsidRPr="004C4EE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CASI-Anx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Child and Adolescent Symptom Inventory-4 ASD Anxiety scale; </w:t>
            </w:r>
            <w:r w:rsidRPr="009B09E6">
              <w:rPr>
                <w:rFonts w:cs="AdvOTc999d02f"/>
                <w:b/>
                <w:bCs/>
                <w:sz w:val="20"/>
                <w:szCs w:val="20"/>
              </w:rPr>
              <w:t>BOT-2</w:t>
            </w:r>
            <w:r>
              <w:rPr>
                <w:rFonts w:cs="AdvOTc999d02f"/>
                <w:b/>
                <w:bCs/>
                <w:sz w:val="20"/>
                <w:szCs w:val="20"/>
              </w:rPr>
              <w:t xml:space="preserve">: </w:t>
            </w:r>
            <w:r w:rsidRPr="00ED0689">
              <w:rPr>
                <w:rFonts w:cs="AdvOTc999d02f"/>
                <w:sz w:val="20"/>
                <w:szCs w:val="20"/>
              </w:rPr>
              <w:t>Bruininks</w:t>
            </w:r>
            <w:r w:rsidRPr="00ED0689">
              <w:rPr>
                <w:rFonts w:cs="AdvOTc999d02f+20"/>
                <w:sz w:val="20"/>
                <w:szCs w:val="20"/>
              </w:rPr>
              <w:t>–</w:t>
            </w:r>
            <w:r w:rsidRPr="00ED0689">
              <w:rPr>
                <w:rFonts w:cs="AdvOTc999d02f"/>
                <w:sz w:val="20"/>
                <w:szCs w:val="20"/>
              </w:rPr>
              <w:t>Oseretsky Test of Motor Pro</w:t>
            </w:r>
            <w:r w:rsidRPr="00ED0689">
              <w:rPr>
                <w:rFonts w:cs="AdvOTc999d02f+fb"/>
                <w:sz w:val="20"/>
                <w:szCs w:val="20"/>
              </w:rPr>
              <w:t>fi</w:t>
            </w:r>
            <w:r w:rsidRPr="00ED0689">
              <w:rPr>
                <w:rFonts w:cs="AdvOTc999d02f"/>
                <w:sz w:val="20"/>
                <w:szCs w:val="20"/>
              </w:rPr>
              <w:t>ciency</w:t>
            </w:r>
            <w:r w:rsidRPr="00ED0689">
              <w:rPr>
                <w:rFonts w:cs="AdvOTc999d02f+20"/>
                <w:sz w:val="20"/>
                <w:szCs w:val="20"/>
              </w:rPr>
              <w:t>–</w:t>
            </w:r>
            <w:r w:rsidRPr="00ED0689">
              <w:rPr>
                <w:rFonts w:cs="AdvOTc999d02f"/>
                <w:sz w:val="20"/>
                <w:szCs w:val="20"/>
              </w:rPr>
              <w:t xml:space="preserve">2nd Edition;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CBCL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Child Behaviour Checklist;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CDI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Child Depression Inventory;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CGI-S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OSU Autism Clinical Global impression – Severity; </w:t>
            </w:r>
            <w:r w:rsidRPr="00E20A3F">
              <w:rPr>
                <w:rFonts w:cs="AdvOTc999d02f"/>
                <w:b/>
                <w:bCs/>
                <w:sz w:val="20"/>
                <w:szCs w:val="20"/>
              </w:rPr>
              <w:t>CHAOS</w:t>
            </w:r>
            <w:r w:rsidRPr="00E20A3F">
              <w:rPr>
                <w:rFonts w:cs="AdvOTc999d02f"/>
                <w:sz w:val="20"/>
                <w:szCs w:val="20"/>
              </w:rPr>
              <w:t>: Confusion, Hubbub, and Order Scale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CiS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Children in Stress;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DD-CGAS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Developmental Disabilities Children’s Global Assessment; </w:t>
            </w:r>
            <w:r w:rsidRPr="00AD3CE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DIKJ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Depressioninventar fur Kinder- und Jugendliche;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EHWA-VABS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Korean version of the Vineland Adaptive Behaviour Scale;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FQS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Friendship Qualities Scale;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K-CBCL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Korean version of Childhood Behaviour Checklist;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K-SSRS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Korean version of Social Skills rating system; </w:t>
            </w:r>
            <w:r w:rsidRPr="0090301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MFI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Memory for faces (Immediate); </w:t>
            </w:r>
            <w:r w:rsidRPr="0090301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MFD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Memory for faces (Delayed); </w:t>
            </w:r>
            <w:r w:rsidRPr="0090301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PIP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The Peer interaction Paradigm;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PSS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perceived Stress Scale;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QPQ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Quality of Play Questionnaire;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QSQ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Quality of Socialization Questionnaire; </w:t>
            </w:r>
            <w:r w:rsidRPr="009B09E6">
              <w:rPr>
                <w:rFonts w:cs="AdvOTc999d02f"/>
                <w:b/>
                <w:bCs/>
                <w:sz w:val="20"/>
                <w:szCs w:val="20"/>
              </w:rPr>
              <w:t>PPTV</w:t>
            </w:r>
            <w:r w:rsidRPr="00ED0689">
              <w:rPr>
                <w:rFonts w:cs="AdvOTc999d02f"/>
                <w:sz w:val="20"/>
                <w:szCs w:val="20"/>
              </w:rPr>
              <w:t xml:space="preserve">: Peabody Picture Vocabulary Test, Fourth Edition; </w:t>
            </w:r>
            <w:r w:rsidRPr="00513481">
              <w:rPr>
                <w:rFonts w:cs="AdvOTc999d02f"/>
                <w:b/>
                <w:bCs/>
                <w:sz w:val="20"/>
                <w:szCs w:val="20"/>
              </w:rPr>
              <w:t>R-UCLA</w:t>
            </w:r>
            <w:r>
              <w:rPr>
                <w:rFonts w:cs="AdvOTc999d02f"/>
                <w:sz w:val="20"/>
                <w:szCs w:val="20"/>
              </w:rPr>
              <w:t xml:space="preserve">: Revised UCLA Loneliness Scale; </w:t>
            </w:r>
            <w:r w:rsidRPr="009B09E6">
              <w:rPr>
                <w:rFonts w:cs="AdvOTc999d02f"/>
                <w:b/>
                <w:bCs/>
                <w:sz w:val="20"/>
                <w:szCs w:val="20"/>
              </w:rPr>
              <w:t>SALT</w:t>
            </w:r>
            <w:r w:rsidRPr="00ED0689">
              <w:rPr>
                <w:rFonts w:cs="AdvOTc999d02f"/>
                <w:sz w:val="20"/>
                <w:szCs w:val="20"/>
              </w:rPr>
              <w:t>: Systematic Analysis of Language Transcripts;</w:t>
            </w:r>
            <w:r>
              <w:rPr>
                <w:rFonts w:cs="AdvOTc999d02f"/>
                <w:sz w:val="20"/>
                <w:szCs w:val="20"/>
              </w:rPr>
              <w:t xml:space="preserve">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SCQ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Social Communication Questionnaire;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SDQ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Strength and difficulties Questionnaire;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SIAS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: Social Interaction Anxiety Scale;</w:t>
            </w:r>
            <w:r w:rsidR="00BF775F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="00BF775F" w:rsidRPr="00BF775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SIOS</w:t>
            </w:r>
            <w:r w:rsidR="00BF775F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: Social interaction observation system</w:t>
            </w:r>
            <w:r w:rsidR="00D1618D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;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  <w:r w:rsidRPr="004924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SIPA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Stress Index for Parents of Adolescents; </w:t>
            </w:r>
            <w:r w:rsidRPr="009B09E6">
              <w:rPr>
                <w:rFonts w:cs="AdvOTc999d02f"/>
                <w:b/>
                <w:bCs/>
                <w:sz w:val="20"/>
                <w:szCs w:val="20"/>
              </w:rPr>
              <w:t>SIPT</w:t>
            </w:r>
            <w:r>
              <w:rPr>
                <w:rFonts w:cs="AdvOTc999d02f"/>
                <w:sz w:val="20"/>
                <w:szCs w:val="20"/>
              </w:rPr>
              <w:t xml:space="preserve">: </w:t>
            </w:r>
            <w:r w:rsidRPr="00ED0689">
              <w:rPr>
                <w:rFonts w:cs="AdvOTc999d02f"/>
                <w:sz w:val="20"/>
                <w:szCs w:val="20"/>
              </w:rPr>
              <w:t xml:space="preserve">Sensory </w:t>
            </w:r>
            <w:r>
              <w:rPr>
                <w:rFonts w:cs="AdvOTc999d02f"/>
                <w:sz w:val="20"/>
                <w:szCs w:val="20"/>
              </w:rPr>
              <w:t>Integration and Praxis Test</w:t>
            </w:r>
            <w:r w:rsidRPr="00ED0689">
              <w:rPr>
                <w:rFonts w:cs="AdvOTc999d02f"/>
                <w:sz w:val="20"/>
                <w:szCs w:val="20"/>
              </w:rPr>
              <w:t xml:space="preserve">; </w:t>
            </w:r>
            <w:r w:rsidRPr="00E2331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SMCS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Social Motivation and competencies Scale);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SRS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Social Responsiveness Scale;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SSRS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Social Skills Rating System;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STAIC-S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The Trait Anxiety Inventory for Children;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STAIC-T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The State Anxiety Inventory for Children; </w:t>
            </w:r>
            <w:r w:rsidRPr="0010782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TASSK-R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Test of Adolescent Social Skills Knowledge _ Revised; </w:t>
            </w:r>
            <w:r w:rsidRPr="0090301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ToM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: Theory of Mind; </w:t>
            </w:r>
            <w:r w:rsidRPr="009B09E6">
              <w:rPr>
                <w:rFonts w:cs="AdvOTc999d02f"/>
                <w:b/>
                <w:bCs/>
                <w:sz w:val="20"/>
                <w:szCs w:val="20"/>
              </w:rPr>
              <w:t>VABS-II</w:t>
            </w:r>
            <w:r>
              <w:rPr>
                <w:rFonts w:cs="AdvOTc999d02f"/>
                <w:sz w:val="20"/>
                <w:szCs w:val="20"/>
              </w:rPr>
              <w:t xml:space="preserve">: </w:t>
            </w:r>
            <w:r w:rsidRPr="00ED0689">
              <w:rPr>
                <w:rFonts w:cs="AdvOTc999d02f"/>
                <w:sz w:val="20"/>
                <w:szCs w:val="20"/>
              </w:rPr>
              <w:t>Vineland Adaptive</w:t>
            </w:r>
            <w:r>
              <w:rPr>
                <w:rFonts w:cs="AdvOTc999d02f"/>
                <w:sz w:val="20"/>
                <w:szCs w:val="20"/>
              </w:rPr>
              <w:t xml:space="preserve"> </w:t>
            </w:r>
            <w:r w:rsidRPr="00ED0689">
              <w:rPr>
                <w:rFonts w:cs="AdvOTc999d02f"/>
                <w:sz w:val="20"/>
                <w:szCs w:val="20"/>
              </w:rPr>
              <w:t>Behavioral Scales</w:t>
            </w:r>
            <w:r w:rsidRPr="00ED0689">
              <w:rPr>
                <w:rFonts w:cs="AdvOTc999d02f+20"/>
                <w:sz w:val="20"/>
                <w:szCs w:val="20"/>
              </w:rPr>
              <w:t>–</w:t>
            </w:r>
            <w:r w:rsidRPr="00ED0689">
              <w:rPr>
                <w:rFonts w:cs="AdvOTc999d02f"/>
                <w:sz w:val="20"/>
                <w:szCs w:val="20"/>
              </w:rPr>
              <w:t>2nd Edition</w:t>
            </w:r>
            <w:r>
              <w:rPr>
                <w:rFonts w:ascii="AdvOTc999d02f" w:hAnsi="AdvOTc999d02f" w:cs="AdvOTc999d02f"/>
                <w:sz w:val="16"/>
                <w:szCs w:val="16"/>
              </w:rPr>
              <w:t xml:space="preserve"> </w:t>
            </w:r>
          </w:p>
          <w:p w14:paraId="5BDF8B76" w14:textId="04129784" w:rsidR="003B0E50" w:rsidRPr="00D52DD1" w:rsidRDefault="003B0E50" w:rsidP="003B0E50">
            <w:pPr>
              <w:spacing w:line="240" w:lineRule="auto"/>
              <w:ind w:lef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52DD1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*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D52DD1">
              <w:rPr>
                <w:rFonts w:eastAsia="Times New Roman" w:cs="Times New Roman"/>
                <w:color w:val="000000"/>
                <w:sz w:val="20"/>
                <w:szCs w:val="20"/>
                <w:lang w:eastAsia="en-AU"/>
              </w:rPr>
              <w:t>Only for SRS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AU"/>
              </w:rPr>
              <w:t xml:space="preserve"> and ABAS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29F61858" w14:textId="77777777" w:rsidR="003B0E50" w:rsidRPr="00D82290" w:rsidRDefault="003B0E50" w:rsidP="003B0E50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</w:tbl>
    <w:p w14:paraId="3A4ACE02" w14:textId="62CDE975" w:rsidR="00605623" w:rsidRDefault="00605623"/>
    <w:p w14:paraId="10821954" w14:textId="038750FD" w:rsidR="00605623" w:rsidRDefault="00605623"/>
    <w:p w14:paraId="793A9E19" w14:textId="77777777" w:rsidR="00605623" w:rsidRDefault="00605623"/>
    <w:bookmarkEnd w:id="0"/>
    <w:p w14:paraId="520A290F" w14:textId="77777777" w:rsidR="00547D25" w:rsidRDefault="00547D25">
      <w:pPr>
        <w:spacing w:before="0" w:after="200"/>
        <w:ind w:left="0" w:right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58D01B05" w14:textId="2679A956" w:rsidR="00605623" w:rsidRPr="000859C0" w:rsidRDefault="00605623" w:rsidP="00566141">
      <w:pPr>
        <w:rPr>
          <w:rFonts w:cs="Times New Roman"/>
          <w:sz w:val="20"/>
          <w:szCs w:val="20"/>
        </w:rPr>
      </w:pPr>
      <w:r w:rsidRPr="000859C0">
        <w:rPr>
          <w:rFonts w:cs="Times New Roman"/>
          <w:sz w:val="20"/>
          <w:szCs w:val="20"/>
        </w:rPr>
        <w:lastRenderedPageBreak/>
        <w:t xml:space="preserve">Table </w:t>
      </w:r>
      <w:r w:rsidR="00566141">
        <w:rPr>
          <w:rFonts w:cs="Times New Roman"/>
          <w:sz w:val="20"/>
          <w:szCs w:val="20"/>
        </w:rPr>
        <w:t>4</w:t>
      </w:r>
      <w:r>
        <w:rPr>
          <w:rFonts w:cs="Times New Roman"/>
          <w:sz w:val="20"/>
          <w:szCs w:val="20"/>
        </w:rPr>
        <w:t xml:space="preserve"> – Timing of assessment, blinding, outcome measures, incentives, cost analysis, results and report of adverse events in previous SSGTs for ASD</w:t>
      </w:r>
    </w:p>
    <w:tbl>
      <w:tblPr>
        <w:tblW w:w="14307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1550"/>
        <w:gridCol w:w="2835"/>
        <w:gridCol w:w="2693"/>
        <w:gridCol w:w="2268"/>
        <w:gridCol w:w="2665"/>
        <w:gridCol w:w="2296"/>
      </w:tblGrid>
      <w:tr w:rsidR="00605623" w:rsidRPr="00BB516E" w14:paraId="621FD850" w14:textId="77777777" w:rsidTr="008A6FBC">
        <w:trPr>
          <w:trHeight w:val="559"/>
        </w:trPr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42A9650F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Reference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6DB03D2F" w14:textId="1FD8C1C6" w:rsidR="00605623" w:rsidRPr="00D82290" w:rsidRDefault="004C6F4E" w:rsidP="008A6FBC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Compliance with CONSORT Statement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D2815A2" w14:textId="13736206" w:rsidR="00605623" w:rsidRPr="00D82290" w:rsidRDefault="004C6F4E" w:rsidP="008A6FBC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Intent to treat data analysis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5D2AE83" w14:textId="28B3F087" w:rsidR="00605623" w:rsidRPr="00D82290" w:rsidRDefault="004D40D9" w:rsidP="008A6FBC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Randomization process</w:t>
            </w: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E7D9615" w14:textId="10510478" w:rsidR="00605623" w:rsidRPr="00D82290" w:rsidRDefault="006775E7" w:rsidP="008A6FBC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Analysis</w:t>
            </w: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4DD79299" w14:textId="1A1F40EA" w:rsidR="00605623" w:rsidRPr="00D82290" w:rsidRDefault="004D40D9" w:rsidP="008A6FBC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Allocation concealment</w:t>
            </w:r>
          </w:p>
        </w:tc>
      </w:tr>
      <w:tr w:rsidR="00605623" w:rsidRPr="00BB516E" w14:paraId="03CFFE30" w14:textId="77777777" w:rsidTr="008A6FBC">
        <w:trPr>
          <w:trHeight w:val="20"/>
        </w:trPr>
        <w:tc>
          <w:tcPr>
            <w:tcW w:w="1550" w:type="dxa"/>
            <w:tcBorders>
              <w:top w:val="single" w:sz="4" w:space="0" w:color="auto"/>
            </w:tcBorders>
            <w:shd w:val="clear" w:color="000000" w:fill="FFFFFF"/>
          </w:tcPr>
          <w:p w14:paraId="7ABA6201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Corbett, B</w:t>
            </w:r>
          </w:p>
          <w:p w14:paraId="37F1E246" w14:textId="77777777" w:rsidR="00605623" w:rsidRDefault="008A6FBC" w:rsidP="008A6FBC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2016</w:t>
            </w:r>
          </w:p>
          <w:p w14:paraId="77D98570" w14:textId="4055D5A5" w:rsidR="008A6FBC" w:rsidRPr="00D82290" w:rsidRDefault="008A6FBC" w:rsidP="008A6FBC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000000" w:fill="FFFFFF"/>
          </w:tcPr>
          <w:p w14:paraId="737FC49D" w14:textId="1D89F852" w:rsidR="00605623" w:rsidRPr="00D82290" w:rsidRDefault="004C6F4E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CONSORT required information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000000" w:fill="FFFFFF"/>
          </w:tcPr>
          <w:p w14:paraId="07A6A06B" w14:textId="28C87FE7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000000" w:fill="FFFFFF"/>
          </w:tcPr>
          <w:p w14:paraId="1E64D335" w14:textId="2F886CAC" w:rsidR="00605623" w:rsidRPr="00A04F5D" w:rsidRDefault="006246A5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D14AB">
              <w:rPr>
                <w:rFonts w:cs="CnyfxdAdvPTimes"/>
                <w:sz w:val="20"/>
                <w:szCs w:val="20"/>
              </w:rPr>
              <w:t>Y</w:t>
            </w:r>
          </w:p>
        </w:tc>
        <w:tc>
          <w:tcPr>
            <w:tcW w:w="2665" w:type="dxa"/>
            <w:tcBorders>
              <w:top w:val="single" w:sz="4" w:space="0" w:color="auto"/>
            </w:tcBorders>
            <w:shd w:val="clear" w:color="000000" w:fill="FFFFFF"/>
          </w:tcPr>
          <w:p w14:paraId="1D0763C9" w14:textId="413B3728" w:rsidR="00605623" w:rsidRPr="009C7CD2" w:rsidRDefault="009C7CD2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CnyfxdAdvPTimes"/>
                <w:sz w:val="20"/>
                <w:szCs w:val="20"/>
                <w:lang w:val="en-AU"/>
              </w:rPr>
              <w:t>ANCOVA</w:t>
            </w:r>
          </w:p>
        </w:tc>
        <w:tc>
          <w:tcPr>
            <w:tcW w:w="2296" w:type="dxa"/>
            <w:tcBorders>
              <w:top w:val="single" w:sz="4" w:space="0" w:color="auto"/>
            </w:tcBorders>
            <w:shd w:val="clear" w:color="000000" w:fill="FFFFFF"/>
          </w:tcPr>
          <w:p w14:paraId="40367269" w14:textId="52DF1A8B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1D866400" w14:textId="77777777" w:rsidTr="008A6FBC">
        <w:trPr>
          <w:trHeight w:val="20"/>
        </w:trPr>
        <w:tc>
          <w:tcPr>
            <w:tcW w:w="1550" w:type="dxa"/>
            <w:shd w:val="clear" w:color="000000" w:fill="FFFFFF"/>
            <w:hideMark/>
          </w:tcPr>
          <w:p w14:paraId="5D573B52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Frietag, C </w:t>
            </w:r>
          </w:p>
          <w:p w14:paraId="55826E45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2016</w:t>
            </w:r>
          </w:p>
          <w:p w14:paraId="07CD3AEA" w14:textId="77777777" w:rsidR="008A6FBC" w:rsidRDefault="008A6FBC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  <w:p w14:paraId="768BA85B" w14:textId="77777777" w:rsidR="008A6FBC" w:rsidRPr="00D82290" w:rsidRDefault="008A6FBC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shd w:val="clear" w:color="000000" w:fill="FFFFFF"/>
          </w:tcPr>
          <w:p w14:paraId="2D36ACA7" w14:textId="27362A7F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93" w:type="dxa"/>
            <w:shd w:val="clear" w:color="000000" w:fill="FFFFFF"/>
          </w:tcPr>
          <w:p w14:paraId="258A4E0C" w14:textId="4C4BCFC9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268" w:type="dxa"/>
            <w:shd w:val="clear" w:color="000000" w:fill="FFFFFF"/>
          </w:tcPr>
          <w:p w14:paraId="45E0F1DC" w14:textId="16B9594B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2665" w:type="dxa"/>
            <w:shd w:val="clear" w:color="000000" w:fill="FFFFFF"/>
          </w:tcPr>
          <w:p w14:paraId="796830C8" w14:textId="35CEED2B" w:rsidR="006775E7" w:rsidRPr="009C7CD2" w:rsidRDefault="009C7CD2" w:rsidP="009C7CD2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jc w:val="center"/>
              <w:rPr>
                <w:rFonts w:cs="AdvBOOKO-R"/>
                <w:sz w:val="20"/>
                <w:szCs w:val="20"/>
                <w:lang w:val="en-AU"/>
              </w:rPr>
            </w:pPr>
            <w:r>
              <w:rPr>
                <w:rFonts w:cs="AdvBOOKO-R"/>
                <w:sz w:val="20"/>
                <w:szCs w:val="20"/>
                <w:lang w:val="en-AU"/>
              </w:rPr>
              <w:t>M</w:t>
            </w:r>
            <w:r w:rsidR="006775E7" w:rsidRPr="009C7CD2">
              <w:rPr>
                <w:rFonts w:cs="AdvBOOKO-R"/>
                <w:sz w:val="20"/>
                <w:szCs w:val="20"/>
                <w:lang w:val="en-AU"/>
              </w:rPr>
              <w:t>ixed</w:t>
            </w:r>
          </w:p>
          <w:p w14:paraId="61AB540B" w14:textId="1B8D82A3" w:rsidR="00605623" w:rsidRPr="009C7CD2" w:rsidRDefault="009C7CD2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AdvBOOKO-R"/>
                <w:sz w:val="20"/>
                <w:szCs w:val="20"/>
                <w:lang w:val="en-AU"/>
              </w:rPr>
              <w:t>M</w:t>
            </w:r>
            <w:r w:rsidR="006775E7" w:rsidRPr="009C7CD2">
              <w:rPr>
                <w:rFonts w:cs="AdvBOOKO-R"/>
                <w:sz w:val="20"/>
                <w:szCs w:val="20"/>
                <w:lang w:val="en-AU"/>
              </w:rPr>
              <w:t xml:space="preserve">odel </w:t>
            </w:r>
            <w:r>
              <w:rPr>
                <w:rFonts w:cs="AdvBOOKO-R"/>
                <w:sz w:val="20"/>
                <w:szCs w:val="20"/>
                <w:lang w:val="en-AU"/>
              </w:rPr>
              <w:t>Repeated M</w:t>
            </w:r>
            <w:r w:rsidR="006775E7" w:rsidRPr="009C7CD2">
              <w:rPr>
                <w:rFonts w:cs="AdvBOOKO-R"/>
                <w:sz w:val="20"/>
                <w:szCs w:val="20"/>
                <w:lang w:val="en-AU"/>
              </w:rPr>
              <w:t>easures (MMRM)</w:t>
            </w:r>
          </w:p>
        </w:tc>
        <w:tc>
          <w:tcPr>
            <w:tcW w:w="2296" w:type="dxa"/>
            <w:shd w:val="clear" w:color="000000" w:fill="FFFFFF"/>
          </w:tcPr>
          <w:p w14:paraId="06E1BFC4" w14:textId="2DF4C5F0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0F19C365" w14:textId="77777777" w:rsidTr="008A6FBC">
        <w:trPr>
          <w:trHeight w:val="20"/>
        </w:trPr>
        <w:tc>
          <w:tcPr>
            <w:tcW w:w="1550" w:type="dxa"/>
            <w:shd w:val="clear" w:color="000000" w:fill="FFFFFF"/>
          </w:tcPr>
          <w:p w14:paraId="47B70467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Gabriels, R</w:t>
            </w:r>
          </w:p>
          <w:p w14:paraId="5330CA4B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2015</w:t>
            </w:r>
          </w:p>
          <w:p w14:paraId="11CD8826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shd w:val="clear" w:color="000000" w:fill="FFFFFF"/>
          </w:tcPr>
          <w:p w14:paraId="5DDEA17D" w14:textId="7BD4ED3C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93" w:type="dxa"/>
            <w:shd w:val="clear" w:color="000000" w:fill="FFFFFF"/>
          </w:tcPr>
          <w:p w14:paraId="40E6226F" w14:textId="5EF200FA" w:rsidR="00605623" w:rsidRPr="00D82290" w:rsidRDefault="004C6F4E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2268" w:type="dxa"/>
            <w:shd w:val="clear" w:color="000000" w:fill="FFFFFF"/>
          </w:tcPr>
          <w:p w14:paraId="57C3D6FC" w14:textId="1D358B27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2665" w:type="dxa"/>
            <w:shd w:val="clear" w:color="000000" w:fill="FFFFFF"/>
          </w:tcPr>
          <w:p w14:paraId="0F1B7983" w14:textId="177473FE" w:rsidR="00605623" w:rsidRPr="009C7CD2" w:rsidRDefault="009C7CD2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AdvOTc999d02f"/>
                <w:sz w:val="20"/>
                <w:szCs w:val="20"/>
                <w:lang w:val="en-AU"/>
              </w:rPr>
              <w:t xml:space="preserve">Linear mixed-effects </w:t>
            </w:r>
          </w:p>
        </w:tc>
        <w:tc>
          <w:tcPr>
            <w:tcW w:w="2296" w:type="dxa"/>
            <w:shd w:val="clear" w:color="000000" w:fill="FFFFFF"/>
          </w:tcPr>
          <w:p w14:paraId="4DECC3A1" w14:textId="76132AAD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46E8963F" w14:textId="77777777" w:rsidTr="008A6FBC">
        <w:trPr>
          <w:trHeight w:val="20"/>
        </w:trPr>
        <w:tc>
          <w:tcPr>
            <w:tcW w:w="1550" w:type="dxa"/>
            <w:shd w:val="clear" w:color="000000" w:fill="FFFFFF"/>
          </w:tcPr>
          <w:p w14:paraId="6A69AD3D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Jonsson, U</w:t>
            </w:r>
          </w:p>
          <w:p w14:paraId="6759E16C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2018</w:t>
            </w:r>
          </w:p>
          <w:p w14:paraId="7327FC29" w14:textId="77777777" w:rsidR="008A6FBC" w:rsidRPr="00D82290" w:rsidRDefault="008A6FBC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shd w:val="clear" w:color="000000" w:fill="FFFFFF"/>
          </w:tcPr>
          <w:p w14:paraId="78BE9B33" w14:textId="1D97AF48" w:rsidR="00605623" w:rsidRPr="00D82290" w:rsidRDefault="004C6F4E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CONSORT diagram</w:t>
            </w:r>
          </w:p>
        </w:tc>
        <w:tc>
          <w:tcPr>
            <w:tcW w:w="2693" w:type="dxa"/>
            <w:shd w:val="clear" w:color="000000" w:fill="FFFFFF"/>
          </w:tcPr>
          <w:p w14:paraId="4354DBC1" w14:textId="6D471BE2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268" w:type="dxa"/>
            <w:shd w:val="clear" w:color="000000" w:fill="FFFFFF"/>
          </w:tcPr>
          <w:p w14:paraId="297F4811" w14:textId="6A2F2B74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2665" w:type="dxa"/>
            <w:shd w:val="clear" w:color="000000" w:fill="FFFFFF"/>
          </w:tcPr>
          <w:p w14:paraId="12FC7C8F" w14:textId="4B87481A" w:rsidR="00605623" w:rsidRPr="009C7CD2" w:rsidRDefault="009C7CD2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RplkscSTIX-Regular"/>
                <w:sz w:val="20"/>
                <w:szCs w:val="20"/>
                <w:lang w:val="en-AU"/>
              </w:rPr>
              <w:t>Linear m</w:t>
            </w:r>
            <w:r w:rsidR="00C62220" w:rsidRPr="009C7CD2">
              <w:rPr>
                <w:rFonts w:cs="RplkscSTIX-Regular"/>
                <w:sz w:val="20"/>
                <w:szCs w:val="20"/>
                <w:lang w:val="en-AU"/>
              </w:rPr>
              <w:t xml:space="preserve">ixed-effect </w:t>
            </w:r>
          </w:p>
        </w:tc>
        <w:tc>
          <w:tcPr>
            <w:tcW w:w="2296" w:type="dxa"/>
            <w:shd w:val="clear" w:color="000000" w:fill="FFFFFF"/>
          </w:tcPr>
          <w:p w14:paraId="10DB44BC" w14:textId="5E2D19CE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009792A4" w14:textId="77777777" w:rsidTr="008A6FBC">
        <w:trPr>
          <w:trHeight w:val="20"/>
        </w:trPr>
        <w:tc>
          <w:tcPr>
            <w:tcW w:w="1550" w:type="dxa"/>
            <w:shd w:val="clear" w:color="000000" w:fill="FFFFFF"/>
            <w:hideMark/>
          </w:tcPr>
          <w:p w14:paraId="63D8C055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Laugeson, E</w:t>
            </w:r>
          </w:p>
          <w:p w14:paraId="3CC84162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2009</w:t>
            </w:r>
          </w:p>
          <w:p w14:paraId="0D5767BB" w14:textId="77777777" w:rsidR="008A6FBC" w:rsidRPr="00D82290" w:rsidRDefault="008A6FBC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shd w:val="clear" w:color="000000" w:fill="FFFFFF"/>
          </w:tcPr>
          <w:p w14:paraId="7ABCEFE5" w14:textId="5FDF21D9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93" w:type="dxa"/>
            <w:shd w:val="clear" w:color="000000" w:fill="FFFFFF"/>
          </w:tcPr>
          <w:p w14:paraId="3D4C15C8" w14:textId="597C8321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268" w:type="dxa"/>
            <w:shd w:val="clear" w:color="000000" w:fill="FFFFFF"/>
          </w:tcPr>
          <w:p w14:paraId="2AEC8195" w14:textId="02F9DCC6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65" w:type="dxa"/>
            <w:shd w:val="clear" w:color="000000" w:fill="FFFFFF"/>
          </w:tcPr>
          <w:p w14:paraId="4E34087F" w14:textId="07DDD41D" w:rsidR="00605623" w:rsidRPr="009C7CD2" w:rsidRDefault="00BB5940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9C7CD2">
              <w:rPr>
                <w:rFonts w:cs="AdvPTimes"/>
                <w:sz w:val="20"/>
                <w:szCs w:val="20"/>
                <w:lang w:val="en-AU"/>
              </w:rPr>
              <w:t>mixed MANOVA approach</w:t>
            </w:r>
          </w:p>
        </w:tc>
        <w:tc>
          <w:tcPr>
            <w:tcW w:w="2296" w:type="dxa"/>
            <w:shd w:val="clear" w:color="000000" w:fill="FFFFFF"/>
          </w:tcPr>
          <w:p w14:paraId="2FF2619D" w14:textId="37C408F8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3259D118" w14:textId="77777777" w:rsidTr="008A6FBC">
        <w:trPr>
          <w:trHeight w:val="20"/>
        </w:trPr>
        <w:tc>
          <w:tcPr>
            <w:tcW w:w="1550" w:type="dxa"/>
            <w:shd w:val="clear" w:color="auto" w:fill="auto"/>
          </w:tcPr>
          <w:p w14:paraId="51E13F72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Lerner, M</w:t>
            </w:r>
          </w:p>
          <w:p w14:paraId="6981341D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2012</w:t>
            </w:r>
          </w:p>
          <w:p w14:paraId="494BD626" w14:textId="77777777" w:rsidR="008A6FBC" w:rsidRDefault="008A6FBC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shd w:val="clear" w:color="000000" w:fill="FFFFFF"/>
          </w:tcPr>
          <w:p w14:paraId="413E0457" w14:textId="642CDB28" w:rsidR="00605623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93" w:type="dxa"/>
            <w:shd w:val="clear" w:color="000000" w:fill="FFFFFF"/>
          </w:tcPr>
          <w:p w14:paraId="03394863" w14:textId="6B17C912" w:rsidR="00605623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268" w:type="dxa"/>
            <w:shd w:val="clear" w:color="000000" w:fill="FFFFFF"/>
          </w:tcPr>
          <w:p w14:paraId="479ABC15" w14:textId="608303F5" w:rsidR="00605623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65" w:type="dxa"/>
            <w:shd w:val="clear" w:color="000000" w:fill="FFFFFF"/>
          </w:tcPr>
          <w:p w14:paraId="162E3B5D" w14:textId="72894C55" w:rsidR="00605623" w:rsidRPr="009C7CD2" w:rsidRDefault="00BB5940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9C7CD2">
              <w:rPr>
                <w:rFonts w:cs="TimesNewRomanPSMT"/>
                <w:sz w:val="20"/>
                <w:szCs w:val="20"/>
                <w:lang w:val="en-AU"/>
              </w:rPr>
              <w:t xml:space="preserve">repeated-measures ANOVA </w:t>
            </w:r>
            <w:r w:rsidR="009C7CD2">
              <w:rPr>
                <w:rFonts w:cs="TimesNewRomanPSMT"/>
                <w:sz w:val="20"/>
                <w:szCs w:val="20"/>
                <w:lang w:val="en-AU"/>
              </w:rPr>
              <w:t>L</w:t>
            </w:r>
            <w:r w:rsidRPr="009C7CD2">
              <w:rPr>
                <w:rFonts w:cs="TimesNewRomanPSMT"/>
                <w:sz w:val="20"/>
                <w:szCs w:val="20"/>
                <w:lang w:val="en-AU"/>
              </w:rPr>
              <w:t xml:space="preserve">inear </w:t>
            </w:r>
            <w:r w:rsidR="009C7CD2">
              <w:rPr>
                <w:rFonts w:cs="TimesNewRomanPSMT"/>
                <w:sz w:val="20"/>
                <w:szCs w:val="20"/>
                <w:lang w:val="en-AU"/>
              </w:rPr>
              <w:t>m</w:t>
            </w:r>
            <w:r w:rsidR="009C7CD2" w:rsidRPr="009C7CD2">
              <w:rPr>
                <w:rFonts w:cs="TimesNewRomanPSMT"/>
                <w:sz w:val="20"/>
                <w:szCs w:val="20"/>
                <w:lang w:val="en-AU"/>
              </w:rPr>
              <w:t>odelling</w:t>
            </w:r>
            <w:r w:rsidRPr="009C7CD2">
              <w:rPr>
                <w:rFonts w:cs="TimesNewRomanPSMT"/>
                <w:sz w:val="20"/>
                <w:szCs w:val="20"/>
                <w:lang w:val="en-AU"/>
              </w:rPr>
              <w:t xml:space="preserve">–growth </w:t>
            </w:r>
          </w:p>
        </w:tc>
        <w:tc>
          <w:tcPr>
            <w:tcW w:w="2296" w:type="dxa"/>
            <w:shd w:val="clear" w:color="000000" w:fill="FFFFFF"/>
          </w:tcPr>
          <w:p w14:paraId="44ACC04B" w14:textId="18770F0B" w:rsidR="00605623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325B0BFD" w14:textId="77777777" w:rsidTr="008A6FBC">
        <w:trPr>
          <w:trHeight w:val="20"/>
        </w:trPr>
        <w:tc>
          <w:tcPr>
            <w:tcW w:w="1550" w:type="dxa"/>
            <w:shd w:val="clear" w:color="auto" w:fill="auto"/>
          </w:tcPr>
          <w:p w14:paraId="3AB74303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Matthews, N</w:t>
            </w:r>
          </w:p>
          <w:p w14:paraId="239293E5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2018</w:t>
            </w:r>
          </w:p>
          <w:p w14:paraId="49408ECF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shd w:val="clear" w:color="000000" w:fill="FFFFFF"/>
          </w:tcPr>
          <w:p w14:paraId="618EBDE9" w14:textId="5F2717F6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93" w:type="dxa"/>
            <w:shd w:val="clear" w:color="000000" w:fill="FFFFFF"/>
          </w:tcPr>
          <w:p w14:paraId="3C188DDA" w14:textId="19E01713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268" w:type="dxa"/>
            <w:shd w:val="clear" w:color="000000" w:fill="FFFFFF"/>
          </w:tcPr>
          <w:p w14:paraId="1506C7DA" w14:textId="2884D0C6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65" w:type="dxa"/>
            <w:shd w:val="clear" w:color="000000" w:fill="FFFFFF"/>
          </w:tcPr>
          <w:p w14:paraId="402DC000" w14:textId="60EFD8C1" w:rsidR="00605623" w:rsidRPr="009C7CD2" w:rsidRDefault="00BB5940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9C7CD2">
              <w:rPr>
                <w:rFonts w:cs="HycwmqSTIX-Regular"/>
                <w:sz w:val="20"/>
                <w:szCs w:val="20"/>
                <w:lang w:val="en-AU"/>
              </w:rPr>
              <w:t>MANOVA models</w:t>
            </w:r>
          </w:p>
        </w:tc>
        <w:tc>
          <w:tcPr>
            <w:tcW w:w="2296" w:type="dxa"/>
            <w:shd w:val="clear" w:color="000000" w:fill="FFFFFF"/>
          </w:tcPr>
          <w:p w14:paraId="77DE9DDC" w14:textId="57433776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7D5EA90A" w14:textId="77777777" w:rsidTr="008A6FBC">
        <w:trPr>
          <w:trHeight w:val="20"/>
        </w:trPr>
        <w:tc>
          <w:tcPr>
            <w:tcW w:w="1550" w:type="dxa"/>
            <w:shd w:val="clear" w:color="auto" w:fill="auto"/>
            <w:hideMark/>
          </w:tcPr>
          <w:p w14:paraId="69E7C78B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Olsson, N</w:t>
            </w:r>
          </w:p>
          <w:p w14:paraId="1CB92716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2017</w:t>
            </w:r>
          </w:p>
          <w:p w14:paraId="7BDF0924" w14:textId="77777777" w:rsidR="008A6FBC" w:rsidRPr="00D82290" w:rsidRDefault="008A6FBC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shd w:val="clear" w:color="000000" w:fill="FFFFFF"/>
          </w:tcPr>
          <w:p w14:paraId="4BCD801E" w14:textId="6AF93B3D" w:rsidR="00605623" w:rsidRPr="00D82290" w:rsidRDefault="004C6F4E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CONSORT diagram</w:t>
            </w:r>
          </w:p>
        </w:tc>
        <w:tc>
          <w:tcPr>
            <w:tcW w:w="2693" w:type="dxa"/>
            <w:shd w:val="clear" w:color="000000" w:fill="FFFFFF"/>
          </w:tcPr>
          <w:p w14:paraId="25B8DB5D" w14:textId="2BCA71AA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268" w:type="dxa"/>
            <w:shd w:val="clear" w:color="000000" w:fill="FFFFFF"/>
          </w:tcPr>
          <w:p w14:paraId="3FC437CE" w14:textId="2EA2FC79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2665" w:type="dxa"/>
            <w:shd w:val="clear" w:color="000000" w:fill="FFFFFF"/>
          </w:tcPr>
          <w:p w14:paraId="659DBC71" w14:textId="464F19E3" w:rsidR="00605623" w:rsidRPr="009C7CD2" w:rsidRDefault="009C7CD2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RplkscSTIX-Regular"/>
                <w:sz w:val="20"/>
                <w:szCs w:val="20"/>
                <w:lang w:val="en-AU"/>
              </w:rPr>
              <w:t>Linear m</w:t>
            </w:r>
            <w:r w:rsidRPr="009C7CD2">
              <w:rPr>
                <w:rFonts w:cs="RplkscSTIX-Regular"/>
                <w:sz w:val="20"/>
                <w:szCs w:val="20"/>
                <w:lang w:val="en-AU"/>
              </w:rPr>
              <w:t>ixed-effect</w:t>
            </w:r>
          </w:p>
        </w:tc>
        <w:tc>
          <w:tcPr>
            <w:tcW w:w="2296" w:type="dxa"/>
            <w:shd w:val="clear" w:color="000000" w:fill="FFFFFF"/>
          </w:tcPr>
          <w:p w14:paraId="45C04D34" w14:textId="4F3A59D2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348B847D" w14:textId="77777777" w:rsidTr="008A6FBC">
        <w:trPr>
          <w:trHeight w:val="20"/>
        </w:trPr>
        <w:tc>
          <w:tcPr>
            <w:tcW w:w="1550" w:type="dxa"/>
            <w:shd w:val="clear" w:color="auto" w:fill="auto"/>
            <w:hideMark/>
          </w:tcPr>
          <w:p w14:paraId="3387ED14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Schohl, K</w:t>
            </w:r>
          </w:p>
          <w:p w14:paraId="061D35B6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2014</w:t>
            </w:r>
          </w:p>
          <w:p w14:paraId="009EE944" w14:textId="77777777" w:rsidR="008A6FBC" w:rsidRPr="00D82290" w:rsidRDefault="008A6FBC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shd w:val="clear" w:color="000000" w:fill="FFFFFF"/>
          </w:tcPr>
          <w:p w14:paraId="3F59A205" w14:textId="435DD045" w:rsidR="00605623" w:rsidRPr="00D82290" w:rsidRDefault="004C6F4E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CONSORT diagram</w:t>
            </w:r>
          </w:p>
        </w:tc>
        <w:tc>
          <w:tcPr>
            <w:tcW w:w="2693" w:type="dxa"/>
            <w:shd w:val="clear" w:color="000000" w:fill="FFFFFF"/>
          </w:tcPr>
          <w:p w14:paraId="6CA97B98" w14:textId="4099CF1B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268" w:type="dxa"/>
            <w:shd w:val="clear" w:color="000000" w:fill="FFFFFF"/>
          </w:tcPr>
          <w:p w14:paraId="3CF777FF" w14:textId="2895B8B9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65" w:type="dxa"/>
            <w:shd w:val="clear" w:color="000000" w:fill="FFFFFF"/>
          </w:tcPr>
          <w:p w14:paraId="7CC33C30" w14:textId="06CA9D91" w:rsidR="00605623" w:rsidRPr="009C7CD2" w:rsidRDefault="009C7CD2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AdvPTimes"/>
                <w:sz w:val="20"/>
                <w:szCs w:val="20"/>
                <w:lang w:val="en-AU"/>
              </w:rPr>
              <w:t>Repeated measure MANOVA</w:t>
            </w:r>
          </w:p>
        </w:tc>
        <w:tc>
          <w:tcPr>
            <w:tcW w:w="2296" w:type="dxa"/>
            <w:shd w:val="clear" w:color="000000" w:fill="FFFFFF"/>
          </w:tcPr>
          <w:p w14:paraId="023B35CC" w14:textId="289CAFBB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1B1D608C" w14:textId="77777777" w:rsidTr="008A6FBC">
        <w:trPr>
          <w:trHeight w:val="20"/>
        </w:trPr>
        <w:tc>
          <w:tcPr>
            <w:tcW w:w="1550" w:type="dxa"/>
            <w:shd w:val="clear" w:color="auto" w:fill="auto"/>
          </w:tcPr>
          <w:p w14:paraId="67667DC9" w14:textId="77777777" w:rsidR="00605623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Vernon, T</w:t>
            </w:r>
          </w:p>
          <w:p w14:paraId="7AC7BF25" w14:textId="07787405" w:rsidR="00605623" w:rsidRDefault="008A6FBC" w:rsidP="008A6FBC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2017</w:t>
            </w:r>
            <w:r w:rsidR="00605623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</w:p>
          <w:p w14:paraId="5BFCF742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835" w:type="dxa"/>
            <w:shd w:val="clear" w:color="000000" w:fill="FFFFFF"/>
          </w:tcPr>
          <w:p w14:paraId="10B9C29A" w14:textId="010BCC26" w:rsidR="00605623" w:rsidRPr="00D82290" w:rsidRDefault="004C6F4E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CONSORT diagram</w:t>
            </w:r>
          </w:p>
        </w:tc>
        <w:tc>
          <w:tcPr>
            <w:tcW w:w="2693" w:type="dxa"/>
            <w:shd w:val="clear" w:color="000000" w:fill="FFFFFF"/>
          </w:tcPr>
          <w:p w14:paraId="416B4757" w14:textId="2625E35A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268" w:type="dxa"/>
            <w:shd w:val="clear" w:color="000000" w:fill="FFFFFF"/>
          </w:tcPr>
          <w:p w14:paraId="4B9CB3B0" w14:textId="23996BCB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65" w:type="dxa"/>
            <w:shd w:val="clear" w:color="000000" w:fill="FFFFFF"/>
          </w:tcPr>
          <w:p w14:paraId="55A65408" w14:textId="6BCE9ED9" w:rsidR="00605623" w:rsidRPr="009C7CD2" w:rsidRDefault="00A04F5D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RxrncqSTIX-Regular"/>
                <w:sz w:val="20"/>
                <w:szCs w:val="20"/>
                <w:lang w:val="en-AU"/>
              </w:rPr>
              <w:t>M</w:t>
            </w:r>
            <w:r w:rsidR="0052246A" w:rsidRPr="009C7CD2">
              <w:rPr>
                <w:rFonts w:cs="RxrncqSTIX-Regular"/>
                <w:sz w:val="20"/>
                <w:szCs w:val="20"/>
                <w:lang w:val="en-AU"/>
              </w:rPr>
              <w:t>ixed MANOVA</w:t>
            </w:r>
          </w:p>
        </w:tc>
        <w:tc>
          <w:tcPr>
            <w:tcW w:w="2296" w:type="dxa"/>
            <w:shd w:val="clear" w:color="000000" w:fill="FFFFFF"/>
          </w:tcPr>
          <w:p w14:paraId="6F6BF185" w14:textId="6D0CDF88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12F3F259" w14:textId="77777777" w:rsidTr="008A6FBC">
        <w:trPr>
          <w:trHeight w:val="20"/>
        </w:trPr>
        <w:tc>
          <w:tcPr>
            <w:tcW w:w="1550" w:type="dxa"/>
            <w:shd w:val="clear" w:color="000000" w:fill="FFFFFF"/>
            <w:hideMark/>
          </w:tcPr>
          <w:p w14:paraId="510D9D9F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White, S</w:t>
            </w:r>
          </w:p>
          <w:p w14:paraId="33079A11" w14:textId="77777777" w:rsidR="008A6FBC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2013</w:t>
            </w:r>
          </w:p>
          <w:p w14:paraId="1264B089" w14:textId="45AE4522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 xml:space="preserve"> </w:t>
            </w:r>
          </w:p>
        </w:tc>
        <w:tc>
          <w:tcPr>
            <w:tcW w:w="2835" w:type="dxa"/>
            <w:shd w:val="clear" w:color="000000" w:fill="FFFFFF"/>
          </w:tcPr>
          <w:p w14:paraId="26486B72" w14:textId="3CA3828E" w:rsidR="00605623" w:rsidRPr="00D82290" w:rsidRDefault="004C6F4E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CONSORT diagram</w:t>
            </w:r>
          </w:p>
        </w:tc>
        <w:tc>
          <w:tcPr>
            <w:tcW w:w="2693" w:type="dxa"/>
            <w:shd w:val="clear" w:color="000000" w:fill="FFFFFF"/>
          </w:tcPr>
          <w:p w14:paraId="434EAAE3" w14:textId="67D456A1" w:rsidR="00605623" w:rsidRPr="00D82290" w:rsidRDefault="004C6F4E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2268" w:type="dxa"/>
            <w:shd w:val="clear" w:color="000000" w:fill="FFFFFF"/>
          </w:tcPr>
          <w:p w14:paraId="3BFEA254" w14:textId="69409F3F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65" w:type="dxa"/>
            <w:shd w:val="clear" w:color="000000" w:fill="FFFFFF"/>
          </w:tcPr>
          <w:p w14:paraId="0DDCE92C" w14:textId="55433CD1" w:rsidR="009C7CD2" w:rsidRPr="009C7CD2" w:rsidRDefault="0052246A" w:rsidP="009C7CD2">
            <w:pPr>
              <w:autoSpaceDE w:val="0"/>
              <w:autoSpaceDN w:val="0"/>
              <w:adjustRightInd w:val="0"/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9C7CD2">
              <w:rPr>
                <w:rFonts w:cs="AdvPTimes"/>
                <w:sz w:val="20"/>
                <w:szCs w:val="20"/>
                <w:lang w:val="en-AU"/>
              </w:rPr>
              <w:t xml:space="preserve">ANCOVA </w:t>
            </w:r>
          </w:p>
          <w:p w14:paraId="32A63E84" w14:textId="260B688B" w:rsidR="00605623" w:rsidRPr="009C7CD2" w:rsidRDefault="00605623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296" w:type="dxa"/>
            <w:shd w:val="clear" w:color="000000" w:fill="FFFFFF"/>
          </w:tcPr>
          <w:p w14:paraId="0E69FBF7" w14:textId="3FEF559B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605623" w:rsidRPr="00BB516E" w14:paraId="08939B9C" w14:textId="77777777" w:rsidTr="008A6FBC">
        <w:trPr>
          <w:trHeight w:val="20"/>
        </w:trPr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3A4FBFA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Yoo, H</w:t>
            </w:r>
          </w:p>
          <w:p w14:paraId="5B636FC6" w14:textId="77777777" w:rsidR="00605623" w:rsidRPr="00D82290" w:rsidRDefault="00605623" w:rsidP="004C6F4E">
            <w:pPr>
              <w:spacing w:before="0" w:line="240" w:lineRule="auto"/>
              <w:ind w:left="0" w:right="0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D82290"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2014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000000" w:fill="FFFFFF"/>
          </w:tcPr>
          <w:p w14:paraId="7E670A28" w14:textId="235D32A2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000000" w:fill="FFFFFF"/>
          </w:tcPr>
          <w:p w14:paraId="51FD938C" w14:textId="356778B2" w:rsidR="00605623" w:rsidRPr="00D82290" w:rsidRDefault="00970201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000000" w:fill="FFFFFF"/>
          </w:tcPr>
          <w:p w14:paraId="081234CF" w14:textId="3DBC870C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Y</w:t>
            </w:r>
          </w:p>
        </w:tc>
        <w:tc>
          <w:tcPr>
            <w:tcW w:w="2665" w:type="dxa"/>
            <w:tcBorders>
              <w:bottom w:val="single" w:sz="4" w:space="0" w:color="auto"/>
            </w:tcBorders>
            <w:shd w:val="clear" w:color="000000" w:fill="FFFFFF"/>
          </w:tcPr>
          <w:p w14:paraId="3D809F99" w14:textId="70B0E051" w:rsidR="00605623" w:rsidRPr="009C7CD2" w:rsidRDefault="00A04F5D" w:rsidP="009C7CD2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cs="StoneSerif"/>
                <w:color w:val="20231E"/>
                <w:sz w:val="20"/>
                <w:szCs w:val="20"/>
                <w:lang w:val="en-AU"/>
              </w:rPr>
              <w:t>R</w:t>
            </w:r>
            <w:bookmarkStart w:id="1" w:name="_GoBack"/>
            <w:bookmarkEnd w:id="1"/>
            <w:r w:rsidR="0052246A" w:rsidRPr="009C7CD2">
              <w:rPr>
                <w:rFonts w:cs="StoneSerif"/>
                <w:color w:val="20231E"/>
                <w:sz w:val="20"/>
                <w:szCs w:val="20"/>
                <w:lang w:val="en-AU"/>
              </w:rPr>
              <w:t xml:space="preserve">epeated measures </w:t>
            </w:r>
            <w:r w:rsidR="009C7CD2">
              <w:rPr>
                <w:rFonts w:cs="StoneSerif"/>
                <w:color w:val="20231E"/>
                <w:sz w:val="20"/>
                <w:szCs w:val="20"/>
                <w:lang w:val="en-AU"/>
              </w:rPr>
              <w:t>ANOVA</w:t>
            </w:r>
          </w:p>
        </w:tc>
        <w:tc>
          <w:tcPr>
            <w:tcW w:w="2296" w:type="dxa"/>
            <w:tcBorders>
              <w:bottom w:val="single" w:sz="4" w:space="0" w:color="auto"/>
            </w:tcBorders>
            <w:shd w:val="clear" w:color="000000" w:fill="FFFFFF"/>
          </w:tcPr>
          <w:p w14:paraId="4295D184" w14:textId="55ABF153" w:rsidR="00605623" w:rsidRPr="00D82290" w:rsidRDefault="008A6FBC" w:rsidP="004C6F4E">
            <w:pPr>
              <w:spacing w:before="0" w:line="240" w:lineRule="auto"/>
              <w:ind w:left="0" w:righ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</w:tbl>
    <w:p w14:paraId="6992BF7E" w14:textId="77777777" w:rsidR="00C01D0F" w:rsidRDefault="00C01D0F" w:rsidP="00CA5B4F">
      <w:pPr>
        <w:pStyle w:val="EndNoteBibliography"/>
        <w:ind w:left="720" w:hanging="720"/>
        <w:rPr>
          <w:b/>
          <w:bCs/>
          <w:sz w:val="20"/>
          <w:szCs w:val="18"/>
        </w:rPr>
      </w:pPr>
    </w:p>
    <w:sectPr w:rsidR="00C01D0F" w:rsidSect="00221985">
      <w:headerReference w:type="default" r:id="rId9"/>
      <w:footerReference w:type="default" r:id="rId10"/>
      <w:pgSz w:w="15840" w:h="12240" w:orient="landscape"/>
      <w:pgMar w:top="720" w:right="720" w:bottom="720" w:left="720" w:header="720" w:footer="57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B84638" w14:textId="77777777" w:rsidR="00AA43E1" w:rsidRDefault="00AA43E1">
      <w:pPr>
        <w:spacing w:line="240" w:lineRule="auto"/>
      </w:pPr>
      <w:r>
        <w:separator/>
      </w:r>
    </w:p>
    <w:p w14:paraId="586A9E9F" w14:textId="77777777" w:rsidR="00AA43E1" w:rsidRDefault="00AA43E1"/>
  </w:endnote>
  <w:endnote w:type="continuationSeparator" w:id="0">
    <w:p w14:paraId="6CFC9290" w14:textId="77777777" w:rsidR="00AA43E1" w:rsidRDefault="00AA43E1">
      <w:pPr>
        <w:spacing w:line="240" w:lineRule="auto"/>
      </w:pPr>
      <w:r>
        <w:continuationSeparator/>
      </w:r>
    </w:p>
    <w:p w14:paraId="308F9BD2" w14:textId="77777777" w:rsidR="00AA43E1" w:rsidRDefault="00AA43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ヒラギノ角ゴ Pro W3">
    <w:charset w:val="80"/>
    <w:family w:val="auto"/>
    <w:pitch w:val="variable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Roman">
    <w:altName w:val="Times New Roman"/>
    <w:panose1 w:val="00000000000000000000"/>
    <w:charset w:val="4D"/>
    <w:family w:val="auto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dvOTc999d02f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c999d02f+20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PTime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nyfxdAdvPTimes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RplkscSTIX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illSan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ycwmqSTIX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c999d02f+fb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BOOKO-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RxrncqSTIX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toneSerif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Footer table with date, document title, and page number"/>
    </w:tblPr>
    <w:tblGrid>
      <w:gridCol w:w="2160"/>
      <w:gridCol w:w="10080"/>
      <w:gridCol w:w="2160"/>
    </w:tblGrid>
    <w:tr w:rsidR="00AA43E1" w14:paraId="1AEB3204" w14:textId="77777777">
      <w:tc>
        <w:tcPr>
          <w:tcW w:w="750" w:type="pct"/>
        </w:tcPr>
        <w:p w14:paraId="1C0031A5" w14:textId="77777777" w:rsidR="00AA43E1" w:rsidRDefault="00AA43E1">
          <w:pPr>
            <w:pStyle w:val="Footer"/>
          </w:pPr>
        </w:p>
      </w:tc>
      <w:tc>
        <w:tcPr>
          <w:tcW w:w="3500" w:type="pct"/>
        </w:tcPr>
        <w:p w14:paraId="4E7D3FD0" w14:textId="58005EDE" w:rsidR="00AA43E1" w:rsidRDefault="00AA43E1" w:rsidP="00AB3523">
          <w:pPr>
            <w:pStyle w:val="Footer"/>
          </w:pPr>
        </w:p>
      </w:tc>
      <w:tc>
        <w:tcPr>
          <w:tcW w:w="750" w:type="pct"/>
        </w:tcPr>
        <w:p w14:paraId="3605E33B" w14:textId="4F714298" w:rsidR="00AA43E1" w:rsidRDefault="00AA43E1">
          <w:pPr>
            <w:pStyle w:val="Footer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EB3316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</w:tc>
    </w:tr>
  </w:tbl>
  <w:p w14:paraId="4BEA864A" w14:textId="77777777" w:rsidR="00AA43E1" w:rsidRDefault="00AA43E1">
    <w:pPr>
      <w:pStyle w:val="Footer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565443" w14:textId="77777777" w:rsidR="00AA43E1" w:rsidRDefault="00AA43E1">
      <w:pPr>
        <w:spacing w:line="240" w:lineRule="auto"/>
      </w:pPr>
      <w:r>
        <w:separator/>
      </w:r>
    </w:p>
    <w:p w14:paraId="3BEB7C8F" w14:textId="77777777" w:rsidR="00AA43E1" w:rsidRDefault="00AA43E1"/>
  </w:footnote>
  <w:footnote w:type="continuationSeparator" w:id="0">
    <w:p w14:paraId="78B5D140" w14:textId="77777777" w:rsidR="00AA43E1" w:rsidRDefault="00AA43E1">
      <w:pPr>
        <w:spacing w:line="240" w:lineRule="auto"/>
      </w:pPr>
      <w:r>
        <w:continuationSeparator/>
      </w:r>
    </w:p>
    <w:p w14:paraId="72296BA6" w14:textId="77777777" w:rsidR="00AA43E1" w:rsidRDefault="00AA43E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84402290"/>
      <w:docPartObj>
        <w:docPartGallery w:val="Watermarks"/>
        <w:docPartUnique/>
      </w:docPartObj>
    </w:sdtPr>
    <w:sdtEndPr/>
    <w:sdtContent>
      <w:p w14:paraId="1589DB63" w14:textId="77777777" w:rsidR="00AA43E1" w:rsidRDefault="00CD14AB">
        <w:pPr>
          <w:pStyle w:val="Header"/>
        </w:pPr>
        <w:r>
          <w:rPr>
            <w:noProof/>
            <w:lang w:eastAsia="en-US"/>
          </w:rPr>
          <w:pict w14:anchorId="2CAE88E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6225E9"/>
    <w:multiLevelType w:val="hybridMultilevel"/>
    <w:tmpl w:val="0F8E17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CC74F0"/>
    <w:multiLevelType w:val="hybridMultilevel"/>
    <w:tmpl w:val="E5941B38"/>
    <w:lvl w:ilvl="0" w:tplc="0C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38792F67"/>
    <w:multiLevelType w:val="hybridMultilevel"/>
    <w:tmpl w:val="7FBE0C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FB3536"/>
    <w:multiLevelType w:val="hybridMultilevel"/>
    <w:tmpl w:val="83EEC910"/>
    <w:lvl w:ilvl="0" w:tplc="C3B0AEB2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5F16BF"/>
    <w:multiLevelType w:val="hybridMultilevel"/>
    <w:tmpl w:val="F6629D9C"/>
    <w:lvl w:ilvl="0" w:tplc="0C09000F">
      <w:start w:val="1"/>
      <w:numFmt w:val="decimal"/>
      <w:lvlText w:val="%1."/>
      <w:lvlJc w:val="left"/>
      <w:pPr>
        <w:ind w:left="1287" w:hanging="360"/>
      </w:pPr>
    </w:lvl>
    <w:lvl w:ilvl="1" w:tplc="0C090019">
      <w:start w:val="1"/>
      <w:numFmt w:val="lowerLetter"/>
      <w:lvlText w:val="%2."/>
      <w:lvlJc w:val="left"/>
      <w:pPr>
        <w:ind w:left="2007" w:hanging="360"/>
      </w:pPr>
    </w:lvl>
    <w:lvl w:ilvl="2" w:tplc="0C09001B" w:tentative="1">
      <w:start w:val="1"/>
      <w:numFmt w:val="lowerRoman"/>
      <w:lvlText w:val="%3."/>
      <w:lvlJc w:val="right"/>
      <w:pPr>
        <w:ind w:left="2727" w:hanging="180"/>
      </w:pPr>
    </w:lvl>
    <w:lvl w:ilvl="3" w:tplc="0C09000F" w:tentative="1">
      <w:start w:val="1"/>
      <w:numFmt w:val="decimal"/>
      <w:lvlText w:val="%4."/>
      <w:lvlJc w:val="left"/>
      <w:pPr>
        <w:ind w:left="3447" w:hanging="360"/>
      </w:pPr>
    </w:lvl>
    <w:lvl w:ilvl="4" w:tplc="0C090019" w:tentative="1">
      <w:start w:val="1"/>
      <w:numFmt w:val="lowerLetter"/>
      <w:lvlText w:val="%5."/>
      <w:lvlJc w:val="left"/>
      <w:pPr>
        <w:ind w:left="4167" w:hanging="360"/>
      </w:pPr>
    </w:lvl>
    <w:lvl w:ilvl="5" w:tplc="0C09001B" w:tentative="1">
      <w:start w:val="1"/>
      <w:numFmt w:val="lowerRoman"/>
      <w:lvlText w:val="%6."/>
      <w:lvlJc w:val="right"/>
      <w:pPr>
        <w:ind w:left="4887" w:hanging="180"/>
      </w:pPr>
    </w:lvl>
    <w:lvl w:ilvl="6" w:tplc="0C09000F" w:tentative="1">
      <w:start w:val="1"/>
      <w:numFmt w:val="decimal"/>
      <w:lvlText w:val="%7."/>
      <w:lvlJc w:val="left"/>
      <w:pPr>
        <w:ind w:left="5607" w:hanging="360"/>
      </w:pPr>
    </w:lvl>
    <w:lvl w:ilvl="7" w:tplc="0C090019" w:tentative="1">
      <w:start w:val="1"/>
      <w:numFmt w:val="lowerLetter"/>
      <w:lvlText w:val="%8."/>
      <w:lvlJc w:val="left"/>
      <w:pPr>
        <w:ind w:left="6327" w:hanging="360"/>
      </w:pPr>
    </w:lvl>
    <w:lvl w:ilvl="8" w:tplc="0C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5D0024E2"/>
    <w:multiLevelType w:val="hybridMultilevel"/>
    <w:tmpl w:val="66A2C21C"/>
    <w:lvl w:ilvl="0" w:tplc="577A457C">
      <w:start w:val="1"/>
      <w:numFmt w:val="bullet"/>
      <w:pStyle w:val="List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6" w15:restartNumberingAfterBreak="0">
    <w:nsid w:val="63851EBE"/>
    <w:multiLevelType w:val="hybridMultilevel"/>
    <w:tmpl w:val="8FB0FEDA"/>
    <w:lvl w:ilvl="0" w:tplc="0C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attachedTemplate r:id="rId1"/>
  <w:trackRevisions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I0MDG3MDc2NTaytDRS0lEKTi0uzszPAykwqgUAqUg+k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ferzter1epssyesttlv0evz2e9wrvpxdszd&quot;&gt;My EndNote Library PhD 2018&lt;record-ids&gt;&lt;item&gt;30&lt;/item&gt;&lt;item&gt;185&lt;/item&gt;&lt;item&gt;4010&lt;/item&gt;&lt;item&gt;4452&lt;/item&gt;&lt;item&gt;4473&lt;/item&gt;&lt;item&gt;4512&lt;/item&gt;&lt;item&gt;4609&lt;/item&gt;&lt;item&gt;4745&lt;/item&gt;&lt;item&gt;4868&lt;/item&gt;&lt;/record-ids&gt;&lt;/item&gt;&lt;/Libraries&gt;"/>
  </w:docVars>
  <w:rsids>
    <w:rsidRoot w:val="0052761D"/>
    <w:rsid w:val="00002299"/>
    <w:rsid w:val="00004747"/>
    <w:rsid w:val="0000748D"/>
    <w:rsid w:val="000109EF"/>
    <w:rsid w:val="00011A31"/>
    <w:rsid w:val="000129F9"/>
    <w:rsid w:val="00014F70"/>
    <w:rsid w:val="000175FB"/>
    <w:rsid w:val="00020650"/>
    <w:rsid w:val="00024C16"/>
    <w:rsid w:val="00024E53"/>
    <w:rsid w:val="0002533D"/>
    <w:rsid w:val="00025AC0"/>
    <w:rsid w:val="000304A1"/>
    <w:rsid w:val="0003140B"/>
    <w:rsid w:val="0003358D"/>
    <w:rsid w:val="00041D29"/>
    <w:rsid w:val="00043C62"/>
    <w:rsid w:val="0004696D"/>
    <w:rsid w:val="00046BE7"/>
    <w:rsid w:val="00050C24"/>
    <w:rsid w:val="000536F0"/>
    <w:rsid w:val="00053FB4"/>
    <w:rsid w:val="000543A5"/>
    <w:rsid w:val="00055AB9"/>
    <w:rsid w:val="000613C4"/>
    <w:rsid w:val="000614D0"/>
    <w:rsid w:val="0006224B"/>
    <w:rsid w:val="00066F19"/>
    <w:rsid w:val="0006789D"/>
    <w:rsid w:val="0007091B"/>
    <w:rsid w:val="00071103"/>
    <w:rsid w:val="0007168A"/>
    <w:rsid w:val="00075CBE"/>
    <w:rsid w:val="000819B0"/>
    <w:rsid w:val="00083FCC"/>
    <w:rsid w:val="00085394"/>
    <w:rsid w:val="000859C0"/>
    <w:rsid w:val="000908A3"/>
    <w:rsid w:val="000924D6"/>
    <w:rsid w:val="000951D8"/>
    <w:rsid w:val="00096EFF"/>
    <w:rsid w:val="000A3B1B"/>
    <w:rsid w:val="000A7B6D"/>
    <w:rsid w:val="000B1F92"/>
    <w:rsid w:val="000B2269"/>
    <w:rsid w:val="000C163A"/>
    <w:rsid w:val="000C2143"/>
    <w:rsid w:val="000C32DD"/>
    <w:rsid w:val="000C38E2"/>
    <w:rsid w:val="000C4E54"/>
    <w:rsid w:val="000C619F"/>
    <w:rsid w:val="000C6441"/>
    <w:rsid w:val="000D0262"/>
    <w:rsid w:val="000D27B7"/>
    <w:rsid w:val="000D3B43"/>
    <w:rsid w:val="000D4B23"/>
    <w:rsid w:val="000D69B5"/>
    <w:rsid w:val="000E0473"/>
    <w:rsid w:val="000F51A3"/>
    <w:rsid w:val="00101C47"/>
    <w:rsid w:val="00101D9A"/>
    <w:rsid w:val="00106AF7"/>
    <w:rsid w:val="00107821"/>
    <w:rsid w:val="00107EC6"/>
    <w:rsid w:val="001105EA"/>
    <w:rsid w:val="00111CC2"/>
    <w:rsid w:val="00114A58"/>
    <w:rsid w:val="00120C60"/>
    <w:rsid w:val="00123135"/>
    <w:rsid w:val="00123205"/>
    <w:rsid w:val="001246AF"/>
    <w:rsid w:val="00131FFA"/>
    <w:rsid w:val="00132027"/>
    <w:rsid w:val="0013271C"/>
    <w:rsid w:val="00134357"/>
    <w:rsid w:val="00135C0A"/>
    <w:rsid w:val="00136473"/>
    <w:rsid w:val="001426CC"/>
    <w:rsid w:val="0014336F"/>
    <w:rsid w:val="00144162"/>
    <w:rsid w:val="00151FD1"/>
    <w:rsid w:val="001527F5"/>
    <w:rsid w:val="00153AAF"/>
    <w:rsid w:val="0015669C"/>
    <w:rsid w:val="0016306D"/>
    <w:rsid w:val="00164637"/>
    <w:rsid w:val="00165992"/>
    <w:rsid w:val="00166C6B"/>
    <w:rsid w:val="00166F62"/>
    <w:rsid w:val="00172851"/>
    <w:rsid w:val="00175555"/>
    <w:rsid w:val="00175C39"/>
    <w:rsid w:val="00175D1E"/>
    <w:rsid w:val="001775EF"/>
    <w:rsid w:val="00180091"/>
    <w:rsid w:val="00184FAD"/>
    <w:rsid w:val="00195164"/>
    <w:rsid w:val="00195A55"/>
    <w:rsid w:val="00196F48"/>
    <w:rsid w:val="001A211E"/>
    <w:rsid w:val="001B0DE9"/>
    <w:rsid w:val="001B0E56"/>
    <w:rsid w:val="001B2274"/>
    <w:rsid w:val="001B2A0D"/>
    <w:rsid w:val="001B72A1"/>
    <w:rsid w:val="001B7A7D"/>
    <w:rsid w:val="001C1DA6"/>
    <w:rsid w:val="001C2FF7"/>
    <w:rsid w:val="001C3F84"/>
    <w:rsid w:val="001C5025"/>
    <w:rsid w:val="001D0652"/>
    <w:rsid w:val="001D484B"/>
    <w:rsid w:val="001E1AC2"/>
    <w:rsid w:val="001E4E7A"/>
    <w:rsid w:val="001E56B8"/>
    <w:rsid w:val="001E5F19"/>
    <w:rsid w:val="00201079"/>
    <w:rsid w:val="00205AD0"/>
    <w:rsid w:val="00206917"/>
    <w:rsid w:val="00206F53"/>
    <w:rsid w:val="002074F7"/>
    <w:rsid w:val="002103F1"/>
    <w:rsid w:val="0021480E"/>
    <w:rsid w:val="002152BC"/>
    <w:rsid w:val="00215F87"/>
    <w:rsid w:val="002172E7"/>
    <w:rsid w:val="0022006B"/>
    <w:rsid w:val="0022171B"/>
    <w:rsid w:val="00221985"/>
    <w:rsid w:val="002223E9"/>
    <w:rsid w:val="002223F9"/>
    <w:rsid w:val="00222AF5"/>
    <w:rsid w:val="00222DC3"/>
    <w:rsid w:val="00223984"/>
    <w:rsid w:val="00225245"/>
    <w:rsid w:val="00226B21"/>
    <w:rsid w:val="002274CB"/>
    <w:rsid w:val="00232DE0"/>
    <w:rsid w:val="00232F0C"/>
    <w:rsid w:val="00233B69"/>
    <w:rsid w:val="00233CC6"/>
    <w:rsid w:val="00234415"/>
    <w:rsid w:val="002351AC"/>
    <w:rsid w:val="002352AC"/>
    <w:rsid w:val="00237C80"/>
    <w:rsid w:val="00240086"/>
    <w:rsid w:val="00241466"/>
    <w:rsid w:val="00243A9F"/>
    <w:rsid w:val="00243AB3"/>
    <w:rsid w:val="00243FF5"/>
    <w:rsid w:val="00244F07"/>
    <w:rsid w:val="00245383"/>
    <w:rsid w:val="00247747"/>
    <w:rsid w:val="00247A31"/>
    <w:rsid w:val="00252239"/>
    <w:rsid w:val="002533FF"/>
    <w:rsid w:val="00256246"/>
    <w:rsid w:val="00260651"/>
    <w:rsid w:val="00260AD2"/>
    <w:rsid w:val="0026207C"/>
    <w:rsid w:val="002645A5"/>
    <w:rsid w:val="00265F02"/>
    <w:rsid w:val="00266FE2"/>
    <w:rsid w:val="002671C9"/>
    <w:rsid w:val="00267D7A"/>
    <w:rsid w:val="00270394"/>
    <w:rsid w:val="00271CEE"/>
    <w:rsid w:val="00275BB7"/>
    <w:rsid w:val="00280910"/>
    <w:rsid w:val="00281816"/>
    <w:rsid w:val="0028240C"/>
    <w:rsid w:val="002850F1"/>
    <w:rsid w:val="0028543B"/>
    <w:rsid w:val="0028590A"/>
    <w:rsid w:val="00286EAB"/>
    <w:rsid w:val="00295327"/>
    <w:rsid w:val="00295339"/>
    <w:rsid w:val="00297FC3"/>
    <w:rsid w:val="002A0992"/>
    <w:rsid w:val="002A3139"/>
    <w:rsid w:val="002A323A"/>
    <w:rsid w:val="002A6B6A"/>
    <w:rsid w:val="002B086B"/>
    <w:rsid w:val="002B1E10"/>
    <w:rsid w:val="002B284E"/>
    <w:rsid w:val="002B36E4"/>
    <w:rsid w:val="002C21BE"/>
    <w:rsid w:val="002C3F3E"/>
    <w:rsid w:val="002C71EB"/>
    <w:rsid w:val="002C79F6"/>
    <w:rsid w:val="002D26CD"/>
    <w:rsid w:val="002D294E"/>
    <w:rsid w:val="002D4788"/>
    <w:rsid w:val="002D5AD0"/>
    <w:rsid w:val="002D6079"/>
    <w:rsid w:val="002E263A"/>
    <w:rsid w:val="002E63DF"/>
    <w:rsid w:val="002E65BA"/>
    <w:rsid w:val="002E73E8"/>
    <w:rsid w:val="002F09B5"/>
    <w:rsid w:val="002F1682"/>
    <w:rsid w:val="002F2556"/>
    <w:rsid w:val="002F28F2"/>
    <w:rsid w:val="002F2DB5"/>
    <w:rsid w:val="002F4223"/>
    <w:rsid w:val="002F43E7"/>
    <w:rsid w:val="003005AA"/>
    <w:rsid w:val="00302C4E"/>
    <w:rsid w:val="00303ABB"/>
    <w:rsid w:val="00304064"/>
    <w:rsid w:val="00305949"/>
    <w:rsid w:val="003107E1"/>
    <w:rsid w:val="00311E7F"/>
    <w:rsid w:val="00314649"/>
    <w:rsid w:val="003157F3"/>
    <w:rsid w:val="00323315"/>
    <w:rsid w:val="00327462"/>
    <w:rsid w:val="0033083A"/>
    <w:rsid w:val="0033109D"/>
    <w:rsid w:val="0033162E"/>
    <w:rsid w:val="00332877"/>
    <w:rsid w:val="003343A5"/>
    <w:rsid w:val="00335088"/>
    <w:rsid w:val="00335905"/>
    <w:rsid w:val="00335A30"/>
    <w:rsid w:val="0033681C"/>
    <w:rsid w:val="00336979"/>
    <w:rsid w:val="00336AAB"/>
    <w:rsid w:val="0034267B"/>
    <w:rsid w:val="00343E04"/>
    <w:rsid w:val="00344B24"/>
    <w:rsid w:val="0035076E"/>
    <w:rsid w:val="0035099D"/>
    <w:rsid w:val="00351468"/>
    <w:rsid w:val="00351CA7"/>
    <w:rsid w:val="00352544"/>
    <w:rsid w:val="003558E0"/>
    <w:rsid w:val="00356760"/>
    <w:rsid w:val="00361FFF"/>
    <w:rsid w:val="00362A4F"/>
    <w:rsid w:val="00362C0A"/>
    <w:rsid w:val="00362DE3"/>
    <w:rsid w:val="00367ED6"/>
    <w:rsid w:val="003726F1"/>
    <w:rsid w:val="003740FE"/>
    <w:rsid w:val="00376085"/>
    <w:rsid w:val="00377EB6"/>
    <w:rsid w:val="00384438"/>
    <w:rsid w:val="00384601"/>
    <w:rsid w:val="00384A62"/>
    <w:rsid w:val="00386A8C"/>
    <w:rsid w:val="003911E2"/>
    <w:rsid w:val="00391767"/>
    <w:rsid w:val="003918C0"/>
    <w:rsid w:val="00393BB0"/>
    <w:rsid w:val="003945AF"/>
    <w:rsid w:val="003A02A7"/>
    <w:rsid w:val="003A0B07"/>
    <w:rsid w:val="003A4BC0"/>
    <w:rsid w:val="003A5520"/>
    <w:rsid w:val="003B0E50"/>
    <w:rsid w:val="003B105D"/>
    <w:rsid w:val="003B1E23"/>
    <w:rsid w:val="003B2EC0"/>
    <w:rsid w:val="003B3336"/>
    <w:rsid w:val="003B4321"/>
    <w:rsid w:val="003C2D93"/>
    <w:rsid w:val="003C48D0"/>
    <w:rsid w:val="003C4963"/>
    <w:rsid w:val="003C4DC0"/>
    <w:rsid w:val="003C5E2F"/>
    <w:rsid w:val="003C6B9F"/>
    <w:rsid w:val="003C6F64"/>
    <w:rsid w:val="003D0726"/>
    <w:rsid w:val="003D1773"/>
    <w:rsid w:val="003E58CE"/>
    <w:rsid w:val="003E5B3F"/>
    <w:rsid w:val="003F1CF1"/>
    <w:rsid w:val="003F5FFB"/>
    <w:rsid w:val="00406B9E"/>
    <w:rsid w:val="004074FA"/>
    <w:rsid w:val="0041452F"/>
    <w:rsid w:val="00416756"/>
    <w:rsid w:val="00421078"/>
    <w:rsid w:val="00421689"/>
    <w:rsid w:val="004245E9"/>
    <w:rsid w:val="00427A62"/>
    <w:rsid w:val="0043284F"/>
    <w:rsid w:val="0044049B"/>
    <w:rsid w:val="00440F6F"/>
    <w:rsid w:val="00441087"/>
    <w:rsid w:val="00441E29"/>
    <w:rsid w:val="00444B4D"/>
    <w:rsid w:val="004450BF"/>
    <w:rsid w:val="00445E43"/>
    <w:rsid w:val="0044621E"/>
    <w:rsid w:val="0045083D"/>
    <w:rsid w:val="004523AB"/>
    <w:rsid w:val="00454563"/>
    <w:rsid w:val="0045525F"/>
    <w:rsid w:val="004558C9"/>
    <w:rsid w:val="0045765D"/>
    <w:rsid w:val="0046064C"/>
    <w:rsid w:val="0046374E"/>
    <w:rsid w:val="00467702"/>
    <w:rsid w:val="00467CD9"/>
    <w:rsid w:val="0047108E"/>
    <w:rsid w:val="00471B94"/>
    <w:rsid w:val="00472B4B"/>
    <w:rsid w:val="00474391"/>
    <w:rsid w:val="00475BCC"/>
    <w:rsid w:val="0048068C"/>
    <w:rsid w:val="00481194"/>
    <w:rsid w:val="00483DE7"/>
    <w:rsid w:val="00486CFC"/>
    <w:rsid w:val="00486F08"/>
    <w:rsid w:val="004901AB"/>
    <w:rsid w:val="00490D5D"/>
    <w:rsid w:val="004924F6"/>
    <w:rsid w:val="00492AFE"/>
    <w:rsid w:val="00492DFB"/>
    <w:rsid w:val="004963F2"/>
    <w:rsid w:val="004966B1"/>
    <w:rsid w:val="004A1766"/>
    <w:rsid w:val="004A2885"/>
    <w:rsid w:val="004A4E88"/>
    <w:rsid w:val="004A5D1F"/>
    <w:rsid w:val="004A634F"/>
    <w:rsid w:val="004A660C"/>
    <w:rsid w:val="004A6E82"/>
    <w:rsid w:val="004B3AC6"/>
    <w:rsid w:val="004B7325"/>
    <w:rsid w:val="004B740D"/>
    <w:rsid w:val="004C48D8"/>
    <w:rsid w:val="004C4EEE"/>
    <w:rsid w:val="004C6F4E"/>
    <w:rsid w:val="004D0B84"/>
    <w:rsid w:val="004D40D9"/>
    <w:rsid w:val="004D56A0"/>
    <w:rsid w:val="004E00AF"/>
    <w:rsid w:val="004E5A6E"/>
    <w:rsid w:val="004E6227"/>
    <w:rsid w:val="004F0C32"/>
    <w:rsid w:val="004F4A24"/>
    <w:rsid w:val="004F6476"/>
    <w:rsid w:val="004F662A"/>
    <w:rsid w:val="00501203"/>
    <w:rsid w:val="0050178D"/>
    <w:rsid w:val="00502AD8"/>
    <w:rsid w:val="0050694E"/>
    <w:rsid w:val="0050790E"/>
    <w:rsid w:val="00513481"/>
    <w:rsid w:val="005135BF"/>
    <w:rsid w:val="00517E6D"/>
    <w:rsid w:val="00520FDA"/>
    <w:rsid w:val="00522203"/>
    <w:rsid w:val="0052246A"/>
    <w:rsid w:val="005235F4"/>
    <w:rsid w:val="0052361A"/>
    <w:rsid w:val="0052761D"/>
    <w:rsid w:val="005276FC"/>
    <w:rsid w:val="00532426"/>
    <w:rsid w:val="005337C6"/>
    <w:rsid w:val="00536B3D"/>
    <w:rsid w:val="005371C0"/>
    <w:rsid w:val="00542BC8"/>
    <w:rsid w:val="00545698"/>
    <w:rsid w:val="005475A4"/>
    <w:rsid w:val="00547D25"/>
    <w:rsid w:val="00550FCE"/>
    <w:rsid w:val="00550FF6"/>
    <w:rsid w:val="0055232F"/>
    <w:rsid w:val="00554D09"/>
    <w:rsid w:val="00557E79"/>
    <w:rsid w:val="005600DB"/>
    <w:rsid w:val="005605FA"/>
    <w:rsid w:val="00561CEA"/>
    <w:rsid w:val="00561D3B"/>
    <w:rsid w:val="00564341"/>
    <w:rsid w:val="00566141"/>
    <w:rsid w:val="00573541"/>
    <w:rsid w:val="005737E5"/>
    <w:rsid w:val="00573B7B"/>
    <w:rsid w:val="00573F37"/>
    <w:rsid w:val="0057580C"/>
    <w:rsid w:val="00575CFE"/>
    <w:rsid w:val="005817B7"/>
    <w:rsid w:val="005830AC"/>
    <w:rsid w:val="00584A74"/>
    <w:rsid w:val="0058526D"/>
    <w:rsid w:val="00585291"/>
    <w:rsid w:val="0059417D"/>
    <w:rsid w:val="00597E0B"/>
    <w:rsid w:val="005A1387"/>
    <w:rsid w:val="005A15A0"/>
    <w:rsid w:val="005A3351"/>
    <w:rsid w:val="005A481E"/>
    <w:rsid w:val="005A4C02"/>
    <w:rsid w:val="005A6D1D"/>
    <w:rsid w:val="005B0906"/>
    <w:rsid w:val="005B0915"/>
    <w:rsid w:val="005B56C4"/>
    <w:rsid w:val="005B7F75"/>
    <w:rsid w:val="005C3993"/>
    <w:rsid w:val="005C3F72"/>
    <w:rsid w:val="005C6760"/>
    <w:rsid w:val="005D0183"/>
    <w:rsid w:val="005D6AAC"/>
    <w:rsid w:val="005E2BBC"/>
    <w:rsid w:val="005E2D48"/>
    <w:rsid w:val="005E5761"/>
    <w:rsid w:val="005E7152"/>
    <w:rsid w:val="005F0548"/>
    <w:rsid w:val="005F521C"/>
    <w:rsid w:val="005F6542"/>
    <w:rsid w:val="005F6C2D"/>
    <w:rsid w:val="005F6CB0"/>
    <w:rsid w:val="00601355"/>
    <w:rsid w:val="00605047"/>
    <w:rsid w:val="0060511C"/>
    <w:rsid w:val="00605623"/>
    <w:rsid w:val="00605918"/>
    <w:rsid w:val="006061EC"/>
    <w:rsid w:val="00606829"/>
    <w:rsid w:val="00606FAA"/>
    <w:rsid w:val="00611E72"/>
    <w:rsid w:val="00614DA3"/>
    <w:rsid w:val="00617D9B"/>
    <w:rsid w:val="00620D47"/>
    <w:rsid w:val="00621D09"/>
    <w:rsid w:val="00621EF8"/>
    <w:rsid w:val="006246A5"/>
    <w:rsid w:val="00624788"/>
    <w:rsid w:val="006259AE"/>
    <w:rsid w:val="006272DD"/>
    <w:rsid w:val="00630857"/>
    <w:rsid w:val="00635B07"/>
    <w:rsid w:val="00641E21"/>
    <w:rsid w:val="0064361B"/>
    <w:rsid w:val="00646E5C"/>
    <w:rsid w:val="00650B20"/>
    <w:rsid w:val="00653013"/>
    <w:rsid w:val="00662BB2"/>
    <w:rsid w:val="006632CF"/>
    <w:rsid w:val="00663C15"/>
    <w:rsid w:val="006653CB"/>
    <w:rsid w:val="006661FF"/>
    <w:rsid w:val="00666A07"/>
    <w:rsid w:val="006709B6"/>
    <w:rsid w:val="006735D7"/>
    <w:rsid w:val="0067394D"/>
    <w:rsid w:val="00674155"/>
    <w:rsid w:val="00676150"/>
    <w:rsid w:val="00676DD3"/>
    <w:rsid w:val="0067753E"/>
    <w:rsid w:val="006775E7"/>
    <w:rsid w:val="00682037"/>
    <w:rsid w:val="00682105"/>
    <w:rsid w:val="00687252"/>
    <w:rsid w:val="0069022D"/>
    <w:rsid w:val="0069305E"/>
    <w:rsid w:val="00693913"/>
    <w:rsid w:val="00694C5F"/>
    <w:rsid w:val="006A1573"/>
    <w:rsid w:val="006A1CC3"/>
    <w:rsid w:val="006A6572"/>
    <w:rsid w:val="006B0831"/>
    <w:rsid w:val="006B0EFA"/>
    <w:rsid w:val="006B1621"/>
    <w:rsid w:val="006B2954"/>
    <w:rsid w:val="006B463C"/>
    <w:rsid w:val="006B535C"/>
    <w:rsid w:val="006B76EC"/>
    <w:rsid w:val="006C19A3"/>
    <w:rsid w:val="006C247C"/>
    <w:rsid w:val="006C748C"/>
    <w:rsid w:val="006D1D9C"/>
    <w:rsid w:val="006D2635"/>
    <w:rsid w:val="006D38DF"/>
    <w:rsid w:val="006D5A04"/>
    <w:rsid w:val="006D7F61"/>
    <w:rsid w:val="006D7FDE"/>
    <w:rsid w:val="006E0BF2"/>
    <w:rsid w:val="006E32BD"/>
    <w:rsid w:val="006E3E86"/>
    <w:rsid w:val="006E4D0B"/>
    <w:rsid w:val="006E57C2"/>
    <w:rsid w:val="006E7BBB"/>
    <w:rsid w:val="006E7E05"/>
    <w:rsid w:val="006F0BC1"/>
    <w:rsid w:val="006F19D5"/>
    <w:rsid w:val="006F20B8"/>
    <w:rsid w:val="006F4643"/>
    <w:rsid w:val="006F51C7"/>
    <w:rsid w:val="00702951"/>
    <w:rsid w:val="00702F4B"/>
    <w:rsid w:val="007046BE"/>
    <w:rsid w:val="007064DB"/>
    <w:rsid w:val="0071012B"/>
    <w:rsid w:val="00712E17"/>
    <w:rsid w:val="007150DF"/>
    <w:rsid w:val="00715D84"/>
    <w:rsid w:val="00717876"/>
    <w:rsid w:val="007240E9"/>
    <w:rsid w:val="00725F33"/>
    <w:rsid w:val="00727F51"/>
    <w:rsid w:val="00734420"/>
    <w:rsid w:val="0073684D"/>
    <w:rsid w:val="00737BAD"/>
    <w:rsid w:val="00740926"/>
    <w:rsid w:val="007416E2"/>
    <w:rsid w:val="00741739"/>
    <w:rsid w:val="00751231"/>
    <w:rsid w:val="007520A8"/>
    <w:rsid w:val="00752964"/>
    <w:rsid w:val="00752A4D"/>
    <w:rsid w:val="0075433A"/>
    <w:rsid w:val="0075547E"/>
    <w:rsid w:val="00755A8E"/>
    <w:rsid w:val="007601A4"/>
    <w:rsid w:val="007611AA"/>
    <w:rsid w:val="00761775"/>
    <w:rsid w:val="00762B92"/>
    <w:rsid w:val="00765A43"/>
    <w:rsid w:val="0076606E"/>
    <w:rsid w:val="00771382"/>
    <w:rsid w:val="007730FA"/>
    <w:rsid w:val="0077575B"/>
    <w:rsid w:val="00776D74"/>
    <w:rsid w:val="0078051D"/>
    <w:rsid w:val="00783912"/>
    <w:rsid w:val="00784A1D"/>
    <w:rsid w:val="00785EC1"/>
    <w:rsid w:val="007869F1"/>
    <w:rsid w:val="00786CBC"/>
    <w:rsid w:val="007876FC"/>
    <w:rsid w:val="00790CF0"/>
    <w:rsid w:val="0079121D"/>
    <w:rsid w:val="00792298"/>
    <w:rsid w:val="00794B85"/>
    <w:rsid w:val="007A5158"/>
    <w:rsid w:val="007A5B99"/>
    <w:rsid w:val="007A7D06"/>
    <w:rsid w:val="007A7E7B"/>
    <w:rsid w:val="007B0033"/>
    <w:rsid w:val="007C1107"/>
    <w:rsid w:val="007C2B25"/>
    <w:rsid w:val="007C3FE8"/>
    <w:rsid w:val="007C65CA"/>
    <w:rsid w:val="007C7FD9"/>
    <w:rsid w:val="007D34F5"/>
    <w:rsid w:val="007D3A5D"/>
    <w:rsid w:val="007D45D3"/>
    <w:rsid w:val="007D7C17"/>
    <w:rsid w:val="007D7E44"/>
    <w:rsid w:val="007E037A"/>
    <w:rsid w:val="007E0696"/>
    <w:rsid w:val="007E4322"/>
    <w:rsid w:val="007E6D3B"/>
    <w:rsid w:val="007E7E79"/>
    <w:rsid w:val="007F2CDD"/>
    <w:rsid w:val="007F33BB"/>
    <w:rsid w:val="007F5824"/>
    <w:rsid w:val="007F623B"/>
    <w:rsid w:val="00804114"/>
    <w:rsid w:val="00805C08"/>
    <w:rsid w:val="00807A55"/>
    <w:rsid w:val="00807E4D"/>
    <w:rsid w:val="00811BDA"/>
    <w:rsid w:val="00812CC2"/>
    <w:rsid w:val="00812D9B"/>
    <w:rsid w:val="00812EB8"/>
    <w:rsid w:val="00815A89"/>
    <w:rsid w:val="00824005"/>
    <w:rsid w:val="00825008"/>
    <w:rsid w:val="008255B0"/>
    <w:rsid w:val="00825EE3"/>
    <w:rsid w:val="008368B7"/>
    <w:rsid w:val="0083775E"/>
    <w:rsid w:val="008407A4"/>
    <w:rsid w:val="00840B1E"/>
    <w:rsid w:val="008414CE"/>
    <w:rsid w:val="008414DD"/>
    <w:rsid w:val="00842071"/>
    <w:rsid w:val="00842876"/>
    <w:rsid w:val="00844977"/>
    <w:rsid w:val="00844A73"/>
    <w:rsid w:val="00844C47"/>
    <w:rsid w:val="008463EF"/>
    <w:rsid w:val="008501E0"/>
    <w:rsid w:val="0085188E"/>
    <w:rsid w:val="00857F22"/>
    <w:rsid w:val="00861B30"/>
    <w:rsid w:val="00864F23"/>
    <w:rsid w:val="00865051"/>
    <w:rsid w:val="00866DF6"/>
    <w:rsid w:val="00867BA1"/>
    <w:rsid w:val="00867ECD"/>
    <w:rsid w:val="008702E4"/>
    <w:rsid w:val="00873480"/>
    <w:rsid w:val="00873A0A"/>
    <w:rsid w:val="008769B0"/>
    <w:rsid w:val="00880F96"/>
    <w:rsid w:val="00884BDA"/>
    <w:rsid w:val="008873EA"/>
    <w:rsid w:val="00894E6D"/>
    <w:rsid w:val="00894F47"/>
    <w:rsid w:val="00895718"/>
    <w:rsid w:val="008A23B8"/>
    <w:rsid w:val="008A4091"/>
    <w:rsid w:val="008A44BB"/>
    <w:rsid w:val="008A4740"/>
    <w:rsid w:val="008A4B94"/>
    <w:rsid w:val="008A581A"/>
    <w:rsid w:val="008A6FBC"/>
    <w:rsid w:val="008A7BE8"/>
    <w:rsid w:val="008B27EA"/>
    <w:rsid w:val="008B53E4"/>
    <w:rsid w:val="008B5DEB"/>
    <w:rsid w:val="008C0903"/>
    <w:rsid w:val="008C4446"/>
    <w:rsid w:val="008C46F4"/>
    <w:rsid w:val="008C5A9B"/>
    <w:rsid w:val="008C6DC2"/>
    <w:rsid w:val="008D02C6"/>
    <w:rsid w:val="008D2399"/>
    <w:rsid w:val="008D25A9"/>
    <w:rsid w:val="008D2D10"/>
    <w:rsid w:val="008D52E6"/>
    <w:rsid w:val="008E0319"/>
    <w:rsid w:val="008E0974"/>
    <w:rsid w:val="008E0CCD"/>
    <w:rsid w:val="008E2A47"/>
    <w:rsid w:val="008E3D6F"/>
    <w:rsid w:val="008E4810"/>
    <w:rsid w:val="008E4D62"/>
    <w:rsid w:val="008E73C0"/>
    <w:rsid w:val="008F3736"/>
    <w:rsid w:val="008F63BF"/>
    <w:rsid w:val="008F6479"/>
    <w:rsid w:val="00901034"/>
    <w:rsid w:val="00901092"/>
    <w:rsid w:val="009016BD"/>
    <w:rsid w:val="0090301A"/>
    <w:rsid w:val="009045BC"/>
    <w:rsid w:val="00914262"/>
    <w:rsid w:val="00917589"/>
    <w:rsid w:val="00917EB8"/>
    <w:rsid w:val="00917FAB"/>
    <w:rsid w:val="009337CD"/>
    <w:rsid w:val="00934358"/>
    <w:rsid w:val="00934C54"/>
    <w:rsid w:val="009369FE"/>
    <w:rsid w:val="00941482"/>
    <w:rsid w:val="009417D2"/>
    <w:rsid w:val="00941B0C"/>
    <w:rsid w:val="009428B5"/>
    <w:rsid w:val="00942EAD"/>
    <w:rsid w:val="0094451D"/>
    <w:rsid w:val="00946B96"/>
    <w:rsid w:val="009470D1"/>
    <w:rsid w:val="00954213"/>
    <w:rsid w:val="00954F60"/>
    <w:rsid w:val="009573C0"/>
    <w:rsid w:val="00961188"/>
    <w:rsid w:val="00962B24"/>
    <w:rsid w:val="00964EF9"/>
    <w:rsid w:val="009658FE"/>
    <w:rsid w:val="00967F81"/>
    <w:rsid w:val="00970201"/>
    <w:rsid w:val="0097315E"/>
    <w:rsid w:val="009748C8"/>
    <w:rsid w:val="0097766F"/>
    <w:rsid w:val="00977A92"/>
    <w:rsid w:val="00982D07"/>
    <w:rsid w:val="009830BA"/>
    <w:rsid w:val="00984F93"/>
    <w:rsid w:val="00985771"/>
    <w:rsid w:val="00985A87"/>
    <w:rsid w:val="00986C2F"/>
    <w:rsid w:val="00987FE2"/>
    <w:rsid w:val="009919DF"/>
    <w:rsid w:val="00992E77"/>
    <w:rsid w:val="00994EDA"/>
    <w:rsid w:val="009974B3"/>
    <w:rsid w:val="009A12FD"/>
    <w:rsid w:val="009A28EC"/>
    <w:rsid w:val="009A2F49"/>
    <w:rsid w:val="009A4F9E"/>
    <w:rsid w:val="009A4FAB"/>
    <w:rsid w:val="009A54F3"/>
    <w:rsid w:val="009A72A1"/>
    <w:rsid w:val="009A7BD1"/>
    <w:rsid w:val="009B09E6"/>
    <w:rsid w:val="009B0F39"/>
    <w:rsid w:val="009B340F"/>
    <w:rsid w:val="009B3AD5"/>
    <w:rsid w:val="009B42DA"/>
    <w:rsid w:val="009B59D9"/>
    <w:rsid w:val="009C018F"/>
    <w:rsid w:val="009C1A03"/>
    <w:rsid w:val="009C3315"/>
    <w:rsid w:val="009C61C5"/>
    <w:rsid w:val="009C7CD2"/>
    <w:rsid w:val="009D2A25"/>
    <w:rsid w:val="009D3EF1"/>
    <w:rsid w:val="009D4AD0"/>
    <w:rsid w:val="009D5C21"/>
    <w:rsid w:val="009D78FB"/>
    <w:rsid w:val="009E0996"/>
    <w:rsid w:val="009E0CF6"/>
    <w:rsid w:val="009E0FCC"/>
    <w:rsid w:val="009E14C8"/>
    <w:rsid w:val="009E3602"/>
    <w:rsid w:val="009E434B"/>
    <w:rsid w:val="009E7D88"/>
    <w:rsid w:val="009F2F6C"/>
    <w:rsid w:val="009F2FD1"/>
    <w:rsid w:val="009F30F8"/>
    <w:rsid w:val="009F5613"/>
    <w:rsid w:val="009F58E7"/>
    <w:rsid w:val="00A04C6E"/>
    <w:rsid w:val="00A04F5D"/>
    <w:rsid w:val="00A0515F"/>
    <w:rsid w:val="00A05A36"/>
    <w:rsid w:val="00A10CE8"/>
    <w:rsid w:val="00A11512"/>
    <w:rsid w:val="00A13549"/>
    <w:rsid w:val="00A1559A"/>
    <w:rsid w:val="00A16A9A"/>
    <w:rsid w:val="00A214E5"/>
    <w:rsid w:val="00A2381F"/>
    <w:rsid w:val="00A24426"/>
    <w:rsid w:val="00A24547"/>
    <w:rsid w:val="00A258C4"/>
    <w:rsid w:val="00A25918"/>
    <w:rsid w:val="00A26E5B"/>
    <w:rsid w:val="00A307B5"/>
    <w:rsid w:val="00A32595"/>
    <w:rsid w:val="00A35B40"/>
    <w:rsid w:val="00A368DF"/>
    <w:rsid w:val="00A37CA9"/>
    <w:rsid w:val="00A4070B"/>
    <w:rsid w:val="00A426A2"/>
    <w:rsid w:val="00A43D5E"/>
    <w:rsid w:val="00A44727"/>
    <w:rsid w:val="00A44739"/>
    <w:rsid w:val="00A45CB2"/>
    <w:rsid w:val="00A470FC"/>
    <w:rsid w:val="00A50A21"/>
    <w:rsid w:val="00A61300"/>
    <w:rsid w:val="00A64EF0"/>
    <w:rsid w:val="00A656A3"/>
    <w:rsid w:val="00A67C40"/>
    <w:rsid w:val="00A711D7"/>
    <w:rsid w:val="00A713AF"/>
    <w:rsid w:val="00A7299D"/>
    <w:rsid w:val="00A72CA4"/>
    <w:rsid w:val="00A75CE2"/>
    <w:rsid w:val="00A76D0D"/>
    <w:rsid w:val="00A8204D"/>
    <w:rsid w:val="00A82A07"/>
    <w:rsid w:val="00A8353A"/>
    <w:rsid w:val="00A83936"/>
    <w:rsid w:val="00A85779"/>
    <w:rsid w:val="00A8639D"/>
    <w:rsid w:val="00A91F68"/>
    <w:rsid w:val="00A94323"/>
    <w:rsid w:val="00A95D6B"/>
    <w:rsid w:val="00A967B9"/>
    <w:rsid w:val="00AA2A4E"/>
    <w:rsid w:val="00AA2D48"/>
    <w:rsid w:val="00AA43E1"/>
    <w:rsid w:val="00AA459E"/>
    <w:rsid w:val="00AA4E25"/>
    <w:rsid w:val="00AA523E"/>
    <w:rsid w:val="00AA54D3"/>
    <w:rsid w:val="00AA5D8A"/>
    <w:rsid w:val="00AA6D13"/>
    <w:rsid w:val="00AA7654"/>
    <w:rsid w:val="00AB2F90"/>
    <w:rsid w:val="00AB3523"/>
    <w:rsid w:val="00AB3DFA"/>
    <w:rsid w:val="00AB4442"/>
    <w:rsid w:val="00AC14E6"/>
    <w:rsid w:val="00AC1595"/>
    <w:rsid w:val="00AC2328"/>
    <w:rsid w:val="00AC643E"/>
    <w:rsid w:val="00AD19BC"/>
    <w:rsid w:val="00AD31C7"/>
    <w:rsid w:val="00AD3CEE"/>
    <w:rsid w:val="00AD6D41"/>
    <w:rsid w:val="00AD6FB6"/>
    <w:rsid w:val="00AE1060"/>
    <w:rsid w:val="00AE5FCD"/>
    <w:rsid w:val="00AE6BBF"/>
    <w:rsid w:val="00AE7424"/>
    <w:rsid w:val="00AE7B06"/>
    <w:rsid w:val="00AF1C98"/>
    <w:rsid w:val="00AF47C2"/>
    <w:rsid w:val="00AF4D60"/>
    <w:rsid w:val="00AF51E7"/>
    <w:rsid w:val="00AF5902"/>
    <w:rsid w:val="00AF5CD2"/>
    <w:rsid w:val="00AF65AE"/>
    <w:rsid w:val="00B00A7F"/>
    <w:rsid w:val="00B05460"/>
    <w:rsid w:val="00B06C12"/>
    <w:rsid w:val="00B070A4"/>
    <w:rsid w:val="00B0756B"/>
    <w:rsid w:val="00B10B8B"/>
    <w:rsid w:val="00B111B9"/>
    <w:rsid w:val="00B11239"/>
    <w:rsid w:val="00B126EF"/>
    <w:rsid w:val="00B13152"/>
    <w:rsid w:val="00B167FA"/>
    <w:rsid w:val="00B171C3"/>
    <w:rsid w:val="00B201AC"/>
    <w:rsid w:val="00B20270"/>
    <w:rsid w:val="00B21BF9"/>
    <w:rsid w:val="00B2415E"/>
    <w:rsid w:val="00B26EE5"/>
    <w:rsid w:val="00B306AC"/>
    <w:rsid w:val="00B31622"/>
    <w:rsid w:val="00B35133"/>
    <w:rsid w:val="00B3535B"/>
    <w:rsid w:val="00B42E20"/>
    <w:rsid w:val="00B43C07"/>
    <w:rsid w:val="00B45808"/>
    <w:rsid w:val="00B47403"/>
    <w:rsid w:val="00B50C7A"/>
    <w:rsid w:val="00B554CB"/>
    <w:rsid w:val="00B5555C"/>
    <w:rsid w:val="00B643CE"/>
    <w:rsid w:val="00B64C38"/>
    <w:rsid w:val="00B65B88"/>
    <w:rsid w:val="00B660BA"/>
    <w:rsid w:val="00B72597"/>
    <w:rsid w:val="00B75952"/>
    <w:rsid w:val="00B80232"/>
    <w:rsid w:val="00B81805"/>
    <w:rsid w:val="00B82F30"/>
    <w:rsid w:val="00B84B6B"/>
    <w:rsid w:val="00B86ABD"/>
    <w:rsid w:val="00B86EBA"/>
    <w:rsid w:val="00B87193"/>
    <w:rsid w:val="00B873C2"/>
    <w:rsid w:val="00B8797E"/>
    <w:rsid w:val="00B909A4"/>
    <w:rsid w:val="00B915DD"/>
    <w:rsid w:val="00B92615"/>
    <w:rsid w:val="00B92DA9"/>
    <w:rsid w:val="00B951C4"/>
    <w:rsid w:val="00B976B0"/>
    <w:rsid w:val="00BB14A0"/>
    <w:rsid w:val="00BB3977"/>
    <w:rsid w:val="00BB516E"/>
    <w:rsid w:val="00BB51F7"/>
    <w:rsid w:val="00BB5940"/>
    <w:rsid w:val="00BB6FC0"/>
    <w:rsid w:val="00BB733E"/>
    <w:rsid w:val="00BB7C89"/>
    <w:rsid w:val="00BC0979"/>
    <w:rsid w:val="00BC5764"/>
    <w:rsid w:val="00BC7387"/>
    <w:rsid w:val="00BD0DD8"/>
    <w:rsid w:val="00BD213F"/>
    <w:rsid w:val="00BD4D0A"/>
    <w:rsid w:val="00BE5D0E"/>
    <w:rsid w:val="00BF0827"/>
    <w:rsid w:val="00BF3E1C"/>
    <w:rsid w:val="00BF5573"/>
    <w:rsid w:val="00BF775F"/>
    <w:rsid w:val="00C01208"/>
    <w:rsid w:val="00C01D0F"/>
    <w:rsid w:val="00C03CA8"/>
    <w:rsid w:val="00C03F8C"/>
    <w:rsid w:val="00C05BE4"/>
    <w:rsid w:val="00C05F4D"/>
    <w:rsid w:val="00C07D8F"/>
    <w:rsid w:val="00C1043F"/>
    <w:rsid w:val="00C13DAA"/>
    <w:rsid w:val="00C13F25"/>
    <w:rsid w:val="00C3233F"/>
    <w:rsid w:val="00C32394"/>
    <w:rsid w:val="00C41725"/>
    <w:rsid w:val="00C43043"/>
    <w:rsid w:val="00C43FA9"/>
    <w:rsid w:val="00C463C8"/>
    <w:rsid w:val="00C53349"/>
    <w:rsid w:val="00C54914"/>
    <w:rsid w:val="00C5592E"/>
    <w:rsid w:val="00C57AE8"/>
    <w:rsid w:val="00C62220"/>
    <w:rsid w:val="00C64D3C"/>
    <w:rsid w:val="00C65D46"/>
    <w:rsid w:val="00C66384"/>
    <w:rsid w:val="00C6739E"/>
    <w:rsid w:val="00C7410B"/>
    <w:rsid w:val="00C74615"/>
    <w:rsid w:val="00C77A66"/>
    <w:rsid w:val="00C77BDD"/>
    <w:rsid w:val="00C77DD6"/>
    <w:rsid w:val="00C877C9"/>
    <w:rsid w:val="00C90020"/>
    <w:rsid w:val="00C944D2"/>
    <w:rsid w:val="00C94983"/>
    <w:rsid w:val="00C9499F"/>
    <w:rsid w:val="00C96F35"/>
    <w:rsid w:val="00CA108F"/>
    <w:rsid w:val="00CA504A"/>
    <w:rsid w:val="00CA5B4F"/>
    <w:rsid w:val="00CA5CB4"/>
    <w:rsid w:val="00CA7E1D"/>
    <w:rsid w:val="00CB2362"/>
    <w:rsid w:val="00CB2C80"/>
    <w:rsid w:val="00CB40D7"/>
    <w:rsid w:val="00CB64AC"/>
    <w:rsid w:val="00CB764B"/>
    <w:rsid w:val="00CC17CA"/>
    <w:rsid w:val="00CC1CE3"/>
    <w:rsid w:val="00CD0A0D"/>
    <w:rsid w:val="00CD0A90"/>
    <w:rsid w:val="00CD1084"/>
    <w:rsid w:val="00CD14AB"/>
    <w:rsid w:val="00CD3480"/>
    <w:rsid w:val="00CD4124"/>
    <w:rsid w:val="00CD5E7C"/>
    <w:rsid w:val="00CD7FF3"/>
    <w:rsid w:val="00CE1915"/>
    <w:rsid w:val="00CE38A4"/>
    <w:rsid w:val="00CE63B1"/>
    <w:rsid w:val="00CE66B9"/>
    <w:rsid w:val="00CE7280"/>
    <w:rsid w:val="00CE73BE"/>
    <w:rsid w:val="00CF1B4F"/>
    <w:rsid w:val="00CF358E"/>
    <w:rsid w:val="00CF7B01"/>
    <w:rsid w:val="00D0117D"/>
    <w:rsid w:val="00D01649"/>
    <w:rsid w:val="00D020D7"/>
    <w:rsid w:val="00D0370E"/>
    <w:rsid w:val="00D06C3D"/>
    <w:rsid w:val="00D071B3"/>
    <w:rsid w:val="00D0756E"/>
    <w:rsid w:val="00D14967"/>
    <w:rsid w:val="00D1550C"/>
    <w:rsid w:val="00D1618D"/>
    <w:rsid w:val="00D20CAF"/>
    <w:rsid w:val="00D211FE"/>
    <w:rsid w:val="00D239B0"/>
    <w:rsid w:val="00D2714E"/>
    <w:rsid w:val="00D31C11"/>
    <w:rsid w:val="00D330C1"/>
    <w:rsid w:val="00D34457"/>
    <w:rsid w:val="00D3601C"/>
    <w:rsid w:val="00D366C8"/>
    <w:rsid w:val="00D3728A"/>
    <w:rsid w:val="00D40A7C"/>
    <w:rsid w:val="00D40ED2"/>
    <w:rsid w:val="00D422C4"/>
    <w:rsid w:val="00D505BD"/>
    <w:rsid w:val="00D52989"/>
    <w:rsid w:val="00D52DD1"/>
    <w:rsid w:val="00D52F13"/>
    <w:rsid w:val="00D53696"/>
    <w:rsid w:val="00D5392B"/>
    <w:rsid w:val="00D54E1A"/>
    <w:rsid w:val="00D5536F"/>
    <w:rsid w:val="00D55391"/>
    <w:rsid w:val="00D61513"/>
    <w:rsid w:val="00D61561"/>
    <w:rsid w:val="00D630A1"/>
    <w:rsid w:val="00D634C6"/>
    <w:rsid w:val="00D63DD6"/>
    <w:rsid w:val="00D655BC"/>
    <w:rsid w:val="00D6595A"/>
    <w:rsid w:val="00D672A1"/>
    <w:rsid w:val="00D73C48"/>
    <w:rsid w:val="00D766FF"/>
    <w:rsid w:val="00D810FF"/>
    <w:rsid w:val="00D81750"/>
    <w:rsid w:val="00D82290"/>
    <w:rsid w:val="00D83BF1"/>
    <w:rsid w:val="00D83EEC"/>
    <w:rsid w:val="00D84CF8"/>
    <w:rsid w:val="00D85B56"/>
    <w:rsid w:val="00D85CA7"/>
    <w:rsid w:val="00D85E14"/>
    <w:rsid w:val="00D908F4"/>
    <w:rsid w:val="00D953DC"/>
    <w:rsid w:val="00D95F35"/>
    <w:rsid w:val="00D96B7B"/>
    <w:rsid w:val="00D973CB"/>
    <w:rsid w:val="00DA223C"/>
    <w:rsid w:val="00DA6945"/>
    <w:rsid w:val="00DA7702"/>
    <w:rsid w:val="00DB0934"/>
    <w:rsid w:val="00DB10D7"/>
    <w:rsid w:val="00DB215A"/>
    <w:rsid w:val="00DB3197"/>
    <w:rsid w:val="00DB34FD"/>
    <w:rsid w:val="00DB3EE7"/>
    <w:rsid w:val="00DB442F"/>
    <w:rsid w:val="00DC40A8"/>
    <w:rsid w:val="00DC4ACC"/>
    <w:rsid w:val="00DC5A14"/>
    <w:rsid w:val="00DD2C16"/>
    <w:rsid w:val="00DD6A32"/>
    <w:rsid w:val="00DE08FB"/>
    <w:rsid w:val="00DE241F"/>
    <w:rsid w:val="00DE2DE0"/>
    <w:rsid w:val="00DE7E2A"/>
    <w:rsid w:val="00DF0412"/>
    <w:rsid w:val="00DF0E29"/>
    <w:rsid w:val="00DF28C1"/>
    <w:rsid w:val="00DF3CA0"/>
    <w:rsid w:val="00E0322A"/>
    <w:rsid w:val="00E03339"/>
    <w:rsid w:val="00E0379C"/>
    <w:rsid w:val="00E0548F"/>
    <w:rsid w:val="00E14A9B"/>
    <w:rsid w:val="00E14C83"/>
    <w:rsid w:val="00E165FC"/>
    <w:rsid w:val="00E202AB"/>
    <w:rsid w:val="00E20A3F"/>
    <w:rsid w:val="00E20C84"/>
    <w:rsid w:val="00E219E3"/>
    <w:rsid w:val="00E22486"/>
    <w:rsid w:val="00E23316"/>
    <w:rsid w:val="00E236EA"/>
    <w:rsid w:val="00E2510D"/>
    <w:rsid w:val="00E333CD"/>
    <w:rsid w:val="00E33A23"/>
    <w:rsid w:val="00E341D4"/>
    <w:rsid w:val="00E34C2D"/>
    <w:rsid w:val="00E358B3"/>
    <w:rsid w:val="00E370E4"/>
    <w:rsid w:val="00E40C46"/>
    <w:rsid w:val="00E40E6E"/>
    <w:rsid w:val="00E4118F"/>
    <w:rsid w:val="00E41521"/>
    <w:rsid w:val="00E41D28"/>
    <w:rsid w:val="00E420A9"/>
    <w:rsid w:val="00E425C2"/>
    <w:rsid w:val="00E42DEE"/>
    <w:rsid w:val="00E44071"/>
    <w:rsid w:val="00E45C06"/>
    <w:rsid w:val="00E46CF8"/>
    <w:rsid w:val="00E50414"/>
    <w:rsid w:val="00E53838"/>
    <w:rsid w:val="00E55EB4"/>
    <w:rsid w:val="00E601CE"/>
    <w:rsid w:val="00E606BE"/>
    <w:rsid w:val="00E60BC6"/>
    <w:rsid w:val="00E6114F"/>
    <w:rsid w:val="00E6144A"/>
    <w:rsid w:val="00E64CA3"/>
    <w:rsid w:val="00E667B6"/>
    <w:rsid w:val="00E67C3B"/>
    <w:rsid w:val="00E70BAA"/>
    <w:rsid w:val="00E713E2"/>
    <w:rsid w:val="00E73DB1"/>
    <w:rsid w:val="00E76831"/>
    <w:rsid w:val="00E76BD0"/>
    <w:rsid w:val="00E77614"/>
    <w:rsid w:val="00E8003F"/>
    <w:rsid w:val="00E8324D"/>
    <w:rsid w:val="00E8347E"/>
    <w:rsid w:val="00E850AB"/>
    <w:rsid w:val="00E85DD0"/>
    <w:rsid w:val="00E90AFE"/>
    <w:rsid w:val="00E92A0F"/>
    <w:rsid w:val="00E92A68"/>
    <w:rsid w:val="00E9470F"/>
    <w:rsid w:val="00E94B63"/>
    <w:rsid w:val="00E94F88"/>
    <w:rsid w:val="00E96217"/>
    <w:rsid w:val="00EA126F"/>
    <w:rsid w:val="00EA2556"/>
    <w:rsid w:val="00EA2790"/>
    <w:rsid w:val="00EA29A8"/>
    <w:rsid w:val="00EA4CAF"/>
    <w:rsid w:val="00EB1C37"/>
    <w:rsid w:val="00EB3316"/>
    <w:rsid w:val="00EB4856"/>
    <w:rsid w:val="00EB76FD"/>
    <w:rsid w:val="00EC26C7"/>
    <w:rsid w:val="00EC6742"/>
    <w:rsid w:val="00ED0048"/>
    <w:rsid w:val="00ED0689"/>
    <w:rsid w:val="00ED32C0"/>
    <w:rsid w:val="00ED4A25"/>
    <w:rsid w:val="00ED4A31"/>
    <w:rsid w:val="00ED566E"/>
    <w:rsid w:val="00ED6713"/>
    <w:rsid w:val="00ED7F1A"/>
    <w:rsid w:val="00EE64B2"/>
    <w:rsid w:val="00EF0C37"/>
    <w:rsid w:val="00EF0E34"/>
    <w:rsid w:val="00EF2492"/>
    <w:rsid w:val="00EF35DD"/>
    <w:rsid w:val="00EF4872"/>
    <w:rsid w:val="00F00DF2"/>
    <w:rsid w:val="00F0204C"/>
    <w:rsid w:val="00F02BBF"/>
    <w:rsid w:val="00F02F2B"/>
    <w:rsid w:val="00F0432B"/>
    <w:rsid w:val="00F1723C"/>
    <w:rsid w:val="00F1776A"/>
    <w:rsid w:val="00F21E65"/>
    <w:rsid w:val="00F25E45"/>
    <w:rsid w:val="00F26FF5"/>
    <w:rsid w:val="00F30350"/>
    <w:rsid w:val="00F32711"/>
    <w:rsid w:val="00F3721F"/>
    <w:rsid w:val="00F40E78"/>
    <w:rsid w:val="00F41673"/>
    <w:rsid w:val="00F430D8"/>
    <w:rsid w:val="00F4354B"/>
    <w:rsid w:val="00F46859"/>
    <w:rsid w:val="00F4702B"/>
    <w:rsid w:val="00F511F3"/>
    <w:rsid w:val="00F5152D"/>
    <w:rsid w:val="00F5171A"/>
    <w:rsid w:val="00F53FA5"/>
    <w:rsid w:val="00F54500"/>
    <w:rsid w:val="00F548A6"/>
    <w:rsid w:val="00F5654B"/>
    <w:rsid w:val="00F62C40"/>
    <w:rsid w:val="00F714FD"/>
    <w:rsid w:val="00F720D8"/>
    <w:rsid w:val="00F76CE7"/>
    <w:rsid w:val="00F85AAC"/>
    <w:rsid w:val="00F870FE"/>
    <w:rsid w:val="00F90287"/>
    <w:rsid w:val="00F94DD2"/>
    <w:rsid w:val="00F96D4F"/>
    <w:rsid w:val="00FA2408"/>
    <w:rsid w:val="00FA2812"/>
    <w:rsid w:val="00FA2A74"/>
    <w:rsid w:val="00FA2CD2"/>
    <w:rsid w:val="00FA4777"/>
    <w:rsid w:val="00FB087F"/>
    <w:rsid w:val="00FB0D28"/>
    <w:rsid w:val="00FB2762"/>
    <w:rsid w:val="00FB27C6"/>
    <w:rsid w:val="00FB2E74"/>
    <w:rsid w:val="00FB390B"/>
    <w:rsid w:val="00FB3CF0"/>
    <w:rsid w:val="00FB3F83"/>
    <w:rsid w:val="00FB462F"/>
    <w:rsid w:val="00FB4B13"/>
    <w:rsid w:val="00FB6F3C"/>
    <w:rsid w:val="00FC4388"/>
    <w:rsid w:val="00FC463B"/>
    <w:rsid w:val="00FC700C"/>
    <w:rsid w:val="00FD02D8"/>
    <w:rsid w:val="00FD10FB"/>
    <w:rsid w:val="00FD5982"/>
    <w:rsid w:val="00FD7F0B"/>
    <w:rsid w:val="00FE14C9"/>
    <w:rsid w:val="00FE1543"/>
    <w:rsid w:val="00FE17F2"/>
    <w:rsid w:val="00FE207A"/>
    <w:rsid w:val="00FE2722"/>
    <w:rsid w:val="00FE62DB"/>
    <w:rsid w:val="00FE7B55"/>
    <w:rsid w:val="00FE7E88"/>
    <w:rsid w:val="00FF01B2"/>
    <w:rsid w:val="00FF4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6E7D774"/>
  <w15:chartTrackingRefBased/>
  <w15:docId w15:val="{3C0107B8-72D9-4E49-9200-82BAB96B1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before="120" w:after="0"/>
      <w:ind w:left="72" w:right="72"/>
    </w:p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after="40" w:line="240" w:lineRule="auto"/>
      <w:outlineLvl w:val="0"/>
    </w:pPr>
    <w:rPr>
      <w:rFonts w:asciiTheme="majorHAnsi" w:eastAsiaTheme="majorEastAsia" w:hAnsiTheme="majorHAnsi" w:cstheme="majorBidi"/>
      <w:caps/>
      <w:color w:val="94B6D2" w:themeColor="accent1"/>
      <w:kern w:val="22"/>
      <w:sz w:val="28"/>
      <w:szCs w:val="28"/>
      <w14:ligatures w14:val="standard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top w:val="single" w:sz="4" w:space="1" w:color="DD8047" w:themeColor="accent2"/>
      </w:pBdr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color w:val="DD8047" w:themeColor="accent2"/>
      <w:spacing w:val="20"/>
      <w:kern w:val="22"/>
      <w:sz w:val="24"/>
      <w:szCs w:val="24"/>
      <w14:ligatures w14:val="standard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240" w:after="120" w:line="240" w:lineRule="auto"/>
      <w:outlineLvl w:val="2"/>
    </w:pPr>
    <w:rPr>
      <w:rFonts w:asciiTheme="majorHAnsi" w:eastAsiaTheme="majorEastAsia" w:hAnsiTheme="majorHAnsi" w:cstheme="majorBidi"/>
      <w:b/>
      <w:bCs/>
      <w:caps/>
      <w:color w:val="80865A" w:themeColor="accent3" w:themeShade="BF"/>
      <w:kern w:val="22"/>
      <w:sz w:val="24"/>
      <w:szCs w:val="24"/>
      <w14:ligatures w14:val="standard"/>
    </w:rPr>
  </w:style>
  <w:style w:type="paragraph" w:styleId="Heading4">
    <w:name w:val="heading 4"/>
    <w:basedOn w:val="Normal"/>
    <w:next w:val="Normal"/>
    <w:link w:val="Heading4Char"/>
    <w:uiPriority w:val="9"/>
    <w:qFormat/>
    <w:pPr>
      <w:spacing w:line="240" w:lineRule="auto"/>
      <w:outlineLvl w:val="3"/>
    </w:pPr>
    <w:rPr>
      <w:rFonts w:asciiTheme="majorHAnsi" w:eastAsiaTheme="majorEastAsia" w:hAnsiTheme="majorHAnsi" w:cstheme="majorBidi"/>
      <w:kern w:val="22"/>
      <w14:ligatures w14:val="standar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aps/>
      <w:color w:val="94B6D2" w:themeColor="accent1"/>
      <w:kern w:val="22"/>
      <w:sz w:val="28"/>
      <w:szCs w:val="28"/>
      <w14:ligatures w14:val="standard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color w:val="DD8047" w:themeColor="accent2"/>
      <w:spacing w:val="20"/>
      <w:kern w:val="22"/>
      <w:sz w:val="24"/>
      <w:szCs w:val="24"/>
      <w14:ligatures w14:val="standard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D4E1ED" w:themeColor="accent1" w:themeTint="66"/>
        <w:left w:val="single" w:sz="4" w:space="0" w:color="D4E1ED" w:themeColor="accent1" w:themeTint="66"/>
        <w:bottom w:val="single" w:sz="4" w:space="0" w:color="D4E1ED" w:themeColor="accent1" w:themeTint="66"/>
        <w:right w:val="single" w:sz="4" w:space="0" w:color="D4E1ED" w:themeColor="accent1" w:themeTint="66"/>
        <w:insideH w:val="single" w:sz="4" w:space="0" w:color="D4E1ED" w:themeColor="accent1" w:themeTint="66"/>
        <w:insideV w:val="single" w:sz="4" w:space="0" w:color="D4E1E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2"/>
    <w:rPr>
      <w:i/>
      <w:iCs/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aps/>
      <w:color w:val="80865A" w:themeColor="accent3" w:themeShade="BF"/>
      <w:kern w:val="22"/>
      <w:sz w:val="24"/>
      <w:szCs w:val="24"/>
      <w14:ligatures w14:val="standard"/>
    </w:rPr>
  </w:style>
  <w:style w:type="paragraph" w:customStyle="1" w:styleId="Logo">
    <w:name w:val="Logo"/>
    <w:basedOn w:val="Normal"/>
    <w:next w:val="Normal"/>
    <w:uiPriority w:val="1"/>
    <w:qFormat/>
    <w:pPr>
      <w:spacing w:after="1440" w:line="240" w:lineRule="auto"/>
      <w:jc w:val="right"/>
    </w:pPr>
    <w:rPr>
      <w:color w:val="59473F" w:themeColor="text2" w:themeShade="BF"/>
      <w:kern w:val="22"/>
      <w:sz w:val="52"/>
      <w:szCs w:val="52"/>
      <w14:ligatures w14:val="standard"/>
    </w:rPr>
  </w:style>
  <w:style w:type="paragraph" w:styleId="Title">
    <w:name w:val="Title"/>
    <w:basedOn w:val="Normal"/>
    <w:next w:val="Normal"/>
    <w:link w:val="TitleChar"/>
    <w:uiPriority w:val="10"/>
    <w:qFormat/>
    <w:pPr>
      <w:spacing w:line="240" w:lineRule="auto"/>
      <w:jc w:val="right"/>
    </w:pPr>
    <w:rPr>
      <w:rFonts w:asciiTheme="majorHAnsi" w:eastAsiaTheme="majorEastAsia" w:hAnsiTheme="majorHAnsi" w:cstheme="majorBidi"/>
      <w:caps/>
      <w:color w:val="DD8047" w:themeColor="accent2"/>
      <w:kern w:val="22"/>
      <w:sz w:val="52"/>
      <w:szCs w:val="52"/>
      <w14:ligatures w14:val="standard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DD8047" w:themeColor="accent2"/>
      <w:kern w:val="22"/>
      <w:sz w:val="52"/>
      <w:szCs w:val="52"/>
      <w14:ligatures w14:val="standard"/>
    </w:rPr>
  </w:style>
  <w:style w:type="paragraph" w:styleId="Subtitle">
    <w:name w:val="Subtitle"/>
    <w:basedOn w:val="Normal"/>
    <w:next w:val="Normal"/>
    <w:link w:val="SubtitleChar"/>
    <w:uiPriority w:val="1"/>
    <w:qFormat/>
    <w:pPr>
      <w:spacing w:line="240" w:lineRule="auto"/>
      <w:jc w:val="right"/>
    </w:pPr>
    <w:rPr>
      <w:rFonts w:asciiTheme="majorHAnsi" w:eastAsiaTheme="majorEastAsia" w:hAnsiTheme="majorHAnsi" w:cstheme="majorBidi"/>
      <w:caps/>
      <w:kern w:val="22"/>
      <w:sz w:val="28"/>
      <w:szCs w:val="28"/>
      <w14:ligatures w14:val="standard"/>
    </w:rPr>
  </w:style>
  <w:style w:type="character" w:customStyle="1" w:styleId="SubtitleChar">
    <w:name w:val="Subtitle Char"/>
    <w:basedOn w:val="DefaultParagraphFont"/>
    <w:link w:val="Subtitle"/>
    <w:uiPriority w:val="1"/>
    <w:rPr>
      <w:rFonts w:asciiTheme="majorHAnsi" w:eastAsiaTheme="majorEastAsia" w:hAnsiTheme="majorHAnsi" w:cstheme="majorBidi"/>
      <w:caps/>
      <w:kern w:val="22"/>
      <w:sz w:val="28"/>
      <w:szCs w:val="28"/>
      <w14:ligatures w14:val="standard"/>
    </w:rPr>
  </w:style>
  <w:style w:type="table" w:styleId="GridTable1Light-Accent2">
    <w:name w:val="Grid Table 1 Light Accent 2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F1CBB5" w:themeColor="accent2" w:themeTint="66"/>
        <w:left w:val="single" w:sz="4" w:space="0" w:color="F1CBB5" w:themeColor="accent2" w:themeTint="66"/>
        <w:bottom w:val="single" w:sz="4" w:space="0" w:color="F1CBB5" w:themeColor="accent2" w:themeTint="66"/>
        <w:right w:val="single" w:sz="4" w:space="0" w:color="F1CBB5" w:themeColor="accent2" w:themeTint="66"/>
        <w:insideH w:val="single" w:sz="4" w:space="0" w:color="F1CBB5" w:themeColor="accent2" w:themeTint="66"/>
        <w:insideV w:val="single" w:sz="4" w:space="0" w:color="F1CB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Footer">
    <w:name w:val="footer"/>
    <w:basedOn w:val="Normal"/>
    <w:link w:val="FooterChar"/>
    <w:uiPriority w:val="99"/>
    <w:pPr>
      <w:spacing w:before="0" w:line="240" w:lineRule="auto"/>
    </w:pPr>
    <w:rPr>
      <w:kern w:val="22"/>
      <w14:ligatures w14:val="standard"/>
    </w:rPr>
  </w:style>
  <w:style w:type="character" w:customStyle="1" w:styleId="FooterChar">
    <w:name w:val="Footer Char"/>
    <w:basedOn w:val="DefaultParagraphFont"/>
    <w:link w:val="Footer"/>
    <w:uiPriority w:val="99"/>
    <w:rPr>
      <w:kern w:val="22"/>
      <w14:ligatures w14:val="standard"/>
    </w:rPr>
  </w:style>
  <w:style w:type="paragraph" w:customStyle="1" w:styleId="Contactinfo">
    <w:name w:val="Contact info"/>
    <w:basedOn w:val="Normal"/>
    <w:uiPriority w:val="1"/>
    <w:qFormat/>
    <w:pPr>
      <w:spacing w:line="240" w:lineRule="auto"/>
      <w:jc w:val="right"/>
    </w:pPr>
    <w:rPr>
      <w:caps/>
      <w:kern w:val="22"/>
      <w14:ligatures w14:val="standard"/>
    </w:rPr>
  </w:style>
  <w:style w:type="paragraph" w:customStyle="1" w:styleId="Rightalign">
    <w:name w:val="Right align"/>
    <w:basedOn w:val="Normal"/>
    <w:uiPriority w:val="1"/>
    <w:qFormat/>
    <w:pPr>
      <w:spacing w:line="240" w:lineRule="auto"/>
      <w:jc w:val="right"/>
    </w:pPr>
    <w:rPr>
      <w:kern w:val="22"/>
      <w14:ligatures w14:val="standard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smallCaps/>
      <w:color w:val="595959" w:themeColor="text1" w:themeTint="A6"/>
      <w:kern w:val="22"/>
      <w14:ligatures w14:val="standard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kern w:val="22"/>
      <w14:ligatures w14:val="standard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Bullet">
    <w:name w:val="List Bullet"/>
    <w:basedOn w:val="Normal"/>
    <w:uiPriority w:val="1"/>
    <w:unhideWhenUsed/>
    <w:pPr>
      <w:numPr>
        <w:numId w:val="1"/>
      </w:numPr>
      <w:ind w:left="432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E4118F"/>
    <w:pPr>
      <w:tabs>
        <w:tab w:val="right" w:leader="dot" w:pos="9350"/>
      </w:tabs>
      <w:ind w:left="0"/>
    </w:pPr>
    <w:rPr>
      <w:rFonts w:cs="Times New Roman"/>
      <w:b/>
      <w:bCs/>
      <w:caps/>
      <w:sz w:val="20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2351AC"/>
    <w:pPr>
      <w:spacing w:before="0"/>
      <w:ind w:left="220"/>
    </w:pPr>
    <w:rPr>
      <w:rFonts w:cs="Times New Roman"/>
      <w:smallCaps/>
      <w:sz w:val="20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2351AC"/>
    <w:pPr>
      <w:spacing w:before="0"/>
      <w:ind w:left="440"/>
    </w:pPr>
    <w:rPr>
      <w:rFonts w:cs="Times New Roman"/>
      <w:i/>
      <w:iCs/>
      <w:sz w:val="20"/>
      <w:szCs w:val="24"/>
    </w:rPr>
  </w:style>
  <w:style w:type="paragraph" w:styleId="TOC4">
    <w:name w:val="toc 4"/>
    <w:basedOn w:val="Normal"/>
    <w:next w:val="Normal"/>
    <w:autoRedefine/>
    <w:uiPriority w:val="39"/>
    <w:unhideWhenUsed/>
    <w:rsid w:val="002351AC"/>
    <w:pPr>
      <w:spacing w:before="0"/>
      <w:ind w:left="660"/>
    </w:pPr>
    <w:rPr>
      <w:rFonts w:cs="Times New Roman"/>
      <w:sz w:val="18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2351AC"/>
    <w:pPr>
      <w:spacing w:before="0"/>
      <w:ind w:left="880"/>
    </w:pPr>
    <w:rPr>
      <w:rFonts w:cs="Times New Roman"/>
      <w:sz w:val="18"/>
      <w:szCs w:val="21"/>
    </w:rPr>
  </w:style>
  <w:style w:type="paragraph" w:styleId="TOC6">
    <w:name w:val="toc 6"/>
    <w:basedOn w:val="Normal"/>
    <w:next w:val="Normal"/>
    <w:autoRedefine/>
    <w:uiPriority w:val="39"/>
    <w:unhideWhenUsed/>
    <w:rsid w:val="002351AC"/>
    <w:pPr>
      <w:spacing w:before="0"/>
      <w:ind w:left="1100"/>
    </w:pPr>
    <w:rPr>
      <w:rFonts w:cs="Times New Roman"/>
      <w:sz w:val="18"/>
      <w:szCs w:val="21"/>
    </w:rPr>
  </w:style>
  <w:style w:type="paragraph" w:styleId="TOC7">
    <w:name w:val="toc 7"/>
    <w:basedOn w:val="Normal"/>
    <w:next w:val="Normal"/>
    <w:autoRedefine/>
    <w:uiPriority w:val="39"/>
    <w:unhideWhenUsed/>
    <w:rsid w:val="002351AC"/>
    <w:pPr>
      <w:spacing w:before="0"/>
      <w:ind w:left="1320"/>
    </w:pPr>
    <w:rPr>
      <w:rFonts w:cs="Times New Roman"/>
      <w:sz w:val="18"/>
      <w:szCs w:val="21"/>
    </w:rPr>
  </w:style>
  <w:style w:type="paragraph" w:styleId="TOC8">
    <w:name w:val="toc 8"/>
    <w:basedOn w:val="Normal"/>
    <w:next w:val="Normal"/>
    <w:autoRedefine/>
    <w:uiPriority w:val="39"/>
    <w:unhideWhenUsed/>
    <w:rsid w:val="002351AC"/>
    <w:pPr>
      <w:spacing w:before="0"/>
      <w:ind w:left="1540"/>
    </w:pPr>
    <w:rPr>
      <w:rFonts w:cs="Times New Roman"/>
      <w:sz w:val="18"/>
      <w:szCs w:val="21"/>
    </w:rPr>
  </w:style>
  <w:style w:type="paragraph" w:styleId="TOC9">
    <w:name w:val="toc 9"/>
    <w:basedOn w:val="Normal"/>
    <w:next w:val="Normal"/>
    <w:autoRedefine/>
    <w:uiPriority w:val="39"/>
    <w:unhideWhenUsed/>
    <w:rsid w:val="002351AC"/>
    <w:pPr>
      <w:spacing w:before="0"/>
      <w:ind w:left="1760"/>
    </w:pPr>
    <w:rPr>
      <w:rFonts w:cs="Times New Roman"/>
      <w:sz w:val="18"/>
      <w:szCs w:val="21"/>
    </w:rPr>
  </w:style>
  <w:style w:type="character" w:styleId="Hyperlink">
    <w:name w:val="Hyperlink"/>
    <w:basedOn w:val="DefaultParagraphFont"/>
    <w:uiPriority w:val="99"/>
    <w:unhideWhenUsed/>
    <w:rsid w:val="002351AC"/>
    <w:rPr>
      <w:color w:val="F7B615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2351AC"/>
    <w:pPr>
      <w:spacing w:before="240" w:after="0" w:line="259" w:lineRule="auto"/>
      <w:ind w:left="0" w:right="0"/>
      <w:outlineLvl w:val="9"/>
    </w:pPr>
    <w:rPr>
      <w:caps w:val="0"/>
      <w:color w:val="548AB7" w:themeColor="accent1" w:themeShade="BF"/>
      <w:kern w:val="0"/>
      <w:sz w:val="32"/>
      <w:szCs w:val="32"/>
      <w:lang w:eastAsia="en-US"/>
      <w14:ligatures w14:val="none"/>
    </w:rPr>
  </w:style>
  <w:style w:type="paragraph" w:styleId="ListParagraph">
    <w:name w:val="List Paragraph"/>
    <w:basedOn w:val="Normal"/>
    <w:link w:val="ListParagraphChar"/>
    <w:uiPriority w:val="34"/>
    <w:qFormat/>
    <w:rsid w:val="00E41521"/>
    <w:pPr>
      <w:spacing w:before="0" w:after="160" w:line="259" w:lineRule="auto"/>
      <w:ind w:left="720" w:right="0"/>
      <w:contextualSpacing/>
    </w:pPr>
    <w:rPr>
      <w:rFonts w:eastAsiaTheme="minorHAnsi"/>
      <w:lang w:val="en-AU" w:eastAsia="en-US"/>
    </w:rPr>
  </w:style>
  <w:style w:type="paragraph" w:styleId="NormalWeb">
    <w:name w:val="Normal (Web)"/>
    <w:basedOn w:val="Normal"/>
    <w:uiPriority w:val="99"/>
    <w:unhideWhenUsed/>
    <w:rsid w:val="00792298"/>
    <w:pPr>
      <w:spacing w:before="0" w:line="240" w:lineRule="auto"/>
      <w:ind w:left="0" w:right="0"/>
    </w:pPr>
    <w:rPr>
      <w:rFonts w:ascii="Times New Roman" w:eastAsiaTheme="minorHAnsi" w:hAnsi="Times New Roman" w:cs="Times New Roman"/>
      <w:sz w:val="24"/>
      <w:szCs w:val="24"/>
      <w:lang w:val="en-AU" w:eastAsia="en-AU"/>
    </w:rPr>
  </w:style>
  <w:style w:type="paragraph" w:customStyle="1" w:styleId="Default">
    <w:name w:val="Default"/>
    <w:rsid w:val="00A85779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val="en-AU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779"/>
    <w:pPr>
      <w:spacing w:before="0" w:line="240" w:lineRule="auto"/>
      <w:ind w:left="0" w:right="0"/>
    </w:pPr>
    <w:rPr>
      <w:rFonts w:ascii="Segoe UI" w:eastAsiaTheme="minorHAnsi" w:hAnsi="Segoe UI" w:cs="Segoe UI"/>
      <w:sz w:val="18"/>
      <w:szCs w:val="18"/>
      <w:lang w:val="en-AU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779"/>
    <w:rPr>
      <w:rFonts w:ascii="Segoe UI" w:eastAsiaTheme="minorHAnsi" w:hAnsi="Segoe UI" w:cs="Segoe UI"/>
      <w:sz w:val="18"/>
      <w:szCs w:val="18"/>
      <w:lang w:val="en-AU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857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5779"/>
    <w:pPr>
      <w:spacing w:before="0" w:after="160" w:line="240" w:lineRule="auto"/>
      <w:ind w:left="0" w:right="0"/>
    </w:pPr>
    <w:rPr>
      <w:rFonts w:eastAsiaTheme="minorHAnsi"/>
      <w:sz w:val="20"/>
      <w:szCs w:val="20"/>
      <w:lang w:val="en-AU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5779"/>
    <w:rPr>
      <w:rFonts w:eastAsiaTheme="minorHAnsi"/>
      <w:sz w:val="20"/>
      <w:szCs w:val="20"/>
      <w:lang w:val="en-AU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57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5779"/>
    <w:rPr>
      <w:rFonts w:eastAsiaTheme="minorHAnsi"/>
      <w:b/>
      <w:bCs/>
      <w:sz w:val="20"/>
      <w:szCs w:val="20"/>
      <w:lang w:val="en-AU" w:eastAsia="en-US"/>
    </w:rPr>
  </w:style>
  <w:style w:type="paragraph" w:styleId="PlainText">
    <w:name w:val="Plain Text"/>
    <w:basedOn w:val="Normal"/>
    <w:link w:val="PlainTextChar"/>
    <w:unhideWhenUsed/>
    <w:rsid w:val="00286EAB"/>
    <w:pPr>
      <w:spacing w:before="0" w:line="240" w:lineRule="auto"/>
      <w:ind w:left="0" w:right="0"/>
    </w:pPr>
    <w:rPr>
      <w:rFonts w:ascii="Courier" w:eastAsiaTheme="minorHAnsi" w:hAnsi="Courier" w:cs="Times New Roman"/>
      <w:sz w:val="24"/>
      <w:szCs w:val="24"/>
      <w:lang w:val="en-AU" w:eastAsia="en-US"/>
    </w:rPr>
  </w:style>
  <w:style w:type="character" w:customStyle="1" w:styleId="PlainTextChar">
    <w:name w:val="Plain Text Char"/>
    <w:basedOn w:val="DefaultParagraphFont"/>
    <w:link w:val="PlainText"/>
    <w:rsid w:val="00286EAB"/>
    <w:rPr>
      <w:rFonts w:ascii="Courier" w:eastAsiaTheme="minorHAnsi" w:hAnsi="Courier" w:cs="Times New Roman"/>
      <w:sz w:val="24"/>
      <w:szCs w:val="24"/>
      <w:lang w:val="en-AU" w:eastAsia="en-US"/>
    </w:rPr>
  </w:style>
  <w:style w:type="paragraph" w:styleId="NoSpacing">
    <w:name w:val="No Spacing"/>
    <w:link w:val="NoSpacingChar"/>
    <w:uiPriority w:val="1"/>
    <w:qFormat/>
    <w:rsid w:val="00DF0E29"/>
    <w:pPr>
      <w:spacing w:after="0" w:line="240" w:lineRule="auto"/>
    </w:pPr>
    <w:rPr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F0E29"/>
    <w:rPr>
      <w:lang w:eastAsia="en-US"/>
    </w:rPr>
  </w:style>
  <w:style w:type="paragraph" w:customStyle="1" w:styleId="BrdtextA">
    <w:name w:val="Brödtext A"/>
    <w:rsid w:val="00DF0E29"/>
    <w:pPr>
      <w:widowControl w:val="0"/>
      <w:tabs>
        <w:tab w:val="left" w:pos="1304"/>
        <w:tab w:val="left" w:pos="2608"/>
        <w:tab w:val="left" w:pos="3912"/>
        <w:tab w:val="left" w:pos="5216"/>
        <w:tab w:val="left" w:pos="6520"/>
        <w:tab w:val="left" w:pos="7824"/>
        <w:tab w:val="left" w:pos="9128"/>
        <w:tab w:val="left" w:pos="9960"/>
      </w:tabs>
      <w:spacing w:after="0" w:line="250" w:lineRule="atLeast"/>
    </w:pPr>
    <w:rPr>
      <w:rFonts w:ascii="Times New Roman" w:eastAsia="ヒラギノ角ゴ Pro W3" w:hAnsi="Times New Roman" w:cs="Times New Roman"/>
      <w:color w:val="000000"/>
      <w:sz w:val="21"/>
      <w:szCs w:val="20"/>
      <w:lang w:val="sv-SE" w:eastAsia="sv-SE"/>
    </w:rPr>
  </w:style>
  <w:style w:type="character" w:customStyle="1" w:styleId="upphjd">
    <w:name w:val="upphöjd"/>
    <w:rsid w:val="00DF0E29"/>
    <w:rPr>
      <w:color w:val="000000"/>
      <w:sz w:val="20"/>
      <w:vertAlign w:val="superscript"/>
    </w:rPr>
  </w:style>
  <w:style w:type="paragraph" w:customStyle="1" w:styleId="Rubrik5bold">
    <w:name w:val="Rubrik 5 bold"/>
    <w:rsid w:val="00DF0E29"/>
    <w:pPr>
      <w:widowControl w:val="0"/>
      <w:spacing w:before="120" w:after="0" w:line="250" w:lineRule="atLeast"/>
    </w:pPr>
    <w:rPr>
      <w:rFonts w:ascii="Times" w:eastAsia="ヒラギノ角ゴ Pro W3" w:hAnsi="Times" w:cs="Times New Roman"/>
      <w:b/>
      <w:color w:val="000000"/>
      <w:sz w:val="18"/>
      <w:szCs w:val="20"/>
      <w:lang w:val="sv-SE" w:eastAsia="sv-SE"/>
    </w:rPr>
  </w:style>
  <w:style w:type="paragraph" w:styleId="Revision">
    <w:name w:val="Revision"/>
    <w:hidden/>
    <w:uiPriority w:val="99"/>
    <w:semiHidden/>
    <w:rsid w:val="00DF0E29"/>
    <w:pPr>
      <w:spacing w:after="0" w:line="240" w:lineRule="auto"/>
    </w:pPr>
    <w:rPr>
      <w:rFonts w:ascii="Times New Roman" w:eastAsiaTheme="minorHAnsi" w:hAnsi="Times New Roman"/>
      <w:sz w:val="24"/>
      <w:lang w:val="sv-SE"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F0E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line="240" w:lineRule="auto"/>
      <w:ind w:left="0" w:right="0"/>
    </w:pPr>
    <w:rPr>
      <w:rFonts w:ascii="Courier New" w:eastAsia="Times New Roman" w:hAnsi="Courier New" w:cs="Courier New"/>
      <w:sz w:val="20"/>
      <w:szCs w:val="20"/>
      <w:lang w:val="sv-SE" w:eastAsia="sv-S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F0E29"/>
    <w:rPr>
      <w:rFonts w:ascii="Courier New" w:eastAsia="Times New Roman" w:hAnsi="Courier New" w:cs="Courier New"/>
      <w:sz w:val="20"/>
      <w:szCs w:val="20"/>
      <w:lang w:val="sv-SE" w:eastAsia="sv-SE"/>
    </w:rPr>
  </w:style>
  <w:style w:type="character" w:customStyle="1" w:styleId="shorttext">
    <w:name w:val="short_text"/>
    <w:basedOn w:val="DefaultParagraphFont"/>
    <w:rsid w:val="00DF0E29"/>
  </w:style>
  <w:style w:type="paragraph" w:customStyle="1" w:styleId="Heading11">
    <w:name w:val="Heading11"/>
    <w:basedOn w:val="Normal"/>
    <w:link w:val="Heading11Char"/>
    <w:qFormat/>
    <w:rsid w:val="00DF0E29"/>
    <w:pPr>
      <w:spacing w:beforeAutospacing="1" w:afterAutospacing="1" w:line="259" w:lineRule="auto"/>
      <w:ind w:left="0" w:right="0"/>
    </w:pPr>
    <w:rPr>
      <w:rFonts w:ascii="Times New Roman" w:eastAsiaTheme="minorHAnsi" w:hAnsi="Times New Roman" w:cs="Times New Roman"/>
      <w:b/>
      <w:sz w:val="28"/>
      <w:lang w:val="en-AU" w:eastAsia="en-US"/>
    </w:rPr>
  </w:style>
  <w:style w:type="character" w:customStyle="1" w:styleId="Heading11Char">
    <w:name w:val="Heading11 Char"/>
    <w:basedOn w:val="DefaultParagraphFont"/>
    <w:link w:val="Heading11"/>
    <w:rsid w:val="00DF0E29"/>
    <w:rPr>
      <w:rFonts w:ascii="Times New Roman" w:eastAsiaTheme="minorHAnsi" w:hAnsi="Times New Roman" w:cs="Times New Roman"/>
      <w:b/>
      <w:sz w:val="28"/>
      <w:lang w:val="en-AU" w:eastAsia="en-US"/>
    </w:rPr>
  </w:style>
  <w:style w:type="paragraph" w:customStyle="1" w:styleId="msonormal0">
    <w:name w:val="msonormal"/>
    <w:basedOn w:val="Normal"/>
    <w:rsid w:val="00DF0E29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KeinAbsatzformat">
    <w:name w:val="[Kein Absatzformat]"/>
    <w:rsid w:val="00DF0E29"/>
    <w:pPr>
      <w:widowControl w:val="0"/>
      <w:autoSpaceDE w:val="0"/>
      <w:autoSpaceDN w:val="0"/>
      <w:adjustRightInd w:val="0"/>
      <w:spacing w:after="0" w:line="288" w:lineRule="auto"/>
    </w:pPr>
    <w:rPr>
      <w:rFonts w:ascii="Times-Roman" w:eastAsia="Calibri" w:hAnsi="Times-Roman" w:cs="Times-Roman"/>
      <w:color w:val="000000"/>
      <w:sz w:val="24"/>
      <w:szCs w:val="24"/>
      <w:lang w:val="sv-SE" w:eastAsia="sv-SE"/>
    </w:rPr>
  </w:style>
  <w:style w:type="character" w:styleId="SubtleEmphasis">
    <w:name w:val="Subtle Emphasis"/>
    <w:basedOn w:val="DefaultParagraphFont"/>
    <w:uiPriority w:val="19"/>
    <w:qFormat/>
    <w:rsid w:val="00DF0E29"/>
    <w:rPr>
      <w:i/>
      <w:iCs/>
      <w:color w:val="404040" w:themeColor="text1" w:themeTint="BF"/>
    </w:rPr>
  </w:style>
  <w:style w:type="paragraph" w:styleId="BodyText">
    <w:name w:val="Body Text"/>
    <w:basedOn w:val="Normal"/>
    <w:link w:val="BodyTextChar"/>
    <w:uiPriority w:val="1"/>
    <w:qFormat/>
    <w:rsid w:val="00DF0E29"/>
    <w:pPr>
      <w:widowControl w:val="0"/>
      <w:spacing w:before="0" w:line="240" w:lineRule="auto"/>
      <w:ind w:left="116" w:right="0"/>
    </w:pPr>
    <w:rPr>
      <w:rFonts w:ascii="Corbel" w:eastAsia="Corbel" w:hAnsi="Corbel"/>
      <w:sz w:val="24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F0E29"/>
    <w:rPr>
      <w:rFonts w:ascii="Corbel" w:eastAsia="Corbel" w:hAnsi="Corbel"/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BF0827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F32711"/>
    <w:pPr>
      <w:jc w:val="center"/>
    </w:pPr>
    <w:rPr>
      <w:rFonts w:ascii="Calibri" w:hAnsi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32711"/>
    <w:rPr>
      <w:rFonts w:eastAsiaTheme="minorHAnsi"/>
      <w:lang w:val="en-AU" w:eastAsia="en-US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F32711"/>
    <w:rPr>
      <w:rFonts w:ascii="Calibri" w:eastAsiaTheme="minorHAnsi" w:hAnsi="Calibri"/>
      <w:noProof/>
      <w:lang w:val="en-AU" w:eastAsia="en-US"/>
    </w:rPr>
  </w:style>
  <w:style w:type="paragraph" w:customStyle="1" w:styleId="EndNoteBibliography">
    <w:name w:val="EndNote Bibliography"/>
    <w:basedOn w:val="Normal"/>
    <w:link w:val="EndNoteBibliographyChar"/>
    <w:rsid w:val="00F32711"/>
    <w:pPr>
      <w:spacing w:line="240" w:lineRule="auto"/>
      <w:jc w:val="center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F32711"/>
    <w:rPr>
      <w:rFonts w:ascii="Calibri" w:eastAsiaTheme="minorHAnsi" w:hAnsi="Calibri"/>
      <w:noProof/>
      <w:lang w:val="en-AU" w:eastAsia="en-US"/>
    </w:rPr>
  </w:style>
  <w:style w:type="paragraph" w:customStyle="1" w:styleId="p">
    <w:name w:val="p"/>
    <w:basedOn w:val="Normal"/>
    <w:rsid w:val="00096EFF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0370E"/>
    <w:pPr>
      <w:spacing w:before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0370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0370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5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0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47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864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510951">
                              <w:marLeft w:val="15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47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576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984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259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0069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034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4407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2833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5020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0347947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60092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81121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13269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827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92879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705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37843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1776625">
                                                                                                      <w:marLeft w:val="90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6270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667560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317511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232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658652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9600671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412207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80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58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5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4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17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2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4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58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87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82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515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218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6375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7699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587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3649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731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26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048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3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79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64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835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092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675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034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2831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7527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877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63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80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026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785605">
                              <w:marLeft w:val="15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1723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310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652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121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901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524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81722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6571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1014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093228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1361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141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9440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543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4031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4168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62560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5578526">
                                                                                                      <w:marLeft w:val="90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84482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074391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338559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80793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5388213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3731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7944579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71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137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37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102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8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9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33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8768040\AppData\Roaming\Microsoft\Templates\Marketing%20campaign%20evaluation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Marketing campaign evaluation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alibri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E1C99-F429-473D-8B4E-AAFCBF2084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D581BB-ED89-449F-9B80-BEDB5C48C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Marketing campaign evaluation</Template>
  <TotalTime>1</TotalTime>
  <Pages>9</Pages>
  <Words>1835</Words>
  <Characters>10463</Characters>
  <Application>Microsoft Office Word</Application>
  <DocSecurity>4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Bahareh Afsharnejad</dc:creator>
  <cp:keywords/>
  <dc:description/>
  <cp:lastModifiedBy>Bahareh Afsharnejad</cp:lastModifiedBy>
  <cp:revision>2</cp:revision>
  <cp:lastPrinted>2018-10-11T00:52:00Z</cp:lastPrinted>
  <dcterms:created xsi:type="dcterms:W3CDTF">2019-01-16T10:37:00Z</dcterms:created>
  <dcterms:modified xsi:type="dcterms:W3CDTF">2019-01-16T10:37:00Z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TC039919539991</vt:lpwstr>
  </property>
</Properties>
</file>