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E54AB" w14:textId="77777777" w:rsidR="00654E8F" w:rsidRPr="001549D3" w:rsidRDefault="00654E8F" w:rsidP="0001436A">
      <w:pPr>
        <w:pStyle w:val="SupplementaryMaterial"/>
        <w:rPr>
          <w:b w:val="0"/>
        </w:rPr>
      </w:pPr>
      <w:r w:rsidRPr="001549D3">
        <w:t>Supplementary Material</w:t>
      </w:r>
    </w:p>
    <w:p w14:paraId="30C2D284" w14:textId="555A8B0C" w:rsidR="002177EA" w:rsidRDefault="002177EA" w:rsidP="00994A3D">
      <w:pPr>
        <w:spacing w:before="240" w:after="0"/>
        <w:rPr>
          <w:rFonts w:cs="Times New Roman"/>
          <w:b/>
          <w:szCs w:val="24"/>
        </w:rPr>
      </w:pPr>
      <w:r w:rsidRPr="002177EA">
        <w:rPr>
          <w:rFonts w:cs="Times New Roman"/>
          <w:b/>
          <w:szCs w:val="24"/>
        </w:rPr>
        <w:t xml:space="preserve">Yuxin Cheng </w:t>
      </w:r>
      <w:r w:rsidRPr="00FF4542">
        <w:rPr>
          <w:b/>
          <w:bCs/>
          <w:color w:val="000000"/>
          <w:sz w:val="22"/>
          <w:vertAlign w:val="superscript"/>
        </w:rPr>
        <w:t>1</w:t>
      </w:r>
      <w:r w:rsidRPr="002177EA">
        <w:rPr>
          <w:rFonts w:cs="Times New Roman"/>
          <w:b/>
          <w:szCs w:val="24"/>
        </w:rPr>
        <w:t xml:space="preserve">, Xuanyi </w:t>
      </w:r>
      <w:bookmarkStart w:id="0" w:name="_Hlk138667753"/>
      <w:r w:rsidRPr="002177EA">
        <w:rPr>
          <w:rFonts w:cs="Times New Roman"/>
          <w:b/>
          <w:szCs w:val="24"/>
        </w:rPr>
        <w:t xml:space="preserve">Chen </w:t>
      </w:r>
      <w:r w:rsidRPr="00FF4542">
        <w:rPr>
          <w:vertAlign w:val="superscript"/>
        </w:rPr>
        <w:t>2</w:t>
      </w:r>
      <w:bookmarkEnd w:id="0"/>
      <w:r w:rsidRPr="002177EA">
        <w:rPr>
          <w:rFonts w:cs="Times New Roman"/>
          <w:b/>
          <w:szCs w:val="24"/>
        </w:rPr>
        <w:t>, Guangyu Zhu</w:t>
      </w:r>
      <w:r w:rsidRPr="002177EA">
        <w:rPr>
          <w:rFonts w:cs="Times New Roman"/>
          <w:b/>
          <w:szCs w:val="24"/>
          <w:vertAlign w:val="superscript"/>
        </w:rPr>
        <w:t>1</w:t>
      </w:r>
      <w:r w:rsidRPr="002177EA">
        <w:rPr>
          <w:rFonts w:cs="Times New Roman"/>
          <w:b/>
          <w:szCs w:val="24"/>
        </w:rPr>
        <w:t>, Yue Sun</w:t>
      </w:r>
      <w:r w:rsidRPr="002177EA">
        <w:rPr>
          <w:rFonts w:cs="Times New Roman"/>
          <w:b/>
          <w:szCs w:val="24"/>
          <w:vertAlign w:val="superscript"/>
        </w:rPr>
        <w:t>1</w:t>
      </w:r>
      <w:r w:rsidRPr="002177EA">
        <w:rPr>
          <w:rFonts w:cs="Times New Roman"/>
          <w:b/>
          <w:szCs w:val="24"/>
        </w:rPr>
        <w:t>, Shichun Luo</w:t>
      </w:r>
      <w:r w:rsidRPr="002177EA">
        <w:rPr>
          <w:rFonts w:cs="Times New Roman"/>
          <w:b/>
          <w:szCs w:val="24"/>
          <w:vertAlign w:val="superscript"/>
        </w:rPr>
        <w:t>1</w:t>
      </w:r>
      <w:r w:rsidRPr="002177EA">
        <w:rPr>
          <w:rFonts w:cs="Times New Roman"/>
          <w:b/>
          <w:szCs w:val="24"/>
        </w:rPr>
        <w:t>, Yujie Liu</w:t>
      </w:r>
      <w:r w:rsidRPr="002177EA">
        <w:rPr>
          <w:rFonts w:cs="Times New Roman"/>
          <w:b/>
          <w:szCs w:val="24"/>
          <w:vertAlign w:val="superscript"/>
        </w:rPr>
        <w:t>1</w:t>
      </w:r>
      <w:r w:rsidRPr="002177EA">
        <w:rPr>
          <w:rFonts w:cs="Times New Roman"/>
          <w:b/>
          <w:szCs w:val="24"/>
        </w:rPr>
        <w:t>,Na li</w:t>
      </w:r>
      <w:r w:rsidRPr="002177EA">
        <w:rPr>
          <w:rFonts w:cs="Times New Roman"/>
          <w:b/>
          <w:szCs w:val="24"/>
          <w:vertAlign w:val="superscript"/>
        </w:rPr>
        <w:t>3</w:t>
      </w:r>
      <w:r w:rsidRPr="002177EA">
        <w:rPr>
          <w:rFonts w:cs="Times New Roman"/>
          <w:b/>
          <w:szCs w:val="24"/>
        </w:rPr>
        <w:t>, Xuejing Lu</w:t>
      </w:r>
      <w:r w:rsidRPr="00861EB0">
        <w:rPr>
          <w:rFonts w:cs="Times New Roman"/>
          <w:b/>
          <w:szCs w:val="24"/>
          <w:vertAlign w:val="superscript"/>
        </w:rPr>
        <w:t>1</w:t>
      </w:r>
      <w:r w:rsidRPr="002177EA">
        <w:rPr>
          <w:rFonts w:cs="Times New Roman"/>
          <w:b/>
          <w:szCs w:val="24"/>
        </w:rPr>
        <w:t xml:space="preserve">* </w:t>
      </w:r>
    </w:p>
    <w:p w14:paraId="217F3AE0" w14:textId="075E6CFB" w:rsidR="002868E2" w:rsidRPr="00994A3D" w:rsidRDefault="002868E2" w:rsidP="00994A3D">
      <w:pPr>
        <w:spacing w:before="240" w:after="0"/>
        <w:rPr>
          <w:rFonts w:cs="Times New Roman"/>
        </w:rPr>
      </w:pPr>
      <w:r w:rsidRPr="00994A3D">
        <w:rPr>
          <w:rFonts w:cs="Times New Roman"/>
          <w:b/>
        </w:rPr>
        <w:t xml:space="preserve">* Correspondence: </w:t>
      </w:r>
      <w:r w:rsidR="002177EA" w:rsidRPr="002177EA">
        <w:rPr>
          <w:rFonts w:cs="Times New Roman"/>
        </w:rPr>
        <w:t>Xuejing Lu*</w:t>
      </w:r>
      <w:r w:rsidR="00994A3D" w:rsidRPr="00994A3D">
        <w:rPr>
          <w:rFonts w:cs="Times New Roman"/>
        </w:rPr>
        <w:t xml:space="preserve">: </w:t>
      </w:r>
      <w:r w:rsidR="002177EA" w:rsidRPr="002177EA">
        <w:rPr>
          <w:rFonts w:cs="Times New Roman"/>
        </w:rPr>
        <w:t>luxuejing@cdutcm.edu.cn</w:t>
      </w:r>
    </w:p>
    <w:p w14:paraId="07970E94" w14:textId="77777777" w:rsidR="00994A3D" w:rsidRPr="001549D3" w:rsidRDefault="00994A3D" w:rsidP="00190CEA">
      <w:pPr>
        <w:pStyle w:val="2"/>
        <w:numPr>
          <w:ilvl w:val="0"/>
          <w:numId w:val="0"/>
        </w:numPr>
        <w:ind w:left="567" w:hanging="567"/>
      </w:pPr>
      <w:r w:rsidRPr="0001436A">
        <w:t>Supplementary</w:t>
      </w:r>
      <w:r w:rsidRPr="001549D3">
        <w:t xml:space="preserve"> Figures</w:t>
      </w:r>
    </w:p>
    <w:p w14:paraId="61A9A9D8" w14:textId="6EB71B0C" w:rsidR="009962B2" w:rsidRPr="003235A0" w:rsidRDefault="009962B2" w:rsidP="003235A0">
      <w:pPr>
        <w:spacing w:before="240"/>
        <w:rPr>
          <w:szCs w:val="24"/>
        </w:rPr>
      </w:pPr>
      <w:bookmarkStart w:id="1" w:name="_Hlk138669526"/>
      <w:r w:rsidRPr="003235A0">
        <w:rPr>
          <w:szCs w:val="24"/>
        </w:rPr>
        <w:t>Supplementary Figure 1. The funnel plot for the association of Mendelian randomization analysis reveals causal effects of food intakes on background diabetic retinopathy</w:t>
      </w:r>
      <w:r w:rsidRPr="003235A0">
        <w:rPr>
          <w:rFonts w:hint="eastAsia"/>
          <w:szCs w:val="24"/>
        </w:rPr>
        <w:t>.</w:t>
      </w:r>
    </w:p>
    <w:p w14:paraId="4D7F4ABC" w14:textId="06A183E8" w:rsidR="009962B2" w:rsidRPr="003235A0" w:rsidRDefault="009962B2" w:rsidP="003235A0">
      <w:pPr>
        <w:spacing w:before="240"/>
        <w:rPr>
          <w:szCs w:val="24"/>
        </w:rPr>
      </w:pPr>
      <w:bookmarkStart w:id="2" w:name="_Hlk138668392"/>
      <w:r w:rsidRPr="003235A0">
        <w:rPr>
          <w:szCs w:val="24"/>
        </w:rPr>
        <w:t>Supplementary Figure 2. The scatter plot for the association of Mendelian randomization analysis reveals causal effects of food intakes on background diabetic retinopathy</w:t>
      </w:r>
      <w:r w:rsidRPr="003235A0">
        <w:rPr>
          <w:rFonts w:hint="eastAsia"/>
          <w:szCs w:val="24"/>
        </w:rPr>
        <w:t>.</w:t>
      </w:r>
    </w:p>
    <w:p w14:paraId="33EFB8CD" w14:textId="488B5E46" w:rsidR="009962B2" w:rsidRPr="003235A0" w:rsidRDefault="009962B2" w:rsidP="003235A0">
      <w:pPr>
        <w:spacing w:before="240"/>
        <w:rPr>
          <w:szCs w:val="24"/>
        </w:rPr>
      </w:pPr>
      <w:bookmarkStart w:id="3" w:name="_Hlk138669419"/>
      <w:bookmarkEnd w:id="2"/>
      <w:r w:rsidRPr="003235A0">
        <w:rPr>
          <w:szCs w:val="24"/>
        </w:rPr>
        <w:t>Supplementary Figure 3. The leave-one-out plot for the association of Mendelian randomization analysis reveals causal effects of food intakes on background diabetic retinopathy.</w:t>
      </w:r>
    </w:p>
    <w:bookmarkEnd w:id="3"/>
    <w:p w14:paraId="67E693DD" w14:textId="293C996B" w:rsidR="009962B2" w:rsidRPr="003235A0" w:rsidRDefault="009962B2" w:rsidP="003235A0">
      <w:pPr>
        <w:spacing w:before="240"/>
        <w:rPr>
          <w:szCs w:val="24"/>
        </w:rPr>
      </w:pPr>
      <w:r w:rsidRPr="003235A0">
        <w:rPr>
          <w:szCs w:val="24"/>
        </w:rPr>
        <w:t>Supplementary Figure 4. The funnel plot for the association of Mendelian randomization analysis reveals causal effects of food intakes on diabetic retinopathy.</w:t>
      </w:r>
    </w:p>
    <w:p w14:paraId="6183CBD2" w14:textId="0CF26BC8" w:rsidR="009962B2" w:rsidRPr="003235A0" w:rsidRDefault="009962B2" w:rsidP="003235A0">
      <w:pPr>
        <w:spacing w:before="240"/>
        <w:rPr>
          <w:szCs w:val="24"/>
        </w:rPr>
      </w:pPr>
      <w:r w:rsidRPr="003235A0">
        <w:rPr>
          <w:szCs w:val="24"/>
        </w:rPr>
        <w:t>Supplementary Figure 5. The scatter plot for the association of Mendelian randomization analysis reveals causal effects of food intakes on diabetic retinopathy.</w:t>
      </w:r>
    </w:p>
    <w:p w14:paraId="27036194" w14:textId="462D7782" w:rsidR="009962B2" w:rsidRPr="003235A0" w:rsidRDefault="009962B2" w:rsidP="003235A0">
      <w:pPr>
        <w:spacing w:before="240"/>
        <w:rPr>
          <w:szCs w:val="24"/>
        </w:rPr>
      </w:pPr>
      <w:r w:rsidRPr="003235A0">
        <w:rPr>
          <w:szCs w:val="24"/>
        </w:rPr>
        <w:t>Supplementary Figure 6. The leave-one-out plot for the association of Mendelian randomization analysis reveals causal effects of food intakes on diabetic retinopathy.</w:t>
      </w:r>
    </w:p>
    <w:p w14:paraId="63CA120A" w14:textId="54E3AAA3" w:rsidR="009962B2" w:rsidRPr="003235A0" w:rsidRDefault="009962B2" w:rsidP="003235A0">
      <w:pPr>
        <w:spacing w:before="240"/>
        <w:rPr>
          <w:szCs w:val="24"/>
        </w:rPr>
      </w:pPr>
      <w:r w:rsidRPr="003235A0">
        <w:rPr>
          <w:szCs w:val="24"/>
        </w:rPr>
        <w:t>Supplementary Figure 7. The funnel plot for the association of Mendelian randomization analysis reveals causal effects of food intakes on proliferative diabetic retinopathy</w:t>
      </w:r>
      <w:r w:rsidRPr="003235A0">
        <w:rPr>
          <w:rFonts w:hint="eastAsia"/>
          <w:szCs w:val="24"/>
        </w:rPr>
        <w:t>.</w:t>
      </w:r>
    </w:p>
    <w:p w14:paraId="71CA5F81" w14:textId="7048657C" w:rsidR="009962B2" w:rsidRPr="003235A0" w:rsidRDefault="009962B2" w:rsidP="003235A0">
      <w:pPr>
        <w:spacing w:before="240"/>
        <w:rPr>
          <w:szCs w:val="24"/>
        </w:rPr>
      </w:pPr>
      <w:r w:rsidRPr="003235A0">
        <w:rPr>
          <w:szCs w:val="24"/>
        </w:rPr>
        <w:t xml:space="preserve">Supplementary Figure </w:t>
      </w:r>
      <w:r w:rsidR="003235A0" w:rsidRPr="003235A0">
        <w:rPr>
          <w:szCs w:val="24"/>
        </w:rPr>
        <w:t>8</w:t>
      </w:r>
      <w:r w:rsidRPr="003235A0">
        <w:rPr>
          <w:szCs w:val="24"/>
        </w:rPr>
        <w:t>. The scatter plot for the association of Mendelian randomization analysis reveals causal effects of food intakes on proliferative diabetic retinopathy.</w:t>
      </w:r>
    </w:p>
    <w:p w14:paraId="14449B38" w14:textId="5D348300" w:rsidR="009962B2" w:rsidRPr="003235A0" w:rsidRDefault="003235A0" w:rsidP="003235A0">
      <w:pPr>
        <w:spacing w:before="240"/>
        <w:rPr>
          <w:szCs w:val="24"/>
        </w:rPr>
      </w:pPr>
      <w:r w:rsidRPr="003235A0">
        <w:rPr>
          <w:szCs w:val="24"/>
        </w:rPr>
        <w:t>Supplementary Figure 9. The leave-one-out plot for the association of Mendelian randomization analysis reveals causal effects of food intakes on proliferative diabetic retinopathy.</w:t>
      </w:r>
    </w:p>
    <w:tbl>
      <w:tblPr>
        <w:tblStyle w:val="af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9"/>
        <w:gridCol w:w="3259"/>
        <w:gridCol w:w="3259"/>
      </w:tblGrid>
      <w:tr w:rsidR="009962B2" w:rsidRPr="00693DD7" w14:paraId="78C7E907" w14:textId="77777777" w:rsidTr="00744B52">
        <w:tc>
          <w:tcPr>
            <w:tcW w:w="5231" w:type="dxa"/>
          </w:tcPr>
          <w:bookmarkEnd w:id="1"/>
          <w:p w14:paraId="19104531" w14:textId="77777777" w:rsidR="009962B2" w:rsidRPr="00693DD7" w:rsidRDefault="009962B2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693DD7">
              <w:rPr>
                <w:b w:val="0"/>
                <w:bCs w:val="0"/>
                <w:noProof/>
                <w:sz w:val="22"/>
                <w:szCs w:val="22"/>
              </w:rPr>
              <w:lastRenderedPageBreak/>
              <w:fldChar w:fldCharType="begin"/>
            </w:r>
            <w:r w:rsidRPr="00693DD7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693DD7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A</w:t>
            </w:r>
            <w:r w:rsidRPr="00693DD7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203B2DAA" w14:textId="77777777" w:rsidR="009962B2" w:rsidRPr="00693DD7" w:rsidRDefault="009962B2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693DD7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62AADC5D" wp14:editId="571FD8DA">
                  <wp:extent cx="2466000" cy="1440000"/>
                  <wp:effectExtent l="0" t="0" r="0" b="8255"/>
                  <wp:docPr id="756021022" name="图片 1" descr="图表, 散点图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6021022" name="图片 1" descr="图表, 散点图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1" w:type="dxa"/>
          </w:tcPr>
          <w:p w14:paraId="19538377" w14:textId="77777777" w:rsidR="009962B2" w:rsidRPr="00693DD7" w:rsidRDefault="009962B2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693DD7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693DD7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693DD7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B</w:t>
            </w:r>
            <w:r w:rsidRPr="00693DD7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33E72241" w14:textId="77777777" w:rsidR="009962B2" w:rsidRPr="00693DD7" w:rsidRDefault="009962B2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693DD7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2E488CCC" wp14:editId="304E4780">
                  <wp:extent cx="2466000" cy="1440000"/>
                  <wp:effectExtent l="0" t="0" r="0" b="8255"/>
                  <wp:docPr id="1888936062" name="图片 2" descr="图形用户界面, 应用程序, Word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8936062" name="图片 2" descr="图形用户界面, 应用程序, Word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2" w:type="dxa"/>
          </w:tcPr>
          <w:p w14:paraId="4519F007" w14:textId="77777777" w:rsidR="009962B2" w:rsidRPr="00693DD7" w:rsidRDefault="009962B2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693DD7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693DD7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693DD7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C</w:t>
            </w:r>
            <w:r w:rsidRPr="00693DD7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0F1A2346" w14:textId="77777777" w:rsidR="009962B2" w:rsidRPr="00693DD7" w:rsidRDefault="009962B2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693DD7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4619C7BA" wp14:editId="660FF652">
                  <wp:extent cx="2466000" cy="1440000"/>
                  <wp:effectExtent l="0" t="0" r="0" b="8255"/>
                  <wp:docPr id="1475347374" name="图片 3" descr="图表, 散点图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5347374" name="图片 3" descr="图表, 散点图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62B2" w:rsidRPr="00693DD7" w14:paraId="3D383031" w14:textId="77777777" w:rsidTr="00744B52">
        <w:tc>
          <w:tcPr>
            <w:tcW w:w="5231" w:type="dxa"/>
          </w:tcPr>
          <w:p w14:paraId="28439F04" w14:textId="77777777" w:rsidR="009962B2" w:rsidRPr="00693DD7" w:rsidRDefault="009962B2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693DD7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693DD7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693DD7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D</w:t>
            </w:r>
            <w:r w:rsidRPr="00693DD7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45381E77" w14:textId="77777777" w:rsidR="009962B2" w:rsidRPr="00693DD7" w:rsidRDefault="009962B2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693DD7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0D699A22" wp14:editId="274AC4DF">
                  <wp:extent cx="2466000" cy="1440000"/>
                  <wp:effectExtent l="0" t="0" r="0" b="8255"/>
                  <wp:docPr id="984582637" name="图片 4" descr="图表, 散点图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4582637" name="图片 4" descr="图表, 散点图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1" w:type="dxa"/>
          </w:tcPr>
          <w:p w14:paraId="14F5960C" w14:textId="77777777" w:rsidR="009962B2" w:rsidRPr="00693DD7" w:rsidRDefault="009962B2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693DD7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693DD7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693DD7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E</w:t>
            </w:r>
            <w:r w:rsidRPr="00693DD7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2C8A0388" w14:textId="77777777" w:rsidR="009962B2" w:rsidRPr="00693DD7" w:rsidRDefault="009962B2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693DD7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7A6F7387" wp14:editId="20AFFE0D">
                  <wp:extent cx="2466000" cy="1440000"/>
                  <wp:effectExtent l="0" t="0" r="0" b="8255"/>
                  <wp:docPr id="964095667" name="图片 5" descr="不同颜色的照片&#10;&#10;低可信度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4095667" name="图片 5" descr="不同颜色的照片&#10;&#10;低可信度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2" w:type="dxa"/>
          </w:tcPr>
          <w:p w14:paraId="45B64296" w14:textId="77777777" w:rsidR="009962B2" w:rsidRPr="00693DD7" w:rsidRDefault="009962B2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693DD7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693DD7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693DD7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F</w:t>
            </w:r>
            <w:r w:rsidRPr="00693DD7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7C254796" w14:textId="77777777" w:rsidR="009962B2" w:rsidRPr="00693DD7" w:rsidRDefault="009962B2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693DD7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1AB203E1" wp14:editId="3A4B8955">
                  <wp:extent cx="2466000" cy="1440000"/>
                  <wp:effectExtent l="0" t="0" r="0" b="8255"/>
                  <wp:docPr id="1105450520" name="图片 6" descr="图表, 散点图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5450520" name="图片 6" descr="图表, 散点图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62B2" w:rsidRPr="00693DD7" w14:paraId="717CF613" w14:textId="77777777" w:rsidTr="00744B52">
        <w:tc>
          <w:tcPr>
            <w:tcW w:w="5231" w:type="dxa"/>
          </w:tcPr>
          <w:p w14:paraId="2F9D9474" w14:textId="77777777" w:rsidR="009962B2" w:rsidRPr="00693DD7" w:rsidRDefault="009962B2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693DD7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693DD7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693DD7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G</w:t>
            </w:r>
            <w:r w:rsidRPr="00693DD7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4B54F903" w14:textId="77777777" w:rsidR="009962B2" w:rsidRPr="00693DD7" w:rsidRDefault="009962B2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693DD7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7EE05D5D" wp14:editId="006AB0AD">
                  <wp:extent cx="2466000" cy="1440000"/>
                  <wp:effectExtent l="0" t="0" r="0" b="8255"/>
                  <wp:docPr id="132838936" name="图片 7" descr="图表, 散点图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838936" name="图片 7" descr="图表, 散点图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1" w:type="dxa"/>
          </w:tcPr>
          <w:p w14:paraId="15E1BDE3" w14:textId="77777777" w:rsidR="009962B2" w:rsidRPr="00693DD7" w:rsidRDefault="009962B2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693DD7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693DD7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693DD7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H</w:t>
            </w:r>
            <w:r w:rsidRPr="00693DD7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103E601F" w14:textId="77777777" w:rsidR="009962B2" w:rsidRPr="00693DD7" w:rsidRDefault="009962B2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693DD7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180881F1" wp14:editId="196DAAA9">
                  <wp:extent cx="2466000" cy="1440000"/>
                  <wp:effectExtent l="0" t="0" r="0" b="8255"/>
                  <wp:docPr id="1442605822" name="图片 8" descr="图形用户界面, 应用程序, Word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2605822" name="图片 8" descr="图形用户界面, 应用程序, Word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2" w:type="dxa"/>
          </w:tcPr>
          <w:p w14:paraId="43FA30A5" w14:textId="77777777" w:rsidR="009962B2" w:rsidRPr="00693DD7" w:rsidRDefault="009962B2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693DD7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693DD7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693DD7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I</w:t>
            </w:r>
            <w:r w:rsidRPr="00693DD7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70290A4C" w14:textId="77777777" w:rsidR="009962B2" w:rsidRPr="00693DD7" w:rsidRDefault="009962B2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693DD7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1F38C58A" wp14:editId="5FFEFA70">
                  <wp:extent cx="2466000" cy="1440000"/>
                  <wp:effectExtent l="0" t="0" r="0" b="8255"/>
                  <wp:docPr id="1265821301" name="图片 9" descr="图形用户界面, 应用程序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5821301" name="图片 9" descr="图形用户界面, 应用程序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62B2" w:rsidRPr="00693DD7" w14:paraId="14E26A92" w14:textId="77777777" w:rsidTr="00744B52">
        <w:tc>
          <w:tcPr>
            <w:tcW w:w="5231" w:type="dxa"/>
          </w:tcPr>
          <w:p w14:paraId="61F92977" w14:textId="77777777" w:rsidR="009962B2" w:rsidRPr="00693DD7" w:rsidRDefault="009962B2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693DD7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693DD7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693DD7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J</w:t>
            </w:r>
            <w:r w:rsidRPr="00693DD7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2EB8B018" w14:textId="77777777" w:rsidR="009962B2" w:rsidRPr="00693DD7" w:rsidRDefault="009962B2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693DD7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53DA7ED4" wp14:editId="00406EF9">
                  <wp:extent cx="2466000" cy="1440000"/>
                  <wp:effectExtent l="0" t="0" r="0" b="8255"/>
                  <wp:docPr id="465549227" name="图片 10" descr="手机屏幕截图&#10;&#10;中度可信度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5549227" name="图片 10" descr="手机屏幕截图&#10;&#10;中度可信度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1" w:type="dxa"/>
          </w:tcPr>
          <w:p w14:paraId="7E4857D7" w14:textId="77777777" w:rsidR="009962B2" w:rsidRPr="00693DD7" w:rsidRDefault="009962B2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693DD7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693DD7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693DD7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K</w:t>
            </w:r>
            <w:r w:rsidRPr="00693DD7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385ECC1E" w14:textId="77777777" w:rsidR="009962B2" w:rsidRPr="00693DD7" w:rsidRDefault="009962B2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693DD7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42EE05C6" wp14:editId="40604310">
                  <wp:extent cx="2466000" cy="1438580"/>
                  <wp:effectExtent l="0" t="0" r="0" b="9525"/>
                  <wp:docPr id="1111203382" name="图片 11" descr="图表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1203382" name="图片 11" descr="图表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000" cy="1438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2" w:type="dxa"/>
          </w:tcPr>
          <w:p w14:paraId="27C95BDD" w14:textId="77777777" w:rsidR="009962B2" w:rsidRPr="00693DD7" w:rsidRDefault="009962B2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693DD7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693DD7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693DD7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L</w:t>
            </w:r>
            <w:r w:rsidRPr="00693DD7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72D5F344" w14:textId="77777777" w:rsidR="009962B2" w:rsidRPr="00693DD7" w:rsidRDefault="009962B2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693DD7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47F9A5A3" wp14:editId="4F543C79">
                  <wp:extent cx="2469600" cy="1440000"/>
                  <wp:effectExtent l="0" t="0" r="6985" b="8255"/>
                  <wp:docPr id="2052189580" name="图片 12" descr="应用程序&#10;&#10;中度可信度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2189580" name="图片 12" descr="应用程序&#10;&#10;中度可信度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6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62B2" w:rsidRPr="00693DD7" w14:paraId="59B31F47" w14:textId="77777777" w:rsidTr="00744B52">
        <w:tc>
          <w:tcPr>
            <w:tcW w:w="5231" w:type="dxa"/>
          </w:tcPr>
          <w:p w14:paraId="4D1F280C" w14:textId="77777777" w:rsidR="009962B2" w:rsidRPr="00693DD7" w:rsidRDefault="009962B2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693DD7">
              <w:rPr>
                <w:b w:val="0"/>
                <w:bCs w:val="0"/>
                <w:noProof/>
                <w:sz w:val="22"/>
                <w:szCs w:val="22"/>
              </w:rPr>
              <w:lastRenderedPageBreak/>
              <w:fldChar w:fldCharType="begin"/>
            </w:r>
            <w:r w:rsidRPr="00693DD7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693DD7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M</w:t>
            </w:r>
            <w:r w:rsidRPr="00693DD7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3F50395D" w14:textId="77777777" w:rsidR="009962B2" w:rsidRPr="00693DD7" w:rsidRDefault="009962B2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693DD7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6DA0DB20" wp14:editId="4F034D6A">
                  <wp:extent cx="2469600" cy="1440000"/>
                  <wp:effectExtent l="0" t="0" r="6985" b="8255"/>
                  <wp:docPr id="484563111" name="图片 13" descr="日历&#10;&#10;中度可信度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4563111" name="图片 13" descr="日历&#10;&#10;中度可信度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6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1" w:type="dxa"/>
          </w:tcPr>
          <w:p w14:paraId="03B578EF" w14:textId="77777777" w:rsidR="009962B2" w:rsidRPr="00693DD7" w:rsidRDefault="009962B2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693DD7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693DD7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693DD7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N</w:t>
            </w:r>
            <w:r w:rsidRPr="00693DD7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63ED1BA0" w14:textId="77777777" w:rsidR="009962B2" w:rsidRPr="00693DD7" w:rsidRDefault="009962B2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693DD7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4CBDBFD6" wp14:editId="267556E6">
                  <wp:extent cx="2469600" cy="1440000"/>
                  <wp:effectExtent l="0" t="0" r="6985" b="8255"/>
                  <wp:docPr id="2138615" name="图片 14" descr="图表, 日历&#10;&#10;中度可信度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8615" name="图片 14" descr="图表, 日历&#10;&#10;中度可信度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6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2" w:type="dxa"/>
          </w:tcPr>
          <w:p w14:paraId="1A49A8D0" w14:textId="77777777" w:rsidR="009962B2" w:rsidRPr="00693DD7" w:rsidRDefault="009962B2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693DD7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693DD7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693DD7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O</w:t>
            </w:r>
            <w:r w:rsidRPr="00693DD7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16DDE551" w14:textId="77777777" w:rsidR="009962B2" w:rsidRPr="00693DD7" w:rsidRDefault="009962B2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693DD7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7E938D71" wp14:editId="7DA62AB9">
                  <wp:extent cx="2469600" cy="1440000"/>
                  <wp:effectExtent l="0" t="0" r="6985" b="8255"/>
                  <wp:docPr id="310880133" name="图片 15" descr="图表, 日历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880133" name="图片 15" descr="图表, 日历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6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62B2" w:rsidRPr="00693DD7" w14:paraId="1507ADFF" w14:textId="77777777" w:rsidTr="00744B52">
        <w:tc>
          <w:tcPr>
            <w:tcW w:w="5231" w:type="dxa"/>
          </w:tcPr>
          <w:p w14:paraId="47C3D23D" w14:textId="77777777" w:rsidR="009962B2" w:rsidRPr="00693DD7" w:rsidRDefault="009962B2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693DD7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693DD7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693DD7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P</w:t>
            </w:r>
            <w:r w:rsidRPr="00693DD7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3E655A22" w14:textId="77777777" w:rsidR="009962B2" w:rsidRPr="00693DD7" w:rsidRDefault="009962B2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693DD7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6AC1F304" wp14:editId="2D94CB61">
                  <wp:extent cx="2469600" cy="1440000"/>
                  <wp:effectExtent l="0" t="0" r="6985" b="8255"/>
                  <wp:docPr id="1820300111" name="图片 16" descr="图表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0300111" name="图片 16" descr="图表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6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1" w:type="dxa"/>
          </w:tcPr>
          <w:p w14:paraId="513F9A60" w14:textId="77777777" w:rsidR="009962B2" w:rsidRPr="00693DD7" w:rsidRDefault="009962B2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693DD7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693DD7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693DD7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Q</w:t>
            </w:r>
            <w:r w:rsidRPr="00693DD7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10122E6B" w14:textId="77777777" w:rsidR="009962B2" w:rsidRPr="00693DD7" w:rsidRDefault="009962B2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693DD7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404B036F" wp14:editId="18CF7FD6">
                  <wp:extent cx="2469600" cy="1440000"/>
                  <wp:effectExtent l="0" t="0" r="6985" b="8255"/>
                  <wp:docPr id="1973983150" name="图片 17" descr="图表, 散点图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3983150" name="图片 17" descr="图表, 散点图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6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2" w:type="dxa"/>
          </w:tcPr>
          <w:p w14:paraId="248B74AC" w14:textId="77777777" w:rsidR="009962B2" w:rsidRPr="00693DD7" w:rsidRDefault="009962B2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</w:p>
        </w:tc>
      </w:tr>
    </w:tbl>
    <w:p w14:paraId="58F1AED1" w14:textId="052147FB" w:rsidR="00DE23E8" w:rsidRDefault="003235A0" w:rsidP="003235A0">
      <w:pPr>
        <w:spacing w:before="240"/>
        <w:rPr>
          <w:szCs w:val="24"/>
        </w:rPr>
      </w:pPr>
      <w:r w:rsidRPr="003235A0">
        <w:rPr>
          <w:szCs w:val="24"/>
        </w:rPr>
        <w:t>Supplementary Figure 1. The funnel plot for the association of Mendelian randomization analysis reveals causal effects of food intakes on background diabetic retinopathy.</w:t>
      </w:r>
    </w:p>
    <w:p w14:paraId="10ADB035" w14:textId="77777777" w:rsidR="003235A0" w:rsidRDefault="003235A0" w:rsidP="003235A0">
      <w:pPr>
        <w:spacing w:before="240"/>
        <w:rPr>
          <w:szCs w:val="24"/>
        </w:rPr>
      </w:pPr>
    </w:p>
    <w:p w14:paraId="23AECE5C" w14:textId="77777777" w:rsidR="003235A0" w:rsidRDefault="003235A0" w:rsidP="003235A0">
      <w:pPr>
        <w:spacing w:before="240"/>
        <w:rPr>
          <w:szCs w:val="24"/>
        </w:rPr>
      </w:pPr>
    </w:p>
    <w:p w14:paraId="29CDADB9" w14:textId="77777777" w:rsidR="003235A0" w:rsidRDefault="003235A0" w:rsidP="003235A0">
      <w:pPr>
        <w:spacing w:before="240"/>
        <w:rPr>
          <w:szCs w:val="24"/>
        </w:rPr>
      </w:pPr>
    </w:p>
    <w:p w14:paraId="3BE264E5" w14:textId="77777777" w:rsidR="003235A0" w:rsidRDefault="003235A0" w:rsidP="003235A0">
      <w:pPr>
        <w:spacing w:before="240"/>
        <w:rPr>
          <w:szCs w:val="24"/>
        </w:rPr>
      </w:pPr>
    </w:p>
    <w:p w14:paraId="403866CD" w14:textId="77777777" w:rsidR="003235A0" w:rsidRDefault="003235A0" w:rsidP="003235A0">
      <w:pPr>
        <w:spacing w:before="240"/>
        <w:rPr>
          <w:szCs w:val="24"/>
        </w:rPr>
      </w:pPr>
    </w:p>
    <w:p w14:paraId="1D28D7FA" w14:textId="77777777" w:rsidR="003235A0" w:rsidRDefault="003235A0" w:rsidP="003235A0">
      <w:pPr>
        <w:spacing w:before="240"/>
        <w:rPr>
          <w:szCs w:val="24"/>
        </w:rPr>
      </w:pPr>
    </w:p>
    <w:p w14:paraId="63D200D9" w14:textId="77777777" w:rsidR="003235A0" w:rsidRDefault="003235A0" w:rsidP="003235A0">
      <w:pPr>
        <w:spacing w:before="240"/>
        <w:rPr>
          <w:szCs w:val="24"/>
        </w:rPr>
      </w:pPr>
    </w:p>
    <w:p w14:paraId="23351E9A" w14:textId="77777777" w:rsidR="003235A0" w:rsidRDefault="003235A0" w:rsidP="003235A0">
      <w:pPr>
        <w:spacing w:before="240"/>
        <w:rPr>
          <w:szCs w:val="24"/>
        </w:rPr>
      </w:pPr>
    </w:p>
    <w:p w14:paraId="08F8E670" w14:textId="77777777" w:rsidR="003235A0" w:rsidRDefault="003235A0" w:rsidP="003235A0">
      <w:pPr>
        <w:spacing w:before="240"/>
        <w:rPr>
          <w:szCs w:val="24"/>
        </w:rPr>
      </w:pPr>
    </w:p>
    <w:p w14:paraId="3DC4AF69" w14:textId="77777777" w:rsidR="003235A0" w:rsidRDefault="003235A0" w:rsidP="003235A0">
      <w:pPr>
        <w:spacing w:before="240"/>
        <w:rPr>
          <w:szCs w:val="24"/>
        </w:rPr>
      </w:pPr>
    </w:p>
    <w:p w14:paraId="78E2D6C0" w14:textId="77777777" w:rsidR="003235A0" w:rsidRDefault="003235A0" w:rsidP="003235A0">
      <w:pPr>
        <w:spacing w:before="240"/>
        <w:rPr>
          <w:szCs w:val="24"/>
        </w:rPr>
      </w:pPr>
    </w:p>
    <w:p w14:paraId="368092BC" w14:textId="77777777" w:rsidR="003235A0" w:rsidRDefault="003235A0" w:rsidP="003235A0">
      <w:pPr>
        <w:spacing w:before="240"/>
        <w:rPr>
          <w:szCs w:val="24"/>
        </w:rPr>
      </w:pPr>
    </w:p>
    <w:tbl>
      <w:tblPr>
        <w:tblStyle w:val="af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9"/>
        <w:gridCol w:w="3259"/>
        <w:gridCol w:w="3259"/>
      </w:tblGrid>
      <w:tr w:rsidR="003235A0" w:rsidRPr="003235A0" w14:paraId="3EE3846C" w14:textId="77777777" w:rsidTr="00190CEA">
        <w:trPr>
          <w:trHeight w:val="3102"/>
        </w:trPr>
        <w:tc>
          <w:tcPr>
            <w:tcW w:w="0" w:type="auto"/>
          </w:tcPr>
          <w:p w14:paraId="216FF3FF" w14:textId="77777777" w:rsidR="003235A0" w:rsidRPr="003235A0" w:rsidRDefault="003235A0" w:rsidP="00744B52">
            <w:pPr>
              <w:pStyle w:val="a9"/>
              <w:rPr>
                <w:noProof/>
                <w:sz w:val="22"/>
                <w:szCs w:val="22"/>
              </w:rPr>
            </w:pPr>
            <w:r w:rsidRPr="003235A0">
              <w:rPr>
                <w:noProof/>
                <w:sz w:val="22"/>
                <w:szCs w:val="22"/>
              </w:rPr>
              <w:lastRenderedPageBreak/>
              <w:fldChar w:fldCharType="begin"/>
            </w:r>
            <w:r w:rsidRPr="003B65E9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3235A0">
              <w:rPr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A</w:t>
            </w:r>
            <w:r w:rsidRPr="003235A0">
              <w:rPr>
                <w:noProof/>
                <w:sz w:val="22"/>
                <w:szCs w:val="22"/>
              </w:rPr>
              <w:fldChar w:fldCharType="end"/>
            </w:r>
          </w:p>
          <w:p w14:paraId="5EF0330F" w14:textId="77777777" w:rsidR="003235A0" w:rsidRPr="003235A0" w:rsidRDefault="003235A0" w:rsidP="00744B52">
            <w:pPr>
              <w:pStyle w:val="a9"/>
              <w:rPr>
                <w:noProof/>
                <w:sz w:val="22"/>
                <w:szCs w:val="22"/>
              </w:rPr>
            </w:pPr>
            <w:r w:rsidRPr="003235A0">
              <w:rPr>
                <w:noProof/>
                <w:sz w:val="22"/>
                <w:szCs w:val="22"/>
              </w:rPr>
              <w:drawing>
                <wp:inline distT="0" distB="0" distL="0" distR="0" wp14:anchorId="5AFEF670" wp14:editId="024116B6">
                  <wp:extent cx="2469600" cy="1440000"/>
                  <wp:effectExtent l="0" t="0" r="6985" b="8255"/>
                  <wp:docPr id="1516580365" name="图片 3" descr="图表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6580365" name="图片 3" descr="图表&#10;&#10;描述已自动生成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96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3FE3B3D8" w14:textId="77777777" w:rsidR="003235A0" w:rsidRPr="003235A0" w:rsidRDefault="003235A0" w:rsidP="00744B52">
            <w:pPr>
              <w:pStyle w:val="a9"/>
              <w:rPr>
                <w:noProof/>
                <w:sz w:val="22"/>
                <w:szCs w:val="22"/>
              </w:rPr>
            </w:pPr>
            <w:r w:rsidRPr="003235A0">
              <w:rPr>
                <w:noProof/>
                <w:sz w:val="22"/>
                <w:szCs w:val="22"/>
              </w:rPr>
              <w:fldChar w:fldCharType="begin"/>
            </w:r>
            <w:r w:rsidRPr="003B65E9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3235A0">
              <w:rPr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B</w:t>
            </w:r>
            <w:r w:rsidRPr="003235A0">
              <w:rPr>
                <w:noProof/>
                <w:sz w:val="22"/>
                <w:szCs w:val="22"/>
              </w:rPr>
              <w:fldChar w:fldCharType="end"/>
            </w:r>
          </w:p>
          <w:p w14:paraId="1D7746CE" w14:textId="77777777" w:rsidR="003235A0" w:rsidRPr="003235A0" w:rsidRDefault="003235A0" w:rsidP="00744B52">
            <w:pPr>
              <w:pStyle w:val="a9"/>
              <w:rPr>
                <w:noProof/>
                <w:sz w:val="22"/>
                <w:szCs w:val="22"/>
              </w:rPr>
            </w:pPr>
            <w:r w:rsidRPr="003235A0">
              <w:rPr>
                <w:noProof/>
                <w:sz w:val="22"/>
                <w:szCs w:val="22"/>
              </w:rPr>
              <w:drawing>
                <wp:inline distT="0" distB="0" distL="0" distR="0" wp14:anchorId="1610E670" wp14:editId="21651183">
                  <wp:extent cx="2469600" cy="1440000"/>
                  <wp:effectExtent l="0" t="0" r="6985" b="8255"/>
                  <wp:docPr id="1021618826" name="图片 4" descr="图表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1618826" name="图片 4" descr="图表&#10;&#10;描述已自动生成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96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03E3FE71" w14:textId="77777777" w:rsidR="003235A0" w:rsidRPr="003235A0" w:rsidRDefault="003235A0" w:rsidP="00744B52">
            <w:pPr>
              <w:pStyle w:val="a9"/>
              <w:rPr>
                <w:noProof/>
                <w:sz w:val="22"/>
                <w:szCs w:val="22"/>
              </w:rPr>
            </w:pPr>
            <w:r w:rsidRPr="003235A0">
              <w:rPr>
                <w:noProof/>
                <w:sz w:val="22"/>
                <w:szCs w:val="22"/>
              </w:rPr>
              <w:fldChar w:fldCharType="begin"/>
            </w:r>
            <w:r w:rsidRPr="003B65E9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3235A0">
              <w:rPr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C</w:t>
            </w:r>
            <w:r w:rsidRPr="003235A0">
              <w:rPr>
                <w:noProof/>
                <w:sz w:val="22"/>
                <w:szCs w:val="22"/>
              </w:rPr>
              <w:fldChar w:fldCharType="end"/>
            </w:r>
          </w:p>
          <w:p w14:paraId="5CA4F1F7" w14:textId="77777777" w:rsidR="003235A0" w:rsidRPr="003235A0" w:rsidRDefault="003235A0" w:rsidP="00744B52">
            <w:pPr>
              <w:pStyle w:val="a9"/>
              <w:rPr>
                <w:noProof/>
                <w:sz w:val="22"/>
                <w:szCs w:val="22"/>
              </w:rPr>
            </w:pPr>
            <w:r w:rsidRPr="003235A0">
              <w:rPr>
                <w:noProof/>
                <w:sz w:val="22"/>
                <w:szCs w:val="22"/>
              </w:rPr>
              <w:drawing>
                <wp:inline distT="0" distB="0" distL="0" distR="0" wp14:anchorId="3D5D8942" wp14:editId="48678B6F">
                  <wp:extent cx="2469600" cy="1440000"/>
                  <wp:effectExtent l="0" t="0" r="6985" b="8255"/>
                  <wp:docPr id="1147851778" name="图片 5" descr="图表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7851778" name="图片 5" descr="图表&#10;&#10;描述已自动生成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96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35A0" w:rsidRPr="003B65E9" w14:paraId="039B03DB" w14:textId="77777777" w:rsidTr="00190CEA">
        <w:trPr>
          <w:trHeight w:val="3024"/>
        </w:trPr>
        <w:tc>
          <w:tcPr>
            <w:tcW w:w="0" w:type="auto"/>
          </w:tcPr>
          <w:p w14:paraId="395BE818" w14:textId="77777777" w:rsidR="003235A0" w:rsidRPr="003B65E9" w:rsidRDefault="003235A0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3B65E9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3B65E9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3B65E9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D</w:t>
            </w:r>
            <w:r w:rsidRPr="003B65E9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15E3B7CA" w14:textId="77777777" w:rsidR="003235A0" w:rsidRPr="003B65E9" w:rsidRDefault="003235A0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3B65E9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475CEEBA" wp14:editId="533F2166">
                  <wp:extent cx="2469600" cy="1440000"/>
                  <wp:effectExtent l="0" t="0" r="6985" b="8255"/>
                  <wp:docPr id="1972320365" name="图片 6" descr="图表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2320365" name="图片 6" descr="图表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6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5C0E7668" w14:textId="77777777" w:rsidR="003235A0" w:rsidRPr="003B65E9" w:rsidRDefault="003235A0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3B65E9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3B65E9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3B65E9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E</w:t>
            </w:r>
            <w:r w:rsidRPr="003B65E9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31E14C33" w14:textId="77777777" w:rsidR="003235A0" w:rsidRPr="003B65E9" w:rsidRDefault="003235A0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3B65E9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37F11900" wp14:editId="3758F1C3">
                  <wp:extent cx="2469600" cy="1440000"/>
                  <wp:effectExtent l="0" t="0" r="6985" b="8255"/>
                  <wp:docPr id="592225780" name="图片 7" descr="图表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2225780" name="图片 7" descr="图表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6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2B3500E4" w14:textId="77777777" w:rsidR="003235A0" w:rsidRPr="003B65E9" w:rsidRDefault="003235A0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3B65E9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3B65E9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3B65E9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F</w:t>
            </w:r>
            <w:r w:rsidRPr="003B65E9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2B7005CB" w14:textId="77777777" w:rsidR="003235A0" w:rsidRPr="003B65E9" w:rsidRDefault="003235A0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3B65E9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6A3F9ABB" wp14:editId="251FF06C">
                  <wp:extent cx="2469600" cy="1440000"/>
                  <wp:effectExtent l="0" t="0" r="6985" b="8255"/>
                  <wp:docPr id="972254861" name="图片 8" descr="图表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2254861" name="图片 8" descr="图表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6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35A0" w:rsidRPr="003B65E9" w14:paraId="68801E15" w14:textId="77777777" w:rsidTr="00190CEA">
        <w:trPr>
          <w:trHeight w:val="3102"/>
        </w:trPr>
        <w:tc>
          <w:tcPr>
            <w:tcW w:w="0" w:type="auto"/>
          </w:tcPr>
          <w:p w14:paraId="6CEFAA7E" w14:textId="77777777" w:rsidR="003235A0" w:rsidRPr="003B65E9" w:rsidRDefault="003235A0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3B65E9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3B65E9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3B65E9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G</w:t>
            </w:r>
            <w:r w:rsidRPr="003B65E9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416C9DFB" w14:textId="77777777" w:rsidR="003235A0" w:rsidRPr="003B65E9" w:rsidRDefault="003235A0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3B65E9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555715B5" wp14:editId="08E89C9F">
                  <wp:extent cx="2469600" cy="1440000"/>
                  <wp:effectExtent l="0" t="0" r="6985" b="8255"/>
                  <wp:docPr id="435676603" name="图片 10" descr="图表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5676603" name="图片 10" descr="图表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6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7EF589E9" w14:textId="77777777" w:rsidR="003235A0" w:rsidRPr="003B65E9" w:rsidRDefault="003235A0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3B65E9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3B65E9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3B65E9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H</w:t>
            </w:r>
            <w:r w:rsidRPr="003B65E9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2CB8A6C8" w14:textId="77777777" w:rsidR="003235A0" w:rsidRPr="003B65E9" w:rsidRDefault="003235A0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3B65E9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5ECD2766" wp14:editId="7F6D5143">
                  <wp:extent cx="2469600" cy="1440000"/>
                  <wp:effectExtent l="0" t="0" r="6985" b="8255"/>
                  <wp:docPr id="819575710" name="图片 12" descr="图表, 散点图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575710" name="图片 12" descr="图表, 散点图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6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42E3194D" w14:textId="77777777" w:rsidR="003235A0" w:rsidRPr="003B65E9" w:rsidRDefault="003235A0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3B65E9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3B65E9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3B65E9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I</w:t>
            </w:r>
            <w:r w:rsidRPr="003B65E9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1D4E863A" w14:textId="77777777" w:rsidR="003235A0" w:rsidRPr="003B65E9" w:rsidRDefault="003235A0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3B65E9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1FD3760C" wp14:editId="0E6463D5">
                  <wp:extent cx="2469600" cy="1440000"/>
                  <wp:effectExtent l="0" t="0" r="6985" b="8255"/>
                  <wp:docPr id="1903154563" name="图片 13" descr="图表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3154563" name="图片 13" descr="图表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6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35A0" w:rsidRPr="003B65E9" w14:paraId="4B98ED0C" w14:textId="77777777" w:rsidTr="00190CEA">
        <w:tc>
          <w:tcPr>
            <w:tcW w:w="0" w:type="auto"/>
          </w:tcPr>
          <w:p w14:paraId="160F029E" w14:textId="77777777" w:rsidR="003235A0" w:rsidRPr="003B65E9" w:rsidRDefault="003235A0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3B65E9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3B65E9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3B65E9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J</w:t>
            </w:r>
            <w:r w:rsidRPr="003B65E9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58E42BF5" w14:textId="77777777" w:rsidR="003235A0" w:rsidRPr="003B65E9" w:rsidRDefault="003235A0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3B65E9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3C56A212" wp14:editId="62944F26">
                  <wp:extent cx="2469600" cy="1440000"/>
                  <wp:effectExtent l="0" t="0" r="6985" b="8255"/>
                  <wp:docPr id="1904503298" name="图片 14" descr="图片包含 图示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4503298" name="图片 14" descr="图片包含 图示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6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44773790" w14:textId="77777777" w:rsidR="003235A0" w:rsidRPr="003B65E9" w:rsidRDefault="003235A0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3B65E9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3B65E9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3B65E9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K</w:t>
            </w:r>
            <w:r w:rsidRPr="003B65E9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2C9B55D2" w14:textId="77777777" w:rsidR="003235A0" w:rsidRPr="003B65E9" w:rsidRDefault="003235A0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3B65E9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6EAD5100" wp14:editId="0A0951EF">
                  <wp:extent cx="2468433" cy="1440000"/>
                  <wp:effectExtent l="0" t="0" r="8255" b="8255"/>
                  <wp:docPr id="473687516" name="图片 15" descr="图片包含 图表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3687516" name="图片 15" descr="图片包含 图表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8433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5E383034" w14:textId="77777777" w:rsidR="003235A0" w:rsidRPr="003B65E9" w:rsidRDefault="003235A0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3B65E9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3B65E9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3B65E9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L</w:t>
            </w:r>
            <w:r w:rsidRPr="003B65E9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2C9E2FB5" w14:textId="77777777" w:rsidR="003235A0" w:rsidRPr="003B65E9" w:rsidRDefault="003235A0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3B65E9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2298E4B7" wp14:editId="5E8AFE5F">
                  <wp:extent cx="2469600" cy="1440000"/>
                  <wp:effectExtent l="0" t="0" r="6985" b="8255"/>
                  <wp:docPr id="1374144542" name="图片 16" descr="图表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4144542" name="图片 16" descr="图表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6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35A0" w:rsidRPr="003B65E9" w14:paraId="58269107" w14:textId="77777777" w:rsidTr="00190CEA">
        <w:tc>
          <w:tcPr>
            <w:tcW w:w="0" w:type="auto"/>
          </w:tcPr>
          <w:p w14:paraId="44CACB56" w14:textId="77777777" w:rsidR="003235A0" w:rsidRPr="003B65E9" w:rsidRDefault="003235A0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3B65E9">
              <w:rPr>
                <w:b w:val="0"/>
                <w:bCs w:val="0"/>
                <w:noProof/>
                <w:sz w:val="22"/>
                <w:szCs w:val="22"/>
              </w:rPr>
              <w:lastRenderedPageBreak/>
              <w:fldChar w:fldCharType="begin"/>
            </w:r>
            <w:r w:rsidRPr="003B65E9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3B65E9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M</w:t>
            </w:r>
            <w:r w:rsidRPr="003B65E9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32E78440" w14:textId="77777777" w:rsidR="003235A0" w:rsidRPr="003B65E9" w:rsidRDefault="003235A0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3B65E9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154D5DB4" wp14:editId="5410780A">
                  <wp:extent cx="2469600" cy="1440000"/>
                  <wp:effectExtent l="0" t="0" r="6985" b="8255"/>
                  <wp:docPr id="2075813397" name="图片 17" descr="图表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5813397" name="图片 17" descr="图表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6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76C95534" w14:textId="77777777" w:rsidR="003235A0" w:rsidRPr="003B65E9" w:rsidRDefault="003235A0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3B65E9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3B65E9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3B65E9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N</w:t>
            </w:r>
            <w:r w:rsidRPr="003B65E9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24D69072" w14:textId="77777777" w:rsidR="003235A0" w:rsidRPr="003B65E9" w:rsidRDefault="003235A0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3B65E9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16D9F393" wp14:editId="4261FD02">
                  <wp:extent cx="2469600" cy="1440000"/>
                  <wp:effectExtent l="0" t="0" r="6985" b="8255"/>
                  <wp:docPr id="423206924" name="图片 18" descr="图表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206924" name="图片 18" descr="图表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6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56703643" w14:textId="77777777" w:rsidR="003235A0" w:rsidRPr="003B65E9" w:rsidRDefault="003235A0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3B65E9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3B65E9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3B65E9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O</w:t>
            </w:r>
            <w:r w:rsidRPr="003B65E9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29DE81CE" w14:textId="77777777" w:rsidR="003235A0" w:rsidRPr="003B65E9" w:rsidRDefault="003235A0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3B65E9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44340ED1" wp14:editId="03B19889">
                  <wp:extent cx="2469600" cy="1440000"/>
                  <wp:effectExtent l="0" t="0" r="6985" b="8255"/>
                  <wp:docPr id="220352207" name="图片 19" descr="图表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352207" name="图片 19" descr="图表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6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35A0" w:rsidRPr="003B65E9" w14:paraId="710EAC90" w14:textId="77777777" w:rsidTr="00190CEA">
        <w:tc>
          <w:tcPr>
            <w:tcW w:w="0" w:type="auto"/>
          </w:tcPr>
          <w:p w14:paraId="5A96A789" w14:textId="77777777" w:rsidR="003235A0" w:rsidRPr="003B65E9" w:rsidRDefault="003235A0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3B65E9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3B65E9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3B65E9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P</w:t>
            </w:r>
            <w:r w:rsidRPr="003B65E9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60A6257C" w14:textId="77777777" w:rsidR="003235A0" w:rsidRPr="003B65E9" w:rsidRDefault="003235A0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3B65E9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75A1AFD0" wp14:editId="56E2AF67">
                  <wp:extent cx="2469600" cy="1440000"/>
                  <wp:effectExtent l="0" t="0" r="6985" b="8255"/>
                  <wp:docPr id="740239719" name="图片 20" descr="图表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0239719" name="图片 20" descr="图表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6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60F8E368" w14:textId="77777777" w:rsidR="003235A0" w:rsidRPr="003B65E9" w:rsidRDefault="003235A0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3B65E9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3B65E9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3B65E9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Q</w:t>
            </w:r>
            <w:r w:rsidRPr="003B65E9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4738F30F" w14:textId="77777777" w:rsidR="003235A0" w:rsidRPr="003B65E9" w:rsidRDefault="003235A0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3B65E9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516FF189" wp14:editId="4E91FCEB">
                  <wp:extent cx="2469600" cy="1440000"/>
                  <wp:effectExtent l="0" t="0" r="6985" b="8255"/>
                  <wp:docPr id="818158982" name="图片 21" descr="日程表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8158982" name="图片 21" descr="日程表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6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6ED15DF7" w14:textId="77777777" w:rsidR="003235A0" w:rsidRPr="003B65E9" w:rsidRDefault="003235A0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</w:p>
        </w:tc>
      </w:tr>
    </w:tbl>
    <w:p w14:paraId="421FE16A" w14:textId="77777777" w:rsidR="00190CEA" w:rsidRPr="003235A0" w:rsidRDefault="00190CEA" w:rsidP="00190CEA">
      <w:pPr>
        <w:spacing w:before="240"/>
        <w:rPr>
          <w:szCs w:val="24"/>
        </w:rPr>
      </w:pPr>
      <w:r w:rsidRPr="003235A0">
        <w:rPr>
          <w:szCs w:val="24"/>
        </w:rPr>
        <w:t>Supplementary Figure 2. The scatter plot for the association of Mendelian randomization analysis reveals causal effects of food intakes on background diabetic retinopathy</w:t>
      </w:r>
      <w:r w:rsidRPr="003235A0">
        <w:rPr>
          <w:rFonts w:hint="eastAsia"/>
          <w:szCs w:val="24"/>
        </w:rPr>
        <w:t>.</w:t>
      </w:r>
    </w:p>
    <w:p w14:paraId="35E47184" w14:textId="77777777" w:rsidR="003235A0" w:rsidRDefault="003235A0" w:rsidP="003235A0">
      <w:pPr>
        <w:spacing w:before="240"/>
        <w:rPr>
          <w:szCs w:val="24"/>
        </w:rPr>
      </w:pPr>
    </w:p>
    <w:p w14:paraId="129ECB7A" w14:textId="77777777" w:rsidR="003235A0" w:rsidRDefault="003235A0" w:rsidP="003235A0">
      <w:pPr>
        <w:spacing w:before="240"/>
        <w:rPr>
          <w:szCs w:val="24"/>
        </w:rPr>
      </w:pPr>
    </w:p>
    <w:p w14:paraId="5E0CF7D9" w14:textId="77777777" w:rsidR="003235A0" w:rsidRDefault="003235A0" w:rsidP="003235A0">
      <w:pPr>
        <w:spacing w:before="240"/>
        <w:rPr>
          <w:szCs w:val="24"/>
        </w:rPr>
      </w:pPr>
    </w:p>
    <w:p w14:paraId="6E34FE14" w14:textId="77777777" w:rsidR="003235A0" w:rsidRDefault="003235A0" w:rsidP="003235A0">
      <w:pPr>
        <w:spacing w:before="240"/>
        <w:rPr>
          <w:szCs w:val="24"/>
        </w:rPr>
      </w:pPr>
    </w:p>
    <w:p w14:paraId="784325D7" w14:textId="77777777" w:rsidR="003235A0" w:rsidRDefault="003235A0" w:rsidP="003235A0">
      <w:pPr>
        <w:spacing w:before="240"/>
        <w:rPr>
          <w:szCs w:val="24"/>
        </w:rPr>
      </w:pPr>
    </w:p>
    <w:p w14:paraId="476CAC27" w14:textId="77777777" w:rsidR="003235A0" w:rsidRDefault="003235A0" w:rsidP="003235A0">
      <w:pPr>
        <w:spacing w:before="240"/>
        <w:rPr>
          <w:szCs w:val="24"/>
        </w:rPr>
      </w:pPr>
    </w:p>
    <w:p w14:paraId="5A117A38" w14:textId="77777777" w:rsidR="003235A0" w:rsidRDefault="003235A0" w:rsidP="003235A0">
      <w:pPr>
        <w:spacing w:before="240"/>
        <w:rPr>
          <w:szCs w:val="24"/>
        </w:rPr>
      </w:pPr>
    </w:p>
    <w:p w14:paraId="5D5093E8" w14:textId="77777777" w:rsidR="00190CEA" w:rsidRDefault="00190CEA" w:rsidP="003235A0">
      <w:pPr>
        <w:spacing w:before="240"/>
        <w:rPr>
          <w:szCs w:val="24"/>
        </w:rPr>
      </w:pPr>
    </w:p>
    <w:p w14:paraId="7A06CEA8" w14:textId="77777777" w:rsidR="00190CEA" w:rsidRDefault="00190CEA" w:rsidP="003235A0">
      <w:pPr>
        <w:spacing w:before="240"/>
        <w:rPr>
          <w:szCs w:val="24"/>
        </w:rPr>
      </w:pPr>
    </w:p>
    <w:p w14:paraId="27A3027B" w14:textId="77777777" w:rsidR="00190CEA" w:rsidRDefault="00190CEA" w:rsidP="003235A0">
      <w:pPr>
        <w:spacing w:before="240"/>
        <w:rPr>
          <w:szCs w:val="24"/>
        </w:rPr>
      </w:pPr>
    </w:p>
    <w:p w14:paraId="1E601113" w14:textId="77777777" w:rsidR="00190CEA" w:rsidRDefault="00190CEA" w:rsidP="003235A0">
      <w:pPr>
        <w:spacing w:before="240"/>
        <w:rPr>
          <w:szCs w:val="24"/>
        </w:rPr>
      </w:pPr>
    </w:p>
    <w:tbl>
      <w:tblPr>
        <w:tblStyle w:val="af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9"/>
        <w:gridCol w:w="3259"/>
        <w:gridCol w:w="3259"/>
      </w:tblGrid>
      <w:tr w:rsidR="00190CEA" w:rsidRPr="004E5496" w14:paraId="2B5979E9" w14:textId="77777777" w:rsidTr="00190CEA">
        <w:tc>
          <w:tcPr>
            <w:tcW w:w="3259" w:type="dxa"/>
          </w:tcPr>
          <w:p w14:paraId="47F62BF3" w14:textId="77777777" w:rsidR="00190CEA" w:rsidRPr="004E5496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4E5496">
              <w:rPr>
                <w:b w:val="0"/>
                <w:bCs w:val="0"/>
                <w:noProof/>
                <w:sz w:val="22"/>
                <w:szCs w:val="22"/>
              </w:rPr>
              <w:lastRenderedPageBreak/>
              <w:fldChar w:fldCharType="begin"/>
            </w:r>
            <w:r w:rsidRPr="004E5496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4E5496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A</w:t>
            </w:r>
            <w:r w:rsidRPr="004E5496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4A00E49D" w14:textId="77777777" w:rsidR="00190CEA" w:rsidRPr="004E5496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4E5496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0D2D54B0" wp14:editId="1F169EC2">
                  <wp:extent cx="2469600" cy="1440000"/>
                  <wp:effectExtent l="0" t="0" r="6985" b="8255"/>
                  <wp:docPr id="1183501417" name="图片 1" descr="图片包含 图表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3501417" name="图片 1" descr="图片包含 图表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6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14:paraId="1F4F44FC" w14:textId="77777777" w:rsidR="00190CEA" w:rsidRPr="004E5496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4E5496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4E5496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4E5496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B</w:t>
            </w:r>
            <w:r w:rsidRPr="004E5496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3F164B3E" w14:textId="77777777" w:rsidR="00190CEA" w:rsidRPr="004E5496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4E5496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41D54282" wp14:editId="2D653A63">
                  <wp:extent cx="2469600" cy="1440000"/>
                  <wp:effectExtent l="0" t="0" r="6985" b="8255"/>
                  <wp:docPr id="196485879" name="图片 2" descr="图形用户界面, 应用程序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485879" name="图片 2" descr="图形用户界面, 应用程序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6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14:paraId="55515F3E" w14:textId="77777777" w:rsidR="00190CEA" w:rsidRPr="004E5496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4E5496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4E5496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4E5496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C</w:t>
            </w:r>
            <w:r w:rsidRPr="004E5496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2DBF9F92" w14:textId="77777777" w:rsidR="00190CEA" w:rsidRPr="004E5496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4E5496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1F7DB48B" wp14:editId="34840466">
                  <wp:extent cx="2469600" cy="1440000"/>
                  <wp:effectExtent l="0" t="0" r="6985" b="8255"/>
                  <wp:docPr id="2047157146" name="图片 3" descr="表格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7157146" name="图片 3" descr="表格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6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0CEA" w:rsidRPr="004E5496" w14:paraId="78B332E1" w14:textId="77777777" w:rsidTr="00190CEA">
        <w:tc>
          <w:tcPr>
            <w:tcW w:w="3259" w:type="dxa"/>
          </w:tcPr>
          <w:p w14:paraId="22A69944" w14:textId="77777777" w:rsidR="00190CEA" w:rsidRPr="004E5496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4E5496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4E5496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4E5496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D</w:t>
            </w:r>
            <w:r w:rsidRPr="004E5496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6C529354" w14:textId="77777777" w:rsidR="00190CEA" w:rsidRPr="004E5496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4E5496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47A996F8" wp14:editId="501180BC">
                  <wp:extent cx="2469600" cy="1440000"/>
                  <wp:effectExtent l="0" t="0" r="6985" b="8255"/>
                  <wp:docPr id="1105219842" name="图片 4" descr="表格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5219842" name="图片 4" descr="表格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6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14:paraId="36EADE40" w14:textId="77777777" w:rsidR="00190CEA" w:rsidRPr="004E5496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4E5496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4E5496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4E5496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E</w:t>
            </w:r>
            <w:r w:rsidRPr="004E5496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6B5D03E8" w14:textId="77777777" w:rsidR="00190CEA" w:rsidRPr="004E5496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4E5496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4A848191" wp14:editId="586B6646">
                  <wp:extent cx="2469600" cy="1440000"/>
                  <wp:effectExtent l="0" t="0" r="6985" b="8255"/>
                  <wp:docPr id="767635054" name="图片 5" descr="表格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7635054" name="图片 5" descr="表格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6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14:paraId="6A6BC022" w14:textId="77777777" w:rsidR="00190CEA" w:rsidRPr="004E5496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4E5496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4E5496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4E5496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F</w:t>
            </w:r>
            <w:r w:rsidRPr="004E5496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42B6C513" w14:textId="77777777" w:rsidR="00190CEA" w:rsidRPr="004E5496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4E5496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2B3F7A07" wp14:editId="3D3915EA">
                  <wp:extent cx="2469600" cy="1440000"/>
                  <wp:effectExtent l="0" t="0" r="6985" b="8255"/>
                  <wp:docPr id="782320274" name="图片 6" descr="表格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2320274" name="图片 6" descr="表格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6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0CEA" w:rsidRPr="004E5496" w14:paraId="2F2BA547" w14:textId="77777777" w:rsidTr="00190CEA">
        <w:tc>
          <w:tcPr>
            <w:tcW w:w="3259" w:type="dxa"/>
          </w:tcPr>
          <w:p w14:paraId="0DB3DECC" w14:textId="77777777" w:rsidR="00190CEA" w:rsidRPr="004E5496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4E5496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4E5496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4E5496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G</w:t>
            </w:r>
            <w:r w:rsidRPr="004E5496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4876F1BB" w14:textId="77777777" w:rsidR="00190CEA" w:rsidRPr="004E5496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4E5496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520A94C3" wp14:editId="7AF9E61C">
                  <wp:extent cx="2469600" cy="1440000"/>
                  <wp:effectExtent l="0" t="0" r="6985" b="8255"/>
                  <wp:docPr id="1069828272" name="图片 7" descr="表格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9828272" name="图片 7" descr="表格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6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14:paraId="16246090" w14:textId="77777777" w:rsidR="00190CEA" w:rsidRPr="004E5496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4E5496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4E5496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4E5496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H</w:t>
            </w:r>
            <w:r w:rsidRPr="004E5496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0C992EAF" w14:textId="77777777" w:rsidR="00190CEA" w:rsidRPr="004E5496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4E5496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5FFDC83D" wp14:editId="25F7C6F8">
                  <wp:extent cx="2469600" cy="1440000"/>
                  <wp:effectExtent l="0" t="0" r="6985" b="8255"/>
                  <wp:docPr id="987878532" name="图片 8" descr="图形用户界面, 应用程序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7878532" name="图片 8" descr="图形用户界面, 应用程序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6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14:paraId="6BA0B628" w14:textId="77777777" w:rsidR="00190CEA" w:rsidRPr="004E5496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4E5496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4E5496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4E5496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I</w:t>
            </w:r>
            <w:r w:rsidRPr="004E5496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0F78FA6B" w14:textId="77777777" w:rsidR="00190CEA" w:rsidRPr="004E5496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4E5496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2D98E6C5" wp14:editId="5DD9E2C4">
                  <wp:extent cx="2469600" cy="1440000"/>
                  <wp:effectExtent l="0" t="0" r="6985" b="8255"/>
                  <wp:docPr id="812908603" name="图片 9" descr="图形用户界面, 图表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2908603" name="图片 9" descr="图形用户界面, 图表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6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0CEA" w:rsidRPr="004E5496" w14:paraId="4FAD042D" w14:textId="77777777" w:rsidTr="00190CEA">
        <w:tc>
          <w:tcPr>
            <w:tcW w:w="3259" w:type="dxa"/>
          </w:tcPr>
          <w:p w14:paraId="3870566E" w14:textId="77777777" w:rsidR="00190CEA" w:rsidRPr="004E5496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4E5496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4E5496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4E5496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J</w:t>
            </w:r>
            <w:r w:rsidRPr="004E5496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48B0984C" w14:textId="77777777" w:rsidR="00190CEA" w:rsidRPr="004E5496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4E5496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0ADD52D2" wp14:editId="67BEFF0E">
                  <wp:extent cx="2469600" cy="1440000"/>
                  <wp:effectExtent l="0" t="0" r="6985" b="8255"/>
                  <wp:docPr id="1137512418" name="图片 10" descr="表格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7512418" name="图片 10" descr="表格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6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14:paraId="39CF6963" w14:textId="77777777" w:rsidR="00190CEA" w:rsidRPr="004E5496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4E5496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4E5496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4E5496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K</w:t>
            </w:r>
            <w:r w:rsidRPr="004E5496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650AC345" w14:textId="77777777" w:rsidR="00190CEA" w:rsidRPr="004E5496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4E5496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254BA1D7" wp14:editId="618C8234">
                  <wp:extent cx="2468433" cy="1440000"/>
                  <wp:effectExtent l="0" t="0" r="8255" b="8255"/>
                  <wp:docPr id="1694795775" name="图片 11" descr="图表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4795775" name="图片 11" descr="图表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8433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14:paraId="68F212C5" w14:textId="77777777" w:rsidR="00190CEA" w:rsidRPr="004E5496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4E5496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4E5496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4E5496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L</w:t>
            </w:r>
            <w:r w:rsidRPr="004E5496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29C6EE34" w14:textId="77777777" w:rsidR="00190CEA" w:rsidRPr="004E5496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4E5496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666C0192" wp14:editId="58852178">
                  <wp:extent cx="2469600" cy="1440000"/>
                  <wp:effectExtent l="0" t="0" r="6985" b="8255"/>
                  <wp:docPr id="1083406899" name="图片 12" descr="表格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3406899" name="图片 12" descr="表格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6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0CEA" w:rsidRPr="004E5496" w14:paraId="5D74C1E4" w14:textId="77777777" w:rsidTr="00190CEA">
        <w:tc>
          <w:tcPr>
            <w:tcW w:w="3259" w:type="dxa"/>
          </w:tcPr>
          <w:p w14:paraId="3B861088" w14:textId="77777777" w:rsidR="00190CEA" w:rsidRPr="004E5496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4E5496">
              <w:rPr>
                <w:b w:val="0"/>
                <w:bCs w:val="0"/>
                <w:noProof/>
                <w:sz w:val="22"/>
                <w:szCs w:val="22"/>
              </w:rPr>
              <w:lastRenderedPageBreak/>
              <w:fldChar w:fldCharType="begin"/>
            </w:r>
            <w:r w:rsidRPr="004E5496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4E5496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M</w:t>
            </w:r>
            <w:r w:rsidRPr="004E5496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2135179C" w14:textId="77777777" w:rsidR="00190CEA" w:rsidRPr="004E5496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4E5496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0661D3DC" wp14:editId="72095B89">
                  <wp:extent cx="2469600" cy="1440000"/>
                  <wp:effectExtent l="0" t="0" r="6985" b="8255"/>
                  <wp:docPr id="1714498239" name="图片 13" descr="图片包含 表格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4498239" name="图片 13" descr="图片包含 表格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6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14:paraId="0CD78C39" w14:textId="77777777" w:rsidR="00190CEA" w:rsidRPr="004E5496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4E5496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4E5496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4E5496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N</w:t>
            </w:r>
            <w:r w:rsidRPr="004E5496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442B244C" w14:textId="77777777" w:rsidR="00190CEA" w:rsidRPr="004E5496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4E5496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6C0994F2" wp14:editId="46A4039F">
                  <wp:extent cx="2469600" cy="1440000"/>
                  <wp:effectExtent l="0" t="0" r="6985" b="8255"/>
                  <wp:docPr id="1919509388" name="图片 14" descr="表格&#10;&#10;中度可信度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9509388" name="图片 14" descr="表格&#10;&#10;中度可信度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6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14:paraId="461C5D49" w14:textId="77777777" w:rsidR="00190CEA" w:rsidRPr="004E5496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4E5496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4E5496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4E5496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O</w:t>
            </w:r>
            <w:r w:rsidRPr="004E5496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4933A604" w14:textId="77777777" w:rsidR="00190CEA" w:rsidRPr="004E5496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4E5496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1D2BC068" wp14:editId="328120DC">
                  <wp:extent cx="2469600" cy="1440000"/>
                  <wp:effectExtent l="0" t="0" r="6985" b="8255"/>
                  <wp:docPr id="1584595372" name="图片 15" descr="图片包含 图表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4595372" name="图片 15" descr="图片包含 图表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6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0CEA" w:rsidRPr="004E5496" w14:paraId="31E3D9F5" w14:textId="77777777" w:rsidTr="00190CEA">
        <w:tc>
          <w:tcPr>
            <w:tcW w:w="3259" w:type="dxa"/>
          </w:tcPr>
          <w:p w14:paraId="633F2AE2" w14:textId="77777777" w:rsidR="00190CEA" w:rsidRPr="004E5496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4E5496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4E5496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4E5496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P</w:t>
            </w:r>
            <w:r w:rsidRPr="004E5496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095CFEE4" w14:textId="77777777" w:rsidR="00190CEA" w:rsidRPr="004E5496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4E5496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1ED671EA" wp14:editId="23DCD741">
                  <wp:extent cx="2469600" cy="1440000"/>
                  <wp:effectExtent l="0" t="0" r="6985" b="8255"/>
                  <wp:docPr id="156383015" name="图片 16" descr="图片包含 折线图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383015" name="图片 16" descr="图片包含 折线图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6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14:paraId="4FAB1BB0" w14:textId="77777777" w:rsidR="00190CEA" w:rsidRPr="004E5496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4E5496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4E5496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4E5496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Q</w:t>
            </w:r>
            <w:r w:rsidRPr="004E5496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725204E1" w14:textId="77777777" w:rsidR="00190CEA" w:rsidRPr="004E5496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4E5496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6A3AA9C2" wp14:editId="678F6CD0">
                  <wp:extent cx="2469600" cy="1440000"/>
                  <wp:effectExtent l="0" t="0" r="6985" b="8255"/>
                  <wp:docPr id="1361609373" name="图片 17" descr="截图里有图片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1609373" name="图片 17" descr="截图里有图片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6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14:paraId="4F9212B0" w14:textId="77777777" w:rsidR="00190CEA" w:rsidRPr="004E5496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</w:p>
        </w:tc>
      </w:tr>
    </w:tbl>
    <w:p w14:paraId="0E27FCA3" w14:textId="77777777" w:rsidR="00190CEA" w:rsidRPr="003235A0" w:rsidRDefault="00190CEA" w:rsidP="00190CEA">
      <w:pPr>
        <w:spacing w:before="240"/>
        <w:rPr>
          <w:szCs w:val="24"/>
        </w:rPr>
      </w:pPr>
      <w:r w:rsidRPr="003235A0">
        <w:rPr>
          <w:szCs w:val="24"/>
        </w:rPr>
        <w:t>Supplementary Figure 3. The leave-one-out plot for the association of Mendelian randomization analysis reveals causal effects of food intakes on background diabetic retinopathy.</w:t>
      </w:r>
    </w:p>
    <w:p w14:paraId="37C4FEE5" w14:textId="77777777" w:rsidR="00190CEA" w:rsidRDefault="00190CEA" w:rsidP="003235A0">
      <w:pPr>
        <w:spacing w:before="240"/>
        <w:rPr>
          <w:szCs w:val="24"/>
        </w:rPr>
      </w:pPr>
    </w:p>
    <w:p w14:paraId="38595F58" w14:textId="77777777" w:rsidR="00190CEA" w:rsidRDefault="00190CEA" w:rsidP="003235A0">
      <w:pPr>
        <w:spacing w:before="240"/>
        <w:rPr>
          <w:szCs w:val="24"/>
        </w:rPr>
      </w:pPr>
    </w:p>
    <w:p w14:paraId="6A5CDD58" w14:textId="77777777" w:rsidR="00190CEA" w:rsidRDefault="00190CEA" w:rsidP="003235A0">
      <w:pPr>
        <w:spacing w:before="240"/>
        <w:rPr>
          <w:szCs w:val="24"/>
        </w:rPr>
      </w:pPr>
    </w:p>
    <w:p w14:paraId="4A005338" w14:textId="77777777" w:rsidR="00190CEA" w:rsidRDefault="00190CEA" w:rsidP="003235A0">
      <w:pPr>
        <w:spacing w:before="240"/>
        <w:rPr>
          <w:szCs w:val="24"/>
        </w:rPr>
      </w:pPr>
    </w:p>
    <w:p w14:paraId="5DEC2938" w14:textId="77777777" w:rsidR="00190CEA" w:rsidRDefault="00190CEA" w:rsidP="003235A0">
      <w:pPr>
        <w:spacing w:before="240"/>
        <w:rPr>
          <w:szCs w:val="24"/>
        </w:rPr>
      </w:pPr>
    </w:p>
    <w:p w14:paraId="40C58778" w14:textId="77777777" w:rsidR="00190CEA" w:rsidRDefault="00190CEA" w:rsidP="003235A0">
      <w:pPr>
        <w:spacing w:before="240"/>
        <w:rPr>
          <w:szCs w:val="24"/>
        </w:rPr>
      </w:pPr>
    </w:p>
    <w:p w14:paraId="6ED0F51A" w14:textId="77777777" w:rsidR="00190CEA" w:rsidRDefault="00190CEA" w:rsidP="003235A0">
      <w:pPr>
        <w:spacing w:before="240"/>
        <w:rPr>
          <w:szCs w:val="24"/>
        </w:rPr>
      </w:pPr>
    </w:p>
    <w:p w14:paraId="014CE1AE" w14:textId="77777777" w:rsidR="00190CEA" w:rsidRDefault="00190CEA" w:rsidP="003235A0">
      <w:pPr>
        <w:spacing w:before="240"/>
        <w:rPr>
          <w:szCs w:val="24"/>
        </w:rPr>
      </w:pPr>
    </w:p>
    <w:p w14:paraId="60AD6203" w14:textId="77777777" w:rsidR="00190CEA" w:rsidRDefault="00190CEA" w:rsidP="003235A0">
      <w:pPr>
        <w:spacing w:before="240"/>
        <w:rPr>
          <w:szCs w:val="24"/>
        </w:rPr>
      </w:pPr>
    </w:p>
    <w:p w14:paraId="7474D455" w14:textId="77777777" w:rsidR="00190CEA" w:rsidRDefault="00190CEA" w:rsidP="003235A0">
      <w:pPr>
        <w:spacing w:before="240"/>
        <w:rPr>
          <w:szCs w:val="24"/>
        </w:rPr>
      </w:pPr>
    </w:p>
    <w:p w14:paraId="1DB6C26B" w14:textId="77777777" w:rsidR="00190CEA" w:rsidRDefault="00190CEA" w:rsidP="003235A0">
      <w:pPr>
        <w:spacing w:before="240"/>
        <w:rPr>
          <w:szCs w:val="24"/>
        </w:rPr>
      </w:pPr>
    </w:p>
    <w:p w14:paraId="3A894AB7" w14:textId="77777777" w:rsidR="00190CEA" w:rsidRDefault="00190CEA" w:rsidP="003235A0">
      <w:pPr>
        <w:spacing w:before="240"/>
        <w:rPr>
          <w:szCs w:val="24"/>
        </w:rPr>
      </w:pPr>
    </w:p>
    <w:tbl>
      <w:tblPr>
        <w:tblStyle w:val="af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9"/>
        <w:gridCol w:w="3259"/>
        <w:gridCol w:w="3259"/>
      </w:tblGrid>
      <w:tr w:rsidR="00190CEA" w:rsidRPr="00001151" w14:paraId="377E40E0" w14:textId="77777777" w:rsidTr="00190CEA">
        <w:tc>
          <w:tcPr>
            <w:tcW w:w="3259" w:type="dxa"/>
          </w:tcPr>
          <w:p w14:paraId="15178996" w14:textId="77777777" w:rsidR="00190CEA" w:rsidRPr="00001151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001151">
              <w:rPr>
                <w:b w:val="0"/>
                <w:bCs w:val="0"/>
                <w:noProof/>
                <w:sz w:val="22"/>
                <w:szCs w:val="22"/>
              </w:rPr>
              <w:lastRenderedPageBreak/>
              <w:fldChar w:fldCharType="begin"/>
            </w:r>
            <w:r w:rsidRPr="00001151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001151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A</w:t>
            </w:r>
            <w:r w:rsidRPr="00001151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430609F9" w14:textId="77777777" w:rsidR="00190CEA" w:rsidRPr="00001151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001151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5042CA55" wp14:editId="2D590BC0">
                  <wp:extent cx="2469600" cy="1440000"/>
                  <wp:effectExtent l="0" t="0" r="6985" b="8255"/>
                  <wp:docPr id="422410462" name="图片 1" descr="图表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2410462" name="图片 1" descr="图表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6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14:paraId="59B95E10" w14:textId="77777777" w:rsidR="00190CEA" w:rsidRPr="00001151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001151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001151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001151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B</w:t>
            </w:r>
            <w:r w:rsidRPr="00001151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375A6607" w14:textId="77777777" w:rsidR="00190CEA" w:rsidRPr="00001151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001151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4C249BAB" wp14:editId="3374BD92">
                  <wp:extent cx="2469600" cy="1440000"/>
                  <wp:effectExtent l="0" t="0" r="6985" b="8255"/>
                  <wp:docPr id="1247055319" name="图片 2" descr="图表, 散点图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7055319" name="图片 2" descr="图表, 散点图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6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14:paraId="2208E8B2" w14:textId="77777777" w:rsidR="00190CEA" w:rsidRPr="00001151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001151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001151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001151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C</w:t>
            </w:r>
            <w:r w:rsidRPr="00001151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4AD3B973" w14:textId="77777777" w:rsidR="00190CEA" w:rsidRPr="00001151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001151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20996AB3" wp14:editId="389F14A4">
                  <wp:extent cx="2469600" cy="1440000"/>
                  <wp:effectExtent l="0" t="0" r="6985" b="8255"/>
                  <wp:docPr id="2127146932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6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0CEA" w:rsidRPr="00001151" w14:paraId="57F92D63" w14:textId="77777777" w:rsidTr="00190CEA">
        <w:tc>
          <w:tcPr>
            <w:tcW w:w="3259" w:type="dxa"/>
          </w:tcPr>
          <w:p w14:paraId="018BB1E3" w14:textId="77777777" w:rsidR="00190CEA" w:rsidRPr="00001151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001151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001151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001151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D</w:t>
            </w:r>
            <w:r w:rsidRPr="00001151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67340324" w14:textId="77777777" w:rsidR="00190CEA" w:rsidRPr="00001151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001151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49E7B996" wp14:editId="59C77972">
                  <wp:extent cx="2356338" cy="1439433"/>
                  <wp:effectExtent l="0" t="0" r="6350" b="8890"/>
                  <wp:docPr id="2111723778" name="图片 19" descr="日历&#10;&#10;低可信度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1723778" name="图片 19" descr="日历&#10;&#10;低可信度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0025" cy="14477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14:paraId="51696654" w14:textId="77777777" w:rsidR="00190CEA" w:rsidRPr="00001151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001151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001151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001151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E</w:t>
            </w:r>
            <w:r w:rsidRPr="00001151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5387792F" w14:textId="77777777" w:rsidR="00190CEA" w:rsidRPr="00001151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001151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548AEEF8" wp14:editId="70FE70CA">
                  <wp:extent cx="2469600" cy="1440000"/>
                  <wp:effectExtent l="0" t="0" r="6985" b="8255"/>
                  <wp:docPr id="1640509259" name="图片 5" descr="图表&#10;&#10;中度可信度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0509259" name="图片 5" descr="图表&#10;&#10;中度可信度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6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14:paraId="0F40E3A8" w14:textId="77777777" w:rsidR="00190CEA" w:rsidRPr="00001151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001151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001151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001151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F</w:t>
            </w:r>
            <w:r w:rsidRPr="00001151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476A66DE" w14:textId="77777777" w:rsidR="00190CEA" w:rsidRPr="00001151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001151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6C39E745" wp14:editId="046A45DF">
                  <wp:extent cx="2376000" cy="1440000"/>
                  <wp:effectExtent l="0" t="0" r="5715" b="8255"/>
                  <wp:docPr id="1874946166" name="图片 6" descr="图表, 散点图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4946166" name="图片 6" descr="图表, 散点图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6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0CEA" w:rsidRPr="00001151" w14:paraId="3E5781BD" w14:textId="77777777" w:rsidTr="00190CEA">
        <w:tc>
          <w:tcPr>
            <w:tcW w:w="3259" w:type="dxa"/>
          </w:tcPr>
          <w:p w14:paraId="0D4F0789" w14:textId="77777777" w:rsidR="00190CEA" w:rsidRPr="00001151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001151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001151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001151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G</w:t>
            </w:r>
            <w:r w:rsidRPr="00001151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2BE0BAB5" w14:textId="77777777" w:rsidR="00190CEA" w:rsidRPr="00001151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001151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7C071C9A" wp14:editId="37E140AC">
                  <wp:extent cx="2376000" cy="1440000"/>
                  <wp:effectExtent l="0" t="0" r="5715" b="8255"/>
                  <wp:docPr id="77515148" name="图片 7" descr="日历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515148" name="图片 7" descr="日历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6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14:paraId="67678479" w14:textId="77777777" w:rsidR="00190CEA" w:rsidRPr="00001151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001151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001151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001151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H</w:t>
            </w:r>
            <w:r w:rsidRPr="00001151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0952042E" w14:textId="77777777" w:rsidR="00190CEA" w:rsidRPr="00001151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001151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577AE2B8" wp14:editId="20589DB0">
                  <wp:extent cx="2376000" cy="1440000"/>
                  <wp:effectExtent l="0" t="0" r="5715" b="8255"/>
                  <wp:docPr id="1383659276" name="图片 8" descr="图表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3659276" name="图片 8" descr="图表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6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14:paraId="2A77139B" w14:textId="77777777" w:rsidR="00190CEA" w:rsidRDefault="00000000" w:rsidP="00744B52">
            <w:pPr>
              <w:pStyle w:val="a9"/>
            </w:pPr>
            <w:fldSimple w:instr=" SEQ Figure \* ALPHABETIC ">
              <w:r w:rsidR="00190CEA">
                <w:rPr>
                  <w:noProof/>
                </w:rPr>
                <w:t>I</w:t>
              </w:r>
            </w:fldSimple>
          </w:p>
          <w:p w14:paraId="3537F24F" w14:textId="77777777" w:rsidR="00190CEA" w:rsidRPr="00001151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001151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02A6318C" wp14:editId="3CC77BB6">
                  <wp:extent cx="2376000" cy="1440000"/>
                  <wp:effectExtent l="0" t="0" r="5715" b="8255"/>
                  <wp:docPr id="353447351" name="图片 9" descr="图表, 散点图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3447351" name="图片 9" descr="图表, 散点图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6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0CEA" w:rsidRPr="00001151" w14:paraId="518BDB2E" w14:textId="77777777" w:rsidTr="00190CEA">
        <w:tc>
          <w:tcPr>
            <w:tcW w:w="3259" w:type="dxa"/>
          </w:tcPr>
          <w:p w14:paraId="3E18FC9D" w14:textId="77777777" w:rsidR="00190CEA" w:rsidRPr="00001151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001151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001151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001151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J</w:t>
            </w:r>
            <w:r w:rsidRPr="00001151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5F9FDB6A" w14:textId="77777777" w:rsidR="00190CEA" w:rsidRPr="00001151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001151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4BE1C345" wp14:editId="2F0D09DB">
                  <wp:extent cx="2376000" cy="1440000"/>
                  <wp:effectExtent l="0" t="0" r="5715" b="8255"/>
                  <wp:docPr id="1044994941" name="图片 10" descr="图表, 散点图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4994941" name="图片 10" descr="图表, 散点图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6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14:paraId="12B15D2F" w14:textId="77777777" w:rsidR="00190CEA" w:rsidRPr="00001151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001151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001151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001151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K</w:t>
            </w:r>
            <w:r w:rsidRPr="00001151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3950883A" w14:textId="77777777" w:rsidR="00190CEA" w:rsidRPr="00001151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001151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223FDD98" wp14:editId="0724CB31">
                  <wp:extent cx="2376000" cy="1386077"/>
                  <wp:effectExtent l="0" t="0" r="5715" b="5080"/>
                  <wp:docPr id="1907434627" name="图片 11" descr="图表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7434627" name="图片 11" descr="图表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6000" cy="1386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14:paraId="6186DCBB" w14:textId="77777777" w:rsidR="00190CEA" w:rsidRPr="00001151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001151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001151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001151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L</w:t>
            </w:r>
            <w:r w:rsidRPr="00001151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0DCECC9A" w14:textId="77777777" w:rsidR="00190CEA" w:rsidRPr="00001151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001151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2993C868" wp14:editId="257BFAB3">
                  <wp:extent cx="2375999" cy="1386076"/>
                  <wp:effectExtent l="0" t="0" r="5715" b="5080"/>
                  <wp:docPr id="637057287" name="图片 12" descr="图表, 散点图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7057287" name="图片 12" descr="图表, 散点图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5999" cy="13860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0CEA" w:rsidRPr="00001151" w14:paraId="7D7CB317" w14:textId="77777777" w:rsidTr="00190CEA">
        <w:tc>
          <w:tcPr>
            <w:tcW w:w="3259" w:type="dxa"/>
          </w:tcPr>
          <w:p w14:paraId="7D644621" w14:textId="77777777" w:rsidR="00190CEA" w:rsidRPr="00001151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001151">
              <w:rPr>
                <w:b w:val="0"/>
                <w:bCs w:val="0"/>
                <w:noProof/>
                <w:sz w:val="22"/>
                <w:szCs w:val="22"/>
              </w:rPr>
              <w:lastRenderedPageBreak/>
              <w:fldChar w:fldCharType="begin"/>
            </w:r>
            <w:r w:rsidRPr="00001151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001151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M</w:t>
            </w:r>
            <w:r w:rsidRPr="00001151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0AE358B4" w14:textId="77777777" w:rsidR="00190CEA" w:rsidRPr="00001151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001151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204D725B" wp14:editId="5628D1EB">
                  <wp:extent cx="2469600" cy="1440000"/>
                  <wp:effectExtent l="0" t="0" r="6985" b="8255"/>
                  <wp:docPr id="1309119241" name="图片 14" descr="散点图&#10;&#10;中度可信度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9119241" name="图片 14" descr="散点图&#10;&#10;中度可信度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6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14:paraId="4ECE967B" w14:textId="77777777" w:rsidR="00190CEA" w:rsidRPr="00001151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001151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001151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001151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N</w:t>
            </w:r>
            <w:r w:rsidRPr="00001151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666FC326" w14:textId="77777777" w:rsidR="00190CEA" w:rsidRPr="00001151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001151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7709FB6F" wp14:editId="54FFD413">
                  <wp:extent cx="2376000" cy="1440000"/>
                  <wp:effectExtent l="0" t="0" r="5715" b="8255"/>
                  <wp:docPr id="281799753" name="图片 13" descr="图表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1799753" name="图片 13" descr="图表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6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14:paraId="689E7A2B" w14:textId="77777777" w:rsidR="00190CEA" w:rsidRPr="00001151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001151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001151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001151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O</w:t>
            </w:r>
            <w:r w:rsidRPr="00001151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22C1BD02" w14:textId="77777777" w:rsidR="00190CEA" w:rsidRPr="00001151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001151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7577B564" wp14:editId="0C76AB07">
                  <wp:extent cx="2469600" cy="1440000"/>
                  <wp:effectExtent l="0" t="0" r="6985" b="8255"/>
                  <wp:docPr id="111785195" name="图片 15" descr="图表, 散点图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785195" name="图片 15" descr="图表, 散点图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6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0CEA" w:rsidRPr="00001151" w14:paraId="12729174" w14:textId="77777777" w:rsidTr="00190CEA">
        <w:tc>
          <w:tcPr>
            <w:tcW w:w="3259" w:type="dxa"/>
          </w:tcPr>
          <w:p w14:paraId="33EF707E" w14:textId="77777777" w:rsidR="00190CEA" w:rsidRPr="00001151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001151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001151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001151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P</w:t>
            </w:r>
            <w:r w:rsidRPr="00001151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03BB646C" w14:textId="77777777" w:rsidR="00190CEA" w:rsidRPr="00001151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001151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3F8BDC06" wp14:editId="738499A9">
                  <wp:extent cx="2469600" cy="1440000"/>
                  <wp:effectExtent l="0" t="0" r="6985" b="8255"/>
                  <wp:docPr id="1126164675" name="图片 16" descr="图表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6164675" name="图片 16" descr="图表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6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14:paraId="4708441F" w14:textId="77777777" w:rsidR="00190CEA" w:rsidRPr="00001151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001151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001151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001151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Q</w:t>
            </w:r>
            <w:r w:rsidRPr="00001151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232A3EA4" w14:textId="77777777" w:rsidR="00190CEA" w:rsidRPr="00001151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001151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4107CD2C" wp14:editId="6356F6A9">
                  <wp:extent cx="2469600" cy="1440000"/>
                  <wp:effectExtent l="0" t="0" r="6985" b="8255"/>
                  <wp:docPr id="745878654" name="图片 17" descr="图表, 散点图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5878654" name="图片 17" descr="图表, 散点图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6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14:paraId="26B1EA34" w14:textId="77777777" w:rsidR="00190CEA" w:rsidRPr="00001151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</w:p>
        </w:tc>
      </w:tr>
    </w:tbl>
    <w:p w14:paraId="1D474E0A" w14:textId="77777777" w:rsidR="00190CEA" w:rsidRPr="00190CEA" w:rsidRDefault="00190CEA" w:rsidP="00190CEA">
      <w:pPr>
        <w:spacing w:before="240"/>
        <w:rPr>
          <w:rFonts w:eastAsia="宋体" w:cs="Times New Roman"/>
          <w:szCs w:val="24"/>
        </w:rPr>
      </w:pPr>
      <w:r w:rsidRPr="00190CEA">
        <w:rPr>
          <w:rFonts w:eastAsia="宋体" w:cs="Times New Roman"/>
          <w:szCs w:val="24"/>
        </w:rPr>
        <w:t>Supplementary Figure 4. The funnel plot for the association of Mendelian randomization analysis reveals causal effects of food intakes on diabetic retinopathy.</w:t>
      </w:r>
    </w:p>
    <w:p w14:paraId="7C65EE1E" w14:textId="77777777" w:rsidR="00190CEA" w:rsidRDefault="00190CEA" w:rsidP="003235A0">
      <w:pPr>
        <w:spacing w:before="240"/>
        <w:rPr>
          <w:szCs w:val="24"/>
        </w:rPr>
      </w:pPr>
    </w:p>
    <w:p w14:paraId="49CB8035" w14:textId="77777777" w:rsidR="00190CEA" w:rsidRDefault="00190CEA" w:rsidP="003235A0">
      <w:pPr>
        <w:spacing w:before="240"/>
        <w:rPr>
          <w:szCs w:val="24"/>
        </w:rPr>
      </w:pPr>
    </w:p>
    <w:p w14:paraId="36E4FF6F" w14:textId="77777777" w:rsidR="00190CEA" w:rsidRDefault="00190CEA" w:rsidP="003235A0">
      <w:pPr>
        <w:spacing w:before="240"/>
        <w:rPr>
          <w:szCs w:val="24"/>
        </w:rPr>
      </w:pPr>
    </w:p>
    <w:p w14:paraId="3E9F92AF" w14:textId="77777777" w:rsidR="00190CEA" w:rsidRDefault="00190CEA" w:rsidP="003235A0">
      <w:pPr>
        <w:spacing w:before="240"/>
        <w:rPr>
          <w:szCs w:val="24"/>
        </w:rPr>
      </w:pPr>
    </w:p>
    <w:p w14:paraId="2AB33A05" w14:textId="77777777" w:rsidR="00190CEA" w:rsidRDefault="00190CEA" w:rsidP="003235A0">
      <w:pPr>
        <w:spacing w:before="240"/>
        <w:rPr>
          <w:szCs w:val="24"/>
        </w:rPr>
      </w:pPr>
    </w:p>
    <w:p w14:paraId="1203C175" w14:textId="77777777" w:rsidR="00190CEA" w:rsidRDefault="00190CEA" w:rsidP="003235A0">
      <w:pPr>
        <w:spacing w:before="240"/>
        <w:rPr>
          <w:szCs w:val="24"/>
        </w:rPr>
      </w:pPr>
    </w:p>
    <w:p w14:paraId="5BF7C000" w14:textId="77777777" w:rsidR="00190CEA" w:rsidRDefault="00190CEA" w:rsidP="003235A0">
      <w:pPr>
        <w:spacing w:before="240"/>
        <w:rPr>
          <w:szCs w:val="24"/>
        </w:rPr>
      </w:pPr>
    </w:p>
    <w:p w14:paraId="3705AB40" w14:textId="77777777" w:rsidR="00190CEA" w:rsidRDefault="00190CEA" w:rsidP="003235A0">
      <w:pPr>
        <w:spacing w:before="240"/>
        <w:rPr>
          <w:szCs w:val="24"/>
        </w:rPr>
      </w:pPr>
    </w:p>
    <w:p w14:paraId="3D59836B" w14:textId="77777777" w:rsidR="00190CEA" w:rsidRDefault="00190CEA" w:rsidP="003235A0">
      <w:pPr>
        <w:spacing w:before="240"/>
        <w:rPr>
          <w:szCs w:val="24"/>
        </w:rPr>
      </w:pPr>
    </w:p>
    <w:p w14:paraId="3AE39BCB" w14:textId="77777777" w:rsidR="00190CEA" w:rsidRDefault="00190CEA" w:rsidP="003235A0">
      <w:pPr>
        <w:spacing w:before="240"/>
        <w:rPr>
          <w:szCs w:val="24"/>
        </w:rPr>
      </w:pPr>
    </w:p>
    <w:p w14:paraId="4E1274A2" w14:textId="77777777" w:rsidR="00190CEA" w:rsidRDefault="00190CEA" w:rsidP="003235A0">
      <w:pPr>
        <w:spacing w:before="240"/>
        <w:rPr>
          <w:szCs w:val="24"/>
        </w:rPr>
      </w:pPr>
    </w:p>
    <w:p w14:paraId="7422F959" w14:textId="77777777" w:rsidR="00190CEA" w:rsidRDefault="00190CEA" w:rsidP="003235A0">
      <w:pPr>
        <w:spacing w:before="240"/>
        <w:rPr>
          <w:szCs w:val="24"/>
        </w:rPr>
      </w:pPr>
    </w:p>
    <w:tbl>
      <w:tblPr>
        <w:tblStyle w:val="af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9"/>
        <w:gridCol w:w="3259"/>
        <w:gridCol w:w="3259"/>
      </w:tblGrid>
      <w:tr w:rsidR="00190CEA" w:rsidRPr="0054642C" w14:paraId="79782C6E" w14:textId="77777777" w:rsidTr="00190CEA">
        <w:trPr>
          <w:trHeight w:val="1803"/>
        </w:trPr>
        <w:tc>
          <w:tcPr>
            <w:tcW w:w="0" w:type="auto"/>
          </w:tcPr>
          <w:p w14:paraId="0BAB870F" w14:textId="77777777" w:rsidR="00190CEA" w:rsidRPr="0054642C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54642C">
              <w:rPr>
                <w:b w:val="0"/>
                <w:bCs w:val="0"/>
                <w:noProof/>
                <w:sz w:val="22"/>
                <w:szCs w:val="22"/>
              </w:rPr>
              <w:lastRenderedPageBreak/>
              <w:fldChar w:fldCharType="begin"/>
            </w:r>
            <w:r w:rsidRPr="0054642C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54642C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A</w:t>
            </w:r>
            <w:r w:rsidRPr="0054642C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4E69051E" w14:textId="77777777" w:rsidR="00190CEA" w:rsidRPr="0054642C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54642C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3E9FDDE4" wp14:editId="1610547D">
                  <wp:extent cx="2466000" cy="1440000"/>
                  <wp:effectExtent l="0" t="0" r="0" b="8255"/>
                  <wp:docPr id="1484430617" name="图片 1" descr="图表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4430617" name="图片 1" descr="图表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2DF6325B" w14:textId="77777777" w:rsidR="00190CEA" w:rsidRPr="0054642C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54642C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54642C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54642C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B</w:t>
            </w:r>
            <w:r w:rsidRPr="0054642C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58F69A75" w14:textId="77777777" w:rsidR="00190CEA" w:rsidRPr="0054642C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54642C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0B85FF07" wp14:editId="2E956B30">
                  <wp:extent cx="2466000" cy="1440000"/>
                  <wp:effectExtent l="0" t="0" r="0" b="8255"/>
                  <wp:docPr id="285712327" name="图片 2" descr="图表, 箱线图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5712327" name="图片 2" descr="图表, 箱线图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07906CB3" w14:textId="77777777" w:rsidR="00190CEA" w:rsidRPr="0054642C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54642C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54642C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54642C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C</w:t>
            </w:r>
            <w:r w:rsidRPr="0054642C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4AA6BB9C" w14:textId="77777777" w:rsidR="00190CEA" w:rsidRPr="0054642C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54642C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353DDA65" wp14:editId="20F012E2">
                  <wp:extent cx="2466000" cy="1440000"/>
                  <wp:effectExtent l="0" t="0" r="0" b="8255"/>
                  <wp:docPr id="1205421877" name="图片 3" descr="图表&#10;&#10;中度可信度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5421877" name="图片 3" descr="图表&#10;&#10;中度可信度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0CEA" w:rsidRPr="0054642C" w14:paraId="482B06F3" w14:textId="77777777" w:rsidTr="00190CEA">
        <w:trPr>
          <w:trHeight w:val="1716"/>
        </w:trPr>
        <w:tc>
          <w:tcPr>
            <w:tcW w:w="0" w:type="auto"/>
          </w:tcPr>
          <w:p w14:paraId="124D7339" w14:textId="77777777" w:rsidR="00190CEA" w:rsidRPr="0054642C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54642C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54642C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54642C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D</w:t>
            </w:r>
            <w:r w:rsidRPr="0054642C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4049FD8A" w14:textId="77777777" w:rsidR="00190CEA" w:rsidRPr="0054642C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54642C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351138CD" wp14:editId="70BCDBFF">
                  <wp:extent cx="2444400" cy="1440000"/>
                  <wp:effectExtent l="0" t="0" r="0" b="8255"/>
                  <wp:docPr id="1646873111" name="图片 4" descr="图表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6873111" name="图片 4" descr="图表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4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71907AEF" w14:textId="77777777" w:rsidR="00190CEA" w:rsidRPr="0054642C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54642C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54642C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54642C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E</w:t>
            </w:r>
            <w:r w:rsidRPr="0054642C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4EC920EE" w14:textId="77777777" w:rsidR="00190CEA" w:rsidRPr="0054642C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54642C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1850C970" wp14:editId="6E4C94A4">
                  <wp:extent cx="2466000" cy="1440000"/>
                  <wp:effectExtent l="0" t="0" r="0" b="8255"/>
                  <wp:docPr id="1111909832" name="图片 5" descr="图表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1909832" name="图片 5" descr="图表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150118EA" w14:textId="77777777" w:rsidR="00190CEA" w:rsidRPr="0054642C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54642C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54642C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54642C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F</w:t>
            </w:r>
            <w:r w:rsidRPr="0054642C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6625834D" w14:textId="77777777" w:rsidR="00190CEA" w:rsidRPr="0054642C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54642C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0AEF584F" wp14:editId="1B1B8493">
                  <wp:extent cx="2376000" cy="1440000"/>
                  <wp:effectExtent l="0" t="0" r="5715" b="8255"/>
                  <wp:docPr id="2084202299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6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0CEA" w:rsidRPr="0054642C" w14:paraId="40C85E03" w14:textId="77777777" w:rsidTr="00190CEA">
        <w:trPr>
          <w:trHeight w:val="1803"/>
        </w:trPr>
        <w:tc>
          <w:tcPr>
            <w:tcW w:w="0" w:type="auto"/>
          </w:tcPr>
          <w:p w14:paraId="35B67A49" w14:textId="77777777" w:rsidR="00190CEA" w:rsidRPr="0054642C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54642C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54642C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54642C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G</w:t>
            </w:r>
            <w:r w:rsidRPr="0054642C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347E0C7A" w14:textId="77777777" w:rsidR="00190CEA" w:rsidRPr="0054642C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54642C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09B9C5E2" wp14:editId="36E937B5">
                  <wp:extent cx="2469600" cy="1440000"/>
                  <wp:effectExtent l="0" t="0" r="6985" b="8255"/>
                  <wp:docPr id="1742281623" name="图片 7" descr="日程表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2281623" name="图片 7" descr="日程表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6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62B16282" w14:textId="77777777" w:rsidR="00190CEA" w:rsidRPr="0054642C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54642C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54642C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54642C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H</w:t>
            </w:r>
            <w:r w:rsidRPr="0054642C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4A1D0C4A" w14:textId="77777777" w:rsidR="00190CEA" w:rsidRPr="0054642C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54642C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2C0AF4F8" wp14:editId="3B649C3F">
                  <wp:extent cx="2469600" cy="1440000"/>
                  <wp:effectExtent l="0" t="0" r="6985" b="8255"/>
                  <wp:docPr id="1176814100" name="图片 8" descr="图表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6814100" name="图片 8" descr="图表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6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576D3E69" w14:textId="77777777" w:rsidR="00190CEA" w:rsidRPr="0054642C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54642C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54642C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54642C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I</w:t>
            </w:r>
            <w:r w:rsidRPr="0054642C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15001F95" w14:textId="77777777" w:rsidR="00190CEA" w:rsidRPr="0054642C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54642C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1DCAE1AC" wp14:editId="0B405396">
                  <wp:extent cx="2469600" cy="1440000"/>
                  <wp:effectExtent l="0" t="0" r="6985" b="8255"/>
                  <wp:docPr id="212766834" name="图片 9" descr="图片包含 应用程序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766834" name="图片 9" descr="图片包含 应用程序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6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0CEA" w:rsidRPr="0054642C" w14:paraId="0AC2F414" w14:textId="77777777" w:rsidTr="00190CEA">
        <w:trPr>
          <w:trHeight w:val="1716"/>
        </w:trPr>
        <w:tc>
          <w:tcPr>
            <w:tcW w:w="0" w:type="auto"/>
          </w:tcPr>
          <w:p w14:paraId="61CB6C7C" w14:textId="77777777" w:rsidR="00190CEA" w:rsidRPr="0054642C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54642C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54642C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54642C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J</w:t>
            </w:r>
            <w:r w:rsidRPr="0054642C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540DB141" w14:textId="77777777" w:rsidR="00190CEA" w:rsidRPr="0054642C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54642C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3DD35BA3" wp14:editId="706F5441">
                  <wp:extent cx="2469600" cy="1440000"/>
                  <wp:effectExtent l="0" t="0" r="6985" b="8255"/>
                  <wp:docPr id="1799428889" name="图片 10" descr="图表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9428889" name="图片 10" descr="图表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6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2C55ED25" w14:textId="77777777" w:rsidR="00190CEA" w:rsidRPr="0054642C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54642C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54642C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54642C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K</w:t>
            </w:r>
            <w:r w:rsidRPr="0054642C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777778CF" w14:textId="77777777" w:rsidR="00190CEA" w:rsidRPr="0054642C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54642C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7A002BDC" wp14:editId="739F86A3">
                  <wp:extent cx="2468433" cy="1439999"/>
                  <wp:effectExtent l="0" t="0" r="8255" b="8255"/>
                  <wp:docPr id="683180683" name="图片 11" descr="图表&#10;&#10;低可信度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3180683" name="图片 11" descr="图表&#10;&#10;低可信度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8433" cy="14399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3D628B45" w14:textId="77777777" w:rsidR="00190CEA" w:rsidRPr="0054642C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54642C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54642C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54642C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L</w:t>
            </w:r>
            <w:r w:rsidRPr="0054642C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0885A977" w14:textId="77777777" w:rsidR="00190CEA" w:rsidRPr="0054642C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54642C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49FD14D3" wp14:editId="0D14B501">
                  <wp:extent cx="2469600" cy="1440000"/>
                  <wp:effectExtent l="0" t="0" r="6985" b="8255"/>
                  <wp:docPr id="160791778" name="图片 12" descr="图表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791778" name="图片 12" descr="图表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6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0CEA" w:rsidRPr="0054642C" w14:paraId="343EA175" w14:textId="77777777" w:rsidTr="00190CEA">
        <w:trPr>
          <w:trHeight w:val="1803"/>
        </w:trPr>
        <w:tc>
          <w:tcPr>
            <w:tcW w:w="0" w:type="auto"/>
          </w:tcPr>
          <w:p w14:paraId="741A5F6E" w14:textId="77777777" w:rsidR="00190CEA" w:rsidRPr="0054642C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54642C">
              <w:rPr>
                <w:b w:val="0"/>
                <w:bCs w:val="0"/>
                <w:noProof/>
                <w:sz w:val="22"/>
                <w:szCs w:val="22"/>
              </w:rPr>
              <w:lastRenderedPageBreak/>
              <w:fldChar w:fldCharType="begin"/>
            </w:r>
            <w:r w:rsidRPr="0054642C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54642C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M</w:t>
            </w:r>
            <w:r w:rsidRPr="0054642C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32CBF9B2" w14:textId="77777777" w:rsidR="00190CEA" w:rsidRPr="0054642C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54642C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6E708C60" wp14:editId="6EC634BC">
                  <wp:extent cx="2469600" cy="1440000"/>
                  <wp:effectExtent l="0" t="0" r="6985" b="8255"/>
                  <wp:docPr id="984852951" name="图片 13" descr="图表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4852951" name="图片 13" descr="图表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6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5636E985" w14:textId="77777777" w:rsidR="00190CEA" w:rsidRPr="0054642C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54642C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54642C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54642C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N</w:t>
            </w:r>
            <w:r w:rsidRPr="0054642C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13A97494" w14:textId="77777777" w:rsidR="00190CEA" w:rsidRPr="0054642C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54642C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44E205DC" wp14:editId="2E07A29D">
                  <wp:extent cx="2469600" cy="1440000"/>
                  <wp:effectExtent l="0" t="0" r="6985" b="8255"/>
                  <wp:docPr id="1292923955" name="图片 14" descr="图表, 箱线图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2923955" name="图片 14" descr="图表, 箱线图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6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66E9FC66" w14:textId="77777777" w:rsidR="00190CEA" w:rsidRPr="0054642C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54642C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54642C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54642C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O</w:t>
            </w:r>
            <w:r w:rsidRPr="0054642C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3984BC75" w14:textId="77777777" w:rsidR="00190CEA" w:rsidRPr="0054642C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54642C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75F624C4" wp14:editId="7EED7B32">
                  <wp:extent cx="2469600" cy="1440000"/>
                  <wp:effectExtent l="0" t="0" r="6985" b="8255"/>
                  <wp:docPr id="94200628" name="图片 15" descr="图表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200628" name="图片 15" descr="图表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6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0CEA" w:rsidRPr="0054642C" w14:paraId="35635425" w14:textId="77777777" w:rsidTr="00190CEA">
        <w:trPr>
          <w:trHeight w:val="1716"/>
        </w:trPr>
        <w:tc>
          <w:tcPr>
            <w:tcW w:w="0" w:type="auto"/>
          </w:tcPr>
          <w:p w14:paraId="61C4CDE2" w14:textId="77777777" w:rsidR="00190CEA" w:rsidRPr="0054642C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54642C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54642C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54642C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P</w:t>
            </w:r>
            <w:r w:rsidRPr="0054642C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561B42C6" w14:textId="77777777" w:rsidR="00190CEA" w:rsidRPr="0054642C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54642C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779C2113" wp14:editId="3BADD61B">
                  <wp:extent cx="2469600" cy="1440000"/>
                  <wp:effectExtent l="0" t="0" r="6985" b="8255"/>
                  <wp:docPr id="1607754204" name="图片 16" descr="图表, 散点图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7754204" name="图片 16" descr="图表, 散点图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6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6EDD8071" w14:textId="77777777" w:rsidR="00190CEA" w:rsidRPr="0054642C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54642C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54642C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54642C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Q</w:t>
            </w:r>
            <w:r w:rsidRPr="0054642C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42955913" w14:textId="77777777" w:rsidR="00190CEA" w:rsidRPr="0054642C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54642C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16FB9B8F" wp14:editId="4D8B76F1">
                  <wp:extent cx="2469600" cy="1440000"/>
                  <wp:effectExtent l="0" t="0" r="6985" b="8255"/>
                  <wp:docPr id="1255448533" name="图片 17" descr="日程表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5448533" name="图片 17" descr="日程表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6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768708A3" w14:textId="77777777" w:rsidR="00190CEA" w:rsidRPr="0054642C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</w:p>
        </w:tc>
      </w:tr>
    </w:tbl>
    <w:p w14:paraId="020BAFF1" w14:textId="77777777" w:rsidR="00190CEA" w:rsidRPr="00190CEA" w:rsidRDefault="00190CEA" w:rsidP="00190CEA">
      <w:pPr>
        <w:spacing w:before="240"/>
        <w:rPr>
          <w:rFonts w:eastAsia="宋体" w:cs="Times New Roman"/>
          <w:szCs w:val="24"/>
        </w:rPr>
      </w:pPr>
      <w:r w:rsidRPr="00190CEA">
        <w:rPr>
          <w:rFonts w:eastAsia="宋体" w:cs="Times New Roman"/>
          <w:szCs w:val="24"/>
        </w:rPr>
        <w:t>Supplementary Figure 5. The scatter plot for the association of Mendelian randomization analysis reveals causal effects of food intakes on diabetic retinopathy.</w:t>
      </w:r>
    </w:p>
    <w:p w14:paraId="21FDF855" w14:textId="77777777" w:rsidR="00190CEA" w:rsidRDefault="00190CEA" w:rsidP="003235A0">
      <w:pPr>
        <w:spacing w:before="240"/>
        <w:rPr>
          <w:szCs w:val="24"/>
        </w:rPr>
      </w:pPr>
    </w:p>
    <w:p w14:paraId="75E77527" w14:textId="77777777" w:rsidR="00190CEA" w:rsidRDefault="00190CEA" w:rsidP="003235A0">
      <w:pPr>
        <w:spacing w:before="240"/>
        <w:rPr>
          <w:szCs w:val="24"/>
        </w:rPr>
      </w:pPr>
    </w:p>
    <w:p w14:paraId="7CCBDB7F" w14:textId="77777777" w:rsidR="00190CEA" w:rsidRDefault="00190CEA" w:rsidP="003235A0">
      <w:pPr>
        <w:spacing w:before="240"/>
        <w:rPr>
          <w:szCs w:val="24"/>
        </w:rPr>
      </w:pPr>
    </w:p>
    <w:p w14:paraId="171568AA" w14:textId="77777777" w:rsidR="00190CEA" w:rsidRDefault="00190CEA" w:rsidP="003235A0">
      <w:pPr>
        <w:spacing w:before="240"/>
        <w:rPr>
          <w:szCs w:val="24"/>
        </w:rPr>
      </w:pPr>
    </w:p>
    <w:p w14:paraId="2B15CF7E" w14:textId="77777777" w:rsidR="00190CEA" w:rsidRDefault="00190CEA" w:rsidP="003235A0">
      <w:pPr>
        <w:spacing w:before="240"/>
        <w:rPr>
          <w:szCs w:val="24"/>
        </w:rPr>
      </w:pPr>
    </w:p>
    <w:p w14:paraId="080CC97B" w14:textId="77777777" w:rsidR="00190CEA" w:rsidRDefault="00190CEA" w:rsidP="003235A0">
      <w:pPr>
        <w:spacing w:before="240"/>
        <w:rPr>
          <w:szCs w:val="24"/>
        </w:rPr>
      </w:pPr>
    </w:p>
    <w:p w14:paraId="3EB61C02" w14:textId="77777777" w:rsidR="00190CEA" w:rsidRDefault="00190CEA" w:rsidP="003235A0">
      <w:pPr>
        <w:spacing w:before="240"/>
        <w:rPr>
          <w:szCs w:val="24"/>
        </w:rPr>
      </w:pPr>
    </w:p>
    <w:p w14:paraId="76497570" w14:textId="77777777" w:rsidR="00190CEA" w:rsidRDefault="00190CEA" w:rsidP="003235A0">
      <w:pPr>
        <w:spacing w:before="240"/>
        <w:rPr>
          <w:szCs w:val="24"/>
        </w:rPr>
      </w:pPr>
    </w:p>
    <w:p w14:paraId="481D31CC" w14:textId="77777777" w:rsidR="00190CEA" w:rsidRDefault="00190CEA" w:rsidP="003235A0">
      <w:pPr>
        <w:spacing w:before="240"/>
        <w:rPr>
          <w:szCs w:val="24"/>
        </w:rPr>
      </w:pPr>
    </w:p>
    <w:p w14:paraId="27534F8E" w14:textId="77777777" w:rsidR="00190CEA" w:rsidRDefault="00190CEA" w:rsidP="003235A0">
      <w:pPr>
        <w:spacing w:before="240"/>
        <w:rPr>
          <w:szCs w:val="24"/>
        </w:rPr>
      </w:pPr>
    </w:p>
    <w:p w14:paraId="5653D73D" w14:textId="77777777" w:rsidR="00190CEA" w:rsidRDefault="00190CEA" w:rsidP="003235A0">
      <w:pPr>
        <w:spacing w:before="240"/>
        <w:rPr>
          <w:szCs w:val="24"/>
        </w:rPr>
      </w:pPr>
    </w:p>
    <w:p w14:paraId="4F3E04CA" w14:textId="77777777" w:rsidR="00190CEA" w:rsidRDefault="00190CEA" w:rsidP="003235A0">
      <w:pPr>
        <w:spacing w:before="240"/>
        <w:rPr>
          <w:szCs w:val="24"/>
        </w:rPr>
      </w:pPr>
    </w:p>
    <w:tbl>
      <w:tblPr>
        <w:tblStyle w:val="af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9"/>
        <w:gridCol w:w="3259"/>
        <w:gridCol w:w="3259"/>
      </w:tblGrid>
      <w:tr w:rsidR="00190CEA" w:rsidRPr="00D4247D" w14:paraId="14A92A65" w14:textId="77777777" w:rsidTr="00190CEA">
        <w:tc>
          <w:tcPr>
            <w:tcW w:w="3259" w:type="dxa"/>
          </w:tcPr>
          <w:p w14:paraId="66650C5F" w14:textId="77777777" w:rsidR="00190CEA" w:rsidRPr="00D4247D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D4247D">
              <w:rPr>
                <w:b w:val="0"/>
                <w:bCs w:val="0"/>
                <w:noProof/>
                <w:sz w:val="22"/>
                <w:szCs w:val="22"/>
              </w:rPr>
              <w:lastRenderedPageBreak/>
              <w:fldChar w:fldCharType="begin"/>
            </w:r>
            <w:r w:rsidRPr="00D4247D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D4247D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A</w:t>
            </w:r>
            <w:r w:rsidRPr="00D4247D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4D989591" w14:textId="77777777" w:rsidR="00190CEA" w:rsidRPr="00D4247D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D4247D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4805693F" wp14:editId="12A373DA">
                  <wp:extent cx="2469600" cy="1440000"/>
                  <wp:effectExtent l="0" t="0" r="6985" b="8255"/>
                  <wp:docPr id="1014089955" name="图片 1" descr="表格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4089955" name="图片 1" descr="表格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6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14:paraId="71AEBB95" w14:textId="77777777" w:rsidR="00190CEA" w:rsidRPr="00D4247D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D4247D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D4247D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D4247D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B</w:t>
            </w:r>
            <w:r w:rsidRPr="00D4247D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575F3026" w14:textId="77777777" w:rsidR="00190CEA" w:rsidRPr="00D4247D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D4247D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23A01D22" wp14:editId="508A57E6">
                  <wp:extent cx="2469600" cy="1440000"/>
                  <wp:effectExtent l="0" t="0" r="6985" b="8255"/>
                  <wp:docPr id="1370864561" name="图片 2" descr="图形用户界面&#10;&#10;中度可信度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0864561" name="图片 2" descr="图形用户界面&#10;&#10;中度可信度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6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14:paraId="79C706BB" w14:textId="77777777" w:rsidR="00190CEA" w:rsidRPr="00D4247D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D4247D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D4247D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D4247D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C</w:t>
            </w:r>
            <w:r w:rsidRPr="00D4247D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635A2779" w14:textId="77777777" w:rsidR="00190CEA" w:rsidRPr="00D4247D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D4247D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665AF562" wp14:editId="4A84A0D8">
                  <wp:extent cx="2469600" cy="1440000"/>
                  <wp:effectExtent l="0" t="0" r="6985" b="8255"/>
                  <wp:docPr id="883275755" name="图片 3" descr="表格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3275755" name="图片 3" descr="表格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6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0CEA" w:rsidRPr="00D4247D" w14:paraId="63B9BC86" w14:textId="77777777" w:rsidTr="00190CEA">
        <w:tc>
          <w:tcPr>
            <w:tcW w:w="3259" w:type="dxa"/>
          </w:tcPr>
          <w:p w14:paraId="38CC2B93" w14:textId="77777777" w:rsidR="00190CEA" w:rsidRPr="00D4247D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D4247D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D4247D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D4247D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D</w:t>
            </w:r>
            <w:r w:rsidRPr="00D4247D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0BB079CD" w14:textId="77777777" w:rsidR="00190CEA" w:rsidRPr="00D4247D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D4247D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5D1B5C0E" wp14:editId="7DA759E7">
                  <wp:extent cx="2469600" cy="1440000"/>
                  <wp:effectExtent l="0" t="0" r="6985" b="8255"/>
                  <wp:docPr id="1381439641" name="图片 4" descr="表格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1439641" name="图片 4" descr="表格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6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14:paraId="0C3D6752" w14:textId="77777777" w:rsidR="00190CEA" w:rsidRPr="00D4247D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D4247D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D4247D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D4247D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E</w:t>
            </w:r>
            <w:r w:rsidRPr="00D4247D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2AB170F5" w14:textId="77777777" w:rsidR="00190CEA" w:rsidRPr="00D4247D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D4247D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1830E470" wp14:editId="26B8575C">
                  <wp:extent cx="2469600" cy="1440000"/>
                  <wp:effectExtent l="0" t="0" r="6985" b="8255"/>
                  <wp:docPr id="504063023" name="图片 5" descr="图片包含 表格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4063023" name="图片 5" descr="图片包含 表格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6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14:paraId="74473B5F" w14:textId="77777777" w:rsidR="00190CEA" w:rsidRPr="00D4247D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D4247D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D4247D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D4247D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F</w:t>
            </w:r>
            <w:r w:rsidRPr="00D4247D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6BBD9994" w14:textId="77777777" w:rsidR="00190CEA" w:rsidRPr="00D4247D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D4247D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08FC2085" wp14:editId="4B78355B">
                  <wp:extent cx="2469600" cy="1440000"/>
                  <wp:effectExtent l="0" t="0" r="6985" b="8255"/>
                  <wp:docPr id="1886212182" name="图片 6" descr="应用程序, 表格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6212182" name="图片 6" descr="应用程序, 表格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6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0CEA" w:rsidRPr="00D4247D" w14:paraId="53285C84" w14:textId="77777777" w:rsidTr="00190CEA">
        <w:tc>
          <w:tcPr>
            <w:tcW w:w="3259" w:type="dxa"/>
          </w:tcPr>
          <w:p w14:paraId="678240F6" w14:textId="77777777" w:rsidR="00190CEA" w:rsidRPr="00D4247D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D4247D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D4247D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D4247D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G</w:t>
            </w:r>
            <w:r w:rsidRPr="00D4247D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0B0306DF" w14:textId="77777777" w:rsidR="00190CEA" w:rsidRPr="00D4247D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D4247D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5DA3AFE2" wp14:editId="6B9F6A68">
                  <wp:extent cx="2469600" cy="1440000"/>
                  <wp:effectExtent l="0" t="0" r="6985" b="8255"/>
                  <wp:docPr id="865856387" name="图片 7" descr="表格&#10;&#10;中度可信度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5856387" name="图片 7" descr="表格&#10;&#10;中度可信度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6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14:paraId="0E2B42E6" w14:textId="77777777" w:rsidR="00190CEA" w:rsidRPr="00D4247D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D4247D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D4247D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D4247D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H</w:t>
            </w:r>
            <w:r w:rsidRPr="00D4247D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2CB239A3" w14:textId="77777777" w:rsidR="00190CEA" w:rsidRPr="00D4247D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D4247D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5DC21AE7" wp14:editId="7A8F0B52">
                  <wp:extent cx="2469600" cy="1440000"/>
                  <wp:effectExtent l="0" t="0" r="6985" b="8255"/>
                  <wp:docPr id="821863108" name="图片 8" descr="图表, 折线图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1863108" name="图片 8" descr="图表, 折线图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6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14:paraId="4C59F203" w14:textId="77777777" w:rsidR="00190CEA" w:rsidRPr="00D4247D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D4247D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D4247D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D4247D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I</w:t>
            </w:r>
            <w:r w:rsidRPr="00D4247D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31A64817" w14:textId="77777777" w:rsidR="00190CEA" w:rsidRPr="00D4247D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D4247D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5CB24F36" wp14:editId="3F959F5D">
                  <wp:extent cx="2469600" cy="1440000"/>
                  <wp:effectExtent l="0" t="0" r="6985" b="8255"/>
                  <wp:docPr id="2117973714" name="图片 9" descr="图形用户界面, 应用程序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7973714" name="图片 9" descr="图形用户界面, 应用程序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6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0CEA" w:rsidRPr="00D4247D" w14:paraId="1BC96F8D" w14:textId="77777777" w:rsidTr="00190CEA">
        <w:tc>
          <w:tcPr>
            <w:tcW w:w="3259" w:type="dxa"/>
          </w:tcPr>
          <w:p w14:paraId="4E721CB4" w14:textId="77777777" w:rsidR="00190CEA" w:rsidRPr="00D4247D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D4247D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D4247D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D4247D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J</w:t>
            </w:r>
            <w:r w:rsidRPr="00D4247D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0AC3FCB0" w14:textId="77777777" w:rsidR="00190CEA" w:rsidRPr="00D4247D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D4247D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6A0F76F8" wp14:editId="6E53ED2B">
                  <wp:extent cx="2469600" cy="1440000"/>
                  <wp:effectExtent l="0" t="0" r="6985" b="8255"/>
                  <wp:docPr id="1552587793" name="图片 10" descr="图形用户界面, 应用程序, 表格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2587793" name="图片 10" descr="图形用户界面, 应用程序, 表格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6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14:paraId="1BC19081" w14:textId="77777777" w:rsidR="00190CEA" w:rsidRPr="00D4247D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D4247D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D4247D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D4247D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K</w:t>
            </w:r>
            <w:r w:rsidRPr="00D4247D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6BD170EA" w14:textId="77777777" w:rsidR="00190CEA" w:rsidRPr="00D4247D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D4247D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24BE8C19" wp14:editId="3D117020">
                  <wp:extent cx="2468433" cy="1439999"/>
                  <wp:effectExtent l="0" t="0" r="8255" b="8255"/>
                  <wp:docPr id="1982738996" name="图片 11" descr="图表&#10;&#10;低可信度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2738996" name="图片 11" descr="图表&#10;&#10;低可信度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8433" cy="14399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14:paraId="5CE5A8DB" w14:textId="77777777" w:rsidR="00190CEA" w:rsidRPr="00D4247D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D4247D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D4247D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D4247D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L</w:t>
            </w:r>
            <w:r w:rsidRPr="00D4247D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718BD078" w14:textId="77777777" w:rsidR="00190CEA" w:rsidRPr="00D4247D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D4247D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61075BAE" wp14:editId="72551D2A">
                  <wp:extent cx="2469600" cy="1440000"/>
                  <wp:effectExtent l="0" t="0" r="6985" b="8255"/>
                  <wp:docPr id="241052962" name="图片 12" descr="表格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1052962" name="图片 12" descr="表格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6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0CEA" w:rsidRPr="00D4247D" w14:paraId="51B07170" w14:textId="77777777" w:rsidTr="00190CEA">
        <w:tc>
          <w:tcPr>
            <w:tcW w:w="3259" w:type="dxa"/>
          </w:tcPr>
          <w:p w14:paraId="19C933B1" w14:textId="77777777" w:rsidR="00190CEA" w:rsidRPr="00D4247D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D4247D">
              <w:rPr>
                <w:b w:val="0"/>
                <w:bCs w:val="0"/>
                <w:noProof/>
                <w:sz w:val="22"/>
                <w:szCs w:val="22"/>
              </w:rPr>
              <w:lastRenderedPageBreak/>
              <w:fldChar w:fldCharType="begin"/>
            </w:r>
            <w:r w:rsidRPr="00D4247D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D4247D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M</w:t>
            </w:r>
            <w:r w:rsidRPr="00D4247D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56D0BB02" w14:textId="77777777" w:rsidR="00190CEA" w:rsidRPr="00D4247D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D4247D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464CD73B" wp14:editId="0CE9DFC2">
                  <wp:extent cx="2469600" cy="1440000"/>
                  <wp:effectExtent l="0" t="0" r="6985" b="8255"/>
                  <wp:docPr id="1058407431" name="图片 13" descr="表格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8407431" name="图片 13" descr="表格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6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14:paraId="20A30DED" w14:textId="77777777" w:rsidR="00190CEA" w:rsidRPr="00D4247D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D4247D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D4247D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D4247D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N</w:t>
            </w:r>
            <w:r w:rsidRPr="00D4247D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2A59FA8A" w14:textId="77777777" w:rsidR="00190CEA" w:rsidRPr="00D4247D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D4247D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0339C97B" wp14:editId="5AF32968">
                  <wp:extent cx="2376000" cy="1440000"/>
                  <wp:effectExtent l="0" t="0" r="5715" b="8255"/>
                  <wp:docPr id="1286746612" name="图片 14" descr="表格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6746612" name="图片 14" descr="表格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6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14:paraId="58ED57DF" w14:textId="77777777" w:rsidR="00190CEA" w:rsidRPr="00D4247D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D4247D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D4247D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D4247D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O</w:t>
            </w:r>
            <w:r w:rsidRPr="00D4247D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2450FAC1" w14:textId="77777777" w:rsidR="00190CEA" w:rsidRPr="00D4247D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D4247D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3D885DB0" wp14:editId="337F10CA">
                  <wp:extent cx="2376000" cy="1440000"/>
                  <wp:effectExtent l="0" t="0" r="5715" b="8255"/>
                  <wp:docPr id="1492964308" name="图片 15" descr="图片包含 表格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2964308" name="图片 15" descr="图片包含 表格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6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0CEA" w:rsidRPr="00D4247D" w14:paraId="66F45FA0" w14:textId="77777777" w:rsidTr="00190CEA">
        <w:tc>
          <w:tcPr>
            <w:tcW w:w="3259" w:type="dxa"/>
          </w:tcPr>
          <w:p w14:paraId="78FCBFC8" w14:textId="77777777" w:rsidR="00190CEA" w:rsidRPr="00D4247D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D4247D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D4247D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D4247D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P</w:t>
            </w:r>
            <w:r w:rsidRPr="00D4247D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135663A7" w14:textId="77777777" w:rsidR="00190CEA" w:rsidRPr="00D4247D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D4247D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2CB3E5C8" wp14:editId="0C82FFAD">
                  <wp:extent cx="2376000" cy="1440000"/>
                  <wp:effectExtent l="0" t="0" r="5715" b="8255"/>
                  <wp:docPr id="1862063456" name="图片 16" descr="图形用户界面, 表格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2063456" name="图片 16" descr="图形用户界面, 表格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6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14:paraId="7439CB37" w14:textId="77777777" w:rsidR="00190CEA" w:rsidRPr="00D4247D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D4247D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D4247D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D4247D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Q</w:t>
            </w:r>
            <w:r w:rsidRPr="00D4247D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6835FD1B" w14:textId="77777777" w:rsidR="00190CEA" w:rsidRPr="00D4247D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D4247D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18975768" wp14:editId="0100F62B">
                  <wp:extent cx="2376000" cy="1440000"/>
                  <wp:effectExtent l="0" t="0" r="5715" b="8255"/>
                  <wp:docPr id="809593274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6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14:paraId="7A3BE606" w14:textId="77777777" w:rsidR="00190CEA" w:rsidRPr="00D4247D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</w:p>
        </w:tc>
      </w:tr>
    </w:tbl>
    <w:p w14:paraId="2A1493D0" w14:textId="77777777" w:rsidR="00190CEA" w:rsidRPr="00190CEA" w:rsidRDefault="00190CEA" w:rsidP="00190CEA">
      <w:pPr>
        <w:spacing w:before="240"/>
        <w:rPr>
          <w:rFonts w:eastAsia="宋体" w:cs="Times New Roman"/>
          <w:szCs w:val="24"/>
        </w:rPr>
      </w:pPr>
      <w:r w:rsidRPr="00190CEA">
        <w:rPr>
          <w:rFonts w:eastAsia="宋体" w:cs="Times New Roman"/>
          <w:szCs w:val="24"/>
        </w:rPr>
        <w:t>Supplementary Figure 6. The leave-one-out plot for the association of Mendelian randomization analysis reveals causal effects of food intakes on diabetic retinopathy.</w:t>
      </w:r>
    </w:p>
    <w:p w14:paraId="5C18CDB9" w14:textId="77777777" w:rsidR="00190CEA" w:rsidRDefault="00190CEA" w:rsidP="003235A0">
      <w:pPr>
        <w:spacing w:before="240"/>
        <w:rPr>
          <w:szCs w:val="24"/>
        </w:rPr>
      </w:pPr>
    </w:p>
    <w:p w14:paraId="4DB045EC" w14:textId="77777777" w:rsidR="00190CEA" w:rsidRDefault="00190CEA" w:rsidP="003235A0">
      <w:pPr>
        <w:spacing w:before="240"/>
        <w:rPr>
          <w:szCs w:val="24"/>
        </w:rPr>
      </w:pPr>
    </w:p>
    <w:p w14:paraId="4338E947" w14:textId="77777777" w:rsidR="00190CEA" w:rsidRDefault="00190CEA" w:rsidP="003235A0">
      <w:pPr>
        <w:spacing w:before="240"/>
        <w:rPr>
          <w:szCs w:val="24"/>
        </w:rPr>
      </w:pPr>
    </w:p>
    <w:p w14:paraId="133CE386" w14:textId="77777777" w:rsidR="00190CEA" w:rsidRDefault="00190CEA" w:rsidP="003235A0">
      <w:pPr>
        <w:spacing w:before="240"/>
        <w:rPr>
          <w:szCs w:val="24"/>
        </w:rPr>
      </w:pPr>
    </w:p>
    <w:p w14:paraId="421E9007" w14:textId="77777777" w:rsidR="00190CEA" w:rsidRDefault="00190CEA" w:rsidP="003235A0">
      <w:pPr>
        <w:spacing w:before="240"/>
        <w:rPr>
          <w:szCs w:val="24"/>
        </w:rPr>
      </w:pPr>
    </w:p>
    <w:p w14:paraId="6847EE88" w14:textId="77777777" w:rsidR="00190CEA" w:rsidRDefault="00190CEA" w:rsidP="003235A0">
      <w:pPr>
        <w:spacing w:before="240"/>
        <w:rPr>
          <w:szCs w:val="24"/>
        </w:rPr>
      </w:pPr>
    </w:p>
    <w:p w14:paraId="75EBE396" w14:textId="77777777" w:rsidR="00190CEA" w:rsidRDefault="00190CEA" w:rsidP="003235A0">
      <w:pPr>
        <w:spacing w:before="240"/>
        <w:rPr>
          <w:szCs w:val="24"/>
        </w:rPr>
      </w:pPr>
    </w:p>
    <w:p w14:paraId="51DF6ED8" w14:textId="77777777" w:rsidR="00190CEA" w:rsidRDefault="00190CEA" w:rsidP="003235A0">
      <w:pPr>
        <w:spacing w:before="240"/>
        <w:rPr>
          <w:szCs w:val="24"/>
        </w:rPr>
      </w:pPr>
    </w:p>
    <w:p w14:paraId="02F47649" w14:textId="77777777" w:rsidR="00190CEA" w:rsidRDefault="00190CEA" w:rsidP="003235A0">
      <w:pPr>
        <w:spacing w:before="240"/>
        <w:rPr>
          <w:szCs w:val="24"/>
        </w:rPr>
      </w:pPr>
    </w:p>
    <w:p w14:paraId="4A3DFA01" w14:textId="77777777" w:rsidR="00190CEA" w:rsidRDefault="00190CEA" w:rsidP="003235A0">
      <w:pPr>
        <w:spacing w:before="240"/>
        <w:rPr>
          <w:szCs w:val="24"/>
        </w:rPr>
      </w:pPr>
    </w:p>
    <w:p w14:paraId="6DC1354E" w14:textId="77777777" w:rsidR="00190CEA" w:rsidRDefault="00190CEA" w:rsidP="003235A0">
      <w:pPr>
        <w:spacing w:before="240"/>
        <w:rPr>
          <w:szCs w:val="24"/>
        </w:rPr>
      </w:pPr>
    </w:p>
    <w:p w14:paraId="74A63F93" w14:textId="77777777" w:rsidR="00190CEA" w:rsidRDefault="00190CEA" w:rsidP="003235A0">
      <w:pPr>
        <w:spacing w:before="240"/>
        <w:rPr>
          <w:szCs w:val="24"/>
        </w:rPr>
      </w:pPr>
    </w:p>
    <w:tbl>
      <w:tblPr>
        <w:tblStyle w:val="af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9"/>
        <w:gridCol w:w="3259"/>
        <w:gridCol w:w="3259"/>
      </w:tblGrid>
      <w:tr w:rsidR="00190CEA" w:rsidRPr="00210DD8" w14:paraId="5523580B" w14:textId="77777777" w:rsidTr="00190CEA">
        <w:tc>
          <w:tcPr>
            <w:tcW w:w="3259" w:type="dxa"/>
          </w:tcPr>
          <w:p w14:paraId="37BED40F" w14:textId="77777777" w:rsidR="00190CEA" w:rsidRPr="00210DD8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210DD8">
              <w:rPr>
                <w:b w:val="0"/>
                <w:bCs w:val="0"/>
                <w:noProof/>
                <w:sz w:val="22"/>
                <w:szCs w:val="22"/>
              </w:rPr>
              <w:lastRenderedPageBreak/>
              <w:fldChar w:fldCharType="begin"/>
            </w:r>
            <w:r w:rsidRPr="00210DD8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210DD8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A</w:t>
            </w:r>
            <w:r w:rsidRPr="00210DD8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2EDA071C" w14:textId="77777777" w:rsidR="00190CEA" w:rsidRPr="00210DD8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210DD8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64BEECC4" wp14:editId="0B8DFAE4">
                  <wp:extent cx="2469600" cy="1440000"/>
                  <wp:effectExtent l="0" t="0" r="6985" b="8255"/>
                  <wp:docPr id="436646752" name="图片 1" descr="图形用户界面, 应用程序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6646752" name="图片 1" descr="图形用户界面, 应用程序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6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14:paraId="7D4F97D5" w14:textId="77777777" w:rsidR="00190CEA" w:rsidRPr="00210DD8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210DD8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210DD8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210DD8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B</w:t>
            </w:r>
            <w:r w:rsidRPr="00210DD8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7180BE56" w14:textId="77777777" w:rsidR="00190CEA" w:rsidRPr="00210DD8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210DD8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60DEAE94" wp14:editId="59DC54FB">
                  <wp:extent cx="2469600" cy="1440000"/>
                  <wp:effectExtent l="0" t="0" r="6985" b="8255"/>
                  <wp:docPr id="1321299524" name="图片 2" descr="图表, 散点图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1299524" name="图片 2" descr="图表, 散点图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6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14:paraId="7312E219" w14:textId="77777777" w:rsidR="00190CEA" w:rsidRPr="00210DD8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210DD8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210DD8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210DD8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C</w:t>
            </w:r>
            <w:r w:rsidRPr="00210DD8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3678D8D6" w14:textId="77777777" w:rsidR="00190CEA" w:rsidRPr="00210DD8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210DD8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74B50CA1" wp14:editId="60B26875">
                  <wp:extent cx="2469600" cy="1440000"/>
                  <wp:effectExtent l="0" t="0" r="6985" b="8255"/>
                  <wp:docPr id="1860775082" name="图片 3" descr="图表, 散点图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0775082" name="图片 3" descr="图表, 散点图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6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0CEA" w:rsidRPr="00210DD8" w14:paraId="41A44D79" w14:textId="77777777" w:rsidTr="00190CEA">
        <w:tc>
          <w:tcPr>
            <w:tcW w:w="3259" w:type="dxa"/>
          </w:tcPr>
          <w:p w14:paraId="47F570B7" w14:textId="77777777" w:rsidR="00190CEA" w:rsidRPr="00210DD8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210DD8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210DD8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210DD8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D</w:t>
            </w:r>
            <w:r w:rsidRPr="00210DD8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2DF20AB4" w14:textId="77777777" w:rsidR="00190CEA" w:rsidRPr="00210DD8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210DD8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375E46F7" wp14:editId="36D5523D">
                  <wp:extent cx="2469600" cy="1440000"/>
                  <wp:effectExtent l="0" t="0" r="6985" b="8255"/>
                  <wp:docPr id="2043756635" name="图片 4" descr="日历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3756635" name="图片 4" descr="日历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6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14:paraId="39915649" w14:textId="77777777" w:rsidR="00190CEA" w:rsidRPr="00210DD8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210DD8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210DD8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210DD8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E</w:t>
            </w:r>
            <w:r w:rsidRPr="00210DD8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17A7FF85" w14:textId="77777777" w:rsidR="00190CEA" w:rsidRPr="00210DD8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210DD8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30C0C634" wp14:editId="6E807CC6">
                  <wp:extent cx="2469600" cy="1440000"/>
                  <wp:effectExtent l="0" t="0" r="6985" b="8255"/>
                  <wp:docPr id="2111122429" name="图片 5" descr="图表, 散点图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1122429" name="图片 5" descr="图表, 散点图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6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14:paraId="2302525B" w14:textId="77777777" w:rsidR="00190CEA" w:rsidRPr="00210DD8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210DD8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210DD8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210DD8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F</w:t>
            </w:r>
            <w:r w:rsidRPr="00210DD8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2B1E3A03" w14:textId="77777777" w:rsidR="00190CEA" w:rsidRPr="00210DD8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210DD8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523FA77F" wp14:editId="6F099ECE">
                  <wp:extent cx="2469600" cy="1440000"/>
                  <wp:effectExtent l="0" t="0" r="6985" b="8255"/>
                  <wp:docPr id="1878322210" name="图片 6" descr="图表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8322210" name="图片 6" descr="图表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6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0CEA" w:rsidRPr="00210DD8" w14:paraId="1602B980" w14:textId="77777777" w:rsidTr="00190CEA">
        <w:tc>
          <w:tcPr>
            <w:tcW w:w="3259" w:type="dxa"/>
          </w:tcPr>
          <w:p w14:paraId="573CE044" w14:textId="77777777" w:rsidR="00190CEA" w:rsidRPr="00210DD8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210DD8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210DD8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210DD8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G</w:t>
            </w:r>
            <w:r w:rsidRPr="00210DD8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55746B37" w14:textId="77777777" w:rsidR="00190CEA" w:rsidRPr="00210DD8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210DD8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5F1E45B6" wp14:editId="27654124">
                  <wp:extent cx="2469600" cy="1440000"/>
                  <wp:effectExtent l="0" t="0" r="6985" b="8255"/>
                  <wp:docPr id="758439947" name="图片 7" descr="图表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8439947" name="图片 7" descr="图表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6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14:paraId="6E420700" w14:textId="77777777" w:rsidR="00190CEA" w:rsidRPr="00210DD8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210DD8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210DD8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210DD8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H</w:t>
            </w:r>
            <w:r w:rsidRPr="00210DD8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76138C06" w14:textId="77777777" w:rsidR="00190CEA" w:rsidRPr="00210DD8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210DD8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7280DCBD" wp14:editId="54A1369F">
                  <wp:extent cx="2469600" cy="1440000"/>
                  <wp:effectExtent l="0" t="0" r="6985" b="8255"/>
                  <wp:docPr id="365087560" name="图片 8" descr="图形用户界面, 应用程序, Word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5087560" name="图片 8" descr="图形用户界面, 应用程序, Word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6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14:paraId="66EFBA4A" w14:textId="77777777" w:rsidR="00190CEA" w:rsidRPr="00210DD8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210DD8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210DD8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210DD8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I</w:t>
            </w:r>
            <w:r w:rsidRPr="00210DD8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15CA8952" w14:textId="77777777" w:rsidR="00190CEA" w:rsidRPr="00210DD8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210DD8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47B94442" wp14:editId="297C714B">
                  <wp:extent cx="2469600" cy="1440000"/>
                  <wp:effectExtent l="0" t="0" r="6985" b="8255"/>
                  <wp:docPr id="430095329" name="图片 9" descr="图表, 散点图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0095329" name="图片 9" descr="图表, 散点图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6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0CEA" w:rsidRPr="00210DD8" w14:paraId="2E794421" w14:textId="77777777" w:rsidTr="00190CEA">
        <w:tc>
          <w:tcPr>
            <w:tcW w:w="3259" w:type="dxa"/>
          </w:tcPr>
          <w:p w14:paraId="01932B83" w14:textId="77777777" w:rsidR="00190CEA" w:rsidRPr="00210DD8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210DD8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210DD8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210DD8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J</w:t>
            </w:r>
            <w:r w:rsidRPr="00210DD8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05F8E310" w14:textId="77777777" w:rsidR="00190CEA" w:rsidRPr="00210DD8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210DD8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26131181" wp14:editId="449351BD">
                  <wp:extent cx="2469600" cy="1440000"/>
                  <wp:effectExtent l="0" t="0" r="6985" b="8255"/>
                  <wp:docPr id="1846860833" name="图片 10" descr="图表, 日历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6860833" name="图片 10" descr="图表, 日历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6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14:paraId="382B7F35" w14:textId="77777777" w:rsidR="00190CEA" w:rsidRPr="00210DD8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210DD8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210DD8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210DD8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K</w:t>
            </w:r>
            <w:r w:rsidRPr="00210DD8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77BBE189" w14:textId="77777777" w:rsidR="00190CEA" w:rsidRPr="00210DD8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210DD8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62B38B43" wp14:editId="1CF26DBF">
                  <wp:extent cx="2468433" cy="1440000"/>
                  <wp:effectExtent l="0" t="0" r="8255" b="8255"/>
                  <wp:docPr id="972869887" name="图片 11" descr="图表, 散点图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2869887" name="图片 11" descr="图表, 散点图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8433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14:paraId="7DC83815" w14:textId="77777777" w:rsidR="00190CEA" w:rsidRPr="00210DD8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210DD8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210DD8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210DD8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L</w:t>
            </w:r>
            <w:r w:rsidRPr="00210DD8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051C6C74" w14:textId="77777777" w:rsidR="00190CEA" w:rsidRPr="00210DD8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210DD8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1B68FB26" wp14:editId="2577B494">
                  <wp:extent cx="2469600" cy="1440000"/>
                  <wp:effectExtent l="0" t="0" r="6985" b="8255"/>
                  <wp:docPr id="1831588835" name="图片 12" descr="图表, 散点图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1588835" name="图片 12" descr="图表, 散点图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6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0CEA" w:rsidRPr="00210DD8" w14:paraId="76AEE293" w14:textId="77777777" w:rsidTr="00190CEA">
        <w:tc>
          <w:tcPr>
            <w:tcW w:w="3259" w:type="dxa"/>
          </w:tcPr>
          <w:p w14:paraId="7D378358" w14:textId="77777777" w:rsidR="00190CEA" w:rsidRPr="00210DD8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210DD8">
              <w:rPr>
                <w:b w:val="0"/>
                <w:bCs w:val="0"/>
                <w:noProof/>
                <w:sz w:val="22"/>
                <w:szCs w:val="22"/>
              </w:rPr>
              <w:lastRenderedPageBreak/>
              <w:fldChar w:fldCharType="begin"/>
            </w:r>
            <w:r w:rsidRPr="00210DD8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210DD8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M</w:t>
            </w:r>
            <w:r w:rsidRPr="00210DD8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55B6D39C" w14:textId="77777777" w:rsidR="00190CEA" w:rsidRPr="00210DD8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210DD8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7C574816" wp14:editId="3B756848">
                  <wp:extent cx="2469600" cy="1440000"/>
                  <wp:effectExtent l="0" t="0" r="6985" b="8255"/>
                  <wp:docPr id="1956157033" name="图片 13" descr="图表, 散点图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6157033" name="图片 13" descr="图表, 散点图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6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14:paraId="61E0DF43" w14:textId="77777777" w:rsidR="00190CEA" w:rsidRPr="00210DD8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210DD8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210DD8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210DD8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N</w:t>
            </w:r>
            <w:r w:rsidRPr="00210DD8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0AE1F425" w14:textId="77777777" w:rsidR="00190CEA" w:rsidRPr="00210DD8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210DD8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222E6867" wp14:editId="6967ED84">
                  <wp:extent cx="2469600" cy="1440000"/>
                  <wp:effectExtent l="0" t="0" r="6985" b="8255"/>
                  <wp:docPr id="108908072" name="图片 14" descr="图表, 散点图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908072" name="图片 14" descr="图表, 散点图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6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14:paraId="195FEB03" w14:textId="77777777" w:rsidR="00190CEA" w:rsidRPr="00210DD8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210DD8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210DD8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210DD8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O</w:t>
            </w:r>
            <w:r w:rsidRPr="00210DD8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0FC79514" w14:textId="77777777" w:rsidR="00190CEA" w:rsidRPr="00210DD8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210DD8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530FC056" wp14:editId="1E5285DA">
                  <wp:extent cx="2469600" cy="1440000"/>
                  <wp:effectExtent l="0" t="0" r="6985" b="8255"/>
                  <wp:docPr id="1783454031" name="图片 15" descr="图表, 散点图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3454031" name="图片 15" descr="图表, 散点图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6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0CEA" w:rsidRPr="00210DD8" w14:paraId="6AB2B461" w14:textId="77777777" w:rsidTr="00190CEA">
        <w:tc>
          <w:tcPr>
            <w:tcW w:w="3259" w:type="dxa"/>
          </w:tcPr>
          <w:p w14:paraId="2E371817" w14:textId="77777777" w:rsidR="00190CEA" w:rsidRPr="00210DD8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210DD8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210DD8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210DD8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P</w:t>
            </w:r>
            <w:r w:rsidRPr="00210DD8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12A3F968" w14:textId="77777777" w:rsidR="00190CEA" w:rsidRPr="00210DD8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210DD8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5EE5B12B" wp14:editId="2CCAA892">
                  <wp:extent cx="2469600" cy="1440000"/>
                  <wp:effectExtent l="0" t="0" r="6985" b="8255"/>
                  <wp:docPr id="597117856" name="图片 16" descr="图形用户界面, 应用程序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7117856" name="图片 16" descr="图形用户界面, 应用程序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6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14:paraId="37A3D676" w14:textId="77777777" w:rsidR="00190CEA" w:rsidRPr="00210DD8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210DD8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210DD8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210DD8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Q</w:t>
            </w:r>
            <w:r w:rsidRPr="00210DD8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236731E1" w14:textId="77777777" w:rsidR="00190CEA" w:rsidRPr="00210DD8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210DD8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75B1BCBB" wp14:editId="3EA24E04">
                  <wp:extent cx="2469600" cy="1440000"/>
                  <wp:effectExtent l="0" t="0" r="6985" b="8255"/>
                  <wp:docPr id="1698592990" name="图片 17" descr="图表, 散点图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8592990" name="图片 17" descr="图表, 散点图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6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14:paraId="48F14361" w14:textId="77777777" w:rsidR="00190CEA" w:rsidRPr="00210DD8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</w:p>
        </w:tc>
      </w:tr>
    </w:tbl>
    <w:p w14:paraId="3006790A" w14:textId="77777777" w:rsidR="00190CEA" w:rsidRDefault="00190CEA" w:rsidP="00190CEA">
      <w:pPr>
        <w:spacing w:before="240"/>
        <w:rPr>
          <w:rFonts w:eastAsia="宋体" w:cs="Times New Roman"/>
          <w:szCs w:val="24"/>
        </w:rPr>
      </w:pPr>
      <w:r w:rsidRPr="00EB5AA8">
        <w:rPr>
          <w:rFonts w:eastAsia="宋体" w:cs="Times New Roman"/>
          <w:szCs w:val="24"/>
        </w:rPr>
        <w:t>Supplementary Figure 7. The funnel plot for the association of Mendelian randomization analysis reveals causal effects of food intakes on proliferative diabetic retinopathy</w:t>
      </w:r>
      <w:r w:rsidRPr="00EB5AA8">
        <w:rPr>
          <w:rFonts w:eastAsia="宋体" w:cs="Times New Roman" w:hint="eastAsia"/>
          <w:szCs w:val="24"/>
        </w:rPr>
        <w:t>.</w:t>
      </w:r>
    </w:p>
    <w:p w14:paraId="614AC4C3" w14:textId="77777777" w:rsidR="00190CEA" w:rsidRDefault="00190CEA" w:rsidP="00190CEA">
      <w:pPr>
        <w:spacing w:before="240"/>
        <w:rPr>
          <w:rFonts w:eastAsia="宋体" w:cs="Times New Roman"/>
          <w:szCs w:val="24"/>
        </w:rPr>
      </w:pPr>
    </w:p>
    <w:p w14:paraId="3D801EC1" w14:textId="77777777" w:rsidR="00190CEA" w:rsidRDefault="00190CEA" w:rsidP="00190CEA">
      <w:pPr>
        <w:spacing w:before="240"/>
        <w:rPr>
          <w:rFonts w:eastAsia="宋体" w:cs="Times New Roman"/>
          <w:szCs w:val="24"/>
        </w:rPr>
      </w:pPr>
    </w:p>
    <w:p w14:paraId="6AD5C9CA" w14:textId="77777777" w:rsidR="00190CEA" w:rsidRDefault="00190CEA" w:rsidP="00190CEA">
      <w:pPr>
        <w:spacing w:before="240"/>
        <w:rPr>
          <w:rFonts w:eastAsia="宋体" w:cs="Times New Roman"/>
          <w:szCs w:val="24"/>
        </w:rPr>
      </w:pPr>
    </w:p>
    <w:p w14:paraId="122007D9" w14:textId="77777777" w:rsidR="00190CEA" w:rsidRDefault="00190CEA" w:rsidP="00190CEA">
      <w:pPr>
        <w:spacing w:before="240"/>
        <w:rPr>
          <w:rFonts w:eastAsia="宋体" w:cs="Times New Roman"/>
          <w:szCs w:val="24"/>
        </w:rPr>
      </w:pPr>
    </w:p>
    <w:p w14:paraId="4CAD4246" w14:textId="77777777" w:rsidR="00190CEA" w:rsidRDefault="00190CEA" w:rsidP="00190CEA">
      <w:pPr>
        <w:spacing w:before="240"/>
        <w:rPr>
          <w:rFonts w:eastAsia="宋体" w:cs="Times New Roman"/>
          <w:szCs w:val="24"/>
        </w:rPr>
      </w:pPr>
    </w:p>
    <w:p w14:paraId="443621A3" w14:textId="77777777" w:rsidR="00190CEA" w:rsidRDefault="00190CEA" w:rsidP="00190CEA">
      <w:pPr>
        <w:spacing w:before="240"/>
        <w:rPr>
          <w:rFonts w:eastAsia="宋体" w:cs="Times New Roman"/>
          <w:szCs w:val="24"/>
        </w:rPr>
      </w:pPr>
    </w:p>
    <w:p w14:paraId="2342E74C" w14:textId="77777777" w:rsidR="00190CEA" w:rsidRDefault="00190CEA" w:rsidP="00190CEA">
      <w:pPr>
        <w:spacing w:before="240"/>
        <w:rPr>
          <w:rFonts w:eastAsia="宋体" w:cs="Times New Roman"/>
          <w:szCs w:val="24"/>
        </w:rPr>
      </w:pPr>
    </w:p>
    <w:p w14:paraId="73BFD27D" w14:textId="77777777" w:rsidR="00190CEA" w:rsidRDefault="00190CEA" w:rsidP="00190CEA">
      <w:pPr>
        <w:spacing w:before="240"/>
        <w:rPr>
          <w:rFonts w:eastAsia="宋体" w:cs="Times New Roman"/>
          <w:szCs w:val="24"/>
        </w:rPr>
      </w:pPr>
    </w:p>
    <w:p w14:paraId="574CFE37" w14:textId="77777777" w:rsidR="00190CEA" w:rsidRDefault="00190CEA" w:rsidP="00190CEA">
      <w:pPr>
        <w:spacing w:before="240"/>
        <w:rPr>
          <w:rFonts w:eastAsia="宋体" w:cs="Times New Roman"/>
          <w:szCs w:val="24"/>
        </w:rPr>
      </w:pPr>
    </w:p>
    <w:p w14:paraId="790AE984" w14:textId="77777777" w:rsidR="00190CEA" w:rsidRDefault="00190CEA" w:rsidP="00190CEA">
      <w:pPr>
        <w:spacing w:before="240"/>
        <w:rPr>
          <w:rFonts w:eastAsia="宋体" w:cs="Times New Roman"/>
          <w:szCs w:val="24"/>
        </w:rPr>
      </w:pPr>
    </w:p>
    <w:p w14:paraId="4318FFA7" w14:textId="77777777" w:rsidR="00190CEA" w:rsidRDefault="00190CEA" w:rsidP="00190CEA">
      <w:pPr>
        <w:spacing w:before="240"/>
        <w:rPr>
          <w:rFonts w:eastAsia="宋体" w:cs="Times New Roman"/>
          <w:szCs w:val="24"/>
        </w:rPr>
      </w:pPr>
    </w:p>
    <w:p w14:paraId="7CB7F05E" w14:textId="77777777" w:rsidR="00190CEA" w:rsidRDefault="00190CEA" w:rsidP="00190CEA">
      <w:pPr>
        <w:spacing w:before="240"/>
        <w:rPr>
          <w:rFonts w:eastAsia="宋体" w:cs="Times New Roman"/>
          <w:szCs w:val="24"/>
        </w:rPr>
      </w:pPr>
    </w:p>
    <w:tbl>
      <w:tblPr>
        <w:tblStyle w:val="af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9"/>
        <w:gridCol w:w="3259"/>
        <w:gridCol w:w="3259"/>
      </w:tblGrid>
      <w:tr w:rsidR="00190CEA" w:rsidRPr="001B75C5" w14:paraId="195B2129" w14:textId="77777777" w:rsidTr="00190CEA">
        <w:tc>
          <w:tcPr>
            <w:tcW w:w="3259" w:type="dxa"/>
          </w:tcPr>
          <w:p w14:paraId="3D1C028D" w14:textId="77777777" w:rsidR="00190CEA" w:rsidRPr="001B75C5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1B75C5">
              <w:rPr>
                <w:b w:val="0"/>
                <w:bCs w:val="0"/>
                <w:noProof/>
                <w:sz w:val="22"/>
                <w:szCs w:val="22"/>
              </w:rPr>
              <w:lastRenderedPageBreak/>
              <w:fldChar w:fldCharType="begin"/>
            </w:r>
            <w:r w:rsidRPr="001B75C5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1B75C5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A</w:t>
            </w:r>
            <w:r w:rsidRPr="001B75C5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769AA33A" w14:textId="77777777" w:rsidR="00190CEA" w:rsidRPr="001B75C5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1B75C5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0441DEC6" wp14:editId="6E0BF6CB">
                  <wp:extent cx="2469600" cy="1440000"/>
                  <wp:effectExtent l="0" t="0" r="6985" b="8255"/>
                  <wp:docPr id="1013150848" name="图片 1" descr="图表, 散点图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3150848" name="图片 1" descr="图表, 散点图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6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14:paraId="2574D744" w14:textId="77777777" w:rsidR="00190CEA" w:rsidRPr="001B75C5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1B75C5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1B75C5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1B75C5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B</w:t>
            </w:r>
            <w:r w:rsidRPr="001B75C5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0E731476" w14:textId="77777777" w:rsidR="00190CEA" w:rsidRPr="001B75C5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1B75C5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5C07B1AC" wp14:editId="2E37EAED">
                  <wp:extent cx="2469600" cy="1440000"/>
                  <wp:effectExtent l="0" t="0" r="6985" b="8255"/>
                  <wp:docPr id="844352541" name="图片 2" descr="图形用户界面, 应用程序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4352541" name="图片 2" descr="图形用户界面, 应用程序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6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14:paraId="6FE4B4A7" w14:textId="77777777" w:rsidR="00190CEA" w:rsidRPr="001B75C5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1B75C5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1B75C5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1B75C5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C</w:t>
            </w:r>
            <w:r w:rsidRPr="001B75C5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33F356F1" w14:textId="77777777" w:rsidR="00190CEA" w:rsidRPr="001B75C5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1B75C5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323C5EF7" wp14:editId="5113ED8A">
                  <wp:extent cx="2469600" cy="1440000"/>
                  <wp:effectExtent l="0" t="0" r="6985" b="8255"/>
                  <wp:docPr id="1591991442" name="图片 3" descr="图表, 箱线图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1991442" name="图片 3" descr="图表, 箱线图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6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0CEA" w:rsidRPr="001B75C5" w14:paraId="1F5D0960" w14:textId="77777777" w:rsidTr="00190CEA">
        <w:tc>
          <w:tcPr>
            <w:tcW w:w="3259" w:type="dxa"/>
          </w:tcPr>
          <w:p w14:paraId="5813F1EB" w14:textId="77777777" w:rsidR="00190CEA" w:rsidRPr="001B75C5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1B75C5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1B75C5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1B75C5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D</w:t>
            </w:r>
            <w:r w:rsidRPr="001B75C5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10349DEA" w14:textId="77777777" w:rsidR="00190CEA" w:rsidRPr="001B75C5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1B75C5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048CAFBD" wp14:editId="243E88A7">
                  <wp:extent cx="2469600" cy="1440000"/>
                  <wp:effectExtent l="0" t="0" r="6985" b="8255"/>
                  <wp:docPr id="791230341" name="图片 4" descr="图表, 散点图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1230341" name="图片 4" descr="图表, 散点图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6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14:paraId="4D9ACFCE" w14:textId="77777777" w:rsidR="00190CEA" w:rsidRPr="001B75C5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1B75C5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1B75C5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1B75C5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E</w:t>
            </w:r>
            <w:r w:rsidRPr="001B75C5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4722FBB6" w14:textId="77777777" w:rsidR="00190CEA" w:rsidRPr="001B75C5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1B75C5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0E0D41D7" wp14:editId="2DA3A069">
                  <wp:extent cx="2469600" cy="1440000"/>
                  <wp:effectExtent l="0" t="0" r="6985" b="8255"/>
                  <wp:docPr id="2128087742" name="图片 5" descr="图表, 散点图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8087742" name="图片 5" descr="图表, 散点图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6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14:paraId="241F41D9" w14:textId="77777777" w:rsidR="00190CEA" w:rsidRPr="001B75C5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1B75C5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1B75C5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1B75C5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F</w:t>
            </w:r>
            <w:r w:rsidRPr="001B75C5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5E2DD54E" w14:textId="77777777" w:rsidR="00190CEA" w:rsidRPr="001B75C5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1B75C5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794DA4AC" wp14:editId="32B35418">
                  <wp:extent cx="2469600" cy="1440000"/>
                  <wp:effectExtent l="0" t="0" r="6985" b="8255"/>
                  <wp:docPr id="1571819771" name="图片 6" descr="图片包含 图表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1819771" name="图片 6" descr="图片包含 图表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6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0CEA" w:rsidRPr="001B75C5" w14:paraId="119BE350" w14:textId="77777777" w:rsidTr="00190CEA">
        <w:tc>
          <w:tcPr>
            <w:tcW w:w="3259" w:type="dxa"/>
          </w:tcPr>
          <w:p w14:paraId="4F3D5AE7" w14:textId="77777777" w:rsidR="00190CEA" w:rsidRPr="001B75C5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1B75C5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1B75C5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1B75C5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G</w:t>
            </w:r>
            <w:r w:rsidRPr="001B75C5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7FD51E24" w14:textId="77777777" w:rsidR="00190CEA" w:rsidRPr="001B75C5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1B75C5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24ADEF11" wp14:editId="3FB92A8E">
                  <wp:extent cx="2469600" cy="1440000"/>
                  <wp:effectExtent l="0" t="0" r="6985" b="8255"/>
                  <wp:docPr id="1270977806" name="图片 7" descr="图表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0977806" name="图片 7" descr="图表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6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14:paraId="2DF23D32" w14:textId="77777777" w:rsidR="00190CEA" w:rsidRPr="001B75C5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1B75C5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1B75C5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1B75C5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H</w:t>
            </w:r>
            <w:r w:rsidRPr="001B75C5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41227337" w14:textId="77777777" w:rsidR="00190CEA" w:rsidRPr="001B75C5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1B75C5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3DA25916" wp14:editId="1840701F">
                  <wp:extent cx="2469600" cy="1440000"/>
                  <wp:effectExtent l="0" t="0" r="6985" b="8255"/>
                  <wp:docPr id="2031012361" name="图片 8" descr="图表, 散点图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1012361" name="图片 8" descr="图表, 散点图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6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14:paraId="61AAECD4" w14:textId="77777777" w:rsidR="00190CEA" w:rsidRPr="001B75C5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1B75C5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1B75C5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1B75C5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I</w:t>
            </w:r>
            <w:r w:rsidRPr="001B75C5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754C77C6" w14:textId="77777777" w:rsidR="00190CEA" w:rsidRPr="001B75C5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1B75C5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7B1A018B" wp14:editId="2FBA18C0">
                  <wp:extent cx="2469600" cy="1440000"/>
                  <wp:effectExtent l="0" t="0" r="6985" b="8255"/>
                  <wp:docPr id="1375418884" name="图片 9" descr="图表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5418884" name="图片 9" descr="图表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6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0CEA" w:rsidRPr="001B75C5" w14:paraId="76EE2E43" w14:textId="77777777" w:rsidTr="00190CEA">
        <w:tc>
          <w:tcPr>
            <w:tcW w:w="3259" w:type="dxa"/>
          </w:tcPr>
          <w:p w14:paraId="246C3B9F" w14:textId="77777777" w:rsidR="00190CEA" w:rsidRPr="001B75C5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1B75C5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1B75C5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1B75C5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J</w:t>
            </w:r>
            <w:r w:rsidRPr="001B75C5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67380825" w14:textId="77777777" w:rsidR="00190CEA" w:rsidRPr="001B75C5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1B75C5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11543CEB" wp14:editId="67B1BB91">
                  <wp:extent cx="2469600" cy="1440000"/>
                  <wp:effectExtent l="0" t="0" r="6985" b="8255"/>
                  <wp:docPr id="1531199619" name="图片 10" descr="图表, 散点图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1199619" name="图片 10" descr="图表, 散点图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6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14:paraId="6B9D54EC" w14:textId="77777777" w:rsidR="00190CEA" w:rsidRPr="001B75C5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1B75C5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1B75C5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1B75C5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K</w:t>
            </w:r>
            <w:r w:rsidRPr="001B75C5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0DCFC7A4" w14:textId="77777777" w:rsidR="00190CEA" w:rsidRPr="001B75C5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1B75C5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28758C5C" wp14:editId="4096615D">
                  <wp:extent cx="2468433" cy="1440000"/>
                  <wp:effectExtent l="0" t="0" r="8255" b="8255"/>
                  <wp:docPr id="584443333" name="图片 11" descr="图表&#10;&#10;中度可信度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4443333" name="图片 11" descr="图表&#10;&#10;中度可信度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8433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14:paraId="772A9340" w14:textId="77777777" w:rsidR="00190CEA" w:rsidRPr="001B75C5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1B75C5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1B75C5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1B75C5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L</w:t>
            </w:r>
            <w:r w:rsidRPr="001B75C5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375FF2B0" w14:textId="77777777" w:rsidR="00190CEA" w:rsidRPr="001B75C5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1B75C5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6422129C" wp14:editId="0A30E51C">
                  <wp:extent cx="2469600" cy="1440000"/>
                  <wp:effectExtent l="0" t="0" r="6985" b="8255"/>
                  <wp:docPr id="1771912416" name="图片 12" descr="图表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1912416" name="图片 12" descr="图表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6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0CEA" w:rsidRPr="001B75C5" w14:paraId="78629CC6" w14:textId="77777777" w:rsidTr="00190CEA">
        <w:tc>
          <w:tcPr>
            <w:tcW w:w="3259" w:type="dxa"/>
          </w:tcPr>
          <w:p w14:paraId="2A71C8DC" w14:textId="77777777" w:rsidR="00190CEA" w:rsidRPr="001B75C5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1B75C5">
              <w:rPr>
                <w:b w:val="0"/>
                <w:bCs w:val="0"/>
                <w:noProof/>
                <w:sz w:val="22"/>
                <w:szCs w:val="22"/>
              </w:rPr>
              <w:lastRenderedPageBreak/>
              <w:fldChar w:fldCharType="begin"/>
            </w:r>
            <w:r w:rsidRPr="001B75C5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1B75C5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M</w:t>
            </w:r>
            <w:r w:rsidRPr="001B75C5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6A3377F6" w14:textId="77777777" w:rsidR="00190CEA" w:rsidRPr="001B75C5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1B75C5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10D20F02" wp14:editId="65967D2A">
                  <wp:extent cx="2469600" cy="1440000"/>
                  <wp:effectExtent l="0" t="0" r="6985" b="8255"/>
                  <wp:docPr id="1859713427" name="图片 13" descr="图表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9713427" name="图片 13" descr="图表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6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14:paraId="538E029D" w14:textId="77777777" w:rsidR="00190CEA" w:rsidRPr="001B75C5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1B75C5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1B75C5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1B75C5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N</w:t>
            </w:r>
            <w:r w:rsidRPr="001B75C5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0A07309B" w14:textId="77777777" w:rsidR="00190CEA" w:rsidRPr="001B75C5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1B75C5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594CB25C" wp14:editId="6E636828">
                  <wp:extent cx="2469600" cy="1440000"/>
                  <wp:effectExtent l="0" t="0" r="6985" b="8255"/>
                  <wp:docPr id="1763471621" name="图片 14" descr="图表, 散点图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3471621" name="图片 14" descr="图表, 散点图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6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14:paraId="50E06F8B" w14:textId="77777777" w:rsidR="00190CEA" w:rsidRPr="001B75C5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1B75C5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1B75C5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1B75C5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O</w:t>
            </w:r>
            <w:r w:rsidRPr="001B75C5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4D23FB0A" w14:textId="77777777" w:rsidR="00190CEA" w:rsidRPr="001B75C5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1B75C5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769FC695" wp14:editId="6A922C4D">
                  <wp:extent cx="2469600" cy="1440000"/>
                  <wp:effectExtent l="0" t="0" r="6985" b="8255"/>
                  <wp:docPr id="735363707" name="图片 15" descr="图表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5363707" name="图片 15" descr="图表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6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0CEA" w:rsidRPr="001B75C5" w14:paraId="24163D7E" w14:textId="77777777" w:rsidTr="00190CEA">
        <w:tc>
          <w:tcPr>
            <w:tcW w:w="3259" w:type="dxa"/>
          </w:tcPr>
          <w:p w14:paraId="7A255894" w14:textId="77777777" w:rsidR="00190CEA" w:rsidRPr="001B75C5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1B75C5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1B75C5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1B75C5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P</w:t>
            </w:r>
            <w:r w:rsidRPr="001B75C5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05C42154" w14:textId="77777777" w:rsidR="00190CEA" w:rsidRPr="001B75C5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1B75C5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04BA6EA7" wp14:editId="7F33A6A0">
                  <wp:extent cx="2469600" cy="1440000"/>
                  <wp:effectExtent l="0" t="0" r="6985" b="8255"/>
                  <wp:docPr id="1100557107" name="图片 16" descr="图表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0557107" name="图片 16" descr="图表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6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14:paraId="503F34DC" w14:textId="77777777" w:rsidR="00190CEA" w:rsidRPr="001B75C5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1B75C5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1B75C5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1B75C5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Q</w:t>
            </w:r>
            <w:r w:rsidRPr="001B75C5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23DBAF3F" w14:textId="77777777" w:rsidR="00190CEA" w:rsidRPr="001B75C5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1B75C5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7B8C3D89" wp14:editId="4E21A2E3">
                  <wp:extent cx="2469600" cy="1440000"/>
                  <wp:effectExtent l="0" t="0" r="6985" b="8255"/>
                  <wp:docPr id="638672530" name="图片 17" descr="图片包含 图表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8672530" name="图片 17" descr="图片包含 图表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6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14:paraId="3DDEB6C3" w14:textId="77777777" w:rsidR="00190CEA" w:rsidRPr="001B75C5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</w:p>
        </w:tc>
      </w:tr>
    </w:tbl>
    <w:p w14:paraId="0448C5C9" w14:textId="77777777" w:rsidR="00190CEA" w:rsidRPr="00190CEA" w:rsidRDefault="00190CEA" w:rsidP="00190CEA">
      <w:pPr>
        <w:spacing w:before="240"/>
        <w:rPr>
          <w:rFonts w:eastAsia="宋体" w:cs="Times New Roman"/>
          <w:szCs w:val="24"/>
        </w:rPr>
      </w:pPr>
      <w:r w:rsidRPr="00190CEA">
        <w:rPr>
          <w:rFonts w:eastAsia="宋体" w:cs="Times New Roman"/>
          <w:szCs w:val="24"/>
        </w:rPr>
        <w:t>Supplementary Figure 8. The scatter plot for the association of Mendelian randomization analysis reveals causal effects of food intakes on proliferative diabetic retinopathy.</w:t>
      </w:r>
    </w:p>
    <w:p w14:paraId="407AABC2" w14:textId="77777777" w:rsidR="00190CEA" w:rsidRDefault="00190CEA" w:rsidP="00190CEA">
      <w:pPr>
        <w:spacing w:before="240"/>
        <w:rPr>
          <w:rFonts w:eastAsia="宋体" w:cs="Times New Roman"/>
          <w:szCs w:val="24"/>
        </w:rPr>
      </w:pPr>
    </w:p>
    <w:p w14:paraId="371AA16D" w14:textId="77777777" w:rsidR="00190CEA" w:rsidRDefault="00190CEA" w:rsidP="00190CEA">
      <w:pPr>
        <w:spacing w:before="240"/>
        <w:rPr>
          <w:rFonts w:eastAsia="宋体" w:cs="Times New Roman"/>
          <w:szCs w:val="24"/>
        </w:rPr>
      </w:pPr>
    </w:p>
    <w:p w14:paraId="5288D81D" w14:textId="77777777" w:rsidR="00190CEA" w:rsidRDefault="00190CEA" w:rsidP="00190CEA">
      <w:pPr>
        <w:spacing w:before="240"/>
        <w:rPr>
          <w:rFonts w:eastAsia="宋体" w:cs="Times New Roman"/>
          <w:szCs w:val="24"/>
        </w:rPr>
      </w:pPr>
    </w:p>
    <w:p w14:paraId="7AD554DD" w14:textId="77777777" w:rsidR="00190CEA" w:rsidRDefault="00190CEA" w:rsidP="00190CEA">
      <w:pPr>
        <w:spacing w:before="240"/>
        <w:rPr>
          <w:rFonts w:eastAsia="宋体" w:cs="Times New Roman"/>
          <w:szCs w:val="24"/>
        </w:rPr>
      </w:pPr>
    </w:p>
    <w:p w14:paraId="6D7EA242" w14:textId="77777777" w:rsidR="00190CEA" w:rsidRDefault="00190CEA" w:rsidP="00190CEA">
      <w:pPr>
        <w:spacing w:before="240"/>
        <w:rPr>
          <w:rFonts w:eastAsia="宋体" w:cs="Times New Roman"/>
          <w:szCs w:val="24"/>
        </w:rPr>
      </w:pPr>
    </w:p>
    <w:p w14:paraId="2B216999" w14:textId="77777777" w:rsidR="00190CEA" w:rsidRDefault="00190CEA" w:rsidP="00190CEA">
      <w:pPr>
        <w:spacing w:before="240"/>
        <w:rPr>
          <w:rFonts w:eastAsia="宋体" w:cs="Times New Roman"/>
          <w:szCs w:val="24"/>
        </w:rPr>
      </w:pPr>
    </w:p>
    <w:p w14:paraId="20CF11CD" w14:textId="77777777" w:rsidR="00190CEA" w:rsidRDefault="00190CEA" w:rsidP="00190CEA">
      <w:pPr>
        <w:spacing w:before="240"/>
        <w:rPr>
          <w:rFonts w:eastAsia="宋体" w:cs="Times New Roman"/>
          <w:szCs w:val="24"/>
        </w:rPr>
      </w:pPr>
    </w:p>
    <w:p w14:paraId="424A16C7" w14:textId="77777777" w:rsidR="00190CEA" w:rsidRDefault="00190CEA" w:rsidP="00190CEA">
      <w:pPr>
        <w:spacing w:before="240"/>
        <w:rPr>
          <w:rFonts w:eastAsia="宋体" w:cs="Times New Roman"/>
          <w:szCs w:val="24"/>
        </w:rPr>
      </w:pPr>
    </w:p>
    <w:p w14:paraId="78894040" w14:textId="77777777" w:rsidR="00190CEA" w:rsidRDefault="00190CEA" w:rsidP="00190CEA">
      <w:pPr>
        <w:spacing w:before="240"/>
        <w:rPr>
          <w:rFonts w:eastAsia="宋体" w:cs="Times New Roman"/>
          <w:szCs w:val="24"/>
        </w:rPr>
      </w:pPr>
    </w:p>
    <w:p w14:paraId="05F9A0B8" w14:textId="77777777" w:rsidR="00190CEA" w:rsidRDefault="00190CEA" w:rsidP="00190CEA">
      <w:pPr>
        <w:spacing w:before="240"/>
        <w:rPr>
          <w:rFonts w:eastAsia="宋体" w:cs="Times New Roman"/>
          <w:szCs w:val="24"/>
        </w:rPr>
      </w:pPr>
    </w:p>
    <w:p w14:paraId="50D836F7" w14:textId="77777777" w:rsidR="00190CEA" w:rsidRDefault="00190CEA" w:rsidP="00190CEA">
      <w:pPr>
        <w:spacing w:before="240"/>
        <w:rPr>
          <w:rFonts w:eastAsia="宋体" w:cs="Times New Roman"/>
          <w:szCs w:val="24"/>
        </w:rPr>
      </w:pPr>
    </w:p>
    <w:p w14:paraId="4A491832" w14:textId="77777777" w:rsidR="00190CEA" w:rsidRDefault="00190CEA" w:rsidP="00190CEA">
      <w:pPr>
        <w:spacing w:before="240"/>
        <w:rPr>
          <w:rFonts w:eastAsia="宋体" w:cs="Times New Roman"/>
          <w:szCs w:val="24"/>
        </w:rPr>
      </w:pPr>
    </w:p>
    <w:tbl>
      <w:tblPr>
        <w:tblStyle w:val="af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9"/>
        <w:gridCol w:w="3259"/>
        <w:gridCol w:w="3259"/>
      </w:tblGrid>
      <w:tr w:rsidR="00190CEA" w:rsidRPr="0077523A" w14:paraId="261CFBBA" w14:textId="77777777" w:rsidTr="00190CEA">
        <w:tc>
          <w:tcPr>
            <w:tcW w:w="3259" w:type="dxa"/>
          </w:tcPr>
          <w:p w14:paraId="7E45A66C" w14:textId="77777777" w:rsidR="00190CEA" w:rsidRPr="0077523A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77523A">
              <w:rPr>
                <w:b w:val="0"/>
                <w:bCs w:val="0"/>
                <w:noProof/>
                <w:sz w:val="22"/>
                <w:szCs w:val="22"/>
              </w:rPr>
              <w:lastRenderedPageBreak/>
              <w:fldChar w:fldCharType="begin"/>
            </w:r>
            <w:r w:rsidRPr="0077523A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77523A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A</w:t>
            </w:r>
            <w:r w:rsidRPr="0077523A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510E77F7" w14:textId="77777777" w:rsidR="00190CEA" w:rsidRPr="0077523A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77523A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092319F2" wp14:editId="22A719E1">
                  <wp:extent cx="2466000" cy="1440000"/>
                  <wp:effectExtent l="0" t="0" r="0" b="8255"/>
                  <wp:docPr id="618223027" name="图片 1" descr="图形用户界面, 文本, 应用程序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8223027" name="图片 1" descr="图形用户界面, 文本, 应用程序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14:paraId="331D2CF3" w14:textId="77777777" w:rsidR="00190CEA" w:rsidRPr="0077523A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77523A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77523A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77523A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B</w:t>
            </w:r>
            <w:r w:rsidRPr="0077523A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0152478A" w14:textId="77777777" w:rsidR="00190CEA" w:rsidRPr="0077523A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77523A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7F9892B8" wp14:editId="1B418FB6">
                  <wp:extent cx="2466000" cy="1440000"/>
                  <wp:effectExtent l="0" t="0" r="0" b="8255"/>
                  <wp:docPr id="302859499" name="图片 2" descr="图形用户界面, 应用程序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859499" name="图片 2" descr="图形用户界面, 应用程序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14:paraId="4C8F23C4" w14:textId="77777777" w:rsidR="00190CEA" w:rsidRPr="0077523A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77523A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77523A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77523A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C</w:t>
            </w:r>
            <w:r w:rsidRPr="0077523A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2A5BFD9B" w14:textId="77777777" w:rsidR="00190CEA" w:rsidRPr="0077523A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77523A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3D32FE20" wp14:editId="684BF6A0">
                  <wp:extent cx="2466000" cy="1440000"/>
                  <wp:effectExtent l="0" t="0" r="0" b="8255"/>
                  <wp:docPr id="1453557062" name="图片 3" descr="表格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3557062" name="图片 3" descr="表格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0CEA" w:rsidRPr="0077523A" w14:paraId="0345D5FD" w14:textId="77777777" w:rsidTr="00190CEA">
        <w:tc>
          <w:tcPr>
            <w:tcW w:w="3259" w:type="dxa"/>
          </w:tcPr>
          <w:p w14:paraId="40F1CEEF" w14:textId="77777777" w:rsidR="00190CEA" w:rsidRPr="0077523A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77523A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77523A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77523A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D</w:t>
            </w:r>
            <w:r w:rsidRPr="0077523A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179C81CA" w14:textId="77777777" w:rsidR="00190CEA" w:rsidRPr="0077523A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77523A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454152A2" wp14:editId="760BEA03">
                  <wp:extent cx="2466000" cy="1440000"/>
                  <wp:effectExtent l="0" t="0" r="0" b="8255"/>
                  <wp:docPr id="2018319641" name="图片 4" descr="表格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8319641" name="图片 4" descr="表格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14:paraId="6A2BE97D" w14:textId="77777777" w:rsidR="00190CEA" w:rsidRPr="0077523A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77523A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77523A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77523A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E</w:t>
            </w:r>
            <w:r w:rsidRPr="0077523A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31A948B6" w14:textId="77777777" w:rsidR="00190CEA" w:rsidRPr="0077523A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77523A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421D7B23" wp14:editId="0009C5E9">
                  <wp:extent cx="2466000" cy="1440000"/>
                  <wp:effectExtent l="0" t="0" r="0" b="8255"/>
                  <wp:docPr id="1912788409" name="图片 5" descr="表格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2788409" name="图片 5" descr="表格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14:paraId="465741F6" w14:textId="77777777" w:rsidR="00190CEA" w:rsidRPr="0077523A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77523A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77523A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77523A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F</w:t>
            </w:r>
            <w:r w:rsidRPr="0077523A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1C8A5E06" w14:textId="77777777" w:rsidR="00190CEA" w:rsidRPr="0077523A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77523A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11FA271B" wp14:editId="44BAF7C6">
                  <wp:extent cx="2466000" cy="1440000"/>
                  <wp:effectExtent l="0" t="0" r="0" b="8255"/>
                  <wp:docPr id="2119708264" name="图片 6" descr="表格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9708264" name="图片 6" descr="表格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0CEA" w:rsidRPr="0077523A" w14:paraId="33EF4F8E" w14:textId="77777777" w:rsidTr="00190CEA">
        <w:tc>
          <w:tcPr>
            <w:tcW w:w="3259" w:type="dxa"/>
          </w:tcPr>
          <w:p w14:paraId="292EFB2A" w14:textId="77777777" w:rsidR="00190CEA" w:rsidRPr="0077523A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77523A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77523A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77523A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G</w:t>
            </w:r>
            <w:r w:rsidRPr="0077523A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0A665334" w14:textId="77777777" w:rsidR="00190CEA" w:rsidRPr="0077523A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77523A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53C03A91" wp14:editId="1093B9ED">
                  <wp:extent cx="2466000" cy="1440000"/>
                  <wp:effectExtent l="0" t="0" r="0" b="8255"/>
                  <wp:docPr id="879682389" name="图片 7" descr="应用程序, 表格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9682389" name="图片 7" descr="应用程序, 表格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14:paraId="1292AD50" w14:textId="77777777" w:rsidR="00190CEA" w:rsidRPr="0077523A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77523A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77523A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77523A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H</w:t>
            </w:r>
            <w:r w:rsidRPr="0077523A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200F8B1D" w14:textId="77777777" w:rsidR="00190CEA" w:rsidRPr="0077523A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77523A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0E506622" wp14:editId="3D6AE032">
                  <wp:extent cx="2466000" cy="1440000"/>
                  <wp:effectExtent l="0" t="0" r="0" b="8255"/>
                  <wp:docPr id="482022055" name="图片 8" descr="图形用户界面, 应用程序&#10;&#10;中度可信度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2022055" name="图片 8" descr="图形用户界面, 应用程序&#10;&#10;中度可信度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14:paraId="0F58A218" w14:textId="77777777" w:rsidR="00190CEA" w:rsidRPr="0077523A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77523A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77523A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77523A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I</w:t>
            </w:r>
            <w:r w:rsidRPr="0077523A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564F1BEE" w14:textId="77777777" w:rsidR="00190CEA" w:rsidRPr="0077523A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77523A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4827C0B2" wp14:editId="38184109">
                  <wp:extent cx="2466000" cy="1440000"/>
                  <wp:effectExtent l="0" t="0" r="0" b="8255"/>
                  <wp:docPr id="1973500012" name="图片 9" descr="图形用户界面, 图表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3500012" name="图片 9" descr="图形用户界面, 图表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0CEA" w:rsidRPr="0077523A" w14:paraId="3C69CD02" w14:textId="77777777" w:rsidTr="00190CEA">
        <w:tc>
          <w:tcPr>
            <w:tcW w:w="3259" w:type="dxa"/>
          </w:tcPr>
          <w:p w14:paraId="7ECBC91B" w14:textId="77777777" w:rsidR="00190CEA" w:rsidRPr="0077523A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77523A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77523A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77523A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J</w:t>
            </w:r>
            <w:r w:rsidRPr="0077523A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6AEF1ECC" w14:textId="77777777" w:rsidR="00190CEA" w:rsidRPr="0077523A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77523A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1583BDFB" wp14:editId="7A1BF323">
                  <wp:extent cx="2466000" cy="1440000"/>
                  <wp:effectExtent l="0" t="0" r="0" b="8255"/>
                  <wp:docPr id="571811930" name="图片 10" descr="图形用户界面, 应用程序, 表格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1811930" name="图片 10" descr="图形用户界面, 应用程序, 表格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14:paraId="727D5A0A" w14:textId="77777777" w:rsidR="00190CEA" w:rsidRPr="0077523A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77523A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77523A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77523A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K</w:t>
            </w:r>
            <w:r w:rsidRPr="0077523A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4DF41B0E" w14:textId="77777777" w:rsidR="00190CEA" w:rsidRPr="0077523A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77523A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1D4B8552" wp14:editId="75465B26">
                  <wp:extent cx="2466000" cy="1438580"/>
                  <wp:effectExtent l="0" t="0" r="0" b="9525"/>
                  <wp:docPr id="1167953802" name="图片 11" descr="图表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7953802" name="图片 11" descr="图表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000" cy="1438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14:paraId="28BED7CE" w14:textId="77777777" w:rsidR="00190CEA" w:rsidRPr="0077523A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77523A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2723C222" wp14:editId="21DB599C">
                  <wp:extent cx="2466000" cy="1440000"/>
                  <wp:effectExtent l="0" t="0" r="0" b="8255"/>
                  <wp:docPr id="2123420160" name="图片 12" descr="表格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3420160" name="图片 12" descr="表格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0CEA" w:rsidRPr="0077523A" w14:paraId="69FDCF70" w14:textId="77777777" w:rsidTr="00190CEA">
        <w:tc>
          <w:tcPr>
            <w:tcW w:w="3259" w:type="dxa"/>
          </w:tcPr>
          <w:p w14:paraId="41EA9108" w14:textId="77777777" w:rsidR="00190CEA" w:rsidRPr="0077523A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77523A">
              <w:rPr>
                <w:b w:val="0"/>
                <w:bCs w:val="0"/>
                <w:noProof/>
                <w:sz w:val="22"/>
                <w:szCs w:val="22"/>
              </w:rPr>
              <w:lastRenderedPageBreak/>
              <w:fldChar w:fldCharType="begin"/>
            </w:r>
            <w:r w:rsidRPr="0077523A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77523A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L</w:t>
            </w:r>
            <w:r w:rsidRPr="0077523A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5ECAA86F" w14:textId="77777777" w:rsidR="00190CEA" w:rsidRPr="0077523A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77523A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7709858B" wp14:editId="43551776">
                  <wp:extent cx="2466000" cy="1440000"/>
                  <wp:effectExtent l="0" t="0" r="0" b="8255"/>
                  <wp:docPr id="1698316726" name="图片 13" descr="图形用户界面, 应用程序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8316726" name="图片 13" descr="图形用户界面, 应用程序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14:paraId="1FACA3EF" w14:textId="77777777" w:rsidR="00190CEA" w:rsidRPr="0077523A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77523A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77523A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77523A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M</w:t>
            </w:r>
            <w:r w:rsidRPr="0077523A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3D19DA19" w14:textId="77777777" w:rsidR="00190CEA" w:rsidRPr="0077523A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77523A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3271EE59" wp14:editId="57D1960F">
                  <wp:extent cx="2466000" cy="1440000"/>
                  <wp:effectExtent l="0" t="0" r="0" b="8255"/>
                  <wp:docPr id="1019124138" name="图片 14" descr="图片包含 表格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9124138" name="图片 14" descr="图片包含 表格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14:paraId="23D0B57E" w14:textId="77777777" w:rsidR="00190CEA" w:rsidRPr="0077523A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77523A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77523A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77523A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N</w:t>
            </w:r>
            <w:r w:rsidRPr="0077523A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18CF7665" w14:textId="77777777" w:rsidR="00190CEA" w:rsidRPr="0077523A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77523A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1E76B377" wp14:editId="4ACF92EE">
                  <wp:extent cx="2466000" cy="1440000"/>
                  <wp:effectExtent l="0" t="0" r="0" b="8255"/>
                  <wp:docPr id="340265124" name="图片 15" descr="表格&#10;&#10;中度可信度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265124" name="图片 15" descr="表格&#10;&#10;中度可信度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0CEA" w:rsidRPr="0077523A" w14:paraId="07D4C8AC" w14:textId="77777777" w:rsidTr="00190CEA">
        <w:tc>
          <w:tcPr>
            <w:tcW w:w="3259" w:type="dxa"/>
          </w:tcPr>
          <w:p w14:paraId="490BF838" w14:textId="77777777" w:rsidR="00190CEA" w:rsidRPr="0077523A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77523A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77523A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77523A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O</w:t>
            </w:r>
            <w:r w:rsidRPr="0077523A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6B3E51D6" w14:textId="77777777" w:rsidR="00190CEA" w:rsidRPr="0077523A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77523A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18447EDE" wp14:editId="16C3CC4A">
                  <wp:extent cx="2466000" cy="1440000"/>
                  <wp:effectExtent l="0" t="0" r="0" b="8255"/>
                  <wp:docPr id="680655063" name="图片 16" descr="图形用户界面&#10;&#10;中度可信度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0655063" name="图片 16" descr="图形用户界面&#10;&#10;中度可信度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14:paraId="50D6623F" w14:textId="77777777" w:rsidR="00190CEA" w:rsidRPr="0077523A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77523A">
              <w:rPr>
                <w:b w:val="0"/>
                <w:bCs w:val="0"/>
                <w:noProof/>
                <w:sz w:val="22"/>
                <w:szCs w:val="22"/>
              </w:rPr>
              <w:fldChar w:fldCharType="begin"/>
            </w:r>
            <w:r w:rsidRPr="0077523A">
              <w:rPr>
                <w:noProof/>
                <w:sz w:val="22"/>
                <w:szCs w:val="22"/>
              </w:rPr>
              <w:instrText xml:space="preserve"> SEQ Figure \* ALPHABETIC </w:instrText>
            </w:r>
            <w:r w:rsidRPr="0077523A">
              <w:rPr>
                <w:b w:val="0"/>
                <w:bCs w:val="0"/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P</w:t>
            </w:r>
            <w:r w:rsidRPr="0077523A">
              <w:rPr>
                <w:b w:val="0"/>
                <w:bCs w:val="0"/>
                <w:noProof/>
                <w:sz w:val="22"/>
                <w:szCs w:val="22"/>
              </w:rPr>
              <w:fldChar w:fldCharType="end"/>
            </w:r>
          </w:p>
          <w:p w14:paraId="4B83ED1E" w14:textId="77777777" w:rsidR="00190CEA" w:rsidRPr="0077523A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  <w:r w:rsidRPr="0077523A">
              <w:rPr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7080EADA" wp14:editId="1CBEA156">
                  <wp:extent cx="2466000" cy="1440000"/>
                  <wp:effectExtent l="0" t="0" r="0" b="8255"/>
                  <wp:docPr id="256394872" name="图片 17" descr="截图里有图片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394872" name="图片 17" descr="截图里有图片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14:paraId="1F2C76C3" w14:textId="77777777" w:rsidR="00190CEA" w:rsidRPr="0077523A" w:rsidRDefault="00190CEA" w:rsidP="00744B52">
            <w:pPr>
              <w:pStyle w:val="a9"/>
              <w:rPr>
                <w:b w:val="0"/>
                <w:bCs w:val="0"/>
                <w:noProof/>
                <w:sz w:val="22"/>
                <w:szCs w:val="22"/>
              </w:rPr>
            </w:pPr>
          </w:p>
        </w:tc>
      </w:tr>
    </w:tbl>
    <w:p w14:paraId="4B2BFCA7" w14:textId="77777777" w:rsidR="00190CEA" w:rsidRPr="00EB5AA8" w:rsidRDefault="00190CEA" w:rsidP="00190CEA">
      <w:pPr>
        <w:spacing w:before="240"/>
        <w:rPr>
          <w:rFonts w:eastAsia="宋体" w:cs="Times New Roman"/>
          <w:szCs w:val="24"/>
        </w:rPr>
      </w:pPr>
      <w:r w:rsidRPr="00EB5AA8">
        <w:rPr>
          <w:rFonts w:eastAsia="宋体" w:cs="Times New Roman"/>
          <w:szCs w:val="24"/>
        </w:rPr>
        <w:t>Supplementary Figure 9. The leave-one-out plot for the association of Mendelian randomization analysis reveals causal effects of food intakes on proliferative diabetic retinopathy.</w:t>
      </w:r>
    </w:p>
    <w:p w14:paraId="2B85468B" w14:textId="77777777" w:rsidR="00190CEA" w:rsidRPr="00EB5AA8" w:rsidRDefault="00190CEA" w:rsidP="00190CEA">
      <w:pPr>
        <w:spacing w:before="240"/>
        <w:rPr>
          <w:rFonts w:eastAsia="宋体" w:cs="Times New Roman"/>
          <w:szCs w:val="24"/>
        </w:rPr>
      </w:pPr>
    </w:p>
    <w:p w14:paraId="79CD5DD9" w14:textId="77777777" w:rsidR="00190CEA" w:rsidRPr="003235A0" w:rsidRDefault="00190CEA" w:rsidP="003235A0">
      <w:pPr>
        <w:spacing w:before="240"/>
        <w:rPr>
          <w:szCs w:val="24"/>
        </w:rPr>
      </w:pPr>
    </w:p>
    <w:sectPr w:rsidR="00190CEA" w:rsidRPr="003235A0" w:rsidSect="0093429D">
      <w:headerReference w:type="even" r:id="rId162"/>
      <w:footerReference w:type="even" r:id="rId163"/>
      <w:footerReference w:type="default" r:id="rId164"/>
      <w:headerReference w:type="first" r:id="rId165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01ED1" w14:textId="77777777" w:rsidR="00BC41EF" w:rsidRDefault="00BC41EF" w:rsidP="00117666">
      <w:pPr>
        <w:spacing w:after="0"/>
      </w:pPr>
      <w:r>
        <w:separator/>
      </w:r>
    </w:p>
  </w:endnote>
  <w:endnote w:type="continuationSeparator" w:id="0">
    <w:p w14:paraId="3DD45490" w14:textId="77777777" w:rsidR="00BC41EF" w:rsidRDefault="00BC41EF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4AB28" w14:textId="77777777" w:rsidR="00995F6A" w:rsidRPr="00577C4C" w:rsidRDefault="00C52A7B">
    <w:pPr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A152CD" wp14:editId="47F23114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D054D26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2B4A57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A152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" filled="f" stroked="f" strokeweight=".5pt">
              <v:textbox style="mso-fit-shape-to-text:t">
                <w:txbxContent>
                  <w:p w14:paraId="4D054D26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2B4A57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2FF27" w14:textId="77777777" w:rsidR="00995F6A" w:rsidRPr="00577C4C" w:rsidRDefault="00C52A7B">
    <w:pPr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3151A55C" wp14:editId="2441783D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85E15EB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994A3D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51A55C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" filled="f" stroked="f" strokeweight=".5pt">
              <v:textbox style="mso-fit-shape-to-text:t">
                <w:txbxContent>
                  <w:p w14:paraId="085E15EB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994A3D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7FC57" w14:textId="77777777" w:rsidR="00BC41EF" w:rsidRDefault="00BC41EF" w:rsidP="00117666">
      <w:pPr>
        <w:spacing w:after="0"/>
      </w:pPr>
      <w:r>
        <w:separator/>
      </w:r>
    </w:p>
  </w:footnote>
  <w:footnote w:type="continuationSeparator" w:id="0">
    <w:p w14:paraId="7FAF0949" w14:textId="77777777" w:rsidR="00BC41EF" w:rsidRDefault="00BC41EF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1EDBA" w14:textId="73907E5C" w:rsidR="00995F6A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11A5B" w14:textId="08C7C9AC" w:rsidR="00995F6A" w:rsidRDefault="00C52A7B" w:rsidP="0093429D"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1821115517">
    <w:abstractNumId w:val="0"/>
  </w:num>
  <w:num w:numId="2" w16cid:durableId="1683165481">
    <w:abstractNumId w:val="4"/>
  </w:num>
  <w:num w:numId="3" w16cid:durableId="615480040">
    <w:abstractNumId w:val="1"/>
  </w:num>
  <w:num w:numId="4" w16cid:durableId="1566183234">
    <w:abstractNumId w:val="5"/>
  </w:num>
  <w:num w:numId="5" w16cid:durableId="18077027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59223692">
    <w:abstractNumId w:val="3"/>
  </w:num>
  <w:num w:numId="7" w16cid:durableId="1359550598">
    <w:abstractNumId w:val="6"/>
  </w:num>
  <w:num w:numId="8" w16cid:durableId="1559510671">
    <w:abstractNumId w:val="6"/>
  </w:num>
  <w:num w:numId="9" w16cid:durableId="1734543462">
    <w:abstractNumId w:val="6"/>
  </w:num>
  <w:num w:numId="10" w16cid:durableId="708839681">
    <w:abstractNumId w:val="6"/>
  </w:num>
  <w:num w:numId="11" w16cid:durableId="2046978920">
    <w:abstractNumId w:val="6"/>
  </w:num>
  <w:num w:numId="12" w16cid:durableId="2124614653">
    <w:abstractNumId w:val="6"/>
  </w:num>
  <w:num w:numId="13" w16cid:durableId="150105246">
    <w:abstractNumId w:val="3"/>
  </w:num>
  <w:num w:numId="14" w16cid:durableId="515769853">
    <w:abstractNumId w:val="2"/>
  </w:num>
  <w:num w:numId="15" w16cid:durableId="1753046014">
    <w:abstractNumId w:val="2"/>
  </w:num>
  <w:num w:numId="16" w16cid:durableId="665939894">
    <w:abstractNumId w:val="2"/>
  </w:num>
  <w:num w:numId="17" w16cid:durableId="2078749421">
    <w:abstractNumId w:val="2"/>
  </w:num>
  <w:num w:numId="18" w16cid:durableId="825047625">
    <w:abstractNumId w:val="2"/>
  </w:num>
  <w:num w:numId="19" w16cid:durableId="8038104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D24"/>
    <w:rsid w:val="0001436A"/>
    <w:rsid w:val="00034304"/>
    <w:rsid w:val="00035434"/>
    <w:rsid w:val="00052A14"/>
    <w:rsid w:val="00077D53"/>
    <w:rsid w:val="00105FD9"/>
    <w:rsid w:val="00117666"/>
    <w:rsid w:val="001549D3"/>
    <w:rsid w:val="00160065"/>
    <w:rsid w:val="00177D84"/>
    <w:rsid w:val="00190CEA"/>
    <w:rsid w:val="001F2DF6"/>
    <w:rsid w:val="002177EA"/>
    <w:rsid w:val="00267D18"/>
    <w:rsid w:val="002868E2"/>
    <w:rsid w:val="002869C3"/>
    <w:rsid w:val="002936E4"/>
    <w:rsid w:val="002B4A57"/>
    <w:rsid w:val="002C74CA"/>
    <w:rsid w:val="003235A0"/>
    <w:rsid w:val="003544FB"/>
    <w:rsid w:val="003D2F2D"/>
    <w:rsid w:val="00401590"/>
    <w:rsid w:val="00447801"/>
    <w:rsid w:val="00452E9C"/>
    <w:rsid w:val="00455682"/>
    <w:rsid w:val="004735C8"/>
    <w:rsid w:val="004961FF"/>
    <w:rsid w:val="0049736E"/>
    <w:rsid w:val="00517A89"/>
    <w:rsid w:val="005250F2"/>
    <w:rsid w:val="00593EEA"/>
    <w:rsid w:val="005A5EEE"/>
    <w:rsid w:val="006375C7"/>
    <w:rsid w:val="00654E8F"/>
    <w:rsid w:val="00660D05"/>
    <w:rsid w:val="006820B1"/>
    <w:rsid w:val="006B7D14"/>
    <w:rsid w:val="00701727"/>
    <w:rsid w:val="0070566C"/>
    <w:rsid w:val="00714C50"/>
    <w:rsid w:val="00725A7D"/>
    <w:rsid w:val="007501BE"/>
    <w:rsid w:val="00790BB3"/>
    <w:rsid w:val="007C206C"/>
    <w:rsid w:val="00803D24"/>
    <w:rsid w:val="00817DD6"/>
    <w:rsid w:val="00861EB0"/>
    <w:rsid w:val="00885156"/>
    <w:rsid w:val="009151AA"/>
    <w:rsid w:val="00920AFE"/>
    <w:rsid w:val="0093429D"/>
    <w:rsid w:val="00943573"/>
    <w:rsid w:val="00970F7D"/>
    <w:rsid w:val="00994A3D"/>
    <w:rsid w:val="009962B2"/>
    <w:rsid w:val="009A2625"/>
    <w:rsid w:val="009C2B12"/>
    <w:rsid w:val="009C70F3"/>
    <w:rsid w:val="00A174D9"/>
    <w:rsid w:val="00A569CD"/>
    <w:rsid w:val="00AB6715"/>
    <w:rsid w:val="00B1671E"/>
    <w:rsid w:val="00B25EB8"/>
    <w:rsid w:val="00B354E1"/>
    <w:rsid w:val="00B37F4D"/>
    <w:rsid w:val="00BC41EF"/>
    <w:rsid w:val="00C52A7B"/>
    <w:rsid w:val="00C56BAF"/>
    <w:rsid w:val="00C679AA"/>
    <w:rsid w:val="00C75972"/>
    <w:rsid w:val="00CC0A3A"/>
    <w:rsid w:val="00CD066B"/>
    <w:rsid w:val="00CE4FEE"/>
    <w:rsid w:val="00DB59C3"/>
    <w:rsid w:val="00DC259A"/>
    <w:rsid w:val="00DE23E8"/>
    <w:rsid w:val="00E2176C"/>
    <w:rsid w:val="00E52377"/>
    <w:rsid w:val="00E64E17"/>
    <w:rsid w:val="00E866C9"/>
    <w:rsid w:val="00EA3D3C"/>
    <w:rsid w:val="00EB0C71"/>
    <w:rsid w:val="00F46900"/>
    <w:rsid w:val="00F6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4487BD"/>
  <w15:docId w15:val="{133E554D-C33E-435D-A5BC-605DF70AE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190CEA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0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0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0"/>
    <w:uiPriority w:val="2"/>
    <w:qFormat/>
    <w:rsid w:val="00AB6715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0">
    <w:name w:val="标题 2 字符"/>
    <w:basedOn w:val="a1"/>
    <w:link w:val="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a4">
    <w:name w:val="Subtitle"/>
    <w:basedOn w:val="a0"/>
    <w:next w:val="a0"/>
    <w:link w:val="a5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a5">
    <w:name w:val="副标题 字符"/>
    <w:basedOn w:val="a1"/>
    <w:link w:val="a4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a4"/>
    <w:next w:val="a0"/>
    <w:uiPriority w:val="1"/>
    <w:qFormat/>
    <w:rsid w:val="00AB6715"/>
  </w:style>
  <w:style w:type="paragraph" w:styleId="a6">
    <w:name w:val="Balloon Text"/>
    <w:basedOn w:val="a0"/>
    <w:link w:val="a7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批注框文本 字符"/>
    <w:basedOn w:val="a1"/>
    <w:link w:val="a6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a8">
    <w:name w:val="Book Title"/>
    <w:basedOn w:val="a1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a9">
    <w:name w:val="caption"/>
    <w:basedOn w:val="a0"/>
    <w:next w:val="aa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aa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ab">
    <w:name w:val="annotation reference"/>
    <w:basedOn w:val="a1"/>
    <w:uiPriority w:val="99"/>
    <w:semiHidden/>
    <w:unhideWhenUsed/>
    <w:rsid w:val="00AB6715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AB6715"/>
    <w:rPr>
      <w:sz w:val="20"/>
      <w:szCs w:val="20"/>
    </w:rPr>
  </w:style>
  <w:style w:type="character" w:customStyle="1" w:styleId="ad">
    <w:name w:val="批注文字 字符"/>
    <w:basedOn w:val="a1"/>
    <w:link w:val="ac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B6715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af0">
    <w:name w:val="Emphasis"/>
    <w:basedOn w:val="a1"/>
    <w:uiPriority w:val="20"/>
    <w:qFormat/>
    <w:rsid w:val="00AB6715"/>
    <w:rPr>
      <w:rFonts w:ascii="Times New Roman" w:hAnsi="Times New Roman"/>
      <w:i/>
      <w:iCs/>
    </w:rPr>
  </w:style>
  <w:style w:type="character" w:styleId="af1">
    <w:name w:val="endnote reference"/>
    <w:basedOn w:val="a1"/>
    <w:uiPriority w:val="99"/>
    <w:semiHidden/>
    <w:unhideWhenUsed/>
    <w:rsid w:val="00AB6715"/>
    <w:rPr>
      <w:vertAlign w:val="superscript"/>
    </w:rPr>
  </w:style>
  <w:style w:type="paragraph" w:styleId="af2">
    <w:name w:val="endnote text"/>
    <w:basedOn w:val="a0"/>
    <w:link w:val="af3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3">
    <w:name w:val="尾注文本 字符"/>
    <w:basedOn w:val="a1"/>
    <w:link w:val="af2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af4">
    <w:name w:val="FollowedHyperlink"/>
    <w:basedOn w:val="a1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af5">
    <w:name w:val="footer"/>
    <w:basedOn w:val="a0"/>
    <w:link w:val="af6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af6">
    <w:name w:val="页脚 字符"/>
    <w:basedOn w:val="a1"/>
    <w:link w:val="af5"/>
    <w:uiPriority w:val="99"/>
    <w:rsid w:val="00AB6715"/>
    <w:rPr>
      <w:rFonts w:ascii="Times New Roman" w:hAnsi="Times New Roman"/>
      <w:sz w:val="24"/>
    </w:rPr>
  </w:style>
  <w:style w:type="character" w:styleId="af7">
    <w:name w:val="footnote reference"/>
    <w:basedOn w:val="a1"/>
    <w:uiPriority w:val="99"/>
    <w:semiHidden/>
    <w:unhideWhenUsed/>
    <w:rsid w:val="00AB6715"/>
    <w:rPr>
      <w:vertAlign w:val="superscript"/>
    </w:rPr>
  </w:style>
  <w:style w:type="paragraph" w:styleId="af8">
    <w:name w:val="footnote text"/>
    <w:basedOn w:val="a0"/>
    <w:link w:val="af9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9">
    <w:name w:val="脚注文本 字符"/>
    <w:basedOn w:val="a1"/>
    <w:link w:val="af8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fa">
    <w:name w:val="header"/>
    <w:basedOn w:val="a0"/>
    <w:link w:val="afb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afb">
    <w:name w:val="页眉 字符"/>
    <w:basedOn w:val="a1"/>
    <w:link w:val="afa"/>
    <w:uiPriority w:val="99"/>
    <w:rsid w:val="00AB671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afc">
    <w:name w:val="Hyperlink"/>
    <w:basedOn w:val="a1"/>
    <w:uiPriority w:val="99"/>
    <w:unhideWhenUsed/>
    <w:rsid w:val="00AB6715"/>
    <w:rPr>
      <w:color w:val="0000FF"/>
      <w:u w:val="single"/>
    </w:rPr>
  </w:style>
  <w:style w:type="character" w:styleId="afd">
    <w:name w:val="Intense Emphasis"/>
    <w:basedOn w:val="a1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afe">
    <w:name w:val="Intense Reference"/>
    <w:basedOn w:val="a1"/>
    <w:uiPriority w:val="32"/>
    <w:qFormat/>
    <w:rsid w:val="00AB6715"/>
    <w:rPr>
      <w:b/>
      <w:bCs/>
      <w:smallCaps/>
      <w:color w:val="auto"/>
      <w:spacing w:val="5"/>
    </w:rPr>
  </w:style>
  <w:style w:type="character" w:styleId="aff">
    <w:name w:val="line number"/>
    <w:basedOn w:val="a1"/>
    <w:uiPriority w:val="99"/>
    <w:semiHidden/>
    <w:unhideWhenUsed/>
    <w:rsid w:val="00AB6715"/>
  </w:style>
  <w:style w:type="character" w:customStyle="1" w:styleId="30">
    <w:name w:val="标题 3 字符"/>
    <w:basedOn w:val="a1"/>
    <w:link w:val="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0">
    <w:name w:val="标题 4 字符"/>
    <w:basedOn w:val="a1"/>
    <w:link w:val="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0">
    <w:name w:val="标题 5 字符"/>
    <w:basedOn w:val="a1"/>
    <w:link w:val="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aff0">
    <w:name w:val="Normal (Web)"/>
    <w:basedOn w:val="a0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ff1">
    <w:name w:val="Quote"/>
    <w:basedOn w:val="a0"/>
    <w:next w:val="a0"/>
    <w:link w:val="aff2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2">
    <w:name w:val="引用 字符"/>
    <w:basedOn w:val="a1"/>
    <w:link w:val="aff1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aff3">
    <w:name w:val="Strong"/>
    <w:basedOn w:val="a1"/>
    <w:uiPriority w:val="22"/>
    <w:qFormat/>
    <w:rsid w:val="00AB6715"/>
    <w:rPr>
      <w:rFonts w:ascii="Times New Roman" w:hAnsi="Times New Roman"/>
      <w:b/>
      <w:bCs/>
    </w:rPr>
  </w:style>
  <w:style w:type="character" w:styleId="aff4">
    <w:name w:val="Subtle Emphasis"/>
    <w:basedOn w:val="a1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aff5">
    <w:name w:val="Table Grid"/>
    <w:basedOn w:val="a2"/>
    <w:uiPriority w:val="3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Title"/>
    <w:basedOn w:val="a0"/>
    <w:next w:val="a0"/>
    <w:link w:val="aff7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aff7">
    <w:name w:val="标题 字符"/>
    <w:basedOn w:val="a1"/>
    <w:link w:val="aff6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ff6"/>
    <w:next w:val="aff6"/>
    <w:qFormat/>
    <w:rsid w:val="0001436A"/>
    <w:pPr>
      <w:spacing w:after="120"/>
    </w:pPr>
    <w:rPr>
      <w:i/>
    </w:rPr>
  </w:style>
  <w:style w:type="paragraph" w:styleId="aff8">
    <w:name w:val="Revision"/>
    <w:hidden/>
    <w:uiPriority w:val="99"/>
    <w:semiHidden/>
    <w:rsid w:val="00803D24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6.png"/><Relationship Id="rId21" Type="http://schemas.openxmlformats.org/officeDocument/2006/relationships/image" Target="media/image10.png"/><Relationship Id="rId42" Type="http://schemas.openxmlformats.org/officeDocument/2006/relationships/image" Target="media/image31.png"/><Relationship Id="rId63" Type="http://schemas.openxmlformats.org/officeDocument/2006/relationships/image" Target="media/image52.png"/><Relationship Id="rId84" Type="http://schemas.openxmlformats.org/officeDocument/2006/relationships/image" Target="media/image73.png"/><Relationship Id="rId138" Type="http://schemas.openxmlformats.org/officeDocument/2006/relationships/image" Target="media/image127.png"/><Relationship Id="rId159" Type="http://schemas.openxmlformats.org/officeDocument/2006/relationships/image" Target="media/image148.png"/><Relationship Id="rId107" Type="http://schemas.openxmlformats.org/officeDocument/2006/relationships/image" Target="media/image96.png"/><Relationship Id="rId11" Type="http://schemas.openxmlformats.org/officeDocument/2006/relationships/endnotes" Target="endnotes.xml"/><Relationship Id="rId32" Type="http://schemas.openxmlformats.org/officeDocument/2006/relationships/image" Target="media/image21.png"/><Relationship Id="rId53" Type="http://schemas.openxmlformats.org/officeDocument/2006/relationships/image" Target="media/image42.png"/><Relationship Id="rId74" Type="http://schemas.openxmlformats.org/officeDocument/2006/relationships/image" Target="media/image63.png"/><Relationship Id="rId128" Type="http://schemas.openxmlformats.org/officeDocument/2006/relationships/image" Target="media/image117.png"/><Relationship Id="rId149" Type="http://schemas.openxmlformats.org/officeDocument/2006/relationships/image" Target="media/image138.png"/><Relationship Id="rId5" Type="http://schemas.openxmlformats.org/officeDocument/2006/relationships/customXml" Target="../customXml/item5.xml"/><Relationship Id="rId95" Type="http://schemas.openxmlformats.org/officeDocument/2006/relationships/image" Target="media/image84.png"/><Relationship Id="rId160" Type="http://schemas.openxmlformats.org/officeDocument/2006/relationships/image" Target="media/image149.png"/><Relationship Id="rId22" Type="http://schemas.openxmlformats.org/officeDocument/2006/relationships/image" Target="media/image11.png"/><Relationship Id="rId43" Type="http://schemas.openxmlformats.org/officeDocument/2006/relationships/image" Target="media/image32.png"/><Relationship Id="rId64" Type="http://schemas.openxmlformats.org/officeDocument/2006/relationships/image" Target="media/image53.png"/><Relationship Id="rId118" Type="http://schemas.openxmlformats.org/officeDocument/2006/relationships/image" Target="media/image107.png"/><Relationship Id="rId139" Type="http://schemas.openxmlformats.org/officeDocument/2006/relationships/image" Target="media/image128.png"/><Relationship Id="rId85" Type="http://schemas.openxmlformats.org/officeDocument/2006/relationships/image" Target="media/image74.png"/><Relationship Id="rId150" Type="http://schemas.openxmlformats.org/officeDocument/2006/relationships/image" Target="media/image139.png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59" Type="http://schemas.openxmlformats.org/officeDocument/2006/relationships/image" Target="media/image48.png"/><Relationship Id="rId103" Type="http://schemas.openxmlformats.org/officeDocument/2006/relationships/image" Target="media/image92.png"/><Relationship Id="rId108" Type="http://schemas.openxmlformats.org/officeDocument/2006/relationships/image" Target="media/image97.png"/><Relationship Id="rId124" Type="http://schemas.openxmlformats.org/officeDocument/2006/relationships/image" Target="media/image113.png"/><Relationship Id="rId129" Type="http://schemas.openxmlformats.org/officeDocument/2006/relationships/image" Target="media/image118.png"/><Relationship Id="rId54" Type="http://schemas.openxmlformats.org/officeDocument/2006/relationships/image" Target="media/image43.png"/><Relationship Id="rId70" Type="http://schemas.openxmlformats.org/officeDocument/2006/relationships/image" Target="media/image59.png"/><Relationship Id="rId75" Type="http://schemas.openxmlformats.org/officeDocument/2006/relationships/image" Target="media/image64.png"/><Relationship Id="rId91" Type="http://schemas.openxmlformats.org/officeDocument/2006/relationships/image" Target="media/image80.png"/><Relationship Id="rId96" Type="http://schemas.openxmlformats.org/officeDocument/2006/relationships/image" Target="media/image85.png"/><Relationship Id="rId140" Type="http://schemas.openxmlformats.org/officeDocument/2006/relationships/image" Target="media/image129.png"/><Relationship Id="rId145" Type="http://schemas.openxmlformats.org/officeDocument/2006/relationships/image" Target="media/image134.png"/><Relationship Id="rId161" Type="http://schemas.openxmlformats.org/officeDocument/2006/relationships/image" Target="media/image150.png"/><Relationship Id="rId16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49" Type="http://schemas.openxmlformats.org/officeDocument/2006/relationships/image" Target="media/image38.png"/><Relationship Id="rId114" Type="http://schemas.openxmlformats.org/officeDocument/2006/relationships/image" Target="media/image103.png"/><Relationship Id="rId119" Type="http://schemas.openxmlformats.org/officeDocument/2006/relationships/image" Target="media/image108.png"/><Relationship Id="rId44" Type="http://schemas.openxmlformats.org/officeDocument/2006/relationships/image" Target="media/image33.png"/><Relationship Id="rId60" Type="http://schemas.openxmlformats.org/officeDocument/2006/relationships/image" Target="media/image49.png"/><Relationship Id="rId65" Type="http://schemas.openxmlformats.org/officeDocument/2006/relationships/image" Target="media/image54.png"/><Relationship Id="rId81" Type="http://schemas.openxmlformats.org/officeDocument/2006/relationships/image" Target="media/image70.png"/><Relationship Id="rId86" Type="http://schemas.openxmlformats.org/officeDocument/2006/relationships/image" Target="media/image75.png"/><Relationship Id="rId130" Type="http://schemas.openxmlformats.org/officeDocument/2006/relationships/image" Target="media/image119.png"/><Relationship Id="rId135" Type="http://schemas.openxmlformats.org/officeDocument/2006/relationships/image" Target="media/image124.png"/><Relationship Id="rId151" Type="http://schemas.openxmlformats.org/officeDocument/2006/relationships/image" Target="media/image140.png"/><Relationship Id="rId156" Type="http://schemas.openxmlformats.org/officeDocument/2006/relationships/image" Target="media/image145.png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9" Type="http://schemas.openxmlformats.org/officeDocument/2006/relationships/image" Target="media/image28.png"/><Relationship Id="rId109" Type="http://schemas.openxmlformats.org/officeDocument/2006/relationships/image" Target="media/image98.png"/><Relationship Id="rId34" Type="http://schemas.openxmlformats.org/officeDocument/2006/relationships/image" Target="media/image23.png"/><Relationship Id="rId50" Type="http://schemas.openxmlformats.org/officeDocument/2006/relationships/image" Target="media/image39.png"/><Relationship Id="rId55" Type="http://schemas.openxmlformats.org/officeDocument/2006/relationships/image" Target="media/image44.png"/><Relationship Id="rId76" Type="http://schemas.openxmlformats.org/officeDocument/2006/relationships/image" Target="media/image65.png"/><Relationship Id="rId97" Type="http://schemas.openxmlformats.org/officeDocument/2006/relationships/image" Target="media/image86.png"/><Relationship Id="rId104" Type="http://schemas.openxmlformats.org/officeDocument/2006/relationships/image" Target="media/image93.png"/><Relationship Id="rId120" Type="http://schemas.openxmlformats.org/officeDocument/2006/relationships/image" Target="media/image109.png"/><Relationship Id="rId125" Type="http://schemas.openxmlformats.org/officeDocument/2006/relationships/image" Target="media/image114.png"/><Relationship Id="rId141" Type="http://schemas.openxmlformats.org/officeDocument/2006/relationships/image" Target="media/image130.png"/><Relationship Id="rId146" Type="http://schemas.openxmlformats.org/officeDocument/2006/relationships/image" Target="media/image135.png"/><Relationship Id="rId167" Type="http://schemas.openxmlformats.org/officeDocument/2006/relationships/theme" Target="theme/theme1.xml"/><Relationship Id="rId7" Type="http://schemas.openxmlformats.org/officeDocument/2006/relationships/styles" Target="styles.xml"/><Relationship Id="rId71" Type="http://schemas.openxmlformats.org/officeDocument/2006/relationships/image" Target="media/image60.png"/><Relationship Id="rId92" Type="http://schemas.openxmlformats.org/officeDocument/2006/relationships/image" Target="media/image81.png"/><Relationship Id="rId162" Type="http://schemas.openxmlformats.org/officeDocument/2006/relationships/header" Target="header1.xml"/><Relationship Id="rId2" Type="http://schemas.openxmlformats.org/officeDocument/2006/relationships/customXml" Target="../customXml/item2.xml"/><Relationship Id="rId29" Type="http://schemas.openxmlformats.org/officeDocument/2006/relationships/image" Target="media/image18.png"/><Relationship Id="rId24" Type="http://schemas.openxmlformats.org/officeDocument/2006/relationships/image" Target="media/image13.pn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66" Type="http://schemas.openxmlformats.org/officeDocument/2006/relationships/image" Target="media/image55.png"/><Relationship Id="rId87" Type="http://schemas.openxmlformats.org/officeDocument/2006/relationships/image" Target="media/image76.png"/><Relationship Id="rId110" Type="http://schemas.openxmlformats.org/officeDocument/2006/relationships/image" Target="media/image99.png"/><Relationship Id="rId115" Type="http://schemas.openxmlformats.org/officeDocument/2006/relationships/image" Target="media/image104.png"/><Relationship Id="rId131" Type="http://schemas.openxmlformats.org/officeDocument/2006/relationships/image" Target="media/image120.png"/><Relationship Id="rId136" Type="http://schemas.openxmlformats.org/officeDocument/2006/relationships/image" Target="media/image125.png"/><Relationship Id="rId157" Type="http://schemas.openxmlformats.org/officeDocument/2006/relationships/image" Target="media/image146.png"/><Relationship Id="rId61" Type="http://schemas.openxmlformats.org/officeDocument/2006/relationships/image" Target="media/image50.png"/><Relationship Id="rId82" Type="http://schemas.openxmlformats.org/officeDocument/2006/relationships/image" Target="media/image71.png"/><Relationship Id="rId152" Type="http://schemas.openxmlformats.org/officeDocument/2006/relationships/image" Target="media/image141.png"/><Relationship Id="rId19" Type="http://schemas.openxmlformats.org/officeDocument/2006/relationships/image" Target="media/image8.png"/><Relationship Id="rId14" Type="http://schemas.openxmlformats.org/officeDocument/2006/relationships/image" Target="media/image3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56" Type="http://schemas.openxmlformats.org/officeDocument/2006/relationships/image" Target="media/image45.png"/><Relationship Id="rId77" Type="http://schemas.openxmlformats.org/officeDocument/2006/relationships/image" Target="media/image66.png"/><Relationship Id="rId100" Type="http://schemas.openxmlformats.org/officeDocument/2006/relationships/image" Target="media/image89.png"/><Relationship Id="rId105" Type="http://schemas.openxmlformats.org/officeDocument/2006/relationships/image" Target="media/image94.png"/><Relationship Id="rId126" Type="http://schemas.openxmlformats.org/officeDocument/2006/relationships/image" Target="media/image115.png"/><Relationship Id="rId147" Type="http://schemas.openxmlformats.org/officeDocument/2006/relationships/image" Target="media/image136.png"/><Relationship Id="rId8" Type="http://schemas.openxmlformats.org/officeDocument/2006/relationships/settings" Target="settings.xml"/><Relationship Id="rId51" Type="http://schemas.openxmlformats.org/officeDocument/2006/relationships/image" Target="media/image40.png"/><Relationship Id="rId72" Type="http://schemas.openxmlformats.org/officeDocument/2006/relationships/image" Target="media/image61.png"/><Relationship Id="rId93" Type="http://schemas.openxmlformats.org/officeDocument/2006/relationships/image" Target="media/image82.png"/><Relationship Id="rId98" Type="http://schemas.openxmlformats.org/officeDocument/2006/relationships/image" Target="media/image87.png"/><Relationship Id="rId121" Type="http://schemas.openxmlformats.org/officeDocument/2006/relationships/image" Target="media/image110.png"/><Relationship Id="rId142" Type="http://schemas.openxmlformats.org/officeDocument/2006/relationships/image" Target="media/image131.png"/><Relationship Id="rId163" Type="http://schemas.openxmlformats.org/officeDocument/2006/relationships/footer" Target="footer1.xml"/><Relationship Id="rId3" Type="http://schemas.openxmlformats.org/officeDocument/2006/relationships/customXml" Target="../customXml/item3.xml"/><Relationship Id="rId25" Type="http://schemas.openxmlformats.org/officeDocument/2006/relationships/image" Target="media/image14.png"/><Relationship Id="rId46" Type="http://schemas.openxmlformats.org/officeDocument/2006/relationships/image" Target="media/image35.png"/><Relationship Id="rId67" Type="http://schemas.openxmlformats.org/officeDocument/2006/relationships/image" Target="media/image56.png"/><Relationship Id="rId116" Type="http://schemas.openxmlformats.org/officeDocument/2006/relationships/image" Target="media/image105.png"/><Relationship Id="rId137" Type="http://schemas.openxmlformats.org/officeDocument/2006/relationships/image" Target="media/image126.png"/><Relationship Id="rId158" Type="http://schemas.openxmlformats.org/officeDocument/2006/relationships/image" Target="media/image147.png"/><Relationship Id="rId20" Type="http://schemas.openxmlformats.org/officeDocument/2006/relationships/image" Target="media/image9.png"/><Relationship Id="rId41" Type="http://schemas.openxmlformats.org/officeDocument/2006/relationships/image" Target="media/image30.png"/><Relationship Id="rId62" Type="http://schemas.openxmlformats.org/officeDocument/2006/relationships/image" Target="media/image51.png"/><Relationship Id="rId83" Type="http://schemas.openxmlformats.org/officeDocument/2006/relationships/image" Target="media/image72.png"/><Relationship Id="rId88" Type="http://schemas.openxmlformats.org/officeDocument/2006/relationships/image" Target="media/image77.png"/><Relationship Id="rId111" Type="http://schemas.openxmlformats.org/officeDocument/2006/relationships/image" Target="media/image100.png"/><Relationship Id="rId132" Type="http://schemas.openxmlformats.org/officeDocument/2006/relationships/image" Target="media/image121.png"/><Relationship Id="rId153" Type="http://schemas.openxmlformats.org/officeDocument/2006/relationships/image" Target="media/image142.png"/><Relationship Id="rId15" Type="http://schemas.openxmlformats.org/officeDocument/2006/relationships/image" Target="media/image4.png"/><Relationship Id="rId36" Type="http://schemas.openxmlformats.org/officeDocument/2006/relationships/image" Target="media/image25.png"/><Relationship Id="rId57" Type="http://schemas.openxmlformats.org/officeDocument/2006/relationships/image" Target="media/image46.png"/><Relationship Id="rId106" Type="http://schemas.openxmlformats.org/officeDocument/2006/relationships/image" Target="media/image95.png"/><Relationship Id="rId127" Type="http://schemas.openxmlformats.org/officeDocument/2006/relationships/image" Target="media/image116.png"/><Relationship Id="rId10" Type="http://schemas.openxmlformats.org/officeDocument/2006/relationships/footnotes" Target="footnotes.xml"/><Relationship Id="rId31" Type="http://schemas.openxmlformats.org/officeDocument/2006/relationships/image" Target="media/image20.png"/><Relationship Id="rId52" Type="http://schemas.openxmlformats.org/officeDocument/2006/relationships/image" Target="media/image41.png"/><Relationship Id="rId73" Type="http://schemas.openxmlformats.org/officeDocument/2006/relationships/image" Target="media/image62.png"/><Relationship Id="rId78" Type="http://schemas.openxmlformats.org/officeDocument/2006/relationships/image" Target="media/image67.png"/><Relationship Id="rId94" Type="http://schemas.openxmlformats.org/officeDocument/2006/relationships/image" Target="media/image83.png"/><Relationship Id="rId99" Type="http://schemas.openxmlformats.org/officeDocument/2006/relationships/image" Target="media/image88.png"/><Relationship Id="rId101" Type="http://schemas.openxmlformats.org/officeDocument/2006/relationships/image" Target="media/image90.png"/><Relationship Id="rId122" Type="http://schemas.openxmlformats.org/officeDocument/2006/relationships/image" Target="media/image111.png"/><Relationship Id="rId143" Type="http://schemas.openxmlformats.org/officeDocument/2006/relationships/image" Target="media/image132.png"/><Relationship Id="rId148" Type="http://schemas.openxmlformats.org/officeDocument/2006/relationships/image" Target="media/image137.png"/><Relationship Id="rId164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26" Type="http://schemas.openxmlformats.org/officeDocument/2006/relationships/image" Target="media/image15.png"/><Relationship Id="rId47" Type="http://schemas.openxmlformats.org/officeDocument/2006/relationships/image" Target="media/image36.png"/><Relationship Id="rId68" Type="http://schemas.openxmlformats.org/officeDocument/2006/relationships/image" Target="media/image57.png"/><Relationship Id="rId89" Type="http://schemas.openxmlformats.org/officeDocument/2006/relationships/image" Target="media/image78.png"/><Relationship Id="rId112" Type="http://schemas.openxmlformats.org/officeDocument/2006/relationships/image" Target="media/image101.png"/><Relationship Id="rId133" Type="http://schemas.openxmlformats.org/officeDocument/2006/relationships/image" Target="media/image122.png"/><Relationship Id="rId154" Type="http://schemas.openxmlformats.org/officeDocument/2006/relationships/image" Target="media/image143.png"/><Relationship Id="rId16" Type="http://schemas.openxmlformats.org/officeDocument/2006/relationships/image" Target="media/image5.png"/><Relationship Id="rId37" Type="http://schemas.openxmlformats.org/officeDocument/2006/relationships/image" Target="media/image26.png"/><Relationship Id="rId58" Type="http://schemas.openxmlformats.org/officeDocument/2006/relationships/image" Target="media/image47.png"/><Relationship Id="rId79" Type="http://schemas.openxmlformats.org/officeDocument/2006/relationships/image" Target="media/image68.png"/><Relationship Id="rId102" Type="http://schemas.openxmlformats.org/officeDocument/2006/relationships/image" Target="media/image91.png"/><Relationship Id="rId123" Type="http://schemas.openxmlformats.org/officeDocument/2006/relationships/image" Target="media/image112.png"/><Relationship Id="rId144" Type="http://schemas.openxmlformats.org/officeDocument/2006/relationships/image" Target="media/image133.png"/><Relationship Id="rId90" Type="http://schemas.openxmlformats.org/officeDocument/2006/relationships/image" Target="media/image79.png"/><Relationship Id="rId165" Type="http://schemas.openxmlformats.org/officeDocument/2006/relationships/header" Target="header2.xml"/><Relationship Id="rId27" Type="http://schemas.openxmlformats.org/officeDocument/2006/relationships/image" Target="media/image16.png"/><Relationship Id="rId48" Type="http://schemas.openxmlformats.org/officeDocument/2006/relationships/image" Target="media/image37.png"/><Relationship Id="rId69" Type="http://schemas.openxmlformats.org/officeDocument/2006/relationships/image" Target="media/image58.png"/><Relationship Id="rId113" Type="http://schemas.openxmlformats.org/officeDocument/2006/relationships/image" Target="media/image102.png"/><Relationship Id="rId134" Type="http://schemas.openxmlformats.org/officeDocument/2006/relationships/image" Target="media/image123.png"/><Relationship Id="rId80" Type="http://schemas.openxmlformats.org/officeDocument/2006/relationships/image" Target="media/image69.png"/><Relationship Id="rId155" Type="http://schemas.openxmlformats.org/officeDocument/2006/relationships/image" Target="media/image14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FRONDOC-1086935359-10119</_dlc_DocId>
    <_dlc_DocIdUrl xmlns="26005759-6815-4540-b8ea-913958d74f23">
      <Url>https://frontiersin.sharepoint.com/Publishing/PubOps/Production/_layouts/15/DocIdRedir.aspx?ID=FRONDOC-1086935359-10119</Url>
      <Description>FRONDOC-1086935359-10119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885ac53139f20652f850277d10459b85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b20dbcea35cbef169bcf39aab5233ab6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4314AF-3C36-4C2C-B599-40A76C6FFFC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558679B-78FB-42CD-A1EA-A99096AF556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B2E0E22-D442-4EBE-AAA2-EDC8871E7B41}">
  <ds:schemaRefs>
    <ds:schemaRef ds:uri="http://schemas.microsoft.com/office/2006/metadata/properties"/>
    <ds:schemaRef ds:uri="http://schemas.microsoft.com/office/infopath/2007/PartnerControls"/>
    <ds:schemaRef ds:uri="26005759-6815-4540-b8ea-913958d74f23"/>
    <ds:schemaRef ds:uri="970c08f3-bdc0-46be-888b-e62464d9f78c"/>
  </ds:schemaRefs>
</ds:datastoreItem>
</file>

<file path=customXml/itemProps4.xml><?xml version="1.0" encoding="utf-8"?>
<ds:datastoreItem xmlns:ds="http://schemas.openxmlformats.org/officeDocument/2006/customXml" ds:itemID="{A3D4929F-83D0-432F-8F82-6D4423C25F5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FF441E3-103C-4487-877D-08CD22337C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005759-6815-4540-b8ea-913958d74f23"/>
    <ds:schemaRef ds:uri="970c08f3-bdc0-46be-888b-e62464d9f7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Supplementary_Material.dotx</Template>
  <TotalTime>2</TotalTime>
  <Pages>19</Pages>
  <Words>1262</Words>
  <Characters>7195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Frontiers</dc:creator>
  <cp:lastModifiedBy>ncyx90@163.com</cp:lastModifiedBy>
  <cp:revision>3</cp:revision>
  <cp:lastPrinted>2013-10-03T12:51:00Z</cp:lastPrinted>
  <dcterms:created xsi:type="dcterms:W3CDTF">2023-08-06T10:36:00Z</dcterms:created>
  <dcterms:modified xsi:type="dcterms:W3CDTF">2023-08-06T10:37:00Z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f82bb101-9b00-462e-af01-9a0e7ec06274</vt:lpwstr>
  </property>
  <property fmtid="{D5CDD505-2E9C-101B-9397-08002B2CF9AE}" pid="4" name="Order">
    <vt:r8>1011900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</Properties>
</file>