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838CD" w14:textId="77777777" w:rsidR="00991D06" w:rsidRDefault="00991D06" w:rsidP="00BF25A6">
      <w:pPr>
        <w:snapToGrid w:val="0"/>
        <w:spacing w:line="480" w:lineRule="auto"/>
        <w:jc w:val="center"/>
        <w:rPr>
          <w:rFonts w:cs="Times New Roman"/>
          <w:b/>
          <w:sz w:val="28"/>
          <w:szCs w:val="28"/>
          <w:lang w:val="en-GB"/>
        </w:rPr>
      </w:pPr>
    </w:p>
    <w:p w14:paraId="67B43AAA" w14:textId="5EDF41AB" w:rsidR="00BF25A6" w:rsidRPr="002E0815" w:rsidRDefault="0007611B" w:rsidP="00BF25A6">
      <w:pPr>
        <w:snapToGrid w:val="0"/>
        <w:spacing w:line="480" w:lineRule="auto"/>
        <w:jc w:val="center"/>
        <w:rPr>
          <w:rFonts w:cs="Times New Roman"/>
          <w:b/>
          <w:sz w:val="28"/>
          <w:szCs w:val="28"/>
          <w:lang w:val="en-GB"/>
        </w:rPr>
      </w:pPr>
      <w:r w:rsidRPr="0007611B">
        <w:rPr>
          <w:rFonts w:cs="Times New Roman"/>
          <w:b/>
          <w:sz w:val="28"/>
          <w:szCs w:val="28"/>
          <w:lang w:val="en-GB"/>
        </w:rPr>
        <w:t>Morphogenesis of a chiral liquid crystalline droplet with topological reconnection and Lehmann rotation</w:t>
      </w:r>
      <w:bookmarkStart w:id="0" w:name="_GoBack"/>
      <w:bookmarkEnd w:id="0"/>
    </w:p>
    <w:p w14:paraId="083B79FB" w14:textId="2043DE9A" w:rsidR="00BF25A6" w:rsidRPr="005260F5" w:rsidRDefault="00BF25A6" w:rsidP="00BF25A6">
      <w:pPr>
        <w:snapToGrid w:val="0"/>
        <w:spacing w:line="480" w:lineRule="auto"/>
        <w:jc w:val="center"/>
        <w:rPr>
          <w:rFonts w:cs="Times New Roman"/>
          <w:sz w:val="24"/>
          <w:szCs w:val="24"/>
          <w:lang w:val="en-GB"/>
        </w:rPr>
      </w:pPr>
      <w:r w:rsidRPr="005260F5">
        <w:rPr>
          <w:rFonts w:cs="Times New Roman"/>
          <w:sz w:val="24"/>
          <w:szCs w:val="24"/>
          <w:lang w:val="en-GB"/>
        </w:rPr>
        <w:t>Jun Yoshiok</w:t>
      </w:r>
      <w:r w:rsidR="000F6E10">
        <w:rPr>
          <w:rFonts w:cs="Times New Roman"/>
          <w:sz w:val="24"/>
          <w:szCs w:val="24"/>
          <w:lang w:val="en-GB"/>
        </w:rPr>
        <w:t>a, Yuki Ito</w:t>
      </w:r>
      <w:r w:rsidRPr="005260F5">
        <w:rPr>
          <w:rFonts w:cs="Times New Roman"/>
          <w:sz w:val="24"/>
          <w:szCs w:val="24"/>
          <w:lang w:val="en-GB"/>
        </w:rPr>
        <w:t xml:space="preserve"> and </w:t>
      </w:r>
      <w:r w:rsidR="00221576">
        <w:rPr>
          <w:rFonts w:cs="Times New Roman" w:hint="eastAsia"/>
          <w:sz w:val="24"/>
          <w:szCs w:val="24"/>
          <w:lang w:val="en-GB"/>
        </w:rPr>
        <w:t xml:space="preserve">Koji </w:t>
      </w:r>
      <w:proofErr w:type="spellStart"/>
      <w:r w:rsidR="00221576">
        <w:rPr>
          <w:rFonts w:cs="Times New Roman" w:hint="eastAsia"/>
          <w:sz w:val="24"/>
          <w:szCs w:val="24"/>
          <w:lang w:val="en-GB"/>
        </w:rPr>
        <w:t>Fukao</w:t>
      </w:r>
      <w:proofErr w:type="spellEnd"/>
    </w:p>
    <w:p w14:paraId="6CC34D13" w14:textId="77777777" w:rsidR="00B307D3" w:rsidRDefault="00B307D3" w:rsidP="00B307D3">
      <w:pPr>
        <w:spacing w:line="360" w:lineRule="auto"/>
        <w:rPr>
          <w:rFonts w:cs="Times New Roman"/>
          <w:b/>
          <w:i/>
          <w:sz w:val="24"/>
          <w:szCs w:val="24"/>
          <w:lang w:val="en-GB"/>
        </w:rPr>
      </w:pPr>
    </w:p>
    <w:p w14:paraId="1B70C944" w14:textId="77777777" w:rsidR="00AC1A2B" w:rsidRPr="00AC1A2B" w:rsidRDefault="00AC1A2B" w:rsidP="00B307D3">
      <w:pPr>
        <w:spacing w:line="360" w:lineRule="auto"/>
        <w:rPr>
          <w:rFonts w:cs="Times New Roman"/>
          <w:b/>
          <w:i/>
          <w:sz w:val="24"/>
          <w:szCs w:val="24"/>
          <w:lang w:val="en-GB"/>
        </w:rPr>
      </w:pPr>
    </w:p>
    <w:p w14:paraId="50E5F6D1" w14:textId="319C8703" w:rsidR="00BF25A6" w:rsidRPr="00AC1A2B" w:rsidRDefault="00BF25A6" w:rsidP="00B307D3">
      <w:pPr>
        <w:spacing w:line="360" w:lineRule="auto"/>
        <w:rPr>
          <w:b/>
          <w:sz w:val="24"/>
          <w:szCs w:val="24"/>
          <w:lang w:val="en-GB"/>
        </w:rPr>
      </w:pPr>
      <w:r w:rsidRPr="00AC1A2B">
        <w:rPr>
          <w:rFonts w:hint="eastAsia"/>
          <w:b/>
          <w:sz w:val="24"/>
          <w:szCs w:val="24"/>
          <w:lang w:val="en-GB"/>
        </w:rPr>
        <w:t>Supplementary</w:t>
      </w:r>
      <w:r w:rsidR="00206203">
        <w:rPr>
          <w:b/>
          <w:sz w:val="24"/>
          <w:szCs w:val="24"/>
          <w:lang w:val="en-GB"/>
        </w:rPr>
        <w:t xml:space="preserve"> </w:t>
      </w:r>
      <w:r w:rsidR="004E6D46">
        <w:rPr>
          <w:b/>
          <w:sz w:val="24"/>
          <w:szCs w:val="24"/>
          <w:lang w:val="en-GB"/>
        </w:rPr>
        <w:t>N</w:t>
      </w:r>
      <w:r w:rsidR="00206203">
        <w:rPr>
          <w:b/>
          <w:sz w:val="24"/>
          <w:szCs w:val="24"/>
          <w:lang w:val="en-GB"/>
        </w:rPr>
        <w:t>ote</w:t>
      </w:r>
      <w:r w:rsidRPr="00AC1A2B">
        <w:rPr>
          <w:rFonts w:hint="eastAsia"/>
          <w:b/>
          <w:sz w:val="24"/>
          <w:szCs w:val="24"/>
          <w:lang w:val="en-GB"/>
        </w:rPr>
        <w:t>:</w:t>
      </w:r>
    </w:p>
    <w:p w14:paraId="213A83D9" w14:textId="1994BDBA" w:rsidR="00BF25A6" w:rsidRDefault="002F28F1" w:rsidP="008373EF">
      <w:pPr>
        <w:pStyle w:val="aa"/>
        <w:numPr>
          <w:ilvl w:val="0"/>
          <w:numId w:val="17"/>
        </w:numPr>
        <w:spacing w:line="360" w:lineRule="auto"/>
        <w:ind w:leftChars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  <w:lang w:val="en-GB"/>
        </w:rPr>
        <w:t>Legend</w:t>
      </w:r>
      <w:r w:rsidR="00BF25A6" w:rsidRPr="008373EF">
        <w:rPr>
          <w:rFonts w:cs="Times New Roman"/>
          <w:sz w:val="24"/>
          <w:szCs w:val="24"/>
        </w:rPr>
        <w:t xml:space="preserve">s for </w:t>
      </w:r>
      <w:r w:rsidR="00AC1A2B" w:rsidRPr="008373EF">
        <w:rPr>
          <w:rFonts w:cs="Times New Roman"/>
          <w:sz w:val="24"/>
          <w:szCs w:val="24"/>
        </w:rPr>
        <w:t>v</w:t>
      </w:r>
      <w:r w:rsidR="00BF25A6" w:rsidRPr="008373EF">
        <w:rPr>
          <w:rFonts w:cs="Times New Roman"/>
          <w:sz w:val="24"/>
          <w:szCs w:val="24"/>
        </w:rPr>
        <w:t>ideos</w:t>
      </w:r>
    </w:p>
    <w:p w14:paraId="0A926217" w14:textId="448FA1DA" w:rsidR="008373EF" w:rsidRDefault="008373EF" w:rsidP="008373EF">
      <w:pPr>
        <w:pStyle w:val="aa"/>
        <w:numPr>
          <w:ilvl w:val="0"/>
          <w:numId w:val="17"/>
        </w:numPr>
        <w:spacing w:line="360" w:lineRule="auto"/>
        <w:ind w:leftChars="0"/>
        <w:rPr>
          <w:rFonts w:cs="Times New Roman"/>
          <w:sz w:val="24"/>
          <w:szCs w:val="24"/>
        </w:rPr>
      </w:pPr>
      <w:r w:rsidRPr="000A4F4F">
        <w:rPr>
          <w:rFonts w:cs="Times New Roman"/>
          <w:sz w:val="24"/>
          <w:szCs w:val="24"/>
        </w:rPr>
        <w:t>Dependence of rotational speed on temperature gradient</w:t>
      </w:r>
    </w:p>
    <w:p w14:paraId="5540FDEA" w14:textId="78ED6D3E" w:rsidR="000A4F4F" w:rsidRDefault="000A4F4F" w:rsidP="008373EF">
      <w:pPr>
        <w:pStyle w:val="aa"/>
        <w:numPr>
          <w:ilvl w:val="0"/>
          <w:numId w:val="17"/>
        </w:numPr>
        <w:spacing w:line="360" w:lineRule="auto"/>
        <w:ind w:leftChars="0"/>
        <w:rPr>
          <w:rFonts w:cs="Times New Roman"/>
          <w:sz w:val="24"/>
          <w:szCs w:val="24"/>
        </w:rPr>
      </w:pPr>
      <w:r w:rsidRPr="000A4F4F">
        <w:rPr>
          <w:rFonts w:cs="Times New Roman"/>
          <w:sz w:val="24"/>
          <w:szCs w:val="24"/>
        </w:rPr>
        <w:t>Temperature dependence of surface tension</w:t>
      </w:r>
    </w:p>
    <w:p w14:paraId="23282705" w14:textId="4AA461A2" w:rsidR="00346BFE" w:rsidRDefault="000A4F4F" w:rsidP="00346BFE">
      <w:pPr>
        <w:pStyle w:val="aa"/>
        <w:numPr>
          <w:ilvl w:val="0"/>
          <w:numId w:val="17"/>
        </w:numPr>
        <w:spacing w:line="360" w:lineRule="auto"/>
        <w:ind w:leftChars="0"/>
        <w:rPr>
          <w:rFonts w:cs="Times New Roman"/>
          <w:sz w:val="24"/>
          <w:szCs w:val="24"/>
        </w:rPr>
      </w:pPr>
      <w:r w:rsidRPr="000A4F4F">
        <w:rPr>
          <w:rFonts w:cs="Times New Roman"/>
          <w:sz w:val="24"/>
          <w:szCs w:val="24"/>
        </w:rPr>
        <w:t>Estimation of radial flow velocity</w:t>
      </w:r>
    </w:p>
    <w:p w14:paraId="1F426BEE" w14:textId="7C3469A7" w:rsidR="00346BFE" w:rsidRDefault="00346BFE" w:rsidP="00346BFE">
      <w:pPr>
        <w:pStyle w:val="aa"/>
        <w:numPr>
          <w:ilvl w:val="0"/>
          <w:numId w:val="17"/>
        </w:numPr>
        <w:spacing w:line="360" w:lineRule="auto"/>
        <w:ind w:leftChars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C</w:t>
      </w:r>
      <w:r>
        <w:rPr>
          <w:rFonts w:cs="Times New Roman"/>
          <w:sz w:val="24"/>
          <w:szCs w:val="24"/>
        </w:rPr>
        <w:t xml:space="preserve">alculation result of </w:t>
      </w:r>
      <w:proofErr w:type="spellStart"/>
      <w:r>
        <w:rPr>
          <w:rFonts w:cs="Times New Roman"/>
          <w:sz w:val="24"/>
          <w:szCs w:val="24"/>
        </w:rPr>
        <w:t>Rayleighian</w:t>
      </w:r>
      <w:proofErr w:type="spellEnd"/>
      <w:r>
        <w:rPr>
          <w:rFonts w:cs="Times New Roman"/>
          <w:sz w:val="24"/>
          <w:szCs w:val="24"/>
        </w:rPr>
        <w:t xml:space="preserve"> in I+N </w:t>
      </w:r>
      <w:r w:rsidR="00AC0BC3">
        <w:rPr>
          <w:rFonts w:cs="Times New Roman"/>
          <w:sz w:val="24"/>
          <w:szCs w:val="24"/>
        </w:rPr>
        <w:t>phase</w:t>
      </w:r>
    </w:p>
    <w:p w14:paraId="48499E3F" w14:textId="7C4DD40B" w:rsidR="00346BFE" w:rsidRDefault="00F1362C" w:rsidP="00346BFE">
      <w:pPr>
        <w:pStyle w:val="aa"/>
        <w:numPr>
          <w:ilvl w:val="0"/>
          <w:numId w:val="17"/>
        </w:numPr>
        <w:spacing w:line="360" w:lineRule="auto"/>
        <w:ind w:leftChars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Assumption of director field in </w:t>
      </w:r>
      <w:proofErr w:type="spellStart"/>
      <w:r>
        <w:rPr>
          <w:rFonts w:cs="Times New Roman"/>
          <w:sz w:val="24"/>
          <w:szCs w:val="24"/>
        </w:rPr>
        <w:t>I+Ch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AC0BC3">
        <w:rPr>
          <w:rFonts w:cs="Times New Roman"/>
          <w:sz w:val="24"/>
          <w:szCs w:val="24"/>
        </w:rPr>
        <w:t>phase</w:t>
      </w:r>
    </w:p>
    <w:p w14:paraId="41E6702F" w14:textId="69F26D80" w:rsidR="00AC1A2B" w:rsidRDefault="00AC1A2B">
      <w:pPr>
        <w:widowControl/>
        <w:spacing w:after="200" w:line="276" w:lineRule="auto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66A0E8D6" w14:textId="51BF5616" w:rsidR="00B87D5D" w:rsidRDefault="00B87D5D" w:rsidP="00AC1A2B">
      <w:pPr>
        <w:spacing w:line="360" w:lineRule="auto"/>
        <w:rPr>
          <w:rFonts w:cs="Times New Roman"/>
          <w:b/>
          <w:sz w:val="24"/>
          <w:szCs w:val="24"/>
        </w:rPr>
      </w:pPr>
    </w:p>
    <w:p w14:paraId="5491DEA9" w14:textId="317A8745" w:rsidR="00AC1A2B" w:rsidRPr="00AC1A2B" w:rsidRDefault="00AC1A2B" w:rsidP="00AC1A2B">
      <w:pPr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1. </w:t>
      </w:r>
      <w:r w:rsidR="002F28F1">
        <w:rPr>
          <w:rFonts w:cs="Times New Roman"/>
          <w:b/>
          <w:sz w:val="24"/>
          <w:szCs w:val="24"/>
        </w:rPr>
        <w:t>Legends</w:t>
      </w:r>
      <w:r w:rsidRPr="00AC1A2B">
        <w:rPr>
          <w:rFonts w:cs="Times New Roman"/>
          <w:b/>
          <w:sz w:val="24"/>
          <w:szCs w:val="24"/>
        </w:rPr>
        <w:t xml:space="preserve"> for videos</w:t>
      </w:r>
    </w:p>
    <w:p w14:paraId="3BA59272" w14:textId="35E1CC3A" w:rsidR="00160C33" w:rsidRDefault="00160C33" w:rsidP="00AC1A2B">
      <w:pPr>
        <w:spacing w:line="360" w:lineRule="auto"/>
        <w:rPr>
          <w:b/>
          <w:sz w:val="24"/>
          <w:szCs w:val="24"/>
          <w:lang w:val="en-GB"/>
        </w:rPr>
      </w:pPr>
    </w:p>
    <w:p w14:paraId="67149912" w14:textId="067CA446" w:rsidR="002F28F1" w:rsidRDefault="00AC1A2B" w:rsidP="00B307D3">
      <w:pPr>
        <w:spacing w:line="360" w:lineRule="auto"/>
        <w:rPr>
          <w:sz w:val="24"/>
          <w:szCs w:val="24"/>
        </w:rPr>
      </w:pPr>
      <w:r w:rsidRPr="00AE6983">
        <w:rPr>
          <w:b/>
          <w:sz w:val="24"/>
          <w:szCs w:val="24"/>
          <w:lang w:val="en-GB"/>
        </w:rPr>
        <w:t>Video</w:t>
      </w:r>
      <w:r w:rsidR="00705F12" w:rsidRPr="00AE6983">
        <w:rPr>
          <w:b/>
          <w:sz w:val="24"/>
          <w:szCs w:val="24"/>
          <w:lang w:val="en-GB"/>
        </w:rPr>
        <w:t xml:space="preserve"> </w:t>
      </w:r>
      <w:r w:rsidR="00B307D3" w:rsidRPr="00AE6983">
        <w:rPr>
          <w:b/>
          <w:sz w:val="24"/>
          <w:szCs w:val="24"/>
          <w:lang w:val="en-GB"/>
        </w:rPr>
        <w:t>1.</w:t>
      </w:r>
      <w:r w:rsidR="00B307D3" w:rsidRPr="002F28F1">
        <w:rPr>
          <w:sz w:val="24"/>
          <w:szCs w:val="24"/>
          <w:lang w:val="en-GB"/>
        </w:rPr>
        <w:t xml:space="preserve"> </w:t>
      </w:r>
      <w:r w:rsidR="002F28F1" w:rsidRPr="002F28F1">
        <w:rPr>
          <w:sz w:val="24"/>
          <w:szCs w:val="24"/>
          <w:lang w:val="en-GB"/>
        </w:rPr>
        <w:t>Structural formation of a</w:t>
      </w:r>
      <w:r w:rsidR="004E6D46">
        <w:rPr>
          <w:sz w:val="24"/>
          <w:szCs w:val="24"/>
          <w:lang w:val="en-GB"/>
        </w:rPr>
        <w:t>n</w:t>
      </w:r>
      <w:r w:rsidR="002F28F1" w:rsidRPr="002F28F1">
        <w:rPr>
          <w:sz w:val="24"/>
          <w:szCs w:val="24"/>
          <w:lang w:val="en-GB"/>
        </w:rPr>
        <w:t xml:space="preserve"> N droplet.</w:t>
      </w:r>
      <w:r w:rsidR="002F28F1">
        <w:rPr>
          <w:sz w:val="24"/>
          <w:szCs w:val="24"/>
          <w:lang w:val="en-GB"/>
        </w:rPr>
        <w:t xml:space="preserve"> The detailed experimental condition is described in the legend of Fig.</w:t>
      </w:r>
      <w:r w:rsidR="007924B6">
        <w:rPr>
          <w:sz w:val="24"/>
          <w:szCs w:val="24"/>
          <w:lang w:val="en-GB"/>
        </w:rPr>
        <w:t xml:space="preserve"> </w:t>
      </w:r>
      <w:r w:rsidR="002F28F1">
        <w:rPr>
          <w:sz w:val="24"/>
          <w:szCs w:val="24"/>
          <w:lang w:val="en-GB"/>
        </w:rPr>
        <w:t xml:space="preserve">1. </w:t>
      </w:r>
      <w:r w:rsidR="002F28F1" w:rsidRPr="002F28F1">
        <w:rPr>
          <w:sz w:val="24"/>
          <w:szCs w:val="24"/>
          <w:lang w:val="en-GB"/>
        </w:rPr>
        <w:t>Temperature difference between upper and lower glass substrates was Δ</w:t>
      </w:r>
      <w:r w:rsidR="002F28F1" w:rsidRPr="002F28F1">
        <w:rPr>
          <w:i/>
          <w:sz w:val="24"/>
          <w:szCs w:val="24"/>
          <w:lang w:val="en-GB"/>
        </w:rPr>
        <w:t>T</w:t>
      </w:r>
      <w:r w:rsidR="002F28F1" w:rsidRPr="002F28F1">
        <w:rPr>
          <w:sz w:val="24"/>
          <w:szCs w:val="24"/>
          <w:lang w:val="en-GB"/>
        </w:rPr>
        <w:t>=10K, and heating/cooling rate was 0.2K/min.</w:t>
      </w:r>
      <w:r w:rsidR="002F28F1">
        <w:rPr>
          <w:sz w:val="24"/>
          <w:szCs w:val="24"/>
          <w:lang w:val="en-GB"/>
        </w:rPr>
        <w:t xml:space="preserve"> The observation result in the 1</w:t>
      </w:r>
      <w:r w:rsidR="002F28F1" w:rsidRPr="002F28F1">
        <w:rPr>
          <w:sz w:val="24"/>
          <w:szCs w:val="24"/>
          <w:lang w:val="en-GB"/>
        </w:rPr>
        <w:t>st</w:t>
      </w:r>
      <w:r w:rsidR="002F28F1">
        <w:rPr>
          <w:sz w:val="24"/>
          <w:szCs w:val="24"/>
          <w:lang w:val="en-GB"/>
        </w:rPr>
        <w:t xml:space="preserve"> cooling process is shown in</w:t>
      </w:r>
      <w:r w:rsidR="00206203">
        <w:rPr>
          <w:sz w:val="24"/>
          <w:szCs w:val="24"/>
          <w:lang w:val="en-GB"/>
        </w:rPr>
        <w:t xml:space="preserve"> Supplementary</w:t>
      </w:r>
      <w:r w:rsidR="002F28F1">
        <w:rPr>
          <w:sz w:val="24"/>
          <w:szCs w:val="24"/>
          <w:lang w:val="en-GB"/>
        </w:rPr>
        <w:t xml:space="preserve"> </w:t>
      </w:r>
      <w:r w:rsidR="009D06E8">
        <w:rPr>
          <w:sz w:val="24"/>
          <w:szCs w:val="24"/>
          <w:lang w:val="en-GB"/>
        </w:rPr>
        <w:t>Video</w:t>
      </w:r>
      <w:r w:rsidR="00206203">
        <w:rPr>
          <w:sz w:val="24"/>
          <w:szCs w:val="24"/>
          <w:lang w:val="en-GB"/>
        </w:rPr>
        <w:t xml:space="preserve"> 1(a), 1</w:t>
      </w:r>
      <w:r w:rsidR="00206203" w:rsidRPr="00206203">
        <w:rPr>
          <w:sz w:val="24"/>
          <w:szCs w:val="24"/>
          <w:lang w:val="en-GB"/>
        </w:rPr>
        <w:t>st</w:t>
      </w:r>
      <w:r w:rsidR="00206203">
        <w:rPr>
          <w:sz w:val="24"/>
          <w:szCs w:val="24"/>
          <w:lang w:val="en-GB"/>
        </w:rPr>
        <w:t xml:space="preserve"> heating and following 2</w:t>
      </w:r>
      <w:r w:rsidR="00206203" w:rsidRPr="00206203">
        <w:rPr>
          <w:sz w:val="24"/>
          <w:szCs w:val="24"/>
          <w:lang w:val="en-GB"/>
        </w:rPr>
        <w:t>nd</w:t>
      </w:r>
      <w:r w:rsidR="00206203">
        <w:rPr>
          <w:sz w:val="24"/>
          <w:szCs w:val="24"/>
          <w:lang w:val="en-GB"/>
        </w:rPr>
        <w:t xml:space="preserve"> cooling in (b), and 2</w:t>
      </w:r>
      <w:r w:rsidR="00206203" w:rsidRPr="00206203">
        <w:rPr>
          <w:sz w:val="24"/>
          <w:szCs w:val="24"/>
          <w:lang w:val="en-GB"/>
        </w:rPr>
        <w:t>nd</w:t>
      </w:r>
      <w:r w:rsidR="00206203">
        <w:rPr>
          <w:sz w:val="24"/>
          <w:szCs w:val="24"/>
          <w:lang w:val="en-GB"/>
        </w:rPr>
        <w:t xml:space="preserve"> heating in (c). </w:t>
      </w:r>
      <w:bookmarkStart w:id="1" w:name="_Hlk136343386"/>
      <w:r w:rsidR="00B80052">
        <w:rPr>
          <w:sz w:val="24"/>
          <w:szCs w:val="24"/>
          <w:lang w:val="en-GB"/>
        </w:rPr>
        <w:t>The left and right videos in each are the observation results with crossed polariser and no polarizer, respectively.</w:t>
      </w:r>
      <w:bookmarkEnd w:id="1"/>
      <w:r w:rsidR="00B80052">
        <w:rPr>
          <w:sz w:val="24"/>
          <w:szCs w:val="24"/>
          <w:lang w:val="en-GB"/>
        </w:rPr>
        <w:t xml:space="preserve"> </w:t>
      </w:r>
      <w:r w:rsidR="00206203">
        <w:rPr>
          <w:sz w:val="24"/>
          <w:szCs w:val="24"/>
          <w:lang w:val="en-GB"/>
        </w:rPr>
        <w:t>The playback speed is 60 times faster than real.</w:t>
      </w:r>
      <w:r w:rsidR="00B80052">
        <w:rPr>
          <w:sz w:val="24"/>
          <w:szCs w:val="24"/>
          <w:lang w:val="en-GB"/>
        </w:rPr>
        <w:t xml:space="preserve"> </w:t>
      </w:r>
    </w:p>
    <w:p w14:paraId="0B45656C" w14:textId="77777777" w:rsidR="002F28F1" w:rsidRPr="00347D58" w:rsidRDefault="002F28F1" w:rsidP="00B307D3">
      <w:pPr>
        <w:spacing w:line="360" w:lineRule="auto"/>
        <w:rPr>
          <w:sz w:val="24"/>
          <w:szCs w:val="24"/>
        </w:rPr>
      </w:pPr>
    </w:p>
    <w:p w14:paraId="7F33E1E6" w14:textId="76B6CB92" w:rsidR="004E6D46" w:rsidRDefault="00AC1A2B" w:rsidP="004E6D46">
      <w:pPr>
        <w:spacing w:line="360" w:lineRule="auto"/>
        <w:rPr>
          <w:sz w:val="24"/>
          <w:szCs w:val="24"/>
        </w:rPr>
      </w:pPr>
      <w:r w:rsidRPr="00AE6983">
        <w:rPr>
          <w:b/>
          <w:sz w:val="24"/>
          <w:szCs w:val="24"/>
          <w:lang w:val="en-GB"/>
        </w:rPr>
        <w:t>Video</w:t>
      </w:r>
      <w:r w:rsidR="00B307D3" w:rsidRPr="00AE6983">
        <w:rPr>
          <w:b/>
          <w:sz w:val="24"/>
          <w:szCs w:val="24"/>
          <w:lang w:val="en-GB"/>
        </w:rPr>
        <w:t xml:space="preserve"> 2.</w:t>
      </w:r>
      <w:r w:rsidR="00206203">
        <w:rPr>
          <w:b/>
          <w:sz w:val="24"/>
          <w:szCs w:val="24"/>
          <w:lang w:val="en-GB"/>
        </w:rPr>
        <w:t xml:space="preserve"> </w:t>
      </w:r>
      <w:r w:rsidR="004E6D46" w:rsidRPr="002F28F1">
        <w:rPr>
          <w:sz w:val="24"/>
          <w:szCs w:val="24"/>
          <w:lang w:val="en-GB"/>
        </w:rPr>
        <w:t xml:space="preserve">Structural formation of a </w:t>
      </w:r>
      <w:r w:rsidR="004E6D46">
        <w:rPr>
          <w:sz w:val="24"/>
          <w:szCs w:val="24"/>
          <w:lang w:val="en-GB"/>
        </w:rPr>
        <w:t>Ch</w:t>
      </w:r>
      <w:r w:rsidR="004E6D46" w:rsidRPr="002F28F1">
        <w:rPr>
          <w:sz w:val="24"/>
          <w:szCs w:val="24"/>
          <w:lang w:val="en-GB"/>
        </w:rPr>
        <w:t xml:space="preserve"> droplet.</w:t>
      </w:r>
      <w:r w:rsidR="004E6D46">
        <w:rPr>
          <w:sz w:val="24"/>
          <w:szCs w:val="24"/>
          <w:lang w:val="en-GB"/>
        </w:rPr>
        <w:t xml:space="preserve"> The detailed experimental condition is described in the legend of Fig.</w:t>
      </w:r>
      <w:r w:rsidR="007924B6">
        <w:rPr>
          <w:sz w:val="24"/>
          <w:szCs w:val="24"/>
          <w:lang w:val="en-GB"/>
        </w:rPr>
        <w:t xml:space="preserve"> </w:t>
      </w:r>
      <w:r w:rsidR="004E6D46">
        <w:rPr>
          <w:sz w:val="24"/>
          <w:szCs w:val="24"/>
          <w:lang w:val="en-GB"/>
        </w:rPr>
        <w:t xml:space="preserve">2. </w:t>
      </w:r>
      <w:r w:rsidR="004E6D46" w:rsidRPr="002F28F1">
        <w:rPr>
          <w:sz w:val="24"/>
          <w:szCs w:val="24"/>
          <w:lang w:val="en-GB"/>
        </w:rPr>
        <w:t>Temperature difference between upper and lower glass substrates was Δ</w:t>
      </w:r>
      <w:r w:rsidR="004E6D46" w:rsidRPr="002F28F1">
        <w:rPr>
          <w:i/>
          <w:sz w:val="24"/>
          <w:szCs w:val="24"/>
          <w:lang w:val="en-GB"/>
        </w:rPr>
        <w:t>T</w:t>
      </w:r>
      <w:r w:rsidR="004E6D46" w:rsidRPr="002F28F1">
        <w:rPr>
          <w:sz w:val="24"/>
          <w:szCs w:val="24"/>
          <w:lang w:val="en-GB"/>
        </w:rPr>
        <w:t>=10K, and heating/cooling rate was 0.2K/min.</w:t>
      </w:r>
      <w:r w:rsidR="004E6D46">
        <w:rPr>
          <w:sz w:val="24"/>
          <w:szCs w:val="24"/>
          <w:lang w:val="en-GB"/>
        </w:rPr>
        <w:t xml:space="preserve"> The observation result in the 1</w:t>
      </w:r>
      <w:r w:rsidR="004E6D46" w:rsidRPr="002F28F1">
        <w:rPr>
          <w:sz w:val="24"/>
          <w:szCs w:val="24"/>
          <w:lang w:val="en-GB"/>
        </w:rPr>
        <w:t>st</w:t>
      </w:r>
      <w:r w:rsidR="004E6D46">
        <w:rPr>
          <w:sz w:val="24"/>
          <w:szCs w:val="24"/>
          <w:lang w:val="en-GB"/>
        </w:rPr>
        <w:t xml:space="preserve"> cooling process is shown in Supplementary </w:t>
      </w:r>
      <w:r w:rsidR="009D06E8">
        <w:rPr>
          <w:sz w:val="24"/>
          <w:szCs w:val="24"/>
          <w:lang w:val="en-GB"/>
        </w:rPr>
        <w:t xml:space="preserve">Video </w:t>
      </w:r>
      <w:r w:rsidR="004E6D46">
        <w:rPr>
          <w:sz w:val="24"/>
          <w:szCs w:val="24"/>
          <w:lang w:val="en-GB"/>
        </w:rPr>
        <w:t>2(a), 1</w:t>
      </w:r>
      <w:r w:rsidR="004E6D46" w:rsidRPr="00206203">
        <w:rPr>
          <w:sz w:val="24"/>
          <w:szCs w:val="24"/>
          <w:lang w:val="en-GB"/>
        </w:rPr>
        <w:t>st</w:t>
      </w:r>
      <w:r w:rsidR="004E6D46">
        <w:rPr>
          <w:sz w:val="24"/>
          <w:szCs w:val="24"/>
          <w:lang w:val="en-GB"/>
        </w:rPr>
        <w:t xml:space="preserve"> heating and following 2</w:t>
      </w:r>
      <w:r w:rsidR="004E6D46" w:rsidRPr="00206203">
        <w:rPr>
          <w:sz w:val="24"/>
          <w:szCs w:val="24"/>
          <w:lang w:val="en-GB"/>
        </w:rPr>
        <w:t>nd</w:t>
      </w:r>
      <w:r w:rsidR="004E6D46">
        <w:rPr>
          <w:sz w:val="24"/>
          <w:szCs w:val="24"/>
          <w:lang w:val="en-GB"/>
        </w:rPr>
        <w:t xml:space="preserve"> cooling in (b), and 2</w:t>
      </w:r>
      <w:r w:rsidR="004E6D46" w:rsidRPr="00206203">
        <w:rPr>
          <w:sz w:val="24"/>
          <w:szCs w:val="24"/>
          <w:lang w:val="en-GB"/>
        </w:rPr>
        <w:t>nd</w:t>
      </w:r>
      <w:r w:rsidR="004E6D46">
        <w:rPr>
          <w:sz w:val="24"/>
          <w:szCs w:val="24"/>
          <w:lang w:val="en-GB"/>
        </w:rPr>
        <w:t xml:space="preserve"> heating in (c). </w:t>
      </w:r>
      <w:r w:rsidR="00B80052">
        <w:rPr>
          <w:sz w:val="24"/>
          <w:szCs w:val="24"/>
          <w:lang w:val="en-GB"/>
        </w:rPr>
        <w:t xml:space="preserve">The left and right videos in each are the observation results with crossed polariser and no polarizer, respectively. </w:t>
      </w:r>
      <w:r w:rsidR="004E6D46">
        <w:rPr>
          <w:sz w:val="24"/>
          <w:szCs w:val="24"/>
          <w:lang w:val="en-GB"/>
        </w:rPr>
        <w:t>The playback speed is 60 times faster than real.</w:t>
      </w:r>
    </w:p>
    <w:p w14:paraId="6F399D93" w14:textId="77777777" w:rsidR="00B307D3" w:rsidRDefault="00B307D3" w:rsidP="00B307D3">
      <w:pPr>
        <w:spacing w:line="360" w:lineRule="auto"/>
        <w:rPr>
          <w:sz w:val="24"/>
          <w:szCs w:val="24"/>
          <w:lang w:val="en-GB"/>
        </w:rPr>
      </w:pPr>
    </w:p>
    <w:p w14:paraId="105F1075" w14:textId="5DAC9E71" w:rsidR="00B307D3" w:rsidRDefault="00AC1A2B" w:rsidP="00B307D3">
      <w:pPr>
        <w:spacing w:line="360" w:lineRule="auto"/>
        <w:rPr>
          <w:sz w:val="24"/>
          <w:szCs w:val="24"/>
          <w:lang w:val="en-GB"/>
        </w:rPr>
      </w:pPr>
      <w:r w:rsidRPr="00AE6983">
        <w:rPr>
          <w:b/>
          <w:sz w:val="24"/>
          <w:szCs w:val="24"/>
          <w:lang w:val="en-GB"/>
        </w:rPr>
        <w:t>Video</w:t>
      </w:r>
      <w:r w:rsidR="00B307D3" w:rsidRPr="00AE6983">
        <w:rPr>
          <w:b/>
          <w:sz w:val="24"/>
          <w:szCs w:val="24"/>
          <w:lang w:val="en-GB"/>
        </w:rPr>
        <w:t xml:space="preserve"> 3.</w:t>
      </w:r>
      <w:r w:rsidR="004E6D46">
        <w:rPr>
          <w:b/>
          <w:sz w:val="24"/>
          <w:szCs w:val="24"/>
          <w:lang w:val="en-GB"/>
        </w:rPr>
        <w:t xml:space="preserve"> </w:t>
      </w:r>
      <w:bookmarkStart w:id="2" w:name="_Hlk134521435"/>
      <w:r w:rsidR="00CD0BE1" w:rsidRPr="00CD0BE1">
        <w:rPr>
          <w:sz w:val="24"/>
          <w:szCs w:val="24"/>
          <w:lang w:val="en-GB"/>
        </w:rPr>
        <w:t>Formation</w:t>
      </w:r>
      <w:r w:rsidR="00562A81">
        <w:rPr>
          <w:sz w:val="24"/>
          <w:szCs w:val="24"/>
          <w:lang w:val="en-GB"/>
        </w:rPr>
        <w:t xml:space="preserve"> </w:t>
      </w:r>
      <w:r w:rsidR="00CD0BE1" w:rsidRPr="00CD0BE1">
        <w:rPr>
          <w:sz w:val="24"/>
          <w:szCs w:val="24"/>
          <w:lang w:val="en-GB"/>
        </w:rPr>
        <w:t xml:space="preserve">of </w:t>
      </w:r>
      <w:r w:rsidR="00CD0BE1">
        <w:rPr>
          <w:sz w:val="24"/>
          <w:szCs w:val="24"/>
          <w:lang w:val="en-GB"/>
        </w:rPr>
        <w:t xml:space="preserve">defect </w:t>
      </w:r>
      <w:r w:rsidR="00A46065">
        <w:rPr>
          <w:sz w:val="24"/>
          <w:szCs w:val="24"/>
          <w:lang w:val="en-GB"/>
        </w:rPr>
        <w:t>structure in 1</w:t>
      </w:r>
      <w:r w:rsidR="00A46065" w:rsidRPr="00A46065">
        <w:rPr>
          <w:sz w:val="24"/>
          <w:szCs w:val="24"/>
          <w:lang w:val="en-GB"/>
        </w:rPr>
        <w:t>st</w:t>
      </w:r>
      <w:r w:rsidR="00A46065">
        <w:rPr>
          <w:sz w:val="24"/>
          <w:szCs w:val="24"/>
          <w:lang w:val="en-GB"/>
        </w:rPr>
        <w:t xml:space="preserve"> cooling process. The detailed experimental condition is described in the legend of Fig.</w:t>
      </w:r>
      <w:r w:rsidR="007924B6">
        <w:rPr>
          <w:sz w:val="24"/>
          <w:szCs w:val="24"/>
          <w:lang w:val="en-GB"/>
        </w:rPr>
        <w:t xml:space="preserve"> </w:t>
      </w:r>
      <w:r w:rsidR="00A46065">
        <w:rPr>
          <w:sz w:val="24"/>
          <w:szCs w:val="24"/>
          <w:lang w:val="en-GB"/>
        </w:rPr>
        <w:t xml:space="preserve">4. </w:t>
      </w:r>
      <w:r w:rsidR="00A46065" w:rsidRPr="002F28F1">
        <w:rPr>
          <w:sz w:val="24"/>
          <w:szCs w:val="24"/>
          <w:lang w:val="en-GB"/>
        </w:rPr>
        <w:t>Temperature difference between upper and lower glass substrates was Δ</w:t>
      </w:r>
      <w:r w:rsidR="00A46065" w:rsidRPr="002F28F1">
        <w:rPr>
          <w:i/>
          <w:sz w:val="24"/>
          <w:szCs w:val="24"/>
          <w:lang w:val="en-GB"/>
        </w:rPr>
        <w:t>T</w:t>
      </w:r>
      <w:r w:rsidR="00A46065" w:rsidRPr="002F28F1">
        <w:rPr>
          <w:sz w:val="24"/>
          <w:szCs w:val="24"/>
          <w:lang w:val="en-GB"/>
        </w:rPr>
        <w:t>=10K, and heating/cooling rate was 0.2K/min.</w:t>
      </w:r>
      <w:r w:rsidR="00A46065">
        <w:rPr>
          <w:sz w:val="24"/>
          <w:szCs w:val="24"/>
          <w:lang w:val="en-GB"/>
        </w:rPr>
        <w:t xml:space="preserve"> The </w:t>
      </w:r>
      <w:r w:rsidR="00B80052">
        <w:rPr>
          <w:sz w:val="24"/>
          <w:szCs w:val="24"/>
          <w:lang w:val="en-GB"/>
        </w:rPr>
        <w:t xml:space="preserve">video </w:t>
      </w:r>
      <w:r w:rsidR="00A46065">
        <w:rPr>
          <w:sz w:val="24"/>
          <w:szCs w:val="24"/>
          <w:lang w:val="en-GB"/>
        </w:rPr>
        <w:t>is shown with</w:t>
      </w:r>
      <w:r w:rsidR="00562A81">
        <w:rPr>
          <w:sz w:val="24"/>
          <w:szCs w:val="24"/>
          <w:lang w:val="en-GB"/>
        </w:rPr>
        <w:t xml:space="preserve"> </w:t>
      </w:r>
      <w:r w:rsidR="00A46065">
        <w:rPr>
          <w:sz w:val="24"/>
          <w:szCs w:val="24"/>
          <w:lang w:val="en-GB"/>
        </w:rPr>
        <w:t>real-time</w:t>
      </w:r>
      <w:r w:rsidR="00562A81">
        <w:rPr>
          <w:sz w:val="24"/>
          <w:szCs w:val="24"/>
          <w:lang w:val="en-GB"/>
        </w:rPr>
        <w:t xml:space="preserve"> speed</w:t>
      </w:r>
      <w:r w:rsidR="00A46065">
        <w:rPr>
          <w:sz w:val="24"/>
          <w:szCs w:val="24"/>
          <w:lang w:val="en-GB"/>
        </w:rPr>
        <w:t>.</w:t>
      </w:r>
      <w:r w:rsidR="00562A81">
        <w:rPr>
          <w:sz w:val="24"/>
          <w:szCs w:val="24"/>
          <w:lang w:val="en-GB"/>
        </w:rPr>
        <w:t xml:space="preserve"> </w:t>
      </w:r>
      <w:r w:rsidR="00562A81" w:rsidRPr="00562A81">
        <w:rPr>
          <w:i/>
          <w:sz w:val="24"/>
          <w:szCs w:val="24"/>
          <w:lang w:val="en-GB"/>
        </w:rPr>
        <w:t>T</w:t>
      </w:r>
      <w:r w:rsidR="00562A81" w:rsidRPr="00562A81">
        <w:rPr>
          <w:sz w:val="24"/>
          <w:szCs w:val="24"/>
          <w:vertAlign w:val="subscript"/>
          <w:lang w:val="en-GB"/>
        </w:rPr>
        <w:t>0</w:t>
      </w:r>
      <w:r w:rsidR="00562A81">
        <w:rPr>
          <w:sz w:val="24"/>
          <w:szCs w:val="24"/>
          <w:lang w:val="en-GB"/>
        </w:rPr>
        <w:t xml:space="preserve"> changes from 43.8 </w:t>
      </w:r>
      <w:r w:rsidR="00562A81">
        <w:rPr>
          <w:spacing w:val="3"/>
          <w:lang w:val="en-GB"/>
        </w:rPr>
        <w:sym w:font="Symbol" w:char="F0B0"/>
      </w:r>
      <w:r w:rsidR="00562A81">
        <w:rPr>
          <w:spacing w:val="3"/>
          <w:lang w:val="en-GB"/>
        </w:rPr>
        <w:t>C</w:t>
      </w:r>
      <w:r w:rsidR="00562A81">
        <w:rPr>
          <w:sz w:val="24"/>
          <w:szCs w:val="24"/>
          <w:lang w:val="en-GB"/>
        </w:rPr>
        <w:t xml:space="preserve"> to 43.7 </w:t>
      </w:r>
      <w:r w:rsidR="00562A81">
        <w:rPr>
          <w:spacing w:val="3"/>
          <w:lang w:val="en-GB"/>
        </w:rPr>
        <w:sym w:font="Symbol" w:char="F0B0"/>
      </w:r>
      <w:r w:rsidR="00562A81">
        <w:rPr>
          <w:spacing w:val="3"/>
          <w:lang w:val="en-GB"/>
        </w:rPr>
        <w:t>C.</w:t>
      </w:r>
    </w:p>
    <w:bookmarkEnd w:id="2"/>
    <w:p w14:paraId="2A071C51" w14:textId="06337F92" w:rsidR="00B307D3" w:rsidRPr="00B80052" w:rsidRDefault="00B307D3" w:rsidP="00E03C70">
      <w:pPr>
        <w:spacing w:line="360" w:lineRule="auto"/>
        <w:rPr>
          <w:sz w:val="24"/>
          <w:szCs w:val="24"/>
          <w:lang w:val="en-GB"/>
        </w:rPr>
      </w:pPr>
    </w:p>
    <w:p w14:paraId="1EDDA574" w14:textId="68C21BF7" w:rsidR="00562A81" w:rsidRDefault="008373EF" w:rsidP="00562A81">
      <w:pPr>
        <w:spacing w:line="360" w:lineRule="auto"/>
        <w:rPr>
          <w:sz w:val="24"/>
          <w:szCs w:val="24"/>
          <w:lang w:val="en-GB"/>
        </w:rPr>
      </w:pPr>
      <w:r w:rsidRPr="00AE6983">
        <w:rPr>
          <w:b/>
          <w:sz w:val="24"/>
          <w:szCs w:val="24"/>
          <w:lang w:val="en-GB"/>
        </w:rPr>
        <w:t xml:space="preserve">Video </w:t>
      </w:r>
      <w:r>
        <w:rPr>
          <w:b/>
          <w:sz w:val="24"/>
          <w:szCs w:val="24"/>
          <w:lang w:val="en-GB"/>
        </w:rPr>
        <w:t>4</w:t>
      </w:r>
      <w:r w:rsidRPr="00AE6983">
        <w:rPr>
          <w:b/>
          <w:sz w:val="24"/>
          <w:szCs w:val="24"/>
          <w:lang w:val="en-GB"/>
        </w:rPr>
        <w:t>.</w:t>
      </w:r>
      <w:r w:rsidR="00562A81">
        <w:rPr>
          <w:b/>
          <w:sz w:val="24"/>
          <w:szCs w:val="24"/>
          <w:lang w:val="en-GB"/>
        </w:rPr>
        <w:t xml:space="preserve"> </w:t>
      </w:r>
      <w:r w:rsidR="00562A81" w:rsidRPr="00562A81">
        <w:rPr>
          <w:sz w:val="24"/>
          <w:szCs w:val="24"/>
          <w:lang w:val="en-GB"/>
        </w:rPr>
        <w:t>Reconnection</w:t>
      </w:r>
      <w:r w:rsidR="00562A81" w:rsidRPr="00CD0BE1">
        <w:rPr>
          <w:sz w:val="24"/>
          <w:szCs w:val="24"/>
          <w:lang w:val="en-GB"/>
        </w:rPr>
        <w:t xml:space="preserve"> of </w:t>
      </w:r>
      <w:r w:rsidR="00562A81">
        <w:rPr>
          <w:sz w:val="24"/>
          <w:szCs w:val="24"/>
          <w:lang w:val="en-GB"/>
        </w:rPr>
        <w:t>defect structure in</w:t>
      </w:r>
      <w:r w:rsidR="00B80052">
        <w:rPr>
          <w:sz w:val="24"/>
          <w:szCs w:val="24"/>
          <w:lang w:val="en-GB"/>
        </w:rPr>
        <w:t xml:space="preserve"> the end of</w:t>
      </w:r>
      <w:r w:rsidR="00562A81">
        <w:rPr>
          <w:sz w:val="24"/>
          <w:szCs w:val="24"/>
          <w:lang w:val="en-GB"/>
        </w:rPr>
        <w:t xml:space="preserve"> 1</w:t>
      </w:r>
      <w:r w:rsidR="00562A81" w:rsidRPr="00A46065">
        <w:rPr>
          <w:sz w:val="24"/>
          <w:szCs w:val="24"/>
          <w:lang w:val="en-GB"/>
        </w:rPr>
        <w:t>st</w:t>
      </w:r>
      <w:r w:rsidR="00562A81">
        <w:rPr>
          <w:sz w:val="24"/>
          <w:szCs w:val="24"/>
          <w:lang w:val="en-GB"/>
        </w:rPr>
        <w:t xml:space="preserve"> heating processes. The detailed experimental condition is described in the legend of Fig.</w:t>
      </w:r>
      <w:r w:rsidR="007924B6">
        <w:rPr>
          <w:sz w:val="24"/>
          <w:szCs w:val="24"/>
          <w:lang w:val="en-GB"/>
        </w:rPr>
        <w:t xml:space="preserve"> </w:t>
      </w:r>
      <w:r w:rsidR="00562A81">
        <w:rPr>
          <w:sz w:val="24"/>
          <w:szCs w:val="24"/>
          <w:lang w:val="en-GB"/>
        </w:rPr>
        <w:t xml:space="preserve">4. </w:t>
      </w:r>
      <w:r w:rsidR="00562A81" w:rsidRPr="002F28F1">
        <w:rPr>
          <w:sz w:val="24"/>
          <w:szCs w:val="24"/>
          <w:lang w:val="en-GB"/>
        </w:rPr>
        <w:t>Temperature difference between upper and lower glass substrates was Δ</w:t>
      </w:r>
      <w:r w:rsidR="00562A81" w:rsidRPr="002F28F1">
        <w:rPr>
          <w:i/>
          <w:sz w:val="24"/>
          <w:szCs w:val="24"/>
          <w:lang w:val="en-GB"/>
        </w:rPr>
        <w:t>T</w:t>
      </w:r>
      <w:r w:rsidR="00562A81" w:rsidRPr="002F28F1">
        <w:rPr>
          <w:sz w:val="24"/>
          <w:szCs w:val="24"/>
          <w:lang w:val="en-GB"/>
        </w:rPr>
        <w:t>=10K, and heating/cooling rate was 0.2K/min</w:t>
      </w:r>
      <w:r w:rsidR="00B80052">
        <w:rPr>
          <w:sz w:val="24"/>
          <w:szCs w:val="24"/>
          <w:lang w:val="en-GB"/>
        </w:rPr>
        <w:t>. The video</w:t>
      </w:r>
      <w:r w:rsidR="00562A81">
        <w:rPr>
          <w:sz w:val="24"/>
          <w:szCs w:val="24"/>
          <w:lang w:val="en-GB"/>
        </w:rPr>
        <w:t xml:space="preserve"> is shown with 6 times faster</w:t>
      </w:r>
      <w:r w:rsidR="002C66BE">
        <w:rPr>
          <w:sz w:val="24"/>
          <w:szCs w:val="24"/>
          <w:lang w:val="en-GB"/>
        </w:rPr>
        <w:t xml:space="preserve"> than real</w:t>
      </w:r>
      <w:r w:rsidR="00562A81">
        <w:rPr>
          <w:sz w:val="24"/>
          <w:szCs w:val="24"/>
          <w:lang w:val="en-GB"/>
        </w:rPr>
        <w:t xml:space="preserve">. </w:t>
      </w:r>
      <w:r w:rsidR="00562A81" w:rsidRPr="00562A81">
        <w:rPr>
          <w:i/>
          <w:sz w:val="24"/>
          <w:szCs w:val="24"/>
          <w:lang w:val="en-GB"/>
        </w:rPr>
        <w:t>T</w:t>
      </w:r>
      <w:r w:rsidR="00562A81" w:rsidRPr="00562A81">
        <w:rPr>
          <w:sz w:val="24"/>
          <w:szCs w:val="24"/>
          <w:vertAlign w:val="subscript"/>
          <w:lang w:val="en-GB"/>
        </w:rPr>
        <w:t>0</w:t>
      </w:r>
      <w:r w:rsidR="00562A81">
        <w:rPr>
          <w:sz w:val="24"/>
          <w:szCs w:val="24"/>
          <w:lang w:val="en-GB"/>
        </w:rPr>
        <w:t xml:space="preserve"> changes from 44.1 </w:t>
      </w:r>
      <w:r w:rsidR="00562A81">
        <w:rPr>
          <w:spacing w:val="3"/>
          <w:lang w:val="en-GB"/>
        </w:rPr>
        <w:sym w:font="Symbol" w:char="F0B0"/>
      </w:r>
      <w:r w:rsidR="00562A81">
        <w:rPr>
          <w:spacing w:val="3"/>
          <w:lang w:val="en-GB"/>
        </w:rPr>
        <w:t>C</w:t>
      </w:r>
      <w:r w:rsidR="00562A81">
        <w:rPr>
          <w:sz w:val="24"/>
          <w:szCs w:val="24"/>
          <w:lang w:val="en-GB"/>
        </w:rPr>
        <w:t xml:space="preserve"> to 44.5 </w:t>
      </w:r>
      <w:r w:rsidR="00562A81">
        <w:rPr>
          <w:spacing w:val="3"/>
          <w:lang w:val="en-GB"/>
        </w:rPr>
        <w:sym w:font="Symbol" w:char="F0B0"/>
      </w:r>
      <w:r w:rsidR="00562A81">
        <w:rPr>
          <w:spacing w:val="3"/>
          <w:lang w:val="en-GB"/>
        </w:rPr>
        <w:t>C.</w:t>
      </w:r>
    </w:p>
    <w:p w14:paraId="0E82B2AB" w14:textId="31534C12" w:rsidR="008373EF" w:rsidRPr="00B80052" w:rsidRDefault="008373EF" w:rsidP="00E03C70">
      <w:pPr>
        <w:spacing w:line="360" w:lineRule="auto"/>
        <w:rPr>
          <w:sz w:val="24"/>
          <w:szCs w:val="24"/>
          <w:lang w:val="en-GB"/>
        </w:rPr>
      </w:pPr>
    </w:p>
    <w:p w14:paraId="73D04D4E" w14:textId="4257160C" w:rsidR="008373EF" w:rsidRDefault="008373EF" w:rsidP="00E03C70">
      <w:pPr>
        <w:spacing w:line="360" w:lineRule="auto"/>
        <w:rPr>
          <w:sz w:val="24"/>
          <w:szCs w:val="24"/>
        </w:rPr>
      </w:pPr>
      <w:r w:rsidRPr="00AE6983">
        <w:rPr>
          <w:b/>
          <w:sz w:val="24"/>
          <w:szCs w:val="24"/>
          <w:lang w:val="en-GB"/>
        </w:rPr>
        <w:t xml:space="preserve">Video </w:t>
      </w:r>
      <w:r>
        <w:rPr>
          <w:b/>
          <w:sz w:val="24"/>
          <w:szCs w:val="24"/>
          <w:lang w:val="en-GB"/>
        </w:rPr>
        <w:t>5</w:t>
      </w:r>
      <w:r w:rsidRPr="00AE6983">
        <w:rPr>
          <w:b/>
          <w:sz w:val="24"/>
          <w:szCs w:val="24"/>
          <w:lang w:val="en-GB"/>
        </w:rPr>
        <w:t>.</w:t>
      </w:r>
      <w:r w:rsidR="0081048B">
        <w:rPr>
          <w:b/>
          <w:sz w:val="24"/>
          <w:szCs w:val="24"/>
          <w:lang w:val="en-GB"/>
        </w:rPr>
        <w:t xml:space="preserve"> </w:t>
      </w:r>
      <w:r w:rsidR="0081048B" w:rsidRPr="0081048B">
        <w:rPr>
          <w:sz w:val="24"/>
          <w:szCs w:val="24"/>
          <w:lang w:val="en-GB"/>
        </w:rPr>
        <w:t xml:space="preserve">Director </w:t>
      </w:r>
      <w:r w:rsidR="0081048B">
        <w:rPr>
          <w:sz w:val="24"/>
          <w:szCs w:val="24"/>
          <w:lang w:val="en-GB"/>
        </w:rPr>
        <w:t>r</w:t>
      </w:r>
      <w:r w:rsidR="0081048B" w:rsidRPr="0081048B">
        <w:rPr>
          <w:sz w:val="24"/>
          <w:szCs w:val="24"/>
          <w:lang w:val="en-GB"/>
        </w:rPr>
        <w:t>otation</w:t>
      </w:r>
      <w:r w:rsidR="0081048B">
        <w:rPr>
          <w:sz w:val="24"/>
          <w:szCs w:val="24"/>
          <w:lang w:val="en-GB"/>
        </w:rPr>
        <w:t>s under steady state</w:t>
      </w:r>
      <w:r w:rsidR="00E9573D">
        <w:rPr>
          <w:sz w:val="24"/>
          <w:szCs w:val="24"/>
          <w:lang w:val="en-GB"/>
        </w:rPr>
        <w:t>s</w:t>
      </w:r>
      <w:r w:rsidR="0081048B">
        <w:rPr>
          <w:sz w:val="24"/>
          <w:szCs w:val="24"/>
          <w:lang w:val="en-GB"/>
        </w:rPr>
        <w:t>. The detailed experimental condition is described in the legend of Fig.</w:t>
      </w:r>
      <w:r w:rsidR="007924B6">
        <w:rPr>
          <w:sz w:val="24"/>
          <w:szCs w:val="24"/>
          <w:lang w:val="en-GB"/>
        </w:rPr>
        <w:t xml:space="preserve"> </w:t>
      </w:r>
      <w:r w:rsidR="0081048B">
        <w:rPr>
          <w:sz w:val="24"/>
          <w:szCs w:val="24"/>
          <w:lang w:val="en-GB"/>
        </w:rPr>
        <w:t>5.</w:t>
      </w:r>
      <w:r w:rsidR="00F57174">
        <w:rPr>
          <w:sz w:val="24"/>
          <w:szCs w:val="24"/>
          <w:lang w:val="en-GB"/>
        </w:rPr>
        <w:t xml:space="preserve"> </w:t>
      </w:r>
      <w:r w:rsidR="00F57174" w:rsidRPr="00F57174">
        <w:rPr>
          <w:rFonts w:ascii="Symbol" w:eastAsia="ＭＳ Ｐ明朝" w:hAnsi="Symbol" w:cs="Times New Roman"/>
          <w:spacing w:val="3"/>
          <w:kern w:val="0"/>
          <w:sz w:val="24"/>
          <w:szCs w:val="24"/>
          <w:lang w:val="en-GB"/>
        </w:rPr>
        <w:t></w:t>
      </w:r>
      <w:r w:rsidR="00F57174" w:rsidRPr="00F57174">
        <w:rPr>
          <w:rFonts w:eastAsia="ＭＳ Ｐ明朝" w:cs="Times New Roman"/>
          <w:i/>
          <w:spacing w:val="3"/>
          <w:kern w:val="0"/>
          <w:sz w:val="24"/>
          <w:szCs w:val="24"/>
          <w:lang w:val="en-GB"/>
        </w:rPr>
        <w:t>T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 is set to be 10 K, and </w:t>
      </w:r>
      <w:r w:rsidR="00F57174" w:rsidRPr="00F57174">
        <w:rPr>
          <w:rFonts w:eastAsia="ＭＳ Ｐ明朝" w:cs="Times New Roman"/>
          <w:i/>
          <w:spacing w:val="3"/>
          <w:kern w:val="0"/>
          <w:sz w:val="24"/>
          <w:szCs w:val="24"/>
          <w:lang w:val="en-GB"/>
        </w:rPr>
        <w:t>T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vertAlign w:val="subscript"/>
          <w:lang w:val="en-GB"/>
        </w:rPr>
        <w:t>0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 is 35.0 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sym w:font="Symbol" w:char="F0B0"/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>C in</w:t>
      </w:r>
      <w:r w:rsid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 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(a) and (f), 37.5 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sym w:font="Symbol" w:char="F0B0"/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C in (b) and (g), 38.5 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sym w:font="Symbol" w:char="F0B0"/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C in (c) and (h), 42.0 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sym w:font="Symbol" w:char="F0B0"/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>C in (d) and (</w:t>
      </w:r>
      <w:proofErr w:type="spellStart"/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>i</w:t>
      </w:r>
      <w:proofErr w:type="spellEnd"/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) and 43.0 </w:t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sym w:font="Symbol" w:char="F0B0"/>
      </w:r>
      <w:r w:rsidR="00F57174" w:rsidRP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>C in (e) and (j), respectively.</w:t>
      </w:r>
      <w:r w:rsid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 The playback speed in (a) and (f) is 600 times faster than real, (b), (c), (g) and (h) are 60 times</w:t>
      </w:r>
      <w:r w:rsidR="00521B5D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>,</w:t>
      </w:r>
      <w:r w:rsid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 xml:space="preserve"> and (d), (e), (</w:t>
      </w:r>
      <w:proofErr w:type="spellStart"/>
      <w:r w:rsid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>i</w:t>
      </w:r>
      <w:proofErr w:type="spellEnd"/>
      <w:r w:rsidR="00F57174">
        <w:rPr>
          <w:rFonts w:eastAsia="ＭＳ Ｐ明朝" w:cs="Times New Roman"/>
          <w:spacing w:val="3"/>
          <w:kern w:val="0"/>
          <w:sz w:val="24"/>
          <w:szCs w:val="24"/>
          <w:lang w:val="en-GB"/>
        </w:rPr>
        <w:t>) and (j) are 6 times.</w:t>
      </w:r>
    </w:p>
    <w:p w14:paraId="6DD611A9" w14:textId="36D0CB2C" w:rsidR="009C5310" w:rsidRDefault="009C5310">
      <w:pPr>
        <w:widowControl/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C3824AF" w14:textId="77777777" w:rsidR="00206203" w:rsidRDefault="00206203" w:rsidP="00596F43">
      <w:pPr>
        <w:spacing w:line="360" w:lineRule="auto"/>
        <w:rPr>
          <w:rFonts w:cs="Times New Roman"/>
          <w:b/>
          <w:sz w:val="24"/>
          <w:szCs w:val="24"/>
        </w:rPr>
      </w:pPr>
      <w:bookmarkStart w:id="3" w:name="_Hlk134108561"/>
    </w:p>
    <w:p w14:paraId="729AE23F" w14:textId="2493267C" w:rsidR="009C5310" w:rsidRPr="00AC1A2B" w:rsidRDefault="009C5310" w:rsidP="00596F43">
      <w:pPr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2. </w:t>
      </w:r>
      <w:r w:rsidR="00B87D5D">
        <w:rPr>
          <w:rFonts w:cs="Times New Roman"/>
          <w:b/>
          <w:sz w:val="24"/>
          <w:szCs w:val="24"/>
        </w:rPr>
        <w:t>Dependence of rotational speed on temperature gradient</w:t>
      </w:r>
    </w:p>
    <w:bookmarkEnd w:id="3"/>
    <w:p w14:paraId="52C7FDE0" w14:textId="78B4234F" w:rsidR="00596F43" w:rsidRDefault="00596F43" w:rsidP="00596F43">
      <w:pPr>
        <w:widowControl/>
        <w:spacing w:after="200" w:line="360" w:lineRule="auto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I</w:t>
      </w:r>
      <w:r>
        <w:rPr>
          <w:sz w:val="24"/>
          <w:szCs w:val="24"/>
        </w:rPr>
        <w:t xml:space="preserve">n the Ch </w:t>
      </w:r>
      <w:r w:rsidR="00AC0BC3">
        <w:rPr>
          <w:sz w:val="24"/>
          <w:szCs w:val="24"/>
        </w:rPr>
        <w:t>phase</w:t>
      </w:r>
      <w:r>
        <w:rPr>
          <w:sz w:val="24"/>
          <w:szCs w:val="24"/>
        </w:rPr>
        <w:t xml:space="preserve">, </w:t>
      </w:r>
      <w:r w:rsidRPr="00596F43">
        <w:rPr>
          <w:rFonts w:ascii="Symbol" w:hAnsi="Symbol"/>
          <w:sz w:val="24"/>
          <w:szCs w:val="24"/>
        </w:rPr>
        <w:t></w:t>
      </w:r>
      <w:r w:rsidRPr="00596F43"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dependence of the angular velocity of the director rotation was measured, as shown in Fig.S1. In both cases of Type-A and B the rotational speed was proportional to </w:t>
      </w:r>
      <w:r w:rsidRPr="00596F43">
        <w:rPr>
          <w:rFonts w:ascii="Symbol" w:hAnsi="Symbol"/>
          <w:sz w:val="24"/>
          <w:szCs w:val="24"/>
        </w:rPr>
        <w:t></w:t>
      </w:r>
      <w:r w:rsidRPr="00596F43">
        <w:rPr>
          <w:i/>
          <w:sz w:val="24"/>
          <w:szCs w:val="24"/>
        </w:rPr>
        <w:t>T</w:t>
      </w:r>
      <w:r>
        <w:rPr>
          <w:rFonts w:hint="eastAsia"/>
          <w:sz w:val="24"/>
          <w:szCs w:val="24"/>
        </w:rPr>
        <w:t>,</w:t>
      </w:r>
      <w:r>
        <w:rPr>
          <w:sz w:val="24"/>
          <w:szCs w:val="24"/>
        </w:rPr>
        <w:t xml:space="preserve"> while the speed of A was ~2 times higher than the speed of B.</w:t>
      </w:r>
    </w:p>
    <w:p w14:paraId="069E750D" w14:textId="20FE31C4" w:rsidR="00B87D5D" w:rsidRDefault="00596F43" w:rsidP="00596F43">
      <w:pPr>
        <w:widowControl/>
        <w:spacing w:after="200"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C6C4368" wp14:editId="30ED4D39">
                <wp:simplePos x="0" y="0"/>
                <wp:positionH relativeFrom="margin">
                  <wp:align>center</wp:align>
                </wp:positionH>
                <wp:positionV relativeFrom="paragraph">
                  <wp:posOffset>9717</wp:posOffset>
                </wp:positionV>
                <wp:extent cx="4330537" cy="3504314"/>
                <wp:effectExtent l="0" t="0" r="0" b="127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537" cy="3504314"/>
                          <a:chOff x="0" y="0"/>
                          <a:chExt cx="4330537" cy="3504314"/>
                        </a:xfrm>
                      </wpg:grpSpPr>
                      <pic:pic xmlns:pic="http://schemas.openxmlformats.org/drawingml/2006/picture">
                        <pic:nvPicPr>
                          <pic:cNvPr id="53" name="図 5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2" y="0"/>
                            <a:ext cx="4319905" cy="302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テキスト ボックス 2"/>
                        <wps:cNvSpPr txBox="1"/>
                        <wps:spPr>
                          <a:xfrm>
                            <a:off x="0" y="3009014"/>
                            <a:ext cx="4327451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D85107" w14:textId="65D4F30A" w:rsidR="00C322F3" w:rsidRPr="00C322F3" w:rsidRDefault="00C322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322F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C322F3">
                                <w:rPr>
                                  <w:sz w:val="24"/>
                                  <w:szCs w:val="24"/>
                                </w:rPr>
                                <w:t>ig.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322F3">
                                <w:rPr>
                                  <w:sz w:val="24"/>
                                  <w:szCs w:val="24"/>
                                </w:rPr>
                                <w:t>S1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. Dependence of rotational speed on temperature difference. </w:t>
                              </w:r>
                              <w:r w:rsidRPr="00C322F3">
                                <w:rPr>
                                  <w:i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C322F3"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was set to be 35.0 </w:t>
                              </w:r>
                              <w:r w:rsidRPr="00F57174">
                                <w:rPr>
                                  <w:rFonts w:eastAsia="ＭＳ Ｐ明朝" w:cs="Times New Roman"/>
                                  <w:spacing w:val="3"/>
                                  <w:kern w:val="0"/>
                                  <w:sz w:val="24"/>
                                  <w:szCs w:val="24"/>
                                  <w:lang w:val="en-GB"/>
                                </w:rPr>
                                <w:sym w:font="Symbol" w:char="F0B0"/>
                              </w:r>
                              <w:r w:rsidRPr="00F57174">
                                <w:rPr>
                                  <w:rFonts w:eastAsia="ＭＳ Ｐ明朝" w:cs="Times New Roman"/>
                                  <w:spacing w:val="3"/>
                                  <w:kern w:val="0"/>
                                  <w:sz w:val="24"/>
                                  <w:szCs w:val="24"/>
                                  <w:lang w:val="en-GB"/>
                                </w:rPr>
                                <w:t>C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C4368" id="グループ化 4" o:spid="_x0000_s1026" style="position:absolute;margin-left:0;margin-top:.75pt;width:341pt;height:275.95pt;z-index:251672576;mso-position-horizontal:center;mso-position-horizontal-relative:margin" coordsize="43305,35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3" o:spid="_x0000_s1027" type="#_x0000_t75" style="position:absolute;left:106;width:43199;height:30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top:30090;width:4327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51D85107" w14:textId="65D4F30A" w:rsidR="00C322F3" w:rsidRPr="00C322F3" w:rsidRDefault="00C322F3">
                        <w:pPr>
                          <w:rPr>
                            <w:sz w:val="24"/>
                            <w:szCs w:val="24"/>
                          </w:rPr>
                        </w:pPr>
                        <w:r w:rsidRPr="00C322F3">
                          <w:rPr>
                            <w:rFonts w:hint="eastAsia"/>
                            <w:sz w:val="24"/>
                            <w:szCs w:val="24"/>
                          </w:rPr>
                          <w:t>F</w:t>
                        </w:r>
                        <w:r w:rsidRPr="00C322F3">
                          <w:rPr>
                            <w:sz w:val="24"/>
                            <w:szCs w:val="24"/>
                          </w:rPr>
                          <w:t>ig.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C322F3">
                          <w:rPr>
                            <w:sz w:val="24"/>
                            <w:szCs w:val="24"/>
                          </w:rPr>
                          <w:t>S1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. Dependence of rotational speed on temperature difference. </w:t>
                        </w:r>
                        <w:r w:rsidRPr="00C322F3">
                          <w:rPr>
                            <w:i/>
                            <w:sz w:val="24"/>
                            <w:szCs w:val="24"/>
                          </w:rPr>
                          <w:t>T</w:t>
                        </w:r>
                        <w:r w:rsidRPr="00C322F3">
                          <w:rPr>
                            <w:sz w:val="24"/>
                            <w:szCs w:val="24"/>
                            <w:vertAlign w:val="subscript"/>
                          </w:rPr>
                          <w:t>0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was set to be 35.0 </w:t>
                        </w:r>
                        <w:r w:rsidRPr="00F57174">
                          <w:rPr>
                            <w:rFonts w:eastAsia="ＭＳ Ｐ明朝" w:cs="Times New Roman"/>
                            <w:spacing w:val="3"/>
                            <w:kern w:val="0"/>
                            <w:sz w:val="24"/>
                            <w:szCs w:val="24"/>
                            <w:lang w:val="en-GB"/>
                          </w:rPr>
                          <w:sym w:font="Symbol" w:char="F0B0"/>
                        </w:r>
                        <w:r w:rsidRPr="00F57174">
                          <w:rPr>
                            <w:rFonts w:eastAsia="ＭＳ Ｐ明朝" w:cs="Times New Roman"/>
                            <w:spacing w:val="3"/>
                            <w:kern w:val="0"/>
                            <w:sz w:val="24"/>
                            <w:szCs w:val="24"/>
                            <w:lang w:val="en-GB"/>
                          </w:rPr>
                          <w:t>C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5A4C367" w14:textId="3E3405F0" w:rsidR="00B87D5D" w:rsidRDefault="00B87D5D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07315300" w14:textId="43BC6864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3D75FEE0" w14:textId="3C474DA0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40266F55" w14:textId="3D54B4FB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60AA6F77" w14:textId="0B8E7076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5212797E" w14:textId="0FCC305F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054C13D5" w14:textId="77738204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1AE6653B" w14:textId="77828B81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39FD4866" w14:textId="208D6EB3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5F6205E5" w14:textId="77777777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4E6ACE6E" w14:textId="25566A1A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7F311DFD" w14:textId="1A587C1B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4F9DE1C3" w14:textId="76EADA64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2AC92564" w14:textId="01AC38EF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4710E6DD" w14:textId="6E759569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2FF1C7EB" w14:textId="77777777" w:rsidR="00656900" w:rsidRDefault="00656900" w:rsidP="00596F43">
      <w:pPr>
        <w:widowControl/>
        <w:spacing w:after="200" w:line="360" w:lineRule="auto"/>
        <w:jc w:val="left"/>
        <w:rPr>
          <w:sz w:val="24"/>
          <w:szCs w:val="24"/>
        </w:rPr>
      </w:pPr>
    </w:p>
    <w:p w14:paraId="4D7B58AB" w14:textId="002E5E9E" w:rsidR="009E3382" w:rsidRDefault="009E3382" w:rsidP="00596F43">
      <w:pPr>
        <w:widowControl/>
        <w:spacing w:after="20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BDE9E2" w14:textId="77777777" w:rsidR="00991D06" w:rsidRDefault="00991D06" w:rsidP="00596F43">
      <w:pPr>
        <w:spacing w:line="360" w:lineRule="auto"/>
        <w:jc w:val="center"/>
        <w:rPr>
          <w:sz w:val="24"/>
          <w:szCs w:val="24"/>
        </w:rPr>
      </w:pPr>
    </w:p>
    <w:p w14:paraId="01774616" w14:textId="465E237E" w:rsidR="000173B9" w:rsidRDefault="000173B9" w:rsidP="00596F43">
      <w:pPr>
        <w:spacing w:line="360" w:lineRule="auto"/>
        <w:rPr>
          <w:sz w:val="24"/>
          <w:szCs w:val="24"/>
        </w:rPr>
      </w:pPr>
    </w:p>
    <w:p w14:paraId="4F8E50F0" w14:textId="5C18F42D" w:rsidR="00B87D5D" w:rsidRPr="00AC1A2B" w:rsidRDefault="00B87D5D" w:rsidP="00596F43">
      <w:pPr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 w:hint="eastAsia"/>
          <w:b/>
          <w:sz w:val="24"/>
          <w:szCs w:val="24"/>
        </w:rPr>
        <w:t>3</w:t>
      </w:r>
      <w:r>
        <w:rPr>
          <w:rFonts w:cs="Times New Roman"/>
          <w:b/>
          <w:sz w:val="24"/>
          <w:szCs w:val="24"/>
        </w:rPr>
        <w:t xml:space="preserve">. </w:t>
      </w:r>
      <w:bookmarkStart w:id="4" w:name="_Hlk134109218"/>
      <w:r>
        <w:rPr>
          <w:rFonts w:cs="Times New Roman"/>
          <w:b/>
          <w:sz w:val="24"/>
          <w:szCs w:val="24"/>
        </w:rPr>
        <w:t>Temperature dependence of surface tension</w:t>
      </w:r>
      <w:bookmarkEnd w:id="4"/>
    </w:p>
    <w:p w14:paraId="78B898AA" w14:textId="22F6376D" w:rsidR="00656900" w:rsidRDefault="002062D7" w:rsidP="007B4F2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>he measurement result</w:t>
      </w:r>
      <w:r w:rsidR="00CB356D">
        <w:rPr>
          <w:sz w:val="24"/>
          <w:szCs w:val="24"/>
        </w:rPr>
        <w:t>s</w:t>
      </w:r>
      <w:r>
        <w:rPr>
          <w:sz w:val="24"/>
          <w:szCs w:val="24"/>
        </w:rPr>
        <w:t xml:space="preserve"> of the surface tension </w:t>
      </w:r>
      <w:r w:rsidR="00657915">
        <w:rPr>
          <w:sz w:val="24"/>
          <w:szCs w:val="24"/>
        </w:rPr>
        <w:t>of Ch LC is shown in Fig. S2. When the temperature decreases, the tension decreases drastically at the transition point from the I to the Ch phase</w:t>
      </w:r>
      <w:r w:rsidR="00CB356D">
        <w:rPr>
          <w:sz w:val="24"/>
          <w:szCs w:val="24"/>
        </w:rPr>
        <w:t>. In addition, the result obtained by the bubble method indicates that the</w:t>
      </w:r>
      <w:r w:rsidR="00657915">
        <w:rPr>
          <w:sz w:val="24"/>
          <w:szCs w:val="24"/>
        </w:rPr>
        <w:t xml:space="preserve"> </w:t>
      </w:r>
      <w:r w:rsidR="00CB356D">
        <w:rPr>
          <w:sz w:val="24"/>
          <w:szCs w:val="24"/>
        </w:rPr>
        <w:t>surface tension gradually increases</w:t>
      </w:r>
      <w:r w:rsidR="00C47483">
        <w:rPr>
          <w:sz w:val="24"/>
          <w:szCs w:val="24"/>
        </w:rPr>
        <w:t xml:space="preserve"> as the temperature decreases</w:t>
      </w:r>
      <w:r w:rsidR="00657915">
        <w:rPr>
          <w:sz w:val="24"/>
          <w:szCs w:val="24"/>
        </w:rPr>
        <w:t xml:space="preserve"> in the Ch phase.</w:t>
      </w:r>
      <w:r w:rsidR="00493BCD">
        <w:rPr>
          <w:sz w:val="24"/>
          <w:szCs w:val="24"/>
        </w:rPr>
        <w:t xml:space="preserve"> Th</w:t>
      </w:r>
      <w:r w:rsidR="004A2839">
        <w:rPr>
          <w:sz w:val="24"/>
          <w:szCs w:val="24"/>
        </w:rPr>
        <w:t>ese properties of the temperature dependence of the surface tension is similar to those in 7CB [21, 39].</w:t>
      </w:r>
    </w:p>
    <w:p w14:paraId="5BBFCA5B" w14:textId="60CEB53C" w:rsidR="00656900" w:rsidRPr="004A2839" w:rsidRDefault="00656900" w:rsidP="00596F43">
      <w:pPr>
        <w:spacing w:line="360" w:lineRule="auto"/>
        <w:rPr>
          <w:sz w:val="24"/>
          <w:szCs w:val="24"/>
        </w:rPr>
      </w:pPr>
    </w:p>
    <w:p w14:paraId="391658ED" w14:textId="5961F47F" w:rsidR="00656900" w:rsidRDefault="002062D7" w:rsidP="00596F4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DED8574" wp14:editId="6CE6C372">
                <wp:simplePos x="0" y="0"/>
                <wp:positionH relativeFrom="column">
                  <wp:posOffset>809625</wp:posOffset>
                </wp:positionH>
                <wp:positionV relativeFrom="paragraph">
                  <wp:posOffset>53975</wp:posOffset>
                </wp:positionV>
                <wp:extent cx="4319905" cy="3790950"/>
                <wp:effectExtent l="0" t="0" r="4445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586" cy="3790950"/>
                          <a:chOff x="0" y="0"/>
                          <a:chExt cx="4319586" cy="3790950"/>
                        </a:xfrm>
                      </wpg:grpSpPr>
                      <pic:pic xmlns:pic="http://schemas.openxmlformats.org/drawingml/2006/picture">
                        <pic:nvPicPr>
                          <pic:cNvPr id="54" name="図 5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" y="0"/>
                            <a:ext cx="4319267" cy="302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テキスト ボックス 5"/>
                        <wps:cNvSpPr txBox="1"/>
                        <wps:spPr>
                          <a:xfrm>
                            <a:off x="0" y="3105150"/>
                            <a:ext cx="4257675" cy="685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FDC16A" w14:textId="32B5C8E1" w:rsidR="002062D7" w:rsidRPr="00C322F3" w:rsidRDefault="002062D7" w:rsidP="002062D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322F3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C322F3">
                                <w:rPr>
                                  <w:sz w:val="24"/>
                                  <w:szCs w:val="24"/>
                                </w:rPr>
                                <w:t>ig.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322F3">
                                <w:rPr>
                                  <w:sz w:val="24"/>
                                  <w:szCs w:val="24"/>
                                </w:rPr>
                                <w:t>S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2. Temperature dependence of surface tension in Ch LC. The sample is the mixture of 7CB and the chiral dopant, whose concentration was 0.16wt.% (see, Method section).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D8574" id="グループ化 6" o:spid="_x0000_s1029" style="position:absolute;left:0;text-align:left;margin-left:63.75pt;margin-top:4.25pt;width:340.15pt;height:298.5pt;z-index:251675648;mso-height-relative:margin" coordsize="43195,37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">
                <v:shape id="図 54" o:spid="_x0000_s1030" type="#_x0000_t75" style="position:absolute;left:3;width:43192;height:30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">
                  <v:imagedata r:id="rId11" o:title=""/>
                </v:shape>
                <v:shape id="テキスト ボックス 5" o:spid="_x0000_s1031" type="#_x0000_t202" style="position:absolute;top:31051;width:4257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Z1xAAAANoAAAAPAAAAZHJzL2Rvd25yZXYueG1sRI9Ba8JA&#10;FITvBf/D8oTe6sZCS4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KI65nXEAAAA2gAAAA8A&#10;AAAAAAAAAAAAAAAABwIAAGRycy9kb3ducmV2LnhtbFBLBQYAAAAAAwADALcAAAD4AgAAAAA=&#10;" fillcolor="window" stroked="f" strokeweight=".5pt">
                  <v:textbox>
                    <w:txbxContent>
                      <w:p w14:paraId="58FDC16A" w14:textId="32B5C8E1" w:rsidR="002062D7" w:rsidRPr="00C322F3" w:rsidRDefault="002062D7" w:rsidP="002062D7">
                        <w:pPr>
                          <w:rPr>
                            <w:sz w:val="24"/>
                            <w:szCs w:val="24"/>
                          </w:rPr>
                        </w:pPr>
                        <w:r w:rsidRPr="00C322F3">
                          <w:rPr>
                            <w:rFonts w:hint="eastAsia"/>
                            <w:sz w:val="24"/>
                            <w:szCs w:val="24"/>
                          </w:rPr>
                          <w:t>F</w:t>
                        </w:r>
                        <w:r w:rsidRPr="00C322F3">
                          <w:rPr>
                            <w:sz w:val="24"/>
                            <w:szCs w:val="24"/>
                          </w:rPr>
                          <w:t>ig.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C322F3">
                          <w:rPr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2. Temperature dependence of surface tension in Ch LC. The sample is the mixture of 7CB and the chiral dopant, whose concentration was 0.16wt.% (see, Method section).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55C6E3" w14:textId="2CBBB9CC" w:rsidR="00656900" w:rsidRDefault="00656900" w:rsidP="00596F43">
      <w:pPr>
        <w:spacing w:line="360" w:lineRule="auto"/>
        <w:rPr>
          <w:sz w:val="24"/>
          <w:szCs w:val="24"/>
        </w:rPr>
      </w:pPr>
    </w:p>
    <w:p w14:paraId="38D39DF4" w14:textId="295F6120" w:rsidR="00656900" w:rsidRDefault="00656900" w:rsidP="00596F43">
      <w:pPr>
        <w:spacing w:line="360" w:lineRule="auto"/>
        <w:rPr>
          <w:sz w:val="24"/>
          <w:szCs w:val="24"/>
        </w:rPr>
      </w:pPr>
    </w:p>
    <w:p w14:paraId="4B1DC70A" w14:textId="5069B03C" w:rsidR="00656900" w:rsidRDefault="00656900" w:rsidP="00596F43">
      <w:pPr>
        <w:spacing w:line="360" w:lineRule="auto"/>
        <w:rPr>
          <w:sz w:val="24"/>
          <w:szCs w:val="24"/>
        </w:rPr>
      </w:pPr>
    </w:p>
    <w:p w14:paraId="019AD354" w14:textId="2BA9F5B7" w:rsidR="00656900" w:rsidRDefault="00656900" w:rsidP="00596F43">
      <w:pPr>
        <w:spacing w:line="360" w:lineRule="auto"/>
        <w:rPr>
          <w:sz w:val="24"/>
          <w:szCs w:val="24"/>
        </w:rPr>
      </w:pPr>
    </w:p>
    <w:p w14:paraId="324429CD" w14:textId="7C0464EA" w:rsidR="00656900" w:rsidRDefault="00656900" w:rsidP="00596F43">
      <w:pPr>
        <w:spacing w:line="360" w:lineRule="auto"/>
        <w:rPr>
          <w:sz w:val="24"/>
          <w:szCs w:val="24"/>
        </w:rPr>
      </w:pPr>
    </w:p>
    <w:p w14:paraId="4FA0597C" w14:textId="5595BEA4" w:rsidR="00656900" w:rsidRDefault="00656900" w:rsidP="00596F43">
      <w:pPr>
        <w:spacing w:line="360" w:lineRule="auto"/>
        <w:rPr>
          <w:sz w:val="24"/>
          <w:szCs w:val="24"/>
        </w:rPr>
      </w:pPr>
    </w:p>
    <w:p w14:paraId="6CBF7630" w14:textId="0825FCC3" w:rsidR="00656900" w:rsidRDefault="00656900" w:rsidP="00596F43">
      <w:pPr>
        <w:spacing w:line="360" w:lineRule="auto"/>
        <w:rPr>
          <w:sz w:val="24"/>
          <w:szCs w:val="24"/>
        </w:rPr>
      </w:pPr>
    </w:p>
    <w:p w14:paraId="345E78EB" w14:textId="27518C11" w:rsidR="00656900" w:rsidRDefault="00656900" w:rsidP="00596F43">
      <w:pPr>
        <w:spacing w:line="360" w:lineRule="auto"/>
        <w:rPr>
          <w:sz w:val="24"/>
          <w:szCs w:val="24"/>
        </w:rPr>
      </w:pPr>
    </w:p>
    <w:p w14:paraId="7E772098" w14:textId="3B2A5ECE" w:rsidR="00656900" w:rsidRDefault="00656900" w:rsidP="00596F43">
      <w:pPr>
        <w:spacing w:line="360" w:lineRule="auto"/>
        <w:rPr>
          <w:sz w:val="24"/>
          <w:szCs w:val="24"/>
        </w:rPr>
      </w:pPr>
    </w:p>
    <w:p w14:paraId="6383DAC7" w14:textId="546CEB3E" w:rsidR="00656900" w:rsidRDefault="00656900" w:rsidP="00596F43">
      <w:pPr>
        <w:spacing w:line="360" w:lineRule="auto"/>
        <w:rPr>
          <w:sz w:val="24"/>
          <w:szCs w:val="24"/>
        </w:rPr>
      </w:pPr>
    </w:p>
    <w:p w14:paraId="71899964" w14:textId="46CE726F" w:rsidR="00656900" w:rsidRDefault="00656900" w:rsidP="00596F43">
      <w:pPr>
        <w:spacing w:line="360" w:lineRule="auto"/>
        <w:rPr>
          <w:sz w:val="24"/>
          <w:szCs w:val="24"/>
        </w:rPr>
      </w:pPr>
    </w:p>
    <w:p w14:paraId="7908F5BF" w14:textId="6905CCD3" w:rsidR="00656900" w:rsidRDefault="00656900" w:rsidP="00596F43">
      <w:pPr>
        <w:spacing w:line="360" w:lineRule="auto"/>
        <w:rPr>
          <w:sz w:val="24"/>
          <w:szCs w:val="24"/>
        </w:rPr>
      </w:pPr>
    </w:p>
    <w:p w14:paraId="27160630" w14:textId="255E0031" w:rsidR="002062D7" w:rsidRDefault="002062D7" w:rsidP="00596F43">
      <w:pPr>
        <w:spacing w:line="360" w:lineRule="auto"/>
        <w:rPr>
          <w:sz w:val="24"/>
          <w:szCs w:val="24"/>
        </w:rPr>
      </w:pPr>
    </w:p>
    <w:p w14:paraId="527BC6DC" w14:textId="7188C5AD" w:rsidR="002062D7" w:rsidRDefault="002062D7" w:rsidP="00596F43">
      <w:pPr>
        <w:spacing w:line="360" w:lineRule="auto"/>
        <w:rPr>
          <w:sz w:val="24"/>
          <w:szCs w:val="24"/>
        </w:rPr>
      </w:pPr>
    </w:p>
    <w:p w14:paraId="2714834C" w14:textId="77777777" w:rsidR="002062D7" w:rsidRPr="002062D7" w:rsidRDefault="002062D7" w:rsidP="00596F43">
      <w:pPr>
        <w:spacing w:line="360" w:lineRule="auto"/>
        <w:rPr>
          <w:sz w:val="24"/>
          <w:szCs w:val="24"/>
        </w:rPr>
      </w:pPr>
    </w:p>
    <w:p w14:paraId="74706DD4" w14:textId="3CCE8720" w:rsidR="00B87D5D" w:rsidRDefault="00B87D5D" w:rsidP="00596F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22B735" w14:textId="24C1BF01" w:rsidR="00B87D5D" w:rsidRDefault="00B87D5D" w:rsidP="00596F43">
      <w:pPr>
        <w:spacing w:line="360" w:lineRule="auto"/>
        <w:rPr>
          <w:sz w:val="24"/>
          <w:szCs w:val="24"/>
        </w:rPr>
      </w:pPr>
    </w:p>
    <w:p w14:paraId="05420705" w14:textId="416261EB" w:rsidR="00B87D5D" w:rsidRPr="00AC1A2B" w:rsidRDefault="00B87D5D" w:rsidP="00596F43">
      <w:pPr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4. </w:t>
      </w:r>
      <w:bookmarkStart w:id="5" w:name="_Hlk134109237"/>
      <w:r w:rsidR="009D0C7C">
        <w:rPr>
          <w:rFonts w:cs="Times New Roman"/>
          <w:b/>
          <w:sz w:val="24"/>
          <w:szCs w:val="24"/>
        </w:rPr>
        <w:t>Estimation of radial flow velocity</w:t>
      </w:r>
      <w:bookmarkEnd w:id="5"/>
    </w:p>
    <w:p w14:paraId="6CC49A95" w14:textId="6688C896" w:rsidR="00965E6B" w:rsidRDefault="002F1345" w:rsidP="002F1345">
      <w:pPr>
        <w:spacing w:line="360" w:lineRule="auto"/>
        <w:ind w:firstLineChars="100" w:firstLine="240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Here we describe how the radial flow velocity </w:t>
      </w:r>
      <w:proofErr w:type="spellStart"/>
      <w:r w:rsidR="00350C9F" w:rsidRPr="00350C9F">
        <w:rPr>
          <w:rFonts w:hint="eastAsia"/>
          <w:i/>
          <w:sz w:val="24"/>
          <w:szCs w:val="24"/>
        </w:rPr>
        <w:t>v</w:t>
      </w:r>
      <w:r w:rsidR="00350C9F" w:rsidRPr="00350C9F">
        <w:rPr>
          <w:i/>
          <w:sz w:val="24"/>
          <w:szCs w:val="24"/>
          <w:vertAlign w:val="subscript"/>
        </w:rPr>
        <w:t>r</w:t>
      </w:r>
      <w:proofErr w:type="spellEnd"/>
      <w:r>
        <w:rPr>
          <w:sz w:val="24"/>
          <w:szCs w:val="24"/>
        </w:rPr>
        <w:t xml:space="preserve"> was estimated from the distribution of the flow velocity component in the x direction,</w:t>
      </w:r>
      <w:r w:rsidR="00350C9F" w:rsidRPr="00350C9F">
        <w:rPr>
          <w:rFonts w:hint="eastAsia"/>
          <w:i/>
          <w:sz w:val="24"/>
          <w:szCs w:val="24"/>
        </w:rPr>
        <w:t xml:space="preserve"> </w:t>
      </w:r>
      <w:proofErr w:type="spellStart"/>
      <w:r w:rsidR="00350C9F" w:rsidRPr="00350C9F">
        <w:rPr>
          <w:rFonts w:hint="eastAsia"/>
          <w:i/>
          <w:sz w:val="24"/>
          <w:szCs w:val="24"/>
        </w:rPr>
        <w:t>v</w:t>
      </w:r>
      <w:r w:rsidR="00350C9F">
        <w:rPr>
          <w:i/>
          <w:sz w:val="24"/>
          <w:szCs w:val="24"/>
          <w:vertAlign w:val="subscript"/>
        </w:rPr>
        <w:t>x</w:t>
      </w:r>
      <w:proofErr w:type="spellEnd"/>
      <w:r>
        <w:rPr>
          <w:sz w:val="24"/>
          <w:szCs w:val="24"/>
        </w:rPr>
        <w:t xml:space="preserve">. As described in the method section, </w:t>
      </w:r>
      <w:r w:rsidRPr="002F1345">
        <w:rPr>
          <w:sz w:val="24"/>
          <w:szCs w:val="24"/>
          <w:lang w:val="en-GB"/>
        </w:rPr>
        <w:t xml:space="preserve">assuming that </w:t>
      </w:r>
      <w:proofErr w:type="spellStart"/>
      <w:r w:rsidR="00350C9F" w:rsidRPr="00350C9F">
        <w:rPr>
          <w:rFonts w:hint="eastAsia"/>
          <w:i/>
          <w:sz w:val="24"/>
          <w:szCs w:val="24"/>
        </w:rPr>
        <w:t>v</w:t>
      </w:r>
      <w:r w:rsidR="00350C9F" w:rsidRPr="00350C9F">
        <w:rPr>
          <w:i/>
          <w:sz w:val="24"/>
          <w:szCs w:val="24"/>
          <w:vertAlign w:val="subscript"/>
        </w:rPr>
        <w:t>r</w:t>
      </w:r>
      <w:proofErr w:type="spellEnd"/>
      <w:r w:rsidRPr="002F1345">
        <w:rPr>
          <w:sz w:val="24"/>
          <w:szCs w:val="24"/>
          <w:lang w:val="en-GB"/>
        </w:rPr>
        <w:t xml:space="preserve"> and</w:t>
      </w:r>
      <w:r>
        <w:rPr>
          <w:sz w:val="24"/>
          <w:szCs w:val="24"/>
          <w:lang w:val="en-GB"/>
        </w:rPr>
        <w:t xml:space="preserve"> </w:t>
      </w:r>
      <w:r w:rsidR="00350C9F" w:rsidRPr="00350C9F">
        <w:rPr>
          <w:rFonts w:hint="eastAsia"/>
          <w:i/>
          <w:sz w:val="24"/>
          <w:szCs w:val="24"/>
        </w:rPr>
        <w:t>v</w:t>
      </w:r>
      <w:r w:rsidR="00350C9F" w:rsidRPr="00350C9F">
        <w:rPr>
          <w:rFonts w:ascii="Symbol" w:hAnsi="Symbol"/>
          <w:i/>
          <w:sz w:val="24"/>
          <w:szCs w:val="24"/>
          <w:vertAlign w:val="subscript"/>
        </w:rPr>
        <w:t></w:t>
      </w:r>
      <w:r w:rsidRPr="002F1345">
        <w:rPr>
          <w:sz w:val="24"/>
          <w:szCs w:val="24"/>
          <w:lang w:val="en-GB"/>
        </w:rPr>
        <w:t xml:space="preserve"> are independent of azimuthal coordinate </w:t>
      </w:r>
      <w:r w:rsidRPr="002F1345">
        <w:rPr>
          <w:rFonts w:ascii="Symbol" w:hAnsi="Symbol"/>
          <w:i/>
          <w:sz w:val="24"/>
          <w:szCs w:val="24"/>
          <w:lang w:val="en-GB"/>
        </w:rPr>
        <w:t></w:t>
      </w:r>
      <w:r w:rsidRPr="002F1345">
        <w:rPr>
          <w:sz w:val="24"/>
          <w:szCs w:val="24"/>
          <w:lang w:val="en-GB"/>
        </w:rPr>
        <w:t xml:space="preserve">, we can describe </w:t>
      </w:r>
      <w:proofErr w:type="spellStart"/>
      <w:r w:rsidR="00350C9F" w:rsidRPr="00350C9F">
        <w:rPr>
          <w:rFonts w:hint="eastAsia"/>
          <w:i/>
          <w:sz w:val="24"/>
          <w:szCs w:val="24"/>
        </w:rPr>
        <w:t>v</w:t>
      </w:r>
      <w:r w:rsidR="00350C9F">
        <w:rPr>
          <w:i/>
          <w:sz w:val="24"/>
          <w:szCs w:val="24"/>
          <w:vertAlign w:val="subscript"/>
        </w:rPr>
        <w:t>x</w:t>
      </w:r>
      <w:proofErr w:type="spellEnd"/>
      <w:r w:rsidRPr="002F1345">
        <w:rPr>
          <w:sz w:val="24"/>
          <w:szCs w:val="24"/>
          <w:lang w:val="en-GB"/>
        </w:rPr>
        <w:t xml:space="preserve"> as</w:t>
      </w:r>
    </w:p>
    <w:p w14:paraId="58DB76F0" w14:textId="7A0E0D5C" w:rsidR="002F1345" w:rsidRPr="002F1345" w:rsidRDefault="00350C9F" w:rsidP="002F1345">
      <w:pPr>
        <w:spacing w:line="360" w:lineRule="auto"/>
        <w:ind w:firstLineChars="100" w:firstLine="240"/>
        <w:rPr>
          <w:sz w:val="24"/>
          <w:szCs w:val="24"/>
          <w:lang w:val="en-GB"/>
        </w:rPr>
      </w:pPr>
      <w:r w:rsidRPr="00350C9F">
        <w:rPr>
          <w:position w:val="-14"/>
          <w:sz w:val="24"/>
          <w:szCs w:val="24"/>
        </w:rPr>
        <w:object w:dxaOrig="3140" w:dyaOrig="380" w14:anchorId="789F37DC">
          <v:shape id="_x0000_i1025" type="#_x0000_t75" style="width:156.75pt;height:18.75pt" o:ole="">
            <v:imagedata r:id="rId12" o:title=""/>
          </v:shape>
          <o:OLEObject Type="Embed" ProgID="Equation.DSMT4" ShapeID="_x0000_i1025" DrawAspect="Content" ObjectID="_1749392914" r:id="rId13"/>
        </w:object>
      </w:r>
      <w:r w:rsidR="00965E6B">
        <w:rPr>
          <w:sz w:val="24"/>
          <w:szCs w:val="24"/>
        </w:rPr>
        <w:t xml:space="preserve">. </w:t>
      </w:r>
      <w:r w:rsidR="00965E6B" w:rsidRPr="002F1345">
        <w:rPr>
          <w:sz w:val="24"/>
          <w:szCs w:val="24"/>
          <w:lang w:val="en-GB"/>
        </w:rPr>
        <w:t xml:space="preserve"> (</w:t>
      </w:r>
      <w:r w:rsidR="00965E6B">
        <w:rPr>
          <w:sz w:val="24"/>
          <w:szCs w:val="24"/>
          <w:lang w:val="en-GB"/>
        </w:rPr>
        <w:t>S</w:t>
      </w:r>
      <w:r w:rsidR="00965E6B" w:rsidRPr="002F1345">
        <w:rPr>
          <w:sz w:val="24"/>
          <w:szCs w:val="24"/>
          <w:lang w:val="en-GB"/>
        </w:rPr>
        <w:t>1)</w:t>
      </w:r>
    </w:p>
    <w:p w14:paraId="14459D49" w14:textId="408C7796" w:rsidR="00A47FCB" w:rsidRDefault="002F1345" w:rsidP="00596F4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I</w:t>
      </w:r>
      <w:r>
        <w:rPr>
          <w:sz w:val="24"/>
          <w:szCs w:val="24"/>
        </w:rPr>
        <w:t xml:space="preserve">n this situation, </w:t>
      </w:r>
      <w:proofErr w:type="spellStart"/>
      <w:r w:rsidR="00350C9F" w:rsidRPr="00350C9F">
        <w:rPr>
          <w:rFonts w:hint="eastAsia"/>
          <w:i/>
          <w:sz w:val="24"/>
          <w:szCs w:val="24"/>
        </w:rPr>
        <w:t>v</w:t>
      </w:r>
      <w:r w:rsidR="00350C9F" w:rsidRPr="00350C9F">
        <w:rPr>
          <w:i/>
          <w:sz w:val="24"/>
          <w:szCs w:val="24"/>
          <w:vertAlign w:val="subscript"/>
        </w:rPr>
        <w:t>r</w:t>
      </w:r>
      <w:proofErr w:type="spellEnd"/>
      <w:r w:rsidR="00350C9F" w:rsidRPr="002F1345">
        <w:rPr>
          <w:sz w:val="24"/>
          <w:szCs w:val="24"/>
          <w:lang w:val="en-GB"/>
        </w:rPr>
        <w:t xml:space="preserve"> </w:t>
      </w:r>
      <w:r w:rsidRPr="002F1345">
        <w:rPr>
          <w:sz w:val="24"/>
          <w:szCs w:val="24"/>
          <w:lang w:val="en-GB"/>
        </w:rPr>
        <w:t>and</w:t>
      </w:r>
      <w:r>
        <w:rPr>
          <w:sz w:val="24"/>
          <w:szCs w:val="24"/>
          <w:lang w:val="en-GB"/>
        </w:rPr>
        <w:t xml:space="preserve"> </w:t>
      </w:r>
      <w:r w:rsidR="00350C9F" w:rsidRPr="00350C9F">
        <w:rPr>
          <w:rFonts w:hint="eastAsia"/>
          <w:i/>
          <w:sz w:val="24"/>
          <w:szCs w:val="24"/>
        </w:rPr>
        <w:t>v</w:t>
      </w:r>
      <w:r w:rsidR="00350C9F" w:rsidRPr="00350C9F">
        <w:rPr>
          <w:rFonts w:ascii="Symbol" w:hAnsi="Symbol"/>
          <w:i/>
          <w:sz w:val="24"/>
          <w:szCs w:val="24"/>
          <w:vertAlign w:val="subscript"/>
        </w:rPr>
        <w:t></w:t>
      </w:r>
      <w:r>
        <w:rPr>
          <w:sz w:val="24"/>
          <w:szCs w:val="24"/>
        </w:rPr>
        <w:t xml:space="preserve"> should be regarded as constants under a fixed </w:t>
      </w:r>
      <w:r w:rsidRPr="002F1345">
        <w:rPr>
          <w:i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 w:rsidR="00A47FCB">
        <w:rPr>
          <w:sz w:val="24"/>
          <w:szCs w:val="24"/>
        </w:rPr>
        <w:t xml:space="preserve">Thus, fitting the </w:t>
      </w:r>
      <w:r w:rsidR="00A47FCB" w:rsidRPr="00932653">
        <w:rPr>
          <w:rFonts w:ascii="Symbol" w:hAnsi="Symbol"/>
          <w:i/>
          <w:sz w:val="24"/>
          <w:szCs w:val="24"/>
        </w:rPr>
        <w:t></w:t>
      </w:r>
      <w:r w:rsidR="00A47FCB">
        <w:rPr>
          <w:sz w:val="24"/>
          <w:szCs w:val="24"/>
        </w:rPr>
        <w:t xml:space="preserve"> dependences of </w:t>
      </w:r>
      <w:proofErr w:type="spellStart"/>
      <w:r w:rsidR="00350C9F" w:rsidRPr="00350C9F">
        <w:rPr>
          <w:rFonts w:hint="eastAsia"/>
          <w:i/>
          <w:sz w:val="24"/>
          <w:szCs w:val="24"/>
        </w:rPr>
        <w:t>v</w:t>
      </w:r>
      <w:r w:rsidR="00350C9F">
        <w:rPr>
          <w:i/>
          <w:sz w:val="24"/>
          <w:szCs w:val="24"/>
          <w:vertAlign w:val="subscript"/>
        </w:rPr>
        <w:t>x</w:t>
      </w:r>
      <w:proofErr w:type="spellEnd"/>
      <w:r w:rsidR="00A47FCB">
        <w:rPr>
          <w:sz w:val="24"/>
          <w:szCs w:val="24"/>
        </w:rPr>
        <w:t xml:space="preserve"> in respective </w:t>
      </w:r>
      <w:r w:rsidR="00A47FCB" w:rsidRPr="00A47FCB">
        <w:rPr>
          <w:i/>
          <w:sz w:val="24"/>
          <w:szCs w:val="24"/>
        </w:rPr>
        <w:t>r</w:t>
      </w:r>
      <w:r w:rsidR="00A47FCB">
        <w:rPr>
          <w:sz w:val="24"/>
          <w:szCs w:val="24"/>
        </w:rPr>
        <w:t xml:space="preserve"> by the use of </w:t>
      </w:r>
      <w:r w:rsidR="00C4353B">
        <w:rPr>
          <w:sz w:val="24"/>
          <w:szCs w:val="24"/>
        </w:rPr>
        <w:t>equation</w:t>
      </w:r>
      <w:r w:rsidR="00A47FCB">
        <w:rPr>
          <w:sz w:val="24"/>
          <w:szCs w:val="24"/>
        </w:rPr>
        <w:t xml:space="preserve"> (S1), we obtained </w:t>
      </w:r>
      <w:proofErr w:type="spellStart"/>
      <w:r w:rsidR="00350C9F" w:rsidRPr="00350C9F">
        <w:rPr>
          <w:rFonts w:hint="eastAsia"/>
          <w:i/>
          <w:sz w:val="24"/>
          <w:szCs w:val="24"/>
        </w:rPr>
        <w:t>v</w:t>
      </w:r>
      <w:r w:rsidR="00350C9F" w:rsidRPr="00350C9F">
        <w:rPr>
          <w:i/>
          <w:sz w:val="24"/>
          <w:szCs w:val="24"/>
          <w:vertAlign w:val="subscript"/>
        </w:rPr>
        <w:t>r</w:t>
      </w:r>
      <w:proofErr w:type="spellEnd"/>
      <w:r w:rsidR="00A47FCB">
        <w:rPr>
          <w:sz w:val="24"/>
          <w:szCs w:val="24"/>
        </w:rPr>
        <w:t xml:space="preserve"> as shown in Fig. S3. </w:t>
      </w:r>
    </w:p>
    <w:p w14:paraId="7896C3A5" w14:textId="0EE57852" w:rsidR="008373EF" w:rsidRDefault="002F1345" w:rsidP="00596F4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86B7158" wp14:editId="3F2A8307">
                <wp:simplePos x="0" y="0"/>
                <wp:positionH relativeFrom="column">
                  <wp:posOffset>495300</wp:posOffset>
                </wp:positionH>
                <wp:positionV relativeFrom="paragraph">
                  <wp:posOffset>261620</wp:posOffset>
                </wp:positionV>
                <wp:extent cx="5162225" cy="2419350"/>
                <wp:effectExtent l="0" t="0" r="635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225" cy="2419350"/>
                          <a:chOff x="0" y="0"/>
                          <a:chExt cx="5162225" cy="2419350"/>
                        </a:xfrm>
                      </wpg:grpSpPr>
                      <wpg:grpSp>
                        <wpg:cNvPr id="52" name="グループ化 52"/>
                        <wpg:cNvGrpSpPr/>
                        <wpg:grpSpPr>
                          <a:xfrm>
                            <a:off x="0" y="0"/>
                            <a:ext cx="5162225" cy="2169160"/>
                            <a:chOff x="0" y="0"/>
                            <a:chExt cx="5162225" cy="2169160"/>
                          </a:xfrm>
                        </wpg:grpSpPr>
                        <pic:pic xmlns:pic="http://schemas.openxmlformats.org/drawingml/2006/picture">
                          <pic:nvPicPr>
                            <pic:cNvPr id="1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50390" cy="2159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" name="図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76775" y="9525"/>
                              <a:ext cx="3085450" cy="2159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8" name="テキスト ボックス 8"/>
                        <wps:cNvSpPr txBox="1"/>
                        <wps:spPr>
                          <a:xfrm>
                            <a:off x="685800" y="2085975"/>
                            <a:ext cx="4572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1BA8A0" w14:textId="0DE51315" w:rsidR="002F1345" w:rsidRPr="002F1345" w:rsidRDefault="002F1345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134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3514725" y="2114550"/>
                            <a:ext cx="4572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22BFDD" w14:textId="61B955FA" w:rsidR="002F1345" w:rsidRPr="002F1345" w:rsidRDefault="002F1345" w:rsidP="002F1345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134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2F134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B7158" id="グループ化 10" o:spid="_x0000_s1032" style="position:absolute;left:0;text-align:left;margin-left:39pt;margin-top:20.6pt;width:406.45pt;height:190.5pt;z-index:251681792" coordsize="51622,241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">
                <v:group id="グループ化 52" o:spid="_x0000_s1033" style="position:absolute;width:51622;height:21691" coordsize="51622,2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図 1" o:spid="_x0000_s1034" type="#_x0000_t75" style="position:absolute;width:18503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">
                    <v:imagedata r:id="rId16" o:title=""/>
                  </v:shape>
                  <v:shape id="図 3" o:spid="_x0000_s1035" type="#_x0000_t75" style="position:absolute;left:20767;top:95;width:3085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">
                    <v:imagedata r:id="rId17" o:title=""/>
                  </v:shape>
                </v:group>
                <v:shape id="テキスト ボックス 8" o:spid="_x0000_s1036" type="#_x0000_t202" style="position:absolute;left:6858;top:20859;width:457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1F1BA8A0" w14:textId="0DE51315" w:rsidR="002F1345" w:rsidRPr="002F1345" w:rsidRDefault="002F1345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134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(a)</w:t>
                        </w:r>
                      </w:p>
                    </w:txbxContent>
                  </v:textbox>
                </v:shape>
                <v:shape id="テキスト ボックス 9" o:spid="_x0000_s1037" type="#_x0000_t202" style="position:absolute;left:35147;top:21145;width:457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5122BFDD" w14:textId="61B955FA" w:rsidR="002F1345" w:rsidRPr="002F1345" w:rsidRDefault="002F1345" w:rsidP="002F1345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134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</w:t>
                        </w:r>
                        <w:r w:rsidRPr="002F134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B0ED1C" w14:textId="1750DC5C" w:rsidR="008373EF" w:rsidRDefault="008373EF" w:rsidP="00596F43">
      <w:pPr>
        <w:spacing w:line="360" w:lineRule="auto"/>
        <w:rPr>
          <w:sz w:val="24"/>
          <w:szCs w:val="24"/>
        </w:rPr>
      </w:pPr>
    </w:p>
    <w:p w14:paraId="6F29CC77" w14:textId="1FF598E6" w:rsidR="008373EF" w:rsidRDefault="008373EF" w:rsidP="00596F43">
      <w:pPr>
        <w:spacing w:line="360" w:lineRule="auto"/>
        <w:rPr>
          <w:sz w:val="24"/>
          <w:szCs w:val="24"/>
        </w:rPr>
      </w:pPr>
    </w:p>
    <w:p w14:paraId="5D11C709" w14:textId="0BDCDB07" w:rsidR="008373EF" w:rsidRDefault="008373EF" w:rsidP="00596F43">
      <w:pPr>
        <w:spacing w:line="360" w:lineRule="auto"/>
        <w:rPr>
          <w:sz w:val="24"/>
          <w:szCs w:val="24"/>
        </w:rPr>
      </w:pPr>
    </w:p>
    <w:p w14:paraId="3B6BB324" w14:textId="2DC4349C" w:rsidR="008373EF" w:rsidRDefault="008373EF" w:rsidP="00596F43">
      <w:pPr>
        <w:spacing w:line="360" w:lineRule="auto"/>
        <w:rPr>
          <w:sz w:val="24"/>
          <w:szCs w:val="24"/>
        </w:rPr>
      </w:pPr>
    </w:p>
    <w:p w14:paraId="5B2317EA" w14:textId="7CE67668" w:rsidR="008373EF" w:rsidRDefault="008373EF" w:rsidP="00596F43">
      <w:pPr>
        <w:spacing w:line="360" w:lineRule="auto"/>
        <w:rPr>
          <w:sz w:val="24"/>
          <w:szCs w:val="24"/>
        </w:rPr>
      </w:pPr>
    </w:p>
    <w:p w14:paraId="3C76D25A" w14:textId="35709A64" w:rsidR="008373EF" w:rsidRDefault="008373EF" w:rsidP="00596F43">
      <w:pPr>
        <w:spacing w:line="360" w:lineRule="auto"/>
        <w:rPr>
          <w:sz w:val="24"/>
          <w:szCs w:val="24"/>
        </w:rPr>
      </w:pPr>
    </w:p>
    <w:p w14:paraId="3BDFC40C" w14:textId="0B6AFA89" w:rsidR="008373EF" w:rsidRDefault="008373EF" w:rsidP="00596F43">
      <w:pPr>
        <w:spacing w:line="360" w:lineRule="auto"/>
        <w:rPr>
          <w:sz w:val="24"/>
          <w:szCs w:val="24"/>
        </w:rPr>
      </w:pPr>
    </w:p>
    <w:p w14:paraId="5F01AF88" w14:textId="1342DFE2" w:rsidR="00B87D5D" w:rsidRDefault="00B87D5D" w:rsidP="00596F43">
      <w:pPr>
        <w:spacing w:line="360" w:lineRule="auto"/>
        <w:rPr>
          <w:sz w:val="24"/>
          <w:szCs w:val="24"/>
        </w:rPr>
      </w:pPr>
    </w:p>
    <w:p w14:paraId="4DFFA695" w14:textId="71C501B2" w:rsidR="00B87D5D" w:rsidRDefault="002F1345" w:rsidP="00596F43">
      <w:pPr>
        <w:spacing w:line="360" w:lineRule="auto"/>
        <w:rPr>
          <w:sz w:val="24"/>
          <w:szCs w:val="24"/>
        </w:rPr>
      </w:pPr>
      <w:r w:rsidRPr="002F134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6D22CA" wp14:editId="2D1D3530">
                <wp:simplePos x="0" y="0"/>
                <wp:positionH relativeFrom="column">
                  <wp:posOffset>238125</wp:posOffset>
                </wp:positionH>
                <wp:positionV relativeFrom="paragraph">
                  <wp:posOffset>264795</wp:posOffset>
                </wp:positionV>
                <wp:extent cx="5314950" cy="11430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6DD66" w14:textId="4C1BA332" w:rsidR="002F1345" w:rsidRPr="00C322F3" w:rsidRDefault="002F1345" w:rsidP="002F13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322F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F</w:t>
                            </w:r>
                            <w:r w:rsidRPr="00C322F3">
                              <w:rPr>
                                <w:sz w:val="24"/>
                                <w:szCs w:val="24"/>
                              </w:rPr>
                              <w:t>ig.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322F3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3. Estimation of </w:t>
                            </w:r>
                            <w:r w:rsidR="00350C9F" w:rsidRPr="00350C9F">
                              <w:rPr>
                                <w:rFonts w:hint="eastAsia"/>
                                <w:i/>
                                <w:sz w:val="24"/>
                                <w:szCs w:val="24"/>
                              </w:rPr>
                              <w:t>v</w:t>
                            </w:r>
                            <w:r w:rsidR="00350C9F" w:rsidRPr="00350C9F">
                              <w:rPr>
                                <w:i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from the flow distribution obtained by the measurement. </w:t>
                            </w:r>
                            <w:r w:rsidR="00932653">
                              <w:rPr>
                                <w:sz w:val="24"/>
                                <w:szCs w:val="24"/>
                              </w:rPr>
                              <w:t xml:space="preserve">In (a), the obtained velocity components </w:t>
                            </w:r>
                            <w:r w:rsidR="00350C9F" w:rsidRPr="00350C9F">
                              <w:rPr>
                                <w:rFonts w:hint="eastAsia"/>
                                <w:i/>
                                <w:sz w:val="24"/>
                                <w:szCs w:val="24"/>
                              </w:rPr>
                              <w:t>v</w:t>
                            </w:r>
                            <w:r w:rsidR="00350C9F">
                              <w:rPr>
                                <w:i/>
                                <w:sz w:val="24"/>
                                <w:szCs w:val="24"/>
                                <w:vertAlign w:val="subscript"/>
                              </w:rPr>
                              <w:t>x</w:t>
                            </w:r>
                            <w:r w:rsidR="00932653">
                              <w:rPr>
                                <w:sz w:val="24"/>
                                <w:szCs w:val="24"/>
                              </w:rPr>
                              <w:t xml:space="preserve"> in the coordinates satisfying </w:t>
                            </w:r>
                            <w:r w:rsidR="00350C9F" w:rsidRPr="00350C9F">
                              <w:rPr>
                                <w:position w:val="-10"/>
                                <w:sz w:val="24"/>
                                <w:szCs w:val="24"/>
                              </w:rPr>
                              <w:object w:dxaOrig="620" w:dyaOrig="340" w14:anchorId="37846E72">
                                <v:shape id="_x0000_i1027" type="#_x0000_t75" style="width:30.75pt;height:17.25pt" o:ole="">
                                  <v:imagedata r:id="rId18" o:title=""/>
                                </v:shape>
                                <o:OLEObject Type="Embed" ProgID="Equation.DSMT4" ShapeID="_x0000_i1027" DrawAspect="Content" ObjectID="_1749392948" r:id="rId19"/>
                              </w:object>
                            </w:r>
                            <w:r w:rsidR="00932653">
                              <w:rPr>
                                <w:sz w:val="24"/>
                                <w:szCs w:val="24"/>
                              </w:rPr>
                              <w:t xml:space="preserve">0.4, 0.6 and 0.8 are shown. </w:t>
                            </w:r>
                            <w:r w:rsidR="00932653" w:rsidRPr="00932653">
                              <w:rPr>
                                <w:rFonts w:ascii="Symbol" w:hAnsi="Symbol"/>
                                <w:i/>
                                <w:sz w:val="24"/>
                                <w:szCs w:val="24"/>
                              </w:rPr>
                              <w:t></w:t>
                            </w:r>
                            <w:r w:rsidR="00932653">
                              <w:rPr>
                                <w:sz w:val="24"/>
                                <w:szCs w:val="24"/>
                              </w:rPr>
                              <w:t xml:space="preserve"> dependences of the components were fitted by the use of </w:t>
                            </w:r>
                            <w:r w:rsidR="00C4353B">
                              <w:rPr>
                                <w:sz w:val="24"/>
                                <w:szCs w:val="24"/>
                              </w:rPr>
                              <w:t>equation</w:t>
                            </w:r>
                            <w:r w:rsidR="00932653">
                              <w:rPr>
                                <w:sz w:val="24"/>
                                <w:szCs w:val="24"/>
                              </w:rPr>
                              <w:t xml:space="preserve"> S1 as shown in (b), so that we obtained</w:t>
                            </w:r>
                            <w:r w:rsidR="00350C9F" w:rsidRPr="00350C9F">
                              <w:rPr>
                                <w:rFonts w:hint="eastAsia"/>
                                <w:i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="00350C9F" w:rsidRPr="00350C9F">
                              <w:rPr>
                                <w:i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  <w:r w:rsidR="0093265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D22CA" id="テキスト ボックス 7" o:spid="_x0000_s1038" type="#_x0000_t202" style="position:absolute;left:0;text-align:left;margin-left:18.75pt;margin-top:20.85pt;width:418.5pt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" fillcolor="window" stroked="f" strokeweight=".5pt">
                <v:textbox>
                  <w:txbxContent>
                    <w:p w14:paraId="2DF6DD66" w14:textId="4C1BA332" w:rsidR="002F1345" w:rsidRPr="00C322F3" w:rsidRDefault="002F1345" w:rsidP="002F1345">
                      <w:pPr>
                        <w:rPr>
                          <w:sz w:val="24"/>
                          <w:szCs w:val="24"/>
                        </w:rPr>
                      </w:pPr>
                      <w:r w:rsidRPr="00C322F3">
                        <w:rPr>
                          <w:rFonts w:hint="eastAsia"/>
                          <w:sz w:val="24"/>
                          <w:szCs w:val="24"/>
                        </w:rPr>
                        <w:t>F</w:t>
                      </w:r>
                      <w:r w:rsidRPr="00C322F3">
                        <w:rPr>
                          <w:sz w:val="24"/>
                          <w:szCs w:val="24"/>
                        </w:rPr>
                        <w:t>ig.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322F3">
                        <w:rPr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sz w:val="24"/>
                          <w:szCs w:val="24"/>
                        </w:rPr>
                        <w:t xml:space="preserve">3. Estimation of </w:t>
                      </w:r>
                      <w:r w:rsidR="00350C9F" w:rsidRPr="00350C9F">
                        <w:rPr>
                          <w:rFonts w:hint="eastAsia"/>
                          <w:i/>
                          <w:sz w:val="24"/>
                          <w:szCs w:val="24"/>
                        </w:rPr>
                        <w:t>v</w:t>
                      </w:r>
                      <w:r w:rsidR="00350C9F" w:rsidRPr="00350C9F">
                        <w:rPr>
                          <w:i/>
                          <w:sz w:val="24"/>
                          <w:szCs w:val="24"/>
                          <w:vertAlign w:val="subscript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 from the flow distribution obtained by the measurement. </w:t>
                      </w:r>
                      <w:r w:rsidR="00932653">
                        <w:rPr>
                          <w:sz w:val="24"/>
                          <w:szCs w:val="24"/>
                        </w:rPr>
                        <w:t xml:space="preserve">In (a), the obtained velocity components </w:t>
                      </w:r>
                      <w:r w:rsidR="00350C9F" w:rsidRPr="00350C9F">
                        <w:rPr>
                          <w:rFonts w:hint="eastAsia"/>
                          <w:i/>
                          <w:sz w:val="24"/>
                          <w:szCs w:val="24"/>
                        </w:rPr>
                        <w:t>v</w:t>
                      </w:r>
                      <w:r w:rsidR="00350C9F">
                        <w:rPr>
                          <w:i/>
                          <w:sz w:val="24"/>
                          <w:szCs w:val="24"/>
                          <w:vertAlign w:val="subscript"/>
                        </w:rPr>
                        <w:t>x</w:t>
                      </w:r>
                      <w:r w:rsidR="00932653">
                        <w:rPr>
                          <w:sz w:val="24"/>
                          <w:szCs w:val="24"/>
                        </w:rPr>
                        <w:t xml:space="preserve"> in the coordinates satisfying </w:t>
                      </w:r>
                      <w:r w:rsidR="00350C9F" w:rsidRPr="00350C9F">
                        <w:rPr>
                          <w:position w:val="-10"/>
                          <w:sz w:val="24"/>
                          <w:szCs w:val="24"/>
                        </w:rPr>
                        <w:object w:dxaOrig="620" w:dyaOrig="340" w14:anchorId="37846E72">
                          <v:shape id="_x0000_i1027" type="#_x0000_t75" style="width:30.75pt;height:17.25pt" o:ole="">
                            <v:imagedata r:id="rId18" o:title=""/>
                          </v:shape>
                          <o:OLEObject Type="Embed" ProgID="Equation.DSMT4" ShapeID="_x0000_i1027" DrawAspect="Content" ObjectID="_1749392948" r:id="rId20"/>
                        </w:object>
                      </w:r>
                      <w:r w:rsidR="00932653">
                        <w:rPr>
                          <w:sz w:val="24"/>
                          <w:szCs w:val="24"/>
                        </w:rPr>
                        <w:t xml:space="preserve">0.4, 0.6 and 0.8 are shown. </w:t>
                      </w:r>
                      <w:r w:rsidR="00932653" w:rsidRPr="00932653">
                        <w:rPr>
                          <w:rFonts w:ascii="Symbol" w:hAnsi="Symbol"/>
                          <w:i/>
                          <w:sz w:val="24"/>
                          <w:szCs w:val="24"/>
                        </w:rPr>
                        <w:t></w:t>
                      </w:r>
                      <w:r w:rsidR="00932653">
                        <w:rPr>
                          <w:sz w:val="24"/>
                          <w:szCs w:val="24"/>
                        </w:rPr>
                        <w:t xml:space="preserve"> dependences of the components were fitted by the use of </w:t>
                      </w:r>
                      <w:r w:rsidR="00C4353B">
                        <w:rPr>
                          <w:sz w:val="24"/>
                          <w:szCs w:val="24"/>
                        </w:rPr>
                        <w:t>equation</w:t>
                      </w:r>
                      <w:r w:rsidR="00932653">
                        <w:rPr>
                          <w:sz w:val="24"/>
                          <w:szCs w:val="24"/>
                        </w:rPr>
                        <w:t xml:space="preserve"> S1 as shown in (b), so that we obtained</w:t>
                      </w:r>
                      <w:r w:rsidR="00350C9F" w:rsidRPr="00350C9F">
                        <w:rPr>
                          <w:rFonts w:hint="eastAsia"/>
                          <w:i/>
                          <w:sz w:val="24"/>
                          <w:szCs w:val="24"/>
                        </w:rPr>
                        <w:t xml:space="preserve"> v</w:t>
                      </w:r>
                      <w:r w:rsidR="00350C9F" w:rsidRPr="00350C9F">
                        <w:rPr>
                          <w:i/>
                          <w:sz w:val="24"/>
                          <w:szCs w:val="24"/>
                          <w:vertAlign w:val="subscript"/>
                        </w:rPr>
                        <w:t>r</w:t>
                      </w:r>
                      <w:r w:rsidR="00932653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42157E6" w14:textId="6A6BD4FD" w:rsidR="008373EF" w:rsidRDefault="008373EF" w:rsidP="00596F43">
      <w:pPr>
        <w:spacing w:line="360" w:lineRule="auto"/>
        <w:rPr>
          <w:sz w:val="24"/>
          <w:szCs w:val="24"/>
        </w:rPr>
      </w:pPr>
    </w:p>
    <w:p w14:paraId="7689A70C" w14:textId="162322F0" w:rsidR="008373EF" w:rsidRDefault="008373EF" w:rsidP="00596F43">
      <w:pPr>
        <w:spacing w:line="360" w:lineRule="auto"/>
        <w:rPr>
          <w:sz w:val="24"/>
          <w:szCs w:val="24"/>
        </w:rPr>
      </w:pPr>
    </w:p>
    <w:p w14:paraId="6EA50FFC" w14:textId="4D633660" w:rsidR="008373EF" w:rsidRDefault="008373EF" w:rsidP="00596F43">
      <w:pPr>
        <w:spacing w:line="360" w:lineRule="auto"/>
        <w:rPr>
          <w:sz w:val="24"/>
          <w:szCs w:val="24"/>
        </w:rPr>
      </w:pPr>
    </w:p>
    <w:p w14:paraId="7229D637" w14:textId="4B5D86CE" w:rsidR="008373EF" w:rsidRDefault="008373EF" w:rsidP="00596F43">
      <w:pPr>
        <w:spacing w:line="360" w:lineRule="auto"/>
        <w:rPr>
          <w:sz w:val="24"/>
          <w:szCs w:val="24"/>
        </w:rPr>
      </w:pPr>
    </w:p>
    <w:p w14:paraId="48329044" w14:textId="56D56CC0" w:rsidR="008373EF" w:rsidRDefault="008373EF" w:rsidP="00596F43">
      <w:pPr>
        <w:spacing w:line="360" w:lineRule="auto"/>
        <w:rPr>
          <w:sz w:val="24"/>
          <w:szCs w:val="24"/>
        </w:rPr>
      </w:pPr>
    </w:p>
    <w:p w14:paraId="54B9D8BE" w14:textId="51B4C113" w:rsidR="00F1362C" w:rsidRDefault="00F1362C" w:rsidP="00596F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E5FCAF3" w14:textId="5BF985F9" w:rsidR="008373EF" w:rsidRDefault="008373EF" w:rsidP="00596F43">
      <w:pPr>
        <w:spacing w:line="360" w:lineRule="auto"/>
        <w:rPr>
          <w:sz w:val="24"/>
          <w:szCs w:val="24"/>
        </w:rPr>
      </w:pPr>
    </w:p>
    <w:p w14:paraId="0C9D34AB" w14:textId="24F8B78A" w:rsidR="00F1362C" w:rsidRPr="00F1362C" w:rsidRDefault="00F1362C" w:rsidP="00F1362C">
      <w:pPr>
        <w:spacing w:line="360" w:lineRule="auto"/>
        <w:rPr>
          <w:rFonts w:cs="Times New Roman"/>
          <w:b/>
          <w:sz w:val="24"/>
          <w:szCs w:val="24"/>
        </w:rPr>
      </w:pPr>
      <w:r w:rsidRPr="00F1362C">
        <w:rPr>
          <w:rFonts w:hint="eastAsia"/>
          <w:b/>
          <w:sz w:val="24"/>
          <w:szCs w:val="24"/>
        </w:rPr>
        <w:t>5</w:t>
      </w:r>
      <w:r w:rsidRPr="00F1362C">
        <w:rPr>
          <w:b/>
          <w:sz w:val="24"/>
          <w:szCs w:val="24"/>
        </w:rPr>
        <w:t xml:space="preserve">. </w:t>
      </w:r>
      <w:r w:rsidRPr="00F1362C">
        <w:rPr>
          <w:rFonts w:cs="Times New Roman" w:hint="eastAsia"/>
          <w:b/>
          <w:sz w:val="24"/>
          <w:szCs w:val="24"/>
        </w:rPr>
        <w:t>C</w:t>
      </w:r>
      <w:r w:rsidRPr="00F1362C">
        <w:rPr>
          <w:rFonts w:cs="Times New Roman"/>
          <w:b/>
          <w:sz w:val="24"/>
          <w:szCs w:val="24"/>
        </w:rPr>
        <w:t xml:space="preserve">alculation result of </w:t>
      </w:r>
      <w:proofErr w:type="spellStart"/>
      <w:r w:rsidRPr="00F1362C">
        <w:rPr>
          <w:rFonts w:cs="Times New Roman"/>
          <w:b/>
          <w:sz w:val="24"/>
          <w:szCs w:val="24"/>
        </w:rPr>
        <w:t>Rayleighian</w:t>
      </w:r>
      <w:proofErr w:type="spellEnd"/>
      <w:r w:rsidRPr="00F1362C">
        <w:rPr>
          <w:rFonts w:cs="Times New Roman"/>
          <w:b/>
          <w:sz w:val="24"/>
          <w:szCs w:val="24"/>
        </w:rPr>
        <w:t xml:space="preserve"> in I+N </w:t>
      </w:r>
      <w:r w:rsidR="00AC0BC3">
        <w:rPr>
          <w:rFonts w:cs="Times New Roman"/>
          <w:b/>
          <w:sz w:val="24"/>
          <w:szCs w:val="24"/>
        </w:rPr>
        <w:t>phase</w:t>
      </w:r>
    </w:p>
    <w:p w14:paraId="4DBAC20C" w14:textId="77777777" w:rsidR="00672BE9" w:rsidRPr="008F7DBE" w:rsidRDefault="00672BE9" w:rsidP="00672BE9">
      <w:pPr>
        <w:spacing w:line="480" w:lineRule="auto"/>
        <w:ind w:firstLineChars="100" w:firstLine="240"/>
        <w:rPr>
          <w:rFonts w:cs="Times New Roman"/>
          <w:spacing w:val="3"/>
          <w:sz w:val="24"/>
          <w:szCs w:val="24"/>
        </w:rPr>
      </w:pPr>
      <w:r>
        <w:rPr>
          <w:rFonts w:hint="eastAsia"/>
          <w:sz w:val="24"/>
          <w:szCs w:val="24"/>
        </w:rPr>
        <w:t>I</w:t>
      </w:r>
      <w:r>
        <w:rPr>
          <w:sz w:val="24"/>
          <w:szCs w:val="24"/>
        </w:rPr>
        <w:t xml:space="preserve">n NLC, </w:t>
      </w:r>
      <w:r w:rsidRPr="008F7DBE">
        <w:rPr>
          <w:rFonts w:cs="Times New Roman"/>
          <w:spacing w:val="3"/>
          <w:sz w:val="24"/>
          <w:szCs w:val="24"/>
        </w:rPr>
        <w:t xml:space="preserve">the dissipation function per unit volume is </w:t>
      </w:r>
      <w:r>
        <w:rPr>
          <w:rFonts w:cs="Times New Roman"/>
          <w:spacing w:val="3"/>
          <w:sz w:val="24"/>
          <w:szCs w:val="24"/>
        </w:rPr>
        <w:t>described</w:t>
      </w:r>
      <w:r w:rsidRPr="008F7DBE">
        <w:rPr>
          <w:rFonts w:cs="Times New Roman"/>
          <w:spacing w:val="3"/>
          <w:sz w:val="24"/>
          <w:szCs w:val="24"/>
        </w:rPr>
        <w:t xml:space="preserve"> as</w:t>
      </w:r>
      <w:r w:rsidRPr="00491D6F">
        <w:rPr>
          <w:rFonts w:cs="Times New Roman"/>
          <w:spacing w:val="3"/>
          <w:sz w:val="24"/>
          <w:szCs w:val="24"/>
        </w:rPr>
        <w:t>,</w:t>
      </w:r>
    </w:p>
    <w:p w14:paraId="10B3382E" w14:textId="03375C2D" w:rsidR="00672BE9" w:rsidRPr="008F7DBE" w:rsidRDefault="00350C9F" w:rsidP="00672BE9">
      <w:pPr>
        <w:spacing w:line="480" w:lineRule="auto"/>
        <w:ind w:firstLineChars="100" w:firstLine="240"/>
        <w:rPr>
          <w:rFonts w:cs="Times New Roman"/>
          <w:spacing w:val="3"/>
          <w:sz w:val="24"/>
          <w:szCs w:val="24"/>
        </w:rPr>
      </w:pPr>
      <w:r w:rsidRPr="00350C9F">
        <w:rPr>
          <w:rFonts w:cs="Times New Roman"/>
          <w:spacing w:val="3"/>
          <w:position w:val="-24"/>
          <w:sz w:val="24"/>
          <w:szCs w:val="24"/>
        </w:rPr>
        <w:object w:dxaOrig="5820" w:dyaOrig="620" w14:anchorId="3139040A">
          <v:shape id="_x0000_i1028" type="#_x0000_t75" style="width:291pt;height:30.75pt" o:ole="">
            <v:imagedata r:id="rId21" o:title=""/>
          </v:shape>
          <o:OLEObject Type="Embed" ProgID="Equation.DSMT4" ShapeID="_x0000_i1028" DrawAspect="Content" ObjectID="_1749392915" r:id="rId22"/>
        </w:object>
      </w:r>
      <w:proofErr w:type="gramStart"/>
      <w:r w:rsidR="00672BE9" w:rsidRPr="008F7DBE">
        <w:rPr>
          <w:rFonts w:cs="Times New Roman"/>
          <w:spacing w:val="3"/>
          <w:sz w:val="24"/>
          <w:szCs w:val="24"/>
        </w:rPr>
        <w:t>,  (</w:t>
      </w:r>
      <w:proofErr w:type="gramEnd"/>
      <w:r w:rsidR="00672BE9">
        <w:rPr>
          <w:rFonts w:cs="Times New Roman"/>
          <w:spacing w:val="3"/>
          <w:sz w:val="24"/>
          <w:szCs w:val="24"/>
        </w:rPr>
        <w:t>S2</w:t>
      </w:r>
      <w:r w:rsidR="00672BE9" w:rsidRPr="008F7DBE">
        <w:rPr>
          <w:rFonts w:cs="Times New Roman"/>
          <w:spacing w:val="3"/>
          <w:sz w:val="24"/>
          <w:szCs w:val="24"/>
        </w:rPr>
        <w:t>)</w:t>
      </w:r>
    </w:p>
    <w:p w14:paraId="467EECD1" w14:textId="45483F22" w:rsidR="00672BE9" w:rsidRPr="008F7DBE" w:rsidRDefault="00350C9F" w:rsidP="00672BE9">
      <w:pPr>
        <w:spacing w:line="480" w:lineRule="auto"/>
        <w:ind w:firstLineChars="100" w:firstLine="240"/>
        <w:rPr>
          <w:rFonts w:cs="Times New Roman"/>
          <w:spacing w:val="3"/>
          <w:sz w:val="24"/>
          <w:szCs w:val="24"/>
        </w:rPr>
      </w:pPr>
      <w:r w:rsidRPr="00350C9F">
        <w:rPr>
          <w:rFonts w:cs="Times New Roman"/>
          <w:spacing w:val="3"/>
          <w:position w:val="-34"/>
          <w:sz w:val="24"/>
          <w:szCs w:val="24"/>
        </w:rPr>
        <w:object w:dxaOrig="4599" w:dyaOrig="800" w14:anchorId="645FC916">
          <v:shape id="_x0000_i1029" type="#_x0000_t75" style="width:230.25pt;height:39.75pt" o:ole="">
            <v:imagedata r:id="rId23" o:title=""/>
          </v:shape>
          <o:OLEObject Type="Embed" ProgID="Equation.DSMT4" ShapeID="_x0000_i1029" DrawAspect="Content" ObjectID="_1749392916" r:id="rId24"/>
        </w:object>
      </w:r>
      <w:proofErr w:type="gramStart"/>
      <w:r w:rsidR="00672BE9" w:rsidRPr="008F7DBE">
        <w:rPr>
          <w:rFonts w:cs="Times New Roman"/>
          <w:spacing w:val="3"/>
          <w:sz w:val="24"/>
          <w:szCs w:val="24"/>
        </w:rPr>
        <w:t>,  (</w:t>
      </w:r>
      <w:proofErr w:type="gramEnd"/>
      <w:r w:rsidR="00672BE9">
        <w:rPr>
          <w:rFonts w:cs="Times New Roman"/>
          <w:spacing w:val="3"/>
          <w:sz w:val="24"/>
          <w:szCs w:val="24"/>
        </w:rPr>
        <w:t>S3</w:t>
      </w:r>
      <w:r w:rsidR="00672BE9" w:rsidRPr="008F7DBE">
        <w:rPr>
          <w:rFonts w:cs="Times New Roman"/>
          <w:spacing w:val="3"/>
          <w:sz w:val="24"/>
          <w:szCs w:val="24"/>
        </w:rPr>
        <w:t>)</w:t>
      </w:r>
    </w:p>
    <w:p w14:paraId="0E95760E" w14:textId="49230777" w:rsidR="00F1362C" w:rsidRPr="00F1362C" w:rsidRDefault="00672BE9" w:rsidP="00672BE9">
      <w:pPr>
        <w:spacing w:line="360" w:lineRule="auto"/>
        <w:rPr>
          <w:sz w:val="24"/>
          <w:szCs w:val="24"/>
        </w:rPr>
      </w:pPr>
      <w:r w:rsidRPr="008F7DBE">
        <w:rPr>
          <w:rFonts w:cs="Times New Roman"/>
          <w:spacing w:val="3"/>
          <w:sz w:val="24"/>
          <w:szCs w:val="24"/>
        </w:rPr>
        <w:t xml:space="preserve">where </w:t>
      </w:r>
      <w:proofErr w:type="spellStart"/>
      <w:r w:rsidRPr="008F7DBE">
        <w:rPr>
          <w:rFonts w:cs="Times New Roman"/>
          <w:i/>
          <w:spacing w:val="3"/>
          <w:sz w:val="24"/>
          <w:szCs w:val="24"/>
        </w:rPr>
        <w:t>i</w:t>
      </w:r>
      <w:proofErr w:type="spellEnd"/>
      <w:r w:rsidRPr="008F7DBE">
        <w:rPr>
          <w:rFonts w:cs="Times New Roman"/>
          <w:spacing w:val="3"/>
          <w:sz w:val="24"/>
          <w:szCs w:val="24"/>
        </w:rPr>
        <w:t xml:space="preserve"> and </w:t>
      </w:r>
      <w:r w:rsidRPr="008F7DBE">
        <w:rPr>
          <w:rFonts w:cs="Times New Roman"/>
          <w:i/>
          <w:spacing w:val="3"/>
          <w:sz w:val="24"/>
          <w:szCs w:val="24"/>
        </w:rPr>
        <w:t>j</w:t>
      </w:r>
      <w:r w:rsidRPr="008F7DBE">
        <w:rPr>
          <w:rFonts w:cs="Times New Roman"/>
          <w:spacing w:val="3"/>
          <w:sz w:val="24"/>
          <w:szCs w:val="24"/>
        </w:rPr>
        <w:t xml:space="preserve"> denote the coordinates of </w:t>
      </w:r>
      <w:r w:rsidRPr="008F7DBE">
        <w:rPr>
          <w:rFonts w:cs="Times New Roman"/>
          <w:i/>
          <w:spacing w:val="3"/>
          <w:sz w:val="24"/>
          <w:szCs w:val="24"/>
        </w:rPr>
        <w:t>r</w:t>
      </w:r>
      <w:r w:rsidRPr="008F7DBE">
        <w:rPr>
          <w:rFonts w:cs="Times New Roman"/>
          <w:spacing w:val="3"/>
          <w:sz w:val="24"/>
          <w:szCs w:val="24"/>
        </w:rPr>
        <w:t xml:space="preserve">, </w:t>
      </w:r>
      <w:r w:rsidRPr="008F7DBE">
        <w:rPr>
          <w:rFonts w:ascii="Symbol" w:hAnsi="Symbol" w:cs="Times New Roman"/>
          <w:i/>
          <w:spacing w:val="3"/>
          <w:sz w:val="24"/>
          <w:szCs w:val="24"/>
        </w:rPr>
        <w:t></w:t>
      </w:r>
      <w:r w:rsidRPr="008F7DBE">
        <w:rPr>
          <w:rFonts w:ascii="Symbol" w:hAnsi="Symbol" w:cs="Times New Roman"/>
          <w:i/>
          <w:spacing w:val="3"/>
          <w:sz w:val="24"/>
          <w:szCs w:val="24"/>
        </w:rPr>
        <w:t></w:t>
      </w:r>
      <w:r w:rsidRPr="008F7DBE">
        <w:rPr>
          <w:rFonts w:cs="Times New Roman"/>
          <w:spacing w:val="3"/>
          <w:sz w:val="24"/>
          <w:szCs w:val="24"/>
        </w:rPr>
        <w:t xml:space="preserve"> and </w:t>
      </w:r>
      <w:r w:rsidRPr="008F7DBE">
        <w:rPr>
          <w:rFonts w:cs="Times New Roman"/>
          <w:i/>
          <w:spacing w:val="3"/>
          <w:sz w:val="24"/>
          <w:szCs w:val="24"/>
        </w:rPr>
        <w:t>z</w:t>
      </w:r>
      <w:r w:rsidRPr="008F7DBE">
        <w:rPr>
          <w:rFonts w:cs="Times New Roman"/>
          <w:spacing w:val="3"/>
          <w:sz w:val="24"/>
          <w:szCs w:val="24"/>
        </w:rPr>
        <w:t xml:space="preserve">, and each component of the positional vector is denoted as </w:t>
      </w:r>
      <w:proofErr w:type="spellStart"/>
      <w:r w:rsidR="00350C9F" w:rsidRPr="00350C9F">
        <w:rPr>
          <w:rFonts w:cs="Times New Roman"/>
          <w:i/>
          <w:spacing w:val="3"/>
          <w:sz w:val="24"/>
          <w:szCs w:val="24"/>
        </w:rPr>
        <w:t>r</w:t>
      </w:r>
      <w:r w:rsidR="00350C9F" w:rsidRPr="00350C9F">
        <w:rPr>
          <w:rFonts w:cs="Times New Roman"/>
          <w:i/>
          <w:spacing w:val="3"/>
          <w:sz w:val="24"/>
          <w:szCs w:val="24"/>
          <w:vertAlign w:val="subscript"/>
        </w:rPr>
        <w:t>i</w:t>
      </w:r>
      <w:proofErr w:type="spellEnd"/>
      <w:r w:rsidRPr="008F7DBE">
        <w:rPr>
          <w:rFonts w:cs="Times New Roman"/>
          <w:spacing w:val="3"/>
          <w:sz w:val="24"/>
          <w:szCs w:val="24"/>
        </w:rPr>
        <w:t xml:space="preserve"> (or</w:t>
      </w:r>
      <w:r w:rsidR="00350C9F" w:rsidRPr="00350C9F">
        <w:rPr>
          <w:rFonts w:cs="Times New Roman"/>
          <w:i/>
          <w:spacing w:val="3"/>
          <w:sz w:val="24"/>
          <w:szCs w:val="24"/>
        </w:rPr>
        <w:t xml:space="preserve"> </w:t>
      </w:r>
      <w:proofErr w:type="spellStart"/>
      <w:r w:rsidR="00350C9F" w:rsidRPr="00350C9F">
        <w:rPr>
          <w:rFonts w:cs="Times New Roman"/>
          <w:i/>
          <w:spacing w:val="3"/>
          <w:sz w:val="24"/>
          <w:szCs w:val="24"/>
        </w:rPr>
        <w:t>r</w:t>
      </w:r>
      <w:r w:rsidR="00350C9F">
        <w:rPr>
          <w:rFonts w:cs="Times New Roman"/>
          <w:i/>
          <w:spacing w:val="3"/>
          <w:sz w:val="24"/>
          <w:szCs w:val="24"/>
          <w:vertAlign w:val="subscript"/>
        </w:rPr>
        <w:t>j</w:t>
      </w:r>
      <w:proofErr w:type="spellEnd"/>
      <w:r w:rsidRPr="008F7DBE">
        <w:rPr>
          <w:rFonts w:cs="Times New Roman"/>
          <w:spacing w:val="3"/>
          <w:sz w:val="24"/>
          <w:szCs w:val="24"/>
        </w:rPr>
        <w:t>).</w:t>
      </w:r>
      <w:r w:rsidR="00350C9F" w:rsidRPr="00350C9F">
        <w:rPr>
          <w:rFonts w:cs="Times New Roman"/>
          <w:i/>
          <w:spacing w:val="3"/>
          <w:sz w:val="24"/>
          <w:szCs w:val="24"/>
        </w:rPr>
        <w:t xml:space="preserve"> </w:t>
      </w:r>
      <w:r w:rsidR="00350C9F" w:rsidRPr="00350C9F">
        <w:rPr>
          <w:rFonts w:ascii="Symbol" w:hAnsi="Symbol" w:cs="Times New Roman"/>
          <w:i/>
          <w:spacing w:val="3"/>
          <w:sz w:val="24"/>
          <w:szCs w:val="24"/>
        </w:rPr>
        <w:t></w:t>
      </w:r>
      <w:r w:rsidR="00350C9F" w:rsidRPr="00350C9F">
        <w:rPr>
          <w:rFonts w:cs="Times New Roman"/>
          <w:spacing w:val="3"/>
          <w:sz w:val="24"/>
          <w:szCs w:val="24"/>
          <w:vertAlign w:val="subscript"/>
        </w:rPr>
        <w:t>1</w:t>
      </w:r>
      <w:r w:rsidRPr="008F7DBE">
        <w:rPr>
          <w:rFonts w:cs="Times New Roman"/>
          <w:spacing w:val="3"/>
          <w:sz w:val="24"/>
          <w:szCs w:val="24"/>
        </w:rPr>
        <w:t>,</w:t>
      </w:r>
      <w:r w:rsidR="00350C9F">
        <w:rPr>
          <w:rFonts w:cs="Times New Roman"/>
          <w:spacing w:val="3"/>
          <w:sz w:val="24"/>
          <w:szCs w:val="24"/>
        </w:rPr>
        <w:t xml:space="preserve"> </w:t>
      </w:r>
      <w:r w:rsidR="00350C9F" w:rsidRPr="00350C9F">
        <w:rPr>
          <w:rFonts w:ascii="Symbol" w:hAnsi="Symbol" w:cs="Times New Roman"/>
          <w:i/>
          <w:spacing w:val="3"/>
          <w:sz w:val="24"/>
          <w:szCs w:val="24"/>
        </w:rPr>
        <w:t></w:t>
      </w:r>
      <w:r w:rsidR="00350C9F">
        <w:rPr>
          <w:rFonts w:cs="Times New Roman"/>
          <w:spacing w:val="3"/>
          <w:sz w:val="24"/>
          <w:szCs w:val="24"/>
          <w:vertAlign w:val="subscript"/>
        </w:rPr>
        <w:t>2</w:t>
      </w:r>
      <w:r w:rsidR="00350C9F">
        <w:rPr>
          <w:rFonts w:cs="Times New Roman"/>
          <w:spacing w:val="3"/>
          <w:sz w:val="24"/>
          <w:szCs w:val="24"/>
        </w:rPr>
        <w:t xml:space="preserve">, </w:t>
      </w:r>
      <w:r w:rsidR="00350C9F" w:rsidRPr="00350C9F">
        <w:rPr>
          <w:rFonts w:ascii="Symbol" w:hAnsi="Symbol" w:cs="Times New Roman"/>
          <w:i/>
          <w:spacing w:val="3"/>
          <w:sz w:val="24"/>
          <w:szCs w:val="24"/>
        </w:rPr>
        <w:t></w:t>
      </w:r>
      <w:r w:rsidR="00350C9F">
        <w:rPr>
          <w:rFonts w:cs="Times New Roman"/>
          <w:spacing w:val="3"/>
          <w:sz w:val="24"/>
          <w:szCs w:val="24"/>
          <w:vertAlign w:val="subscript"/>
        </w:rPr>
        <w:t>3</w:t>
      </w:r>
      <w:r w:rsidRPr="008F7DBE">
        <w:rPr>
          <w:rFonts w:cs="Times New Roman"/>
          <w:spacing w:val="3"/>
          <w:sz w:val="24"/>
          <w:szCs w:val="24"/>
        </w:rPr>
        <w:t>,</w:t>
      </w:r>
      <w:r w:rsidR="00350C9F">
        <w:rPr>
          <w:rFonts w:cs="Times New Roman"/>
          <w:spacing w:val="3"/>
          <w:sz w:val="24"/>
          <w:szCs w:val="24"/>
        </w:rPr>
        <w:t xml:space="preserve"> </w:t>
      </w:r>
      <w:r w:rsidR="00350C9F" w:rsidRPr="00350C9F">
        <w:rPr>
          <w:rFonts w:ascii="Symbol" w:hAnsi="Symbol" w:cs="Times New Roman"/>
          <w:i/>
          <w:spacing w:val="3"/>
          <w:sz w:val="24"/>
          <w:szCs w:val="24"/>
        </w:rPr>
        <w:t></w:t>
      </w:r>
      <w:r w:rsidR="00350C9F" w:rsidRPr="00350C9F">
        <w:rPr>
          <w:rFonts w:cs="Times New Roman"/>
          <w:spacing w:val="3"/>
          <w:sz w:val="24"/>
          <w:szCs w:val="24"/>
          <w:vertAlign w:val="subscript"/>
        </w:rPr>
        <w:t>1</w:t>
      </w:r>
      <w:r w:rsidRPr="008F7DBE">
        <w:rPr>
          <w:rFonts w:cs="Times New Roman"/>
          <w:spacing w:val="3"/>
          <w:sz w:val="24"/>
          <w:szCs w:val="24"/>
        </w:rPr>
        <w:t xml:space="preserve"> and </w:t>
      </w:r>
      <w:r w:rsidR="00350C9F" w:rsidRPr="00350C9F">
        <w:rPr>
          <w:rFonts w:ascii="Symbol" w:hAnsi="Symbol" w:cs="Times New Roman"/>
          <w:i/>
          <w:spacing w:val="3"/>
          <w:sz w:val="24"/>
          <w:szCs w:val="24"/>
        </w:rPr>
        <w:t></w:t>
      </w:r>
      <w:r w:rsidR="00350C9F" w:rsidRPr="00350C9F">
        <w:rPr>
          <w:rFonts w:cs="Times New Roman"/>
          <w:spacing w:val="3"/>
          <w:sz w:val="24"/>
          <w:szCs w:val="24"/>
          <w:vertAlign w:val="subscript"/>
        </w:rPr>
        <w:t>2</w:t>
      </w:r>
      <w:r w:rsidRPr="008F7DBE">
        <w:rPr>
          <w:rFonts w:cs="Times New Roman"/>
          <w:spacing w:val="3"/>
          <w:sz w:val="24"/>
          <w:szCs w:val="24"/>
        </w:rPr>
        <w:t xml:space="preserve"> are the viscosity coefficients</w:t>
      </w:r>
      <w:r>
        <w:rPr>
          <w:rFonts w:cs="Times New Roman"/>
          <w:spacing w:val="3"/>
          <w:sz w:val="24"/>
          <w:szCs w:val="24"/>
        </w:rPr>
        <w:t xml:space="preserve"> [</w:t>
      </w:r>
      <w:r w:rsidR="00097EF2">
        <w:rPr>
          <w:rFonts w:cs="Times New Roman"/>
          <w:spacing w:val="3"/>
          <w:sz w:val="24"/>
          <w:szCs w:val="24"/>
        </w:rPr>
        <w:t>37,</w:t>
      </w:r>
      <w:r w:rsidR="00005F0B">
        <w:rPr>
          <w:rFonts w:cs="Times New Roman"/>
          <w:spacing w:val="3"/>
          <w:sz w:val="24"/>
          <w:szCs w:val="24"/>
        </w:rPr>
        <w:t xml:space="preserve"> </w:t>
      </w:r>
      <w:r w:rsidR="00097EF2">
        <w:rPr>
          <w:rFonts w:cs="Times New Roman"/>
          <w:spacing w:val="3"/>
          <w:sz w:val="24"/>
          <w:szCs w:val="24"/>
        </w:rPr>
        <w:t>38,</w:t>
      </w:r>
      <w:r w:rsidR="00005F0B">
        <w:rPr>
          <w:rFonts w:cs="Times New Roman"/>
          <w:spacing w:val="3"/>
          <w:sz w:val="24"/>
          <w:szCs w:val="24"/>
        </w:rPr>
        <w:t xml:space="preserve"> </w:t>
      </w:r>
      <w:r w:rsidR="00097EF2">
        <w:rPr>
          <w:rFonts w:cs="Times New Roman"/>
          <w:spacing w:val="3"/>
          <w:sz w:val="24"/>
          <w:szCs w:val="24"/>
        </w:rPr>
        <w:t>43</w:t>
      </w:r>
      <w:r>
        <w:rPr>
          <w:rFonts w:cs="Times New Roman"/>
          <w:spacing w:val="3"/>
          <w:sz w:val="24"/>
          <w:szCs w:val="24"/>
        </w:rPr>
        <w:t>,</w:t>
      </w:r>
      <w:r w:rsidR="00005F0B">
        <w:rPr>
          <w:rFonts w:cs="Times New Roman"/>
          <w:spacing w:val="3"/>
          <w:sz w:val="24"/>
          <w:szCs w:val="24"/>
        </w:rPr>
        <w:t xml:space="preserve"> </w:t>
      </w:r>
      <w:r w:rsidR="00097EF2">
        <w:rPr>
          <w:rFonts w:cs="Times New Roman"/>
          <w:spacing w:val="3"/>
          <w:sz w:val="24"/>
          <w:szCs w:val="24"/>
        </w:rPr>
        <w:t>44</w:t>
      </w:r>
      <w:r>
        <w:rPr>
          <w:rFonts w:cs="Times New Roman"/>
          <w:spacing w:val="3"/>
          <w:sz w:val="24"/>
          <w:szCs w:val="24"/>
        </w:rPr>
        <w:t>].</w:t>
      </w:r>
    </w:p>
    <w:p w14:paraId="77AC8332" w14:textId="1195AF93" w:rsidR="00F1362C" w:rsidRDefault="00660E6D" w:rsidP="00660E6D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>he elastic free energy resulted from the director deformation is described as,</w:t>
      </w:r>
    </w:p>
    <w:p w14:paraId="572AA095" w14:textId="0138EA73" w:rsidR="00660E6D" w:rsidRPr="00660E6D" w:rsidRDefault="00350C9F" w:rsidP="00660E6D">
      <w:pPr>
        <w:spacing w:line="480" w:lineRule="auto"/>
        <w:ind w:firstLineChars="100" w:firstLine="240"/>
        <w:rPr>
          <w:noProof/>
          <w:sz w:val="24"/>
          <w:szCs w:val="24"/>
        </w:rPr>
      </w:pPr>
      <w:r w:rsidRPr="00350C9F">
        <w:rPr>
          <w:noProof/>
          <w:position w:val="-24"/>
          <w:sz w:val="24"/>
          <w:szCs w:val="24"/>
        </w:rPr>
        <w:object w:dxaOrig="8480" w:dyaOrig="620" w14:anchorId="3AEEB271">
          <v:shape id="_x0000_i1030" type="#_x0000_t75" style="width:423.75pt;height:30.75pt" o:ole="">
            <v:imagedata r:id="rId25" o:title=""/>
          </v:shape>
          <o:OLEObject Type="Embed" ProgID="Equation.DSMT4" ShapeID="_x0000_i1030" DrawAspect="Content" ObjectID="_1749392917" r:id="rId26"/>
        </w:object>
      </w:r>
      <w:r w:rsidR="00660E6D" w:rsidRPr="00660E6D">
        <w:rPr>
          <w:noProof/>
          <w:sz w:val="24"/>
          <w:szCs w:val="24"/>
        </w:rPr>
        <w:t>, (</w:t>
      </w:r>
      <w:r w:rsidR="00660E6D">
        <w:rPr>
          <w:noProof/>
          <w:sz w:val="24"/>
          <w:szCs w:val="24"/>
        </w:rPr>
        <w:t>S4</w:t>
      </w:r>
      <w:r w:rsidR="00660E6D" w:rsidRPr="00660E6D">
        <w:rPr>
          <w:noProof/>
          <w:sz w:val="24"/>
          <w:szCs w:val="24"/>
        </w:rPr>
        <w:t>)</w:t>
      </w:r>
    </w:p>
    <w:p w14:paraId="367D59DE" w14:textId="1171A4A1" w:rsidR="00660E6D" w:rsidRDefault="001B59FA" w:rsidP="00660E6D">
      <w:pPr>
        <w:spacing w:line="360" w:lineRule="auto"/>
        <w:rPr>
          <w:spacing w:val="3"/>
          <w:sz w:val="24"/>
          <w:szCs w:val="24"/>
        </w:rPr>
      </w:pPr>
      <w:r>
        <w:rPr>
          <w:sz w:val="24"/>
          <w:szCs w:val="24"/>
        </w:rPr>
        <w:t>w</w:t>
      </w:r>
      <w:r w:rsidR="00660E6D">
        <w:rPr>
          <w:sz w:val="24"/>
          <w:szCs w:val="24"/>
        </w:rPr>
        <w:t>here</w:t>
      </w:r>
      <w:r>
        <w:rPr>
          <w:noProof/>
          <w:spacing w:val="3"/>
          <w:sz w:val="24"/>
          <w:szCs w:val="24"/>
        </w:rPr>
        <w:t xml:space="preserve"> </w:t>
      </w:r>
      <w:r w:rsidRPr="001B59FA">
        <w:rPr>
          <w:i/>
          <w:noProof/>
          <w:spacing w:val="3"/>
          <w:sz w:val="24"/>
          <w:szCs w:val="24"/>
        </w:rPr>
        <w:t>K</w:t>
      </w:r>
      <w:r w:rsidRPr="001B59FA">
        <w:rPr>
          <w:noProof/>
          <w:spacing w:val="3"/>
          <w:sz w:val="24"/>
          <w:szCs w:val="24"/>
          <w:vertAlign w:val="subscript"/>
        </w:rPr>
        <w:t>1</w:t>
      </w:r>
      <w:r w:rsidR="00660E6D">
        <w:rPr>
          <w:spacing w:val="3"/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 w:rsidRPr="001B59FA">
        <w:rPr>
          <w:i/>
          <w:noProof/>
          <w:spacing w:val="3"/>
          <w:sz w:val="24"/>
          <w:szCs w:val="24"/>
        </w:rPr>
        <w:t>K</w:t>
      </w:r>
      <w:r>
        <w:rPr>
          <w:noProof/>
          <w:spacing w:val="3"/>
          <w:sz w:val="24"/>
          <w:szCs w:val="24"/>
          <w:vertAlign w:val="subscript"/>
        </w:rPr>
        <w:t>2</w:t>
      </w:r>
      <w:r>
        <w:rPr>
          <w:spacing w:val="3"/>
          <w:sz w:val="24"/>
          <w:szCs w:val="24"/>
        </w:rPr>
        <w:t xml:space="preserve">, </w:t>
      </w:r>
      <w:r w:rsidRPr="001B59FA">
        <w:rPr>
          <w:i/>
          <w:noProof/>
          <w:spacing w:val="3"/>
          <w:sz w:val="24"/>
          <w:szCs w:val="24"/>
        </w:rPr>
        <w:t>K</w:t>
      </w:r>
      <w:r>
        <w:rPr>
          <w:noProof/>
          <w:spacing w:val="3"/>
          <w:sz w:val="24"/>
          <w:szCs w:val="24"/>
          <w:vertAlign w:val="subscript"/>
        </w:rPr>
        <w:t>3</w:t>
      </w:r>
      <w:r w:rsidR="00660E6D">
        <w:rPr>
          <w:spacing w:val="3"/>
          <w:sz w:val="24"/>
          <w:szCs w:val="24"/>
        </w:rPr>
        <w:t xml:space="preserve"> and </w:t>
      </w:r>
      <w:r w:rsidRPr="001B59FA">
        <w:rPr>
          <w:i/>
          <w:noProof/>
          <w:spacing w:val="3"/>
          <w:sz w:val="24"/>
          <w:szCs w:val="24"/>
        </w:rPr>
        <w:t>K</w:t>
      </w:r>
      <w:r>
        <w:rPr>
          <w:noProof/>
          <w:spacing w:val="3"/>
          <w:sz w:val="24"/>
          <w:szCs w:val="24"/>
          <w:vertAlign w:val="subscript"/>
        </w:rPr>
        <w:t>24</w:t>
      </w:r>
      <w:r w:rsidR="00660E6D">
        <w:rPr>
          <w:spacing w:val="3"/>
          <w:sz w:val="24"/>
          <w:szCs w:val="24"/>
        </w:rPr>
        <w:t xml:space="preserve"> are the elastic constants for splay, twist, bend, and saddle-splay deformations respectively</w:t>
      </w:r>
      <w:r w:rsidR="003E1D4C">
        <w:rPr>
          <w:spacing w:val="3"/>
          <w:sz w:val="24"/>
          <w:szCs w:val="24"/>
        </w:rPr>
        <w:t xml:space="preserve"> [</w:t>
      </w:r>
      <w:r w:rsidR="00097EF2">
        <w:rPr>
          <w:spacing w:val="3"/>
          <w:sz w:val="24"/>
          <w:szCs w:val="24"/>
        </w:rPr>
        <w:t>23</w:t>
      </w:r>
      <w:r w:rsidR="003E1D4C">
        <w:rPr>
          <w:spacing w:val="3"/>
          <w:sz w:val="24"/>
          <w:szCs w:val="24"/>
        </w:rPr>
        <w:t>]</w:t>
      </w:r>
      <w:r w:rsidR="00660E6D">
        <w:rPr>
          <w:spacing w:val="3"/>
          <w:sz w:val="24"/>
          <w:szCs w:val="24"/>
        </w:rPr>
        <w:t>.</w:t>
      </w:r>
    </w:p>
    <w:p w14:paraId="30D8E443" w14:textId="61238C7B" w:rsidR="00660E6D" w:rsidRPr="00533408" w:rsidRDefault="00893737" w:rsidP="00893737">
      <w:pPr>
        <w:spacing w:line="360" w:lineRule="auto"/>
        <w:ind w:firstLineChars="100" w:firstLine="240"/>
        <w:rPr>
          <w:sz w:val="24"/>
          <w:szCs w:val="24"/>
        </w:rPr>
      </w:pPr>
      <w:r w:rsidRPr="00533408">
        <w:rPr>
          <w:sz w:val="24"/>
          <w:szCs w:val="24"/>
        </w:rPr>
        <w:t xml:space="preserve">Substituting </w:t>
      </w:r>
      <w:r w:rsidR="00C4353B">
        <w:rPr>
          <w:sz w:val="24"/>
          <w:szCs w:val="24"/>
        </w:rPr>
        <w:t>equation</w:t>
      </w:r>
      <w:r w:rsidRPr="00533408">
        <w:rPr>
          <w:sz w:val="24"/>
          <w:szCs w:val="24"/>
        </w:rPr>
        <w:t>s (1)</w:t>
      </w:r>
      <w:proofErr w:type="gramStart"/>
      <w:r w:rsidRPr="00533408">
        <w:rPr>
          <w:rFonts w:cs="Times New Roman"/>
          <w:sz w:val="24"/>
          <w:szCs w:val="24"/>
        </w:rPr>
        <w:t>–</w:t>
      </w:r>
      <w:r w:rsidRPr="00533408">
        <w:rPr>
          <w:sz w:val="24"/>
          <w:szCs w:val="24"/>
        </w:rPr>
        <w:t>(</w:t>
      </w:r>
      <w:proofErr w:type="gramEnd"/>
      <w:r w:rsidRPr="00533408">
        <w:rPr>
          <w:sz w:val="24"/>
          <w:szCs w:val="24"/>
        </w:rPr>
        <w:t>3) into (S2)</w:t>
      </w:r>
      <w:r w:rsidRPr="00533408">
        <w:rPr>
          <w:rFonts w:cs="Times New Roman"/>
          <w:sz w:val="24"/>
          <w:szCs w:val="24"/>
        </w:rPr>
        <w:t>–</w:t>
      </w:r>
      <w:r w:rsidRPr="00533408">
        <w:rPr>
          <w:sz w:val="24"/>
          <w:szCs w:val="24"/>
        </w:rPr>
        <w:t xml:space="preserve">(S4), we integrated </w:t>
      </w:r>
      <w:r w:rsidRPr="00533408">
        <w:rPr>
          <w:i/>
          <w:sz w:val="24"/>
          <w:szCs w:val="24"/>
        </w:rPr>
        <w:t>w</w:t>
      </w:r>
      <w:r w:rsidRPr="00533408">
        <w:rPr>
          <w:sz w:val="24"/>
          <w:szCs w:val="24"/>
        </w:rPr>
        <w:t xml:space="preserve"> and </w:t>
      </w:r>
      <w:r w:rsidRPr="00533408">
        <w:rPr>
          <w:i/>
          <w:sz w:val="24"/>
          <w:szCs w:val="24"/>
        </w:rPr>
        <w:t>f</w:t>
      </w:r>
      <w:r w:rsidRPr="00533408">
        <w:rPr>
          <w:sz w:val="24"/>
          <w:szCs w:val="24"/>
        </w:rPr>
        <w:t xml:space="preserve"> in the cylinder </w:t>
      </w:r>
      <w:r w:rsidR="00B22006" w:rsidRPr="00533408">
        <w:rPr>
          <w:sz w:val="24"/>
          <w:szCs w:val="24"/>
        </w:rPr>
        <w:t xml:space="preserve">with radius </w:t>
      </w:r>
      <w:r w:rsidR="00B22006" w:rsidRPr="00533408">
        <w:rPr>
          <w:i/>
          <w:sz w:val="24"/>
          <w:szCs w:val="24"/>
        </w:rPr>
        <w:t>R</w:t>
      </w:r>
      <w:r w:rsidR="00B22006" w:rsidRPr="00533408">
        <w:rPr>
          <w:sz w:val="24"/>
          <w:szCs w:val="24"/>
        </w:rPr>
        <w:t xml:space="preserve"> and height </w:t>
      </w:r>
      <w:r w:rsidR="00B22006" w:rsidRPr="00533408">
        <w:rPr>
          <w:i/>
          <w:sz w:val="24"/>
          <w:szCs w:val="24"/>
        </w:rPr>
        <w:t>h</w:t>
      </w:r>
      <w:r w:rsidR="00B22006" w:rsidRPr="00533408">
        <w:rPr>
          <w:sz w:val="24"/>
          <w:szCs w:val="24"/>
        </w:rPr>
        <w:t>. Expanding them to fourth order of</w:t>
      </w:r>
      <w:r w:rsidR="001B59FA">
        <w:rPr>
          <w:sz w:val="24"/>
          <w:szCs w:val="24"/>
        </w:rPr>
        <w:t xml:space="preserve"> </w:t>
      </w:r>
      <w:r w:rsidR="001B59FA" w:rsidRPr="001B59FA">
        <w:rPr>
          <w:position w:val="-12"/>
          <w:sz w:val="24"/>
          <w:szCs w:val="24"/>
        </w:rPr>
        <w:object w:dxaOrig="580" w:dyaOrig="360" w14:anchorId="2B09E3F9">
          <v:shape id="_x0000_i1031" type="#_x0000_t75" style="width:29.25pt;height:18pt" o:ole="">
            <v:imagedata r:id="rId27" o:title=""/>
          </v:shape>
          <o:OLEObject Type="Embed" ProgID="Equation.DSMT4" ShapeID="_x0000_i1031" DrawAspect="Content" ObjectID="_1749392918" r:id="rId28"/>
        </w:object>
      </w:r>
      <w:r w:rsidR="00B22006" w:rsidRPr="00533408">
        <w:rPr>
          <w:sz w:val="24"/>
          <w:szCs w:val="24"/>
        </w:rPr>
        <w:t>, we obtained</w:t>
      </w:r>
    </w:p>
    <w:bookmarkStart w:id="6" w:name="_Hlk135324421"/>
    <w:p w14:paraId="4C64920F" w14:textId="36B8EDA8" w:rsidR="00B22006" w:rsidRPr="00533408" w:rsidRDefault="00D47904" w:rsidP="00893737">
      <w:pPr>
        <w:spacing w:line="360" w:lineRule="auto"/>
        <w:ind w:firstLineChars="100" w:firstLine="240"/>
        <w:rPr>
          <w:sz w:val="24"/>
          <w:szCs w:val="24"/>
        </w:rPr>
      </w:pPr>
      <w:r w:rsidRPr="0046291F">
        <w:rPr>
          <w:position w:val="-78"/>
          <w:sz w:val="24"/>
          <w:szCs w:val="24"/>
          <w:lang w:val="en-GB"/>
        </w:rPr>
        <w:object w:dxaOrig="5260" w:dyaOrig="1680" w14:anchorId="5AD2EB0B">
          <v:shape id="_x0000_i1032" type="#_x0000_t75" style="width:262.5pt;height:86.25pt" o:ole="">
            <v:imagedata r:id="rId29" o:title=""/>
          </v:shape>
          <o:OLEObject Type="Embed" ProgID="Equation.DSMT4" ShapeID="_x0000_i1032" DrawAspect="Content" ObjectID="_1749392919" r:id="rId30"/>
        </w:object>
      </w:r>
      <w:bookmarkEnd w:id="6"/>
      <w:r w:rsidR="00B22006" w:rsidRPr="00533408">
        <w:rPr>
          <w:sz w:val="24"/>
          <w:szCs w:val="24"/>
          <w:lang w:val="en-GB"/>
        </w:rPr>
        <w:t xml:space="preserve"> .  (S5)</w:t>
      </w:r>
    </w:p>
    <w:p w14:paraId="3D1606F8" w14:textId="3789287D" w:rsidR="00660E6D" w:rsidRPr="00533408" w:rsidRDefault="00B22006" w:rsidP="00660E6D">
      <w:pPr>
        <w:spacing w:line="360" w:lineRule="auto"/>
        <w:rPr>
          <w:sz w:val="24"/>
          <w:szCs w:val="24"/>
        </w:rPr>
      </w:pPr>
      <w:r w:rsidRPr="00533408">
        <w:rPr>
          <w:sz w:val="24"/>
          <w:szCs w:val="24"/>
        </w:rPr>
        <w:t xml:space="preserve">Here, the parameters </w:t>
      </w:r>
      <w:r w:rsidRPr="00533408">
        <w:rPr>
          <w:i/>
          <w:sz w:val="24"/>
          <w:szCs w:val="24"/>
        </w:rPr>
        <w:t>A</w:t>
      </w:r>
      <w:r w:rsidRPr="00533408">
        <w:rPr>
          <w:sz w:val="24"/>
          <w:szCs w:val="24"/>
        </w:rPr>
        <w:t xml:space="preserve">, </w:t>
      </w:r>
      <w:r w:rsidRPr="00533408">
        <w:rPr>
          <w:i/>
          <w:sz w:val="24"/>
          <w:szCs w:val="24"/>
        </w:rPr>
        <w:t>B</w:t>
      </w:r>
      <w:r w:rsidRPr="00533408">
        <w:rPr>
          <w:sz w:val="24"/>
          <w:szCs w:val="24"/>
        </w:rPr>
        <w:t xml:space="preserve">, </w:t>
      </w:r>
      <w:r w:rsidRPr="00533408">
        <w:rPr>
          <w:i/>
          <w:sz w:val="24"/>
          <w:szCs w:val="24"/>
        </w:rPr>
        <w:t>X</w:t>
      </w:r>
      <w:r w:rsidRPr="00533408">
        <w:rPr>
          <w:sz w:val="24"/>
          <w:szCs w:val="24"/>
        </w:rPr>
        <w:t xml:space="preserve">, </w:t>
      </w:r>
      <w:r w:rsidRPr="00533408">
        <w:rPr>
          <w:i/>
          <w:sz w:val="24"/>
          <w:szCs w:val="24"/>
        </w:rPr>
        <w:t>C</w:t>
      </w:r>
      <w:r w:rsidRPr="00533408">
        <w:rPr>
          <w:sz w:val="24"/>
          <w:szCs w:val="24"/>
        </w:rPr>
        <w:t xml:space="preserve"> and </w:t>
      </w:r>
      <w:r w:rsidRPr="00533408">
        <w:rPr>
          <w:i/>
          <w:sz w:val="24"/>
          <w:szCs w:val="24"/>
        </w:rPr>
        <w:t>D</w:t>
      </w:r>
      <w:r w:rsidRPr="00533408">
        <w:rPr>
          <w:sz w:val="24"/>
          <w:szCs w:val="24"/>
        </w:rPr>
        <w:t xml:space="preserve"> </w:t>
      </w:r>
      <w:r w:rsidRPr="00533408">
        <w:rPr>
          <w:rFonts w:hint="eastAsia"/>
          <w:sz w:val="24"/>
          <w:szCs w:val="24"/>
        </w:rPr>
        <w:t>a</w:t>
      </w:r>
      <w:r w:rsidRPr="00533408">
        <w:rPr>
          <w:sz w:val="24"/>
          <w:szCs w:val="24"/>
        </w:rPr>
        <w:t>re described as,</w:t>
      </w:r>
    </w:p>
    <w:p w14:paraId="23E3195B" w14:textId="01F854C5" w:rsidR="00B22006" w:rsidRPr="00533408" w:rsidRDefault="00BC1773" w:rsidP="009A3760">
      <w:pPr>
        <w:spacing w:line="360" w:lineRule="auto"/>
        <w:ind w:firstLineChars="100" w:firstLine="240"/>
        <w:rPr>
          <w:sz w:val="24"/>
          <w:szCs w:val="24"/>
        </w:rPr>
      </w:pPr>
      <w:r w:rsidRPr="00BC1773">
        <w:rPr>
          <w:position w:val="-188"/>
          <w:sz w:val="24"/>
          <w:szCs w:val="24"/>
        </w:rPr>
        <w:object w:dxaOrig="7160" w:dyaOrig="3820" w14:anchorId="4691F445">
          <v:shape id="_x0000_i1033" type="#_x0000_t75" style="width:5in;height:194.25pt" o:ole="">
            <v:imagedata r:id="rId31" o:title=""/>
          </v:shape>
          <o:OLEObject Type="Embed" ProgID="Equation.DSMT4" ShapeID="_x0000_i1033" DrawAspect="Content" ObjectID="_1749392920" r:id="rId32"/>
        </w:object>
      </w:r>
      <w:r w:rsidR="009A3760">
        <w:rPr>
          <w:sz w:val="24"/>
          <w:szCs w:val="24"/>
        </w:rPr>
        <w:t xml:space="preserve"> , (S6a)</w:t>
      </w:r>
    </w:p>
    <w:p w14:paraId="0FBE90AE" w14:textId="60026683" w:rsidR="00687FEC" w:rsidRDefault="00687FEC" w:rsidP="009A3760">
      <w:pPr>
        <w:spacing w:line="360" w:lineRule="auto"/>
        <w:ind w:firstLineChars="100" w:firstLine="240"/>
        <w:rPr>
          <w:sz w:val="24"/>
          <w:szCs w:val="24"/>
        </w:rPr>
      </w:pPr>
    </w:p>
    <w:p w14:paraId="5C3141CF" w14:textId="1CCF83DD" w:rsidR="00B22006" w:rsidRDefault="00687FEC" w:rsidP="00687FEC">
      <w:pPr>
        <w:spacing w:line="360" w:lineRule="auto"/>
        <w:ind w:firstLineChars="100" w:firstLine="240"/>
        <w:rPr>
          <w:sz w:val="24"/>
          <w:szCs w:val="24"/>
        </w:rPr>
      </w:pPr>
      <w:r w:rsidRPr="00687FEC">
        <w:rPr>
          <w:position w:val="-188"/>
          <w:sz w:val="24"/>
          <w:szCs w:val="24"/>
        </w:rPr>
        <w:object w:dxaOrig="7220" w:dyaOrig="3820" w14:anchorId="3B73F7E1">
          <v:shape id="_x0000_i1034" type="#_x0000_t75" style="width:360.75pt;height:191.25pt" o:ole="">
            <v:imagedata r:id="rId33" o:title=""/>
          </v:shape>
          <o:OLEObject Type="Embed" ProgID="Equation.DSMT4" ShapeID="_x0000_i1034" DrawAspect="Content" ObjectID="_1749392921" r:id="rId34"/>
        </w:object>
      </w:r>
      <w:r w:rsidR="00853EBF">
        <w:rPr>
          <w:sz w:val="24"/>
          <w:szCs w:val="24"/>
        </w:rPr>
        <w:t>, (S6b)</w:t>
      </w:r>
    </w:p>
    <w:p w14:paraId="59006D09" w14:textId="7C38AEC8" w:rsidR="00853EBF" w:rsidRDefault="002E1A05" w:rsidP="00BC1773">
      <w:pPr>
        <w:spacing w:line="360" w:lineRule="auto"/>
        <w:ind w:firstLineChars="100" w:firstLine="240"/>
        <w:rPr>
          <w:sz w:val="24"/>
          <w:szCs w:val="24"/>
        </w:rPr>
      </w:pPr>
      <w:r w:rsidRPr="002E1A05">
        <w:rPr>
          <w:position w:val="-6"/>
          <w:sz w:val="24"/>
          <w:szCs w:val="24"/>
        </w:rPr>
        <w:object w:dxaOrig="1040" w:dyaOrig="279" w14:anchorId="3273FD21">
          <v:shape id="_x0000_i1035" type="#_x0000_t75" style="width:50.25pt;height:14.25pt" o:ole="">
            <v:imagedata r:id="rId35" o:title=""/>
          </v:shape>
          <o:OLEObject Type="Embed" ProgID="Equation.DSMT4" ShapeID="_x0000_i1035" DrawAspect="Content" ObjectID="_1749392922" r:id="rId36"/>
        </w:object>
      </w:r>
      <w:r>
        <w:rPr>
          <w:sz w:val="24"/>
          <w:szCs w:val="24"/>
        </w:rPr>
        <w:t>, (S6c)</w:t>
      </w:r>
    </w:p>
    <w:p w14:paraId="4ABB3AD0" w14:textId="556F3578" w:rsidR="002E1A05" w:rsidRDefault="005F1AA6" w:rsidP="005F1AA6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30"/>
          <w:sz w:val="24"/>
          <w:szCs w:val="24"/>
        </w:rPr>
        <w:object w:dxaOrig="3400" w:dyaOrig="680" w14:anchorId="10285589">
          <v:shape id="_x0000_i1036" type="#_x0000_t75" style="width:170.25pt;height:33.75pt" o:ole="">
            <v:imagedata r:id="rId37" o:title=""/>
          </v:shape>
          <o:OLEObject Type="Embed" ProgID="Equation.DSMT4" ShapeID="_x0000_i1036" DrawAspect="Content" ObjectID="_1749392923" r:id="rId38"/>
        </w:object>
      </w:r>
      <w:r w:rsidR="00BC1773">
        <w:rPr>
          <w:sz w:val="24"/>
          <w:szCs w:val="24"/>
        </w:rPr>
        <w:t>, (S6d)</w:t>
      </w:r>
    </w:p>
    <w:p w14:paraId="723B33B2" w14:textId="6C66592A" w:rsidR="00BC1773" w:rsidRDefault="005F1AA6" w:rsidP="005F1AA6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30"/>
          <w:sz w:val="24"/>
          <w:szCs w:val="24"/>
        </w:rPr>
        <w:object w:dxaOrig="3680" w:dyaOrig="680" w14:anchorId="4DEAB910">
          <v:shape id="_x0000_i1037" type="#_x0000_t75" style="width:183.75pt;height:33.75pt" o:ole="">
            <v:imagedata r:id="rId39" o:title=""/>
          </v:shape>
          <o:OLEObject Type="Embed" ProgID="Equation.DSMT4" ShapeID="_x0000_i1037" DrawAspect="Content" ObjectID="_1749392924" r:id="rId40"/>
        </w:object>
      </w:r>
      <w:r w:rsidR="00614B90">
        <w:rPr>
          <w:sz w:val="24"/>
          <w:szCs w:val="24"/>
        </w:rPr>
        <w:t>,</w:t>
      </w:r>
      <w:r w:rsidR="00BC1773">
        <w:rPr>
          <w:sz w:val="24"/>
          <w:szCs w:val="24"/>
        </w:rPr>
        <w:t xml:space="preserve"> (S6e)</w:t>
      </w:r>
    </w:p>
    <w:p w14:paraId="153049A8" w14:textId="72DA937B" w:rsidR="00614B90" w:rsidRDefault="00614B90" w:rsidP="00614B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where </w:t>
      </w:r>
      <w:r w:rsidRPr="009A1FF5">
        <w:rPr>
          <w:spacing w:val="3"/>
          <w:sz w:val="24"/>
          <w:szCs w:val="24"/>
          <w:lang w:val="en-GB"/>
        </w:rPr>
        <w:t xml:space="preserve">the numerical coefficients </w:t>
      </w:r>
      <w:r>
        <w:rPr>
          <w:spacing w:val="3"/>
          <w:sz w:val="24"/>
          <w:szCs w:val="24"/>
          <w:lang w:val="en-GB"/>
        </w:rPr>
        <w:t>are</w:t>
      </w:r>
      <w:r w:rsidRPr="009A1FF5">
        <w:rPr>
          <w:spacing w:val="3"/>
          <w:sz w:val="24"/>
          <w:szCs w:val="24"/>
          <w:lang w:val="en-GB"/>
        </w:rPr>
        <w:t xml:space="preserve"> shown with</w:t>
      </w:r>
      <w:r w:rsidRPr="00264329">
        <w:rPr>
          <w:spacing w:val="3"/>
          <w:sz w:val="24"/>
          <w:szCs w:val="24"/>
          <w:lang w:val="en-GB"/>
        </w:rPr>
        <w:t xml:space="preserve"> </w:t>
      </w:r>
      <w:r>
        <w:rPr>
          <w:spacing w:val="3"/>
          <w:sz w:val="24"/>
          <w:szCs w:val="24"/>
          <w:lang w:val="en-GB"/>
        </w:rPr>
        <w:t>precision up to</w:t>
      </w:r>
      <w:r w:rsidRPr="009A1FF5">
        <w:rPr>
          <w:spacing w:val="3"/>
          <w:sz w:val="24"/>
          <w:szCs w:val="24"/>
          <w:lang w:val="en-GB"/>
        </w:rPr>
        <w:t xml:space="preserve"> </w:t>
      </w:r>
      <w:r>
        <w:rPr>
          <w:spacing w:val="3"/>
          <w:sz w:val="24"/>
          <w:szCs w:val="24"/>
          <w:lang w:val="en-GB"/>
        </w:rPr>
        <w:t>four</w:t>
      </w:r>
      <w:r w:rsidRPr="009A1FF5">
        <w:rPr>
          <w:spacing w:val="3"/>
          <w:sz w:val="24"/>
          <w:szCs w:val="24"/>
          <w:lang w:val="en-GB"/>
        </w:rPr>
        <w:t xml:space="preserve"> digits</w:t>
      </w:r>
      <w:r>
        <w:rPr>
          <w:spacing w:val="3"/>
          <w:sz w:val="24"/>
          <w:szCs w:val="24"/>
          <w:lang w:val="en-GB"/>
        </w:rPr>
        <w:t xml:space="preserve">. </w:t>
      </w:r>
      <w:r w:rsidRPr="009A1FF5">
        <w:rPr>
          <w:spacing w:val="3"/>
          <w:sz w:val="24"/>
          <w:szCs w:val="24"/>
          <w:lang w:val="en-GB"/>
        </w:rPr>
        <w:t xml:space="preserve">In the calculation, the approximations of </w:t>
      </w:r>
      <w:r w:rsidR="001B59FA" w:rsidRPr="001B59FA">
        <w:rPr>
          <w:spacing w:val="3"/>
          <w:position w:val="-12"/>
          <w:sz w:val="24"/>
          <w:szCs w:val="24"/>
          <w:lang w:val="en-GB"/>
        </w:rPr>
        <w:object w:dxaOrig="1719" w:dyaOrig="380" w14:anchorId="1DFABDEB">
          <v:shape id="_x0000_i1038" type="#_x0000_t75" style="width:86.25pt;height:18.75pt" o:ole="">
            <v:imagedata r:id="rId41" o:title=""/>
          </v:shape>
          <o:OLEObject Type="Embed" ProgID="Equation.DSMT4" ShapeID="_x0000_i1038" DrawAspect="Content" ObjectID="_1749392925" r:id="rId42"/>
        </w:object>
      </w:r>
      <w:r w:rsidRPr="009A1FF5">
        <w:rPr>
          <w:spacing w:val="3"/>
          <w:sz w:val="24"/>
          <w:szCs w:val="24"/>
          <w:lang w:val="en-GB"/>
        </w:rPr>
        <w:t xml:space="preserve"> and </w:t>
      </w:r>
      <w:r w:rsidR="001B59FA" w:rsidRPr="001B59FA">
        <w:rPr>
          <w:spacing w:val="3"/>
          <w:position w:val="-12"/>
          <w:sz w:val="24"/>
          <w:szCs w:val="24"/>
          <w:lang w:val="en-GB"/>
        </w:rPr>
        <w:object w:dxaOrig="2439" w:dyaOrig="380" w14:anchorId="0B9D64E7">
          <v:shape id="_x0000_i1039" type="#_x0000_t75" style="width:122.25pt;height:18.75pt" o:ole="">
            <v:imagedata r:id="rId43" o:title=""/>
          </v:shape>
          <o:OLEObject Type="Embed" ProgID="Equation.DSMT4" ShapeID="_x0000_i1039" DrawAspect="Content" ObjectID="_1749392926" r:id="rId44"/>
        </w:object>
      </w:r>
      <w:r w:rsidRPr="009A1FF5">
        <w:rPr>
          <w:spacing w:val="3"/>
          <w:sz w:val="24"/>
          <w:szCs w:val="24"/>
          <w:lang w:val="en-GB"/>
        </w:rPr>
        <w:t xml:space="preserve"> were used.</w:t>
      </w:r>
    </w:p>
    <w:p w14:paraId="5FF61BA3" w14:textId="07743730" w:rsidR="00F1362C" w:rsidRDefault="00F1362C" w:rsidP="00596F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08DAF35" w14:textId="06877B18" w:rsidR="00F1362C" w:rsidRDefault="00F1362C" w:rsidP="00596F43">
      <w:pPr>
        <w:spacing w:line="360" w:lineRule="auto"/>
        <w:rPr>
          <w:sz w:val="24"/>
          <w:szCs w:val="24"/>
        </w:rPr>
      </w:pPr>
    </w:p>
    <w:p w14:paraId="48044987" w14:textId="0183E93D" w:rsidR="00F1362C" w:rsidRPr="00F1362C" w:rsidRDefault="00F1362C" w:rsidP="00F1362C">
      <w:pPr>
        <w:spacing w:line="360" w:lineRule="auto"/>
        <w:rPr>
          <w:rFonts w:cs="Times New Roman"/>
          <w:b/>
          <w:sz w:val="24"/>
          <w:szCs w:val="24"/>
        </w:rPr>
      </w:pPr>
      <w:r w:rsidRPr="00F1362C">
        <w:rPr>
          <w:rFonts w:hint="eastAsia"/>
          <w:b/>
          <w:sz w:val="24"/>
          <w:szCs w:val="24"/>
        </w:rPr>
        <w:t>6</w:t>
      </w:r>
      <w:r w:rsidRPr="00F1362C">
        <w:rPr>
          <w:b/>
          <w:sz w:val="24"/>
          <w:szCs w:val="24"/>
        </w:rPr>
        <w:t>.</w:t>
      </w:r>
      <w:r w:rsidRPr="00F1362C">
        <w:rPr>
          <w:rFonts w:cs="Times New Roman"/>
          <w:b/>
          <w:sz w:val="24"/>
          <w:szCs w:val="24"/>
        </w:rPr>
        <w:t xml:space="preserve"> Assumption of director field in </w:t>
      </w:r>
      <w:proofErr w:type="spellStart"/>
      <w:r w:rsidRPr="00F1362C">
        <w:rPr>
          <w:rFonts w:cs="Times New Roman"/>
          <w:b/>
          <w:sz w:val="24"/>
          <w:szCs w:val="24"/>
        </w:rPr>
        <w:t>I+Ch</w:t>
      </w:r>
      <w:proofErr w:type="spellEnd"/>
      <w:r w:rsidRPr="00F1362C">
        <w:rPr>
          <w:rFonts w:cs="Times New Roman"/>
          <w:b/>
          <w:sz w:val="24"/>
          <w:szCs w:val="24"/>
        </w:rPr>
        <w:t xml:space="preserve"> </w:t>
      </w:r>
      <w:r w:rsidR="00AC0BC3">
        <w:rPr>
          <w:rFonts w:cs="Times New Roman"/>
          <w:b/>
          <w:sz w:val="24"/>
          <w:szCs w:val="24"/>
        </w:rPr>
        <w:t>phase</w:t>
      </w:r>
    </w:p>
    <w:p w14:paraId="1689FE7F" w14:textId="3C6FD428" w:rsidR="00F1362C" w:rsidRPr="00605972" w:rsidRDefault="006430F7" w:rsidP="006430F7">
      <w:pPr>
        <w:spacing w:line="360" w:lineRule="auto"/>
        <w:ind w:firstLineChars="100" w:firstLine="240"/>
        <w:rPr>
          <w:sz w:val="24"/>
          <w:szCs w:val="24"/>
        </w:rPr>
      </w:pPr>
      <w:r w:rsidRPr="00605972">
        <w:rPr>
          <w:sz w:val="24"/>
          <w:szCs w:val="24"/>
        </w:rPr>
        <w:t xml:space="preserve">For the description of the director field in the </w:t>
      </w:r>
      <w:proofErr w:type="spellStart"/>
      <w:r w:rsidRPr="00605972">
        <w:rPr>
          <w:sz w:val="24"/>
          <w:szCs w:val="24"/>
        </w:rPr>
        <w:t>I+Ch</w:t>
      </w:r>
      <w:proofErr w:type="spellEnd"/>
      <w:r w:rsidRPr="00605972">
        <w:rPr>
          <w:sz w:val="24"/>
          <w:szCs w:val="24"/>
        </w:rPr>
        <w:t xml:space="preserve"> </w:t>
      </w:r>
      <w:r w:rsidR="00AC0BC3">
        <w:rPr>
          <w:sz w:val="24"/>
          <w:szCs w:val="24"/>
        </w:rPr>
        <w:t>phase</w:t>
      </w:r>
      <w:r w:rsidRPr="00605972">
        <w:rPr>
          <w:sz w:val="24"/>
          <w:szCs w:val="24"/>
        </w:rPr>
        <w:t>, we assumed the field as,</w:t>
      </w:r>
    </w:p>
    <w:p w14:paraId="45724835" w14:textId="2D3DAFE7" w:rsidR="006430F7" w:rsidRPr="00605972" w:rsidRDefault="005F1AA6" w:rsidP="006430F7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66"/>
          <w:sz w:val="24"/>
          <w:szCs w:val="24"/>
          <w:lang w:val="en-GB"/>
        </w:rPr>
        <w:object w:dxaOrig="4900" w:dyaOrig="1780" w14:anchorId="3DA0EF37">
          <v:shape id="_x0000_i1040" type="#_x0000_t75" style="width:245.25pt;height:89.25pt" o:ole="">
            <v:imagedata r:id="rId45" o:title=""/>
          </v:shape>
          <o:OLEObject Type="Embed" ProgID="Equation.DSMT4" ShapeID="_x0000_i1040" DrawAspect="Content" ObjectID="_1749392927" r:id="rId46"/>
        </w:object>
      </w:r>
      <w:proofErr w:type="gramStart"/>
      <w:r w:rsidR="006430F7" w:rsidRPr="00605972">
        <w:rPr>
          <w:sz w:val="24"/>
          <w:szCs w:val="24"/>
          <w:lang w:val="en-GB"/>
        </w:rPr>
        <w:t>,</w:t>
      </w:r>
      <w:r w:rsidR="00605972">
        <w:rPr>
          <w:sz w:val="24"/>
          <w:szCs w:val="24"/>
          <w:lang w:val="en-GB"/>
        </w:rPr>
        <w:t xml:space="preserve">  </w:t>
      </w:r>
      <w:r w:rsidR="006430F7" w:rsidRPr="00605972">
        <w:rPr>
          <w:sz w:val="24"/>
          <w:szCs w:val="24"/>
          <w:lang w:val="en-GB"/>
        </w:rPr>
        <w:t xml:space="preserve"> </w:t>
      </w:r>
      <w:proofErr w:type="gramEnd"/>
      <w:r w:rsidR="006430F7" w:rsidRPr="00605972">
        <w:rPr>
          <w:sz w:val="24"/>
          <w:szCs w:val="24"/>
          <w:lang w:val="en-GB"/>
        </w:rPr>
        <w:t>(S7)</w:t>
      </w:r>
    </w:p>
    <w:p w14:paraId="66C5AAC9" w14:textId="265D4F04" w:rsidR="00605972" w:rsidRDefault="00605972" w:rsidP="006430F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where </w:t>
      </w:r>
      <w:r w:rsidR="00CB2046" w:rsidRPr="00CB2046">
        <w:rPr>
          <w:rFonts w:ascii="Symbol" w:hAnsi="Symbol"/>
          <w:i/>
          <w:sz w:val="24"/>
          <w:szCs w:val="24"/>
        </w:rPr>
        <w:t></w:t>
      </w:r>
      <w:r w:rsidR="00CB2046" w:rsidRPr="00CB2046">
        <w:rPr>
          <w:i/>
          <w:sz w:val="24"/>
          <w:szCs w:val="24"/>
          <w:vertAlign w:val="subscript"/>
        </w:rPr>
        <w:t>n</w:t>
      </w:r>
      <w:r>
        <w:rPr>
          <w:sz w:val="24"/>
          <w:szCs w:val="24"/>
        </w:rPr>
        <w:t xml:space="preserve"> and </w:t>
      </w:r>
      <w:r w:rsidR="00CB2046" w:rsidRPr="00CB2046">
        <w:rPr>
          <w:position w:val="-4"/>
          <w:sz w:val="24"/>
          <w:szCs w:val="24"/>
        </w:rPr>
        <w:object w:dxaOrig="279" w:dyaOrig="260" w14:anchorId="5A4E7539">
          <v:shape id="_x0000_i1041" type="#_x0000_t75" style="width:14.25pt;height:12.75pt" o:ole="">
            <v:imagedata r:id="rId47" o:title=""/>
          </v:shape>
          <o:OLEObject Type="Embed" ProgID="Equation.DSMT4" ShapeID="_x0000_i1041" DrawAspect="Content" ObjectID="_1749392928" r:id="rId48"/>
        </w:object>
      </w:r>
      <w:r>
        <w:rPr>
          <w:sz w:val="24"/>
          <w:szCs w:val="24"/>
        </w:rPr>
        <w:t xml:space="preserve"> are defined by </w:t>
      </w:r>
      <w:r w:rsidR="00C4353B">
        <w:rPr>
          <w:sz w:val="24"/>
          <w:szCs w:val="24"/>
        </w:rPr>
        <w:t>equation</w:t>
      </w:r>
      <w:r>
        <w:rPr>
          <w:sz w:val="24"/>
          <w:szCs w:val="24"/>
        </w:rPr>
        <w:t xml:space="preserve"> (3). The definition of </w:t>
      </w:r>
      <w:r w:rsidR="00CB2046" w:rsidRPr="00CB2046">
        <w:rPr>
          <w:rFonts w:ascii="Symbol" w:hAnsi="Symbol"/>
          <w:i/>
          <w:sz w:val="24"/>
          <w:szCs w:val="24"/>
        </w:rPr>
        <w:t></w:t>
      </w:r>
      <w:r w:rsidR="00CB2046" w:rsidRPr="00CB2046">
        <w:rPr>
          <w:i/>
          <w:sz w:val="24"/>
          <w:szCs w:val="24"/>
          <w:vertAlign w:val="subscript"/>
        </w:rPr>
        <w:t>n</w:t>
      </w:r>
      <w:r>
        <w:rPr>
          <w:sz w:val="24"/>
          <w:szCs w:val="24"/>
        </w:rPr>
        <w:t xml:space="preserve"> depends on whether the double or single wall-defects are formed. In the case of double wall,</w:t>
      </w:r>
      <w:r w:rsidR="00CB2046">
        <w:rPr>
          <w:sz w:val="24"/>
          <w:szCs w:val="24"/>
        </w:rPr>
        <w:t xml:space="preserve"> </w:t>
      </w:r>
      <w:r w:rsidR="00CB2046" w:rsidRPr="00CB2046">
        <w:rPr>
          <w:rFonts w:ascii="Symbol" w:hAnsi="Symbol"/>
          <w:i/>
          <w:sz w:val="24"/>
          <w:szCs w:val="24"/>
        </w:rPr>
        <w:t></w:t>
      </w:r>
      <w:r w:rsidR="00CB2046" w:rsidRPr="00CB2046">
        <w:rPr>
          <w:i/>
          <w:sz w:val="24"/>
          <w:szCs w:val="24"/>
          <w:vertAlign w:val="subscript"/>
        </w:rPr>
        <w:t>n</w:t>
      </w:r>
      <w:r w:rsidR="00F474BA">
        <w:rPr>
          <w:sz w:val="24"/>
          <w:szCs w:val="24"/>
        </w:rPr>
        <w:t xml:space="preserve"> is defined as,</w:t>
      </w:r>
    </w:p>
    <w:p w14:paraId="1BF78DD7" w14:textId="3C7CF376" w:rsidR="00605972" w:rsidRDefault="005F1AA6" w:rsidP="00605972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30"/>
          <w:sz w:val="24"/>
          <w:szCs w:val="24"/>
        </w:rPr>
        <w:object w:dxaOrig="5720" w:dyaOrig="720" w14:anchorId="49200BAE">
          <v:shape id="_x0000_i1042" type="#_x0000_t75" style="width:285.75pt;height:36pt" o:ole="">
            <v:imagedata r:id="rId49" o:title=""/>
          </v:shape>
          <o:OLEObject Type="Embed" ProgID="Equation.DSMT4" ShapeID="_x0000_i1042" DrawAspect="Content" ObjectID="_1749392929" r:id="rId50"/>
        </w:object>
      </w:r>
      <w:r>
        <w:rPr>
          <w:sz w:val="24"/>
          <w:szCs w:val="24"/>
        </w:rPr>
        <w:t xml:space="preserve"> </w:t>
      </w:r>
      <w:proofErr w:type="gramStart"/>
      <w:r w:rsidR="00BB13DC">
        <w:rPr>
          <w:sz w:val="24"/>
          <w:szCs w:val="24"/>
        </w:rPr>
        <w:t xml:space="preserve">, </w:t>
      </w:r>
      <w:r w:rsidR="00F474BA">
        <w:rPr>
          <w:sz w:val="24"/>
          <w:szCs w:val="24"/>
        </w:rPr>
        <w:t xml:space="preserve">  </w:t>
      </w:r>
      <w:proofErr w:type="gramEnd"/>
      <w:r w:rsidR="00F474BA">
        <w:rPr>
          <w:sz w:val="24"/>
          <w:szCs w:val="24"/>
        </w:rPr>
        <w:t>(S8</w:t>
      </w:r>
      <w:r w:rsidR="00BB13DC">
        <w:rPr>
          <w:sz w:val="24"/>
          <w:szCs w:val="24"/>
        </w:rPr>
        <w:t>a</w:t>
      </w:r>
      <w:r w:rsidR="00F474BA">
        <w:rPr>
          <w:sz w:val="24"/>
          <w:szCs w:val="24"/>
        </w:rPr>
        <w:t>)</w:t>
      </w:r>
    </w:p>
    <w:p w14:paraId="5315D27E" w14:textId="5D0C30EF" w:rsidR="00BB13DC" w:rsidRDefault="005F1AA6" w:rsidP="005F1AA6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32"/>
          <w:sz w:val="24"/>
          <w:szCs w:val="24"/>
        </w:rPr>
        <w:object w:dxaOrig="3620" w:dyaOrig="760" w14:anchorId="1F8AA35F">
          <v:shape id="_x0000_i1043" type="#_x0000_t75" style="width:180.75pt;height:38.25pt" o:ole="">
            <v:imagedata r:id="rId51" o:title=""/>
          </v:shape>
          <o:OLEObject Type="Embed" ProgID="Equation.DSMT4" ShapeID="_x0000_i1043" DrawAspect="Content" ObjectID="_1749392930" r:id="rId52"/>
        </w:object>
      </w:r>
      <w:r w:rsidR="00BB13DC">
        <w:rPr>
          <w:sz w:val="24"/>
          <w:szCs w:val="24"/>
        </w:rPr>
        <w:t>.   (S8b)</w:t>
      </w:r>
    </w:p>
    <w:p w14:paraId="540B2C9A" w14:textId="3747CB75" w:rsidR="008C4A24" w:rsidRDefault="005F1AA6" w:rsidP="006430F7">
      <w:pPr>
        <w:spacing w:line="360" w:lineRule="auto"/>
        <w:rPr>
          <w:sz w:val="24"/>
          <w:szCs w:val="24"/>
        </w:rPr>
      </w:pPr>
      <w:r w:rsidRPr="005F1AA6">
        <w:rPr>
          <w:rFonts w:ascii="Symbol" w:hAnsi="Symbol"/>
          <w:i/>
          <w:sz w:val="24"/>
          <w:szCs w:val="24"/>
        </w:rPr>
        <w:t></w:t>
      </w:r>
      <w:r w:rsidRPr="005F1AA6">
        <w:rPr>
          <w:i/>
          <w:sz w:val="24"/>
          <w:szCs w:val="24"/>
          <w:vertAlign w:val="subscript"/>
        </w:rPr>
        <w:t>n</w:t>
      </w:r>
      <w:r>
        <w:rPr>
          <w:sz w:val="24"/>
          <w:szCs w:val="24"/>
        </w:rPr>
        <w:t xml:space="preserve"> </w:t>
      </w:r>
      <w:r w:rsidR="008C4A24">
        <w:rPr>
          <w:rFonts w:hint="eastAsia"/>
          <w:sz w:val="24"/>
          <w:szCs w:val="24"/>
        </w:rPr>
        <w:t>i</w:t>
      </w:r>
      <w:r w:rsidR="008C4A24">
        <w:rPr>
          <w:sz w:val="24"/>
          <w:szCs w:val="24"/>
        </w:rPr>
        <w:t>s related to the azimuthal angle of the director, and proportional to</w:t>
      </w:r>
      <w:r>
        <w:rPr>
          <w:sz w:val="24"/>
          <w:szCs w:val="24"/>
        </w:rPr>
        <w:t xml:space="preserve"> </w:t>
      </w:r>
      <w:r w:rsidRPr="005F1AA6">
        <w:rPr>
          <w:position w:val="-12"/>
          <w:sz w:val="24"/>
          <w:szCs w:val="24"/>
        </w:rPr>
        <w:object w:dxaOrig="600" w:dyaOrig="360" w14:anchorId="3389C8B1">
          <v:shape id="_x0000_i1044" type="#_x0000_t75" style="width:30pt;height:18pt" o:ole="">
            <v:imagedata r:id="rId53" o:title=""/>
          </v:shape>
          <o:OLEObject Type="Embed" ProgID="Equation.DSMT4" ShapeID="_x0000_i1044" DrawAspect="Content" ObjectID="_1749392931" r:id="rId54"/>
        </w:object>
      </w:r>
      <w:r w:rsidR="00C251DB">
        <w:rPr>
          <w:sz w:val="24"/>
          <w:szCs w:val="24"/>
        </w:rPr>
        <w:t>;</w:t>
      </w:r>
      <w:r w:rsidR="008C4A24">
        <w:rPr>
          <w:sz w:val="24"/>
          <w:szCs w:val="24"/>
        </w:rPr>
        <w:t xml:space="preserve"> </w:t>
      </w:r>
      <w:r w:rsidR="00C251DB">
        <w:rPr>
          <w:sz w:val="24"/>
          <w:szCs w:val="24"/>
        </w:rPr>
        <w:t>t</w:t>
      </w:r>
      <w:r w:rsidR="008C4A24">
        <w:rPr>
          <w:sz w:val="24"/>
          <w:szCs w:val="24"/>
        </w:rPr>
        <w:t xml:space="preserve">his indicates the existence of the helical structure along z axis. </w:t>
      </w:r>
      <w:r w:rsidR="00C251DB">
        <w:rPr>
          <w:sz w:val="24"/>
          <w:szCs w:val="24"/>
        </w:rPr>
        <w:t>On the cylindrical walls with</w:t>
      </w:r>
      <w:r>
        <w:rPr>
          <w:sz w:val="24"/>
          <w:szCs w:val="24"/>
        </w:rPr>
        <w:t xml:space="preserve"> </w:t>
      </w:r>
      <w:r w:rsidRPr="005F1AA6">
        <w:rPr>
          <w:position w:val="-12"/>
          <w:sz w:val="24"/>
          <w:szCs w:val="24"/>
        </w:rPr>
        <w:object w:dxaOrig="1400" w:dyaOrig="360" w14:anchorId="7AC8F79A">
          <v:shape id="_x0000_i1045" type="#_x0000_t75" style="width:69.75pt;height:18pt" o:ole="">
            <v:imagedata r:id="rId55" o:title=""/>
          </v:shape>
          <o:OLEObject Type="Embed" ProgID="Equation.DSMT4" ShapeID="_x0000_i1045" DrawAspect="Content" ObjectID="_1749392932" r:id="rId56"/>
        </w:object>
      </w:r>
      <w:r w:rsidR="00791CE6">
        <w:rPr>
          <w:sz w:val="24"/>
          <w:szCs w:val="24"/>
        </w:rPr>
        <w:t>, the director is discontinuous.</w:t>
      </w:r>
      <w:r w:rsidR="00585707">
        <w:rPr>
          <w:sz w:val="24"/>
          <w:szCs w:val="24"/>
        </w:rPr>
        <w:t xml:space="preserve"> In </w:t>
      </w:r>
      <w:r w:rsidR="00BB13DC">
        <w:rPr>
          <w:sz w:val="24"/>
          <w:szCs w:val="24"/>
        </w:rPr>
        <w:t>the I-Ch interface of</w:t>
      </w:r>
      <w:r>
        <w:rPr>
          <w:sz w:val="24"/>
          <w:szCs w:val="24"/>
        </w:rPr>
        <w:t xml:space="preserve"> </w:t>
      </w:r>
      <w:r w:rsidRPr="005F1AA6">
        <w:rPr>
          <w:position w:val="-12"/>
          <w:sz w:val="24"/>
          <w:szCs w:val="24"/>
        </w:rPr>
        <w:object w:dxaOrig="720" w:dyaOrig="360" w14:anchorId="4DB568DA">
          <v:shape id="_x0000_i1046" type="#_x0000_t75" style="width:36pt;height:18pt" o:ole="">
            <v:imagedata r:id="rId57" o:title=""/>
          </v:shape>
          <o:OLEObject Type="Embed" ProgID="Equation.DSMT4" ShapeID="_x0000_i1046" DrawAspect="Content" ObjectID="_1749392933" r:id="rId58"/>
        </w:object>
      </w:r>
      <w:r w:rsidR="00BB13DC">
        <w:rPr>
          <w:sz w:val="24"/>
          <w:szCs w:val="24"/>
        </w:rPr>
        <w:t>,</w:t>
      </w:r>
      <w:r w:rsidR="00585707">
        <w:rPr>
          <w:sz w:val="24"/>
          <w:szCs w:val="24"/>
        </w:rPr>
        <w:t xml:space="preserve"> as </w:t>
      </w:r>
      <w:r w:rsidRPr="005F1AA6">
        <w:rPr>
          <w:position w:val="-4"/>
          <w:sz w:val="24"/>
          <w:szCs w:val="24"/>
        </w:rPr>
        <w:object w:dxaOrig="240" w:dyaOrig="260" w14:anchorId="68E4EA41">
          <v:shape id="_x0000_i1047" type="#_x0000_t75" style="width:12pt;height:12.75pt" o:ole="">
            <v:imagedata r:id="rId59" o:title=""/>
          </v:shape>
          <o:OLEObject Type="Embed" ProgID="Equation.DSMT4" ShapeID="_x0000_i1047" DrawAspect="Content" ObjectID="_1749392934" r:id="rId60"/>
        </w:object>
      </w:r>
      <w:r w:rsidR="00585707">
        <w:rPr>
          <w:sz w:val="24"/>
          <w:szCs w:val="24"/>
        </w:rPr>
        <w:t xml:space="preserve"> goes to</w:t>
      </w:r>
      <w:r>
        <w:rPr>
          <w:sz w:val="24"/>
          <w:szCs w:val="24"/>
        </w:rPr>
        <w:t xml:space="preserve"> </w:t>
      </w:r>
      <w:r w:rsidRPr="005F1AA6">
        <w:rPr>
          <w:position w:val="-12"/>
          <w:sz w:val="24"/>
          <w:szCs w:val="24"/>
        </w:rPr>
        <w:object w:dxaOrig="460" w:dyaOrig="360" w14:anchorId="52824458">
          <v:shape id="_x0000_i1048" type="#_x0000_t75" style="width:23.25pt;height:18pt" o:ole="">
            <v:imagedata r:id="rId61" o:title=""/>
          </v:shape>
          <o:OLEObject Type="Embed" ProgID="Equation.DSMT4" ShapeID="_x0000_i1048" DrawAspect="Content" ObjectID="_1749392935" r:id="rId62"/>
        </w:object>
      </w:r>
      <w:r w:rsidR="00585707">
        <w:rPr>
          <w:sz w:val="24"/>
          <w:szCs w:val="24"/>
        </w:rPr>
        <w:t xml:space="preserve"> or</w:t>
      </w:r>
      <w:r>
        <w:rPr>
          <w:sz w:val="24"/>
          <w:szCs w:val="24"/>
        </w:rPr>
        <w:t xml:space="preserve"> </w:t>
      </w:r>
      <w:r w:rsidRPr="005F1AA6">
        <w:rPr>
          <w:position w:val="-12"/>
          <w:sz w:val="24"/>
          <w:szCs w:val="24"/>
        </w:rPr>
        <w:object w:dxaOrig="480" w:dyaOrig="360" w14:anchorId="16A7CA49">
          <v:shape id="_x0000_i1049" type="#_x0000_t75" style="width:24pt;height:18pt" o:ole="">
            <v:imagedata r:id="rId63" o:title=""/>
          </v:shape>
          <o:OLEObject Type="Embed" ProgID="Equation.DSMT4" ShapeID="_x0000_i1049" DrawAspect="Content" ObjectID="_1749392936" r:id="rId64"/>
        </w:object>
      </w:r>
      <w:r w:rsidR="00585707">
        <w:rPr>
          <w:sz w:val="24"/>
          <w:szCs w:val="24"/>
        </w:rPr>
        <w:t>,</w:t>
      </w:r>
      <w:r w:rsidR="00BB13DC">
        <w:rPr>
          <w:sz w:val="24"/>
          <w:szCs w:val="24"/>
        </w:rPr>
        <w:t xml:space="preserve"> </w:t>
      </w:r>
      <w:r w:rsidR="00C4353B">
        <w:rPr>
          <w:sz w:val="24"/>
          <w:szCs w:val="24"/>
        </w:rPr>
        <w:t>equations</w:t>
      </w:r>
      <w:r w:rsidR="00BB13DC">
        <w:rPr>
          <w:sz w:val="24"/>
          <w:szCs w:val="24"/>
        </w:rPr>
        <w:t xml:space="preserve"> (S8a) and (S8b) </w:t>
      </w:r>
      <w:r w:rsidR="00585707">
        <w:rPr>
          <w:sz w:val="24"/>
          <w:szCs w:val="24"/>
        </w:rPr>
        <w:t>goes to</w:t>
      </w:r>
      <w:r w:rsidR="000C5DA1">
        <w:rPr>
          <w:sz w:val="24"/>
          <w:szCs w:val="24"/>
        </w:rPr>
        <w:t xml:space="preserve"> the different values, which are</w:t>
      </w:r>
      <w:r w:rsidR="00585707">
        <w:rPr>
          <w:sz w:val="24"/>
          <w:szCs w:val="24"/>
        </w:rPr>
        <w:t xml:space="preserve"> </w:t>
      </w:r>
      <w:r w:rsidR="000C5DA1">
        <w:rPr>
          <w:sz w:val="24"/>
          <w:szCs w:val="24"/>
        </w:rPr>
        <w:t>respectively,</w:t>
      </w:r>
    </w:p>
    <w:p w14:paraId="29AD3A96" w14:textId="7456F9B3" w:rsidR="00BB13DC" w:rsidRDefault="005F1AA6" w:rsidP="00BB13DC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12"/>
          <w:sz w:val="24"/>
          <w:szCs w:val="24"/>
        </w:rPr>
        <w:object w:dxaOrig="2820" w:dyaOrig="380" w14:anchorId="079995D1">
          <v:shape id="_x0000_i1050" type="#_x0000_t75" style="width:141pt;height:18.75pt" o:ole="">
            <v:imagedata r:id="rId65" o:title=""/>
          </v:shape>
          <o:OLEObject Type="Embed" ProgID="Equation.DSMT4" ShapeID="_x0000_i1050" DrawAspect="Content" ObjectID="_1749392937" r:id="rId66"/>
        </w:object>
      </w:r>
      <w:proofErr w:type="gramStart"/>
      <w:r w:rsidR="00BB13DC">
        <w:rPr>
          <w:sz w:val="24"/>
          <w:szCs w:val="24"/>
        </w:rPr>
        <w:t>,  (</w:t>
      </w:r>
      <w:proofErr w:type="gramEnd"/>
      <w:r w:rsidR="00BB13DC">
        <w:rPr>
          <w:sz w:val="24"/>
          <w:szCs w:val="24"/>
        </w:rPr>
        <w:t>S9a)</w:t>
      </w:r>
    </w:p>
    <w:p w14:paraId="2D4BCCDF" w14:textId="46E253A4" w:rsidR="00BB13DC" w:rsidRDefault="005F1AA6" w:rsidP="00BB13DC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12"/>
          <w:sz w:val="24"/>
          <w:szCs w:val="24"/>
        </w:rPr>
        <w:object w:dxaOrig="2439" w:dyaOrig="380" w14:anchorId="3CDA81C9">
          <v:shape id="_x0000_i1051" type="#_x0000_t75" style="width:122.25pt;height:18.75pt" o:ole="">
            <v:imagedata r:id="rId67" o:title=""/>
          </v:shape>
          <o:OLEObject Type="Embed" ProgID="Equation.DSMT4" ShapeID="_x0000_i1051" DrawAspect="Content" ObjectID="_1749392938" r:id="rId68"/>
        </w:object>
      </w:r>
      <w:r w:rsidR="00BB13DC">
        <w:rPr>
          <w:sz w:val="24"/>
          <w:szCs w:val="24"/>
        </w:rPr>
        <w:t>, (S9b)</w:t>
      </w:r>
    </w:p>
    <w:p w14:paraId="6BED2CCE" w14:textId="097DBF41" w:rsidR="00D85830" w:rsidRDefault="00BB13DC" w:rsidP="006430F7">
      <w:pPr>
        <w:spacing w:line="360" w:lineRule="auto"/>
        <w:rPr>
          <w:sz w:val="24"/>
          <w:szCs w:val="24"/>
        </w:rPr>
      </w:pPr>
      <w:r w:rsidRPr="0094375A">
        <w:rPr>
          <w:sz w:val="24"/>
          <w:szCs w:val="24"/>
        </w:rPr>
        <w:t xml:space="preserve">where the suffix </w:t>
      </w:r>
      <w:r w:rsidRPr="0094375A">
        <w:rPr>
          <w:i/>
          <w:sz w:val="24"/>
          <w:szCs w:val="24"/>
        </w:rPr>
        <w:t>k</w:t>
      </w:r>
      <w:r w:rsidRPr="0094375A">
        <w:rPr>
          <w:sz w:val="24"/>
          <w:szCs w:val="24"/>
        </w:rPr>
        <w:t xml:space="preserve"> </w:t>
      </w:r>
      <w:r w:rsidR="00081041" w:rsidRPr="0094375A">
        <w:rPr>
          <w:sz w:val="24"/>
          <w:szCs w:val="24"/>
        </w:rPr>
        <w:t>indicates</w:t>
      </w:r>
      <w:r w:rsidRPr="0094375A">
        <w:rPr>
          <w:sz w:val="24"/>
          <w:szCs w:val="24"/>
        </w:rPr>
        <w:t xml:space="preserve"> 1 or 2.</w:t>
      </w:r>
      <w:r w:rsidR="00081041" w:rsidRPr="0094375A">
        <w:rPr>
          <w:sz w:val="24"/>
          <w:szCs w:val="24"/>
        </w:rPr>
        <w:t xml:space="preserve"> </w:t>
      </w:r>
      <w:r w:rsidR="0094375A" w:rsidRPr="0094375A">
        <w:rPr>
          <w:sz w:val="24"/>
          <w:szCs w:val="24"/>
        </w:rPr>
        <w:t>Therefore, on the cylinders of</w:t>
      </w:r>
      <w:r w:rsidR="005F1AA6">
        <w:rPr>
          <w:sz w:val="24"/>
          <w:szCs w:val="24"/>
        </w:rPr>
        <w:t xml:space="preserve"> </w:t>
      </w:r>
      <w:r w:rsidR="005F1AA6" w:rsidRPr="005F1AA6">
        <w:rPr>
          <w:position w:val="-12"/>
          <w:sz w:val="24"/>
          <w:szCs w:val="24"/>
        </w:rPr>
        <w:object w:dxaOrig="1400" w:dyaOrig="360" w14:anchorId="12EEAE2D">
          <v:shape id="_x0000_i1052" type="#_x0000_t75" style="width:69.75pt;height:18pt" o:ole="">
            <v:imagedata r:id="rId55" o:title=""/>
          </v:shape>
          <o:OLEObject Type="Embed" ProgID="Equation.DSMT4" ShapeID="_x0000_i1052" DrawAspect="Content" ObjectID="_1749392939" r:id="rId69"/>
        </w:object>
      </w:r>
      <w:r w:rsidR="0094375A" w:rsidRPr="0094375A">
        <w:rPr>
          <w:sz w:val="24"/>
          <w:szCs w:val="24"/>
        </w:rPr>
        <w:t xml:space="preserve">, the director twist along z axis changes with </w:t>
      </w:r>
      <w:r w:rsidR="0094375A" w:rsidRPr="0094375A">
        <w:rPr>
          <w:rFonts w:ascii="Symbol" w:hAnsi="Symbol"/>
          <w:i/>
          <w:sz w:val="24"/>
          <w:szCs w:val="24"/>
        </w:rPr>
        <w:t></w:t>
      </w:r>
      <w:r w:rsidR="0094375A" w:rsidRPr="0094375A">
        <w:rPr>
          <w:sz w:val="24"/>
          <w:szCs w:val="24"/>
        </w:rPr>
        <w:t xml:space="preserve"> radian</w:t>
      </w:r>
      <w:r w:rsidR="000C5DA1">
        <w:rPr>
          <w:sz w:val="24"/>
          <w:szCs w:val="24"/>
        </w:rPr>
        <w:t>s;</w:t>
      </w:r>
      <w:r w:rsidR="0094375A" w:rsidRPr="0094375A">
        <w:rPr>
          <w:sz w:val="24"/>
          <w:szCs w:val="24"/>
        </w:rPr>
        <w:t xml:space="preserve"> </w:t>
      </w:r>
      <w:r w:rsidR="000C5DA1">
        <w:rPr>
          <w:sz w:val="24"/>
          <w:szCs w:val="24"/>
        </w:rPr>
        <w:t>this defect structure</w:t>
      </w:r>
      <w:r w:rsidR="0094375A" w:rsidRPr="0094375A">
        <w:rPr>
          <w:sz w:val="24"/>
          <w:szCs w:val="24"/>
        </w:rPr>
        <w:t xml:space="preserve"> can be called twist-type </w:t>
      </w:r>
      <w:r w:rsidR="0094375A" w:rsidRPr="0094375A">
        <w:rPr>
          <w:rFonts w:ascii="Symbol" w:hAnsi="Symbol"/>
          <w:i/>
          <w:sz w:val="24"/>
          <w:szCs w:val="24"/>
        </w:rPr>
        <w:t></w:t>
      </w:r>
      <w:r w:rsidR="000C5DA1">
        <w:rPr>
          <w:sz w:val="24"/>
          <w:szCs w:val="24"/>
        </w:rPr>
        <w:t>-</w:t>
      </w:r>
      <w:r w:rsidR="0094375A" w:rsidRPr="0094375A">
        <w:rPr>
          <w:rFonts w:hint="eastAsia"/>
          <w:sz w:val="24"/>
          <w:szCs w:val="24"/>
        </w:rPr>
        <w:t>w</w:t>
      </w:r>
      <w:r w:rsidR="0094375A" w:rsidRPr="0094375A">
        <w:rPr>
          <w:sz w:val="24"/>
          <w:szCs w:val="24"/>
        </w:rPr>
        <w:t>all</w:t>
      </w:r>
      <w:r w:rsidR="000C5DA1">
        <w:rPr>
          <w:sz w:val="24"/>
          <w:szCs w:val="24"/>
        </w:rPr>
        <w:t>s</w:t>
      </w:r>
      <w:r w:rsidR="0094375A" w:rsidRPr="0094375A">
        <w:rPr>
          <w:sz w:val="24"/>
          <w:szCs w:val="24"/>
        </w:rPr>
        <w:t xml:space="preserve"> </w:t>
      </w:r>
      <w:r w:rsidR="0094375A" w:rsidRPr="0094375A">
        <w:rPr>
          <w:sz w:val="24"/>
          <w:szCs w:val="24"/>
          <w:lang w:val="en-GB"/>
        </w:rPr>
        <w:t>[</w:t>
      </w:r>
      <w:r w:rsidR="00097EF2">
        <w:rPr>
          <w:sz w:val="24"/>
          <w:szCs w:val="24"/>
          <w:lang w:val="en-GB"/>
        </w:rPr>
        <w:t>23</w:t>
      </w:r>
      <w:r w:rsidR="0094375A" w:rsidRPr="0094375A">
        <w:rPr>
          <w:sz w:val="24"/>
          <w:szCs w:val="24"/>
          <w:lang w:val="en-GB"/>
        </w:rPr>
        <w:t>,</w:t>
      </w:r>
      <w:r w:rsidR="00005F0B">
        <w:rPr>
          <w:sz w:val="24"/>
          <w:szCs w:val="24"/>
          <w:lang w:val="en-GB"/>
        </w:rPr>
        <w:t xml:space="preserve"> </w:t>
      </w:r>
      <w:r w:rsidR="00097EF2">
        <w:rPr>
          <w:sz w:val="24"/>
          <w:szCs w:val="24"/>
          <w:lang w:val="en-GB"/>
        </w:rPr>
        <w:t>45</w:t>
      </w:r>
      <w:r w:rsidR="0094375A" w:rsidRPr="0094375A">
        <w:rPr>
          <w:sz w:val="24"/>
          <w:szCs w:val="24"/>
          <w:lang w:val="en-GB"/>
        </w:rPr>
        <w:t>]</w:t>
      </w:r>
      <w:r w:rsidR="0094375A" w:rsidRPr="0094375A">
        <w:rPr>
          <w:sz w:val="24"/>
          <w:szCs w:val="24"/>
        </w:rPr>
        <w:t>.</w:t>
      </w:r>
    </w:p>
    <w:p w14:paraId="6FFE8C9B" w14:textId="3C7B533C" w:rsidR="00605972" w:rsidRDefault="00F474BA" w:rsidP="00215B6C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I</w:t>
      </w:r>
      <w:r>
        <w:rPr>
          <w:sz w:val="24"/>
          <w:szCs w:val="24"/>
        </w:rPr>
        <w:t>n the case of</w:t>
      </w:r>
      <w:r w:rsidR="00215B6C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single wall, </w:t>
      </w:r>
      <w:r w:rsidR="005F1AA6" w:rsidRPr="005F1AA6">
        <w:rPr>
          <w:rFonts w:ascii="Symbol" w:hAnsi="Symbol"/>
          <w:i/>
          <w:sz w:val="24"/>
          <w:szCs w:val="24"/>
        </w:rPr>
        <w:t></w:t>
      </w:r>
      <w:r w:rsidR="005F1AA6" w:rsidRPr="005F1AA6">
        <w:rPr>
          <w:i/>
          <w:sz w:val="24"/>
          <w:szCs w:val="24"/>
          <w:vertAlign w:val="subscript"/>
        </w:rPr>
        <w:t>n</w:t>
      </w:r>
      <w:r w:rsidR="005F1AA6">
        <w:rPr>
          <w:sz w:val="24"/>
          <w:szCs w:val="24"/>
        </w:rPr>
        <w:t xml:space="preserve"> </w:t>
      </w:r>
      <w:r>
        <w:rPr>
          <w:sz w:val="24"/>
          <w:szCs w:val="24"/>
        </w:rPr>
        <w:t>is defined as,</w:t>
      </w:r>
    </w:p>
    <w:p w14:paraId="2B013261" w14:textId="2B06B2B8" w:rsidR="00F474BA" w:rsidRDefault="005F1AA6" w:rsidP="00F474BA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30"/>
          <w:sz w:val="24"/>
          <w:szCs w:val="24"/>
        </w:rPr>
        <w:object w:dxaOrig="3720" w:dyaOrig="680" w14:anchorId="7E155ECC">
          <v:shape id="_x0000_i1053" type="#_x0000_t75" style="width:186pt;height:33.75pt" o:ole="">
            <v:imagedata r:id="rId70" o:title=""/>
          </v:shape>
          <o:OLEObject Type="Embed" ProgID="Equation.DSMT4" ShapeID="_x0000_i1053" DrawAspect="Content" ObjectID="_1749392940" r:id="rId71"/>
        </w:object>
      </w:r>
      <w:proofErr w:type="gramStart"/>
      <w:r w:rsidR="0094375A">
        <w:rPr>
          <w:sz w:val="24"/>
          <w:szCs w:val="24"/>
        </w:rPr>
        <w:t>,</w:t>
      </w:r>
      <w:r w:rsidR="00F474BA">
        <w:rPr>
          <w:sz w:val="24"/>
          <w:szCs w:val="24"/>
        </w:rPr>
        <w:t xml:space="preserve">   </w:t>
      </w:r>
      <w:proofErr w:type="gramEnd"/>
      <w:r w:rsidR="00F474BA">
        <w:rPr>
          <w:sz w:val="24"/>
          <w:szCs w:val="24"/>
        </w:rPr>
        <w:t>(S</w:t>
      </w:r>
      <w:r w:rsidR="00215B6C">
        <w:rPr>
          <w:sz w:val="24"/>
          <w:szCs w:val="24"/>
        </w:rPr>
        <w:t>10</w:t>
      </w:r>
      <w:r w:rsidR="0094375A">
        <w:rPr>
          <w:sz w:val="24"/>
          <w:szCs w:val="24"/>
        </w:rPr>
        <w:t>a</w:t>
      </w:r>
      <w:r w:rsidR="00F474BA">
        <w:rPr>
          <w:sz w:val="24"/>
          <w:szCs w:val="24"/>
        </w:rPr>
        <w:t>)</w:t>
      </w:r>
    </w:p>
    <w:p w14:paraId="76E59D13" w14:textId="28C376A0" w:rsidR="00F474BA" w:rsidRDefault="005F1AA6" w:rsidP="00215B6C">
      <w:pPr>
        <w:spacing w:line="360" w:lineRule="auto"/>
        <w:ind w:firstLineChars="100" w:firstLine="240"/>
        <w:rPr>
          <w:sz w:val="24"/>
          <w:szCs w:val="24"/>
        </w:rPr>
      </w:pPr>
      <w:r w:rsidRPr="005F1AA6">
        <w:rPr>
          <w:position w:val="-32"/>
          <w:sz w:val="24"/>
          <w:szCs w:val="24"/>
        </w:rPr>
        <w:object w:dxaOrig="3340" w:dyaOrig="760" w14:anchorId="57C88D80">
          <v:shape id="_x0000_i1054" type="#_x0000_t75" style="width:167.25pt;height:38.25pt" o:ole="">
            <v:imagedata r:id="rId72" o:title=""/>
          </v:shape>
          <o:OLEObject Type="Embed" ProgID="Equation.DSMT4" ShapeID="_x0000_i1054" DrawAspect="Content" ObjectID="_1749392941" r:id="rId73"/>
        </w:object>
      </w:r>
      <w:r w:rsidR="00215B6C">
        <w:rPr>
          <w:sz w:val="24"/>
          <w:szCs w:val="24"/>
        </w:rPr>
        <w:t>.  (S10b)</w:t>
      </w:r>
    </w:p>
    <w:p w14:paraId="7EA4252E" w14:textId="38B29E49" w:rsidR="000C5DA1" w:rsidRDefault="00215B6C" w:rsidP="000C5DA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s well as the double wall, </w:t>
      </w:r>
      <w:r w:rsidR="00913FE2" w:rsidRPr="005F1AA6">
        <w:rPr>
          <w:rFonts w:ascii="Symbol" w:hAnsi="Symbol"/>
          <w:i/>
          <w:sz w:val="24"/>
          <w:szCs w:val="24"/>
        </w:rPr>
        <w:t></w:t>
      </w:r>
      <w:r w:rsidR="00913FE2" w:rsidRPr="005F1AA6">
        <w:rPr>
          <w:i/>
          <w:sz w:val="24"/>
          <w:szCs w:val="24"/>
          <w:vertAlign w:val="subscript"/>
        </w:rPr>
        <w:t>n</w:t>
      </w:r>
      <w:r w:rsidR="00913FE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i</w:t>
      </w:r>
      <w:r>
        <w:rPr>
          <w:sz w:val="24"/>
          <w:szCs w:val="24"/>
        </w:rPr>
        <w:t>s proportional to</w:t>
      </w:r>
      <w:r w:rsidR="00913FE2">
        <w:rPr>
          <w:sz w:val="24"/>
          <w:szCs w:val="24"/>
        </w:rPr>
        <w:t xml:space="preserve"> </w:t>
      </w:r>
      <w:r w:rsidR="00913FE2" w:rsidRPr="005F1AA6">
        <w:rPr>
          <w:position w:val="-12"/>
          <w:sz w:val="24"/>
          <w:szCs w:val="24"/>
        </w:rPr>
        <w:object w:dxaOrig="600" w:dyaOrig="360" w14:anchorId="381FC3A0">
          <v:shape id="_x0000_i1055" type="#_x0000_t75" style="width:30pt;height:18pt" o:ole="">
            <v:imagedata r:id="rId53" o:title=""/>
          </v:shape>
          <o:OLEObject Type="Embed" ProgID="Equation.DSMT4" ShapeID="_x0000_i1055" DrawAspect="Content" ObjectID="_1749392942" r:id="rId74"/>
        </w:object>
      </w:r>
      <w:r>
        <w:rPr>
          <w:sz w:val="24"/>
          <w:szCs w:val="24"/>
        </w:rPr>
        <w:t xml:space="preserve">, indicating the existence of the helical structure along z axis. </w:t>
      </w:r>
      <w:r w:rsidR="000C5DA1">
        <w:rPr>
          <w:sz w:val="24"/>
          <w:szCs w:val="24"/>
        </w:rPr>
        <w:t xml:space="preserve">In the I-Ch interface, as </w:t>
      </w:r>
      <w:r w:rsidR="00913FE2" w:rsidRPr="005F1AA6">
        <w:rPr>
          <w:position w:val="-4"/>
          <w:sz w:val="24"/>
          <w:szCs w:val="24"/>
        </w:rPr>
        <w:object w:dxaOrig="240" w:dyaOrig="260" w14:anchorId="70D150DC">
          <v:shape id="_x0000_i1056" type="#_x0000_t75" style="width:12pt;height:12.75pt" o:ole="">
            <v:imagedata r:id="rId59" o:title=""/>
          </v:shape>
          <o:OLEObject Type="Embed" ProgID="Equation.DSMT4" ShapeID="_x0000_i1056" DrawAspect="Content" ObjectID="_1749392943" r:id="rId75"/>
        </w:object>
      </w:r>
      <w:r w:rsidR="000C5DA1">
        <w:rPr>
          <w:sz w:val="24"/>
          <w:szCs w:val="24"/>
        </w:rPr>
        <w:t xml:space="preserve"> goes to</w:t>
      </w:r>
      <w:r w:rsidR="00913FE2" w:rsidRPr="00913FE2">
        <w:rPr>
          <w:position w:val="-10"/>
          <w:sz w:val="24"/>
          <w:szCs w:val="24"/>
        </w:rPr>
        <w:object w:dxaOrig="440" w:dyaOrig="320" w14:anchorId="41F183BA">
          <v:shape id="_x0000_i1057" type="#_x0000_t75" style="width:21.75pt;height:15.75pt" o:ole="">
            <v:imagedata r:id="rId76" o:title=""/>
          </v:shape>
          <o:OLEObject Type="Embed" ProgID="Equation.DSMT4" ShapeID="_x0000_i1057" DrawAspect="Content" ObjectID="_1749392944" r:id="rId77"/>
        </w:object>
      </w:r>
      <w:r w:rsidR="000C5DA1">
        <w:rPr>
          <w:sz w:val="24"/>
          <w:szCs w:val="24"/>
        </w:rPr>
        <w:t xml:space="preserve">, </w:t>
      </w:r>
      <w:r w:rsidR="00C4353B">
        <w:rPr>
          <w:sz w:val="24"/>
          <w:szCs w:val="24"/>
        </w:rPr>
        <w:t>equations</w:t>
      </w:r>
      <w:r w:rsidR="000C5DA1">
        <w:rPr>
          <w:sz w:val="24"/>
          <w:szCs w:val="24"/>
        </w:rPr>
        <w:t xml:space="preserve"> (S10a) and (S10b) also goes to the different values, which are respectively,</w:t>
      </w:r>
    </w:p>
    <w:p w14:paraId="1B5D2C76" w14:textId="4F51F5E9" w:rsidR="000C5DA1" w:rsidRDefault="00913FE2" w:rsidP="00913FE2">
      <w:pPr>
        <w:spacing w:line="360" w:lineRule="auto"/>
        <w:ind w:firstLineChars="100" w:firstLine="240"/>
        <w:rPr>
          <w:sz w:val="24"/>
          <w:szCs w:val="24"/>
        </w:rPr>
      </w:pPr>
      <w:r w:rsidRPr="00913FE2">
        <w:rPr>
          <w:position w:val="-12"/>
          <w:sz w:val="24"/>
          <w:szCs w:val="24"/>
        </w:rPr>
        <w:object w:dxaOrig="2840" w:dyaOrig="380" w14:anchorId="693B2D35">
          <v:shape id="_x0000_i1058" type="#_x0000_t75" style="width:141.75pt;height:18.75pt" o:ole="">
            <v:imagedata r:id="rId78" o:title=""/>
          </v:shape>
          <o:OLEObject Type="Embed" ProgID="Equation.DSMT4" ShapeID="_x0000_i1058" DrawAspect="Content" ObjectID="_1749392945" r:id="rId79"/>
        </w:object>
      </w:r>
      <w:r w:rsidR="000C5DA1">
        <w:rPr>
          <w:sz w:val="24"/>
          <w:szCs w:val="24"/>
        </w:rPr>
        <w:t xml:space="preserve"> </w:t>
      </w:r>
      <w:proofErr w:type="gramStart"/>
      <w:r w:rsidR="000C5DA1">
        <w:rPr>
          <w:sz w:val="24"/>
          <w:szCs w:val="24"/>
        </w:rPr>
        <w:t xml:space="preserve">, </w:t>
      </w:r>
      <w:r w:rsidR="00EE4B73">
        <w:rPr>
          <w:sz w:val="24"/>
          <w:szCs w:val="24"/>
        </w:rPr>
        <w:t xml:space="preserve"> </w:t>
      </w:r>
      <w:r w:rsidR="000C5DA1">
        <w:rPr>
          <w:sz w:val="24"/>
          <w:szCs w:val="24"/>
        </w:rPr>
        <w:t xml:space="preserve"> </w:t>
      </w:r>
      <w:proofErr w:type="gramEnd"/>
      <w:r w:rsidR="000C5DA1">
        <w:rPr>
          <w:sz w:val="24"/>
          <w:szCs w:val="24"/>
        </w:rPr>
        <w:t>(S11a)</w:t>
      </w:r>
    </w:p>
    <w:p w14:paraId="607F738C" w14:textId="255A411A" w:rsidR="000C5DA1" w:rsidRDefault="00913FE2" w:rsidP="000C5DA1">
      <w:pPr>
        <w:spacing w:line="360" w:lineRule="auto"/>
        <w:ind w:firstLineChars="100" w:firstLine="240"/>
        <w:rPr>
          <w:sz w:val="24"/>
          <w:szCs w:val="24"/>
        </w:rPr>
      </w:pPr>
      <w:r w:rsidRPr="00913FE2">
        <w:rPr>
          <w:position w:val="-12"/>
          <w:sz w:val="24"/>
          <w:szCs w:val="24"/>
        </w:rPr>
        <w:object w:dxaOrig="2480" w:dyaOrig="380" w14:anchorId="533CF942">
          <v:shape id="_x0000_i1059" type="#_x0000_t75" style="width:123.75pt;height:18.75pt" o:ole="">
            <v:imagedata r:id="rId80" o:title=""/>
          </v:shape>
          <o:OLEObject Type="Embed" ProgID="Equation.DSMT4" ShapeID="_x0000_i1059" DrawAspect="Content" ObjectID="_1749392946" r:id="rId81"/>
        </w:object>
      </w:r>
      <w:r w:rsidR="000C5DA1">
        <w:rPr>
          <w:sz w:val="24"/>
          <w:szCs w:val="24"/>
        </w:rPr>
        <w:t>.  (S11b)</w:t>
      </w:r>
    </w:p>
    <w:p w14:paraId="2016162A" w14:textId="4EAFC4B4" w:rsidR="00EE4B73" w:rsidRDefault="00EE4B73" w:rsidP="00596F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Therefore, the director field described by </w:t>
      </w:r>
      <w:r w:rsidR="00C4353B">
        <w:rPr>
          <w:sz w:val="24"/>
          <w:szCs w:val="24"/>
        </w:rPr>
        <w:t>equations</w:t>
      </w:r>
      <w:r>
        <w:rPr>
          <w:sz w:val="24"/>
          <w:szCs w:val="24"/>
        </w:rPr>
        <w:t xml:space="preserve"> (10a) and (10b) has</w:t>
      </w:r>
      <w:r w:rsidR="000C5D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Pr="00EE4B73">
        <w:rPr>
          <w:rFonts w:ascii="Symbol" w:hAnsi="Symbol"/>
          <w:i/>
          <w:sz w:val="24"/>
          <w:szCs w:val="24"/>
        </w:rPr>
        <w:t></w:t>
      </w:r>
      <w:r>
        <w:rPr>
          <w:sz w:val="24"/>
          <w:szCs w:val="24"/>
        </w:rPr>
        <w:t>-wall on the cylinder of</w:t>
      </w:r>
      <w:r w:rsidR="00913FE2">
        <w:rPr>
          <w:sz w:val="24"/>
          <w:szCs w:val="24"/>
        </w:rPr>
        <w:t xml:space="preserve"> </w:t>
      </w:r>
      <w:r w:rsidR="00913FE2" w:rsidRPr="00913FE2">
        <w:rPr>
          <w:position w:val="-10"/>
          <w:sz w:val="24"/>
          <w:szCs w:val="24"/>
        </w:rPr>
        <w:object w:dxaOrig="840" w:dyaOrig="320" w14:anchorId="47917558">
          <v:shape id="_x0000_i1060" type="#_x0000_t75" style="width:42pt;height:15.75pt" o:ole="">
            <v:imagedata r:id="rId82" o:title=""/>
          </v:shape>
          <o:OLEObject Type="Embed" ProgID="Equation.DSMT4" ShapeID="_x0000_i1060" DrawAspect="Content" ObjectID="_1749392947" r:id="rId83"/>
        </w:object>
      </w:r>
      <w:r>
        <w:rPr>
          <w:sz w:val="24"/>
          <w:szCs w:val="24"/>
        </w:rPr>
        <w:t xml:space="preserve">. </w:t>
      </w:r>
    </w:p>
    <w:p w14:paraId="613DFA8E" w14:textId="66E5E9D1" w:rsidR="0046327A" w:rsidRPr="0046327A" w:rsidRDefault="0046327A" w:rsidP="0046327A">
      <w:pPr>
        <w:spacing w:line="360" w:lineRule="auto"/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Fig. 10 (a), (c), (e),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), (k) and (m) are depicted</w:t>
      </w:r>
      <w:r w:rsidR="00086720">
        <w:rPr>
          <w:sz w:val="24"/>
          <w:szCs w:val="24"/>
        </w:rPr>
        <w:t xml:space="preserve"> based on</w:t>
      </w:r>
      <w:r>
        <w:rPr>
          <w:sz w:val="24"/>
          <w:szCs w:val="24"/>
        </w:rPr>
        <w:t xml:space="preserve"> </w:t>
      </w:r>
      <w:r w:rsidR="00C4353B">
        <w:rPr>
          <w:sz w:val="24"/>
          <w:szCs w:val="24"/>
        </w:rPr>
        <w:t>equation</w:t>
      </w:r>
      <w:r>
        <w:rPr>
          <w:sz w:val="24"/>
          <w:szCs w:val="24"/>
        </w:rPr>
        <w:t xml:space="preserve">s (S7), (S8a), (S8b), (S10a) and (S10b). The existence of the </w:t>
      </w:r>
      <w:r w:rsidRPr="0046327A">
        <w:rPr>
          <w:rFonts w:ascii="Symbol" w:hAnsi="Symbol"/>
          <w:i/>
          <w:sz w:val="24"/>
          <w:szCs w:val="24"/>
        </w:rPr>
        <w:t></w:t>
      </w:r>
      <w:r>
        <w:rPr>
          <w:sz w:val="24"/>
          <w:szCs w:val="24"/>
        </w:rPr>
        <w:t>-walls</w:t>
      </w:r>
      <w:r w:rsidR="00F12AF1">
        <w:rPr>
          <w:sz w:val="24"/>
          <w:szCs w:val="24"/>
        </w:rPr>
        <w:t xml:space="preserve"> described above</w:t>
      </w:r>
      <w:r>
        <w:rPr>
          <w:sz w:val="24"/>
          <w:szCs w:val="24"/>
        </w:rPr>
        <w:t xml:space="preserve"> can be observed in these figures.</w:t>
      </w:r>
    </w:p>
    <w:sectPr w:rsidR="0046327A" w:rsidRPr="0046327A" w:rsidSect="00991D06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601B2" w14:textId="77777777" w:rsidR="002B75E8" w:rsidRDefault="002B75E8" w:rsidP="004C2477">
      <w:r>
        <w:separator/>
      </w:r>
    </w:p>
  </w:endnote>
  <w:endnote w:type="continuationSeparator" w:id="0">
    <w:p w14:paraId="3D174ABB" w14:textId="77777777" w:rsidR="002B75E8" w:rsidRDefault="002B75E8" w:rsidP="004C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A96CD" w14:textId="77777777" w:rsidR="002B75E8" w:rsidRDefault="002B75E8" w:rsidP="004C2477">
      <w:r>
        <w:separator/>
      </w:r>
    </w:p>
  </w:footnote>
  <w:footnote w:type="continuationSeparator" w:id="0">
    <w:p w14:paraId="22132347" w14:textId="77777777" w:rsidR="002B75E8" w:rsidRDefault="002B75E8" w:rsidP="004C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D51D6"/>
    <w:multiLevelType w:val="hybridMultilevel"/>
    <w:tmpl w:val="6B561B76"/>
    <w:lvl w:ilvl="0" w:tplc="126892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F71AFE"/>
    <w:multiLevelType w:val="hybridMultilevel"/>
    <w:tmpl w:val="F9F4C0C8"/>
    <w:lvl w:ilvl="0" w:tplc="377618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A94A85"/>
    <w:multiLevelType w:val="hybridMultilevel"/>
    <w:tmpl w:val="547A264C"/>
    <w:lvl w:ilvl="0" w:tplc="092C43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505DF2"/>
    <w:multiLevelType w:val="hybridMultilevel"/>
    <w:tmpl w:val="F36657EA"/>
    <w:lvl w:ilvl="0" w:tplc="68CA7E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6D0D90"/>
    <w:multiLevelType w:val="hybridMultilevel"/>
    <w:tmpl w:val="1088980E"/>
    <w:lvl w:ilvl="0" w:tplc="E6E460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A70A7B"/>
    <w:multiLevelType w:val="hybridMultilevel"/>
    <w:tmpl w:val="5C4A0764"/>
    <w:lvl w:ilvl="0" w:tplc="244CC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E155D30"/>
    <w:multiLevelType w:val="hybridMultilevel"/>
    <w:tmpl w:val="C95C5078"/>
    <w:lvl w:ilvl="0" w:tplc="1402D4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3C7CC3"/>
    <w:multiLevelType w:val="hybridMultilevel"/>
    <w:tmpl w:val="93BE87E6"/>
    <w:lvl w:ilvl="0" w:tplc="39A490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642724"/>
    <w:multiLevelType w:val="hybridMultilevel"/>
    <w:tmpl w:val="6ED0A086"/>
    <w:lvl w:ilvl="0" w:tplc="ECA2BB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AE0379"/>
    <w:multiLevelType w:val="hybridMultilevel"/>
    <w:tmpl w:val="D1344F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5B53A69"/>
    <w:multiLevelType w:val="hybridMultilevel"/>
    <w:tmpl w:val="E8C20BE2"/>
    <w:lvl w:ilvl="0" w:tplc="3042D3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DC226BF"/>
    <w:multiLevelType w:val="hybridMultilevel"/>
    <w:tmpl w:val="7696F2C2"/>
    <w:lvl w:ilvl="0" w:tplc="3B2A3D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AC66DF"/>
    <w:multiLevelType w:val="hybridMultilevel"/>
    <w:tmpl w:val="1D440240"/>
    <w:lvl w:ilvl="0" w:tplc="BA0846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1573FF"/>
    <w:multiLevelType w:val="hybridMultilevel"/>
    <w:tmpl w:val="2AD46112"/>
    <w:lvl w:ilvl="0" w:tplc="B9466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 w15:restartNumberingAfterBreak="0">
    <w:nsid w:val="6A766FCB"/>
    <w:multiLevelType w:val="hybridMultilevel"/>
    <w:tmpl w:val="51628BB2"/>
    <w:lvl w:ilvl="0" w:tplc="AC6419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B7231FC"/>
    <w:multiLevelType w:val="hybridMultilevel"/>
    <w:tmpl w:val="BE681694"/>
    <w:lvl w:ilvl="0" w:tplc="B3287E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0FD6F0C"/>
    <w:multiLevelType w:val="hybridMultilevel"/>
    <w:tmpl w:val="5EF09076"/>
    <w:lvl w:ilvl="0" w:tplc="2BF603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12"/>
  </w:num>
  <w:num w:numId="6">
    <w:abstractNumId w:val="2"/>
  </w:num>
  <w:num w:numId="7">
    <w:abstractNumId w:val="9"/>
  </w:num>
  <w:num w:numId="8">
    <w:abstractNumId w:val="16"/>
  </w:num>
  <w:num w:numId="9">
    <w:abstractNumId w:val="11"/>
  </w:num>
  <w:num w:numId="10">
    <w:abstractNumId w:val="14"/>
  </w:num>
  <w:num w:numId="11">
    <w:abstractNumId w:val="10"/>
  </w:num>
  <w:num w:numId="12">
    <w:abstractNumId w:val="3"/>
  </w:num>
  <w:num w:numId="13">
    <w:abstractNumId w:val="6"/>
  </w:num>
  <w:num w:numId="14">
    <w:abstractNumId w:val="1"/>
  </w:num>
  <w:num w:numId="15">
    <w:abstractNumId w:val="15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4D"/>
    <w:rsid w:val="00000BCE"/>
    <w:rsid w:val="00003136"/>
    <w:rsid w:val="000038FB"/>
    <w:rsid w:val="00003EA2"/>
    <w:rsid w:val="00005B74"/>
    <w:rsid w:val="00005F0B"/>
    <w:rsid w:val="00005F65"/>
    <w:rsid w:val="0000641F"/>
    <w:rsid w:val="00007476"/>
    <w:rsid w:val="000102A3"/>
    <w:rsid w:val="00010CC4"/>
    <w:rsid w:val="00013E32"/>
    <w:rsid w:val="00015F19"/>
    <w:rsid w:val="000173B9"/>
    <w:rsid w:val="00017C6B"/>
    <w:rsid w:val="0002042F"/>
    <w:rsid w:val="00020F34"/>
    <w:rsid w:val="0002189A"/>
    <w:rsid w:val="00023804"/>
    <w:rsid w:val="00023F3E"/>
    <w:rsid w:val="0002460F"/>
    <w:rsid w:val="00024885"/>
    <w:rsid w:val="00025AC9"/>
    <w:rsid w:val="00026C81"/>
    <w:rsid w:val="000318B6"/>
    <w:rsid w:val="00033C62"/>
    <w:rsid w:val="00033E0A"/>
    <w:rsid w:val="00035966"/>
    <w:rsid w:val="00035BA1"/>
    <w:rsid w:val="0003607B"/>
    <w:rsid w:val="000364C8"/>
    <w:rsid w:val="00037595"/>
    <w:rsid w:val="000403DF"/>
    <w:rsid w:val="000409A6"/>
    <w:rsid w:val="000417E2"/>
    <w:rsid w:val="00044029"/>
    <w:rsid w:val="00044F41"/>
    <w:rsid w:val="0004510A"/>
    <w:rsid w:val="00045311"/>
    <w:rsid w:val="00047258"/>
    <w:rsid w:val="000474C1"/>
    <w:rsid w:val="00047935"/>
    <w:rsid w:val="000506A2"/>
    <w:rsid w:val="0005173A"/>
    <w:rsid w:val="00052C85"/>
    <w:rsid w:val="0005380F"/>
    <w:rsid w:val="00061E05"/>
    <w:rsid w:val="00062087"/>
    <w:rsid w:val="000620F9"/>
    <w:rsid w:val="00063A78"/>
    <w:rsid w:val="000645E7"/>
    <w:rsid w:val="000658CB"/>
    <w:rsid w:val="00065A5E"/>
    <w:rsid w:val="0006727B"/>
    <w:rsid w:val="0006781D"/>
    <w:rsid w:val="00067E8A"/>
    <w:rsid w:val="0007151C"/>
    <w:rsid w:val="00071A22"/>
    <w:rsid w:val="00071A3A"/>
    <w:rsid w:val="00074022"/>
    <w:rsid w:val="0007611B"/>
    <w:rsid w:val="0007627B"/>
    <w:rsid w:val="000763D4"/>
    <w:rsid w:val="00076421"/>
    <w:rsid w:val="000775BE"/>
    <w:rsid w:val="0007795A"/>
    <w:rsid w:val="00080643"/>
    <w:rsid w:val="00080CA9"/>
    <w:rsid w:val="00080D91"/>
    <w:rsid w:val="00081041"/>
    <w:rsid w:val="000815D0"/>
    <w:rsid w:val="0008497B"/>
    <w:rsid w:val="000864D7"/>
    <w:rsid w:val="00086720"/>
    <w:rsid w:val="0008677A"/>
    <w:rsid w:val="0008704A"/>
    <w:rsid w:val="000871D1"/>
    <w:rsid w:val="00090071"/>
    <w:rsid w:val="00091A5B"/>
    <w:rsid w:val="00095563"/>
    <w:rsid w:val="00096E64"/>
    <w:rsid w:val="00097E24"/>
    <w:rsid w:val="00097EF2"/>
    <w:rsid w:val="000A0A49"/>
    <w:rsid w:val="000A0EB9"/>
    <w:rsid w:val="000A22AD"/>
    <w:rsid w:val="000A3AED"/>
    <w:rsid w:val="000A4F4F"/>
    <w:rsid w:val="000A58BE"/>
    <w:rsid w:val="000A60D5"/>
    <w:rsid w:val="000A78D3"/>
    <w:rsid w:val="000A7BF5"/>
    <w:rsid w:val="000B015D"/>
    <w:rsid w:val="000B0DBD"/>
    <w:rsid w:val="000B1348"/>
    <w:rsid w:val="000B13DE"/>
    <w:rsid w:val="000B1553"/>
    <w:rsid w:val="000B3A7E"/>
    <w:rsid w:val="000B4BCF"/>
    <w:rsid w:val="000B57C3"/>
    <w:rsid w:val="000B77A4"/>
    <w:rsid w:val="000C0A2D"/>
    <w:rsid w:val="000C0C3A"/>
    <w:rsid w:val="000C3823"/>
    <w:rsid w:val="000C3D0F"/>
    <w:rsid w:val="000C5DA1"/>
    <w:rsid w:val="000C654C"/>
    <w:rsid w:val="000C7191"/>
    <w:rsid w:val="000C78D8"/>
    <w:rsid w:val="000D0D05"/>
    <w:rsid w:val="000D25F9"/>
    <w:rsid w:val="000D287B"/>
    <w:rsid w:val="000D4A1B"/>
    <w:rsid w:val="000D66C9"/>
    <w:rsid w:val="000D6952"/>
    <w:rsid w:val="000D7991"/>
    <w:rsid w:val="000E1B0C"/>
    <w:rsid w:val="000E364B"/>
    <w:rsid w:val="000E3836"/>
    <w:rsid w:val="000E3C81"/>
    <w:rsid w:val="000E3F2D"/>
    <w:rsid w:val="000E636C"/>
    <w:rsid w:val="000E7068"/>
    <w:rsid w:val="000E78EE"/>
    <w:rsid w:val="000E7B5C"/>
    <w:rsid w:val="000F07D0"/>
    <w:rsid w:val="000F398F"/>
    <w:rsid w:val="000F3C95"/>
    <w:rsid w:val="000F566B"/>
    <w:rsid w:val="000F5813"/>
    <w:rsid w:val="000F5AB4"/>
    <w:rsid w:val="000F6064"/>
    <w:rsid w:val="000F642C"/>
    <w:rsid w:val="000F6C42"/>
    <w:rsid w:val="000F6E10"/>
    <w:rsid w:val="0010077D"/>
    <w:rsid w:val="001007D3"/>
    <w:rsid w:val="00102AB2"/>
    <w:rsid w:val="001033A9"/>
    <w:rsid w:val="00103CE1"/>
    <w:rsid w:val="00103D3C"/>
    <w:rsid w:val="001047C0"/>
    <w:rsid w:val="00105204"/>
    <w:rsid w:val="00110D56"/>
    <w:rsid w:val="0011192C"/>
    <w:rsid w:val="00116DA6"/>
    <w:rsid w:val="0011722B"/>
    <w:rsid w:val="00120B56"/>
    <w:rsid w:val="001228B6"/>
    <w:rsid w:val="001250CF"/>
    <w:rsid w:val="00126537"/>
    <w:rsid w:val="00126855"/>
    <w:rsid w:val="0013068A"/>
    <w:rsid w:val="00130A11"/>
    <w:rsid w:val="00132337"/>
    <w:rsid w:val="001343A7"/>
    <w:rsid w:val="0013660D"/>
    <w:rsid w:val="00136931"/>
    <w:rsid w:val="00136E3B"/>
    <w:rsid w:val="001374A7"/>
    <w:rsid w:val="001375E7"/>
    <w:rsid w:val="001403AE"/>
    <w:rsid w:val="00142294"/>
    <w:rsid w:val="001425BA"/>
    <w:rsid w:val="00143251"/>
    <w:rsid w:val="00144A23"/>
    <w:rsid w:val="0014504B"/>
    <w:rsid w:val="001508C0"/>
    <w:rsid w:val="00150976"/>
    <w:rsid w:val="001546A4"/>
    <w:rsid w:val="00156DDC"/>
    <w:rsid w:val="00157998"/>
    <w:rsid w:val="00157B4A"/>
    <w:rsid w:val="00160C33"/>
    <w:rsid w:val="00164424"/>
    <w:rsid w:val="00165945"/>
    <w:rsid w:val="00165DFE"/>
    <w:rsid w:val="0016767F"/>
    <w:rsid w:val="00167C40"/>
    <w:rsid w:val="00172D69"/>
    <w:rsid w:val="001731F4"/>
    <w:rsid w:val="00173EB5"/>
    <w:rsid w:val="00174C3E"/>
    <w:rsid w:val="00175768"/>
    <w:rsid w:val="00175773"/>
    <w:rsid w:val="00176179"/>
    <w:rsid w:val="00176D18"/>
    <w:rsid w:val="0018352B"/>
    <w:rsid w:val="0018451A"/>
    <w:rsid w:val="001849EA"/>
    <w:rsid w:val="00187037"/>
    <w:rsid w:val="00187CC1"/>
    <w:rsid w:val="0019005B"/>
    <w:rsid w:val="00190303"/>
    <w:rsid w:val="0019105A"/>
    <w:rsid w:val="001916A7"/>
    <w:rsid w:val="00191B4E"/>
    <w:rsid w:val="00194913"/>
    <w:rsid w:val="001949DB"/>
    <w:rsid w:val="00195220"/>
    <w:rsid w:val="00195A6F"/>
    <w:rsid w:val="001964C3"/>
    <w:rsid w:val="00196760"/>
    <w:rsid w:val="00196932"/>
    <w:rsid w:val="00196EB6"/>
    <w:rsid w:val="001975AD"/>
    <w:rsid w:val="00197A00"/>
    <w:rsid w:val="001A188C"/>
    <w:rsid w:val="001A3DAC"/>
    <w:rsid w:val="001A509B"/>
    <w:rsid w:val="001A5390"/>
    <w:rsid w:val="001A6E08"/>
    <w:rsid w:val="001B02AD"/>
    <w:rsid w:val="001B0C61"/>
    <w:rsid w:val="001B1269"/>
    <w:rsid w:val="001B1AC0"/>
    <w:rsid w:val="001B2539"/>
    <w:rsid w:val="001B2BD5"/>
    <w:rsid w:val="001B4641"/>
    <w:rsid w:val="001B4E8B"/>
    <w:rsid w:val="001B59FA"/>
    <w:rsid w:val="001B6297"/>
    <w:rsid w:val="001B75D8"/>
    <w:rsid w:val="001B75E9"/>
    <w:rsid w:val="001C11FA"/>
    <w:rsid w:val="001C1D1F"/>
    <w:rsid w:val="001C5591"/>
    <w:rsid w:val="001C68CD"/>
    <w:rsid w:val="001C71E3"/>
    <w:rsid w:val="001D0CE0"/>
    <w:rsid w:val="001D1120"/>
    <w:rsid w:val="001D1A74"/>
    <w:rsid w:val="001D213E"/>
    <w:rsid w:val="001D21B5"/>
    <w:rsid w:val="001D256C"/>
    <w:rsid w:val="001D3031"/>
    <w:rsid w:val="001D30BF"/>
    <w:rsid w:val="001D3265"/>
    <w:rsid w:val="001D4BED"/>
    <w:rsid w:val="001D4E6E"/>
    <w:rsid w:val="001D5221"/>
    <w:rsid w:val="001D5BD0"/>
    <w:rsid w:val="001D6899"/>
    <w:rsid w:val="001E022F"/>
    <w:rsid w:val="001E0B39"/>
    <w:rsid w:val="001E181F"/>
    <w:rsid w:val="001E2C8B"/>
    <w:rsid w:val="001E2F62"/>
    <w:rsid w:val="001E4AC8"/>
    <w:rsid w:val="001E5B36"/>
    <w:rsid w:val="001E7449"/>
    <w:rsid w:val="001F0A30"/>
    <w:rsid w:val="001F13E1"/>
    <w:rsid w:val="001F229D"/>
    <w:rsid w:val="001F3ECC"/>
    <w:rsid w:val="001F3FF4"/>
    <w:rsid w:val="001F4226"/>
    <w:rsid w:val="001F508B"/>
    <w:rsid w:val="001F720E"/>
    <w:rsid w:val="001F7619"/>
    <w:rsid w:val="001F7EC9"/>
    <w:rsid w:val="001F7F0D"/>
    <w:rsid w:val="002006F8"/>
    <w:rsid w:val="00202F2E"/>
    <w:rsid w:val="00203432"/>
    <w:rsid w:val="00204819"/>
    <w:rsid w:val="00205893"/>
    <w:rsid w:val="002058CA"/>
    <w:rsid w:val="00206203"/>
    <w:rsid w:val="002062D7"/>
    <w:rsid w:val="00207469"/>
    <w:rsid w:val="00207867"/>
    <w:rsid w:val="00212393"/>
    <w:rsid w:val="002126A6"/>
    <w:rsid w:val="00212D43"/>
    <w:rsid w:val="00212DA9"/>
    <w:rsid w:val="00215B6C"/>
    <w:rsid w:val="00221576"/>
    <w:rsid w:val="00221741"/>
    <w:rsid w:val="00221E8D"/>
    <w:rsid w:val="00222A8C"/>
    <w:rsid w:val="00223981"/>
    <w:rsid w:val="00223B15"/>
    <w:rsid w:val="00224C0B"/>
    <w:rsid w:val="002255BC"/>
    <w:rsid w:val="0022680C"/>
    <w:rsid w:val="00227D11"/>
    <w:rsid w:val="00233D8A"/>
    <w:rsid w:val="00234990"/>
    <w:rsid w:val="00234A6D"/>
    <w:rsid w:val="00235395"/>
    <w:rsid w:val="00240BBE"/>
    <w:rsid w:val="00240DB8"/>
    <w:rsid w:val="00240F54"/>
    <w:rsid w:val="0024272C"/>
    <w:rsid w:val="002428AC"/>
    <w:rsid w:val="002433AA"/>
    <w:rsid w:val="00243EA2"/>
    <w:rsid w:val="00244DCC"/>
    <w:rsid w:val="00246502"/>
    <w:rsid w:val="00252487"/>
    <w:rsid w:val="002529F0"/>
    <w:rsid w:val="00252A73"/>
    <w:rsid w:val="00252C65"/>
    <w:rsid w:val="002539A6"/>
    <w:rsid w:val="00253FF7"/>
    <w:rsid w:val="00254430"/>
    <w:rsid w:val="0025502D"/>
    <w:rsid w:val="00255BED"/>
    <w:rsid w:val="002562C5"/>
    <w:rsid w:val="00256404"/>
    <w:rsid w:val="00261677"/>
    <w:rsid w:val="0026365D"/>
    <w:rsid w:val="00263B68"/>
    <w:rsid w:val="00263DC5"/>
    <w:rsid w:val="00264019"/>
    <w:rsid w:val="002641E0"/>
    <w:rsid w:val="002653E2"/>
    <w:rsid w:val="00265DCF"/>
    <w:rsid w:val="00270E2F"/>
    <w:rsid w:val="00270F04"/>
    <w:rsid w:val="0027280B"/>
    <w:rsid w:val="00273F6B"/>
    <w:rsid w:val="002743E8"/>
    <w:rsid w:val="002745FE"/>
    <w:rsid w:val="0027561A"/>
    <w:rsid w:val="002756A7"/>
    <w:rsid w:val="00275C79"/>
    <w:rsid w:val="002774A2"/>
    <w:rsid w:val="002813C4"/>
    <w:rsid w:val="002817B5"/>
    <w:rsid w:val="00281994"/>
    <w:rsid w:val="0028288C"/>
    <w:rsid w:val="002838B7"/>
    <w:rsid w:val="00284CED"/>
    <w:rsid w:val="00285E7B"/>
    <w:rsid w:val="00286276"/>
    <w:rsid w:val="00290BEA"/>
    <w:rsid w:val="002911D1"/>
    <w:rsid w:val="002915A7"/>
    <w:rsid w:val="00291A2E"/>
    <w:rsid w:val="00293D49"/>
    <w:rsid w:val="00293D4F"/>
    <w:rsid w:val="00293F0B"/>
    <w:rsid w:val="00295883"/>
    <w:rsid w:val="00295E83"/>
    <w:rsid w:val="002A1B52"/>
    <w:rsid w:val="002A636C"/>
    <w:rsid w:val="002B00FE"/>
    <w:rsid w:val="002B04BE"/>
    <w:rsid w:val="002B1D6E"/>
    <w:rsid w:val="002B5290"/>
    <w:rsid w:val="002B5EBC"/>
    <w:rsid w:val="002B6CB3"/>
    <w:rsid w:val="002B6D72"/>
    <w:rsid w:val="002B7027"/>
    <w:rsid w:val="002B75E8"/>
    <w:rsid w:val="002B76D4"/>
    <w:rsid w:val="002B7CB1"/>
    <w:rsid w:val="002C004C"/>
    <w:rsid w:val="002C4145"/>
    <w:rsid w:val="002C5CDD"/>
    <w:rsid w:val="002C66BE"/>
    <w:rsid w:val="002C6831"/>
    <w:rsid w:val="002C6C58"/>
    <w:rsid w:val="002C6F80"/>
    <w:rsid w:val="002C712E"/>
    <w:rsid w:val="002C737C"/>
    <w:rsid w:val="002D1428"/>
    <w:rsid w:val="002D148A"/>
    <w:rsid w:val="002D1D44"/>
    <w:rsid w:val="002D346F"/>
    <w:rsid w:val="002D39CE"/>
    <w:rsid w:val="002D5409"/>
    <w:rsid w:val="002D6C8D"/>
    <w:rsid w:val="002D73A4"/>
    <w:rsid w:val="002D74D2"/>
    <w:rsid w:val="002E1433"/>
    <w:rsid w:val="002E1A05"/>
    <w:rsid w:val="002E1E79"/>
    <w:rsid w:val="002E215C"/>
    <w:rsid w:val="002E549C"/>
    <w:rsid w:val="002F1345"/>
    <w:rsid w:val="002F1779"/>
    <w:rsid w:val="002F1C56"/>
    <w:rsid w:val="002F2244"/>
    <w:rsid w:val="002F28F1"/>
    <w:rsid w:val="002F2FA5"/>
    <w:rsid w:val="002F41B2"/>
    <w:rsid w:val="002F474D"/>
    <w:rsid w:val="002F47EB"/>
    <w:rsid w:val="002F6665"/>
    <w:rsid w:val="002F6BA1"/>
    <w:rsid w:val="002F6F40"/>
    <w:rsid w:val="00300A3A"/>
    <w:rsid w:val="003051A7"/>
    <w:rsid w:val="00305D4C"/>
    <w:rsid w:val="00305FDF"/>
    <w:rsid w:val="003070E4"/>
    <w:rsid w:val="00307FCA"/>
    <w:rsid w:val="00311039"/>
    <w:rsid w:val="003111E0"/>
    <w:rsid w:val="00311481"/>
    <w:rsid w:val="00311CC1"/>
    <w:rsid w:val="0031219C"/>
    <w:rsid w:val="00313EFD"/>
    <w:rsid w:val="00316A0C"/>
    <w:rsid w:val="00316E71"/>
    <w:rsid w:val="00322324"/>
    <w:rsid w:val="0032309F"/>
    <w:rsid w:val="00323AA9"/>
    <w:rsid w:val="00323D0C"/>
    <w:rsid w:val="00323E48"/>
    <w:rsid w:val="0032547D"/>
    <w:rsid w:val="00327EAD"/>
    <w:rsid w:val="00330A00"/>
    <w:rsid w:val="00331F33"/>
    <w:rsid w:val="00334428"/>
    <w:rsid w:val="00335144"/>
    <w:rsid w:val="00336780"/>
    <w:rsid w:val="00340604"/>
    <w:rsid w:val="003468DE"/>
    <w:rsid w:val="00346BFE"/>
    <w:rsid w:val="00347D58"/>
    <w:rsid w:val="00350C9F"/>
    <w:rsid w:val="00352684"/>
    <w:rsid w:val="003532E5"/>
    <w:rsid w:val="003547E4"/>
    <w:rsid w:val="00356B9F"/>
    <w:rsid w:val="00357147"/>
    <w:rsid w:val="00363E3C"/>
    <w:rsid w:val="00364F30"/>
    <w:rsid w:val="003656A8"/>
    <w:rsid w:val="00367C26"/>
    <w:rsid w:val="00372231"/>
    <w:rsid w:val="00373447"/>
    <w:rsid w:val="00373EFC"/>
    <w:rsid w:val="0037422D"/>
    <w:rsid w:val="00377D39"/>
    <w:rsid w:val="0038094B"/>
    <w:rsid w:val="003819D4"/>
    <w:rsid w:val="003822A3"/>
    <w:rsid w:val="003825CA"/>
    <w:rsid w:val="00383C92"/>
    <w:rsid w:val="00383FE4"/>
    <w:rsid w:val="00391C8A"/>
    <w:rsid w:val="00391C8D"/>
    <w:rsid w:val="00392228"/>
    <w:rsid w:val="00392F2B"/>
    <w:rsid w:val="00393917"/>
    <w:rsid w:val="00394B53"/>
    <w:rsid w:val="003951AF"/>
    <w:rsid w:val="00396A53"/>
    <w:rsid w:val="00397523"/>
    <w:rsid w:val="003A712E"/>
    <w:rsid w:val="003A780C"/>
    <w:rsid w:val="003A79F1"/>
    <w:rsid w:val="003A7FC6"/>
    <w:rsid w:val="003B405E"/>
    <w:rsid w:val="003B481E"/>
    <w:rsid w:val="003B5C8C"/>
    <w:rsid w:val="003B5DB0"/>
    <w:rsid w:val="003C0539"/>
    <w:rsid w:val="003C103E"/>
    <w:rsid w:val="003C1FB7"/>
    <w:rsid w:val="003D09FE"/>
    <w:rsid w:val="003D10CD"/>
    <w:rsid w:val="003D2025"/>
    <w:rsid w:val="003D7A71"/>
    <w:rsid w:val="003E1431"/>
    <w:rsid w:val="003E1D4C"/>
    <w:rsid w:val="003E29F1"/>
    <w:rsid w:val="003E2B61"/>
    <w:rsid w:val="003E34FA"/>
    <w:rsid w:val="003E4193"/>
    <w:rsid w:val="003E4315"/>
    <w:rsid w:val="003E449A"/>
    <w:rsid w:val="003E5274"/>
    <w:rsid w:val="003E5D7A"/>
    <w:rsid w:val="003E7D75"/>
    <w:rsid w:val="003E7DEF"/>
    <w:rsid w:val="003F1606"/>
    <w:rsid w:val="003F2920"/>
    <w:rsid w:val="003F340F"/>
    <w:rsid w:val="003F37D0"/>
    <w:rsid w:val="003F3C4C"/>
    <w:rsid w:val="003F3DB5"/>
    <w:rsid w:val="003F3DB7"/>
    <w:rsid w:val="003F3F37"/>
    <w:rsid w:val="003F4ED7"/>
    <w:rsid w:val="0040135C"/>
    <w:rsid w:val="0040161E"/>
    <w:rsid w:val="00402320"/>
    <w:rsid w:val="00402793"/>
    <w:rsid w:val="0040365B"/>
    <w:rsid w:val="0040451D"/>
    <w:rsid w:val="00405036"/>
    <w:rsid w:val="0040625B"/>
    <w:rsid w:val="00407D81"/>
    <w:rsid w:val="00410CD2"/>
    <w:rsid w:val="004115C6"/>
    <w:rsid w:val="0041219F"/>
    <w:rsid w:val="0041396D"/>
    <w:rsid w:val="00414058"/>
    <w:rsid w:val="00416E3E"/>
    <w:rsid w:val="00416E48"/>
    <w:rsid w:val="00417447"/>
    <w:rsid w:val="00421D93"/>
    <w:rsid w:val="0042246D"/>
    <w:rsid w:val="00422BFC"/>
    <w:rsid w:val="00422FE9"/>
    <w:rsid w:val="0042454D"/>
    <w:rsid w:val="00424EC3"/>
    <w:rsid w:val="00425A25"/>
    <w:rsid w:val="004305AC"/>
    <w:rsid w:val="00430A83"/>
    <w:rsid w:val="0043239E"/>
    <w:rsid w:val="00433024"/>
    <w:rsid w:val="004339BD"/>
    <w:rsid w:val="00433B71"/>
    <w:rsid w:val="0043419B"/>
    <w:rsid w:val="00435F39"/>
    <w:rsid w:val="00436178"/>
    <w:rsid w:val="004364DC"/>
    <w:rsid w:val="00440A5A"/>
    <w:rsid w:val="00442314"/>
    <w:rsid w:val="00443458"/>
    <w:rsid w:val="00444926"/>
    <w:rsid w:val="00445535"/>
    <w:rsid w:val="004455A6"/>
    <w:rsid w:val="00446B61"/>
    <w:rsid w:val="00447462"/>
    <w:rsid w:val="00450A1C"/>
    <w:rsid w:val="00451C1D"/>
    <w:rsid w:val="0045309A"/>
    <w:rsid w:val="004537B2"/>
    <w:rsid w:val="00453CE9"/>
    <w:rsid w:val="00454BEC"/>
    <w:rsid w:val="00457C45"/>
    <w:rsid w:val="00457E35"/>
    <w:rsid w:val="00460165"/>
    <w:rsid w:val="004604AF"/>
    <w:rsid w:val="00460CD5"/>
    <w:rsid w:val="00461D3D"/>
    <w:rsid w:val="0046291F"/>
    <w:rsid w:val="0046327A"/>
    <w:rsid w:val="004635F0"/>
    <w:rsid w:val="004646BC"/>
    <w:rsid w:val="00472D70"/>
    <w:rsid w:val="004730C1"/>
    <w:rsid w:val="00473FEE"/>
    <w:rsid w:val="004757A1"/>
    <w:rsid w:val="0047797F"/>
    <w:rsid w:val="00480856"/>
    <w:rsid w:val="00481559"/>
    <w:rsid w:val="00481FAC"/>
    <w:rsid w:val="0048230D"/>
    <w:rsid w:val="004824B6"/>
    <w:rsid w:val="004838FC"/>
    <w:rsid w:val="00484A90"/>
    <w:rsid w:val="00484C99"/>
    <w:rsid w:val="00485C7D"/>
    <w:rsid w:val="0048657D"/>
    <w:rsid w:val="004870C9"/>
    <w:rsid w:val="00487219"/>
    <w:rsid w:val="00490B23"/>
    <w:rsid w:val="00492145"/>
    <w:rsid w:val="0049368D"/>
    <w:rsid w:val="00493BCD"/>
    <w:rsid w:val="00493C5E"/>
    <w:rsid w:val="00493D38"/>
    <w:rsid w:val="004956EB"/>
    <w:rsid w:val="00495F38"/>
    <w:rsid w:val="0049714B"/>
    <w:rsid w:val="00497AA1"/>
    <w:rsid w:val="004A105D"/>
    <w:rsid w:val="004A2839"/>
    <w:rsid w:val="004A4123"/>
    <w:rsid w:val="004A4C93"/>
    <w:rsid w:val="004A4CB6"/>
    <w:rsid w:val="004A548A"/>
    <w:rsid w:val="004A560C"/>
    <w:rsid w:val="004A6B8E"/>
    <w:rsid w:val="004B13DE"/>
    <w:rsid w:val="004B1CD6"/>
    <w:rsid w:val="004B384F"/>
    <w:rsid w:val="004B5855"/>
    <w:rsid w:val="004B5C4A"/>
    <w:rsid w:val="004B7CA6"/>
    <w:rsid w:val="004C0729"/>
    <w:rsid w:val="004C0D0F"/>
    <w:rsid w:val="004C0D3E"/>
    <w:rsid w:val="004C2477"/>
    <w:rsid w:val="004C6584"/>
    <w:rsid w:val="004C6943"/>
    <w:rsid w:val="004C6B02"/>
    <w:rsid w:val="004D03B3"/>
    <w:rsid w:val="004D116C"/>
    <w:rsid w:val="004D2267"/>
    <w:rsid w:val="004D3289"/>
    <w:rsid w:val="004D4CE4"/>
    <w:rsid w:val="004D5FB5"/>
    <w:rsid w:val="004D6679"/>
    <w:rsid w:val="004D6B90"/>
    <w:rsid w:val="004D6FBF"/>
    <w:rsid w:val="004E0532"/>
    <w:rsid w:val="004E2B39"/>
    <w:rsid w:val="004E377B"/>
    <w:rsid w:val="004E4603"/>
    <w:rsid w:val="004E6D46"/>
    <w:rsid w:val="004E7B43"/>
    <w:rsid w:val="004F1F0C"/>
    <w:rsid w:val="004F335C"/>
    <w:rsid w:val="004F5326"/>
    <w:rsid w:val="004F6933"/>
    <w:rsid w:val="00500A84"/>
    <w:rsid w:val="005017A5"/>
    <w:rsid w:val="0050283D"/>
    <w:rsid w:val="00503212"/>
    <w:rsid w:val="005042BC"/>
    <w:rsid w:val="00504FE8"/>
    <w:rsid w:val="00505652"/>
    <w:rsid w:val="00505807"/>
    <w:rsid w:val="00506AA6"/>
    <w:rsid w:val="00510CF4"/>
    <w:rsid w:val="0051334B"/>
    <w:rsid w:val="00513AA7"/>
    <w:rsid w:val="0051419A"/>
    <w:rsid w:val="00514F07"/>
    <w:rsid w:val="00515243"/>
    <w:rsid w:val="00516D78"/>
    <w:rsid w:val="00517133"/>
    <w:rsid w:val="005171D3"/>
    <w:rsid w:val="00517918"/>
    <w:rsid w:val="00520A1E"/>
    <w:rsid w:val="00521326"/>
    <w:rsid w:val="00521820"/>
    <w:rsid w:val="00521B5D"/>
    <w:rsid w:val="00522026"/>
    <w:rsid w:val="005228F3"/>
    <w:rsid w:val="00523A48"/>
    <w:rsid w:val="0052499D"/>
    <w:rsid w:val="00525525"/>
    <w:rsid w:val="00525D30"/>
    <w:rsid w:val="00527D8E"/>
    <w:rsid w:val="005306B0"/>
    <w:rsid w:val="0053110F"/>
    <w:rsid w:val="00531437"/>
    <w:rsid w:val="00533408"/>
    <w:rsid w:val="005336FD"/>
    <w:rsid w:val="005343B1"/>
    <w:rsid w:val="00534E5F"/>
    <w:rsid w:val="00535E86"/>
    <w:rsid w:val="0053622F"/>
    <w:rsid w:val="00541B03"/>
    <w:rsid w:val="00542363"/>
    <w:rsid w:val="00542C6E"/>
    <w:rsid w:val="00542EB7"/>
    <w:rsid w:val="005451D0"/>
    <w:rsid w:val="005501DB"/>
    <w:rsid w:val="005506E6"/>
    <w:rsid w:val="0055097F"/>
    <w:rsid w:val="00551332"/>
    <w:rsid w:val="0055148D"/>
    <w:rsid w:val="0055192A"/>
    <w:rsid w:val="00551AE0"/>
    <w:rsid w:val="00552F37"/>
    <w:rsid w:val="00553A32"/>
    <w:rsid w:val="00553E75"/>
    <w:rsid w:val="005549CE"/>
    <w:rsid w:val="00554A0D"/>
    <w:rsid w:val="00554B08"/>
    <w:rsid w:val="00554E98"/>
    <w:rsid w:val="005550AA"/>
    <w:rsid w:val="005559F2"/>
    <w:rsid w:val="005568E6"/>
    <w:rsid w:val="00560AA7"/>
    <w:rsid w:val="00562A81"/>
    <w:rsid w:val="0056391F"/>
    <w:rsid w:val="00563ED1"/>
    <w:rsid w:val="00564BE9"/>
    <w:rsid w:val="00566B75"/>
    <w:rsid w:val="00566D7E"/>
    <w:rsid w:val="00567434"/>
    <w:rsid w:val="00571907"/>
    <w:rsid w:val="00571E55"/>
    <w:rsid w:val="00572A13"/>
    <w:rsid w:val="00574130"/>
    <w:rsid w:val="005760BE"/>
    <w:rsid w:val="00577A82"/>
    <w:rsid w:val="00577E3B"/>
    <w:rsid w:val="0058054B"/>
    <w:rsid w:val="0058071D"/>
    <w:rsid w:val="005810D1"/>
    <w:rsid w:val="005812AD"/>
    <w:rsid w:val="00581696"/>
    <w:rsid w:val="00583A29"/>
    <w:rsid w:val="00585707"/>
    <w:rsid w:val="0058625A"/>
    <w:rsid w:val="00591C42"/>
    <w:rsid w:val="00592DAC"/>
    <w:rsid w:val="0059375F"/>
    <w:rsid w:val="00594826"/>
    <w:rsid w:val="00595101"/>
    <w:rsid w:val="00595E20"/>
    <w:rsid w:val="005961C7"/>
    <w:rsid w:val="00596F43"/>
    <w:rsid w:val="0059787D"/>
    <w:rsid w:val="00597B8A"/>
    <w:rsid w:val="00597D98"/>
    <w:rsid w:val="00597DB4"/>
    <w:rsid w:val="005A2855"/>
    <w:rsid w:val="005A4C73"/>
    <w:rsid w:val="005A61A0"/>
    <w:rsid w:val="005A6878"/>
    <w:rsid w:val="005B0ADA"/>
    <w:rsid w:val="005B0B3B"/>
    <w:rsid w:val="005B24D7"/>
    <w:rsid w:val="005B32CD"/>
    <w:rsid w:val="005B3729"/>
    <w:rsid w:val="005B475B"/>
    <w:rsid w:val="005B5B02"/>
    <w:rsid w:val="005B749B"/>
    <w:rsid w:val="005B7A7C"/>
    <w:rsid w:val="005C2A17"/>
    <w:rsid w:val="005C2C8A"/>
    <w:rsid w:val="005C2FE5"/>
    <w:rsid w:val="005C49BF"/>
    <w:rsid w:val="005C4A3F"/>
    <w:rsid w:val="005C5D5C"/>
    <w:rsid w:val="005C6B54"/>
    <w:rsid w:val="005C6C3C"/>
    <w:rsid w:val="005C7B0D"/>
    <w:rsid w:val="005D069F"/>
    <w:rsid w:val="005D08C6"/>
    <w:rsid w:val="005D0BE5"/>
    <w:rsid w:val="005D1450"/>
    <w:rsid w:val="005D1BDE"/>
    <w:rsid w:val="005D31B5"/>
    <w:rsid w:val="005D3466"/>
    <w:rsid w:val="005D4324"/>
    <w:rsid w:val="005D715F"/>
    <w:rsid w:val="005D7380"/>
    <w:rsid w:val="005D7D81"/>
    <w:rsid w:val="005E1128"/>
    <w:rsid w:val="005E1EEA"/>
    <w:rsid w:val="005E1FCF"/>
    <w:rsid w:val="005E2F30"/>
    <w:rsid w:val="005E2FEC"/>
    <w:rsid w:val="005E4005"/>
    <w:rsid w:val="005E6494"/>
    <w:rsid w:val="005E6F8D"/>
    <w:rsid w:val="005E7F73"/>
    <w:rsid w:val="005F17A5"/>
    <w:rsid w:val="005F1AA6"/>
    <w:rsid w:val="005F340E"/>
    <w:rsid w:val="005F4C73"/>
    <w:rsid w:val="005F560F"/>
    <w:rsid w:val="005F56FD"/>
    <w:rsid w:val="005F5D77"/>
    <w:rsid w:val="005F621E"/>
    <w:rsid w:val="005F78F6"/>
    <w:rsid w:val="005F7918"/>
    <w:rsid w:val="006005B8"/>
    <w:rsid w:val="00602D23"/>
    <w:rsid w:val="00602D2E"/>
    <w:rsid w:val="00603087"/>
    <w:rsid w:val="0060470B"/>
    <w:rsid w:val="006052D5"/>
    <w:rsid w:val="006058A7"/>
    <w:rsid w:val="0060594E"/>
    <w:rsid w:val="00605972"/>
    <w:rsid w:val="00606F63"/>
    <w:rsid w:val="0060718B"/>
    <w:rsid w:val="00610186"/>
    <w:rsid w:val="00610318"/>
    <w:rsid w:val="00612906"/>
    <w:rsid w:val="006133CF"/>
    <w:rsid w:val="0061440E"/>
    <w:rsid w:val="00614B90"/>
    <w:rsid w:val="00614F64"/>
    <w:rsid w:val="00615F46"/>
    <w:rsid w:val="00617368"/>
    <w:rsid w:val="006176B4"/>
    <w:rsid w:val="00617F54"/>
    <w:rsid w:val="00621914"/>
    <w:rsid w:val="00625A61"/>
    <w:rsid w:val="00625D6A"/>
    <w:rsid w:val="00625DD8"/>
    <w:rsid w:val="006260BD"/>
    <w:rsid w:val="00627CF6"/>
    <w:rsid w:val="00631C07"/>
    <w:rsid w:val="006324C6"/>
    <w:rsid w:val="006326F4"/>
    <w:rsid w:val="00634E41"/>
    <w:rsid w:val="00635DEA"/>
    <w:rsid w:val="00636039"/>
    <w:rsid w:val="006364E7"/>
    <w:rsid w:val="00637B0E"/>
    <w:rsid w:val="0064127F"/>
    <w:rsid w:val="006418ED"/>
    <w:rsid w:val="00642F01"/>
    <w:rsid w:val="006430F7"/>
    <w:rsid w:val="00645F1A"/>
    <w:rsid w:val="006465E3"/>
    <w:rsid w:val="00646FD2"/>
    <w:rsid w:val="0064701A"/>
    <w:rsid w:val="00647035"/>
    <w:rsid w:val="0064782A"/>
    <w:rsid w:val="00647C8C"/>
    <w:rsid w:val="0065030D"/>
    <w:rsid w:val="006509AB"/>
    <w:rsid w:val="00651F98"/>
    <w:rsid w:val="00652E56"/>
    <w:rsid w:val="0065307D"/>
    <w:rsid w:val="0065490C"/>
    <w:rsid w:val="00655630"/>
    <w:rsid w:val="00655F60"/>
    <w:rsid w:val="00656900"/>
    <w:rsid w:val="00656CED"/>
    <w:rsid w:val="00656F5D"/>
    <w:rsid w:val="006578B9"/>
    <w:rsid w:val="00657915"/>
    <w:rsid w:val="00657A4C"/>
    <w:rsid w:val="00660443"/>
    <w:rsid w:val="00660DC2"/>
    <w:rsid w:val="00660E6D"/>
    <w:rsid w:val="00665DF0"/>
    <w:rsid w:val="00666268"/>
    <w:rsid w:val="006669C7"/>
    <w:rsid w:val="00666A03"/>
    <w:rsid w:val="006705F7"/>
    <w:rsid w:val="00670606"/>
    <w:rsid w:val="00672BE9"/>
    <w:rsid w:val="00673013"/>
    <w:rsid w:val="00673E62"/>
    <w:rsid w:val="0067594D"/>
    <w:rsid w:val="006759BA"/>
    <w:rsid w:val="00675BF6"/>
    <w:rsid w:val="00677B6A"/>
    <w:rsid w:val="006806DD"/>
    <w:rsid w:val="00681570"/>
    <w:rsid w:val="00681D15"/>
    <w:rsid w:val="006839F7"/>
    <w:rsid w:val="00683C18"/>
    <w:rsid w:val="00685DE9"/>
    <w:rsid w:val="006875C8"/>
    <w:rsid w:val="00687FEC"/>
    <w:rsid w:val="00690576"/>
    <w:rsid w:val="00690751"/>
    <w:rsid w:val="00690DE4"/>
    <w:rsid w:val="006912C3"/>
    <w:rsid w:val="00691E8E"/>
    <w:rsid w:val="00694665"/>
    <w:rsid w:val="006960C7"/>
    <w:rsid w:val="00696D55"/>
    <w:rsid w:val="006A0864"/>
    <w:rsid w:val="006A1CD9"/>
    <w:rsid w:val="006A1F37"/>
    <w:rsid w:val="006A2CD3"/>
    <w:rsid w:val="006A2E7F"/>
    <w:rsid w:val="006A304F"/>
    <w:rsid w:val="006A3DAB"/>
    <w:rsid w:val="006A3E16"/>
    <w:rsid w:val="006A4751"/>
    <w:rsid w:val="006A4D97"/>
    <w:rsid w:val="006A6AFE"/>
    <w:rsid w:val="006A7D17"/>
    <w:rsid w:val="006B07B3"/>
    <w:rsid w:val="006B1D57"/>
    <w:rsid w:val="006B2A78"/>
    <w:rsid w:val="006B37BF"/>
    <w:rsid w:val="006B61F3"/>
    <w:rsid w:val="006B6C26"/>
    <w:rsid w:val="006C064E"/>
    <w:rsid w:val="006C0CB5"/>
    <w:rsid w:val="006C1B3D"/>
    <w:rsid w:val="006C3B42"/>
    <w:rsid w:val="006C4F1F"/>
    <w:rsid w:val="006C6B42"/>
    <w:rsid w:val="006C7080"/>
    <w:rsid w:val="006C7D87"/>
    <w:rsid w:val="006D210A"/>
    <w:rsid w:val="006D5F40"/>
    <w:rsid w:val="006E1FDE"/>
    <w:rsid w:val="006E3442"/>
    <w:rsid w:val="006E34DD"/>
    <w:rsid w:val="006E3985"/>
    <w:rsid w:val="006E4CDB"/>
    <w:rsid w:val="006E5C22"/>
    <w:rsid w:val="006F0108"/>
    <w:rsid w:val="006F0966"/>
    <w:rsid w:val="006F09D1"/>
    <w:rsid w:val="006F0D9A"/>
    <w:rsid w:val="006F27B2"/>
    <w:rsid w:val="006F2FC5"/>
    <w:rsid w:val="006F4B66"/>
    <w:rsid w:val="006F544B"/>
    <w:rsid w:val="006F68BF"/>
    <w:rsid w:val="0070034F"/>
    <w:rsid w:val="007026E6"/>
    <w:rsid w:val="00703474"/>
    <w:rsid w:val="00705F12"/>
    <w:rsid w:val="00706115"/>
    <w:rsid w:val="00706C31"/>
    <w:rsid w:val="00710ABC"/>
    <w:rsid w:val="00712082"/>
    <w:rsid w:val="007121C1"/>
    <w:rsid w:val="00712B65"/>
    <w:rsid w:val="007131D9"/>
    <w:rsid w:val="007134E6"/>
    <w:rsid w:val="00714348"/>
    <w:rsid w:val="007143BC"/>
    <w:rsid w:val="00715874"/>
    <w:rsid w:val="00715902"/>
    <w:rsid w:val="00715D31"/>
    <w:rsid w:val="00717197"/>
    <w:rsid w:val="007202B5"/>
    <w:rsid w:val="00721862"/>
    <w:rsid w:val="00722A22"/>
    <w:rsid w:val="00723328"/>
    <w:rsid w:val="007233EF"/>
    <w:rsid w:val="00724407"/>
    <w:rsid w:val="0072694D"/>
    <w:rsid w:val="00726D4D"/>
    <w:rsid w:val="00727723"/>
    <w:rsid w:val="007279D4"/>
    <w:rsid w:val="00730863"/>
    <w:rsid w:val="00731552"/>
    <w:rsid w:val="00731E7F"/>
    <w:rsid w:val="00732D01"/>
    <w:rsid w:val="0073418F"/>
    <w:rsid w:val="00735BE1"/>
    <w:rsid w:val="00735C9D"/>
    <w:rsid w:val="00736580"/>
    <w:rsid w:val="007378B5"/>
    <w:rsid w:val="00744785"/>
    <w:rsid w:val="00745EE4"/>
    <w:rsid w:val="007475C1"/>
    <w:rsid w:val="0075017F"/>
    <w:rsid w:val="007501BB"/>
    <w:rsid w:val="0075068A"/>
    <w:rsid w:val="0075093F"/>
    <w:rsid w:val="0075125B"/>
    <w:rsid w:val="00751A15"/>
    <w:rsid w:val="00752EF9"/>
    <w:rsid w:val="00754183"/>
    <w:rsid w:val="007558EB"/>
    <w:rsid w:val="00757559"/>
    <w:rsid w:val="00761B7E"/>
    <w:rsid w:val="00761C6D"/>
    <w:rsid w:val="007647D5"/>
    <w:rsid w:val="00764CAF"/>
    <w:rsid w:val="00766E8F"/>
    <w:rsid w:val="00771558"/>
    <w:rsid w:val="00772DBB"/>
    <w:rsid w:val="007730AD"/>
    <w:rsid w:val="00773157"/>
    <w:rsid w:val="0077426F"/>
    <w:rsid w:val="007743F2"/>
    <w:rsid w:val="00775226"/>
    <w:rsid w:val="007757E1"/>
    <w:rsid w:val="00777702"/>
    <w:rsid w:val="00781C39"/>
    <w:rsid w:val="007833D9"/>
    <w:rsid w:val="0078392D"/>
    <w:rsid w:val="0078470A"/>
    <w:rsid w:val="00784B3B"/>
    <w:rsid w:val="00787859"/>
    <w:rsid w:val="00787860"/>
    <w:rsid w:val="00791989"/>
    <w:rsid w:val="00791CE6"/>
    <w:rsid w:val="007924B6"/>
    <w:rsid w:val="00794631"/>
    <w:rsid w:val="00795407"/>
    <w:rsid w:val="00796090"/>
    <w:rsid w:val="007A1757"/>
    <w:rsid w:val="007A272E"/>
    <w:rsid w:val="007A2905"/>
    <w:rsid w:val="007A36BB"/>
    <w:rsid w:val="007A4C18"/>
    <w:rsid w:val="007A553B"/>
    <w:rsid w:val="007B02C0"/>
    <w:rsid w:val="007B2610"/>
    <w:rsid w:val="007B41DD"/>
    <w:rsid w:val="007B4DC2"/>
    <w:rsid w:val="007B4F20"/>
    <w:rsid w:val="007B5BE5"/>
    <w:rsid w:val="007B622A"/>
    <w:rsid w:val="007B7A17"/>
    <w:rsid w:val="007C0B46"/>
    <w:rsid w:val="007C10DC"/>
    <w:rsid w:val="007C2895"/>
    <w:rsid w:val="007C371E"/>
    <w:rsid w:val="007C3857"/>
    <w:rsid w:val="007C5116"/>
    <w:rsid w:val="007D136F"/>
    <w:rsid w:val="007D1A9E"/>
    <w:rsid w:val="007D2148"/>
    <w:rsid w:val="007D47CC"/>
    <w:rsid w:val="007D4CB3"/>
    <w:rsid w:val="007E194A"/>
    <w:rsid w:val="007E1A33"/>
    <w:rsid w:val="007E1AD4"/>
    <w:rsid w:val="007E1C41"/>
    <w:rsid w:val="007E1C4E"/>
    <w:rsid w:val="007E2E99"/>
    <w:rsid w:val="007E3494"/>
    <w:rsid w:val="007E349B"/>
    <w:rsid w:val="007E4680"/>
    <w:rsid w:val="007E481D"/>
    <w:rsid w:val="007E6246"/>
    <w:rsid w:val="007E66E1"/>
    <w:rsid w:val="007E78FB"/>
    <w:rsid w:val="007F1EAC"/>
    <w:rsid w:val="007F45FF"/>
    <w:rsid w:val="007F495F"/>
    <w:rsid w:val="007F49F1"/>
    <w:rsid w:val="007F4C40"/>
    <w:rsid w:val="007F58E5"/>
    <w:rsid w:val="007F5B7F"/>
    <w:rsid w:val="007F5D32"/>
    <w:rsid w:val="007F62CF"/>
    <w:rsid w:val="007F6FC1"/>
    <w:rsid w:val="007F7AC8"/>
    <w:rsid w:val="008008E4"/>
    <w:rsid w:val="00802A89"/>
    <w:rsid w:val="0080322E"/>
    <w:rsid w:val="00803B26"/>
    <w:rsid w:val="00803FBC"/>
    <w:rsid w:val="00804370"/>
    <w:rsid w:val="00805E8A"/>
    <w:rsid w:val="00807168"/>
    <w:rsid w:val="00807DA0"/>
    <w:rsid w:val="00807DE1"/>
    <w:rsid w:val="0081048B"/>
    <w:rsid w:val="00811A4D"/>
    <w:rsid w:val="00812EFE"/>
    <w:rsid w:val="00813D28"/>
    <w:rsid w:val="00817205"/>
    <w:rsid w:val="00817C68"/>
    <w:rsid w:val="0082056E"/>
    <w:rsid w:val="0082126E"/>
    <w:rsid w:val="00821CC3"/>
    <w:rsid w:val="00823B28"/>
    <w:rsid w:val="008260A9"/>
    <w:rsid w:val="0082658B"/>
    <w:rsid w:val="00830A2A"/>
    <w:rsid w:val="00830B7E"/>
    <w:rsid w:val="00830CA6"/>
    <w:rsid w:val="00831023"/>
    <w:rsid w:val="00831898"/>
    <w:rsid w:val="0083270A"/>
    <w:rsid w:val="00832D82"/>
    <w:rsid w:val="008331F0"/>
    <w:rsid w:val="008337DB"/>
    <w:rsid w:val="00834AEC"/>
    <w:rsid w:val="0083528F"/>
    <w:rsid w:val="008373EF"/>
    <w:rsid w:val="008407D0"/>
    <w:rsid w:val="008441B0"/>
    <w:rsid w:val="0084493D"/>
    <w:rsid w:val="00844D33"/>
    <w:rsid w:val="00845D37"/>
    <w:rsid w:val="00846003"/>
    <w:rsid w:val="0084600E"/>
    <w:rsid w:val="00853CD8"/>
    <w:rsid w:val="00853EBF"/>
    <w:rsid w:val="00854567"/>
    <w:rsid w:val="00855DF0"/>
    <w:rsid w:val="008572B3"/>
    <w:rsid w:val="00857B43"/>
    <w:rsid w:val="0086029D"/>
    <w:rsid w:val="00861022"/>
    <w:rsid w:val="00863790"/>
    <w:rsid w:val="00864440"/>
    <w:rsid w:val="00865114"/>
    <w:rsid w:val="0086654A"/>
    <w:rsid w:val="00866BEF"/>
    <w:rsid w:val="0086729D"/>
    <w:rsid w:val="00870CE9"/>
    <w:rsid w:val="00874129"/>
    <w:rsid w:val="0087452B"/>
    <w:rsid w:val="00874E60"/>
    <w:rsid w:val="00875C5F"/>
    <w:rsid w:val="00875D8C"/>
    <w:rsid w:val="0088094C"/>
    <w:rsid w:val="008831E9"/>
    <w:rsid w:val="00885D3E"/>
    <w:rsid w:val="00885FE5"/>
    <w:rsid w:val="008860DC"/>
    <w:rsid w:val="00887980"/>
    <w:rsid w:val="00892A78"/>
    <w:rsid w:val="00893737"/>
    <w:rsid w:val="008954DC"/>
    <w:rsid w:val="008964E7"/>
    <w:rsid w:val="00897199"/>
    <w:rsid w:val="008A0B6A"/>
    <w:rsid w:val="008A1DAA"/>
    <w:rsid w:val="008A2D33"/>
    <w:rsid w:val="008A42BC"/>
    <w:rsid w:val="008A6505"/>
    <w:rsid w:val="008B2250"/>
    <w:rsid w:val="008B2746"/>
    <w:rsid w:val="008B3138"/>
    <w:rsid w:val="008B578F"/>
    <w:rsid w:val="008C0D4A"/>
    <w:rsid w:val="008C1719"/>
    <w:rsid w:val="008C2A37"/>
    <w:rsid w:val="008C4A24"/>
    <w:rsid w:val="008C4BDD"/>
    <w:rsid w:val="008C5CEB"/>
    <w:rsid w:val="008C6B1B"/>
    <w:rsid w:val="008C6BCD"/>
    <w:rsid w:val="008C74D7"/>
    <w:rsid w:val="008D20C9"/>
    <w:rsid w:val="008D24C0"/>
    <w:rsid w:val="008D2D25"/>
    <w:rsid w:val="008D2DAA"/>
    <w:rsid w:val="008D35CC"/>
    <w:rsid w:val="008D3723"/>
    <w:rsid w:val="008D39C0"/>
    <w:rsid w:val="008D4074"/>
    <w:rsid w:val="008D539A"/>
    <w:rsid w:val="008D54D9"/>
    <w:rsid w:val="008D64A7"/>
    <w:rsid w:val="008D65F9"/>
    <w:rsid w:val="008E0075"/>
    <w:rsid w:val="008E1B6F"/>
    <w:rsid w:val="008E1E89"/>
    <w:rsid w:val="008E2DE2"/>
    <w:rsid w:val="008E512E"/>
    <w:rsid w:val="008E53B2"/>
    <w:rsid w:val="008E58A9"/>
    <w:rsid w:val="008E70B8"/>
    <w:rsid w:val="008E710A"/>
    <w:rsid w:val="008E7264"/>
    <w:rsid w:val="008E7C8E"/>
    <w:rsid w:val="008F0711"/>
    <w:rsid w:val="008F3A32"/>
    <w:rsid w:val="008F4247"/>
    <w:rsid w:val="008F436B"/>
    <w:rsid w:val="008F6FCD"/>
    <w:rsid w:val="009008B9"/>
    <w:rsid w:val="00900D10"/>
    <w:rsid w:val="00903D2A"/>
    <w:rsid w:val="00903F04"/>
    <w:rsid w:val="009041DD"/>
    <w:rsid w:val="00904D28"/>
    <w:rsid w:val="0090602D"/>
    <w:rsid w:val="00906413"/>
    <w:rsid w:val="009112E6"/>
    <w:rsid w:val="0091136A"/>
    <w:rsid w:val="009119A5"/>
    <w:rsid w:val="009128F1"/>
    <w:rsid w:val="00912B66"/>
    <w:rsid w:val="00912E69"/>
    <w:rsid w:val="00913FE2"/>
    <w:rsid w:val="009141B8"/>
    <w:rsid w:val="00914507"/>
    <w:rsid w:val="00917014"/>
    <w:rsid w:val="00922051"/>
    <w:rsid w:val="009224CB"/>
    <w:rsid w:val="00923C67"/>
    <w:rsid w:val="00925454"/>
    <w:rsid w:val="00925910"/>
    <w:rsid w:val="00926140"/>
    <w:rsid w:val="00927D44"/>
    <w:rsid w:val="00930129"/>
    <w:rsid w:val="00930F62"/>
    <w:rsid w:val="00931144"/>
    <w:rsid w:val="00931804"/>
    <w:rsid w:val="00932653"/>
    <w:rsid w:val="00932919"/>
    <w:rsid w:val="00934A35"/>
    <w:rsid w:val="00934F70"/>
    <w:rsid w:val="00937DCE"/>
    <w:rsid w:val="00940149"/>
    <w:rsid w:val="00940DB4"/>
    <w:rsid w:val="00942944"/>
    <w:rsid w:val="0094296C"/>
    <w:rsid w:val="00943488"/>
    <w:rsid w:val="0094375A"/>
    <w:rsid w:val="00944265"/>
    <w:rsid w:val="00945CA3"/>
    <w:rsid w:val="00946BA5"/>
    <w:rsid w:val="009512E9"/>
    <w:rsid w:val="009524C6"/>
    <w:rsid w:val="009532D2"/>
    <w:rsid w:val="00953E6D"/>
    <w:rsid w:val="00956256"/>
    <w:rsid w:val="00957C02"/>
    <w:rsid w:val="00960BC8"/>
    <w:rsid w:val="00961FE1"/>
    <w:rsid w:val="009636DD"/>
    <w:rsid w:val="009656C8"/>
    <w:rsid w:val="00965E6B"/>
    <w:rsid w:val="00966C6B"/>
    <w:rsid w:val="009707D2"/>
    <w:rsid w:val="00972B61"/>
    <w:rsid w:val="00973129"/>
    <w:rsid w:val="00973C7E"/>
    <w:rsid w:val="00974756"/>
    <w:rsid w:val="00974DDB"/>
    <w:rsid w:val="00975146"/>
    <w:rsid w:val="0097558B"/>
    <w:rsid w:val="00975CA4"/>
    <w:rsid w:val="0098170F"/>
    <w:rsid w:val="009826A0"/>
    <w:rsid w:val="00983D0B"/>
    <w:rsid w:val="009840FE"/>
    <w:rsid w:val="009857BB"/>
    <w:rsid w:val="0099045A"/>
    <w:rsid w:val="00991154"/>
    <w:rsid w:val="009918D6"/>
    <w:rsid w:val="00991D06"/>
    <w:rsid w:val="0099291E"/>
    <w:rsid w:val="00992B98"/>
    <w:rsid w:val="00994076"/>
    <w:rsid w:val="0099562B"/>
    <w:rsid w:val="00996185"/>
    <w:rsid w:val="00996288"/>
    <w:rsid w:val="00996339"/>
    <w:rsid w:val="009969B5"/>
    <w:rsid w:val="00996AC8"/>
    <w:rsid w:val="009A0859"/>
    <w:rsid w:val="009A18EC"/>
    <w:rsid w:val="009A1A8A"/>
    <w:rsid w:val="009A3760"/>
    <w:rsid w:val="009A4F3D"/>
    <w:rsid w:val="009A5924"/>
    <w:rsid w:val="009A6288"/>
    <w:rsid w:val="009A73CA"/>
    <w:rsid w:val="009B1FB8"/>
    <w:rsid w:val="009B244A"/>
    <w:rsid w:val="009B492E"/>
    <w:rsid w:val="009B51E6"/>
    <w:rsid w:val="009B6923"/>
    <w:rsid w:val="009B6F4A"/>
    <w:rsid w:val="009B7BD4"/>
    <w:rsid w:val="009B7C2B"/>
    <w:rsid w:val="009C0022"/>
    <w:rsid w:val="009C2419"/>
    <w:rsid w:val="009C283D"/>
    <w:rsid w:val="009C3CEC"/>
    <w:rsid w:val="009C5310"/>
    <w:rsid w:val="009C6D6C"/>
    <w:rsid w:val="009C6E2A"/>
    <w:rsid w:val="009C6E9C"/>
    <w:rsid w:val="009C7E1F"/>
    <w:rsid w:val="009D00E6"/>
    <w:rsid w:val="009D06E8"/>
    <w:rsid w:val="009D0C7C"/>
    <w:rsid w:val="009D1260"/>
    <w:rsid w:val="009D1A89"/>
    <w:rsid w:val="009D2CC1"/>
    <w:rsid w:val="009D5A39"/>
    <w:rsid w:val="009D637D"/>
    <w:rsid w:val="009D6B8D"/>
    <w:rsid w:val="009D7564"/>
    <w:rsid w:val="009D7BE2"/>
    <w:rsid w:val="009D7DA5"/>
    <w:rsid w:val="009E3382"/>
    <w:rsid w:val="009E4891"/>
    <w:rsid w:val="009E4EE1"/>
    <w:rsid w:val="009E5F84"/>
    <w:rsid w:val="009E60DD"/>
    <w:rsid w:val="009E63B6"/>
    <w:rsid w:val="009E746E"/>
    <w:rsid w:val="009E7AD4"/>
    <w:rsid w:val="009F0807"/>
    <w:rsid w:val="009F1F48"/>
    <w:rsid w:val="009F23D4"/>
    <w:rsid w:val="009F3138"/>
    <w:rsid w:val="009F4D06"/>
    <w:rsid w:val="009F4F7F"/>
    <w:rsid w:val="009F5036"/>
    <w:rsid w:val="009F517C"/>
    <w:rsid w:val="009F53ED"/>
    <w:rsid w:val="009F72CB"/>
    <w:rsid w:val="009F78F1"/>
    <w:rsid w:val="009F79D3"/>
    <w:rsid w:val="00A0195B"/>
    <w:rsid w:val="00A01983"/>
    <w:rsid w:val="00A01A74"/>
    <w:rsid w:val="00A034A8"/>
    <w:rsid w:val="00A052FB"/>
    <w:rsid w:val="00A06A84"/>
    <w:rsid w:val="00A07CC0"/>
    <w:rsid w:val="00A136D2"/>
    <w:rsid w:val="00A1467A"/>
    <w:rsid w:val="00A14830"/>
    <w:rsid w:val="00A14D5A"/>
    <w:rsid w:val="00A163E4"/>
    <w:rsid w:val="00A16E7C"/>
    <w:rsid w:val="00A17DCA"/>
    <w:rsid w:val="00A206CA"/>
    <w:rsid w:val="00A21FF7"/>
    <w:rsid w:val="00A220BF"/>
    <w:rsid w:val="00A22588"/>
    <w:rsid w:val="00A248EF"/>
    <w:rsid w:val="00A249EC"/>
    <w:rsid w:val="00A24A5C"/>
    <w:rsid w:val="00A27353"/>
    <w:rsid w:val="00A337D4"/>
    <w:rsid w:val="00A338A2"/>
    <w:rsid w:val="00A345C3"/>
    <w:rsid w:val="00A34E56"/>
    <w:rsid w:val="00A350FE"/>
    <w:rsid w:val="00A36191"/>
    <w:rsid w:val="00A37F40"/>
    <w:rsid w:val="00A41CC3"/>
    <w:rsid w:val="00A449D4"/>
    <w:rsid w:val="00A45DB3"/>
    <w:rsid w:val="00A46065"/>
    <w:rsid w:val="00A4659B"/>
    <w:rsid w:val="00A47FCB"/>
    <w:rsid w:val="00A513EE"/>
    <w:rsid w:val="00A5385F"/>
    <w:rsid w:val="00A54732"/>
    <w:rsid w:val="00A54894"/>
    <w:rsid w:val="00A56D56"/>
    <w:rsid w:val="00A57E4D"/>
    <w:rsid w:val="00A61F25"/>
    <w:rsid w:val="00A63301"/>
    <w:rsid w:val="00A636D5"/>
    <w:rsid w:val="00A64F81"/>
    <w:rsid w:val="00A65C9D"/>
    <w:rsid w:val="00A704C2"/>
    <w:rsid w:val="00A70DDE"/>
    <w:rsid w:val="00A71944"/>
    <w:rsid w:val="00A71AB8"/>
    <w:rsid w:val="00A72C30"/>
    <w:rsid w:val="00A7344E"/>
    <w:rsid w:val="00A73BF9"/>
    <w:rsid w:val="00A74333"/>
    <w:rsid w:val="00A747F1"/>
    <w:rsid w:val="00A757D0"/>
    <w:rsid w:val="00A77958"/>
    <w:rsid w:val="00A77C5C"/>
    <w:rsid w:val="00A81CD5"/>
    <w:rsid w:val="00A82293"/>
    <w:rsid w:val="00A8245E"/>
    <w:rsid w:val="00A8384B"/>
    <w:rsid w:val="00A85D75"/>
    <w:rsid w:val="00A85ED2"/>
    <w:rsid w:val="00A864D3"/>
    <w:rsid w:val="00A86BB8"/>
    <w:rsid w:val="00A91B2F"/>
    <w:rsid w:val="00A921F2"/>
    <w:rsid w:val="00A92A83"/>
    <w:rsid w:val="00A93083"/>
    <w:rsid w:val="00A9535C"/>
    <w:rsid w:val="00A969B5"/>
    <w:rsid w:val="00AA11F8"/>
    <w:rsid w:val="00AA15BB"/>
    <w:rsid w:val="00AA2022"/>
    <w:rsid w:val="00AA739F"/>
    <w:rsid w:val="00AA76E4"/>
    <w:rsid w:val="00AB12C1"/>
    <w:rsid w:val="00AB2584"/>
    <w:rsid w:val="00AB2B5F"/>
    <w:rsid w:val="00AB309D"/>
    <w:rsid w:val="00AB36C0"/>
    <w:rsid w:val="00AB6562"/>
    <w:rsid w:val="00AB78BD"/>
    <w:rsid w:val="00AB7D94"/>
    <w:rsid w:val="00AC0BC3"/>
    <w:rsid w:val="00AC1A2B"/>
    <w:rsid w:val="00AC29EC"/>
    <w:rsid w:val="00AC4345"/>
    <w:rsid w:val="00AC5EB0"/>
    <w:rsid w:val="00AC6AF4"/>
    <w:rsid w:val="00AC6F96"/>
    <w:rsid w:val="00AC7736"/>
    <w:rsid w:val="00AC7FC9"/>
    <w:rsid w:val="00AD1E4B"/>
    <w:rsid w:val="00AD2669"/>
    <w:rsid w:val="00AD32AC"/>
    <w:rsid w:val="00AD32EA"/>
    <w:rsid w:val="00AD352A"/>
    <w:rsid w:val="00AD449D"/>
    <w:rsid w:val="00AD6EF5"/>
    <w:rsid w:val="00AD7E8C"/>
    <w:rsid w:val="00AE10FE"/>
    <w:rsid w:val="00AE1BB8"/>
    <w:rsid w:val="00AE2CCC"/>
    <w:rsid w:val="00AE2E2F"/>
    <w:rsid w:val="00AE309D"/>
    <w:rsid w:val="00AE4C6A"/>
    <w:rsid w:val="00AE4CD1"/>
    <w:rsid w:val="00AE4FDD"/>
    <w:rsid w:val="00AE6983"/>
    <w:rsid w:val="00AE777C"/>
    <w:rsid w:val="00AF093D"/>
    <w:rsid w:val="00AF2123"/>
    <w:rsid w:val="00AF23F0"/>
    <w:rsid w:val="00AF249E"/>
    <w:rsid w:val="00AF2B34"/>
    <w:rsid w:val="00AF3905"/>
    <w:rsid w:val="00AF50D3"/>
    <w:rsid w:val="00AF5B3F"/>
    <w:rsid w:val="00AF5FFE"/>
    <w:rsid w:val="00AF6C42"/>
    <w:rsid w:val="00B06E50"/>
    <w:rsid w:val="00B101A3"/>
    <w:rsid w:val="00B10885"/>
    <w:rsid w:val="00B10D99"/>
    <w:rsid w:val="00B21517"/>
    <w:rsid w:val="00B22006"/>
    <w:rsid w:val="00B236E1"/>
    <w:rsid w:val="00B23A8A"/>
    <w:rsid w:val="00B252BB"/>
    <w:rsid w:val="00B26662"/>
    <w:rsid w:val="00B276D1"/>
    <w:rsid w:val="00B3000B"/>
    <w:rsid w:val="00B307D3"/>
    <w:rsid w:val="00B3216B"/>
    <w:rsid w:val="00B32B7A"/>
    <w:rsid w:val="00B33419"/>
    <w:rsid w:val="00B33B1A"/>
    <w:rsid w:val="00B34EA5"/>
    <w:rsid w:val="00B362D3"/>
    <w:rsid w:val="00B40765"/>
    <w:rsid w:val="00B40BB7"/>
    <w:rsid w:val="00B40FF0"/>
    <w:rsid w:val="00B41960"/>
    <w:rsid w:val="00B41E38"/>
    <w:rsid w:val="00B43C43"/>
    <w:rsid w:val="00B43D1F"/>
    <w:rsid w:val="00B43D87"/>
    <w:rsid w:val="00B44643"/>
    <w:rsid w:val="00B44F88"/>
    <w:rsid w:val="00B47B56"/>
    <w:rsid w:val="00B502AC"/>
    <w:rsid w:val="00B50BE2"/>
    <w:rsid w:val="00B516B0"/>
    <w:rsid w:val="00B51C9C"/>
    <w:rsid w:val="00B52164"/>
    <w:rsid w:val="00B5224C"/>
    <w:rsid w:val="00B52C46"/>
    <w:rsid w:val="00B53CF5"/>
    <w:rsid w:val="00B555C0"/>
    <w:rsid w:val="00B57CCF"/>
    <w:rsid w:val="00B608A7"/>
    <w:rsid w:val="00B608D3"/>
    <w:rsid w:val="00B60D40"/>
    <w:rsid w:val="00B6166E"/>
    <w:rsid w:val="00B61794"/>
    <w:rsid w:val="00B639B5"/>
    <w:rsid w:val="00B640A3"/>
    <w:rsid w:val="00B65A42"/>
    <w:rsid w:val="00B65DC0"/>
    <w:rsid w:val="00B70D13"/>
    <w:rsid w:val="00B7263A"/>
    <w:rsid w:val="00B72B34"/>
    <w:rsid w:val="00B751CA"/>
    <w:rsid w:val="00B76372"/>
    <w:rsid w:val="00B76F5F"/>
    <w:rsid w:val="00B775D3"/>
    <w:rsid w:val="00B779A7"/>
    <w:rsid w:val="00B77BBF"/>
    <w:rsid w:val="00B80052"/>
    <w:rsid w:val="00B802F7"/>
    <w:rsid w:val="00B80B45"/>
    <w:rsid w:val="00B81559"/>
    <w:rsid w:val="00B817A1"/>
    <w:rsid w:val="00B84A95"/>
    <w:rsid w:val="00B87D5D"/>
    <w:rsid w:val="00B916BE"/>
    <w:rsid w:val="00B926BF"/>
    <w:rsid w:val="00B9355C"/>
    <w:rsid w:val="00B93699"/>
    <w:rsid w:val="00B94496"/>
    <w:rsid w:val="00B94513"/>
    <w:rsid w:val="00B94D72"/>
    <w:rsid w:val="00B96733"/>
    <w:rsid w:val="00B97272"/>
    <w:rsid w:val="00BA0C86"/>
    <w:rsid w:val="00BA1F1C"/>
    <w:rsid w:val="00BA242D"/>
    <w:rsid w:val="00BA2733"/>
    <w:rsid w:val="00BA3FA1"/>
    <w:rsid w:val="00BA50F1"/>
    <w:rsid w:val="00BA6A63"/>
    <w:rsid w:val="00BB0014"/>
    <w:rsid w:val="00BB0203"/>
    <w:rsid w:val="00BB02C3"/>
    <w:rsid w:val="00BB13DC"/>
    <w:rsid w:val="00BB1B95"/>
    <w:rsid w:val="00BB2350"/>
    <w:rsid w:val="00BB3246"/>
    <w:rsid w:val="00BB365A"/>
    <w:rsid w:val="00BB4E91"/>
    <w:rsid w:val="00BB5AA8"/>
    <w:rsid w:val="00BB5BAC"/>
    <w:rsid w:val="00BB71A6"/>
    <w:rsid w:val="00BB77B0"/>
    <w:rsid w:val="00BC0402"/>
    <w:rsid w:val="00BC1773"/>
    <w:rsid w:val="00BC35D4"/>
    <w:rsid w:val="00BC58EF"/>
    <w:rsid w:val="00BC626B"/>
    <w:rsid w:val="00BC67AE"/>
    <w:rsid w:val="00BD081E"/>
    <w:rsid w:val="00BD1399"/>
    <w:rsid w:val="00BD2416"/>
    <w:rsid w:val="00BD242C"/>
    <w:rsid w:val="00BD26BF"/>
    <w:rsid w:val="00BD2D96"/>
    <w:rsid w:val="00BD4470"/>
    <w:rsid w:val="00BD4D08"/>
    <w:rsid w:val="00BD5160"/>
    <w:rsid w:val="00BD5B99"/>
    <w:rsid w:val="00BD6669"/>
    <w:rsid w:val="00BE0222"/>
    <w:rsid w:val="00BE0BB0"/>
    <w:rsid w:val="00BE137F"/>
    <w:rsid w:val="00BE1DFE"/>
    <w:rsid w:val="00BE249A"/>
    <w:rsid w:val="00BE3A33"/>
    <w:rsid w:val="00BE3D73"/>
    <w:rsid w:val="00BE67FC"/>
    <w:rsid w:val="00BF07BD"/>
    <w:rsid w:val="00BF0829"/>
    <w:rsid w:val="00BF25A6"/>
    <w:rsid w:val="00BF2F6E"/>
    <w:rsid w:val="00BF3BFB"/>
    <w:rsid w:val="00BF3F15"/>
    <w:rsid w:val="00BF4B09"/>
    <w:rsid w:val="00BF516F"/>
    <w:rsid w:val="00BF57F4"/>
    <w:rsid w:val="00BF67A1"/>
    <w:rsid w:val="00C00F40"/>
    <w:rsid w:val="00C02B22"/>
    <w:rsid w:val="00C03B6E"/>
    <w:rsid w:val="00C0446E"/>
    <w:rsid w:val="00C046E9"/>
    <w:rsid w:val="00C06363"/>
    <w:rsid w:val="00C06502"/>
    <w:rsid w:val="00C06B96"/>
    <w:rsid w:val="00C07308"/>
    <w:rsid w:val="00C10233"/>
    <w:rsid w:val="00C10AC4"/>
    <w:rsid w:val="00C14963"/>
    <w:rsid w:val="00C15751"/>
    <w:rsid w:val="00C15AEA"/>
    <w:rsid w:val="00C16A6E"/>
    <w:rsid w:val="00C16CAD"/>
    <w:rsid w:val="00C20DD6"/>
    <w:rsid w:val="00C20F81"/>
    <w:rsid w:val="00C21EB3"/>
    <w:rsid w:val="00C22B8C"/>
    <w:rsid w:val="00C23BA2"/>
    <w:rsid w:val="00C23F57"/>
    <w:rsid w:val="00C2490E"/>
    <w:rsid w:val="00C251DB"/>
    <w:rsid w:val="00C274C2"/>
    <w:rsid w:val="00C27548"/>
    <w:rsid w:val="00C27A62"/>
    <w:rsid w:val="00C27CC1"/>
    <w:rsid w:val="00C322F3"/>
    <w:rsid w:val="00C3291E"/>
    <w:rsid w:val="00C32D1D"/>
    <w:rsid w:val="00C34BCE"/>
    <w:rsid w:val="00C358A0"/>
    <w:rsid w:val="00C35CCB"/>
    <w:rsid w:val="00C35EB6"/>
    <w:rsid w:val="00C36EFE"/>
    <w:rsid w:val="00C377AE"/>
    <w:rsid w:val="00C40009"/>
    <w:rsid w:val="00C409F6"/>
    <w:rsid w:val="00C4170E"/>
    <w:rsid w:val="00C41998"/>
    <w:rsid w:val="00C41D37"/>
    <w:rsid w:val="00C4353B"/>
    <w:rsid w:val="00C45979"/>
    <w:rsid w:val="00C46E19"/>
    <w:rsid w:val="00C470A2"/>
    <w:rsid w:val="00C47295"/>
    <w:rsid w:val="00C47483"/>
    <w:rsid w:val="00C478F6"/>
    <w:rsid w:val="00C47B61"/>
    <w:rsid w:val="00C52F8B"/>
    <w:rsid w:val="00C54972"/>
    <w:rsid w:val="00C5684C"/>
    <w:rsid w:val="00C56EB4"/>
    <w:rsid w:val="00C60589"/>
    <w:rsid w:val="00C6202B"/>
    <w:rsid w:val="00C621F1"/>
    <w:rsid w:val="00C6249C"/>
    <w:rsid w:val="00C62D3E"/>
    <w:rsid w:val="00C63C63"/>
    <w:rsid w:val="00C664C1"/>
    <w:rsid w:val="00C70517"/>
    <w:rsid w:val="00C73240"/>
    <w:rsid w:val="00C7444E"/>
    <w:rsid w:val="00C746CE"/>
    <w:rsid w:val="00C74D8B"/>
    <w:rsid w:val="00C75E8B"/>
    <w:rsid w:val="00C75EA8"/>
    <w:rsid w:val="00C75FD6"/>
    <w:rsid w:val="00C808B5"/>
    <w:rsid w:val="00C80F5E"/>
    <w:rsid w:val="00C81448"/>
    <w:rsid w:val="00C818D7"/>
    <w:rsid w:val="00C82C12"/>
    <w:rsid w:val="00C84337"/>
    <w:rsid w:val="00C84E71"/>
    <w:rsid w:val="00C8507B"/>
    <w:rsid w:val="00C866BC"/>
    <w:rsid w:val="00C9019B"/>
    <w:rsid w:val="00C904DC"/>
    <w:rsid w:val="00C90BFA"/>
    <w:rsid w:val="00C91987"/>
    <w:rsid w:val="00C91991"/>
    <w:rsid w:val="00C92300"/>
    <w:rsid w:val="00C92F0E"/>
    <w:rsid w:val="00C9386F"/>
    <w:rsid w:val="00C93D47"/>
    <w:rsid w:val="00C94327"/>
    <w:rsid w:val="00C9666F"/>
    <w:rsid w:val="00C96F83"/>
    <w:rsid w:val="00CA0289"/>
    <w:rsid w:val="00CA0913"/>
    <w:rsid w:val="00CA5322"/>
    <w:rsid w:val="00CA6BCB"/>
    <w:rsid w:val="00CA7768"/>
    <w:rsid w:val="00CA7FFB"/>
    <w:rsid w:val="00CB04F6"/>
    <w:rsid w:val="00CB0882"/>
    <w:rsid w:val="00CB0FF0"/>
    <w:rsid w:val="00CB1624"/>
    <w:rsid w:val="00CB2046"/>
    <w:rsid w:val="00CB320E"/>
    <w:rsid w:val="00CB356D"/>
    <w:rsid w:val="00CB3B3C"/>
    <w:rsid w:val="00CB539F"/>
    <w:rsid w:val="00CB5C67"/>
    <w:rsid w:val="00CB6129"/>
    <w:rsid w:val="00CB61FE"/>
    <w:rsid w:val="00CB787D"/>
    <w:rsid w:val="00CC1460"/>
    <w:rsid w:val="00CC39DC"/>
    <w:rsid w:val="00CC58E0"/>
    <w:rsid w:val="00CC6472"/>
    <w:rsid w:val="00CC6E19"/>
    <w:rsid w:val="00CC6FE8"/>
    <w:rsid w:val="00CC7868"/>
    <w:rsid w:val="00CD0BE1"/>
    <w:rsid w:val="00CD1177"/>
    <w:rsid w:val="00CD1B91"/>
    <w:rsid w:val="00CD31B3"/>
    <w:rsid w:val="00CD4B0C"/>
    <w:rsid w:val="00CD5A0F"/>
    <w:rsid w:val="00CD5E17"/>
    <w:rsid w:val="00CD6096"/>
    <w:rsid w:val="00CD6F87"/>
    <w:rsid w:val="00CD7773"/>
    <w:rsid w:val="00CD7E67"/>
    <w:rsid w:val="00CE1BC6"/>
    <w:rsid w:val="00CE25DA"/>
    <w:rsid w:val="00CE307D"/>
    <w:rsid w:val="00CE4A27"/>
    <w:rsid w:val="00CF2927"/>
    <w:rsid w:val="00CF35B4"/>
    <w:rsid w:val="00CF35C4"/>
    <w:rsid w:val="00CF3A2D"/>
    <w:rsid w:val="00CF4489"/>
    <w:rsid w:val="00CF4D28"/>
    <w:rsid w:val="00CF5A40"/>
    <w:rsid w:val="00CF67A3"/>
    <w:rsid w:val="00CF6B70"/>
    <w:rsid w:val="00CF6CB9"/>
    <w:rsid w:val="00D00E77"/>
    <w:rsid w:val="00D01D49"/>
    <w:rsid w:val="00D02EAE"/>
    <w:rsid w:val="00D0338D"/>
    <w:rsid w:val="00D03C0F"/>
    <w:rsid w:val="00D03F26"/>
    <w:rsid w:val="00D03F68"/>
    <w:rsid w:val="00D04F77"/>
    <w:rsid w:val="00D05E2A"/>
    <w:rsid w:val="00D06BEA"/>
    <w:rsid w:val="00D07164"/>
    <w:rsid w:val="00D07576"/>
    <w:rsid w:val="00D07840"/>
    <w:rsid w:val="00D10E41"/>
    <w:rsid w:val="00D20E43"/>
    <w:rsid w:val="00D20F3B"/>
    <w:rsid w:val="00D22255"/>
    <w:rsid w:val="00D2291F"/>
    <w:rsid w:val="00D25039"/>
    <w:rsid w:val="00D26380"/>
    <w:rsid w:val="00D263C5"/>
    <w:rsid w:val="00D26605"/>
    <w:rsid w:val="00D31A91"/>
    <w:rsid w:val="00D322ED"/>
    <w:rsid w:val="00D326B9"/>
    <w:rsid w:val="00D326F7"/>
    <w:rsid w:val="00D32FA6"/>
    <w:rsid w:val="00D352C0"/>
    <w:rsid w:val="00D361DD"/>
    <w:rsid w:val="00D409FB"/>
    <w:rsid w:val="00D41AF4"/>
    <w:rsid w:val="00D422B9"/>
    <w:rsid w:val="00D42724"/>
    <w:rsid w:val="00D457C2"/>
    <w:rsid w:val="00D46982"/>
    <w:rsid w:val="00D478AA"/>
    <w:rsid w:val="00D47904"/>
    <w:rsid w:val="00D5162C"/>
    <w:rsid w:val="00D5294F"/>
    <w:rsid w:val="00D53997"/>
    <w:rsid w:val="00D56735"/>
    <w:rsid w:val="00D5724E"/>
    <w:rsid w:val="00D60F65"/>
    <w:rsid w:val="00D61C83"/>
    <w:rsid w:val="00D630E2"/>
    <w:rsid w:val="00D646E0"/>
    <w:rsid w:val="00D64D25"/>
    <w:rsid w:val="00D64E57"/>
    <w:rsid w:val="00D650C6"/>
    <w:rsid w:val="00D65DC2"/>
    <w:rsid w:val="00D673C0"/>
    <w:rsid w:val="00D71A5A"/>
    <w:rsid w:val="00D71C28"/>
    <w:rsid w:val="00D73749"/>
    <w:rsid w:val="00D768ED"/>
    <w:rsid w:val="00D76A86"/>
    <w:rsid w:val="00D77F61"/>
    <w:rsid w:val="00D80786"/>
    <w:rsid w:val="00D80FB7"/>
    <w:rsid w:val="00D8106F"/>
    <w:rsid w:val="00D81EEC"/>
    <w:rsid w:val="00D82108"/>
    <w:rsid w:val="00D83912"/>
    <w:rsid w:val="00D83A14"/>
    <w:rsid w:val="00D852C5"/>
    <w:rsid w:val="00D85830"/>
    <w:rsid w:val="00D862E7"/>
    <w:rsid w:val="00D863F7"/>
    <w:rsid w:val="00D90BEF"/>
    <w:rsid w:val="00D91F5F"/>
    <w:rsid w:val="00D93086"/>
    <w:rsid w:val="00D93C4D"/>
    <w:rsid w:val="00D95A99"/>
    <w:rsid w:val="00D95D01"/>
    <w:rsid w:val="00D96429"/>
    <w:rsid w:val="00D96C4D"/>
    <w:rsid w:val="00D96EF8"/>
    <w:rsid w:val="00D9706B"/>
    <w:rsid w:val="00DA03EE"/>
    <w:rsid w:val="00DA2919"/>
    <w:rsid w:val="00DA494E"/>
    <w:rsid w:val="00DA5B3D"/>
    <w:rsid w:val="00DA5B53"/>
    <w:rsid w:val="00DA6592"/>
    <w:rsid w:val="00DA67DA"/>
    <w:rsid w:val="00DA6886"/>
    <w:rsid w:val="00DB2BDB"/>
    <w:rsid w:val="00DB6AAD"/>
    <w:rsid w:val="00DC0519"/>
    <w:rsid w:val="00DC1178"/>
    <w:rsid w:val="00DC4AB5"/>
    <w:rsid w:val="00DC5EC6"/>
    <w:rsid w:val="00DC6F86"/>
    <w:rsid w:val="00DD0A12"/>
    <w:rsid w:val="00DD2225"/>
    <w:rsid w:val="00DD2BA9"/>
    <w:rsid w:val="00DD40DA"/>
    <w:rsid w:val="00DD48E9"/>
    <w:rsid w:val="00DD55EA"/>
    <w:rsid w:val="00DD77AC"/>
    <w:rsid w:val="00DD787F"/>
    <w:rsid w:val="00DD7F32"/>
    <w:rsid w:val="00DE0624"/>
    <w:rsid w:val="00DE0665"/>
    <w:rsid w:val="00DE0E47"/>
    <w:rsid w:val="00DE135E"/>
    <w:rsid w:val="00DE144E"/>
    <w:rsid w:val="00DE2714"/>
    <w:rsid w:val="00DE276E"/>
    <w:rsid w:val="00DE32D4"/>
    <w:rsid w:val="00DE4C88"/>
    <w:rsid w:val="00DE511E"/>
    <w:rsid w:val="00DE6144"/>
    <w:rsid w:val="00DE7F7C"/>
    <w:rsid w:val="00DF0DEA"/>
    <w:rsid w:val="00DF1C6F"/>
    <w:rsid w:val="00DF34DC"/>
    <w:rsid w:val="00DF5249"/>
    <w:rsid w:val="00DF5427"/>
    <w:rsid w:val="00DF5C0E"/>
    <w:rsid w:val="00DF6B09"/>
    <w:rsid w:val="00DF722F"/>
    <w:rsid w:val="00DF7FDF"/>
    <w:rsid w:val="00E0065B"/>
    <w:rsid w:val="00E00D76"/>
    <w:rsid w:val="00E023D8"/>
    <w:rsid w:val="00E03C70"/>
    <w:rsid w:val="00E078EC"/>
    <w:rsid w:val="00E118E7"/>
    <w:rsid w:val="00E13C9B"/>
    <w:rsid w:val="00E14562"/>
    <w:rsid w:val="00E16441"/>
    <w:rsid w:val="00E17104"/>
    <w:rsid w:val="00E205BB"/>
    <w:rsid w:val="00E20766"/>
    <w:rsid w:val="00E21501"/>
    <w:rsid w:val="00E21664"/>
    <w:rsid w:val="00E22069"/>
    <w:rsid w:val="00E22C63"/>
    <w:rsid w:val="00E2389A"/>
    <w:rsid w:val="00E26E4A"/>
    <w:rsid w:val="00E26F4D"/>
    <w:rsid w:val="00E3200F"/>
    <w:rsid w:val="00E33EDC"/>
    <w:rsid w:val="00E35AEB"/>
    <w:rsid w:val="00E364EE"/>
    <w:rsid w:val="00E36808"/>
    <w:rsid w:val="00E37163"/>
    <w:rsid w:val="00E37E38"/>
    <w:rsid w:val="00E40EBF"/>
    <w:rsid w:val="00E4164F"/>
    <w:rsid w:val="00E43325"/>
    <w:rsid w:val="00E4350D"/>
    <w:rsid w:val="00E435FC"/>
    <w:rsid w:val="00E44575"/>
    <w:rsid w:val="00E44DAC"/>
    <w:rsid w:val="00E454B0"/>
    <w:rsid w:val="00E455FF"/>
    <w:rsid w:val="00E472F0"/>
    <w:rsid w:val="00E5105F"/>
    <w:rsid w:val="00E51BD7"/>
    <w:rsid w:val="00E51CB1"/>
    <w:rsid w:val="00E5204B"/>
    <w:rsid w:val="00E524C4"/>
    <w:rsid w:val="00E52740"/>
    <w:rsid w:val="00E602DB"/>
    <w:rsid w:val="00E618F3"/>
    <w:rsid w:val="00E636A8"/>
    <w:rsid w:val="00E63EBF"/>
    <w:rsid w:val="00E64845"/>
    <w:rsid w:val="00E66039"/>
    <w:rsid w:val="00E669F4"/>
    <w:rsid w:val="00E67794"/>
    <w:rsid w:val="00E70227"/>
    <w:rsid w:val="00E705EF"/>
    <w:rsid w:val="00E711D4"/>
    <w:rsid w:val="00E72111"/>
    <w:rsid w:val="00E7352B"/>
    <w:rsid w:val="00E74430"/>
    <w:rsid w:val="00E7464B"/>
    <w:rsid w:val="00E74F84"/>
    <w:rsid w:val="00E75C93"/>
    <w:rsid w:val="00E80418"/>
    <w:rsid w:val="00E817F7"/>
    <w:rsid w:val="00E81D33"/>
    <w:rsid w:val="00E82151"/>
    <w:rsid w:val="00E83349"/>
    <w:rsid w:val="00E84526"/>
    <w:rsid w:val="00E84BF2"/>
    <w:rsid w:val="00E855FD"/>
    <w:rsid w:val="00E8656D"/>
    <w:rsid w:val="00E937DF"/>
    <w:rsid w:val="00E9407F"/>
    <w:rsid w:val="00E945BA"/>
    <w:rsid w:val="00E94A52"/>
    <w:rsid w:val="00E94E69"/>
    <w:rsid w:val="00E9573D"/>
    <w:rsid w:val="00E96053"/>
    <w:rsid w:val="00EA014F"/>
    <w:rsid w:val="00EA2520"/>
    <w:rsid w:val="00EA390A"/>
    <w:rsid w:val="00EA437E"/>
    <w:rsid w:val="00EA4D42"/>
    <w:rsid w:val="00EA7241"/>
    <w:rsid w:val="00EB065C"/>
    <w:rsid w:val="00EB13A2"/>
    <w:rsid w:val="00EB1B9D"/>
    <w:rsid w:val="00EB272C"/>
    <w:rsid w:val="00EB56B9"/>
    <w:rsid w:val="00EB6860"/>
    <w:rsid w:val="00EB6ABE"/>
    <w:rsid w:val="00EB7029"/>
    <w:rsid w:val="00EC117B"/>
    <w:rsid w:val="00EC12EB"/>
    <w:rsid w:val="00EC13F4"/>
    <w:rsid w:val="00EC4F21"/>
    <w:rsid w:val="00EC6CE8"/>
    <w:rsid w:val="00EC6E21"/>
    <w:rsid w:val="00EC7887"/>
    <w:rsid w:val="00EC79FD"/>
    <w:rsid w:val="00EC7E25"/>
    <w:rsid w:val="00ED156F"/>
    <w:rsid w:val="00ED15D5"/>
    <w:rsid w:val="00ED201E"/>
    <w:rsid w:val="00ED2D7B"/>
    <w:rsid w:val="00ED2DBB"/>
    <w:rsid w:val="00ED3E0A"/>
    <w:rsid w:val="00ED4EE4"/>
    <w:rsid w:val="00EE1999"/>
    <w:rsid w:val="00EE1B3D"/>
    <w:rsid w:val="00EE1C42"/>
    <w:rsid w:val="00EE21FF"/>
    <w:rsid w:val="00EE2242"/>
    <w:rsid w:val="00EE364C"/>
    <w:rsid w:val="00EE38C3"/>
    <w:rsid w:val="00EE3A91"/>
    <w:rsid w:val="00EE3B39"/>
    <w:rsid w:val="00EE4B73"/>
    <w:rsid w:val="00EE6147"/>
    <w:rsid w:val="00EE678F"/>
    <w:rsid w:val="00EE6B82"/>
    <w:rsid w:val="00EF0AC7"/>
    <w:rsid w:val="00EF49FD"/>
    <w:rsid w:val="00EF5BFA"/>
    <w:rsid w:val="00EF6F58"/>
    <w:rsid w:val="00F0017B"/>
    <w:rsid w:val="00F00A98"/>
    <w:rsid w:val="00F00BDB"/>
    <w:rsid w:val="00F01E13"/>
    <w:rsid w:val="00F02455"/>
    <w:rsid w:val="00F03E6F"/>
    <w:rsid w:val="00F041C7"/>
    <w:rsid w:val="00F05DC5"/>
    <w:rsid w:val="00F073B7"/>
    <w:rsid w:val="00F073F0"/>
    <w:rsid w:val="00F11807"/>
    <w:rsid w:val="00F11836"/>
    <w:rsid w:val="00F12689"/>
    <w:rsid w:val="00F12AF1"/>
    <w:rsid w:val="00F12FF8"/>
    <w:rsid w:val="00F1362C"/>
    <w:rsid w:val="00F143D5"/>
    <w:rsid w:val="00F14B00"/>
    <w:rsid w:val="00F15B46"/>
    <w:rsid w:val="00F162E6"/>
    <w:rsid w:val="00F1664C"/>
    <w:rsid w:val="00F205D9"/>
    <w:rsid w:val="00F2260E"/>
    <w:rsid w:val="00F2362C"/>
    <w:rsid w:val="00F23F96"/>
    <w:rsid w:val="00F23FB2"/>
    <w:rsid w:val="00F24DDD"/>
    <w:rsid w:val="00F2518A"/>
    <w:rsid w:val="00F25F6E"/>
    <w:rsid w:val="00F27F74"/>
    <w:rsid w:val="00F32A8F"/>
    <w:rsid w:val="00F32E57"/>
    <w:rsid w:val="00F33255"/>
    <w:rsid w:val="00F34053"/>
    <w:rsid w:val="00F357B3"/>
    <w:rsid w:val="00F36F73"/>
    <w:rsid w:val="00F40035"/>
    <w:rsid w:val="00F42DAF"/>
    <w:rsid w:val="00F458FD"/>
    <w:rsid w:val="00F474BA"/>
    <w:rsid w:val="00F47F10"/>
    <w:rsid w:val="00F503EA"/>
    <w:rsid w:val="00F50A50"/>
    <w:rsid w:val="00F5361C"/>
    <w:rsid w:val="00F537FE"/>
    <w:rsid w:val="00F53C5D"/>
    <w:rsid w:val="00F53E04"/>
    <w:rsid w:val="00F5402D"/>
    <w:rsid w:val="00F553C7"/>
    <w:rsid w:val="00F56A01"/>
    <w:rsid w:val="00F57174"/>
    <w:rsid w:val="00F57B46"/>
    <w:rsid w:val="00F57E63"/>
    <w:rsid w:val="00F6075C"/>
    <w:rsid w:val="00F6096A"/>
    <w:rsid w:val="00F60983"/>
    <w:rsid w:val="00F62478"/>
    <w:rsid w:val="00F63636"/>
    <w:rsid w:val="00F64D5F"/>
    <w:rsid w:val="00F64FB3"/>
    <w:rsid w:val="00F657DA"/>
    <w:rsid w:val="00F66837"/>
    <w:rsid w:val="00F66F1C"/>
    <w:rsid w:val="00F6754A"/>
    <w:rsid w:val="00F67806"/>
    <w:rsid w:val="00F73E4C"/>
    <w:rsid w:val="00F74C10"/>
    <w:rsid w:val="00F74F18"/>
    <w:rsid w:val="00F801F7"/>
    <w:rsid w:val="00F80CF6"/>
    <w:rsid w:val="00F8280B"/>
    <w:rsid w:val="00F83365"/>
    <w:rsid w:val="00F867D2"/>
    <w:rsid w:val="00F86F7A"/>
    <w:rsid w:val="00F8740F"/>
    <w:rsid w:val="00F90874"/>
    <w:rsid w:val="00F90A06"/>
    <w:rsid w:val="00F9114A"/>
    <w:rsid w:val="00F91A71"/>
    <w:rsid w:val="00F91BAE"/>
    <w:rsid w:val="00F92FBB"/>
    <w:rsid w:val="00F94155"/>
    <w:rsid w:val="00F94331"/>
    <w:rsid w:val="00F949DD"/>
    <w:rsid w:val="00F95A18"/>
    <w:rsid w:val="00F95B29"/>
    <w:rsid w:val="00F96DE5"/>
    <w:rsid w:val="00F97F28"/>
    <w:rsid w:val="00FA1AF8"/>
    <w:rsid w:val="00FA1CE2"/>
    <w:rsid w:val="00FA23A4"/>
    <w:rsid w:val="00FA2A51"/>
    <w:rsid w:val="00FA400D"/>
    <w:rsid w:val="00FA6B87"/>
    <w:rsid w:val="00FA7B63"/>
    <w:rsid w:val="00FB21BC"/>
    <w:rsid w:val="00FB4490"/>
    <w:rsid w:val="00FB4A90"/>
    <w:rsid w:val="00FB5DCD"/>
    <w:rsid w:val="00FB7061"/>
    <w:rsid w:val="00FC394D"/>
    <w:rsid w:val="00FC59B6"/>
    <w:rsid w:val="00FD02E4"/>
    <w:rsid w:val="00FD0A79"/>
    <w:rsid w:val="00FD24F4"/>
    <w:rsid w:val="00FD266F"/>
    <w:rsid w:val="00FD2868"/>
    <w:rsid w:val="00FD4CC5"/>
    <w:rsid w:val="00FD623F"/>
    <w:rsid w:val="00FD7D49"/>
    <w:rsid w:val="00FD7EB6"/>
    <w:rsid w:val="00FE2257"/>
    <w:rsid w:val="00FE2590"/>
    <w:rsid w:val="00FE5D0B"/>
    <w:rsid w:val="00FE75C2"/>
    <w:rsid w:val="00FF0170"/>
    <w:rsid w:val="00FF032E"/>
    <w:rsid w:val="00FF1C8F"/>
    <w:rsid w:val="00FF2614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387E29"/>
  <w15:docId w15:val="{C3112D28-5E5F-40E0-80D6-A397E30F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1559"/>
    <w:pPr>
      <w:widowControl w:val="0"/>
      <w:spacing w:after="0" w:line="240" w:lineRule="auto"/>
      <w:jc w:val="both"/>
    </w:pPr>
    <w:rPr>
      <w:rFonts w:ascii="Times New Roman" w:eastAsia="ＭＳ 明朝" w:hAnsi="Times New Roman"/>
      <w:kern w:val="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4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2477"/>
    <w:rPr>
      <w:rFonts w:ascii="Times New Roman" w:eastAsia="ＭＳ 明朝" w:hAnsi="Times New Roman"/>
      <w:kern w:val="2"/>
      <w:lang w:eastAsia="ja-JP"/>
    </w:rPr>
  </w:style>
  <w:style w:type="paragraph" w:styleId="a5">
    <w:name w:val="footer"/>
    <w:basedOn w:val="a"/>
    <w:link w:val="a6"/>
    <w:uiPriority w:val="99"/>
    <w:unhideWhenUsed/>
    <w:rsid w:val="004C24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2477"/>
    <w:rPr>
      <w:rFonts w:ascii="Times New Roman" w:eastAsia="ＭＳ 明朝" w:hAnsi="Times New Roman"/>
      <w:kern w:val="2"/>
      <w:lang w:eastAsia="ja-JP"/>
    </w:rPr>
  </w:style>
  <w:style w:type="character" w:styleId="a7">
    <w:name w:val="Placeholder Text"/>
    <w:basedOn w:val="a0"/>
    <w:uiPriority w:val="99"/>
    <w:semiHidden/>
    <w:rsid w:val="00D10E4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10E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E41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paragraph" w:styleId="aa">
    <w:name w:val="List Paragraph"/>
    <w:basedOn w:val="a"/>
    <w:uiPriority w:val="34"/>
    <w:qFormat/>
    <w:rsid w:val="0042454D"/>
    <w:pPr>
      <w:ind w:leftChars="400" w:left="840"/>
    </w:pPr>
  </w:style>
  <w:style w:type="character" w:styleId="ab">
    <w:name w:val="line number"/>
    <w:basedOn w:val="a0"/>
    <w:uiPriority w:val="99"/>
    <w:semiHidden/>
    <w:unhideWhenUsed/>
    <w:rsid w:val="00DF5249"/>
  </w:style>
  <w:style w:type="character" w:styleId="ac">
    <w:name w:val="annotation reference"/>
    <w:basedOn w:val="a0"/>
    <w:uiPriority w:val="99"/>
    <w:semiHidden/>
    <w:unhideWhenUsed/>
    <w:rsid w:val="0064703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47035"/>
    <w:rPr>
      <w:sz w:val="24"/>
      <w:szCs w:val="24"/>
    </w:rPr>
  </w:style>
  <w:style w:type="character" w:customStyle="1" w:styleId="ae">
    <w:name w:val="コメント文字列 (文字)"/>
    <w:basedOn w:val="a0"/>
    <w:link w:val="ad"/>
    <w:uiPriority w:val="99"/>
    <w:semiHidden/>
    <w:rsid w:val="00647035"/>
    <w:rPr>
      <w:rFonts w:ascii="Times New Roman" w:eastAsia="ＭＳ 明朝" w:hAnsi="Times New Roman"/>
      <w:kern w:val="2"/>
      <w:sz w:val="24"/>
      <w:szCs w:val="24"/>
      <w:lang w:eastAsia="ja-JP"/>
    </w:rPr>
  </w:style>
  <w:style w:type="paragraph" w:styleId="Web">
    <w:name w:val="Normal (Web)"/>
    <w:basedOn w:val="a"/>
    <w:uiPriority w:val="99"/>
    <w:semiHidden/>
    <w:unhideWhenUsed/>
    <w:rsid w:val="00FE5D0B"/>
    <w:pPr>
      <w:widowControl/>
      <w:spacing w:before="100" w:beforeAutospacing="1" w:after="100" w:afterAutospacing="1"/>
      <w:jc w:val="left"/>
    </w:pPr>
    <w:rPr>
      <w:rFonts w:ascii="Times" w:eastAsiaTheme="minorEastAsia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1.wmf"/><Relationship Id="rId42" Type="http://schemas.openxmlformats.org/officeDocument/2006/relationships/oleObject" Target="embeddings/oleObject14.bin"/><Relationship Id="rId47" Type="http://schemas.openxmlformats.org/officeDocument/2006/relationships/image" Target="media/image24.wmf"/><Relationship Id="rId63" Type="http://schemas.openxmlformats.org/officeDocument/2006/relationships/image" Target="media/image32.wmf"/><Relationship Id="rId68" Type="http://schemas.openxmlformats.org/officeDocument/2006/relationships/oleObject" Target="embeddings/oleObject27.bin"/><Relationship Id="rId84" Type="http://schemas.openxmlformats.org/officeDocument/2006/relationships/fontTable" Target="fontTable.xml"/><Relationship Id="rId16" Type="http://schemas.openxmlformats.org/officeDocument/2006/relationships/image" Target="media/image8.jpeg"/><Relationship Id="rId11" Type="http://schemas.openxmlformats.org/officeDocument/2006/relationships/image" Target="media/image4.png"/><Relationship Id="rId32" Type="http://schemas.openxmlformats.org/officeDocument/2006/relationships/oleObject" Target="embeddings/oleObject9.bin"/><Relationship Id="rId37" Type="http://schemas.openxmlformats.org/officeDocument/2006/relationships/image" Target="media/image19.wmf"/><Relationship Id="rId53" Type="http://schemas.openxmlformats.org/officeDocument/2006/relationships/image" Target="media/image27.wmf"/><Relationship Id="rId58" Type="http://schemas.openxmlformats.org/officeDocument/2006/relationships/oleObject" Target="embeddings/oleObject22.bin"/><Relationship Id="rId74" Type="http://schemas.openxmlformats.org/officeDocument/2006/relationships/oleObject" Target="embeddings/oleObject31.bin"/><Relationship Id="rId79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9" Type="http://schemas.openxmlformats.org/officeDocument/2006/relationships/oleObject" Target="embeddings/oleObject2.bin"/><Relationship Id="rId14" Type="http://schemas.openxmlformats.org/officeDocument/2006/relationships/image" Target="media/image6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4.wmf"/><Relationship Id="rId30" Type="http://schemas.openxmlformats.org/officeDocument/2006/relationships/oleObject" Target="embeddings/oleObject8.bin"/><Relationship Id="rId35" Type="http://schemas.openxmlformats.org/officeDocument/2006/relationships/image" Target="media/image18.wmf"/><Relationship Id="rId43" Type="http://schemas.openxmlformats.org/officeDocument/2006/relationships/image" Target="media/image22.w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oleObject" Target="embeddings/oleObject28.bin"/><Relationship Id="rId77" Type="http://schemas.openxmlformats.org/officeDocument/2006/relationships/oleObject" Target="embeddings/oleObject33.bin"/><Relationship Id="rId8" Type="http://schemas.openxmlformats.org/officeDocument/2006/relationships/image" Target="media/image1.png"/><Relationship Id="rId51" Type="http://schemas.openxmlformats.org/officeDocument/2006/relationships/image" Target="media/image26.wmf"/><Relationship Id="rId72" Type="http://schemas.openxmlformats.org/officeDocument/2006/relationships/image" Target="media/image36.wmf"/><Relationship Id="rId80" Type="http://schemas.openxmlformats.org/officeDocument/2006/relationships/image" Target="media/image39.w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20" Type="http://schemas.openxmlformats.org/officeDocument/2006/relationships/oleObject" Target="embeddings/oleObject3.bin"/><Relationship Id="rId41" Type="http://schemas.openxmlformats.org/officeDocument/2006/relationships/image" Target="media/image21.wmf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70" Type="http://schemas.openxmlformats.org/officeDocument/2006/relationships/image" Target="media/image35.w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5.wmf"/><Relationship Id="rId57" Type="http://schemas.openxmlformats.org/officeDocument/2006/relationships/image" Target="media/image29.wmf"/><Relationship Id="rId10" Type="http://schemas.openxmlformats.org/officeDocument/2006/relationships/image" Target="media/image3.png"/><Relationship Id="rId31" Type="http://schemas.openxmlformats.org/officeDocument/2006/relationships/image" Target="media/image16.wmf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3.wmf"/><Relationship Id="rId73" Type="http://schemas.openxmlformats.org/officeDocument/2006/relationships/oleObject" Target="embeddings/oleObject30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wmf"/><Relationship Id="rId39" Type="http://schemas.openxmlformats.org/officeDocument/2006/relationships/image" Target="media/image20.w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8.wmf"/><Relationship Id="rId76" Type="http://schemas.openxmlformats.org/officeDocument/2006/relationships/image" Target="media/image37.wmf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2" Type="http://schemas.openxmlformats.org/officeDocument/2006/relationships/numbering" Target="numbering.xml"/><Relationship Id="rId29" Type="http://schemas.openxmlformats.org/officeDocument/2006/relationships/image" Target="media/image15.wmf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3.bin"/><Relationship Id="rId45" Type="http://schemas.openxmlformats.org/officeDocument/2006/relationships/image" Target="media/image23.wmf"/><Relationship Id="rId66" Type="http://schemas.openxmlformats.org/officeDocument/2006/relationships/oleObject" Target="embeddings/oleObject26.bin"/><Relationship Id="rId61" Type="http://schemas.openxmlformats.org/officeDocument/2006/relationships/image" Target="media/image31.wmf"/><Relationship Id="rId82" Type="http://schemas.openxmlformats.org/officeDocument/2006/relationships/image" Target="media/image4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404C1-BC8B-4190-B5A2-A30B9856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2346</TotalTime>
  <Pages>9</Pages>
  <Words>1103</Words>
  <Characters>6288</Characters>
  <Application>Microsoft Office Word</Application>
  <DocSecurity>0</DocSecurity>
  <Lines>52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Yoshioka</dc:creator>
  <cp:lastModifiedBy>Jun Yoshioka</cp:lastModifiedBy>
  <cp:revision>204</cp:revision>
  <cp:lastPrinted>2017-04-26T04:53:00Z</cp:lastPrinted>
  <dcterms:created xsi:type="dcterms:W3CDTF">2016-02-26T09:38:00Z</dcterms:created>
  <dcterms:modified xsi:type="dcterms:W3CDTF">2023-06-27T08:40:00Z</dcterms:modified>
</cp:coreProperties>
</file>